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5E80D" w14:textId="77777777" w:rsidR="00D75D15" w:rsidRPr="00527E9E" w:rsidRDefault="00B72823" w:rsidP="000243B3">
      <w:r w:rsidRPr="00527E9E">
        <w:rPr>
          <w:noProof/>
          <w:lang w:eastAsia="fr-BE"/>
        </w:rPr>
        <mc:AlternateContent>
          <mc:Choice Requires="wps">
            <w:drawing>
              <wp:anchor distT="0" distB="0" distL="114300" distR="114300" simplePos="0" relativeHeight="251684352" behindDoc="0" locked="0" layoutInCell="1" allowOverlap="1" wp14:anchorId="69F26345" wp14:editId="12D745A8">
                <wp:simplePos x="0" y="0"/>
                <wp:positionH relativeFrom="column">
                  <wp:posOffset>4938395</wp:posOffset>
                </wp:positionH>
                <wp:positionV relativeFrom="paragraph">
                  <wp:posOffset>-375285</wp:posOffset>
                </wp:positionV>
                <wp:extent cx="1169670" cy="240665"/>
                <wp:effectExtent l="0" t="0" r="0" b="0"/>
                <wp:wrapNone/>
                <wp:docPr id="5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240665"/>
                        </a:xfrm>
                        <a:prstGeom prst="rect">
                          <a:avLst/>
                        </a:prstGeom>
                        <a:solidFill>
                          <a:srgbClr val="FFFFFF"/>
                        </a:solidFill>
                        <a:ln w="9525">
                          <a:solidFill>
                            <a:srgbClr val="000000"/>
                          </a:solidFill>
                          <a:miter lim="800000"/>
                          <a:headEnd/>
                          <a:tailEnd/>
                        </a:ln>
                      </wps:spPr>
                      <wps:txbx>
                        <w:txbxContent>
                          <w:p w14:paraId="2EB91843" w14:textId="3278A371" w:rsidR="00F70B87" w:rsidRDefault="00F70B87" w:rsidP="00936455">
                            <w:pPr>
                              <w:rPr>
                                <w:rFonts w:ascii="Calibri" w:hAnsi="Calibri"/>
                              </w:rPr>
                            </w:pPr>
                            <w:r>
                              <w:rPr>
                                <w:rFonts w:ascii="Calibri" w:hAnsi="Calibri"/>
                              </w:rPr>
                              <w:t>Version 3.2 – 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F26345" id="_x0000_t202" coordsize="21600,21600" o:spt="202" path="m,l,21600r21600,l21600,xe">
                <v:stroke joinstyle="miter"/>
                <v:path gradientshapeok="t" o:connecttype="rect"/>
              </v:shapetype>
              <v:shape id="Text Box 91" o:spid="_x0000_s1026" type="#_x0000_t202" style="position:absolute;left:0;text-align:left;margin-left:388.85pt;margin-top:-29.55pt;width:92.1pt;height:18.95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">
                <v:textbox style="mso-fit-shape-to-text:t">
                  <w:txbxContent>
                    <w:p w14:paraId="2EB91843" w14:textId="3278A371" w:rsidR="00F70B87" w:rsidRDefault="00F70B87" w:rsidP="00936455">
                      <w:pPr>
                        <w:rPr>
                          <w:rFonts w:ascii="Calibri" w:hAnsi="Calibri"/>
                        </w:rPr>
                      </w:pPr>
                      <w:r>
                        <w:rPr>
                          <w:rFonts w:ascii="Calibri" w:hAnsi="Calibri"/>
                        </w:rPr>
                        <w:t>Version 3.2 – 2025</w:t>
                      </w:r>
                    </w:p>
                  </w:txbxContent>
                </v:textbox>
              </v:shape>
            </w:pict>
          </mc:Fallback>
        </mc:AlternateContent>
      </w:r>
      <w:r w:rsidRPr="00527E9E">
        <w:rPr>
          <w:noProof/>
          <w:lang w:eastAsia="fr-BE"/>
        </w:rPr>
        <w:drawing>
          <wp:anchor distT="0" distB="0" distL="114300" distR="114300" simplePos="0" relativeHeight="251683328" behindDoc="0" locked="0" layoutInCell="1" allowOverlap="1" wp14:anchorId="6797ED9C" wp14:editId="4A83609F">
            <wp:simplePos x="0" y="0"/>
            <wp:positionH relativeFrom="column">
              <wp:posOffset>793115</wp:posOffset>
            </wp:positionH>
            <wp:positionV relativeFrom="paragraph">
              <wp:posOffset>90805</wp:posOffset>
            </wp:positionV>
            <wp:extent cx="2695575" cy="7772400"/>
            <wp:effectExtent l="0" t="0" r="9525" b="0"/>
            <wp:wrapNone/>
            <wp:docPr id="86" name="Picture 86" descr="kotg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kotg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777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3FDC8" w14:textId="77777777" w:rsidR="00D75D15" w:rsidRPr="00527E9E" w:rsidRDefault="00D75D15">
      <w:pPr>
        <w:pStyle w:val="TM1"/>
        <w:tabs>
          <w:tab w:val="right" w:leader="dot" w:pos="10196"/>
        </w:tabs>
        <w:rPr>
          <w:rFonts w:cs="Tahoma"/>
          <w:sz w:val="16"/>
        </w:rPr>
      </w:pPr>
    </w:p>
    <w:p w14:paraId="06FBD14E" w14:textId="77777777" w:rsidR="009061DD" w:rsidRPr="00527E9E" w:rsidRDefault="0048607D" w:rsidP="00B975DA">
      <w:pPr>
        <w:pStyle w:val="TM1"/>
        <w:tabs>
          <w:tab w:val="right" w:leader="dot" w:pos="10196"/>
        </w:tabs>
        <w:ind w:left="720"/>
        <w:rPr>
          <w:rFonts w:cs="Tahoma"/>
          <w:sz w:val="16"/>
        </w:rPr>
        <w:sectPr w:rsidR="009061DD" w:rsidRPr="00527E9E" w:rsidSect="00C6302F">
          <w:headerReference w:type="default" r:id="rId9"/>
          <w:footerReference w:type="default" r:id="rId10"/>
          <w:footerReference w:type="first" r:id="rId11"/>
          <w:endnotePr>
            <w:numFmt w:val="decimal"/>
          </w:endnotePr>
          <w:type w:val="continuous"/>
          <w:pgSz w:w="11906" w:h="16838" w:code="9"/>
          <w:pgMar w:top="851" w:right="709" w:bottom="851" w:left="851" w:header="709" w:footer="709" w:gutter="0"/>
          <w:cols w:space="708"/>
          <w:titlePg/>
          <w:docGrid w:linePitch="360"/>
        </w:sectPr>
      </w:pPr>
      <w:r w:rsidRPr="00527E9E">
        <w:rPr>
          <w:noProof/>
          <w:lang w:eastAsia="fr-BE"/>
        </w:rPr>
        <w:drawing>
          <wp:anchor distT="0" distB="0" distL="114300" distR="114300" simplePos="0" relativeHeight="251655680" behindDoc="0" locked="0" layoutInCell="1" allowOverlap="1" wp14:anchorId="2D1EA3A2" wp14:editId="0B783899">
            <wp:simplePos x="0" y="0"/>
            <wp:positionH relativeFrom="column">
              <wp:posOffset>5441315</wp:posOffset>
            </wp:positionH>
            <wp:positionV relativeFrom="paragraph">
              <wp:posOffset>189865</wp:posOffset>
            </wp:positionV>
            <wp:extent cx="828675" cy="771525"/>
            <wp:effectExtent l="0" t="0" r="9525" b="9525"/>
            <wp:wrapNone/>
            <wp:docPr id="57" name="Picture 47" descr="illum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llum_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60800" behindDoc="0" locked="0" layoutInCell="1" allowOverlap="1" wp14:anchorId="1E2008A5" wp14:editId="4DF86B39">
            <wp:simplePos x="0" y="0"/>
            <wp:positionH relativeFrom="column">
              <wp:posOffset>5517515</wp:posOffset>
            </wp:positionH>
            <wp:positionV relativeFrom="paragraph">
              <wp:posOffset>1021080</wp:posOffset>
            </wp:positionV>
            <wp:extent cx="676275" cy="752475"/>
            <wp:effectExtent l="0" t="0" r="9525" b="9525"/>
            <wp:wrapNone/>
            <wp:docPr id="49" name="Picture 49" descr="illum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llum_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65920" behindDoc="0" locked="0" layoutInCell="1" allowOverlap="1" wp14:anchorId="4E3635E9" wp14:editId="10BEFB12">
            <wp:simplePos x="0" y="0"/>
            <wp:positionH relativeFrom="column">
              <wp:posOffset>5365115</wp:posOffset>
            </wp:positionH>
            <wp:positionV relativeFrom="paragraph">
              <wp:posOffset>1911350</wp:posOffset>
            </wp:positionV>
            <wp:extent cx="1019175" cy="762000"/>
            <wp:effectExtent l="0" t="0" r="9525" b="0"/>
            <wp:wrapNone/>
            <wp:docPr id="51" name="Picture 51"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llum_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1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68992" behindDoc="0" locked="0" layoutInCell="1" allowOverlap="1" wp14:anchorId="09B2A9B3" wp14:editId="2624E86F">
            <wp:simplePos x="0" y="0"/>
            <wp:positionH relativeFrom="column">
              <wp:posOffset>5454015</wp:posOffset>
            </wp:positionH>
            <wp:positionV relativeFrom="paragraph">
              <wp:posOffset>2774950</wp:posOffset>
            </wp:positionV>
            <wp:extent cx="742950" cy="762000"/>
            <wp:effectExtent l="0" t="0" r="0" b="0"/>
            <wp:wrapNone/>
            <wp:docPr id="52" name="Picture 52" descr="illum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llum_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71040" behindDoc="0" locked="0" layoutInCell="1" allowOverlap="1" wp14:anchorId="70F5AAD6" wp14:editId="1BA7BCA5">
            <wp:simplePos x="0" y="0"/>
            <wp:positionH relativeFrom="column">
              <wp:posOffset>5365115</wp:posOffset>
            </wp:positionH>
            <wp:positionV relativeFrom="paragraph">
              <wp:posOffset>3600450</wp:posOffset>
            </wp:positionV>
            <wp:extent cx="962025" cy="742950"/>
            <wp:effectExtent l="0" t="0" r="9525" b="0"/>
            <wp:wrapNone/>
            <wp:docPr id="53" name="Picture 53"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llum_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20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73088" behindDoc="0" locked="0" layoutInCell="1" allowOverlap="1" wp14:anchorId="0CFCC4CF" wp14:editId="5816FBE2">
            <wp:simplePos x="0" y="0"/>
            <wp:positionH relativeFrom="column">
              <wp:posOffset>5365115</wp:posOffset>
            </wp:positionH>
            <wp:positionV relativeFrom="paragraph">
              <wp:posOffset>4438650</wp:posOffset>
            </wp:positionV>
            <wp:extent cx="1019175" cy="762000"/>
            <wp:effectExtent l="0" t="0" r="9525" b="0"/>
            <wp:wrapNone/>
            <wp:docPr id="54" name="Picture 54"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llum_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1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75136" behindDoc="0" locked="0" layoutInCell="1" allowOverlap="1" wp14:anchorId="04CA0045" wp14:editId="54791182">
            <wp:simplePos x="0" y="0"/>
            <wp:positionH relativeFrom="column">
              <wp:posOffset>5454015</wp:posOffset>
            </wp:positionH>
            <wp:positionV relativeFrom="paragraph">
              <wp:posOffset>5264150</wp:posOffset>
            </wp:positionV>
            <wp:extent cx="809625" cy="771525"/>
            <wp:effectExtent l="0" t="0" r="9525" b="9525"/>
            <wp:wrapNone/>
            <wp:docPr id="55" name="Picture 55"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llum_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58752" behindDoc="0" locked="0" layoutInCell="1" allowOverlap="1" wp14:anchorId="43A19C24" wp14:editId="29EFEAD8">
            <wp:simplePos x="0" y="0"/>
            <wp:positionH relativeFrom="column">
              <wp:posOffset>5504815</wp:posOffset>
            </wp:positionH>
            <wp:positionV relativeFrom="paragraph">
              <wp:posOffset>6153150</wp:posOffset>
            </wp:positionV>
            <wp:extent cx="828675" cy="771525"/>
            <wp:effectExtent l="0" t="0" r="9525" b="9525"/>
            <wp:wrapNone/>
            <wp:docPr id="48" name="Picture 48" descr="illum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llum_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63872" behindDoc="0" locked="0" layoutInCell="1" allowOverlap="1" wp14:anchorId="74112B2B" wp14:editId="51B2147E">
            <wp:simplePos x="0" y="0"/>
            <wp:positionH relativeFrom="column">
              <wp:posOffset>5593715</wp:posOffset>
            </wp:positionH>
            <wp:positionV relativeFrom="paragraph">
              <wp:posOffset>7004050</wp:posOffset>
            </wp:positionV>
            <wp:extent cx="676275" cy="752475"/>
            <wp:effectExtent l="0" t="0" r="9525" b="9525"/>
            <wp:wrapNone/>
            <wp:docPr id="50" name="Picture 50" descr="illum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llum_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72823" w:rsidRPr="00527E9E">
        <w:rPr>
          <w:noProof/>
          <w:lang w:eastAsia="fr-BE"/>
        </w:rPr>
        <w:drawing>
          <wp:anchor distT="0" distB="0" distL="114300" distR="114300" simplePos="0" relativeHeight="251677184" behindDoc="0" locked="0" layoutInCell="1" allowOverlap="1" wp14:anchorId="37C919FD" wp14:editId="38F6CE2F">
            <wp:simplePos x="0" y="0"/>
            <wp:positionH relativeFrom="column">
              <wp:posOffset>5669915</wp:posOffset>
            </wp:positionH>
            <wp:positionV relativeFrom="paragraph">
              <wp:posOffset>7816850</wp:posOffset>
            </wp:positionV>
            <wp:extent cx="561975" cy="781050"/>
            <wp:effectExtent l="0" t="0" r="9525" b="0"/>
            <wp:wrapNone/>
            <wp:docPr id="56" name="Picture 56"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llum_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1DD" w:rsidRPr="00527E9E">
        <w:rPr>
          <w:rFonts w:cs="Tahoma"/>
          <w:sz w:val="16"/>
        </w:rPr>
        <w:br w:type="page"/>
      </w:r>
    </w:p>
    <w:p w14:paraId="0599432E" w14:textId="77777777" w:rsidR="004B2786" w:rsidRPr="00527E9E" w:rsidRDefault="004B2786" w:rsidP="004B2786"/>
    <w:p w14:paraId="63B2E4C5" w14:textId="77777777" w:rsidR="00D75D15" w:rsidRPr="00527E9E" w:rsidRDefault="004B2786" w:rsidP="004B2786">
      <w:pPr>
        <w:jc w:val="center"/>
        <w:rPr>
          <w:b/>
          <w:sz w:val="28"/>
          <w:szCs w:val="28"/>
        </w:rPr>
      </w:pPr>
      <w:r w:rsidRPr="00527E9E">
        <w:rPr>
          <w:b/>
          <w:sz w:val="28"/>
          <w:szCs w:val="28"/>
        </w:rPr>
        <w:t>Table des matières</w:t>
      </w:r>
    </w:p>
    <w:p w14:paraId="689D43E0" w14:textId="751D1A02" w:rsidR="00B248EA" w:rsidRDefault="00A37F52">
      <w:pPr>
        <w:pStyle w:val="TM1"/>
        <w:tabs>
          <w:tab w:val="right" w:leader="dot" w:pos="10338"/>
        </w:tabs>
        <w:rPr>
          <w:rFonts w:asciiTheme="minorHAnsi" w:eastAsiaTheme="minorEastAsia" w:hAnsiTheme="minorHAnsi" w:cstheme="minorBidi"/>
          <w:noProof/>
          <w:sz w:val="22"/>
          <w:szCs w:val="22"/>
          <w:lang w:eastAsia="fr-BE"/>
        </w:rPr>
      </w:pPr>
      <w:r w:rsidRPr="00527E9E">
        <w:rPr>
          <w:rFonts w:cs="Tahoma"/>
          <w:sz w:val="16"/>
        </w:rPr>
        <w:fldChar w:fldCharType="begin"/>
      </w:r>
      <w:r w:rsidRPr="00527E9E">
        <w:rPr>
          <w:rFonts w:cs="Tahoma"/>
          <w:sz w:val="16"/>
        </w:rPr>
        <w:instrText xml:space="preserve">toc \o "1-3" </w:instrText>
      </w:r>
      <w:r w:rsidRPr="00527E9E">
        <w:rPr>
          <w:rFonts w:cs="Tahoma"/>
          <w:sz w:val="16"/>
        </w:rPr>
        <w:fldChar w:fldCharType="separate"/>
      </w:r>
      <w:r w:rsidR="00B248EA">
        <w:rPr>
          <w:noProof/>
        </w:rPr>
        <w:t>1. Terrains</w:t>
      </w:r>
      <w:r w:rsidR="00B248EA">
        <w:rPr>
          <w:noProof/>
        </w:rPr>
        <w:tab/>
      </w:r>
      <w:r w:rsidR="00B248EA">
        <w:rPr>
          <w:noProof/>
        </w:rPr>
        <w:fldChar w:fldCharType="begin"/>
      </w:r>
      <w:r w:rsidR="00B248EA">
        <w:rPr>
          <w:noProof/>
        </w:rPr>
        <w:instrText xml:space="preserve"> PAGEREF _Toc199924451 \h </w:instrText>
      </w:r>
      <w:r w:rsidR="00B248EA">
        <w:rPr>
          <w:noProof/>
        </w:rPr>
      </w:r>
      <w:r w:rsidR="00B248EA">
        <w:rPr>
          <w:noProof/>
        </w:rPr>
        <w:fldChar w:fldCharType="separate"/>
      </w:r>
      <w:r w:rsidR="00B248EA">
        <w:rPr>
          <w:noProof/>
        </w:rPr>
        <w:t>9</w:t>
      </w:r>
      <w:r w:rsidR="00B248EA">
        <w:rPr>
          <w:noProof/>
        </w:rPr>
        <w:fldChar w:fldCharType="end"/>
      </w:r>
    </w:p>
    <w:p w14:paraId="7441D146" w14:textId="1479B662"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2. Rencontres</w:t>
      </w:r>
      <w:r>
        <w:rPr>
          <w:noProof/>
        </w:rPr>
        <w:tab/>
      </w:r>
      <w:r>
        <w:rPr>
          <w:noProof/>
        </w:rPr>
        <w:fldChar w:fldCharType="begin"/>
      </w:r>
      <w:r>
        <w:rPr>
          <w:noProof/>
        </w:rPr>
        <w:instrText xml:space="preserve"> PAGEREF _Toc199924452 \h </w:instrText>
      </w:r>
      <w:r>
        <w:rPr>
          <w:noProof/>
        </w:rPr>
      </w:r>
      <w:r>
        <w:rPr>
          <w:noProof/>
        </w:rPr>
        <w:fldChar w:fldCharType="separate"/>
      </w:r>
      <w:r>
        <w:rPr>
          <w:noProof/>
        </w:rPr>
        <w:t>11</w:t>
      </w:r>
      <w:r>
        <w:rPr>
          <w:noProof/>
        </w:rPr>
        <w:fldChar w:fldCharType="end"/>
      </w:r>
    </w:p>
    <w:p w14:paraId="1C064FA9" w14:textId="12FFD942"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2.1 Nombre et type de Rencontres</w:t>
      </w:r>
      <w:r>
        <w:rPr>
          <w:noProof/>
        </w:rPr>
        <w:tab/>
      </w:r>
      <w:r>
        <w:rPr>
          <w:noProof/>
        </w:rPr>
        <w:fldChar w:fldCharType="begin"/>
      </w:r>
      <w:r>
        <w:rPr>
          <w:noProof/>
        </w:rPr>
        <w:instrText xml:space="preserve"> PAGEREF _Toc199924453 \h </w:instrText>
      </w:r>
      <w:r>
        <w:rPr>
          <w:noProof/>
        </w:rPr>
      </w:r>
      <w:r>
        <w:rPr>
          <w:noProof/>
        </w:rPr>
        <w:fldChar w:fldCharType="separate"/>
      </w:r>
      <w:r>
        <w:rPr>
          <w:noProof/>
        </w:rPr>
        <w:t>11</w:t>
      </w:r>
      <w:r>
        <w:rPr>
          <w:noProof/>
        </w:rPr>
        <w:fldChar w:fldCharType="end"/>
      </w:r>
    </w:p>
    <w:p w14:paraId="392AC928" w14:textId="7C28616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2.2 Table de rencontre</w:t>
      </w:r>
      <w:r>
        <w:rPr>
          <w:noProof/>
        </w:rPr>
        <w:tab/>
      </w:r>
      <w:r>
        <w:rPr>
          <w:noProof/>
        </w:rPr>
        <w:fldChar w:fldCharType="begin"/>
      </w:r>
      <w:r>
        <w:rPr>
          <w:noProof/>
        </w:rPr>
        <w:instrText xml:space="preserve"> PAGEREF _Toc199924454 \h </w:instrText>
      </w:r>
      <w:r>
        <w:rPr>
          <w:noProof/>
        </w:rPr>
      </w:r>
      <w:r>
        <w:rPr>
          <w:noProof/>
        </w:rPr>
        <w:fldChar w:fldCharType="separate"/>
      </w:r>
      <w:r>
        <w:rPr>
          <w:noProof/>
        </w:rPr>
        <w:t>11</w:t>
      </w:r>
      <w:r>
        <w:rPr>
          <w:noProof/>
        </w:rPr>
        <w:fldChar w:fldCharType="end"/>
      </w:r>
    </w:p>
    <w:p w14:paraId="3973D74D" w14:textId="0AE66218"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2.3 Circonstances de la rencontre</w:t>
      </w:r>
      <w:r>
        <w:rPr>
          <w:noProof/>
        </w:rPr>
        <w:tab/>
      </w:r>
      <w:r>
        <w:rPr>
          <w:noProof/>
        </w:rPr>
        <w:fldChar w:fldCharType="begin"/>
      </w:r>
      <w:r>
        <w:rPr>
          <w:noProof/>
        </w:rPr>
        <w:instrText xml:space="preserve"> PAGEREF _Toc199924455 \h </w:instrText>
      </w:r>
      <w:r>
        <w:rPr>
          <w:noProof/>
        </w:rPr>
      </w:r>
      <w:r>
        <w:rPr>
          <w:noProof/>
        </w:rPr>
        <w:fldChar w:fldCharType="separate"/>
      </w:r>
      <w:r>
        <w:rPr>
          <w:noProof/>
        </w:rPr>
        <w:t>11</w:t>
      </w:r>
      <w:r>
        <w:rPr>
          <w:noProof/>
        </w:rPr>
        <w:fldChar w:fldCharType="end"/>
      </w:r>
    </w:p>
    <w:p w14:paraId="2C1781A9" w14:textId="4874B1C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2.3.1 Moment-MO</w:t>
      </w:r>
      <w:r>
        <w:rPr>
          <w:noProof/>
        </w:rPr>
        <w:tab/>
      </w:r>
      <w:r>
        <w:rPr>
          <w:noProof/>
        </w:rPr>
        <w:fldChar w:fldCharType="begin"/>
      </w:r>
      <w:r>
        <w:rPr>
          <w:noProof/>
        </w:rPr>
        <w:instrText xml:space="preserve"> PAGEREF _Toc199924456 \h </w:instrText>
      </w:r>
      <w:r>
        <w:rPr>
          <w:noProof/>
        </w:rPr>
      </w:r>
      <w:r>
        <w:rPr>
          <w:noProof/>
        </w:rPr>
        <w:fldChar w:fldCharType="separate"/>
      </w:r>
      <w:r>
        <w:rPr>
          <w:noProof/>
        </w:rPr>
        <w:t>11</w:t>
      </w:r>
      <w:r>
        <w:rPr>
          <w:noProof/>
        </w:rPr>
        <w:fldChar w:fldCharType="end"/>
      </w:r>
    </w:p>
    <w:p w14:paraId="1CD5FE53" w14:textId="0C9EB19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2.3.2 Distance-DI</w:t>
      </w:r>
      <w:r>
        <w:rPr>
          <w:noProof/>
        </w:rPr>
        <w:tab/>
      </w:r>
      <w:r>
        <w:rPr>
          <w:noProof/>
        </w:rPr>
        <w:fldChar w:fldCharType="begin"/>
      </w:r>
      <w:r>
        <w:rPr>
          <w:noProof/>
        </w:rPr>
        <w:instrText xml:space="preserve"> PAGEREF _Toc199924457 \h </w:instrText>
      </w:r>
      <w:r>
        <w:rPr>
          <w:noProof/>
        </w:rPr>
      </w:r>
      <w:r>
        <w:rPr>
          <w:noProof/>
        </w:rPr>
        <w:fldChar w:fldCharType="separate"/>
      </w:r>
      <w:r>
        <w:rPr>
          <w:noProof/>
        </w:rPr>
        <w:t>12</w:t>
      </w:r>
      <w:r>
        <w:rPr>
          <w:noProof/>
        </w:rPr>
        <w:fldChar w:fldCharType="end"/>
      </w:r>
    </w:p>
    <w:p w14:paraId="588A6608" w14:textId="0E9B87E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2.3.3 Danger-DA</w:t>
      </w:r>
      <w:r>
        <w:rPr>
          <w:noProof/>
        </w:rPr>
        <w:tab/>
      </w:r>
      <w:r>
        <w:rPr>
          <w:noProof/>
        </w:rPr>
        <w:fldChar w:fldCharType="begin"/>
      </w:r>
      <w:r>
        <w:rPr>
          <w:noProof/>
        </w:rPr>
        <w:instrText xml:space="preserve"> PAGEREF _Toc199924458 \h </w:instrText>
      </w:r>
      <w:r>
        <w:rPr>
          <w:noProof/>
        </w:rPr>
      </w:r>
      <w:r>
        <w:rPr>
          <w:noProof/>
        </w:rPr>
        <w:fldChar w:fldCharType="separate"/>
      </w:r>
      <w:r>
        <w:rPr>
          <w:noProof/>
        </w:rPr>
        <w:t>12</w:t>
      </w:r>
      <w:r>
        <w:rPr>
          <w:noProof/>
        </w:rPr>
        <w:fldChar w:fldCharType="end"/>
      </w:r>
    </w:p>
    <w:p w14:paraId="50791D5E" w14:textId="0F9B0BF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2.3.4 Richesse/État-RI</w:t>
      </w:r>
      <w:r>
        <w:rPr>
          <w:noProof/>
        </w:rPr>
        <w:tab/>
      </w:r>
      <w:r>
        <w:rPr>
          <w:noProof/>
        </w:rPr>
        <w:fldChar w:fldCharType="begin"/>
      </w:r>
      <w:r>
        <w:rPr>
          <w:noProof/>
        </w:rPr>
        <w:instrText xml:space="preserve"> PAGEREF _Toc199924459 \h </w:instrText>
      </w:r>
      <w:r>
        <w:rPr>
          <w:noProof/>
        </w:rPr>
      </w:r>
      <w:r>
        <w:rPr>
          <w:noProof/>
        </w:rPr>
        <w:fldChar w:fldCharType="separate"/>
      </w:r>
      <w:r>
        <w:rPr>
          <w:noProof/>
        </w:rPr>
        <w:t>12</w:t>
      </w:r>
      <w:r>
        <w:rPr>
          <w:noProof/>
        </w:rPr>
        <w:fldChar w:fldCharType="end"/>
      </w:r>
    </w:p>
    <w:p w14:paraId="51687E88" w14:textId="564F359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2.3.5 Ampleur-AM</w:t>
      </w:r>
      <w:r>
        <w:rPr>
          <w:noProof/>
        </w:rPr>
        <w:tab/>
      </w:r>
      <w:r>
        <w:rPr>
          <w:noProof/>
        </w:rPr>
        <w:fldChar w:fldCharType="begin"/>
      </w:r>
      <w:r>
        <w:rPr>
          <w:noProof/>
        </w:rPr>
        <w:instrText xml:space="preserve"> PAGEREF _Toc199924460 \h </w:instrText>
      </w:r>
      <w:r>
        <w:rPr>
          <w:noProof/>
        </w:rPr>
      </w:r>
      <w:r>
        <w:rPr>
          <w:noProof/>
        </w:rPr>
        <w:fldChar w:fldCharType="separate"/>
      </w:r>
      <w:r>
        <w:rPr>
          <w:noProof/>
        </w:rPr>
        <w:t>12</w:t>
      </w:r>
      <w:r>
        <w:rPr>
          <w:noProof/>
        </w:rPr>
        <w:fldChar w:fldCharType="end"/>
      </w:r>
    </w:p>
    <w:p w14:paraId="30CB0A03" w14:textId="73C66148"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2.4 Rencontre : Lieux</w:t>
      </w:r>
      <w:r>
        <w:rPr>
          <w:noProof/>
        </w:rPr>
        <w:tab/>
      </w:r>
      <w:r>
        <w:rPr>
          <w:noProof/>
        </w:rPr>
        <w:fldChar w:fldCharType="begin"/>
      </w:r>
      <w:r>
        <w:rPr>
          <w:noProof/>
        </w:rPr>
        <w:instrText xml:space="preserve"> PAGEREF _Toc199924461 \h </w:instrText>
      </w:r>
      <w:r>
        <w:rPr>
          <w:noProof/>
        </w:rPr>
      </w:r>
      <w:r>
        <w:rPr>
          <w:noProof/>
        </w:rPr>
        <w:fldChar w:fldCharType="separate"/>
      </w:r>
      <w:r>
        <w:rPr>
          <w:noProof/>
        </w:rPr>
        <w:t>12</w:t>
      </w:r>
      <w:r>
        <w:rPr>
          <w:noProof/>
        </w:rPr>
        <w:fldChar w:fldCharType="end"/>
      </w:r>
    </w:p>
    <w:p w14:paraId="784BF06D" w14:textId="2826E51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2.4.1 Type de lieu et nombre d’éléments</w:t>
      </w:r>
      <w:r>
        <w:rPr>
          <w:noProof/>
        </w:rPr>
        <w:tab/>
      </w:r>
      <w:r>
        <w:rPr>
          <w:noProof/>
        </w:rPr>
        <w:fldChar w:fldCharType="begin"/>
      </w:r>
      <w:r>
        <w:rPr>
          <w:noProof/>
        </w:rPr>
        <w:instrText xml:space="preserve"> PAGEREF _Toc199924462 \h </w:instrText>
      </w:r>
      <w:r>
        <w:rPr>
          <w:noProof/>
        </w:rPr>
      </w:r>
      <w:r>
        <w:rPr>
          <w:noProof/>
        </w:rPr>
        <w:fldChar w:fldCharType="separate"/>
      </w:r>
      <w:r>
        <w:rPr>
          <w:noProof/>
        </w:rPr>
        <w:t>12</w:t>
      </w:r>
      <w:r>
        <w:rPr>
          <w:noProof/>
        </w:rPr>
        <w:fldChar w:fldCharType="end"/>
      </w:r>
    </w:p>
    <w:p w14:paraId="14536F8D" w14:textId="3BC2D84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2.4.2 Matériaux</w:t>
      </w:r>
      <w:r>
        <w:rPr>
          <w:noProof/>
        </w:rPr>
        <w:tab/>
      </w:r>
      <w:r>
        <w:rPr>
          <w:noProof/>
        </w:rPr>
        <w:fldChar w:fldCharType="begin"/>
      </w:r>
      <w:r>
        <w:rPr>
          <w:noProof/>
        </w:rPr>
        <w:instrText xml:space="preserve"> PAGEREF _Toc199924463 \h </w:instrText>
      </w:r>
      <w:r>
        <w:rPr>
          <w:noProof/>
        </w:rPr>
      </w:r>
      <w:r>
        <w:rPr>
          <w:noProof/>
        </w:rPr>
        <w:fldChar w:fldCharType="separate"/>
      </w:r>
      <w:r>
        <w:rPr>
          <w:noProof/>
        </w:rPr>
        <w:t>13</w:t>
      </w:r>
      <w:r>
        <w:rPr>
          <w:noProof/>
        </w:rPr>
        <w:fldChar w:fldCharType="end"/>
      </w:r>
    </w:p>
    <w:p w14:paraId="5FEB21B4" w14:textId="7420119A"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2.5 Rencontre : Événements</w:t>
      </w:r>
      <w:r>
        <w:rPr>
          <w:noProof/>
        </w:rPr>
        <w:tab/>
      </w:r>
      <w:r>
        <w:rPr>
          <w:noProof/>
        </w:rPr>
        <w:fldChar w:fldCharType="begin"/>
      </w:r>
      <w:r>
        <w:rPr>
          <w:noProof/>
        </w:rPr>
        <w:instrText xml:space="preserve"> PAGEREF _Toc199924464 \h </w:instrText>
      </w:r>
      <w:r>
        <w:rPr>
          <w:noProof/>
        </w:rPr>
      </w:r>
      <w:r>
        <w:rPr>
          <w:noProof/>
        </w:rPr>
        <w:fldChar w:fldCharType="separate"/>
      </w:r>
      <w:r>
        <w:rPr>
          <w:noProof/>
        </w:rPr>
        <w:t>13</w:t>
      </w:r>
      <w:r>
        <w:rPr>
          <w:noProof/>
        </w:rPr>
        <w:fldChar w:fldCharType="end"/>
      </w:r>
    </w:p>
    <w:p w14:paraId="5A78DA0B" w14:textId="3410E5C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2.5.1 Type d’événement</w:t>
      </w:r>
      <w:r>
        <w:rPr>
          <w:noProof/>
        </w:rPr>
        <w:tab/>
      </w:r>
      <w:r>
        <w:rPr>
          <w:noProof/>
        </w:rPr>
        <w:fldChar w:fldCharType="begin"/>
      </w:r>
      <w:r>
        <w:rPr>
          <w:noProof/>
        </w:rPr>
        <w:instrText xml:space="preserve"> PAGEREF _Toc199924465 \h </w:instrText>
      </w:r>
      <w:r>
        <w:rPr>
          <w:noProof/>
        </w:rPr>
      </w:r>
      <w:r>
        <w:rPr>
          <w:noProof/>
        </w:rPr>
        <w:fldChar w:fldCharType="separate"/>
      </w:r>
      <w:r>
        <w:rPr>
          <w:noProof/>
        </w:rPr>
        <w:t>13</w:t>
      </w:r>
      <w:r>
        <w:rPr>
          <w:noProof/>
        </w:rPr>
        <w:fldChar w:fldCharType="end"/>
      </w:r>
    </w:p>
    <w:p w14:paraId="6951C829" w14:textId="2EBD35F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2.5.2 Durée</w:t>
      </w:r>
      <w:r>
        <w:rPr>
          <w:noProof/>
        </w:rPr>
        <w:tab/>
      </w:r>
      <w:r>
        <w:rPr>
          <w:noProof/>
        </w:rPr>
        <w:fldChar w:fldCharType="begin"/>
      </w:r>
      <w:r>
        <w:rPr>
          <w:noProof/>
        </w:rPr>
        <w:instrText xml:space="preserve"> PAGEREF _Toc199924466 \h </w:instrText>
      </w:r>
      <w:r>
        <w:rPr>
          <w:noProof/>
        </w:rPr>
      </w:r>
      <w:r>
        <w:rPr>
          <w:noProof/>
        </w:rPr>
        <w:fldChar w:fldCharType="separate"/>
      </w:r>
      <w:r>
        <w:rPr>
          <w:noProof/>
        </w:rPr>
        <w:t>13</w:t>
      </w:r>
      <w:r>
        <w:rPr>
          <w:noProof/>
        </w:rPr>
        <w:fldChar w:fldCharType="end"/>
      </w:r>
    </w:p>
    <w:p w14:paraId="0178C9E1" w14:textId="75CCBF2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2.6 Rencontre : Humains</w:t>
      </w:r>
      <w:r>
        <w:rPr>
          <w:noProof/>
        </w:rPr>
        <w:tab/>
      </w:r>
      <w:r>
        <w:rPr>
          <w:noProof/>
        </w:rPr>
        <w:fldChar w:fldCharType="begin"/>
      </w:r>
      <w:r>
        <w:rPr>
          <w:noProof/>
        </w:rPr>
        <w:instrText xml:space="preserve"> PAGEREF _Toc199924467 \h </w:instrText>
      </w:r>
      <w:r>
        <w:rPr>
          <w:noProof/>
        </w:rPr>
      </w:r>
      <w:r>
        <w:rPr>
          <w:noProof/>
        </w:rPr>
        <w:fldChar w:fldCharType="separate"/>
      </w:r>
      <w:r>
        <w:rPr>
          <w:noProof/>
        </w:rPr>
        <w:t>13</w:t>
      </w:r>
      <w:r>
        <w:rPr>
          <w:noProof/>
        </w:rPr>
        <w:fldChar w:fldCharType="end"/>
      </w:r>
    </w:p>
    <w:p w14:paraId="11E56F51" w14:textId="68D4C6A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2.6.1 Type et nombre</w:t>
      </w:r>
      <w:r>
        <w:rPr>
          <w:noProof/>
        </w:rPr>
        <w:tab/>
      </w:r>
      <w:r>
        <w:rPr>
          <w:noProof/>
        </w:rPr>
        <w:fldChar w:fldCharType="begin"/>
      </w:r>
      <w:r>
        <w:rPr>
          <w:noProof/>
        </w:rPr>
        <w:instrText xml:space="preserve"> PAGEREF _Toc199924468 \h </w:instrText>
      </w:r>
      <w:r>
        <w:rPr>
          <w:noProof/>
        </w:rPr>
      </w:r>
      <w:r>
        <w:rPr>
          <w:noProof/>
        </w:rPr>
        <w:fldChar w:fldCharType="separate"/>
      </w:r>
      <w:r>
        <w:rPr>
          <w:noProof/>
        </w:rPr>
        <w:t>13</w:t>
      </w:r>
      <w:r>
        <w:rPr>
          <w:noProof/>
        </w:rPr>
        <w:fldChar w:fldCharType="end"/>
      </w:r>
    </w:p>
    <w:p w14:paraId="29EC4135" w14:textId="22E2D86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2.6.2 Activité</w:t>
      </w:r>
      <w:r>
        <w:rPr>
          <w:noProof/>
        </w:rPr>
        <w:tab/>
      </w:r>
      <w:r>
        <w:rPr>
          <w:noProof/>
        </w:rPr>
        <w:fldChar w:fldCharType="begin"/>
      </w:r>
      <w:r>
        <w:rPr>
          <w:noProof/>
        </w:rPr>
        <w:instrText xml:space="preserve"> PAGEREF _Toc199924469 \h </w:instrText>
      </w:r>
      <w:r>
        <w:rPr>
          <w:noProof/>
        </w:rPr>
      </w:r>
      <w:r>
        <w:rPr>
          <w:noProof/>
        </w:rPr>
        <w:fldChar w:fldCharType="separate"/>
      </w:r>
      <w:r>
        <w:rPr>
          <w:noProof/>
        </w:rPr>
        <w:t>13</w:t>
      </w:r>
      <w:r>
        <w:rPr>
          <w:noProof/>
        </w:rPr>
        <w:fldChar w:fldCharType="end"/>
      </w:r>
    </w:p>
    <w:p w14:paraId="678E57DE" w14:textId="4BF5E16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2.6.3 Origine</w:t>
      </w:r>
      <w:r>
        <w:rPr>
          <w:noProof/>
        </w:rPr>
        <w:tab/>
      </w:r>
      <w:r>
        <w:rPr>
          <w:noProof/>
        </w:rPr>
        <w:fldChar w:fldCharType="begin"/>
      </w:r>
      <w:r>
        <w:rPr>
          <w:noProof/>
        </w:rPr>
        <w:instrText xml:space="preserve"> PAGEREF _Toc199924470 \h </w:instrText>
      </w:r>
      <w:r>
        <w:rPr>
          <w:noProof/>
        </w:rPr>
      </w:r>
      <w:r>
        <w:rPr>
          <w:noProof/>
        </w:rPr>
        <w:fldChar w:fldCharType="separate"/>
      </w:r>
      <w:r>
        <w:rPr>
          <w:noProof/>
        </w:rPr>
        <w:t>14</w:t>
      </w:r>
      <w:r>
        <w:rPr>
          <w:noProof/>
        </w:rPr>
        <w:fldChar w:fldCharType="end"/>
      </w:r>
    </w:p>
    <w:p w14:paraId="5ACDDE63" w14:textId="53256EF6"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2.7 Rencontre : Animaux</w:t>
      </w:r>
      <w:r>
        <w:rPr>
          <w:noProof/>
        </w:rPr>
        <w:tab/>
      </w:r>
      <w:r>
        <w:rPr>
          <w:noProof/>
        </w:rPr>
        <w:fldChar w:fldCharType="begin"/>
      </w:r>
      <w:r>
        <w:rPr>
          <w:noProof/>
        </w:rPr>
        <w:instrText xml:space="preserve"> PAGEREF _Toc199924471 \h </w:instrText>
      </w:r>
      <w:r>
        <w:rPr>
          <w:noProof/>
        </w:rPr>
      </w:r>
      <w:r>
        <w:rPr>
          <w:noProof/>
        </w:rPr>
        <w:fldChar w:fldCharType="separate"/>
      </w:r>
      <w:r>
        <w:rPr>
          <w:noProof/>
        </w:rPr>
        <w:t>14</w:t>
      </w:r>
      <w:r>
        <w:rPr>
          <w:noProof/>
        </w:rPr>
        <w:fldChar w:fldCharType="end"/>
      </w:r>
    </w:p>
    <w:p w14:paraId="26D9725A" w14:textId="5289873D"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2.8 Rencontre : Créatures</w:t>
      </w:r>
      <w:r>
        <w:rPr>
          <w:noProof/>
        </w:rPr>
        <w:tab/>
      </w:r>
      <w:r>
        <w:rPr>
          <w:noProof/>
        </w:rPr>
        <w:fldChar w:fldCharType="begin"/>
      </w:r>
      <w:r>
        <w:rPr>
          <w:noProof/>
        </w:rPr>
        <w:instrText xml:space="preserve"> PAGEREF _Toc199924472 \h </w:instrText>
      </w:r>
      <w:r>
        <w:rPr>
          <w:noProof/>
        </w:rPr>
      </w:r>
      <w:r>
        <w:rPr>
          <w:noProof/>
        </w:rPr>
        <w:fldChar w:fldCharType="separate"/>
      </w:r>
      <w:r>
        <w:rPr>
          <w:noProof/>
        </w:rPr>
        <w:t>14</w:t>
      </w:r>
      <w:r>
        <w:rPr>
          <w:noProof/>
        </w:rPr>
        <w:fldChar w:fldCharType="end"/>
      </w:r>
    </w:p>
    <w:p w14:paraId="7F04C03B" w14:textId="4927C69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2.8.1 Rencontre selon le terrain</w:t>
      </w:r>
      <w:r>
        <w:rPr>
          <w:noProof/>
        </w:rPr>
        <w:tab/>
      </w:r>
      <w:r>
        <w:rPr>
          <w:noProof/>
        </w:rPr>
        <w:fldChar w:fldCharType="begin"/>
      </w:r>
      <w:r>
        <w:rPr>
          <w:noProof/>
        </w:rPr>
        <w:instrText xml:space="preserve"> PAGEREF _Toc199924473 \h </w:instrText>
      </w:r>
      <w:r>
        <w:rPr>
          <w:noProof/>
        </w:rPr>
      </w:r>
      <w:r>
        <w:rPr>
          <w:noProof/>
        </w:rPr>
        <w:fldChar w:fldCharType="separate"/>
      </w:r>
      <w:r>
        <w:rPr>
          <w:noProof/>
        </w:rPr>
        <w:t>14</w:t>
      </w:r>
      <w:r>
        <w:rPr>
          <w:noProof/>
        </w:rPr>
        <w:fldChar w:fldCharType="end"/>
      </w:r>
    </w:p>
    <w:p w14:paraId="744F99F5" w14:textId="1D67CA5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2.8.2 Rencontre selon l’alignement</w:t>
      </w:r>
      <w:r>
        <w:rPr>
          <w:noProof/>
        </w:rPr>
        <w:tab/>
      </w:r>
      <w:r>
        <w:rPr>
          <w:noProof/>
        </w:rPr>
        <w:fldChar w:fldCharType="begin"/>
      </w:r>
      <w:r>
        <w:rPr>
          <w:noProof/>
        </w:rPr>
        <w:instrText xml:space="preserve"> PAGEREF _Toc199924474 \h </w:instrText>
      </w:r>
      <w:r>
        <w:rPr>
          <w:noProof/>
        </w:rPr>
      </w:r>
      <w:r>
        <w:rPr>
          <w:noProof/>
        </w:rPr>
        <w:fldChar w:fldCharType="separate"/>
      </w:r>
      <w:r>
        <w:rPr>
          <w:noProof/>
        </w:rPr>
        <w:t>18</w:t>
      </w:r>
      <w:r>
        <w:rPr>
          <w:noProof/>
        </w:rPr>
        <w:fldChar w:fldCharType="end"/>
      </w:r>
    </w:p>
    <w:p w14:paraId="2CD23607" w14:textId="3174B6E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2.8.3 Rencontre selon l’origine divine, les animaux, les NEC et NEM supérieurs.</w:t>
      </w:r>
      <w:r>
        <w:rPr>
          <w:noProof/>
        </w:rPr>
        <w:tab/>
      </w:r>
      <w:r>
        <w:rPr>
          <w:noProof/>
        </w:rPr>
        <w:fldChar w:fldCharType="begin"/>
      </w:r>
      <w:r>
        <w:rPr>
          <w:noProof/>
        </w:rPr>
        <w:instrText xml:space="preserve"> PAGEREF _Toc199924475 \h </w:instrText>
      </w:r>
      <w:r>
        <w:rPr>
          <w:noProof/>
        </w:rPr>
      </w:r>
      <w:r>
        <w:rPr>
          <w:noProof/>
        </w:rPr>
        <w:fldChar w:fldCharType="separate"/>
      </w:r>
      <w:r>
        <w:rPr>
          <w:noProof/>
        </w:rPr>
        <w:t>19</w:t>
      </w:r>
      <w:r>
        <w:rPr>
          <w:noProof/>
        </w:rPr>
        <w:fldChar w:fldCharType="end"/>
      </w:r>
    </w:p>
    <w:p w14:paraId="176F8549" w14:textId="10DBB76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2.8.4 Rencontre selon la puissance de la créature</w:t>
      </w:r>
      <w:r>
        <w:rPr>
          <w:noProof/>
        </w:rPr>
        <w:tab/>
      </w:r>
      <w:r>
        <w:rPr>
          <w:noProof/>
        </w:rPr>
        <w:fldChar w:fldCharType="begin"/>
      </w:r>
      <w:r>
        <w:rPr>
          <w:noProof/>
        </w:rPr>
        <w:instrText xml:space="preserve"> PAGEREF _Toc199924476 \h </w:instrText>
      </w:r>
      <w:r>
        <w:rPr>
          <w:noProof/>
        </w:rPr>
      </w:r>
      <w:r>
        <w:rPr>
          <w:noProof/>
        </w:rPr>
        <w:fldChar w:fldCharType="separate"/>
      </w:r>
      <w:r>
        <w:rPr>
          <w:noProof/>
        </w:rPr>
        <w:t>19</w:t>
      </w:r>
      <w:r>
        <w:rPr>
          <w:noProof/>
        </w:rPr>
        <w:fldChar w:fldCharType="end"/>
      </w:r>
    </w:p>
    <w:p w14:paraId="2C58F3B9" w14:textId="70EA14B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2.8.5 Activité</w:t>
      </w:r>
      <w:r>
        <w:rPr>
          <w:noProof/>
        </w:rPr>
        <w:tab/>
      </w:r>
      <w:r>
        <w:rPr>
          <w:noProof/>
        </w:rPr>
        <w:fldChar w:fldCharType="begin"/>
      </w:r>
      <w:r>
        <w:rPr>
          <w:noProof/>
        </w:rPr>
        <w:instrText xml:space="preserve"> PAGEREF _Toc199924477 \h </w:instrText>
      </w:r>
      <w:r>
        <w:rPr>
          <w:noProof/>
        </w:rPr>
      </w:r>
      <w:r>
        <w:rPr>
          <w:noProof/>
        </w:rPr>
        <w:fldChar w:fldCharType="separate"/>
      </w:r>
      <w:r>
        <w:rPr>
          <w:noProof/>
        </w:rPr>
        <w:t>20</w:t>
      </w:r>
      <w:r>
        <w:rPr>
          <w:noProof/>
        </w:rPr>
        <w:fldChar w:fldCharType="end"/>
      </w:r>
    </w:p>
    <w:p w14:paraId="6B8ACE81" w14:textId="7DE33AF4"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2.9 Connaissance d’une créature</w:t>
      </w:r>
      <w:r>
        <w:rPr>
          <w:noProof/>
        </w:rPr>
        <w:tab/>
      </w:r>
      <w:r>
        <w:rPr>
          <w:noProof/>
        </w:rPr>
        <w:fldChar w:fldCharType="begin"/>
      </w:r>
      <w:r>
        <w:rPr>
          <w:noProof/>
        </w:rPr>
        <w:instrText xml:space="preserve"> PAGEREF _Toc199924478 \h </w:instrText>
      </w:r>
      <w:r>
        <w:rPr>
          <w:noProof/>
        </w:rPr>
      </w:r>
      <w:r>
        <w:rPr>
          <w:noProof/>
        </w:rPr>
        <w:fldChar w:fldCharType="separate"/>
      </w:r>
      <w:r>
        <w:rPr>
          <w:noProof/>
        </w:rPr>
        <w:t>21</w:t>
      </w:r>
      <w:r>
        <w:rPr>
          <w:noProof/>
        </w:rPr>
        <w:fldChar w:fldCharType="end"/>
      </w:r>
    </w:p>
    <w:p w14:paraId="472123F3" w14:textId="3C95EEF4"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2.10 Table de référence des créatures</w:t>
      </w:r>
      <w:r>
        <w:rPr>
          <w:noProof/>
        </w:rPr>
        <w:tab/>
      </w:r>
      <w:r>
        <w:rPr>
          <w:noProof/>
        </w:rPr>
        <w:fldChar w:fldCharType="begin"/>
      </w:r>
      <w:r>
        <w:rPr>
          <w:noProof/>
        </w:rPr>
        <w:instrText xml:space="preserve"> PAGEREF _Toc199924479 \h </w:instrText>
      </w:r>
      <w:r>
        <w:rPr>
          <w:noProof/>
        </w:rPr>
      </w:r>
      <w:r>
        <w:rPr>
          <w:noProof/>
        </w:rPr>
        <w:fldChar w:fldCharType="separate"/>
      </w:r>
      <w:r>
        <w:rPr>
          <w:noProof/>
        </w:rPr>
        <w:t>21</w:t>
      </w:r>
      <w:r>
        <w:rPr>
          <w:noProof/>
        </w:rPr>
        <w:fldChar w:fldCharType="end"/>
      </w:r>
    </w:p>
    <w:p w14:paraId="5D6CE922" w14:textId="1E86008B"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2.11 Danger de la rencontre</w:t>
      </w:r>
      <w:r>
        <w:rPr>
          <w:noProof/>
        </w:rPr>
        <w:tab/>
      </w:r>
      <w:r>
        <w:rPr>
          <w:noProof/>
        </w:rPr>
        <w:fldChar w:fldCharType="begin"/>
      </w:r>
      <w:r>
        <w:rPr>
          <w:noProof/>
        </w:rPr>
        <w:instrText xml:space="preserve"> PAGEREF _Toc199924480 \h </w:instrText>
      </w:r>
      <w:r>
        <w:rPr>
          <w:noProof/>
        </w:rPr>
      </w:r>
      <w:r>
        <w:rPr>
          <w:noProof/>
        </w:rPr>
        <w:fldChar w:fldCharType="separate"/>
      </w:r>
      <w:r>
        <w:rPr>
          <w:noProof/>
        </w:rPr>
        <w:t>34</w:t>
      </w:r>
      <w:r>
        <w:rPr>
          <w:noProof/>
        </w:rPr>
        <w:fldChar w:fldCharType="end"/>
      </w:r>
    </w:p>
    <w:p w14:paraId="36389E9C" w14:textId="635CC3CC"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2.12 Qui rencontre qui ?</w:t>
      </w:r>
      <w:r>
        <w:rPr>
          <w:noProof/>
        </w:rPr>
        <w:tab/>
      </w:r>
      <w:r>
        <w:rPr>
          <w:noProof/>
        </w:rPr>
        <w:fldChar w:fldCharType="begin"/>
      </w:r>
      <w:r>
        <w:rPr>
          <w:noProof/>
        </w:rPr>
        <w:instrText xml:space="preserve"> PAGEREF _Toc199924481 \h </w:instrText>
      </w:r>
      <w:r>
        <w:rPr>
          <w:noProof/>
        </w:rPr>
      </w:r>
      <w:r>
        <w:rPr>
          <w:noProof/>
        </w:rPr>
        <w:fldChar w:fldCharType="separate"/>
      </w:r>
      <w:r>
        <w:rPr>
          <w:noProof/>
        </w:rPr>
        <w:t>34</w:t>
      </w:r>
      <w:r>
        <w:rPr>
          <w:noProof/>
        </w:rPr>
        <w:fldChar w:fldCharType="end"/>
      </w:r>
    </w:p>
    <w:p w14:paraId="352997AC" w14:textId="6D644CE3"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3. Animaux et créatures</w:t>
      </w:r>
      <w:r>
        <w:rPr>
          <w:noProof/>
        </w:rPr>
        <w:tab/>
      </w:r>
      <w:r>
        <w:rPr>
          <w:noProof/>
        </w:rPr>
        <w:fldChar w:fldCharType="begin"/>
      </w:r>
      <w:r>
        <w:rPr>
          <w:noProof/>
        </w:rPr>
        <w:instrText xml:space="preserve"> PAGEREF _Toc199924482 \h </w:instrText>
      </w:r>
      <w:r>
        <w:rPr>
          <w:noProof/>
        </w:rPr>
      </w:r>
      <w:r>
        <w:rPr>
          <w:noProof/>
        </w:rPr>
        <w:fldChar w:fldCharType="separate"/>
      </w:r>
      <w:r>
        <w:rPr>
          <w:noProof/>
        </w:rPr>
        <w:t>35</w:t>
      </w:r>
      <w:r>
        <w:rPr>
          <w:noProof/>
        </w:rPr>
        <w:fldChar w:fldCharType="end"/>
      </w:r>
    </w:p>
    <w:p w14:paraId="17AC6286" w14:textId="65049ED1"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3.1 Poids</w:t>
      </w:r>
      <w:r>
        <w:rPr>
          <w:noProof/>
        </w:rPr>
        <w:tab/>
      </w:r>
      <w:r>
        <w:rPr>
          <w:noProof/>
        </w:rPr>
        <w:fldChar w:fldCharType="begin"/>
      </w:r>
      <w:r>
        <w:rPr>
          <w:noProof/>
        </w:rPr>
        <w:instrText xml:space="preserve"> PAGEREF _Toc199924483 \h </w:instrText>
      </w:r>
      <w:r>
        <w:rPr>
          <w:noProof/>
        </w:rPr>
      </w:r>
      <w:r>
        <w:rPr>
          <w:noProof/>
        </w:rPr>
        <w:fldChar w:fldCharType="separate"/>
      </w:r>
      <w:r>
        <w:rPr>
          <w:noProof/>
        </w:rPr>
        <w:t>35</w:t>
      </w:r>
      <w:r>
        <w:rPr>
          <w:noProof/>
        </w:rPr>
        <w:fldChar w:fldCharType="end"/>
      </w:r>
    </w:p>
    <w:p w14:paraId="4B4C7BA1" w14:textId="64239ECC"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3.2 Variation</w:t>
      </w:r>
      <w:r>
        <w:rPr>
          <w:noProof/>
        </w:rPr>
        <w:tab/>
      </w:r>
      <w:r>
        <w:rPr>
          <w:noProof/>
        </w:rPr>
        <w:fldChar w:fldCharType="begin"/>
      </w:r>
      <w:r>
        <w:rPr>
          <w:noProof/>
        </w:rPr>
        <w:instrText xml:space="preserve"> PAGEREF _Toc199924484 \h </w:instrText>
      </w:r>
      <w:r>
        <w:rPr>
          <w:noProof/>
        </w:rPr>
      </w:r>
      <w:r>
        <w:rPr>
          <w:noProof/>
        </w:rPr>
        <w:fldChar w:fldCharType="separate"/>
      </w:r>
      <w:r>
        <w:rPr>
          <w:noProof/>
        </w:rPr>
        <w:t>35</w:t>
      </w:r>
      <w:r>
        <w:rPr>
          <w:noProof/>
        </w:rPr>
        <w:fldChar w:fldCharType="end"/>
      </w:r>
    </w:p>
    <w:p w14:paraId="502FBE3B" w14:textId="5D3145C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3.3 Génération des animaux</w:t>
      </w:r>
      <w:r>
        <w:rPr>
          <w:noProof/>
        </w:rPr>
        <w:tab/>
      </w:r>
      <w:r>
        <w:rPr>
          <w:noProof/>
        </w:rPr>
        <w:fldChar w:fldCharType="begin"/>
      </w:r>
      <w:r>
        <w:rPr>
          <w:noProof/>
        </w:rPr>
        <w:instrText xml:space="preserve"> PAGEREF _Toc199924485 \h </w:instrText>
      </w:r>
      <w:r>
        <w:rPr>
          <w:noProof/>
        </w:rPr>
      </w:r>
      <w:r>
        <w:rPr>
          <w:noProof/>
        </w:rPr>
        <w:fldChar w:fldCharType="separate"/>
      </w:r>
      <w:r>
        <w:rPr>
          <w:noProof/>
        </w:rPr>
        <w:t>35</w:t>
      </w:r>
      <w:r>
        <w:rPr>
          <w:noProof/>
        </w:rPr>
        <w:fldChar w:fldCharType="end"/>
      </w:r>
    </w:p>
    <w:p w14:paraId="52A1C91B" w14:textId="65B66C1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3.3.1 Base</w:t>
      </w:r>
      <w:r>
        <w:rPr>
          <w:noProof/>
        </w:rPr>
        <w:tab/>
      </w:r>
      <w:r>
        <w:rPr>
          <w:noProof/>
        </w:rPr>
        <w:fldChar w:fldCharType="begin"/>
      </w:r>
      <w:r>
        <w:rPr>
          <w:noProof/>
        </w:rPr>
        <w:instrText xml:space="preserve"> PAGEREF _Toc199924486 \h </w:instrText>
      </w:r>
      <w:r>
        <w:rPr>
          <w:noProof/>
        </w:rPr>
      </w:r>
      <w:r>
        <w:rPr>
          <w:noProof/>
        </w:rPr>
        <w:fldChar w:fldCharType="separate"/>
      </w:r>
      <w:r>
        <w:rPr>
          <w:noProof/>
        </w:rPr>
        <w:t>35</w:t>
      </w:r>
      <w:r>
        <w:rPr>
          <w:noProof/>
        </w:rPr>
        <w:fldChar w:fldCharType="end"/>
      </w:r>
    </w:p>
    <w:p w14:paraId="23ACEB53" w14:textId="35A6BCB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3.3.2 Taille et Puissance</w:t>
      </w:r>
      <w:r>
        <w:rPr>
          <w:noProof/>
        </w:rPr>
        <w:tab/>
      </w:r>
      <w:r>
        <w:rPr>
          <w:noProof/>
        </w:rPr>
        <w:fldChar w:fldCharType="begin"/>
      </w:r>
      <w:r>
        <w:rPr>
          <w:noProof/>
        </w:rPr>
        <w:instrText xml:space="preserve"> PAGEREF _Toc199924487 \h </w:instrText>
      </w:r>
      <w:r>
        <w:rPr>
          <w:noProof/>
        </w:rPr>
      </w:r>
      <w:r>
        <w:rPr>
          <w:noProof/>
        </w:rPr>
        <w:fldChar w:fldCharType="separate"/>
      </w:r>
      <w:r>
        <w:rPr>
          <w:noProof/>
        </w:rPr>
        <w:t>36</w:t>
      </w:r>
      <w:r>
        <w:rPr>
          <w:noProof/>
        </w:rPr>
        <w:fldChar w:fldCharType="end"/>
      </w:r>
    </w:p>
    <w:p w14:paraId="3BCC92D0" w14:textId="0A63C46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3.3.3 Mode de vie</w:t>
      </w:r>
      <w:r>
        <w:rPr>
          <w:noProof/>
        </w:rPr>
        <w:tab/>
      </w:r>
      <w:r>
        <w:rPr>
          <w:noProof/>
        </w:rPr>
        <w:fldChar w:fldCharType="begin"/>
      </w:r>
      <w:r>
        <w:rPr>
          <w:noProof/>
        </w:rPr>
        <w:instrText xml:space="preserve"> PAGEREF _Toc199924488 \h </w:instrText>
      </w:r>
      <w:r>
        <w:rPr>
          <w:noProof/>
        </w:rPr>
      </w:r>
      <w:r>
        <w:rPr>
          <w:noProof/>
        </w:rPr>
        <w:fldChar w:fldCharType="separate"/>
      </w:r>
      <w:r>
        <w:rPr>
          <w:noProof/>
        </w:rPr>
        <w:t>36</w:t>
      </w:r>
      <w:r>
        <w:rPr>
          <w:noProof/>
        </w:rPr>
        <w:fldChar w:fldCharType="end"/>
      </w:r>
    </w:p>
    <w:p w14:paraId="3229103A" w14:textId="6C13529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3.3.4 Mouvement</w:t>
      </w:r>
      <w:r>
        <w:rPr>
          <w:noProof/>
        </w:rPr>
        <w:tab/>
      </w:r>
      <w:r>
        <w:rPr>
          <w:noProof/>
        </w:rPr>
        <w:fldChar w:fldCharType="begin"/>
      </w:r>
      <w:r>
        <w:rPr>
          <w:noProof/>
        </w:rPr>
        <w:instrText xml:space="preserve"> PAGEREF _Toc199924489 \h </w:instrText>
      </w:r>
      <w:r>
        <w:rPr>
          <w:noProof/>
        </w:rPr>
      </w:r>
      <w:r>
        <w:rPr>
          <w:noProof/>
        </w:rPr>
        <w:fldChar w:fldCharType="separate"/>
      </w:r>
      <w:r>
        <w:rPr>
          <w:noProof/>
        </w:rPr>
        <w:t>36</w:t>
      </w:r>
      <w:r>
        <w:rPr>
          <w:noProof/>
        </w:rPr>
        <w:fldChar w:fldCharType="end"/>
      </w:r>
    </w:p>
    <w:p w14:paraId="6C6052AA" w14:textId="3B55A0C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3.3.5 Autres données</w:t>
      </w:r>
      <w:r>
        <w:rPr>
          <w:noProof/>
        </w:rPr>
        <w:tab/>
      </w:r>
      <w:r>
        <w:rPr>
          <w:noProof/>
        </w:rPr>
        <w:fldChar w:fldCharType="begin"/>
      </w:r>
      <w:r>
        <w:rPr>
          <w:noProof/>
        </w:rPr>
        <w:instrText xml:space="preserve"> PAGEREF _Toc199924490 \h </w:instrText>
      </w:r>
      <w:r>
        <w:rPr>
          <w:noProof/>
        </w:rPr>
      </w:r>
      <w:r>
        <w:rPr>
          <w:noProof/>
        </w:rPr>
        <w:fldChar w:fldCharType="separate"/>
      </w:r>
      <w:r>
        <w:rPr>
          <w:noProof/>
        </w:rPr>
        <w:t>36</w:t>
      </w:r>
      <w:r>
        <w:rPr>
          <w:noProof/>
        </w:rPr>
        <w:fldChar w:fldCharType="end"/>
      </w:r>
    </w:p>
    <w:p w14:paraId="46503C8B" w14:textId="0D89236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3.3.6 Agressivité animale</w:t>
      </w:r>
      <w:r>
        <w:rPr>
          <w:noProof/>
        </w:rPr>
        <w:tab/>
      </w:r>
      <w:r>
        <w:rPr>
          <w:noProof/>
        </w:rPr>
        <w:fldChar w:fldCharType="begin"/>
      </w:r>
      <w:r>
        <w:rPr>
          <w:noProof/>
        </w:rPr>
        <w:instrText xml:space="preserve"> PAGEREF _Toc199924491 \h </w:instrText>
      </w:r>
      <w:r>
        <w:rPr>
          <w:noProof/>
        </w:rPr>
      </w:r>
      <w:r>
        <w:rPr>
          <w:noProof/>
        </w:rPr>
        <w:fldChar w:fldCharType="separate"/>
      </w:r>
      <w:r>
        <w:rPr>
          <w:noProof/>
        </w:rPr>
        <w:t>36</w:t>
      </w:r>
      <w:r>
        <w:rPr>
          <w:noProof/>
        </w:rPr>
        <w:fldChar w:fldCharType="end"/>
      </w:r>
    </w:p>
    <w:p w14:paraId="0F2F72D8" w14:textId="2224AD2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3.3.7 Effet du troupeau</w:t>
      </w:r>
      <w:r>
        <w:rPr>
          <w:noProof/>
        </w:rPr>
        <w:tab/>
      </w:r>
      <w:r>
        <w:rPr>
          <w:noProof/>
        </w:rPr>
        <w:fldChar w:fldCharType="begin"/>
      </w:r>
      <w:r>
        <w:rPr>
          <w:noProof/>
        </w:rPr>
        <w:instrText xml:space="preserve"> PAGEREF _Toc199924492 \h </w:instrText>
      </w:r>
      <w:r>
        <w:rPr>
          <w:noProof/>
        </w:rPr>
      </w:r>
      <w:r>
        <w:rPr>
          <w:noProof/>
        </w:rPr>
        <w:fldChar w:fldCharType="separate"/>
      </w:r>
      <w:r>
        <w:rPr>
          <w:noProof/>
        </w:rPr>
        <w:t>36</w:t>
      </w:r>
      <w:r>
        <w:rPr>
          <w:noProof/>
        </w:rPr>
        <w:fldChar w:fldCharType="end"/>
      </w:r>
    </w:p>
    <w:p w14:paraId="2A5593D9" w14:textId="7F0FA27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3.3.8 Animaux d’élevage</w:t>
      </w:r>
      <w:r>
        <w:rPr>
          <w:noProof/>
        </w:rPr>
        <w:tab/>
      </w:r>
      <w:r>
        <w:rPr>
          <w:noProof/>
        </w:rPr>
        <w:fldChar w:fldCharType="begin"/>
      </w:r>
      <w:r>
        <w:rPr>
          <w:noProof/>
        </w:rPr>
        <w:instrText xml:space="preserve"> PAGEREF _Toc199924493 \h </w:instrText>
      </w:r>
      <w:r>
        <w:rPr>
          <w:noProof/>
        </w:rPr>
      </w:r>
      <w:r>
        <w:rPr>
          <w:noProof/>
        </w:rPr>
        <w:fldChar w:fldCharType="separate"/>
      </w:r>
      <w:r>
        <w:rPr>
          <w:noProof/>
        </w:rPr>
        <w:t>37</w:t>
      </w:r>
      <w:r>
        <w:rPr>
          <w:noProof/>
        </w:rPr>
        <w:fldChar w:fldCharType="end"/>
      </w:r>
    </w:p>
    <w:p w14:paraId="3015BB55" w14:textId="797572C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3.3.9 Ordres</w:t>
      </w:r>
      <w:r>
        <w:rPr>
          <w:noProof/>
        </w:rPr>
        <w:tab/>
      </w:r>
      <w:r>
        <w:rPr>
          <w:noProof/>
        </w:rPr>
        <w:fldChar w:fldCharType="begin"/>
      </w:r>
      <w:r>
        <w:rPr>
          <w:noProof/>
        </w:rPr>
        <w:instrText xml:space="preserve"> PAGEREF _Toc199924494 \h </w:instrText>
      </w:r>
      <w:r>
        <w:rPr>
          <w:noProof/>
        </w:rPr>
      </w:r>
      <w:r>
        <w:rPr>
          <w:noProof/>
        </w:rPr>
        <w:fldChar w:fldCharType="separate"/>
      </w:r>
      <w:r>
        <w:rPr>
          <w:noProof/>
        </w:rPr>
        <w:t>37</w:t>
      </w:r>
      <w:r>
        <w:rPr>
          <w:noProof/>
        </w:rPr>
        <w:fldChar w:fldCharType="end"/>
      </w:r>
    </w:p>
    <w:p w14:paraId="4CC07B01" w14:textId="5CC16300"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3.4 Poisons</w:t>
      </w:r>
      <w:r>
        <w:rPr>
          <w:noProof/>
        </w:rPr>
        <w:tab/>
      </w:r>
      <w:r>
        <w:rPr>
          <w:noProof/>
        </w:rPr>
        <w:fldChar w:fldCharType="begin"/>
      </w:r>
      <w:r>
        <w:rPr>
          <w:noProof/>
        </w:rPr>
        <w:instrText xml:space="preserve"> PAGEREF _Toc199924495 \h </w:instrText>
      </w:r>
      <w:r>
        <w:rPr>
          <w:noProof/>
        </w:rPr>
      </w:r>
      <w:r>
        <w:rPr>
          <w:noProof/>
        </w:rPr>
        <w:fldChar w:fldCharType="separate"/>
      </w:r>
      <w:r>
        <w:rPr>
          <w:noProof/>
        </w:rPr>
        <w:t>37</w:t>
      </w:r>
      <w:r>
        <w:rPr>
          <w:noProof/>
        </w:rPr>
        <w:fldChar w:fldCharType="end"/>
      </w:r>
    </w:p>
    <w:p w14:paraId="0F3BA803" w14:textId="57FAD59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3.4.1 Animaux</w:t>
      </w:r>
      <w:r>
        <w:rPr>
          <w:noProof/>
        </w:rPr>
        <w:tab/>
      </w:r>
      <w:r>
        <w:rPr>
          <w:noProof/>
        </w:rPr>
        <w:fldChar w:fldCharType="begin"/>
      </w:r>
      <w:r>
        <w:rPr>
          <w:noProof/>
        </w:rPr>
        <w:instrText xml:space="preserve"> PAGEREF _Toc199924496 \h </w:instrText>
      </w:r>
      <w:r>
        <w:rPr>
          <w:noProof/>
        </w:rPr>
      </w:r>
      <w:r>
        <w:rPr>
          <w:noProof/>
        </w:rPr>
        <w:fldChar w:fldCharType="separate"/>
      </w:r>
      <w:r>
        <w:rPr>
          <w:noProof/>
        </w:rPr>
        <w:t>37</w:t>
      </w:r>
      <w:r>
        <w:rPr>
          <w:noProof/>
        </w:rPr>
        <w:fldChar w:fldCharType="end"/>
      </w:r>
    </w:p>
    <w:p w14:paraId="7EA93BF9" w14:textId="47507DD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3.4.2 Créatures</w:t>
      </w:r>
      <w:r>
        <w:rPr>
          <w:noProof/>
        </w:rPr>
        <w:tab/>
      </w:r>
      <w:r>
        <w:rPr>
          <w:noProof/>
        </w:rPr>
        <w:fldChar w:fldCharType="begin"/>
      </w:r>
      <w:r>
        <w:rPr>
          <w:noProof/>
        </w:rPr>
        <w:instrText xml:space="preserve"> PAGEREF _Toc199924497 \h </w:instrText>
      </w:r>
      <w:r>
        <w:rPr>
          <w:noProof/>
        </w:rPr>
      </w:r>
      <w:r>
        <w:rPr>
          <w:noProof/>
        </w:rPr>
        <w:fldChar w:fldCharType="separate"/>
      </w:r>
      <w:r>
        <w:rPr>
          <w:noProof/>
        </w:rPr>
        <w:t>38</w:t>
      </w:r>
      <w:r>
        <w:rPr>
          <w:noProof/>
        </w:rPr>
        <w:fldChar w:fldCharType="end"/>
      </w:r>
    </w:p>
    <w:p w14:paraId="3D6ECB33" w14:textId="28ACE25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3.4.3 Armes empoisonnées</w:t>
      </w:r>
      <w:r>
        <w:rPr>
          <w:noProof/>
        </w:rPr>
        <w:tab/>
      </w:r>
      <w:r>
        <w:rPr>
          <w:noProof/>
        </w:rPr>
        <w:fldChar w:fldCharType="begin"/>
      </w:r>
      <w:r>
        <w:rPr>
          <w:noProof/>
        </w:rPr>
        <w:instrText xml:space="preserve"> PAGEREF _Toc199924498 \h </w:instrText>
      </w:r>
      <w:r>
        <w:rPr>
          <w:noProof/>
        </w:rPr>
      </w:r>
      <w:r>
        <w:rPr>
          <w:noProof/>
        </w:rPr>
        <w:fldChar w:fldCharType="separate"/>
      </w:r>
      <w:r>
        <w:rPr>
          <w:noProof/>
        </w:rPr>
        <w:t>38</w:t>
      </w:r>
      <w:r>
        <w:rPr>
          <w:noProof/>
        </w:rPr>
        <w:fldChar w:fldCharType="end"/>
      </w:r>
    </w:p>
    <w:p w14:paraId="5E763439" w14:textId="799ABA55"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3.5 Âge et Genre des créatures</w:t>
      </w:r>
      <w:r>
        <w:rPr>
          <w:noProof/>
        </w:rPr>
        <w:tab/>
      </w:r>
      <w:r>
        <w:rPr>
          <w:noProof/>
        </w:rPr>
        <w:fldChar w:fldCharType="begin"/>
      </w:r>
      <w:r>
        <w:rPr>
          <w:noProof/>
        </w:rPr>
        <w:instrText xml:space="preserve"> PAGEREF _Toc199924499 \h </w:instrText>
      </w:r>
      <w:r>
        <w:rPr>
          <w:noProof/>
        </w:rPr>
      </w:r>
      <w:r>
        <w:rPr>
          <w:noProof/>
        </w:rPr>
        <w:fldChar w:fldCharType="separate"/>
      </w:r>
      <w:r>
        <w:rPr>
          <w:noProof/>
        </w:rPr>
        <w:t>38</w:t>
      </w:r>
      <w:r>
        <w:rPr>
          <w:noProof/>
        </w:rPr>
        <w:fldChar w:fldCharType="end"/>
      </w:r>
    </w:p>
    <w:p w14:paraId="77BE6098" w14:textId="63E4CB12"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3.6 Langages des créatures et vie en société</w:t>
      </w:r>
      <w:r>
        <w:rPr>
          <w:noProof/>
        </w:rPr>
        <w:tab/>
      </w:r>
      <w:r>
        <w:rPr>
          <w:noProof/>
        </w:rPr>
        <w:fldChar w:fldCharType="begin"/>
      </w:r>
      <w:r>
        <w:rPr>
          <w:noProof/>
        </w:rPr>
        <w:instrText xml:space="preserve"> PAGEREF _Toc199924500 \h </w:instrText>
      </w:r>
      <w:r>
        <w:rPr>
          <w:noProof/>
        </w:rPr>
      </w:r>
      <w:r>
        <w:rPr>
          <w:noProof/>
        </w:rPr>
        <w:fldChar w:fldCharType="separate"/>
      </w:r>
      <w:r>
        <w:rPr>
          <w:noProof/>
        </w:rPr>
        <w:t>38</w:t>
      </w:r>
      <w:r>
        <w:rPr>
          <w:noProof/>
        </w:rPr>
        <w:fldChar w:fldCharType="end"/>
      </w:r>
    </w:p>
    <w:p w14:paraId="5D8CAB04" w14:textId="003AE93D"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3.7 Liens entre créatures et sorts</w:t>
      </w:r>
      <w:r>
        <w:rPr>
          <w:noProof/>
        </w:rPr>
        <w:tab/>
      </w:r>
      <w:r>
        <w:rPr>
          <w:noProof/>
        </w:rPr>
        <w:fldChar w:fldCharType="begin"/>
      </w:r>
      <w:r>
        <w:rPr>
          <w:noProof/>
        </w:rPr>
        <w:instrText xml:space="preserve"> PAGEREF _Toc199924501 \h </w:instrText>
      </w:r>
      <w:r>
        <w:rPr>
          <w:noProof/>
        </w:rPr>
      </w:r>
      <w:r>
        <w:rPr>
          <w:noProof/>
        </w:rPr>
        <w:fldChar w:fldCharType="separate"/>
      </w:r>
      <w:r>
        <w:rPr>
          <w:noProof/>
        </w:rPr>
        <w:t>40</w:t>
      </w:r>
      <w:r>
        <w:rPr>
          <w:noProof/>
        </w:rPr>
        <w:fldChar w:fldCharType="end"/>
      </w:r>
    </w:p>
    <w:p w14:paraId="7889A5C5" w14:textId="6F752A35"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3.8 Origines des créatures et liens avec les Dieux</w:t>
      </w:r>
      <w:r>
        <w:rPr>
          <w:noProof/>
        </w:rPr>
        <w:tab/>
      </w:r>
      <w:r>
        <w:rPr>
          <w:noProof/>
        </w:rPr>
        <w:fldChar w:fldCharType="begin"/>
      </w:r>
      <w:r>
        <w:rPr>
          <w:noProof/>
        </w:rPr>
        <w:instrText xml:space="preserve"> PAGEREF _Toc199924502 \h </w:instrText>
      </w:r>
      <w:r>
        <w:rPr>
          <w:noProof/>
        </w:rPr>
      </w:r>
      <w:r>
        <w:rPr>
          <w:noProof/>
        </w:rPr>
        <w:fldChar w:fldCharType="separate"/>
      </w:r>
      <w:r>
        <w:rPr>
          <w:noProof/>
        </w:rPr>
        <w:t>40</w:t>
      </w:r>
      <w:r>
        <w:rPr>
          <w:noProof/>
        </w:rPr>
        <w:fldChar w:fldCharType="end"/>
      </w:r>
    </w:p>
    <w:p w14:paraId="53A9774B" w14:textId="56E0F9C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3.9 Sens des créatures</w:t>
      </w:r>
      <w:r>
        <w:rPr>
          <w:noProof/>
        </w:rPr>
        <w:tab/>
      </w:r>
      <w:r>
        <w:rPr>
          <w:noProof/>
        </w:rPr>
        <w:fldChar w:fldCharType="begin"/>
      </w:r>
      <w:r>
        <w:rPr>
          <w:noProof/>
        </w:rPr>
        <w:instrText xml:space="preserve"> PAGEREF _Toc199924503 \h </w:instrText>
      </w:r>
      <w:r>
        <w:rPr>
          <w:noProof/>
        </w:rPr>
      </w:r>
      <w:r>
        <w:rPr>
          <w:noProof/>
        </w:rPr>
        <w:fldChar w:fldCharType="separate"/>
      </w:r>
      <w:r>
        <w:rPr>
          <w:noProof/>
        </w:rPr>
        <w:t>41</w:t>
      </w:r>
      <w:r>
        <w:rPr>
          <w:noProof/>
        </w:rPr>
        <w:fldChar w:fldCharType="end"/>
      </w:r>
    </w:p>
    <w:p w14:paraId="2752547C" w14:textId="1582579C"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4. Chance d’Influence</w:t>
      </w:r>
      <w:r>
        <w:rPr>
          <w:noProof/>
        </w:rPr>
        <w:tab/>
      </w:r>
      <w:r>
        <w:rPr>
          <w:noProof/>
        </w:rPr>
        <w:fldChar w:fldCharType="begin"/>
      </w:r>
      <w:r>
        <w:rPr>
          <w:noProof/>
        </w:rPr>
        <w:instrText xml:space="preserve"> PAGEREF _Toc199924504 \h </w:instrText>
      </w:r>
      <w:r>
        <w:rPr>
          <w:noProof/>
        </w:rPr>
      </w:r>
      <w:r>
        <w:rPr>
          <w:noProof/>
        </w:rPr>
        <w:fldChar w:fldCharType="separate"/>
      </w:r>
      <w:r>
        <w:rPr>
          <w:noProof/>
        </w:rPr>
        <w:t>43</w:t>
      </w:r>
      <w:r>
        <w:rPr>
          <w:noProof/>
        </w:rPr>
        <w:fldChar w:fldCharType="end"/>
      </w:r>
    </w:p>
    <w:p w14:paraId="1C7FE387" w14:textId="45823B97"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5. Créatures : génération, reproduction et habitat</w:t>
      </w:r>
      <w:r>
        <w:rPr>
          <w:noProof/>
        </w:rPr>
        <w:tab/>
      </w:r>
      <w:r>
        <w:rPr>
          <w:noProof/>
        </w:rPr>
        <w:fldChar w:fldCharType="begin"/>
      </w:r>
      <w:r>
        <w:rPr>
          <w:noProof/>
        </w:rPr>
        <w:instrText xml:space="preserve"> PAGEREF _Toc199924505 \h </w:instrText>
      </w:r>
      <w:r>
        <w:rPr>
          <w:noProof/>
        </w:rPr>
      </w:r>
      <w:r>
        <w:rPr>
          <w:noProof/>
        </w:rPr>
        <w:fldChar w:fldCharType="separate"/>
      </w:r>
      <w:r>
        <w:rPr>
          <w:noProof/>
        </w:rPr>
        <w:t>45</w:t>
      </w:r>
      <w:r>
        <w:rPr>
          <w:noProof/>
        </w:rPr>
        <w:fldChar w:fldCharType="end"/>
      </w:r>
    </w:p>
    <w:p w14:paraId="71487AA5" w14:textId="114D19F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5.1 Les croisements de races</w:t>
      </w:r>
      <w:r>
        <w:rPr>
          <w:noProof/>
        </w:rPr>
        <w:tab/>
      </w:r>
      <w:r>
        <w:rPr>
          <w:noProof/>
        </w:rPr>
        <w:fldChar w:fldCharType="begin"/>
      </w:r>
      <w:r>
        <w:rPr>
          <w:noProof/>
        </w:rPr>
        <w:instrText xml:space="preserve"> PAGEREF _Toc199924506 \h </w:instrText>
      </w:r>
      <w:r>
        <w:rPr>
          <w:noProof/>
        </w:rPr>
      </w:r>
      <w:r>
        <w:rPr>
          <w:noProof/>
        </w:rPr>
        <w:fldChar w:fldCharType="separate"/>
      </w:r>
      <w:r>
        <w:rPr>
          <w:noProof/>
        </w:rPr>
        <w:t>45</w:t>
      </w:r>
      <w:r>
        <w:rPr>
          <w:noProof/>
        </w:rPr>
        <w:fldChar w:fldCharType="end"/>
      </w:r>
    </w:p>
    <w:p w14:paraId="04960C86" w14:textId="4C8FF9E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5.1.1 Croisement</w:t>
      </w:r>
      <w:r>
        <w:rPr>
          <w:noProof/>
        </w:rPr>
        <w:tab/>
      </w:r>
      <w:r>
        <w:rPr>
          <w:noProof/>
        </w:rPr>
        <w:fldChar w:fldCharType="begin"/>
      </w:r>
      <w:r>
        <w:rPr>
          <w:noProof/>
        </w:rPr>
        <w:instrText xml:space="preserve"> PAGEREF _Toc199924507 \h </w:instrText>
      </w:r>
      <w:r>
        <w:rPr>
          <w:noProof/>
        </w:rPr>
      </w:r>
      <w:r>
        <w:rPr>
          <w:noProof/>
        </w:rPr>
        <w:fldChar w:fldCharType="separate"/>
      </w:r>
      <w:r>
        <w:rPr>
          <w:noProof/>
        </w:rPr>
        <w:t>45</w:t>
      </w:r>
      <w:r>
        <w:rPr>
          <w:noProof/>
        </w:rPr>
        <w:fldChar w:fldCharType="end"/>
      </w:r>
    </w:p>
    <w:p w14:paraId="0B6B1878" w14:textId="55FD8E0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5.1.2 Caractéristique</w:t>
      </w:r>
      <w:r>
        <w:rPr>
          <w:noProof/>
        </w:rPr>
        <w:tab/>
      </w:r>
      <w:r>
        <w:rPr>
          <w:noProof/>
        </w:rPr>
        <w:fldChar w:fldCharType="begin"/>
      </w:r>
      <w:r>
        <w:rPr>
          <w:noProof/>
        </w:rPr>
        <w:instrText xml:space="preserve"> PAGEREF _Toc199924508 \h </w:instrText>
      </w:r>
      <w:r>
        <w:rPr>
          <w:noProof/>
        </w:rPr>
      </w:r>
      <w:r>
        <w:rPr>
          <w:noProof/>
        </w:rPr>
        <w:fldChar w:fldCharType="separate"/>
      </w:r>
      <w:r>
        <w:rPr>
          <w:noProof/>
        </w:rPr>
        <w:t>45</w:t>
      </w:r>
      <w:r>
        <w:rPr>
          <w:noProof/>
        </w:rPr>
        <w:fldChar w:fldCharType="end"/>
      </w:r>
    </w:p>
    <w:p w14:paraId="26967861" w14:textId="775418F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5.1.3 Autres valeurs</w:t>
      </w:r>
      <w:r>
        <w:rPr>
          <w:noProof/>
        </w:rPr>
        <w:tab/>
      </w:r>
      <w:r>
        <w:rPr>
          <w:noProof/>
        </w:rPr>
        <w:fldChar w:fldCharType="begin"/>
      </w:r>
      <w:r>
        <w:rPr>
          <w:noProof/>
        </w:rPr>
        <w:instrText xml:space="preserve"> PAGEREF _Toc199924509 \h </w:instrText>
      </w:r>
      <w:r>
        <w:rPr>
          <w:noProof/>
        </w:rPr>
      </w:r>
      <w:r>
        <w:rPr>
          <w:noProof/>
        </w:rPr>
        <w:fldChar w:fldCharType="separate"/>
      </w:r>
      <w:r>
        <w:rPr>
          <w:noProof/>
        </w:rPr>
        <w:t>45</w:t>
      </w:r>
      <w:r>
        <w:rPr>
          <w:noProof/>
        </w:rPr>
        <w:fldChar w:fldCharType="end"/>
      </w:r>
    </w:p>
    <w:p w14:paraId="7594F155" w14:textId="24F8EEA2"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5.2 Génération de créature</w:t>
      </w:r>
      <w:r>
        <w:rPr>
          <w:noProof/>
        </w:rPr>
        <w:tab/>
      </w:r>
      <w:r>
        <w:rPr>
          <w:noProof/>
        </w:rPr>
        <w:fldChar w:fldCharType="begin"/>
      </w:r>
      <w:r>
        <w:rPr>
          <w:noProof/>
        </w:rPr>
        <w:instrText xml:space="preserve"> PAGEREF _Toc199924510 \h </w:instrText>
      </w:r>
      <w:r>
        <w:rPr>
          <w:noProof/>
        </w:rPr>
      </w:r>
      <w:r>
        <w:rPr>
          <w:noProof/>
        </w:rPr>
        <w:fldChar w:fldCharType="separate"/>
      </w:r>
      <w:r>
        <w:rPr>
          <w:noProof/>
        </w:rPr>
        <w:t>45</w:t>
      </w:r>
      <w:r>
        <w:rPr>
          <w:noProof/>
        </w:rPr>
        <w:fldChar w:fldCharType="end"/>
      </w:r>
    </w:p>
    <w:p w14:paraId="6DFB50BF" w14:textId="674081C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 Type et nutrition</w:t>
      </w:r>
      <w:r>
        <w:rPr>
          <w:noProof/>
        </w:rPr>
        <w:tab/>
      </w:r>
      <w:r>
        <w:rPr>
          <w:noProof/>
        </w:rPr>
        <w:fldChar w:fldCharType="begin"/>
      </w:r>
      <w:r>
        <w:rPr>
          <w:noProof/>
        </w:rPr>
        <w:instrText xml:space="preserve"> PAGEREF _Toc199924511 \h </w:instrText>
      </w:r>
      <w:r>
        <w:rPr>
          <w:noProof/>
        </w:rPr>
      </w:r>
      <w:r>
        <w:rPr>
          <w:noProof/>
        </w:rPr>
        <w:fldChar w:fldCharType="separate"/>
      </w:r>
      <w:r>
        <w:rPr>
          <w:noProof/>
        </w:rPr>
        <w:t>45</w:t>
      </w:r>
      <w:r>
        <w:rPr>
          <w:noProof/>
        </w:rPr>
        <w:fldChar w:fldCharType="end"/>
      </w:r>
    </w:p>
    <w:p w14:paraId="5D55ADCA" w14:textId="6B5B375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 Pattes &amp; Préemption</w:t>
      </w:r>
      <w:r>
        <w:rPr>
          <w:noProof/>
        </w:rPr>
        <w:tab/>
      </w:r>
      <w:r>
        <w:rPr>
          <w:noProof/>
        </w:rPr>
        <w:fldChar w:fldCharType="begin"/>
      </w:r>
      <w:r>
        <w:rPr>
          <w:noProof/>
        </w:rPr>
        <w:instrText xml:space="preserve"> PAGEREF _Toc199924512 \h </w:instrText>
      </w:r>
      <w:r>
        <w:rPr>
          <w:noProof/>
        </w:rPr>
      </w:r>
      <w:r>
        <w:rPr>
          <w:noProof/>
        </w:rPr>
        <w:fldChar w:fldCharType="separate"/>
      </w:r>
      <w:r>
        <w:rPr>
          <w:noProof/>
        </w:rPr>
        <w:t>45</w:t>
      </w:r>
      <w:r>
        <w:rPr>
          <w:noProof/>
        </w:rPr>
        <w:fldChar w:fldCharType="end"/>
      </w:r>
    </w:p>
    <w:p w14:paraId="3AF908B5" w14:textId="703B107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3. Alignement</w:t>
      </w:r>
      <w:r>
        <w:rPr>
          <w:noProof/>
        </w:rPr>
        <w:tab/>
      </w:r>
      <w:r>
        <w:rPr>
          <w:noProof/>
        </w:rPr>
        <w:fldChar w:fldCharType="begin"/>
      </w:r>
      <w:r>
        <w:rPr>
          <w:noProof/>
        </w:rPr>
        <w:instrText xml:space="preserve"> PAGEREF _Toc199924513 \h </w:instrText>
      </w:r>
      <w:r>
        <w:rPr>
          <w:noProof/>
        </w:rPr>
      </w:r>
      <w:r>
        <w:rPr>
          <w:noProof/>
        </w:rPr>
        <w:fldChar w:fldCharType="separate"/>
      </w:r>
      <w:r>
        <w:rPr>
          <w:noProof/>
        </w:rPr>
        <w:t>45</w:t>
      </w:r>
      <w:r>
        <w:rPr>
          <w:noProof/>
        </w:rPr>
        <w:fldChar w:fldCharType="end"/>
      </w:r>
    </w:p>
    <w:p w14:paraId="7ECFD7EC" w14:textId="1CB60A5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4. Mode de vie</w:t>
      </w:r>
      <w:r>
        <w:rPr>
          <w:noProof/>
        </w:rPr>
        <w:tab/>
      </w:r>
      <w:r>
        <w:rPr>
          <w:noProof/>
        </w:rPr>
        <w:fldChar w:fldCharType="begin"/>
      </w:r>
      <w:r>
        <w:rPr>
          <w:noProof/>
        </w:rPr>
        <w:instrText xml:space="preserve"> PAGEREF _Toc199924514 \h </w:instrText>
      </w:r>
      <w:r>
        <w:rPr>
          <w:noProof/>
        </w:rPr>
      </w:r>
      <w:r>
        <w:rPr>
          <w:noProof/>
        </w:rPr>
        <w:fldChar w:fldCharType="separate"/>
      </w:r>
      <w:r>
        <w:rPr>
          <w:noProof/>
        </w:rPr>
        <w:t>46</w:t>
      </w:r>
      <w:r>
        <w:rPr>
          <w:noProof/>
        </w:rPr>
        <w:fldChar w:fldCharType="end"/>
      </w:r>
    </w:p>
    <w:p w14:paraId="069B8694" w14:textId="4CD878F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 Peau &amp; couleur</w:t>
      </w:r>
      <w:r>
        <w:rPr>
          <w:noProof/>
        </w:rPr>
        <w:tab/>
      </w:r>
      <w:r>
        <w:rPr>
          <w:noProof/>
        </w:rPr>
        <w:fldChar w:fldCharType="begin"/>
      </w:r>
      <w:r>
        <w:rPr>
          <w:noProof/>
        </w:rPr>
        <w:instrText xml:space="preserve"> PAGEREF _Toc199924515 \h </w:instrText>
      </w:r>
      <w:r>
        <w:rPr>
          <w:noProof/>
        </w:rPr>
      </w:r>
      <w:r>
        <w:rPr>
          <w:noProof/>
        </w:rPr>
        <w:fldChar w:fldCharType="separate"/>
      </w:r>
      <w:r>
        <w:rPr>
          <w:noProof/>
        </w:rPr>
        <w:t>46</w:t>
      </w:r>
      <w:r>
        <w:rPr>
          <w:noProof/>
        </w:rPr>
        <w:fldChar w:fldCharType="end"/>
      </w:r>
    </w:p>
    <w:p w14:paraId="17868966" w14:textId="1FAD0B9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 Forme</w:t>
      </w:r>
      <w:r>
        <w:rPr>
          <w:noProof/>
        </w:rPr>
        <w:tab/>
      </w:r>
      <w:r>
        <w:rPr>
          <w:noProof/>
        </w:rPr>
        <w:fldChar w:fldCharType="begin"/>
      </w:r>
      <w:r>
        <w:rPr>
          <w:noProof/>
        </w:rPr>
        <w:instrText xml:space="preserve"> PAGEREF _Toc199924516 \h </w:instrText>
      </w:r>
      <w:r>
        <w:rPr>
          <w:noProof/>
        </w:rPr>
      </w:r>
      <w:r>
        <w:rPr>
          <w:noProof/>
        </w:rPr>
        <w:fldChar w:fldCharType="separate"/>
      </w:r>
      <w:r>
        <w:rPr>
          <w:noProof/>
        </w:rPr>
        <w:t>46</w:t>
      </w:r>
      <w:r>
        <w:rPr>
          <w:noProof/>
        </w:rPr>
        <w:fldChar w:fldCharType="end"/>
      </w:r>
    </w:p>
    <w:p w14:paraId="1F51D949" w14:textId="159C980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lastRenderedPageBreak/>
        <w:t>7. Taille, hauteur, longueur, largeur</w:t>
      </w:r>
      <w:r>
        <w:rPr>
          <w:noProof/>
        </w:rPr>
        <w:tab/>
      </w:r>
      <w:r>
        <w:rPr>
          <w:noProof/>
        </w:rPr>
        <w:fldChar w:fldCharType="begin"/>
      </w:r>
      <w:r>
        <w:rPr>
          <w:noProof/>
        </w:rPr>
        <w:instrText xml:space="preserve"> PAGEREF _Toc199924517 \h </w:instrText>
      </w:r>
      <w:r>
        <w:rPr>
          <w:noProof/>
        </w:rPr>
      </w:r>
      <w:r>
        <w:rPr>
          <w:noProof/>
        </w:rPr>
        <w:fldChar w:fldCharType="separate"/>
      </w:r>
      <w:r>
        <w:rPr>
          <w:noProof/>
        </w:rPr>
        <w:t>46</w:t>
      </w:r>
      <w:r>
        <w:rPr>
          <w:noProof/>
        </w:rPr>
        <w:fldChar w:fldCharType="end"/>
      </w:r>
    </w:p>
    <w:p w14:paraId="22098715" w14:textId="082EE2A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8. Masse</w:t>
      </w:r>
      <w:r>
        <w:rPr>
          <w:noProof/>
        </w:rPr>
        <w:tab/>
      </w:r>
      <w:r>
        <w:rPr>
          <w:noProof/>
        </w:rPr>
        <w:fldChar w:fldCharType="begin"/>
      </w:r>
      <w:r>
        <w:rPr>
          <w:noProof/>
        </w:rPr>
        <w:instrText xml:space="preserve"> PAGEREF _Toc199924518 \h </w:instrText>
      </w:r>
      <w:r>
        <w:rPr>
          <w:noProof/>
        </w:rPr>
      </w:r>
      <w:r>
        <w:rPr>
          <w:noProof/>
        </w:rPr>
        <w:fldChar w:fldCharType="separate"/>
      </w:r>
      <w:r>
        <w:rPr>
          <w:noProof/>
        </w:rPr>
        <w:t>47</w:t>
      </w:r>
      <w:r>
        <w:rPr>
          <w:noProof/>
        </w:rPr>
        <w:fldChar w:fldCharType="end"/>
      </w:r>
    </w:p>
    <w:p w14:paraId="629007FE" w14:textId="245EB52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9. Particularités</w:t>
      </w:r>
      <w:r>
        <w:rPr>
          <w:noProof/>
        </w:rPr>
        <w:tab/>
      </w:r>
      <w:r>
        <w:rPr>
          <w:noProof/>
        </w:rPr>
        <w:fldChar w:fldCharType="begin"/>
      </w:r>
      <w:r>
        <w:rPr>
          <w:noProof/>
        </w:rPr>
        <w:instrText xml:space="preserve"> PAGEREF _Toc199924519 \h </w:instrText>
      </w:r>
      <w:r>
        <w:rPr>
          <w:noProof/>
        </w:rPr>
      </w:r>
      <w:r>
        <w:rPr>
          <w:noProof/>
        </w:rPr>
        <w:fldChar w:fldCharType="separate"/>
      </w:r>
      <w:r>
        <w:rPr>
          <w:noProof/>
        </w:rPr>
        <w:t>47</w:t>
      </w:r>
      <w:r>
        <w:rPr>
          <w:noProof/>
        </w:rPr>
        <w:fldChar w:fldCharType="end"/>
      </w:r>
    </w:p>
    <w:p w14:paraId="4A8F9388" w14:textId="5547C60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10. Caractéristiques</w:t>
      </w:r>
      <w:r>
        <w:rPr>
          <w:noProof/>
        </w:rPr>
        <w:tab/>
      </w:r>
      <w:r>
        <w:rPr>
          <w:noProof/>
        </w:rPr>
        <w:fldChar w:fldCharType="begin"/>
      </w:r>
      <w:r>
        <w:rPr>
          <w:noProof/>
        </w:rPr>
        <w:instrText xml:space="preserve"> PAGEREF _Toc199924520 \h </w:instrText>
      </w:r>
      <w:r>
        <w:rPr>
          <w:noProof/>
        </w:rPr>
      </w:r>
      <w:r>
        <w:rPr>
          <w:noProof/>
        </w:rPr>
        <w:fldChar w:fldCharType="separate"/>
      </w:r>
      <w:r>
        <w:rPr>
          <w:noProof/>
        </w:rPr>
        <w:t>47</w:t>
      </w:r>
      <w:r>
        <w:rPr>
          <w:noProof/>
        </w:rPr>
        <w:fldChar w:fldCharType="end"/>
      </w:r>
    </w:p>
    <w:p w14:paraId="011BB6B4" w14:textId="7B5B7F7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11. NEC &amp; NE(combat)</w:t>
      </w:r>
      <w:r>
        <w:rPr>
          <w:noProof/>
        </w:rPr>
        <w:tab/>
      </w:r>
      <w:r>
        <w:rPr>
          <w:noProof/>
        </w:rPr>
        <w:fldChar w:fldCharType="begin"/>
      </w:r>
      <w:r>
        <w:rPr>
          <w:noProof/>
        </w:rPr>
        <w:instrText xml:space="preserve"> PAGEREF _Toc199924521 \h </w:instrText>
      </w:r>
      <w:r>
        <w:rPr>
          <w:noProof/>
        </w:rPr>
      </w:r>
      <w:r>
        <w:rPr>
          <w:noProof/>
        </w:rPr>
        <w:fldChar w:fldCharType="separate"/>
      </w:r>
      <w:r>
        <w:rPr>
          <w:noProof/>
        </w:rPr>
        <w:t>47</w:t>
      </w:r>
      <w:r>
        <w:rPr>
          <w:noProof/>
        </w:rPr>
        <w:fldChar w:fldCharType="end"/>
      </w:r>
    </w:p>
    <w:p w14:paraId="1F3CD941" w14:textId="229AF76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12. Attaque et coup</w:t>
      </w:r>
      <w:r>
        <w:rPr>
          <w:noProof/>
        </w:rPr>
        <w:tab/>
      </w:r>
      <w:r>
        <w:rPr>
          <w:noProof/>
        </w:rPr>
        <w:fldChar w:fldCharType="begin"/>
      </w:r>
      <w:r>
        <w:rPr>
          <w:noProof/>
        </w:rPr>
        <w:instrText xml:space="preserve"> PAGEREF _Toc199924522 \h </w:instrText>
      </w:r>
      <w:r>
        <w:rPr>
          <w:noProof/>
        </w:rPr>
      </w:r>
      <w:r>
        <w:rPr>
          <w:noProof/>
        </w:rPr>
        <w:fldChar w:fldCharType="separate"/>
      </w:r>
      <w:r>
        <w:rPr>
          <w:noProof/>
        </w:rPr>
        <w:t>47</w:t>
      </w:r>
      <w:r>
        <w:rPr>
          <w:noProof/>
        </w:rPr>
        <w:fldChar w:fldCharType="end"/>
      </w:r>
    </w:p>
    <w:p w14:paraId="7C675F7D" w14:textId="5C0E07A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13. Armure</w:t>
      </w:r>
      <w:r>
        <w:rPr>
          <w:noProof/>
        </w:rPr>
        <w:tab/>
      </w:r>
      <w:r>
        <w:rPr>
          <w:noProof/>
        </w:rPr>
        <w:fldChar w:fldCharType="begin"/>
      </w:r>
      <w:r>
        <w:rPr>
          <w:noProof/>
        </w:rPr>
        <w:instrText xml:space="preserve"> PAGEREF _Toc199924523 \h </w:instrText>
      </w:r>
      <w:r>
        <w:rPr>
          <w:noProof/>
        </w:rPr>
      </w:r>
      <w:r>
        <w:rPr>
          <w:noProof/>
        </w:rPr>
        <w:fldChar w:fldCharType="separate"/>
      </w:r>
      <w:r>
        <w:rPr>
          <w:noProof/>
        </w:rPr>
        <w:t>48</w:t>
      </w:r>
      <w:r>
        <w:rPr>
          <w:noProof/>
        </w:rPr>
        <w:fldChar w:fldCharType="end"/>
      </w:r>
    </w:p>
    <w:p w14:paraId="24C731B0" w14:textId="38E1221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14. Monde d’origine</w:t>
      </w:r>
      <w:r>
        <w:rPr>
          <w:noProof/>
        </w:rPr>
        <w:tab/>
      </w:r>
      <w:r>
        <w:rPr>
          <w:noProof/>
        </w:rPr>
        <w:fldChar w:fldCharType="begin"/>
      </w:r>
      <w:r>
        <w:rPr>
          <w:noProof/>
        </w:rPr>
        <w:instrText xml:space="preserve"> PAGEREF _Toc199924524 \h </w:instrText>
      </w:r>
      <w:r>
        <w:rPr>
          <w:noProof/>
        </w:rPr>
      </w:r>
      <w:r>
        <w:rPr>
          <w:noProof/>
        </w:rPr>
        <w:fldChar w:fldCharType="separate"/>
      </w:r>
      <w:r>
        <w:rPr>
          <w:noProof/>
        </w:rPr>
        <w:t>48</w:t>
      </w:r>
      <w:r>
        <w:rPr>
          <w:noProof/>
        </w:rPr>
        <w:fldChar w:fldCharType="end"/>
      </w:r>
    </w:p>
    <w:p w14:paraId="08CA0522" w14:textId="0806E92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15. Magie, NEM et sorts</w:t>
      </w:r>
      <w:r>
        <w:rPr>
          <w:noProof/>
        </w:rPr>
        <w:tab/>
      </w:r>
      <w:r>
        <w:rPr>
          <w:noProof/>
        </w:rPr>
        <w:fldChar w:fldCharType="begin"/>
      </w:r>
      <w:r>
        <w:rPr>
          <w:noProof/>
        </w:rPr>
        <w:instrText xml:space="preserve"> PAGEREF _Toc199924525 \h </w:instrText>
      </w:r>
      <w:r>
        <w:rPr>
          <w:noProof/>
        </w:rPr>
      </w:r>
      <w:r>
        <w:rPr>
          <w:noProof/>
        </w:rPr>
        <w:fldChar w:fldCharType="separate"/>
      </w:r>
      <w:r>
        <w:rPr>
          <w:noProof/>
        </w:rPr>
        <w:t>48</w:t>
      </w:r>
      <w:r>
        <w:rPr>
          <w:noProof/>
        </w:rPr>
        <w:fldChar w:fldCharType="end"/>
      </w:r>
    </w:p>
    <w:p w14:paraId="493394CF" w14:textId="124DBB3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16. Spécialités</w:t>
      </w:r>
      <w:r>
        <w:rPr>
          <w:noProof/>
        </w:rPr>
        <w:tab/>
      </w:r>
      <w:r>
        <w:rPr>
          <w:noProof/>
        </w:rPr>
        <w:fldChar w:fldCharType="begin"/>
      </w:r>
      <w:r>
        <w:rPr>
          <w:noProof/>
        </w:rPr>
        <w:instrText xml:space="preserve"> PAGEREF _Toc199924526 \h </w:instrText>
      </w:r>
      <w:r>
        <w:rPr>
          <w:noProof/>
        </w:rPr>
      </w:r>
      <w:r>
        <w:rPr>
          <w:noProof/>
        </w:rPr>
        <w:fldChar w:fldCharType="separate"/>
      </w:r>
      <w:r>
        <w:rPr>
          <w:noProof/>
        </w:rPr>
        <w:t>48</w:t>
      </w:r>
      <w:r>
        <w:rPr>
          <w:noProof/>
        </w:rPr>
        <w:fldChar w:fldCharType="end"/>
      </w:r>
    </w:p>
    <w:p w14:paraId="5AE0B086" w14:textId="7C769F4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17. Nombre de créatures rencontrées.</w:t>
      </w:r>
      <w:r>
        <w:rPr>
          <w:noProof/>
        </w:rPr>
        <w:tab/>
      </w:r>
      <w:r>
        <w:rPr>
          <w:noProof/>
        </w:rPr>
        <w:fldChar w:fldCharType="begin"/>
      </w:r>
      <w:r>
        <w:rPr>
          <w:noProof/>
        </w:rPr>
        <w:instrText xml:space="preserve"> PAGEREF _Toc199924527 \h </w:instrText>
      </w:r>
      <w:r>
        <w:rPr>
          <w:noProof/>
        </w:rPr>
      </w:r>
      <w:r>
        <w:rPr>
          <w:noProof/>
        </w:rPr>
        <w:fldChar w:fldCharType="separate"/>
      </w:r>
      <w:r>
        <w:rPr>
          <w:noProof/>
        </w:rPr>
        <w:t>49</w:t>
      </w:r>
      <w:r>
        <w:rPr>
          <w:noProof/>
        </w:rPr>
        <w:fldChar w:fldCharType="end"/>
      </w:r>
    </w:p>
    <w:p w14:paraId="78E0F106" w14:textId="389184B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18. Reproduction</w:t>
      </w:r>
      <w:r>
        <w:rPr>
          <w:noProof/>
        </w:rPr>
        <w:tab/>
      </w:r>
      <w:r>
        <w:rPr>
          <w:noProof/>
        </w:rPr>
        <w:fldChar w:fldCharType="begin"/>
      </w:r>
      <w:r>
        <w:rPr>
          <w:noProof/>
        </w:rPr>
        <w:instrText xml:space="preserve"> PAGEREF _Toc199924528 \h </w:instrText>
      </w:r>
      <w:r>
        <w:rPr>
          <w:noProof/>
        </w:rPr>
      </w:r>
      <w:r>
        <w:rPr>
          <w:noProof/>
        </w:rPr>
        <w:fldChar w:fldCharType="separate"/>
      </w:r>
      <w:r>
        <w:rPr>
          <w:noProof/>
        </w:rPr>
        <w:t>49</w:t>
      </w:r>
      <w:r>
        <w:rPr>
          <w:noProof/>
        </w:rPr>
        <w:fldChar w:fldCharType="end"/>
      </w:r>
    </w:p>
    <w:p w14:paraId="688B660B" w14:textId="177DDD8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19. Capacités sociales</w:t>
      </w:r>
      <w:r>
        <w:rPr>
          <w:noProof/>
        </w:rPr>
        <w:tab/>
      </w:r>
      <w:r>
        <w:rPr>
          <w:noProof/>
        </w:rPr>
        <w:fldChar w:fldCharType="begin"/>
      </w:r>
      <w:r>
        <w:rPr>
          <w:noProof/>
        </w:rPr>
        <w:instrText xml:space="preserve"> PAGEREF _Toc199924529 \h </w:instrText>
      </w:r>
      <w:r>
        <w:rPr>
          <w:noProof/>
        </w:rPr>
      </w:r>
      <w:r>
        <w:rPr>
          <w:noProof/>
        </w:rPr>
        <w:fldChar w:fldCharType="separate"/>
      </w:r>
      <w:r>
        <w:rPr>
          <w:noProof/>
        </w:rPr>
        <w:t>49</w:t>
      </w:r>
      <w:r>
        <w:rPr>
          <w:noProof/>
        </w:rPr>
        <w:fldChar w:fldCharType="end"/>
      </w:r>
    </w:p>
    <w:p w14:paraId="46D69F5E" w14:textId="02C1E57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20. Milieu de vie</w:t>
      </w:r>
      <w:r>
        <w:rPr>
          <w:noProof/>
        </w:rPr>
        <w:tab/>
      </w:r>
      <w:r>
        <w:rPr>
          <w:noProof/>
        </w:rPr>
        <w:fldChar w:fldCharType="begin"/>
      </w:r>
      <w:r>
        <w:rPr>
          <w:noProof/>
        </w:rPr>
        <w:instrText xml:space="preserve"> PAGEREF _Toc199924530 \h </w:instrText>
      </w:r>
      <w:r>
        <w:rPr>
          <w:noProof/>
        </w:rPr>
      </w:r>
      <w:r>
        <w:rPr>
          <w:noProof/>
        </w:rPr>
        <w:fldChar w:fldCharType="separate"/>
      </w:r>
      <w:r>
        <w:rPr>
          <w:noProof/>
        </w:rPr>
        <w:t>49</w:t>
      </w:r>
      <w:r>
        <w:rPr>
          <w:noProof/>
        </w:rPr>
        <w:fldChar w:fldCharType="end"/>
      </w:r>
    </w:p>
    <w:p w14:paraId="32ACBE27" w14:textId="168BBF80"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5.3 Reproduction et habitat</w:t>
      </w:r>
      <w:r>
        <w:rPr>
          <w:noProof/>
        </w:rPr>
        <w:tab/>
      </w:r>
      <w:r>
        <w:rPr>
          <w:noProof/>
        </w:rPr>
        <w:fldChar w:fldCharType="begin"/>
      </w:r>
      <w:r>
        <w:rPr>
          <w:noProof/>
        </w:rPr>
        <w:instrText xml:space="preserve"> PAGEREF _Toc199924531 \h </w:instrText>
      </w:r>
      <w:r>
        <w:rPr>
          <w:noProof/>
        </w:rPr>
      </w:r>
      <w:r>
        <w:rPr>
          <w:noProof/>
        </w:rPr>
        <w:fldChar w:fldCharType="separate"/>
      </w:r>
      <w:r>
        <w:rPr>
          <w:noProof/>
        </w:rPr>
        <w:t>50</w:t>
      </w:r>
      <w:r>
        <w:rPr>
          <w:noProof/>
        </w:rPr>
        <w:fldChar w:fldCharType="end"/>
      </w:r>
    </w:p>
    <w:p w14:paraId="2807B250" w14:textId="495B4F4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5.3.1 Répartition des sexes</w:t>
      </w:r>
      <w:r>
        <w:rPr>
          <w:noProof/>
        </w:rPr>
        <w:tab/>
      </w:r>
      <w:r>
        <w:rPr>
          <w:noProof/>
        </w:rPr>
        <w:fldChar w:fldCharType="begin"/>
      </w:r>
      <w:r>
        <w:rPr>
          <w:noProof/>
        </w:rPr>
        <w:instrText xml:space="preserve"> PAGEREF _Toc199924532 \h </w:instrText>
      </w:r>
      <w:r>
        <w:rPr>
          <w:noProof/>
        </w:rPr>
      </w:r>
      <w:r>
        <w:rPr>
          <w:noProof/>
        </w:rPr>
        <w:fldChar w:fldCharType="separate"/>
      </w:r>
      <w:r>
        <w:rPr>
          <w:noProof/>
        </w:rPr>
        <w:t>50</w:t>
      </w:r>
      <w:r>
        <w:rPr>
          <w:noProof/>
        </w:rPr>
        <w:fldChar w:fldCharType="end"/>
      </w:r>
    </w:p>
    <w:p w14:paraId="4A50803A" w14:textId="7641594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5.3.2 Habitat</w:t>
      </w:r>
      <w:r>
        <w:rPr>
          <w:noProof/>
        </w:rPr>
        <w:tab/>
      </w:r>
      <w:r>
        <w:rPr>
          <w:noProof/>
        </w:rPr>
        <w:fldChar w:fldCharType="begin"/>
      </w:r>
      <w:r>
        <w:rPr>
          <w:noProof/>
        </w:rPr>
        <w:instrText xml:space="preserve"> PAGEREF _Toc199924533 \h </w:instrText>
      </w:r>
      <w:r>
        <w:rPr>
          <w:noProof/>
        </w:rPr>
      </w:r>
      <w:r>
        <w:rPr>
          <w:noProof/>
        </w:rPr>
        <w:fldChar w:fldCharType="separate"/>
      </w:r>
      <w:r>
        <w:rPr>
          <w:noProof/>
        </w:rPr>
        <w:t>50</w:t>
      </w:r>
      <w:r>
        <w:rPr>
          <w:noProof/>
        </w:rPr>
        <w:fldChar w:fldCharType="end"/>
      </w:r>
    </w:p>
    <w:p w14:paraId="0D5410C2" w14:textId="3857937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5.3.3 Reproduction</w:t>
      </w:r>
      <w:r>
        <w:rPr>
          <w:noProof/>
        </w:rPr>
        <w:tab/>
      </w:r>
      <w:r>
        <w:rPr>
          <w:noProof/>
        </w:rPr>
        <w:fldChar w:fldCharType="begin"/>
      </w:r>
      <w:r>
        <w:rPr>
          <w:noProof/>
        </w:rPr>
        <w:instrText xml:space="preserve"> PAGEREF _Toc199924534 \h </w:instrText>
      </w:r>
      <w:r>
        <w:rPr>
          <w:noProof/>
        </w:rPr>
      </w:r>
      <w:r>
        <w:rPr>
          <w:noProof/>
        </w:rPr>
        <w:fldChar w:fldCharType="separate"/>
      </w:r>
      <w:r>
        <w:rPr>
          <w:noProof/>
        </w:rPr>
        <w:t>51</w:t>
      </w:r>
      <w:r>
        <w:rPr>
          <w:noProof/>
        </w:rPr>
        <w:fldChar w:fldCharType="end"/>
      </w:r>
    </w:p>
    <w:p w14:paraId="6D13943A" w14:textId="2A0BC43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5.3.4 Espérance de vie</w:t>
      </w:r>
      <w:r>
        <w:rPr>
          <w:noProof/>
        </w:rPr>
        <w:tab/>
      </w:r>
      <w:r>
        <w:rPr>
          <w:noProof/>
        </w:rPr>
        <w:fldChar w:fldCharType="begin"/>
      </w:r>
      <w:r>
        <w:rPr>
          <w:noProof/>
        </w:rPr>
        <w:instrText xml:space="preserve"> PAGEREF _Toc199924535 \h </w:instrText>
      </w:r>
      <w:r>
        <w:rPr>
          <w:noProof/>
        </w:rPr>
      </w:r>
      <w:r>
        <w:rPr>
          <w:noProof/>
        </w:rPr>
        <w:fldChar w:fldCharType="separate"/>
      </w:r>
      <w:r>
        <w:rPr>
          <w:noProof/>
        </w:rPr>
        <w:t>51</w:t>
      </w:r>
      <w:r>
        <w:rPr>
          <w:noProof/>
        </w:rPr>
        <w:fldChar w:fldCharType="end"/>
      </w:r>
    </w:p>
    <w:p w14:paraId="232A664A" w14:textId="7473973C"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5.4 Génération de PNJ humains</w:t>
      </w:r>
      <w:r>
        <w:rPr>
          <w:noProof/>
        </w:rPr>
        <w:tab/>
      </w:r>
      <w:r>
        <w:rPr>
          <w:noProof/>
        </w:rPr>
        <w:fldChar w:fldCharType="begin"/>
      </w:r>
      <w:r>
        <w:rPr>
          <w:noProof/>
        </w:rPr>
        <w:instrText xml:space="preserve"> PAGEREF _Toc199924536 \h </w:instrText>
      </w:r>
      <w:r>
        <w:rPr>
          <w:noProof/>
        </w:rPr>
      </w:r>
      <w:r>
        <w:rPr>
          <w:noProof/>
        </w:rPr>
        <w:fldChar w:fldCharType="separate"/>
      </w:r>
      <w:r>
        <w:rPr>
          <w:noProof/>
        </w:rPr>
        <w:t>52</w:t>
      </w:r>
      <w:r>
        <w:rPr>
          <w:noProof/>
        </w:rPr>
        <w:fldChar w:fldCharType="end"/>
      </w:r>
    </w:p>
    <w:p w14:paraId="2CA2EA0B" w14:textId="1D1A939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5.4.1 Table simplifiée</w:t>
      </w:r>
      <w:r>
        <w:rPr>
          <w:noProof/>
        </w:rPr>
        <w:tab/>
      </w:r>
      <w:r>
        <w:rPr>
          <w:noProof/>
        </w:rPr>
        <w:fldChar w:fldCharType="begin"/>
      </w:r>
      <w:r>
        <w:rPr>
          <w:noProof/>
        </w:rPr>
        <w:instrText xml:space="preserve"> PAGEREF _Toc199924537 \h </w:instrText>
      </w:r>
      <w:r>
        <w:rPr>
          <w:noProof/>
        </w:rPr>
      </w:r>
      <w:r>
        <w:rPr>
          <w:noProof/>
        </w:rPr>
        <w:fldChar w:fldCharType="separate"/>
      </w:r>
      <w:r>
        <w:rPr>
          <w:noProof/>
        </w:rPr>
        <w:t>52</w:t>
      </w:r>
      <w:r>
        <w:rPr>
          <w:noProof/>
        </w:rPr>
        <w:fldChar w:fldCharType="end"/>
      </w:r>
    </w:p>
    <w:p w14:paraId="00F97494" w14:textId="0AE72BC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5.4.2 Tables détaillées</w:t>
      </w:r>
      <w:r>
        <w:rPr>
          <w:noProof/>
        </w:rPr>
        <w:tab/>
      </w:r>
      <w:r>
        <w:rPr>
          <w:noProof/>
        </w:rPr>
        <w:fldChar w:fldCharType="begin"/>
      </w:r>
      <w:r>
        <w:rPr>
          <w:noProof/>
        </w:rPr>
        <w:instrText xml:space="preserve"> PAGEREF _Toc199924538 \h </w:instrText>
      </w:r>
      <w:r>
        <w:rPr>
          <w:noProof/>
        </w:rPr>
      </w:r>
      <w:r>
        <w:rPr>
          <w:noProof/>
        </w:rPr>
        <w:fldChar w:fldCharType="separate"/>
      </w:r>
      <w:r>
        <w:rPr>
          <w:noProof/>
        </w:rPr>
        <w:t>53</w:t>
      </w:r>
      <w:r>
        <w:rPr>
          <w:noProof/>
        </w:rPr>
        <w:fldChar w:fldCharType="end"/>
      </w:r>
    </w:p>
    <w:p w14:paraId="7CF9F74D" w14:textId="48AF208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5.4.3 Archétypes humains</w:t>
      </w:r>
      <w:r>
        <w:rPr>
          <w:noProof/>
        </w:rPr>
        <w:tab/>
      </w:r>
      <w:r>
        <w:rPr>
          <w:noProof/>
        </w:rPr>
        <w:fldChar w:fldCharType="begin"/>
      </w:r>
      <w:r>
        <w:rPr>
          <w:noProof/>
        </w:rPr>
        <w:instrText xml:space="preserve"> PAGEREF _Toc199924539 \h </w:instrText>
      </w:r>
      <w:r>
        <w:rPr>
          <w:noProof/>
        </w:rPr>
      </w:r>
      <w:r>
        <w:rPr>
          <w:noProof/>
        </w:rPr>
        <w:fldChar w:fldCharType="separate"/>
      </w:r>
      <w:r>
        <w:rPr>
          <w:noProof/>
        </w:rPr>
        <w:t>55</w:t>
      </w:r>
      <w:r>
        <w:rPr>
          <w:noProof/>
        </w:rPr>
        <w:fldChar w:fldCharType="end"/>
      </w:r>
    </w:p>
    <w:p w14:paraId="1C914541" w14:textId="638472CD"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6. Bestiaire</w:t>
      </w:r>
      <w:r>
        <w:rPr>
          <w:noProof/>
        </w:rPr>
        <w:tab/>
      </w:r>
      <w:r>
        <w:rPr>
          <w:noProof/>
        </w:rPr>
        <w:fldChar w:fldCharType="begin"/>
      </w:r>
      <w:r>
        <w:rPr>
          <w:noProof/>
        </w:rPr>
        <w:instrText xml:space="preserve"> PAGEREF _Toc199924540 \h </w:instrText>
      </w:r>
      <w:r>
        <w:rPr>
          <w:noProof/>
        </w:rPr>
      </w:r>
      <w:r>
        <w:rPr>
          <w:noProof/>
        </w:rPr>
        <w:fldChar w:fldCharType="separate"/>
      </w:r>
      <w:r>
        <w:rPr>
          <w:noProof/>
        </w:rPr>
        <w:t>57</w:t>
      </w:r>
      <w:r>
        <w:rPr>
          <w:noProof/>
        </w:rPr>
        <w:fldChar w:fldCharType="end"/>
      </w:r>
    </w:p>
    <w:p w14:paraId="0C1A8C6F" w14:textId="758CF0F5"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6.1 Fiches de créature</w:t>
      </w:r>
      <w:r>
        <w:rPr>
          <w:noProof/>
        </w:rPr>
        <w:tab/>
      </w:r>
      <w:r>
        <w:rPr>
          <w:noProof/>
        </w:rPr>
        <w:fldChar w:fldCharType="begin"/>
      </w:r>
      <w:r>
        <w:rPr>
          <w:noProof/>
        </w:rPr>
        <w:instrText xml:space="preserve"> PAGEREF _Toc199924541 \h </w:instrText>
      </w:r>
      <w:r>
        <w:rPr>
          <w:noProof/>
        </w:rPr>
      </w:r>
      <w:r>
        <w:rPr>
          <w:noProof/>
        </w:rPr>
        <w:fldChar w:fldCharType="separate"/>
      </w:r>
      <w:r>
        <w:rPr>
          <w:noProof/>
        </w:rPr>
        <w:t>57</w:t>
      </w:r>
      <w:r>
        <w:rPr>
          <w:noProof/>
        </w:rPr>
        <w:fldChar w:fldCharType="end"/>
      </w:r>
    </w:p>
    <w:p w14:paraId="718A2C2D" w14:textId="0408D52D"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6.2 Détails de la fiche</w:t>
      </w:r>
      <w:r>
        <w:rPr>
          <w:noProof/>
        </w:rPr>
        <w:tab/>
      </w:r>
      <w:r>
        <w:rPr>
          <w:noProof/>
        </w:rPr>
        <w:fldChar w:fldCharType="begin"/>
      </w:r>
      <w:r>
        <w:rPr>
          <w:noProof/>
        </w:rPr>
        <w:instrText xml:space="preserve"> PAGEREF _Toc199924542 \h </w:instrText>
      </w:r>
      <w:r>
        <w:rPr>
          <w:noProof/>
        </w:rPr>
      </w:r>
      <w:r>
        <w:rPr>
          <w:noProof/>
        </w:rPr>
        <w:fldChar w:fldCharType="separate"/>
      </w:r>
      <w:r>
        <w:rPr>
          <w:noProof/>
        </w:rPr>
        <w:t>57</w:t>
      </w:r>
      <w:r>
        <w:rPr>
          <w:noProof/>
        </w:rPr>
        <w:fldChar w:fldCharType="end"/>
      </w:r>
    </w:p>
    <w:p w14:paraId="5CCDC0D8" w14:textId="7DE5B89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 Formules</w:t>
      </w:r>
      <w:r>
        <w:rPr>
          <w:noProof/>
        </w:rPr>
        <w:tab/>
      </w:r>
      <w:r>
        <w:rPr>
          <w:noProof/>
        </w:rPr>
        <w:fldChar w:fldCharType="begin"/>
      </w:r>
      <w:r>
        <w:rPr>
          <w:noProof/>
        </w:rPr>
        <w:instrText xml:space="preserve"> PAGEREF _Toc199924543 \h </w:instrText>
      </w:r>
      <w:r>
        <w:rPr>
          <w:noProof/>
        </w:rPr>
      </w:r>
      <w:r>
        <w:rPr>
          <w:noProof/>
        </w:rPr>
        <w:fldChar w:fldCharType="separate"/>
      </w:r>
      <w:r>
        <w:rPr>
          <w:noProof/>
        </w:rPr>
        <w:t>57</w:t>
      </w:r>
      <w:r>
        <w:rPr>
          <w:noProof/>
        </w:rPr>
        <w:fldChar w:fldCharType="end"/>
      </w:r>
    </w:p>
    <w:p w14:paraId="5C6BFA1B" w14:textId="3376428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6.2.2 N°</w:t>
      </w:r>
      <w:r>
        <w:rPr>
          <w:noProof/>
        </w:rPr>
        <w:tab/>
      </w:r>
      <w:r>
        <w:rPr>
          <w:noProof/>
        </w:rPr>
        <w:fldChar w:fldCharType="begin"/>
      </w:r>
      <w:r>
        <w:rPr>
          <w:noProof/>
        </w:rPr>
        <w:instrText xml:space="preserve"> PAGEREF _Toc199924544 \h </w:instrText>
      </w:r>
      <w:r>
        <w:rPr>
          <w:noProof/>
        </w:rPr>
      </w:r>
      <w:r>
        <w:rPr>
          <w:noProof/>
        </w:rPr>
        <w:fldChar w:fldCharType="separate"/>
      </w:r>
      <w:r>
        <w:rPr>
          <w:noProof/>
        </w:rPr>
        <w:t>57</w:t>
      </w:r>
      <w:r>
        <w:rPr>
          <w:noProof/>
        </w:rPr>
        <w:fldChar w:fldCharType="end"/>
      </w:r>
    </w:p>
    <w:p w14:paraId="3566BD45" w14:textId="68FA4F2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6.2.3 Nom</w:t>
      </w:r>
      <w:r>
        <w:rPr>
          <w:noProof/>
        </w:rPr>
        <w:tab/>
      </w:r>
      <w:r>
        <w:rPr>
          <w:noProof/>
        </w:rPr>
        <w:fldChar w:fldCharType="begin"/>
      </w:r>
      <w:r>
        <w:rPr>
          <w:noProof/>
        </w:rPr>
        <w:instrText xml:space="preserve"> PAGEREF _Toc199924545 \h </w:instrText>
      </w:r>
      <w:r>
        <w:rPr>
          <w:noProof/>
        </w:rPr>
      </w:r>
      <w:r>
        <w:rPr>
          <w:noProof/>
        </w:rPr>
        <w:fldChar w:fldCharType="separate"/>
      </w:r>
      <w:r>
        <w:rPr>
          <w:noProof/>
        </w:rPr>
        <w:t>57</w:t>
      </w:r>
      <w:r>
        <w:rPr>
          <w:noProof/>
        </w:rPr>
        <w:fldChar w:fldCharType="end"/>
      </w:r>
    </w:p>
    <w:p w14:paraId="4177C347" w14:textId="0F484C5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6.2.4 Race</w:t>
      </w:r>
      <w:r>
        <w:rPr>
          <w:noProof/>
        </w:rPr>
        <w:tab/>
      </w:r>
      <w:r>
        <w:rPr>
          <w:noProof/>
        </w:rPr>
        <w:fldChar w:fldCharType="begin"/>
      </w:r>
      <w:r>
        <w:rPr>
          <w:noProof/>
        </w:rPr>
        <w:instrText xml:space="preserve"> PAGEREF _Toc199924546 \h </w:instrText>
      </w:r>
      <w:r>
        <w:rPr>
          <w:noProof/>
        </w:rPr>
      </w:r>
      <w:r>
        <w:rPr>
          <w:noProof/>
        </w:rPr>
        <w:fldChar w:fldCharType="separate"/>
      </w:r>
      <w:r>
        <w:rPr>
          <w:noProof/>
        </w:rPr>
        <w:t>57</w:t>
      </w:r>
      <w:r>
        <w:rPr>
          <w:noProof/>
        </w:rPr>
        <w:fldChar w:fldCharType="end"/>
      </w:r>
    </w:p>
    <w:p w14:paraId="2A8B5203" w14:textId="58A7151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6.2.5 Rencontre</w:t>
      </w:r>
      <w:r>
        <w:rPr>
          <w:noProof/>
        </w:rPr>
        <w:tab/>
      </w:r>
      <w:r>
        <w:rPr>
          <w:noProof/>
        </w:rPr>
        <w:fldChar w:fldCharType="begin"/>
      </w:r>
      <w:r>
        <w:rPr>
          <w:noProof/>
        </w:rPr>
        <w:instrText xml:space="preserve"> PAGEREF _Toc199924547 \h </w:instrText>
      </w:r>
      <w:r>
        <w:rPr>
          <w:noProof/>
        </w:rPr>
      </w:r>
      <w:r>
        <w:rPr>
          <w:noProof/>
        </w:rPr>
        <w:fldChar w:fldCharType="separate"/>
      </w:r>
      <w:r>
        <w:rPr>
          <w:noProof/>
        </w:rPr>
        <w:t>60</w:t>
      </w:r>
      <w:r>
        <w:rPr>
          <w:noProof/>
        </w:rPr>
        <w:fldChar w:fldCharType="end"/>
      </w:r>
    </w:p>
    <w:p w14:paraId="3DD6010D" w14:textId="2362A5F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6.2.6 Aligné</w:t>
      </w:r>
      <w:r>
        <w:rPr>
          <w:noProof/>
        </w:rPr>
        <w:tab/>
      </w:r>
      <w:r>
        <w:rPr>
          <w:noProof/>
        </w:rPr>
        <w:fldChar w:fldCharType="begin"/>
      </w:r>
      <w:r>
        <w:rPr>
          <w:noProof/>
        </w:rPr>
        <w:instrText xml:space="preserve"> PAGEREF _Toc199924548 \h </w:instrText>
      </w:r>
      <w:r>
        <w:rPr>
          <w:noProof/>
        </w:rPr>
      </w:r>
      <w:r>
        <w:rPr>
          <w:noProof/>
        </w:rPr>
        <w:fldChar w:fldCharType="separate"/>
      </w:r>
      <w:r>
        <w:rPr>
          <w:noProof/>
        </w:rPr>
        <w:t>60</w:t>
      </w:r>
      <w:r>
        <w:rPr>
          <w:noProof/>
        </w:rPr>
        <w:fldChar w:fldCharType="end"/>
      </w:r>
    </w:p>
    <w:p w14:paraId="55F31FE5" w14:textId="1EAF411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6.2.7 Dimensions</w:t>
      </w:r>
      <w:r>
        <w:rPr>
          <w:noProof/>
        </w:rPr>
        <w:tab/>
      </w:r>
      <w:r>
        <w:rPr>
          <w:noProof/>
        </w:rPr>
        <w:fldChar w:fldCharType="begin"/>
      </w:r>
      <w:r>
        <w:rPr>
          <w:noProof/>
        </w:rPr>
        <w:instrText xml:space="preserve"> PAGEREF _Toc199924549 \h </w:instrText>
      </w:r>
      <w:r>
        <w:rPr>
          <w:noProof/>
        </w:rPr>
      </w:r>
      <w:r>
        <w:rPr>
          <w:noProof/>
        </w:rPr>
        <w:fldChar w:fldCharType="separate"/>
      </w:r>
      <w:r>
        <w:rPr>
          <w:noProof/>
        </w:rPr>
        <w:t>60</w:t>
      </w:r>
      <w:r>
        <w:rPr>
          <w:noProof/>
        </w:rPr>
        <w:fldChar w:fldCharType="end"/>
      </w:r>
    </w:p>
    <w:p w14:paraId="6B1B7BAA" w14:textId="0867427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6.2.8 Description</w:t>
      </w:r>
      <w:r>
        <w:rPr>
          <w:noProof/>
        </w:rPr>
        <w:tab/>
      </w:r>
      <w:r>
        <w:rPr>
          <w:noProof/>
        </w:rPr>
        <w:fldChar w:fldCharType="begin"/>
      </w:r>
      <w:r>
        <w:rPr>
          <w:noProof/>
        </w:rPr>
        <w:instrText xml:space="preserve"> PAGEREF _Toc199924550 \h </w:instrText>
      </w:r>
      <w:r>
        <w:rPr>
          <w:noProof/>
        </w:rPr>
      </w:r>
      <w:r>
        <w:rPr>
          <w:noProof/>
        </w:rPr>
        <w:fldChar w:fldCharType="separate"/>
      </w:r>
      <w:r>
        <w:rPr>
          <w:noProof/>
        </w:rPr>
        <w:t>60</w:t>
      </w:r>
      <w:r>
        <w:rPr>
          <w:noProof/>
        </w:rPr>
        <w:fldChar w:fldCharType="end"/>
      </w:r>
    </w:p>
    <w:p w14:paraId="1864230B" w14:textId="710E657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6.2.9 Origine</w:t>
      </w:r>
      <w:r>
        <w:rPr>
          <w:noProof/>
        </w:rPr>
        <w:tab/>
      </w:r>
      <w:r>
        <w:rPr>
          <w:noProof/>
        </w:rPr>
        <w:fldChar w:fldCharType="begin"/>
      </w:r>
      <w:r>
        <w:rPr>
          <w:noProof/>
        </w:rPr>
        <w:instrText xml:space="preserve"> PAGEREF _Toc199924551 \h </w:instrText>
      </w:r>
      <w:r>
        <w:rPr>
          <w:noProof/>
        </w:rPr>
      </w:r>
      <w:r>
        <w:rPr>
          <w:noProof/>
        </w:rPr>
        <w:fldChar w:fldCharType="separate"/>
      </w:r>
      <w:r>
        <w:rPr>
          <w:noProof/>
        </w:rPr>
        <w:t>61</w:t>
      </w:r>
      <w:r>
        <w:rPr>
          <w:noProof/>
        </w:rPr>
        <w:fldChar w:fldCharType="end"/>
      </w:r>
    </w:p>
    <w:p w14:paraId="54A12141" w14:textId="6B44CD7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6.2.10 Milieu</w:t>
      </w:r>
      <w:r>
        <w:rPr>
          <w:noProof/>
        </w:rPr>
        <w:tab/>
      </w:r>
      <w:r>
        <w:rPr>
          <w:noProof/>
        </w:rPr>
        <w:fldChar w:fldCharType="begin"/>
      </w:r>
      <w:r>
        <w:rPr>
          <w:noProof/>
        </w:rPr>
        <w:instrText xml:space="preserve"> PAGEREF _Toc199924552 \h </w:instrText>
      </w:r>
      <w:r>
        <w:rPr>
          <w:noProof/>
        </w:rPr>
      </w:r>
      <w:r>
        <w:rPr>
          <w:noProof/>
        </w:rPr>
        <w:fldChar w:fldCharType="separate"/>
      </w:r>
      <w:r>
        <w:rPr>
          <w:noProof/>
        </w:rPr>
        <w:t>61</w:t>
      </w:r>
      <w:r>
        <w:rPr>
          <w:noProof/>
        </w:rPr>
        <w:fldChar w:fldCharType="end"/>
      </w:r>
    </w:p>
    <w:p w14:paraId="4485A6A9" w14:textId="642B62D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6.2.11 Mode de vie</w:t>
      </w:r>
      <w:r>
        <w:rPr>
          <w:noProof/>
        </w:rPr>
        <w:tab/>
      </w:r>
      <w:r>
        <w:rPr>
          <w:noProof/>
        </w:rPr>
        <w:fldChar w:fldCharType="begin"/>
      </w:r>
      <w:r>
        <w:rPr>
          <w:noProof/>
        </w:rPr>
        <w:instrText xml:space="preserve"> PAGEREF _Toc199924553 \h </w:instrText>
      </w:r>
      <w:r>
        <w:rPr>
          <w:noProof/>
        </w:rPr>
      </w:r>
      <w:r>
        <w:rPr>
          <w:noProof/>
        </w:rPr>
        <w:fldChar w:fldCharType="separate"/>
      </w:r>
      <w:r>
        <w:rPr>
          <w:noProof/>
        </w:rPr>
        <w:t>61</w:t>
      </w:r>
      <w:r>
        <w:rPr>
          <w:noProof/>
        </w:rPr>
        <w:fldChar w:fldCharType="end"/>
      </w:r>
    </w:p>
    <w:p w14:paraId="56577863" w14:textId="44D6792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6.2.12 Attitude</w:t>
      </w:r>
      <w:r>
        <w:rPr>
          <w:noProof/>
        </w:rPr>
        <w:tab/>
      </w:r>
      <w:r>
        <w:rPr>
          <w:noProof/>
        </w:rPr>
        <w:fldChar w:fldCharType="begin"/>
      </w:r>
      <w:r>
        <w:rPr>
          <w:noProof/>
        </w:rPr>
        <w:instrText xml:space="preserve"> PAGEREF _Toc199924554 \h </w:instrText>
      </w:r>
      <w:r>
        <w:rPr>
          <w:noProof/>
        </w:rPr>
      </w:r>
      <w:r>
        <w:rPr>
          <w:noProof/>
        </w:rPr>
        <w:fldChar w:fldCharType="separate"/>
      </w:r>
      <w:r>
        <w:rPr>
          <w:noProof/>
        </w:rPr>
        <w:t>61</w:t>
      </w:r>
      <w:r>
        <w:rPr>
          <w:noProof/>
        </w:rPr>
        <w:fldChar w:fldCharType="end"/>
      </w:r>
    </w:p>
    <w:p w14:paraId="74B24361" w14:textId="20CE71C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6.2.13 Société</w:t>
      </w:r>
      <w:r>
        <w:rPr>
          <w:noProof/>
        </w:rPr>
        <w:tab/>
      </w:r>
      <w:r>
        <w:rPr>
          <w:noProof/>
        </w:rPr>
        <w:fldChar w:fldCharType="begin"/>
      </w:r>
      <w:r>
        <w:rPr>
          <w:noProof/>
        </w:rPr>
        <w:instrText xml:space="preserve"> PAGEREF _Toc199924555 \h </w:instrText>
      </w:r>
      <w:r>
        <w:rPr>
          <w:noProof/>
        </w:rPr>
      </w:r>
      <w:r>
        <w:rPr>
          <w:noProof/>
        </w:rPr>
        <w:fldChar w:fldCharType="separate"/>
      </w:r>
      <w:r>
        <w:rPr>
          <w:noProof/>
        </w:rPr>
        <w:t>61</w:t>
      </w:r>
      <w:r>
        <w:rPr>
          <w:noProof/>
        </w:rPr>
        <w:fldChar w:fldCharType="end"/>
      </w:r>
    </w:p>
    <w:p w14:paraId="75CFE323" w14:textId="1DD0F9A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6.2.14 Caractéristiques</w:t>
      </w:r>
      <w:r>
        <w:rPr>
          <w:noProof/>
        </w:rPr>
        <w:tab/>
      </w:r>
      <w:r>
        <w:rPr>
          <w:noProof/>
        </w:rPr>
        <w:fldChar w:fldCharType="begin"/>
      </w:r>
      <w:r>
        <w:rPr>
          <w:noProof/>
        </w:rPr>
        <w:instrText xml:space="preserve"> PAGEREF _Toc199924556 \h </w:instrText>
      </w:r>
      <w:r>
        <w:rPr>
          <w:noProof/>
        </w:rPr>
      </w:r>
      <w:r>
        <w:rPr>
          <w:noProof/>
        </w:rPr>
        <w:fldChar w:fldCharType="separate"/>
      </w:r>
      <w:r>
        <w:rPr>
          <w:noProof/>
        </w:rPr>
        <w:t>61</w:t>
      </w:r>
      <w:r>
        <w:rPr>
          <w:noProof/>
        </w:rPr>
        <w:fldChar w:fldCharType="end"/>
      </w:r>
    </w:p>
    <w:p w14:paraId="43499C24" w14:textId="7DFBF88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6.2.15 Combat, CS, RP et MVp</w:t>
      </w:r>
      <w:r>
        <w:rPr>
          <w:noProof/>
        </w:rPr>
        <w:tab/>
      </w:r>
      <w:r>
        <w:rPr>
          <w:noProof/>
        </w:rPr>
        <w:fldChar w:fldCharType="begin"/>
      </w:r>
      <w:r>
        <w:rPr>
          <w:noProof/>
        </w:rPr>
        <w:instrText xml:space="preserve"> PAGEREF _Toc199924557 \h </w:instrText>
      </w:r>
      <w:r>
        <w:rPr>
          <w:noProof/>
        </w:rPr>
      </w:r>
      <w:r>
        <w:rPr>
          <w:noProof/>
        </w:rPr>
        <w:fldChar w:fldCharType="separate"/>
      </w:r>
      <w:r>
        <w:rPr>
          <w:noProof/>
        </w:rPr>
        <w:t>61</w:t>
      </w:r>
      <w:r>
        <w:rPr>
          <w:noProof/>
        </w:rPr>
        <w:fldChar w:fldCharType="end"/>
      </w:r>
    </w:p>
    <w:p w14:paraId="79F7F69A" w14:textId="34EEE1B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6.2.16 Magie, Sens, Divin et NC</w:t>
      </w:r>
      <w:r>
        <w:rPr>
          <w:noProof/>
        </w:rPr>
        <w:tab/>
      </w:r>
      <w:r>
        <w:rPr>
          <w:noProof/>
        </w:rPr>
        <w:fldChar w:fldCharType="begin"/>
      </w:r>
      <w:r>
        <w:rPr>
          <w:noProof/>
        </w:rPr>
        <w:instrText xml:space="preserve"> PAGEREF _Toc199924558 \h </w:instrText>
      </w:r>
      <w:r>
        <w:rPr>
          <w:noProof/>
        </w:rPr>
      </w:r>
      <w:r>
        <w:rPr>
          <w:noProof/>
        </w:rPr>
        <w:fldChar w:fldCharType="separate"/>
      </w:r>
      <w:r>
        <w:rPr>
          <w:noProof/>
        </w:rPr>
        <w:t>62</w:t>
      </w:r>
      <w:r>
        <w:rPr>
          <w:noProof/>
        </w:rPr>
        <w:fldChar w:fldCharType="end"/>
      </w:r>
    </w:p>
    <w:p w14:paraId="38BC76DE" w14:textId="489078E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6.2.17 Spécialités</w:t>
      </w:r>
      <w:r>
        <w:rPr>
          <w:noProof/>
        </w:rPr>
        <w:tab/>
      </w:r>
      <w:r>
        <w:rPr>
          <w:noProof/>
        </w:rPr>
        <w:fldChar w:fldCharType="begin"/>
      </w:r>
      <w:r>
        <w:rPr>
          <w:noProof/>
        </w:rPr>
        <w:instrText xml:space="preserve"> PAGEREF _Toc199924559 \h </w:instrText>
      </w:r>
      <w:r>
        <w:rPr>
          <w:noProof/>
        </w:rPr>
      </w:r>
      <w:r>
        <w:rPr>
          <w:noProof/>
        </w:rPr>
        <w:fldChar w:fldCharType="separate"/>
      </w:r>
      <w:r>
        <w:rPr>
          <w:noProof/>
        </w:rPr>
        <w:t>62</w:t>
      </w:r>
      <w:r>
        <w:rPr>
          <w:noProof/>
        </w:rPr>
        <w:fldChar w:fldCharType="end"/>
      </w:r>
    </w:p>
    <w:p w14:paraId="3129057B" w14:textId="1FFF431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6.2.18 Trésors</w:t>
      </w:r>
      <w:r>
        <w:rPr>
          <w:noProof/>
        </w:rPr>
        <w:tab/>
      </w:r>
      <w:r>
        <w:rPr>
          <w:noProof/>
        </w:rPr>
        <w:fldChar w:fldCharType="begin"/>
      </w:r>
      <w:r>
        <w:rPr>
          <w:noProof/>
        </w:rPr>
        <w:instrText xml:space="preserve"> PAGEREF _Toc199924560 \h </w:instrText>
      </w:r>
      <w:r>
        <w:rPr>
          <w:noProof/>
        </w:rPr>
      </w:r>
      <w:r>
        <w:rPr>
          <w:noProof/>
        </w:rPr>
        <w:fldChar w:fldCharType="separate"/>
      </w:r>
      <w:r>
        <w:rPr>
          <w:noProof/>
        </w:rPr>
        <w:t>63</w:t>
      </w:r>
      <w:r>
        <w:rPr>
          <w:noProof/>
        </w:rPr>
        <w:fldChar w:fldCharType="end"/>
      </w:r>
    </w:p>
    <w:p w14:paraId="0DC40991" w14:textId="5947045B"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6.3 Animaux</w:t>
      </w:r>
      <w:r>
        <w:rPr>
          <w:noProof/>
        </w:rPr>
        <w:tab/>
      </w:r>
      <w:r>
        <w:rPr>
          <w:noProof/>
        </w:rPr>
        <w:fldChar w:fldCharType="begin"/>
      </w:r>
      <w:r>
        <w:rPr>
          <w:noProof/>
        </w:rPr>
        <w:instrText xml:space="preserve"> PAGEREF _Toc199924561 \h </w:instrText>
      </w:r>
      <w:r>
        <w:rPr>
          <w:noProof/>
        </w:rPr>
      </w:r>
      <w:r>
        <w:rPr>
          <w:noProof/>
        </w:rPr>
        <w:fldChar w:fldCharType="separate"/>
      </w:r>
      <w:r>
        <w:rPr>
          <w:noProof/>
        </w:rPr>
        <w:t>63</w:t>
      </w:r>
      <w:r>
        <w:rPr>
          <w:noProof/>
        </w:rPr>
        <w:fldChar w:fldCharType="end"/>
      </w:r>
    </w:p>
    <w:p w14:paraId="34AFB6E6" w14:textId="21ECF2A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6.3.1 Marin</w:t>
      </w:r>
      <w:r>
        <w:rPr>
          <w:noProof/>
        </w:rPr>
        <w:tab/>
      </w:r>
      <w:r>
        <w:rPr>
          <w:noProof/>
        </w:rPr>
        <w:fldChar w:fldCharType="begin"/>
      </w:r>
      <w:r>
        <w:rPr>
          <w:noProof/>
        </w:rPr>
        <w:instrText xml:space="preserve"> PAGEREF _Toc199924562 \h </w:instrText>
      </w:r>
      <w:r>
        <w:rPr>
          <w:noProof/>
        </w:rPr>
      </w:r>
      <w:r>
        <w:rPr>
          <w:noProof/>
        </w:rPr>
        <w:fldChar w:fldCharType="separate"/>
      </w:r>
      <w:r>
        <w:rPr>
          <w:noProof/>
        </w:rPr>
        <w:t>63</w:t>
      </w:r>
      <w:r>
        <w:rPr>
          <w:noProof/>
        </w:rPr>
        <w:fldChar w:fldCharType="end"/>
      </w:r>
    </w:p>
    <w:p w14:paraId="54086A5F" w14:textId="15B901F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6.3.2 Reptile</w:t>
      </w:r>
      <w:r>
        <w:rPr>
          <w:noProof/>
        </w:rPr>
        <w:tab/>
      </w:r>
      <w:r>
        <w:rPr>
          <w:noProof/>
        </w:rPr>
        <w:fldChar w:fldCharType="begin"/>
      </w:r>
      <w:r>
        <w:rPr>
          <w:noProof/>
        </w:rPr>
        <w:instrText xml:space="preserve"> PAGEREF _Toc199924563 \h </w:instrText>
      </w:r>
      <w:r>
        <w:rPr>
          <w:noProof/>
        </w:rPr>
      </w:r>
      <w:r>
        <w:rPr>
          <w:noProof/>
        </w:rPr>
        <w:fldChar w:fldCharType="separate"/>
      </w:r>
      <w:r>
        <w:rPr>
          <w:noProof/>
        </w:rPr>
        <w:t>64</w:t>
      </w:r>
      <w:r>
        <w:rPr>
          <w:noProof/>
        </w:rPr>
        <w:fldChar w:fldCharType="end"/>
      </w:r>
    </w:p>
    <w:p w14:paraId="61E5B007" w14:textId="7B1A755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6.3.3 Insectes</w:t>
      </w:r>
      <w:r>
        <w:rPr>
          <w:noProof/>
        </w:rPr>
        <w:tab/>
      </w:r>
      <w:r>
        <w:rPr>
          <w:noProof/>
        </w:rPr>
        <w:fldChar w:fldCharType="begin"/>
      </w:r>
      <w:r>
        <w:rPr>
          <w:noProof/>
        </w:rPr>
        <w:instrText xml:space="preserve"> PAGEREF _Toc199924564 \h </w:instrText>
      </w:r>
      <w:r>
        <w:rPr>
          <w:noProof/>
        </w:rPr>
      </w:r>
      <w:r>
        <w:rPr>
          <w:noProof/>
        </w:rPr>
        <w:fldChar w:fldCharType="separate"/>
      </w:r>
      <w:r>
        <w:rPr>
          <w:noProof/>
        </w:rPr>
        <w:t>65</w:t>
      </w:r>
      <w:r>
        <w:rPr>
          <w:noProof/>
        </w:rPr>
        <w:fldChar w:fldCharType="end"/>
      </w:r>
    </w:p>
    <w:p w14:paraId="439EDD80" w14:textId="1C59684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6.3.4 Mammifères</w:t>
      </w:r>
      <w:r>
        <w:rPr>
          <w:noProof/>
        </w:rPr>
        <w:tab/>
      </w:r>
      <w:r>
        <w:rPr>
          <w:noProof/>
        </w:rPr>
        <w:fldChar w:fldCharType="begin"/>
      </w:r>
      <w:r>
        <w:rPr>
          <w:noProof/>
        </w:rPr>
        <w:instrText xml:space="preserve"> PAGEREF _Toc199924565 \h </w:instrText>
      </w:r>
      <w:r>
        <w:rPr>
          <w:noProof/>
        </w:rPr>
      </w:r>
      <w:r>
        <w:rPr>
          <w:noProof/>
        </w:rPr>
        <w:fldChar w:fldCharType="separate"/>
      </w:r>
      <w:r>
        <w:rPr>
          <w:noProof/>
        </w:rPr>
        <w:t>65</w:t>
      </w:r>
      <w:r>
        <w:rPr>
          <w:noProof/>
        </w:rPr>
        <w:fldChar w:fldCharType="end"/>
      </w:r>
    </w:p>
    <w:p w14:paraId="40A452FD" w14:textId="2DFCE4C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6.3.5 Prédateurs</w:t>
      </w:r>
      <w:r>
        <w:rPr>
          <w:noProof/>
        </w:rPr>
        <w:tab/>
      </w:r>
      <w:r>
        <w:rPr>
          <w:noProof/>
        </w:rPr>
        <w:fldChar w:fldCharType="begin"/>
      </w:r>
      <w:r>
        <w:rPr>
          <w:noProof/>
        </w:rPr>
        <w:instrText xml:space="preserve"> PAGEREF _Toc199924566 \h </w:instrText>
      </w:r>
      <w:r>
        <w:rPr>
          <w:noProof/>
        </w:rPr>
      </w:r>
      <w:r>
        <w:rPr>
          <w:noProof/>
        </w:rPr>
        <w:fldChar w:fldCharType="separate"/>
      </w:r>
      <w:r>
        <w:rPr>
          <w:noProof/>
        </w:rPr>
        <w:t>66</w:t>
      </w:r>
      <w:r>
        <w:rPr>
          <w:noProof/>
        </w:rPr>
        <w:fldChar w:fldCharType="end"/>
      </w:r>
    </w:p>
    <w:p w14:paraId="7B10856E" w14:textId="045EFE3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6.3.6 Volatiles</w:t>
      </w:r>
      <w:r>
        <w:rPr>
          <w:noProof/>
        </w:rPr>
        <w:tab/>
      </w:r>
      <w:r>
        <w:rPr>
          <w:noProof/>
        </w:rPr>
        <w:fldChar w:fldCharType="begin"/>
      </w:r>
      <w:r>
        <w:rPr>
          <w:noProof/>
        </w:rPr>
        <w:instrText xml:space="preserve"> PAGEREF _Toc199924567 \h </w:instrText>
      </w:r>
      <w:r>
        <w:rPr>
          <w:noProof/>
        </w:rPr>
      </w:r>
      <w:r>
        <w:rPr>
          <w:noProof/>
        </w:rPr>
        <w:fldChar w:fldCharType="separate"/>
      </w:r>
      <w:r>
        <w:rPr>
          <w:noProof/>
        </w:rPr>
        <w:t>67</w:t>
      </w:r>
      <w:r>
        <w:rPr>
          <w:noProof/>
        </w:rPr>
        <w:fldChar w:fldCharType="end"/>
      </w:r>
    </w:p>
    <w:p w14:paraId="43DBBEC7" w14:textId="67692AF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6.3.7 Autres</w:t>
      </w:r>
      <w:r>
        <w:rPr>
          <w:noProof/>
        </w:rPr>
        <w:tab/>
      </w:r>
      <w:r>
        <w:rPr>
          <w:noProof/>
        </w:rPr>
        <w:fldChar w:fldCharType="begin"/>
      </w:r>
      <w:r>
        <w:rPr>
          <w:noProof/>
        </w:rPr>
        <w:instrText xml:space="preserve"> PAGEREF _Toc199924568 \h </w:instrText>
      </w:r>
      <w:r>
        <w:rPr>
          <w:noProof/>
        </w:rPr>
      </w:r>
      <w:r>
        <w:rPr>
          <w:noProof/>
        </w:rPr>
        <w:fldChar w:fldCharType="separate"/>
      </w:r>
      <w:r>
        <w:rPr>
          <w:noProof/>
        </w:rPr>
        <w:t>67</w:t>
      </w:r>
      <w:r>
        <w:rPr>
          <w:noProof/>
        </w:rPr>
        <w:fldChar w:fldCharType="end"/>
      </w:r>
    </w:p>
    <w:p w14:paraId="6032AED5" w14:textId="16D20E89"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6.4 Bestiaire</w:t>
      </w:r>
      <w:r>
        <w:rPr>
          <w:noProof/>
        </w:rPr>
        <w:tab/>
      </w:r>
      <w:r>
        <w:rPr>
          <w:noProof/>
        </w:rPr>
        <w:fldChar w:fldCharType="begin"/>
      </w:r>
      <w:r>
        <w:rPr>
          <w:noProof/>
        </w:rPr>
        <w:instrText xml:space="preserve"> PAGEREF _Toc199924569 \h </w:instrText>
      </w:r>
      <w:r>
        <w:rPr>
          <w:noProof/>
        </w:rPr>
      </w:r>
      <w:r>
        <w:rPr>
          <w:noProof/>
        </w:rPr>
        <w:fldChar w:fldCharType="separate"/>
      </w:r>
      <w:r>
        <w:rPr>
          <w:noProof/>
        </w:rPr>
        <w:t>68</w:t>
      </w:r>
      <w:r>
        <w:rPr>
          <w:noProof/>
        </w:rPr>
        <w:fldChar w:fldCharType="end"/>
      </w:r>
    </w:p>
    <w:p w14:paraId="136A19B7" w14:textId="4B291DC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Amas</w:t>
      </w:r>
      <w:r>
        <w:rPr>
          <w:noProof/>
        </w:rPr>
        <w:tab/>
      </w:r>
      <w:r>
        <w:rPr>
          <w:noProof/>
        </w:rPr>
        <w:fldChar w:fldCharType="begin"/>
      </w:r>
      <w:r>
        <w:rPr>
          <w:noProof/>
        </w:rPr>
        <w:instrText xml:space="preserve"> PAGEREF _Toc199924570 \h </w:instrText>
      </w:r>
      <w:r>
        <w:rPr>
          <w:noProof/>
        </w:rPr>
      </w:r>
      <w:r>
        <w:rPr>
          <w:noProof/>
        </w:rPr>
        <w:fldChar w:fldCharType="separate"/>
      </w:r>
      <w:r>
        <w:rPr>
          <w:noProof/>
        </w:rPr>
        <w:t>68</w:t>
      </w:r>
      <w:r>
        <w:rPr>
          <w:noProof/>
        </w:rPr>
        <w:fldChar w:fldCharType="end"/>
      </w:r>
    </w:p>
    <w:p w14:paraId="68695061" w14:textId="617FD30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ancêtre</w:t>
      </w:r>
      <w:r>
        <w:rPr>
          <w:noProof/>
        </w:rPr>
        <w:tab/>
      </w:r>
      <w:r>
        <w:rPr>
          <w:noProof/>
        </w:rPr>
        <w:fldChar w:fldCharType="begin"/>
      </w:r>
      <w:r>
        <w:rPr>
          <w:noProof/>
        </w:rPr>
        <w:instrText xml:space="preserve"> PAGEREF _Toc199924571 \h </w:instrText>
      </w:r>
      <w:r>
        <w:rPr>
          <w:noProof/>
        </w:rPr>
      </w:r>
      <w:r>
        <w:rPr>
          <w:noProof/>
        </w:rPr>
        <w:fldChar w:fldCharType="separate"/>
      </w:r>
      <w:r>
        <w:rPr>
          <w:noProof/>
        </w:rPr>
        <w:t>68</w:t>
      </w:r>
      <w:r>
        <w:rPr>
          <w:noProof/>
        </w:rPr>
        <w:fldChar w:fldCharType="end"/>
      </w:r>
    </w:p>
    <w:p w14:paraId="2B3D7D58" w14:textId="26BBD59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ancien</w:t>
      </w:r>
      <w:r>
        <w:rPr>
          <w:noProof/>
        </w:rPr>
        <w:tab/>
      </w:r>
      <w:r>
        <w:rPr>
          <w:noProof/>
        </w:rPr>
        <w:fldChar w:fldCharType="begin"/>
      </w:r>
      <w:r>
        <w:rPr>
          <w:noProof/>
        </w:rPr>
        <w:instrText xml:space="preserve"> PAGEREF _Toc199924572 \h </w:instrText>
      </w:r>
      <w:r>
        <w:rPr>
          <w:noProof/>
        </w:rPr>
      </w:r>
      <w:r>
        <w:rPr>
          <w:noProof/>
        </w:rPr>
        <w:fldChar w:fldCharType="separate"/>
      </w:r>
      <w:r>
        <w:rPr>
          <w:noProof/>
        </w:rPr>
        <w:t>69</w:t>
      </w:r>
      <w:r>
        <w:rPr>
          <w:noProof/>
        </w:rPr>
        <w:fldChar w:fldCharType="end"/>
      </w:r>
    </w:p>
    <w:p w14:paraId="70FE6638" w14:textId="3B4B9CD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ancien dragon</w:t>
      </w:r>
      <w:r>
        <w:rPr>
          <w:noProof/>
        </w:rPr>
        <w:tab/>
      </w:r>
      <w:r>
        <w:rPr>
          <w:noProof/>
        </w:rPr>
        <w:fldChar w:fldCharType="begin"/>
      </w:r>
      <w:r>
        <w:rPr>
          <w:noProof/>
        </w:rPr>
        <w:instrText xml:space="preserve"> PAGEREF _Toc199924573 \h </w:instrText>
      </w:r>
      <w:r>
        <w:rPr>
          <w:noProof/>
        </w:rPr>
      </w:r>
      <w:r>
        <w:rPr>
          <w:noProof/>
        </w:rPr>
        <w:fldChar w:fldCharType="separate"/>
      </w:r>
      <w:r>
        <w:rPr>
          <w:noProof/>
        </w:rPr>
        <w:t>69</w:t>
      </w:r>
      <w:r>
        <w:rPr>
          <w:noProof/>
        </w:rPr>
        <w:fldChar w:fldCharType="end"/>
      </w:r>
    </w:p>
    <w:p w14:paraId="6AA45698" w14:textId="23BA79B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anesprit</w:t>
      </w:r>
      <w:r>
        <w:rPr>
          <w:noProof/>
        </w:rPr>
        <w:tab/>
      </w:r>
      <w:r>
        <w:rPr>
          <w:noProof/>
        </w:rPr>
        <w:fldChar w:fldCharType="begin"/>
      </w:r>
      <w:r>
        <w:rPr>
          <w:noProof/>
        </w:rPr>
        <w:instrText xml:space="preserve"> PAGEREF _Toc199924574 \h </w:instrText>
      </w:r>
      <w:r>
        <w:rPr>
          <w:noProof/>
        </w:rPr>
      </w:r>
      <w:r>
        <w:rPr>
          <w:noProof/>
        </w:rPr>
        <w:fldChar w:fldCharType="separate"/>
      </w:r>
      <w:r>
        <w:rPr>
          <w:noProof/>
        </w:rPr>
        <w:t>70</w:t>
      </w:r>
      <w:r>
        <w:rPr>
          <w:noProof/>
        </w:rPr>
        <w:fldChar w:fldCharType="end"/>
      </w:r>
    </w:p>
    <w:p w14:paraId="3D9B06EC" w14:textId="1A7EC41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ange</w:t>
      </w:r>
      <w:r>
        <w:rPr>
          <w:noProof/>
        </w:rPr>
        <w:tab/>
      </w:r>
      <w:r>
        <w:rPr>
          <w:noProof/>
        </w:rPr>
        <w:fldChar w:fldCharType="begin"/>
      </w:r>
      <w:r>
        <w:rPr>
          <w:noProof/>
        </w:rPr>
        <w:instrText xml:space="preserve"> PAGEREF _Toc199924575 \h </w:instrText>
      </w:r>
      <w:r>
        <w:rPr>
          <w:noProof/>
        </w:rPr>
      </w:r>
      <w:r>
        <w:rPr>
          <w:noProof/>
        </w:rPr>
        <w:fldChar w:fldCharType="separate"/>
      </w:r>
      <w:r>
        <w:rPr>
          <w:noProof/>
        </w:rPr>
        <w:t>70</w:t>
      </w:r>
      <w:r>
        <w:rPr>
          <w:noProof/>
        </w:rPr>
        <w:fldChar w:fldCharType="end"/>
      </w:r>
    </w:p>
    <w:p w14:paraId="7F654F51" w14:textId="4AB8B9A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ange de la vengeance</w:t>
      </w:r>
      <w:r>
        <w:rPr>
          <w:noProof/>
        </w:rPr>
        <w:tab/>
      </w:r>
      <w:r>
        <w:rPr>
          <w:noProof/>
        </w:rPr>
        <w:fldChar w:fldCharType="begin"/>
      </w:r>
      <w:r>
        <w:rPr>
          <w:noProof/>
        </w:rPr>
        <w:instrText xml:space="preserve"> PAGEREF _Toc199924576 \h </w:instrText>
      </w:r>
      <w:r>
        <w:rPr>
          <w:noProof/>
        </w:rPr>
      </w:r>
      <w:r>
        <w:rPr>
          <w:noProof/>
        </w:rPr>
        <w:fldChar w:fldCharType="separate"/>
      </w:r>
      <w:r>
        <w:rPr>
          <w:noProof/>
        </w:rPr>
        <w:t>71</w:t>
      </w:r>
      <w:r>
        <w:rPr>
          <w:noProof/>
        </w:rPr>
        <w:fldChar w:fldCharType="end"/>
      </w:r>
    </w:p>
    <w:p w14:paraId="6CA0D07B" w14:textId="3DBE2E4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ange des nuages</w:t>
      </w:r>
      <w:r>
        <w:rPr>
          <w:noProof/>
        </w:rPr>
        <w:tab/>
      </w:r>
      <w:r>
        <w:rPr>
          <w:noProof/>
        </w:rPr>
        <w:fldChar w:fldCharType="begin"/>
      </w:r>
      <w:r>
        <w:rPr>
          <w:noProof/>
        </w:rPr>
        <w:instrText xml:space="preserve"> PAGEREF _Toc199924577 \h </w:instrText>
      </w:r>
      <w:r>
        <w:rPr>
          <w:noProof/>
        </w:rPr>
      </w:r>
      <w:r>
        <w:rPr>
          <w:noProof/>
        </w:rPr>
        <w:fldChar w:fldCharType="separate"/>
      </w:r>
      <w:r>
        <w:rPr>
          <w:noProof/>
        </w:rPr>
        <w:t>72</w:t>
      </w:r>
      <w:r>
        <w:rPr>
          <w:noProof/>
        </w:rPr>
        <w:fldChar w:fldCharType="end"/>
      </w:r>
    </w:p>
    <w:p w14:paraId="706AFAD6" w14:textId="78ED619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ange d'horas</w:t>
      </w:r>
      <w:r>
        <w:rPr>
          <w:noProof/>
        </w:rPr>
        <w:tab/>
      </w:r>
      <w:r>
        <w:rPr>
          <w:noProof/>
        </w:rPr>
        <w:fldChar w:fldCharType="begin"/>
      </w:r>
      <w:r>
        <w:rPr>
          <w:noProof/>
        </w:rPr>
        <w:instrText xml:space="preserve"> PAGEREF _Toc199924578 \h </w:instrText>
      </w:r>
      <w:r>
        <w:rPr>
          <w:noProof/>
        </w:rPr>
      </w:r>
      <w:r>
        <w:rPr>
          <w:noProof/>
        </w:rPr>
        <w:fldChar w:fldCharType="separate"/>
      </w:r>
      <w:r>
        <w:rPr>
          <w:noProof/>
        </w:rPr>
        <w:t>72</w:t>
      </w:r>
      <w:r>
        <w:rPr>
          <w:noProof/>
        </w:rPr>
        <w:fldChar w:fldCharType="end"/>
      </w:r>
    </w:p>
    <w:p w14:paraId="5325E332" w14:textId="6F651EA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asam</w:t>
      </w:r>
      <w:r>
        <w:rPr>
          <w:noProof/>
        </w:rPr>
        <w:tab/>
      </w:r>
      <w:r>
        <w:rPr>
          <w:noProof/>
        </w:rPr>
        <w:fldChar w:fldCharType="begin"/>
      </w:r>
      <w:r>
        <w:rPr>
          <w:noProof/>
        </w:rPr>
        <w:instrText xml:space="preserve"> PAGEREF _Toc199924579 \h </w:instrText>
      </w:r>
      <w:r>
        <w:rPr>
          <w:noProof/>
        </w:rPr>
      </w:r>
      <w:r>
        <w:rPr>
          <w:noProof/>
        </w:rPr>
        <w:fldChar w:fldCharType="separate"/>
      </w:r>
      <w:r>
        <w:rPr>
          <w:noProof/>
        </w:rPr>
        <w:t>73</w:t>
      </w:r>
      <w:r>
        <w:rPr>
          <w:noProof/>
        </w:rPr>
        <w:fldChar w:fldCharType="end"/>
      </w:r>
    </w:p>
    <w:p w14:paraId="6F89CDF4" w14:textId="6C41FF7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asla</w:t>
      </w:r>
      <w:r>
        <w:rPr>
          <w:noProof/>
        </w:rPr>
        <w:tab/>
      </w:r>
      <w:r>
        <w:rPr>
          <w:noProof/>
        </w:rPr>
        <w:fldChar w:fldCharType="begin"/>
      </w:r>
      <w:r>
        <w:rPr>
          <w:noProof/>
        </w:rPr>
        <w:instrText xml:space="preserve"> PAGEREF _Toc199924580 \h </w:instrText>
      </w:r>
      <w:r>
        <w:rPr>
          <w:noProof/>
        </w:rPr>
      </w:r>
      <w:r>
        <w:rPr>
          <w:noProof/>
        </w:rPr>
        <w:fldChar w:fldCharType="separate"/>
      </w:r>
      <w:r>
        <w:rPr>
          <w:noProof/>
        </w:rPr>
        <w:t>73</w:t>
      </w:r>
      <w:r>
        <w:rPr>
          <w:noProof/>
        </w:rPr>
        <w:fldChar w:fldCharType="end"/>
      </w:r>
    </w:p>
    <w:p w14:paraId="14AEECD9" w14:textId="11A0891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Baindsan</w:t>
      </w:r>
      <w:r>
        <w:rPr>
          <w:noProof/>
        </w:rPr>
        <w:tab/>
      </w:r>
      <w:r>
        <w:rPr>
          <w:noProof/>
        </w:rPr>
        <w:fldChar w:fldCharType="begin"/>
      </w:r>
      <w:r>
        <w:rPr>
          <w:noProof/>
        </w:rPr>
        <w:instrText xml:space="preserve"> PAGEREF _Toc199924581 \h </w:instrText>
      </w:r>
      <w:r>
        <w:rPr>
          <w:noProof/>
        </w:rPr>
      </w:r>
      <w:r>
        <w:rPr>
          <w:noProof/>
        </w:rPr>
        <w:fldChar w:fldCharType="separate"/>
      </w:r>
      <w:r>
        <w:rPr>
          <w:noProof/>
        </w:rPr>
        <w:t>74</w:t>
      </w:r>
      <w:r>
        <w:rPr>
          <w:noProof/>
        </w:rPr>
        <w:fldChar w:fldCharType="end"/>
      </w:r>
    </w:p>
    <w:p w14:paraId="15C10731" w14:textId="7F63D53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baveux</w:t>
      </w:r>
      <w:r>
        <w:rPr>
          <w:noProof/>
        </w:rPr>
        <w:tab/>
      </w:r>
      <w:r>
        <w:rPr>
          <w:noProof/>
        </w:rPr>
        <w:fldChar w:fldCharType="begin"/>
      </w:r>
      <w:r>
        <w:rPr>
          <w:noProof/>
        </w:rPr>
        <w:instrText xml:space="preserve"> PAGEREF _Toc199924582 \h </w:instrText>
      </w:r>
      <w:r>
        <w:rPr>
          <w:noProof/>
        </w:rPr>
      </w:r>
      <w:r>
        <w:rPr>
          <w:noProof/>
        </w:rPr>
        <w:fldChar w:fldCharType="separate"/>
      </w:r>
      <w:r>
        <w:rPr>
          <w:noProof/>
        </w:rPr>
        <w:t>74</w:t>
      </w:r>
      <w:r>
        <w:rPr>
          <w:noProof/>
        </w:rPr>
        <w:fldChar w:fldCharType="end"/>
      </w:r>
    </w:p>
    <w:p w14:paraId="293DABC8" w14:textId="728CC57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belette rouge</w:t>
      </w:r>
      <w:r>
        <w:rPr>
          <w:noProof/>
        </w:rPr>
        <w:tab/>
      </w:r>
      <w:r>
        <w:rPr>
          <w:noProof/>
        </w:rPr>
        <w:fldChar w:fldCharType="begin"/>
      </w:r>
      <w:r>
        <w:rPr>
          <w:noProof/>
        </w:rPr>
        <w:instrText xml:space="preserve"> PAGEREF _Toc199924583 \h </w:instrText>
      </w:r>
      <w:r>
        <w:rPr>
          <w:noProof/>
        </w:rPr>
      </w:r>
      <w:r>
        <w:rPr>
          <w:noProof/>
        </w:rPr>
        <w:fldChar w:fldCharType="separate"/>
      </w:r>
      <w:r>
        <w:rPr>
          <w:noProof/>
        </w:rPr>
        <w:t>75</w:t>
      </w:r>
      <w:r>
        <w:rPr>
          <w:noProof/>
        </w:rPr>
        <w:fldChar w:fldCharType="end"/>
      </w:r>
    </w:p>
    <w:p w14:paraId="3DF3EE59" w14:textId="0B52AA1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berlier</w:t>
      </w:r>
      <w:r>
        <w:rPr>
          <w:noProof/>
        </w:rPr>
        <w:tab/>
      </w:r>
      <w:r>
        <w:rPr>
          <w:noProof/>
        </w:rPr>
        <w:fldChar w:fldCharType="begin"/>
      </w:r>
      <w:r>
        <w:rPr>
          <w:noProof/>
        </w:rPr>
        <w:instrText xml:space="preserve"> PAGEREF _Toc199924584 \h </w:instrText>
      </w:r>
      <w:r>
        <w:rPr>
          <w:noProof/>
        </w:rPr>
      </w:r>
      <w:r>
        <w:rPr>
          <w:noProof/>
        </w:rPr>
        <w:fldChar w:fldCharType="separate"/>
      </w:r>
      <w:r>
        <w:rPr>
          <w:noProof/>
        </w:rPr>
        <w:t>75</w:t>
      </w:r>
      <w:r>
        <w:rPr>
          <w:noProof/>
        </w:rPr>
        <w:fldChar w:fldCharType="end"/>
      </w:r>
    </w:p>
    <w:p w14:paraId="520BAC3D" w14:textId="09C5896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blanc serpent</w:t>
      </w:r>
      <w:r>
        <w:rPr>
          <w:noProof/>
        </w:rPr>
        <w:tab/>
      </w:r>
      <w:r>
        <w:rPr>
          <w:noProof/>
        </w:rPr>
        <w:fldChar w:fldCharType="begin"/>
      </w:r>
      <w:r>
        <w:rPr>
          <w:noProof/>
        </w:rPr>
        <w:instrText xml:space="preserve"> PAGEREF _Toc199924585 \h </w:instrText>
      </w:r>
      <w:r>
        <w:rPr>
          <w:noProof/>
        </w:rPr>
      </w:r>
      <w:r>
        <w:rPr>
          <w:noProof/>
        </w:rPr>
        <w:fldChar w:fldCharType="separate"/>
      </w:r>
      <w:r>
        <w:rPr>
          <w:noProof/>
        </w:rPr>
        <w:t>76</w:t>
      </w:r>
      <w:r>
        <w:rPr>
          <w:noProof/>
        </w:rPr>
        <w:fldChar w:fldCharType="end"/>
      </w:r>
    </w:p>
    <w:p w14:paraId="24DB8D2F" w14:textId="5E2C349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lastRenderedPageBreak/>
        <w:t>casfan</w:t>
      </w:r>
      <w:r>
        <w:rPr>
          <w:noProof/>
        </w:rPr>
        <w:tab/>
      </w:r>
      <w:r>
        <w:rPr>
          <w:noProof/>
        </w:rPr>
        <w:fldChar w:fldCharType="begin"/>
      </w:r>
      <w:r>
        <w:rPr>
          <w:noProof/>
        </w:rPr>
        <w:instrText xml:space="preserve"> PAGEREF _Toc199924586 \h </w:instrText>
      </w:r>
      <w:r>
        <w:rPr>
          <w:noProof/>
        </w:rPr>
      </w:r>
      <w:r>
        <w:rPr>
          <w:noProof/>
        </w:rPr>
        <w:fldChar w:fldCharType="separate"/>
      </w:r>
      <w:r>
        <w:rPr>
          <w:noProof/>
        </w:rPr>
        <w:t>76</w:t>
      </w:r>
      <w:r>
        <w:rPr>
          <w:noProof/>
        </w:rPr>
        <w:fldChar w:fldCharType="end"/>
      </w:r>
    </w:p>
    <w:p w14:paraId="15C40291" w14:textId="1A9AA72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catel</w:t>
      </w:r>
      <w:r>
        <w:rPr>
          <w:noProof/>
        </w:rPr>
        <w:tab/>
      </w:r>
      <w:r>
        <w:rPr>
          <w:noProof/>
        </w:rPr>
        <w:fldChar w:fldCharType="begin"/>
      </w:r>
      <w:r>
        <w:rPr>
          <w:noProof/>
        </w:rPr>
        <w:instrText xml:space="preserve"> PAGEREF _Toc199924587 \h </w:instrText>
      </w:r>
      <w:r>
        <w:rPr>
          <w:noProof/>
        </w:rPr>
      </w:r>
      <w:r>
        <w:rPr>
          <w:noProof/>
        </w:rPr>
        <w:fldChar w:fldCharType="separate"/>
      </w:r>
      <w:r>
        <w:rPr>
          <w:noProof/>
        </w:rPr>
        <w:t>77</w:t>
      </w:r>
      <w:r>
        <w:rPr>
          <w:noProof/>
        </w:rPr>
        <w:fldChar w:fldCharType="end"/>
      </w:r>
    </w:p>
    <w:p w14:paraId="1BA33AE3" w14:textId="632DD84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centaure</w:t>
      </w:r>
      <w:r>
        <w:rPr>
          <w:noProof/>
        </w:rPr>
        <w:tab/>
      </w:r>
      <w:r>
        <w:rPr>
          <w:noProof/>
        </w:rPr>
        <w:fldChar w:fldCharType="begin"/>
      </w:r>
      <w:r>
        <w:rPr>
          <w:noProof/>
        </w:rPr>
        <w:instrText xml:space="preserve"> PAGEREF _Toc199924588 \h </w:instrText>
      </w:r>
      <w:r>
        <w:rPr>
          <w:noProof/>
        </w:rPr>
      </w:r>
      <w:r>
        <w:rPr>
          <w:noProof/>
        </w:rPr>
        <w:fldChar w:fldCharType="separate"/>
      </w:r>
      <w:r>
        <w:rPr>
          <w:noProof/>
        </w:rPr>
        <w:t>77</w:t>
      </w:r>
      <w:r>
        <w:rPr>
          <w:noProof/>
        </w:rPr>
        <w:fldChar w:fldCharType="end"/>
      </w:r>
    </w:p>
    <w:p w14:paraId="6016D182" w14:textId="19F7B4B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Chasseresse</w:t>
      </w:r>
      <w:r>
        <w:rPr>
          <w:noProof/>
        </w:rPr>
        <w:tab/>
      </w:r>
      <w:r>
        <w:rPr>
          <w:noProof/>
        </w:rPr>
        <w:fldChar w:fldCharType="begin"/>
      </w:r>
      <w:r>
        <w:rPr>
          <w:noProof/>
        </w:rPr>
        <w:instrText xml:space="preserve"> PAGEREF _Toc199924589 \h </w:instrText>
      </w:r>
      <w:r>
        <w:rPr>
          <w:noProof/>
        </w:rPr>
      </w:r>
      <w:r>
        <w:rPr>
          <w:noProof/>
        </w:rPr>
        <w:fldChar w:fldCharType="separate"/>
      </w:r>
      <w:r>
        <w:rPr>
          <w:noProof/>
        </w:rPr>
        <w:t>78</w:t>
      </w:r>
      <w:r>
        <w:rPr>
          <w:noProof/>
        </w:rPr>
        <w:fldChar w:fldCharType="end"/>
      </w:r>
    </w:p>
    <w:p w14:paraId="66704729" w14:textId="62E6736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chauve-souris noire</w:t>
      </w:r>
      <w:r>
        <w:rPr>
          <w:noProof/>
        </w:rPr>
        <w:tab/>
      </w:r>
      <w:r>
        <w:rPr>
          <w:noProof/>
        </w:rPr>
        <w:fldChar w:fldCharType="begin"/>
      </w:r>
      <w:r>
        <w:rPr>
          <w:noProof/>
        </w:rPr>
        <w:instrText xml:space="preserve"> PAGEREF _Toc199924590 \h </w:instrText>
      </w:r>
      <w:r>
        <w:rPr>
          <w:noProof/>
        </w:rPr>
      </w:r>
      <w:r>
        <w:rPr>
          <w:noProof/>
        </w:rPr>
        <w:fldChar w:fldCharType="separate"/>
      </w:r>
      <w:r>
        <w:rPr>
          <w:noProof/>
        </w:rPr>
        <w:t>78</w:t>
      </w:r>
      <w:r>
        <w:rPr>
          <w:noProof/>
        </w:rPr>
        <w:fldChar w:fldCharType="end"/>
      </w:r>
    </w:p>
    <w:p w14:paraId="7C66CF0D" w14:textId="437BA46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cheval des cieux</w:t>
      </w:r>
      <w:r>
        <w:rPr>
          <w:noProof/>
        </w:rPr>
        <w:tab/>
      </w:r>
      <w:r>
        <w:rPr>
          <w:noProof/>
        </w:rPr>
        <w:fldChar w:fldCharType="begin"/>
      </w:r>
      <w:r>
        <w:rPr>
          <w:noProof/>
        </w:rPr>
        <w:instrText xml:space="preserve"> PAGEREF _Toc199924591 \h </w:instrText>
      </w:r>
      <w:r>
        <w:rPr>
          <w:noProof/>
        </w:rPr>
      </w:r>
      <w:r>
        <w:rPr>
          <w:noProof/>
        </w:rPr>
        <w:fldChar w:fldCharType="separate"/>
      </w:r>
      <w:r>
        <w:rPr>
          <w:noProof/>
        </w:rPr>
        <w:t>79</w:t>
      </w:r>
      <w:r>
        <w:rPr>
          <w:noProof/>
        </w:rPr>
        <w:fldChar w:fldCharType="end"/>
      </w:r>
    </w:p>
    <w:p w14:paraId="0F2219CA" w14:textId="1B3B7B9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cheval féérique</w:t>
      </w:r>
      <w:r>
        <w:rPr>
          <w:noProof/>
        </w:rPr>
        <w:tab/>
      </w:r>
      <w:r>
        <w:rPr>
          <w:noProof/>
        </w:rPr>
        <w:fldChar w:fldCharType="begin"/>
      </w:r>
      <w:r>
        <w:rPr>
          <w:noProof/>
        </w:rPr>
        <w:instrText xml:space="preserve"> PAGEREF _Toc199924592 \h </w:instrText>
      </w:r>
      <w:r>
        <w:rPr>
          <w:noProof/>
        </w:rPr>
      </w:r>
      <w:r>
        <w:rPr>
          <w:noProof/>
        </w:rPr>
        <w:fldChar w:fldCharType="separate"/>
      </w:r>
      <w:r>
        <w:rPr>
          <w:noProof/>
        </w:rPr>
        <w:t>79</w:t>
      </w:r>
      <w:r>
        <w:rPr>
          <w:noProof/>
        </w:rPr>
        <w:fldChar w:fldCharType="end"/>
      </w:r>
    </w:p>
    <w:p w14:paraId="2A441BCC" w14:textId="621708E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chevange</w:t>
      </w:r>
      <w:r>
        <w:rPr>
          <w:noProof/>
        </w:rPr>
        <w:tab/>
      </w:r>
      <w:r>
        <w:rPr>
          <w:noProof/>
        </w:rPr>
        <w:fldChar w:fldCharType="begin"/>
      </w:r>
      <w:r>
        <w:rPr>
          <w:noProof/>
        </w:rPr>
        <w:instrText xml:space="preserve"> PAGEREF _Toc199924593 \h </w:instrText>
      </w:r>
      <w:r>
        <w:rPr>
          <w:noProof/>
        </w:rPr>
      </w:r>
      <w:r>
        <w:rPr>
          <w:noProof/>
        </w:rPr>
        <w:fldChar w:fldCharType="separate"/>
      </w:r>
      <w:r>
        <w:rPr>
          <w:noProof/>
        </w:rPr>
        <w:t>80</w:t>
      </w:r>
      <w:r>
        <w:rPr>
          <w:noProof/>
        </w:rPr>
        <w:fldChar w:fldCharType="end"/>
      </w:r>
    </w:p>
    <w:p w14:paraId="11EB2A8B" w14:textId="2FE8FB8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chien baveur</w:t>
      </w:r>
      <w:r>
        <w:rPr>
          <w:noProof/>
        </w:rPr>
        <w:tab/>
      </w:r>
      <w:r>
        <w:rPr>
          <w:noProof/>
        </w:rPr>
        <w:fldChar w:fldCharType="begin"/>
      </w:r>
      <w:r>
        <w:rPr>
          <w:noProof/>
        </w:rPr>
        <w:instrText xml:space="preserve"> PAGEREF _Toc199924594 \h </w:instrText>
      </w:r>
      <w:r>
        <w:rPr>
          <w:noProof/>
        </w:rPr>
      </w:r>
      <w:r>
        <w:rPr>
          <w:noProof/>
        </w:rPr>
        <w:fldChar w:fldCharType="separate"/>
      </w:r>
      <w:r>
        <w:rPr>
          <w:noProof/>
        </w:rPr>
        <w:t>80</w:t>
      </w:r>
      <w:r>
        <w:rPr>
          <w:noProof/>
        </w:rPr>
        <w:fldChar w:fldCharType="end"/>
      </w:r>
    </w:p>
    <w:p w14:paraId="05CBCA47" w14:textId="11F3C97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chien des enfers</w:t>
      </w:r>
      <w:r>
        <w:rPr>
          <w:noProof/>
        </w:rPr>
        <w:tab/>
      </w:r>
      <w:r>
        <w:rPr>
          <w:noProof/>
        </w:rPr>
        <w:fldChar w:fldCharType="begin"/>
      </w:r>
      <w:r>
        <w:rPr>
          <w:noProof/>
        </w:rPr>
        <w:instrText xml:space="preserve"> PAGEREF _Toc199924595 \h </w:instrText>
      </w:r>
      <w:r>
        <w:rPr>
          <w:noProof/>
        </w:rPr>
      </w:r>
      <w:r>
        <w:rPr>
          <w:noProof/>
        </w:rPr>
        <w:fldChar w:fldCharType="separate"/>
      </w:r>
      <w:r>
        <w:rPr>
          <w:noProof/>
        </w:rPr>
        <w:t>81</w:t>
      </w:r>
      <w:r>
        <w:rPr>
          <w:noProof/>
        </w:rPr>
        <w:fldChar w:fldCharType="end"/>
      </w:r>
    </w:p>
    <w:p w14:paraId="761BA69C" w14:textId="5647C29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chiencha</w:t>
      </w:r>
      <w:r>
        <w:rPr>
          <w:noProof/>
        </w:rPr>
        <w:tab/>
      </w:r>
      <w:r>
        <w:rPr>
          <w:noProof/>
        </w:rPr>
        <w:fldChar w:fldCharType="begin"/>
      </w:r>
      <w:r>
        <w:rPr>
          <w:noProof/>
        </w:rPr>
        <w:instrText xml:space="preserve"> PAGEREF _Toc199924596 \h </w:instrText>
      </w:r>
      <w:r>
        <w:rPr>
          <w:noProof/>
        </w:rPr>
      </w:r>
      <w:r>
        <w:rPr>
          <w:noProof/>
        </w:rPr>
        <w:fldChar w:fldCharType="separate"/>
      </w:r>
      <w:r>
        <w:rPr>
          <w:noProof/>
        </w:rPr>
        <w:t>81</w:t>
      </w:r>
      <w:r>
        <w:rPr>
          <w:noProof/>
        </w:rPr>
        <w:fldChar w:fldCharType="end"/>
      </w:r>
    </w:p>
    <w:p w14:paraId="1DD39DF1" w14:textId="3CB4692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chiméara</w:t>
      </w:r>
      <w:r>
        <w:rPr>
          <w:noProof/>
        </w:rPr>
        <w:tab/>
      </w:r>
      <w:r>
        <w:rPr>
          <w:noProof/>
        </w:rPr>
        <w:fldChar w:fldCharType="begin"/>
      </w:r>
      <w:r>
        <w:rPr>
          <w:noProof/>
        </w:rPr>
        <w:instrText xml:space="preserve"> PAGEREF _Toc199924597 \h </w:instrText>
      </w:r>
      <w:r>
        <w:rPr>
          <w:noProof/>
        </w:rPr>
      </w:r>
      <w:r>
        <w:rPr>
          <w:noProof/>
        </w:rPr>
        <w:fldChar w:fldCharType="separate"/>
      </w:r>
      <w:r>
        <w:rPr>
          <w:noProof/>
        </w:rPr>
        <w:t>82</w:t>
      </w:r>
      <w:r>
        <w:rPr>
          <w:noProof/>
        </w:rPr>
        <w:fldChar w:fldCharType="end"/>
      </w:r>
    </w:p>
    <w:p w14:paraId="5A5EF659" w14:textId="7EE1CDC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chimère</w:t>
      </w:r>
      <w:r>
        <w:rPr>
          <w:noProof/>
        </w:rPr>
        <w:tab/>
      </w:r>
      <w:r>
        <w:rPr>
          <w:noProof/>
        </w:rPr>
        <w:fldChar w:fldCharType="begin"/>
      </w:r>
      <w:r>
        <w:rPr>
          <w:noProof/>
        </w:rPr>
        <w:instrText xml:space="preserve"> PAGEREF _Toc199924598 \h </w:instrText>
      </w:r>
      <w:r>
        <w:rPr>
          <w:noProof/>
        </w:rPr>
      </w:r>
      <w:r>
        <w:rPr>
          <w:noProof/>
        </w:rPr>
        <w:fldChar w:fldCharType="separate"/>
      </w:r>
      <w:r>
        <w:rPr>
          <w:noProof/>
        </w:rPr>
        <w:t>82</w:t>
      </w:r>
      <w:r>
        <w:rPr>
          <w:noProof/>
        </w:rPr>
        <w:fldChar w:fldCharType="end"/>
      </w:r>
    </w:p>
    <w:p w14:paraId="081D9F55" w14:textId="084901A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coeurnoir</w:t>
      </w:r>
      <w:r>
        <w:rPr>
          <w:noProof/>
        </w:rPr>
        <w:tab/>
      </w:r>
      <w:r>
        <w:rPr>
          <w:noProof/>
        </w:rPr>
        <w:fldChar w:fldCharType="begin"/>
      </w:r>
      <w:r>
        <w:rPr>
          <w:noProof/>
        </w:rPr>
        <w:instrText xml:space="preserve"> PAGEREF _Toc199924599 \h </w:instrText>
      </w:r>
      <w:r>
        <w:rPr>
          <w:noProof/>
        </w:rPr>
      </w:r>
      <w:r>
        <w:rPr>
          <w:noProof/>
        </w:rPr>
        <w:fldChar w:fldCharType="separate"/>
      </w:r>
      <w:r>
        <w:rPr>
          <w:noProof/>
        </w:rPr>
        <w:t>83</w:t>
      </w:r>
      <w:r>
        <w:rPr>
          <w:noProof/>
        </w:rPr>
        <w:fldChar w:fldCharType="end"/>
      </w:r>
    </w:p>
    <w:p w14:paraId="7376420A" w14:textId="392C648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Corne de nuit</w:t>
      </w:r>
      <w:r>
        <w:rPr>
          <w:noProof/>
        </w:rPr>
        <w:tab/>
      </w:r>
      <w:r>
        <w:rPr>
          <w:noProof/>
        </w:rPr>
        <w:fldChar w:fldCharType="begin"/>
      </w:r>
      <w:r>
        <w:rPr>
          <w:noProof/>
        </w:rPr>
        <w:instrText xml:space="preserve"> PAGEREF _Toc199924600 \h </w:instrText>
      </w:r>
      <w:r>
        <w:rPr>
          <w:noProof/>
        </w:rPr>
      </w:r>
      <w:r>
        <w:rPr>
          <w:noProof/>
        </w:rPr>
        <w:fldChar w:fldCharType="separate"/>
      </w:r>
      <w:r>
        <w:rPr>
          <w:noProof/>
        </w:rPr>
        <w:t>83</w:t>
      </w:r>
      <w:r>
        <w:rPr>
          <w:noProof/>
        </w:rPr>
        <w:fldChar w:fldCharType="end"/>
      </w:r>
    </w:p>
    <w:p w14:paraId="1AD06263" w14:textId="61F3D862" w:rsidR="00B248EA" w:rsidRPr="004F6588" w:rsidRDefault="00B248EA">
      <w:pPr>
        <w:pStyle w:val="TM3"/>
        <w:tabs>
          <w:tab w:val="right" w:leader="dot" w:pos="10338"/>
        </w:tabs>
        <w:rPr>
          <w:rFonts w:asciiTheme="minorHAnsi" w:eastAsiaTheme="minorEastAsia" w:hAnsiTheme="minorHAnsi" w:cstheme="minorBidi"/>
          <w:noProof/>
          <w:sz w:val="22"/>
          <w:szCs w:val="22"/>
          <w:lang w:val="en-US" w:eastAsia="fr-BE"/>
        </w:rPr>
      </w:pPr>
      <w:r w:rsidRPr="004F6588">
        <w:rPr>
          <w:noProof/>
          <w:highlight w:val="yellow"/>
          <w:lang w:val="en-US"/>
        </w:rPr>
        <w:t>corne divine</w:t>
      </w:r>
      <w:r w:rsidRPr="004F6588">
        <w:rPr>
          <w:noProof/>
          <w:lang w:val="en-US"/>
        </w:rPr>
        <w:tab/>
      </w:r>
      <w:r>
        <w:rPr>
          <w:noProof/>
        </w:rPr>
        <w:fldChar w:fldCharType="begin"/>
      </w:r>
      <w:r w:rsidRPr="004F6588">
        <w:rPr>
          <w:noProof/>
          <w:lang w:val="en-US"/>
        </w:rPr>
        <w:instrText xml:space="preserve"> PAGEREF _Toc199924601 \h </w:instrText>
      </w:r>
      <w:r>
        <w:rPr>
          <w:noProof/>
        </w:rPr>
      </w:r>
      <w:r>
        <w:rPr>
          <w:noProof/>
        </w:rPr>
        <w:fldChar w:fldCharType="separate"/>
      </w:r>
      <w:r w:rsidRPr="004F6588">
        <w:rPr>
          <w:noProof/>
          <w:lang w:val="en-US"/>
        </w:rPr>
        <w:t>84</w:t>
      </w:r>
      <w:r>
        <w:rPr>
          <w:noProof/>
        </w:rPr>
        <w:fldChar w:fldCharType="end"/>
      </w:r>
    </w:p>
    <w:p w14:paraId="475B210B" w14:textId="233BA600" w:rsidR="00B248EA" w:rsidRPr="004F6588" w:rsidRDefault="00B248EA">
      <w:pPr>
        <w:pStyle w:val="TM3"/>
        <w:tabs>
          <w:tab w:val="right" w:leader="dot" w:pos="10338"/>
        </w:tabs>
        <w:rPr>
          <w:rFonts w:asciiTheme="minorHAnsi" w:eastAsiaTheme="minorEastAsia" w:hAnsiTheme="minorHAnsi" w:cstheme="minorBidi"/>
          <w:noProof/>
          <w:sz w:val="22"/>
          <w:szCs w:val="22"/>
          <w:lang w:val="en-US" w:eastAsia="fr-BE"/>
        </w:rPr>
      </w:pPr>
      <w:r w:rsidRPr="004F6588">
        <w:rPr>
          <w:noProof/>
          <w:highlight w:val="yellow"/>
          <w:lang w:val="en-US"/>
        </w:rPr>
        <w:t>Cornu</w:t>
      </w:r>
      <w:r w:rsidRPr="004F6588">
        <w:rPr>
          <w:noProof/>
          <w:lang w:val="en-US"/>
        </w:rPr>
        <w:tab/>
      </w:r>
      <w:r>
        <w:rPr>
          <w:noProof/>
        </w:rPr>
        <w:fldChar w:fldCharType="begin"/>
      </w:r>
      <w:r w:rsidRPr="004F6588">
        <w:rPr>
          <w:noProof/>
          <w:lang w:val="en-US"/>
        </w:rPr>
        <w:instrText xml:space="preserve"> PAGEREF _Toc199924602 \h </w:instrText>
      </w:r>
      <w:r>
        <w:rPr>
          <w:noProof/>
        </w:rPr>
      </w:r>
      <w:r>
        <w:rPr>
          <w:noProof/>
        </w:rPr>
        <w:fldChar w:fldCharType="separate"/>
      </w:r>
      <w:r w:rsidRPr="004F6588">
        <w:rPr>
          <w:noProof/>
          <w:lang w:val="en-US"/>
        </w:rPr>
        <w:t>84</w:t>
      </w:r>
      <w:r>
        <w:rPr>
          <w:noProof/>
        </w:rPr>
        <w:fldChar w:fldCharType="end"/>
      </w:r>
    </w:p>
    <w:p w14:paraId="0E0F7BDD" w14:textId="6E58CE94" w:rsidR="00B248EA" w:rsidRPr="004F6588" w:rsidRDefault="00B248EA">
      <w:pPr>
        <w:pStyle w:val="TM3"/>
        <w:tabs>
          <w:tab w:val="right" w:leader="dot" w:pos="10338"/>
        </w:tabs>
        <w:rPr>
          <w:rFonts w:asciiTheme="minorHAnsi" w:eastAsiaTheme="minorEastAsia" w:hAnsiTheme="minorHAnsi" w:cstheme="minorBidi"/>
          <w:noProof/>
          <w:sz w:val="22"/>
          <w:szCs w:val="22"/>
          <w:lang w:val="en-US" w:eastAsia="fr-BE"/>
        </w:rPr>
      </w:pPr>
      <w:r w:rsidRPr="004F6588">
        <w:rPr>
          <w:noProof/>
          <w:highlight w:val="yellow"/>
          <w:lang w:val="en-US"/>
        </w:rPr>
        <w:t>Crinian</w:t>
      </w:r>
      <w:r w:rsidRPr="004F6588">
        <w:rPr>
          <w:noProof/>
          <w:lang w:val="en-US"/>
        </w:rPr>
        <w:tab/>
      </w:r>
      <w:r>
        <w:rPr>
          <w:noProof/>
        </w:rPr>
        <w:fldChar w:fldCharType="begin"/>
      </w:r>
      <w:r w:rsidRPr="004F6588">
        <w:rPr>
          <w:noProof/>
          <w:lang w:val="en-US"/>
        </w:rPr>
        <w:instrText xml:space="preserve"> PAGEREF _Toc199924603 \h </w:instrText>
      </w:r>
      <w:r>
        <w:rPr>
          <w:noProof/>
        </w:rPr>
      </w:r>
      <w:r>
        <w:rPr>
          <w:noProof/>
        </w:rPr>
        <w:fldChar w:fldCharType="separate"/>
      </w:r>
      <w:r w:rsidRPr="004F6588">
        <w:rPr>
          <w:noProof/>
          <w:lang w:val="en-US"/>
        </w:rPr>
        <w:t>85</w:t>
      </w:r>
      <w:r>
        <w:rPr>
          <w:noProof/>
        </w:rPr>
        <w:fldChar w:fldCharType="end"/>
      </w:r>
    </w:p>
    <w:p w14:paraId="030F9119" w14:textId="12D22FCF" w:rsidR="00B248EA" w:rsidRPr="004F6588" w:rsidRDefault="00B248EA">
      <w:pPr>
        <w:pStyle w:val="TM3"/>
        <w:tabs>
          <w:tab w:val="right" w:leader="dot" w:pos="10338"/>
        </w:tabs>
        <w:rPr>
          <w:rFonts w:asciiTheme="minorHAnsi" w:eastAsiaTheme="minorEastAsia" w:hAnsiTheme="minorHAnsi" w:cstheme="minorBidi"/>
          <w:noProof/>
          <w:sz w:val="22"/>
          <w:szCs w:val="22"/>
          <w:lang w:val="en-US" w:eastAsia="fr-BE"/>
        </w:rPr>
      </w:pPr>
      <w:r w:rsidRPr="004F6588">
        <w:rPr>
          <w:noProof/>
          <w:highlight w:val="yellow"/>
          <w:lang w:val="en-US"/>
        </w:rPr>
        <w:t>cyclom</w:t>
      </w:r>
      <w:r w:rsidRPr="004F6588">
        <w:rPr>
          <w:noProof/>
          <w:lang w:val="en-US"/>
        </w:rPr>
        <w:tab/>
      </w:r>
      <w:r>
        <w:rPr>
          <w:noProof/>
        </w:rPr>
        <w:fldChar w:fldCharType="begin"/>
      </w:r>
      <w:r w:rsidRPr="004F6588">
        <w:rPr>
          <w:noProof/>
          <w:lang w:val="en-US"/>
        </w:rPr>
        <w:instrText xml:space="preserve"> PAGEREF _Toc199924604 \h </w:instrText>
      </w:r>
      <w:r>
        <w:rPr>
          <w:noProof/>
        </w:rPr>
      </w:r>
      <w:r>
        <w:rPr>
          <w:noProof/>
        </w:rPr>
        <w:fldChar w:fldCharType="separate"/>
      </w:r>
      <w:r w:rsidRPr="004F6588">
        <w:rPr>
          <w:noProof/>
          <w:lang w:val="en-US"/>
        </w:rPr>
        <w:t>85</w:t>
      </w:r>
      <w:r>
        <w:rPr>
          <w:noProof/>
        </w:rPr>
        <w:fldChar w:fldCharType="end"/>
      </w:r>
    </w:p>
    <w:p w14:paraId="073E2E53" w14:textId="7259171C" w:rsidR="00B248EA" w:rsidRPr="004F6588" w:rsidRDefault="00B248EA">
      <w:pPr>
        <w:pStyle w:val="TM3"/>
        <w:tabs>
          <w:tab w:val="right" w:leader="dot" w:pos="10338"/>
        </w:tabs>
        <w:rPr>
          <w:rFonts w:asciiTheme="minorHAnsi" w:eastAsiaTheme="minorEastAsia" w:hAnsiTheme="minorHAnsi" w:cstheme="minorBidi"/>
          <w:noProof/>
          <w:sz w:val="22"/>
          <w:szCs w:val="22"/>
          <w:lang w:val="en-US" w:eastAsia="fr-BE"/>
        </w:rPr>
      </w:pPr>
      <w:r w:rsidRPr="004F6588">
        <w:rPr>
          <w:noProof/>
          <w:highlight w:val="yellow"/>
          <w:lang w:val="en-US"/>
        </w:rPr>
        <w:t>cyclope</w:t>
      </w:r>
      <w:r w:rsidRPr="004F6588">
        <w:rPr>
          <w:noProof/>
          <w:lang w:val="en-US"/>
        </w:rPr>
        <w:tab/>
      </w:r>
      <w:r>
        <w:rPr>
          <w:noProof/>
        </w:rPr>
        <w:fldChar w:fldCharType="begin"/>
      </w:r>
      <w:r w:rsidRPr="004F6588">
        <w:rPr>
          <w:noProof/>
          <w:lang w:val="en-US"/>
        </w:rPr>
        <w:instrText xml:space="preserve"> PAGEREF _Toc199924605 \h </w:instrText>
      </w:r>
      <w:r>
        <w:rPr>
          <w:noProof/>
        </w:rPr>
      </w:r>
      <w:r>
        <w:rPr>
          <w:noProof/>
        </w:rPr>
        <w:fldChar w:fldCharType="separate"/>
      </w:r>
      <w:r w:rsidRPr="004F6588">
        <w:rPr>
          <w:noProof/>
          <w:lang w:val="en-US"/>
        </w:rPr>
        <w:t>86</w:t>
      </w:r>
      <w:r>
        <w:rPr>
          <w:noProof/>
        </w:rPr>
        <w:fldChar w:fldCharType="end"/>
      </w:r>
    </w:p>
    <w:p w14:paraId="7783C925" w14:textId="504119F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dainesi</w:t>
      </w:r>
      <w:r>
        <w:rPr>
          <w:noProof/>
        </w:rPr>
        <w:tab/>
      </w:r>
      <w:r>
        <w:rPr>
          <w:noProof/>
        </w:rPr>
        <w:fldChar w:fldCharType="begin"/>
      </w:r>
      <w:r>
        <w:rPr>
          <w:noProof/>
        </w:rPr>
        <w:instrText xml:space="preserve"> PAGEREF _Toc199924606 \h </w:instrText>
      </w:r>
      <w:r>
        <w:rPr>
          <w:noProof/>
        </w:rPr>
      </w:r>
      <w:r>
        <w:rPr>
          <w:noProof/>
        </w:rPr>
        <w:fldChar w:fldCharType="separate"/>
      </w:r>
      <w:r>
        <w:rPr>
          <w:noProof/>
        </w:rPr>
        <w:t>86</w:t>
      </w:r>
      <w:r>
        <w:rPr>
          <w:noProof/>
        </w:rPr>
        <w:fldChar w:fldCharType="end"/>
      </w:r>
    </w:p>
    <w:p w14:paraId="15C87A9C" w14:textId="08152EF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 feu</w:t>
      </w:r>
      <w:r>
        <w:rPr>
          <w:noProof/>
        </w:rPr>
        <w:tab/>
      </w:r>
      <w:r>
        <w:rPr>
          <w:noProof/>
        </w:rPr>
        <w:fldChar w:fldCharType="begin"/>
      </w:r>
      <w:r>
        <w:rPr>
          <w:noProof/>
        </w:rPr>
        <w:instrText xml:space="preserve"> PAGEREF _Toc199924607 \h </w:instrText>
      </w:r>
      <w:r>
        <w:rPr>
          <w:noProof/>
        </w:rPr>
      </w:r>
      <w:r>
        <w:rPr>
          <w:noProof/>
        </w:rPr>
        <w:fldChar w:fldCharType="separate"/>
      </w:r>
      <w:r>
        <w:rPr>
          <w:noProof/>
        </w:rPr>
        <w:t>87</w:t>
      </w:r>
      <w:r>
        <w:rPr>
          <w:noProof/>
        </w:rPr>
        <w:fldChar w:fldCharType="end"/>
      </w:r>
    </w:p>
    <w:p w14:paraId="471465B3" w14:textId="3D27601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 nergal</w:t>
      </w:r>
      <w:r>
        <w:rPr>
          <w:noProof/>
        </w:rPr>
        <w:tab/>
      </w:r>
      <w:r>
        <w:rPr>
          <w:noProof/>
        </w:rPr>
        <w:fldChar w:fldCharType="begin"/>
      </w:r>
      <w:r>
        <w:rPr>
          <w:noProof/>
        </w:rPr>
        <w:instrText xml:space="preserve"> PAGEREF _Toc199924608 \h </w:instrText>
      </w:r>
      <w:r>
        <w:rPr>
          <w:noProof/>
        </w:rPr>
      </w:r>
      <w:r>
        <w:rPr>
          <w:noProof/>
        </w:rPr>
        <w:fldChar w:fldCharType="separate"/>
      </w:r>
      <w:r>
        <w:rPr>
          <w:noProof/>
        </w:rPr>
        <w:t>88</w:t>
      </w:r>
      <w:r>
        <w:rPr>
          <w:noProof/>
        </w:rPr>
        <w:fldChar w:fldCharType="end"/>
      </w:r>
    </w:p>
    <w:p w14:paraId="748E5240" w14:textId="2DE4DF7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 putrescence</w:t>
      </w:r>
      <w:r>
        <w:rPr>
          <w:noProof/>
        </w:rPr>
        <w:tab/>
      </w:r>
      <w:r>
        <w:rPr>
          <w:noProof/>
        </w:rPr>
        <w:fldChar w:fldCharType="begin"/>
      </w:r>
      <w:r>
        <w:rPr>
          <w:noProof/>
        </w:rPr>
        <w:instrText xml:space="preserve"> PAGEREF _Toc199924609 \h </w:instrText>
      </w:r>
      <w:r>
        <w:rPr>
          <w:noProof/>
        </w:rPr>
      </w:r>
      <w:r>
        <w:rPr>
          <w:noProof/>
        </w:rPr>
        <w:fldChar w:fldCharType="separate"/>
      </w:r>
      <w:r>
        <w:rPr>
          <w:noProof/>
        </w:rPr>
        <w:t>89</w:t>
      </w:r>
      <w:r>
        <w:rPr>
          <w:noProof/>
        </w:rPr>
        <w:fldChar w:fldCharType="end"/>
      </w:r>
    </w:p>
    <w:p w14:paraId="12F6535E" w14:textId="04392C9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des brumes</w:t>
      </w:r>
      <w:r>
        <w:rPr>
          <w:noProof/>
        </w:rPr>
        <w:tab/>
      </w:r>
      <w:r>
        <w:rPr>
          <w:noProof/>
        </w:rPr>
        <w:fldChar w:fldCharType="begin"/>
      </w:r>
      <w:r>
        <w:rPr>
          <w:noProof/>
        </w:rPr>
        <w:instrText xml:space="preserve"> PAGEREF _Toc199924610 \h </w:instrText>
      </w:r>
      <w:r>
        <w:rPr>
          <w:noProof/>
        </w:rPr>
      </w:r>
      <w:r>
        <w:rPr>
          <w:noProof/>
        </w:rPr>
        <w:fldChar w:fldCharType="separate"/>
      </w:r>
      <w:r>
        <w:rPr>
          <w:noProof/>
        </w:rPr>
        <w:t>89</w:t>
      </w:r>
      <w:r>
        <w:rPr>
          <w:noProof/>
        </w:rPr>
        <w:fldChar w:fldCharType="end"/>
      </w:r>
    </w:p>
    <w:p w14:paraId="0EE90934" w14:textId="6B1432C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des tempêtes</w:t>
      </w:r>
      <w:r>
        <w:rPr>
          <w:noProof/>
        </w:rPr>
        <w:tab/>
      </w:r>
      <w:r>
        <w:rPr>
          <w:noProof/>
        </w:rPr>
        <w:fldChar w:fldCharType="begin"/>
      </w:r>
      <w:r>
        <w:rPr>
          <w:noProof/>
        </w:rPr>
        <w:instrText xml:space="preserve"> PAGEREF _Toc199924611 \h </w:instrText>
      </w:r>
      <w:r>
        <w:rPr>
          <w:noProof/>
        </w:rPr>
      </w:r>
      <w:r>
        <w:rPr>
          <w:noProof/>
        </w:rPr>
        <w:fldChar w:fldCharType="separate"/>
      </w:r>
      <w:r>
        <w:rPr>
          <w:noProof/>
        </w:rPr>
        <w:t>90</w:t>
      </w:r>
      <w:r>
        <w:rPr>
          <w:noProof/>
        </w:rPr>
        <w:fldChar w:fldCharType="end"/>
      </w:r>
    </w:p>
    <w:p w14:paraId="1D12D161" w14:textId="6706C00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des terres</w:t>
      </w:r>
      <w:r>
        <w:rPr>
          <w:noProof/>
        </w:rPr>
        <w:tab/>
      </w:r>
      <w:r>
        <w:rPr>
          <w:noProof/>
        </w:rPr>
        <w:fldChar w:fldCharType="begin"/>
      </w:r>
      <w:r>
        <w:rPr>
          <w:noProof/>
        </w:rPr>
        <w:instrText xml:space="preserve"> PAGEREF _Toc199924612 \h </w:instrText>
      </w:r>
      <w:r>
        <w:rPr>
          <w:noProof/>
        </w:rPr>
      </w:r>
      <w:r>
        <w:rPr>
          <w:noProof/>
        </w:rPr>
        <w:fldChar w:fldCharType="separate"/>
      </w:r>
      <w:r>
        <w:rPr>
          <w:noProof/>
        </w:rPr>
        <w:t>90</w:t>
      </w:r>
      <w:r>
        <w:rPr>
          <w:noProof/>
        </w:rPr>
        <w:fldChar w:fldCharType="end"/>
      </w:r>
    </w:p>
    <w:p w14:paraId="75F746A2" w14:textId="20377FF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des tréfonds</w:t>
      </w:r>
      <w:r>
        <w:rPr>
          <w:noProof/>
        </w:rPr>
        <w:tab/>
      </w:r>
      <w:r>
        <w:rPr>
          <w:noProof/>
        </w:rPr>
        <w:fldChar w:fldCharType="begin"/>
      </w:r>
      <w:r>
        <w:rPr>
          <w:noProof/>
        </w:rPr>
        <w:instrText xml:space="preserve"> PAGEREF _Toc199924613 \h </w:instrText>
      </w:r>
      <w:r>
        <w:rPr>
          <w:noProof/>
        </w:rPr>
      </w:r>
      <w:r>
        <w:rPr>
          <w:noProof/>
        </w:rPr>
        <w:fldChar w:fldCharType="separate"/>
      </w:r>
      <w:r>
        <w:rPr>
          <w:noProof/>
        </w:rPr>
        <w:t>91</w:t>
      </w:r>
      <w:r>
        <w:rPr>
          <w:noProof/>
        </w:rPr>
        <w:fldChar w:fldCharType="end"/>
      </w:r>
    </w:p>
    <w:p w14:paraId="2A5DB13C" w14:textId="5FF02C3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dragon</w:t>
      </w:r>
      <w:r>
        <w:rPr>
          <w:noProof/>
        </w:rPr>
        <w:tab/>
      </w:r>
      <w:r>
        <w:rPr>
          <w:noProof/>
        </w:rPr>
        <w:fldChar w:fldCharType="begin"/>
      </w:r>
      <w:r>
        <w:rPr>
          <w:noProof/>
        </w:rPr>
        <w:instrText xml:space="preserve"> PAGEREF _Toc199924614 \h </w:instrText>
      </w:r>
      <w:r>
        <w:rPr>
          <w:noProof/>
        </w:rPr>
      </w:r>
      <w:r>
        <w:rPr>
          <w:noProof/>
        </w:rPr>
        <w:fldChar w:fldCharType="separate"/>
      </w:r>
      <w:r>
        <w:rPr>
          <w:noProof/>
        </w:rPr>
        <w:t>91</w:t>
      </w:r>
      <w:r>
        <w:rPr>
          <w:noProof/>
        </w:rPr>
        <w:fldChar w:fldCharType="end"/>
      </w:r>
    </w:p>
    <w:p w14:paraId="6765125A" w14:textId="4E4A61C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démon sans nom</w:t>
      </w:r>
      <w:r>
        <w:rPr>
          <w:noProof/>
        </w:rPr>
        <w:tab/>
      </w:r>
      <w:r>
        <w:rPr>
          <w:noProof/>
        </w:rPr>
        <w:fldChar w:fldCharType="begin"/>
      </w:r>
      <w:r>
        <w:rPr>
          <w:noProof/>
        </w:rPr>
        <w:instrText xml:space="preserve"> PAGEREF _Toc199924615 \h </w:instrText>
      </w:r>
      <w:r>
        <w:rPr>
          <w:noProof/>
        </w:rPr>
      </w:r>
      <w:r>
        <w:rPr>
          <w:noProof/>
        </w:rPr>
        <w:fldChar w:fldCharType="separate"/>
      </w:r>
      <w:r>
        <w:rPr>
          <w:noProof/>
        </w:rPr>
        <w:t>92</w:t>
      </w:r>
      <w:r>
        <w:rPr>
          <w:noProof/>
        </w:rPr>
        <w:fldChar w:fldCharType="end"/>
      </w:r>
    </w:p>
    <w:p w14:paraId="2B7DF272" w14:textId="442D155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destrier du chaos</w:t>
      </w:r>
      <w:r>
        <w:rPr>
          <w:noProof/>
        </w:rPr>
        <w:tab/>
      </w:r>
      <w:r>
        <w:rPr>
          <w:noProof/>
        </w:rPr>
        <w:fldChar w:fldCharType="begin"/>
      </w:r>
      <w:r>
        <w:rPr>
          <w:noProof/>
        </w:rPr>
        <w:instrText xml:space="preserve"> PAGEREF _Toc199924616 \h </w:instrText>
      </w:r>
      <w:r>
        <w:rPr>
          <w:noProof/>
        </w:rPr>
      </w:r>
      <w:r>
        <w:rPr>
          <w:noProof/>
        </w:rPr>
        <w:fldChar w:fldCharType="separate"/>
      </w:r>
      <w:r>
        <w:rPr>
          <w:noProof/>
        </w:rPr>
        <w:t>92</w:t>
      </w:r>
      <w:r>
        <w:rPr>
          <w:noProof/>
        </w:rPr>
        <w:fldChar w:fldCharType="end"/>
      </w:r>
    </w:p>
    <w:p w14:paraId="19CABA89" w14:textId="62207CF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destrier noir</w:t>
      </w:r>
      <w:r>
        <w:rPr>
          <w:noProof/>
        </w:rPr>
        <w:tab/>
      </w:r>
      <w:r>
        <w:rPr>
          <w:noProof/>
        </w:rPr>
        <w:fldChar w:fldCharType="begin"/>
      </w:r>
      <w:r>
        <w:rPr>
          <w:noProof/>
        </w:rPr>
        <w:instrText xml:space="preserve"> PAGEREF _Toc199924617 \h </w:instrText>
      </w:r>
      <w:r>
        <w:rPr>
          <w:noProof/>
        </w:rPr>
      </w:r>
      <w:r>
        <w:rPr>
          <w:noProof/>
        </w:rPr>
        <w:fldChar w:fldCharType="separate"/>
      </w:r>
      <w:r>
        <w:rPr>
          <w:noProof/>
        </w:rPr>
        <w:t>93</w:t>
      </w:r>
      <w:r>
        <w:rPr>
          <w:noProof/>
        </w:rPr>
        <w:fldChar w:fldCharType="end"/>
      </w:r>
    </w:p>
    <w:p w14:paraId="1162D950" w14:textId="5105207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Dianesse</w:t>
      </w:r>
      <w:r>
        <w:rPr>
          <w:noProof/>
        </w:rPr>
        <w:tab/>
      </w:r>
      <w:r>
        <w:rPr>
          <w:noProof/>
        </w:rPr>
        <w:fldChar w:fldCharType="begin"/>
      </w:r>
      <w:r>
        <w:rPr>
          <w:noProof/>
        </w:rPr>
        <w:instrText xml:space="preserve"> PAGEREF _Toc199924618 \h </w:instrText>
      </w:r>
      <w:r>
        <w:rPr>
          <w:noProof/>
        </w:rPr>
      </w:r>
      <w:r>
        <w:rPr>
          <w:noProof/>
        </w:rPr>
        <w:fldChar w:fldCharType="separate"/>
      </w:r>
      <w:r>
        <w:rPr>
          <w:noProof/>
        </w:rPr>
        <w:t>93</w:t>
      </w:r>
      <w:r>
        <w:rPr>
          <w:noProof/>
        </w:rPr>
        <w:fldChar w:fldCharType="end"/>
      </w:r>
    </w:p>
    <w:p w14:paraId="183786BD" w14:textId="42CD056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dragon</w:t>
      </w:r>
      <w:r>
        <w:rPr>
          <w:noProof/>
        </w:rPr>
        <w:tab/>
      </w:r>
      <w:r>
        <w:rPr>
          <w:noProof/>
        </w:rPr>
        <w:fldChar w:fldCharType="begin"/>
      </w:r>
      <w:r>
        <w:rPr>
          <w:noProof/>
        </w:rPr>
        <w:instrText xml:space="preserve"> PAGEREF _Toc199924619 \h </w:instrText>
      </w:r>
      <w:r>
        <w:rPr>
          <w:noProof/>
        </w:rPr>
      </w:r>
      <w:r>
        <w:rPr>
          <w:noProof/>
        </w:rPr>
        <w:fldChar w:fldCharType="separate"/>
      </w:r>
      <w:r>
        <w:rPr>
          <w:noProof/>
        </w:rPr>
        <w:t>94</w:t>
      </w:r>
      <w:r>
        <w:rPr>
          <w:noProof/>
        </w:rPr>
        <w:fldChar w:fldCharType="end"/>
      </w:r>
    </w:p>
    <w:p w14:paraId="2538CEBD" w14:textId="5D611E4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dragon sauvage</w:t>
      </w:r>
      <w:r>
        <w:rPr>
          <w:noProof/>
        </w:rPr>
        <w:tab/>
      </w:r>
      <w:r>
        <w:rPr>
          <w:noProof/>
        </w:rPr>
        <w:fldChar w:fldCharType="begin"/>
      </w:r>
      <w:r>
        <w:rPr>
          <w:noProof/>
        </w:rPr>
        <w:instrText xml:space="preserve"> PAGEREF _Toc199924620 \h </w:instrText>
      </w:r>
      <w:r>
        <w:rPr>
          <w:noProof/>
        </w:rPr>
      </w:r>
      <w:r>
        <w:rPr>
          <w:noProof/>
        </w:rPr>
        <w:fldChar w:fldCharType="separate"/>
      </w:r>
      <w:r>
        <w:rPr>
          <w:noProof/>
        </w:rPr>
        <w:t>94</w:t>
      </w:r>
      <w:r>
        <w:rPr>
          <w:noProof/>
        </w:rPr>
        <w:fldChar w:fldCharType="end"/>
      </w:r>
    </w:p>
    <w:p w14:paraId="0F5FE67B" w14:textId="3D225C8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dva'linn</w:t>
      </w:r>
      <w:r>
        <w:rPr>
          <w:noProof/>
        </w:rPr>
        <w:tab/>
      </w:r>
      <w:r>
        <w:rPr>
          <w:noProof/>
        </w:rPr>
        <w:fldChar w:fldCharType="begin"/>
      </w:r>
      <w:r>
        <w:rPr>
          <w:noProof/>
        </w:rPr>
        <w:instrText xml:space="preserve"> PAGEREF _Toc199924621 \h </w:instrText>
      </w:r>
      <w:r>
        <w:rPr>
          <w:noProof/>
        </w:rPr>
      </w:r>
      <w:r>
        <w:rPr>
          <w:noProof/>
        </w:rPr>
        <w:fldChar w:fldCharType="separate"/>
      </w:r>
      <w:r>
        <w:rPr>
          <w:noProof/>
        </w:rPr>
        <w:t>95</w:t>
      </w:r>
      <w:r>
        <w:rPr>
          <w:noProof/>
        </w:rPr>
        <w:fldChar w:fldCharType="end"/>
      </w:r>
    </w:p>
    <w:p w14:paraId="6D19AA8A" w14:textId="2A451B8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Elom</w:t>
      </w:r>
      <w:r>
        <w:rPr>
          <w:noProof/>
        </w:rPr>
        <w:tab/>
      </w:r>
      <w:r>
        <w:rPr>
          <w:noProof/>
        </w:rPr>
        <w:fldChar w:fldCharType="begin"/>
      </w:r>
      <w:r>
        <w:rPr>
          <w:noProof/>
        </w:rPr>
        <w:instrText xml:space="preserve"> PAGEREF _Toc199924622 \h </w:instrText>
      </w:r>
      <w:r>
        <w:rPr>
          <w:noProof/>
        </w:rPr>
      </w:r>
      <w:r>
        <w:rPr>
          <w:noProof/>
        </w:rPr>
        <w:fldChar w:fldCharType="separate"/>
      </w:r>
      <w:r>
        <w:rPr>
          <w:noProof/>
        </w:rPr>
        <w:t>95</w:t>
      </w:r>
      <w:r>
        <w:rPr>
          <w:noProof/>
        </w:rPr>
        <w:fldChar w:fldCharType="end"/>
      </w:r>
    </w:p>
    <w:p w14:paraId="0CB05045" w14:textId="21A0BE2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enfant dragon</w:t>
      </w:r>
      <w:r>
        <w:rPr>
          <w:noProof/>
        </w:rPr>
        <w:tab/>
      </w:r>
      <w:r>
        <w:rPr>
          <w:noProof/>
        </w:rPr>
        <w:fldChar w:fldCharType="begin"/>
      </w:r>
      <w:r>
        <w:rPr>
          <w:noProof/>
        </w:rPr>
        <w:instrText xml:space="preserve"> PAGEREF _Toc199924623 \h </w:instrText>
      </w:r>
      <w:r>
        <w:rPr>
          <w:noProof/>
        </w:rPr>
      </w:r>
      <w:r>
        <w:rPr>
          <w:noProof/>
        </w:rPr>
        <w:fldChar w:fldCharType="separate"/>
      </w:r>
      <w:r>
        <w:rPr>
          <w:noProof/>
        </w:rPr>
        <w:t>96</w:t>
      </w:r>
      <w:r>
        <w:rPr>
          <w:noProof/>
        </w:rPr>
        <w:fldChar w:fldCharType="end"/>
      </w:r>
    </w:p>
    <w:p w14:paraId="63041C57" w14:textId="1BF4918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esprit</w:t>
      </w:r>
      <w:r>
        <w:rPr>
          <w:noProof/>
        </w:rPr>
        <w:tab/>
      </w:r>
      <w:r>
        <w:rPr>
          <w:noProof/>
        </w:rPr>
        <w:fldChar w:fldCharType="begin"/>
      </w:r>
      <w:r>
        <w:rPr>
          <w:noProof/>
        </w:rPr>
        <w:instrText xml:space="preserve"> PAGEREF _Toc199924624 \h </w:instrText>
      </w:r>
      <w:r>
        <w:rPr>
          <w:noProof/>
        </w:rPr>
      </w:r>
      <w:r>
        <w:rPr>
          <w:noProof/>
        </w:rPr>
        <w:fldChar w:fldCharType="separate"/>
      </w:r>
      <w:r>
        <w:rPr>
          <w:noProof/>
        </w:rPr>
        <w:t>96</w:t>
      </w:r>
      <w:r>
        <w:rPr>
          <w:noProof/>
        </w:rPr>
        <w:fldChar w:fldCharType="end"/>
      </w:r>
    </w:p>
    <w:p w14:paraId="2FC01511" w14:textId="31FC914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esprit malin</w:t>
      </w:r>
      <w:r>
        <w:rPr>
          <w:noProof/>
        </w:rPr>
        <w:tab/>
      </w:r>
      <w:r>
        <w:rPr>
          <w:noProof/>
        </w:rPr>
        <w:fldChar w:fldCharType="begin"/>
      </w:r>
      <w:r>
        <w:rPr>
          <w:noProof/>
        </w:rPr>
        <w:instrText xml:space="preserve"> PAGEREF _Toc199924625 \h </w:instrText>
      </w:r>
      <w:r>
        <w:rPr>
          <w:noProof/>
        </w:rPr>
      </w:r>
      <w:r>
        <w:rPr>
          <w:noProof/>
        </w:rPr>
        <w:fldChar w:fldCharType="separate"/>
      </w:r>
      <w:r>
        <w:rPr>
          <w:noProof/>
        </w:rPr>
        <w:t>97</w:t>
      </w:r>
      <w:r>
        <w:rPr>
          <w:noProof/>
        </w:rPr>
        <w:fldChar w:fldCharType="end"/>
      </w:r>
    </w:p>
    <w:p w14:paraId="76F4F062" w14:textId="6AA40B5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esprit vengeur</w:t>
      </w:r>
      <w:r>
        <w:rPr>
          <w:noProof/>
        </w:rPr>
        <w:tab/>
      </w:r>
      <w:r>
        <w:rPr>
          <w:noProof/>
        </w:rPr>
        <w:fldChar w:fldCharType="begin"/>
      </w:r>
      <w:r>
        <w:rPr>
          <w:noProof/>
        </w:rPr>
        <w:instrText xml:space="preserve"> PAGEREF _Toc199924626 \h </w:instrText>
      </w:r>
      <w:r>
        <w:rPr>
          <w:noProof/>
        </w:rPr>
      </w:r>
      <w:r>
        <w:rPr>
          <w:noProof/>
        </w:rPr>
        <w:fldChar w:fldCharType="separate"/>
      </w:r>
      <w:r>
        <w:rPr>
          <w:noProof/>
        </w:rPr>
        <w:t>97</w:t>
      </w:r>
      <w:r>
        <w:rPr>
          <w:noProof/>
        </w:rPr>
        <w:fldChar w:fldCharType="end"/>
      </w:r>
    </w:p>
    <w:p w14:paraId="2DB6DD2F" w14:textId="76325BF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Etrancheur</w:t>
      </w:r>
      <w:r>
        <w:rPr>
          <w:noProof/>
        </w:rPr>
        <w:tab/>
      </w:r>
      <w:r>
        <w:rPr>
          <w:noProof/>
        </w:rPr>
        <w:fldChar w:fldCharType="begin"/>
      </w:r>
      <w:r>
        <w:rPr>
          <w:noProof/>
        </w:rPr>
        <w:instrText xml:space="preserve"> PAGEREF _Toc199924627 \h </w:instrText>
      </w:r>
      <w:r>
        <w:rPr>
          <w:noProof/>
        </w:rPr>
      </w:r>
      <w:r>
        <w:rPr>
          <w:noProof/>
        </w:rPr>
        <w:fldChar w:fldCharType="separate"/>
      </w:r>
      <w:r>
        <w:rPr>
          <w:noProof/>
        </w:rPr>
        <w:t>98</w:t>
      </w:r>
      <w:r>
        <w:rPr>
          <w:noProof/>
        </w:rPr>
        <w:fldChar w:fldCharType="end"/>
      </w:r>
    </w:p>
    <w:p w14:paraId="5B501808" w14:textId="5783501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fée de la nature</w:t>
      </w:r>
      <w:r>
        <w:rPr>
          <w:noProof/>
        </w:rPr>
        <w:tab/>
      </w:r>
      <w:r>
        <w:rPr>
          <w:noProof/>
        </w:rPr>
        <w:fldChar w:fldCharType="begin"/>
      </w:r>
      <w:r>
        <w:rPr>
          <w:noProof/>
        </w:rPr>
        <w:instrText xml:space="preserve"> PAGEREF _Toc199924628 \h </w:instrText>
      </w:r>
      <w:r>
        <w:rPr>
          <w:noProof/>
        </w:rPr>
      </w:r>
      <w:r>
        <w:rPr>
          <w:noProof/>
        </w:rPr>
        <w:fldChar w:fldCharType="separate"/>
      </w:r>
      <w:r>
        <w:rPr>
          <w:noProof/>
        </w:rPr>
        <w:t>98</w:t>
      </w:r>
      <w:r>
        <w:rPr>
          <w:noProof/>
        </w:rPr>
        <w:fldChar w:fldCharType="end"/>
      </w:r>
    </w:p>
    <w:p w14:paraId="2AB6E172" w14:textId="5F07194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fée des cieux</w:t>
      </w:r>
      <w:r>
        <w:rPr>
          <w:noProof/>
        </w:rPr>
        <w:tab/>
      </w:r>
      <w:r>
        <w:rPr>
          <w:noProof/>
        </w:rPr>
        <w:fldChar w:fldCharType="begin"/>
      </w:r>
      <w:r>
        <w:rPr>
          <w:noProof/>
        </w:rPr>
        <w:instrText xml:space="preserve"> PAGEREF _Toc199924629 \h </w:instrText>
      </w:r>
      <w:r>
        <w:rPr>
          <w:noProof/>
        </w:rPr>
      </w:r>
      <w:r>
        <w:rPr>
          <w:noProof/>
        </w:rPr>
        <w:fldChar w:fldCharType="separate"/>
      </w:r>
      <w:r>
        <w:rPr>
          <w:noProof/>
        </w:rPr>
        <w:t>99</w:t>
      </w:r>
      <w:r>
        <w:rPr>
          <w:noProof/>
        </w:rPr>
        <w:fldChar w:fldCharType="end"/>
      </w:r>
    </w:p>
    <w:p w14:paraId="44F39387" w14:textId="028A3F3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fée des lacs</w:t>
      </w:r>
      <w:r>
        <w:rPr>
          <w:noProof/>
        </w:rPr>
        <w:tab/>
      </w:r>
      <w:r>
        <w:rPr>
          <w:noProof/>
        </w:rPr>
        <w:fldChar w:fldCharType="begin"/>
      </w:r>
      <w:r>
        <w:rPr>
          <w:noProof/>
        </w:rPr>
        <w:instrText xml:space="preserve"> PAGEREF _Toc199924630 \h </w:instrText>
      </w:r>
      <w:r>
        <w:rPr>
          <w:noProof/>
        </w:rPr>
      </w:r>
      <w:r>
        <w:rPr>
          <w:noProof/>
        </w:rPr>
        <w:fldChar w:fldCharType="separate"/>
      </w:r>
      <w:r>
        <w:rPr>
          <w:noProof/>
        </w:rPr>
        <w:t>99</w:t>
      </w:r>
      <w:r>
        <w:rPr>
          <w:noProof/>
        </w:rPr>
        <w:fldChar w:fldCharType="end"/>
      </w:r>
    </w:p>
    <w:p w14:paraId="4F6F75F6" w14:textId="4924CAF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fée des monts</w:t>
      </w:r>
      <w:r>
        <w:rPr>
          <w:noProof/>
        </w:rPr>
        <w:tab/>
      </w:r>
      <w:r>
        <w:rPr>
          <w:noProof/>
        </w:rPr>
        <w:fldChar w:fldCharType="begin"/>
      </w:r>
      <w:r>
        <w:rPr>
          <w:noProof/>
        </w:rPr>
        <w:instrText xml:space="preserve"> PAGEREF _Toc199924631 \h </w:instrText>
      </w:r>
      <w:r>
        <w:rPr>
          <w:noProof/>
        </w:rPr>
      </w:r>
      <w:r>
        <w:rPr>
          <w:noProof/>
        </w:rPr>
        <w:fldChar w:fldCharType="separate"/>
      </w:r>
      <w:r>
        <w:rPr>
          <w:noProof/>
        </w:rPr>
        <w:t>100</w:t>
      </w:r>
      <w:r>
        <w:rPr>
          <w:noProof/>
        </w:rPr>
        <w:fldChar w:fldCharType="end"/>
      </w:r>
    </w:p>
    <w:p w14:paraId="020D48FF" w14:textId="4700B10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Fidelius</w:t>
      </w:r>
      <w:r>
        <w:rPr>
          <w:noProof/>
        </w:rPr>
        <w:tab/>
      </w:r>
      <w:r>
        <w:rPr>
          <w:noProof/>
        </w:rPr>
        <w:fldChar w:fldCharType="begin"/>
      </w:r>
      <w:r>
        <w:rPr>
          <w:noProof/>
        </w:rPr>
        <w:instrText xml:space="preserve"> PAGEREF _Toc199924632 \h </w:instrText>
      </w:r>
      <w:r>
        <w:rPr>
          <w:noProof/>
        </w:rPr>
      </w:r>
      <w:r>
        <w:rPr>
          <w:noProof/>
        </w:rPr>
        <w:fldChar w:fldCharType="separate"/>
      </w:r>
      <w:r>
        <w:rPr>
          <w:noProof/>
        </w:rPr>
        <w:t>100</w:t>
      </w:r>
      <w:r>
        <w:rPr>
          <w:noProof/>
        </w:rPr>
        <w:fldChar w:fldCharType="end"/>
      </w:r>
    </w:p>
    <w:p w14:paraId="52B5FDF5" w14:textId="19C9EFD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Folpierre</w:t>
      </w:r>
      <w:r>
        <w:rPr>
          <w:noProof/>
        </w:rPr>
        <w:tab/>
      </w:r>
      <w:r>
        <w:rPr>
          <w:noProof/>
        </w:rPr>
        <w:fldChar w:fldCharType="begin"/>
      </w:r>
      <w:r>
        <w:rPr>
          <w:noProof/>
        </w:rPr>
        <w:instrText xml:space="preserve"> PAGEREF _Toc199924633 \h </w:instrText>
      </w:r>
      <w:r>
        <w:rPr>
          <w:noProof/>
        </w:rPr>
      </w:r>
      <w:r>
        <w:rPr>
          <w:noProof/>
        </w:rPr>
        <w:fldChar w:fldCharType="separate"/>
      </w:r>
      <w:r>
        <w:rPr>
          <w:noProof/>
        </w:rPr>
        <w:t>101</w:t>
      </w:r>
      <w:r>
        <w:rPr>
          <w:noProof/>
        </w:rPr>
        <w:fldChar w:fldCharType="end"/>
      </w:r>
    </w:p>
    <w:p w14:paraId="2ADC7700" w14:textId="1037FB4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foutueur</w:t>
      </w:r>
      <w:r>
        <w:rPr>
          <w:noProof/>
        </w:rPr>
        <w:tab/>
      </w:r>
      <w:r>
        <w:rPr>
          <w:noProof/>
        </w:rPr>
        <w:fldChar w:fldCharType="begin"/>
      </w:r>
      <w:r>
        <w:rPr>
          <w:noProof/>
        </w:rPr>
        <w:instrText xml:space="preserve"> PAGEREF _Toc199924634 \h </w:instrText>
      </w:r>
      <w:r>
        <w:rPr>
          <w:noProof/>
        </w:rPr>
      </w:r>
      <w:r>
        <w:rPr>
          <w:noProof/>
        </w:rPr>
        <w:fldChar w:fldCharType="separate"/>
      </w:r>
      <w:r>
        <w:rPr>
          <w:noProof/>
        </w:rPr>
        <w:t>101</w:t>
      </w:r>
      <w:r>
        <w:rPr>
          <w:noProof/>
        </w:rPr>
        <w:fldChar w:fldCharType="end"/>
      </w:r>
    </w:p>
    <w:p w14:paraId="66CE010E" w14:textId="669AF90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gardien de sidh</w:t>
      </w:r>
      <w:r>
        <w:rPr>
          <w:noProof/>
        </w:rPr>
        <w:tab/>
      </w:r>
      <w:r>
        <w:rPr>
          <w:noProof/>
        </w:rPr>
        <w:fldChar w:fldCharType="begin"/>
      </w:r>
      <w:r>
        <w:rPr>
          <w:noProof/>
        </w:rPr>
        <w:instrText xml:space="preserve"> PAGEREF _Toc199924635 \h </w:instrText>
      </w:r>
      <w:r>
        <w:rPr>
          <w:noProof/>
        </w:rPr>
      </w:r>
      <w:r>
        <w:rPr>
          <w:noProof/>
        </w:rPr>
        <w:fldChar w:fldCharType="separate"/>
      </w:r>
      <w:r>
        <w:rPr>
          <w:noProof/>
        </w:rPr>
        <w:t>102</w:t>
      </w:r>
      <w:r>
        <w:rPr>
          <w:noProof/>
        </w:rPr>
        <w:fldChar w:fldCharType="end"/>
      </w:r>
    </w:p>
    <w:p w14:paraId="080B6FEC" w14:textId="254964D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géant aveugle</w:t>
      </w:r>
      <w:r>
        <w:rPr>
          <w:noProof/>
        </w:rPr>
        <w:tab/>
      </w:r>
      <w:r>
        <w:rPr>
          <w:noProof/>
        </w:rPr>
        <w:fldChar w:fldCharType="begin"/>
      </w:r>
      <w:r>
        <w:rPr>
          <w:noProof/>
        </w:rPr>
        <w:instrText xml:space="preserve"> PAGEREF _Toc199924636 \h </w:instrText>
      </w:r>
      <w:r>
        <w:rPr>
          <w:noProof/>
        </w:rPr>
      </w:r>
      <w:r>
        <w:rPr>
          <w:noProof/>
        </w:rPr>
        <w:fldChar w:fldCharType="separate"/>
      </w:r>
      <w:r>
        <w:rPr>
          <w:noProof/>
        </w:rPr>
        <w:t>102</w:t>
      </w:r>
      <w:r>
        <w:rPr>
          <w:noProof/>
        </w:rPr>
        <w:fldChar w:fldCharType="end"/>
      </w:r>
    </w:p>
    <w:p w14:paraId="39D1718C" w14:textId="6B3CF22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gnome-landa-geal</w:t>
      </w:r>
      <w:r>
        <w:rPr>
          <w:noProof/>
        </w:rPr>
        <w:tab/>
      </w:r>
      <w:r>
        <w:rPr>
          <w:noProof/>
        </w:rPr>
        <w:fldChar w:fldCharType="begin"/>
      </w:r>
      <w:r>
        <w:rPr>
          <w:noProof/>
        </w:rPr>
        <w:instrText xml:space="preserve"> PAGEREF _Toc199924637 \h </w:instrText>
      </w:r>
      <w:r>
        <w:rPr>
          <w:noProof/>
        </w:rPr>
      </w:r>
      <w:r>
        <w:rPr>
          <w:noProof/>
        </w:rPr>
        <w:fldChar w:fldCharType="separate"/>
      </w:r>
      <w:r>
        <w:rPr>
          <w:noProof/>
        </w:rPr>
        <w:t>103</w:t>
      </w:r>
      <w:r>
        <w:rPr>
          <w:noProof/>
        </w:rPr>
        <w:fldChar w:fldCharType="end"/>
      </w:r>
    </w:p>
    <w:p w14:paraId="32FDE645" w14:textId="3EC170C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gorgonne</w:t>
      </w:r>
      <w:r>
        <w:rPr>
          <w:noProof/>
        </w:rPr>
        <w:tab/>
      </w:r>
      <w:r>
        <w:rPr>
          <w:noProof/>
        </w:rPr>
        <w:fldChar w:fldCharType="begin"/>
      </w:r>
      <w:r>
        <w:rPr>
          <w:noProof/>
        </w:rPr>
        <w:instrText xml:space="preserve"> PAGEREF _Toc199924638 \h </w:instrText>
      </w:r>
      <w:r>
        <w:rPr>
          <w:noProof/>
        </w:rPr>
      </w:r>
      <w:r>
        <w:rPr>
          <w:noProof/>
        </w:rPr>
        <w:fldChar w:fldCharType="separate"/>
      </w:r>
      <w:r>
        <w:rPr>
          <w:noProof/>
        </w:rPr>
        <w:t>103</w:t>
      </w:r>
      <w:r>
        <w:rPr>
          <w:noProof/>
        </w:rPr>
        <w:fldChar w:fldCharType="end"/>
      </w:r>
    </w:p>
    <w:p w14:paraId="5177B9CF" w14:textId="53C7EF8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aigle</w:t>
      </w:r>
      <w:r>
        <w:rPr>
          <w:noProof/>
        </w:rPr>
        <w:tab/>
      </w:r>
      <w:r>
        <w:rPr>
          <w:noProof/>
        </w:rPr>
        <w:fldChar w:fldCharType="begin"/>
      </w:r>
      <w:r>
        <w:rPr>
          <w:noProof/>
        </w:rPr>
        <w:instrText xml:space="preserve"> PAGEREF _Toc199924639 \h </w:instrText>
      </w:r>
      <w:r>
        <w:rPr>
          <w:noProof/>
        </w:rPr>
      </w:r>
      <w:r>
        <w:rPr>
          <w:noProof/>
        </w:rPr>
        <w:fldChar w:fldCharType="separate"/>
      </w:r>
      <w:r>
        <w:rPr>
          <w:noProof/>
        </w:rPr>
        <w:t>104</w:t>
      </w:r>
      <w:r>
        <w:rPr>
          <w:noProof/>
        </w:rPr>
        <w:fldChar w:fldCharType="end"/>
      </w:r>
    </w:p>
    <w:p w14:paraId="792024BE" w14:textId="508F95D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ange</w:t>
      </w:r>
      <w:r>
        <w:rPr>
          <w:noProof/>
        </w:rPr>
        <w:tab/>
      </w:r>
      <w:r>
        <w:rPr>
          <w:noProof/>
        </w:rPr>
        <w:fldChar w:fldCharType="begin"/>
      </w:r>
      <w:r>
        <w:rPr>
          <w:noProof/>
        </w:rPr>
        <w:instrText xml:space="preserve"> PAGEREF _Toc199924640 \h </w:instrText>
      </w:r>
      <w:r>
        <w:rPr>
          <w:noProof/>
        </w:rPr>
      </w:r>
      <w:r>
        <w:rPr>
          <w:noProof/>
        </w:rPr>
        <w:fldChar w:fldCharType="separate"/>
      </w:r>
      <w:r>
        <w:rPr>
          <w:noProof/>
        </w:rPr>
        <w:t>104</w:t>
      </w:r>
      <w:r>
        <w:rPr>
          <w:noProof/>
        </w:rPr>
        <w:fldChar w:fldCharType="end"/>
      </w:r>
    </w:p>
    <w:p w14:paraId="612E9877" w14:textId="30920A5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corbeau</w:t>
      </w:r>
      <w:r>
        <w:rPr>
          <w:noProof/>
        </w:rPr>
        <w:tab/>
      </w:r>
      <w:r>
        <w:rPr>
          <w:noProof/>
        </w:rPr>
        <w:fldChar w:fldCharType="begin"/>
      </w:r>
      <w:r>
        <w:rPr>
          <w:noProof/>
        </w:rPr>
        <w:instrText xml:space="preserve"> PAGEREF _Toc199924641 \h </w:instrText>
      </w:r>
      <w:r>
        <w:rPr>
          <w:noProof/>
        </w:rPr>
      </w:r>
      <w:r>
        <w:rPr>
          <w:noProof/>
        </w:rPr>
        <w:fldChar w:fldCharType="separate"/>
      </w:r>
      <w:r>
        <w:rPr>
          <w:noProof/>
        </w:rPr>
        <w:t>105</w:t>
      </w:r>
      <w:r>
        <w:rPr>
          <w:noProof/>
        </w:rPr>
        <w:fldChar w:fldCharType="end"/>
      </w:r>
    </w:p>
    <w:p w14:paraId="539BE86B" w14:textId="7A1EFA9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esprit</w:t>
      </w:r>
      <w:r>
        <w:rPr>
          <w:noProof/>
        </w:rPr>
        <w:tab/>
      </w:r>
      <w:r>
        <w:rPr>
          <w:noProof/>
        </w:rPr>
        <w:fldChar w:fldCharType="begin"/>
      </w:r>
      <w:r>
        <w:rPr>
          <w:noProof/>
        </w:rPr>
        <w:instrText xml:space="preserve"> PAGEREF _Toc199924642 \h </w:instrText>
      </w:r>
      <w:r>
        <w:rPr>
          <w:noProof/>
        </w:rPr>
      </w:r>
      <w:r>
        <w:rPr>
          <w:noProof/>
        </w:rPr>
        <w:fldChar w:fldCharType="separate"/>
      </w:r>
      <w:r>
        <w:rPr>
          <w:noProof/>
        </w:rPr>
        <w:t>105</w:t>
      </w:r>
      <w:r>
        <w:rPr>
          <w:noProof/>
        </w:rPr>
        <w:fldChar w:fldCharType="end"/>
      </w:r>
    </w:p>
    <w:p w14:paraId="1F302CE3" w14:textId="51C37A2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esprit de feu</w:t>
      </w:r>
      <w:r>
        <w:rPr>
          <w:noProof/>
        </w:rPr>
        <w:tab/>
      </w:r>
      <w:r>
        <w:rPr>
          <w:noProof/>
        </w:rPr>
        <w:fldChar w:fldCharType="begin"/>
      </w:r>
      <w:r>
        <w:rPr>
          <w:noProof/>
        </w:rPr>
        <w:instrText xml:space="preserve"> PAGEREF _Toc199924643 \h </w:instrText>
      </w:r>
      <w:r>
        <w:rPr>
          <w:noProof/>
        </w:rPr>
      </w:r>
      <w:r>
        <w:rPr>
          <w:noProof/>
        </w:rPr>
        <w:fldChar w:fldCharType="separate"/>
      </w:r>
      <w:r>
        <w:rPr>
          <w:noProof/>
        </w:rPr>
        <w:t>106</w:t>
      </w:r>
      <w:r>
        <w:rPr>
          <w:noProof/>
        </w:rPr>
        <w:fldChar w:fldCharType="end"/>
      </w:r>
    </w:p>
    <w:p w14:paraId="1636B60B" w14:textId="6BD4B16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loup gris</w:t>
      </w:r>
      <w:r>
        <w:rPr>
          <w:noProof/>
        </w:rPr>
        <w:tab/>
      </w:r>
      <w:r>
        <w:rPr>
          <w:noProof/>
        </w:rPr>
        <w:fldChar w:fldCharType="begin"/>
      </w:r>
      <w:r>
        <w:rPr>
          <w:noProof/>
        </w:rPr>
        <w:instrText xml:space="preserve"> PAGEREF _Toc199924644 \h </w:instrText>
      </w:r>
      <w:r>
        <w:rPr>
          <w:noProof/>
        </w:rPr>
      </w:r>
      <w:r>
        <w:rPr>
          <w:noProof/>
        </w:rPr>
        <w:fldChar w:fldCharType="separate"/>
      </w:r>
      <w:r>
        <w:rPr>
          <w:noProof/>
        </w:rPr>
        <w:t>106</w:t>
      </w:r>
      <w:r>
        <w:rPr>
          <w:noProof/>
        </w:rPr>
        <w:fldChar w:fldCharType="end"/>
      </w:r>
    </w:p>
    <w:p w14:paraId="4BF2729A" w14:textId="574E54A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satyre</w:t>
      </w:r>
      <w:r>
        <w:rPr>
          <w:noProof/>
        </w:rPr>
        <w:tab/>
      </w:r>
      <w:r>
        <w:rPr>
          <w:noProof/>
        </w:rPr>
        <w:fldChar w:fldCharType="begin"/>
      </w:r>
      <w:r>
        <w:rPr>
          <w:noProof/>
        </w:rPr>
        <w:instrText xml:space="preserve"> PAGEREF _Toc199924645 \h </w:instrText>
      </w:r>
      <w:r>
        <w:rPr>
          <w:noProof/>
        </w:rPr>
      </w:r>
      <w:r>
        <w:rPr>
          <w:noProof/>
        </w:rPr>
        <w:fldChar w:fldCharType="separate"/>
      </w:r>
      <w:r>
        <w:rPr>
          <w:noProof/>
        </w:rPr>
        <w:t>107</w:t>
      </w:r>
      <w:r>
        <w:rPr>
          <w:noProof/>
        </w:rPr>
        <w:fldChar w:fldCharType="end"/>
      </w:r>
    </w:p>
    <w:p w14:paraId="2F235709" w14:textId="72A6607F"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 ver blanc</w:t>
      </w:r>
      <w:r>
        <w:rPr>
          <w:noProof/>
        </w:rPr>
        <w:tab/>
      </w:r>
      <w:r>
        <w:rPr>
          <w:noProof/>
        </w:rPr>
        <w:fldChar w:fldCharType="begin"/>
      </w:r>
      <w:r>
        <w:rPr>
          <w:noProof/>
        </w:rPr>
        <w:instrText xml:space="preserve"> PAGEREF _Toc199924646 \h </w:instrText>
      </w:r>
      <w:r>
        <w:rPr>
          <w:noProof/>
        </w:rPr>
      </w:r>
      <w:r>
        <w:rPr>
          <w:noProof/>
        </w:rPr>
        <w:fldChar w:fldCharType="separate"/>
      </w:r>
      <w:r>
        <w:rPr>
          <w:noProof/>
        </w:rPr>
        <w:t>107</w:t>
      </w:r>
      <w:r>
        <w:rPr>
          <w:noProof/>
        </w:rPr>
        <w:fldChar w:fldCharType="end"/>
      </w:r>
    </w:p>
    <w:p w14:paraId="79CECCFB" w14:textId="43A3D49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grandsage</w:t>
      </w:r>
      <w:r>
        <w:rPr>
          <w:noProof/>
        </w:rPr>
        <w:tab/>
      </w:r>
      <w:r>
        <w:rPr>
          <w:noProof/>
        </w:rPr>
        <w:fldChar w:fldCharType="begin"/>
      </w:r>
      <w:r>
        <w:rPr>
          <w:noProof/>
        </w:rPr>
        <w:instrText xml:space="preserve"> PAGEREF _Toc199924647 \h </w:instrText>
      </w:r>
      <w:r>
        <w:rPr>
          <w:noProof/>
        </w:rPr>
      </w:r>
      <w:r>
        <w:rPr>
          <w:noProof/>
        </w:rPr>
        <w:fldChar w:fldCharType="separate"/>
      </w:r>
      <w:r>
        <w:rPr>
          <w:noProof/>
        </w:rPr>
        <w:t>108</w:t>
      </w:r>
      <w:r>
        <w:rPr>
          <w:noProof/>
        </w:rPr>
        <w:fldChar w:fldCharType="end"/>
      </w:r>
    </w:p>
    <w:p w14:paraId="0D9ABBC9" w14:textId="245396A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granetre</w:t>
      </w:r>
      <w:r>
        <w:rPr>
          <w:noProof/>
        </w:rPr>
        <w:tab/>
      </w:r>
      <w:r>
        <w:rPr>
          <w:noProof/>
        </w:rPr>
        <w:fldChar w:fldCharType="begin"/>
      </w:r>
      <w:r>
        <w:rPr>
          <w:noProof/>
        </w:rPr>
        <w:instrText xml:space="preserve"> PAGEREF _Toc199924648 \h </w:instrText>
      </w:r>
      <w:r>
        <w:rPr>
          <w:noProof/>
        </w:rPr>
      </w:r>
      <w:r>
        <w:rPr>
          <w:noProof/>
        </w:rPr>
        <w:fldChar w:fldCharType="separate"/>
      </w:r>
      <w:r>
        <w:rPr>
          <w:noProof/>
        </w:rPr>
        <w:t>108</w:t>
      </w:r>
      <w:r>
        <w:rPr>
          <w:noProof/>
        </w:rPr>
        <w:fldChar w:fldCharType="end"/>
      </w:r>
    </w:p>
    <w:p w14:paraId="0422D894" w14:textId="3102A2F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grantom</w:t>
      </w:r>
      <w:r>
        <w:rPr>
          <w:noProof/>
        </w:rPr>
        <w:tab/>
      </w:r>
      <w:r>
        <w:rPr>
          <w:noProof/>
        </w:rPr>
        <w:fldChar w:fldCharType="begin"/>
      </w:r>
      <w:r>
        <w:rPr>
          <w:noProof/>
        </w:rPr>
        <w:instrText xml:space="preserve"> PAGEREF _Toc199924649 \h </w:instrText>
      </w:r>
      <w:r>
        <w:rPr>
          <w:noProof/>
        </w:rPr>
      </w:r>
      <w:r>
        <w:rPr>
          <w:noProof/>
        </w:rPr>
        <w:fldChar w:fldCharType="separate"/>
      </w:r>
      <w:r>
        <w:rPr>
          <w:noProof/>
        </w:rPr>
        <w:t>109</w:t>
      </w:r>
      <w:r>
        <w:rPr>
          <w:noProof/>
        </w:rPr>
        <w:fldChar w:fldCharType="end"/>
      </w:r>
    </w:p>
    <w:p w14:paraId="47DB4EFA" w14:textId="23469BC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grantom de flamme</w:t>
      </w:r>
      <w:r>
        <w:rPr>
          <w:noProof/>
        </w:rPr>
        <w:tab/>
      </w:r>
      <w:r>
        <w:rPr>
          <w:noProof/>
        </w:rPr>
        <w:fldChar w:fldCharType="begin"/>
      </w:r>
      <w:r>
        <w:rPr>
          <w:noProof/>
        </w:rPr>
        <w:instrText xml:space="preserve"> PAGEREF _Toc199924650 \h </w:instrText>
      </w:r>
      <w:r>
        <w:rPr>
          <w:noProof/>
        </w:rPr>
      </w:r>
      <w:r>
        <w:rPr>
          <w:noProof/>
        </w:rPr>
        <w:fldChar w:fldCharType="separate"/>
      </w:r>
      <w:r>
        <w:rPr>
          <w:noProof/>
        </w:rPr>
        <w:t>109</w:t>
      </w:r>
      <w:r>
        <w:rPr>
          <w:noProof/>
        </w:rPr>
        <w:fldChar w:fldCharType="end"/>
      </w:r>
    </w:p>
    <w:p w14:paraId="4371A2EA" w14:textId="382F405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grantom des glaces</w:t>
      </w:r>
      <w:r>
        <w:rPr>
          <w:noProof/>
        </w:rPr>
        <w:tab/>
      </w:r>
      <w:r>
        <w:rPr>
          <w:noProof/>
        </w:rPr>
        <w:fldChar w:fldCharType="begin"/>
      </w:r>
      <w:r>
        <w:rPr>
          <w:noProof/>
        </w:rPr>
        <w:instrText xml:space="preserve"> PAGEREF _Toc199924651 \h </w:instrText>
      </w:r>
      <w:r>
        <w:rPr>
          <w:noProof/>
        </w:rPr>
      </w:r>
      <w:r>
        <w:rPr>
          <w:noProof/>
        </w:rPr>
        <w:fldChar w:fldCharType="separate"/>
      </w:r>
      <w:r>
        <w:rPr>
          <w:noProof/>
        </w:rPr>
        <w:t>110</w:t>
      </w:r>
      <w:r>
        <w:rPr>
          <w:noProof/>
        </w:rPr>
        <w:fldChar w:fldCharType="end"/>
      </w:r>
    </w:p>
    <w:p w14:paraId="7983B988" w14:textId="2A60009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grantom des rocs</w:t>
      </w:r>
      <w:r>
        <w:rPr>
          <w:noProof/>
        </w:rPr>
        <w:tab/>
      </w:r>
      <w:r>
        <w:rPr>
          <w:noProof/>
        </w:rPr>
        <w:fldChar w:fldCharType="begin"/>
      </w:r>
      <w:r>
        <w:rPr>
          <w:noProof/>
        </w:rPr>
        <w:instrText xml:space="preserve"> PAGEREF _Toc199924652 \h </w:instrText>
      </w:r>
      <w:r>
        <w:rPr>
          <w:noProof/>
        </w:rPr>
      </w:r>
      <w:r>
        <w:rPr>
          <w:noProof/>
        </w:rPr>
        <w:fldChar w:fldCharType="separate"/>
      </w:r>
      <w:r>
        <w:rPr>
          <w:noProof/>
        </w:rPr>
        <w:t>110</w:t>
      </w:r>
      <w:r>
        <w:rPr>
          <w:noProof/>
        </w:rPr>
        <w:fldChar w:fldCharType="end"/>
      </w:r>
    </w:p>
    <w:p w14:paraId="4D717E08" w14:textId="0B43920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grantom des tempêtes</w:t>
      </w:r>
      <w:r>
        <w:rPr>
          <w:noProof/>
        </w:rPr>
        <w:tab/>
      </w:r>
      <w:r>
        <w:rPr>
          <w:noProof/>
        </w:rPr>
        <w:fldChar w:fldCharType="begin"/>
      </w:r>
      <w:r>
        <w:rPr>
          <w:noProof/>
        </w:rPr>
        <w:instrText xml:space="preserve"> PAGEREF _Toc199924653 \h </w:instrText>
      </w:r>
      <w:r>
        <w:rPr>
          <w:noProof/>
        </w:rPr>
      </w:r>
      <w:r>
        <w:rPr>
          <w:noProof/>
        </w:rPr>
        <w:fldChar w:fldCharType="separate"/>
      </w:r>
      <w:r>
        <w:rPr>
          <w:noProof/>
        </w:rPr>
        <w:t>111</w:t>
      </w:r>
      <w:r>
        <w:rPr>
          <w:noProof/>
        </w:rPr>
        <w:fldChar w:fldCharType="end"/>
      </w:r>
    </w:p>
    <w:p w14:paraId="15FCDAD7" w14:textId="12E91A6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griffon</w:t>
      </w:r>
      <w:r>
        <w:rPr>
          <w:noProof/>
        </w:rPr>
        <w:tab/>
      </w:r>
      <w:r>
        <w:rPr>
          <w:noProof/>
        </w:rPr>
        <w:fldChar w:fldCharType="begin"/>
      </w:r>
      <w:r>
        <w:rPr>
          <w:noProof/>
        </w:rPr>
        <w:instrText xml:space="preserve"> PAGEREF _Toc199924654 \h </w:instrText>
      </w:r>
      <w:r>
        <w:rPr>
          <w:noProof/>
        </w:rPr>
      </w:r>
      <w:r>
        <w:rPr>
          <w:noProof/>
        </w:rPr>
        <w:fldChar w:fldCharType="separate"/>
      </w:r>
      <w:r>
        <w:rPr>
          <w:noProof/>
        </w:rPr>
        <w:t>111</w:t>
      </w:r>
      <w:r>
        <w:rPr>
          <w:noProof/>
        </w:rPr>
        <w:fldChar w:fldCharType="end"/>
      </w:r>
    </w:p>
    <w:p w14:paraId="20642D18" w14:textId="61BE592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lastRenderedPageBreak/>
        <w:t>griffor</w:t>
      </w:r>
      <w:r>
        <w:rPr>
          <w:noProof/>
        </w:rPr>
        <w:tab/>
      </w:r>
      <w:r>
        <w:rPr>
          <w:noProof/>
        </w:rPr>
        <w:fldChar w:fldCharType="begin"/>
      </w:r>
      <w:r>
        <w:rPr>
          <w:noProof/>
        </w:rPr>
        <w:instrText xml:space="preserve"> PAGEREF _Toc199924655 \h </w:instrText>
      </w:r>
      <w:r>
        <w:rPr>
          <w:noProof/>
        </w:rPr>
      </w:r>
      <w:r>
        <w:rPr>
          <w:noProof/>
        </w:rPr>
        <w:fldChar w:fldCharType="separate"/>
      </w:r>
      <w:r>
        <w:rPr>
          <w:noProof/>
        </w:rPr>
        <w:t>112</w:t>
      </w:r>
      <w:r>
        <w:rPr>
          <w:noProof/>
        </w:rPr>
        <w:fldChar w:fldCharType="end"/>
      </w:r>
    </w:p>
    <w:p w14:paraId="3E22B408" w14:textId="02DC1C7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grizzly</w:t>
      </w:r>
      <w:r>
        <w:rPr>
          <w:noProof/>
        </w:rPr>
        <w:tab/>
      </w:r>
      <w:r>
        <w:rPr>
          <w:noProof/>
        </w:rPr>
        <w:fldChar w:fldCharType="begin"/>
      </w:r>
      <w:r>
        <w:rPr>
          <w:noProof/>
        </w:rPr>
        <w:instrText xml:space="preserve"> PAGEREF _Toc199924656 \h </w:instrText>
      </w:r>
      <w:r>
        <w:rPr>
          <w:noProof/>
        </w:rPr>
      </w:r>
      <w:r>
        <w:rPr>
          <w:noProof/>
        </w:rPr>
        <w:fldChar w:fldCharType="separate"/>
      </w:r>
      <w:r>
        <w:rPr>
          <w:noProof/>
        </w:rPr>
        <w:t>112</w:t>
      </w:r>
      <w:r>
        <w:rPr>
          <w:noProof/>
        </w:rPr>
        <w:fldChar w:fldCharType="end"/>
      </w:r>
    </w:p>
    <w:p w14:paraId="5461673A" w14:textId="4BF4D2D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Grouilleur</w:t>
      </w:r>
      <w:r>
        <w:rPr>
          <w:noProof/>
        </w:rPr>
        <w:tab/>
      </w:r>
      <w:r>
        <w:rPr>
          <w:noProof/>
        </w:rPr>
        <w:fldChar w:fldCharType="begin"/>
      </w:r>
      <w:r>
        <w:rPr>
          <w:noProof/>
        </w:rPr>
        <w:instrText xml:space="preserve"> PAGEREF _Toc199924657 \h </w:instrText>
      </w:r>
      <w:r>
        <w:rPr>
          <w:noProof/>
        </w:rPr>
      </w:r>
      <w:r>
        <w:rPr>
          <w:noProof/>
        </w:rPr>
        <w:fldChar w:fldCharType="separate"/>
      </w:r>
      <w:r>
        <w:rPr>
          <w:noProof/>
        </w:rPr>
        <w:t>113</w:t>
      </w:r>
      <w:r>
        <w:rPr>
          <w:noProof/>
        </w:rPr>
        <w:fldChar w:fldCharType="end"/>
      </w:r>
    </w:p>
    <w:p w14:paraId="37C2117C" w14:textId="4A981BA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Guerroyeur</w:t>
      </w:r>
      <w:r>
        <w:rPr>
          <w:noProof/>
        </w:rPr>
        <w:tab/>
      </w:r>
      <w:r>
        <w:rPr>
          <w:noProof/>
        </w:rPr>
        <w:fldChar w:fldCharType="begin"/>
      </w:r>
      <w:r>
        <w:rPr>
          <w:noProof/>
        </w:rPr>
        <w:instrText xml:space="preserve"> PAGEREF _Toc199924658 \h </w:instrText>
      </w:r>
      <w:r>
        <w:rPr>
          <w:noProof/>
        </w:rPr>
      </w:r>
      <w:r>
        <w:rPr>
          <w:noProof/>
        </w:rPr>
        <w:fldChar w:fldCharType="separate"/>
      </w:r>
      <w:r>
        <w:rPr>
          <w:noProof/>
        </w:rPr>
        <w:t>113</w:t>
      </w:r>
      <w:r>
        <w:rPr>
          <w:noProof/>
        </w:rPr>
        <w:fldChar w:fldCharType="end"/>
      </w:r>
    </w:p>
    <w:p w14:paraId="2B258DBA" w14:textId="5A1B920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Homécaille</w:t>
      </w:r>
      <w:r>
        <w:rPr>
          <w:noProof/>
        </w:rPr>
        <w:tab/>
      </w:r>
      <w:r>
        <w:rPr>
          <w:noProof/>
        </w:rPr>
        <w:fldChar w:fldCharType="begin"/>
      </w:r>
      <w:r>
        <w:rPr>
          <w:noProof/>
        </w:rPr>
        <w:instrText xml:space="preserve"> PAGEREF _Toc199924659 \h </w:instrText>
      </w:r>
      <w:r>
        <w:rPr>
          <w:noProof/>
        </w:rPr>
      </w:r>
      <w:r>
        <w:rPr>
          <w:noProof/>
        </w:rPr>
        <w:fldChar w:fldCharType="separate"/>
      </w:r>
      <w:r>
        <w:rPr>
          <w:noProof/>
        </w:rPr>
        <w:t>114</w:t>
      </w:r>
      <w:r>
        <w:rPr>
          <w:noProof/>
        </w:rPr>
        <w:fldChar w:fldCharType="end"/>
      </w:r>
    </w:p>
    <w:p w14:paraId="5ABADD94" w14:textId="6A99B5E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homme désert</w:t>
      </w:r>
      <w:r>
        <w:rPr>
          <w:noProof/>
        </w:rPr>
        <w:tab/>
      </w:r>
      <w:r>
        <w:rPr>
          <w:noProof/>
        </w:rPr>
        <w:fldChar w:fldCharType="begin"/>
      </w:r>
      <w:r>
        <w:rPr>
          <w:noProof/>
        </w:rPr>
        <w:instrText xml:space="preserve"> PAGEREF _Toc199924660 \h </w:instrText>
      </w:r>
      <w:r>
        <w:rPr>
          <w:noProof/>
        </w:rPr>
      </w:r>
      <w:r>
        <w:rPr>
          <w:noProof/>
        </w:rPr>
        <w:fldChar w:fldCharType="separate"/>
      </w:r>
      <w:r>
        <w:rPr>
          <w:noProof/>
        </w:rPr>
        <w:t>114</w:t>
      </w:r>
      <w:r>
        <w:rPr>
          <w:noProof/>
        </w:rPr>
        <w:fldChar w:fldCharType="end"/>
      </w:r>
    </w:p>
    <w:p w14:paraId="4DD35BC5" w14:textId="37CD4AC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Homme d'ivoire</w:t>
      </w:r>
      <w:r>
        <w:rPr>
          <w:noProof/>
        </w:rPr>
        <w:tab/>
      </w:r>
      <w:r>
        <w:rPr>
          <w:noProof/>
        </w:rPr>
        <w:fldChar w:fldCharType="begin"/>
      </w:r>
      <w:r>
        <w:rPr>
          <w:noProof/>
        </w:rPr>
        <w:instrText xml:space="preserve"> PAGEREF _Toc199924661 \h </w:instrText>
      </w:r>
      <w:r>
        <w:rPr>
          <w:noProof/>
        </w:rPr>
      </w:r>
      <w:r>
        <w:rPr>
          <w:noProof/>
        </w:rPr>
        <w:fldChar w:fldCharType="separate"/>
      </w:r>
      <w:r>
        <w:rPr>
          <w:noProof/>
        </w:rPr>
        <w:t>114</w:t>
      </w:r>
      <w:r>
        <w:rPr>
          <w:noProof/>
        </w:rPr>
        <w:fldChar w:fldCharType="end"/>
      </w:r>
    </w:p>
    <w:p w14:paraId="407468B6" w14:textId="21AEDD0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homme scorie</w:t>
      </w:r>
      <w:r>
        <w:rPr>
          <w:noProof/>
        </w:rPr>
        <w:tab/>
      </w:r>
      <w:r>
        <w:rPr>
          <w:noProof/>
        </w:rPr>
        <w:fldChar w:fldCharType="begin"/>
      </w:r>
      <w:r>
        <w:rPr>
          <w:noProof/>
        </w:rPr>
        <w:instrText xml:space="preserve"> PAGEREF _Toc199924662 \h </w:instrText>
      </w:r>
      <w:r>
        <w:rPr>
          <w:noProof/>
        </w:rPr>
      </w:r>
      <w:r>
        <w:rPr>
          <w:noProof/>
        </w:rPr>
        <w:fldChar w:fldCharType="separate"/>
      </w:r>
      <w:r>
        <w:rPr>
          <w:noProof/>
        </w:rPr>
        <w:t>115</w:t>
      </w:r>
      <w:r>
        <w:rPr>
          <w:noProof/>
        </w:rPr>
        <w:fldChar w:fldCharType="end"/>
      </w:r>
    </w:p>
    <w:p w14:paraId="4CE1E748" w14:textId="7929283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homme-singe</w:t>
      </w:r>
      <w:r>
        <w:rPr>
          <w:noProof/>
        </w:rPr>
        <w:tab/>
      </w:r>
      <w:r>
        <w:rPr>
          <w:noProof/>
        </w:rPr>
        <w:fldChar w:fldCharType="begin"/>
      </w:r>
      <w:r>
        <w:rPr>
          <w:noProof/>
        </w:rPr>
        <w:instrText xml:space="preserve"> PAGEREF _Toc199924663 \h </w:instrText>
      </w:r>
      <w:r>
        <w:rPr>
          <w:noProof/>
        </w:rPr>
      </w:r>
      <w:r>
        <w:rPr>
          <w:noProof/>
        </w:rPr>
        <w:fldChar w:fldCharType="separate"/>
      </w:r>
      <w:r>
        <w:rPr>
          <w:noProof/>
        </w:rPr>
        <w:t>116</w:t>
      </w:r>
      <w:r>
        <w:rPr>
          <w:noProof/>
        </w:rPr>
        <w:fldChar w:fldCharType="end"/>
      </w:r>
    </w:p>
    <w:p w14:paraId="117294D8" w14:textId="5F70514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hydre</w:t>
      </w:r>
      <w:r>
        <w:rPr>
          <w:noProof/>
        </w:rPr>
        <w:tab/>
      </w:r>
      <w:r>
        <w:rPr>
          <w:noProof/>
        </w:rPr>
        <w:fldChar w:fldCharType="begin"/>
      </w:r>
      <w:r>
        <w:rPr>
          <w:noProof/>
        </w:rPr>
        <w:instrText xml:space="preserve"> PAGEREF _Toc199924664 \h </w:instrText>
      </w:r>
      <w:r>
        <w:rPr>
          <w:noProof/>
        </w:rPr>
      </w:r>
      <w:r>
        <w:rPr>
          <w:noProof/>
        </w:rPr>
        <w:fldChar w:fldCharType="separate"/>
      </w:r>
      <w:r>
        <w:rPr>
          <w:noProof/>
        </w:rPr>
        <w:t>116</w:t>
      </w:r>
      <w:r>
        <w:rPr>
          <w:noProof/>
        </w:rPr>
        <w:fldChar w:fldCharType="end"/>
      </w:r>
    </w:p>
    <w:p w14:paraId="73C4D438" w14:textId="735EEBD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irnolo des forêts</w:t>
      </w:r>
      <w:r>
        <w:rPr>
          <w:noProof/>
        </w:rPr>
        <w:tab/>
      </w:r>
      <w:r>
        <w:rPr>
          <w:noProof/>
        </w:rPr>
        <w:fldChar w:fldCharType="begin"/>
      </w:r>
      <w:r>
        <w:rPr>
          <w:noProof/>
        </w:rPr>
        <w:instrText xml:space="preserve"> PAGEREF _Toc199924665 \h </w:instrText>
      </w:r>
      <w:r>
        <w:rPr>
          <w:noProof/>
        </w:rPr>
      </w:r>
      <w:r>
        <w:rPr>
          <w:noProof/>
        </w:rPr>
        <w:fldChar w:fldCharType="separate"/>
      </w:r>
      <w:r>
        <w:rPr>
          <w:noProof/>
        </w:rPr>
        <w:t>117</w:t>
      </w:r>
      <w:r>
        <w:rPr>
          <w:noProof/>
        </w:rPr>
        <w:fldChar w:fldCharType="end"/>
      </w:r>
    </w:p>
    <w:p w14:paraId="610E598F" w14:textId="37DAF96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irnolo des marais</w:t>
      </w:r>
      <w:r>
        <w:rPr>
          <w:noProof/>
        </w:rPr>
        <w:tab/>
      </w:r>
      <w:r>
        <w:rPr>
          <w:noProof/>
        </w:rPr>
        <w:fldChar w:fldCharType="begin"/>
      </w:r>
      <w:r>
        <w:rPr>
          <w:noProof/>
        </w:rPr>
        <w:instrText xml:space="preserve"> PAGEREF _Toc199924666 \h </w:instrText>
      </w:r>
      <w:r>
        <w:rPr>
          <w:noProof/>
        </w:rPr>
      </w:r>
      <w:r>
        <w:rPr>
          <w:noProof/>
        </w:rPr>
        <w:fldChar w:fldCharType="separate"/>
      </w:r>
      <w:r>
        <w:rPr>
          <w:noProof/>
        </w:rPr>
        <w:t>117</w:t>
      </w:r>
      <w:r>
        <w:rPr>
          <w:noProof/>
        </w:rPr>
        <w:fldChar w:fldCharType="end"/>
      </w:r>
    </w:p>
    <w:p w14:paraId="7E8EAE78" w14:textId="6C021B4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irnolo des montagnes</w:t>
      </w:r>
      <w:r>
        <w:rPr>
          <w:noProof/>
        </w:rPr>
        <w:tab/>
      </w:r>
      <w:r>
        <w:rPr>
          <w:noProof/>
        </w:rPr>
        <w:fldChar w:fldCharType="begin"/>
      </w:r>
      <w:r>
        <w:rPr>
          <w:noProof/>
        </w:rPr>
        <w:instrText xml:space="preserve"> PAGEREF _Toc199924667 \h </w:instrText>
      </w:r>
      <w:r>
        <w:rPr>
          <w:noProof/>
        </w:rPr>
      </w:r>
      <w:r>
        <w:rPr>
          <w:noProof/>
        </w:rPr>
        <w:fldChar w:fldCharType="separate"/>
      </w:r>
      <w:r>
        <w:rPr>
          <w:noProof/>
        </w:rPr>
        <w:t>118</w:t>
      </w:r>
      <w:r>
        <w:rPr>
          <w:noProof/>
        </w:rPr>
        <w:fldChar w:fldCharType="end"/>
      </w:r>
    </w:p>
    <w:p w14:paraId="42C82489" w14:textId="6D4E09F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irnolo sauvage</w:t>
      </w:r>
      <w:r>
        <w:rPr>
          <w:noProof/>
        </w:rPr>
        <w:tab/>
      </w:r>
      <w:r>
        <w:rPr>
          <w:noProof/>
        </w:rPr>
        <w:fldChar w:fldCharType="begin"/>
      </w:r>
      <w:r>
        <w:rPr>
          <w:noProof/>
        </w:rPr>
        <w:instrText xml:space="preserve"> PAGEREF _Toc199924668 \h </w:instrText>
      </w:r>
      <w:r>
        <w:rPr>
          <w:noProof/>
        </w:rPr>
      </w:r>
      <w:r>
        <w:rPr>
          <w:noProof/>
        </w:rPr>
        <w:fldChar w:fldCharType="separate"/>
      </w:r>
      <w:r>
        <w:rPr>
          <w:noProof/>
        </w:rPr>
        <w:t>118</w:t>
      </w:r>
      <w:r>
        <w:rPr>
          <w:noProof/>
        </w:rPr>
        <w:fldChar w:fldCharType="end"/>
      </w:r>
    </w:p>
    <w:p w14:paraId="132E67D3" w14:textId="70CFFFA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kek'oni</w:t>
      </w:r>
      <w:r>
        <w:rPr>
          <w:noProof/>
        </w:rPr>
        <w:tab/>
      </w:r>
      <w:r>
        <w:rPr>
          <w:noProof/>
        </w:rPr>
        <w:fldChar w:fldCharType="begin"/>
      </w:r>
      <w:r>
        <w:rPr>
          <w:noProof/>
        </w:rPr>
        <w:instrText xml:space="preserve"> PAGEREF _Toc199924669 \h </w:instrText>
      </w:r>
      <w:r>
        <w:rPr>
          <w:noProof/>
        </w:rPr>
      </w:r>
      <w:r>
        <w:rPr>
          <w:noProof/>
        </w:rPr>
        <w:fldChar w:fldCharType="separate"/>
      </w:r>
      <w:r>
        <w:rPr>
          <w:noProof/>
        </w:rPr>
        <w:t>119</w:t>
      </w:r>
      <w:r>
        <w:rPr>
          <w:noProof/>
        </w:rPr>
        <w:fldChar w:fldCharType="end"/>
      </w:r>
    </w:p>
    <w:p w14:paraId="7651CB23" w14:textId="5AC98FC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kilerain</w:t>
      </w:r>
      <w:r>
        <w:rPr>
          <w:noProof/>
        </w:rPr>
        <w:tab/>
      </w:r>
      <w:r>
        <w:rPr>
          <w:noProof/>
        </w:rPr>
        <w:fldChar w:fldCharType="begin"/>
      </w:r>
      <w:r>
        <w:rPr>
          <w:noProof/>
        </w:rPr>
        <w:instrText xml:space="preserve"> PAGEREF _Toc199924670 \h </w:instrText>
      </w:r>
      <w:r>
        <w:rPr>
          <w:noProof/>
        </w:rPr>
      </w:r>
      <w:r>
        <w:rPr>
          <w:noProof/>
        </w:rPr>
        <w:fldChar w:fldCharType="separate"/>
      </w:r>
      <w:r>
        <w:rPr>
          <w:noProof/>
        </w:rPr>
        <w:t>119</w:t>
      </w:r>
      <w:r>
        <w:rPr>
          <w:noProof/>
        </w:rPr>
        <w:fldChar w:fldCharType="end"/>
      </w:r>
    </w:p>
    <w:p w14:paraId="3AEAF47A" w14:textId="5138621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Kot'Aran</w:t>
      </w:r>
      <w:r>
        <w:rPr>
          <w:noProof/>
        </w:rPr>
        <w:tab/>
      </w:r>
      <w:r>
        <w:rPr>
          <w:noProof/>
        </w:rPr>
        <w:fldChar w:fldCharType="begin"/>
      </w:r>
      <w:r>
        <w:rPr>
          <w:noProof/>
        </w:rPr>
        <w:instrText xml:space="preserve"> PAGEREF _Toc199924671 \h </w:instrText>
      </w:r>
      <w:r>
        <w:rPr>
          <w:noProof/>
        </w:rPr>
      </w:r>
      <w:r>
        <w:rPr>
          <w:noProof/>
        </w:rPr>
        <w:fldChar w:fldCharType="separate"/>
      </w:r>
      <w:r>
        <w:rPr>
          <w:noProof/>
        </w:rPr>
        <w:t>120</w:t>
      </w:r>
      <w:r>
        <w:rPr>
          <w:noProof/>
        </w:rPr>
        <w:fldChar w:fldCharType="end"/>
      </w:r>
    </w:p>
    <w:p w14:paraId="62B1C269" w14:textId="51226D1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Krakor</w:t>
      </w:r>
      <w:r>
        <w:rPr>
          <w:noProof/>
        </w:rPr>
        <w:tab/>
      </w:r>
      <w:r>
        <w:rPr>
          <w:noProof/>
        </w:rPr>
        <w:fldChar w:fldCharType="begin"/>
      </w:r>
      <w:r>
        <w:rPr>
          <w:noProof/>
        </w:rPr>
        <w:instrText xml:space="preserve"> PAGEREF _Toc199924672 \h </w:instrText>
      </w:r>
      <w:r>
        <w:rPr>
          <w:noProof/>
        </w:rPr>
      </w:r>
      <w:r>
        <w:rPr>
          <w:noProof/>
        </w:rPr>
        <w:fldChar w:fldCharType="separate"/>
      </w:r>
      <w:r>
        <w:rPr>
          <w:noProof/>
        </w:rPr>
        <w:t>120</w:t>
      </w:r>
      <w:r>
        <w:rPr>
          <w:noProof/>
        </w:rPr>
        <w:fldChar w:fldCharType="end"/>
      </w:r>
    </w:p>
    <w:p w14:paraId="587C2B08" w14:textId="2CC15E4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Kramor</w:t>
      </w:r>
      <w:r>
        <w:rPr>
          <w:noProof/>
        </w:rPr>
        <w:tab/>
      </w:r>
      <w:r>
        <w:rPr>
          <w:noProof/>
        </w:rPr>
        <w:fldChar w:fldCharType="begin"/>
      </w:r>
      <w:r>
        <w:rPr>
          <w:noProof/>
        </w:rPr>
        <w:instrText xml:space="preserve"> PAGEREF _Toc199924673 \h </w:instrText>
      </w:r>
      <w:r>
        <w:rPr>
          <w:noProof/>
        </w:rPr>
      </w:r>
      <w:r>
        <w:rPr>
          <w:noProof/>
        </w:rPr>
        <w:fldChar w:fldCharType="separate"/>
      </w:r>
      <w:r>
        <w:rPr>
          <w:noProof/>
        </w:rPr>
        <w:t>121</w:t>
      </w:r>
      <w:r>
        <w:rPr>
          <w:noProof/>
        </w:rPr>
        <w:fldChar w:fldCharType="end"/>
      </w:r>
    </w:p>
    <w:p w14:paraId="2E8BB989" w14:textId="1CBD3B7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lamante</w:t>
      </w:r>
      <w:r>
        <w:rPr>
          <w:noProof/>
        </w:rPr>
        <w:tab/>
      </w:r>
      <w:r>
        <w:rPr>
          <w:noProof/>
        </w:rPr>
        <w:fldChar w:fldCharType="begin"/>
      </w:r>
      <w:r>
        <w:rPr>
          <w:noProof/>
        </w:rPr>
        <w:instrText xml:space="preserve"> PAGEREF _Toc199924674 \h </w:instrText>
      </w:r>
      <w:r>
        <w:rPr>
          <w:noProof/>
        </w:rPr>
      </w:r>
      <w:r>
        <w:rPr>
          <w:noProof/>
        </w:rPr>
        <w:fldChar w:fldCharType="separate"/>
      </w:r>
      <w:r>
        <w:rPr>
          <w:noProof/>
        </w:rPr>
        <w:t>121</w:t>
      </w:r>
      <w:r>
        <w:rPr>
          <w:noProof/>
        </w:rPr>
        <w:fldChar w:fldCharType="end"/>
      </w:r>
    </w:p>
    <w:p w14:paraId="41597843" w14:textId="1840726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Lame éternelle</w:t>
      </w:r>
      <w:r>
        <w:rPr>
          <w:noProof/>
        </w:rPr>
        <w:tab/>
      </w:r>
      <w:r>
        <w:rPr>
          <w:noProof/>
        </w:rPr>
        <w:fldChar w:fldCharType="begin"/>
      </w:r>
      <w:r>
        <w:rPr>
          <w:noProof/>
        </w:rPr>
        <w:instrText xml:space="preserve"> PAGEREF _Toc199924675 \h </w:instrText>
      </w:r>
      <w:r>
        <w:rPr>
          <w:noProof/>
        </w:rPr>
      </w:r>
      <w:r>
        <w:rPr>
          <w:noProof/>
        </w:rPr>
        <w:fldChar w:fldCharType="separate"/>
      </w:r>
      <w:r>
        <w:rPr>
          <w:noProof/>
        </w:rPr>
        <w:t>122</w:t>
      </w:r>
      <w:r>
        <w:rPr>
          <w:noProof/>
        </w:rPr>
        <w:fldChar w:fldCharType="end"/>
      </w:r>
    </w:p>
    <w:p w14:paraId="206784B9" w14:textId="4BC29DC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lassure</w:t>
      </w:r>
      <w:r>
        <w:rPr>
          <w:noProof/>
        </w:rPr>
        <w:tab/>
      </w:r>
      <w:r>
        <w:rPr>
          <w:noProof/>
        </w:rPr>
        <w:fldChar w:fldCharType="begin"/>
      </w:r>
      <w:r>
        <w:rPr>
          <w:noProof/>
        </w:rPr>
        <w:instrText xml:space="preserve"> PAGEREF _Toc199924676 \h </w:instrText>
      </w:r>
      <w:r>
        <w:rPr>
          <w:noProof/>
        </w:rPr>
      </w:r>
      <w:r>
        <w:rPr>
          <w:noProof/>
        </w:rPr>
        <w:fldChar w:fldCharType="separate"/>
      </w:r>
      <w:r>
        <w:rPr>
          <w:noProof/>
        </w:rPr>
        <w:t>122</w:t>
      </w:r>
      <w:r>
        <w:rPr>
          <w:noProof/>
        </w:rPr>
        <w:fldChar w:fldCharType="end"/>
      </w:r>
    </w:p>
    <w:p w14:paraId="3E5B73A4" w14:textId="7BED12A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Lavamorte</w:t>
      </w:r>
      <w:r>
        <w:rPr>
          <w:noProof/>
        </w:rPr>
        <w:tab/>
      </w:r>
      <w:r>
        <w:rPr>
          <w:noProof/>
        </w:rPr>
        <w:fldChar w:fldCharType="begin"/>
      </w:r>
      <w:r>
        <w:rPr>
          <w:noProof/>
        </w:rPr>
        <w:instrText xml:space="preserve"> PAGEREF _Toc199924677 \h </w:instrText>
      </w:r>
      <w:r>
        <w:rPr>
          <w:noProof/>
        </w:rPr>
      </w:r>
      <w:r>
        <w:rPr>
          <w:noProof/>
        </w:rPr>
        <w:fldChar w:fldCharType="separate"/>
      </w:r>
      <w:r>
        <w:rPr>
          <w:noProof/>
        </w:rPr>
        <w:t>123</w:t>
      </w:r>
      <w:r>
        <w:rPr>
          <w:noProof/>
        </w:rPr>
        <w:fldChar w:fldCharType="end"/>
      </w:r>
    </w:p>
    <w:p w14:paraId="55702A87" w14:textId="675BE60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lemor</w:t>
      </w:r>
      <w:r>
        <w:rPr>
          <w:noProof/>
        </w:rPr>
        <w:tab/>
      </w:r>
      <w:r>
        <w:rPr>
          <w:noProof/>
        </w:rPr>
        <w:fldChar w:fldCharType="begin"/>
      </w:r>
      <w:r>
        <w:rPr>
          <w:noProof/>
        </w:rPr>
        <w:instrText xml:space="preserve"> PAGEREF _Toc199924678 \h </w:instrText>
      </w:r>
      <w:r>
        <w:rPr>
          <w:noProof/>
        </w:rPr>
      </w:r>
      <w:r>
        <w:rPr>
          <w:noProof/>
        </w:rPr>
        <w:fldChar w:fldCharType="separate"/>
      </w:r>
      <w:r>
        <w:rPr>
          <w:noProof/>
        </w:rPr>
        <w:t>123</w:t>
      </w:r>
      <w:r>
        <w:rPr>
          <w:noProof/>
        </w:rPr>
        <w:fldChar w:fldCharType="end"/>
      </w:r>
    </w:p>
    <w:p w14:paraId="4B1C4F9D" w14:textId="286C16C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liche</w:t>
      </w:r>
      <w:r>
        <w:rPr>
          <w:noProof/>
        </w:rPr>
        <w:tab/>
      </w:r>
      <w:r>
        <w:rPr>
          <w:noProof/>
        </w:rPr>
        <w:fldChar w:fldCharType="begin"/>
      </w:r>
      <w:r>
        <w:rPr>
          <w:noProof/>
        </w:rPr>
        <w:instrText xml:space="preserve"> PAGEREF _Toc199924679 \h </w:instrText>
      </w:r>
      <w:r>
        <w:rPr>
          <w:noProof/>
        </w:rPr>
      </w:r>
      <w:r>
        <w:rPr>
          <w:noProof/>
        </w:rPr>
        <w:fldChar w:fldCharType="separate"/>
      </w:r>
      <w:r>
        <w:rPr>
          <w:noProof/>
        </w:rPr>
        <w:t>124</w:t>
      </w:r>
      <w:r>
        <w:rPr>
          <w:noProof/>
        </w:rPr>
        <w:fldChar w:fldCharType="end"/>
      </w:r>
    </w:p>
    <w:p w14:paraId="18271A52" w14:textId="5EA700F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locral</w:t>
      </w:r>
      <w:r>
        <w:rPr>
          <w:noProof/>
        </w:rPr>
        <w:tab/>
      </w:r>
      <w:r>
        <w:rPr>
          <w:noProof/>
        </w:rPr>
        <w:fldChar w:fldCharType="begin"/>
      </w:r>
      <w:r>
        <w:rPr>
          <w:noProof/>
        </w:rPr>
        <w:instrText xml:space="preserve"> PAGEREF _Toc199924680 \h </w:instrText>
      </w:r>
      <w:r>
        <w:rPr>
          <w:noProof/>
        </w:rPr>
      </w:r>
      <w:r>
        <w:rPr>
          <w:noProof/>
        </w:rPr>
        <w:fldChar w:fldCharType="separate"/>
      </w:r>
      <w:r>
        <w:rPr>
          <w:noProof/>
        </w:rPr>
        <w:t>124</w:t>
      </w:r>
      <w:r>
        <w:rPr>
          <w:noProof/>
        </w:rPr>
        <w:fldChar w:fldCharType="end"/>
      </w:r>
    </w:p>
    <w:p w14:paraId="2F297EED" w14:textId="16FF04C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loup des ombres</w:t>
      </w:r>
      <w:r>
        <w:rPr>
          <w:noProof/>
        </w:rPr>
        <w:tab/>
      </w:r>
      <w:r>
        <w:rPr>
          <w:noProof/>
        </w:rPr>
        <w:fldChar w:fldCharType="begin"/>
      </w:r>
      <w:r>
        <w:rPr>
          <w:noProof/>
        </w:rPr>
        <w:instrText xml:space="preserve"> PAGEREF _Toc199924681 \h </w:instrText>
      </w:r>
      <w:r>
        <w:rPr>
          <w:noProof/>
        </w:rPr>
      </w:r>
      <w:r>
        <w:rPr>
          <w:noProof/>
        </w:rPr>
        <w:fldChar w:fldCharType="separate"/>
      </w:r>
      <w:r>
        <w:rPr>
          <w:noProof/>
        </w:rPr>
        <w:t>125</w:t>
      </w:r>
      <w:r>
        <w:rPr>
          <w:noProof/>
        </w:rPr>
        <w:fldChar w:fldCharType="end"/>
      </w:r>
    </w:p>
    <w:p w14:paraId="65F71A58" w14:textId="5ACC6C5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loupgris</w:t>
      </w:r>
      <w:r>
        <w:rPr>
          <w:noProof/>
        </w:rPr>
        <w:tab/>
      </w:r>
      <w:r>
        <w:rPr>
          <w:noProof/>
        </w:rPr>
        <w:fldChar w:fldCharType="begin"/>
      </w:r>
      <w:r>
        <w:rPr>
          <w:noProof/>
        </w:rPr>
        <w:instrText xml:space="preserve"> PAGEREF _Toc199924682 \h </w:instrText>
      </w:r>
      <w:r>
        <w:rPr>
          <w:noProof/>
        </w:rPr>
      </w:r>
      <w:r>
        <w:rPr>
          <w:noProof/>
        </w:rPr>
        <w:fldChar w:fldCharType="separate"/>
      </w:r>
      <w:r>
        <w:rPr>
          <w:noProof/>
        </w:rPr>
        <w:t>125</w:t>
      </w:r>
      <w:r>
        <w:rPr>
          <w:noProof/>
        </w:rPr>
        <w:fldChar w:fldCharType="end"/>
      </w:r>
    </w:p>
    <w:p w14:paraId="53BA906A" w14:textId="35D0B88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lueur sainte</w:t>
      </w:r>
      <w:r>
        <w:rPr>
          <w:noProof/>
        </w:rPr>
        <w:tab/>
      </w:r>
      <w:r>
        <w:rPr>
          <w:noProof/>
        </w:rPr>
        <w:fldChar w:fldCharType="begin"/>
      </w:r>
      <w:r>
        <w:rPr>
          <w:noProof/>
        </w:rPr>
        <w:instrText xml:space="preserve"> PAGEREF _Toc199924683 \h </w:instrText>
      </w:r>
      <w:r>
        <w:rPr>
          <w:noProof/>
        </w:rPr>
      </w:r>
      <w:r>
        <w:rPr>
          <w:noProof/>
        </w:rPr>
        <w:fldChar w:fldCharType="separate"/>
      </w:r>
      <w:r>
        <w:rPr>
          <w:noProof/>
        </w:rPr>
        <w:t>126</w:t>
      </w:r>
      <w:r>
        <w:rPr>
          <w:noProof/>
        </w:rPr>
        <w:fldChar w:fldCharType="end"/>
      </w:r>
    </w:p>
    <w:p w14:paraId="3743024F" w14:textId="3DDDB4B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lutin</w:t>
      </w:r>
      <w:r>
        <w:rPr>
          <w:noProof/>
        </w:rPr>
        <w:tab/>
      </w:r>
      <w:r>
        <w:rPr>
          <w:noProof/>
        </w:rPr>
        <w:fldChar w:fldCharType="begin"/>
      </w:r>
      <w:r>
        <w:rPr>
          <w:noProof/>
        </w:rPr>
        <w:instrText xml:space="preserve"> PAGEREF _Toc199924684 \h </w:instrText>
      </w:r>
      <w:r>
        <w:rPr>
          <w:noProof/>
        </w:rPr>
      </w:r>
      <w:r>
        <w:rPr>
          <w:noProof/>
        </w:rPr>
        <w:fldChar w:fldCharType="separate"/>
      </w:r>
      <w:r>
        <w:rPr>
          <w:noProof/>
        </w:rPr>
        <w:t>126</w:t>
      </w:r>
      <w:r>
        <w:rPr>
          <w:noProof/>
        </w:rPr>
        <w:fldChar w:fldCharType="end"/>
      </w:r>
    </w:p>
    <w:p w14:paraId="20BC5556" w14:textId="68A9BE8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lyrch</w:t>
      </w:r>
      <w:r>
        <w:rPr>
          <w:noProof/>
        </w:rPr>
        <w:tab/>
      </w:r>
      <w:r>
        <w:rPr>
          <w:noProof/>
        </w:rPr>
        <w:fldChar w:fldCharType="begin"/>
      </w:r>
      <w:r>
        <w:rPr>
          <w:noProof/>
        </w:rPr>
        <w:instrText xml:space="preserve"> PAGEREF _Toc199924685 \h </w:instrText>
      </w:r>
      <w:r>
        <w:rPr>
          <w:noProof/>
        </w:rPr>
      </w:r>
      <w:r>
        <w:rPr>
          <w:noProof/>
        </w:rPr>
        <w:fldChar w:fldCharType="separate"/>
      </w:r>
      <w:r>
        <w:rPr>
          <w:noProof/>
        </w:rPr>
        <w:t>127</w:t>
      </w:r>
      <w:r>
        <w:rPr>
          <w:noProof/>
        </w:rPr>
        <w:fldChar w:fldCharType="end"/>
      </w:r>
    </w:p>
    <w:p w14:paraId="74228667" w14:textId="4B823E2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magisou</w:t>
      </w:r>
      <w:r>
        <w:rPr>
          <w:noProof/>
        </w:rPr>
        <w:tab/>
      </w:r>
      <w:r>
        <w:rPr>
          <w:noProof/>
        </w:rPr>
        <w:fldChar w:fldCharType="begin"/>
      </w:r>
      <w:r>
        <w:rPr>
          <w:noProof/>
        </w:rPr>
        <w:instrText xml:space="preserve"> PAGEREF _Toc199924686 \h </w:instrText>
      </w:r>
      <w:r>
        <w:rPr>
          <w:noProof/>
        </w:rPr>
      </w:r>
      <w:r>
        <w:rPr>
          <w:noProof/>
        </w:rPr>
        <w:fldChar w:fldCharType="separate"/>
      </w:r>
      <w:r>
        <w:rPr>
          <w:noProof/>
        </w:rPr>
        <w:t>129</w:t>
      </w:r>
      <w:r>
        <w:rPr>
          <w:noProof/>
        </w:rPr>
        <w:fldChar w:fldCharType="end"/>
      </w:r>
    </w:p>
    <w:p w14:paraId="6B8B062A" w14:textId="6061871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maîtresse de tous</w:t>
      </w:r>
      <w:r>
        <w:rPr>
          <w:noProof/>
        </w:rPr>
        <w:tab/>
      </w:r>
      <w:r>
        <w:rPr>
          <w:noProof/>
        </w:rPr>
        <w:fldChar w:fldCharType="begin"/>
      </w:r>
      <w:r>
        <w:rPr>
          <w:noProof/>
        </w:rPr>
        <w:instrText xml:space="preserve"> PAGEREF _Toc199924687 \h </w:instrText>
      </w:r>
      <w:r>
        <w:rPr>
          <w:noProof/>
        </w:rPr>
      </w:r>
      <w:r>
        <w:rPr>
          <w:noProof/>
        </w:rPr>
        <w:fldChar w:fldCharType="separate"/>
      </w:r>
      <w:r>
        <w:rPr>
          <w:noProof/>
        </w:rPr>
        <w:t>129</w:t>
      </w:r>
      <w:r>
        <w:rPr>
          <w:noProof/>
        </w:rPr>
        <w:fldChar w:fldCharType="end"/>
      </w:r>
    </w:p>
    <w:p w14:paraId="4F787710" w14:textId="6BB872A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Malhorreur</w:t>
      </w:r>
      <w:r>
        <w:rPr>
          <w:noProof/>
        </w:rPr>
        <w:tab/>
      </w:r>
      <w:r>
        <w:rPr>
          <w:noProof/>
        </w:rPr>
        <w:fldChar w:fldCharType="begin"/>
      </w:r>
      <w:r>
        <w:rPr>
          <w:noProof/>
        </w:rPr>
        <w:instrText xml:space="preserve"> PAGEREF _Toc199924688 \h </w:instrText>
      </w:r>
      <w:r>
        <w:rPr>
          <w:noProof/>
        </w:rPr>
      </w:r>
      <w:r>
        <w:rPr>
          <w:noProof/>
        </w:rPr>
        <w:fldChar w:fldCharType="separate"/>
      </w:r>
      <w:r>
        <w:rPr>
          <w:noProof/>
        </w:rPr>
        <w:t>130</w:t>
      </w:r>
      <w:r>
        <w:rPr>
          <w:noProof/>
        </w:rPr>
        <w:fldChar w:fldCharType="end"/>
      </w:r>
    </w:p>
    <w:p w14:paraId="5B7C79C0" w14:textId="79219DE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malicient</w:t>
      </w:r>
      <w:r>
        <w:rPr>
          <w:noProof/>
        </w:rPr>
        <w:tab/>
      </w:r>
      <w:r>
        <w:rPr>
          <w:noProof/>
        </w:rPr>
        <w:fldChar w:fldCharType="begin"/>
      </w:r>
      <w:r>
        <w:rPr>
          <w:noProof/>
        </w:rPr>
        <w:instrText xml:space="preserve"> PAGEREF _Toc199924689 \h </w:instrText>
      </w:r>
      <w:r>
        <w:rPr>
          <w:noProof/>
        </w:rPr>
      </w:r>
      <w:r>
        <w:rPr>
          <w:noProof/>
        </w:rPr>
        <w:fldChar w:fldCharType="separate"/>
      </w:r>
      <w:r>
        <w:rPr>
          <w:noProof/>
        </w:rPr>
        <w:t>130</w:t>
      </w:r>
      <w:r>
        <w:rPr>
          <w:noProof/>
        </w:rPr>
        <w:fldChar w:fldCharType="end"/>
      </w:r>
    </w:p>
    <w:p w14:paraId="5157ABE4" w14:textId="417D3E5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matin-rouge</w:t>
      </w:r>
      <w:r>
        <w:rPr>
          <w:noProof/>
        </w:rPr>
        <w:tab/>
      </w:r>
      <w:r>
        <w:rPr>
          <w:noProof/>
        </w:rPr>
        <w:fldChar w:fldCharType="begin"/>
      </w:r>
      <w:r>
        <w:rPr>
          <w:noProof/>
        </w:rPr>
        <w:instrText xml:space="preserve"> PAGEREF _Toc199924690 \h </w:instrText>
      </w:r>
      <w:r>
        <w:rPr>
          <w:noProof/>
        </w:rPr>
      </w:r>
      <w:r>
        <w:rPr>
          <w:noProof/>
        </w:rPr>
        <w:fldChar w:fldCharType="separate"/>
      </w:r>
      <w:r>
        <w:rPr>
          <w:noProof/>
        </w:rPr>
        <w:t>131</w:t>
      </w:r>
      <w:r>
        <w:rPr>
          <w:noProof/>
        </w:rPr>
        <w:fldChar w:fldCharType="end"/>
      </w:r>
    </w:p>
    <w:p w14:paraId="2B6A2E4F" w14:textId="39F9B04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minotaure</w:t>
      </w:r>
      <w:r>
        <w:rPr>
          <w:noProof/>
        </w:rPr>
        <w:tab/>
      </w:r>
      <w:r>
        <w:rPr>
          <w:noProof/>
        </w:rPr>
        <w:fldChar w:fldCharType="begin"/>
      </w:r>
      <w:r>
        <w:rPr>
          <w:noProof/>
        </w:rPr>
        <w:instrText xml:space="preserve"> PAGEREF _Toc199924691 \h </w:instrText>
      </w:r>
      <w:r>
        <w:rPr>
          <w:noProof/>
        </w:rPr>
      </w:r>
      <w:r>
        <w:rPr>
          <w:noProof/>
        </w:rPr>
        <w:fldChar w:fldCharType="separate"/>
      </w:r>
      <w:r>
        <w:rPr>
          <w:noProof/>
        </w:rPr>
        <w:t>131</w:t>
      </w:r>
      <w:r>
        <w:rPr>
          <w:noProof/>
        </w:rPr>
        <w:fldChar w:fldCharType="end"/>
      </w:r>
    </w:p>
    <w:p w14:paraId="237F566E" w14:textId="456EBF5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minotaure de feu</w:t>
      </w:r>
      <w:r>
        <w:rPr>
          <w:noProof/>
        </w:rPr>
        <w:tab/>
      </w:r>
      <w:r>
        <w:rPr>
          <w:noProof/>
        </w:rPr>
        <w:fldChar w:fldCharType="begin"/>
      </w:r>
      <w:r>
        <w:rPr>
          <w:noProof/>
        </w:rPr>
        <w:instrText xml:space="preserve"> PAGEREF _Toc199924692 \h </w:instrText>
      </w:r>
      <w:r>
        <w:rPr>
          <w:noProof/>
        </w:rPr>
      </w:r>
      <w:r>
        <w:rPr>
          <w:noProof/>
        </w:rPr>
        <w:fldChar w:fldCharType="separate"/>
      </w:r>
      <w:r>
        <w:rPr>
          <w:noProof/>
        </w:rPr>
        <w:t>132</w:t>
      </w:r>
      <w:r>
        <w:rPr>
          <w:noProof/>
        </w:rPr>
        <w:fldChar w:fldCharType="end"/>
      </w:r>
    </w:p>
    <w:p w14:paraId="6723899C" w14:textId="23B776F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Moinange</w:t>
      </w:r>
      <w:r>
        <w:rPr>
          <w:noProof/>
        </w:rPr>
        <w:tab/>
      </w:r>
      <w:r>
        <w:rPr>
          <w:noProof/>
        </w:rPr>
        <w:fldChar w:fldCharType="begin"/>
      </w:r>
      <w:r>
        <w:rPr>
          <w:noProof/>
        </w:rPr>
        <w:instrText xml:space="preserve"> PAGEREF _Toc199924693 \h </w:instrText>
      </w:r>
      <w:r>
        <w:rPr>
          <w:noProof/>
        </w:rPr>
      </w:r>
      <w:r>
        <w:rPr>
          <w:noProof/>
        </w:rPr>
        <w:fldChar w:fldCharType="separate"/>
      </w:r>
      <w:r>
        <w:rPr>
          <w:noProof/>
        </w:rPr>
        <w:t>132</w:t>
      </w:r>
      <w:r>
        <w:rPr>
          <w:noProof/>
        </w:rPr>
        <w:fldChar w:fldCharType="end"/>
      </w:r>
    </w:p>
    <w:p w14:paraId="596302BB" w14:textId="473A4B5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Mont rage</w:t>
      </w:r>
      <w:r>
        <w:rPr>
          <w:noProof/>
        </w:rPr>
        <w:tab/>
      </w:r>
      <w:r>
        <w:rPr>
          <w:noProof/>
        </w:rPr>
        <w:fldChar w:fldCharType="begin"/>
      </w:r>
      <w:r>
        <w:rPr>
          <w:noProof/>
        </w:rPr>
        <w:instrText xml:space="preserve"> PAGEREF _Toc199924694 \h </w:instrText>
      </w:r>
      <w:r>
        <w:rPr>
          <w:noProof/>
        </w:rPr>
      </w:r>
      <w:r>
        <w:rPr>
          <w:noProof/>
        </w:rPr>
        <w:fldChar w:fldCharType="separate"/>
      </w:r>
      <w:r>
        <w:rPr>
          <w:noProof/>
        </w:rPr>
        <w:t>133</w:t>
      </w:r>
      <w:r>
        <w:rPr>
          <w:noProof/>
        </w:rPr>
        <w:fldChar w:fldCharType="end"/>
      </w:r>
    </w:p>
    <w:p w14:paraId="466CB0B3" w14:textId="1DBF46E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Naag</w:t>
      </w:r>
      <w:r>
        <w:rPr>
          <w:noProof/>
        </w:rPr>
        <w:tab/>
      </w:r>
      <w:r>
        <w:rPr>
          <w:noProof/>
        </w:rPr>
        <w:fldChar w:fldCharType="begin"/>
      </w:r>
      <w:r>
        <w:rPr>
          <w:noProof/>
        </w:rPr>
        <w:instrText xml:space="preserve"> PAGEREF _Toc199924695 \h </w:instrText>
      </w:r>
      <w:r>
        <w:rPr>
          <w:noProof/>
        </w:rPr>
      </w:r>
      <w:r>
        <w:rPr>
          <w:noProof/>
        </w:rPr>
        <w:fldChar w:fldCharType="separate"/>
      </w:r>
      <w:r>
        <w:rPr>
          <w:noProof/>
        </w:rPr>
        <w:t>133</w:t>
      </w:r>
      <w:r>
        <w:rPr>
          <w:noProof/>
        </w:rPr>
        <w:fldChar w:fldCharType="end"/>
      </w:r>
    </w:p>
    <w:p w14:paraId="52C3AB07" w14:textId="3EB77D5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nain de bes</w:t>
      </w:r>
      <w:r>
        <w:rPr>
          <w:noProof/>
        </w:rPr>
        <w:tab/>
      </w:r>
      <w:r>
        <w:rPr>
          <w:noProof/>
        </w:rPr>
        <w:fldChar w:fldCharType="begin"/>
      </w:r>
      <w:r>
        <w:rPr>
          <w:noProof/>
        </w:rPr>
        <w:instrText xml:space="preserve"> PAGEREF _Toc199924696 \h </w:instrText>
      </w:r>
      <w:r>
        <w:rPr>
          <w:noProof/>
        </w:rPr>
      </w:r>
      <w:r>
        <w:rPr>
          <w:noProof/>
        </w:rPr>
        <w:fldChar w:fldCharType="separate"/>
      </w:r>
      <w:r>
        <w:rPr>
          <w:noProof/>
        </w:rPr>
        <w:t>134</w:t>
      </w:r>
      <w:r>
        <w:rPr>
          <w:noProof/>
        </w:rPr>
        <w:fldChar w:fldCharType="end"/>
      </w:r>
    </w:p>
    <w:p w14:paraId="378509E1" w14:textId="4C2EADE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nain-géant</w:t>
      </w:r>
      <w:r>
        <w:rPr>
          <w:noProof/>
        </w:rPr>
        <w:tab/>
      </w:r>
      <w:r>
        <w:rPr>
          <w:noProof/>
        </w:rPr>
        <w:fldChar w:fldCharType="begin"/>
      </w:r>
      <w:r>
        <w:rPr>
          <w:noProof/>
        </w:rPr>
        <w:instrText xml:space="preserve"> PAGEREF _Toc199924697 \h </w:instrText>
      </w:r>
      <w:r>
        <w:rPr>
          <w:noProof/>
        </w:rPr>
      </w:r>
      <w:r>
        <w:rPr>
          <w:noProof/>
        </w:rPr>
        <w:fldChar w:fldCharType="separate"/>
      </w:r>
      <w:r>
        <w:rPr>
          <w:noProof/>
        </w:rPr>
        <w:t>134</w:t>
      </w:r>
      <w:r>
        <w:rPr>
          <w:noProof/>
        </w:rPr>
        <w:fldChar w:fldCharType="end"/>
      </w:r>
    </w:p>
    <w:p w14:paraId="05D8CA85" w14:textId="5161615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nargias</w:t>
      </w:r>
      <w:r>
        <w:rPr>
          <w:noProof/>
        </w:rPr>
        <w:tab/>
      </w:r>
      <w:r>
        <w:rPr>
          <w:noProof/>
        </w:rPr>
        <w:fldChar w:fldCharType="begin"/>
      </w:r>
      <w:r>
        <w:rPr>
          <w:noProof/>
        </w:rPr>
        <w:instrText xml:space="preserve"> PAGEREF _Toc199924698 \h </w:instrText>
      </w:r>
      <w:r>
        <w:rPr>
          <w:noProof/>
        </w:rPr>
      </w:r>
      <w:r>
        <w:rPr>
          <w:noProof/>
        </w:rPr>
        <w:fldChar w:fldCharType="separate"/>
      </w:r>
      <w:r>
        <w:rPr>
          <w:noProof/>
        </w:rPr>
        <w:t>135</w:t>
      </w:r>
      <w:r>
        <w:rPr>
          <w:noProof/>
        </w:rPr>
        <w:fldChar w:fldCharType="end"/>
      </w:r>
    </w:p>
    <w:p w14:paraId="68DDF242" w14:textId="7FA145F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Nerguerre</w:t>
      </w:r>
      <w:r>
        <w:rPr>
          <w:noProof/>
        </w:rPr>
        <w:tab/>
      </w:r>
      <w:r>
        <w:rPr>
          <w:noProof/>
        </w:rPr>
        <w:fldChar w:fldCharType="begin"/>
      </w:r>
      <w:r>
        <w:rPr>
          <w:noProof/>
        </w:rPr>
        <w:instrText xml:space="preserve"> PAGEREF _Toc199924699 \h </w:instrText>
      </w:r>
      <w:r>
        <w:rPr>
          <w:noProof/>
        </w:rPr>
      </w:r>
      <w:r>
        <w:rPr>
          <w:noProof/>
        </w:rPr>
        <w:fldChar w:fldCharType="separate"/>
      </w:r>
      <w:r>
        <w:rPr>
          <w:noProof/>
        </w:rPr>
        <w:t>135</w:t>
      </w:r>
      <w:r>
        <w:rPr>
          <w:noProof/>
        </w:rPr>
        <w:fldChar w:fldCharType="end"/>
      </w:r>
    </w:p>
    <w:p w14:paraId="25A3B2AF" w14:textId="5FBD8E5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nuage mort</w:t>
      </w:r>
      <w:r>
        <w:rPr>
          <w:noProof/>
        </w:rPr>
        <w:tab/>
      </w:r>
      <w:r>
        <w:rPr>
          <w:noProof/>
        </w:rPr>
        <w:fldChar w:fldCharType="begin"/>
      </w:r>
      <w:r>
        <w:rPr>
          <w:noProof/>
        </w:rPr>
        <w:instrText xml:space="preserve"> PAGEREF _Toc199924700 \h </w:instrText>
      </w:r>
      <w:r>
        <w:rPr>
          <w:noProof/>
        </w:rPr>
      </w:r>
      <w:r>
        <w:rPr>
          <w:noProof/>
        </w:rPr>
        <w:fldChar w:fldCharType="separate"/>
      </w:r>
      <w:r>
        <w:rPr>
          <w:noProof/>
        </w:rPr>
        <w:t>136</w:t>
      </w:r>
      <w:r>
        <w:rPr>
          <w:noProof/>
        </w:rPr>
        <w:fldChar w:fldCharType="end"/>
      </w:r>
    </w:p>
    <w:p w14:paraId="140A9BD9" w14:textId="1FC798F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ogre</w:t>
      </w:r>
      <w:r>
        <w:rPr>
          <w:noProof/>
        </w:rPr>
        <w:tab/>
      </w:r>
      <w:r>
        <w:rPr>
          <w:noProof/>
        </w:rPr>
        <w:fldChar w:fldCharType="begin"/>
      </w:r>
      <w:r>
        <w:rPr>
          <w:noProof/>
        </w:rPr>
        <w:instrText xml:space="preserve"> PAGEREF _Toc199924701 \h </w:instrText>
      </w:r>
      <w:r>
        <w:rPr>
          <w:noProof/>
        </w:rPr>
      </w:r>
      <w:r>
        <w:rPr>
          <w:noProof/>
        </w:rPr>
        <w:fldChar w:fldCharType="separate"/>
      </w:r>
      <w:r>
        <w:rPr>
          <w:noProof/>
        </w:rPr>
        <w:t>136</w:t>
      </w:r>
      <w:r>
        <w:rPr>
          <w:noProof/>
        </w:rPr>
        <w:fldChar w:fldCharType="end"/>
      </w:r>
    </w:p>
    <w:p w14:paraId="7609971D" w14:textId="220C3A2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Olifant</w:t>
      </w:r>
      <w:r>
        <w:rPr>
          <w:noProof/>
        </w:rPr>
        <w:tab/>
      </w:r>
      <w:r>
        <w:rPr>
          <w:noProof/>
        </w:rPr>
        <w:fldChar w:fldCharType="begin"/>
      </w:r>
      <w:r>
        <w:rPr>
          <w:noProof/>
        </w:rPr>
        <w:instrText xml:space="preserve"> PAGEREF _Toc199924702 \h </w:instrText>
      </w:r>
      <w:r>
        <w:rPr>
          <w:noProof/>
        </w:rPr>
      </w:r>
      <w:r>
        <w:rPr>
          <w:noProof/>
        </w:rPr>
        <w:fldChar w:fldCharType="separate"/>
      </w:r>
      <w:r>
        <w:rPr>
          <w:noProof/>
        </w:rPr>
        <w:t>137</w:t>
      </w:r>
      <w:r>
        <w:rPr>
          <w:noProof/>
        </w:rPr>
        <w:fldChar w:fldCharType="end"/>
      </w:r>
    </w:p>
    <w:p w14:paraId="68F73815" w14:textId="34E0E90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ombre des forêts</w:t>
      </w:r>
      <w:r>
        <w:rPr>
          <w:noProof/>
        </w:rPr>
        <w:tab/>
      </w:r>
      <w:r>
        <w:rPr>
          <w:noProof/>
        </w:rPr>
        <w:fldChar w:fldCharType="begin"/>
      </w:r>
      <w:r>
        <w:rPr>
          <w:noProof/>
        </w:rPr>
        <w:instrText xml:space="preserve"> PAGEREF _Toc199924703 \h </w:instrText>
      </w:r>
      <w:r>
        <w:rPr>
          <w:noProof/>
        </w:rPr>
      </w:r>
      <w:r>
        <w:rPr>
          <w:noProof/>
        </w:rPr>
        <w:fldChar w:fldCharType="separate"/>
      </w:r>
      <w:r>
        <w:rPr>
          <w:noProof/>
        </w:rPr>
        <w:t>137</w:t>
      </w:r>
      <w:r>
        <w:rPr>
          <w:noProof/>
        </w:rPr>
        <w:fldChar w:fldCharType="end"/>
      </w:r>
    </w:p>
    <w:p w14:paraId="6F2F63E7" w14:textId="370FA0E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pégase</w:t>
      </w:r>
      <w:r>
        <w:rPr>
          <w:noProof/>
        </w:rPr>
        <w:tab/>
      </w:r>
      <w:r>
        <w:rPr>
          <w:noProof/>
        </w:rPr>
        <w:fldChar w:fldCharType="begin"/>
      </w:r>
      <w:r>
        <w:rPr>
          <w:noProof/>
        </w:rPr>
        <w:instrText xml:space="preserve"> PAGEREF _Toc199924704 \h </w:instrText>
      </w:r>
      <w:r>
        <w:rPr>
          <w:noProof/>
        </w:rPr>
      </w:r>
      <w:r>
        <w:rPr>
          <w:noProof/>
        </w:rPr>
        <w:fldChar w:fldCharType="separate"/>
      </w:r>
      <w:r>
        <w:rPr>
          <w:noProof/>
        </w:rPr>
        <w:t>138</w:t>
      </w:r>
      <w:r>
        <w:rPr>
          <w:noProof/>
        </w:rPr>
        <w:fldChar w:fldCharType="end"/>
      </w:r>
    </w:p>
    <w:p w14:paraId="081892CD" w14:textId="124644F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Présage</w:t>
      </w:r>
      <w:r>
        <w:rPr>
          <w:noProof/>
        </w:rPr>
        <w:tab/>
      </w:r>
      <w:r>
        <w:rPr>
          <w:noProof/>
        </w:rPr>
        <w:fldChar w:fldCharType="begin"/>
      </w:r>
      <w:r>
        <w:rPr>
          <w:noProof/>
        </w:rPr>
        <w:instrText xml:space="preserve"> PAGEREF _Toc199924705 \h </w:instrText>
      </w:r>
      <w:r>
        <w:rPr>
          <w:noProof/>
        </w:rPr>
      </w:r>
      <w:r>
        <w:rPr>
          <w:noProof/>
        </w:rPr>
        <w:fldChar w:fldCharType="separate"/>
      </w:r>
      <w:r>
        <w:rPr>
          <w:noProof/>
        </w:rPr>
        <w:t>138</w:t>
      </w:r>
      <w:r>
        <w:rPr>
          <w:noProof/>
        </w:rPr>
        <w:fldChar w:fldCharType="end"/>
      </w:r>
    </w:p>
    <w:p w14:paraId="31C47BF2" w14:textId="65A30F8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princesse des bois</w:t>
      </w:r>
      <w:r>
        <w:rPr>
          <w:noProof/>
        </w:rPr>
        <w:tab/>
      </w:r>
      <w:r>
        <w:rPr>
          <w:noProof/>
        </w:rPr>
        <w:fldChar w:fldCharType="begin"/>
      </w:r>
      <w:r>
        <w:rPr>
          <w:noProof/>
        </w:rPr>
        <w:instrText xml:space="preserve"> PAGEREF _Toc199924706 \h </w:instrText>
      </w:r>
      <w:r>
        <w:rPr>
          <w:noProof/>
        </w:rPr>
      </w:r>
      <w:r>
        <w:rPr>
          <w:noProof/>
        </w:rPr>
        <w:fldChar w:fldCharType="separate"/>
      </w:r>
      <w:r>
        <w:rPr>
          <w:noProof/>
        </w:rPr>
        <w:t>139</w:t>
      </w:r>
      <w:r>
        <w:rPr>
          <w:noProof/>
        </w:rPr>
        <w:fldChar w:fldCharType="end"/>
      </w:r>
    </w:p>
    <w:p w14:paraId="59D3B29A" w14:textId="239A944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ragnée</w:t>
      </w:r>
      <w:r>
        <w:rPr>
          <w:noProof/>
        </w:rPr>
        <w:tab/>
      </w:r>
      <w:r>
        <w:rPr>
          <w:noProof/>
        </w:rPr>
        <w:fldChar w:fldCharType="begin"/>
      </w:r>
      <w:r>
        <w:rPr>
          <w:noProof/>
        </w:rPr>
        <w:instrText xml:space="preserve"> PAGEREF _Toc199924707 \h </w:instrText>
      </w:r>
      <w:r>
        <w:rPr>
          <w:noProof/>
        </w:rPr>
      </w:r>
      <w:r>
        <w:rPr>
          <w:noProof/>
        </w:rPr>
        <w:fldChar w:fldCharType="separate"/>
      </w:r>
      <w:r>
        <w:rPr>
          <w:noProof/>
        </w:rPr>
        <w:t>139</w:t>
      </w:r>
      <w:r>
        <w:rPr>
          <w:noProof/>
        </w:rPr>
        <w:fldChar w:fldCharType="end"/>
      </w:r>
    </w:p>
    <w:p w14:paraId="2977A6EC" w14:textId="679A1A0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Rai</w:t>
      </w:r>
      <w:r>
        <w:rPr>
          <w:noProof/>
        </w:rPr>
        <w:tab/>
      </w:r>
      <w:r>
        <w:rPr>
          <w:noProof/>
        </w:rPr>
        <w:fldChar w:fldCharType="begin"/>
      </w:r>
      <w:r>
        <w:rPr>
          <w:noProof/>
        </w:rPr>
        <w:instrText xml:space="preserve"> PAGEREF _Toc199924708 \h </w:instrText>
      </w:r>
      <w:r>
        <w:rPr>
          <w:noProof/>
        </w:rPr>
      </w:r>
      <w:r>
        <w:rPr>
          <w:noProof/>
        </w:rPr>
        <w:fldChar w:fldCharType="separate"/>
      </w:r>
      <w:r>
        <w:rPr>
          <w:noProof/>
        </w:rPr>
        <w:t>140</w:t>
      </w:r>
      <w:r>
        <w:rPr>
          <w:noProof/>
        </w:rPr>
        <w:fldChar w:fldCharType="end"/>
      </w:r>
    </w:p>
    <w:p w14:paraId="6E4B7191" w14:textId="0CAA4D9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rampant</w:t>
      </w:r>
      <w:r>
        <w:rPr>
          <w:noProof/>
        </w:rPr>
        <w:tab/>
      </w:r>
      <w:r>
        <w:rPr>
          <w:noProof/>
        </w:rPr>
        <w:fldChar w:fldCharType="begin"/>
      </w:r>
      <w:r>
        <w:rPr>
          <w:noProof/>
        </w:rPr>
        <w:instrText xml:space="preserve"> PAGEREF _Toc199924709 \h </w:instrText>
      </w:r>
      <w:r>
        <w:rPr>
          <w:noProof/>
        </w:rPr>
      </w:r>
      <w:r>
        <w:rPr>
          <w:noProof/>
        </w:rPr>
        <w:fldChar w:fldCharType="separate"/>
      </w:r>
      <w:r>
        <w:rPr>
          <w:noProof/>
        </w:rPr>
        <w:t>140</w:t>
      </w:r>
      <w:r>
        <w:rPr>
          <w:noProof/>
        </w:rPr>
        <w:fldChar w:fldCharType="end"/>
      </w:r>
    </w:p>
    <w:p w14:paraId="5F50AC9A" w14:textId="51ECB20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rarnoin</w:t>
      </w:r>
      <w:r>
        <w:rPr>
          <w:noProof/>
        </w:rPr>
        <w:tab/>
      </w:r>
      <w:r>
        <w:rPr>
          <w:noProof/>
        </w:rPr>
        <w:fldChar w:fldCharType="begin"/>
      </w:r>
      <w:r>
        <w:rPr>
          <w:noProof/>
        </w:rPr>
        <w:instrText xml:space="preserve"> PAGEREF _Toc199924710 \h </w:instrText>
      </w:r>
      <w:r>
        <w:rPr>
          <w:noProof/>
        </w:rPr>
      </w:r>
      <w:r>
        <w:rPr>
          <w:noProof/>
        </w:rPr>
        <w:fldChar w:fldCharType="separate"/>
      </w:r>
      <w:r>
        <w:rPr>
          <w:noProof/>
        </w:rPr>
        <w:t>141</w:t>
      </w:r>
      <w:r>
        <w:rPr>
          <w:noProof/>
        </w:rPr>
        <w:fldChar w:fldCharType="end"/>
      </w:r>
    </w:p>
    <w:p w14:paraId="34FA8390" w14:textId="4BD25395"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robe sans âme</w:t>
      </w:r>
      <w:r>
        <w:rPr>
          <w:noProof/>
        </w:rPr>
        <w:tab/>
      </w:r>
      <w:r>
        <w:rPr>
          <w:noProof/>
        </w:rPr>
        <w:fldChar w:fldCharType="begin"/>
      </w:r>
      <w:r>
        <w:rPr>
          <w:noProof/>
        </w:rPr>
        <w:instrText xml:space="preserve"> PAGEREF _Toc199924711 \h </w:instrText>
      </w:r>
      <w:r>
        <w:rPr>
          <w:noProof/>
        </w:rPr>
      </w:r>
      <w:r>
        <w:rPr>
          <w:noProof/>
        </w:rPr>
        <w:fldChar w:fldCharType="separate"/>
      </w:r>
      <w:r>
        <w:rPr>
          <w:noProof/>
        </w:rPr>
        <w:t>141</w:t>
      </w:r>
      <w:r>
        <w:rPr>
          <w:noProof/>
        </w:rPr>
        <w:fldChar w:fldCharType="end"/>
      </w:r>
    </w:p>
    <w:p w14:paraId="0995E935" w14:textId="7C715F1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Rochefroid</w:t>
      </w:r>
      <w:r>
        <w:rPr>
          <w:noProof/>
        </w:rPr>
        <w:tab/>
      </w:r>
      <w:r>
        <w:rPr>
          <w:noProof/>
        </w:rPr>
        <w:fldChar w:fldCharType="begin"/>
      </w:r>
      <w:r>
        <w:rPr>
          <w:noProof/>
        </w:rPr>
        <w:instrText xml:space="preserve"> PAGEREF _Toc199924712 \h </w:instrText>
      </w:r>
      <w:r>
        <w:rPr>
          <w:noProof/>
        </w:rPr>
      </w:r>
      <w:r>
        <w:rPr>
          <w:noProof/>
        </w:rPr>
        <w:fldChar w:fldCharType="separate"/>
      </w:r>
      <w:r>
        <w:rPr>
          <w:noProof/>
        </w:rPr>
        <w:t>142</w:t>
      </w:r>
      <w:r>
        <w:rPr>
          <w:noProof/>
        </w:rPr>
        <w:fldChar w:fldCharType="end"/>
      </w:r>
    </w:p>
    <w:p w14:paraId="57204B14" w14:textId="3508B56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Roi Ancien</w:t>
      </w:r>
      <w:r>
        <w:rPr>
          <w:noProof/>
        </w:rPr>
        <w:tab/>
      </w:r>
      <w:r>
        <w:rPr>
          <w:noProof/>
        </w:rPr>
        <w:fldChar w:fldCharType="begin"/>
      </w:r>
      <w:r>
        <w:rPr>
          <w:noProof/>
        </w:rPr>
        <w:instrText xml:space="preserve"> PAGEREF _Toc199924713 \h </w:instrText>
      </w:r>
      <w:r>
        <w:rPr>
          <w:noProof/>
        </w:rPr>
      </w:r>
      <w:r>
        <w:rPr>
          <w:noProof/>
        </w:rPr>
        <w:fldChar w:fldCharType="separate"/>
      </w:r>
      <w:r>
        <w:rPr>
          <w:noProof/>
        </w:rPr>
        <w:t>142</w:t>
      </w:r>
      <w:r>
        <w:rPr>
          <w:noProof/>
        </w:rPr>
        <w:fldChar w:fldCharType="end"/>
      </w:r>
    </w:p>
    <w:p w14:paraId="0CED1A48" w14:textId="3901B92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Roi déchu</w:t>
      </w:r>
      <w:r>
        <w:rPr>
          <w:noProof/>
        </w:rPr>
        <w:tab/>
      </w:r>
      <w:r>
        <w:rPr>
          <w:noProof/>
        </w:rPr>
        <w:fldChar w:fldCharType="begin"/>
      </w:r>
      <w:r>
        <w:rPr>
          <w:noProof/>
        </w:rPr>
        <w:instrText xml:space="preserve"> PAGEREF _Toc199924714 \h </w:instrText>
      </w:r>
      <w:r>
        <w:rPr>
          <w:noProof/>
        </w:rPr>
      </w:r>
      <w:r>
        <w:rPr>
          <w:noProof/>
        </w:rPr>
        <w:fldChar w:fldCharType="separate"/>
      </w:r>
      <w:r>
        <w:rPr>
          <w:noProof/>
        </w:rPr>
        <w:t>143</w:t>
      </w:r>
      <w:r>
        <w:rPr>
          <w:noProof/>
        </w:rPr>
        <w:fldChar w:fldCharType="end"/>
      </w:r>
    </w:p>
    <w:p w14:paraId="7F15F1BA" w14:textId="1E64191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salamandre-volcan-feulor</w:t>
      </w:r>
      <w:r>
        <w:rPr>
          <w:noProof/>
        </w:rPr>
        <w:tab/>
      </w:r>
      <w:r>
        <w:rPr>
          <w:noProof/>
        </w:rPr>
        <w:fldChar w:fldCharType="begin"/>
      </w:r>
      <w:r>
        <w:rPr>
          <w:noProof/>
        </w:rPr>
        <w:instrText xml:space="preserve"> PAGEREF _Toc199924715 \h </w:instrText>
      </w:r>
      <w:r>
        <w:rPr>
          <w:noProof/>
        </w:rPr>
      </w:r>
      <w:r>
        <w:rPr>
          <w:noProof/>
        </w:rPr>
        <w:fldChar w:fldCharType="separate"/>
      </w:r>
      <w:r>
        <w:rPr>
          <w:noProof/>
        </w:rPr>
        <w:t>143</w:t>
      </w:r>
      <w:r>
        <w:rPr>
          <w:noProof/>
        </w:rPr>
        <w:fldChar w:fldCharType="end"/>
      </w:r>
    </w:p>
    <w:p w14:paraId="07E767E8" w14:textId="4C9E1A3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salmorsure</w:t>
      </w:r>
      <w:r>
        <w:rPr>
          <w:noProof/>
        </w:rPr>
        <w:tab/>
      </w:r>
      <w:r>
        <w:rPr>
          <w:noProof/>
        </w:rPr>
        <w:fldChar w:fldCharType="begin"/>
      </w:r>
      <w:r>
        <w:rPr>
          <w:noProof/>
        </w:rPr>
        <w:instrText xml:space="preserve"> PAGEREF _Toc199924716 \h </w:instrText>
      </w:r>
      <w:r>
        <w:rPr>
          <w:noProof/>
        </w:rPr>
      </w:r>
      <w:r>
        <w:rPr>
          <w:noProof/>
        </w:rPr>
        <w:fldChar w:fldCharType="separate"/>
      </w:r>
      <w:r>
        <w:rPr>
          <w:noProof/>
        </w:rPr>
        <w:t>144</w:t>
      </w:r>
      <w:r>
        <w:rPr>
          <w:noProof/>
        </w:rPr>
        <w:fldChar w:fldCharType="end"/>
      </w:r>
    </w:p>
    <w:p w14:paraId="5389E228" w14:textId="5BDE301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sanglier éternel</w:t>
      </w:r>
      <w:r>
        <w:rPr>
          <w:noProof/>
        </w:rPr>
        <w:tab/>
      </w:r>
      <w:r>
        <w:rPr>
          <w:noProof/>
        </w:rPr>
        <w:fldChar w:fldCharType="begin"/>
      </w:r>
      <w:r>
        <w:rPr>
          <w:noProof/>
        </w:rPr>
        <w:instrText xml:space="preserve"> PAGEREF _Toc199924717 \h </w:instrText>
      </w:r>
      <w:r>
        <w:rPr>
          <w:noProof/>
        </w:rPr>
      </w:r>
      <w:r>
        <w:rPr>
          <w:noProof/>
        </w:rPr>
        <w:fldChar w:fldCharType="separate"/>
      </w:r>
      <w:r>
        <w:rPr>
          <w:noProof/>
        </w:rPr>
        <w:t>144</w:t>
      </w:r>
      <w:r>
        <w:rPr>
          <w:noProof/>
        </w:rPr>
        <w:fldChar w:fldCharType="end"/>
      </w:r>
    </w:p>
    <w:p w14:paraId="6BB5FF2E" w14:textId="71B9CF3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seigneur des neiges</w:t>
      </w:r>
      <w:r>
        <w:rPr>
          <w:noProof/>
        </w:rPr>
        <w:tab/>
      </w:r>
      <w:r>
        <w:rPr>
          <w:noProof/>
        </w:rPr>
        <w:fldChar w:fldCharType="begin"/>
      </w:r>
      <w:r>
        <w:rPr>
          <w:noProof/>
        </w:rPr>
        <w:instrText xml:space="preserve"> PAGEREF _Toc199924718 \h </w:instrText>
      </w:r>
      <w:r>
        <w:rPr>
          <w:noProof/>
        </w:rPr>
      </w:r>
      <w:r>
        <w:rPr>
          <w:noProof/>
        </w:rPr>
        <w:fldChar w:fldCharType="separate"/>
      </w:r>
      <w:r>
        <w:rPr>
          <w:noProof/>
        </w:rPr>
        <w:t>145</w:t>
      </w:r>
      <w:r>
        <w:rPr>
          <w:noProof/>
        </w:rPr>
        <w:fldChar w:fldCharType="end"/>
      </w:r>
    </w:p>
    <w:p w14:paraId="400B8212" w14:textId="40E398D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sentinelle</w:t>
      </w:r>
      <w:r>
        <w:rPr>
          <w:noProof/>
        </w:rPr>
        <w:tab/>
      </w:r>
      <w:r>
        <w:rPr>
          <w:noProof/>
        </w:rPr>
        <w:fldChar w:fldCharType="begin"/>
      </w:r>
      <w:r>
        <w:rPr>
          <w:noProof/>
        </w:rPr>
        <w:instrText xml:space="preserve"> PAGEREF _Toc199924719 \h </w:instrText>
      </w:r>
      <w:r>
        <w:rPr>
          <w:noProof/>
        </w:rPr>
      </w:r>
      <w:r>
        <w:rPr>
          <w:noProof/>
        </w:rPr>
        <w:fldChar w:fldCharType="separate"/>
      </w:r>
      <w:r>
        <w:rPr>
          <w:noProof/>
        </w:rPr>
        <w:t>145</w:t>
      </w:r>
      <w:r>
        <w:rPr>
          <w:noProof/>
        </w:rPr>
        <w:fldChar w:fldCharType="end"/>
      </w:r>
    </w:p>
    <w:p w14:paraId="1489B7D8" w14:textId="64AC1A6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serpent d'eldor</w:t>
      </w:r>
      <w:r>
        <w:rPr>
          <w:noProof/>
        </w:rPr>
        <w:tab/>
      </w:r>
      <w:r>
        <w:rPr>
          <w:noProof/>
        </w:rPr>
        <w:fldChar w:fldCharType="begin"/>
      </w:r>
      <w:r>
        <w:rPr>
          <w:noProof/>
        </w:rPr>
        <w:instrText xml:space="preserve"> PAGEREF _Toc199924720 \h </w:instrText>
      </w:r>
      <w:r>
        <w:rPr>
          <w:noProof/>
        </w:rPr>
      </w:r>
      <w:r>
        <w:rPr>
          <w:noProof/>
        </w:rPr>
        <w:fldChar w:fldCharType="separate"/>
      </w:r>
      <w:r>
        <w:rPr>
          <w:noProof/>
        </w:rPr>
        <w:t>146</w:t>
      </w:r>
      <w:r>
        <w:rPr>
          <w:noProof/>
        </w:rPr>
        <w:fldChar w:fldCharType="end"/>
      </w:r>
    </w:p>
    <w:p w14:paraId="025EA201" w14:textId="219C8E1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serpent des marais</w:t>
      </w:r>
      <w:r>
        <w:rPr>
          <w:noProof/>
        </w:rPr>
        <w:tab/>
      </w:r>
      <w:r>
        <w:rPr>
          <w:noProof/>
        </w:rPr>
        <w:fldChar w:fldCharType="begin"/>
      </w:r>
      <w:r>
        <w:rPr>
          <w:noProof/>
        </w:rPr>
        <w:instrText xml:space="preserve"> PAGEREF _Toc199924721 \h </w:instrText>
      </w:r>
      <w:r>
        <w:rPr>
          <w:noProof/>
        </w:rPr>
      </w:r>
      <w:r>
        <w:rPr>
          <w:noProof/>
        </w:rPr>
        <w:fldChar w:fldCharType="separate"/>
      </w:r>
      <w:r>
        <w:rPr>
          <w:noProof/>
        </w:rPr>
        <w:t>146</w:t>
      </w:r>
      <w:r>
        <w:rPr>
          <w:noProof/>
        </w:rPr>
        <w:fldChar w:fldCharType="end"/>
      </w:r>
    </w:p>
    <w:p w14:paraId="0379AD40" w14:textId="79CB4C3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serpent des tréfonds</w:t>
      </w:r>
      <w:r>
        <w:rPr>
          <w:noProof/>
        </w:rPr>
        <w:tab/>
      </w:r>
      <w:r>
        <w:rPr>
          <w:noProof/>
        </w:rPr>
        <w:fldChar w:fldCharType="begin"/>
      </w:r>
      <w:r>
        <w:rPr>
          <w:noProof/>
        </w:rPr>
        <w:instrText xml:space="preserve"> PAGEREF _Toc199924722 \h </w:instrText>
      </w:r>
      <w:r>
        <w:rPr>
          <w:noProof/>
        </w:rPr>
      </w:r>
      <w:r>
        <w:rPr>
          <w:noProof/>
        </w:rPr>
        <w:fldChar w:fldCharType="separate"/>
      </w:r>
      <w:r>
        <w:rPr>
          <w:noProof/>
        </w:rPr>
        <w:t>147</w:t>
      </w:r>
      <w:r>
        <w:rPr>
          <w:noProof/>
        </w:rPr>
        <w:fldChar w:fldCharType="end"/>
      </w:r>
    </w:p>
    <w:p w14:paraId="6DF81C28" w14:textId="5318EE9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serpent vase</w:t>
      </w:r>
      <w:r>
        <w:rPr>
          <w:noProof/>
        </w:rPr>
        <w:tab/>
      </w:r>
      <w:r>
        <w:rPr>
          <w:noProof/>
        </w:rPr>
        <w:fldChar w:fldCharType="begin"/>
      </w:r>
      <w:r>
        <w:rPr>
          <w:noProof/>
        </w:rPr>
        <w:instrText xml:space="preserve"> PAGEREF _Toc199924723 \h </w:instrText>
      </w:r>
      <w:r>
        <w:rPr>
          <w:noProof/>
        </w:rPr>
      </w:r>
      <w:r>
        <w:rPr>
          <w:noProof/>
        </w:rPr>
        <w:fldChar w:fldCharType="separate"/>
      </w:r>
      <w:r>
        <w:rPr>
          <w:noProof/>
        </w:rPr>
        <w:t>147</w:t>
      </w:r>
      <w:r>
        <w:rPr>
          <w:noProof/>
        </w:rPr>
        <w:fldChar w:fldCharType="end"/>
      </w:r>
    </w:p>
    <w:p w14:paraId="625D2C4C" w14:textId="6DCF0DB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lastRenderedPageBreak/>
        <w:t>serpent-dragon</w:t>
      </w:r>
      <w:r>
        <w:rPr>
          <w:noProof/>
        </w:rPr>
        <w:tab/>
      </w:r>
      <w:r>
        <w:rPr>
          <w:noProof/>
        </w:rPr>
        <w:fldChar w:fldCharType="begin"/>
      </w:r>
      <w:r>
        <w:rPr>
          <w:noProof/>
        </w:rPr>
        <w:instrText xml:space="preserve"> PAGEREF _Toc199924724 \h </w:instrText>
      </w:r>
      <w:r>
        <w:rPr>
          <w:noProof/>
        </w:rPr>
      </w:r>
      <w:r>
        <w:rPr>
          <w:noProof/>
        </w:rPr>
        <w:fldChar w:fldCharType="separate"/>
      </w:r>
      <w:r>
        <w:rPr>
          <w:noProof/>
        </w:rPr>
        <w:t>148</w:t>
      </w:r>
      <w:r>
        <w:rPr>
          <w:noProof/>
        </w:rPr>
        <w:fldChar w:fldCharType="end"/>
      </w:r>
    </w:p>
    <w:p w14:paraId="2B794164" w14:textId="6D326ED0"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Silar</w:t>
      </w:r>
      <w:r>
        <w:rPr>
          <w:noProof/>
        </w:rPr>
        <w:tab/>
      </w:r>
      <w:r>
        <w:rPr>
          <w:noProof/>
        </w:rPr>
        <w:fldChar w:fldCharType="begin"/>
      </w:r>
      <w:r>
        <w:rPr>
          <w:noProof/>
        </w:rPr>
        <w:instrText xml:space="preserve"> PAGEREF _Toc199924725 \h </w:instrText>
      </w:r>
      <w:r>
        <w:rPr>
          <w:noProof/>
        </w:rPr>
      </w:r>
      <w:r>
        <w:rPr>
          <w:noProof/>
        </w:rPr>
        <w:fldChar w:fldCharType="separate"/>
      </w:r>
      <w:r>
        <w:rPr>
          <w:noProof/>
        </w:rPr>
        <w:t>148</w:t>
      </w:r>
      <w:r>
        <w:rPr>
          <w:noProof/>
        </w:rPr>
        <w:fldChar w:fldCharType="end"/>
      </w:r>
    </w:p>
    <w:p w14:paraId="65CE74BD" w14:textId="329FC1F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silphe-vent-nuaga</w:t>
      </w:r>
      <w:r>
        <w:rPr>
          <w:noProof/>
        </w:rPr>
        <w:tab/>
      </w:r>
      <w:r>
        <w:rPr>
          <w:noProof/>
        </w:rPr>
        <w:fldChar w:fldCharType="begin"/>
      </w:r>
      <w:r>
        <w:rPr>
          <w:noProof/>
        </w:rPr>
        <w:instrText xml:space="preserve"> PAGEREF _Toc199924726 \h </w:instrText>
      </w:r>
      <w:r>
        <w:rPr>
          <w:noProof/>
        </w:rPr>
      </w:r>
      <w:r>
        <w:rPr>
          <w:noProof/>
        </w:rPr>
        <w:fldChar w:fldCharType="separate"/>
      </w:r>
      <w:r>
        <w:rPr>
          <w:noProof/>
        </w:rPr>
        <w:t>149</w:t>
      </w:r>
      <w:r>
        <w:rPr>
          <w:noProof/>
        </w:rPr>
        <w:fldChar w:fldCharType="end"/>
      </w:r>
    </w:p>
    <w:p w14:paraId="3C616794" w14:textId="7B1BEE3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singe-fou</w:t>
      </w:r>
      <w:r>
        <w:rPr>
          <w:noProof/>
        </w:rPr>
        <w:tab/>
      </w:r>
      <w:r>
        <w:rPr>
          <w:noProof/>
        </w:rPr>
        <w:fldChar w:fldCharType="begin"/>
      </w:r>
      <w:r>
        <w:rPr>
          <w:noProof/>
        </w:rPr>
        <w:instrText xml:space="preserve"> PAGEREF _Toc199924727 \h </w:instrText>
      </w:r>
      <w:r>
        <w:rPr>
          <w:noProof/>
        </w:rPr>
      </w:r>
      <w:r>
        <w:rPr>
          <w:noProof/>
        </w:rPr>
        <w:fldChar w:fldCharType="separate"/>
      </w:r>
      <w:r>
        <w:rPr>
          <w:noProof/>
        </w:rPr>
        <w:t>149</w:t>
      </w:r>
      <w:r>
        <w:rPr>
          <w:noProof/>
        </w:rPr>
        <w:fldChar w:fldCharType="end"/>
      </w:r>
    </w:p>
    <w:p w14:paraId="7FCF6856" w14:textId="22F1312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singeons</w:t>
      </w:r>
      <w:r>
        <w:rPr>
          <w:noProof/>
        </w:rPr>
        <w:tab/>
      </w:r>
      <w:r>
        <w:rPr>
          <w:noProof/>
        </w:rPr>
        <w:fldChar w:fldCharType="begin"/>
      </w:r>
      <w:r>
        <w:rPr>
          <w:noProof/>
        </w:rPr>
        <w:instrText xml:space="preserve"> PAGEREF _Toc199924728 \h </w:instrText>
      </w:r>
      <w:r>
        <w:rPr>
          <w:noProof/>
        </w:rPr>
      </w:r>
      <w:r>
        <w:rPr>
          <w:noProof/>
        </w:rPr>
        <w:fldChar w:fldCharType="separate"/>
      </w:r>
      <w:r>
        <w:rPr>
          <w:noProof/>
        </w:rPr>
        <w:t>150</w:t>
      </w:r>
      <w:r>
        <w:rPr>
          <w:noProof/>
        </w:rPr>
        <w:fldChar w:fldCharType="end"/>
      </w:r>
    </w:p>
    <w:p w14:paraId="52E2A7B2" w14:textId="73426C4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sirpent-ondine-baleir</w:t>
      </w:r>
      <w:r>
        <w:rPr>
          <w:noProof/>
        </w:rPr>
        <w:tab/>
      </w:r>
      <w:r>
        <w:rPr>
          <w:noProof/>
        </w:rPr>
        <w:fldChar w:fldCharType="begin"/>
      </w:r>
      <w:r>
        <w:rPr>
          <w:noProof/>
        </w:rPr>
        <w:instrText xml:space="preserve"> PAGEREF _Toc199924729 \h </w:instrText>
      </w:r>
      <w:r>
        <w:rPr>
          <w:noProof/>
        </w:rPr>
      </w:r>
      <w:r>
        <w:rPr>
          <w:noProof/>
        </w:rPr>
        <w:fldChar w:fldCharType="separate"/>
      </w:r>
      <w:r>
        <w:rPr>
          <w:noProof/>
        </w:rPr>
        <w:t>150</w:t>
      </w:r>
      <w:r>
        <w:rPr>
          <w:noProof/>
        </w:rPr>
        <w:fldChar w:fldCharType="end"/>
      </w:r>
    </w:p>
    <w:p w14:paraId="5C484CA0" w14:textId="047E818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soldat des ombres</w:t>
      </w:r>
      <w:r>
        <w:rPr>
          <w:noProof/>
        </w:rPr>
        <w:tab/>
      </w:r>
      <w:r>
        <w:rPr>
          <w:noProof/>
        </w:rPr>
        <w:fldChar w:fldCharType="begin"/>
      </w:r>
      <w:r>
        <w:rPr>
          <w:noProof/>
        </w:rPr>
        <w:instrText xml:space="preserve"> PAGEREF _Toc199924730 \h </w:instrText>
      </w:r>
      <w:r>
        <w:rPr>
          <w:noProof/>
        </w:rPr>
      </w:r>
      <w:r>
        <w:rPr>
          <w:noProof/>
        </w:rPr>
        <w:fldChar w:fldCharType="separate"/>
      </w:r>
      <w:r>
        <w:rPr>
          <w:noProof/>
        </w:rPr>
        <w:t>151</w:t>
      </w:r>
      <w:r>
        <w:rPr>
          <w:noProof/>
        </w:rPr>
        <w:fldChar w:fldCharType="end"/>
      </w:r>
    </w:p>
    <w:p w14:paraId="5CB084B8" w14:textId="41BCBD1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Soleil Blanc</w:t>
      </w:r>
      <w:r>
        <w:rPr>
          <w:noProof/>
        </w:rPr>
        <w:tab/>
      </w:r>
      <w:r>
        <w:rPr>
          <w:noProof/>
        </w:rPr>
        <w:fldChar w:fldCharType="begin"/>
      </w:r>
      <w:r>
        <w:rPr>
          <w:noProof/>
        </w:rPr>
        <w:instrText xml:space="preserve"> PAGEREF _Toc199924731 \h </w:instrText>
      </w:r>
      <w:r>
        <w:rPr>
          <w:noProof/>
        </w:rPr>
      </w:r>
      <w:r>
        <w:rPr>
          <w:noProof/>
        </w:rPr>
        <w:fldChar w:fldCharType="separate"/>
      </w:r>
      <w:r>
        <w:rPr>
          <w:noProof/>
        </w:rPr>
        <w:t>151</w:t>
      </w:r>
      <w:r>
        <w:rPr>
          <w:noProof/>
        </w:rPr>
        <w:fldChar w:fldCharType="end"/>
      </w:r>
    </w:p>
    <w:p w14:paraId="7AE06493" w14:textId="5676116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Solétoile</w:t>
      </w:r>
      <w:r>
        <w:rPr>
          <w:noProof/>
        </w:rPr>
        <w:tab/>
      </w:r>
      <w:r>
        <w:rPr>
          <w:noProof/>
        </w:rPr>
        <w:fldChar w:fldCharType="begin"/>
      </w:r>
      <w:r>
        <w:rPr>
          <w:noProof/>
        </w:rPr>
        <w:instrText xml:space="preserve"> PAGEREF _Toc199924732 \h </w:instrText>
      </w:r>
      <w:r>
        <w:rPr>
          <w:noProof/>
        </w:rPr>
      </w:r>
      <w:r>
        <w:rPr>
          <w:noProof/>
        </w:rPr>
        <w:fldChar w:fldCharType="separate"/>
      </w:r>
      <w:r>
        <w:rPr>
          <w:noProof/>
        </w:rPr>
        <w:t>152</w:t>
      </w:r>
      <w:r>
        <w:rPr>
          <w:noProof/>
        </w:rPr>
        <w:fldChar w:fldCharType="end"/>
      </w:r>
    </w:p>
    <w:p w14:paraId="0D7F6486" w14:textId="317B74B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Squelette</w:t>
      </w:r>
      <w:r>
        <w:rPr>
          <w:noProof/>
        </w:rPr>
        <w:tab/>
      </w:r>
      <w:r>
        <w:rPr>
          <w:noProof/>
        </w:rPr>
        <w:fldChar w:fldCharType="begin"/>
      </w:r>
      <w:r>
        <w:rPr>
          <w:noProof/>
        </w:rPr>
        <w:instrText xml:space="preserve"> PAGEREF _Toc199924733 \h </w:instrText>
      </w:r>
      <w:r>
        <w:rPr>
          <w:noProof/>
        </w:rPr>
      </w:r>
      <w:r>
        <w:rPr>
          <w:noProof/>
        </w:rPr>
        <w:fldChar w:fldCharType="separate"/>
      </w:r>
      <w:r>
        <w:rPr>
          <w:noProof/>
        </w:rPr>
        <w:t>152</w:t>
      </w:r>
      <w:r>
        <w:rPr>
          <w:noProof/>
        </w:rPr>
        <w:fldChar w:fldCharType="end"/>
      </w:r>
    </w:p>
    <w:p w14:paraId="6B402BBD" w14:textId="2CAD0F6E"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taureau vert</w:t>
      </w:r>
      <w:r>
        <w:rPr>
          <w:noProof/>
        </w:rPr>
        <w:tab/>
      </w:r>
      <w:r>
        <w:rPr>
          <w:noProof/>
        </w:rPr>
        <w:fldChar w:fldCharType="begin"/>
      </w:r>
      <w:r>
        <w:rPr>
          <w:noProof/>
        </w:rPr>
        <w:instrText xml:space="preserve"> PAGEREF _Toc199924734 \h </w:instrText>
      </w:r>
      <w:r>
        <w:rPr>
          <w:noProof/>
        </w:rPr>
      </w:r>
      <w:r>
        <w:rPr>
          <w:noProof/>
        </w:rPr>
        <w:fldChar w:fldCharType="separate"/>
      </w:r>
      <w:r>
        <w:rPr>
          <w:noProof/>
        </w:rPr>
        <w:t>153</w:t>
      </w:r>
      <w:r>
        <w:rPr>
          <w:noProof/>
        </w:rPr>
        <w:fldChar w:fldCharType="end"/>
      </w:r>
    </w:p>
    <w:p w14:paraId="17DAE14E" w14:textId="6EA08907"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tentacularin</w:t>
      </w:r>
      <w:r>
        <w:rPr>
          <w:noProof/>
        </w:rPr>
        <w:tab/>
      </w:r>
      <w:r>
        <w:rPr>
          <w:noProof/>
        </w:rPr>
        <w:fldChar w:fldCharType="begin"/>
      </w:r>
      <w:r>
        <w:rPr>
          <w:noProof/>
        </w:rPr>
        <w:instrText xml:space="preserve"> PAGEREF _Toc199924735 \h </w:instrText>
      </w:r>
      <w:r>
        <w:rPr>
          <w:noProof/>
        </w:rPr>
      </w:r>
      <w:r>
        <w:rPr>
          <w:noProof/>
        </w:rPr>
        <w:fldChar w:fldCharType="separate"/>
      </w:r>
      <w:r>
        <w:rPr>
          <w:noProof/>
        </w:rPr>
        <w:t>153</w:t>
      </w:r>
      <w:r>
        <w:rPr>
          <w:noProof/>
        </w:rPr>
        <w:fldChar w:fldCharType="end"/>
      </w:r>
    </w:p>
    <w:p w14:paraId="430239B0" w14:textId="6F00ACA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Tite</w:t>
      </w:r>
      <w:r>
        <w:rPr>
          <w:noProof/>
        </w:rPr>
        <w:tab/>
      </w:r>
      <w:r>
        <w:rPr>
          <w:noProof/>
        </w:rPr>
        <w:fldChar w:fldCharType="begin"/>
      </w:r>
      <w:r>
        <w:rPr>
          <w:noProof/>
        </w:rPr>
        <w:instrText xml:space="preserve"> PAGEREF _Toc199924736 \h </w:instrText>
      </w:r>
      <w:r>
        <w:rPr>
          <w:noProof/>
        </w:rPr>
      </w:r>
      <w:r>
        <w:rPr>
          <w:noProof/>
        </w:rPr>
        <w:fldChar w:fldCharType="separate"/>
      </w:r>
      <w:r>
        <w:rPr>
          <w:noProof/>
        </w:rPr>
        <w:t>154</w:t>
      </w:r>
      <w:r>
        <w:rPr>
          <w:noProof/>
        </w:rPr>
        <w:fldChar w:fldCharType="end"/>
      </w:r>
    </w:p>
    <w:p w14:paraId="476BF24C" w14:textId="3CFC69C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Torcheur</w:t>
      </w:r>
      <w:r>
        <w:rPr>
          <w:noProof/>
        </w:rPr>
        <w:tab/>
      </w:r>
      <w:r>
        <w:rPr>
          <w:noProof/>
        </w:rPr>
        <w:fldChar w:fldCharType="begin"/>
      </w:r>
      <w:r>
        <w:rPr>
          <w:noProof/>
        </w:rPr>
        <w:instrText xml:space="preserve"> PAGEREF _Toc199924737 \h </w:instrText>
      </w:r>
      <w:r>
        <w:rPr>
          <w:noProof/>
        </w:rPr>
      </w:r>
      <w:r>
        <w:rPr>
          <w:noProof/>
        </w:rPr>
        <w:fldChar w:fldCharType="separate"/>
      </w:r>
      <w:r>
        <w:rPr>
          <w:noProof/>
        </w:rPr>
        <w:t>154</w:t>
      </w:r>
      <w:r>
        <w:rPr>
          <w:noProof/>
        </w:rPr>
        <w:fldChar w:fldCharType="end"/>
      </w:r>
    </w:p>
    <w:p w14:paraId="133B33E4" w14:textId="6FEC317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Tuemort</w:t>
      </w:r>
      <w:r>
        <w:rPr>
          <w:noProof/>
        </w:rPr>
        <w:tab/>
      </w:r>
      <w:r>
        <w:rPr>
          <w:noProof/>
        </w:rPr>
        <w:fldChar w:fldCharType="begin"/>
      </w:r>
      <w:r>
        <w:rPr>
          <w:noProof/>
        </w:rPr>
        <w:instrText xml:space="preserve"> PAGEREF _Toc199924738 \h </w:instrText>
      </w:r>
      <w:r>
        <w:rPr>
          <w:noProof/>
        </w:rPr>
      </w:r>
      <w:r>
        <w:rPr>
          <w:noProof/>
        </w:rPr>
        <w:fldChar w:fldCharType="separate"/>
      </w:r>
      <w:r>
        <w:rPr>
          <w:noProof/>
        </w:rPr>
        <w:t>155</w:t>
      </w:r>
      <w:r>
        <w:rPr>
          <w:noProof/>
        </w:rPr>
        <w:fldChar w:fldCharType="end"/>
      </w:r>
    </w:p>
    <w:p w14:paraId="614262FB" w14:textId="11B9EEE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unicorne</w:t>
      </w:r>
      <w:r>
        <w:rPr>
          <w:noProof/>
        </w:rPr>
        <w:tab/>
      </w:r>
      <w:r>
        <w:rPr>
          <w:noProof/>
        </w:rPr>
        <w:fldChar w:fldCharType="begin"/>
      </w:r>
      <w:r>
        <w:rPr>
          <w:noProof/>
        </w:rPr>
        <w:instrText xml:space="preserve"> PAGEREF _Toc199924739 \h </w:instrText>
      </w:r>
      <w:r>
        <w:rPr>
          <w:noProof/>
        </w:rPr>
      </w:r>
      <w:r>
        <w:rPr>
          <w:noProof/>
        </w:rPr>
        <w:fldChar w:fldCharType="separate"/>
      </w:r>
      <w:r>
        <w:rPr>
          <w:noProof/>
        </w:rPr>
        <w:t>155</w:t>
      </w:r>
      <w:r>
        <w:rPr>
          <w:noProof/>
        </w:rPr>
        <w:fldChar w:fldCharType="end"/>
      </w:r>
    </w:p>
    <w:p w14:paraId="4ADC1704" w14:textId="06DEE5C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vamp</w:t>
      </w:r>
      <w:r>
        <w:rPr>
          <w:noProof/>
        </w:rPr>
        <w:tab/>
      </w:r>
      <w:r>
        <w:rPr>
          <w:noProof/>
        </w:rPr>
        <w:fldChar w:fldCharType="begin"/>
      </w:r>
      <w:r>
        <w:rPr>
          <w:noProof/>
        </w:rPr>
        <w:instrText xml:space="preserve"> PAGEREF _Toc199924740 \h </w:instrText>
      </w:r>
      <w:r>
        <w:rPr>
          <w:noProof/>
        </w:rPr>
      </w:r>
      <w:r>
        <w:rPr>
          <w:noProof/>
        </w:rPr>
        <w:fldChar w:fldCharType="separate"/>
      </w:r>
      <w:r>
        <w:rPr>
          <w:noProof/>
        </w:rPr>
        <w:t>156</w:t>
      </w:r>
      <w:r>
        <w:rPr>
          <w:noProof/>
        </w:rPr>
        <w:fldChar w:fldCharType="end"/>
      </w:r>
    </w:p>
    <w:p w14:paraId="786BDA81" w14:textId="54E1394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varen</w:t>
      </w:r>
      <w:r>
        <w:rPr>
          <w:noProof/>
        </w:rPr>
        <w:tab/>
      </w:r>
      <w:r>
        <w:rPr>
          <w:noProof/>
        </w:rPr>
        <w:fldChar w:fldCharType="begin"/>
      </w:r>
      <w:r>
        <w:rPr>
          <w:noProof/>
        </w:rPr>
        <w:instrText xml:space="preserve"> PAGEREF _Toc199924741 \h </w:instrText>
      </w:r>
      <w:r>
        <w:rPr>
          <w:noProof/>
        </w:rPr>
      </w:r>
      <w:r>
        <w:rPr>
          <w:noProof/>
        </w:rPr>
        <w:fldChar w:fldCharType="separate"/>
      </w:r>
      <w:r>
        <w:rPr>
          <w:noProof/>
        </w:rPr>
        <w:t>156</w:t>
      </w:r>
      <w:r>
        <w:rPr>
          <w:noProof/>
        </w:rPr>
        <w:fldChar w:fldCharType="end"/>
      </w:r>
    </w:p>
    <w:p w14:paraId="5CAA6FD6" w14:textId="30AFFFF9"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vengeresse</w:t>
      </w:r>
      <w:r>
        <w:rPr>
          <w:noProof/>
        </w:rPr>
        <w:tab/>
      </w:r>
      <w:r>
        <w:rPr>
          <w:noProof/>
        </w:rPr>
        <w:fldChar w:fldCharType="begin"/>
      </w:r>
      <w:r>
        <w:rPr>
          <w:noProof/>
        </w:rPr>
        <w:instrText xml:space="preserve"> PAGEREF _Toc199924742 \h </w:instrText>
      </w:r>
      <w:r>
        <w:rPr>
          <w:noProof/>
        </w:rPr>
      </w:r>
      <w:r>
        <w:rPr>
          <w:noProof/>
        </w:rPr>
        <w:fldChar w:fldCharType="separate"/>
      </w:r>
      <w:r>
        <w:rPr>
          <w:noProof/>
        </w:rPr>
        <w:t>157</w:t>
      </w:r>
      <w:r>
        <w:rPr>
          <w:noProof/>
        </w:rPr>
        <w:fldChar w:fldCharType="end"/>
      </w:r>
    </w:p>
    <w:p w14:paraId="11915104" w14:textId="1F2BBC92"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ventmor</w:t>
      </w:r>
      <w:r>
        <w:rPr>
          <w:noProof/>
        </w:rPr>
        <w:tab/>
      </w:r>
      <w:r>
        <w:rPr>
          <w:noProof/>
        </w:rPr>
        <w:fldChar w:fldCharType="begin"/>
      </w:r>
      <w:r>
        <w:rPr>
          <w:noProof/>
        </w:rPr>
        <w:instrText xml:space="preserve"> PAGEREF _Toc199924743 \h </w:instrText>
      </w:r>
      <w:r>
        <w:rPr>
          <w:noProof/>
        </w:rPr>
      </w:r>
      <w:r>
        <w:rPr>
          <w:noProof/>
        </w:rPr>
        <w:fldChar w:fldCharType="separate"/>
      </w:r>
      <w:r>
        <w:rPr>
          <w:noProof/>
        </w:rPr>
        <w:t>157</w:t>
      </w:r>
      <w:r>
        <w:rPr>
          <w:noProof/>
        </w:rPr>
        <w:fldChar w:fldCharType="end"/>
      </w:r>
    </w:p>
    <w:p w14:paraId="0EDDCBFD" w14:textId="5646A224"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vieux serpent</w:t>
      </w:r>
      <w:r>
        <w:rPr>
          <w:noProof/>
        </w:rPr>
        <w:tab/>
      </w:r>
      <w:r>
        <w:rPr>
          <w:noProof/>
        </w:rPr>
        <w:fldChar w:fldCharType="begin"/>
      </w:r>
      <w:r>
        <w:rPr>
          <w:noProof/>
        </w:rPr>
        <w:instrText xml:space="preserve"> PAGEREF _Toc199924744 \h </w:instrText>
      </w:r>
      <w:r>
        <w:rPr>
          <w:noProof/>
        </w:rPr>
      </w:r>
      <w:r>
        <w:rPr>
          <w:noProof/>
        </w:rPr>
        <w:fldChar w:fldCharType="separate"/>
      </w:r>
      <w:r>
        <w:rPr>
          <w:noProof/>
        </w:rPr>
        <w:t>158</w:t>
      </w:r>
      <w:r>
        <w:rPr>
          <w:noProof/>
        </w:rPr>
        <w:fldChar w:fldCharType="end"/>
      </w:r>
    </w:p>
    <w:p w14:paraId="6DE771F6" w14:textId="7D2CEEFD"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Volé</w:t>
      </w:r>
      <w:r>
        <w:rPr>
          <w:noProof/>
        </w:rPr>
        <w:tab/>
      </w:r>
      <w:r>
        <w:rPr>
          <w:noProof/>
        </w:rPr>
        <w:fldChar w:fldCharType="begin"/>
      </w:r>
      <w:r>
        <w:rPr>
          <w:noProof/>
        </w:rPr>
        <w:instrText xml:space="preserve"> PAGEREF _Toc199924745 \h </w:instrText>
      </w:r>
      <w:r>
        <w:rPr>
          <w:noProof/>
        </w:rPr>
      </w:r>
      <w:r>
        <w:rPr>
          <w:noProof/>
        </w:rPr>
        <w:fldChar w:fldCharType="separate"/>
      </w:r>
      <w:r>
        <w:rPr>
          <w:noProof/>
        </w:rPr>
        <w:t>158</w:t>
      </w:r>
      <w:r>
        <w:rPr>
          <w:noProof/>
        </w:rPr>
        <w:fldChar w:fldCharType="end"/>
      </w:r>
    </w:p>
    <w:p w14:paraId="630BEE64" w14:textId="467E8DC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Volevar</w:t>
      </w:r>
      <w:r>
        <w:rPr>
          <w:noProof/>
        </w:rPr>
        <w:tab/>
      </w:r>
      <w:r>
        <w:rPr>
          <w:noProof/>
        </w:rPr>
        <w:fldChar w:fldCharType="begin"/>
      </w:r>
      <w:r>
        <w:rPr>
          <w:noProof/>
        </w:rPr>
        <w:instrText xml:space="preserve"> PAGEREF _Toc199924746 \h </w:instrText>
      </w:r>
      <w:r>
        <w:rPr>
          <w:noProof/>
        </w:rPr>
      </w:r>
      <w:r>
        <w:rPr>
          <w:noProof/>
        </w:rPr>
        <w:fldChar w:fldCharType="separate"/>
      </w:r>
      <w:r>
        <w:rPr>
          <w:noProof/>
        </w:rPr>
        <w:t>159</w:t>
      </w:r>
      <w:r>
        <w:rPr>
          <w:noProof/>
        </w:rPr>
        <w:fldChar w:fldCharType="end"/>
      </w:r>
    </w:p>
    <w:p w14:paraId="5BC54E44" w14:textId="5A169FA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Yaza</w:t>
      </w:r>
      <w:r>
        <w:rPr>
          <w:noProof/>
        </w:rPr>
        <w:tab/>
      </w:r>
      <w:r>
        <w:rPr>
          <w:noProof/>
        </w:rPr>
        <w:fldChar w:fldCharType="begin"/>
      </w:r>
      <w:r>
        <w:rPr>
          <w:noProof/>
        </w:rPr>
        <w:instrText xml:space="preserve"> PAGEREF _Toc199924747 \h </w:instrText>
      </w:r>
      <w:r>
        <w:rPr>
          <w:noProof/>
        </w:rPr>
      </w:r>
      <w:r>
        <w:rPr>
          <w:noProof/>
        </w:rPr>
        <w:fldChar w:fldCharType="separate"/>
      </w:r>
      <w:r>
        <w:rPr>
          <w:noProof/>
        </w:rPr>
        <w:t>159</w:t>
      </w:r>
      <w:r>
        <w:rPr>
          <w:noProof/>
        </w:rPr>
        <w:fldChar w:fldCharType="end"/>
      </w:r>
    </w:p>
    <w:p w14:paraId="3B585BAC" w14:textId="2EBBC126"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Yuze</w:t>
      </w:r>
      <w:r>
        <w:rPr>
          <w:noProof/>
        </w:rPr>
        <w:tab/>
      </w:r>
      <w:r>
        <w:rPr>
          <w:noProof/>
        </w:rPr>
        <w:fldChar w:fldCharType="begin"/>
      </w:r>
      <w:r>
        <w:rPr>
          <w:noProof/>
        </w:rPr>
        <w:instrText xml:space="preserve"> PAGEREF _Toc199924748 \h </w:instrText>
      </w:r>
      <w:r>
        <w:rPr>
          <w:noProof/>
        </w:rPr>
      </w:r>
      <w:r>
        <w:rPr>
          <w:noProof/>
        </w:rPr>
        <w:fldChar w:fldCharType="separate"/>
      </w:r>
      <w:r>
        <w:rPr>
          <w:noProof/>
        </w:rPr>
        <w:t>160</w:t>
      </w:r>
      <w:r>
        <w:rPr>
          <w:noProof/>
        </w:rPr>
        <w:fldChar w:fldCharType="end"/>
      </w:r>
    </w:p>
    <w:p w14:paraId="47C1AE93" w14:textId="00FA6813"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highlight w:val="yellow"/>
        </w:rPr>
        <w:t>Ziso</w:t>
      </w:r>
      <w:r>
        <w:rPr>
          <w:noProof/>
        </w:rPr>
        <w:tab/>
      </w:r>
      <w:r>
        <w:rPr>
          <w:noProof/>
        </w:rPr>
        <w:fldChar w:fldCharType="begin"/>
      </w:r>
      <w:r>
        <w:rPr>
          <w:noProof/>
        </w:rPr>
        <w:instrText xml:space="preserve"> PAGEREF _Toc199924749 \h </w:instrText>
      </w:r>
      <w:r>
        <w:rPr>
          <w:noProof/>
        </w:rPr>
      </w:r>
      <w:r>
        <w:rPr>
          <w:noProof/>
        </w:rPr>
        <w:fldChar w:fldCharType="separate"/>
      </w:r>
      <w:r>
        <w:rPr>
          <w:noProof/>
        </w:rPr>
        <w:t>160</w:t>
      </w:r>
      <w:r>
        <w:rPr>
          <w:noProof/>
        </w:rPr>
        <w:fldChar w:fldCharType="end"/>
      </w:r>
    </w:p>
    <w:p w14:paraId="6C53161D" w14:textId="12FE3DAB"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6.4 Les créatures maudites</w:t>
      </w:r>
      <w:r>
        <w:rPr>
          <w:noProof/>
        </w:rPr>
        <w:tab/>
      </w:r>
      <w:r>
        <w:rPr>
          <w:noProof/>
        </w:rPr>
        <w:fldChar w:fldCharType="begin"/>
      </w:r>
      <w:r>
        <w:rPr>
          <w:noProof/>
        </w:rPr>
        <w:instrText xml:space="preserve"> PAGEREF _Toc199924750 \h </w:instrText>
      </w:r>
      <w:r>
        <w:rPr>
          <w:noProof/>
        </w:rPr>
      </w:r>
      <w:r>
        <w:rPr>
          <w:noProof/>
        </w:rPr>
        <w:fldChar w:fldCharType="separate"/>
      </w:r>
      <w:r>
        <w:rPr>
          <w:noProof/>
        </w:rPr>
        <w:t>161</w:t>
      </w:r>
      <w:r>
        <w:rPr>
          <w:noProof/>
        </w:rPr>
        <w:fldChar w:fldCharType="end"/>
      </w:r>
    </w:p>
    <w:p w14:paraId="4A845923" w14:textId="3228D608"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6.4.1 Description</w:t>
      </w:r>
      <w:r>
        <w:rPr>
          <w:noProof/>
        </w:rPr>
        <w:tab/>
      </w:r>
      <w:r>
        <w:rPr>
          <w:noProof/>
        </w:rPr>
        <w:fldChar w:fldCharType="begin"/>
      </w:r>
      <w:r>
        <w:rPr>
          <w:noProof/>
        </w:rPr>
        <w:instrText xml:space="preserve"> PAGEREF _Toc199924751 \h </w:instrText>
      </w:r>
      <w:r>
        <w:rPr>
          <w:noProof/>
        </w:rPr>
      </w:r>
      <w:r>
        <w:rPr>
          <w:noProof/>
        </w:rPr>
        <w:fldChar w:fldCharType="separate"/>
      </w:r>
      <w:r>
        <w:rPr>
          <w:noProof/>
        </w:rPr>
        <w:t>161</w:t>
      </w:r>
      <w:r>
        <w:rPr>
          <w:noProof/>
        </w:rPr>
        <w:fldChar w:fldCharType="end"/>
      </w:r>
    </w:p>
    <w:p w14:paraId="525C5E45" w14:textId="51ACEAF1"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6.4.2 Transformation</w:t>
      </w:r>
      <w:r>
        <w:rPr>
          <w:noProof/>
        </w:rPr>
        <w:tab/>
      </w:r>
      <w:r>
        <w:rPr>
          <w:noProof/>
        </w:rPr>
        <w:fldChar w:fldCharType="begin"/>
      </w:r>
      <w:r>
        <w:rPr>
          <w:noProof/>
        </w:rPr>
        <w:instrText xml:space="preserve"> PAGEREF _Toc199924752 \h </w:instrText>
      </w:r>
      <w:r>
        <w:rPr>
          <w:noProof/>
        </w:rPr>
      </w:r>
      <w:r>
        <w:rPr>
          <w:noProof/>
        </w:rPr>
        <w:fldChar w:fldCharType="separate"/>
      </w:r>
      <w:r>
        <w:rPr>
          <w:noProof/>
        </w:rPr>
        <w:t>161</w:t>
      </w:r>
      <w:r>
        <w:rPr>
          <w:noProof/>
        </w:rPr>
        <w:fldChar w:fldCharType="end"/>
      </w:r>
    </w:p>
    <w:p w14:paraId="3C994CA4" w14:textId="10507B0A"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6.4.3 Effets</w:t>
      </w:r>
      <w:r>
        <w:rPr>
          <w:noProof/>
        </w:rPr>
        <w:tab/>
      </w:r>
      <w:r>
        <w:rPr>
          <w:noProof/>
        </w:rPr>
        <w:fldChar w:fldCharType="begin"/>
      </w:r>
      <w:r>
        <w:rPr>
          <w:noProof/>
        </w:rPr>
        <w:instrText xml:space="preserve"> PAGEREF _Toc199924753 \h </w:instrText>
      </w:r>
      <w:r>
        <w:rPr>
          <w:noProof/>
        </w:rPr>
      </w:r>
      <w:r>
        <w:rPr>
          <w:noProof/>
        </w:rPr>
        <w:fldChar w:fldCharType="separate"/>
      </w:r>
      <w:r>
        <w:rPr>
          <w:noProof/>
        </w:rPr>
        <w:t>161</w:t>
      </w:r>
      <w:r>
        <w:rPr>
          <w:noProof/>
        </w:rPr>
        <w:fldChar w:fldCharType="end"/>
      </w:r>
    </w:p>
    <w:p w14:paraId="601E05AB" w14:textId="7398D00B"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6.4.4 Règles spéciales</w:t>
      </w:r>
      <w:r>
        <w:rPr>
          <w:noProof/>
        </w:rPr>
        <w:tab/>
      </w:r>
      <w:r>
        <w:rPr>
          <w:noProof/>
        </w:rPr>
        <w:fldChar w:fldCharType="begin"/>
      </w:r>
      <w:r>
        <w:rPr>
          <w:noProof/>
        </w:rPr>
        <w:instrText xml:space="preserve"> PAGEREF _Toc199924754 \h </w:instrText>
      </w:r>
      <w:r>
        <w:rPr>
          <w:noProof/>
        </w:rPr>
      </w:r>
      <w:r>
        <w:rPr>
          <w:noProof/>
        </w:rPr>
        <w:fldChar w:fldCharType="separate"/>
      </w:r>
      <w:r>
        <w:rPr>
          <w:noProof/>
        </w:rPr>
        <w:t>161</w:t>
      </w:r>
      <w:r>
        <w:rPr>
          <w:noProof/>
        </w:rPr>
        <w:fldChar w:fldCharType="end"/>
      </w:r>
    </w:p>
    <w:p w14:paraId="7ACC6602" w14:textId="6754A03C" w:rsidR="00B248EA" w:rsidRDefault="00B248EA">
      <w:pPr>
        <w:pStyle w:val="TM3"/>
        <w:tabs>
          <w:tab w:val="right" w:leader="dot" w:pos="10338"/>
        </w:tabs>
        <w:rPr>
          <w:rFonts w:asciiTheme="minorHAnsi" w:eastAsiaTheme="minorEastAsia" w:hAnsiTheme="minorHAnsi" w:cstheme="minorBidi"/>
          <w:noProof/>
          <w:sz w:val="22"/>
          <w:szCs w:val="22"/>
          <w:lang w:eastAsia="fr-BE"/>
        </w:rPr>
      </w:pPr>
      <w:r w:rsidRPr="00603BF6">
        <w:rPr>
          <w:noProof/>
        </w:rPr>
        <w:t>6.4.5 Malédiction</w:t>
      </w:r>
      <w:r>
        <w:rPr>
          <w:noProof/>
        </w:rPr>
        <w:tab/>
      </w:r>
      <w:r>
        <w:rPr>
          <w:noProof/>
        </w:rPr>
        <w:fldChar w:fldCharType="begin"/>
      </w:r>
      <w:r>
        <w:rPr>
          <w:noProof/>
        </w:rPr>
        <w:instrText xml:space="preserve"> PAGEREF _Toc199924755 \h </w:instrText>
      </w:r>
      <w:r>
        <w:rPr>
          <w:noProof/>
        </w:rPr>
      </w:r>
      <w:r>
        <w:rPr>
          <w:noProof/>
        </w:rPr>
        <w:fldChar w:fldCharType="separate"/>
      </w:r>
      <w:r>
        <w:rPr>
          <w:noProof/>
        </w:rPr>
        <w:t>162</w:t>
      </w:r>
      <w:r>
        <w:rPr>
          <w:noProof/>
        </w:rPr>
        <w:fldChar w:fldCharType="end"/>
      </w:r>
    </w:p>
    <w:p w14:paraId="0E72425B" w14:textId="5919E573" w:rsidR="00B248EA" w:rsidRDefault="00B248EA">
      <w:pPr>
        <w:pStyle w:val="TM1"/>
        <w:tabs>
          <w:tab w:val="right" w:leader="dot" w:pos="10338"/>
        </w:tabs>
        <w:rPr>
          <w:rFonts w:asciiTheme="minorHAnsi" w:eastAsiaTheme="minorEastAsia" w:hAnsiTheme="minorHAnsi" w:cstheme="minorBidi"/>
          <w:noProof/>
          <w:sz w:val="22"/>
          <w:szCs w:val="22"/>
          <w:lang w:eastAsia="fr-BE"/>
        </w:rPr>
      </w:pPr>
      <w:r>
        <w:rPr>
          <w:noProof/>
        </w:rPr>
        <w:t>7. Annexes</w:t>
      </w:r>
      <w:r>
        <w:rPr>
          <w:noProof/>
        </w:rPr>
        <w:tab/>
      </w:r>
      <w:r>
        <w:rPr>
          <w:noProof/>
        </w:rPr>
        <w:fldChar w:fldCharType="begin"/>
      </w:r>
      <w:r>
        <w:rPr>
          <w:noProof/>
        </w:rPr>
        <w:instrText xml:space="preserve"> PAGEREF _Toc199924756 \h </w:instrText>
      </w:r>
      <w:r>
        <w:rPr>
          <w:noProof/>
        </w:rPr>
      </w:r>
      <w:r>
        <w:rPr>
          <w:noProof/>
        </w:rPr>
        <w:fldChar w:fldCharType="separate"/>
      </w:r>
      <w:r>
        <w:rPr>
          <w:noProof/>
        </w:rPr>
        <w:t>164</w:t>
      </w:r>
      <w:r>
        <w:rPr>
          <w:noProof/>
        </w:rPr>
        <w:fldChar w:fldCharType="end"/>
      </w:r>
    </w:p>
    <w:p w14:paraId="506858A0" w14:textId="3A5864DD"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7.1 Connaissance des créatures</w:t>
      </w:r>
      <w:r>
        <w:rPr>
          <w:noProof/>
        </w:rPr>
        <w:tab/>
      </w:r>
      <w:r>
        <w:rPr>
          <w:noProof/>
        </w:rPr>
        <w:fldChar w:fldCharType="begin"/>
      </w:r>
      <w:r>
        <w:rPr>
          <w:noProof/>
        </w:rPr>
        <w:instrText xml:space="preserve"> PAGEREF _Toc199924757 \h </w:instrText>
      </w:r>
      <w:r>
        <w:rPr>
          <w:noProof/>
        </w:rPr>
      </w:r>
      <w:r>
        <w:rPr>
          <w:noProof/>
        </w:rPr>
        <w:fldChar w:fldCharType="separate"/>
      </w:r>
      <w:r>
        <w:rPr>
          <w:noProof/>
        </w:rPr>
        <w:t>164</w:t>
      </w:r>
      <w:r>
        <w:rPr>
          <w:noProof/>
        </w:rPr>
        <w:fldChar w:fldCharType="end"/>
      </w:r>
    </w:p>
    <w:p w14:paraId="4E1CDB79" w14:textId="5BEB3CB3"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7.2 Génération de créatures</w:t>
      </w:r>
      <w:r>
        <w:rPr>
          <w:noProof/>
        </w:rPr>
        <w:tab/>
      </w:r>
      <w:r>
        <w:rPr>
          <w:noProof/>
        </w:rPr>
        <w:fldChar w:fldCharType="begin"/>
      </w:r>
      <w:r>
        <w:rPr>
          <w:noProof/>
        </w:rPr>
        <w:instrText xml:space="preserve"> PAGEREF _Toc199924758 \h </w:instrText>
      </w:r>
      <w:r>
        <w:rPr>
          <w:noProof/>
        </w:rPr>
      </w:r>
      <w:r>
        <w:rPr>
          <w:noProof/>
        </w:rPr>
        <w:fldChar w:fldCharType="separate"/>
      </w:r>
      <w:r>
        <w:rPr>
          <w:noProof/>
        </w:rPr>
        <w:t>165</w:t>
      </w:r>
      <w:r>
        <w:rPr>
          <w:noProof/>
        </w:rPr>
        <w:fldChar w:fldCharType="end"/>
      </w:r>
    </w:p>
    <w:p w14:paraId="441C99A2" w14:textId="1D68627E" w:rsidR="00B248EA" w:rsidRDefault="00B248EA">
      <w:pPr>
        <w:pStyle w:val="TM2"/>
        <w:tabs>
          <w:tab w:val="right" w:leader="dot" w:pos="10338"/>
        </w:tabs>
        <w:rPr>
          <w:rFonts w:asciiTheme="minorHAnsi" w:eastAsiaTheme="minorEastAsia" w:hAnsiTheme="minorHAnsi" w:cstheme="minorBidi"/>
          <w:noProof/>
          <w:sz w:val="22"/>
          <w:szCs w:val="22"/>
          <w:lang w:eastAsia="fr-BE"/>
        </w:rPr>
      </w:pPr>
      <w:r w:rsidRPr="00603BF6">
        <w:rPr>
          <w:noProof/>
        </w:rPr>
        <w:t>7.3 Rencontres</w:t>
      </w:r>
      <w:r>
        <w:rPr>
          <w:noProof/>
        </w:rPr>
        <w:tab/>
      </w:r>
      <w:r>
        <w:rPr>
          <w:noProof/>
        </w:rPr>
        <w:fldChar w:fldCharType="begin"/>
      </w:r>
      <w:r>
        <w:rPr>
          <w:noProof/>
        </w:rPr>
        <w:instrText xml:space="preserve"> PAGEREF _Toc199924759 \h </w:instrText>
      </w:r>
      <w:r>
        <w:rPr>
          <w:noProof/>
        </w:rPr>
      </w:r>
      <w:r>
        <w:rPr>
          <w:noProof/>
        </w:rPr>
        <w:fldChar w:fldCharType="separate"/>
      </w:r>
      <w:r>
        <w:rPr>
          <w:noProof/>
        </w:rPr>
        <w:t>166</w:t>
      </w:r>
      <w:r>
        <w:rPr>
          <w:noProof/>
        </w:rPr>
        <w:fldChar w:fldCharType="end"/>
      </w:r>
    </w:p>
    <w:p w14:paraId="435F159F" w14:textId="68578167" w:rsidR="00D75D15" w:rsidRPr="00527E9E" w:rsidRDefault="00A37F52" w:rsidP="00AC3285">
      <w:r w:rsidRPr="00527E9E">
        <w:rPr>
          <w:rFonts w:cs="Tahoma"/>
          <w:sz w:val="16"/>
        </w:rPr>
        <w:fldChar w:fldCharType="end"/>
      </w:r>
      <w:bookmarkStart w:id="0" w:name="_Toc146949074"/>
    </w:p>
    <w:p w14:paraId="31CD3E91" w14:textId="77777777" w:rsidR="00D75D15" w:rsidRPr="00527E9E" w:rsidRDefault="004D0827" w:rsidP="004D0827">
      <w:pPr>
        <w:jc w:val="right"/>
        <w:rPr>
          <w:i/>
        </w:rPr>
      </w:pPr>
      <w:r w:rsidRPr="00527E9E">
        <w:rPr>
          <w:i/>
        </w:rPr>
        <w:t>à Erwan et Sabine</w:t>
      </w:r>
    </w:p>
    <w:p w14:paraId="29E6174B" w14:textId="2D4FE5C7" w:rsidR="001069FB" w:rsidRPr="00527E9E" w:rsidRDefault="004B2786">
      <w:pPr>
        <w:widowControl/>
        <w:jc w:val="left"/>
        <w:rPr>
          <w:b/>
          <w:sz w:val="28"/>
          <w:szCs w:val="28"/>
        </w:rPr>
      </w:pPr>
      <w:r w:rsidRPr="00527E9E">
        <w:rPr>
          <w:b/>
          <w:sz w:val="28"/>
          <w:szCs w:val="28"/>
        </w:rPr>
        <w:br w:type="page"/>
      </w:r>
    </w:p>
    <w:p w14:paraId="7B18712F" w14:textId="77777777" w:rsidR="00D75D15" w:rsidRPr="00527E9E" w:rsidRDefault="00D16492" w:rsidP="004B2786">
      <w:pPr>
        <w:jc w:val="center"/>
        <w:rPr>
          <w:b/>
          <w:sz w:val="28"/>
          <w:szCs w:val="28"/>
        </w:rPr>
      </w:pPr>
      <w:r w:rsidRPr="00527E9E">
        <w:rPr>
          <w:b/>
          <w:sz w:val="28"/>
          <w:szCs w:val="28"/>
        </w:rPr>
        <w:lastRenderedPageBreak/>
        <w:t>Introduction</w:t>
      </w:r>
      <w:bookmarkEnd w:id="0"/>
    </w:p>
    <w:p w14:paraId="73BB0937" w14:textId="0AB11CAA" w:rsidR="00AC3285" w:rsidRPr="00527E9E" w:rsidRDefault="00F47093" w:rsidP="00D16492">
      <w:r w:rsidRPr="00527E9E">
        <w:t xml:space="preserve">Un </w:t>
      </w:r>
      <w:r w:rsidR="00AC3285" w:rsidRPr="00527E9E">
        <w:t xml:space="preserve">univers </w:t>
      </w:r>
      <w:r w:rsidRPr="00527E9E">
        <w:t>médiéval-fantastique</w:t>
      </w:r>
      <w:r w:rsidR="005B5CBF" w:rsidRPr="00527E9E">
        <w:t xml:space="preserve"> a besoin d’</w:t>
      </w:r>
      <w:r w:rsidRPr="00527E9E">
        <w:t xml:space="preserve">une faune extraordinaire et </w:t>
      </w:r>
      <w:r w:rsidR="005B5CBF" w:rsidRPr="00527E9E">
        <w:t xml:space="preserve">de </w:t>
      </w:r>
      <w:r w:rsidR="00AC3285" w:rsidRPr="00527E9E">
        <w:t xml:space="preserve">conflits </w:t>
      </w:r>
      <w:r w:rsidR="00535721" w:rsidRPr="00527E9E">
        <w:t xml:space="preserve">entre les races </w:t>
      </w:r>
      <w:r w:rsidRPr="00527E9E">
        <w:t xml:space="preserve">pour la domination </w:t>
      </w:r>
      <w:r w:rsidR="005B5CBF" w:rsidRPr="00527E9E">
        <w:t>ou la survie</w:t>
      </w:r>
      <w:r w:rsidRPr="00527E9E">
        <w:t xml:space="preserve">. </w:t>
      </w:r>
      <w:r w:rsidR="00DB6BBD" w:rsidRPr="00527E9E">
        <w:t xml:space="preserve">Des </w:t>
      </w:r>
      <w:r w:rsidRPr="00527E9E">
        <w:t xml:space="preserve">races intelligentes </w:t>
      </w:r>
      <w:r w:rsidR="00DB6BBD" w:rsidRPr="00527E9E">
        <w:t>(</w:t>
      </w:r>
      <w:r w:rsidR="0023271A" w:rsidRPr="00527E9E">
        <w:t xml:space="preserve">dites </w:t>
      </w:r>
      <w:r w:rsidR="00DB6BBD" w:rsidRPr="00527E9E">
        <w:t xml:space="preserve">« civilisées ») autres que les humains </w:t>
      </w:r>
      <w:r w:rsidR="00535721" w:rsidRPr="00527E9E">
        <w:t>existent</w:t>
      </w:r>
      <w:r w:rsidR="0023271A" w:rsidRPr="00527E9E">
        <w:t xml:space="preserve"> également. Elles</w:t>
      </w:r>
      <w:r w:rsidRPr="00527E9E">
        <w:t xml:space="preserve"> s’allient</w:t>
      </w:r>
      <w:r w:rsidR="0023271A" w:rsidRPr="00527E9E">
        <w:t>, s’ignorent</w:t>
      </w:r>
      <w:r w:rsidRPr="00527E9E">
        <w:t xml:space="preserve"> ou </w:t>
      </w:r>
      <w:r w:rsidR="0023271A" w:rsidRPr="00527E9E">
        <w:t xml:space="preserve">se </w:t>
      </w:r>
      <w:r w:rsidRPr="00527E9E">
        <w:t>combattent sans relâche</w:t>
      </w:r>
      <w:r w:rsidR="00DB6BBD" w:rsidRPr="00527E9E">
        <w:t xml:space="preserve"> pour </w:t>
      </w:r>
      <w:r w:rsidR="00A75C6C" w:rsidRPr="00527E9E">
        <w:t>leurs Dieux</w:t>
      </w:r>
      <w:r w:rsidR="00DB6BBD" w:rsidRPr="00527E9E">
        <w:t xml:space="preserve"> et </w:t>
      </w:r>
      <w:r w:rsidR="0023271A" w:rsidRPr="00527E9E">
        <w:t>pour des raisons</w:t>
      </w:r>
      <w:r w:rsidR="00DB6BBD" w:rsidRPr="00527E9E">
        <w:t xml:space="preserve"> </w:t>
      </w:r>
      <w:r w:rsidR="0023271A" w:rsidRPr="00527E9E">
        <w:t>historiques</w:t>
      </w:r>
      <w:r w:rsidR="00DB6BBD" w:rsidRPr="00527E9E">
        <w:t xml:space="preserve">. </w:t>
      </w:r>
    </w:p>
    <w:p w14:paraId="695D679B" w14:textId="77777777" w:rsidR="00535721" w:rsidRPr="00527E9E" w:rsidRDefault="00535721" w:rsidP="00D16492"/>
    <w:p w14:paraId="3F5CA36A" w14:textId="6024A9CA" w:rsidR="00D75D15" w:rsidRPr="00527E9E" w:rsidRDefault="00A75C6C" w:rsidP="00D16492">
      <w:r w:rsidRPr="00527E9E">
        <w:t>À</w:t>
      </w:r>
      <w:r w:rsidR="00F47093" w:rsidRPr="00527E9E">
        <w:t xml:space="preserve"> l’origine </w:t>
      </w:r>
      <w:r w:rsidR="00AC3285" w:rsidRPr="00527E9E">
        <w:t>de la fau</w:t>
      </w:r>
      <w:r w:rsidR="00995F12" w:rsidRPr="00527E9E">
        <w:t>n</w:t>
      </w:r>
      <w:r w:rsidR="00AC3285" w:rsidRPr="00527E9E">
        <w:t xml:space="preserve">e </w:t>
      </w:r>
      <w:r w:rsidR="0023271A" w:rsidRPr="00527E9E">
        <w:t xml:space="preserve">se trouve </w:t>
      </w:r>
      <w:r w:rsidR="00F47093" w:rsidRPr="00527E9E">
        <w:t xml:space="preserve">les </w:t>
      </w:r>
      <w:r w:rsidR="0016136E" w:rsidRPr="00527E9E">
        <w:t xml:space="preserve">premiers </w:t>
      </w:r>
      <w:r w:rsidR="00F47093" w:rsidRPr="00527E9E">
        <w:t>êtres divins</w:t>
      </w:r>
      <w:r w:rsidR="00535721" w:rsidRPr="00527E9E">
        <w:t xml:space="preserve"> créés par </w:t>
      </w:r>
      <w:r w:rsidRPr="00527E9E">
        <w:t>les Dieux</w:t>
      </w:r>
      <w:r w:rsidR="00535721" w:rsidRPr="00527E9E">
        <w:t xml:space="preserve"> eux-mêmes pour peupler les royaumes </w:t>
      </w:r>
      <w:r w:rsidR="0023271A" w:rsidRPr="00527E9E">
        <w:t>composants le Monde Divin</w:t>
      </w:r>
      <w:r w:rsidR="00535721" w:rsidRPr="00527E9E">
        <w:t xml:space="preserve">. </w:t>
      </w:r>
      <w:r w:rsidR="00AC3285" w:rsidRPr="00527E9E">
        <w:t>Quand l</w:t>
      </w:r>
      <w:r w:rsidR="00F47093" w:rsidRPr="00527E9E">
        <w:t xml:space="preserve">es mondes </w:t>
      </w:r>
      <w:r w:rsidR="00AC3285" w:rsidRPr="00527E9E">
        <w:t xml:space="preserve">se divisèrent, </w:t>
      </w:r>
      <w:r w:rsidR="00F47093" w:rsidRPr="00527E9E">
        <w:t xml:space="preserve">ces races se multiplièrent. Lorsque le Monde Humain se </w:t>
      </w:r>
      <w:r w:rsidR="00535721" w:rsidRPr="00527E9E">
        <w:t xml:space="preserve">sépara </w:t>
      </w:r>
      <w:r w:rsidR="00F47093" w:rsidRPr="00527E9E">
        <w:t xml:space="preserve">du Monde Ancien, l’espace </w:t>
      </w:r>
      <w:r w:rsidR="0023271A" w:rsidRPr="00527E9E">
        <w:t xml:space="preserve">vital doubla </w:t>
      </w:r>
      <w:r w:rsidR="00F47093" w:rsidRPr="00527E9E">
        <w:t xml:space="preserve">et de </w:t>
      </w:r>
      <w:r w:rsidR="00995F12" w:rsidRPr="00527E9E">
        <w:t xml:space="preserve">jeunes </w:t>
      </w:r>
      <w:r w:rsidR="00F47093" w:rsidRPr="00527E9E">
        <w:t xml:space="preserve">races apparurent, </w:t>
      </w:r>
      <w:r w:rsidR="00535721" w:rsidRPr="00527E9E">
        <w:t xml:space="preserve">plus </w:t>
      </w:r>
      <w:r w:rsidR="00995F12" w:rsidRPr="00527E9E">
        <w:t xml:space="preserve">éloignées </w:t>
      </w:r>
      <w:r w:rsidR="00F47093" w:rsidRPr="00527E9E">
        <w:t xml:space="preserve">des Dieux et aux ambitions </w:t>
      </w:r>
      <w:r w:rsidR="0023271A" w:rsidRPr="00527E9E">
        <w:t>personnelles</w:t>
      </w:r>
      <w:r w:rsidR="00F47093" w:rsidRPr="00527E9E">
        <w:t>.</w:t>
      </w:r>
    </w:p>
    <w:p w14:paraId="5FF5E7E2" w14:textId="77777777" w:rsidR="00535721" w:rsidRPr="00527E9E" w:rsidRDefault="00535721" w:rsidP="00D16492"/>
    <w:p w14:paraId="77CDA2CA" w14:textId="58E63462" w:rsidR="00D75D15" w:rsidRPr="00527E9E" w:rsidRDefault="00F47093" w:rsidP="00D16492">
      <w:r w:rsidRPr="00527E9E">
        <w:t xml:space="preserve">Ce livre de règles, quatrième de la série, vous propose de découvrir </w:t>
      </w:r>
      <w:r w:rsidR="00C91671" w:rsidRPr="00527E9E">
        <w:t xml:space="preserve">les créatures peuplant les </w:t>
      </w:r>
      <w:r w:rsidR="0023271A" w:rsidRPr="00527E9E">
        <w:t>M</w:t>
      </w:r>
      <w:r w:rsidR="00C91671" w:rsidRPr="00527E9E">
        <w:t>ondes </w:t>
      </w:r>
      <w:r w:rsidR="00C91671" w:rsidRPr="00527E9E">
        <w:rPr>
          <w:b/>
        </w:rPr>
        <w:t>Divin, Ancien et Humain</w:t>
      </w:r>
      <w:r w:rsidR="00C91671" w:rsidRPr="00527E9E">
        <w:t xml:space="preserve">. Les règles </w:t>
      </w:r>
      <w:r w:rsidR="00995F12" w:rsidRPr="00527E9E">
        <w:t xml:space="preserve">proposées </w:t>
      </w:r>
      <w:r w:rsidR="00C91671" w:rsidRPr="00527E9E">
        <w:t>vous permettent d’organiser les rencontres, de comprendre et manipuler les informations données dans les fiche</w:t>
      </w:r>
      <w:r w:rsidR="00995F12" w:rsidRPr="00527E9E">
        <w:t>s de créatures</w:t>
      </w:r>
      <w:r w:rsidR="00C91671" w:rsidRPr="00527E9E">
        <w:t xml:space="preserve"> et de gérer </w:t>
      </w:r>
      <w:r w:rsidR="00535721" w:rsidRPr="00527E9E">
        <w:t>c</w:t>
      </w:r>
      <w:r w:rsidR="00C91671" w:rsidRPr="00527E9E">
        <w:t xml:space="preserve">es </w:t>
      </w:r>
      <w:r w:rsidR="0023271A" w:rsidRPr="00527E9E">
        <w:t xml:space="preserve">différentes </w:t>
      </w:r>
      <w:r w:rsidR="00C91671" w:rsidRPr="00527E9E">
        <w:t xml:space="preserve">races. </w:t>
      </w:r>
      <w:r w:rsidR="00535721" w:rsidRPr="00527E9E">
        <w:t xml:space="preserve">Elles incluent </w:t>
      </w:r>
      <w:r w:rsidR="00A14E50" w:rsidRPr="00527E9E">
        <w:t xml:space="preserve">la répartition des sexes, les capacités spéciales, l’interaction </w:t>
      </w:r>
      <w:r w:rsidR="00535721" w:rsidRPr="00527E9E">
        <w:t>avec le monde</w:t>
      </w:r>
      <w:r w:rsidR="00A14E50" w:rsidRPr="00527E9E">
        <w:t xml:space="preserve">, </w:t>
      </w:r>
      <w:r w:rsidR="00535721" w:rsidRPr="00527E9E">
        <w:t xml:space="preserve">la nutrition, </w:t>
      </w:r>
      <w:r w:rsidR="00A14E50" w:rsidRPr="00527E9E">
        <w:t>la reproduction, les variations entre individus</w:t>
      </w:r>
      <w:r w:rsidR="0023271A" w:rsidRPr="00527E9E">
        <w:t xml:space="preserve"> d’une même race</w:t>
      </w:r>
      <w:r w:rsidR="00A14E50" w:rsidRPr="00527E9E">
        <w:t>, l</w:t>
      </w:r>
      <w:r w:rsidR="0016136E" w:rsidRPr="00527E9E">
        <w:t>e</w:t>
      </w:r>
      <w:r w:rsidR="0023271A" w:rsidRPr="00527E9E">
        <w:t>s</w:t>
      </w:r>
      <w:r w:rsidR="00A14E50" w:rsidRPr="00527E9E">
        <w:t xml:space="preserve"> croisement</w:t>
      </w:r>
      <w:r w:rsidR="0023271A" w:rsidRPr="00527E9E">
        <w:t>s</w:t>
      </w:r>
      <w:r w:rsidR="00A14E50" w:rsidRPr="00527E9E">
        <w:t xml:space="preserve">, etc. Vous trouverez également un système de création de </w:t>
      </w:r>
      <w:r w:rsidR="00CD5E49" w:rsidRPr="00527E9E">
        <w:t>PNJ</w:t>
      </w:r>
      <w:r w:rsidR="00A14E50" w:rsidRPr="00527E9E">
        <w:t xml:space="preserve"> humains et </w:t>
      </w:r>
      <w:r w:rsidR="0023271A" w:rsidRPr="00527E9E">
        <w:t xml:space="preserve">un autre </w:t>
      </w:r>
      <w:r w:rsidR="00A14E50" w:rsidRPr="00527E9E">
        <w:t xml:space="preserve">de génération </w:t>
      </w:r>
      <w:r w:rsidR="00535721" w:rsidRPr="00527E9E">
        <w:t xml:space="preserve">de nouvelle race de créatures. </w:t>
      </w:r>
      <w:r w:rsidR="00A75C6C" w:rsidRPr="00527E9E">
        <w:t>À</w:t>
      </w:r>
      <w:r w:rsidR="00C91671" w:rsidRPr="00527E9E">
        <w:t xml:space="preserve"> vous, MdJ, d</w:t>
      </w:r>
      <w:r w:rsidR="0023271A" w:rsidRPr="00527E9E">
        <w:t>’</w:t>
      </w:r>
      <w:r w:rsidR="00C91671" w:rsidRPr="00527E9E">
        <w:t xml:space="preserve">utiliser </w:t>
      </w:r>
      <w:r w:rsidR="0023271A" w:rsidRPr="00527E9E">
        <w:t xml:space="preserve">ces règles </w:t>
      </w:r>
      <w:r w:rsidR="00C91671" w:rsidRPr="00527E9E">
        <w:t xml:space="preserve">pour donner </w:t>
      </w:r>
      <w:r w:rsidR="0016136E" w:rsidRPr="00527E9E">
        <w:t xml:space="preserve">une </w:t>
      </w:r>
      <w:r w:rsidR="00C91671" w:rsidRPr="00527E9E">
        <w:t xml:space="preserve">touche </w:t>
      </w:r>
      <w:r w:rsidR="0016136E" w:rsidRPr="00527E9E">
        <w:t xml:space="preserve">personnelle </w:t>
      </w:r>
      <w:r w:rsidR="00C91671" w:rsidRPr="00527E9E">
        <w:t>à la faune de votre monde. Le niveau de complexité de ces règles dépend de la profondeur de détail que vous voulez offrir.</w:t>
      </w:r>
    </w:p>
    <w:p w14:paraId="26EB097C" w14:textId="77777777" w:rsidR="00D16492" w:rsidRPr="00527E9E" w:rsidRDefault="00B72823" w:rsidP="00ED1775">
      <w:pPr>
        <w:jc w:val="center"/>
        <w:rPr>
          <w:i/>
        </w:rPr>
      </w:pPr>
      <w:r w:rsidRPr="00527E9E">
        <w:rPr>
          <w:noProof/>
          <w:lang w:eastAsia="fr-BE"/>
        </w:rPr>
        <w:drawing>
          <wp:inline distT="0" distB="0" distL="0" distR="0" wp14:anchorId="6F50C1A7" wp14:editId="0822290B">
            <wp:extent cx="2376170" cy="3172460"/>
            <wp:effectExtent l="266700" t="247650" r="309880" b="275590"/>
            <wp:docPr id="25" name="Picture 6" descr="Clipboar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pboard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6170" cy="31724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21D79551" w14:textId="77777777" w:rsidR="00D16492" w:rsidRPr="00527E9E" w:rsidRDefault="00D16492" w:rsidP="00D16492">
      <w:pPr>
        <w:rPr>
          <w:i/>
        </w:rPr>
      </w:pPr>
      <w:r w:rsidRPr="00527E9E">
        <w:rPr>
          <w:i/>
        </w:rPr>
        <w:t>Remarque</w:t>
      </w:r>
      <w:r w:rsidR="00D40466" w:rsidRPr="00527E9E">
        <w:rPr>
          <w:i/>
        </w:rPr>
        <w:t>s</w:t>
      </w:r>
      <w:r w:rsidRPr="00527E9E">
        <w:rPr>
          <w:i/>
        </w:rPr>
        <w:t xml:space="preserve"> générale</w:t>
      </w:r>
      <w:r w:rsidR="00D40466" w:rsidRPr="00527E9E">
        <w:rPr>
          <w:i/>
        </w:rPr>
        <w:t>s</w:t>
      </w:r>
    </w:p>
    <w:p w14:paraId="668811E6" w14:textId="77777777" w:rsidR="00D16492" w:rsidRPr="00527E9E" w:rsidRDefault="00D16492" w:rsidP="00D40466">
      <w:pPr>
        <w:numPr>
          <w:ilvl w:val="0"/>
          <w:numId w:val="18"/>
        </w:numPr>
        <w:rPr>
          <w:i/>
        </w:rPr>
      </w:pPr>
      <w:r w:rsidRPr="00527E9E">
        <w:rPr>
          <w:i/>
        </w:rPr>
        <w:t xml:space="preserve">La rédaction de ce livre de règle a été réalisée sans féminiser systématiquement les textes. Cela ne résulte aucunement d’une volonté particulière ou d’un </w:t>
      </w:r>
      <w:r w:rsidR="00ED1775" w:rsidRPr="00527E9E">
        <w:rPr>
          <w:i/>
        </w:rPr>
        <w:t xml:space="preserve">quelconque </w:t>
      </w:r>
      <w:r w:rsidRPr="00527E9E">
        <w:rPr>
          <w:i/>
        </w:rPr>
        <w:t>manque de respect.</w:t>
      </w:r>
    </w:p>
    <w:p w14:paraId="0D239DB8" w14:textId="77777777" w:rsidR="00D40466" w:rsidRPr="00527E9E" w:rsidRDefault="00D40466" w:rsidP="00D40466">
      <w:pPr>
        <w:numPr>
          <w:ilvl w:val="0"/>
          <w:numId w:val="18"/>
        </w:numPr>
        <w:rPr>
          <w:i/>
        </w:rPr>
      </w:pPr>
      <w:r w:rsidRPr="00527E9E">
        <w:rPr>
          <w:i/>
        </w:rPr>
        <w:t>L’arrondi dans les formules est effectué vers le plus proche.</w:t>
      </w:r>
    </w:p>
    <w:p w14:paraId="2A66444F" w14:textId="77777777" w:rsidR="00535721" w:rsidRDefault="00535721" w:rsidP="00D40466">
      <w:pPr>
        <w:numPr>
          <w:ilvl w:val="0"/>
          <w:numId w:val="18"/>
        </w:numPr>
        <w:rPr>
          <w:i/>
        </w:rPr>
      </w:pPr>
      <w:r w:rsidRPr="00527E9E">
        <w:rPr>
          <w:i/>
        </w:rPr>
        <w:t>Les abréviations utilisées sont expliquées dans le Livre 1.</w:t>
      </w:r>
    </w:p>
    <w:p w14:paraId="69AA0218" w14:textId="7475C806" w:rsidR="002C5DFC" w:rsidRDefault="002C5DFC">
      <w:pPr>
        <w:widowControl/>
        <w:jc w:val="left"/>
        <w:rPr>
          <w:i/>
        </w:rPr>
      </w:pPr>
      <w:r>
        <w:rPr>
          <w:i/>
        </w:rPr>
        <w:br w:type="page"/>
      </w:r>
    </w:p>
    <w:p w14:paraId="65878BAF" w14:textId="77777777" w:rsidR="002C5DFC" w:rsidRPr="00527E9E" w:rsidRDefault="002C5DFC" w:rsidP="002C5DFC">
      <w:pPr>
        <w:rPr>
          <w:i/>
        </w:rPr>
      </w:pPr>
    </w:p>
    <w:p w14:paraId="30574179" w14:textId="77777777" w:rsidR="00512909" w:rsidRPr="00527E9E" w:rsidRDefault="00512909" w:rsidP="00512909">
      <w:pPr>
        <w:pStyle w:val="Titre1"/>
      </w:pPr>
      <w:bookmarkStart w:id="1" w:name="_Toc153004337"/>
      <w:bookmarkStart w:id="2" w:name="_Toc199924451"/>
      <w:r w:rsidRPr="00527E9E">
        <w:lastRenderedPageBreak/>
        <w:t>1. Terrains</w:t>
      </w:r>
      <w:bookmarkEnd w:id="1"/>
      <w:bookmarkEnd w:id="2"/>
    </w:p>
    <w:p w14:paraId="1E779055" w14:textId="77777777" w:rsidR="00512909" w:rsidRPr="00527E9E" w:rsidRDefault="00535721" w:rsidP="00512909">
      <w:r w:rsidRPr="00527E9E">
        <w:t xml:space="preserve">Le jeu utilise des </w:t>
      </w:r>
      <w:r w:rsidR="00512909" w:rsidRPr="00527E9E">
        <w:t xml:space="preserve">terrains </w:t>
      </w:r>
      <w:r w:rsidRPr="00527E9E">
        <w:t>génériques, basez-vous sur ceux-ci pour gérer les vrais terrains du monde qui sont un mélange des différents biotopes donnés ci-dessous</w:t>
      </w:r>
      <w:r w:rsidR="006155F5" w:rsidRPr="00527E9E">
        <w:t xml:space="preserve"> </w:t>
      </w:r>
      <w:r w:rsidR="00512909" w:rsidRPr="00527E9E">
        <w:t>:</w:t>
      </w:r>
    </w:p>
    <w:p w14:paraId="6BE8CA65" w14:textId="77777777" w:rsidR="00535721" w:rsidRPr="00527E9E" w:rsidRDefault="00535721" w:rsidP="00535721">
      <w:pPr>
        <w:jc w:val="left"/>
        <w:rPr>
          <w:b/>
          <w:sz w:val="16"/>
        </w:rPr>
        <w:sectPr w:rsidR="00535721" w:rsidRPr="00527E9E" w:rsidSect="00C6302F">
          <w:headerReference w:type="default" r:id="rId20"/>
          <w:footerReference w:type="default" r:id="rId21"/>
          <w:endnotePr>
            <w:numFmt w:val="decimal"/>
          </w:endnotePr>
          <w:type w:val="continuous"/>
          <w:pgSz w:w="11906" w:h="16838"/>
          <w:pgMar w:top="851" w:right="707" w:bottom="851" w:left="851" w:header="426" w:footer="51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6"/>
      </w:tblGrid>
      <w:tr w:rsidR="00535721" w:rsidRPr="00527E9E" w14:paraId="50F3108C" w14:textId="77777777" w:rsidTr="00535721">
        <w:tc>
          <w:tcPr>
            <w:tcW w:w="0" w:type="auto"/>
          </w:tcPr>
          <w:p w14:paraId="5CA96366" w14:textId="77777777" w:rsidR="00535721" w:rsidRPr="00527E9E" w:rsidRDefault="00535721" w:rsidP="00535721">
            <w:pPr>
              <w:jc w:val="left"/>
              <w:rPr>
                <w:sz w:val="16"/>
              </w:rPr>
            </w:pPr>
            <w:r w:rsidRPr="00527E9E">
              <w:rPr>
                <w:b/>
                <w:sz w:val="16"/>
              </w:rPr>
              <w:t>Caverne  - voir souterrain</w:t>
            </w:r>
            <w:r w:rsidR="006155F5" w:rsidRPr="00527E9E">
              <w:rPr>
                <w:b/>
                <w:sz w:val="16"/>
              </w:rPr>
              <w:t xml:space="preserve"> : </w:t>
            </w:r>
            <w:r w:rsidRPr="00527E9E">
              <w:rPr>
                <w:sz w:val="16"/>
              </w:rPr>
              <w:t>Lieux souterrain</w:t>
            </w:r>
            <w:r w:rsidR="00A555F5" w:rsidRPr="00527E9E">
              <w:rPr>
                <w:sz w:val="16"/>
              </w:rPr>
              <w:t>s naturels, repaires</w:t>
            </w:r>
            <w:r w:rsidRPr="00527E9E">
              <w:rPr>
                <w:sz w:val="16"/>
              </w:rPr>
              <w:t>.</w:t>
            </w:r>
          </w:p>
          <w:p w14:paraId="695730AB" w14:textId="77777777" w:rsidR="00535721" w:rsidRPr="00527E9E" w:rsidRDefault="00B72823" w:rsidP="006155F5">
            <w:pPr>
              <w:jc w:val="left"/>
              <w:rPr>
                <w:sz w:val="16"/>
              </w:rPr>
            </w:pPr>
            <w:r w:rsidRPr="00527E9E">
              <w:rPr>
                <w:noProof/>
                <w:sz w:val="16"/>
                <w:lang w:eastAsia="fr-BE"/>
              </w:rPr>
              <w:drawing>
                <wp:inline distT="0" distB="0" distL="0" distR="0" wp14:anchorId="218D4AC3" wp14:editId="4479E46B">
                  <wp:extent cx="1573606" cy="1115291"/>
                  <wp:effectExtent l="0" t="0" r="762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7658" cy="1118163"/>
                          </a:xfrm>
                          <a:prstGeom prst="rect">
                            <a:avLst/>
                          </a:prstGeom>
                          <a:noFill/>
                          <a:ln>
                            <a:noFill/>
                          </a:ln>
                        </pic:spPr>
                      </pic:pic>
                    </a:graphicData>
                  </a:graphic>
                </wp:inline>
              </w:drawing>
            </w:r>
          </w:p>
        </w:tc>
      </w:tr>
      <w:tr w:rsidR="00535721" w:rsidRPr="00527E9E" w14:paraId="31FB55D5" w14:textId="77777777" w:rsidTr="00535721">
        <w:tc>
          <w:tcPr>
            <w:tcW w:w="0" w:type="auto"/>
            <w:shd w:val="clear" w:color="auto" w:fill="D9D9D9"/>
          </w:tcPr>
          <w:p w14:paraId="17CEB170" w14:textId="77777777" w:rsidR="0066488C" w:rsidRPr="00527E9E" w:rsidRDefault="00535721" w:rsidP="00535721">
            <w:pPr>
              <w:jc w:val="left"/>
              <w:rPr>
                <w:sz w:val="16"/>
              </w:rPr>
            </w:pPr>
            <w:r w:rsidRPr="00527E9E">
              <w:rPr>
                <w:b/>
                <w:sz w:val="16"/>
              </w:rPr>
              <w:t>Colline</w:t>
            </w:r>
            <w:r w:rsidR="006155F5" w:rsidRPr="00527E9E">
              <w:rPr>
                <w:b/>
                <w:sz w:val="16"/>
              </w:rPr>
              <w:t> </w:t>
            </w:r>
            <w:r w:rsidR="00A555F5" w:rsidRPr="00527E9E">
              <w:rPr>
                <w:b/>
                <w:sz w:val="16"/>
              </w:rPr>
              <w:t>–</w:t>
            </w:r>
            <w:r w:rsidR="006155F5" w:rsidRPr="00527E9E">
              <w:rPr>
                <w:b/>
                <w:sz w:val="16"/>
              </w:rPr>
              <w:t xml:space="preserve"> </w:t>
            </w:r>
            <w:r w:rsidR="00A555F5" w:rsidRPr="00527E9E">
              <w:rPr>
                <w:sz w:val="16"/>
              </w:rPr>
              <w:t xml:space="preserve">Douce ou </w:t>
            </w:r>
            <w:r w:rsidRPr="00527E9E">
              <w:rPr>
                <w:sz w:val="16"/>
              </w:rPr>
              <w:t>escarpée, de 50</w:t>
            </w:r>
            <w:r w:rsidR="00A555F5" w:rsidRPr="00527E9E">
              <w:rPr>
                <w:sz w:val="16"/>
              </w:rPr>
              <w:t>m</w:t>
            </w:r>
            <w:r w:rsidRPr="00527E9E">
              <w:rPr>
                <w:sz w:val="16"/>
              </w:rPr>
              <w:t xml:space="preserve"> à 500m d’altitude. </w:t>
            </w:r>
          </w:p>
          <w:p w14:paraId="6F79E2B6" w14:textId="77777777" w:rsidR="00535721" w:rsidRPr="00527E9E" w:rsidRDefault="00B72823" w:rsidP="006155F5">
            <w:pPr>
              <w:jc w:val="left"/>
              <w:rPr>
                <w:sz w:val="16"/>
              </w:rPr>
            </w:pPr>
            <w:r w:rsidRPr="00527E9E">
              <w:rPr>
                <w:noProof/>
                <w:sz w:val="16"/>
                <w:lang w:eastAsia="fr-BE"/>
              </w:rPr>
              <w:drawing>
                <wp:inline distT="0" distB="0" distL="0" distR="0" wp14:anchorId="133CC4F3" wp14:editId="1D5C5D38">
                  <wp:extent cx="1756064" cy="11707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9940" cy="1173293"/>
                          </a:xfrm>
                          <a:prstGeom prst="rect">
                            <a:avLst/>
                          </a:prstGeom>
                          <a:noFill/>
                          <a:ln>
                            <a:noFill/>
                          </a:ln>
                        </pic:spPr>
                      </pic:pic>
                    </a:graphicData>
                  </a:graphic>
                </wp:inline>
              </w:drawing>
            </w:r>
          </w:p>
        </w:tc>
      </w:tr>
      <w:tr w:rsidR="00535721" w:rsidRPr="00527E9E" w14:paraId="52FEAE6F" w14:textId="77777777" w:rsidTr="00535721">
        <w:tc>
          <w:tcPr>
            <w:tcW w:w="0" w:type="auto"/>
          </w:tcPr>
          <w:p w14:paraId="12188DA5" w14:textId="77777777" w:rsidR="00535721" w:rsidRPr="00527E9E" w:rsidRDefault="00535721" w:rsidP="006155F5">
            <w:pPr>
              <w:jc w:val="left"/>
              <w:rPr>
                <w:sz w:val="16"/>
              </w:rPr>
            </w:pPr>
            <w:r w:rsidRPr="00527E9E">
              <w:rPr>
                <w:b/>
                <w:sz w:val="16"/>
              </w:rPr>
              <w:t>Cours d'eau</w:t>
            </w:r>
            <w:r w:rsidR="006155F5" w:rsidRPr="00527E9E">
              <w:rPr>
                <w:b/>
                <w:sz w:val="16"/>
              </w:rPr>
              <w:t xml:space="preserve"> - </w:t>
            </w:r>
            <w:r w:rsidRPr="00527E9E">
              <w:rPr>
                <w:sz w:val="16"/>
              </w:rPr>
              <w:t xml:space="preserve">Ru, ruisseau, rivière, fleuve, bras de mer, lac, étang. </w:t>
            </w:r>
            <w:r w:rsidR="00B72823" w:rsidRPr="00527E9E">
              <w:rPr>
                <w:noProof/>
                <w:sz w:val="16"/>
                <w:lang w:eastAsia="fr-BE"/>
              </w:rPr>
              <w:drawing>
                <wp:inline distT="0" distB="0" distL="0" distR="0" wp14:anchorId="7B70F6FF" wp14:editId="37C083AE">
                  <wp:extent cx="1724387" cy="13023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7133" cy="1304402"/>
                          </a:xfrm>
                          <a:prstGeom prst="rect">
                            <a:avLst/>
                          </a:prstGeom>
                          <a:noFill/>
                          <a:ln>
                            <a:noFill/>
                          </a:ln>
                        </pic:spPr>
                      </pic:pic>
                    </a:graphicData>
                  </a:graphic>
                </wp:inline>
              </w:drawing>
            </w:r>
          </w:p>
        </w:tc>
      </w:tr>
      <w:tr w:rsidR="00535721" w:rsidRPr="00527E9E" w14:paraId="76409962" w14:textId="77777777" w:rsidTr="00535721">
        <w:tc>
          <w:tcPr>
            <w:tcW w:w="0" w:type="auto"/>
            <w:shd w:val="clear" w:color="auto" w:fill="D9D9D9"/>
          </w:tcPr>
          <w:p w14:paraId="0F76BAB5" w14:textId="77777777" w:rsidR="00535721" w:rsidRPr="00527E9E" w:rsidRDefault="00535721" w:rsidP="00535721">
            <w:pPr>
              <w:jc w:val="left"/>
              <w:rPr>
                <w:sz w:val="16"/>
              </w:rPr>
            </w:pPr>
            <w:r w:rsidRPr="00527E9E">
              <w:rPr>
                <w:b/>
                <w:sz w:val="16"/>
              </w:rPr>
              <w:t>Désert</w:t>
            </w:r>
            <w:r w:rsidR="006155F5" w:rsidRPr="00527E9E">
              <w:rPr>
                <w:b/>
                <w:sz w:val="16"/>
              </w:rPr>
              <w:t xml:space="preserve"> - </w:t>
            </w:r>
            <w:r w:rsidRPr="00527E9E">
              <w:rPr>
                <w:sz w:val="16"/>
              </w:rPr>
              <w:t>De sel ou de sable, pluviométrie très basse, t° élevée, vent soutenus, pluies</w:t>
            </w:r>
            <w:r w:rsidR="006155F5" w:rsidRPr="00527E9E">
              <w:rPr>
                <w:sz w:val="16"/>
              </w:rPr>
              <w:t xml:space="preserve"> rares et</w:t>
            </w:r>
            <w:r w:rsidRPr="00527E9E">
              <w:rPr>
                <w:sz w:val="16"/>
              </w:rPr>
              <w:t xml:space="preserve"> intenses.</w:t>
            </w:r>
          </w:p>
          <w:p w14:paraId="58E5782F" w14:textId="77777777" w:rsidR="00535721" w:rsidRPr="00527E9E" w:rsidRDefault="00B72823" w:rsidP="006155F5">
            <w:pPr>
              <w:jc w:val="left"/>
              <w:rPr>
                <w:sz w:val="16"/>
              </w:rPr>
            </w:pPr>
            <w:r w:rsidRPr="00527E9E">
              <w:rPr>
                <w:noProof/>
                <w:sz w:val="16"/>
                <w:lang w:eastAsia="fr-BE"/>
              </w:rPr>
              <w:drawing>
                <wp:inline distT="0" distB="0" distL="0" distR="0" wp14:anchorId="6F888B8A" wp14:editId="645E2B76">
                  <wp:extent cx="1621400" cy="108065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1895" cy="1080984"/>
                          </a:xfrm>
                          <a:prstGeom prst="rect">
                            <a:avLst/>
                          </a:prstGeom>
                          <a:noFill/>
                          <a:ln>
                            <a:noFill/>
                          </a:ln>
                        </pic:spPr>
                      </pic:pic>
                    </a:graphicData>
                  </a:graphic>
                </wp:inline>
              </w:drawing>
            </w:r>
          </w:p>
        </w:tc>
      </w:tr>
      <w:tr w:rsidR="00535721" w:rsidRPr="00527E9E" w14:paraId="3FCA9134" w14:textId="77777777" w:rsidTr="00535721">
        <w:tc>
          <w:tcPr>
            <w:tcW w:w="0" w:type="auto"/>
          </w:tcPr>
          <w:p w14:paraId="27493D8A" w14:textId="77777777" w:rsidR="00535721" w:rsidRPr="00527E9E" w:rsidRDefault="00535721" w:rsidP="006155F5">
            <w:pPr>
              <w:jc w:val="left"/>
              <w:rPr>
                <w:sz w:val="16"/>
              </w:rPr>
            </w:pPr>
            <w:r w:rsidRPr="00527E9E">
              <w:rPr>
                <w:b/>
                <w:sz w:val="16"/>
              </w:rPr>
              <w:t>Forêt</w:t>
            </w:r>
            <w:r w:rsidR="006155F5" w:rsidRPr="00527E9E">
              <w:rPr>
                <w:sz w:val="16"/>
              </w:rPr>
              <w:t xml:space="preserve"> - </w:t>
            </w:r>
            <w:r w:rsidRPr="00527E9E">
              <w:rPr>
                <w:sz w:val="16"/>
              </w:rPr>
              <w:t>Bois ou forêt, cultivé ou non. Feuillus ou épineux. Dense ou non</w:t>
            </w:r>
            <w:r w:rsidR="00B72823" w:rsidRPr="00527E9E">
              <w:rPr>
                <w:noProof/>
                <w:sz w:val="16"/>
                <w:lang w:eastAsia="fr-BE"/>
              </w:rPr>
              <w:drawing>
                <wp:inline distT="0" distB="0" distL="0" distR="0" wp14:anchorId="0BB6314D" wp14:editId="678E0BDF">
                  <wp:extent cx="1619471" cy="121227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254" cy="1212858"/>
                          </a:xfrm>
                          <a:prstGeom prst="rect">
                            <a:avLst/>
                          </a:prstGeom>
                          <a:noFill/>
                          <a:ln>
                            <a:noFill/>
                          </a:ln>
                        </pic:spPr>
                      </pic:pic>
                    </a:graphicData>
                  </a:graphic>
                </wp:inline>
              </w:drawing>
            </w:r>
          </w:p>
        </w:tc>
      </w:tr>
      <w:tr w:rsidR="00535721" w:rsidRPr="00527E9E" w14:paraId="52C8F3BC" w14:textId="77777777" w:rsidTr="00535721">
        <w:tc>
          <w:tcPr>
            <w:tcW w:w="0" w:type="auto"/>
            <w:shd w:val="clear" w:color="auto" w:fill="D9D9D9"/>
          </w:tcPr>
          <w:p w14:paraId="593148F6" w14:textId="77777777" w:rsidR="00535721" w:rsidRPr="00527E9E" w:rsidRDefault="00535721" w:rsidP="006155F5">
            <w:pPr>
              <w:jc w:val="left"/>
              <w:rPr>
                <w:sz w:val="16"/>
              </w:rPr>
            </w:pPr>
            <w:r w:rsidRPr="00527E9E">
              <w:rPr>
                <w:b/>
                <w:sz w:val="16"/>
              </w:rPr>
              <w:t>Jungle (voir marais)</w:t>
            </w:r>
            <w:r w:rsidR="006155F5" w:rsidRPr="00527E9E">
              <w:rPr>
                <w:b/>
                <w:sz w:val="16"/>
              </w:rPr>
              <w:t xml:space="preserve"> - </w:t>
            </w:r>
            <w:r w:rsidRPr="00527E9E">
              <w:rPr>
                <w:sz w:val="16"/>
              </w:rPr>
              <w:t>Savane, humide et boisé. Région chaude, pluvieuse et infestée de moustique.</w:t>
            </w:r>
            <w:r w:rsidR="00B72823" w:rsidRPr="00527E9E">
              <w:rPr>
                <w:noProof/>
                <w:sz w:val="16"/>
                <w:lang w:eastAsia="fr-BE"/>
              </w:rPr>
              <w:drawing>
                <wp:inline distT="0" distB="0" distL="0" distR="0" wp14:anchorId="4F6A4CFE" wp14:editId="3C188417">
                  <wp:extent cx="1433946" cy="101993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4036" cy="1019994"/>
                          </a:xfrm>
                          <a:prstGeom prst="rect">
                            <a:avLst/>
                          </a:prstGeom>
                          <a:noFill/>
                          <a:ln>
                            <a:noFill/>
                          </a:ln>
                        </pic:spPr>
                      </pic:pic>
                    </a:graphicData>
                  </a:graphic>
                </wp:inline>
              </w:drawing>
            </w:r>
          </w:p>
        </w:tc>
      </w:tr>
      <w:tr w:rsidR="00535721" w:rsidRPr="00527E9E" w14:paraId="5ED7D732" w14:textId="77777777" w:rsidTr="00535721">
        <w:tc>
          <w:tcPr>
            <w:tcW w:w="0" w:type="auto"/>
          </w:tcPr>
          <w:p w14:paraId="023B627F" w14:textId="77777777" w:rsidR="00535721" w:rsidRPr="00527E9E" w:rsidRDefault="00535721" w:rsidP="00535721">
            <w:pPr>
              <w:jc w:val="left"/>
              <w:rPr>
                <w:sz w:val="16"/>
              </w:rPr>
            </w:pPr>
            <w:r w:rsidRPr="00527E9E">
              <w:rPr>
                <w:b/>
                <w:sz w:val="16"/>
              </w:rPr>
              <w:t>Marais</w:t>
            </w:r>
            <w:r w:rsidR="006155F5" w:rsidRPr="00527E9E">
              <w:rPr>
                <w:sz w:val="16"/>
              </w:rPr>
              <w:t xml:space="preserve"> - </w:t>
            </w:r>
            <w:r w:rsidRPr="00527E9E">
              <w:rPr>
                <w:sz w:val="16"/>
              </w:rPr>
              <w:t xml:space="preserve">Terres humides en </w:t>
            </w:r>
            <w:r w:rsidRPr="00527E9E">
              <w:rPr>
                <w:sz w:val="16"/>
              </w:rPr>
              <w:t>permanence, bois, rivière. Antre de nombreuses créatures.</w:t>
            </w:r>
          </w:p>
          <w:p w14:paraId="3B3E4488" w14:textId="77777777" w:rsidR="00535721" w:rsidRPr="00527E9E" w:rsidRDefault="00B72823" w:rsidP="006155F5">
            <w:pPr>
              <w:jc w:val="left"/>
              <w:rPr>
                <w:sz w:val="16"/>
              </w:rPr>
            </w:pPr>
            <w:r w:rsidRPr="00527E9E">
              <w:rPr>
                <w:noProof/>
                <w:sz w:val="16"/>
                <w:lang w:eastAsia="fr-BE"/>
              </w:rPr>
              <w:drawing>
                <wp:inline distT="0" distB="0" distL="0" distR="0" wp14:anchorId="13903BB4" wp14:editId="1F4F1799">
                  <wp:extent cx="1600200" cy="1600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9784" cy="1599784"/>
                          </a:xfrm>
                          <a:prstGeom prst="rect">
                            <a:avLst/>
                          </a:prstGeom>
                          <a:noFill/>
                          <a:ln>
                            <a:noFill/>
                          </a:ln>
                        </pic:spPr>
                      </pic:pic>
                    </a:graphicData>
                  </a:graphic>
                </wp:inline>
              </w:drawing>
            </w:r>
          </w:p>
        </w:tc>
      </w:tr>
      <w:tr w:rsidR="00535721" w:rsidRPr="00527E9E" w14:paraId="23FB8B2E" w14:textId="77777777" w:rsidTr="00535721">
        <w:tc>
          <w:tcPr>
            <w:tcW w:w="0" w:type="auto"/>
            <w:shd w:val="clear" w:color="auto" w:fill="D9D9D9"/>
          </w:tcPr>
          <w:p w14:paraId="19677614" w14:textId="77777777" w:rsidR="00535721" w:rsidRPr="00527E9E" w:rsidRDefault="00535721" w:rsidP="00535721">
            <w:pPr>
              <w:jc w:val="left"/>
              <w:rPr>
                <w:sz w:val="16"/>
              </w:rPr>
            </w:pPr>
            <w:r w:rsidRPr="00527E9E">
              <w:rPr>
                <w:b/>
                <w:sz w:val="16"/>
              </w:rPr>
              <w:t>Monde Ancien</w:t>
            </w:r>
            <w:r w:rsidR="006155F5" w:rsidRPr="00527E9E">
              <w:rPr>
                <w:sz w:val="16"/>
              </w:rPr>
              <w:t xml:space="preserve"> - </w:t>
            </w:r>
            <w:r w:rsidRPr="00527E9E">
              <w:rPr>
                <w:sz w:val="16"/>
              </w:rPr>
              <w:t>Deux royaumes : El’Der et Koth’Oth, divisés en régions baignées dans une brume permanente. La description des paysages dépend de la race dominante qui y réside.</w:t>
            </w:r>
          </w:p>
          <w:p w14:paraId="312999BC" w14:textId="77777777" w:rsidR="00535721" w:rsidRPr="00527E9E" w:rsidRDefault="00B72823" w:rsidP="006155F5">
            <w:pPr>
              <w:jc w:val="left"/>
              <w:rPr>
                <w:sz w:val="16"/>
              </w:rPr>
            </w:pPr>
            <w:r w:rsidRPr="00527E9E">
              <w:rPr>
                <w:noProof/>
                <w:sz w:val="16"/>
                <w:lang w:eastAsia="fr-BE"/>
              </w:rPr>
              <w:drawing>
                <wp:inline distT="0" distB="0" distL="0" distR="0" wp14:anchorId="38490CB1" wp14:editId="6578C069">
                  <wp:extent cx="1863409" cy="1212272"/>
                  <wp:effectExtent l="0" t="0" r="381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3411" cy="1212273"/>
                          </a:xfrm>
                          <a:prstGeom prst="rect">
                            <a:avLst/>
                          </a:prstGeom>
                          <a:noFill/>
                          <a:ln>
                            <a:noFill/>
                          </a:ln>
                        </pic:spPr>
                      </pic:pic>
                    </a:graphicData>
                  </a:graphic>
                </wp:inline>
              </w:drawing>
            </w:r>
          </w:p>
        </w:tc>
      </w:tr>
      <w:tr w:rsidR="00535721" w:rsidRPr="00527E9E" w14:paraId="5EA4E018" w14:textId="77777777" w:rsidTr="00535721">
        <w:tc>
          <w:tcPr>
            <w:tcW w:w="0" w:type="auto"/>
          </w:tcPr>
          <w:p w14:paraId="04171AF0" w14:textId="125109D9" w:rsidR="00535721" w:rsidRPr="00527E9E" w:rsidRDefault="00535721" w:rsidP="00535721">
            <w:pPr>
              <w:jc w:val="left"/>
              <w:rPr>
                <w:sz w:val="16"/>
              </w:rPr>
            </w:pPr>
            <w:r w:rsidRPr="00527E9E">
              <w:rPr>
                <w:b/>
                <w:sz w:val="16"/>
              </w:rPr>
              <w:t>Monde Divin</w:t>
            </w:r>
            <w:r w:rsidRPr="00527E9E">
              <w:rPr>
                <w:sz w:val="16"/>
              </w:rPr>
              <w:t xml:space="preserve"> </w:t>
            </w:r>
            <w:r w:rsidR="006155F5" w:rsidRPr="00527E9E">
              <w:rPr>
                <w:sz w:val="16"/>
              </w:rPr>
              <w:t xml:space="preserve">- </w:t>
            </w:r>
            <w:r w:rsidRPr="00527E9E">
              <w:rPr>
                <w:sz w:val="16"/>
              </w:rPr>
              <w:t xml:space="preserve">Divisé en royaumes influencés par les forces divines les occupant. Elles ont une géographie et une géologie directement issue du leur style de la divinité </w:t>
            </w:r>
            <w:r w:rsidR="00A75C6C" w:rsidRPr="00527E9E">
              <w:rPr>
                <w:sz w:val="16"/>
              </w:rPr>
              <w:t>régnant</w:t>
            </w:r>
            <w:r w:rsidRPr="00527E9E">
              <w:rPr>
                <w:sz w:val="16"/>
              </w:rPr>
              <w:t xml:space="preserve"> sur celle-ci.</w:t>
            </w:r>
          </w:p>
          <w:p w14:paraId="057117A6" w14:textId="77777777" w:rsidR="00535721" w:rsidRPr="00527E9E" w:rsidRDefault="00B72823" w:rsidP="006155F5">
            <w:pPr>
              <w:jc w:val="left"/>
              <w:rPr>
                <w:sz w:val="16"/>
              </w:rPr>
            </w:pPr>
            <w:r w:rsidRPr="00527E9E">
              <w:rPr>
                <w:noProof/>
                <w:sz w:val="16"/>
                <w:lang w:eastAsia="fr-BE"/>
              </w:rPr>
              <w:drawing>
                <wp:inline distT="0" distB="0" distL="0" distR="0" wp14:anchorId="647A5B60" wp14:editId="45106CE8">
                  <wp:extent cx="1719893" cy="126769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9210" cy="1267187"/>
                          </a:xfrm>
                          <a:prstGeom prst="rect">
                            <a:avLst/>
                          </a:prstGeom>
                          <a:noFill/>
                          <a:ln>
                            <a:noFill/>
                          </a:ln>
                        </pic:spPr>
                      </pic:pic>
                    </a:graphicData>
                  </a:graphic>
                </wp:inline>
              </w:drawing>
            </w:r>
          </w:p>
        </w:tc>
      </w:tr>
      <w:tr w:rsidR="00535721" w:rsidRPr="00527E9E" w14:paraId="325CBDD7" w14:textId="77777777" w:rsidTr="00535721">
        <w:tc>
          <w:tcPr>
            <w:tcW w:w="0" w:type="auto"/>
            <w:shd w:val="clear" w:color="auto" w:fill="D9D9D9"/>
          </w:tcPr>
          <w:p w14:paraId="7635D9AC" w14:textId="77777777" w:rsidR="00535721" w:rsidRPr="00527E9E" w:rsidRDefault="00535721" w:rsidP="00535721">
            <w:pPr>
              <w:jc w:val="left"/>
              <w:rPr>
                <w:sz w:val="16"/>
              </w:rPr>
            </w:pPr>
            <w:r w:rsidRPr="00527E9E">
              <w:rPr>
                <w:b/>
                <w:sz w:val="16"/>
              </w:rPr>
              <w:t>Montagne</w:t>
            </w:r>
            <w:r w:rsidRPr="00527E9E">
              <w:rPr>
                <w:sz w:val="16"/>
              </w:rPr>
              <w:t xml:space="preserve"> </w:t>
            </w:r>
            <w:r w:rsidR="006155F5" w:rsidRPr="00527E9E">
              <w:rPr>
                <w:sz w:val="16"/>
              </w:rPr>
              <w:t xml:space="preserve">- </w:t>
            </w:r>
            <w:r w:rsidRPr="00527E9E">
              <w:rPr>
                <w:sz w:val="16"/>
              </w:rPr>
              <w:t>A partir de 500m d’altitude. Froid, venteux et rocailleux. Forêt et buissons. Riche en minéraux.</w:t>
            </w:r>
          </w:p>
          <w:p w14:paraId="0AEC9D57" w14:textId="77777777" w:rsidR="00535721" w:rsidRPr="00527E9E" w:rsidRDefault="00B72823" w:rsidP="006155F5">
            <w:pPr>
              <w:jc w:val="left"/>
              <w:rPr>
                <w:sz w:val="16"/>
              </w:rPr>
            </w:pPr>
            <w:r w:rsidRPr="00527E9E">
              <w:rPr>
                <w:noProof/>
                <w:sz w:val="16"/>
                <w:lang w:eastAsia="fr-BE"/>
              </w:rPr>
              <w:drawing>
                <wp:inline distT="0" distB="0" distL="0" distR="0" wp14:anchorId="222EE3DD" wp14:editId="7BE8581E">
                  <wp:extent cx="1810298" cy="136467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2723" cy="1366501"/>
                          </a:xfrm>
                          <a:prstGeom prst="rect">
                            <a:avLst/>
                          </a:prstGeom>
                          <a:noFill/>
                          <a:ln>
                            <a:noFill/>
                          </a:ln>
                        </pic:spPr>
                      </pic:pic>
                    </a:graphicData>
                  </a:graphic>
                </wp:inline>
              </w:drawing>
            </w:r>
          </w:p>
        </w:tc>
      </w:tr>
      <w:tr w:rsidR="00535721" w:rsidRPr="00527E9E" w14:paraId="21420BB5" w14:textId="77777777" w:rsidTr="00535721">
        <w:tc>
          <w:tcPr>
            <w:tcW w:w="0" w:type="auto"/>
          </w:tcPr>
          <w:p w14:paraId="2AEBB387" w14:textId="77777777" w:rsidR="00535721" w:rsidRPr="00527E9E" w:rsidRDefault="00535721" w:rsidP="00535721">
            <w:pPr>
              <w:jc w:val="left"/>
              <w:rPr>
                <w:sz w:val="16"/>
              </w:rPr>
            </w:pPr>
            <w:r w:rsidRPr="00527E9E">
              <w:rPr>
                <w:b/>
                <w:sz w:val="16"/>
              </w:rPr>
              <w:t xml:space="preserve">Océan </w:t>
            </w:r>
            <w:r w:rsidR="006155F5" w:rsidRPr="00527E9E">
              <w:rPr>
                <w:b/>
                <w:sz w:val="16"/>
              </w:rPr>
              <w:t xml:space="preserve">- </w:t>
            </w:r>
            <w:r w:rsidRPr="00527E9E">
              <w:rPr>
                <w:sz w:val="16"/>
              </w:rPr>
              <w:t>Petite ou grande mer, peut aussi être utilisé pour les îles en mer.</w:t>
            </w:r>
          </w:p>
          <w:p w14:paraId="2F531464" w14:textId="77777777" w:rsidR="00535721" w:rsidRPr="00527E9E" w:rsidRDefault="00B72823" w:rsidP="006155F5">
            <w:pPr>
              <w:jc w:val="left"/>
              <w:rPr>
                <w:sz w:val="16"/>
              </w:rPr>
            </w:pPr>
            <w:r w:rsidRPr="00527E9E">
              <w:rPr>
                <w:noProof/>
                <w:sz w:val="16"/>
                <w:lang w:eastAsia="fr-BE"/>
              </w:rPr>
              <w:drawing>
                <wp:inline distT="0" distB="0" distL="0" distR="0" wp14:anchorId="1B897801" wp14:editId="03CD70A5">
                  <wp:extent cx="1766454" cy="1164068"/>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0188" cy="1166529"/>
                          </a:xfrm>
                          <a:prstGeom prst="rect">
                            <a:avLst/>
                          </a:prstGeom>
                          <a:noFill/>
                          <a:ln>
                            <a:noFill/>
                          </a:ln>
                        </pic:spPr>
                      </pic:pic>
                    </a:graphicData>
                  </a:graphic>
                </wp:inline>
              </w:drawing>
            </w:r>
          </w:p>
        </w:tc>
      </w:tr>
      <w:tr w:rsidR="00535721" w:rsidRPr="00527E9E" w14:paraId="39D1DF4F" w14:textId="77777777" w:rsidTr="00535721">
        <w:tc>
          <w:tcPr>
            <w:tcW w:w="0" w:type="auto"/>
            <w:shd w:val="clear" w:color="auto" w:fill="D9D9D9"/>
          </w:tcPr>
          <w:p w14:paraId="7DC7EE40" w14:textId="77777777" w:rsidR="00535721" w:rsidRPr="00527E9E" w:rsidRDefault="00535721" w:rsidP="00535721">
            <w:pPr>
              <w:jc w:val="left"/>
              <w:rPr>
                <w:sz w:val="16"/>
              </w:rPr>
            </w:pPr>
            <w:r w:rsidRPr="00527E9E">
              <w:rPr>
                <w:b/>
                <w:sz w:val="16"/>
              </w:rPr>
              <w:t>Plaine</w:t>
            </w:r>
            <w:r w:rsidRPr="00527E9E">
              <w:rPr>
                <w:sz w:val="16"/>
              </w:rPr>
              <w:t xml:space="preserve"> </w:t>
            </w:r>
            <w:r w:rsidR="006155F5" w:rsidRPr="00527E9E">
              <w:rPr>
                <w:sz w:val="16"/>
              </w:rPr>
              <w:t xml:space="preserve">- </w:t>
            </w:r>
            <w:r w:rsidRPr="00527E9E">
              <w:rPr>
                <w:sz w:val="16"/>
              </w:rPr>
              <w:t xml:space="preserve">Herbeuse ou rocailleuse, </w:t>
            </w:r>
            <w:r w:rsidRPr="00527E9E">
              <w:rPr>
                <w:sz w:val="16"/>
              </w:rPr>
              <w:t>plage, broussaille et bois léger. Terres de pâturages</w:t>
            </w:r>
          </w:p>
          <w:p w14:paraId="7A0C02BC" w14:textId="77777777" w:rsidR="00535721" w:rsidRPr="00527E9E" w:rsidRDefault="00B72823" w:rsidP="006155F5">
            <w:pPr>
              <w:jc w:val="left"/>
              <w:rPr>
                <w:sz w:val="16"/>
              </w:rPr>
            </w:pPr>
            <w:r w:rsidRPr="00527E9E">
              <w:rPr>
                <w:noProof/>
                <w:sz w:val="16"/>
                <w:lang w:eastAsia="fr-BE"/>
              </w:rPr>
              <w:drawing>
                <wp:inline distT="0" distB="0" distL="0" distR="0" wp14:anchorId="7B6718D8" wp14:editId="3D310B6F">
                  <wp:extent cx="1530927" cy="115639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34303" cy="1158946"/>
                          </a:xfrm>
                          <a:prstGeom prst="rect">
                            <a:avLst/>
                          </a:prstGeom>
                          <a:noFill/>
                          <a:ln>
                            <a:noFill/>
                          </a:ln>
                        </pic:spPr>
                      </pic:pic>
                    </a:graphicData>
                  </a:graphic>
                </wp:inline>
              </w:drawing>
            </w:r>
          </w:p>
        </w:tc>
      </w:tr>
      <w:tr w:rsidR="00535721" w:rsidRPr="00527E9E" w14:paraId="20831287" w14:textId="77777777" w:rsidTr="00535721">
        <w:tc>
          <w:tcPr>
            <w:tcW w:w="0" w:type="auto"/>
          </w:tcPr>
          <w:p w14:paraId="43709AAA" w14:textId="77777777" w:rsidR="00535721" w:rsidRPr="00527E9E" w:rsidRDefault="00535721" w:rsidP="00535721">
            <w:pPr>
              <w:jc w:val="left"/>
              <w:rPr>
                <w:sz w:val="16"/>
              </w:rPr>
            </w:pPr>
            <w:r w:rsidRPr="00527E9E">
              <w:rPr>
                <w:b/>
                <w:sz w:val="16"/>
              </w:rPr>
              <w:t xml:space="preserve">Ruine </w:t>
            </w:r>
            <w:r w:rsidR="006155F5" w:rsidRPr="00527E9E">
              <w:rPr>
                <w:b/>
                <w:sz w:val="16"/>
              </w:rPr>
              <w:t xml:space="preserve">- </w:t>
            </w:r>
            <w:r w:rsidRPr="00527E9E">
              <w:rPr>
                <w:sz w:val="16"/>
              </w:rPr>
              <w:t>Restes de construction détruite à au moins 50%</w:t>
            </w:r>
          </w:p>
          <w:p w14:paraId="51EA31BD" w14:textId="77777777" w:rsidR="00535721" w:rsidRPr="00527E9E" w:rsidRDefault="00B72823" w:rsidP="006155F5">
            <w:pPr>
              <w:jc w:val="left"/>
              <w:rPr>
                <w:sz w:val="16"/>
              </w:rPr>
            </w:pPr>
            <w:r w:rsidRPr="00527E9E">
              <w:rPr>
                <w:noProof/>
                <w:sz w:val="16"/>
                <w:lang w:eastAsia="fr-BE"/>
              </w:rPr>
              <w:drawing>
                <wp:inline distT="0" distB="0" distL="0" distR="0" wp14:anchorId="1D9069A2" wp14:editId="48312A31">
                  <wp:extent cx="1419704" cy="1066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9793" cy="1066867"/>
                          </a:xfrm>
                          <a:prstGeom prst="rect">
                            <a:avLst/>
                          </a:prstGeom>
                          <a:noFill/>
                          <a:ln>
                            <a:noFill/>
                          </a:ln>
                        </pic:spPr>
                      </pic:pic>
                    </a:graphicData>
                  </a:graphic>
                </wp:inline>
              </w:drawing>
            </w:r>
          </w:p>
        </w:tc>
      </w:tr>
      <w:tr w:rsidR="00535721" w:rsidRPr="00527E9E" w14:paraId="3DB8BED3" w14:textId="77777777" w:rsidTr="00535721">
        <w:tc>
          <w:tcPr>
            <w:tcW w:w="0" w:type="auto"/>
            <w:shd w:val="clear" w:color="auto" w:fill="D9D9D9"/>
          </w:tcPr>
          <w:p w14:paraId="5F6A89FA" w14:textId="34370EF7" w:rsidR="00535721" w:rsidRPr="00527E9E" w:rsidRDefault="00535721" w:rsidP="00535721">
            <w:pPr>
              <w:jc w:val="left"/>
              <w:rPr>
                <w:sz w:val="16"/>
              </w:rPr>
            </w:pPr>
            <w:r w:rsidRPr="00527E9E">
              <w:rPr>
                <w:b/>
                <w:sz w:val="16"/>
              </w:rPr>
              <w:t>Souterrain</w:t>
            </w:r>
            <w:r w:rsidRPr="00527E9E">
              <w:rPr>
                <w:sz w:val="16"/>
              </w:rPr>
              <w:t xml:space="preserve"> </w:t>
            </w:r>
            <w:r w:rsidR="006155F5" w:rsidRPr="00527E9E">
              <w:rPr>
                <w:sz w:val="16"/>
              </w:rPr>
              <w:t xml:space="preserve">- </w:t>
            </w:r>
            <w:r w:rsidRPr="00527E9E">
              <w:rPr>
                <w:sz w:val="16"/>
              </w:rPr>
              <w:t xml:space="preserve">Couloirs et pièces ouvragées. </w:t>
            </w:r>
            <w:r w:rsidR="00A75C6C" w:rsidRPr="00527E9E">
              <w:rPr>
                <w:sz w:val="16"/>
              </w:rPr>
              <w:t>Étroites</w:t>
            </w:r>
            <w:r w:rsidRPr="00527E9E">
              <w:rPr>
                <w:sz w:val="16"/>
              </w:rPr>
              <w:t>, sombres et peu ou pas aérées. Toujours une issue extérieure et une manière d’évacuer les déchets.</w:t>
            </w:r>
          </w:p>
          <w:p w14:paraId="153C19DC" w14:textId="77777777" w:rsidR="00535721" w:rsidRPr="00527E9E" w:rsidRDefault="00B72823" w:rsidP="006155F5">
            <w:pPr>
              <w:jc w:val="left"/>
              <w:rPr>
                <w:sz w:val="16"/>
              </w:rPr>
            </w:pPr>
            <w:r w:rsidRPr="00527E9E">
              <w:rPr>
                <w:noProof/>
                <w:sz w:val="16"/>
                <w:lang w:eastAsia="fr-BE"/>
              </w:rPr>
              <w:drawing>
                <wp:inline distT="0" distB="0" distL="0" distR="0" wp14:anchorId="212C7870" wp14:editId="421523F9">
                  <wp:extent cx="1415698" cy="1101436"/>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5787" cy="1101505"/>
                          </a:xfrm>
                          <a:prstGeom prst="rect">
                            <a:avLst/>
                          </a:prstGeom>
                          <a:noFill/>
                          <a:ln>
                            <a:noFill/>
                          </a:ln>
                        </pic:spPr>
                      </pic:pic>
                    </a:graphicData>
                  </a:graphic>
                </wp:inline>
              </w:drawing>
            </w:r>
          </w:p>
        </w:tc>
      </w:tr>
      <w:tr w:rsidR="00535721" w:rsidRPr="00527E9E" w14:paraId="77E81955" w14:textId="77777777" w:rsidTr="00535721">
        <w:tc>
          <w:tcPr>
            <w:tcW w:w="0" w:type="auto"/>
          </w:tcPr>
          <w:p w14:paraId="737D7D71" w14:textId="77777777" w:rsidR="00535721" w:rsidRPr="00527E9E" w:rsidRDefault="00535721" w:rsidP="00535721">
            <w:pPr>
              <w:jc w:val="left"/>
              <w:rPr>
                <w:sz w:val="16"/>
              </w:rPr>
            </w:pPr>
            <w:r w:rsidRPr="00527E9E">
              <w:rPr>
                <w:b/>
                <w:sz w:val="16"/>
              </w:rPr>
              <w:t>Steppe</w:t>
            </w:r>
            <w:r w:rsidRPr="00527E9E">
              <w:rPr>
                <w:sz w:val="16"/>
              </w:rPr>
              <w:t xml:space="preserve"> </w:t>
            </w:r>
            <w:r w:rsidR="006155F5" w:rsidRPr="00527E9E">
              <w:rPr>
                <w:sz w:val="16"/>
              </w:rPr>
              <w:t xml:space="preserve">- </w:t>
            </w:r>
            <w:r w:rsidRPr="00527E9E">
              <w:rPr>
                <w:sz w:val="16"/>
              </w:rPr>
              <w:t>Polaire ou semi-aride, végétation rare, poussière. Terre des nomades.</w:t>
            </w:r>
          </w:p>
          <w:p w14:paraId="30423B42" w14:textId="77777777" w:rsidR="00535721" w:rsidRPr="00527E9E" w:rsidRDefault="00B72823" w:rsidP="006155F5">
            <w:pPr>
              <w:jc w:val="left"/>
              <w:rPr>
                <w:sz w:val="16"/>
              </w:rPr>
            </w:pPr>
            <w:r w:rsidRPr="00527E9E">
              <w:rPr>
                <w:noProof/>
                <w:sz w:val="16"/>
                <w:lang w:eastAsia="fr-BE"/>
              </w:rPr>
              <w:drawing>
                <wp:inline distT="0" distB="0" distL="0" distR="0" wp14:anchorId="4011E5A4" wp14:editId="09A3AAC9">
                  <wp:extent cx="1413163" cy="1057837"/>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13097" cy="1057787"/>
                          </a:xfrm>
                          <a:prstGeom prst="rect">
                            <a:avLst/>
                          </a:prstGeom>
                          <a:noFill/>
                          <a:ln>
                            <a:noFill/>
                          </a:ln>
                        </pic:spPr>
                      </pic:pic>
                    </a:graphicData>
                  </a:graphic>
                </wp:inline>
              </w:drawing>
            </w:r>
          </w:p>
        </w:tc>
      </w:tr>
      <w:tr w:rsidR="00535721" w:rsidRPr="00527E9E" w14:paraId="7380AEB4" w14:textId="77777777" w:rsidTr="00535721">
        <w:tc>
          <w:tcPr>
            <w:tcW w:w="0" w:type="auto"/>
            <w:shd w:val="clear" w:color="auto" w:fill="D9D9D9"/>
          </w:tcPr>
          <w:p w14:paraId="1E20C13A" w14:textId="77777777" w:rsidR="00535721" w:rsidRPr="00527E9E" w:rsidRDefault="00535721" w:rsidP="00535721">
            <w:pPr>
              <w:jc w:val="left"/>
              <w:rPr>
                <w:iCs/>
                <w:sz w:val="16"/>
              </w:rPr>
            </w:pPr>
            <w:r w:rsidRPr="00527E9E">
              <w:rPr>
                <w:b/>
                <w:sz w:val="16"/>
              </w:rPr>
              <w:t>Urbain (voir ville)</w:t>
            </w:r>
            <w:r w:rsidR="006155F5" w:rsidRPr="00527E9E">
              <w:rPr>
                <w:b/>
                <w:sz w:val="16"/>
              </w:rPr>
              <w:t xml:space="preserve"> - </w:t>
            </w:r>
            <w:r w:rsidRPr="00527E9E">
              <w:rPr>
                <w:sz w:val="16"/>
              </w:rPr>
              <w:t xml:space="preserve">Tout ce qui est proche d’une ville, peut être assimilé au terrain </w:t>
            </w:r>
            <w:r w:rsidRPr="00527E9E">
              <w:rPr>
                <w:iCs/>
                <w:sz w:val="16"/>
              </w:rPr>
              <w:t>Ville.</w:t>
            </w:r>
          </w:p>
          <w:p w14:paraId="69A17E8C" w14:textId="77777777" w:rsidR="00535721" w:rsidRPr="00527E9E" w:rsidRDefault="00B72823" w:rsidP="006155F5">
            <w:pPr>
              <w:jc w:val="left"/>
              <w:rPr>
                <w:sz w:val="16"/>
              </w:rPr>
            </w:pPr>
            <w:r w:rsidRPr="00527E9E">
              <w:rPr>
                <w:noProof/>
                <w:sz w:val="16"/>
                <w:lang w:eastAsia="fr-BE"/>
              </w:rPr>
              <w:drawing>
                <wp:inline distT="0" distB="0" distL="0" distR="0" wp14:anchorId="66DB8B34" wp14:editId="0F782DD9">
                  <wp:extent cx="1419264" cy="1039091"/>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19476" cy="1039246"/>
                          </a:xfrm>
                          <a:prstGeom prst="rect">
                            <a:avLst/>
                          </a:prstGeom>
                          <a:noFill/>
                          <a:ln>
                            <a:noFill/>
                          </a:ln>
                        </pic:spPr>
                      </pic:pic>
                    </a:graphicData>
                  </a:graphic>
                </wp:inline>
              </w:drawing>
            </w:r>
          </w:p>
        </w:tc>
      </w:tr>
      <w:tr w:rsidR="00535721" w:rsidRPr="00527E9E" w14:paraId="66AF9F1A" w14:textId="77777777" w:rsidTr="00535721">
        <w:tc>
          <w:tcPr>
            <w:tcW w:w="0" w:type="auto"/>
          </w:tcPr>
          <w:p w14:paraId="2ABB142C" w14:textId="77777777" w:rsidR="0066488C" w:rsidRPr="00527E9E" w:rsidRDefault="00535721" w:rsidP="00535721">
            <w:pPr>
              <w:jc w:val="left"/>
              <w:rPr>
                <w:sz w:val="16"/>
              </w:rPr>
            </w:pPr>
            <w:r w:rsidRPr="00527E9E">
              <w:rPr>
                <w:b/>
                <w:sz w:val="16"/>
              </w:rPr>
              <w:t>Ville</w:t>
            </w:r>
            <w:r w:rsidRPr="00527E9E">
              <w:rPr>
                <w:sz w:val="16"/>
              </w:rPr>
              <w:t xml:space="preserve"> </w:t>
            </w:r>
            <w:r w:rsidR="006155F5" w:rsidRPr="00527E9E">
              <w:rPr>
                <w:sz w:val="16"/>
              </w:rPr>
              <w:t xml:space="preserve">- </w:t>
            </w:r>
            <w:r w:rsidRPr="00527E9E">
              <w:rPr>
                <w:sz w:val="16"/>
              </w:rPr>
              <w:t xml:space="preserve">Hameau, village, bourg, ville, manoir, château etc. </w:t>
            </w:r>
          </w:p>
          <w:p w14:paraId="66019B4C" w14:textId="77777777" w:rsidR="0066488C" w:rsidRPr="00527E9E" w:rsidRDefault="00B72823" w:rsidP="006155F5">
            <w:pPr>
              <w:jc w:val="left"/>
              <w:rPr>
                <w:sz w:val="16"/>
              </w:rPr>
            </w:pPr>
            <w:r w:rsidRPr="00527E9E">
              <w:rPr>
                <w:noProof/>
                <w:sz w:val="16"/>
                <w:lang w:eastAsia="fr-BE"/>
              </w:rPr>
              <w:drawing>
                <wp:inline distT="0" distB="0" distL="0" distR="0" wp14:anchorId="10839D26" wp14:editId="243080F1">
                  <wp:extent cx="1830766" cy="10875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33596" cy="1089263"/>
                          </a:xfrm>
                          <a:prstGeom prst="rect">
                            <a:avLst/>
                          </a:prstGeom>
                          <a:noFill/>
                          <a:ln>
                            <a:noFill/>
                          </a:ln>
                        </pic:spPr>
                      </pic:pic>
                    </a:graphicData>
                  </a:graphic>
                </wp:inline>
              </w:drawing>
            </w:r>
          </w:p>
        </w:tc>
      </w:tr>
    </w:tbl>
    <w:p w14:paraId="7A77A93E" w14:textId="77777777" w:rsidR="00535721" w:rsidRPr="00527E9E" w:rsidRDefault="00535721" w:rsidP="00512909">
      <w:pPr>
        <w:tabs>
          <w:tab w:val="left" w:pos="2104"/>
          <w:tab w:val="left" w:pos="3488"/>
        </w:tabs>
        <w:sectPr w:rsidR="00535721" w:rsidRPr="00527E9E" w:rsidSect="00C6302F">
          <w:endnotePr>
            <w:numFmt w:val="decimal"/>
          </w:endnotePr>
          <w:type w:val="continuous"/>
          <w:pgSz w:w="11906" w:h="16838"/>
          <w:pgMar w:top="851" w:right="707" w:bottom="851" w:left="851" w:header="426" w:footer="516" w:gutter="0"/>
          <w:cols w:num="3" w:space="284" w:equalWidth="0">
            <w:col w:w="3260" w:space="284"/>
            <w:col w:w="3260" w:space="284"/>
            <w:col w:w="3260"/>
          </w:cols>
          <w:docGrid w:linePitch="360"/>
        </w:sectPr>
      </w:pPr>
    </w:p>
    <w:p w14:paraId="5BA4B8F1" w14:textId="77777777" w:rsidR="00512909" w:rsidRPr="00527E9E" w:rsidRDefault="00512909" w:rsidP="00512909">
      <w:pPr>
        <w:tabs>
          <w:tab w:val="left" w:pos="2104"/>
          <w:tab w:val="left" w:pos="3488"/>
        </w:tabs>
      </w:pPr>
      <w:r w:rsidRPr="00527E9E">
        <w:lastRenderedPageBreak/>
        <w:t>Ces terrains sont ceux utilisés dans les règles et couvrent la plupart des situations existantes. Ils peuvent être déclinés</w:t>
      </w:r>
      <w:r w:rsidR="00A555F5" w:rsidRPr="00527E9E">
        <w:t xml:space="preserve"> à souhait</w:t>
      </w:r>
      <w:r w:rsidRPr="00527E9E">
        <w:t xml:space="preserve"> </w:t>
      </w:r>
      <w:r w:rsidR="00FF6C48" w:rsidRPr="00527E9E">
        <w:t xml:space="preserve">et </w:t>
      </w:r>
      <w:r w:rsidR="00A555F5" w:rsidRPr="00527E9E">
        <w:t xml:space="preserve">s’entremêler </w:t>
      </w:r>
      <w:r w:rsidRPr="00527E9E">
        <w:t xml:space="preserve">sur les mêmes </w:t>
      </w:r>
      <w:r w:rsidR="004B2786" w:rsidRPr="00527E9E">
        <w:t>surfaces</w:t>
      </w:r>
      <w:r w:rsidRPr="00527E9E">
        <w:t xml:space="preserve">. </w:t>
      </w:r>
      <w:r w:rsidR="00A555F5" w:rsidRPr="00527E9E">
        <w:t xml:space="preserve">Chaque </w:t>
      </w:r>
      <w:r w:rsidR="004B2786" w:rsidRPr="00527E9E">
        <w:t xml:space="preserve">terrain </w:t>
      </w:r>
      <w:r w:rsidR="00A555F5" w:rsidRPr="00527E9E">
        <w:t xml:space="preserve">a une </w:t>
      </w:r>
      <w:r w:rsidR="00A555F5" w:rsidRPr="00527E9E">
        <w:rPr>
          <w:u w:val="single"/>
        </w:rPr>
        <w:t>densité</w:t>
      </w:r>
      <w:r w:rsidR="00A555F5" w:rsidRPr="00527E9E">
        <w:t xml:space="preserve"> </w:t>
      </w:r>
      <w:r w:rsidR="00FF6C48" w:rsidRPr="00527E9E">
        <w:t>:</w:t>
      </w:r>
      <w:r w:rsidRPr="00527E9E">
        <w:t xml:space="preserve"> </w:t>
      </w:r>
      <w:r w:rsidRPr="00527E9E">
        <w:rPr>
          <w:b/>
        </w:rPr>
        <w:t>très ouvert, ouvert, normal, dense ou très dense</w:t>
      </w:r>
      <w:r w:rsidRPr="00527E9E">
        <w:t xml:space="preserve">. </w:t>
      </w:r>
      <w:r w:rsidR="0066488C" w:rsidRPr="00527E9E">
        <w:t>Cette densité est utilisée pour le calc</w:t>
      </w:r>
      <w:r w:rsidR="00FF6C48" w:rsidRPr="00527E9E">
        <w:t xml:space="preserve">ul de la </w:t>
      </w:r>
      <w:r w:rsidR="00FF6C48" w:rsidRPr="00527E9E">
        <w:rPr>
          <w:highlight w:val="yellow"/>
        </w:rPr>
        <w:t>vitesse de déplacement</w:t>
      </w:r>
      <w:r w:rsidR="00FF6C48" w:rsidRPr="00527E9E">
        <w:t xml:space="preserve">, </w:t>
      </w:r>
      <w:r w:rsidR="0066488C" w:rsidRPr="00527E9E">
        <w:t xml:space="preserve">la </w:t>
      </w:r>
      <w:r w:rsidR="0066488C" w:rsidRPr="00527E9E">
        <w:rPr>
          <w:shd w:val="clear" w:color="auto" w:fill="FFFF00"/>
        </w:rPr>
        <w:t>visibilité</w:t>
      </w:r>
      <w:r w:rsidR="00FF6C48" w:rsidRPr="00527E9E">
        <w:t xml:space="preserve"> et les </w:t>
      </w:r>
      <w:r w:rsidR="00FF6C48" w:rsidRPr="00527E9E">
        <w:rPr>
          <w:shd w:val="clear" w:color="auto" w:fill="FFFF00"/>
        </w:rPr>
        <w:t>ressources</w:t>
      </w:r>
      <w:r w:rsidR="00FF6C48" w:rsidRPr="00527E9E">
        <w:t xml:space="preserve"> trouvées sur place</w:t>
      </w:r>
      <w:r w:rsidR="0066488C" w:rsidRPr="00527E9E">
        <w:t>.</w:t>
      </w:r>
    </w:p>
    <w:p w14:paraId="5957D47C" w14:textId="3AD23BF8" w:rsidR="00FF6C48" w:rsidRPr="00527E9E" w:rsidRDefault="00FF6C48" w:rsidP="00FF6C48">
      <w:pPr>
        <w:pStyle w:val="Exemple0"/>
        <w:rPr>
          <w:rStyle w:val="Accentuation"/>
          <w:i/>
          <w:sz w:val="14"/>
        </w:rPr>
      </w:pPr>
      <w:r w:rsidRPr="00527E9E">
        <w:t xml:space="preserve">Exemple : un km² contenant une </w:t>
      </w:r>
      <w:r w:rsidR="00A75C6C" w:rsidRPr="00527E9E">
        <w:t>ville,</w:t>
      </w:r>
      <w:r w:rsidRPr="00527E9E">
        <w:t xml:space="preserve"> ses faubourgs agricoles, le long d’un fleuve dans une région de vaste plaines sera </w:t>
      </w:r>
      <w:r w:rsidRPr="00527E9E">
        <w:rPr>
          <w:u w:val="single"/>
        </w:rPr>
        <w:t>Ville</w:t>
      </w:r>
      <w:r w:rsidRPr="00527E9E">
        <w:t xml:space="preserve"> dense en son centre, entourée d’</w:t>
      </w:r>
      <w:r w:rsidR="00A555F5" w:rsidRPr="00527E9E">
        <w:t xml:space="preserve">un terrain </w:t>
      </w:r>
      <w:r w:rsidRPr="00527E9E">
        <w:rPr>
          <w:u w:val="single"/>
        </w:rPr>
        <w:t>Urbain</w:t>
      </w:r>
      <w:r w:rsidRPr="00527E9E">
        <w:t xml:space="preserve"> normal, cernée par un </w:t>
      </w:r>
      <w:r w:rsidRPr="00527E9E">
        <w:rPr>
          <w:u w:val="single"/>
        </w:rPr>
        <w:t>Cours d’eau</w:t>
      </w:r>
      <w:r w:rsidRPr="00527E9E">
        <w:t xml:space="preserve"> ouvert le tout dans une </w:t>
      </w:r>
      <w:r w:rsidRPr="00527E9E">
        <w:rPr>
          <w:u w:val="single"/>
        </w:rPr>
        <w:t>Plaine</w:t>
      </w:r>
      <w:r w:rsidRPr="00527E9E">
        <w:t xml:space="preserve"> ouverte.</w:t>
      </w:r>
    </w:p>
    <w:p w14:paraId="197F7835" w14:textId="77777777" w:rsidR="00535721" w:rsidRPr="00527E9E" w:rsidRDefault="00535721" w:rsidP="00512909">
      <w:pPr>
        <w:tabs>
          <w:tab w:val="left" w:pos="2104"/>
          <w:tab w:val="left" w:pos="3488"/>
        </w:tabs>
      </w:pPr>
    </w:p>
    <w:p w14:paraId="4A3356F4" w14:textId="77777777" w:rsidR="00A37F52" w:rsidRPr="00527E9E" w:rsidRDefault="00D81386" w:rsidP="00512909">
      <w:pPr>
        <w:pStyle w:val="Titre1"/>
      </w:pPr>
      <w:bookmarkStart w:id="3" w:name="_Toc199924452"/>
      <w:r w:rsidRPr="00527E9E">
        <w:lastRenderedPageBreak/>
        <w:t xml:space="preserve">2. </w:t>
      </w:r>
      <w:r w:rsidR="00A050CA" w:rsidRPr="00527E9E">
        <w:t>R</w:t>
      </w:r>
      <w:r w:rsidR="00692DC9" w:rsidRPr="00527E9E">
        <w:t>encontre</w:t>
      </w:r>
      <w:r w:rsidR="00AC3285" w:rsidRPr="00527E9E">
        <w:t>s</w:t>
      </w:r>
      <w:bookmarkEnd w:id="3"/>
    </w:p>
    <w:p w14:paraId="2E9BB658" w14:textId="77777777" w:rsidR="00A85CD6" w:rsidRPr="00527E9E" w:rsidRDefault="00A85CD6" w:rsidP="00692DC9">
      <w:r w:rsidRPr="00527E9E">
        <w:t xml:space="preserve">Lors des voyages du groupe, les </w:t>
      </w:r>
      <w:r w:rsidR="00535721" w:rsidRPr="00527E9E">
        <w:t xml:space="preserve">Perso </w:t>
      </w:r>
      <w:r w:rsidRPr="00527E9E">
        <w:t xml:space="preserve">seront confrontés </w:t>
      </w:r>
      <w:r w:rsidR="00D40466" w:rsidRPr="00527E9E">
        <w:t xml:space="preserve">à </w:t>
      </w:r>
      <w:r w:rsidRPr="00527E9E">
        <w:t>des situations inattendues face auxquelles ils devront faire preuve d’imagination et de réactivité. Les règles suiv</w:t>
      </w:r>
      <w:r w:rsidR="00C43782" w:rsidRPr="00527E9E">
        <w:t>a</w:t>
      </w:r>
      <w:r w:rsidRPr="00527E9E">
        <w:t>nt</w:t>
      </w:r>
      <w:r w:rsidR="00C43782" w:rsidRPr="00527E9E">
        <w:t>es</w:t>
      </w:r>
      <w:r w:rsidRPr="00527E9E">
        <w:t xml:space="preserve"> fournissent un cadre détaillé </w:t>
      </w:r>
      <w:r w:rsidR="00535721" w:rsidRPr="00527E9E">
        <w:t xml:space="preserve">pour </w:t>
      </w:r>
      <w:r w:rsidR="00A555F5" w:rsidRPr="00527E9E">
        <w:t xml:space="preserve">générer et </w:t>
      </w:r>
      <w:r w:rsidR="00C43782" w:rsidRPr="00527E9E">
        <w:t xml:space="preserve">gérer les </w:t>
      </w:r>
      <w:r w:rsidRPr="00527E9E">
        <w:t>rencontres</w:t>
      </w:r>
      <w:r w:rsidR="00AC3285" w:rsidRPr="00527E9E">
        <w:t xml:space="preserve">. </w:t>
      </w:r>
      <w:r w:rsidR="00535721" w:rsidRPr="00527E9E">
        <w:t xml:space="preserve">Utilisez </w:t>
      </w:r>
      <w:r w:rsidRPr="00527E9E">
        <w:t xml:space="preserve">tout ou partie de ces </w:t>
      </w:r>
      <w:r w:rsidR="00AC3285" w:rsidRPr="00527E9E">
        <w:t>é</w:t>
      </w:r>
      <w:r w:rsidRPr="00527E9E">
        <w:t xml:space="preserve">léments selon </w:t>
      </w:r>
      <w:r w:rsidR="00A555F5" w:rsidRPr="00527E9E">
        <w:t xml:space="preserve">vos </w:t>
      </w:r>
      <w:r w:rsidRPr="00527E9E">
        <w:t xml:space="preserve">besoins ou </w:t>
      </w:r>
      <w:r w:rsidR="00D40466" w:rsidRPr="00527E9E">
        <w:t>envi</w:t>
      </w:r>
      <w:r w:rsidRPr="00527E9E">
        <w:t xml:space="preserve">es. Soyez </w:t>
      </w:r>
      <w:r w:rsidR="00535721" w:rsidRPr="00527E9E">
        <w:t xml:space="preserve">néanmoins </w:t>
      </w:r>
      <w:r w:rsidRPr="00527E9E">
        <w:t xml:space="preserve">prudent </w:t>
      </w:r>
      <w:r w:rsidR="00535721" w:rsidRPr="00527E9E">
        <w:t xml:space="preserve">et </w:t>
      </w:r>
      <w:r w:rsidRPr="00527E9E">
        <w:t xml:space="preserve">ayez à l’esprit l’équilibre </w:t>
      </w:r>
      <w:r w:rsidR="00A555F5" w:rsidRPr="00527E9E">
        <w:t>de la rencontre</w:t>
      </w:r>
      <w:r w:rsidR="00C43782" w:rsidRPr="00527E9E">
        <w:t>. I</w:t>
      </w:r>
      <w:r w:rsidRPr="00527E9E">
        <w:t xml:space="preserve">ntégrer les </w:t>
      </w:r>
      <w:r w:rsidR="0008594C" w:rsidRPr="00527E9E">
        <w:t>événements</w:t>
      </w:r>
      <w:r w:rsidRPr="00527E9E">
        <w:t xml:space="preserve"> dans le cadre de votre campagne de telle façon à ne pas paraître artificiel.</w:t>
      </w:r>
      <w:r w:rsidR="002F1027" w:rsidRPr="00527E9E">
        <w:t xml:space="preserve"> </w:t>
      </w:r>
      <w:r w:rsidRPr="00527E9E">
        <w:t xml:space="preserve">Le système est articulé autour </w:t>
      </w:r>
      <w:r w:rsidR="00292E8D" w:rsidRPr="00527E9E">
        <w:t xml:space="preserve">du </w:t>
      </w:r>
      <w:r w:rsidRPr="00527E9E">
        <w:rPr>
          <w:b/>
        </w:rPr>
        <w:t>nombre de rencontres</w:t>
      </w:r>
      <w:r w:rsidRPr="00527E9E">
        <w:t xml:space="preserve">, </w:t>
      </w:r>
      <w:r w:rsidR="00292E8D" w:rsidRPr="00527E9E">
        <w:t xml:space="preserve">le </w:t>
      </w:r>
      <w:r w:rsidRPr="00527E9E">
        <w:rPr>
          <w:b/>
        </w:rPr>
        <w:t>type</w:t>
      </w:r>
      <w:r w:rsidRPr="00527E9E">
        <w:t xml:space="preserve">, les </w:t>
      </w:r>
      <w:r w:rsidRPr="00527E9E">
        <w:rPr>
          <w:b/>
        </w:rPr>
        <w:t>modalités</w:t>
      </w:r>
      <w:r w:rsidRPr="00527E9E">
        <w:t xml:space="preserve"> et </w:t>
      </w:r>
      <w:r w:rsidRPr="00527E9E">
        <w:rPr>
          <w:b/>
        </w:rPr>
        <w:t>détails</w:t>
      </w:r>
      <w:r w:rsidRPr="00527E9E">
        <w:t xml:space="preserve"> de ce qui est rencontré.</w:t>
      </w:r>
    </w:p>
    <w:p w14:paraId="26AF106F" w14:textId="77777777" w:rsidR="002216ED" w:rsidRPr="00527E9E" w:rsidRDefault="00936455" w:rsidP="002216ED">
      <w:pPr>
        <w:pStyle w:val="Titre2"/>
        <w:rPr>
          <w:lang w:val="fr-BE"/>
        </w:rPr>
      </w:pPr>
      <w:bookmarkStart w:id="4" w:name="_Toc199924453"/>
      <w:r w:rsidRPr="00527E9E">
        <w:rPr>
          <w:lang w:val="fr-BE"/>
        </w:rPr>
        <w:t xml:space="preserve">2.1 </w:t>
      </w:r>
      <w:r w:rsidR="0020196D" w:rsidRPr="00527E9E">
        <w:rPr>
          <w:lang w:val="fr-BE"/>
        </w:rPr>
        <w:t xml:space="preserve">Nombre et type de </w:t>
      </w:r>
      <w:r w:rsidR="00266E2A" w:rsidRPr="00527E9E">
        <w:rPr>
          <w:lang w:val="fr-BE"/>
        </w:rPr>
        <w:t>R</w:t>
      </w:r>
      <w:r w:rsidR="002216ED" w:rsidRPr="00527E9E">
        <w:rPr>
          <w:lang w:val="fr-BE"/>
        </w:rPr>
        <w:t>encontres</w:t>
      </w:r>
      <w:bookmarkEnd w:id="4"/>
      <w:r w:rsidRPr="00527E9E">
        <w:rPr>
          <w:lang w:val="fr-BE"/>
        </w:rPr>
        <w:t xml:space="preserve"> </w:t>
      </w:r>
    </w:p>
    <w:p w14:paraId="25162A39" w14:textId="77777777" w:rsidR="00876AFF" w:rsidRPr="00527E9E" w:rsidRDefault="00F554E9" w:rsidP="002216ED">
      <w:r w:rsidRPr="00527E9E">
        <w:t xml:space="preserve">Avant ou pendant que </w:t>
      </w:r>
      <w:r w:rsidR="00266E2A" w:rsidRPr="00527E9E">
        <w:t xml:space="preserve">le groupe </w:t>
      </w:r>
      <w:r w:rsidR="00535721" w:rsidRPr="00527E9E">
        <w:t xml:space="preserve">voyage </w:t>
      </w:r>
      <w:r w:rsidR="00266E2A" w:rsidRPr="00527E9E">
        <w:t>ou séjourne dans un terrain/</w:t>
      </w:r>
      <w:r w:rsidRPr="00527E9E">
        <w:t xml:space="preserve">un </w:t>
      </w:r>
      <w:r w:rsidR="00266E2A" w:rsidRPr="00527E9E">
        <w:t>lieu</w:t>
      </w:r>
      <w:r w:rsidR="00535721" w:rsidRPr="00527E9E">
        <w:t xml:space="preserve"> spécifique</w:t>
      </w:r>
      <w:r w:rsidR="00266E2A" w:rsidRPr="00527E9E">
        <w:t xml:space="preserve">, </w:t>
      </w:r>
      <w:r w:rsidRPr="00527E9E">
        <w:t xml:space="preserve">vous pouvez </w:t>
      </w:r>
      <w:r w:rsidR="00535721" w:rsidRPr="00527E9E">
        <w:t xml:space="preserve">déterminer si une </w:t>
      </w:r>
      <w:r w:rsidRPr="00527E9E">
        <w:t xml:space="preserve">ou plusieurs </w:t>
      </w:r>
      <w:r w:rsidR="00535721" w:rsidRPr="00527E9E">
        <w:t>rencontre</w:t>
      </w:r>
      <w:r w:rsidRPr="00527E9E">
        <w:t>s</w:t>
      </w:r>
      <w:r w:rsidR="00535721" w:rsidRPr="00527E9E">
        <w:t xml:space="preserve"> </w:t>
      </w:r>
      <w:r w:rsidRPr="00527E9E">
        <w:t xml:space="preserve">ont </w:t>
      </w:r>
      <w:r w:rsidR="00535721" w:rsidRPr="00527E9E">
        <w:t>lieu</w:t>
      </w:r>
      <w:r w:rsidR="00292E8D" w:rsidRPr="00527E9E">
        <w:t xml:space="preserve">, </w:t>
      </w:r>
      <w:r w:rsidRPr="00527E9E">
        <w:t>pendant la journée et optionnellement une autre la nuit.</w:t>
      </w:r>
      <w:r w:rsidR="00266E2A" w:rsidRPr="00527E9E">
        <w:t xml:space="preserve"> </w:t>
      </w:r>
      <w:r w:rsidR="00535721" w:rsidRPr="00527E9E">
        <w:t>A</w:t>
      </w:r>
      <w:r w:rsidR="00266E2A" w:rsidRPr="00527E9E">
        <w:t>ccepte</w:t>
      </w:r>
      <w:r w:rsidR="00535721" w:rsidRPr="00527E9E">
        <w:t>z</w:t>
      </w:r>
      <w:r w:rsidR="00266E2A" w:rsidRPr="00527E9E">
        <w:t xml:space="preserve"> ou refuse</w:t>
      </w:r>
      <w:r w:rsidR="00535721" w:rsidRPr="00527E9E">
        <w:t>z</w:t>
      </w:r>
      <w:r w:rsidR="00266E2A" w:rsidRPr="00527E9E">
        <w:t xml:space="preserve"> </w:t>
      </w:r>
      <w:r w:rsidRPr="00527E9E">
        <w:t>l</w:t>
      </w:r>
      <w:r w:rsidR="00266E2A" w:rsidRPr="00527E9E">
        <w:t>es rencontres</w:t>
      </w:r>
      <w:r w:rsidRPr="00527E9E">
        <w:t xml:space="preserve"> ainsi générées</w:t>
      </w:r>
      <w:r w:rsidR="00266E2A" w:rsidRPr="00527E9E">
        <w:t xml:space="preserve">, </w:t>
      </w:r>
      <w:r w:rsidR="00535721" w:rsidRPr="00527E9E">
        <w:t>imposez-en une</w:t>
      </w:r>
      <w:r w:rsidR="00266E2A" w:rsidRPr="00527E9E">
        <w:t xml:space="preserve">. </w:t>
      </w:r>
      <w:r w:rsidR="00DD7691" w:rsidRPr="00527E9E">
        <w:t xml:space="preserve">Générez </w:t>
      </w:r>
      <w:r w:rsidR="00266E2A" w:rsidRPr="00527E9E">
        <w:t xml:space="preserve">des rencontres </w:t>
      </w:r>
      <w:r w:rsidRPr="00527E9E">
        <w:t xml:space="preserve">pour le </w:t>
      </w:r>
      <w:r w:rsidR="00266E2A" w:rsidRPr="00527E9E">
        <w:t xml:space="preserve">groupe ou par Perso </w:t>
      </w:r>
      <w:r w:rsidR="00292E8D" w:rsidRPr="00527E9E">
        <w:t xml:space="preserve">s’ils </w:t>
      </w:r>
      <w:r w:rsidR="00266E2A" w:rsidRPr="00527E9E">
        <w:t xml:space="preserve">sont séparés. </w:t>
      </w:r>
      <w:r w:rsidR="00DD7691" w:rsidRPr="00527E9E">
        <w:t>N’hésitez pas à générer des rencontres à l’avance</w:t>
      </w:r>
      <w:r w:rsidR="00292E8D" w:rsidRPr="00527E9E">
        <w:t xml:space="preserve"> en </w:t>
      </w:r>
      <w:r w:rsidR="00DD7691" w:rsidRPr="00527E9E">
        <w:t>la feuille en annexe</w:t>
      </w:r>
      <w:r w:rsidR="00D666E9" w:rsidRPr="00527E9E">
        <w:t xml:space="preserve"> (voir </w:t>
      </w:r>
      <w:r w:rsidR="00D666E9" w:rsidRPr="00527E9E">
        <w:rPr>
          <w:i/>
        </w:rPr>
        <w:fldChar w:fldCharType="begin"/>
      </w:r>
      <w:r w:rsidR="00D666E9" w:rsidRPr="00527E9E">
        <w:rPr>
          <w:i/>
        </w:rPr>
        <w:instrText xml:space="preserve"> REF _Ref469566105 \h  \* MERGEFORMAT </w:instrText>
      </w:r>
      <w:r w:rsidR="00D666E9" w:rsidRPr="00527E9E">
        <w:rPr>
          <w:i/>
        </w:rPr>
      </w:r>
      <w:r w:rsidR="00D666E9" w:rsidRPr="00527E9E">
        <w:rPr>
          <w:i/>
        </w:rPr>
        <w:fldChar w:fldCharType="separate"/>
      </w:r>
      <w:r w:rsidR="00A17FD0" w:rsidRPr="00527E9E">
        <w:rPr>
          <w:i/>
        </w:rPr>
        <w:t>7.3 Rencontres</w:t>
      </w:r>
      <w:r w:rsidR="00D666E9" w:rsidRPr="00527E9E">
        <w:rPr>
          <w:i/>
        </w:rPr>
        <w:fldChar w:fldCharType="end"/>
      </w:r>
      <w:r w:rsidR="00D666E9" w:rsidRPr="00527E9E">
        <w:t>)</w:t>
      </w:r>
      <w:r w:rsidR="00DD7691" w:rsidRPr="00527E9E">
        <w:t>.</w:t>
      </w:r>
    </w:p>
    <w:p w14:paraId="5E5E9383" w14:textId="77777777" w:rsidR="0020196D" w:rsidRPr="00527E9E" w:rsidRDefault="0020196D" w:rsidP="002216ED">
      <w:r w:rsidRPr="00527E9E">
        <w:t xml:space="preserve">Il y a 5 </w:t>
      </w:r>
      <w:r w:rsidRPr="00527E9E">
        <w:rPr>
          <w:b/>
        </w:rPr>
        <w:t>types de rencontres</w:t>
      </w:r>
      <w:r w:rsidRPr="00527E9E">
        <w:t xml:space="preserve"> couvrant l’ensemble des possibilités :</w:t>
      </w:r>
    </w:p>
    <w:tbl>
      <w:tblPr>
        <w:tblStyle w:val="Grilledutableau"/>
        <w:tblW w:w="0" w:type="auto"/>
        <w:tblInd w:w="720" w:type="dxa"/>
        <w:tblLook w:val="04A0" w:firstRow="1" w:lastRow="0" w:firstColumn="1" w:lastColumn="0" w:noHBand="0" w:noVBand="1"/>
      </w:tblPr>
      <w:tblGrid>
        <w:gridCol w:w="1273"/>
        <w:gridCol w:w="6595"/>
      </w:tblGrid>
      <w:tr w:rsidR="0020196D" w:rsidRPr="00527E9E" w14:paraId="2FD048E8" w14:textId="77777777" w:rsidTr="0020196D">
        <w:tc>
          <w:tcPr>
            <w:tcW w:w="0" w:type="auto"/>
          </w:tcPr>
          <w:p w14:paraId="6D4DFB61" w14:textId="77777777" w:rsidR="0020196D" w:rsidRPr="00527E9E" w:rsidRDefault="0020196D" w:rsidP="00E4303F">
            <w:pPr>
              <w:rPr>
                <w:b/>
                <w:sz w:val="16"/>
                <w:szCs w:val="16"/>
              </w:rPr>
            </w:pPr>
            <w:r w:rsidRPr="00527E9E">
              <w:rPr>
                <w:b/>
                <w:sz w:val="16"/>
                <w:szCs w:val="16"/>
              </w:rPr>
              <w:t>Lieu </w:t>
            </w:r>
          </w:p>
        </w:tc>
        <w:tc>
          <w:tcPr>
            <w:tcW w:w="0" w:type="auto"/>
          </w:tcPr>
          <w:p w14:paraId="63B19C91" w14:textId="77777777" w:rsidR="0020196D" w:rsidRPr="00527E9E" w:rsidRDefault="0020196D" w:rsidP="00292E8D">
            <w:pPr>
              <w:rPr>
                <w:sz w:val="16"/>
                <w:szCs w:val="16"/>
              </w:rPr>
            </w:pPr>
            <w:r w:rsidRPr="00527E9E">
              <w:rPr>
                <w:sz w:val="16"/>
                <w:szCs w:val="16"/>
              </w:rPr>
              <w:t xml:space="preserve"> un lieu construit ou particulier</w:t>
            </w:r>
            <w:r w:rsidR="00292E8D" w:rsidRPr="00527E9E">
              <w:rPr>
                <w:sz w:val="16"/>
                <w:szCs w:val="16"/>
              </w:rPr>
              <w:t xml:space="preserve"> traversé ou découvert si le groupe se déplace.</w:t>
            </w:r>
          </w:p>
        </w:tc>
      </w:tr>
      <w:tr w:rsidR="0020196D" w:rsidRPr="00527E9E" w14:paraId="45D4B4E3" w14:textId="77777777" w:rsidTr="0020196D">
        <w:tc>
          <w:tcPr>
            <w:tcW w:w="0" w:type="auto"/>
          </w:tcPr>
          <w:p w14:paraId="6489CB23" w14:textId="302A8E1E" w:rsidR="0020196D" w:rsidRPr="00527E9E" w:rsidRDefault="00A75C6C" w:rsidP="00E4303F">
            <w:pPr>
              <w:rPr>
                <w:b/>
                <w:sz w:val="16"/>
                <w:szCs w:val="16"/>
              </w:rPr>
            </w:pPr>
            <w:r w:rsidRPr="00527E9E">
              <w:rPr>
                <w:b/>
                <w:sz w:val="16"/>
                <w:szCs w:val="16"/>
              </w:rPr>
              <w:t>Événement</w:t>
            </w:r>
            <w:r w:rsidR="0020196D" w:rsidRPr="00527E9E">
              <w:rPr>
                <w:b/>
                <w:sz w:val="16"/>
                <w:szCs w:val="16"/>
              </w:rPr>
              <w:t> </w:t>
            </w:r>
          </w:p>
        </w:tc>
        <w:tc>
          <w:tcPr>
            <w:tcW w:w="0" w:type="auto"/>
          </w:tcPr>
          <w:p w14:paraId="1542FC46" w14:textId="77777777" w:rsidR="0020196D" w:rsidRPr="00527E9E" w:rsidRDefault="0020196D" w:rsidP="00E4303F">
            <w:pPr>
              <w:rPr>
                <w:sz w:val="16"/>
                <w:szCs w:val="16"/>
              </w:rPr>
            </w:pPr>
            <w:r w:rsidRPr="00527E9E">
              <w:rPr>
                <w:sz w:val="16"/>
                <w:szCs w:val="16"/>
              </w:rPr>
              <w:t xml:space="preserve"> un changement de condition générale ou particulière.</w:t>
            </w:r>
          </w:p>
        </w:tc>
      </w:tr>
      <w:tr w:rsidR="0020196D" w:rsidRPr="00527E9E" w14:paraId="193CA670" w14:textId="77777777" w:rsidTr="0020196D">
        <w:tc>
          <w:tcPr>
            <w:tcW w:w="0" w:type="auto"/>
          </w:tcPr>
          <w:p w14:paraId="0C2C4FCB" w14:textId="77777777" w:rsidR="0020196D" w:rsidRPr="00527E9E" w:rsidRDefault="0020196D" w:rsidP="00E4303F">
            <w:pPr>
              <w:rPr>
                <w:b/>
                <w:sz w:val="16"/>
                <w:szCs w:val="16"/>
              </w:rPr>
            </w:pPr>
            <w:r w:rsidRPr="00527E9E">
              <w:rPr>
                <w:b/>
                <w:sz w:val="16"/>
                <w:szCs w:val="16"/>
              </w:rPr>
              <w:t>Humains </w:t>
            </w:r>
          </w:p>
        </w:tc>
        <w:tc>
          <w:tcPr>
            <w:tcW w:w="0" w:type="auto"/>
          </w:tcPr>
          <w:p w14:paraId="1AFDE4BB" w14:textId="77777777" w:rsidR="0020196D" w:rsidRPr="00527E9E" w:rsidRDefault="0020196D" w:rsidP="00292E8D">
            <w:pPr>
              <w:rPr>
                <w:sz w:val="16"/>
                <w:szCs w:val="16"/>
              </w:rPr>
            </w:pPr>
            <w:r w:rsidRPr="00527E9E">
              <w:rPr>
                <w:sz w:val="16"/>
                <w:szCs w:val="16"/>
              </w:rPr>
              <w:t xml:space="preserve"> un groupe de gens </w:t>
            </w:r>
            <w:r w:rsidR="00292E8D" w:rsidRPr="00527E9E">
              <w:rPr>
                <w:sz w:val="16"/>
                <w:szCs w:val="16"/>
              </w:rPr>
              <w:t xml:space="preserve">faisant partie des </w:t>
            </w:r>
            <w:r w:rsidRPr="00527E9E">
              <w:rPr>
                <w:sz w:val="16"/>
                <w:szCs w:val="16"/>
              </w:rPr>
              <w:t>races civilisées/divines locales</w:t>
            </w:r>
            <w:r w:rsidR="00292E8D" w:rsidRPr="00527E9E">
              <w:rPr>
                <w:sz w:val="16"/>
                <w:szCs w:val="16"/>
              </w:rPr>
              <w:t>.</w:t>
            </w:r>
          </w:p>
        </w:tc>
      </w:tr>
      <w:tr w:rsidR="0020196D" w:rsidRPr="00527E9E" w14:paraId="69F1AA5F" w14:textId="77777777" w:rsidTr="0020196D">
        <w:tc>
          <w:tcPr>
            <w:tcW w:w="0" w:type="auto"/>
          </w:tcPr>
          <w:p w14:paraId="46C9DB9F" w14:textId="77777777" w:rsidR="0020196D" w:rsidRPr="00527E9E" w:rsidRDefault="0020196D" w:rsidP="00E4303F">
            <w:pPr>
              <w:rPr>
                <w:b/>
                <w:sz w:val="16"/>
                <w:szCs w:val="16"/>
              </w:rPr>
            </w:pPr>
            <w:r w:rsidRPr="00527E9E">
              <w:rPr>
                <w:b/>
                <w:sz w:val="16"/>
                <w:szCs w:val="16"/>
              </w:rPr>
              <w:t>Animaux </w:t>
            </w:r>
          </w:p>
        </w:tc>
        <w:tc>
          <w:tcPr>
            <w:tcW w:w="0" w:type="auto"/>
          </w:tcPr>
          <w:p w14:paraId="48FB40CC" w14:textId="77777777" w:rsidR="0020196D" w:rsidRPr="00527E9E" w:rsidRDefault="0020196D" w:rsidP="00E4303F">
            <w:pPr>
              <w:rPr>
                <w:sz w:val="16"/>
                <w:szCs w:val="16"/>
              </w:rPr>
            </w:pPr>
            <w:r w:rsidRPr="00527E9E">
              <w:rPr>
                <w:sz w:val="16"/>
                <w:szCs w:val="16"/>
              </w:rPr>
              <w:t xml:space="preserve"> sauvages ou non,  dans le monde Divin ce seront des êtres à </w:t>
            </w:r>
            <w:r w:rsidR="00292E8D" w:rsidRPr="00527E9E">
              <w:rPr>
                <w:sz w:val="16"/>
                <w:szCs w:val="16"/>
              </w:rPr>
              <w:t xml:space="preserve">niveau </w:t>
            </w:r>
            <w:r w:rsidRPr="00527E9E">
              <w:rPr>
                <w:sz w:val="16"/>
                <w:szCs w:val="16"/>
              </w:rPr>
              <w:t>Divin =0</w:t>
            </w:r>
            <w:r w:rsidR="00292E8D" w:rsidRPr="00527E9E">
              <w:rPr>
                <w:sz w:val="16"/>
                <w:szCs w:val="16"/>
              </w:rPr>
              <w:t>.</w:t>
            </w:r>
          </w:p>
        </w:tc>
      </w:tr>
      <w:tr w:rsidR="0020196D" w:rsidRPr="00527E9E" w14:paraId="0E41DB17" w14:textId="77777777" w:rsidTr="0020196D">
        <w:tc>
          <w:tcPr>
            <w:tcW w:w="0" w:type="auto"/>
          </w:tcPr>
          <w:p w14:paraId="7721FDA9" w14:textId="77777777" w:rsidR="0020196D" w:rsidRPr="00527E9E" w:rsidRDefault="0020196D" w:rsidP="00E4303F">
            <w:pPr>
              <w:rPr>
                <w:b/>
                <w:sz w:val="16"/>
                <w:szCs w:val="16"/>
              </w:rPr>
            </w:pPr>
            <w:r w:rsidRPr="00527E9E">
              <w:rPr>
                <w:b/>
                <w:sz w:val="16"/>
                <w:szCs w:val="16"/>
              </w:rPr>
              <w:t>Créatures </w:t>
            </w:r>
          </w:p>
        </w:tc>
        <w:tc>
          <w:tcPr>
            <w:tcW w:w="0" w:type="auto"/>
          </w:tcPr>
          <w:p w14:paraId="6E0D45F6" w14:textId="77777777" w:rsidR="0020196D" w:rsidRPr="00527E9E" w:rsidRDefault="0020196D" w:rsidP="00292E8D">
            <w:pPr>
              <w:rPr>
                <w:sz w:val="16"/>
                <w:szCs w:val="16"/>
              </w:rPr>
            </w:pPr>
            <w:r w:rsidRPr="00527E9E">
              <w:rPr>
                <w:sz w:val="16"/>
                <w:szCs w:val="16"/>
              </w:rPr>
              <w:t xml:space="preserve"> tout ce qui n’est ni humain ni animal</w:t>
            </w:r>
            <w:r w:rsidR="00292E8D" w:rsidRPr="00527E9E">
              <w:rPr>
                <w:sz w:val="16"/>
                <w:szCs w:val="16"/>
              </w:rPr>
              <w:t>, voir plus loin.</w:t>
            </w:r>
          </w:p>
        </w:tc>
      </w:tr>
    </w:tbl>
    <w:p w14:paraId="0F7ECA6A" w14:textId="77777777" w:rsidR="0020196D" w:rsidRPr="00527E9E" w:rsidRDefault="0020196D" w:rsidP="002216ED">
      <w:r w:rsidRPr="00527E9E">
        <w:t xml:space="preserve">Chaque type de rencontre est définit par des paramètres </w:t>
      </w:r>
      <w:r w:rsidR="00292E8D" w:rsidRPr="00527E9E">
        <w:t>génériques</w:t>
      </w:r>
      <w:r w:rsidRPr="00527E9E">
        <w:t xml:space="preserve"> et des paramètres spécifiques.</w:t>
      </w:r>
    </w:p>
    <w:p w14:paraId="0E27FBCF" w14:textId="77777777" w:rsidR="00A37F52" w:rsidRPr="00527E9E" w:rsidRDefault="00936455">
      <w:pPr>
        <w:pStyle w:val="Titre2"/>
        <w:rPr>
          <w:lang w:val="fr-BE"/>
        </w:rPr>
      </w:pPr>
      <w:bookmarkStart w:id="5" w:name="_Toc199924454"/>
      <w:r w:rsidRPr="00527E9E">
        <w:rPr>
          <w:lang w:val="fr-BE"/>
        </w:rPr>
        <w:t xml:space="preserve">2.2 </w:t>
      </w:r>
      <w:r w:rsidR="00A37F52" w:rsidRPr="00527E9E">
        <w:rPr>
          <w:lang w:val="fr-BE"/>
        </w:rPr>
        <w:t>Table de rencontre</w:t>
      </w:r>
      <w:bookmarkEnd w:id="5"/>
    </w:p>
    <w:p w14:paraId="2EF3E9A0" w14:textId="77777777" w:rsidR="00A37F52" w:rsidRPr="00527E9E" w:rsidRDefault="00D45925">
      <w:r w:rsidRPr="00527E9E">
        <w:t>Selon le ou les terrains concernés, l</w:t>
      </w:r>
      <w:r w:rsidR="00A37F52" w:rsidRPr="00527E9E">
        <w:t>ance</w:t>
      </w:r>
      <w:r w:rsidR="004276D5" w:rsidRPr="00527E9E">
        <w:t>z</w:t>
      </w:r>
      <w:r w:rsidR="00A37F52" w:rsidRPr="00527E9E">
        <w:t xml:space="preserve"> un D100 </w:t>
      </w:r>
      <w:r w:rsidR="00B147F4" w:rsidRPr="00527E9E">
        <w:t xml:space="preserve">et déterminez si votre résultat induit une rencontre. </w:t>
      </w:r>
      <w:r w:rsidR="00B147F4" w:rsidRPr="00527E9E">
        <w:rPr>
          <w:highlight w:val="yellow"/>
        </w:rPr>
        <w:t>Si la d</w:t>
      </w:r>
      <w:r w:rsidR="008E46E3" w:rsidRPr="00527E9E">
        <w:rPr>
          <w:highlight w:val="yellow"/>
        </w:rPr>
        <w:t>izaine = 5,6,7,8,9</w:t>
      </w:r>
      <w:r w:rsidR="008E46E3" w:rsidRPr="00527E9E">
        <w:t xml:space="preserve"> alors vérifiez</w:t>
      </w:r>
      <w:r w:rsidR="00B147F4" w:rsidRPr="00527E9E">
        <w:t xml:space="preserve"> si le dé unité, </w:t>
      </w:r>
      <w:r w:rsidR="00266E2A" w:rsidRPr="00527E9E">
        <w:t xml:space="preserve">modifié par les circonstances </w:t>
      </w:r>
      <w:r w:rsidR="00B147F4" w:rsidRPr="00527E9E">
        <w:t>ci-dessous</w:t>
      </w:r>
      <w:r w:rsidR="00E97230" w:rsidRPr="00527E9E">
        <w:t xml:space="preserve"> (min 0 max 9)</w:t>
      </w:r>
      <w:r w:rsidR="00B147F4" w:rsidRPr="00527E9E">
        <w:t xml:space="preserve">, est </w:t>
      </w:r>
      <w:r w:rsidR="00B147F4" w:rsidRPr="00527E9E">
        <w:rPr>
          <w:b/>
        </w:rPr>
        <w:t>inférieur ou égal</w:t>
      </w:r>
      <w:r w:rsidR="00B147F4" w:rsidRPr="00527E9E">
        <w:t xml:space="preserve"> au résultat à atteindre </w:t>
      </w:r>
      <w:r w:rsidR="00402283" w:rsidRPr="00527E9E">
        <w:t>:</w:t>
      </w: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3"/>
        <w:gridCol w:w="620"/>
        <w:gridCol w:w="1140"/>
        <w:gridCol w:w="833"/>
        <w:gridCol w:w="764"/>
        <w:gridCol w:w="922"/>
      </w:tblGrid>
      <w:tr w:rsidR="0020196D" w:rsidRPr="00527E9E" w14:paraId="1DE5B96B" w14:textId="77777777" w:rsidTr="008E46E3">
        <w:tc>
          <w:tcPr>
            <w:tcW w:w="0" w:type="auto"/>
            <w:noWrap/>
            <w:vAlign w:val="center"/>
          </w:tcPr>
          <w:p w14:paraId="5E566628"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Terrain</w:t>
            </w:r>
          </w:p>
        </w:tc>
        <w:tc>
          <w:tcPr>
            <w:tcW w:w="0" w:type="auto"/>
            <w:shd w:val="clear" w:color="auto" w:fill="8DB3E2"/>
          </w:tcPr>
          <w:p w14:paraId="3399EDDD"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50- ?</w:t>
            </w:r>
          </w:p>
          <w:p w14:paraId="33470F41"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Lieu</w:t>
            </w:r>
          </w:p>
        </w:tc>
        <w:tc>
          <w:tcPr>
            <w:tcW w:w="0" w:type="auto"/>
            <w:shd w:val="clear" w:color="auto" w:fill="C4BC96"/>
          </w:tcPr>
          <w:p w14:paraId="4820ED88"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60- ?</w:t>
            </w:r>
          </w:p>
          <w:p w14:paraId="324547BC" w14:textId="5EDD8A06" w:rsidR="0020196D" w:rsidRPr="00527E9E" w:rsidRDefault="00A75C6C" w:rsidP="004276D5">
            <w:pPr>
              <w:widowControl/>
              <w:jc w:val="center"/>
              <w:rPr>
                <w:rFonts w:cs="Arial"/>
                <w:b/>
                <w:sz w:val="16"/>
                <w:szCs w:val="16"/>
                <w:lang w:eastAsia="fr-FR"/>
              </w:rPr>
            </w:pPr>
            <w:r w:rsidRPr="00527E9E">
              <w:rPr>
                <w:rFonts w:cs="Arial"/>
                <w:b/>
                <w:sz w:val="16"/>
                <w:szCs w:val="16"/>
                <w:lang w:eastAsia="fr-FR"/>
              </w:rPr>
              <w:t>évènement</w:t>
            </w:r>
          </w:p>
        </w:tc>
        <w:tc>
          <w:tcPr>
            <w:tcW w:w="0" w:type="auto"/>
            <w:shd w:val="clear" w:color="auto" w:fill="D6E3BC"/>
          </w:tcPr>
          <w:p w14:paraId="26DDBC28"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70- ?</w:t>
            </w:r>
          </w:p>
          <w:p w14:paraId="2388219A"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Humain</w:t>
            </w:r>
          </w:p>
        </w:tc>
        <w:tc>
          <w:tcPr>
            <w:tcW w:w="0" w:type="auto"/>
            <w:shd w:val="clear" w:color="auto" w:fill="92D050"/>
          </w:tcPr>
          <w:p w14:paraId="387DC6F8"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80- ?</w:t>
            </w:r>
          </w:p>
          <w:p w14:paraId="4C46F082"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Anima</w:t>
            </w:r>
            <w:r w:rsidR="00D45925" w:rsidRPr="00527E9E">
              <w:rPr>
                <w:rFonts w:cs="Arial"/>
                <w:b/>
                <w:sz w:val="16"/>
                <w:szCs w:val="16"/>
                <w:lang w:eastAsia="fr-FR"/>
              </w:rPr>
              <w:t>l</w:t>
            </w:r>
          </w:p>
        </w:tc>
        <w:tc>
          <w:tcPr>
            <w:tcW w:w="0" w:type="auto"/>
            <w:shd w:val="clear" w:color="auto" w:fill="FABF8F"/>
          </w:tcPr>
          <w:p w14:paraId="588591F4"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90- ?</w:t>
            </w:r>
          </w:p>
          <w:p w14:paraId="173D189B" w14:textId="77777777" w:rsidR="0020196D" w:rsidRPr="00527E9E" w:rsidRDefault="0020196D" w:rsidP="004276D5">
            <w:pPr>
              <w:widowControl/>
              <w:jc w:val="center"/>
              <w:rPr>
                <w:rFonts w:cs="Arial"/>
                <w:b/>
                <w:sz w:val="16"/>
                <w:szCs w:val="16"/>
                <w:lang w:eastAsia="fr-FR"/>
              </w:rPr>
            </w:pPr>
            <w:r w:rsidRPr="00527E9E">
              <w:rPr>
                <w:rFonts w:cs="Arial"/>
                <w:b/>
                <w:sz w:val="16"/>
                <w:szCs w:val="16"/>
                <w:lang w:eastAsia="fr-FR"/>
              </w:rPr>
              <w:t>Créature</w:t>
            </w:r>
          </w:p>
        </w:tc>
      </w:tr>
      <w:tr w:rsidR="0020196D" w:rsidRPr="00527E9E" w14:paraId="137AC7C0" w14:textId="77777777" w:rsidTr="008E46E3">
        <w:tc>
          <w:tcPr>
            <w:tcW w:w="0" w:type="auto"/>
            <w:vAlign w:val="center"/>
          </w:tcPr>
          <w:p w14:paraId="1106FFD0"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Colline</w:t>
            </w:r>
          </w:p>
        </w:tc>
        <w:tc>
          <w:tcPr>
            <w:tcW w:w="0" w:type="auto"/>
            <w:shd w:val="clear" w:color="auto" w:fill="8DB3E2"/>
          </w:tcPr>
          <w:p w14:paraId="54907C0B" w14:textId="3E67D2FC"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4</w:t>
            </w:r>
          </w:p>
        </w:tc>
        <w:tc>
          <w:tcPr>
            <w:tcW w:w="0" w:type="auto"/>
            <w:shd w:val="clear" w:color="auto" w:fill="C4BC96"/>
          </w:tcPr>
          <w:p w14:paraId="45F395A7" w14:textId="2C9B7163" w:rsidR="0020196D" w:rsidRPr="00527E9E" w:rsidRDefault="00303A48" w:rsidP="004276D5">
            <w:pPr>
              <w:widowControl/>
              <w:jc w:val="center"/>
              <w:rPr>
                <w:rFonts w:cs="Arial"/>
                <w:sz w:val="16"/>
                <w:szCs w:val="16"/>
                <w:lang w:eastAsia="fr-FR"/>
              </w:rPr>
            </w:pPr>
            <w:r>
              <w:rPr>
                <w:rFonts w:cs="Arial"/>
                <w:sz w:val="16"/>
                <w:szCs w:val="16"/>
                <w:lang w:eastAsia="fr-FR"/>
              </w:rPr>
              <w:t>61-64</w:t>
            </w:r>
          </w:p>
        </w:tc>
        <w:tc>
          <w:tcPr>
            <w:tcW w:w="0" w:type="auto"/>
            <w:shd w:val="clear" w:color="auto" w:fill="D6E3BC"/>
          </w:tcPr>
          <w:p w14:paraId="2CC0F179" w14:textId="7D79AE58" w:rsidR="0020196D" w:rsidRPr="00527E9E" w:rsidRDefault="00303A48" w:rsidP="004276D5">
            <w:pPr>
              <w:widowControl/>
              <w:jc w:val="center"/>
              <w:rPr>
                <w:rFonts w:cs="Arial"/>
                <w:sz w:val="16"/>
                <w:szCs w:val="16"/>
                <w:lang w:eastAsia="fr-FR"/>
              </w:rPr>
            </w:pPr>
            <w:r>
              <w:rPr>
                <w:rFonts w:cs="Arial"/>
                <w:sz w:val="16"/>
                <w:szCs w:val="16"/>
                <w:lang w:eastAsia="fr-FR"/>
              </w:rPr>
              <w:t>71-74</w:t>
            </w:r>
          </w:p>
        </w:tc>
        <w:tc>
          <w:tcPr>
            <w:tcW w:w="0" w:type="auto"/>
            <w:shd w:val="clear" w:color="auto" w:fill="92D050"/>
          </w:tcPr>
          <w:p w14:paraId="00FC8594" w14:textId="3478F023" w:rsidR="0020196D" w:rsidRPr="00527E9E" w:rsidRDefault="00303A48" w:rsidP="004276D5">
            <w:pPr>
              <w:widowControl/>
              <w:jc w:val="center"/>
              <w:rPr>
                <w:rFonts w:cs="Arial"/>
                <w:sz w:val="16"/>
                <w:szCs w:val="16"/>
                <w:lang w:eastAsia="fr-FR"/>
              </w:rPr>
            </w:pPr>
            <w:r>
              <w:rPr>
                <w:rFonts w:cs="Arial"/>
                <w:sz w:val="16"/>
                <w:szCs w:val="16"/>
                <w:lang w:eastAsia="fr-FR"/>
              </w:rPr>
              <w:t>81-86</w:t>
            </w:r>
          </w:p>
        </w:tc>
        <w:tc>
          <w:tcPr>
            <w:tcW w:w="0" w:type="auto"/>
            <w:shd w:val="clear" w:color="auto" w:fill="FABF8F"/>
          </w:tcPr>
          <w:p w14:paraId="729D3157" w14:textId="6D239819" w:rsidR="0020196D" w:rsidRPr="00527E9E" w:rsidRDefault="00303A48" w:rsidP="004276D5">
            <w:pPr>
              <w:widowControl/>
              <w:jc w:val="center"/>
              <w:rPr>
                <w:rFonts w:cs="Arial"/>
                <w:sz w:val="16"/>
                <w:szCs w:val="16"/>
                <w:lang w:eastAsia="fr-FR"/>
              </w:rPr>
            </w:pPr>
            <w:r>
              <w:rPr>
                <w:rFonts w:cs="Arial"/>
                <w:sz w:val="16"/>
                <w:szCs w:val="16"/>
                <w:lang w:eastAsia="fr-FR"/>
              </w:rPr>
              <w:t>91-92</w:t>
            </w:r>
          </w:p>
        </w:tc>
      </w:tr>
      <w:tr w:rsidR="0020196D" w:rsidRPr="00527E9E" w14:paraId="04FA7FA2" w14:textId="77777777" w:rsidTr="008E46E3">
        <w:tc>
          <w:tcPr>
            <w:tcW w:w="0" w:type="auto"/>
            <w:shd w:val="clear" w:color="auto" w:fill="D9D9D9"/>
            <w:vAlign w:val="center"/>
          </w:tcPr>
          <w:p w14:paraId="684DDA67"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Cours d'eau</w:t>
            </w:r>
          </w:p>
        </w:tc>
        <w:tc>
          <w:tcPr>
            <w:tcW w:w="0" w:type="auto"/>
            <w:shd w:val="clear" w:color="auto" w:fill="8DB3E2"/>
          </w:tcPr>
          <w:p w14:paraId="0DC09077" w14:textId="43A3FFE6" w:rsidR="0020196D" w:rsidRPr="00527E9E" w:rsidRDefault="00303A48" w:rsidP="008E46E3">
            <w:pPr>
              <w:widowControl/>
              <w:jc w:val="center"/>
              <w:rPr>
                <w:rFonts w:cs="Arial"/>
                <w:sz w:val="16"/>
                <w:szCs w:val="16"/>
                <w:lang w:eastAsia="fr-FR"/>
              </w:rPr>
            </w:pPr>
            <w:r>
              <w:rPr>
                <w:rFonts w:cs="Arial"/>
                <w:sz w:val="16"/>
                <w:szCs w:val="16"/>
                <w:lang w:eastAsia="fr-FR"/>
              </w:rPr>
              <w:t>51-53</w:t>
            </w:r>
          </w:p>
        </w:tc>
        <w:tc>
          <w:tcPr>
            <w:tcW w:w="0" w:type="auto"/>
            <w:shd w:val="clear" w:color="auto" w:fill="C4BC96"/>
          </w:tcPr>
          <w:p w14:paraId="2F72E00D" w14:textId="3AD486DB" w:rsidR="0020196D" w:rsidRPr="00527E9E" w:rsidRDefault="00303A48" w:rsidP="004276D5">
            <w:pPr>
              <w:widowControl/>
              <w:jc w:val="center"/>
              <w:rPr>
                <w:rFonts w:cs="Arial"/>
                <w:sz w:val="16"/>
                <w:szCs w:val="16"/>
                <w:lang w:eastAsia="fr-FR"/>
              </w:rPr>
            </w:pPr>
            <w:r>
              <w:rPr>
                <w:rFonts w:cs="Arial"/>
                <w:sz w:val="16"/>
                <w:szCs w:val="16"/>
                <w:lang w:eastAsia="fr-FR"/>
              </w:rPr>
              <w:t>61-63</w:t>
            </w:r>
          </w:p>
        </w:tc>
        <w:tc>
          <w:tcPr>
            <w:tcW w:w="0" w:type="auto"/>
            <w:shd w:val="clear" w:color="auto" w:fill="D6E3BC"/>
          </w:tcPr>
          <w:p w14:paraId="650A1CC0" w14:textId="24161CAF" w:rsidR="0020196D" w:rsidRPr="00527E9E" w:rsidRDefault="00303A48" w:rsidP="004276D5">
            <w:pPr>
              <w:widowControl/>
              <w:jc w:val="center"/>
              <w:rPr>
                <w:rFonts w:cs="Arial"/>
                <w:sz w:val="16"/>
                <w:szCs w:val="16"/>
                <w:lang w:eastAsia="fr-FR"/>
              </w:rPr>
            </w:pPr>
            <w:r>
              <w:rPr>
                <w:rFonts w:cs="Arial"/>
                <w:sz w:val="16"/>
                <w:szCs w:val="16"/>
                <w:lang w:eastAsia="fr-FR"/>
              </w:rPr>
              <w:t>71-75</w:t>
            </w:r>
          </w:p>
        </w:tc>
        <w:tc>
          <w:tcPr>
            <w:tcW w:w="0" w:type="auto"/>
            <w:shd w:val="clear" w:color="auto" w:fill="92D050"/>
          </w:tcPr>
          <w:p w14:paraId="4FFDDD45" w14:textId="49075A8D" w:rsidR="0020196D" w:rsidRPr="00527E9E" w:rsidRDefault="00303A48" w:rsidP="004276D5">
            <w:pPr>
              <w:widowControl/>
              <w:jc w:val="center"/>
              <w:rPr>
                <w:rFonts w:cs="Arial"/>
                <w:sz w:val="16"/>
                <w:szCs w:val="16"/>
                <w:lang w:eastAsia="fr-FR"/>
              </w:rPr>
            </w:pPr>
            <w:r>
              <w:rPr>
                <w:rFonts w:cs="Arial"/>
                <w:sz w:val="16"/>
                <w:szCs w:val="16"/>
                <w:lang w:eastAsia="fr-FR"/>
              </w:rPr>
              <w:t>81-87</w:t>
            </w:r>
          </w:p>
        </w:tc>
        <w:tc>
          <w:tcPr>
            <w:tcW w:w="0" w:type="auto"/>
            <w:shd w:val="clear" w:color="auto" w:fill="FABF8F"/>
          </w:tcPr>
          <w:p w14:paraId="591E9301" w14:textId="43510917" w:rsidR="0020196D" w:rsidRPr="00527E9E" w:rsidRDefault="00303A48" w:rsidP="004276D5">
            <w:pPr>
              <w:widowControl/>
              <w:jc w:val="center"/>
              <w:rPr>
                <w:rFonts w:cs="Arial"/>
                <w:sz w:val="16"/>
                <w:szCs w:val="16"/>
                <w:lang w:eastAsia="fr-FR"/>
              </w:rPr>
            </w:pPr>
            <w:r>
              <w:rPr>
                <w:rFonts w:cs="Arial"/>
                <w:sz w:val="16"/>
                <w:szCs w:val="16"/>
                <w:lang w:eastAsia="fr-FR"/>
              </w:rPr>
              <w:t>91</w:t>
            </w:r>
          </w:p>
        </w:tc>
      </w:tr>
      <w:tr w:rsidR="0020196D" w:rsidRPr="00527E9E" w14:paraId="0C49E59B" w14:textId="77777777" w:rsidTr="008E46E3">
        <w:tc>
          <w:tcPr>
            <w:tcW w:w="0" w:type="auto"/>
            <w:vAlign w:val="center"/>
          </w:tcPr>
          <w:p w14:paraId="18FF1D68"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Désert</w:t>
            </w:r>
          </w:p>
        </w:tc>
        <w:tc>
          <w:tcPr>
            <w:tcW w:w="0" w:type="auto"/>
            <w:shd w:val="clear" w:color="auto" w:fill="8DB3E2"/>
          </w:tcPr>
          <w:p w14:paraId="0E17D110" w14:textId="5C53C8EA" w:rsidR="0020196D" w:rsidRPr="00527E9E" w:rsidRDefault="00303A48" w:rsidP="003B443F">
            <w:pPr>
              <w:widowControl/>
              <w:jc w:val="center"/>
              <w:rPr>
                <w:rFonts w:cs="Arial"/>
                <w:sz w:val="16"/>
                <w:szCs w:val="16"/>
                <w:lang w:eastAsia="fr-FR"/>
              </w:rPr>
            </w:pPr>
            <w:r>
              <w:rPr>
                <w:rFonts w:cs="Arial"/>
                <w:sz w:val="16"/>
                <w:szCs w:val="16"/>
                <w:lang w:eastAsia="fr-FR"/>
              </w:rPr>
              <w:t>51</w:t>
            </w:r>
          </w:p>
        </w:tc>
        <w:tc>
          <w:tcPr>
            <w:tcW w:w="0" w:type="auto"/>
            <w:shd w:val="clear" w:color="auto" w:fill="C4BC96"/>
          </w:tcPr>
          <w:p w14:paraId="42BC01B8" w14:textId="5C3E7F4F" w:rsidR="0020196D" w:rsidRPr="00527E9E" w:rsidRDefault="00303A48" w:rsidP="004276D5">
            <w:pPr>
              <w:widowControl/>
              <w:jc w:val="center"/>
              <w:rPr>
                <w:rFonts w:cs="Arial"/>
                <w:sz w:val="16"/>
                <w:szCs w:val="16"/>
                <w:lang w:eastAsia="fr-FR"/>
              </w:rPr>
            </w:pPr>
            <w:r>
              <w:rPr>
                <w:rFonts w:cs="Arial"/>
                <w:sz w:val="16"/>
                <w:szCs w:val="16"/>
                <w:lang w:eastAsia="fr-FR"/>
              </w:rPr>
              <w:t>61-63</w:t>
            </w:r>
          </w:p>
        </w:tc>
        <w:tc>
          <w:tcPr>
            <w:tcW w:w="0" w:type="auto"/>
            <w:shd w:val="clear" w:color="auto" w:fill="D6E3BC"/>
          </w:tcPr>
          <w:p w14:paraId="419ABE72" w14:textId="5B6FB714" w:rsidR="0020196D" w:rsidRPr="00527E9E" w:rsidRDefault="00303A48" w:rsidP="004276D5">
            <w:pPr>
              <w:widowControl/>
              <w:jc w:val="center"/>
              <w:rPr>
                <w:rFonts w:cs="Arial"/>
                <w:sz w:val="16"/>
                <w:szCs w:val="16"/>
                <w:lang w:eastAsia="fr-FR"/>
              </w:rPr>
            </w:pPr>
            <w:r>
              <w:rPr>
                <w:rFonts w:cs="Arial"/>
                <w:sz w:val="16"/>
                <w:szCs w:val="16"/>
                <w:lang w:eastAsia="fr-FR"/>
              </w:rPr>
              <w:t>71-72</w:t>
            </w:r>
          </w:p>
        </w:tc>
        <w:tc>
          <w:tcPr>
            <w:tcW w:w="0" w:type="auto"/>
            <w:shd w:val="clear" w:color="auto" w:fill="92D050"/>
          </w:tcPr>
          <w:p w14:paraId="6888E3A5" w14:textId="792F934A" w:rsidR="0020196D" w:rsidRPr="00527E9E" w:rsidRDefault="00303A48" w:rsidP="004276D5">
            <w:pPr>
              <w:widowControl/>
              <w:jc w:val="center"/>
              <w:rPr>
                <w:rFonts w:cs="Arial"/>
                <w:sz w:val="16"/>
                <w:szCs w:val="16"/>
                <w:lang w:eastAsia="fr-FR"/>
              </w:rPr>
            </w:pPr>
            <w:r>
              <w:rPr>
                <w:rFonts w:cs="Arial"/>
                <w:sz w:val="16"/>
                <w:szCs w:val="16"/>
                <w:lang w:eastAsia="fr-FR"/>
              </w:rPr>
              <w:t>81-84</w:t>
            </w:r>
          </w:p>
        </w:tc>
        <w:tc>
          <w:tcPr>
            <w:tcW w:w="0" w:type="auto"/>
            <w:shd w:val="clear" w:color="auto" w:fill="FABF8F"/>
          </w:tcPr>
          <w:p w14:paraId="66920EAD" w14:textId="35309F62" w:rsidR="0020196D" w:rsidRPr="00527E9E" w:rsidRDefault="00303A48" w:rsidP="004276D5">
            <w:pPr>
              <w:widowControl/>
              <w:jc w:val="center"/>
              <w:rPr>
                <w:rFonts w:cs="Arial"/>
                <w:sz w:val="16"/>
                <w:szCs w:val="16"/>
                <w:lang w:eastAsia="fr-FR"/>
              </w:rPr>
            </w:pPr>
            <w:r>
              <w:rPr>
                <w:rFonts w:cs="Arial"/>
                <w:sz w:val="16"/>
                <w:szCs w:val="16"/>
                <w:lang w:eastAsia="fr-FR"/>
              </w:rPr>
              <w:t>91</w:t>
            </w:r>
          </w:p>
        </w:tc>
      </w:tr>
      <w:tr w:rsidR="0020196D" w:rsidRPr="00527E9E" w14:paraId="6FEFCD79" w14:textId="77777777" w:rsidTr="008E46E3">
        <w:tc>
          <w:tcPr>
            <w:tcW w:w="0" w:type="auto"/>
            <w:shd w:val="clear" w:color="auto" w:fill="D9D9D9"/>
            <w:vAlign w:val="center"/>
          </w:tcPr>
          <w:p w14:paraId="09FA2E39"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Forêt</w:t>
            </w:r>
          </w:p>
        </w:tc>
        <w:tc>
          <w:tcPr>
            <w:tcW w:w="0" w:type="auto"/>
            <w:shd w:val="clear" w:color="auto" w:fill="8DB3E2"/>
          </w:tcPr>
          <w:p w14:paraId="5DCBFC0C" w14:textId="3D8A76B9" w:rsidR="0020196D" w:rsidRPr="00527E9E" w:rsidRDefault="00303A48" w:rsidP="008E46E3">
            <w:pPr>
              <w:widowControl/>
              <w:jc w:val="center"/>
              <w:rPr>
                <w:rFonts w:cs="Arial"/>
                <w:sz w:val="16"/>
                <w:szCs w:val="16"/>
                <w:lang w:eastAsia="fr-FR"/>
              </w:rPr>
            </w:pPr>
            <w:r>
              <w:rPr>
                <w:rFonts w:cs="Arial"/>
                <w:sz w:val="16"/>
                <w:szCs w:val="16"/>
                <w:lang w:eastAsia="fr-FR"/>
              </w:rPr>
              <w:t>51-53</w:t>
            </w:r>
          </w:p>
        </w:tc>
        <w:tc>
          <w:tcPr>
            <w:tcW w:w="0" w:type="auto"/>
            <w:shd w:val="clear" w:color="auto" w:fill="C4BC96"/>
          </w:tcPr>
          <w:p w14:paraId="7591532A" w14:textId="615D257E"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4</w:t>
            </w:r>
          </w:p>
        </w:tc>
        <w:tc>
          <w:tcPr>
            <w:tcW w:w="0" w:type="auto"/>
            <w:shd w:val="clear" w:color="auto" w:fill="D6E3BC"/>
          </w:tcPr>
          <w:p w14:paraId="6330674B" w14:textId="25570153" w:rsidR="0020196D" w:rsidRPr="00527E9E" w:rsidRDefault="00303A48" w:rsidP="004276D5">
            <w:pPr>
              <w:widowControl/>
              <w:jc w:val="center"/>
              <w:rPr>
                <w:rFonts w:cs="Arial"/>
                <w:sz w:val="16"/>
                <w:szCs w:val="16"/>
                <w:lang w:eastAsia="fr-FR"/>
              </w:rPr>
            </w:pPr>
            <w:r>
              <w:rPr>
                <w:rFonts w:cs="Arial"/>
                <w:sz w:val="16"/>
                <w:szCs w:val="16"/>
                <w:lang w:eastAsia="fr-FR"/>
              </w:rPr>
              <w:t>71-7</w:t>
            </w:r>
            <w:r w:rsidR="006C35E5">
              <w:rPr>
                <w:rFonts w:cs="Arial"/>
                <w:sz w:val="16"/>
                <w:szCs w:val="16"/>
                <w:lang w:eastAsia="fr-FR"/>
              </w:rPr>
              <w:t>5</w:t>
            </w:r>
          </w:p>
        </w:tc>
        <w:tc>
          <w:tcPr>
            <w:tcW w:w="0" w:type="auto"/>
            <w:shd w:val="clear" w:color="auto" w:fill="92D050"/>
          </w:tcPr>
          <w:p w14:paraId="52F79DF5" w14:textId="70D061E1"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8</w:t>
            </w:r>
          </w:p>
        </w:tc>
        <w:tc>
          <w:tcPr>
            <w:tcW w:w="0" w:type="auto"/>
            <w:shd w:val="clear" w:color="auto" w:fill="FABF8F"/>
          </w:tcPr>
          <w:p w14:paraId="0073A78F" w14:textId="7369081D"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2</w:t>
            </w:r>
          </w:p>
        </w:tc>
      </w:tr>
      <w:tr w:rsidR="0020196D" w:rsidRPr="00527E9E" w14:paraId="5C9149DC" w14:textId="77777777" w:rsidTr="008E46E3">
        <w:tc>
          <w:tcPr>
            <w:tcW w:w="0" w:type="auto"/>
            <w:vAlign w:val="center"/>
          </w:tcPr>
          <w:p w14:paraId="5DAA8175"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Marais/jungle</w:t>
            </w:r>
          </w:p>
        </w:tc>
        <w:tc>
          <w:tcPr>
            <w:tcW w:w="0" w:type="auto"/>
            <w:shd w:val="clear" w:color="auto" w:fill="8DB3E2"/>
          </w:tcPr>
          <w:p w14:paraId="71355D76" w14:textId="1FD39F29"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2</w:t>
            </w:r>
          </w:p>
        </w:tc>
        <w:tc>
          <w:tcPr>
            <w:tcW w:w="0" w:type="auto"/>
            <w:shd w:val="clear" w:color="auto" w:fill="C4BC96"/>
          </w:tcPr>
          <w:p w14:paraId="274F70A7" w14:textId="67FAD434"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3</w:t>
            </w:r>
          </w:p>
        </w:tc>
        <w:tc>
          <w:tcPr>
            <w:tcW w:w="0" w:type="auto"/>
            <w:shd w:val="clear" w:color="auto" w:fill="D6E3BC"/>
          </w:tcPr>
          <w:p w14:paraId="2DA18904" w14:textId="354024A8" w:rsidR="0020196D" w:rsidRPr="00527E9E" w:rsidRDefault="00303A48" w:rsidP="004276D5">
            <w:pPr>
              <w:widowControl/>
              <w:jc w:val="center"/>
              <w:rPr>
                <w:rFonts w:cs="Arial"/>
                <w:sz w:val="16"/>
                <w:szCs w:val="16"/>
                <w:lang w:eastAsia="fr-FR"/>
              </w:rPr>
            </w:pPr>
            <w:r>
              <w:rPr>
                <w:rFonts w:cs="Arial"/>
                <w:sz w:val="16"/>
                <w:szCs w:val="16"/>
                <w:lang w:eastAsia="fr-FR"/>
              </w:rPr>
              <w:t>71-7</w:t>
            </w:r>
            <w:r w:rsidR="0020196D" w:rsidRPr="00527E9E">
              <w:rPr>
                <w:rFonts w:cs="Arial"/>
                <w:sz w:val="16"/>
                <w:szCs w:val="16"/>
                <w:lang w:eastAsia="fr-FR"/>
              </w:rPr>
              <w:t>3</w:t>
            </w:r>
          </w:p>
        </w:tc>
        <w:tc>
          <w:tcPr>
            <w:tcW w:w="0" w:type="auto"/>
            <w:shd w:val="clear" w:color="auto" w:fill="92D050"/>
          </w:tcPr>
          <w:p w14:paraId="291229D5" w14:textId="77973D78"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6</w:t>
            </w:r>
          </w:p>
        </w:tc>
        <w:tc>
          <w:tcPr>
            <w:tcW w:w="0" w:type="auto"/>
            <w:shd w:val="clear" w:color="auto" w:fill="FABF8F"/>
          </w:tcPr>
          <w:p w14:paraId="38DB9FE1" w14:textId="32562109"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2</w:t>
            </w:r>
          </w:p>
        </w:tc>
      </w:tr>
      <w:tr w:rsidR="0020196D" w:rsidRPr="00527E9E" w14:paraId="5B34318B" w14:textId="77777777" w:rsidTr="008E46E3">
        <w:tc>
          <w:tcPr>
            <w:tcW w:w="0" w:type="auto"/>
            <w:shd w:val="clear" w:color="auto" w:fill="D9D9D9"/>
            <w:vAlign w:val="center"/>
          </w:tcPr>
          <w:p w14:paraId="4CCB75EE" w14:textId="77777777" w:rsidR="0020196D" w:rsidRPr="00527E9E" w:rsidRDefault="0020196D" w:rsidP="0020196D">
            <w:pPr>
              <w:jc w:val="right"/>
              <w:rPr>
                <w:rFonts w:cs="Arial"/>
                <w:b/>
                <w:sz w:val="16"/>
                <w:szCs w:val="16"/>
                <w:lang w:eastAsia="fr-FR"/>
              </w:rPr>
            </w:pPr>
            <w:r w:rsidRPr="00527E9E">
              <w:rPr>
                <w:rFonts w:cs="Arial"/>
                <w:b/>
                <w:sz w:val="16"/>
                <w:szCs w:val="16"/>
                <w:lang w:eastAsia="fr-FR"/>
              </w:rPr>
              <w:t>Monde El'Der</w:t>
            </w:r>
          </w:p>
        </w:tc>
        <w:tc>
          <w:tcPr>
            <w:tcW w:w="0" w:type="auto"/>
            <w:shd w:val="clear" w:color="auto" w:fill="8DB3E2"/>
          </w:tcPr>
          <w:p w14:paraId="347812B7" w14:textId="01AD0B2E" w:rsidR="0020196D" w:rsidRPr="00527E9E" w:rsidRDefault="00303A48" w:rsidP="008E46E3">
            <w:pPr>
              <w:jc w:val="center"/>
              <w:rPr>
                <w:rFonts w:cs="Arial"/>
                <w:sz w:val="16"/>
                <w:szCs w:val="16"/>
                <w:lang w:eastAsia="fr-FR"/>
              </w:rPr>
            </w:pPr>
            <w:r>
              <w:rPr>
                <w:rFonts w:cs="Arial"/>
                <w:sz w:val="16"/>
                <w:szCs w:val="16"/>
                <w:lang w:eastAsia="fr-FR"/>
              </w:rPr>
              <w:t>5</w:t>
            </w:r>
            <w:r w:rsidR="003B443F">
              <w:rPr>
                <w:rFonts w:cs="Arial"/>
                <w:sz w:val="16"/>
                <w:szCs w:val="16"/>
                <w:lang w:eastAsia="fr-FR"/>
              </w:rPr>
              <w:t>1</w:t>
            </w:r>
          </w:p>
        </w:tc>
        <w:tc>
          <w:tcPr>
            <w:tcW w:w="0" w:type="auto"/>
            <w:shd w:val="clear" w:color="auto" w:fill="C4BC96"/>
          </w:tcPr>
          <w:p w14:paraId="7D72B57E" w14:textId="00BA9937" w:rsidR="0020196D" w:rsidRPr="00527E9E" w:rsidRDefault="00303A48" w:rsidP="004276D5">
            <w:pPr>
              <w:jc w:val="center"/>
              <w:rPr>
                <w:rFonts w:cs="Arial"/>
                <w:sz w:val="16"/>
                <w:szCs w:val="16"/>
                <w:lang w:eastAsia="fr-FR"/>
              </w:rPr>
            </w:pPr>
            <w:r>
              <w:rPr>
                <w:rFonts w:cs="Arial"/>
                <w:sz w:val="16"/>
                <w:szCs w:val="16"/>
                <w:lang w:eastAsia="fr-FR"/>
              </w:rPr>
              <w:t>61-6</w:t>
            </w:r>
            <w:r w:rsidR="003B443F">
              <w:rPr>
                <w:rFonts w:cs="Arial"/>
                <w:sz w:val="16"/>
                <w:szCs w:val="16"/>
                <w:lang w:eastAsia="fr-FR"/>
              </w:rPr>
              <w:t>4</w:t>
            </w:r>
          </w:p>
        </w:tc>
        <w:tc>
          <w:tcPr>
            <w:tcW w:w="0" w:type="auto"/>
            <w:shd w:val="clear" w:color="auto" w:fill="D6E3BC"/>
          </w:tcPr>
          <w:p w14:paraId="34A999C3" w14:textId="629A7C20" w:rsidR="0020196D" w:rsidRPr="00527E9E" w:rsidRDefault="00303A48" w:rsidP="004276D5">
            <w:pPr>
              <w:jc w:val="center"/>
              <w:rPr>
                <w:rFonts w:cs="Arial"/>
                <w:sz w:val="16"/>
                <w:szCs w:val="16"/>
                <w:lang w:eastAsia="fr-FR"/>
              </w:rPr>
            </w:pPr>
            <w:r>
              <w:rPr>
                <w:rFonts w:cs="Arial"/>
                <w:sz w:val="16"/>
                <w:szCs w:val="16"/>
                <w:lang w:eastAsia="fr-FR"/>
              </w:rPr>
              <w:t>7</w:t>
            </w:r>
            <w:r w:rsidR="006C35E5">
              <w:rPr>
                <w:rFonts w:cs="Arial"/>
                <w:sz w:val="16"/>
                <w:szCs w:val="16"/>
                <w:lang w:eastAsia="fr-FR"/>
              </w:rPr>
              <w:t>1</w:t>
            </w:r>
          </w:p>
        </w:tc>
        <w:tc>
          <w:tcPr>
            <w:tcW w:w="0" w:type="auto"/>
            <w:shd w:val="clear" w:color="auto" w:fill="92D050"/>
          </w:tcPr>
          <w:p w14:paraId="697C9266" w14:textId="4C08C409" w:rsidR="0020196D" w:rsidRPr="00527E9E" w:rsidRDefault="00303A48" w:rsidP="004276D5">
            <w:pPr>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4</w:t>
            </w:r>
          </w:p>
        </w:tc>
        <w:tc>
          <w:tcPr>
            <w:tcW w:w="0" w:type="auto"/>
            <w:shd w:val="clear" w:color="auto" w:fill="FABF8F"/>
          </w:tcPr>
          <w:p w14:paraId="6B09349C" w14:textId="53A1C7F3" w:rsidR="0020196D" w:rsidRPr="00527E9E" w:rsidRDefault="00303A48" w:rsidP="004276D5">
            <w:pPr>
              <w:jc w:val="center"/>
              <w:rPr>
                <w:rFonts w:cs="Arial"/>
                <w:sz w:val="16"/>
                <w:szCs w:val="16"/>
                <w:lang w:eastAsia="fr-FR"/>
              </w:rPr>
            </w:pPr>
            <w:r>
              <w:rPr>
                <w:rFonts w:cs="Arial"/>
                <w:sz w:val="16"/>
                <w:szCs w:val="16"/>
                <w:lang w:eastAsia="fr-FR"/>
              </w:rPr>
              <w:t>91-9</w:t>
            </w:r>
            <w:r w:rsidR="006C35E5">
              <w:rPr>
                <w:rFonts w:cs="Arial"/>
                <w:sz w:val="16"/>
                <w:szCs w:val="16"/>
                <w:lang w:eastAsia="fr-FR"/>
              </w:rPr>
              <w:t>4</w:t>
            </w:r>
          </w:p>
        </w:tc>
      </w:tr>
      <w:tr w:rsidR="0020196D" w:rsidRPr="00527E9E" w14:paraId="1BC64DB9" w14:textId="77777777" w:rsidTr="008E46E3">
        <w:tc>
          <w:tcPr>
            <w:tcW w:w="0" w:type="auto"/>
            <w:vAlign w:val="center"/>
          </w:tcPr>
          <w:p w14:paraId="7C5D787C"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Monde Koth’Oth</w:t>
            </w:r>
          </w:p>
        </w:tc>
        <w:tc>
          <w:tcPr>
            <w:tcW w:w="0" w:type="auto"/>
            <w:shd w:val="clear" w:color="auto" w:fill="8DB3E2"/>
          </w:tcPr>
          <w:p w14:paraId="28E428D5" w14:textId="6FE33EE0"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2</w:t>
            </w:r>
          </w:p>
        </w:tc>
        <w:tc>
          <w:tcPr>
            <w:tcW w:w="0" w:type="auto"/>
            <w:shd w:val="clear" w:color="auto" w:fill="C4BC96"/>
          </w:tcPr>
          <w:p w14:paraId="53FF298D" w14:textId="13AD98FA"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4</w:t>
            </w:r>
          </w:p>
        </w:tc>
        <w:tc>
          <w:tcPr>
            <w:tcW w:w="0" w:type="auto"/>
            <w:shd w:val="clear" w:color="auto" w:fill="D6E3BC"/>
          </w:tcPr>
          <w:p w14:paraId="7EE9EC92" w14:textId="02B2EA7A" w:rsidR="0020196D" w:rsidRPr="00527E9E" w:rsidRDefault="00303A48" w:rsidP="004276D5">
            <w:pPr>
              <w:widowControl/>
              <w:jc w:val="center"/>
              <w:rPr>
                <w:rFonts w:cs="Arial"/>
                <w:sz w:val="16"/>
                <w:szCs w:val="16"/>
                <w:lang w:eastAsia="fr-FR"/>
              </w:rPr>
            </w:pPr>
            <w:r>
              <w:rPr>
                <w:rFonts w:cs="Arial"/>
                <w:sz w:val="16"/>
                <w:szCs w:val="16"/>
                <w:lang w:eastAsia="fr-FR"/>
              </w:rPr>
              <w:t>7</w:t>
            </w:r>
            <w:r w:rsidR="0020196D" w:rsidRPr="00527E9E">
              <w:rPr>
                <w:rFonts w:cs="Arial"/>
                <w:sz w:val="16"/>
                <w:szCs w:val="16"/>
                <w:lang w:eastAsia="fr-FR"/>
              </w:rPr>
              <w:t>1</w:t>
            </w:r>
          </w:p>
        </w:tc>
        <w:tc>
          <w:tcPr>
            <w:tcW w:w="0" w:type="auto"/>
            <w:shd w:val="clear" w:color="auto" w:fill="92D050"/>
          </w:tcPr>
          <w:p w14:paraId="6F25A1E2" w14:textId="33B34372"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6</w:t>
            </w:r>
          </w:p>
        </w:tc>
        <w:tc>
          <w:tcPr>
            <w:tcW w:w="0" w:type="auto"/>
            <w:shd w:val="clear" w:color="auto" w:fill="FABF8F"/>
          </w:tcPr>
          <w:p w14:paraId="11C05D41" w14:textId="3DFBF7F1"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5</w:t>
            </w:r>
          </w:p>
        </w:tc>
      </w:tr>
      <w:tr w:rsidR="0020196D" w:rsidRPr="00527E9E" w14:paraId="59AB0425" w14:textId="77777777" w:rsidTr="008E46E3">
        <w:tc>
          <w:tcPr>
            <w:tcW w:w="0" w:type="auto"/>
            <w:shd w:val="clear" w:color="auto" w:fill="D9D9D9"/>
            <w:vAlign w:val="center"/>
          </w:tcPr>
          <w:p w14:paraId="21A07425"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Monde divin</w:t>
            </w:r>
          </w:p>
        </w:tc>
        <w:tc>
          <w:tcPr>
            <w:tcW w:w="0" w:type="auto"/>
            <w:shd w:val="clear" w:color="auto" w:fill="8DB3E2"/>
          </w:tcPr>
          <w:p w14:paraId="2394834A" w14:textId="111AD3A4"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2</w:t>
            </w:r>
          </w:p>
        </w:tc>
        <w:tc>
          <w:tcPr>
            <w:tcW w:w="0" w:type="auto"/>
            <w:shd w:val="clear" w:color="auto" w:fill="C4BC96"/>
          </w:tcPr>
          <w:p w14:paraId="137D6B2D" w14:textId="593F7873" w:rsidR="0020196D" w:rsidRPr="00527E9E" w:rsidRDefault="00303A48" w:rsidP="004276D5">
            <w:pPr>
              <w:widowControl/>
              <w:jc w:val="center"/>
              <w:rPr>
                <w:rFonts w:cs="Arial"/>
                <w:sz w:val="16"/>
                <w:szCs w:val="16"/>
                <w:lang w:eastAsia="fr-FR"/>
              </w:rPr>
            </w:pPr>
            <w:r>
              <w:rPr>
                <w:rFonts w:cs="Arial"/>
                <w:sz w:val="16"/>
                <w:szCs w:val="16"/>
                <w:lang w:eastAsia="fr-FR"/>
              </w:rPr>
              <w:t>6</w:t>
            </w:r>
            <w:r w:rsidR="003B443F">
              <w:rPr>
                <w:rFonts w:cs="Arial"/>
                <w:sz w:val="16"/>
                <w:szCs w:val="16"/>
                <w:lang w:eastAsia="fr-FR"/>
              </w:rPr>
              <w:t>1</w:t>
            </w:r>
          </w:p>
        </w:tc>
        <w:tc>
          <w:tcPr>
            <w:tcW w:w="0" w:type="auto"/>
            <w:shd w:val="clear" w:color="auto" w:fill="D6E3BC"/>
          </w:tcPr>
          <w:p w14:paraId="4D856727" w14:textId="230F5603" w:rsidR="0020196D" w:rsidRPr="00527E9E" w:rsidRDefault="00303A48" w:rsidP="004276D5">
            <w:pPr>
              <w:widowControl/>
              <w:jc w:val="center"/>
              <w:rPr>
                <w:rFonts w:cs="Arial"/>
                <w:sz w:val="16"/>
                <w:szCs w:val="16"/>
                <w:lang w:eastAsia="fr-FR"/>
              </w:rPr>
            </w:pPr>
            <w:r>
              <w:rPr>
                <w:rFonts w:cs="Arial"/>
                <w:sz w:val="16"/>
                <w:szCs w:val="16"/>
                <w:lang w:eastAsia="fr-FR"/>
              </w:rPr>
              <w:t>7</w:t>
            </w:r>
            <w:r w:rsidR="0020196D" w:rsidRPr="00527E9E">
              <w:rPr>
                <w:rFonts w:cs="Arial"/>
                <w:sz w:val="16"/>
                <w:szCs w:val="16"/>
                <w:lang w:eastAsia="fr-FR"/>
              </w:rPr>
              <w:t>1</w:t>
            </w:r>
          </w:p>
        </w:tc>
        <w:tc>
          <w:tcPr>
            <w:tcW w:w="0" w:type="auto"/>
            <w:shd w:val="clear" w:color="auto" w:fill="92D050"/>
          </w:tcPr>
          <w:p w14:paraId="11D319CA" w14:textId="6EECFA6E" w:rsidR="0020196D" w:rsidRPr="00527E9E" w:rsidRDefault="00303A48" w:rsidP="00303A48">
            <w:pPr>
              <w:widowControl/>
              <w:jc w:val="center"/>
              <w:rPr>
                <w:rFonts w:cs="Arial"/>
                <w:sz w:val="16"/>
                <w:szCs w:val="16"/>
                <w:lang w:eastAsia="fr-FR"/>
              </w:rPr>
            </w:pPr>
            <w:r>
              <w:rPr>
                <w:rFonts w:cs="Arial"/>
                <w:sz w:val="16"/>
                <w:szCs w:val="16"/>
                <w:lang w:eastAsia="fr-FR"/>
              </w:rPr>
              <w:t>81</w:t>
            </w:r>
          </w:p>
        </w:tc>
        <w:tc>
          <w:tcPr>
            <w:tcW w:w="0" w:type="auto"/>
            <w:shd w:val="clear" w:color="auto" w:fill="FABF8F"/>
          </w:tcPr>
          <w:p w14:paraId="6A910CF5" w14:textId="51D0C127"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5</w:t>
            </w:r>
          </w:p>
        </w:tc>
      </w:tr>
      <w:tr w:rsidR="0020196D" w:rsidRPr="00527E9E" w14:paraId="04A709DE" w14:textId="77777777" w:rsidTr="008E46E3">
        <w:tc>
          <w:tcPr>
            <w:tcW w:w="0" w:type="auto"/>
            <w:vAlign w:val="center"/>
          </w:tcPr>
          <w:p w14:paraId="10CAE3EC"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Montagne</w:t>
            </w:r>
          </w:p>
        </w:tc>
        <w:tc>
          <w:tcPr>
            <w:tcW w:w="0" w:type="auto"/>
            <w:shd w:val="clear" w:color="auto" w:fill="8DB3E2"/>
          </w:tcPr>
          <w:p w14:paraId="52969E77" w14:textId="7AA28AB1"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3</w:t>
            </w:r>
          </w:p>
        </w:tc>
        <w:tc>
          <w:tcPr>
            <w:tcW w:w="0" w:type="auto"/>
            <w:shd w:val="clear" w:color="auto" w:fill="C4BC96"/>
          </w:tcPr>
          <w:p w14:paraId="774A0AE0" w14:textId="36ECD681"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3</w:t>
            </w:r>
          </w:p>
        </w:tc>
        <w:tc>
          <w:tcPr>
            <w:tcW w:w="0" w:type="auto"/>
            <w:shd w:val="clear" w:color="auto" w:fill="D6E3BC"/>
          </w:tcPr>
          <w:p w14:paraId="6E9036CC" w14:textId="12ECD02E" w:rsidR="0020196D" w:rsidRPr="00527E9E" w:rsidRDefault="00303A48" w:rsidP="004276D5">
            <w:pPr>
              <w:widowControl/>
              <w:jc w:val="center"/>
              <w:rPr>
                <w:rFonts w:cs="Arial"/>
                <w:sz w:val="16"/>
                <w:szCs w:val="16"/>
                <w:lang w:eastAsia="fr-FR"/>
              </w:rPr>
            </w:pPr>
            <w:r>
              <w:rPr>
                <w:rFonts w:cs="Arial"/>
                <w:sz w:val="16"/>
                <w:szCs w:val="16"/>
                <w:lang w:eastAsia="fr-FR"/>
              </w:rPr>
              <w:t>71-7</w:t>
            </w:r>
            <w:r w:rsidR="0020196D" w:rsidRPr="00527E9E">
              <w:rPr>
                <w:rFonts w:cs="Arial"/>
                <w:sz w:val="16"/>
                <w:szCs w:val="16"/>
                <w:lang w:eastAsia="fr-FR"/>
              </w:rPr>
              <w:t>3</w:t>
            </w:r>
          </w:p>
        </w:tc>
        <w:tc>
          <w:tcPr>
            <w:tcW w:w="0" w:type="auto"/>
            <w:shd w:val="clear" w:color="auto" w:fill="92D050"/>
          </w:tcPr>
          <w:p w14:paraId="2D932107" w14:textId="55B9BE33"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4</w:t>
            </w:r>
          </w:p>
        </w:tc>
        <w:tc>
          <w:tcPr>
            <w:tcW w:w="0" w:type="auto"/>
            <w:shd w:val="clear" w:color="auto" w:fill="FABF8F"/>
          </w:tcPr>
          <w:p w14:paraId="0066D932" w14:textId="20ECA3D6" w:rsidR="0020196D" w:rsidRPr="00527E9E" w:rsidRDefault="00303A48" w:rsidP="004276D5">
            <w:pPr>
              <w:widowControl/>
              <w:jc w:val="center"/>
              <w:rPr>
                <w:rFonts w:cs="Arial"/>
                <w:sz w:val="16"/>
                <w:szCs w:val="16"/>
                <w:lang w:eastAsia="fr-FR"/>
              </w:rPr>
            </w:pPr>
            <w:r>
              <w:rPr>
                <w:rFonts w:cs="Arial"/>
                <w:sz w:val="16"/>
                <w:szCs w:val="16"/>
                <w:lang w:eastAsia="fr-FR"/>
              </w:rPr>
              <w:t>91-9</w:t>
            </w:r>
            <w:r w:rsidR="0020196D" w:rsidRPr="00527E9E">
              <w:rPr>
                <w:rFonts w:cs="Arial"/>
                <w:sz w:val="16"/>
                <w:szCs w:val="16"/>
                <w:lang w:eastAsia="fr-FR"/>
              </w:rPr>
              <w:t>2</w:t>
            </w:r>
          </w:p>
        </w:tc>
      </w:tr>
      <w:tr w:rsidR="0020196D" w:rsidRPr="00527E9E" w14:paraId="58AD7CAF" w14:textId="77777777" w:rsidTr="008E46E3">
        <w:tc>
          <w:tcPr>
            <w:tcW w:w="0" w:type="auto"/>
            <w:shd w:val="clear" w:color="auto" w:fill="D9D9D9"/>
            <w:vAlign w:val="center"/>
          </w:tcPr>
          <w:p w14:paraId="17322DB1"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Océan</w:t>
            </w:r>
          </w:p>
        </w:tc>
        <w:tc>
          <w:tcPr>
            <w:tcW w:w="0" w:type="auto"/>
            <w:shd w:val="clear" w:color="auto" w:fill="8DB3E2"/>
          </w:tcPr>
          <w:p w14:paraId="7B0FAF4F" w14:textId="107A33EE" w:rsidR="0020196D" w:rsidRPr="00527E9E" w:rsidRDefault="00303A48" w:rsidP="008E46E3">
            <w:pPr>
              <w:widowControl/>
              <w:jc w:val="center"/>
              <w:rPr>
                <w:rFonts w:cs="Arial"/>
                <w:sz w:val="16"/>
                <w:szCs w:val="16"/>
                <w:lang w:eastAsia="fr-FR"/>
              </w:rPr>
            </w:pPr>
            <w:r>
              <w:rPr>
                <w:rFonts w:cs="Arial"/>
                <w:sz w:val="16"/>
                <w:szCs w:val="16"/>
                <w:lang w:eastAsia="fr-FR"/>
              </w:rPr>
              <w:t>5</w:t>
            </w:r>
            <w:r w:rsidR="0020196D" w:rsidRPr="00527E9E">
              <w:rPr>
                <w:rFonts w:cs="Arial"/>
                <w:sz w:val="16"/>
                <w:szCs w:val="16"/>
                <w:lang w:eastAsia="fr-FR"/>
              </w:rPr>
              <w:t>1</w:t>
            </w:r>
          </w:p>
        </w:tc>
        <w:tc>
          <w:tcPr>
            <w:tcW w:w="0" w:type="auto"/>
            <w:shd w:val="clear" w:color="auto" w:fill="C4BC96"/>
          </w:tcPr>
          <w:p w14:paraId="23C552B7" w14:textId="642E63E8" w:rsidR="0020196D" w:rsidRPr="00527E9E" w:rsidRDefault="00303A48" w:rsidP="004276D5">
            <w:pPr>
              <w:widowControl/>
              <w:jc w:val="center"/>
              <w:rPr>
                <w:rFonts w:cs="Arial"/>
                <w:sz w:val="16"/>
                <w:szCs w:val="16"/>
                <w:lang w:eastAsia="fr-FR"/>
              </w:rPr>
            </w:pPr>
            <w:r>
              <w:rPr>
                <w:rFonts w:cs="Arial"/>
                <w:sz w:val="16"/>
                <w:szCs w:val="16"/>
                <w:lang w:eastAsia="fr-FR"/>
              </w:rPr>
              <w:t>6</w:t>
            </w:r>
            <w:r w:rsidR="003B443F">
              <w:rPr>
                <w:rFonts w:cs="Arial"/>
                <w:sz w:val="16"/>
                <w:szCs w:val="16"/>
                <w:lang w:eastAsia="fr-FR"/>
              </w:rPr>
              <w:t>1</w:t>
            </w:r>
          </w:p>
        </w:tc>
        <w:tc>
          <w:tcPr>
            <w:tcW w:w="0" w:type="auto"/>
            <w:shd w:val="clear" w:color="auto" w:fill="D6E3BC"/>
          </w:tcPr>
          <w:p w14:paraId="6402ECA7" w14:textId="6FD58ED8" w:rsidR="0020196D" w:rsidRPr="00527E9E" w:rsidRDefault="00303A48" w:rsidP="004276D5">
            <w:pPr>
              <w:widowControl/>
              <w:jc w:val="center"/>
              <w:rPr>
                <w:rFonts w:cs="Arial"/>
                <w:sz w:val="16"/>
                <w:szCs w:val="16"/>
                <w:lang w:eastAsia="fr-FR"/>
              </w:rPr>
            </w:pPr>
            <w:r>
              <w:rPr>
                <w:rFonts w:cs="Arial"/>
                <w:sz w:val="16"/>
                <w:szCs w:val="16"/>
                <w:lang w:eastAsia="fr-FR"/>
              </w:rPr>
              <w:t>7</w:t>
            </w:r>
            <w:r w:rsidR="0020196D" w:rsidRPr="00527E9E">
              <w:rPr>
                <w:rFonts w:cs="Arial"/>
                <w:sz w:val="16"/>
                <w:szCs w:val="16"/>
                <w:lang w:eastAsia="fr-FR"/>
              </w:rPr>
              <w:t>1</w:t>
            </w:r>
          </w:p>
        </w:tc>
        <w:tc>
          <w:tcPr>
            <w:tcW w:w="0" w:type="auto"/>
            <w:shd w:val="clear" w:color="auto" w:fill="92D050"/>
          </w:tcPr>
          <w:p w14:paraId="5F3DA905" w14:textId="24F6F4DE"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6</w:t>
            </w:r>
          </w:p>
        </w:tc>
        <w:tc>
          <w:tcPr>
            <w:tcW w:w="0" w:type="auto"/>
            <w:shd w:val="clear" w:color="auto" w:fill="FABF8F"/>
          </w:tcPr>
          <w:p w14:paraId="5B8A034D" w14:textId="36CFD5D8" w:rsidR="0020196D" w:rsidRPr="00527E9E" w:rsidRDefault="00303A48" w:rsidP="004276D5">
            <w:pPr>
              <w:widowControl/>
              <w:jc w:val="center"/>
              <w:rPr>
                <w:rFonts w:cs="Arial"/>
                <w:sz w:val="16"/>
                <w:szCs w:val="16"/>
                <w:lang w:eastAsia="fr-FR"/>
              </w:rPr>
            </w:pPr>
            <w:r>
              <w:rPr>
                <w:rFonts w:cs="Arial"/>
                <w:sz w:val="16"/>
                <w:szCs w:val="16"/>
                <w:lang w:eastAsia="fr-FR"/>
              </w:rPr>
              <w:t>91-9</w:t>
            </w:r>
            <w:r w:rsidR="0020196D" w:rsidRPr="00527E9E">
              <w:rPr>
                <w:rFonts w:cs="Arial"/>
                <w:sz w:val="16"/>
                <w:szCs w:val="16"/>
                <w:lang w:eastAsia="fr-FR"/>
              </w:rPr>
              <w:t>2</w:t>
            </w:r>
          </w:p>
        </w:tc>
      </w:tr>
      <w:tr w:rsidR="0020196D" w:rsidRPr="00527E9E" w14:paraId="38E5A3C0" w14:textId="77777777" w:rsidTr="008E46E3">
        <w:tc>
          <w:tcPr>
            <w:tcW w:w="0" w:type="auto"/>
            <w:vAlign w:val="center"/>
          </w:tcPr>
          <w:p w14:paraId="12952C01"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Plaine</w:t>
            </w:r>
          </w:p>
        </w:tc>
        <w:tc>
          <w:tcPr>
            <w:tcW w:w="0" w:type="auto"/>
            <w:shd w:val="clear" w:color="auto" w:fill="8DB3E2"/>
          </w:tcPr>
          <w:p w14:paraId="7FC5E173" w14:textId="1752B413"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5</w:t>
            </w:r>
          </w:p>
        </w:tc>
        <w:tc>
          <w:tcPr>
            <w:tcW w:w="0" w:type="auto"/>
            <w:shd w:val="clear" w:color="auto" w:fill="C4BC96"/>
          </w:tcPr>
          <w:p w14:paraId="6566F6BB" w14:textId="213F4AA7"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3</w:t>
            </w:r>
          </w:p>
        </w:tc>
        <w:tc>
          <w:tcPr>
            <w:tcW w:w="0" w:type="auto"/>
            <w:shd w:val="clear" w:color="auto" w:fill="D6E3BC"/>
          </w:tcPr>
          <w:p w14:paraId="3A144AD0" w14:textId="122BF9AE" w:rsidR="0020196D" w:rsidRPr="00527E9E" w:rsidRDefault="00303A48" w:rsidP="004276D5">
            <w:pPr>
              <w:widowControl/>
              <w:jc w:val="center"/>
              <w:rPr>
                <w:rFonts w:cs="Arial"/>
                <w:sz w:val="16"/>
                <w:szCs w:val="16"/>
                <w:lang w:eastAsia="fr-FR"/>
              </w:rPr>
            </w:pPr>
            <w:r>
              <w:rPr>
                <w:rFonts w:cs="Arial"/>
                <w:sz w:val="16"/>
                <w:szCs w:val="16"/>
                <w:lang w:eastAsia="fr-FR"/>
              </w:rPr>
              <w:t>71-7</w:t>
            </w:r>
            <w:r w:rsidR="006C35E5">
              <w:rPr>
                <w:rFonts w:cs="Arial"/>
                <w:sz w:val="16"/>
                <w:szCs w:val="16"/>
                <w:lang w:eastAsia="fr-FR"/>
              </w:rPr>
              <w:t>7</w:t>
            </w:r>
          </w:p>
        </w:tc>
        <w:tc>
          <w:tcPr>
            <w:tcW w:w="0" w:type="auto"/>
            <w:shd w:val="clear" w:color="auto" w:fill="92D050"/>
          </w:tcPr>
          <w:p w14:paraId="3786D01A" w14:textId="79EA7572"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6</w:t>
            </w:r>
          </w:p>
        </w:tc>
        <w:tc>
          <w:tcPr>
            <w:tcW w:w="0" w:type="auto"/>
            <w:shd w:val="clear" w:color="auto" w:fill="FABF8F"/>
          </w:tcPr>
          <w:p w14:paraId="49EA344F" w14:textId="6F3EC6B5" w:rsidR="0020196D" w:rsidRPr="00527E9E" w:rsidRDefault="00303A48" w:rsidP="004276D5">
            <w:pPr>
              <w:widowControl/>
              <w:jc w:val="center"/>
              <w:rPr>
                <w:rFonts w:cs="Arial"/>
                <w:sz w:val="16"/>
                <w:szCs w:val="16"/>
                <w:lang w:eastAsia="fr-FR"/>
              </w:rPr>
            </w:pPr>
            <w:r>
              <w:rPr>
                <w:rFonts w:cs="Arial"/>
                <w:sz w:val="16"/>
                <w:szCs w:val="16"/>
                <w:lang w:eastAsia="fr-FR"/>
              </w:rPr>
              <w:t>91-9</w:t>
            </w:r>
            <w:r w:rsidR="0020196D" w:rsidRPr="00527E9E">
              <w:rPr>
                <w:rFonts w:cs="Arial"/>
                <w:sz w:val="16"/>
                <w:szCs w:val="16"/>
                <w:lang w:eastAsia="fr-FR"/>
              </w:rPr>
              <w:t>2</w:t>
            </w:r>
          </w:p>
        </w:tc>
      </w:tr>
      <w:tr w:rsidR="0020196D" w:rsidRPr="00527E9E" w14:paraId="455C220F" w14:textId="77777777" w:rsidTr="008E46E3">
        <w:tc>
          <w:tcPr>
            <w:tcW w:w="0" w:type="auto"/>
            <w:shd w:val="clear" w:color="auto" w:fill="D9D9D9"/>
            <w:vAlign w:val="center"/>
          </w:tcPr>
          <w:p w14:paraId="5CC7C98D"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Ruines</w:t>
            </w:r>
          </w:p>
        </w:tc>
        <w:tc>
          <w:tcPr>
            <w:tcW w:w="0" w:type="auto"/>
            <w:shd w:val="clear" w:color="auto" w:fill="8DB3E2"/>
          </w:tcPr>
          <w:p w14:paraId="778C0707" w14:textId="0B91E66A"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5</w:t>
            </w:r>
          </w:p>
        </w:tc>
        <w:tc>
          <w:tcPr>
            <w:tcW w:w="0" w:type="auto"/>
            <w:shd w:val="clear" w:color="auto" w:fill="C4BC96"/>
          </w:tcPr>
          <w:p w14:paraId="51F68B75" w14:textId="21C0CDBF"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2</w:t>
            </w:r>
          </w:p>
        </w:tc>
        <w:tc>
          <w:tcPr>
            <w:tcW w:w="0" w:type="auto"/>
            <w:shd w:val="clear" w:color="auto" w:fill="D6E3BC"/>
          </w:tcPr>
          <w:p w14:paraId="7A50E157" w14:textId="603425FB" w:rsidR="0020196D" w:rsidRPr="00527E9E" w:rsidRDefault="00303A48" w:rsidP="004276D5">
            <w:pPr>
              <w:widowControl/>
              <w:jc w:val="center"/>
              <w:rPr>
                <w:rFonts w:cs="Arial"/>
                <w:sz w:val="16"/>
                <w:szCs w:val="16"/>
                <w:lang w:eastAsia="fr-FR"/>
              </w:rPr>
            </w:pPr>
            <w:r>
              <w:rPr>
                <w:rFonts w:cs="Arial"/>
                <w:sz w:val="16"/>
                <w:szCs w:val="16"/>
                <w:lang w:eastAsia="fr-FR"/>
              </w:rPr>
              <w:t>71-7</w:t>
            </w:r>
            <w:r w:rsidR="0020196D" w:rsidRPr="00527E9E">
              <w:rPr>
                <w:rFonts w:cs="Arial"/>
                <w:sz w:val="16"/>
                <w:szCs w:val="16"/>
                <w:lang w:eastAsia="fr-FR"/>
              </w:rPr>
              <w:t>2</w:t>
            </w:r>
          </w:p>
        </w:tc>
        <w:tc>
          <w:tcPr>
            <w:tcW w:w="0" w:type="auto"/>
            <w:shd w:val="clear" w:color="auto" w:fill="92D050"/>
          </w:tcPr>
          <w:p w14:paraId="0BE1BEA5" w14:textId="69CD750C"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2</w:t>
            </w:r>
          </w:p>
        </w:tc>
        <w:tc>
          <w:tcPr>
            <w:tcW w:w="0" w:type="auto"/>
            <w:shd w:val="clear" w:color="auto" w:fill="FABF8F"/>
          </w:tcPr>
          <w:p w14:paraId="6E5B731D" w14:textId="4E66AE0B"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4</w:t>
            </w:r>
          </w:p>
        </w:tc>
      </w:tr>
      <w:tr w:rsidR="0020196D" w:rsidRPr="00527E9E" w14:paraId="12A80E82" w14:textId="77777777" w:rsidTr="008E46E3">
        <w:tc>
          <w:tcPr>
            <w:tcW w:w="0" w:type="auto"/>
            <w:vAlign w:val="center"/>
          </w:tcPr>
          <w:p w14:paraId="7A938378"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Souterrain/caverne</w:t>
            </w:r>
          </w:p>
        </w:tc>
        <w:tc>
          <w:tcPr>
            <w:tcW w:w="0" w:type="auto"/>
            <w:shd w:val="clear" w:color="auto" w:fill="8DB3E2"/>
          </w:tcPr>
          <w:p w14:paraId="082793A0" w14:textId="0A281097"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2</w:t>
            </w:r>
          </w:p>
        </w:tc>
        <w:tc>
          <w:tcPr>
            <w:tcW w:w="0" w:type="auto"/>
            <w:shd w:val="clear" w:color="auto" w:fill="C4BC96"/>
          </w:tcPr>
          <w:p w14:paraId="71570C81" w14:textId="27C85DE3"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2</w:t>
            </w:r>
          </w:p>
        </w:tc>
        <w:tc>
          <w:tcPr>
            <w:tcW w:w="0" w:type="auto"/>
            <w:shd w:val="clear" w:color="auto" w:fill="D6E3BC"/>
          </w:tcPr>
          <w:p w14:paraId="3387B796" w14:textId="1FB6BC3F" w:rsidR="0020196D" w:rsidRPr="00527E9E" w:rsidRDefault="00303A48" w:rsidP="004276D5">
            <w:pPr>
              <w:widowControl/>
              <w:jc w:val="center"/>
              <w:rPr>
                <w:rFonts w:cs="Arial"/>
                <w:sz w:val="16"/>
                <w:szCs w:val="16"/>
                <w:lang w:eastAsia="fr-FR"/>
              </w:rPr>
            </w:pPr>
            <w:r>
              <w:rPr>
                <w:rFonts w:cs="Arial"/>
                <w:sz w:val="16"/>
                <w:szCs w:val="16"/>
                <w:lang w:eastAsia="fr-FR"/>
              </w:rPr>
              <w:t>71-7</w:t>
            </w:r>
            <w:r w:rsidR="0020196D" w:rsidRPr="00527E9E">
              <w:rPr>
                <w:rFonts w:cs="Arial"/>
                <w:sz w:val="16"/>
                <w:szCs w:val="16"/>
                <w:lang w:eastAsia="fr-FR"/>
              </w:rPr>
              <w:t>3</w:t>
            </w:r>
          </w:p>
        </w:tc>
        <w:tc>
          <w:tcPr>
            <w:tcW w:w="0" w:type="auto"/>
            <w:shd w:val="clear" w:color="auto" w:fill="92D050"/>
          </w:tcPr>
          <w:p w14:paraId="789ABFBE" w14:textId="5E33CCD9"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3</w:t>
            </w:r>
          </w:p>
        </w:tc>
        <w:tc>
          <w:tcPr>
            <w:tcW w:w="0" w:type="auto"/>
            <w:shd w:val="clear" w:color="auto" w:fill="FABF8F"/>
          </w:tcPr>
          <w:p w14:paraId="63BADC73" w14:textId="424F459B" w:rsidR="0020196D" w:rsidRPr="00527E9E" w:rsidRDefault="00303A48" w:rsidP="004276D5">
            <w:pPr>
              <w:widowControl/>
              <w:jc w:val="center"/>
              <w:rPr>
                <w:rFonts w:cs="Arial"/>
                <w:sz w:val="16"/>
                <w:szCs w:val="16"/>
                <w:lang w:eastAsia="fr-FR"/>
              </w:rPr>
            </w:pPr>
            <w:r>
              <w:rPr>
                <w:rFonts w:cs="Arial"/>
                <w:sz w:val="16"/>
                <w:szCs w:val="16"/>
                <w:lang w:eastAsia="fr-FR"/>
              </w:rPr>
              <w:t>91-9</w:t>
            </w:r>
            <w:r w:rsidR="006C35E5">
              <w:rPr>
                <w:rFonts w:cs="Arial"/>
                <w:sz w:val="16"/>
                <w:szCs w:val="16"/>
                <w:lang w:eastAsia="fr-FR"/>
              </w:rPr>
              <w:t>3</w:t>
            </w:r>
          </w:p>
        </w:tc>
      </w:tr>
      <w:tr w:rsidR="0020196D" w:rsidRPr="00527E9E" w14:paraId="45C04024" w14:textId="77777777" w:rsidTr="0020196D">
        <w:tc>
          <w:tcPr>
            <w:tcW w:w="0" w:type="auto"/>
            <w:shd w:val="clear" w:color="auto" w:fill="D9D9D9"/>
            <w:noWrap/>
            <w:vAlign w:val="center"/>
          </w:tcPr>
          <w:p w14:paraId="544145D3"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Steppe</w:t>
            </w:r>
          </w:p>
        </w:tc>
        <w:tc>
          <w:tcPr>
            <w:tcW w:w="0" w:type="auto"/>
            <w:shd w:val="clear" w:color="auto" w:fill="8DB3E2" w:themeFill="text2" w:themeFillTint="66"/>
          </w:tcPr>
          <w:p w14:paraId="67209D1F" w14:textId="2D48E151" w:rsidR="0020196D" w:rsidRPr="00527E9E" w:rsidRDefault="00303A48" w:rsidP="008E46E3">
            <w:pPr>
              <w:widowControl/>
              <w:jc w:val="center"/>
              <w:rPr>
                <w:rFonts w:cs="Arial"/>
                <w:sz w:val="16"/>
                <w:szCs w:val="16"/>
                <w:lang w:eastAsia="fr-FR"/>
              </w:rPr>
            </w:pPr>
            <w:r>
              <w:rPr>
                <w:rFonts w:cs="Arial"/>
                <w:sz w:val="16"/>
                <w:szCs w:val="16"/>
                <w:lang w:eastAsia="fr-FR"/>
              </w:rPr>
              <w:t>51-5</w:t>
            </w:r>
            <w:r w:rsidR="0020196D" w:rsidRPr="00527E9E">
              <w:rPr>
                <w:rFonts w:cs="Arial"/>
                <w:sz w:val="16"/>
                <w:szCs w:val="16"/>
                <w:lang w:eastAsia="fr-FR"/>
              </w:rPr>
              <w:t>2</w:t>
            </w:r>
          </w:p>
        </w:tc>
        <w:tc>
          <w:tcPr>
            <w:tcW w:w="0" w:type="auto"/>
            <w:shd w:val="clear" w:color="auto" w:fill="C4BC96"/>
          </w:tcPr>
          <w:p w14:paraId="6938968F" w14:textId="36A8B953"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3</w:t>
            </w:r>
          </w:p>
        </w:tc>
        <w:tc>
          <w:tcPr>
            <w:tcW w:w="0" w:type="auto"/>
            <w:shd w:val="clear" w:color="auto" w:fill="D6E3BC"/>
          </w:tcPr>
          <w:p w14:paraId="3AF4E628" w14:textId="70996EA1" w:rsidR="0020196D" w:rsidRPr="00527E9E" w:rsidRDefault="00303A48" w:rsidP="004276D5">
            <w:pPr>
              <w:widowControl/>
              <w:jc w:val="center"/>
              <w:rPr>
                <w:rFonts w:cs="Arial"/>
                <w:sz w:val="16"/>
                <w:szCs w:val="16"/>
                <w:lang w:eastAsia="fr-FR"/>
              </w:rPr>
            </w:pPr>
            <w:r>
              <w:rPr>
                <w:rFonts w:cs="Arial"/>
                <w:sz w:val="16"/>
                <w:szCs w:val="16"/>
                <w:lang w:eastAsia="fr-FR"/>
              </w:rPr>
              <w:t>71-7</w:t>
            </w:r>
            <w:r w:rsidR="006C35E5">
              <w:rPr>
                <w:rFonts w:cs="Arial"/>
                <w:sz w:val="16"/>
                <w:szCs w:val="16"/>
                <w:lang w:eastAsia="fr-FR"/>
              </w:rPr>
              <w:t>4</w:t>
            </w:r>
          </w:p>
        </w:tc>
        <w:tc>
          <w:tcPr>
            <w:tcW w:w="0" w:type="auto"/>
            <w:shd w:val="clear" w:color="auto" w:fill="92D050"/>
          </w:tcPr>
          <w:p w14:paraId="602E702F" w14:textId="1F2895EB"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8</w:t>
            </w:r>
          </w:p>
        </w:tc>
        <w:tc>
          <w:tcPr>
            <w:tcW w:w="0" w:type="auto"/>
            <w:shd w:val="clear" w:color="auto" w:fill="FABF8F"/>
          </w:tcPr>
          <w:p w14:paraId="7092AB3D" w14:textId="22C0F0EA" w:rsidR="0020196D" w:rsidRPr="00527E9E" w:rsidRDefault="00303A48" w:rsidP="004276D5">
            <w:pPr>
              <w:widowControl/>
              <w:jc w:val="center"/>
              <w:rPr>
                <w:rFonts w:cs="Arial"/>
                <w:sz w:val="16"/>
                <w:szCs w:val="16"/>
                <w:lang w:eastAsia="fr-FR"/>
              </w:rPr>
            </w:pPr>
            <w:r>
              <w:rPr>
                <w:rFonts w:cs="Arial"/>
                <w:sz w:val="16"/>
                <w:szCs w:val="16"/>
                <w:lang w:eastAsia="fr-FR"/>
              </w:rPr>
              <w:t>91-9</w:t>
            </w:r>
            <w:r w:rsidR="0020196D" w:rsidRPr="00527E9E">
              <w:rPr>
                <w:rFonts w:cs="Arial"/>
                <w:sz w:val="16"/>
                <w:szCs w:val="16"/>
                <w:lang w:eastAsia="fr-FR"/>
              </w:rPr>
              <w:t>2</w:t>
            </w:r>
          </w:p>
        </w:tc>
      </w:tr>
      <w:tr w:rsidR="0020196D" w:rsidRPr="00527E9E" w14:paraId="6C9F0A14" w14:textId="77777777" w:rsidTr="0020196D">
        <w:tc>
          <w:tcPr>
            <w:tcW w:w="0" w:type="auto"/>
            <w:tcBorders>
              <w:bottom w:val="single" w:sz="12" w:space="0" w:color="auto"/>
            </w:tcBorders>
            <w:shd w:val="clear" w:color="auto" w:fill="auto"/>
            <w:vAlign w:val="center"/>
          </w:tcPr>
          <w:p w14:paraId="7B697E04" w14:textId="77777777" w:rsidR="0020196D" w:rsidRPr="00527E9E" w:rsidRDefault="0020196D" w:rsidP="0020196D">
            <w:pPr>
              <w:widowControl/>
              <w:jc w:val="right"/>
              <w:rPr>
                <w:rFonts w:cs="Arial"/>
                <w:b/>
                <w:sz w:val="16"/>
                <w:szCs w:val="16"/>
                <w:lang w:eastAsia="fr-FR"/>
              </w:rPr>
            </w:pPr>
            <w:r w:rsidRPr="00527E9E">
              <w:rPr>
                <w:rFonts w:cs="Arial"/>
                <w:b/>
                <w:sz w:val="16"/>
                <w:szCs w:val="16"/>
                <w:lang w:eastAsia="fr-FR"/>
              </w:rPr>
              <w:t>Ville/urbain</w:t>
            </w:r>
          </w:p>
        </w:tc>
        <w:tc>
          <w:tcPr>
            <w:tcW w:w="0" w:type="auto"/>
            <w:tcBorders>
              <w:bottom w:val="single" w:sz="12" w:space="0" w:color="auto"/>
            </w:tcBorders>
            <w:shd w:val="clear" w:color="auto" w:fill="8DB3E2" w:themeFill="text2" w:themeFillTint="66"/>
          </w:tcPr>
          <w:p w14:paraId="19145099" w14:textId="355F252B" w:rsidR="0020196D" w:rsidRPr="00527E9E" w:rsidRDefault="00303A48" w:rsidP="008E46E3">
            <w:pPr>
              <w:widowControl/>
              <w:jc w:val="center"/>
              <w:rPr>
                <w:rFonts w:cs="Arial"/>
                <w:sz w:val="16"/>
                <w:szCs w:val="16"/>
                <w:lang w:eastAsia="fr-FR"/>
              </w:rPr>
            </w:pPr>
            <w:r>
              <w:rPr>
                <w:rFonts w:cs="Arial"/>
                <w:sz w:val="16"/>
                <w:szCs w:val="16"/>
                <w:lang w:eastAsia="fr-FR"/>
              </w:rPr>
              <w:t>51-5</w:t>
            </w:r>
            <w:r w:rsidR="003B443F">
              <w:rPr>
                <w:rFonts w:cs="Arial"/>
                <w:sz w:val="16"/>
                <w:szCs w:val="16"/>
                <w:lang w:eastAsia="fr-FR"/>
              </w:rPr>
              <w:t>6</w:t>
            </w:r>
          </w:p>
        </w:tc>
        <w:tc>
          <w:tcPr>
            <w:tcW w:w="0" w:type="auto"/>
            <w:tcBorders>
              <w:bottom w:val="single" w:sz="12" w:space="0" w:color="auto"/>
            </w:tcBorders>
            <w:shd w:val="clear" w:color="auto" w:fill="C4BC96"/>
          </w:tcPr>
          <w:p w14:paraId="3B64BBD9" w14:textId="15786C8B" w:rsidR="0020196D" w:rsidRPr="00527E9E" w:rsidRDefault="00303A48" w:rsidP="004276D5">
            <w:pPr>
              <w:widowControl/>
              <w:jc w:val="center"/>
              <w:rPr>
                <w:rFonts w:cs="Arial"/>
                <w:sz w:val="16"/>
                <w:szCs w:val="16"/>
                <w:lang w:eastAsia="fr-FR"/>
              </w:rPr>
            </w:pPr>
            <w:r>
              <w:rPr>
                <w:rFonts w:cs="Arial"/>
                <w:sz w:val="16"/>
                <w:szCs w:val="16"/>
                <w:lang w:eastAsia="fr-FR"/>
              </w:rPr>
              <w:t>61-6</w:t>
            </w:r>
            <w:r w:rsidR="003B443F">
              <w:rPr>
                <w:rFonts w:cs="Arial"/>
                <w:sz w:val="16"/>
                <w:szCs w:val="16"/>
                <w:lang w:eastAsia="fr-FR"/>
              </w:rPr>
              <w:t>3</w:t>
            </w:r>
          </w:p>
        </w:tc>
        <w:tc>
          <w:tcPr>
            <w:tcW w:w="0" w:type="auto"/>
            <w:tcBorders>
              <w:bottom w:val="single" w:sz="12" w:space="0" w:color="auto"/>
            </w:tcBorders>
            <w:shd w:val="clear" w:color="auto" w:fill="D6E3BC"/>
          </w:tcPr>
          <w:p w14:paraId="22874B80" w14:textId="4DA90C08" w:rsidR="0020196D" w:rsidRPr="00527E9E" w:rsidRDefault="00303A48" w:rsidP="004276D5">
            <w:pPr>
              <w:widowControl/>
              <w:jc w:val="center"/>
              <w:rPr>
                <w:rFonts w:cs="Arial"/>
                <w:sz w:val="16"/>
                <w:szCs w:val="16"/>
                <w:lang w:eastAsia="fr-FR"/>
              </w:rPr>
            </w:pPr>
            <w:r>
              <w:rPr>
                <w:rFonts w:cs="Arial"/>
                <w:sz w:val="16"/>
                <w:szCs w:val="16"/>
                <w:lang w:eastAsia="fr-FR"/>
              </w:rPr>
              <w:t>71-7</w:t>
            </w:r>
            <w:r w:rsidR="0020196D" w:rsidRPr="00527E9E">
              <w:rPr>
                <w:rFonts w:cs="Arial"/>
                <w:sz w:val="16"/>
                <w:szCs w:val="16"/>
                <w:lang w:eastAsia="fr-FR"/>
              </w:rPr>
              <w:t>8</w:t>
            </w:r>
          </w:p>
        </w:tc>
        <w:tc>
          <w:tcPr>
            <w:tcW w:w="0" w:type="auto"/>
            <w:tcBorders>
              <w:bottom w:val="single" w:sz="12" w:space="0" w:color="auto"/>
            </w:tcBorders>
            <w:shd w:val="clear" w:color="auto" w:fill="92D050"/>
          </w:tcPr>
          <w:p w14:paraId="3B6834E8" w14:textId="65DF9B91" w:rsidR="0020196D" w:rsidRPr="00527E9E" w:rsidRDefault="00303A48" w:rsidP="004276D5">
            <w:pPr>
              <w:widowControl/>
              <w:jc w:val="center"/>
              <w:rPr>
                <w:rFonts w:cs="Arial"/>
                <w:sz w:val="16"/>
                <w:szCs w:val="16"/>
                <w:lang w:eastAsia="fr-FR"/>
              </w:rPr>
            </w:pPr>
            <w:r>
              <w:rPr>
                <w:rFonts w:cs="Arial"/>
                <w:sz w:val="16"/>
                <w:szCs w:val="16"/>
                <w:lang w:eastAsia="fr-FR"/>
              </w:rPr>
              <w:t>81-8</w:t>
            </w:r>
            <w:r w:rsidR="0020196D" w:rsidRPr="00527E9E">
              <w:rPr>
                <w:rFonts w:cs="Arial"/>
                <w:sz w:val="16"/>
                <w:szCs w:val="16"/>
                <w:lang w:eastAsia="fr-FR"/>
              </w:rPr>
              <w:t>2</w:t>
            </w:r>
          </w:p>
        </w:tc>
        <w:tc>
          <w:tcPr>
            <w:tcW w:w="0" w:type="auto"/>
            <w:tcBorders>
              <w:bottom w:val="single" w:sz="12" w:space="0" w:color="auto"/>
            </w:tcBorders>
            <w:shd w:val="clear" w:color="auto" w:fill="FABF8F"/>
          </w:tcPr>
          <w:p w14:paraId="27C28618" w14:textId="14F643F7" w:rsidR="0020196D" w:rsidRPr="00527E9E" w:rsidRDefault="00303A48" w:rsidP="004276D5">
            <w:pPr>
              <w:widowControl/>
              <w:jc w:val="center"/>
              <w:rPr>
                <w:rFonts w:cs="Arial"/>
                <w:sz w:val="16"/>
                <w:szCs w:val="16"/>
                <w:lang w:eastAsia="fr-FR"/>
              </w:rPr>
            </w:pPr>
            <w:r>
              <w:rPr>
                <w:rFonts w:cs="Arial"/>
                <w:sz w:val="16"/>
                <w:szCs w:val="16"/>
                <w:lang w:eastAsia="fr-FR"/>
              </w:rPr>
              <w:t>9</w:t>
            </w:r>
            <w:r w:rsidR="0020196D" w:rsidRPr="00527E9E">
              <w:rPr>
                <w:rFonts w:cs="Arial"/>
                <w:sz w:val="16"/>
                <w:szCs w:val="16"/>
                <w:lang w:eastAsia="fr-FR"/>
              </w:rPr>
              <w:t>1</w:t>
            </w:r>
          </w:p>
        </w:tc>
      </w:tr>
      <w:tr w:rsidR="0020196D" w:rsidRPr="00527E9E" w14:paraId="2178DBF2" w14:textId="77777777" w:rsidTr="0020196D">
        <w:tc>
          <w:tcPr>
            <w:tcW w:w="0" w:type="auto"/>
            <w:tcBorders>
              <w:top w:val="single" w:sz="6" w:space="0" w:color="auto"/>
              <w:bottom w:val="single" w:sz="6" w:space="0" w:color="auto"/>
            </w:tcBorders>
            <w:shd w:val="clear" w:color="auto" w:fill="auto"/>
            <w:vAlign w:val="center"/>
          </w:tcPr>
          <w:p w14:paraId="1E281A43" w14:textId="5A0614E3" w:rsidR="0020196D" w:rsidRPr="00527E9E" w:rsidRDefault="0020196D" w:rsidP="00311DA7">
            <w:pPr>
              <w:widowControl/>
              <w:jc w:val="left"/>
              <w:rPr>
                <w:rFonts w:cs="Arial"/>
                <w:b/>
                <w:sz w:val="16"/>
                <w:szCs w:val="16"/>
                <w:lang w:eastAsia="fr-FR"/>
              </w:rPr>
            </w:pPr>
            <w:r w:rsidRPr="00527E9E">
              <w:rPr>
                <w:sz w:val="16"/>
              </w:rPr>
              <w:t xml:space="preserve">Zone </w:t>
            </w:r>
            <w:r w:rsidR="00292E8D" w:rsidRPr="00527E9E">
              <w:rPr>
                <w:sz w:val="16"/>
              </w:rPr>
              <w:t>pauvre</w:t>
            </w:r>
          </w:p>
        </w:tc>
        <w:tc>
          <w:tcPr>
            <w:tcW w:w="0" w:type="auto"/>
            <w:tcBorders>
              <w:top w:val="single" w:sz="6" w:space="0" w:color="auto"/>
              <w:bottom w:val="single" w:sz="6" w:space="0" w:color="auto"/>
            </w:tcBorders>
            <w:shd w:val="clear" w:color="auto" w:fill="8DB3E2" w:themeFill="text2" w:themeFillTint="66"/>
          </w:tcPr>
          <w:p w14:paraId="03843AE9" w14:textId="77777777" w:rsidR="0020196D" w:rsidRPr="00527E9E" w:rsidRDefault="00E97230" w:rsidP="008E46E3">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C4BC96"/>
          </w:tcPr>
          <w:p w14:paraId="02D4A376" w14:textId="77777777" w:rsidR="0020196D" w:rsidRPr="00527E9E" w:rsidRDefault="0020196D" w:rsidP="004276D5">
            <w:pPr>
              <w:widowControl/>
              <w:jc w:val="center"/>
              <w:rPr>
                <w:rFonts w:cs="Arial"/>
                <w:sz w:val="16"/>
                <w:szCs w:val="16"/>
                <w:lang w:eastAsia="fr-FR"/>
              </w:rPr>
            </w:pPr>
          </w:p>
        </w:tc>
        <w:tc>
          <w:tcPr>
            <w:tcW w:w="0" w:type="auto"/>
            <w:tcBorders>
              <w:top w:val="single" w:sz="6" w:space="0" w:color="auto"/>
              <w:bottom w:val="single" w:sz="6" w:space="0" w:color="auto"/>
            </w:tcBorders>
            <w:shd w:val="clear" w:color="auto" w:fill="D6E3BC"/>
          </w:tcPr>
          <w:p w14:paraId="328F9CCA"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92D050"/>
          </w:tcPr>
          <w:p w14:paraId="4A7ED0B2" w14:textId="77777777" w:rsidR="0020196D" w:rsidRPr="00527E9E" w:rsidRDefault="0020196D" w:rsidP="004276D5">
            <w:pPr>
              <w:widowControl/>
              <w:jc w:val="center"/>
              <w:rPr>
                <w:rFonts w:cs="Arial"/>
                <w:sz w:val="16"/>
                <w:szCs w:val="16"/>
                <w:lang w:eastAsia="fr-FR"/>
              </w:rPr>
            </w:pPr>
          </w:p>
        </w:tc>
        <w:tc>
          <w:tcPr>
            <w:tcW w:w="0" w:type="auto"/>
            <w:tcBorders>
              <w:top w:val="single" w:sz="6" w:space="0" w:color="auto"/>
              <w:bottom w:val="single" w:sz="6" w:space="0" w:color="auto"/>
            </w:tcBorders>
            <w:shd w:val="clear" w:color="auto" w:fill="FABF8F"/>
          </w:tcPr>
          <w:p w14:paraId="7E1908F0" w14:textId="77777777" w:rsidR="0020196D" w:rsidRPr="00527E9E" w:rsidRDefault="0020196D" w:rsidP="004276D5">
            <w:pPr>
              <w:widowControl/>
              <w:jc w:val="center"/>
              <w:rPr>
                <w:rFonts w:cs="Arial"/>
                <w:sz w:val="16"/>
                <w:szCs w:val="16"/>
                <w:lang w:eastAsia="fr-FR"/>
              </w:rPr>
            </w:pPr>
          </w:p>
        </w:tc>
      </w:tr>
      <w:tr w:rsidR="0020196D" w:rsidRPr="00527E9E" w14:paraId="1A0E0A4E" w14:textId="77777777" w:rsidTr="0020196D">
        <w:tc>
          <w:tcPr>
            <w:tcW w:w="0" w:type="auto"/>
            <w:tcBorders>
              <w:top w:val="single" w:sz="6" w:space="0" w:color="auto"/>
              <w:bottom w:val="single" w:sz="6" w:space="0" w:color="auto"/>
            </w:tcBorders>
            <w:shd w:val="clear" w:color="auto" w:fill="auto"/>
            <w:vAlign w:val="center"/>
          </w:tcPr>
          <w:p w14:paraId="349A9706" w14:textId="2A0F1987" w:rsidR="0020196D" w:rsidRPr="00527E9E" w:rsidRDefault="0020196D" w:rsidP="00311DA7">
            <w:pPr>
              <w:widowControl/>
              <w:jc w:val="left"/>
              <w:rPr>
                <w:rFonts w:cs="Arial"/>
                <w:b/>
                <w:sz w:val="16"/>
                <w:szCs w:val="16"/>
                <w:lang w:eastAsia="fr-FR"/>
              </w:rPr>
            </w:pPr>
            <w:r w:rsidRPr="00527E9E">
              <w:rPr>
                <w:sz w:val="16"/>
              </w:rPr>
              <w:t xml:space="preserve">Zone riche </w:t>
            </w:r>
          </w:p>
        </w:tc>
        <w:tc>
          <w:tcPr>
            <w:tcW w:w="0" w:type="auto"/>
            <w:tcBorders>
              <w:top w:val="single" w:sz="6" w:space="0" w:color="auto"/>
              <w:bottom w:val="single" w:sz="6" w:space="0" w:color="auto"/>
            </w:tcBorders>
            <w:shd w:val="clear" w:color="auto" w:fill="8DB3E2" w:themeFill="text2" w:themeFillTint="66"/>
          </w:tcPr>
          <w:p w14:paraId="29A09F4B" w14:textId="563A016D" w:rsidR="0020196D" w:rsidRPr="00527E9E" w:rsidRDefault="00303A48" w:rsidP="008E46E3">
            <w:pPr>
              <w:widowControl/>
              <w:jc w:val="center"/>
              <w:rPr>
                <w:rFonts w:cs="Arial"/>
                <w:sz w:val="16"/>
                <w:szCs w:val="16"/>
                <w:lang w:eastAsia="fr-FR"/>
              </w:rPr>
            </w:pPr>
            <w:r>
              <w:rPr>
                <w:rFonts w:cs="Arial"/>
                <w:sz w:val="16"/>
                <w:szCs w:val="16"/>
                <w:lang w:eastAsia="fr-FR"/>
              </w:rPr>
              <w:t>+1</w:t>
            </w:r>
          </w:p>
        </w:tc>
        <w:tc>
          <w:tcPr>
            <w:tcW w:w="0" w:type="auto"/>
            <w:tcBorders>
              <w:top w:val="single" w:sz="6" w:space="0" w:color="auto"/>
              <w:bottom w:val="single" w:sz="6" w:space="0" w:color="auto"/>
            </w:tcBorders>
            <w:shd w:val="clear" w:color="auto" w:fill="C4BC96"/>
          </w:tcPr>
          <w:p w14:paraId="120BB91F"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D6E3BC"/>
          </w:tcPr>
          <w:p w14:paraId="66C98891"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+2</w:t>
            </w:r>
          </w:p>
        </w:tc>
        <w:tc>
          <w:tcPr>
            <w:tcW w:w="0" w:type="auto"/>
            <w:tcBorders>
              <w:top w:val="single" w:sz="6" w:space="0" w:color="auto"/>
              <w:bottom w:val="single" w:sz="6" w:space="0" w:color="auto"/>
            </w:tcBorders>
            <w:shd w:val="clear" w:color="auto" w:fill="92D050"/>
          </w:tcPr>
          <w:p w14:paraId="5C890641"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FABF8F"/>
          </w:tcPr>
          <w:p w14:paraId="0FC1D4D1"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r>
      <w:tr w:rsidR="0020196D" w:rsidRPr="00527E9E" w14:paraId="0939D6F0" w14:textId="77777777" w:rsidTr="0020196D">
        <w:tc>
          <w:tcPr>
            <w:tcW w:w="0" w:type="auto"/>
            <w:tcBorders>
              <w:top w:val="single" w:sz="6" w:space="0" w:color="auto"/>
              <w:bottom w:val="single" w:sz="6" w:space="0" w:color="auto"/>
            </w:tcBorders>
            <w:shd w:val="clear" w:color="auto" w:fill="auto"/>
            <w:vAlign w:val="center"/>
          </w:tcPr>
          <w:p w14:paraId="27AE048A" w14:textId="77777777" w:rsidR="0020196D" w:rsidRPr="00527E9E" w:rsidRDefault="0020196D" w:rsidP="0020196D">
            <w:pPr>
              <w:widowControl/>
              <w:jc w:val="left"/>
              <w:rPr>
                <w:rFonts w:cs="Arial"/>
                <w:b/>
                <w:sz w:val="16"/>
                <w:szCs w:val="16"/>
                <w:lang w:eastAsia="fr-FR"/>
              </w:rPr>
            </w:pPr>
            <w:r w:rsidRPr="00527E9E">
              <w:rPr>
                <w:sz w:val="16"/>
              </w:rPr>
              <w:t>Évènement récent</w:t>
            </w:r>
          </w:p>
        </w:tc>
        <w:tc>
          <w:tcPr>
            <w:tcW w:w="0" w:type="auto"/>
            <w:tcBorders>
              <w:top w:val="single" w:sz="6" w:space="0" w:color="auto"/>
              <w:bottom w:val="single" w:sz="6" w:space="0" w:color="auto"/>
            </w:tcBorders>
            <w:shd w:val="clear" w:color="auto" w:fill="8DB3E2" w:themeFill="text2" w:themeFillTint="66"/>
          </w:tcPr>
          <w:p w14:paraId="59F0F06E" w14:textId="77777777" w:rsidR="0020196D" w:rsidRPr="00527E9E" w:rsidRDefault="0020196D" w:rsidP="008E46E3">
            <w:pPr>
              <w:widowControl/>
              <w:jc w:val="center"/>
              <w:rPr>
                <w:rFonts w:cs="Arial"/>
                <w:sz w:val="16"/>
                <w:szCs w:val="16"/>
                <w:lang w:eastAsia="fr-FR"/>
              </w:rPr>
            </w:pPr>
          </w:p>
        </w:tc>
        <w:tc>
          <w:tcPr>
            <w:tcW w:w="0" w:type="auto"/>
            <w:tcBorders>
              <w:top w:val="single" w:sz="6" w:space="0" w:color="auto"/>
              <w:bottom w:val="single" w:sz="6" w:space="0" w:color="auto"/>
            </w:tcBorders>
            <w:shd w:val="clear" w:color="auto" w:fill="C4BC96"/>
          </w:tcPr>
          <w:p w14:paraId="0B44A50C"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+2</w:t>
            </w:r>
          </w:p>
        </w:tc>
        <w:tc>
          <w:tcPr>
            <w:tcW w:w="0" w:type="auto"/>
            <w:tcBorders>
              <w:top w:val="single" w:sz="6" w:space="0" w:color="auto"/>
              <w:bottom w:val="single" w:sz="6" w:space="0" w:color="auto"/>
            </w:tcBorders>
            <w:shd w:val="clear" w:color="auto" w:fill="D6E3BC"/>
          </w:tcPr>
          <w:p w14:paraId="637C8537"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92D050"/>
          </w:tcPr>
          <w:p w14:paraId="3B0F703D"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6" w:space="0" w:color="auto"/>
            </w:tcBorders>
            <w:shd w:val="clear" w:color="auto" w:fill="FABF8F"/>
          </w:tcPr>
          <w:p w14:paraId="5A51A528"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r>
      <w:tr w:rsidR="0020196D" w:rsidRPr="00527E9E" w14:paraId="69674647" w14:textId="77777777" w:rsidTr="0020196D">
        <w:tc>
          <w:tcPr>
            <w:tcW w:w="0" w:type="auto"/>
            <w:tcBorders>
              <w:top w:val="single" w:sz="6" w:space="0" w:color="auto"/>
              <w:bottom w:val="single" w:sz="12" w:space="0" w:color="auto"/>
            </w:tcBorders>
            <w:shd w:val="clear" w:color="auto" w:fill="auto"/>
            <w:vAlign w:val="center"/>
          </w:tcPr>
          <w:p w14:paraId="0AF75BC7" w14:textId="77777777" w:rsidR="0020196D" w:rsidRPr="00527E9E" w:rsidRDefault="00E97230" w:rsidP="00E97230">
            <w:pPr>
              <w:widowControl/>
              <w:jc w:val="left"/>
              <w:rPr>
                <w:rFonts w:cs="Arial"/>
                <w:b/>
                <w:sz w:val="16"/>
                <w:szCs w:val="16"/>
                <w:lang w:eastAsia="fr-FR"/>
              </w:rPr>
            </w:pPr>
            <w:r w:rsidRPr="00527E9E">
              <w:rPr>
                <w:sz w:val="16"/>
              </w:rPr>
              <w:t>Région</w:t>
            </w:r>
            <w:r w:rsidR="0020196D" w:rsidRPr="00527E9E">
              <w:rPr>
                <w:sz w:val="16"/>
              </w:rPr>
              <w:t xml:space="preserve"> spécial</w:t>
            </w:r>
            <w:r w:rsidRPr="00527E9E">
              <w:rPr>
                <w:sz w:val="16"/>
              </w:rPr>
              <w:t>e</w:t>
            </w:r>
          </w:p>
        </w:tc>
        <w:tc>
          <w:tcPr>
            <w:tcW w:w="0" w:type="auto"/>
            <w:tcBorders>
              <w:top w:val="single" w:sz="6" w:space="0" w:color="auto"/>
              <w:bottom w:val="single" w:sz="12" w:space="0" w:color="auto"/>
            </w:tcBorders>
            <w:shd w:val="clear" w:color="auto" w:fill="8DB3E2" w:themeFill="text2" w:themeFillTint="66"/>
          </w:tcPr>
          <w:p w14:paraId="4E88A9AC" w14:textId="144EB40D" w:rsidR="0020196D" w:rsidRPr="00527E9E" w:rsidRDefault="00303A48" w:rsidP="008E46E3">
            <w:pPr>
              <w:widowControl/>
              <w:jc w:val="center"/>
              <w:rPr>
                <w:rFonts w:cs="Arial"/>
                <w:sz w:val="16"/>
                <w:szCs w:val="16"/>
                <w:lang w:eastAsia="fr-FR"/>
              </w:rPr>
            </w:pPr>
            <w:r>
              <w:rPr>
                <w:rFonts w:cs="Arial"/>
                <w:sz w:val="16"/>
                <w:szCs w:val="16"/>
                <w:lang w:eastAsia="fr-FR"/>
              </w:rPr>
              <w:t>+1</w:t>
            </w:r>
          </w:p>
        </w:tc>
        <w:tc>
          <w:tcPr>
            <w:tcW w:w="0" w:type="auto"/>
            <w:tcBorders>
              <w:top w:val="single" w:sz="6" w:space="0" w:color="auto"/>
              <w:bottom w:val="single" w:sz="12" w:space="0" w:color="auto"/>
            </w:tcBorders>
            <w:shd w:val="clear" w:color="auto" w:fill="C4BC96"/>
          </w:tcPr>
          <w:p w14:paraId="6BE21727"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12" w:space="0" w:color="auto"/>
            </w:tcBorders>
            <w:shd w:val="clear" w:color="auto" w:fill="D6E3BC"/>
          </w:tcPr>
          <w:p w14:paraId="5B9F340B"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12" w:space="0" w:color="auto"/>
            </w:tcBorders>
            <w:shd w:val="clear" w:color="auto" w:fill="92D050"/>
          </w:tcPr>
          <w:p w14:paraId="059C7406"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bottom w:val="single" w:sz="12" w:space="0" w:color="auto"/>
            </w:tcBorders>
            <w:shd w:val="clear" w:color="auto" w:fill="FABF8F"/>
          </w:tcPr>
          <w:p w14:paraId="5E1BBE7A" w14:textId="77777777" w:rsidR="0020196D" w:rsidRPr="00527E9E" w:rsidRDefault="00E97230" w:rsidP="004276D5">
            <w:pPr>
              <w:widowControl/>
              <w:jc w:val="center"/>
              <w:rPr>
                <w:rFonts w:cs="Arial"/>
                <w:sz w:val="16"/>
                <w:szCs w:val="16"/>
                <w:lang w:eastAsia="fr-FR"/>
              </w:rPr>
            </w:pPr>
            <w:r w:rsidRPr="00527E9E">
              <w:rPr>
                <w:rFonts w:cs="Arial"/>
                <w:sz w:val="16"/>
                <w:szCs w:val="16"/>
                <w:lang w:eastAsia="fr-FR"/>
              </w:rPr>
              <w:t>+1</w:t>
            </w:r>
          </w:p>
        </w:tc>
      </w:tr>
    </w:tbl>
    <w:p w14:paraId="3A000A94" w14:textId="77777777" w:rsidR="00585154" w:rsidRPr="00527E9E" w:rsidRDefault="00585154" w:rsidP="00D40466">
      <w:pPr>
        <w:sectPr w:rsidR="00585154" w:rsidRPr="00527E9E" w:rsidSect="00C6302F">
          <w:endnotePr>
            <w:numFmt w:val="decimal"/>
          </w:endnotePr>
          <w:type w:val="continuous"/>
          <w:pgSz w:w="11906" w:h="16838"/>
          <w:pgMar w:top="851" w:right="707" w:bottom="851" w:left="851" w:header="426" w:footer="516" w:gutter="0"/>
          <w:cols w:space="708"/>
          <w:docGrid w:linePitch="360"/>
        </w:sectPr>
      </w:pPr>
    </w:p>
    <w:p w14:paraId="2EA2A21D" w14:textId="77777777" w:rsidR="00A37F52" w:rsidRPr="00527E9E" w:rsidRDefault="004276D5">
      <w:r w:rsidRPr="00527E9E">
        <w:t>F</w:t>
      </w:r>
      <w:r w:rsidR="00A37F52" w:rsidRPr="00527E9E">
        <w:t xml:space="preserve">aites preuve de souplesse </w:t>
      </w:r>
      <w:r w:rsidR="002216ED" w:rsidRPr="00527E9E">
        <w:t xml:space="preserve">et d’imagination </w:t>
      </w:r>
      <w:r w:rsidR="00A37F52" w:rsidRPr="00527E9E">
        <w:t xml:space="preserve">pour générer </w:t>
      </w:r>
      <w:r w:rsidR="002216ED" w:rsidRPr="00527E9E">
        <w:t xml:space="preserve">des </w:t>
      </w:r>
      <w:r w:rsidR="00A37F52" w:rsidRPr="00527E9E">
        <w:t>rencontre</w:t>
      </w:r>
      <w:r w:rsidR="002216ED" w:rsidRPr="00527E9E">
        <w:t>s</w:t>
      </w:r>
      <w:r w:rsidR="00A37F52" w:rsidRPr="00527E9E">
        <w:t xml:space="preserve"> intéressante</w:t>
      </w:r>
      <w:r w:rsidR="002216ED" w:rsidRPr="00527E9E">
        <w:t>s.</w:t>
      </w:r>
      <w:r w:rsidRPr="00527E9E">
        <w:t xml:space="preserve"> N’annoncez pas ces résultats au</w:t>
      </w:r>
      <w:r w:rsidR="00E97230" w:rsidRPr="00527E9E">
        <w:t>x</w:t>
      </w:r>
      <w:r w:rsidRPr="00527E9E">
        <w:t xml:space="preserve"> J pour l’instant, attendez que des éléments </w:t>
      </w:r>
      <w:r w:rsidR="00E97230" w:rsidRPr="00527E9E">
        <w:t xml:space="preserve">de la rencontre </w:t>
      </w:r>
      <w:r w:rsidRPr="00527E9E">
        <w:t xml:space="preserve">soient perceptibles : traces, odeurs, bruits, </w:t>
      </w:r>
      <w:r w:rsidR="00E97230" w:rsidRPr="00527E9E">
        <w:t>objets</w:t>
      </w:r>
      <w:r w:rsidRPr="00527E9E">
        <w:t>, …</w:t>
      </w:r>
    </w:p>
    <w:p w14:paraId="3031FDEA" w14:textId="518EB29F" w:rsidR="00D45925" w:rsidRPr="00527E9E" w:rsidRDefault="00D45925" w:rsidP="00D45925">
      <w:pPr>
        <w:pStyle w:val="Exemple0"/>
      </w:pPr>
      <w:r w:rsidRPr="00527E9E">
        <w:t>Exemple : le groupe arrive dans une forêt reculée où a eu lieu récemment une bataille entre deux tribus sauvages</w:t>
      </w:r>
      <w:r w:rsidR="0021438C" w:rsidRPr="00527E9E">
        <w:t xml:space="preserve"> </w:t>
      </w:r>
      <w:r w:rsidR="008A3124" w:rsidRPr="00527E9E">
        <w:t>(zone pauvre &amp; évènement récent)</w:t>
      </w:r>
      <w:r w:rsidRPr="00527E9E">
        <w:t>. Les possi</w:t>
      </w:r>
      <w:r w:rsidR="008A3124" w:rsidRPr="00527E9E">
        <w:t>bilités de rencontres sont 50-55 = Lieu, 60-69=</w:t>
      </w:r>
      <w:r w:rsidR="00A75C6C" w:rsidRPr="00527E9E">
        <w:t>Évènement</w:t>
      </w:r>
      <w:r w:rsidR="008A3124" w:rsidRPr="00527E9E">
        <w:t>, 70-76</w:t>
      </w:r>
      <w:r w:rsidRPr="00527E9E">
        <w:t>=Humain, 80-89=Animal, 90-9</w:t>
      </w:r>
      <w:r w:rsidR="008A3124" w:rsidRPr="00527E9E">
        <w:t>5</w:t>
      </w:r>
      <w:r w:rsidRPr="00527E9E">
        <w:t xml:space="preserve">=Créature. </w:t>
      </w:r>
    </w:p>
    <w:p w14:paraId="08E6C983" w14:textId="77777777" w:rsidR="00A37F52" w:rsidRPr="00527E9E" w:rsidRDefault="00E97230">
      <w:pPr>
        <w:pStyle w:val="Titre2"/>
        <w:rPr>
          <w:lang w:val="fr-BE"/>
        </w:rPr>
      </w:pPr>
      <w:bookmarkStart w:id="6" w:name="_Toc199924455"/>
      <w:r w:rsidRPr="00527E9E">
        <w:rPr>
          <w:noProof/>
          <w:lang w:val="fr-BE" w:eastAsia="fr-BE"/>
        </w:rPr>
        <w:drawing>
          <wp:anchor distT="0" distB="0" distL="114300" distR="114300" simplePos="0" relativeHeight="251616256" behindDoc="1" locked="0" layoutInCell="1" allowOverlap="1" wp14:anchorId="73CF51A0" wp14:editId="737B4A2D">
            <wp:simplePos x="0" y="0"/>
            <wp:positionH relativeFrom="column">
              <wp:posOffset>4685665</wp:posOffset>
            </wp:positionH>
            <wp:positionV relativeFrom="paragraph">
              <wp:posOffset>251460</wp:posOffset>
            </wp:positionV>
            <wp:extent cx="1818005" cy="821055"/>
            <wp:effectExtent l="0" t="0" r="0" b="0"/>
            <wp:wrapTight wrapText="bothSides">
              <wp:wrapPolygon edited="0">
                <wp:start x="905" y="0"/>
                <wp:lineTo x="0" y="1002"/>
                <wp:lineTo x="0" y="20548"/>
                <wp:lineTo x="905" y="21049"/>
                <wp:lineTo x="20370" y="21049"/>
                <wp:lineTo x="21276" y="20548"/>
                <wp:lineTo x="21276" y="1002"/>
                <wp:lineTo x="20370" y="0"/>
                <wp:lineTo x="905" y="0"/>
              </wp:wrapPolygon>
            </wp:wrapTight>
            <wp:docPr id="71" name="Picture 71" descr="Clipbo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lipboard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18005" cy="8210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36455" w:rsidRPr="00527E9E">
        <w:rPr>
          <w:lang w:val="fr-BE"/>
        </w:rPr>
        <w:t xml:space="preserve">2.3 </w:t>
      </w:r>
      <w:r w:rsidR="00A37F52" w:rsidRPr="00527E9E">
        <w:rPr>
          <w:lang w:val="fr-BE"/>
        </w:rPr>
        <w:t>Circonstances de la rencontre</w:t>
      </w:r>
      <w:bookmarkEnd w:id="6"/>
    </w:p>
    <w:p w14:paraId="18CD4F5B" w14:textId="77777777" w:rsidR="00D75D15" w:rsidRPr="00527E9E" w:rsidRDefault="004276D5">
      <w:r w:rsidRPr="00527E9E">
        <w:t>U</w:t>
      </w:r>
      <w:r w:rsidR="00E20608" w:rsidRPr="00527E9E">
        <w:t xml:space="preserve">ne </w:t>
      </w:r>
      <w:r w:rsidR="00A37F52" w:rsidRPr="00527E9E">
        <w:t>rencontre</w:t>
      </w:r>
      <w:r w:rsidR="00E20608" w:rsidRPr="00527E9E">
        <w:t xml:space="preserve"> </w:t>
      </w:r>
      <w:r w:rsidRPr="00527E9E">
        <w:t xml:space="preserve">est décrite avec </w:t>
      </w:r>
      <w:r w:rsidR="00A37F52" w:rsidRPr="00527E9E">
        <w:t xml:space="preserve">les paramètres </w:t>
      </w:r>
      <w:r w:rsidR="008A3124" w:rsidRPr="00527E9E">
        <w:t xml:space="preserve">génériques </w:t>
      </w:r>
      <w:r w:rsidR="00A37F52" w:rsidRPr="00527E9E">
        <w:t>suivants</w:t>
      </w:r>
      <w:r w:rsidR="002216ED" w:rsidRPr="00527E9E">
        <w:t xml:space="preserve"> </w:t>
      </w:r>
      <w:r w:rsidR="00A37F52" w:rsidRPr="00527E9E">
        <w:t>:</w:t>
      </w:r>
    </w:p>
    <w:p w14:paraId="176A0258" w14:textId="32E6A960" w:rsidR="001B2AFB" w:rsidRPr="00527E9E" w:rsidRDefault="007140BD" w:rsidP="001B2AFB">
      <w:pPr>
        <w:numPr>
          <w:ilvl w:val="0"/>
          <w:numId w:val="2"/>
        </w:numPr>
      </w:pPr>
      <w:r w:rsidRPr="00527E9E">
        <w:rPr>
          <w:b/>
          <w:bCs/>
        </w:rPr>
        <w:t>M</w:t>
      </w:r>
      <w:r w:rsidR="001B2AFB" w:rsidRPr="00527E9E">
        <w:rPr>
          <w:b/>
          <w:bCs/>
        </w:rPr>
        <w:t>oment (MO)</w:t>
      </w:r>
      <w:r w:rsidR="001B2AFB" w:rsidRPr="00527E9E">
        <w:t xml:space="preserve"> dans la journée où </w:t>
      </w:r>
      <w:r w:rsidR="00A75C6C" w:rsidRPr="00527E9E">
        <w:t>a</w:t>
      </w:r>
      <w:r w:rsidR="001B2AFB" w:rsidRPr="00527E9E">
        <w:t xml:space="preserve"> lieu cette rencontre.</w:t>
      </w:r>
    </w:p>
    <w:p w14:paraId="58E8AADB" w14:textId="77777777" w:rsidR="003B1F55" w:rsidRPr="00527E9E" w:rsidRDefault="007140BD">
      <w:pPr>
        <w:numPr>
          <w:ilvl w:val="0"/>
          <w:numId w:val="2"/>
        </w:numPr>
      </w:pPr>
      <w:r w:rsidRPr="00527E9E">
        <w:rPr>
          <w:b/>
        </w:rPr>
        <w:t>D</w:t>
      </w:r>
      <w:r w:rsidR="003B1F55" w:rsidRPr="00527E9E">
        <w:rPr>
          <w:b/>
        </w:rPr>
        <w:t>istance (DI)</w:t>
      </w:r>
      <w:r w:rsidR="003B1F55" w:rsidRPr="00527E9E">
        <w:t xml:space="preserve"> entre </w:t>
      </w:r>
      <w:r w:rsidR="002216ED" w:rsidRPr="00527E9E">
        <w:t>le groupe</w:t>
      </w:r>
      <w:r w:rsidR="008A3124" w:rsidRPr="00527E9E">
        <w:t>/Perso</w:t>
      </w:r>
      <w:r w:rsidR="002216ED" w:rsidRPr="00527E9E">
        <w:t xml:space="preserve"> et ce qui est rencontré.</w:t>
      </w:r>
    </w:p>
    <w:p w14:paraId="70EF78EF" w14:textId="77777777" w:rsidR="00A37F52" w:rsidRPr="00527E9E" w:rsidRDefault="007140BD">
      <w:pPr>
        <w:numPr>
          <w:ilvl w:val="0"/>
          <w:numId w:val="2"/>
        </w:numPr>
      </w:pPr>
      <w:r w:rsidRPr="00527E9E">
        <w:rPr>
          <w:b/>
          <w:bCs/>
        </w:rPr>
        <w:t>D</w:t>
      </w:r>
      <w:r w:rsidR="00A37F52" w:rsidRPr="00527E9E">
        <w:rPr>
          <w:b/>
          <w:bCs/>
        </w:rPr>
        <w:t xml:space="preserve">anger (DA) </w:t>
      </w:r>
      <w:r w:rsidR="00A37F52" w:rsidRPr="00527E9E">
        <w:t>potentiel de la rencontre.</w:t>
      </w:r>
    </w:p>
    <w:p w14:paraId="2DFF5FD0" w14:textId="77777777" w:rsidR="00A37F52" w:rsidRPr="00527E9E" w:rsidRDefault="007140BD">
      <w:pPr>
        <w:numPr>
          <w:ilvl w:val="0"/>
          <w:numId w:val="2"/>
        </w:numPr>
      </w:pPr>
      <w:r w:rsidRPr="00527E9E">
        <w:rPr>
          <w:b/>
          <w:bCs/>
        </w:rPr>
        <w:t>R</w:t>
      </w:r>
      <w:r w:rsidR="00A37F52" w:rsidRPr="00527E9E">
        <w:rPr>
          <w:b/>
          <w:bCs/>
        </w:rPr>
        <w:t>ichesse</w:t>
      </w:r>
      <w:r w:rsidRPr="00527E9E">
        <w:rPr>
          <w:b/>
          <w:bCs/>
        </w:rPr>
        <w:t xml:space="preserve"> </w:t>
      </w:r>
      <w:r w:rsidR="00A37F52" w:rsidRPr="00527E9E">
        <w:rPr>
          <w:b/>
          <w:bCs/>
        </w:rPr>
        <w:t xml:space="preserve">(RI) </w:t>
      </w:r>
      <w:r w:rsidR="00E20608" w:rsidRPr="00527E9E">
        <w:t xml:space="preserve">santé ou l’état du lieu </w:t>
      </w:r>
      <w:r w:rsidR="002216ED" w:rsidRPr="00527E9E">
        <w:t>de ce qui est rencontré</w:t>
      </w:r>
      <w:r w:rsidR="00A37F52" w:rsidRPr="00527E9E">
        <w:t>.</w:t>
      </w:r>
    </w:p>
    <w:p w14:paraId="390B731F" w14:textId="77777777" w:rsidR="00E97230" w:rsidRPr="00527E9E" w:rsidRDefault="007140BD">
      <w:pPr>
        <w:numPr>
          <w:ilvl w:val="0"/>
          <w:numId w:val="2"/>
        </w:numPr>
      </w:pPr>
      <w:r w:rsidRPr="00527E9E">
        <w:rPr>
          <w:b/>
        </w:rPr>
        <w:t>A</w:t>
      </w:r>
      <w:r w:rsidR="00E97230" w:rsidRPr="00527E9E">
        <w:rPr>
          <w:b/>
        </w:rPr>
        <w:t>mpleur</w:t>
      </w:r>
      <w:r w:rsidRPr="00527E9E">
        <w:rPr>
          <w:b/>
        </w:rPr>
        <w:t xml:space="preserve"> </w:t>
      </w:r>
      <w:r w:rsidR="00E97230" w:rsidRPr="00527E9E">
        <w:rPr>
          <w:b/>
        </w:rPr>
        <w:t>(AM)</w:t>
      </w:r>
      <w:r w:rsidR="00E97230" w:rsidRPr="00527E9E">
        <w:t>, la taille, masse ou nombre d’éléments rencontrés.</w:t>
      </w:r>
    </w:p>
    <w:p w14:paraId="074C4DD2" w14:textId="151DA5E7" w:rsidR="00A37F52" w:rsidRPr="00527E9E" w:rsidRDefault="00C57738">
      <w:r w:rsidRPr="00527E9E">
        <w:t xml:space="preserve">Il se peut que vous ayez à fixer des informations sur ce qui est rencontré avant de définir ces paramètres. </w:t>
      </w:r>
      <w:r w:rsidR="00EA1FC2" w:rsidRPr="00527E9E">
        <w:t>A</w:t>
      </w:r>
      <w:r w:rsidR="00A37F52" w:rsidRPr="00527E9E">
        <w:t xml:space="preserve">joutez, </w:t>
      </w:r>
      <w:r w:rsidR="00EA1FC2" w:rsidRPr="00527E9E">
        <w:t>si nécessaire</w:t>
      </w:r>
      <w:r w:rsidR="00A37F52" w:rsidRPr="00527E9E">
        <w:t xml:space="preserve">, </w:t>
      </w:r>
      <w:r w:rsidR="00EA1FC2" w:rsidRPr="00527E9E">
        <w:t xml:space="preserve">des informations sur </w:t>
      </w:r>
      <w:r w:rsidR="00A37F52" w:rsidRPr="00527E9E">
        <w:t>l’</w:t>
      </w:r>
      <w:r w:rsidR="00A37F52" w:rsidRPr="00527E9E">
        <w:rPr>
          <w:b/>
          <w:bCs/>
        </w:rPr>
        <w:t>origine</w:t>
      </w:r>
      <w:r w:rsidR="00A37F52" w:rsidRPr="00527E9E">
        <w:t xml:space="preserve"> et l’</w:t>
      </w:r>
      <w:r w:rsidR="00A37F52" w:rsidRPr="00527E9E">
        <w:rPr>
          <w:b/>
          <w:bCs/>
        </w:rPr>
        <w:t>activité</w:t>
      </w:r>
      <w:r w:rsidR="00A37F52" w:rsidRPr="00527E9E">
        <w:t xml:space="preserve"> de ce qui est rencontré. </w:t>
      </w:r>
      <w:r w:rsidR="00A75C6C" w:rsidRPr="00527E9E">
        <w:t>Évitez</w:t>
      </w:r>
      <w:r w:rsidR="00A37F52" w:rsidRPr="00527E9E">
        <w:t xml:space="preserve"> </w:t>
      </w:r>
      <w:r w:rsidR="00EA1FC2" w:rsidRPr="00527E9E">
        <w:t>les clichés</w:t>
      </w:r>
      <w:r w:rsidR="00E97230" w:rsidRPr="00527E9E">
        <w:t xml:space="preserve"> ou les répétitions C</w:t>
      </w:r>
      <w:r w:rsidR="00EA1FC2" w:rsidRPr="00527E9E">
        <w:t xml:space="preserve">ombinez </w:t>
      </w:r>
      <w:r w:rsidR="00A37F52" w:rsidRPr="00527E9E">
        <w:t xml:space="preserve">les rencontres </w:t>
      </w:r>
      <w:r w:rsidR="00E97230" w:rsidRPr="00527E9E">
        <w:t xml:space="preserve">pour les rendre crédibles : </w:t>
      </w:r>
      <w:r w:rsidR="00A37F52" w:rsidRPr="00527E9E">
        <w:rPr>
          <w:i/>
        </w:rPr>
        <w:t>Lieu</w:t>
      </w:r>
      <w:r w:rsidR="00A37F52" w:rsidRPr="00527E9E">
        <w:t xml:space="preserve"> + </w:t>
      </w:r>
      <w:r w:rsidR="00A37F52" w:rsidRPr="00527E9E">
        <w:rPr>
          <w:i/>
        </w:rPr>
        <w:t>Créature</w:t>
      </w:r>
      <w:r w:rsidR="00E97230" w:rsidRPr="00527E9E">
        <w:t xml:space="preserve"> par exemple</w:t>
      </w:r>
      <w:r w:rsidR="00EA1FC2" w:rsidRPr="00527E9E">
        <w:t>.</w:t>
      </w:r>
    </w:p>
    <w:p w14:paraId="155237CD" w14:textId="77777777" w:rsidR="005C24F0" w:rsidRPr="00527E9E" w:rsidRDefault="00936455" w:rsidP="0045338D">
      <w:pPr>
        <w:pStyle w:val="Titre3"/>
        <w:rPr>
          <w:lang w:val="fr-BE"/>
        </w:rPr>
      </w:pPr>
      <w:bookmarkStart w:id="7" w:name="_Toc199924456"/>
      <w:r w:rsidRPr="00527E9E">
        <w:rPr>
          <w:lang w:val="fr-BE"/>
        </w:rPr>
        <w:t xml:space="preserve">2.3.1 </w:t>
      </w:r>
      <w:r w:rsidR="005C24F0" w:rsidRPr="00527E9E">
        <w:rPr>
          <w:lang w:val="fr-BE"/>
        </w:rPr>
        <w:t>Moment-MO</w:t>
      </w:r>
      <w:bookmarkEnd w:id="7"/>
    </w:p>
    <w:p w14:paraId="0E336408" w14:textId="77777777" w:rsidR="005C24F0" w:rsidRPr="00527E9E" w:rsidRDefault="008A3124" w:rsidP="007140BD">
      <w:r w:rsidRPr="00527E9E">
        <w:t>D</w:t>
      </w:r>
      <w:r w:rsidR="005C24F0" w:rsidRPr="00527E9E">
        <w:t>étermine</w:t>
      </w:r>
      <w:r w:rsidR="00D04754" w:rsidRPr="00527E9E">
        <w:t>z</w:t>
      </w:r>
      <w:r w:rsidR="005C24F0" w:rsidRPr="00527E9E">
        <w:t xml:space="preserve"> quand la rencontre a lieu dans la journée </w:t>
      </w:r>
      <w:r w:rsidR="00D04754" w:rsidRPr="00527E9E">
        <w:t xml:space="preserve">en </w:t>
      </w:r>
      <w:r w:rsidR="005C24F0" w:rsidRPr="00527E9E">
        <w:t>lan</w:t>
      </w:r>
      <w:r w:rsidR="00D04754" w:rsidRPr="00527E9E">
        <w:t>çant</w:t>
      </w:r>
      <w:r w:rsidR="005C24F0" w:rsidRPr="00527E9E">
        <w:t xml:space="preserve"> </w:t>
      </w:r>
      <w:r w:rsidR="005C24F0" w:rsidRPr="00303A48">
        <w:rPr>
          <w:b/>
        </w:rPr>
        <w:t xml:space="preserve">D10 </w:t>
      </w:r>
      <w:r w:rsidR="007140BD" w:rsidRPr="00303A48">
        <w:rPr>
          <w:b/>
        </w:rPr>
        <w:t xml:space="preserve">(êtres </w:t>
      </w:r>
      <w:r w:rsidR="005C24F0" w:rsidRPr="00303A48">
        <w:rPr>
          <w:b/>
        </w:rPr>
        <w:t xml:space="preserve">nocturnes : </w:t>
      </w:r>
      <w:r w:rsidR="007140BD" w:rsidRPr="00303A48">
        <w:rPr>
          <w:b/>
        </w:rPr>
        <w:t>+</w:t>
      </w:r>
      <w:r w:rsidR="005C24F0" w:rsidRPr="00303A48">
        <w:rPr>
          <w:b/>
        </w:rPr>
        <w:t>4</w:t>
      </w:r>
      <w:r w:rsidR="007140BD" w:rsidRPr="00303A48">
        <w:rPr>
          <w:b/>
        </w:rPr>
        <w:t xml:space="preserve">, </w:t>
      </w:r>
      <w:r w:rsidR="005C24F0" w:rsidRPr="00303A48">
        <w:rPr>
          <w:b/>
        </w:rPr>
        <w:t xml:space="preserve">diurnes : </w:t>
      </w:r>
      <w:r w:rsidR="007140BD" w:rsidRPr="00303A48">
        <w:rPr>
          <w:b/>
        </w:rPr>
        <w:t>-2)</w:t>
      </w:r>
      <w:r w:rsidR="007140BD" w:rsidRPr="00527E9E">
        <w:t> :</w:t>
      </w:r>
    </w:p>
    <w:p w14:paraId="64912EFE" w14:textId="77777777" w:rsidR="007140BD" w:rsidRPr="00527E9E" w:rsidRDefault="007140BD" w:rsidP="005C24F0">
      <w:pPr>
        <w:jc w:val="center"/>
        <w:rPr>
          <w:b/>
          <w:bCs/>
          <w:sz w:val="16"/>
        </w:rPr>
        <w:sectPr w:rsidR="007140BD" w:rsidRPr="00527E9E" w:rsidSect="00C6302F">
          <w:endnotePr>
            <w:numFmt w:val="decimal"/>
          </w:endnotePr>
          <w:type w:val="continuous"/>
          <w:pgSz w:w="11906" w:h="16838"/>
          <w:pgMar w:top="851" w:right="707" w:bottom="851" w:left="851" w:header="708" w:footer="708" w:gutter="0"/>
          <w:cols w:space="708"/>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733"/>
      </w:tblGrid>
      <w:tr w:rsidR="005C24F0" w:rsidRPr="00527E9E" w14:paraId="041650B3" w14:textId="77777777">
        <w:tc>
          <w:tcPr>
            <w:tcW w:w="0" w:type="auto"/>
          </w:tcPr>
          <w:p w14:paraId="30C4A6EF" w14:textId="77777777" w:rsidR="005C24F0" w:rsidRPr="00527E9E" w:rsidRDefault="005C24F0" w:rsidP="005C24F0">
            <w:pPr>
              <w:jc w:val="center"/>
              <w:rPr>
                <w:b/>
                <w:bCs/>
                <w:sz w:val="16"/>
              </w:rPr>
            </w:pPr>
            <w:r w:rsidRPr="00527E9E">
              <w:rPr>
                <w:b/>
                <w:bCs/>
                <w:sz w:val="16"/>
              </w:rPr>
              <w:t>D10</w:t>
            </w:r>
          </w:p>
        </w:tc>
        <w:tc>
          <w:tcPr>
            <w:tcW w:w="0" w:type="auto"/>
          </w:tcPr>
          <w:p w14:paraId="0344DE71" w14:textId="77777777" w:rsidR="005C24F0" w:rsidRPr="00527E9E" w:rsidRDefault="005C24F0" w:rsidP="004276D5">
            <w:pPr>
              <w:rPr>
                <w:b/>
                <w:bCs/>
                <w:sz w:val="16"/>
              </w:rPr>
            </w:pPr>
            <w:r w:rsidRPr="00527E9E">
              <w:rPr>
                <w:b/>
                <w:bCs/>
                <w:sz w:val="16"/>
              </w:rPr>
              <w:t xml:space="preserve">Moment </w:t>
            </w:r>
          </w:p>
        </w:tc>
      </w:tr>
      <w:tr w:rsidR="005C24F0" w:rsidRPr="00527E9E" w14:paraId="597B609F" w14:textId="77777777">
        <w:tc>
          <w:tcPr>
            <w:tcW w:w="0" w:type="auto"/>
          </w:tcPr>
          <w:p w14:paraId="6722869E" w14:textId="77777777" w:rsidR="005C24F0" w:rsidRPr="00527E9E" w:rsidRDefault="007140BD" w:rsidP="005C24F0">
            <w:pPr>
              <w:jc w:val="center"/>
              <w:rPr>
                <w:sz w:val="16"/>
              </w:rPr>
            </w:pPr>
            <w:r w:rsidRPr="00527E9E">
              <w:rPr>
                <w:sz w:val="16"/>
              </w:rPr>
              <w:t>&lt;2</w:t>
            </w:r>
          </w:p>
        </w:tc>
        <w:tc>
          <w:tcPr>
            <w:tcW w:w="0" w:type="auto"/>
          </w:tcPr>
          <w:p w14:paraId="329356F2" w14:textId="77777777" w:rsidR="005C24F0" w:rsidRPr="00527E9E" w:rsidRDefault="005C24F0" w:rsidP="005C24F0">
            <w:pPr>
              <w:rPr>
                <w:sz w:val="16"/>
              </w:rPr>
            </w:pPr>
            <w:r w:rsidRPr="00527E9E">
              <w:rPr>
                <w:sz w:val="16"/>
              </w:rPr>
              <w:t>à l’aube</w:t>
            </w:r>
          </w:p>
        </w:tc>
      </w:tr>
      <w:tr w:rsidR="005C24F0" w:rsidRPr="00527E9E" w14:paraId="77B82BB2" w14:textId="77777777">
        <w:tc>
          <w:tcPr>
            <w:tcW w:w="0" w:type="auto"/>
            <w:shd w:val="clear" w:color="auto" w:fill="F3F3F3"/>
          </w:tcPr>
          <w:p w14:paraId="6D36A460" w14:textId="77777777" w:rsidR="005C24F0" w:rsidRPr="00527E9E" w:rsidRDefault="005C24F0" w:rsidP="005C24F0">
            <w:pPr>
              <w:jc w:val="center"/>
              <w:rPr>
                <w:sz w:val="16"/>
              </w:rPr>
            </w:pPr>
            <w:r w:rsidRPr="00527E9E">
              <w:rPr>
                <w:sz w:val="16"/>
              </w:rPr>
              <w:lastRenderedPageBreak/>
              <w:t>2</w:t>
            </w:r>
          </w:p>
        </w:tc>
        <w:tc>
          <w:tcPr>
            <w:tcW w:w="0" w:type="auto"/>
            <w:shd w:val="clear" w:color="auto" w:fill="F3F3F3"/>
          </w:tcPr>
          <w:p w14:paraId="644CF74D" w14:textId="77777777" w:rsidR="005C24F0" w:rsidRPr="00527E9E" w:rsidRDefault="005C24F0" w:rsidP="005C24F0">
            <w:pPr>
              <w:rPr>
                <w:sz w:val="16"/>
              </w:rPr>
            </w:pPr>
            <w:r w:rsidRPr="00527E9E">
              <w:rPr>
                <w:sz w:val="16"/>
              </w:rPr>
              <w:t>début de matinée</w:t>
            </w:r>
          </w:p>
        </w:tc>
      </w:tr>
      <w:tr w:rsidR="005C24F0" w:rsidRPr="00527E9E" w14:paraId="6193F85A" w14:textId="77777777">
        <w:tc>
          <w:tcPr>
            <w:tcW w:w="0" w:type="auto"/>
            <w:shd w:val="clear" w:color="auto" w:fill="E6E6E6"/>
          </w:tcPr>
          <w:p w14:paraId="6F714CFD" w14:textId="77777777" w:rsidR="005C24F0" w:rsidRPr="00527E9E" w:rsidRDefault="005C24F0" w:rsidP="005C24F0">
            <w:pPr>
              <w:jc w:val="center"/>
              <w:rPr>
                <w:sz w:val="16"/>
              </w:rPr>
            </w:pPr>
            <w:r w:rsidRPr="00527E9E">
              <w:rPr>
                <w:sz w:val="16"/>
              </w:rPr>
              <w:t>3</w:t>
            </w:r>
          </w:p>
        </w:tc>
        <w:tc>
          <w:tcPr>
            <w:tcW w:w="0" w:type="auto"/>
            <w:shd w:val="clear" w:color="auto" w:fill="E6E6E6"/>
          </w:tcPr>
          <w:p w14:paraId="68A37387" w14:textId="77777777" w:rsidR="005C24F0" w:rsidRPr="00527E9E" w:rsidRDefault="005C24F0" w:rsidP="005C24F0">
            <w:pPr>
              <w:rPr>
                <w:sz w:val="16"/>
              </w:rPr>
            </w:pPr>
            <w:r w:rsidRPr="00527E9E">
              <w:rPr>
                <w:sz w:val="16"/>
              </w:rPr>
              <w:t>fin de matinée</w:t>
            </w:r>
          </w:p>
        </w:tc>
      </w:tr>
      <w:tr w:rsidR="005C24F0" w:rsidRPr="00527E9E" w14:paraId="7A662410" w14:textId="77777777">
        <w:tc>
          <w:tcPr>
            <w:tcW w:w="0" w:type="auto"/>
            <w:shd w:val="clear" w:color="auto" w:fill="D9D9D9"/>
          </w:tcPr>
          <w:p w14:paraId="04AB8DA2" w14:textId="77777777" w:rsidR="005C24F0" w:rsidRPr="00527E9E" w:rsidRDefault="005C24F0" w:rsidP="005C24F0">
            <w:pPr>
              <w:jc w:val="center"/>
              <w:rPr>
                <w:sz w:val="16"/>
              </w:rPr>
            </w:pPr>
            <w:r w:rsidRPr="00527E9E">
              <w:rPr>
                <w:sz w:val="16"/>
              </w:rPr>
              <w:t>4</w:t>
            </w:r>
          </w:p>
        </w:tc>
        <w:tc>
          <w:tcPr>
            <w:tcW w:w="0" w:type="auto"/>
            <w:shd w:val="clear" w:color="auto" w:fill="D9D9D9"/>
          </w:tcPr>
          <w:p w14:paraId="446539C5" w14:textId="77777777" w:rsidR="005C24F0" w:rsidRPr="00527E9E" w:rsidRDefault="005C24F0" w:rsidP="005C24F0">
            <w:pPr>
              <w:rPr>
                <w:sz w:val="16"/>
              </w:rPr>
            </w:pPr>
            <w:r w:rsidRPr="00527E9E">
              <w:rPr>
                <w:sz w:val="16"/>
              </w:rPr>
              <w:t>début d’après-midi</w:t>
            </w:r>
          </w:p>
        </w:tc>
      </w:tr>
      <w:tr w:rsidR="005C24F0" w:rsidRPr="00527E9E" w14:paraId="5D253BE1" w14:textId="77777777">
        <w:tc>
          <w:tcPr>
            <w:tcW w:w="0" w:type="auto"/>
            <w:shd w:val="clear" w:color="auto" w:fill="CCCCCC"/>
          </w:tcPr>
          <w:p w14:paraId="3B82706D" w14:textId="77777777" w:rsidR="005C24F0" w:rsidRPr="00527E9E" w:rsidRDefault="005C24F0" w:rsidP="005C24F0">
            <w:pPr>
              <w:jc w:val="center"/>
              <w:rPr>
                <w:sz w:val="16"/>
              </w:rPr>
            </w:pPr>
            <w:r w:rsidRPr="00527E9E">
              <w:rPr>
                <w:sz w:val="16"/>
              </w:rPr>
              <w:t>5</w:t>
            </w:r>
          </w:p>
        </w:tc>
        <w:tc>
          <w:tcPr>
            <w:tcW w:w="0" w:type="auto"/>
            <w:shd w:val="clear" w:color="auto" w:fill="CCCCCC"/>
          </w:tcPr>
          <w:p w14:paraId="161FCDC2" w14:textId="77777777" w:rsidR="005C24F0" w:rsidRPr="00527E9E" w:rsidRDefault="005C24F0" w:rsidP="005C24F0">
            <w:pPr>
              <w:rPr>
                <w:sz w:val="16"/>
              </w:rPr>
            </w:pPr>
            <w:r w:rsidRPr="00527E9E">
              <w:rPr>
                <w:sz w:val="16"/>
              </w:rPr>
              <w:t>fin d’après-midi</w:t>
            </w:r>
          </w:p>
        </w:tc>
      </w:tr>
      <w:tr w:rsidR="005C24F0" w:rsidRPr="00527E9E" w14:paraId="0CF93E0E" w14:textId="77777777">
        <w:tc>
          <w:tcPr>
            <w:tcW w:w="0" w:type="auto"/>
            <w:shd w:val="clear" w:color="auto" w:fill="CCCCCC"/>
          </w:tcPr>
          <w:p w14:paraId="78770D9D" w14:textId="77777777" w:rsidR="005C24F0" w:rsidRPr="00527E9E" w:rsidRDefault="005C24F0" w:rsidP="005C24F0">
            <w:pPr>
              <w:jc w:val="center"/>
              <w:rPr>
                <w:sz w:val="16"/>
              </w:rPr>
            </w:pPr>
            <w:r w:rsidRPr="00527E9E">
              <w:rPr>
                <w:sz w:val="16"/>
              </w:rPr>
              <w:t>6</w:t>
            </w:r>
          </w:p>
        </w:tc>
        <w:tc>
          <w:tcPr>
            <w:tcW w:w="0" w:type="auto"/>
            <w:shd w:val="clear" w:color="auto" w:fill="CCCCCC"/>
          </w:tcPr>
          <w:p w14:paraId="0A5228F0" w14:textId="77777777" w:rsidR="005C24F0" w:rsidRPr="00527E9E" w:rsidRDefault="005C24F0" w:rsidP="005C24F0">
            <w:pPr>
              <w:rPr>
                <w:sz w:val="16"/>
              </w:rPr>
            </w:pPr>
            <w:r w:rsidRPr="00527E9E">
              <w:rPr>
                <w:sz w:val="16"/>
              </w:rPr>
              <w:t>coucher de soleil</w:t>
            </w:r>
          </w:p>
        </w:tc>
      </w:tr>
      <w:tr w:rsidR="005C24F0" w:rsidRPr="00527E9E" w14:paraId="760DA7BD" w14:textId="77777777">
        <w:tc>
          <w:tcPr>
            <w:tcW w:w="0" w:type="auto"/>
            <w:shd w:val="clear" w:color="auto" w:fill="C0C0C0"/>
          </w:tcPr>
          <w:p w14:paraId="50CE61C5" w14:textId="77777777" w:rsidR="005C24F0" w:rsidRPr="00527E9E" w:rsidRDefault="005C24F0" w:rsidP="005C24F0">
            <w:pPr>
              <w:jc w:val="center"/>
              <w:rPr>
                <w:sz w:val="16"/>
              </w:rPr>
            </w:pPr>
            <w:r w:rsidRPr="00527E9E">
              <w:rPr>
                <w:sz w:val="16"/>
              </w:rPr>
              <w:t>7</w:t>
            </w:r>
          </w:p>
        </w:tc>
        <w:tc>
          <w:tcPr>
            <w:tcW w:w="0" w:type="auto"/>
            <w:shd w:val="clear" w:color="auto" w:fill="C0C0C0"/>
          </w:tcPr>
          <w:p w14:paraId="1889B5BC" w14:textId="77777777" w:rsidR="005C24F0" w:rsidRPr="00527E9E" w:rsidRDefault="005C24F0" w:rsidP="005C24F0">
            <w:pPr>
              <w:rPr>
                <w:sz w:val="16"/>
              </w:rPr>
            </w:pPr>
            <w:r w:rsidRPr="00527E9E">
              <w:rPr>
                <w:sz w:val="16"/>
              </w:rPr>
              <w:t>début de soirée</w:t>
            </w:r>
          </w:p>
        </w:tc>
      </w:tr>
      <w:tr w:rsidR="005C24F0" w:rsidRPr="00527E9E" w14:paraId="47FA1232" w14:textId="77777777">
        <w:tc>
          <w:tcPr>
            <w:tcW w:w="0" w:type="auto"/>
            <w:shd w:val="clear" w:color="auto" w:fill="B3B3B3"/>
          </w:tcPr>
          <w:p w14:paraId="04E8F194" w14:textId="77777777" w:rsidR="005C24F0" w:rsidRPr="00527E9E" w:rsidRDefault="005C24F0" w:rsidP="005C24F0">
            <w:pPr>
              <w:jc w:val="center"/>
              <w:rPr>
                <w:sz w:val="16"/>
              </w:rPr>
            </w:pPr>
            <w:r w:rsidRPr="00527E9E">
              <w:rPr>
                <w:sz w:val="16"/>
              </w:rPr>
              <w:t>8</w:t>
            </w:r>
          </w:p>
        </w:tc>
        <w:tc>
          <w:tcPr>
            <w:tcW w:w="0" w:type="auto"/>
            <w:shd w:val="clear" w:color="auto" w:fill="B3B3B3"/>
          </w:tcPr>
          <w:p w14:paraId="77886E3D" w14:textId="77777777" w:rsidR="005C24F0" w:rsidRPr="00527E9E" w:rsidRDefault="005C24F0" w:rsidP="005C24F0">
            <w:pPr>
              <w:rPr>
                <w:sz w:val="16"/>
              </w:rPr>
            </w:pPr>
            <w:r w:rsidRPr="00527E9E">
              <w:rPr>
                <w:sz w:val="16"/>
              </w:rPr>
              <w:t>avant minuit</w:t>
            </w:r>
          </w:p>
        </w:tc>
      </w:tr>
      <w:tr w:rsidR="005C24F0" w:rsidRPr="00527E9E" w14:paraId="2E5E1519" w14:textId="77777777">
        <w:tc>
          <w:tcPr>
            <w:tcW w:w="0" w:type="auto"/>
            <w:shd w:val="clear" w:color="auto" w:fill="A6A6A6"/>
          </w:tcPr>
          <w:p w14:paraId="5F98E1B4" w14:textId="77777777" w:rsidR="005C24F0" w:rsidRPr="00527E9E" w:rsidRDefault="005C24F0" w:rsidP="005C24F0">
            <w:pPr>
              <w:jc w:val="center"/>
              <w:rPr>
                <w:sz w:val="16"/>
              </w:rPr>
            </w:pPr>
            <w:r w:rsidRPr="00527E9E">
              <w:rPr>
                <w:sz w:val="16"/>
              </w:rPr>
              <w:t>9</w:t>
            </w:r>
          </w:p>
        </w:tc>
        <w:tc>
          <w:tcPr>
            <w:tcW w:w="0" w:type="auto"/>
            <w:shd w:val="clear" w:color="auto" w:fill="A6A6A6"/>
          </w:tcPr>
          <w:p w14:paraId="0717928E" w14:textId="77777777" w:rsidR="005C24F0" w:rsidRPr="00527E9E" w:rsidRDefault="005C24F0" w:rsidP="005C24F0">
            <w:pPr>
              <w:rPr>
                <w:sz w:val="16"/>
              </w:rPr>
            </w:pPr>
            <w:r w:rsidRPr="00527E9E">
              <w:rPr>
                <w:sz w:val="16"/>
              </w:rPr>
              <w:t>après minuit</w:t>
            </w:r>
          </w:p>
        </w:tc>
      </w:tr>
      <w:tr w:rsidR="005C24F0" w:rsidRPr="00527E9E" w14:paraId="5FF2E04E" w14:textId="77777777">
        <w:tc>
          <w:tcPr>
            <w:tcW w:w="0" w:type="auto"/>
            <w:shd w:val="clear" w:color="auto" w:fill="CCCCCC"/>
          </w:tcPr>
          <w:p w14:paraId="6A5C2CCE" w14:textId="77777777" w:rsidR="005C24F0" w:rsidRPr="00527E9E" w:rsidRDefault="007140BD" w:rsidP="005C24F0">
            <w:pPr>
              <w:jc w:val="center"/>
              <w:rPr>
                <w:sz w:val="16"/>
              </w:rPr>
            </w:pPr>
            <w:r w:rsidRPr="00527E9E">
              <w:rPr>
                <w:sz w:val="16"/>
              </w:rPr>
              <w:t>&gt;9</w:t>
            </w:r>
          </w:p>
        </w:tc>
        <w:tc>
          <w:tcPr>
            <w:tcW w:w="0" w:type="auto"/>
            <w:shd w:val="clear" w:color="auto" w:fill="CCCCCC"/>
          </w:tcPr>
          <w:p w14:paraId="6D2FDB09" w14:textId="77777777" w:rsidR="005C24F0" w:rsidRPr="00527E9E" w:rsidRDefault="005C24F0" w:rsidP="005C24F0">
            <w:pPr>
              <w:rPr>
                <w:sz w:val="16"/>
              </w:rPr>
            </w:pPr>
            <w:r w:rsidRPr="00527E9E">
              <w:rPr>
                <w:sz w:val="16"/>
              </w:rPr>
              <w:t>avant l’aube</w:t>
            </w:r>
          </w:p>
        </w:tc>
      </w:tr>
    </w:tbl>
    <w:p w14:paraId="0393E9E1" w14:textId="77777777" w:rsidR="007140BD" w:rsidRPr="00527E9E" w:rsidRDefault="007140BD" w:rsidP="005C24F0">
      <w:pPr>
        <w:sectPr w:rsidR="007140BD" w:rsidRPr="00527E9E" w:rsidSect="007140BD">
          <w:endnotePr>
            <w:numFmt w:val="decimal"/>
          </w:endnotePr>
          <w:type w:val="continuous"/>
          <w:pgSz w:w="11906" w:h="16838"/>
          <w:pgMar w:top="851" w:right="707" w:bottom="851" w:left="851" w:header="708" w:footer="708" w:gutter="0"/>
          <w:cols w:num="2" w:space="708"/>
          <w:docGrid w:linePitch="360"/>
        </w:sectPr>
      </w:pPr>
    </w:p>
    <w:p w14:paraId="5C801289" w14:textId="77777777" w:rsidR="005C24F0" w:rsidRPr="00527E9E" w:rsidRDefault="005C24F0" w:rsidP="005C24F0">
      <w:r w:rsidRPr="00527E9E">
        <w:t>Interprétez les résultats selon la saison et les paramètres locaux.</w:t>
      </w:r>
      <w:r w:rsidR="004276D5" w:rsidRPr="00527E9E">
        <w:t xml:space="preserve"> Vous pouvez aussi déterminer que la rencontre a</w:t>
      </w:r>
      <w:r w:rsidR="008A3124" w:rsidRPr="00527E9E">
        <w:t>ura</w:t>
      </w:r>
      <w:r w:rsidR="004276D5" w:rsidRPr="00527E9E">
        <w:t xml:space="preserve"> lieu </w:t>
      </w:r>
      <w:r w:rsidR="00E4303F" w:rsidRPr="00527E9E">
        <w:rPr>
          <w:b/>
        </w:rPr>
        <w:t xml:space="preserve">dans </w:t>
      </w:r>
      <w:r w:rsidR="004276D5" w:rsidRPr="00527E9E">
        <w:rPr>
          <w:b/>
        </w:rPr>
        <w:t>D10 heures</w:t>
      </w:r>
      <w:r w:rsidR="00E97230" w:rsidRPr="00527E9E">
        <w:t xml:space="preserve"> ou </w:t>
      </w:r>
      <w:r w:rsidR="00E4303F" w:rsidRPr="00527E9E">
        <w:t xml:space="preserve">à </w:t>
      </w:r>
      <w:r w:rsidR="00E97230" w:rsidRPr="00527E9E">
        <w:t xml:space="preserve">une </w:t>
      </w:r>
      <w:r w:rsidR="00E97230" w:rsidRPr="00303A48">
        <w:rPr>
          <w:b/>
        </w:rPr>
        <w:t>heure préc</w:t>
      </w:r>
      <w:r w:rsidR="00D45925" w:rsidRPr="00303A48">
        <w:rPr>
          <w:b/>
        </w:rPr>
        <w:t>i</w:t>
      </w:r>
      <w:r w:rsidR="00E97230" w:rsidRPr="00303A48">
        <w:rPr>
          <w:b/>
        </w:rPr>
        <w:t>se</w:t>
      </w:r>
      <w:r w:rsidR="00E97230" w:rsidRPr="00527E9E">
        <w:t xml:space="preserve"> </w:t>
      </w:r>
      <w:r w:rsidR="00D45925" w:rsidRPr="00527E9E">
        <w:t xml:space="preserve">dans la journée </w:t>
      </w:r>
      <w:r w:rsidR="008A3124" w:rsidRPr="00527E9E">
        <w:t xml:space="preserve">(0-24) </w:t>
      </w:r>
      <w:r w:rsidR="00D45925" w:rsidRPr="00527E9E">
        <w:t xml:space="preserve">= </w:t>
      </w:r>
      <w:r w:rsidR="00E97230" w:rsidRPr="00527E9E">
        <w:rPr>
          <w:b/>
        </w:rPr>
        <w:t>(d6-1)*4</w:t>
      </w:r>
      <w:r w:rsidR="00D45925" w:rsidRPr="00527E9E">
        <w:rPr>
          <w:b/>
        </w:rPr>
        <w:t xml:space="preserve"> + D10*</w:t>
      </w:r>
      <w:r w:rsidR="004276D5" w:rsidRPr="00527E9E">
        <w:rPr>
          <w:b/>
        </w:rPr>
        <w:t>.</w:t>
      </w:r>
    </w:p>
    <w:p w14:paraId="3853FBA5" w14:textId="77777777" w:rsidR="003B1F55" w:rsidRPr="00527E9E" w:rsidRDefault="00936455" w:rsidP="0045338D">
      <w:pPr>
        <w:pStyle w:val="Titre3"/>
        <w:rPr>
          <w:lang w:val="fr-BE"/>
        </w:rPr>
      </w:pPr>
      <w:bookmarkStart w:id="8" w:name="_Toc199924457"/>
      <w:r w:rsidRPr="00527E9E">
        <w:rPr>
          <w:lang w:val="fr-BE"/>
        </w:rPr>
        <w:t xml:space="preserve">2.3.2 </w:t>
      </w:r>
      <w:r w:rsidR="003B1F55" w:rsidRPr="00527E9E">
        <w:rPr>
          <w:lang w:val="fr-BE"/>
        </w:rPr>
        <w:t>Distance-DI</w:t>
      </w:r>
      <w:bookmarkEnd w:id="8"/>
      <w:r w:rsidR="003B1F55" w:rsidRPr="00527E9E">
        <w:rPr>
          <w:lang w:val="fr-BE"/>
        </w:rPr>
        <w:t xml:space="preserve"> </w:t>
      </w:r>
    </w:p>
    <w:p w14:paraId="08E9B5AC" w14:textId="77777777" w:rsidR="00385263" w:rsidRPr="00527E9E" w:rsidRDefault="00A37F52">
      <w:r w:rsidRPr="00527E9E">
        <w:t xml:space="preserve">La distance de </w:t>
      </w:r>
      <w:r w:rsidR="004276D5" w:rsidRPr="00527E9E">
        <w:t xml:space="preserve">visibilité </w:t>
      </w:r>
      <w:r w:rsidR="008A3124" w:rsidRPr="00527E9E">
        <w:t xml:space="preserve">(en m) </w:t>
      </w:r>
      <w:r w:rsidR="000B7A9B" w:rsidRPr="00527E9E">
        <w:t xml:space="preserve">pour chaque terrain </w:t>
      </w:r>
      <w:r w:rsidRPr="00527E9E">
        <w:t xml:space="preserve">est </w:t>
      </w:r>
      <w:r w:rsidR="004276D5" w:rsidRPr="00527E9E">
        <w:t xml:space="preserve">donnée </w:t>
      </w:r>
      <w:r w:rsidRPr="00527E9E">
        <w:t xml:space="preserve">dans le </w:t>
      </w:r>
      <w:r w:rsidRPr="00527E9E">
        <w:rPr>
          <w:i/>
          <w:iCs/>
        </w:rPr>
        <w:t>Livre Combat</w:t>
      </w:r>
      <w:r w:rsidRPr="00527E9E">
        <w:t xml:space="preserve">. </w:t>
      </w:r>
    </w:p>
    <w:p w14:paraId="08EB3AF7" w14:textId="77777777" w:rsidR="007140BD" w:rsidRPr="00527E9E" w:rsidRDefault="007140BD" w:rsidP="00E86F67">
      <w:pPr>
        <w:rPr>
          <w:b/>
          <w:bCs/>
          <w:sz w:val="16"/>
        </w:rPr>
        <w:sectPr w:rsidR="007140BD" w:rsidRPr="00527E9E" w:rsidSect="00C6302F">
          <w:endnotePr>
            <w:numFmt w:val="decimal"/>
          </w:endnotePr>
          <w:type w:val="continuous"/>
          <w:pgSz w:w="11906" w:h="16838"/>
          <w:pgMar w:top="851" w:right="707" w:bottom="851" w:left="851" w:header="708" w:footer="708" w:gutter="0"/>
          <w:cols w:space="708"/>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998"/>
      </w:tblGrid>
      <w:tr w:rsidR="00385263" w:rsidRPr="00527E9E" w14:paraId="69979267" w14:textId="77777777" w:rsidTr="00E86F67">
        <w:tc>
          <w:tcPr>
            <w:tcW w:w="0" w:type="auto"/>
          </w:tcPr>
          <w:p w14:paraId="4341C10A" w14:textId="77777777" w:rsidR="00385263" w:rsidRPr="00527E9E" w:rsidRDefault="00385263" w:rsidP="00E86F67">
            <w:pPr>
              <w:rPr>
                <w:b/>
                <w:bCs/>
                <w:sz w:val="16"/>
              </w:rPr>
            </w:pPr>
            <w:r w:rsidRPr="00527E9E">
              <w:rPr>
                <w:b/>
                <w:bCs/>
                <w:sz w:val="16"/>
              </w:rPr>
              <w:t>Terrain</w:t>
            </w:r>
          </w:p>
        </w:tc>
        <w:tc>
          <w:tcPr>
            <w:tcW w:w="0" w:type="auto"/>
          </w:tcPr>
          <w:p w14:paraId="4C977606" w14:textId="77777777" w:rsidR="00385263" w:rsidRPr="00527E9E" w:rsidRDefault="007140BD" w:rsidP="00385263">
            <w:pPr>
              <w:jc w:val="center"/>
              <w:rPr>
                <w:b/>
                <w:bCs/>
                <w:sz w:val="16"/>
              </w:rPr>
            </w:pPr>
            <w:r w:rsidRPr="00527E9E">
              <w:rPr>
                <w:b/>
                <w:bCs/>
                <w:sz w:val="16"/>
              </w:rPr>
              <w:t>Visibilité</w:t>
            </w:r>
          </w:p>
        </w:tc>
      </w:tr>
      <w:tr w:rsidR="00385263" w:rsidRPr="00527E9E" w14:paraId="5481AA6B" w14:textId="77777777" w:rsidTr="00E86F67">
        <w:tc>
          <w:tcPr>
            <w:tcW w:w="0" w:type="auto"/>
            <w:shd w:val="clear" w:color="auto" w:fill="C4BC96"/>
          </w:tcPr>
          <w:p w14:paraId="76D86B88" w14:textId="77777777" w:rsidR="00385263" w:rsidRPr="00527E9E" w:rsidRDefault="00385263" w:rsidP="00E86F67">
            <w:pPr>
              <w:rPr>
                <w:bCs/>
                <w:sz w:val="16"/>
              </w:rPr>
            </w:pPr>
            <w:r w:rsidRPr="00527E9E">
              <w:rPr>
                <w:bCs/>
                <w:sz w:val="16"/>
              </w:rPr>
              <w:t>Colline</w:t>
            </w:r>
          </w:p>
        </w:tc>
        <w:tc>
          <w:tcPr>
            <w:tcW w:w="0" w:type="auto"/>
            <w:shd w:val="clear" w:color="auto" w:fill="C4BC96"/>
          </w:tcPr>
          <w:p w14:paraId="67A232BF" w14:textId="77777777" w:rsidR="00385263" w:rsidRPr="00527E9E" w:rsidRDefault="00385263" w:rsidP="00385263">
            <w:pPr>
              <w:jc w:val="center"/>
              <w:rPr>
                <w:bCs/>
                <w:sz w:val="16"/>
              </w:rPr>
            </w:pPr>
            <w:r w:rsidRPr="00527E9E">
              <w:rPr>
                <w:bCs/>
                <w:sz w:val="16"/>
              </w:rPr>
              <w:t>100</w:t>
            </w:r>
          </w:p>
        </w:tc>
      </w:tr>
      <w:tr w:rsidR="00385263" w:rsidRPr="00527E9E" w14:paraId="41A6CF33" w14:textId="77777777" w:rsidTr="00E86F67">
        <w:tc>
          <w:tcPr>
            <w:tcW w:w="0" w:type="auto"/>
            <w:shd w:val="clear" w:color="auto" w:fill="8DB3E2"/>
          </w:tcPr>
          <w:p w14:paraId="0D73AD55" w14:textId="77777777" w:rsidR="00385263" w:rsidRPr="00527E9E" w:rsidRDefault="00385263" w:rsidP="00E86F67">
            <w:pPr>
              <w:rPr>
                <w:bCs/>
                <w:sz w:val="16"/>
              </w:rPr>
            </w:pPr>
            <w:r w:rsidRPr="00527E9E">
              <w:rPr>
                <w:bCs/>
                <w:sz w:val="16"/>
              </w:rPr>
              <w:t>Cours d’eau</w:t>
            </w:r>
          </w:p>
        </w:tc>
        <w:tc>
          <w:tcPr>
            <w:tcW w:w="0" w:type="auto"/>
            <w:shd w:val="clear" w:color="auto" w:fill="8DB3E2"/>
          </w:tcPr>
          <w:p w14:paraId="29CD3CEB" w14:textId="77777777" w:rsidR="00385263" w:rsidRPr="00527E9E" w:rsidRDefault="00385263" w:rsidP="00E86F67">
            <w:pPr>
              <w:jc w:val="center"/>
              <w:rPr>
                <w:bCs/>
                <w:sz w:val="16"/>
              </w:rPr>
            </w:pPr>
            <w:r w:rsidRPr="00527E9E">
              <w:rPr>
                <w:bCs/>
                <w:sz w:val="16"/>
              </w:rPr>
              <w:t xml:space="preserve">Terrain </w:t>
            </w:r>
          </w:p>
        </w:tc>
      </w:tr>
      <w:tr w:rsidR="00385263" w:rsidRPr="00527E9E" w14:paraId="6E0527BC" w14:textId="77777777" w:rsidTr="00E86F67">
        <w:tc>
          <w:tcPr>
            <w:tcW w:w="0" w:type="auto"/>
            <w:shd w:val="clear" w:color="auto" w:fill="DDDDDD"/>
          </w:tcPr>
          <w:p w14:paraId="3767AA79" w14:textId="77777777" w:rsidR="00385263" w:rsidRPr="00527E9E" w:rsidRDefault="00385263" w:rsidP="00E86F67">
            <w:pPr>
              <w:rPr>
                <w:bCs/>
                <w:sz w:val="16"/>
              </w:rPr>
            </w:pPr>
            <w:r w:rsidRPr="00527E9E">
              <w:rPr>
                <w:bCs/>
                <w:sz w:val="16"/>
              </w:rPr>
              <w:t>Ville/ruine</w:t>
            </w:r>
          </w:p>
        </w:tc>
        <w:tc>
          <w:tcPr>
            <w:tcW w:w="0" w:type="auto"/>
            <w:shd w:val="clear" w:color="auto" w:fill="DDDDDD"/>
          </w:tcPr>
          <w:p w14:paraId="1F03C0B8" w14:textId="77777777" w:rsidR="00385263" w:rsidRPr="00527E9E" w:rsidRDefault="00385263" w:rsidP="00385263">
            <w:pPr>
              <w:jc w:val="center"/>
              <w:rPr>
                <w:bCs/>
                <w:sz w:val="16"/>
              </w:rPr>
            </w:pPr>
            <w:r w:rsidRPr="00527E9E">
              <w:rPr>
                <w:bCs/>
                <w:sz w:val="16"/>
              </w:rPr>
              <w:t>10</w:t>
            </w:r>
          </w:p>
        </w:tc>
      </w:tr>
      <w:tr w:rsidR="00385263" w:rsidRPr="00527E9E" w14:paraId="35C025A3" w14:textId="77777777" w:rsidTr="00E86F67">
        <w:tc>
          <w:tcPr>
            <w:tcW w:w="0" w:type="auto"/>
            <w:shd w:val="clear" w:color="auto" w:fill="EAF1DD"/>
          </w:tcPr>
          <w:p w14:paraId="56D24FC8" w14:textId="77777777" w:rsidR="00385263" w:rsidRPr="00527E9E" w:rsidRDefault="00385263" w:rsidP="00E86F67">
            <w:pPr>
              <w:rPr>
                <w:bCs/>
                <w:sz w:val="16"/>
              </w:rPr>
            </w:pPr>
            <w:r w:rsidRPr="00527E9E">
              <w:rPr>
                <w:bCs/>
                <w:sz w:val="16"/>
              </w:rPr>
              <w:t xml:space="preserve">Désert </w:t>
            </w:r>
          </w:p>
        </w:tc>
        <w:tc>
          <w:tcPr>
            <w:tcW w:w="0" w:type="auto"/>
            <w:shd w:val="clear" w:color="auto" w:fill="EAF1DD"/>
          </w:tcPr>
          <w:p w14:paraId="5D4B887E" w14:textId="77777777" w:rsidR="00385263" w:rsidRPr="00527E9E" w:rsidRDefault="00385263" w:rsidP="00E86F67">
            <w:pPr>
              <w:jc w:val="center"/>
              <w:rPr>
                <w:bCs/>
                <w:sz w:val="16"/>
              </w:rPr>
            </w:pPr>
            <w:r w:rsidRPr="00527E9E">
              <w:rPr>
                <w:bCs/>
                <w:sz w:val="16"/>
              </w:rPr>
              <w:t>200</w:t>
            </w:r>
          </w:p>
        </w:tc>
      </w:tr>
      <w:tr w:rsidR="00385263" w:rsidRPr="00527E9E" w14:paraId="0E340B25" w14:textId="77777777" w:rsidTr="00E86F67">
        <w:tc>
          <w:tcPr>
            <w:tcW w:w="0" w:type="auto"/>
            <w:shd w:val="clear" w:color="auto" w:fill="92D050"/>
          </w:tcPr>
          <w:p w14:paraId="2770AC38" w14:textId="77777777" w:rsidR="00385263" w:rsidRPr="00527E9E" w:rsidRDefault="00385263" w:rsidP="00E86F67">
            <w:pPr>
              <w:rPr>
                <w:bCs/>
                <w:sz w:val="16"/>
              </w:rPr>
            </w:pPr>
            <w:r w:rsidRPr="00527E9E">
              <w:rPr>
                <w:bCs/>
                <w:sz w:val="16"/>
              </w:rPr>
              <w:t xml:space="preserve">Forêt </w:t>
            </w:r>
          </w:p>
        </w:tc>
        <w:tc>
          <w:tcPr>
            <w:tcW w:w="0" w:type="auto"/>
            <w:shd w:val="clear" w:color="auto" w:fill="92D050"/>
          </w:tcPr>
          <w:p w14:paraId="288B9731" w14:textId="77777777" w:rsidR="00385263" w:rsidRPr="00527E9E" w:rsidRDefault="00385263" w:rsidP="00385263">
            <w:pPr>
              <w:jc w:val="center"/>
              <w:rPr>
                <w:bCs/>
                <w:sz w:val="16"/>
              </w:rPr>
            </w:pPr>
            <w:r w:rsidRPr="00527E9E">
              <w:rPr>
                <w:bCs/>
                <w:sz w:val="16"/>
              </w:rPr>
              <w:t>10</w:t>
            </w:r>
          </w:p>
        </w:tc>
      </w:tr>
      <w:tr w:rsidR="00385263" w:rsidRPr="00527E9E" w14:paraId="204756D3" w14:textId="77777777" w:rsidTr="00E86F67">
        <w:tc>
          <w:tcPr>
            <w:tcW w:w="0" w:type="auto"/>
            <w:shd w:val="clear" w:color="auto" w:fill="C2D69B"/>
          </w:tcPr>
          <w:p w14:paraId="7D9C43D5" w14:textId="77777777" w:rsidR="00385263" w:rsidRPr="00527E9E" w:rsidRDefault="00385263" w:rsidP="00E86F67">
            <w:pPr>
              <w:rPr>
                <w:bCs/>
                <w:sz w:val="16"/>
              </w:rPr>
            </w:pPr>
            <w:r w:rsidRPr="00527E9E">
              <w:rPr>
                <w:bCs/>
                <w:sz w:val="16"/>
              </w:rPr>
              <w:t>Marais/jungle</w:t>
            </w:r>
          </w:p>
        </w:tc>
        <w:tc>
          <w:tcPr>
            <w:tcW w:w="0" w:type="auto"/>
            <w:shd w:val="clear" w:color="auto" w:fill="C2D69B"/>
          </w:tcPr>
          <w:p w14:paraId="6EE347D3" w14:textId="77777777" w:rsidR="00385263" w:rsidRPr="00527E9E" w:rsidRDefault="00385263" w:rsidP="00E86F67">
            <w:pPr>
              <w:jc w:val="center"/>
              <w:rPr>
                <w:bCs/>
                <w:sz w:val="16"/>
              </w:rPr>
            </w:pPr>
            <w:r w:rsidRPr="00527E9E">
              <w:rPr>
                <w:bCs/>
                <w:sz w:val="16"/>
              </w:rPr>
              <w:t>50/5</w:t>
            </w:r>
          </w:p>
        </w:tc>
      </w:tr>
      <w:tr w:rsidR="00385263" w:rsidRPr="00527E9E" w14:paraId="6E553B43" w14:textId="77777777" w:rsidTr="00E86F67">
        <w:tc>
          <w:tcPr>
            <w:tcW w:w="0" w:type="auto"/>
            <w:shd w:val="clear" w:color="auto" w:fill="7F7F7F"/>
          </w:tcPr>
          <w:p w14:paraId="6BDAA927" w14:textId="77777777" w:rsidR="00385263" w:rsidRPr="00527E9E" w:rsidRDefault="00385263" w:rsidP="00E86F67">
            <w:pPr>
              <w:rPr>
                <w:bCs/>
                <w:sz w:val="16"/>
              </w:rPr>
            </w:pPr>
            <w:r w:rsidRPr="00527E9E">
              <w:rPr>
                <w:bCs/>
                <w:sz w:val="16"/>
              </w:rPr>
              <w:t>Monde ancien</w:t>
            </w:r>
          </w:p>
        </w:tc>
        <w:tc>
          <w:tcPr>
            <w:tcW w:w="0" w:type="auto"/>
            <w:shd w:val="clear" w:color="auto" w:fill="7F7F7F"/>
          </w:tcPr>
          <w:p w14:paraId="3E982877" w14:textId="77777777" w:rsidR="00385263" w:rsidRPr="00527E9E" w:rsidRDefault="007140BD" w:rsidP="00E86F67">
            <w:pPr>
              <w:jc w:val="center"/>
              <w:rPr>
                <w:bCs/>
                <w:sz w:val="16"/>
              </w:rPr>
            </w:pPr>
            <w:r w:rsidRPr="00527E9E">
              <w:rPr>
                <w:bCs/>
                <w:sz w:val="16"/>
              </w:rPr>
              <w:t>Terrain</w:t>
            </w:r>
          </w:p>
        </w:tc>
      </w:tr>
      <w:tr w:rsidR="00385263" w:rsidRPr="00527E9E" w14:paraId="056AAA0D" w14:textId="77777777" w:rsidTr="00E86F67">
        <w:tc>
          <w:tcPr>
            <w:tcW w:w="0" w:type="auto"/>
            <w:shd w:val="clear" w:color="auto" w:fill="auto"/>
          </w:tcPr>
          <w:p w14:paraId="56CF77F8" w14:textId="77777777" w:rsidR="00385263" w:rsidRPr="00527E9E" w:rsidRDefault="00385263" w:rsidP="00E86F67">
            <w:pPr>
              <w:rPr>
                <w:bCs/>
                <w:sz w:val="16"/>
              </w:rPr>
            </w:pPr>
            <w:r w:rsidRPr="00527E9E">
              <w:rPr>
                <w:bCs/>
                <w:sz w:val="16"/>
              </w:rPr>
              <w:t>Monde divin</w:t>
            </w:r>
          </w:p>
        </w:tc>
        <w:tc>
          <w:tcPr>
            <w:tcW w:w="0" w:type="auto"/>
            <w:shd w:val="clear" w:color="auto" w:fill="auto"/>
          </w:tcPr>
          <w:p w14:paraId="703A3E08" w14:textId="77777777" w:rsidR="00385263" w:rsidRPr="00527E9E" w:rsidRDefault="00385263" w:rsidP="00E86F67">
            <w:pPr>
              <w:jc w:val="center"/>
              <w:rPr>
                <w:bCs/>
                <w:sz w:val="16"/>
              </w:rPr>
            </w:pPr>
            <w:r w:rsidRPr="00527E9E">
              <w:rPr>
                <w:bCs/>
                <w:sz w:val="16"/>
              </w:rPr>
              <w:t xml:space="preserve">Terrain </w:t>
            </w:r>
          </w:p>
        </w:tc>
      </w:tr>
      <w:tr w:rsidR="00385263" w:rsidRPr="00527E9E" w14:paraId="7996942B" w14:textId="77777777" w:rsidTr="00E86F67">
        <w:tc>
          <w:tcPr>
            <w:tcW w:w="0" w:type="auto"/>
            <w:shd w:val="clear" w:color="auto" w:fill="66FFFF"/>
          </w:tcPr>
          <w:p w14:paraId="680A72FC" w14:textId="77777777" w:rsidR="00385263" w:rsidRPr="00527E9E" w:rsidRDefault="00385263" w:rsidP="00E86F67">
            <w:pPr>
              <w:rPr>
                <w:bCs/>
                <w:sz w:val="16"/>
              </w:rPr>
            </w:pPr>
            <w:r w:rsidRPr="00527E9E">
              <w:rPr>
                <w:bCs/>
                <w:sz w:val="16"/>
              </w:rPr>
              <w:t>Montagne</w:t>
            </w:r>
          </w:p>
        </w:tc>
        <w:tc>
          <w:tcPr>
            <w:tcW w:w="0" w:type="auto"/>
            <w:shd w:val="clear" w:color="auto" w:fill="66FFFF"/>
          </w:tcPr>
          <w:p w14:paraId="73EA2B93" w14:textId="77777777" w:rsidR="00385263" w:rsidRPr="00527E9E" w:rsidRDefault="00385263" w:rsidP="00E86F67">
            <w:pPr>
              <w:jc w:val="center"/>
              <w:rPr>
                <w:bCs/>
                <w:sz w:val="16"/>
              </w:rPr>
            </w:pPr>
            <w:r w:rsidRPr="00527E9E">
              <w:rPr>
                <w:bCs/>
                <w:sz w:val="16"/>
              </w:rPr>
              <w:t>50</w:t>
            </w:r>
          </w:p>
        </w:tc>
      </w:tr>
      <w:tr w:rsidR="00385263" w:rsidRPr="00527E9E" w14:paraId="40FCCC82" w14:textId="77777777" w:rsidTr="00E86F67">
        <w:tc>
          <w:tcPr>
            <w:tcW w:w="0" w:type="auto"/>
            <w:shd w:val="clear" w:color="auto" w:fill="00BFBF"/>
          </w:tcPr>
          <w:p w14:paraId="20BF39DF" w14:textId="77777777" w:rsidR="00385263" w:rsidRPr="00527E9E" w:rsidRDefault="00385263" w:rsidP="00E86F67">
            <w:pPr>
              <w:rPr>
                <w:bCs/>
                <w:sz w:val="16"/>
              </w:rPr>
            </w:pPr>
            <w:r w:rsidRPr="00527E9E">
              <w:rPr>
                <w:bCs/>
                <w:sz w:val="16"/>
              </w:rPr>
              <w:t>Océan</w:t>
            </w:r>
          </w:p>
        </w:tc>
        <w:tc>
          <w:tcPr>
            <w:tcW w:w="0" w:type="auto"/>
            <w:shd w:val="clear" w:color="auto" w:fill="00BFBF"/>
          </w:tcPr>
          <w:p w14:paraId="631BEA6A" w14:textId="77777777" w:rsidR="00385263" w:rsidRPr="00527E9E" w:rsidRDefault="00385263" w:rsidP="00E86F67">
            <w:pPr>
              <w:jc w:val="center"/>
              <w:rPr>
                <w:bCs/>
                <w:sz w:val="16"/>
              </w:rPr>
            </w:pPr>
            <w:r w:rsidRPr="00527E9E">
              <w:rPr>
                <w:bCs/>
                <w:sz w:val="16"/>
              </w:rPr>
              <w:t>400</w:t>
            </w:r>
          </w:p>
        </w:tc>
      </w:tr>
      <w:tr w:rsidR="00385263" w:rsidRPr="00527E9E" w14:paraId="0E84B1AA" w14:textId="77777777" w:rsidTr="00E86F67">
        <w:tc>
          <w:tcPr>
            <w:tcW w:w="0" w:type="auto"/>
            <w:shd w:val="clear" w:color="auto" w:fill="00B050"/>
          </w:tcPr>
          <w:p w14:paraId="3D3E7590" w14:textId="77777777" w:rsidR="00385263" w:rsidRPr="00527E9E" w:rsidRDefault="00385263" w:rsidP="00E86F67">
            <w:pPr>
              <w:rPr>
                <w:bCs/>
                <w:sz w:val="16"/>
              </w:rPr>
            </w:pPr>
            <w:r w:rsidRPr="00527E9E">
              <w:rPr>
                <w:bCs/>
                <w:sz w:val="16"/>
              </w:rPr>
              <w:t>Plaine</w:t>
            </w:r>
          </w:p>
        </w:tc>
        <w:tc>
          <w:tcPr>
            <w:tcW w:w="0" w:type="auto"/>
            <w:shd w:val="clear" w:color="auto" w:fill="00B050"/>
          </w:tcPr>
          <w:p w14:paraId="2030E317" w14:textId="77777777" w:rsidR="00385263" w:rsidRPr="00527E9E" w:rsidRDefault="00385263" w:rsidP="00E86F67">
            <w:pPr>
              <w:jc w:val="center"/>
              <w:rPr>
                <w:bCs/>
                <w:sz w:val="16"/>
              </w:rPr>
            </w:pPr>
            <w:r w:rsidRPr="00527E9E">
              <w:rPr>
                <w:bCs/>
                <w:sz w:val="16"/>
              </w:rPr>
              <w:t>200</w:t>
            </w:r>
          </w:p>
        </w:tc>
      </w:tr>
      <w:tr w:rsidR="00385263" w:rsidRPr="00527E9E" w14:paraId="0DB8CC22" w14:textId="77777777" w:rsidTr="00E86F67">
        <w:tc>
          <w:tcPr>
            <w:tcW w:w="0" w:type="auto"/>
            <w:shd w:val="clear" w:color="auto" w:fill="D99594"/>
          </w:tcPr>
          <w:p w14:paraId="13A0851A" w14:textId="77777777" w:rsidR="00385263" w:rsidRPr="00527E9E" w:rsidRDefault="00385263" w:rsidP="00E86F67">
            <w:pPr>
              <w:rPr>
                <w:bCs/>
                <w:sz w:val="16"/>
              </w:rPr>
            </w:pPr>
            <w:r w:rsidRPr="00527E9E">
              <w:rPr>
                <w:bCs/>
                <w:sz w:val="16"/>
              </w:rPr>
              <w:t>Souterrain</w:t>
            </w:r>
          </w:p>
        </w:tc>
        <w:tc>
          <w:tcPr>
            <w:tcW w:w="0" w:type="auto"/>
            <w:shd w:val="clear" w:color="auto" w:fill="D99594"/>
          </w:tcPr>
          <w:p w14:paraId="101EEEB8" w14:textId="77777777" w:rsidR="00385263" w:rsidRPr="00527E9E" w:rsidRDefault="00385263" w:rsidP="00E86F67">
            <w:pPr>
              <w:jc w:val="center"/>
              <w:rPr>
                <w:bCs/>
                <w:sz w:val="16"/>
              </w:rPr>
            </w:pPr>
            <w:r w:rsidRPr="00527E9E">
              <w:rPr>
                <w:bCs/>
                <w:sz w:val="16"/>
              </w:rPr>
              <w:t>2</w:t>
            </w:r>
          </w:p>
        </w:tc>
      </w:tr>
      <w:tr w:rsidR="00385263" w:rsidRPr="00527E9E" w14:paraId="356513FD" w14:textId="77777777" w:rsidTr="00E86F67">
        <w:tc>
          <w:tcPr>
            <w:tcW w:w="0" w:type="auto"/>
            <w:shd w:val="clear" w:color="auto" w:fill="B2B2B2"/>
          </w:tcPr>
          <w:p w14:paraId="057BEC2D" w14:textId="77777777" w:rsidR="00385263" w:rsidRPr="00527E9E" w:rsidRDefault="00385263" w:rsidP="00E86F67">
            <w:pPr>
              <w:rPr>
                <w:bCs/>
                <w:sz w:val="16"/>
              </w:rPr>
            </w:pPr>
            <w:r w:rsidRPr="00527E9E">
              <w:rPr>
                <w:bCs/>
                <w:sz w:val="16"/>
              </w:rPr>
              <w:t>Steppe</w:t>
            </w:r>
          </w:p>
        </w:tc>
        <w:tc>
          <w:tcPr>
            <w:tcW w:w="0" w:type="auto"/>
            <w:shd w:val="clear" w:color="auto" w:fill="B2B2B2"/>
          </w:tcPr>
          <w:p w14:paraId="7E203A2F" w14:textId="77777777" w:rsidR="00385263" w:rsidRPr="00527E9E" w:rsidRDefault="00385263" w:rsidP="00E86F67">
            <w:pPr>
              <w:jc w:val="center"/>
              <w:rPr>
                <w:bCs/>
                <w:sz w:val="16"/>
              </w:rPr>
            </w:pPr>
            <w:r w:rsidRPr="00527E9E">
              <w:rPr>
                <w:bCs/>
                <w:sz w:val="16"/>
              </w:rPr>
              <w:t>200</w:t>
            </w:r>
          </w:p>
        </w:tc>
      </w:tr>
    </w:tbl>
    <w:p w14:paraId="01BC8E95" w14:textId="77777777" w:rsidR="007140BD" w:rsidRPr="00527E9E" w:rsidRDefault="007140BD">
      <w:pPr>
        <w:sectPr w:rsidR="007140BD" w:rsidRPr="00527E9E" w:rsidSect="007140BD">
          <w:endnotePr>
            <w:numFmt w:val="decimal"/>
          </w:endnotePr>
          <w:type w:val="continuous"/>
          <w:pgSz w:w="11906" w:h="16838"/>
          <w:pgMar w:top="851" w:right="707" w:bottom="851" w:left="851" w:header="708" w:footer="708" w:gutter="0"/>
          <w:cols w:num="2" w:space="708"/>
          <w:docGrid w:linePitch="360"/>
        </w:sectPr>
      </w:pPr>
    </w:p>
    <w:p w14:paraId="39B68A0D" w14:textId="77777777" w:rsidR="00A37F52" w:rsidRPr="00527E9E" w:rsidRDefault="004276D5">
      <w:r w:rsidRPr="00527E9E">
        <w:t xml:space="preserve">La rencontre a lieu à </w:t>
      </w:r>
      <w:r w:rsidR="007140BD" w:rsidRPr="00527E9E">
        <w:rPr>
          <w:b/>
        </w:rPr>
        <w:t>Visibilité</w:t>
      </w:r>
      <w:r w:rsidR="009E6AC0" w:rsidRPr="00527E9E">
        <w:rPr>
          <w:b/>
        </w:rPr>
        <w:t xml:space="preserve"> x D10</w:t>
      </w:r>
      <w:r w:rsidR="007140BD" w:rsidRPr="00527E9E">
        <w:rPr>
          <w:b/>
        </w:rPr>
        <w:t xml:space="preserve"> m</w:t>
      </w:r>
      <w:r w:rsidR="001514D8" w:rsidRPr="00527E9E">
        <w:rPr>
          <w:sz w:val="16"/>
        </w:rPr>
        <w:t>.</w:t>
      </w:r>
      <w:r w:rsidR="00EA1FC2" w:rsidRPr="00527E9E">
        <w:t xml:space="preserve"> Tenez compte </w:t>
      </w:r>
      <w:r w:rsidRPr="00527E9E">
        <w:t xml:space="preserve">de la </w:t>
      </w:r>
      <w:r w:rsidR="00EA1FC2" w:rsidRPr="00527E9E">
        <w:t>vue</w:t>
      </w:r>
      <w:r w:rsidRPr="00527E9E">
        <w:t xml:space="preserve"> et </w:t>
      </w:r>
      <w:r w:rsidR="00EA1FC2" w:rsidRPr="00527E9E">
        <w:t>d’ouïe</w:t>
      </w:r>
      <w:r w:rsidRPr="00527E9E">
        <w:t xml:space="preserve"> des Persos/êtres </w:t>
      </w:r>
      <w:r w:rsidR="000B7A9B" w:rsidRPr="00527E9E">
        <w:t>r</w:t>
      </w:r>
      <w:r w:rsidRPr="00527E9E">
        <w:t>encontrés. Les Humains</w:t>
      </w:r>
      <w:r w:rsidR="000B7A9B" w:rsidRPr="00527E9E">
        <w:t xml:space="preserve"> </w:t>
      </w:r>
      <w:r w:rsidRPr="00527E9E">
        <w:t>/</w:t>
      </w:r>
      <w:r w:rsidR="000B7A9B" w:rsidRPr="00527E9E">
        <w:t xml:space="preserve"> </w:t>
      </w:r>
      <w:r w:rsidRPr="00527E9E">
        <w:t>Animaux</w:t>
      </w:r>
      <w:r w:rsidR="000B7A9B" w:rsidRPr="00527E9E">
        <w:t xml:space="preserve"> </w:t>
      </w:r>
      <w:r w:rsidRPr="00527E9E">
        <w:t>/</w:t>
      </w:r>
      <w:r w:rsidR="000B7A9B" w:rsidRPr="00527E9E">
        <w:t xml:space="preserve"> </w:t>
      </w:r>
      <w:r w:rsidRPr="00527E9E">
        <w:t xml:space="preserve">Créatures peuvent embusquer ou être </w:t>
      </w:r>
      <w:r w:rsidR="000B7A9B" w:rsidRPr="00527E9E">
        <w:t>embusqués</w:t>
      </w:r>
      <w:r w:rsidR="009957A8" w:rsidRPr="00527E9E">
        <w:t>, selon la distance.</w:t>
      </w:r>
      <w:r w:rsidR="00385263" w:rsidRPr="00527E9E">
        <w:t xml:space="preserve"> </w:t>
      </w:r>
    </w:p>
    <w:p w14:paraId="2ADAD6BD" w14:textId="77777777" w:rsidR="00A37F52" w:rsidRPr="00527E9E" w:rsidRDefault="009957A8" w:rsidP="0045338D">
      <w:pPr>
        <w:pStyle w:val="Titre3"/>
        <w:rPr>
          <w:lang w:val="fr-BE"/>
        </w:rPr>
      </w:pPr>
      <w:bookmarkStart w:id="9" w:name="_Toc199924458"/>
      <w:r w:rsidRPr="00527E9E">
        <w:rPr>
          <w:noProof/>
          <w:lang w:val="fr-BE" w:eastAsia="fr-BE"/>
        </w:rPr>
        <w:drawing>
          <wp:anchor distT="0" distB="0" distL="114300" distR="114300" simplePos="0" relativeHeight="251656192" behindDoc="1" locked="0" layoutInCell="1" allowOverlap="1" wp14:anchorId="5BD9A5A5" wp14:editId="47B48A2D">
            <wp:simplePos x="0" y="0"/>
            <wp:positionH relativeFrom="column">
              <wp:posOffset>5949950</wp:posOffset>
            </wp:positionH>
            <wp:positionV relativeFrom="paragraph">
              <wp:posOffset>193675</wp:posOffset>
            </wp:positionV>
            <wp:extent cx="760730" cy="647700"/>
            <wp:effectExtent l="190500" t="190500" r="191770" b="190500"/>
            <wp:wrapTight wrapText="bothSides">
              <wp:wrapPolygon edited="0">
                <wp:start x="0" y="-6353"/>
                <wp:lineTo x="-5409" y="-5082"/>
                <wp:lineTo x="-5409" y="19694"/>
                <wp:lineTo x="-1623" y="25412"/>
                <wp:lineTo x="0" y="27318"/>
                <wp:lineTo x="21095" y="27318"/>
                <wp:lineTo x="22718" y="25412"/>
                <wp:lineTo x="26504" y="15882"/>
                <wp:lineTo x="26504" y="5082"/>
                <wp:lineTo x="21636" y="-4447"/>
                <wp:lineTo x="21095" y="-6353"/>
                <wp:lineTo x="0" y="-6353"/>
              </wp:wrapPolygon>
            </wp:wrapTight>
            <wp:docPr id="95" name="Picture 95" descr="Clipboar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lipboard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0730" cy="6477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936455" w:rsidRPr="00527E9E">
        <w:rPr>
          <w:lang w:val="fr-BE"/>
        </w:rPr>
        <w:t xml:space="preserve">2.3.3 </w:t>
      </w:r>
      <w:r w:rsidR="00A37F52" w:rsidRPr="00527E9E">
        <w:rPr>
          <w:lang w:val="fr-BE"/>
        </w:rPr>
        <w:t>Danger-DA</w:t>
      </w:r>
      <w:bookmarkEnd w:id="9"/>
      <w:r w:rsidR="00A37F52" w:rsidRPr="00527E9E">
        <w:rPr>
          <w:lang w:val="fr-BE"/>
        </w:rPr>
        <w:t xml:space="preserve"> </w:t>
      </w:r>
    </w:p>
    <w:p w14:paraId="286CDC1D" w14:textId="6E0C193B" w:rsidR="00A37F52" w:rsidRPr="00527E9E" w:rsidRDefault="009E6AC0">
      <w:r w:rsidRPr="00527E9E">
        <w:t xml:space="preserve">À </w:t>
      </w:r>
      <w:r w:rsidR="00D40466" w:rsidRPr="00527E9E">
        <w:t>c</w:t>
      </w:r>
      <w:r w:rsidR="00A37F52" w:rsidRPr="00527E9E">
        <w:t xml:space="preserve">haque rencontre </w:t>
      </w:r>
      <w:r w:rsidR="00D40466" w:rsidRPr="00527E9E">
        <w:t>est associé</w:t>
      </w:r>
      <w:r w:rsidR="009957A8" w:rsidRPr="00527E9E">
        <w:t>e</w:t>
      </w:r>
      <w:r w:rsidR="00D40466" w:rsidRPr="00527E9E">
        <w:t xml:space="preserve"> </w:t>
      </w:r>
      <w:r w:rsidR="00A37F52" w:rsidRPr="00527E9E">
        <w:t xml:space="preserve">un </w:t>
      </w:r>
      <w:r w:rsidR="004276D5" w:rsidRPr="00527E9E">
        <w:t xml:space="preserve">danger </w:t>
      </w:r>
      <w:r w:rsidR="00A37F52" w:rsidRPr="00527E9E">
        <w:t>qui représen</w:t>
      </w:r>
      <w:r w:rsidR="005C24F0" w:rsidRPr="00527E9E">
        <w:t xml:space="preserve">te soit </w:t>
      </w:r>
      <w:r w:rsidR="001514D8" w:rsidRPr="00527E9E">
        <w:t xml:space="preserve">l’hostilité </w:t>
      </w:r>
      <w:r w:rsidR="005C24F0" w:rsidRPr="00527E9E">
        <w:t xml:space="preserve">des </w:t>
      </w:r>
      <w:r w:rsidR="00A37F52" w:rsidRPr="00527E9E">
        <w:rPr>
          <w:i/>
        </w:rPr>
        <w:t>Créature</w:t>
      </w:r>
      <w:r w:rsidR="005C24F0" w:rsidRPr="00527E9E">
        <w:rPr>
          <w:i/>
        </w:rPr>
        <w:t>s</w:t>
      </w:r>
      <w:r w:rsidR="00A37F52" w:rsidRPr="00527E9E">
        <w:t xml:space="preserve">, </w:t>
      </w:r>
      <w:r w:rsidR="00A37F52" w:rsidRPr="00527E9E">
        <w:rPr>
          <w:i/>
        </w:rPr>
        <w:t>Humains</w:t>
      </w:r>
      <w:r w:rsidR="00A37F52" w:rsidRPr="00527E9E">
        <w:t xml:space="preserve"> ou </w:t>
      </w:r>
      <w:r w:rsidR="00A37F52" w:rsidRPr="00527E9E">
        <w:rPr>
          <w:i/>
        </w:rPr>
        <w:t>Animaux</w:t>
      </w:r>
      <w:r w:rsidR="005C24F0" w:rsidRPr="00527E9E">
        <w:rPr>
          <w:i/>
        </w:rPr>
        <w:t xml:space="preserve"> </w:t>
      </w:r>
      <w:r w:rsidR="004276D5" w:rsidRPr="00527E9E">
        <w:t xml:space="preserve">ou </w:t>
      </w:r>
      <w:r w:rsidR="006A7FB0" w:rsidRPr="00527E9E">
        <w:t xml:space="preserve">le </w:t>
      </w:r>
      <w:r w:rsidR="004276D5" w:rsidRPr="00527E9E">
        <w:t xml:space="preserve">péril </w:t>
      </w:r>
      <w:r w:rsidR="001514D8" w:rsidRPr="00527E9E">
        <w:t xml:space="preserve">potentiel </w:t>
      </w:r>
      <w:r w:rsidR="006A7FB0" w:rsidRPr="00527E9E">
        <w:t xml:space="preserve">d’un </w:t>
      </w:r>
      <w:r w:rsidR="006A7FB0" w:rsidRPr="00527E9E">
        <w:rPr>
          <w:i/>
        </w:rPr>
        <w:t>Lieu</w:t>
      </w:r>
      <w:r w:rsidR="006A7FB0" w:rsidRPr="00527E9E">
        <w:t xml:space="preserve"> ou </w:t>
      </w:r>
      <w:r w:rsidR="00A75C6C" w:rsidRPr="00527E9E">
        <w:rPr>
          <w:i/>
        </w:rPr>
        <w:t>Événement</w:t>
      </w:r>
      <w:r w:rsidR="005C24F0" w:rsidRPr="00527E9E">
        <w:t>. Lancez 1D10 modifié</w:t>
      </w:r>
      <w:r w:rsidR="004276D5" w:rsidRPr="00527E9E">
        <w:t xml:space="preserve"> </w:t>
      </w:r>
      <w:r w:rsidR="009957A8" w:rsidRPr="00527E9E">
        <w:rPr>
          <w:b/>
          <w:szCs w:val="16"/>
        </w:rPr>
        <w:t>Animal</w:t>
      </w:r>
      <w:r w:rsidR="009957A8" w:rsidRPr="00527E9E">
        <w:rPr>
          <w:szCs w:val="16"/>
        </w:rPr>
        <w:t> </w:t>
      </w:r>
      <w:r w:rsidR="009957A8" w:rsidRPr="00527E9E">
        <w:rPr>
          <w:b/>
          <w:szCs w:val="16"/>
        </w:rPr>
        <w:t>-1</w:t>
      </w:r>
      <w:r w:rsidR="009957A8" w:rsidRPr="00527E9E">
        <w:rPr>
          <w:szCs w:val="16"/>
        </w:rPr>
        <w:t xml:space="preserve"> </w:t>
      </w:r>
      <w:r w:rsidR="0021438C" w:rsidRPr="00527E9E">
        <w:rPr>
          <w:b/>
          <w:szCs w:val="16"/>
        </w:rPr>
        <w:t>Créature</w:t>
      </w:r>
      <w:r w:rsidR="0021438C" w:rsidRPr="00527E9E">
        <w:rPr>
          <w:szCs w:val="16"/>
        </w:rPr>
        <w:t> </w:t>
      </w:r>
      <w:r w:rsidR="0021438C" w:rsidRPr="00527E9E">
        <w:rPr>
          <w:b/>
          <w:szCs w:val="16"/>
        </w:rPr>
        <w:t>alliée</w:t>
      </w:r>
      <w:r w:rsidR="009957A8" w:rsidRPr="00527E9E">
        <w:rPr>
          <w:b/>
          <w:szCs w:val="16"/>
        </w:rPr>
        <w:t xml:space="preserve"> -2 / opposée +5</w:t>
      </w:r>
      <w:r w:rsidR="009957A8" w:rsidRPr="00527E9E">
        <w:rPr>
          <w:sz w:val="16"/>
          <w:szCs w:val="16"/>
        </w:rPr>
        <w:t xml:space="preserve"> </w:t>
      </w:r>
      <w:r w:rsidRPr="00527E9E">
        <w:rPr>
          <w:sz w:val="16"/>
          <w:szCs w:val="16"/>
        </w:rPr>
        <w:t>(jugez du lien entre le groupe et la rencontre)</w:t>
      </w:r>
      <w:r w:rsidR="0021438C" w:rsidRPr="00527E9E">
        <w:rPr>
          <w:sz w:val="16"/>
          <w:szCs w:val="16"/>
        </w:rPr>
        <w:t xml:space="preserve"> </w:t>
      </w:r>
      <w:r w:rsidR="005C24F0"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4230"/>
        <w:gridCol w:w="1801"/>
      </w:tblGrid>
      <w:tr w:rsidR="00A37F52" w:rsidRPr="00527E9E" w14:paraId="0AFA9A3A" w14:textId="77777777">
        <w:tc>
          <w:tcPr>
            <w:tcW w:w="0" w:type="auto"/>
          </w:tcPr>
          <w:p w14:paraId="73451B00" w14:textId="77777777" w:rsidR="00A37F52" w:rsidRPr="00527E9E" w:rsidRDefault="00A37F52">
            <w:pPr>
              <w:jc w:val="center"/>
              <w:rPr>
                <w:b/>
                <w:bCs/>
                <w:sz w:val="16"/>
              </w:rPr>
            </w:pPr>
            <w:r w:rsidRPr="00527E9E">
              <w:rPr>
                <w:b/>
                <w:bCs/>
                <w:sz w:val="16"/>
              </w:rPr>
              <w:t>D10</w:t>
            </w:r>
          </w:p>
        </w:tc>
        <w:tc>
          <w:tcPr>
            <w:tcW w:w="0" w:type="auto"/>
          </w:tcPr>
          <w:p w14:paraId="3D29C05E" w14:textId="77777777" w:rsidR="00A37F52" w:rsidRPr="00527E9E" w:rsidRDefault="00A62F82">
            <w:pPr>
              <w:rPr>
                <w:b/>
                <w:bCs/>
                <w:sz w:val="16"/>
              </w:rPr>
            </w:pPr>
            <w:r w:rsidRPr="00527E9E">
              <w:rPr>
                <w:b/>
                <w:bCs/>
                <w:sz w:val="16"/>
              </w:rPr>
              <w:t>Animaux, Humains, Créature</w:t>
            </w:r>
          </w:p>
        </w:tc>
        <w:tc>
          <w:tcPr>
            <w:tcW w:w="0" w:type="auto"/>
          </w:tcPr>
          <w:p w14:paraId="05C5A93F" w14:textId="2D1382F8" w:rsidR="00A37F52" w:rsidRPr="00527E9E" w:rsidRDefault="00A62F82">
            <w:pPr>
              <w:rPr>
                <w:b/>
                <w:bCs/>
                <w:sz w:val="16"/>
              </w:rPr>
            </w:pPr>
            <w:r w:rsidRPr="00527E9E">
              <w:rPr>
                <w:b/>
                <w:bCs/>
                <w:sz w:val="16"/>
              </w:rPr>
              <w:t>Lieu/</w:t>
            </w:r>
            <w:r w:rsidR="00A75C6C" w:rsidRPr="00527E9E">
              <w:rPr>
                <w:b/>
                <w:bCs/>
                <w:sz w:val="16"/>
              </w:rPr>
              <w:t>Évènements</w:t>
            </w:r>
          </w:p>
        </w:tc>
      </w:tr>
      <w:tr w:rsidR="00A37F52" w:rsidRPr="00527E9E" w14:paraId="49A028A6" w14:textId="77777777" w:rsidTr="00A62F82">
        <w:tc>
          <w:tcPr>
            <w:tcW w:w="0" w:type="auto"/>
            <w:shd w:val="clear" w:color="auto" w:fill="DDDDDD"/>
          </w:tcPr>
          <w:p w14:paraId="4AFB495C" w14:textId="77777777" w:rsidR="00A37F52" w:rsidRPr="00527E9E" w:rsidRDefault="0021438C">
            <w:pPr>
              <w:jc w:val="center"/>
              <w:rPr>
                <w:sz w:val="16"/>
              </w:rPr>
            </w:pPr>
            <w:r w:rsidRPr="00527E9E">
              <w:rPr>
                <w:sz w:val="16"/>
              </w:rPr>
              <w:t>&lt;2</w:t>
            </w:r>
          </w:p>
        </w:tc>
        <w:tc>
          <w:tcPr>
            <w:tcW w:w="0" w:type="auto"/>
            <w:shd w:val="clear" w:color="auto" w:fill="DDDDDD"/>
          </w:tcPr>
          <w:p w14:paraId="253A214B" w14:textId="758539C6" w:rsidR="00A37F52" w:rsidRPr="00527E9E" w:rsidRDefault="00A708C3" w:rsidP="00A708C3">
            <w:pPr>
              <w:rPr>
                <w:sz w:val="16"/>
              </w:rPr>
            </w:pPr>
            <w:r w:rsidRPr="00527E9E">
              <w:rPr>
                <w:sz w:val="16"/>
              </w:rPr>
              <w:t>T</w:t>
            </w:r>
            <w:r w:rsidR="00A37F52" w:rsidRPr="00527E9E">
              <w:rPr>
                <w:sz w:val="16"/>
              </w:rPr>
              <w:t>rès favorable, amitié possible</w:t>
            </w:r>
            <w:r w:rsidR="00303A48">
              <w:rPr>
                <w:sz w:val="16"/>
              </w:rPr>
              <w:t xml:space="preserve"> (NdC minimum 4)</w:t>
            </w:r>
          </w:p>
        </w:tc>
        <w:tc>
          <w:tcPr>
            <w:tcW w:w="0" w:type="auto"/>
            <w:shd w:val="clear" w:color="auto" w:fill="DDDDDD"/>
          </w:tcPr>
          <w:p w14:paraId="421C100A" w14:textId="77777777" w:rsidR="00A37F52" w:rsidRPr="00527E9E" w:rsidRDefault="00A708C3" w:rsidP="00A708C3">
            <w:pPr>
              <w:rPr>
                <w:sz w:val="16"/>
              </w:rPr>
            </w:pPr>
            <w:r w:rsidRPr="00527E9E">
              <w:rPr>
                <w:sz w:val="16"/>
              </w:rPr>
              <w:t>Très h</w:t>
            </w:r>
            <w:r w:rsidR="006A7FB0" w:rsidRPr="00527E9E">
              <w:rPr>
                <w:sz w:val="16"/>
              </w:rPr>
              <w:t>eureux</w:t>
            </w:r>
          </w:p>
        </w:tc>
      </w:tr>
      <w:tr w:rsidR="00A37F52" w:rsidRPr="00527E9E" w14:paraId="277C9880" w14:textId="77777777" w:rsidTr="00A62F82">
        <w:tc>
          <w:tcPr>
            <w:tcW w:w="0" w:type="auto"/>
            <w:shd w:val="clear" w:color="auto" w:fill="EAEAEA"/>
          </w:tcPr>
          <w:p w14:paraId="20443A0E" w14:textId="77777777" w:rsidR="00A37F52" w:rsidRPr="00527E9E" w:rsidRDefault="00A37F52">
            <w:pPr>
              <w:jc w:val="center"/>
              <w:rPr>
                <w:sz w:val="16"/>
              </w:rPr>
            </w:pPr>
            <w:r w:rsidRPr="00527E9E">
              <w:rPr>
                <w:sz w:val="16"/>
              </w:rPr>
              <w:t>2</w:t>
            </w:r>
            <w:r w:rsidR="00A708C3" w:rsidRPr="00527E9E">
              <w:rPr>
                <w:sz w:val="16"/>
              </w:rPr>
              <w:t>-3</w:t>
            </w:r>
          </w:p>
        </w:tc>
        <w:tc>
          <w:tcPr>
            <w:tcW w:w="0" w:type="auto"/>
            <w:shd w:val="clear" w:color="auto" w:fill="EAEAEA"/>
          </w:tcPr>
          <w:p w14:paraId="7473E514" w14:textId="77777777" w:rsidR="00A37F52" w:rsidRPr="00527E9E" w:rsidRDefault="00A708C3" w:rsidP="00A708C3">
            <w:pPr>
              <w:rPr>
                <w:sz w:val="16"/>
              </w:rPr>
            </w:pPr>
            <w:r w:rsidRPr="00527E9E">
              <w:rPr>
                <w:sz w:val="16"/>
              </w:rPr>
              <w:t>F</w:t>
            </w:r>
            <w:r w:rsidR="00A37F52" w:rsidRPr="00527E9E">
              <w:rPr>
                <w:sz w:val="16"/>
              </w:rPr>
              <w:t>avorable, rencontre positive</w:t>
            </w:r>
          </w:p>
        </w:tc>
        <w:tc>
          <w:tcPr>
            <w:tcW w:w="0" w:type="auto"/>
            <w:shd w:val="clear" w:color="auto" w:fill="EAEAEA"/>
          </w:tcPr>
          <w:p w14:paraId="1D2820BC" w14:textId="77777777" w:rsidR="00A37F52" w:rsidRPr="00527E9E" w:rsidRDefault="00A708C3" w:rsidP="00A708C3">
            <w:pPr>
              <w:rPr>
                <w:sz w:val="16"/>
              </w:rPr>
            </w:pPr>
            <w:r w:rsidRPr="00527E9E">
              <w:rPr>
                <w:sz w:val="16"/>
              </w:rPr>
              <w:t>H</w:t>
            </w:r>
            <w:r w:rsidR="006A7FB0" w:rsidRPr="00527E9E">
              <w:rPr>
                <w:sz w:val="16"/>
              </w:rPr>
              <w:t>eureux</w:t>
            </w:r>
          </w:p>
        </w:tc>
      </w:tr>
      <w:tr w:rsidR="00A37F52" w:rsidRPr="00527E9E" w14:paraId="6B79C8FC" w14:textId="77777777">
        <w:tc>
          <w:tcPr>
            <w:tcW w:w="0" w:type="auto"/>
          </w:tcPr>
          <w:p w14:paraId="71F335EC" w14:textId="77777777" w:rsidR="00A37F52" w:rsidRPr="00527E9E" w:rsidRDefault="00A708C3" w:rsidP="00A708C3">
            <w:pPr>
              <w:jc w:val="center"/>
              <w:rPr>
                <w:sz w:val="16"/>
              </w:rPr>
            </w:pPr>
            <w:r w:rsidRPr="00527E9E">
              <w:rPr>
                <w:sz w:val="16"/>
              </w:rPr>
              <w:t>4-7</w:t>
            </w:r>
          </w:p>
        </w:tc>
        <w:tc>
          <w:tcPr>
            <w:tcW w:w="0" w:type="auto"/>
          </w:tcPr>
          <w:p w14:paraId="1A688D42" w14:textId="77777777" w:rsidR="00A37F52" w:rsidRPr="00527E9E" w:rsidRDefault="0021438C" w:rsidP="00A708C3">
            <w:pPr>
              <w:rPr>
                <w:sz w:val="16"/>
              </w:rPr>
            </w:pPr>
            <w:r w:rsidRPr="00527E9E">
              <w:rPr>
                <w:sz w:val="16"/>
              </w:rPr>
              <w:t>N</w:t>
            </w:r>
            <w:r w:rsidR="00A37F52" w:rsidRPr="00527E9E">
              <w:rPr>
                <w:sz w:val="16"/>
              </w:rPr>
              <w:t xml:space="preserve">eutralité </w:t>
            </w:r>
          </w:p>
        </w:tc>
        <w:tc>
          <w:tcPr>
            <w:tcW w:w="0" w:type="auto"/>
          </w:tcPr>
          <w:p w14:paraId="37FFCD75" w14:textId="77777777" w:rsidR="00A37F52" w:rsidRPr="00527E9E" w:rsidRDefault="00A37F52">
            <w:pPr>
              <w:rPr>
                <w:sz w:val="16"/>
              </w:rPr>
            </w:pPr>
            <w:r w:rsidRPr="00527E9E">
              <w:rPr>
                <w:sz w:val="16"/>
              </w:rPr>
              <w:t>Neutre</w:t>
            </w:r>
          </w:p>
        </w:tc>
      </w:tr>
      <w:tr w:rsidR="00A37F52" w:rsidRPr="00527E9E" w14:paraId="53691607" w14:textId="77777777" w:rsidTr="00A62F82">
        <w:tc>
          <w:tcPr>
            <w:tcW w:w="0" w:type="auto"/>
            <w:shd w:val="clear" w:color="auto" w:fill="EAEAEA"/>
          </w:tcPr>
          <w:p w14:paraId="3A205053" w14:textId="77777777" w:rsidR="00A37F52" w:rsidRPr="00527E9E" w:rsidRDefault="00A708C3">
            <w:pPr>
              <w:jc w:val="center"/>
              <w:rPr>
                <w:sz w:val="16"/>
              </w:rPr>
            </w:pPr>
            <w:r w:rsidRPr="00527E9E">
              <w:rPr>
                <w:sz w:val="16"/>
              </w:rPr>
              <w:t>8-</w:t>
            </w:r>
            <w:r w:rsidR="00A37F52" w:rsidRPr="00527E9E">
              <w:rPr>
                <w:sz w:val="16"/>
              </w:rPr>
              <w:t>9</w:t>
            </w:r>
          </w:p>
        </w:tc>
        <w:tc>
          <w:tcPr>
            <w:tcW w:w="0" w:type="auto"/>
            <w:shd w:val="clear" w:color="auto" w:fill="EAEAEA"/>
          </w:tcPr>
          <w:p w14:paraId="04B665D5" w14:textId="13502657" w:rsidR="00A37F52" w:rsidRPr="00527E9E" w:rsidRDefault="00A708C3" w:rsidP="009957A8">
            <w:pPr>
              <w:rPr>
                <w:sz w:val="16"/>
              </w:rPr>
            </w:pPr>
            <w:r w:rsidRPr="00527E9E">
              <w:rPr>
                <w:sz w:val="16"/>
              </w:rPr>
              <w:t>A</w:t>
            </w:r>
            <w:r w:rsidR="00A37F52" w:rsidRPr="00527E9E">
              <w:rPr>
                <w:sz w:val="16"/>
              </w:rPr>
              <w:t xml:space="preserve">gressivité, attaque </w:t>
            </w:r>
            <w:r w:rsidR="009957A8" w:rsidRPr="00527E9E">
              <w:rPr>
                <w:sz w:val="16"/>
              </w:rPr>
              <w:t xml:space="preserve">possible </w:t>
            </w:r>
            <w:r w:rsidR="00D04754" w:rsidRPr="00527E9E">
              <w:rPr>
                <w:sz w:val="16"/>
              </w:rPr>
              <w:t>(</w:t>
            </w:r>
            <w:r w:rsidR="00D04754" w:rsidRPr="00303A48">
              <w:rPr>
                <w:i/>
                <w:sz w:val="16"/>
              </w:rPr>
              <w:t>embuscade</w:t>
            </w:r>
            <w:r w:rsidR="00303A48">
              <w:rPr>
                <w:sz w:val="16"/>
              </w:rPr>
              <w:t>+10</w:t>
            </w:r>
            <w:r w:rsidR="00D04754" w:rsidRPr="00527E9E">
              <w:rPr>
                <w:sz w:val="16"/>
              </w:rPr>
              <w:t>)</w:t>
            </w:r>
          </w:p>
        </w:tc>
        <w:tc>
          <w:tcPr>
            <w:tcW w:w="0" w:type="auto"/>
            <w:shd w:val="clear" w:color="auto" w:fill="EAEAEA"/>
          </w:tcPr>
          <w:p w14:paraId="646D6283" w14:textId="77777777" w:rsidR="00A37F52" w:rsidRPr="00527E9E" w:rsidRDefault="00A708C3" w:rsidP="00A708C3">
            <w:pPr>
              <w:rPr>
                <w:sz w:val="16"/>
              </w:rPr>
            </w:pPr>
            <w:r w:rsidRPr="00527E9E">
              <w:rPr>
                <w:sz w:val="16"/>
              </w:rPr>
              <w:t>D</w:t>
            </w:r>
            <w:r w:rsidR="006A7FB0" w:rsidRPr="00527E9E">
              <w:rPr>
                <w:sz w:val="16"/>
              </w:rPr>
              <w:t>angereux</w:t>
            </w:r>
          </w:p>
        </w:tc>
      </w:tr>
      <w:tr w:rsidR="00A37F52" w:rsidRPr="00527E9E" w14:paraId="6A84D5FE" w14:textId="77777777" w:rsidTr="00A62F82">
        <w:tc>
          <w:tcPr>
            <w:tcW w:w="0" w:type="auto"/>
            <w:shd w:val="clear" w:color="auto" w:fill="DDDDDD"/>
          </w:tcPr>
          <w:p w14:paraId="017EED9A" w14:textId="77777777" w:rsidR="00A37F52" w:rsidRPr="00527E9E" w:rsidRDefault="0021438C">
            <w:pPr>
              <w:jc w:val="center"/>
              <w:rPr>
                <w:sz w:val="16"/>
              </w:rPr>
            </w:pPr>
            <w:r w:rsidRPr="00527E9E">
              <w:rPr>
                <w:sz w:val="16"/>
              </w:rPr>
              <w:t>&gt;9</w:t>
            </w:r>
          </w:p>
        </w:tc>
        <w:tc>
          <w:tcPr>
            <w:tcW w:w="0" w:type="auto"/>
            <w:shd w:val="clear" w:color="auto" w:fill="DDDDDD"/>
          </w:tcPr>
          <w:p w14:paraId="7D6DE55D" w14:textId="3C64535B" w:rsidR="00A37F52" w:rsidRPr="00527E9E" w:rsidRDefault="00A708C3" w:rsidP="00A708C3">
            <w:pPr>
              <w:rPr>
                <w:sz w:val="16"/>
              </w:rPr>
            </w:pPr>
            <w:r w:rsidRPr="00527E9E">
              <w:rPr>
                <w:sz w:val="16"/>
              </w:rPr>
              <w:t xml:space="preserve">Forte </w:t>
            </w:r>
            <w:r w:rsidR="009957A8" w:rsidRPr="00527E9E">
              <w:rPr>
                <w:sz w:val="16"/>
              </w:rPr>
              <w:t>agressivité, attaque à vue</w:t>
            </w:r>
            <w:r w:rsidR="0021438C" w:rsidRPr="00527E9E">
              <w:rPr>
                <w:sz w:val="16"/>
              </w:rPr>
              <w:t xml:space="preserve"> </w:t>
            </w:r>
            <w:r w:rsidR="00D04754" w:rsidRPr="00527E9E">
              <w:rPr>
                <w:sz w:val="16"/>
              </w:rPr>
              <w:t>(</w:t>
            </w:r>
            <w:r w:rsidR="00D04754" w:rsidRPr="00303A48">
              <w:rPr>
                <w:i/>
                <w:sz w:val="16"/>
              </w:rPr>
              <w:t>embuscade</w:t>
            </w:r>
            <w:r w:rsidR="00303A48">
              <w:rPr>
                <w:sz w:val="16"/>
              </w:rPr>
              <w:t>+2</w:t>
            </w:r>
            <w:r w:rsidR="0021438C" w:rsidRPr="00527E9E">
              <w:rPr>
                <w:sz w:val="16"/>
              </w:rPr>
              <w:t>0</w:t>
            </w:r>
            <w:r w:rsidR="00D04754" w:rsidRPr="00527E9E">
              <w:rPr>
                <w:sz w:val="16"/>
              </w:rPr>
              <w:t>)</w:t>
            </w:r>
          </w:p>
        </w:tc>
        <w:tc>
          <w:tcPr>
            <w:tcW w:w="0" w:type="auto"/>
            <w:shd w:val="clear" w:color="auto" w:fill="DDDDDD"/>
          </w:tcPr>
          <w:p w14:paraId="7C05185E" w14:textId="77777777" w:rsidR="00A37F52" w:rsidRPr="00527E9E" w:rsidRDefault="00A708C3">
            <w:pPr>
              <w:rPr>
                <w:sz w:val="16"/>
              </w:rPr>
            </w:pPr>
            <w:r w:rsidRPr="00527E9E">
              <w:rPr>
                <w:sz w:val="16"/>
              </w:rPr>
              <w:t xml:space="preserve">Très </w:t>
            </w:r>
            <w:r w:rsidR="006A7FB0" w:rsidRPr="00527E9E">
              <w:rPr>
                <w:sz w:val="16"/>
              </w:rPr>
              <w:t>dangereux</w:t>
            </w:r>
          </w:p>
        </w:tc>
      </w:tr>
    </w:tbl>
    <w:p w14:paraId="05125741" w14:textId="77777777" w:rsidR="00A37F52" w:rsidRPr="00527E9E" w:rsidRDefault="00A37F52">
      <w:pPr>
        <w:ind w:left="720"/>
        <w:rPr>
          <w:sz w:val="16"/>
          <w:szCs w:val="16"/>
        </w:rPr>
      </w:pPr>
    </w:p>
    <w:p w14:paraId="2BAA1442" w14:textId="14FC0A35" w:rsidR="00A37F52" w:rsidRPr="00527E9E" w:rsidRDefault="00936455" w:rsidP="0045338D">
      <w:pPr>
        <w:pStyle w:val="Titre3"/>
        <w:rPr>
          <w:lang w:val="fr-BE"/>
        </w:rPr>
      </w:pPr>
      <w:bookmarkStart w:id="10" w:name="_Toc75834932"/>
      <w:bookmarkStart w:id="11" w:name="_Toc199924459"/>
      <w:r w:rsidRPr="00527E9E">
        <w:rPr>
          <w:lang w:val="fr-BE"/>
        </w:rPr>
        <w:t xml:space="preserve">2.3.4 </w:t>
      </w:r>
      <w:r w:rsidR="00A37F52" w:rsidRPr="00527E9E">
        <w:rPr>
          <w:lang w:val="fr-BE"/>
        </w:rPr>
        <w:t>Richesse/</w:t>
      </w:r>
      <w:bookmarkEnd w:id="10"/>
      <w:r w:rsidR="00A75C6C" w:rsidRPr="00527E9E">
        <w:rPr>
          <w:lang w:val="fr-BE"/>
        </w:rPr>
        <w:t>État</w:t>
      </w:r>
      <w:r w:rsidR="008C1684" w:rsidRPr="00527E9E">
        <w:rPr>
          <w:lang w:val="fr-BE"/>
        </w:rPr>
        <w:t>-RI</w:t>
      </w:r>
      <w:bookmarkEnd w:id="11"/>
    </w:p>
    <w:p w14:paraId="36D7F1EF" w14:textId="49CBCD92" w:rsidR="00A37F52" w:rsidRPr="00527E9E" w:rsidRDefault="00A37F52">
      <w:r w:rsidRPr="00527E9E">
        <w:t xml:space="preserve">Ce paramètre </w:t>
      </w:r>
      <w:r w:rsidR="001514D8" w:rsidRPr="00527E9E">
        <w:t xml:space="preserve">ne s’applique par pour les </w:t>
      </w:r>
      <w:r w:rsidR="0021438C" w:rsidRPr="00527E9E">
        <w:rPr>
          <w:i/>
        </w:rPr>
        <w:t>É</w:t>
      </w:r>
      <w:r w:rsidR="001514D8" w:rsidRPr="00527E9E">
        <w:rPr>
          <w:i/>
        </w:rPr>
        <w:t>vènement</w:t>
      </w:r>
      <w:r w:rsidR="00207454" w:rsidRPr="00527E9E">
        <w:rPr>
          <w:i/>
        </w:rPr>
        <w:t>s</w:t>
      </w:r>
      <w:r w:rsidR="001514D8" w:rsidRPr="00527E9E">
        <w:t xml:space="preserve">. Il </w:t>
      </w:r>
      <w:r w:rsidRPr="00527E9E">
        <w:t xml:space="preserve">précise la </w:t>
      </w:r>
      <w:r w:rsidRPr="00527E9E">
        <w:rPr>
          <w:highlight w:val="yellow"/>
        </w:rPr>
        <w:t>richesse matérielle</w:t>
      </w:r>
      <w:r w:rsidRPr="00527E9E">
        <w:t xml:space="preserve"> de ce qui est rencontré (</w:t>
      </w:r>
      <w:r w:rsidRPr="00527E9E">
        <w:rPr>
          <w:i/>
        </w:rPr>
        <w:t>Lieu</w:t>
      </w:r>
      <w:r w:rsidRPr="00527E9E">
        <w:t xml:space="preserve">, </w:t>
      </w:r>
      <w:r w:rsidRPr="00527E9E">
        <w:rPr>
          <w:i/>
        </w:rPr>
        <w:t>Humain</w:t>
      </w:r>
      <w:r w:rsidRPr="00527E9E">
        <w:t xml:space="preserve"> ou </w:t>
      </w:r>
      <w:r w:rsidRPr="00527E9E">
        <w:rPr>
          <w:i/>
        </w:rPr>
        <w:t>Créature</w:t>
      </w:r>
      <w:r w:rsidR="004276D5" w:rsidRPr="00527E9E">
        <w:t xml:space="preserve">) </w:t>
      </w:r>
      <w:r w:rsidR="009957A8" w:rsidRPr="00527E9E">
        <w:t>et/</w:t>
      </w:r>
      <w:r w:rsidR="004276D5" w:rsidRPr="00527E9E">
        <w:t xml:space="preserve">ou </w:t>
      </w:r>
      <w:r w:rsidRPr="00527E9E">
        <w:t xml:space="preserve">son </w:t>
      </w:r>
      <w:r w:rsidR="0021438C" w:rsidRPr="00527E9E">
        <w:rPr>
          <w:highlight w:val="yellow"/>
        </w:rPr>
        <w:t>É</w:t>
      </w:r>
      <w:r w:rsidRPr="00527E9E">
        <w:rPr>
          <w:highlight w:val="yellow"/>
        </w:rPr>
        <w:t>tat de santé</w:t>
      </w:r>
      <w:r w:rsidRPr="00527E9E">
        <w:t xml:space="preserve"> (</w:t>
      </w:r>
      <w:r w:rsidRPr="00527E9E">
        <w:rPr>
          <w:i/>
        </w:rPr>
        <w:t>Animaux</w:t>
      </w:r>
      <w:r w:rsidRPr="00527E9E">
        <w:t xml:space="preserve">, </w:t>
      </w:r>
      <w:r w:rsidRPr="00527E9E">
        <w:rPr>
          <w:i/>
        </w:rPr>
        <w:t>Créature</w:t>
      </w:r>
      <w:r w:rsidRPr="00527E9E">
        <w:t>)</w:t>
      </w:r>
      <w:r w:rsidR="009957A8" w:rsidRPr="00527E9E">
        <w:t xml:space="preserve"> </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291"/>
        <w:gridCol w:w="1801"/>
        <w:gridCol w:w="1732"/>
      </w:tblGrid>
      <w:tr w:rsidR="00303A48" w:rsidRPr="00527E9E" w14:paraId="1D09B754" w14:textId="77777777" w:rsidTr="00303A48">
        <w:tc>
          <w:tcPr>
            <w:tcW w:w="0" w:type="auto"/>
          </w:tcPr>
          <w:p w14:paraId="15691C05" w14:textId="77777777" w:rsidR="00303A48" w:rsidRPr="00527E9E" w:rsidRDefault="00303A48" w:rsidP="00303A48">
            <w:pPr>
              <w:jc w:val="center"/>
              <w:rPr>
                <w:b/>
                <w:bCs/>
                <w:sz w:val="16"/>
              </w:rPr>
            </w:pPr>
            <w:r w:rsidRPr="00527E9E">
              <w:rPr>
                <w:b/>
                <w:bCs/>
                <w:sz w:val="16"/>
              </w:rPr>
              <w:t>D10</w:t>
            </w:r>
          </w:p>
        </w:tc>
        <w:tc>
          <w:tcPr>
            <w:tcW w:w="0" w:type="auto"/>
          </w:tcPr>
          <w:p w14:paraId="1C26FDE5" w14:textId="2462C94F" w:rsidR="00303A48" w:rsidRPr="00527E9E" w:rsidRDefault="00303A48" w:rsidP="00303A48">
            <w:pPr>
              <w:rPr>
                <w:b/>
                <w:bCs/>
                <w:sz w:val="16"/>
              </w:rPr>
            </w:pPr>
            <w:r w:rsidRPr="00527E9E">
              <w:rPr>
                <w:b/>
                <w:bCs/>
                <w:sz w:val="16"/>
              </w:rPr>
              <w:t>État du Lieu</w:t>
            </w:r>
          </w:p>
        </w:tc>
        <w:tc>
          <w:tcPr>
            <w:tcW w:w="0" w:type="auto"/>
          </w:tcPr>
          <w:p w14:paraId="7C649626" w14:textId="6A5A100F" w:rsidR="00303A48" w:rsidRPr="00527E9E" w:rsidRDefault="00303A48" w:rsidP="00303A48">
            <w:pPr>
              <w:rPr>
                <w:b/>
                <w:bCs/>
                <w:sz w:val="16"/>
              </w:rPr>
            </w:pPr>
            <w:r w:rsidRPr="00527E9E">
              <w:rPr>
                <w:b/>
                <w:bCs/>
                <w:sz w:val="16"/>
              </w:rPr>
              <w:t>Humain/Créature</w:t>
            </w:r>
          </w:p>
        </w:tc>
        <w:tc>
          <w:tcPr>
            <w:tcW w:w="0" w:type="auto"/>
          </w:tcPr>
          <w:p w14:paraId="39E121B2" w14:textId="77777777" w:rsidR="00303A48" w:rsidRPr="00527E9E" w:rsidRDefault="00303A48" w:rsidP="00303A48">
            <w:pPr>
              <w:rPr>
                <w:b/>
                <w:bCs/>
                <w:sz w:val="16"/>
              </w:rPr>
            </w:pPr>
            <w:r w:rsidRPr="00527E9E">
              <w:rPr>
                <w:b/>
                <w:bCs/>
                <w:sz w:val="16"/>
              </w:rPr>
              <w:t>Animal/Créature</w:t>
            </w:r>
          </w:p>
        </w:tc>
      </w:tr>
      <w:tr w:rsidR="00303A48" w:rsidRPr="00527E9E" w14:paraId="6987B768" w14:textId="77777777" w:rsidTr="00303A48">
        <w:tc>
          <w:tcPr>
            <w:tcW w:w="0" w:type="auto"/>
            <w:shd w:val="clear" w:color="auto" w:fill="DDDDDD"/>
          </w:tcPr>
          <w:p w14:paraId="18CAE4EA" w14:textId="77777777" w:rsidR="00303A48" w:rsidRPr="00527E9E" w:rsidRDefault="00303A48" w:rsidP="00303A48">
            <w:pPr>
              <w:jc w:val="center"/>
              <w:rPr>
                <w:sz w:val="16"/>
              </w:rPr>
            </w:pPr>
            <w:r w:rsidRPr="00527E9E">
              <w:rPr>
                <w:sz w:val="16"/>
              </w:rPr>
              <w:t xml:space="preserve">1 </w:t>
            </w:r>
          </w:p>
        </w:tc>
        <w:tc>
          <w:tcPr>
            <w:tcW w:w="0" w:type="auto"/>
            <w:shd w:val="clear" w:color="auto" w:fill="DDDDDD"/>
          </w:tcPr>
          <w:p w14:paraId="207719E9" w14:textId="7CD18FD9" w:rsidR="00303A48" w:rsidRPr="00527E9E" w:rsidRDefault="00303A48" w:rsidP="00303A48">
            <w:pPr>
              <w:rPr>
                <w:sz w:val="16"/>
              </w:rPr>
            </w:pPr>
            <w:r w:rsidRPr="00527E9E">
              <w:rPr>
                <w:sz w:val="16"/>
              </w:rPr>
              <w:t>Ruine</w:t>
            </w:r>
          </w:p>
        </w:tc>
        <w:tc>
          <w:tcPr>
            <w:tcW w:w="0" w:type="auto"/>
            <w:shd w:val="clear" w:color="auto" w:fill="DDDDDD"/>
          </w:tcPr>
          <w:p w14:paraId="3ABC9EDA" w14:textId="1EE709FE" w:rsidR="00303A48" w:rsidRPr="00527E9E" w:rsidRDefault="00303A48" w:rsidP="00303A48">
            <w:pPr>
              <w:rPr>
                <w:sz w:val="16"/>
              </w:rPr>
            </w:pPr>
            <w:r w:rsidRPr="00527E9E">
              <w:rPr>
                <w:sz w:val="16"/>
              </w:rPr>
              <w:t>Très pauvre</w:t>
            </w:r>
          </w:p>
        </w:tc>
        <w:tc>
          <w:tcPr>
            <w:tcW w:w="0" w:type="auto"/>
            <w:shd w:val="clear" w:color="auto" w:fill="DDDDDD"/>
          </w:tcPr>
          <w:p w14:paraId="7126F3B9" w14:textId="77777777" w:rsidR="00303A48" w:rsidRPr="00527E9E" w:rsidRDefault="00303A48" w:rsidP="00303A48">
            <w:pPr>
              <w:rPr>
                <w:sz w:val="16"/>
              </w:rPr>
            </w:pPr>
            <w:r w:rsidRPr="00527E9E">
              <w:rPr>
                <w:sz w:val="16"/>
              </w:rPr>
              <w:t xml:space="preserve">Malade/blessé </w:t>
            </w:r>
          </w:p>
        </w:tc>
      </w:tr>
      <w:tr w:rsidR="00303A48" w:rsidRPr="00527E9E" w14:paraId="34B0F468" w14:textId="77777777" w:rsidTr="00303A48">
        <w:tc>
          <w:tcPr>
            <w:tcW w:w="0" w:type="auto"/>
            <w:shd w:val="clear" w:color="auto" w:fill="EAEAEA"/>
          </w:tcPr>
          <w:p w14:paraId="1693F21E" w14:textId="77777777" w:rsidR="00303A48" w:rsidRPr="00527E9E" w:rsidRDefault="00303A48" w:rsidP="00303A48">
            <w:pPr>
              <w:jc w:val="center"/>
              <w:rPr>
                <w:sz w:val="16"/>
              </w:rPr>
            </w:pPr>
            <w:r w:rsidRPr="00527E9E">
              <w:rPr>
                <w:sz w:val="16"/>
              </w:rPr>
              <w:t>2-3</w:t>
            </w:r>
          </w:p>
        </w:tc>
        <w:tc>
          <w:tcPr>
            <w:tcW w:w="0" w:type="auto"/>
            <w:shd w:val="clear" w:color="auto" w:fill="EAEAEA"/>
          </w:tcPr>
          <w:p w14:paraId="20FCE497" w14:textId="0E8861DC" w:rsidR="00303A48" w:rsidRPr="00527E9E" w:rsidRDefault="00303A48" w:rsidP="00303A48">
            <w:pPr>
              <w:rPr>
                <w:sz w:val="16"/>
              </w:rPr>
            </w:pPr>
            <w:r w:rsidRPr="00527E9E">
              <w:rPr>
                <w:sz w:val="16"/>
              </w:rPr>
              <w:t>Abandonné</w:t>
            </w:r>
          </w:p>
        </w:tc>
        <w:tc>
          <w:tcPr>
            <w:tcW w:w="0" w:type="auto"/>
            <w:shd w:val="clear" w:color="auto" w:fill="EAEAEA"/>
          </w:tcPr>
          <w:p w14:paraId="44BC1A80" w14:textId="1429C1CF" w:rsidR="00303A48" w:rsidRPr="00527E9E" w:rsidRDefault="00303A48" w:rsidP="00303A48">
            <w:pPr>
              <w:rPr>
                <w:sz w:val="16"/>
              </w:rPr>
            </w:pPr>
            <w:r w:rsidRPr="00527E9E">
              <w:rPr>
                <w:sz w:val="16"/>
              </w:rPr>
              <w:t>Pauvre</w:t>
            </w:r>
          </w:p>
        </w:tc>
        <w:tc>
          <w:tcPr>
            <w:tcW w:w="0" w:type="auto"/>
            <w:shd w:val="clear" w:color="auto" w:fill="EAEAEA"/>
          </w:tcPr>
          <w:p w14:paraId="7F5183C7" w14:textId="77777777" w:rsidR="00303A48" w:rsidRPr="00527E9E" w:rsidRDefault="00303A48" w:rsidP="00303A48">
            <w:pPr>
              <w:rPr>
                <w:sz w:val="16"/>
              </w:rPr>
            </w:pPr>
            <w:r w:rsidRPr="00527E9E">
              <w:rPr>
                <w:sz w:val="16"/>
              </w:rPr>
              <w:t xml:space="preserve">Faible </w:t>
            </w:r>
          </w:p>
        </w:tc>
      </w:tr>
      <w:tr w:rsidR="00303A48" w:rsidRPr="00527E9E" w14:paraId="0338033A" w14:textId="77777777" w:rsidTr="00303A48">
        <w:tc>
          <w:tcPr>
            <w:tcW w:w="0" w:type="auto"/>
          </w:tcPr>
          <w:p w14:paraId="039D10ED" w14:textId="77777777" w:rsidR="00303A48" w:rsidRPr="00527E9E" w:rsidRDefault="00303A48" w:rsidP="00303A48">
            <w:pPr>
              <w:jc w:val="center"/>
              <w:rPr>
                <w:sz w:val="16"/>
              </w:rPr>
            </w:pPr>
            <w:r w:rsidRPr="00527E9E">
              <w:rPr>
                <w:sz w:val="16"/>
              </w:rPr>
              <w:t>4-7</w:t>
            </w:r>
          </w:p>
        </w:tc>
        <w:tc>
          <w:tcPr>
            <w:tcW w:w="0" w:type="auto"/>
          </w:tcPr>
          <w:p w14:paraId="6BE85AF2" w14:textId="211EE94D" w:rsidR="00303A48" w:rsidRPr="00527E9E" w:rsidRDefault="00303A48" w:rsidP="00303A48">
            <w:pPr>
              <w:rPr>
                <w:sz w:val="16"/>
              </w:rPr>
            </w:pPr>
            <w:r w:rsidRPr="00527E9E">
              <w:rPr>
                <w:sz w:val="16"/>
              </w:rPr>
              <w:t>Normal</w:t>
            </w:r>
          </w:p>
        </w:tc>
        <w:tc>
          <w:tcPr>
            <w:tcW w:w="0" w:type="auto"/>
          </w:tcPr>
          <w:p w14:paraId="3B9F1117" w14:textId="20DA25C9" w:rsidR="00303A48" w:rsidRPr="00527E9E" w:rsidRDefault="00303A48" w:rsidP="00303A48">
            <w:pPr>
              <w:rPr>
                <w:sz w:val="16"/>
              </w:rPr>
            </w:pPr>
            <w:r w:rsidRPr="00527E9E">
              <w:rPr>
                <w:sz w:val="16"/>
              </w:rPr>
              <w:t>Moyenne</w:t>
            </w:r>
          </w:p>
        </w:tc>
        <w:tc>
          <w:tcPr>
            <w:tcW w:w="0" w:type="auto"/>
          </w:tcPr>
          <w:p w14:paraId="605F73A6" w14:textId="77777777" w:rsidR="00303A48" w:rsidRPr="00527E9E" w:rsidRDefault="00303A48" w:rsidP="00303A48">
            <w:pPr>
              <w:rPr>
                <w:sz w:val="16"/>
              </w:rPr>
            </w:pPr>
            <w:r w:rsidRPr="00527E9E">
              <w:rPr>
                <w:sz w:val="16"/>
              </w:rPr>
              <w:t>Normal</w:t>
            </w:r>
          </w:p>
        </w:tc>
      </w:tr>
      <w:tr w:rsidR="00303A48" w:rsidRPr="00527E9E" w14:paraId="5F148CA1" w14:textId="77777777" w:rsidTr="00303A48">
        <w:tc>
          <w:tcPr>
            <w:tcW w:w="0" w:type="auto"/>
            <w:shd w:val="clear" w:color="auto" w:fill="EAEAEA"/>
          </w:tcPr>
          <w:p w14:paraId="16E07A93" w14:textId="77777777" w:rsidR="00303A48" w:rsidRPr="00527E9E" w:rsidRDefault="00303A48" w:rsidP="00303A48">
            <w:pPr>
              <w:jc w:val="center"/>
              <w:rPr>
                <w:sz w:val="16"/>
              </w:rPr>
            </w:pPr>
            <w:r w:rsidRPr="00527E9E">
              <w:rPr>
                <w:sz w:val="16"/>
              </w:rPr>
              <w:t>8-9</w:t>
            </w:r>
          </w:p>
        </w:tc>
        <w:tc>
          <w:tcPr>
            <w:tcW w:w="0" w:type="auto"/>
            <w:shd w:val="clear" w:color="auto" w:fill="EAEAEA"/>
          </w:tcPr>
          <w:p w14:paraId="33DEC671" w14:textId="39E8E12D" w:rsidR="00303A48" w:rsidRPr="00527E9E" w:rsidRDefault="00303A48" w:rsidP="00303A48">
            <w:pPr>
              <w:rPr>
                <w:sz w:val="16"/>
              </w:rPr>
            </w:pPr>
            <w:r w:rsidRPr="00527E9E">
              <w:rPr>
                <w:sz w:val="16"/>
              </w:rPr>
              <w:t>Décoré</w:t>
            </w:r>
          </w:p>
        </w:tc>
        <w:tc>
          <w:tcPr>
            <w:tcW w:w="0" w:type="auto"/>
            <w:shd w:val="clear" w:color="auto" w:fill="EAEAEA"/>
          </w:tcPr>
          <w:p w14:paraId="3CCB1D37" w14:textId="4BF5E854" w:rsidR="00303A48" w:rsidRPr="00527E9E" w:rsidRDefault="00303A48" w:rsidP="00303A48">
            <w:pPr>
              <w:rPr>
                <w:sz w:val="16"/>
              </w:rPr>
            </w:pPr>
            <w:r w:rsidRPr="00527E9E">
              <w:rPr>
                <w:sz w:val="16"/>
              </w:rPr>
              <w:t>Riche</w:t>
            </w:r>
          </w:p>
        </w:tc>
        <w:tc>
          <w:tcPr>
            <w:tcW w:w="0" w:type="auto"/>
            <w:shd w:val="clear" w:color="auto" w:fill="EAEAEA"/>
          </w:tcPr>
          <w:p w14:paraId="572CA038" w14:textId="77777777" w:rsidR="00303A48" w:rsidRPr="00527E9E" w:rsidRDefault="00303A48" w:rsidP="00303A48">
            <w:pPr>
              <w:rPr>
                <w:sz w:val="16"/>
              </w:rPr>
            </w:pPr>
            <w:r w:rsidRPr="00527E9E">
              <w:rPr>
                <w:sz w:val="16"/>
              </w:rPr>
              <w:t xml:space="preserve">Bonne santé </w:t>
            </w:r>
          </w:p>
        </w:tc>
      </w:tr>
      <w:tr w:rsidR="00303A48" w:rsidRPr="00527E9E" w14:paraId="78BCC53F" w14:textId="77777777" w:rsidTr="00303A48">
        <w:tc>
          <w:tcPr>
            <w:tcW w:w="0" w:type="auto"/>
            <w:shd w:val="clear" w:color="auto" w:fill="DDDDDD"/>
          </w:tcPr>
          <w:p w14:paraId="3263EE15" w14:textId="77777777" w:rsidR="00303A48" w:rsidRPr="00527E9E" w:rsidRDefault="00303A48" w:rsidP="00303A48">
            <w:pPr>
              <w:jc w:val="center"/>
              <w:rPr>
                <w:sz w:val="16"/>
              </w:rPr>
            </w:pPr>
            <w:r w:rsidRPr="00527E9E">
              <w:rPr>
                <w:sz w:val="16"/>
              </w:rPr>
              <w:t>10</w:t>
            </w:r>
          </w:p>
        </w:tc>
        <w:tc>
          <w:tcPr>
            <w:tcW w:w="0" w:type="auto"/>
            <w:shd w:val="clear" w:color="auto" w:fill="DDDDDD"/>
          </w:tcPr>
          <w:p w14:paraId="4C693EC4" w14:textId="361349A6" w:rsidR="00303A48" w:rsidRPr="00527E9E" w:rsidRDefault="00303A48" w:rsidP="00303A48">
            <w:pPr>
              <w:rPr>
                <w:sz w:val="16"/>
              </w:rPr>
            </w:pPr>
            <w:r w:rsidRPr="00527E9E">
              <w:rPr>
                <w:sz w:val="16"/>
              </w:rPr>
              <w:t>Luxueux</w:t>
            </w:r>
          </w:p>
        </w:tc>
        <w:tc>
          <w:tcPr>
            <w:tcW w:w="0" w:type="auto"/>
            <w:shd w:val="clear" w:color="auto" w:fill="DDDDDD"/>
          </w:tcPr>
          <w:p w14:paraId="3EB15D31" w14:textId="046FB46C" w:rsidR="00303A48" w:rsidRPr="00527E9E" w:rsidRDefault="00303A48" w:rsidP="00303A48">
            <w:pPr>
              <w:rPr>
                <w:sz w:val="16"/>
              </w:rPr>
            </w:pPr>
            <w:r w:rsidRPr="00527E9E">
              <w:rPr>
                <w:sz w:val="16"/>
              </w:rPr>
              <w:t>Très riche</w:t>
            </w:r>
          </w:p>
        </w:tc>
        <w:tc>
          <w:tcPr>
            <w:tcW w:w="0" w:type="auto"/>
            <w:shd w:val="clear" w:color="auto" w:fill="DDDDDD"/>
          </w:tcPr>
          <w:p w14:paraId="3550F82B" w14:textId="77777777" w:rsidR="00303A48" w:rsidRPr="00527E9E" w:rsidRDefault="00303A48" w:rsidP="00303A48">
            <w:pPr>
              <w:rPr>
                <w:sz w:val="16"/>
              </w:rPr>
            </w:pPr>
            <w:r w:rsidRPr="00527E9E">
              <w:rPr>
                <w:sz w:val="16"/>
              </w:rPr>
              <w:t xml:space="preserve">Pleine forme </w:t>
            </w:r>
          </w:p>
        </w:tc>
      </w:tr>
    </w:tbl>
    <w:p w14:paraId="7CE7EA1C" w14:textId="77777777" w:rsidR="00A37F52" w:rsidRPr="00527E9E" w:rsidRDefault="00A37F52">
      <w:r w:rsidRPr="00527E9E">
        <w:t xml:space="preserve">Vous pouvez évaluer les richesses portées par les </w:t>
      </w:r>
      <w:r w:rsidRPr="00527E9E">
        <w:rPr>
          <w:i/>
        </w:rPr>
        <w:t>Créatures</w:t>
      </w:r>
      <w:r w:rsidRPr="00527E9E">
        <w:t xml:space="preserve"> ou </w:t>
      </w:r>
      <w:r w:rsidRPr="00527E9E">
        <w:rPr>
          <w:i/>
        </w:rPr>
        <w:t>Humains</w:t>
      </w:r>
      <w:r w:rsidRPr="00527E9E">
        <w:t xml:space="preserve"> rencontrés</w:t>
      </w:r>
      <w:r w:rsidR="000D1141" w:rsidRPr="00527E9E">
        <w:t xml:space="preserve"> </w:t>
      </w:r>
      <w:r w:rsidRPr="00527E9E">
        <w:t>:</w:t>
      </w:r>
    </w:p>
    <w:p w14:paraId="680D277C" w14:textId="64026AB5" w:rsidR="00A37F52" w:rsidRPr="009E68CD" w:rsidRDefault="00A37F52">
      <w:pPr>
        <w:numPr>
          <w:ilvl w:val="0"/>
          <w:numId w:val="8"/>
        </w:numPr>
        <w:rPr>
          <w:szCs w:val="16"/>
        </w:rPr>
      </w:pPr>
      <w:r w:rsidRPr="009E68CD">
        <w:rPr>
          <w:i/>
          <w:szCs w:val="16"/>
        </w:rPr>
        <w:t>Humain</w:t>
      </w:r>
      <w:r w:rsidRPr="009E68CD">
        <w:rPr>
          <w:szCs w:val="16"/>
        </w:rPr>
        <w:t xml:space="preserve"> : </w:t>
      </w:r>
      <w:r w:rsidRPr="009E68CD">
        <w:rPr>
          <w:szCs w:val="16"/>
          <w:shd w:val="clear" w:color="auto" w:fill="FFFF00"/>
        </w:rPr>
        <w:t>(D10 obtenu)</w:t>
      </w:r>
      <w:r w:rsidR="009957A8" w:rsidRPr="009E68CD">
        <w:rPr>
          <w:szCs w:val="16"/>
          <w:shd w:val="clear" w:color="auto" w:fill="FFFF00"/>
        </w:rPr>
        <w:t xml:space="preserve"> </w:t>
      </w:r>
      <w:r w:rsidR="004276D5" w:rsidRPr="009E68CD">
        <w:rPr>
          <w:szCs w:val="16"/>
          <w:shd w:val="clear" w:color="auto" w:fill="FFFF00"/>
        </w:rPr>
        <w:t>x</w:t>
      </w:r>
      <w:r w:rsidR="009957A8" w:rsidRPr="009E68CD">
        <w:rPr>
          <w:szCs w:val="16"/>
          <w:shd w:val="clear" w:color="auto" w:fill="FFFF00"/>
        </w:rPr>
        <w:t xml:space="preserve"> </w:t>
      </w:r>
      <w:r w:rsidR="004276D5" w:rsidRPr="009E68CD">
        <w:rPr>
          <w:szCs w:val="16"/>
          <w:shd w:val="clear" w:color="auto" w:fill="FFFF00"/>
        </w:rPr>
        <w:t>D10</w:t>
      </w:r>
      <w:r w:rsidRPr="009E68CD">
        <w:rPr>
          <w:szCs w:val="16"/>
          <w:shd w:val="clear" w:color="auto" w:fill="FFFF00"/>
        </w:rPr>
        <w:t xml:space="preserve"> x nbr humains rencontrés</w:t>
      </w:r>
      <w:r w:rsidR="009957A8" w:rsidRPr="009E68CD">
        <w:rPr>
          <w:szCs w:val="16"/>
          <w:shd w:val="clear" w:color="auto" w:fill="FFFF00"/>
        </w:rPr>
        <w:t xml:space="preserve"> </w:t>
      </w:r>
      <w:r w:rsidRPr="009E68CD">
        <w:rPr>
          <w:szCs w:val="16"/>
          <w:shd w:val="clear" w:color="auto" w:fill="FFFF00"/>
        </w:rPr>
        <w:t>/10</w:t>
      </w:r>
      <w:r w:rsidRPr="009E68CD">
        <w:rPr>
          <w:szCs w:val="16"/>
        </w:rPr>
        <w:t xml:space="preserve"> possessions personnelles</w:t>
      </w:r>
      <w:r w:rsidR="00D312D8" w:rsidRPr="009E68CD">
        <w:rPr>
          <w:szCs w:val="16"/>
        </w:rPr>
        <w:t xml:space="preserve"> à générer</w:t>
      </w:r>
    </w:p>
    <w:p w14:paraId="5BB0AEDD" w14:textId="77777777" w:rsidR="00D75D15" w:rsidRPr="009E68CD" w:rsidRDefault="005C24F0">
      <w:pPr>
        <w:numPr>
          <w:ilvl w:val="0"/>
          <w:numId w:val="8"/>
        </w:numPr>
        <w:rPr>
          <w:szCs w:val="16"/>
        </w:rPr>
      </w:pPr>
      <w:r w:rsidRPr="009E68CD">
        <w:rPr>
          <w:i/>
          <w:szCs w:val="16"/>
        </w:rPr>
        <w:t>Humain</w:t>
      </w:r>
      <w:r w:rsidRPr="009E68CD">
        <w:rPr>
          <w:szCs w:val="16"/>
        </w:rPr>
        <w:t xml:space="preserve"> et </w:t>
      </w:r>
      <w:r w:rsidR="00A37F52" w:rsidRPr="009E68CD">
        <w:rPr>
          <w:i/>
          <w:szCs w:val="16"/>
        </w:rPr>
        <w:t>Créature</w:t>
      </w:r>
      <w:r w:rsidR="00A37F52" w:rsidRPr="009E68CD">
        <w:rPr>
          <w:szCs w:val="16"/>
        </w:rPr>
        <w:t xml:space="preserve"> : </w:t>
      </w:r>
      <w:r w:rsidR="00A37F52" w:rsidRPr="009E68CD">
        <w:rPr>
          <w:szCs w:val="16"/>
          <w:shd w:val="clear" w:color="auto" w:fill="FFFF00"/>
        </w:rPr>
        <w:t>(D10 obtenu)%</w:t>
      </w:r>
      <w:r w:rsidR="00A37F52" w:rsidRPr="009E68CD">
        <w:rPr>
          <w:szCs w:val="16"/>
        </w:rPr>
        <w:t xml:space="preserve"> par individu d’avoir </w:t>
      </w:r>
      <w:r w:rsidR="009957A8" w:rsidRPr="009E68CD">
        <w:rPr>
          <w:szCs w:val="16"/>
        </w:rPr>
        <w:t xml:space="preserve">un trésor à générer (voir </w:t>
      </w:r>
      <w:r w:rsidR="009957A8" w:rsidRPr="009E68CD">
        <w:rPr>
          <w:i/>
          <w:szCs w:val="16"/>
        </w:rPr>
        <w:t>Livre 5</w:t>
      </w:r>
      <w:r w:rsidR="009957A8" w:rsidRPr="009E68CD">
        <w:rPr>
          <w:szCs w:val="16"/>
        </w:rPr>
        <w:t>)</w:t>
      </w:r>
      <w:r w:rsidR="004276D5" w:rsidRPr="009E68CD">
        <w:rPr>
          <w:szCs w:val="16"/>
        </w:rPr>
        <w:t>.</w:t>
      </w:r>
    </w:p>
    <w:p w14:paraId="243146ED" w14:textId="77777777" w:rsidR="003929BA" w:rsidRPr="00527E9E" w:rsidRDefault="003929BA" w:rsidP="0045338D">
      <w:pPr>
        <w:pStyle w:val="Titre3"/>
        <w:rPr>
          <w:lang w:val="fr-BE"/>
        </w:rPr>
      </w:pPr>
      <w:bookmarkStart w:id="12" w:name="_Toc199924460"/>
      <w:r w:rsidRPr="00527E9E">
        <w:rPr>
          <w:lang w:val="fr-BE"/>
        </w:rPr>
        <w:t>2.3.5 Ampleur-AM</w:t>
      </w:r>
      <w:bookmarkEnd w:id="12"/>
    </w:p>
    <w:p w14:paraId="117AC87E" w14:textId="77777777" w:rsidR="003929BA" w:rsidRPr="00527E9E" w:rsidRDefault="003929BA" w:rsidP="003929BA">
      <w:pPr>
        <w:rPr>
          <w:szCs w:val="16"/>
        </w:rPr>
      </w:pPr>
      <w:r w:rsidRPr="00527E9E">
        <w:rPr>
          <w:szCs w:val="16"/>
        </w:rPr>
        <w:t>Lancez 1D10 et déterminez l’ampleur</w:t>
      </w:r>
      <w:r w:rsidR="000D1141" w:rsidRPr="00527E9E">
        <w:rPr>
          <w:szCs w:val="16"/>
        </w:rPr>
        <w:t xml:space="preserve"> de ce qui est rencontré (la </w:t>
      </w:r>
      <w:r w:rsidR="009E6AC0" w:rsidRPr="00527E9E">
        <w:rPr>
          <w:szCs w:val="16"/>
        </w:rPr>
        <w:t>taille</w:t>
      </w:r>
      <w:r w:rsidR="000D1141" w:rsidRPr="00527E9E">
        <w:rPr>
          <w:szCs w:val="16"/>
        </w:rPr>
        <w:t xml:space="preserve"> ou le </w:t>
      </w:r>
      <w:r w:rsidR="009E6AC0" w:rsidRPr="00527E9E">
        <w:rPr>
          <w:szCs w:val="16"/>
        </w:rPr>
        <w:t>nombre</w:t>
      </w:r>
      <w:r w:rsidR="000D1141" w:rsidRPr="00527E9E">
        <w:rPr>
          <w:szCs w:val="16"/>
        </w:rPr>
        <w:t>, selon)</w:t>
      </w:r>
      <w:r w:rsidRPr="00527E9E">
        <w:rPr>
          <w:szCs w:val="16"/>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083"/>
        <w:gridCol w:w="1235"/>
        <w:gridCol w:w="909"/>
        <w:gridCol w:w="974"/>
        <w:gridCol w:w="998"/>
      </w:tblGrid>
      <w:tr w:rsidR="003929BA" w:rsidRPr="00527E9E" w14:paraId="3553E0B8" w14:textId="77777777" w:rsidTr="00E86F67">
        <w:tc>
          <w:tcPr>
            <w:tcW w:w="0" w:type="auto"/>
          </w:tcPr>
          <w:p w14:paraId="2E6A4DCF" w14:textId="77777777" w:rsidR="003929BA" w:rsidRPr="00527E9E" w:rsidRDefault="003929BA" w:rsidP="00E86F67">
            <w:pPr>
              <w:jc w:val="center"/>
              <w:rPr>
                <w:b/>
                <w:bCs/>
                <w:sz w:val="16"/>
              </w:rPr>
            </w:pPr>
            <w:r w:rsidRPr="00527E9E">
              <w:rPr>
                <w:b/>
                <w:bCs/>
                <w:sz w:val="16"/>
              </w:rPr>
              <w:t>D10</w:t>
            </w:r>
          </w:p>
        </w:tc>
        <w:tc>
          <w:tcPr>
            <w:tcW w:w="0" w:type="auto"/>
          </w:tcPr>
          <w:p w14:paraId="3F37D557" w14:textId="77777777" w:rsidR="003929BA" w:rsidRPr="00527E9E" w:rsidRDefault="003929BA" w:rsidP="00D77ADF">
            <w:pPr>
              <w:jc w:val="center"/>
              <w:rPr>
                <w:b/>
                <w:bCs/>
                <w:sz w:val="16"/>
              </w:rPr>
            </w:pPr>
            <w:r w:rsidRPr="00527E9E">
              <w:rPr>
                <w:b/>
                <w:bCs/>
                <w:sz w:val="16"/>
              </w:rPr>
              <w:t>Lieu</w:t>
            </w:r>
          </w:p>
          <w:p w14:paraId="5C004DF6" w14:textId="77777777" w:rsidR="003929BA" w:rsidRPr="00527E9E" w:rsidRDefault="003929BA" w:rsidP="00D77ADF">
            <w:pPr>
              <w:jc w:val="center"/>
              <w:rPr>
                <w:bCs/>
                <w:sz w:val="16"/>
              </w:rPr>
            </w:pPr>
            <w:r w:rsidRPr="00527E9E">
              <w:rPr>
                <w:bCs/>
                <w:sz w:val="16"/>
              </w:rPr>
              <w:t>Taille</w:t>
            </w:r>
          </w:p>
        </w:tc>
        <w:tc>
          <w:tcPr>
            <w:tcW w:w="0" w:type="auto"/>
          </w:tcPr>
          <w:p w14:paraId="12BBAAAA" w14:textId="77777777" w:rsidR="003929BA" w:rsidRPr="00527E9E" w:rsidRDefault="003929BA" w:rsidP="00D77ADF">
            <w:pPr>
              <w:jc w:val="center"/>
              <w:rPr>
                <w:b/>
                <w:bCs/>
                <w:sz w:val="16"/>
              </w:rPr>
            </w:pPr>
            <w:r w:rsidRPr="00527E9E">
              <w:rPr>
                <w:b/>
                <w:bCs/>
                <w:sz w:val="16"/>
              </w:rPr>
              <w:t>Évènement</w:t>
            </w:r>
          </w:p>
          <w:p w14:paraId="448EFC7F" w14:textId="77777777" w:rsidR="003929BA" w:rsidRPr="00527E9E" w:rsidRDefault="003929BA" w:rsidP="00D77ADF">
            <w:pPr>
              <w:jc w:val="center"/>
              <w:rPr>
                <w:bCs/>
                <w:sz w:val="16"/>
              </w:rPr>
            </w:pPr>
            <w:r w:rsidRPr="00527E9E">
              <w:rPr>
                <w:bCs/>
                <w:sz w:val="16"/>
              </w:rPr>
              <w:t>Ampleur</w:t>
            </w:r>
          </w:p>
        </w:tc>
        <w:tc>
          <w:tcPr>
            <w:tcW w:w="0" w:type="auto"/>
          </w:tcPr>
          <w:p w14:paraId="3C796B94" w14:textId="77777777" w:rsidR="003929BA" w:rsidRPr="00527E9E" w:rsidRDefault="003929BA" w:rsidP="00D77ADF">
            <w:pPr>
              <w:jc w:val="center"/>
              <w:rPr>
                <w:b/>
                <w:bCs/>
                <w:sz w:val="16"/>
              </w:rPr>
            </w:pPr>
            <w:r w:rsidRPr="00527E9E">
              <w:rPr>
                <w:b/>
                <w:bCs/>
                <w:sz w:val="16"/>
              </w:rPr>
              <w:t>Humain</w:t>
            </w:r>
          </w:p>
          <w:p w14:paraId="1920E5A2" w14:textId="77777777" w:rsidR="003929BA" w:rsidRPr="00527E9E" w:rsidRDefault="003929BA" w:rsidP="00D77ADF">
            <w:pPr>
              <w:jc w:val="center"/>
              <w:rPr>
                <w:bCs/>
                <w:sz w:val="16"/>
              </w:rPr>
            </w:pPr>
            <w:r w:rsidRPr="00527E9E">
              <w:rPr>
                <w:bCs/>
                <w:sz w:val="16"/>
              </w:rPr>
              <w:t>Nombre</w:t>
            </w:r>
          </w:p>
        </w:tc>
        <w:tc>
          <w:tcPr>
            <w:tcW w:w="0" w:type="auto"/>
          </w:tcPr>
          <w:p w14:paraId="1E163BAA" w14:textId="77777777" w:rsidR="003929BA" w:rsidRPr="00527E9E" w:rsidRDefault="003929BA" w:rsidP="00D77ADF">
            <w:pPr>
              <w:jc w:val="center"/>
              <w:rPr>
                <w:b/>
                <w:bCs/>
                <w:sz w:val="16"/>
              </w:rPr>
            </w:pPr>
            <w:r w:rsidRPr="00527E9E">
              <w:rPr>
                <w:b/>
                <w:bCs/>
                <w:sz w:val="16"/>
              </w:rPr>
              <w:t>Animal</w:t>
            </w:r>
          </w:p>
          <w:p w14:paraId="55FBAAFE" w14:textId="77777777" w:rsidR="003929BA" w:rsidRPr="00527E9E" w:rsidRDefault="003929BA" w:rsidP="00D77ADF">
            <w:pPr>
              <w:jc w:val="center"/>
              <w:rPr>
                <w:bCs/>
                <w:sz w:val="16"/>
              </w:rPr>
            </w:pPr>
            <w:r w:rsidRPr="00527E9E">
              <w:rPr>
                <w:bCs/>
                <w:sz w:val="16"/>
              </w:rPr>
              <w:t>Nombre</w:t>
            </w:r>
          </w:p>
        </w:tc>
        <w:tc>
          <w:tcPr>
            <w:tcW w:w="0" w:type="auto"/>
          </w:tcPr>
          <w:p w14:paraId="32DBC1FE" w14:textId="77777777" w:rsidR="003929BA" w:rsidRPr="00527E9E" w:rsidRDefault="003929BA" w:rsidP="00D77ADF">
            <w:pPr>
              <w:jc w:val="center"/>
              <w:rPr>
                <w:b/>
                <w:bCs/>
                <w:sz w:val="16"/>
              </w:rPr>
            </w:pPr>
            <w:r w:rsidRPr="00527E9E">
              <w:rPr>
                <w:b/>
                <w:bCs/>
                <w:sz w:val="16"/>
              </w:rPr>
              <w:t>Créature</w:t>
            </w:r>
          </w:p>
          <w:p w14:paraId="33AE0072" w14:textId="77777777" w:rsidR="003929BA" w:rsidRPr="00527E9E" w:rsidRDefault="003929BA" w:rsidP="00D77ADF">
            <w:pPr>
              <w:jc w:val="center"/>
              <w:rPr>
                <w:bCs/>
                <w:sz w:val="16"/>
              </w:rPr>
            </w:pPr>
            <w:r w:rsidRPr="00527E9E">
              <w:rPr>
                <w:bCs/>
                <w:sz w:val="16"/>
              </w:rPr>
              <w:t>Nombre</w:t>
            </w:r>
          </w:p>
        </w:tc>
      </w:tr>
      <w:tr w:rsidR="003929BA" w:rsidRPr="00527E9E" w14:paraId="4EE7A906" w14:textId="77777777" w:rsidTr="00E86F67">
        <w:tc>
          <w:tcPr>
            <w:tcW w:w="0" w:type="auto"/>
            <w:shd w:val="clear" w:color="auto" w:fill="DDDDDD"/>
          </w:tcPr>
          <w:p w14:paraId="6DE0BB5F" w14:textId="77777777" w:rsidR="003929BA" w:rsidRPr="00527E9E" w:rsidRDefault="003929BA" w:rsidP="00E86F67">
            <w:pPr>
              <w:jc w:val="center"/>
              <w:rPr>
                <w:sz w:val="16"/>
              </w:rPr>
            </w:pPr>
            <w:r w:rsidRPr="00527E9E">
              <w:rPr>
                <w:sz w:val="16"/>
              </w:rPr>
              <w:t xml:space="preserve">1 </w:t>
            </w:r>
          </w:p>
        </w:tc>
        <w:tc>
          <w:tcPr>
            <w:tcW w:w="0" w:type="auto"/>
            <w:shd w:val="clear" w:color="auto" w:fill="DDDDDD"/>
          </w:tcPr>
          <w:p w14:paraId="6181251E" w14:textId="77777777" w:rsidR="003929BA" w:rsidRPr="00527E9E" w:rsidRDefault="003929BA" w:rsidP="00D77ADF">
            <w:pPr>
              <w:jc w:val="center"/>
              <w:rPr>
                <w:sz w:val="16"/>
              </w:rPr>
            </w:pPr>
            <w:r w:rsidRPr="00527E9E">
              <w:rPr>
                <w:sz w:val="16"/>
              </w:rPr>
              <w:t>Très petit</w:t>
            </w:r>
          </w:p>
        </w:tc>
        <w:tc>
          <w:tcPr>
            <w:tcW w:w="0" w:type="auto"/>
            <w:shd w:val="clear" w:color="auto" w:fill="DDDDDD"/>
          </w:tcPr>
          <w:p w14:paraId="3279E89C" w14:textId="77777777" w:rsidR="003929BA" w:rsidRPr="00527E9E" w:rsidRDefault="003929BA" w:rsidP="00D77ADF">
            <w:pPr>
              <w:jc w:val="center"/>
              <w:rPr>
                <w:sz w:val="16"/>
              </w:rPr>
            </w:pPr>
            <w:r w:rsidRPr="00527E9E">
              <w:rPr>
                <w:sz w:val="16"/>
              </w:rPr>
              <w:t>Très local</w:t>
            </w:r>
          </w:p>
        </w:tc>
        <w:tc>
          <w:tcPr>
            <w:tcW w:w="0" w:type="auto"/>
            <w:shd w:val="clear" w:color="auto" w:fill="DDDDDD"/>
          </w:tcPr>
          <w:p w14:paraId="09DD740E" w14:textId="77777777" w:rsidR="003929BA" w:rsidRPr="00527E9E" w:rsidRDefault="00D77ADF" w:rsidP="00D77ADF">
            <w:pPr>
              <w:jc w:val="center"/>
              <w:rPr>
                <w:sz w:val="16"/>
              </w:rPr>
            </w:pPr>
            <w:r w:rsidRPr="00527E9E">
              <w:rPr>
                <w:sz w:val="16"/>
              </w:rPr>
              <w:t>/3</w:t>
            </w:r>
          </w:p>
        </w:tc>
        <w:tc>
          <w:tcPr>
            <w:tcW w:w="0" w:type="auto"/>
            <w:shd w:val="clear" w:color="auto" w:fill="DDDDDD"/>
          </w:tcPr>
          <w:p w14:paraId="0FB9E63A" w14:textId="77777777" w:rsidR="003929BA" w:rsidRPr="00527E9E" w:rsidRDefault="00D77ADF" w:rsidP="00D77ADF">
            <w:pPr>
              <w:jc w:val="center"/>
              <w:rPr>
                <w:sz w:val="16"/>
              </w:rPr>
            </w:pPr>
            <w:r w:rsidRPr="00527E9E">
              <w:rPr>
                <w:sz w:val="16"/>
              </w:rPr>
              <w:t>Isolé</w:t>
            </w:r>
          </w:p>
        </w:tc>
        <w:tc>
          <w:tcPr>
            <w:tcW w:w="0" w:type="auto"/>
            <w:shd w:val="clear" w:color="auto" w:fill="DDDDDD"/>
          </w:tcPr>
          <w:p w14:paraId="69C1E7D4" w14:textId="77777777" w:rsidR="003929BA" w:rsidRPr="00527E9E" w:rsidRDefault="00D77ADF" w:rsidP="00D77ADF">
            <w:pPr>
              <w:jc w:val="center"/>
              <w:rPr>
                <w:sz w:val="16"/>
              </w:rPr>
            </w:pPr>
            <w:r w:rsidRPr="00527E9E">
              <w:rPr>
                <w:sz w:val="16"/>
              </w:rPr>
              <w:t>Isolé</w:t>
            </w:r>
            <w:r w:rsidR="009E6AC0" w:rsidRPr="00527E9E">
              <w:rPr>
                <w:sz w:val="16"/>
              </w:rPr>
              <w:t>e</w:t>
            </w:r>
          </w:p>
        </w:tc>
      </w:tr>
      <w:tr w:rsidR="003929BA" w:rsidRPr="00527E9E" w14:paraId="40721162" w14:textId="77777777" w:rsidTr="00E86F67">
        <w:tc>
          <w:tcPr>
            <w:tcW w:w="0" w:type="auto"/>
            <w:shd w:val="clear" w:color="auto" w:fill="EAEAEA"/>
          </w:tcPr>
          <w:p w14:paraId="284C326F" w14:textId="77777777" w:rsidR="003929BA" w:rsidRPr="00527E9E" w:rsidRDefault="003929BA" w:rsidP="00E86F67">
            <w:pPr>
              <w:jc w:val="center"/>
              <w:rPr>
                <w:sz w:val="16"/>
              </w:rPr>
            </w:pPr>
            <w:r w:rsidRPr="00527E9E">
              <w:rPr>
                <w:sz w:val="16"/>
              </w:rPr>
              <w:t>2-3</w:t>
            </w:r>
          </w:p>
        </w:tc>
        <w:tc>
          <w:tcPr>
            <w:tcW w:w="0" w:type="auto"/>
            <w:shd w:val="clear" w:color="auto" w:fill="EAEAEA"/>
          </w:tcPr>
          <w:p w14:paraId="0E378B58" w14:textId="77777777" w:rsidR="003929BA" w:rsidRPr="00527E9E" w:rsidRDefault="003929BA" w:rsidP="00D77ADF">
            <w:pPr>
              <w:jc w:val="center"/>
              <w:rPr>
                <w:sz w:val="16"/>
              </w:rPr>
            </w:pPr>
            <w:r w:rsidRPr="00527E9E">
              <w:rPr>
                <w:sz w:val="16"/>
              </w:rPr>
              <w:t>Petit</w:t>
            </w:r>
          </w:p>
        </w:tc>
        <w:tc>
          <w:tcPr>
            <w:tcW w:w="0" w:type="auto"/>
            <w:shd w:val="clear" w:color="auto" w:fill="EAEAEA"/>
          </w:tcPr>
          <w:p w14:paraId="03E9593B" w14:textId="77777777" w:rsidR="003929BA" w:rsidRPr="00527E9E" w:rsidRDefault="003929BA" w:rsidP="00D77ADF">
            <w:pPr>
              <w:jc w:val="center"/>
              <w:rPr>
                <w:sz w:val="16"/>
              </w:rPr>
            </w:pPr>
            <w:r w:rsidRPr="00527E9E">
              <w:rPr>
                <w:sz w:val="16"/>
              </w:rPr>
              <w:t>Local</w:t>
            </w:r>
          </w:p>
        </w:tc>
        <w:tc>
          <w:tcPr>
            <w:tcW w:w="0" w:type="auto"/>
            <w:shd w:val="clear" w:color="auto" w:fill="EAEAEA"/>
          </w:tcPr>
          <w:p w14:paraId="2A10F0FF" w14:textId="77777777" w:rsidR="003929BA" w:rsidRPr="00527E9E" w:rsidRDefault="00D77ADF" w:rsidP="00D77ADF">
            <w:pPr>
              <w:jc w:val="center"/>
              <w:rPr>
                <w:sz w:val="16"/>
              </w:rPr>
            </w:pPr>
            <w:r w:rsidRPr="00527E9E">
              <w:rPr>
                <w:sz w:val="16"/>
              </w:rPr>
              <w:t>/2</w:t>
            </w:r>
          </w:p>
        </w:tc>
        <w:tc>
          <w:tcPr>
            <w:tcW w:w="0" w:type="auto"/>
            <w:shd w:val="clear" w:color="auto" w:fill="EAEAEA"/>
          </w:tcPr>
          <w:p w14:paraId="66FA21D4" w14:textId="77777777" w:rsidR="003929BA" w:rsidRPr="00527E9E" w:rsidRDefault="00D77ADF" w:rsidP="00D77ADF">
            <w:pPr>
              <w:jc w:val="center"/>
              <w:rPr>
                <w:sz w:val="16"/>
              </w:rPr>
            </w:pPr>
            <w:r w:rsidRPr="00527E9E">
              <w:rPr>
                <w:sz w:val="16"/>
              </w:rPr>
              <w:t>Quelques</w:t>
            </w:r>
          </w:p>
        </w:tc>
        <w:tc>
          <w:tcPr>
            <w:tcW w:w="0" w:type="auto"/>
            <w:shd w:val="clear" w:color="auto" w:fill="EAEAEA"/>
          </w:tcPr>
          <w:p w14:paraId="24F0AEE3" w14:textId="77777777" w:rsidR="003929BA" w:rsidRPr="00527E9E" w:rsidRDefault="00D77ADF" w:rsidP="00D77ADF">
            <w:pPr>
              <w:jc w:val="center"/>
              <w:rPr>
                <w:sz w:val="16"/>
              </w:rPr>
            </w:pPr>
            <w:r w:rsidRPr="00527E9E">
              <w:rPr>
                <w:sz w:val="16"/>
              </w:rPr>
              <w:t>/2</w:t>
            </w:r>
          </w:p>
        </w:tc>
      </w:tr>
      <w:tr w:rsidR="003929BA" w:rsidRPr="00527E9E" w14:paraId="1A6E408B" w14:textId="77777777" w:rsidTr="00E86F67">
        <w:tc>
          <w:tcPr>
            <w:tcW w:w="0" w:type="auto"/>
          </w:tcPr>
          <w:p w14:paraId="7311AB0C" w14:textId="77777777" w:rsidR="003929BA" w:rsidRPr="00527E9E" w:rsidRDefault="003929BA" w:rsidP="00E86F67">
            <w:pPr>
              <w:jc w:val="center"/>
              <w:rPr>
                <w:sz w:val="16"/>
              </w:rPr>
            </w:pPr>
            <w:r w:rsidRPr="00527E9E">
              <w:rPr>
                <w:sz w:val="16"/>
              </w:rPr>
              <w:t>4-7</w:t>
            </w:r>
          </w:p>
        </w:tc>
        <w:tc>
          <w:tcPr>
            <w:tcW w:w="0" w:type="auto"/>
          </w:tcPr>
          <w:p w14:paraId="07DBF262" w14:textId="77777777" w:rsidR="003929BA" w:rsidRPr="00527E9E" w:rsidRDefault="003929BA" w:rsidP="00D77ADF">
            <w:pPr>
              <w:jc w:val="center"/>
              <w:rPr>
                <w:sz w:val="16"/>
              </w:rPr>
            </w:pPr>
            <w:r w:rsidRPr="00527E9E">
              <w:rPr>
                <w:sz w:val="16"/>
              </w:rPr>
              <w:t>Moyen</w:t>
            </w:r>
          </w:p>
        </w:tc>
        <w:tc>
          <w:tcPr>
            <w:tcW w:w="0" w:type="auto"/>
          </w:tcPr>
          <w:p w14:paraId="1BEE595E" w14:textId="77777777" w:rsidR="003929BA" w:rsidRPr="00527E9E" w:rsidRDefault="003929BA" w:rsidP="00D77ADF">
            <w:pPr>
              <w:jc w:val="center"/>
              <w:rPr>
                <w:sz w:val="16"/>
              </w:rPr>
            </w:pPr>
            <w:r w:rsidRPr="00527E9E">
              <w:rPr>
                <w:sz w:val="16"/>
              </w:rPr>
              <w:t>Zone</w:t>
            </w:r>
          </w:p>
        </w:tc>
        <w:tc>
          <w:tcPr>
            <w:tcW w:w="0" w:type="auto"/>
          </w:tcPr>
          <w:p w14:paraId="21E734BB" w14:textId="77777777" w:rsidR="003929BA" w:rsidRPr="00527E9E" w:rsidRDefault="00D77ADF" w:rsidP="00D77ADF">
            <w:pPr>
              <w:jc w:val="center"/>
              <w:rPr>
                <w:sz w:val="16"/>
              </w:rPr>
            </w:pPr>
            <w:r w:rsidRPr="00527E9E">
              <w:rPr>
                <w:sz w:val="16"/>
              </w:rPr>
              <w:t>x1</w:t>
            </w:r>
          </w:p>
        </w:tc>
        <w:tc>
          <w:tcPr>
            <w:tcW w:w="0" w:type="auto"/>
          </w:tcPr>
          <w:p w14:paraId="3DDEABA5" w14:textId="77777777" w:rsidR="003929BA" w:rsidRPr="00527E9E" w:rsidRDefault="00D77ADF" w:rsidP="00D77ADF">
            <w:pPr>
              <w:jc w:val="center"/>
              <w:rPr>
                <w:sz w:val="16"/>
              </w:rPr>
            </w:pPr>
            <w:r w:rsidRPr="00527E9E">
              <w:rPr>
                <w:sz w:val="16"/>
              </w:rPr>
              <w:t>Groupe</w:t>
            </w:r>
          </w:p>
        </w:tc>
        <w:tc>
          <w:tcPr>
            <w:tcW w:w="0" w:type="auto"/>
          </w:tcPr>
          <w:p w14:paraId="226BBE3F" w14:textId="77777777" w:rsidR="003929BA" w:rsidRPr="00527E9E" w:rsidRDefault="00D77ADF" w:rsidP="00D77ADF">
            <w:pPr>
              <w:jc w:val="center"/>
              <w:rPr>
                <w:sz w:val="16"/>
              </w:rPr>
            </w:pPr>
            <w:r w:rsidRPr="00527E9E">
              <w:rPr>
                <w:sz w:val="16"/>
              </w:rPr>
              <w:t>x1</w:t>
            </w:r>
          </w:p>
        </w:tc>
      </w:tr>
      <w:tr w:rsidR="003929BA" w:rsidRPr="00527E9E" w14:paraId="651EC391" w14:textId="77777777" w:rsidTr="00E86F67">
        <w:tc>
          <w:tcPr>
            <w:tcW w:w="0" w:type="auto"/>
            <w:shd w:val="clear" w:color="auto" w:fill="EAEAEA"/>
          </w:tcPr>
          <w:p w14:paraId="12AEDD2E" w14:textId="77777777" w:rsidR="003929BA" w:rsidRPr="00527E9E" w:rsidRDefault="003929BA" w:rsidP="00E86F67">
            <w:pPr>
              <w:jc w:val="center"/>
              <w:rPr>
                <w:sz w:val="16"/>
              </w:rPr>
            </w:pPr>
            <w:r w:rsidRPr="00527E9E">
              <w:rPr>
                <w:sz w:val="16"/>
              </w:rPr>
              <w:t>8-9</w:t>
            </w:r>
          </w:p>
        </w:tc>
        <w:tc>
          <w:tcPr>
            <w:tcW w:w="0" w:type="auto"/>
            <w:shd w:val="clear" w:color="auto" w:fill="EAEAEA"/>
          </w:tcPr>
          <w:p w14:paraId="5967E887" w14:textId="77777777" w:rsidR="003929BA" w:rsidRPr="00527E9E" w:rsidRDefault="003929BA" w:rsidP="00D77ADF">
            <w:pPr>
              <w:jc w:val="center"/>
              <w:rPr>
                <w:sz w:val="16"/>
              </w:rPr>
            </w:pPr>
            <w:r w:rsidRPr="00527E9E">
              <w:rPr>
                <w:sz w:val="16"/>
              </w:rPr>
              <w:t>Grand</w:t>
            </w:r>
          </w:p>
        </w:tc>
        <w:tc>
          <w:tcPr>
            <w:tcW w:w="0" w:type="auto"/>
            <w:shd w:val="clear" w:color="auto" w:fill="EAEAEA"/>
          </w:tcPr>
          <w:p w14:paraId="02507371" w14:textId="77777777" w:rsidR="003929BA" w:rsidRPr="00527E9E" w:rsidRDefault="003929BA" w:rsidP="00D77ADF">
            <w:pPr>
              <w:jc w:val="center"/>
              <w:rPr>
                <w:sz w:val="16"/>
              </w:rPr>
            </w:pPr>
            <w:r w:rsidRPr="00527E9E">
              <w:rPr>
                <w:sz w:val="16"/>
              </w:rPr>
              <w:t>Grande zone</w:t>
            </w:r>
          </w:p>
        </w:tc>
        <w:tc>
          <w:tcPr>
            <w:tcW w:w="0" w:type="auto"/>
            <w:shd w:val="clear" w:color="auto" w:fill="EAEAEA"/>
          </w:tcPr>
          <w:p w14:paraId="636954D8" w14:textId="77777777" w:rsidR="003929BA" w:rsidRPr="00527E9E" w:rsidRDefault="00D77ADF" w:rsidP="00D77ADF">
            <w:pPr>
              <w:jc w:val="center"/>
              <w:rPr>
                <w:sz w:val="16"/>
              </w:rPr>
            </w:pPr>
            <w:r w:rsidRPr="00527E9E">
              <w:rPr>
                <w:sz w:val="16"/>
              </w:rPr>
              <w:t>x2</w:t>
            </w:r>
          </w:p>
        </w:tc>
        <w:tc>
          <w:tcPr>
            <w:tcW w:w="0" w:type="auto"/>
            <w:shd w:val="clear" w:color="auto" w:fill="EAEAEA"/>
          </w:tcPr>
          <w:p w14:paraId="5AE8D569" w14:textId="77777777" w:rsidR="003929BA" w:rsidRPr="00527E9E" w:rsidRDefault="00D77ADF" w:rsidP="00D77ADF">
            <w:pPr>
              <w:jc w:val="center"/>
              <w:rPr>
                <w:sz w:val="16"/>
              </w:rPr>
            </w:pPr>
            <w:r w:rsidRPr="00527E9E">
              <w:rPr>
                <w:sz w:val="16"/>
              </w:rPr>
              <w:t>Meute</w:t>
            </w:r>
          </w:p>
        </w:tc>
        <w:tc>
          <w:tcPr>
            <w:tcW w:w="0" w:type="auto"/>
            <w:shd w:val="clear" w:color="auto" w:fill="EAEAEA"/>
          </w:tcPr>
          <w:p w14:paraId="3150000D" w14:textId="77777777" w:rsidR="003929BA" w:rsidRPr="00527E9E" w:rsidRDefault="00D77ADF" w:rsidP="00D77ADF">
            <w:pPr>
              <w:jc w:val="center"/>
              <w:rPr>
                <w:sz w:val="16"/>
              </w:rPr>
            </w:pPr>
            <w:r w:rsidRPr="00527E9E">
              <w:rPr>
                <w:sz w:val="16"/>
              </w:rPr>
              <w:t>x2</w:t>
            </w:r>
          </w:p>
        </w:tc>
      </w:tr>
      <w:tr w:rsidR="003929BA" w:rsidRPr="00527E9E" w14:paraId="4F3E5672" w14:textId="77777777" w:rsidTr="00E86F67">
        <w:tc>
          <w:tcPr>
            <w:tcW w:w="0" w:type="auto"/>
            <w:shd w:val="clear" w:color="auto" w:fill="DDDDDD"/>
          </w:tcPr>
          <w:p w14:paraId="68419180" w14:textId="77777777" w:rsidR="003929BA" w:rsidRPr="00527E9E" w:rsidRDefault="003929BA" w:rsidP="00E86F67">
            <w:pPr>
              <w:jc w:val="center"/>
              <w:rPr>
                <w:sz w:val="16"/>
              </w:rPr>
            </w:pPr>
            <w:r w:rsidRPr="00527E9E">
              <w:rPr>
                <w:sz w:val="16"/>
              </w:rPr>
              <w:t>10</w:t>
            </w:r>
          </w:p>
        </w:tc>
        <w:tc>
          <w:tcPr>
            <w:tcW w:w="0" w:type="auto"/>
            <w:shd w:val="clear" w:color="auto" w:fill="DDDDDD"/>
          </w:tcPr>
          <w:p w14:paraId="3677D70F" w14:textId="77777777" w:rsidR="003929BA" w:rsidRPr="00527E9E" w:rsidRDefault="003929BA" w:rsidP="00D77ADF">
            <w:pPr>
              <w:jc w:val="center"/>
              <w:rPr>
                <w:sz w:val="16"/>
              </w:rPr>
            </w:pPr>
            <w:r w:rsidRPr="00527E9E">
              <w:rPr>
                <w:sz w:val="16"/>
              </w:rPr>
              <w:t>Très grand</w:t>
            </w:r>
          </w:p>
        </w:tc>
        <w:tc>
          <w:tcPr>
            <w:tcW w:w="0" w:type="auto"/>
            <w:shd w:val="clear" w:color="auto" w:fill="DDDDDD"/>
          </w:tcPr>
          <w:p w14:paraId="2E822215" w14:textId="77777777" w:rsidR="003929BA" w:rsidRPr="00527E9E" w:rsidRDefault="003929BA" w:rsidP="00D77ADF">
            <w:pPr>
              <w:jc w:val="center"/>
              <w:rPr>
                <w:sz w:val="16"/>
              </w:rPr>
            </w:pPr>
            <w:r w:rsidRPr="00527E9E">
              <w:rPr>
                <w:sz w:val="16"/>
              </w:rPr>
              <w:t>Régional</w:t>
            </w:r>
          </w:p>
        </w:tc>
        <w:tc>
          <w:tcPr>
            <w:tcW w:w="0" w:type="auto"/>
            <w:shd w:val="clear" w:color="auto" w:fill="DDDDDD"/>
          </w:tcPr>
          <w:p w14:paraId="51624BFB" w14:textId="77777777" w:rsidR="003929BA" w:rsidRPr="00527E9E" w:rsidRDefault="00D77ADF" w:rsidP="00D77ADF">
            <w:pPr>
              <w:jc w:val="center"/>
              <w:rPr>
                <w:sz w:val="16"/>
              </w:rPr>
            </w:pPr>
            <w:r w:rsidRPr="00527E9E">
              <w:rPr>
                <w:sz w:val="16"/>
              </w:rPr>
              <w:t>x3</w:t>
            </w:r>
          </w:p>
        </w:tc>
        <w:tc>
          <w:tcPr>
            <w:tcW w:w="0" w:type="auto"/>
            <w:shd w:val="clear" w:color="auto" w:fill="DDDDDD"/>
          </w:tcPr>
          <w:p w14:paraId="4309B98B" w14:textId="77777777" w:rsidR="003929BA" w:rsidRPr="00527E9E" w:rsidRDefault="00D77ADF" w:rsidP="00D77ADF">
            <w:pPr>
              <w:jc w:val="center"/>
              <w:rPr>
                <w:sz w:val="16"/>
              </w:rPr>
            </w:pPr>
            <w:r w:rsidRPr="00527E9E">
              <w:rPr>
                <w:sz w:val="16"/>
              </w:rPr>
              <w:t>Troupeau</w:t>
            </w:r>
          </w:p>
        </w:tc>
        <w:tc>
          <w:tcPr>
            <w:tcW w:w="0" w:type="auto"/>
            <w:shd w:val="clear" w:color="auto" w:fill="DDDDDD"/>
          </w:tcPr>
          <w:p w14:paraId="671FEFC5" w14:textId="77777777" w:rsidR="003929BA" w:rsidRPr="00527E9E" w:rsidRDefault="00D77ADF" w:rsidP="00D77ADF">
            <w:pPr>
              <w:jc w:val="center"/>
              <w:rPr>
                <w:sz w:val="16"/>
              </w:rPr>
            </w:pPr>
            <w:r w:rsidRPr="00527E9E">
              <w:rPr>
                <w:sz w:val="16"/>
              </w:rPr>
              <w:t>x3</w:t>
            </w:r>
          </w:p>
        </w:tc>
      </w:tr>
    </w:tbl>
    <w:p w14:paraId="25873340" w14:textId="77777777" w:rsidR="00D50AB4" w:rsidRPr="00527E9E" w:rsidRDefault="00D50AB4" w:rsidP="00D50AB4">
      <w:pPr>
        <w:pStyle w:val="Titre2"/>
        <w:rPr>
          <w:lang w:val="fr-BE"/>
        </w:rPr>
      </w:pPr>
      <w:bookmarkStart w:id="13" w:name="_Toc199924461"/>
      <w:r w:rsidRPr="00527E9E">
        <w:rPr>
          <w:lang w:val="fr-BE"/>
        </w:rPr>
        <w:t>2.4 Rencontre : Lieux</w:t>
      </w:r>
      <w:bookmarkEnd w:id="13"/>
    </w:p>
    <w:p w14:paraId="4EC5DDF0" w14:textId="77777777" w:rsidR="00D50AB4" w:rsidRPr="00527E9E" w:rsidRDefault="00D50AB4" w:rsidP="00D50AB4">
      <w:r w:rsidRPr="00527E9E">
        <w:t xml:space="preserve">Le lieu est un endroit </w:t>
      </w:r>
      <w:r w:rsidR="00D77ADF" w:rsidRPr="00527E9E">
        <w:t xml:space="preserve">en construction, déjà </w:t>
      </w:r>
      <w:r w:rsidRPr="00527E9E">
        <w:t>construit</w:t>
      </w:r>
      <w:r w:rsidR="00D77ADF" w:rsidRPr="00527E9E">
        <w:t xml:space="preserve"> ou ce qu’il en reste</w:t>
      </w:r>
      <w:r w:rsidRPr="00527E9E">
        <w:t xml:space="preserve">. </w:t>
      </w:r>
      <w:r w:rsidR="00D77ADF" w:rsidRPr="00527E9E">
        <w:t xml:space="preserve">Cette rencontre </w:t>
      </w:r>
      <w:r w:rsidRPr="00527E9E">
        <w:t xml:space="preserve">n’est possible que si les Perso se déplacent. Déterminez le </w:t>
      </w:r>
      <w:r w:rsidR="00ED5645" w:rsidRPr="00527E9E">
        <w:t xml:space="preserve">type de </w:t>
      </w:r>
      <w:r w:rsidRPr="00527E9E">
        <w:t>lieu</w:t>
      </w:r>
      <w:r w:rsidR="00ED5645" w:rsidRPr="00527E9E">
        <w:t xml:space="preserve"> et les matériaux de construction, si applicable.</w:t>
      </w:r>
      <w:r w:rsidRPr="00527E9E">
        <w:t xml:space="preserve"> </w:t>
      </w:r>
    </w:p>
    <w:p w14:paraId="17E0292A" w14:textId="77777777" w:rsidR="00D50AB4" w:rsidRPr="00527E9E" w:rsidRDefault="004276D5" w:rsidP="0045338D">
      <w:pPr>
        <w:pStyle w:val="Titre3"/>
        <w:rPr>
          <w:lang w:val="fr-BE"/>
        </w:rPr>
      </w:pPr>
      <w:bookmarkStart w:id="14" w:name="_Toc199924462"/>
      <w:r w:rsidRPr="00527E9E">
        <w:rPr>
          <w:lang w:val="fr-BE"/>
        </w:rPr>
        <w:t xml:space="preserve">2.4.1 </w:t>
      </w:r>
      <w:r w:rsidR="00D50AB4" w:rsidRPr="00527E9E">
        <w:rPr>
          <w:lang w:val="fr-BE"/>
        </w:rPr>
        <w:t>Type de lieu </w:t>
      </w:r>
      <w:r w:rsidRPr="00527E9E">
        <w:rPr>
          <w:lang w:val="fr-BE"/>
        </w:rPr>
        <w:t>et nombre d’éléments</w:t>
      </w:r>
      <w:bookmarkEnd w:id="14"/>
      <w:r w:rsidRPr="00527E9E">
        <w:rPr>
          <w:lang w:val="fr-BE"/>
        </w:rPr>
        <w:t> </w:t>
      </w:r>
    </w:p>
    <w:p w14:paraId="0D97F618" w14:textId="77777777" w:rsidR="00D77ADF" w:rsidRPr="00527E9E" w:rsidRDefault="00D77ADF" w:rsidP="00D77ADF">
      <w:pPr>
        <w:rPr>
          <w:lang w:eastAsia="x-none"/>
        </w:rPr>
      </w:pPr>
      <w:r w:rsidRPr="00527E9E">
        <w:rPr>
          <w:lang w:eastAsia="x-none"/>
        </w:rPr>
        <w:t xml:space="preserve">Déterminez le </w:t>
      </w:r>
      <w:r w:rsidRPr="00527E9E">
        <w:rPr>
          <w:highlight w:val="yellow"/>
          <w:lang w:eastAsia="x-none"/>
        </w:rPr>
        <w:t>type</w:t>
      </w:r>
      <w:r w:rsidRPr="00527E9E">
        <w:rPr>
          <w:lang w:eastAsia="x-none"/>
        </w:rPr>
        <w:t xml:space="preserve"> (D10) général et le </w:t>
      </w:r>
      <w:r w:rsidRPr="00527E9E">
        <w:rPr>
          <w:highlight w:val="yellow"/>
          <w:lang w:eastAsia="x-none"/>
        </w:rPr>
        <w:t>détail</w:t>
      </w:r>
      <w:r w:rsidRPr="00527E9E">
        <w:rPr>
          <w:lang w:eastAsia="x-none"/>
        </w:rPr>
        <w:t xml:space="preserve"> (D10*), le </w:t>
      </w:r>
      <w:r w:rsidRPr="00527E9E">
        <w:rPr>
          <w:highlight w:val="yellow"/>
          <w:lang w:eastAsia="x-none"/>
        </w:rPr>
        <w:t>nombre</w:t>
      </w:r>
      <w:r w:rsidRPr="00527E9E">
        <w:rPr>
          <w:lang w:eastAsia="x-none"/>
        </w:rPr>
        <w:t xml:space="preserve"> d’éléments de ce type</w:t>
      </w:r>
      <w:r w:rsidR="000D1141" w:rsidRPr="00527E9E">
        <w:rPr>
          <w:lang w:eastAsia="x-none"/>
        </w:rPr>
        <w:t xml:space="preserve"> et le </w:t>
      </w:r>
      <w:r w:rsidR="000D1141" w:rsidRPr="00527E9E">
        <w:rPr>
          <w:shd w:val="clear" w:color="auto" w:fill="FFFF00"/>
          <w:lang w:eastAsia="x-none"/>
        </w:rPr>
        <w:t>matériau</w:t>
      </w:r>
      <w:r w:rsidRPr="00527E9E">
        <w:rPr>
          <w:lang w:eastAsia="x-none"/>
        </w:rPr>
        <w:t>.</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363"/>
        <w:gridCol w:w="904"/>
        <w:gridCol w:w="943"/>
        <w:gridCol w:w="1034"/>
        <w:gridCol w:w="1108"/>
        <w:gridCol w:w="1156"/>
      </w:tblGrid>
      <w:tr w:rsidR="00D50AB4" w:rsidRPr="00527E9E" w14:paraId="2363FC97" w14:textId="77777777" w:rsidTr="00D50AB4">
        <w:trPr>
          <w:cantSplit/>
        </w:trPr>
        <w:tc>
          <w:tcPr>
            <w:tcW w:w="1940" w:type="dxa"/>
            <w:gridSpan w:val="2"/>
            <w:tcBorders>
              <w:top w:val="nil"/>
              <w:left w:val="nil"/>
            </w:tcBorders>
          </w:tcPr>
          <w:p w14:paraId="19C8B549" w14:textId="77777777" w:rsidR="00D50AB4" w:rsidRPr="00527E9E" w:rsidRDefault="00D50AB4" w:rsidP="004A5275">
            <w:pPr>
              <w:jc w:val="center"/>
              <w:rPr>
                <w:b/>
                <w:bCs/>
                <w:sz w:val="16"/>
              </w:rPr>
            </w:pPr>
          </w:p>
        </w:tc>
        <w:tc>
          <w:tcPr>
            <w:tcW w:w="3989" w:type="dxa"/>
            <w:gridSpan w:val="4"/>
          </w:tcPr>
          <w:p w14:paraId="43DF7EB2" w14:textId="77777777" w:rsidR="00D50AB4" w:rsidRPr="00527E9E" w:rsidRDefault="00D77ADF" w:rsidP="004A5275">
            <w:pPr>
              <w:jc w:val="center"/>
              <w:rPr>
                <w:b/>
                <w:bCs/>
                <w:sz w:val="16"/>
              </w:rPr>
            </w:pPr>
            <w:r w:rsidRPr="00527E9E">
              <w:rPr>
                <w:b/>
                <w:bCs/>
                <w:sz w:val="16"/>
                <w:shd w:val="clear" w:color="auto" w:fill="FFFF00"/>
              </w:rPr>
              <w:t>Détail</w:t>
            </w:r>
            <w:r w:rsidRPr="00527E9E">
              <w:rPr>
                <w:b/>
                <w:bCs/>
                <w:sz w:val="16"/>
              </w:rPr>
              <w:t xml:space="preserve"> </w:t>
            </w:r>
            <w:r w:rsidR="00D50AB4" w:rsidRPr="00527E9E">
              <w:rPr>
                <w:b/>
                <w:bCs/>
                <w:sz w:val="16"/>
              </w:rPr>
              <w:t>D10*</w:t>
            </w:r>
          </w:p>
        </w:tc>
        <w:tc>
          <w:tcPr>
            <w:tcW w:w="1156" w:type="dxa"/>
            <w:tcBorders>
              <w:top w:val="nil"/>
              <w:right w:val="nil"/>
            </w:tcBorders>
          </w:tcPr>
          <w:p w14:paraId="700C4FF2" w14:textId="77777777" w:rsidR="00D50AB4" w:rsidRPr="00527E9E" w:rsidRDefault="00D50AB4" w:rsidP="004A5275">
            <w:pPr>
              <w:jc w:val="center"/>
              <w:rPr>
                <w:b/>
                <w:bCs/>
                <w:sz w:val="16"/>
              </w:rPr>
            </w:pPr>
          </w:p>
        </w:tc>
      </w:tr>
      <w:tr w:rsidR="00D50AB4" w:rsidRPr="00527E9E" w14:paraId="06560589" w14:textId="77777777" w:rsidTr="000D1141">
        <w:tc>
          <w:tcPr>
            <w:tcW w:w="0" w:type="auto"/>
          </w:tcPr>
          <w:p w14:paraId="4DDDE221" w14:textId="77777777" w:rsidR="00D50AB4" w:rsidRPr="00527E9E" w:rsidRDefault="00D50AB4" w:rsidP="004A5275">
            <w:pPr>
              <w:rPr>
                <w:b/>
                <w:bCs/>
                <w:sz w:val="16"/>
              </w:rPr>
            </w:pPr>
            <w:r w:rsidRPr="00527E9E">
              <w:rPr>
                <w:b/>
                <w:bCs/>
                <w:sz w:val="16"/>
              </w:rPr>
              <w:t xml:space="preserve">D10 </w:t>
            </w:r>
          </w:p>
        </w:tc>
        <w:tc>
          <w:tcPr>
            <w:tcW w:w="0" w:type="auto"/>
            <w:shd w:val="clear" w:color="auto" w:fill="FFFF00"/>
          </w:tcPr>
          <w:p w14:paraId="5438EB72" w14:textId="77777777" w:rsidR="00D50AB4" w:rsidRPr="00527E9E" w:rsidRDefault="00D50AB4" w:rsidP="006C1C59">
            <w:pPr>
              <w:rPr>
                <w:b/>
                <w:bCs/>
                <w:sz w:val="16"/>
              </w:rPr>
            </w:pPr>
            <w:r w:rsidRPr="00527E9E">
              <w:rPr>
                <w:b/>
                <w:bCs/>
                <w:sz w:val="16"/>
              </w:rPr>
              <w:t xml:space="preserve">Type </w:t>
            </w:r>
          </w:p>
        </w:tc>
        <w:tc>
          <w:tcPr>
            <w:tcW w:w="0" w:type="auto"/>
          </w:tcPr>
          <w:p w14:paraId="26AD5DFD" w14:textId="77777777" w:rsidR="00D50AB4" w:rsidRPr="00527E9E" w:rsidRDefault="00D50AB4" w:rsidP="004A5275">
            <w:pPr>
              <w:jc w:val="center"/>
              <w:rPr>
                <w:b/>
                <w:bCs/>
                <w:sz w:val="16"/>
              </w:rPr>
            </w:pPr>
            <w:r w:rsidRPr="00527E9E">
              <w:rPr>
                <w:b/>
                <w:bCs/>
                <w:sz w:val="16"/>
              </w:rPr>
              <w:t>1</w:t>
            </w:r>
          </w:p>
        </w:tc>
        <w:tc>
          <w:tcPr>
            <w:tcW w:w="0" w:type="auto"/>
          </w:tcPr>
          <w:p w14:paraId="63FB8A20" w14:textId="77777777" w:rsidR="00D50AB4" w:rsidRPr="00527E9E" w:rsidRDefault="00D50AB4" w:rsidP="004A5275">
            <w:pPr>
              <w:jc w:val="center"/>
              <w:rPr>
                <w:b/>
                <w:bCs/>
                <w:sz w:val="16"/>
              </w:rPr>
            </w:pPr>
            <w:r w:rsidRPr="00527E9E">
              <w:rPr>
                <w:b/>
                <w:bCs/>
                <w:sz w:val="16"/>
              </w:rPr>
              <w:t>2</w:t>
            </w:r>
          </w:p>
        </w:tc>
        <w:tc>
          <w:tcPr>
            <w:tcW w:w="0" w:type="auto"/>
          </w:tcPr>
          <w:p w14:paraId="43EED7F3" w14:textId="77777777" w:rsidR="00D50AB4" w:rsidRPr="00527E9E" w:rsidRDefault="00D50AB4" w:rsidP="004A5275">
            <w:pPr>
              <w:jc w:val="center"/>
              <w:rPr>
                <w:b/>
                <w:bCs/>
                <w:sz w:val="16"/>
              </w:rPr>
            </w:pPr>
            <w:r w:rsidRPr="00527E9E">
              <w:rPr>
                <w:b/>
                <w:bCs/>
                <w:sz w:val="16"/>
              </w:rPr>
              <w:t>3</w:t>
            </w:r>
          </w:p>
        </w:tc>
        <w:tc>
          <w:tcPr>
            <w:tcW w:w="0" w:type="auto"/>
          </w:tcPr>
          <w:p w14:paraId="3CDF5573" w14:textId="77777777" w:rsidR="00D50AB4" w:rsidRPr="00527E9E" w:rsidRDefault="00D50AB4" w:rsidP="004A5275">
            <w:pPr>
              <w:jc w:val="center"/>
              <w:rPr>
                <w:b/>
                <w:bCs/>
                <w:sz w:val="16"/>
              </w:rPr>
            </w:pPr>
            <w:r w:rsidRPr="00527E9E">
              <w:rPr>
                <w:b/>
                <w:bCs/>
                <w:sz w:val="16"/>
              </w:rPr>
              <w:t>4</w:t>
            </w:r>
          </w:p>
        </w:tc>
        <w:tc>
          <w:tcPr>
            <w:tcW w:w="1156" w:type="dxa"/>
            <w:shd w:val="clear" w:color="auto" w:fill="FFFF00"/>
          </w:tcPr>
          <w:p w14:paraId="5EDE0440" w14:textId="77777777" w:rsidR="00D50AB4" w:rsidRPr="00527E9E" w:rsidRDefault="00D50AB4" w:rsidP="004A5275">
            <w:pPr>
              <w:jc w:val="center"/>
              <w:rPr>
                <w:b/>
                <w:bCs/>
                <w:sz w:val="16"/>
              </w:rPr>
            </w:pPr>
            <w:r w:rsidRPr="00527E9E">
              <w:rPr>
                <w:b/>
                <w:bCs/>
                <w:sz w:val="16"/>
              </w:rPr>
              <w:t>Nombre</w:t>
            </w:r>
          </w:p>
        </w:tc>
      </w:tr>
      <w:tr w:rsidR="00D50AB4" w:rsidRPr="00527E9E" w14:paraId="067AEE5A" w14:textId="77777777" w:rsidTr="00D50AB4">
        <w:tc>
          <w:tcPr>
            <w:tcW w:w="0" w:type="auto"/>
          </w:tcPr>
          <w:p w14:paraId="2D1F1D08"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1</w:t>
            </w:r>
          </w:p>
        </w:tc>
        <w:tc>
          <w:tcPr>
            <w:tcW w:w="0" w:type="auto"/>
          </w:tcPr>
          <w:p w14:paraId="1DA98198" w14:textId="77777777" w:rsidR="00D50AB4" w:rsidRPr="00527E9E" w:rsidRDefault="00D50AB4" w:rsidP="004A5275">
            <w:pPr>
              <w:rPr>
                <w:b/>
                <w:bCs/>
                <w:sz w:val="16"/>
              </w:rPr>
            </w:pPr>
            <w:r w:rsidRPr="00527E9E">
              <w:rPr>
                <w:b/>
                <w:bCs/>
                <w:sz w:val="16"/>
              </w:rPr>
              <w:t>Urbain</w:t>
            </w:r>
          </w:p>
        </w:tc>
        <w:tc>
          <w:tcPr>
            <w:tcW w:w="0" w:type="auto"/>
          </w:tcPr>
          <w:p w14:paraId="0ADD54DA" w14:textId="77777777" w:rsidR="00D50AB4" w:rsidRPr="00527E9E" w:rsidRDefault="00D50AB4" w:rsidP="004A5275">
            <w:pPr>
              <w:jc w:val="center"/>
              <w:rPr>
                <w:sz w:val="16"/>
              </w:rPr>
            </w:pPr>
            <w:r w:rsidRPr="00527E9E">
              <w:rPr>
                <w:sz w:val="16"/>
              </w:rPr>
              <w:t>Village</w:t>
            </w:r>
          </w:p>
        </w:tc>
        <w:tc>
          <w:tcPr>
            <w:tcW w:w="0" w:type="auto"/>
          </w:tcPr>
          <w:p w14:paraId="680CDE40" w14:textId="77777777" w:rsidR="00D50AB4" w:rsidRPr="00527E9E" w:rsidRDefault="00D77ADF" w:rsidP="004A5275">
            <w:pPr>
              <w:jc w:val="center"/>
              <w:rPr>
                <w:sz w:val="16"/>
              </w:rPr>
            </w:pPr>
            <w:r w:rsidRPr="00527E9E">
              <w:rPr>
                <w:sz w:val="16"/>
              </w:rPr>
              <w:t>B</w:t>
            </w:r>
            <w:r w:rsidR="00D50AB4" w:rsidRPr="00527E9E">
              <w:rPr>
                <w:sz w:val="16"/>
              </w:rPr>
              <w:t>ourg</w:t>
            </w:r>
          </w:p>
        </w:tc>
        <w:tc>
          <w:tcPr>
            <w:tcW w:w="0" w:type="auto"/>
          </w:tcPr>
          <w:p w14:paraId="50B719C9" w14:textId="77777777" w:rsidR="00D50AB4" w:rsidRPr="00527E9E" w:rsidRDefault="00D50AB4" w:rsidP="004A5275">
            <w:pPr>
              <w:jc w:val="center"/>
              <w:rPr>
                <w:sz w:val="16"/>
              </w:rPr>
            </w:pPr>
            <w:r w:rsidRPr="00527E9E">
              <w:rPr>
                <w:sz w:val="16"/>
              </w:rPr>
              <w:t>Ville</w:t>
            </w:r>
          </w:p>
        </w:tc>
        <w:tc>
          <w:tcPr>
            <w:tcW w:w="0" w:type="auto"/>
          </w:tcPr>
          <w:p w14:paraId="1B651A60" w14:textId="77777777" w:rsidR="00D50AB4" w:rsidRPr="00527E9E" w:rsidRDefault="00D50AB4" w:rsidP="004A5275">
            <w:pPr>
              <w:jc w:val="center"/>
              <w:rPr>
                <w:sz w:val="16"/>
              </w:rPr>
            </w:pPr>
            <w:r w:rsidRPr="00527E9E">
              <w:rPr>
                <w:sz w:val="16"/>
              </w:rPr>
              <w:t>Port</w:t>
            </w:r>
          </w:p>
        </w:tc>
        <w:tc>
          <w:tcPr>
            <w:tcW w:w="1156" w:type="dxa"/>
          </w:tcPr>
          <w:p w14:paraId="10B18D00" w14:textId="77777777" w:rsidR="00D50AB4" w:rsidRPr="00527E9E" w:rsidRDefault="00D50AB4" w:rsidP="004A5275">
            <w:pPr>
              <w:jc w:val="center"/>
              <w:rPr>
                <w:sz w:val="16"/>
              </w:rPr>
            </w:pPr>
            <w:r w:rsidRPr="00527E9E">
              <w:rPr>
                <w:sz w:val="16"/>
              </w:rPr>
              <w:t>1</w:t>
            </w:r>
          </w:p>
        </w:tc>
      </w:tr>
      <w:tr w:rsidR="00D50AB4" w:rsidRPr="00527E9E" w14:paraId="165CDE19" w14:textId="77777777" w:rsidTr="00D50AB4">
        <w:tc>
          <w:tcPr>
            <w:tcW w:w="0" w:type="auto"/>
            <w:shd w:val="clear" w:color="auto" w:fill="E0E0E0"/>
          </w:tcPr>
          <w:p w14:paraId="3516B2C3"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2</w:t>
            </w:r>
          </w:p>
        </w:tc>
        <w:tc>
          <w:tcPr>
            <w:tcW w:w="0" w:type="auto"/>
            <w:shd w:val="clear" w:color="auto" w:fill="E0E0E0"/>
          </w:tcPr>
          <w:p w14:paraId="42D4A1EE" w14:textId="77777777" w:rsidR="00D50AB4" w:rsidRPr="00527E9E" w:rsidRDefault="00D50AB4" w:rsidP="004A5275">
            <w:pPr>
              <w:rPr>
                <w:b/>
                <w:bCs/>
                <w:sz w:val="16"/>
              </w:rPr>
            </w:pPr>
            <w:r w:rsidRPr="00527E9E">
              <w:rPr>
                <w:b/>
                <w:bCs/>
                <w:sz w:val="16"/>
              </w:rPr>
              <w:t>Habitation</w:t>
            </w:r>
          </w:p>
        </w:tc>
        <w:tc>
          <w:tcPr>
            <w:tcW w:w="0" w:type="auto"/>
            <w:shd w:val="clear" w:color="auto" w:fill="E0E0E0"/>
          </w:tcPr>
          <w:p w14:paraId="7254FF0D" w14:textId="77777777" w:rsidR="00D50AB4" w:rsidRPr="00527E9E" w:rsidRDefault="00D50AB4" w:rsidP="004A5275">
            <w:pPr>
              <w:jc w:val="center"/>
              <w:rPr>
                <w:sz w:val="16"/>
              </w:rPr>
            </w:pPr>
            <w:r w:rsidRPr="00527E9E">
              <w:rPr>
                <w:sz w:val="16"/>
              </w:rPr>
              <w:t>Maison</w:t>
            </w:r>
          </w:p>
        </w:tc>
        <w:tc>
          <w:tcPr>
            <w:tcW w:w="0" w:type="auto"/>
            <w:shd w:val="clear" w:color="auto" w:fill="E0E0E0"/>
          </w:tcPr>
          <w:p w14:paraId="41C97C86" w14:textId="77777777" w:rsidR="00D50AB4" w:rsidRPr="00527E9E" w:rsidRDefault="00D50AB4" w:rsidP="004A5275">
            <w:pPr>
              <w:jc w:val="center"/>
              <w:rPr>
                <w:sz w:val="16"/>
              </w:rPr>
            </w:pPr>
            <w:r w:rsidRPr="00527E9E">
              <w:rPr>
                <w:sz w:val="16"/>
              </w:rPr>
              <w:t>Cabane</w:t>
            </w:r>
          </w:p>
        </w:tc>
        <w:tc>
          <w:tcPr>
            <w:tcW w:w="0" w:type="auto"/>
            <w:shd w:val="clear" w:color="auto" w:fill="E0E0E0"/>
          </w:tcPr>
          <w:p w14:paraId="69BB029C" w14:textId="77777777" w:rsidR="00D50AB4" w:rsidRPr="00527E9E" w:rsidRDefault="00D50AB4" w:rsidP="004A5275">
            <w:pPr>
              <w:jc w:val="center"/>
              <w:rPr>
                <w:sz w:val="16"/>
              </w:rPr>
            </w:pPr>
            <w:r w:rsidRPr="00527E9E">
              <w:rPr>
                <w:sz w:val="16"/>
              </w:rPr>
              <w:t>Hutte</w:t>
            </w:r>
          </w:p>
        </w:tc>
        <w:tc>
          <w:tcPr>
            <w:tcW w:w="0" w:type="auto"/>
            <w:shd w:val="clear" w:color="auto" w:fill="E0E0E0"/>
          </w:tcPr>
          <w:p w14:paraId="46600405" w14:textId="77777777" w:rsidR="00D50AB4" w:rsidRPr="00527E9E" w:rsidRDefault="00D50AB4" w:rsidP="004A5275">
            <w:pPr>
              <w:jc w:val="center"/>
              <w:rPr>
                <w:sz w:val="16"/>
              </w:rPr>
            </w:pPr>
            <w:r w:rsidRPr="00527E9E">
              <w:rPr>
                <w:sz w:val="16"/>
              </w:rPr>
              <w:t>Atelier</w:t>
            </w:r>
          </w:p>
        </w:tc>
        <w:tc>
          <w:tcPr>
            <w:tcW w:w="1156" w:type="dxa"/>
            <w:shd w:val="clear" w:color="auto" w:fill="E0E0E0"/>
          </w:tcPr>
          <w:p w14:paraId="6C871C7D" w14:textId="77777777" w:rsidR="00D50AB4" w:rsidRPr="00527E9E" w:rsidRDefault="00D50AB4" w:rsidP="004A5275">
            <w:pPr>
              <w:jc w:val="center"/>
              <w:rPr>
                <w:sz w:val="16"/>
              </w:rPr>
            </w:pPr>
            <w:r w:rsidRPr="00527E9E">
              <w:rPr>
                <w:sz w:val="16"/>
              </w:rPr>
              <w:t>D10</w:t>
            </w:r>
          </w:p>
        </w:tc>
      </w:tr>
      <w:tr w:rsidR="00D50AB4" w:rsidRPr="00527E9E" w14:paraId="42AA4FBB" w14:textId="77777777" w:rsidTr="00D50AB4">
        <w:tc>
          <w:tcPr>
            <w:tcW w:w="0" w:type="auto"/>
          </w:tcPr>
          <w:p w14:paraId="03C13423"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3</w:t>
            </w:r>
          </w:p>
        </w:tc>
        <w:tc>
          <w:tcPr>
            <w:tcW w:w="0" w:type="auto"/>
          </w:tcPr>
          <w:p w14:paraId="25F9C808" w14:textId="77777777" w:rsidR="00D50AB4" w:rsidRPr="00527E9E" w:rsidRDefault="00D50AB4" w:rsidP="004A5275">
            <w:pPr>
              <w:rPr>
                <w:b/>
                <w:bCs/>
                <w:sz w:val="16"/>
              </w:rPr>
            </w:pPr>
            <w:r w:rsidRPr="00527E9E">
              <w:rPr>
                <w:b/>
                <w:bCs/>
                <w:sz w:val="16"/>
              </w:rPr>
              <w:t>Rural</w:t>
            </w:r>
          </w:p>
        </w:tc>
        <w:tc>
          <w:tcPr>
            <w:tcW w:w="0" w:type="auto"/>
          </w:tcPr>
          <w:p w14:paraId="7A7B9FE9" w14:textId="77777777" w:rsidR="00D50AB4" w:rsidRPr="00527E9E" w:rsidRDefault="00D50AB4" w:rsidP="004A5275">
            <w:pPr>
              <w:jc w:val="center"/>
              <w:rPr>
                <w:sz w:val="16"/>
              </w:rPr>
            </w:pPr>
            <w:r w:rsidRPr="00527E9E">
              <w:rPr>
                <w:sz w:val="16"/>
              </w:rPr>
              <w:t>Ferme</w:t>
            </w:r>
          </w:p>
        </w:tc>
        <w:tc>
          <w:tcPr>
            <w:tcW w:w="0" w:type="auto"/>
          </w:tcPr>
          <w:p w14:paraId="73B2B902" w14:textId="77777777" w:rsidR="00D50AB4" w:rsidRPr="00527E9E" w:rsidRDefault="00D50AB4" w:rsidP="004A5275">
            <w:pPr>
              <w:jc w:val="center"/>
              <w:rPr>
                <w:sz w:val="16"/>
              </w:rPr>
            </w:pPr>
            <w:r w:rsidRPr="00527E9E">
              <w:rPr>
                <w:sz w:val="16"/>
              </w:rPr>
              <w:t>Hameau</w:t>
            </w:r>
          </w:p>
        </w:tc>
        <w:tc>
          <w:tcPr>
            <w:tcW w:w="0" w:type="auto"/>
          </w:tcPr>
          <w:p w14:paraId="2A707C3C" w14:textId="77777777" w:rsidR="00D50AB4" w:rsidRPr="00527E9E" w:rsidRDefault="00D50AB4" w:rsidP="004A5275">
            <w:pPr>
              <w:jc w:val="center"/>
              <w:rPr>
                <w:sz w:val="16"/>
              </w:rPr>
            </w:pPr>
            <w:r w:rsidRPr="00527E9E">
              <w:rPr>
                <w:sz w:val="16"/>
              </w:rPr>
              <w:t>Sérail</w:t>
            </w:r>
          </w:p>
        </w:tc>
        <w:tc>
          <w:tcPr>
            <w:tcW w:w="0" w:type="auto"/>
          </w:tcPr>
          <w:p w14:paraId="385AE30A" w14:textId="77777777" w:rsidR="00D50AB4" w:rsidRPr="00527E9E" w:rsidRDefault="00D50AB4" w:rsidP="004A5275">
            <w:pPr>
              <w:jc w:val="center"/>
              <w:rPr>
                <w:sz w:val="16"/>
              </w:rPr>
            </w:pPr>
            <w:r w:rsidRPr="00527E9E">
              <w:rPr>
                <w:sz w:val="16"/>
              </w:rPr>
              <w:t>Manoir</w:t>
            </w:r>
          </w:p>
        </w:tc>
        <w:tc>
          <w:tcPr>
            <w:tcW w:w="1156" w:type="dxa"/>
          </w:tcPr>
          <w:p w14:paraId="11C4B6ED" w14:textId="77777777" w:rsidR="00D50AB4" w:rsidRPr="00527E9E" w:rsidRDefault="00D50AB4" w:rsidP="004A5275">
            <w:pPr>
              <w:jc w:val="center"/>
              <w:rPr>
                <w:sz w:val="16"/>
              </w:rPr>
            </w:pPr>
            <w:r w:rsidRPr="00527E9E">
              <w:rPr>
                <w:sz w:val="16"/>
              </w:rPr>
              <w:t>D10</w:t>
            </w:r>
          </w:p>
        </w:tc>
      </w:tr>
      <w:tr w:rsidR="00D50AB4" w:rsidRPr="00527E9E" w14:paraId="342B99A5" w14:textId="77777777" w:rsidTr="00D50AB4">
        <w:tc>
          <w:tcPr>
            <w:tcW w:w="0" w:type="auto"/>
            <w:shd w:val="clear" w:color="auto" w:fill="E0E0E0"/>
          </w:tcPr>
          <w:p w14:paraId="1AC1842A"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4</w:t>
            </w:r>
          </w:p>
        </w:tc>
        <w:tc>
          <w:tcPr>
            <w:tcW w:w="0" w:type="auto"/>
            <w:shd w:val="clear" w:color="auto" w:fill="E0E0E0"/>
          </w:tcPr>
          <w:p w14:paraId="0CF800D3" w14:textId="77777777" w:rsidR="00D50AB4" w:rsidRPr="00527E9E" w:rsidRDefault="00D50AB4" w:rsidP="004A5275">
            <w:pPr>
              <w:rPr>
                <w:b/>
                <w:bCs/>
                <w:sz w:val="16"/>
              </w:rPr>
            </w:pPr>
            <w:r w:rsidRPr="00527E9E">
              <w:rPr>
                <w:b/>
                <w:bCs/>
                <w:sz w:val="16"/>
              </w:rPr>
              <w:t>Refuge</w:t>
            </w:r>
          </w:p>
        </w:tc>
        <w:tc>
          <w:tcPr>
            <w:tcW w:w="0" w:type="auto"/>
            <w:shd w:val="clear" w:color="auto" w:fill="E0E0E0"/>
          </w:tcPr>
          <w:p w14:paraId="21444FA8" w14:textId="77777777" w:rsidR="00D50AB4" w:rsidRPr="00527E9E" w:rsidRDefault="00D50AB4" w:rsidP="004A5275">
            <w:pPr>
              <w:jc w:val="center"/>
              <w:rPr>
                <w:sz w:val="16"/>
              </w:rPr>
            </w:pPr>
            <w:r w:rsidRPr="00527E9E">
              <w:rPr>
                <w:sz w:val="16"/>
              </w:rPr>
              <w:t>Relais</w:t>
            </w:r>
          </w:p>
        </w:tc>
        <w:tc>
          <w:tcPr>
            <w:tcW w:w="0" w:type="auto"/>
            <w:shd w:val="clear" w:color="auto" w:fill="E0E0E0"/>
          </w:tcPr>
          <w:p w14:paraId="54B0B1ED" w14:textId="77777777" w:rsidR="00D50AB4" w:rsidRPr="00527E9E" w:rsidRDefault="00D50AB4" w:rsidP="004A5275">
            <w:pPr>
              <w:jc w:val="center"/>
              <w:rPr>
                <w:sz w:val="16"/>
              </w:rPr>
            </w:pPr>
            <w:r w:rsidRPr="00527E9E">
              <w:rPr>
                <w:sz w:val="16"/>
              </w:rPr>
              <w:t>Repaire</w:t>
            </w:r>
          </w:p>
        </w:tc>
        <w:tc>
          <w:tcPr>
            <w:tcW w:w="0" w:type="auto"/>
            <w:shd w:val="clear" w:color="auto" w:fill="E0E0E0"/>
          </w:tcPr>
          <w:p w14:paraId="19A6BF65" w14:textId="77777777" w:rsidR="00D50AB4" w:rsidRPr="00527E9E" w:rsidRDefault="00D50AB4" w:rsidP="004A5275">
            <w:pPr>
              <w:jc w:val="center"/>
              <w:rPr>
                <w:sz w:val="16"/>
              </w:rPr>
            </w:pPr>
            <w:r w:rsidRPr="00527E9E">
              <w:rPr>
                <w:sz w:val="16"/>
              </w:rPr>
              <w:t>Cave</w:t>
            </w:r>
          </w:p>
        </w:tc>
        <w:tc>
          <w:tcPr>
            <w:tcW w:w="0" w:type="auto"/>
            <w:shd w:val="clear" w:color="auto" w:fill="E0E0E0"/>
          </w:tcPr>
          <w:p w14:paraId="2D09478E" w14:textId="77777777" w:rsidR="00D50AB4" w:rsidRPr="00527E9E" w:rsidRDefault="00D50AB4" w:rsidP="004A5275">
            <w:pPr>
              <w:jc w:val="center"/>
              <w:rPr>
                <w:sz w:val="16"/>
              </w:rPr>
            </w:pPr>
            <w:r w:rsidRPr="00527E9E">
              <w:rPr>
                <w:sz w:val="16"/>
              </w:rPr>
              <w:t>Souterrain</w:t>
            </w:r>
          </w:p>
        </w:tc>
        <w:tc>
          <w:tcPr>
            <w:tcW w:w="1156" w:type="dxa"/>
            <w:shd w:val="clear" w:color="auto" w:fill="E0E0E0"/>
          </w:tcPr>
          <w:p w14:paraId="580ADF76" w14:textId="77777777" w:rsidR="00D50AB4" w:rsidRPr="00527E9E" w:rsidRDefault="00D50AB4" w:rsidP="004A5275">
            <w:pPr>
              <w:jc w:val="center"/>
              <w:rPr>
                <w:sz w:val="16"/>
              </w:rPr>
            </w:pPr>
            <w:r w:rsidRPr="00527E9E">
              <w:rPr>
                <w:sz w:val="16"/>
              </w:rPr>
              <w:t>D10*</w:t>
            </w:r>
          </w:p>
        </w:tc>
      </w:tr>
      <w:tr w:rsidR="00D50AB4" w:rsidRPr="00527E9E" w14:paraId="2BBA4FA7" w14:textId="77777777" w:rsidTr="00D50AB4">
        <w:tc>
          <w:tcPr>
            <w:tcW w:w="0" w:type="auto"/>
          </w:tcPr>
          <w:p w14:paraId="07B21860"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5</w:t>
            </w:r>
          </w:p>
        </w:tc>
        <w:tc>
          <w:tcPr>
            <w:tcW w:w="0" w:type="auto"/>
          </w:tcPr>
          <w:p w14:paraId="565DCEA6" w14:textId="77777777" w:rsidR="00D50AB4" w:rsidRPr="00527E9E" w:rsidRDefault="00D50AB4" w:rsidP="004A5275">
            <w:pPr>
              <w:rPr>
                <w:b/>
                <w:bCs/>
                <w:sz w:val="16"/>
              </w:rPr>
            </w:pPr>
            <w:r w:rsidRPr="00527E9E">
              <w:rPr>
                <w:b/>
                <w:bCs/>
                <w:sz w:val="16"/>
              </w:rPr>
              <w:t>Fortification</w:t>
            </w:r>
          </w:p>
        </w:tc>
        <w:tc>
          <w:tcPr>
            <w:tcW w:w="0" w:type="auto"/>
          </w:tcPr>
          <w:p w14:paraId="67CDA3D9" w14:textId="77777777" w:rsidR="00D50AB4" w:rsidRPr="00527E9E" w:rsidRDefault="00D50AB4" w:rsidP="004A5275">
            <w:pPr>
              <w:jc w:val="center"/>
              <w:rPr>
                <w:sz w:val="16"/>
              </w:rPr>
            </w:pPr>
            <w:r w:rsidRPr="00527E9E">
              <w:rPr>
                <w:sz w:val="16"/>
              </w:rPr>
              <w:t>Camp</w:t>
            </w:r>
          </w:p>
        </w:tc>
        <w:tc>
          <w:tcPr>
            <w:tcW w:w="0" w:type="auto"/>
          </w:tcPr>
          <w:p w14:paraId="5713AB19" w14:textId="77777777" w:rsidR="00D50AB4" w:rsidRPr="00527E9E" w:rsidRDefault="00D50AB4" w:rsidP="004A5275">
            <w:pPr>
              <w:jc w:val="center"/>
              <w:rPr>
                <w:sz w:val="16"/>
              </w:rPr>
            </w:pPr>
            <w:r w:rsidRPr="00527E9E">
              <w:rPr>
                <w:sz w:val="16"/>
              </w:rPr>
              <w:t>Tour</w:t>
            </w:r>
          </w:p>
        </w:tc>
        <w:tc>
          <w:tcPr>
            <w:tcW w:w="0" w:type="auto"/>
          </w:tcPr>
          <w:p w14:paraId="2897D42C" w14:textId="77777777" w:rsidR="00D50AB4" w:rsidRPr="00527E9E" w:rsidRDefault="00D50AB4" w:rsidP="004A5275">
            <w:pPr>
              <w:jc w:val="center"/>
              <w:rPr>
                <w:sz w:val="16"/>
              </w:rPr>
            </w:pPr>
            <w:r w:rsidRPr="00527E9E">
              <w:rPr>
                <w:sz w:val="16"/>
              </w:rPr>
              <w:t>Fort</w:t>
            </w:r>
          </w:p>
        </w:tc>
        <w:tc>
          <w:tcPr>
            <w:tcW w:w="0" w:type="auto"/>
          </w:tcPr>
          <w:p w14:paraId="63B359A6" w14:textId="77777777" w:rsidR="00D50AB4" w:rsidRPr="00527E9E" w:rsidRDefault="000D1141" w:rsidP="004A5275">
            <w:pPr>
              <w:jc w:val="center"/>
              <w:rPr>
                <w:sz w:val="16"/>
              </w:rPr>
            </w:pPr>
            <w:r w:rsidRPr="00527E9E">
              <w:rPr>
                <w:sz w:val="16"/>
              </w:rPr>
              <w:t>C</w:t>
            </w:r>
            <w:r w:rsidR="00D50AB4" w:rsidRPr="00527E9E">
              <w:rPr>
                <w:sz w:val="16"/>
              </w:rPr>
              <w:t>hâteau</w:t>
            </w:r>
            <w:r w:rsidRPr="00527E9E">
              <w:rPr>
                <w:sz w:val="16"/>
              </w:rPr>
              <w:t xml:space="preserve"> </w:t>
            </w:r>
          </w:p>
        </w:tc>
        <w:tc>
          <w:tcPr>
            <w:tcW w:w="1156" w:type="dxa"/>
          </w:tcPr>
          <w:p w14:paraId="728321F3" w14:textId="77777777" w:rsidR="00D50AB4" w:rsidRPr="00527E9E" w:rsidRDefault="00D50AB4" w:rsidP="004A5275">
            <w:pPr>
              <w:jc w:val="center"/>
              <w:rPr>
                <w:sz w:val="16"/>
              </w:rPr>
            </w:pPr>
            <w:r w:rsidRPr="00527E9E">
              <w:rPr>
                <w:sz w:val="16"/>
              </w:rPr>
              <w:t>1</w:t>
            </w:r>
          </w:p>
        </w:tc>
      </w:tr>
      <w:tr w:rsidR="00D50AB4" w:rsidRPr="00527E9E" w14:paraId="1C02D9FF" w14:textId="77777777" w:rsidTr="00D50AB4">
        <w:tc>
          <w:tcPr>
            <w:tcW w:w="0" w:type="auto"/>
            <w:shd w:val="clear" w:color="auto" w:fill="E0E0E0"/>
          </w:tcPr>
          <w:p w14:paraId="258E948F"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6</w:t>
            </w:r>
          </w:p>
        </w:tc>
        <w:tc>
          <w:tcPr>
            <w:tcW w:w="0" w:type="auto"/>
            <w:shd w:val="clear" w:color="auto" w:fill="E0E0E0"/>
          </w:tcPr>
          <w:p w14:paraId="69E5F216" w14:textId="77777777" w:rsidR="00D50AB4" w:rsidRPr="00527E9E" w:rsidRDefault="00D50AB4" w:rsidP="004A5275">
            <w:pPr>
              <w:rPr>
                <w:b/>
                <w:bCs/>
                <w:sz w:val="16"/>
              </w:rPr>
            </w:pPr>
            <w:r w:rsidRPr="00527E9E">
              <w:rPr>
                <w:b/>
                <w:bCs/>
                <w:sz w:val="16"/>
              </w:rPr>
              <w:t>Religieux</w:t>
            </w:r>
          </w:p>
        </w:tc>
        <w:tc>
          <w:tcPr>
            <w:tcW w:w="0" w:type="auto"/>
            <w:shd w:val="clear" w:color="auto" w:fill="E0E0E0"/>
          </w:tcPr>
          <w:p w14:paraId="3585226A" w14:textId="77777777" w:rsidR="00D50AB4" w:rsidRPr="00527E9E" w:rsidRDefault="00D50AB4" w:rsidP="004A5275">
            <w:pPr>
              <w:jc w:val="center"/>
              <w:rPr>
                <w:sz w:val="16"/>
              </w:rPr>
            </w:pPr>
            <w:r w:rsidRPr="00527E9E">
              <w:rPr>
                <w:sz w:val="16"/>
              </w:rPr>
              <w:t>Prieuré</w:t>
            </w:r>
          </w:p>
        </w:tc>
        <w:tc>
          <w:tcPr>
            <w:tcW w:w="0" w:type="auto"/>
            <w:shd w:val="clear" w:color="auto" w:fill="E0E0E0"/>
          </w:tcPr>
          <w:p w14:paraId="4F860FFA" w14:textId="77777777" w:rsidR="00D50AB4" w:rsidRPr="00527E9E" w:rsidRDefault="00D50AB4" w:rsidP="004A5275">
            <w:pPr>
              <w:jc w:val="center"/>
              <w:rPr>
                <w:sz w:val="16"/>
              </w:rPr>
            </w:pPr>
            <w:r w:rsidRPr="00527E9E">
              <w:rPr>
                <w:sz w:val="16"/>
              </w:rPr>
              <w:t>Signe</w:t>
            </w:r>
          </w:p>
        </w:tc>
        <w:tc>
          <w:tcPr>
            <w:tcW w:w="0" w:type="auto"/>
            <w:shd w:val="clear" w:color="auto" w:fill="E0E0E0"/>
          </w:tcPr>
          <w:p w14:paraId="651FD0FF" w14:textId="77777777" w:rsidR="00D50AB4" w:rsidRPr="00527E9E" w:rsidRDefault="00D50AB4" w:rsidP="004A5275">
            <w:pPr>
              <w:jc w:val="center"/>
              <w:rPr>
                <w:sz w:val="16"/>
              </w:rPr>
            </w:pPr>
            <w:r w:rsidRPr="00527E9E">
              <w:rPr>
                <w:sz w:val="16"/>
              </w:rPr>
              <w:t>Chapelle</w:t>
            </w:r>
          </w:p>
        </w:tc>
        <w:tc>
          <w:tcPr>
            <w:tcW w:w="0" w:type="auto"/>
            <w:shd w:val="clear" w:color="auto" w:fill="E0E0E0"/>
          </w:tcPr>
          <w:p w14:paraId="10A1A50D" w14:textId="77777777" w:rsidR="00D50AB4" w:rsidRPr="00527E9E" w:rsidRDefault="00D50AB4" w:rsidP="004A5275">
            <w:pPr>
              <w:jc w:val="center"/>
              <w:rPr>
                <w:sz w:val="16"/>
              </w:rPr>
            </w:pPr>
            <w:r w:rsidRPr="00527E9E">
              <w:rPr>
                <w:sz w:val="16"/>
              </w:rPr>
              <w:t>Temple</w:t>
            </w:r>
          </w:p>
        </w:tc>
        <w:tc>
          <w:tcPr>
            <w:tcW w:w="1156" w:type="dxa"/>
            <w:shd w:val="clear" w:color="auto" w:fill="E0E0E0"/>
          </w:tcPr>
          <w:p w14:paraId="2445921B" w14:textId="77777777" w:rsidR="00D50AB4" w:rsidRPr="00527E9E" w:rsidRDefault="00D50AB4" w:rsidP="004A5275">
            <w:pPr>
              <w:jc w:val="center"/>
              <w:rPr>
                <w:sz w:val="16"/>
              </w:rPr>
            </w:pPr>
            <w:r w:rsidRPr="00527E9E">
              <w:rPr>
                <w:sz w:val="16"/>
              </w:rPr>
              <w:t>D10*</w:t>
            </w:r>
          </w:p>
        </w:tc>
      </w:tr>
      <w:tr w:rsidR="00D50AB4" w:rsidRPr="00527E9E" w14:paraId="6FEE203F" w14:textId="77777777" w:rsidTr="00D50AB4">
        <w:tc>
          <w:tcPr>
            <w:tcW w:w="0" w:type="auto"/>
          </w:tcPr>
          <w:p w14:paraId="3471CA5A"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7</w:t>
            </w:r>
          </w:p>
        </w:tc>
        <w:tc>
          <w:tcPr>
            <w:tcW w:w="0" w:type="auto"/>
          </w:tcPr>
          <w:p w14:paraId="0C6CB9D0" w14:textId="77777777" w:rsidR="00D50AB4" w:rsidRPr="00527E9E" w:rsidRDefault="00D50AB4" w:rsidP="004A5275">
            <w:pPr>
              <w:rPr>
                <w:b/>
                <w:bCs/>
                <w:sz w:val="16"/>
              </w:rPr>
            </w:pPr>
            <w:r w:rsidRPr="00527E9E">
              <w:rPr>
                <w:b/>
                <w:bCs/>
                <w:sz w:val="16"/>
              </w:rPr>
              <w:t>Frontière</w:t>
            </w:r>
          </w:p>
        </w:tc>
        <w:tc>
          <w:tcPr>
            <w:tcW w:w="0" w:type="auto"/>
          </w:tcPr>
          <w:p w14:paraId="42210F3E" w14:textId="77777777" w:rsidR="00D50AB4" w:rsidRPr="00527E9E" w:rsidRDefault="00D50AB4" w:rsidP="004A5275">
            <w:pPr>
              <w:jc w:val="center"/>
              <w:rPr>
                <w:sz w:val="16"/>
              </w:rPr>
            </w:pPr>
            <w:r w:rsidRPr="00527E9E">
              <w:rPr>
                <w:sz w:val="16"/>
              </w:rPr>
              <w:t>Muraille</w:t>
            </w:r>
          </w:p>
        </w:tc>
        <w:tc>
          <w:tcPr>
            <w:tcW w:w="0" w:type="auto"/>
          </w:tcPr>
          <w:p w14:paraId="09529D96" w14:textId="77777777" w:rsidR="00D50AB4" w:rsidRPr="00527E9E" w:rsidRDefault="00D50AB4" w:rsidP="004A5275">
            <w:pPr>
              <w:jc w:val="center"/>
              <w:rPr>
                <w:sz w:val="16"/>
              </w:rPr>
            </w:pPr>
            <w:r w:rsidRPr="00527E9E">
              <w:rPr>
                <w:sz w:val="16"/>
              </w:rPr>
              <w:t>Clôture</w:t>
            </w:r>
          </w:p>
        </w:tc>
        <w:tc>
          <w:tcPr>
            <w:tcW w:w="0" w:type="auto"/>
          </w:tcPr>
          <w:p w14:paraId="417431B9" w14:textId="77777777" w:rsidR="00D50AB4" w:rsidRPr="00527E9E" w:rsidRDefault="00D50AB4" w:rsidP="004A5275">
            <w:pPr>
              <w:jc w:val="center"/>
              <w:rPr>
                <w:sz w:val="16"/>
              </w:rPr>
            </w:pPr>
            <w:r w:rsidRPr="00527E9E">
              <w:rPr>
                <w:sz w:val="16"/>
              </w:rPr>
              <w:t>Mur</w:t>
            </w:r>
          </w:p>
        </w:tc>
        <w:tc>
          <w:tcPr>
            <w:tcW w:w="0" w:type="auto"/>
          </w:tcPr>
          <w:p w14:paraId="21A462D2" w14:textId="77777777" w:rsidR="00D50AB4" w:rsidRPr="00527E9E" w:rsidRDefault="00D50AB4" w:rsidP="004A5275">
            <w:pPr>
              <w:jc w:val="center"/>
              <w:rPr>
                <w:sz w:val="16"/>
              </w:rPr>
            </w:pPr>
            <w:r w:rsidRPr="00527E9E">
              <w:rPr>
                <w:sz w:val="16"/>
              </w:rPr>
              <w:t>Pont</w:t>
            </w:r>
          </w:p>
        </w:tc>
        <w:tc>
          <w:tcPr>
            <w:tcW w:w="1156" w:type="dxa"/>
          </w:tcPr>
          <w:p w14:paraId="3A6FD93F" w14:textId="77777777" w:rsidR="00D50AB4" w:rsidRPr="00527E9E" w:rsidRDefault="00D50AB4" w:rsidP="004A5275">
            <w:pPr>
              <w:jc w:val="center"/>
              <w:rPr>
                <w:sz w:val="16"/>
              </w:rPr>
            </w:pPr>
            <w:r w:rsidRPr="00527E9E">
              <w:rPr>
                <w:sz w:val="16"/>
              </w:rPr>
              <w:t>D10*</w:t>
            </w:r>
          </w:p>
        </w:tc>
      </w:tr>
      <w:tr w:rsidR="00D50AB4" w:rsidRPr="00527E9E" w14:paraId="70DAB123" w14:textId="77777777" w:rsidTr="00D50AB4">
        <w:tc>
          <w:tcPr>
            <w:tcW w:w="0" w:type="auto"/>
            <w:shd w:val="clear" w:color="auto" w:fill="E0E0E0"/>
          </w:tcPr>
          <w:p w14:paraId="1D581357"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8</w:t>
            </w:r>
          </w:p>
        </w:tc>
        <w:tc>
          <w:tcPr>
            <w:tcW w:w="0" w:type="auto"/>
            <w:shd w:val="clear" w:color="auto" w:fill="E0E0E0"/>
          </w:tcPr>
          <w:p w14:paraId="56EAAD39" w14:textId="77777777" w:rsidR="00D50AB4" w:rsidRPr="00527E9E" w:rsidRDefault="00D50AB4" w:rsidP="004A5275">
            <w:pPr>
              <w:rPr>
                <w:b/>
                <w:bCs/>
                <w:sz w:val="16"/>
              </w:rPr>
            </w:pPr>
            <w:r w:rsidRPr="00527E9E">
              <w:rPr>
                <w:b/>
                <w:bCs/>
                <w:sz w:val="16"/>
              </w:rPr>
              <w:t>Mort</w:t>
            </w:r>
          </w:p>
        </w:tc>
        <w:tc>
          <w:tcPr>
            <w:tcW w:w="0" w:type="auto"/>
            <w:shd w:val="clear" w:color="auto" w:fill="E0E0E0"/>
          </w:tcPr>
          <w:p w14:paraId="04043B87" w14:textId="77777777" w:rsidR="00D50AB4" w:rsidRPr="00527E9E" w:rsidRDefault="00D50AB4" w:rsidP="00F863DE">
            <w:pPr>
              <w:jc w:val="center"/>
              <w:rPr>
                <w:sz w:val="16"/>
              </w:rPr>
            </w:pPr>
            <w:r w:rsidRPr="00527E9E">
              <w:rPr>
                <w:sz w:val="16"/>
              </w:rPr>
              <w:t>Tombe</w:t>
            </w:r>
          </w:p>
        </w:tc>
        <w:tc>
          <w:tcPr>
            <w:tcW w:w="0" w:type="auto"/>
            <w:shd w:val="clear" w:color="auto" w:fill="E0E0E0"/>
          </w:tcPr>
          <w:p w14:paraId="316C5906" w14:textId="77777777" w:rsidR="00F863DE" w:rsidRPr="00527E9E" w:rsidRDefault="00D50AB4" w:rsidP="00F863DE">
            <w:pPr>
              <w:jc w:val="center"/>
              <w:rPr>
                <w:sz w:val="16"/>
              </w:rPr>
            </w:pPr>
            <w:r w:rsidRPr="00527E9E">
              <w:rPr>
                <w:sz w:val="16"/>
              </w:rPr>
              <w:t>Tumulus</w:t>
            </w:r>
          </w:p>
        </w:tc>
        <w:tc>
          <w:tcPr>
            <w:tcW w:w="0" w:type="auto"/>
            <w:shd w:val="clear" w:color="auto" w:fill="E0E0E0"/>
          </w:tcPr>
          <w:p w14:paraId="24A010C0" w14:textId="77777777" w:rsidR="00D50AB4" w:rsidRPr="00527E9E" w:rsidRDefault="00D50AB4" w:rsidP="004A5275">
            <w:pPr>
              <w:jc w:val="center"/>
              <w:rPr>
                <w:sz w:val="16"/>
              </w:rPr>
            </w:pPr>
            <w:r w:rsidRPr="00527E9E">
              <w:rPr>
                <w:sz w:val="16"/>
              </w:rPr>
              <w:t>Cimetière</w:t>
            </w:r>
          </w:p>
        </w:tc>
        <w:tc>
          <w:tcPr>
            <w:tcW w:w="0" w:type="auto"/>
            <w:shd w:val="clear" w:color="auto" w:fill="E0E0E0"/>
          </w:tcPr>
          <w:p w14:paraId="2BAF59DD" w14:textId="77777777" w:rsidR="00D50AB4" w:rsidRPr="00527E9E" w:rsidRDefault="00F863DE" w:rsidP="004A5275">
            <w:pPr>
              <w:jc w:val="center"/>
              <w:rPr>
                <w:sz w:val="16"/>
              </w:rPr>
            </w:pPr>
            <w:r w:rsidRPr="00527E9E">
              <w:rPr>
                <w:sz w:val="16"/>
              </w:rPr>
              <w:t>Autel</w:t>
            </w:r>
          </w:p>
        </w:tc>
        <w:tc>
          <w:tcPr>
            <w:tcW w:w="1156" w:type="dxa"/>
            <w:shd w:val="clear" w:color="auto" w:fill="E0E0E0"/>
          </w:tcPr>
          <w:p w14:paraId="01172B09" w14:textId="77777777" w:rsidR="00D50AB4" w:rsidRPr="00527E9E" w:rsidRDefault="00F863DE" w:rsidP="004A5275">
            <w:pPr>
              <w:jc w:val="center"/>
              <w:rPr>
                <w:sz w:val="16"/>
              </w:rPr>
            </w:pPr>
            <w:r w:rsidRPr="00527E9E">
              <w:rPr>
                <w:sz w:val="16"/>
              </w:rPr>
              <w:t>D10*</w:t>
            </w:r>
          </w:p>
        </w:tc>
      </w:tr>
      <w:tr w:rsidR="00D50AB4" w:rsidRPr="00527E9E" w14:paraId="237D343E" w14:textId="77777777" w:rsidTr="00D50AB4">
        <w:tc>
          <w:tcPr>
            <w:tcW w:w="0" w:type="auto"/>
          </w:tcPr>
          <w:p w14:paraId="10CA86C0"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9</w:t>
            </w:r>
          </w:p>
        </w:tc>
        <w:tc>
          <w:tcPr>
            <w:tcW w:w="0" w:type="auto"/>
          </w:tcPr>
          <w:p w14:paraId="44A03C81" w14:textId="77777777" w:rsidR="00D50AB4" w:rsidRPr="00527E9E" w:rsidRDefault="00D50AB4" w:rsidP="004A5275">
            <w:pPr>
              <w:rPr>
                <w:b/>
                <w:bCs/>
                <w:sz w:val="16"/>
              </w:rPr>
            </w:pPr>
            <w:r w:rsidRPr="00527E9E">
              <w:rPr>
                <w:b/>
                <w:bCs/>
                <w:sz w:val="16"/>
              </w:rPr>
              <w:t>Culture</w:t>
            </w:r>
          </w:p>
        </w:tc>
        <w:tc>
          <w:tcPr>
            <w:tcW w:w="0" w:type="auto"/>
          </w:tcPr>
          <w:p w14:paraId="523E0903" w14:textId="77777777" w:rsidR="00D50AB4" w:rsidRPr="00527E9E" w:rsidRDefault="00D50AB4" w:rsidP="004A5275">
            <w:pPr>
              <w:jc w:val="center"/>
              <w:rPr>
                <w:sz w:val="16"/>
              </w:rPr>
            </w:pPr>
            <w:r w:rsidRPr="00527E9E">
              <w:rPr>
                <w:sz w:val="16"/>
              </w:rPr>
              <w:t>Champ</w:t>
            </w:r>
          </w:p>
        </w:tc>
        <w:tc>
          <w:tcPr>
            <w:tcW w:w="0" w:type="auto"/>
          </w:tcPr>
          <w:p w14:paraId="30ECA45D" w14:textId="77777777" w:rsidR="00D50AB4" w:rsidRPr="00527E9E" w:rsidRDefault="00D50AB4" w:rsidP="004A5275">
            <w:pPr>
              <w:jc w:val="center"/>
              <w:rPr>
                <w:sz w:val="16"/>
              </w:rPr>
            </w:pPr>
            <w:r w:rsidRPr="00527E9E">
              <w:rPr>
                <w:sz w:val="16"/>
              </w:rPr>
              <w:t>Cultivé</w:t>
            </w:r>
          </w:p>
        </w:tc>
        <w:tc>
          <w:tcPr>
            <w:tcW w:w="0" w:type="auto"/>
          </w:tcPr>
          <w:p w14:paraId="016A4953" w14:textId="77777777" w:rsidR="00D50AB4" w:rsidRPr="00527E9E" w:rsidRDefault="00D50AB4" w:rsidP="004A5275">
            <w:pPr>
              <w:jc w:val="center"/>
              <w:rPr>
                <w:sz w:val="16"/>
              </w:rPr>
            </w:pPr>
            <w:r w:rsidRPr="00527E9E">
              <w:rPr>
                <w:sz w:val="16"/>
              </w:rPr>
              <w:t>Potager</w:t>
            </w:r>
          </w:p>
        </w:tc>
        <w:tc>
          <w:tcPr>
            <w:tcW w:w="0" w:type="auto"/>
          </w:tcPr>
          <w:p w14:paraId="658B97D8" w14:textId="77777777" w:rsidR="00D50AB4" w:rsidRPr="00527E9E" w:rsidRDefault="00D50AB4" w:rsidP="004A5275">
            <w:pPr>
              <w:jc w:val="center"/>
              <w:rPr>
                <w:sz w:val="16"/>
              </w:rPr>
            </w:pPr>
            <w:r w:rsidRPr="00527E9E">
              <w:rPr>
                <w:sz w:val="16"/>
              </w:rPr>
              <w:t>Verger</w:t>
            </w:r>
          </w:p>
        </w:tc>
        <w:tc>
          <w:tcPr>
            <w:tcW w:w="1156" w:type="dxa"/>
          </w:tcPr>
          <w:p w14:paraId="374D1722" w14:textId="77777777" w:rsidR="00D50AB4" w:rsidRPr="00527E9E" w:rsidRDefault="00D50AB4" w:rsidP="004A5275">
            <w:pPr>
              <w:jc w:val="center"/>
              <w:rPr>
                <w:sz w:val="16"/>
              </w:rPr>
            </w:pPr>
            <w:r w:rsidRPr="00527E9E">
              <w:rPr>
                <w:sz w:val="16"/>
              </w:rPr>
              <w:t>D10</w:t>
            </w:r>
          </w:p>
        </w:tc>
      </w:tr>
      <w:tr w:rsidR="00D50AB4" w:rsidRPr="00527E9E" w14:paraId="0D2BBDA4" w14:textId="77777777" w:rsidTr="00D50AB4">
        <w:tc>
          <w:tcPr>
            <w:tcW w:w="0" w:type="auto"/>
            <w:shd w:val="clear" w:color="auto" w:fill="E0E0E0"/>
          </w:tcPr>
          <w:p w14:paraId="1549ED8B"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10</w:t>
            </w:r>
          </w:p>
        </w:tc>
        <w:tc>
          <w:tcPr>
            <w:tcW w:w="0" w:type="auto"/>
            <w:shd w:val="clear" w:color="auto" w:fill="E0E0E0"/>
          </w:tcPr>
          <w:p w14:paraId="502A97C1" w14:textId="77777777" w:rsidR="00D50AB4" w:rsidRPr="00527E9E" w:rsidRDefault="00D50AB4" w:rsidP="004A5275">
            <w:pPr>
              <w:rPr>
                <w:b/>
                <w:bCs/>
                <w:sz w:val="16"/>
              </w:rPr>
            </w:pPr>
            <w:r w:rsidRPr="00527E9E">
              <w:rPr>
                <w:b/>
                <w:bCs/>
                <w:sz w:val="16"/>
              </w:rPr>
              <w:t>Construction</w:t>
            </w:r>
          </w:p>
        </w:tc>
        <w:tc>
          <w:tcPr>
            <w:tcW w:w="0" w:type="auto"/>
            <w:shd w:val="clear" w:color="auto" w:fill="E0E0E0"/>
          </w:tcPr>
          <w:p w14:paraId="0D0CB20A" w14:textId="77777777" w:rsidR="00D50AB4" w:rsidRPr="00527E9E" w:rsidRDefault="00D50AB4" w:rsidP="004A5275">
            <w:pPr>
              <w:jc w:val="center"/>
              <w:rPr>
                <w:sz w:val="16"/>
              </w:rPr>
            </w:pPr>
            <w:r w:rsidRPr="00527E9E">
              <w:rPr>
                <w:sz w:val="16"/>
              </w:rPr>
              <w:t>Carrière</w:t>
            </w:r>
          </w:p>
        </w:tc>
        <w:tc>
          <w:tcPr>
            <w:tcW w:w="0" w:type="auto"/>
            <w:shd w:val="clear" w:color="auto" w:fill="E0E0E0"/>
          </w:tcPr>
          <w:p w14:paraId="3B16E4D4" w14:textId="77777777" w:rsidR="00D50AB4" w:rsidRPr="00527E9E" w:rsidRDefault="00D50AB4" w:rsidP="004A5275">
            <w:pPr>
              <w:jc w:val="center"/>
              <w:rPr>
                <w:sz w:val="16"/>
              </w:rPr>
            </w:pPr>
            <w:r w:rsidRPr="00527E9E">
              <w:rPr>
                <w:sz w:val="16"/>
              </w:rPr>
              <w:t>Chantier</w:t>
            </w:r>
          </w:p>
        </w:tc>
        <w:tc>
          <w:tcPr>
            <w:tcW w:w="0" w:type="auto"/>
            <w:shd w:val="clear" w:color="auto" w:fill="E0E0E0"/>
          </w:tcPr>
          <w:p w14:paraId="78555F85" w14:textId="77777777" w:rsidR="00D50AB4" w:rsidRPr="00527E9E" w:rsidRDefault="00D50AB4" w:rsidP="004A5275">
            <w:pPr>
              <w:jc w:val="center"/>
              <w:rPr>
                <w:sz w:val="16"/>
              </w:rPr>
            </w:pPr>
            <w:r w:rsidRPr="00527E9E">
              <w:rPr>
                <w:sz w:val="16"/>
              </w:rPr>
              <w:t>Mine</w:t>
            </w:r>
          </w:p>
        </w:tc>
        <w:tc>
          <w:tcPr>
            <w:tcW w:w="0" w:type="auto"/>
            <w:shd w:val="clear" w:color="auto" w:fill="E0E0E0"/>
          </w:tcPr>
          <w:p w14:paraId="7E3E6E98" w14:textId="77777777" w:rsidR="00D50AB4" w:rsidRPr="00527E9E" w:rsidRDefault="00D50AB4" w:rsidP="004A5275">
            <w:pPr>
              <w:jc w:val="center"/>
              <w:rPr>
                <w:sz w:val="16"/>
              </w:rPr>
            </w:pPr>
            <w:r w:rsidRPr="00527E9E">
              <w:rPr>
                <w:sz w:val="16"/>
              </w:rPr>
              <w:t>Ruine</w:t>
            </w:r>
          </w:p>
        </w:tc>
        <w:tc>
          <w:tcPr>
            <w:tcW w:w="1156" w:type="dxa"/>
            <w:shd w:val="clear" w:color="auto" w:fill="E0E0E0"/>
          </w:tcPr>
          <w:p w14:paraId="3C25B208" w14:textId="77777777" w:rsidR="00D50AB4" w:rsidRPr="00527E9E" w:rsidRDefault="00D50AB4" w:rsidP="004A5275">
            <w:pPr>
              <w:jc w:val="center"/>
              <w:rPr>
                <w:sz w:val="16"/>
              </w:rPr>
            </w:pPr>
            <w:r w:rsidRPr="00527E9E">
              <w:rPr>
                <w:sz w:val="16"/>
              </w:rPr>
              <w:t>1</w:t>
            </w:r>
          </w:p>
        </w:tc>
      </w:tr>
    </w:tbl>
    <w:p w14:paraId="62170329" w14:textId="77777777" w:rsidR="00D50AB4" w:rsidRPr="00527E9E" w:rsidRDefault="004276D5" w:rsidP="0045338D">
      <w:pPr>
        <w:pStyle w:val="Titre3"/>
        <w:rPr>
          <w:lang w:val="fr-BE"/>
        </w:rPr>
      </w:pPr>
      <w:bookmarkStart w:id="15" w:name="_Toc199924463"/>
      <w:r w:rsidRPr="00527E9E">
        <w:rPr>
          <w:lang w:val="fr-BE"/>
        </w:rPr>
        <w:lastRenderedPageBreak/>
        <w:t xml:space="preserve">2.4.2 </w:t>
      </w:r>
      <w:r w:rsidR="003929BA" w:rsidRPr="00527E9E">
        <w:rPr>
          <w:lang w:val="fr-BE"/>
        </w:rPr>
        <w:t>M</w:t>
      </w:r>
      <w:r w:rsidR="00D50AB4" w:rsidRPr="00527E9E">
        <w:rPr>
          <w:lang w:val="fr-BE"/>
        </w:rPr>
        <w:t>atériaux</w:t>
      </w:r>
      <w:bookmarkEnd w:id="15"/>
      <w:r w:rsidR="00D50AB4" w:rsidRPr="00527E9E">
        <w:rPr>
          <w:lang w:val="fr-BE"/>
        </w:rPr>
        <w:t xml:space="preserve"> </w:t>
      </w:r>
    </w:p>
    <w:p w14:paraId="27E119C8" w14:textId="77777777" w:rsidR="00D50AB4" w:rsidRPr="00527E9E" w:rsidRDefault="00D50AB4" w:rsidP="0045338D">
      <w:pPr>
        <w:pStyle w:val="Titre3"/>
        <w:rPr>
          <w:lang w:val="fr-BE"/>
        </w:rPr>
        <w:sectPr w:rsidR="00D50AB4" w:rsidRPr="00527E9E" w:rsidSect="00C6302F">
          <w:endnotePr>
            <w:numFmt w:val="decimal"/>
          </w:endnotePr>
          <w:type w:val="continuous"/>
          <w:pgSz w:w="11906" w:h="16838"/>
          <w:pgMar w:top="851" w:right="707" w:bottom="851" w:left="851" w:header="708" w:footer="708" w:gutter="0"/>
          <w:cols w:space="708"/>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1116"/>
      </w:tblGrid>
      <w:tr w:rsidR="00D50AB4" w:rsidRPr="00527E9E" w14:paraId="629A7339" w14:textId="77777777" w:rsidTr="006C1C59">
        <w:tc>
          <w:tcPr>
            <w:tcW w:w="0" w:type="auto"/>
          </w:tcPr>
          <w:p w14:paraId="01A6D7FD" w14:textId="77777777" w:rsidR="00D50AB4" w:rsidRPr="00527E9E" w:rsidRDefault="00D50AB4" w:rsidP="004A5275">
            <w:pPr>
              <w:jc w:val="center"/>
              <w:rPr>
                <w:b/>
                <w:bCs/>
                <w:sz w:val="16"/>
              </w:rPr>
            </w:pPr>
            <w:r w:rsidRPr="00527E9E">
              <w:rPr>
                <w:b/>
                <w:bCs/>
                <w:sz w:val="16"/>
              </w:rPr>
              <w:t>D10*</w:t>
            </w:r>
          </w:p>
        </w:tc>
        <w:tc>
          <w:tcPr>
            <w:tcW w:w="0" w:type="auto"/>
            <w:shd w:val="clear" w:color="auto" w:fill="FFFF00"/>
          </w:tcPr>
          <w:p w14:paraId="78B8BF93" w14:textId="77777777" w:rsidR="00D50AB4" w:rsidRPr="00527E9E" w:rsidRDefault="00D50AB4" w:rsidP="004A5275">
            <w:pPr>
              <w:jc w:val="center"/>
              <w:rPr>
                <w:b/>
                <w:bCs/>
                <w:sz w:val="16"/>
              </w:rPr>
            </w:pPr>
            <w:r w:rsidRPr="00527E9E">
              <w:rPr>
                <w:b/>
                <w:bCs/>
                <w:sz w:val="16"/>
              </w:rPr>
              <w:t>Matériaux</w:t>
            </w:r>
          </w:p>
        </w:tc>
      </w:tr>
      <w:tr w:rsidR="00D50AB4" w:rsidRPr="00527E9E" w14:paraId="59DF231B" w14:textId="77777777" w:rsidTr="003929BA">
        <w:tc>
          <w:tcPr>
            <w:tcW w:w="0" w:type="auto"/>
          </w:tcPr>
          <w:p w14:paraId="5A432AA5" w14:textId="77777777" w:rsidR="00D50AB4" w:rsidRPr="00527E9E" w:rsidRDefault="00D50AB4" w:rsidP="004A5275">
            <w:pPr>
              <w:jc w:val="center"/>
              <w:rPr>
                <w:sz w:val="16"/>
              </w:rPr>
            </w:pPr>
            <w:r w:rsidRPr="00527E9E">
              <w:rPr>
                <w:sz w:val="16"/>
              </w:rPr>
              <w:t>1</w:t>
            </w:r>
          </w:p>
        </w:tc>
        <w:tc>
          <w:tcPr>
            <w:tcW w:w="0" w:type="auto"/>
          </w:tcPr>
          <w:p w14:paraId="5DC7ED15" w14:textId="77777777" w:rsidR="00D50AB4" w:rsidRPr="00527E9E" w:rsidRDefault="00D50AB4" w:rsidP="004A5275">
            <w:pPr>
              <w:jc w:val="center"/>
              <w:rPr>
                <w:sz w:val="16"/>
              </w:rPr>
            </w:pPr>
            <w:r w:rsidRPr="00527E9E">
              <w:rPr>
                <w:sz w:val="16"/>
              </w:rPr>
              <w:t>Bois</w:t>
            </w:r>
          </w:p>
        </w:tc>
      </w:tr>
      <w:tr w:rsidR="00D50AB4" w:rsidRPr="00527E9E" w14:paraId="01E2F2BE" w14:textId="77777777" w:rsidTr="003929BA">
        <w:tc>
          <w:tcPr>
            <w:tcW w:w="0" w:type="auto"/>
            <w:shd w:val="clear" w:color="auto" w:fill="E0E0E0"/>
          </w:tcPr>
          <w:p w14:paraId="6052B2E6" w14:textId="77777777" w:rsidR="00D50AB4" w:rsidRPr="00527E9E" w:rsidRDefault="00D50AB4" w:rsidP="004A5275">
            <w:pPr>
              <w:jc w:val="center"/>
              <w:rPr>
                <w:sz w:val="16"/>
              </w:rPr>
            </w:pPr>
            <w:r w:rsidRPr="00527E9E">
              <w:rPr>
                <w:sz w:val="16"/>
              </w:rPr>
              <w:t>2</w:t>
            </w:r>
          </w:p>
        </w:tc>
        <w:tc>
          <w:tcPr>
            <w:tcW w:w="0" w:type="auto"/>
            <w:shd w:val="clear" w:color="auto" w:fill="E0E0E0"/>
          </w:tcPr>
          <w:p w14:paraId="5FA61791" w14:textId="77777777" w:rsidR="00D50AB4" w:rsidRPr="00527E9E" w:rsidRDefault="00D50AB4" w:rsidP="004A5275">
            <w:pPr>
              <w:jc w:val="center"/>
              <w:rPr>
                <w:sz w:val="16"/>
              </w:rPr>
            </w:pPr>
            <w:r w:rsidRPr="00527E9E">
              <w:rPr>
                <w:sz w:val="16"/>
              </w:rPr>
              <w:t>Pierre</w:t>
            </w:r>
          </w:p>
        </w:tc>
      </w:tr>
      <w:tr w:rsidR="00D50AB4" w:rsidRPr="00527E9E" w14:paraId="525898F9" w14:textId="77777777" w:rsidTr="003929BA">
        <w:tc>
          <w:tcPr>
            <w:tcW w:w="0" w:type="auto"/>
          </w:tcPr>
          <w:p w14:paraId="7A870710" w14:textId="77777777" w:rsidR="00D50AB4" w:rsidRPr="00527E9E" w:rsidRDefault="00D50AB4" w:rsidP="004A5275">
            <w:pPr>
              <w:jc w:val="center"/>
              <w:rPr>
                <w:sz w:val="16"/>
              </w:rPr>
            </w:pPr>
            <w:r w:rsidRPr="00527E9E">
              <w:rPr>
                <w:sz w:val="16"/>
              </w:rPr>
              <w:t>3</w:t>
            </w:r>
          </w:p>
        </w:tc>
        <w:tc>
          <w:tcPr>
            <w:tcW w:w="0" w:type="auto"/>
          </w:tcPr>
          <w:p w14:paraId="2926D8D1" w14:textId="77777777" w:rsidR="00D50AB4" w:rsidRPr="00527E9E" w:rsidRDefault="00D77ADF" w:rsidP="00D77ADF">
            <w:pPr>
              <w:jc w:val="center"/>
              <w:rPr>
                <w:sz w:val="16"/>
              </w:rPr>
            </w:pPr>
            <w:r w:rsidRPr="00527E9E">
              <w:rPr>
                <w:sz w:val="16"/>
              </w:rPr>
              <w:t>Mélange</w:t>
            </w:r>
          </w:p>
        </w:tc>
      </w:tr>
      <w:tr w:rsidR="00D50AB4" w:rsidRPr="00527E9E" w14:paraId="0178713C" w14:textId="77777777" w:rsidTr="003929BA">
        <w:tc>
          <w:tcPr>
            <w:tcW w:w="0" w:type="auto"/>
            <w:shd w:val="clear" w:color="auto" w:fill="E0E0E0"/>
          </w:tcPr>
          <w:p w14:paraId="2BF17A80" w14:textId="77777777" w:rsidR="00D50AB4" w:rsidRPr="00527E9E" w:rsidRDefault="00D50AB4" w:rsidP="004A5275">
            <w:pPr>
              <w:jc w:val="center"/>
              <w:rPr>
                <w:sz w:val="16"/>
              </w:rPr>
            </w:pPr>
            <w:r w:rsidRPr="00527E9E">
              <w:rPr>
                <w:sz w:val="16"/>
              </w:rPr>
              <w:t>4</w:t>
            </w:r>
          </w:p>
        </w:tc>
        <w:tc>
          <w:tcPr>
            <w:tcW w:w="0" w:type="auto"/>
            <w:shd w:val="clear" w:color="auto" w:fill="E0E0E0"/>
          </w:tcPr>
          <w:p w14:paraId="69F54582" w14:textId="77777777" w:rsidR="00D50AB4" w:rsidRPr="00527E9E" w:rsidRDefault="00D50AB4" w:rsidP="004A5275">
            <w:pPr>
              <w:jc w:val="center"/>
              <w:rPr>
                <w:sz w:val="16"/>
              </w:rPr>
            </w:pPr>
            <w:r w:rsidRPr="00527E9E">
              <w:rPr>
                <w:sz w:val="16"/>
              </w:rPr>
              <w:t>Précieux</w:t>
            </w:r>
          </w:p>
        </w:tc>
      </w:tr>
    </w:tbl>
    <w:p w14:paraId="049CB895" w14:textId="77777777" w:rsidR="00D75D15" w:rsidRPr="00527E9E" w:rsidRDefault="00D50AB4" w:rsidP="00D50AB4">
      <w:r w:rsidRPr="00527E9E">
        <w:t>Ajoutez des informations sur les activités passées ou présentes, sur les éléments de décorations et les effets du passage du temps sur ce lieu (l’état/la richesse).</w:t>
      </w:r>
      <w:r w:rsidR="00207454" w:rsidRPr="00527E9E">
        <w:t xml:space="preserve"> Si le lieu est habité, déterminez par quoi et ce qu’on y fait</w:t>
      </w:r>
      <w:r w:rsidR="00D77ADF" w:rsidRPr="00527E9E">
        <w:t xml:space="preserve"> (une rencontre humaine par exemple)</w:t>
      </w:r>
      <w:r w:rsidR="00207454" w:rsidRPr="00527E9E">
        <w:t>.</w:t>
      </w:r>
    </w:p>
    <w:p w14:paraId="0B61DEEF" w14:textId="77777777" w:rsidR="007F4E73" w:rsidRPr="00527E9E" w:rsidRDefault="007F4E73" w:rsidP="007F4E73">
      <w:pPr>
        <w:pStyle w:val="Exemple0"/>
      </w:pPr>
      <w:r w:rsidRPr="00527E9E">
        <w:t xml:space="preserve">Exemple : </w:t>
      </w:r>
      <w:r w:rsidR="006F2561" w:rsidRPr="00527E9E">
        <w:t xml:space="preserve">un </w:t>
      </w:r>
      <w:r w:rsidR="00D77ADF" w:rsidRPr="00527E9E">
        <w:t xml:space="preserve">grand </w:t>
      </w:r>
      <w:r w:rsidR="006F2561" w:rsidRPr="00527E9E">
        <w:t xml:space="preserve">lieu est trouvé, (d10=7) frontière </w:t>
      </w:r>
      <w:r w:rsidR="00D77ADF" w:rsidRPr="00527E9E">
        <w:t xml:space="preserve">de type </w:t>
      </w:r>
      <w:r w:rsidR="006F2561" w:rsidRPr="00527E9E">
        <w:t>(d10*=1) muraille</w:t>
      </w:r>
      <w:r w:rsidR="00D77ADF" w:rsidRPr="00527E9E">
        <w:t>,</w:t>
      </w:r>
      <w:r w:rsidR="006F2561" w:rsidRPr="00527E9E">
        <w:t xml:space="preserve"> (d10*=1) une seule (d10*=2) </w:t>
      </w:r>
      <w:r w:rsidR="00D77ADF" w:rsidRPr="00527E9E">
        <w:t xml:space="preserve">en </w:t>
      </w:r>
      <w:r w:rsidR="006F2561" w:rsidRPr="00527E9E">
        <w:t xml:space="preserve">(d10*=1) bois, donc une </w:t>
      </w:r>
      <w:r w:rsidR="00D77ADF" w:rsidRPr="00527E9E">
        <w:t xml:space="preserve">haute </w:t>
      </w:r>
      <w:r w:rsidR="006F2561" w:rsidRPr="00527E9E">
        <w:t>palissade de bois de quelques mètres de long, probablement un reste de barrière.</w:t>
      </w:r>
    </w:p>
    <w:p w14:paraId="44B23BA4" w14:textId="2BC9B9F3" w:rsidR="00D50AB4" w:rsidRPr="00527E9E" w:rsidRDefault="00D50AB4" w:rsidP="00D50AB4">
      <w:pPr>
        <w:pStyle w:val="Titre2"/>
        <w:rPr>
          <w:lang w:val="fr-BE"/>
        </w:rPr>
      </w:pPr>
      <w:bookmarkStart w:id="16" w:name="_Toc199924464"/>
      <w:r w:rsidRPr="00527E9E">
        <w:rPr>
          <w:lang w:val="fr-BE"/>
        </w:rPr>
        <w:t xml:space="preserve">2.5 Rencontre : </w:t>
      </w:r>
      <w:r w:rsidR="00A75C6C" w:rsidRPr="00527E9E">
        <w:rPr>
          <w:lang w:val="fr-BE"/>
        </w:rPr>
        <w:t>Événements</w:t>
      </w:r>
      <w:bookmarkEnd w:id="16"/>
    </w:p>
    <w:p w14:paraId="04A6E1B9" w14:textId="77777777" w:rsidR="00D50AB4" w:rsidRPr="00527E9E" w:rsidRDefault="00D50AB4" w:rsidP="00D50AB4">
      <w:r w:rsidRPr="00527E9E">
        <w:t>L’</w:t>
      </w:r>
      <w:r w:rsidR="00183849" w:rsidRPr="00527E9E">
        <w:t>événement</w:t>
      </w:r>
      <w:r w:rsidRPr="00527E9E">
        <w:t xml:space="preserve"> est </w:t>
      </w:r>
      <w:r w:rsidR="00183849" w:rsidRPr="00527E9E">
        <w:t xml:space="preserve">généralement unique </w:t>
      </w:r>
      <w:r w:rsidRPr="00527E9E">
        <w:t xml:space="preserve">mais </w:t>
      </w:r>
      <w:r w:rsidR="000D1141" w:rsidRPr="00527E9E">
        <w:t xml:space="preserve">vous pouvez prévoir </w:t>
      </w:r>
      <w:r w:rsidRPr="00527E9E">
        <w:t xml:space="preserve">1D10* </w:t>
      </w:r>
      <w:r w:rsidR="0008594C" w:rsidRPr="00527E9E">
        <w:t>événements</w:t>
      </w:r>
      <w:r w:rsidRPr="00527E9E">
        <w:t xml:space="preserve"> simultanés. </w:t>
      </w:r>
      <w:r w:rsidR="00B72823" w:rsidRPr="00527E9E">
        <w:rPr>
          <w:noProof/>
          <w:lang w:eastAsia="fr-BE"/>
        </w:rPr>
        <w:drawing>
          <wp:anchor distT="0" distB="0" distL="114300" distR="114300" simplePos="0" relativeHeight="251620352" behindDoc="1" locked="0" layoutInCell="1" allowOverlap="1" wp14:anchorId="7425B504" wp14:editId="659E3E08">
            <wp:simplePos x="0" y="0"/>
            <wp:positionH relativeFrom="column">
              <wp:posOffset>5733415</wp:posOffset>
            </wp:positionH>
            <wp:positionV relativeFrom="paragraph">
              <wp:posOffset>40640</wp:posOffset>
            </wp:positionV>
            <wp:extent cx="927100" cy="2590165"/>
            <wp:effectExtent l="133350" t="76200" r="82550" b="133985"/>
            <wp:wrapTight wrapText="bothSides">
              <wp:wrapPolygon edited="0">
                <wp:start x="888" y="-635"/>
                <wp:lineTo x="-3107" y="-318"/>
                <wp:lineTo x="-3107" y="21446"/>
                <wp:lineTo x="0" y="22558"/>
                <wp:lineTo x="19973" y="22558"/>
                <wp:lineTo x="20416" y="22241"/>
                <wp:lineTo x="23079" y="20176"/>
                <wp:lineTo x="23079" y="2224"/>
                <wp:lineTo x="19529" y="-159"/>
                <wp:lineTo x="19085" y="-635"/>
                <wp:lineTo x="888" y="-635"/>
              </wp:wrapPolygon>
            </wp:wrapTight>
            <wp:docPr id="72" name="Picture 72" descr="Clipboar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lipboard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7100" cy="25901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D5645" w:rsidRPr="00527E9E">
        <w:t xml:space="preserve">Déterminez le </w:t>
      </w:r>
      <w:r w:rsidR="00ED5645" w:rsidRPr="00527E9E">
        <w:rPr>
          <w:shd w:val="clear" w:color="auto" w:fill="FFFF00"/>
        </w:rPr>
        <w:t>type</w:t>
      </w:r>
      <w:r w:rsidR="00ED5645" w:rsidRPr="00527E9E">
        <w:t xml:space="preserve"> (D10), </w:t>
      </w:r>
      <w:r w:rsidR="00ED5645" w:rsidRPr="00527E9E">
        <w:rPr>
          <w:shd w:val="clear" w:color="auto" w:fill="FFFF00"/>
        </w:rPr>
        <w:t>détail</w:t>
      </w:r>
      <w:r w:rsidR="00ED5645" w:rsidRPr="00527E9E">
        <w:t xml:space="preserve"> (D10*</w:t>
      </w:r>
      <w:r w:rsidR="006C1C59" w:rsidRPr="00527E9E">
        <w:t>)</w:t>
      </w:r>
      <w:r w:rsidR="00ED5645" w:rsidRPr="00527E9E">
        <w:t xml:space="preserve"> et la </w:t>
      </w:r>
      <w:r w:rsidR="00ED5645" w:rsidRPr="00527E9E">
        <w:rPr>
          <w:shd w:val="clear" w:color="auto" w:fill="FFFF00"/>
        </w:rPr>
        <w:t>durée</w:t>
      </w:r>
      <w:r w:rsidR="00ED5645" w:rsidRPr="00527E9E">
        <w:t xml:space="preserve"> </w:t>
      </w:r>
      <w:r w:rsidR="000D1141" w:rsidRPr="00527E9E">
        <w:t xml:space="preserve">(D10*) </w:t>
      </w:r>
      <w:r w:rsidR="00ED5645" w:rsidRPr="00527E9E">
        <w:t>des évènements</w:t>
      </w:r>
      <w:r w:rsidR="00207454" w:rsidRPr="00527E9E">
        <w:t>.</w:t>
      </w:r>
    </w:p>
    <w:p w14:paraId="112E256A" w14:textId="77777777" w:rsidR="00207454" w:rsidRPr="00527E9E" w:rsidRDefault="00207454" w:rsidP="0045338D">
      <w:pPr>
        <w:pStyle w:val="Titre3"/>
        <w:rPr>
          <w:lang w:val="fr-BE"/>
        </w:rPr>
      </w:pPr>
      <w:bookmarkStart w:id="17" w:name="_Toc199924465"/>
      <w:r w:rsidRPr="00527E9E">
        <w:rPr>
          <w:lang w:val="fr-BE"/>
        </w:rPr>
        <w:t>2.5.1 Type d’</w:t>
      </w:r>
      <w:r w:rsidR="0008594C" w:rsidRPr="00527E9E">
        <w:rPr>
          <w:lang w:val="fr-BE"/>
        </w:rPr>
        <w:t>événement</w:t>
      </w:r>
      <w:bookmarkEnd w:id="17"/>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1617"/>
        <w:gridCol w:w="1140"/>
        <w:gridCol w:w="1127"/>
        <w:gridCol w:w="1170"/>
        <w:gridCol w:w="1593"/>
      </w:tblGrid>
      <w:tr w:rsidR="00D50AB4" w:rsidRPr="00527E9E" w14:paraId="0FE3E877" w14:textId="77777777" w:rsidTr="00207454">
        <w:trPr>
          <w:cantSplit/>
        </w:trPr>
        <w:tc>
          <w:tcPr>
            <w:tcW w:w="2282" w:type="dxa"/>
            <w:gridSpan w:val="2"/>
            <w:tcBorders>
              <w:top w:val="nil"/>
              <w:left w:val="nil"/>
            </w:tcBorders>
          </w:tcPr>
          <w:p w14:paraId="325E179E" w14:textId="77777777" w:rsidR="00D50AB4" w:rsidRPr="00527E9E" w:rsidRDefault="00D50AB4" w:rsidP="004A5275">
            <w:pPr>
              <w:jc w:val="center"/>
              <w:rPr>
                <w:b/>
                <w:bCs/>
                <w:sz w:val="16"/>
              </w:rPr>
            </w:pPr>
          </w:p>
        </w:tc>
        <w:tc>
          <w:tcPr>
            <w:tcW w:w="5030" w:type="dxa"/>
            <w:gridSpan w:val="4"/>
          </w:tcPr>
          <w:p w14:paraId="5EBCE682" w14:textId="77777777" w:rsidR="00D50AB4" w:rsidRPr="00527E9E" w:rsidRDefault="00ED5645" w:rsidP="004A5275">
            <w:pPr>
              <w:jc w:val="center"/>
              <w:rPr>
                <w:b/>
                <w:bCs/>
                <w:sz w:val="16"/>
              </w:rPr>
            </w:pPr>
            <w:r w:rsidRPr="00527E9E">
              <w:rPr>
                <w:b/>
                <w:bCs/>
                <w:sz w:val="16"/>
                <w:shd w:val="clear" w:color="auto" w:fill="FFFF00"/>
              </w:rPr>
              <w:t>Détail</w:t>
            </w:r>
            <w:r w:rsidRPr="00527E9E">
              <w:rPr>
                <w:b/>
                <w:bCs/>
                <w:sz w:val="16"/>
              </w:rPr>
              <w:t xml:space="preserve"> </w:t>
            </w:r>
            <w:r w:rsidR="00D50AB4" w:rsidRPr="00527E9E">
              <w:rPr>
                <w:b/>
                <w:bCs/>
                <w:sz w:val="16"/>
              </w:rPr>
              <w:t>D10*</w:t>
            </w:r>
          </w:p>
        </w:tc>
      </w:tr>
      <w:tr w:rsidR="00D50AB4" w:rsidRPr="00527E9E" w14:paraId="589CAF56" w14:textId="77777777" w:rsidTr="006C1C59">
        <w:tc>
          <w:tcPr>
            <w:tcW w:w="0" w:type="auto"/>
          </w:tcPr>
          <w:p w14:paraId="3559CB8A" w14:textId="77777777" w:rsidR="00D50AB4" w:rsidRPr="00527E9E" w:rsidRDefault="00D50AB4" w:rsidP="004A5275">
            <w:pPr>
              <w:rPr>
                <w:b/>
                <w:bCs/>
                <w:sz w:val="16"/>
              </w:rPr>
            </w:pPr>
            <w:r w:rsidRPr="00527E9E">
              <w:rPr>
                <w:b/>
                <w:bCs/>
                <w:sz w:val="16"/>
              </w:rPr>
              <w:t>D10</w:t>
            </w:r>
          </w:p>
        </w:tc>
        <w:tc>
          <w:tcPr>
            <w:tcW w:w="0" w:type="auto"/>
            <w:shd w:val="clear" w:color="auto" w:fill="FFFF00"/>
          </w:tcPr>
          <w:p w14:paraId="50E22A59" w14:textId="77777777" w:rsidR="00D50AB4" w:rsidRPr="00527E9E" w:rsidRDefault="00D50AB4" w:rsidP="006C1C59">
            <w:pPr>
              <w:rPr>
                <w:b/>
                <w:bCs/>
                <w:sz w:val="16"/>
              </w:rPr>
            </w:pPr>
            <w:r w:rsidRPr="00527E9E">
              <w:rPr>
                <w:b/>
                <w:bCs/>
                <w:sz w:val="16"/>
              </w:rPr>
              <w:t xml:space="preserve">Type </w:t>
            </w:r>
          </w:p>
        </w:tc>
        <w:tc>
          <w:tcPr>
            <w:tcW w:w="0" w:type="auto"/>
          </w:tcPr>
          <w:p w14:paraId="0F7F8189" w14:textId="77777777" w:rsidR="00D50AB4" w:rsidRPr="00527E9E" w:rsidRDefault="00D50AB4" w:rsidP="004A5275">
            <w:pPr>
              <w:jc w:val="center"/>
              <w:rPr>
                <w:b/>
                <w:bCs/>
                <w:sz w:val="16"/>
              </w:rPr>
            </w:pPr>
            <w:r w:rsidRPr="00527E9E">
              <w:rPr>
                <w:b/>
                <w:bCs/>
                <w:sz w:val="16"/>
              </w:rPr>
              <w:t>1</w:t>
            </w:r>
          </w:p>
        </w:tc>
        <w:tc>
          <w:tcPr>
            <w:tcW w:w="0" w:type="auto"/>
          </w:tcPr>
          <w:p w14:paraId="29991925" w14:textId="77777777" w:rsidR="00D50AB4" w:rsidRPr="00527E9E" w:rsidRDefault="00D50AB4" w:rsidP="004A5275">
            <w:pPr>
              <w:jc w:val="center"/>
              <w:rPr>
                <w:b/>
                <w:bCs/>
                <w:sz w:val="16"/>
              </w:rPr>
            </w:pPr>
            <w:r w:rsidRPr="00527E9E">
              <w:rPr>
                <w:b/>
                <w:bCs/>
                <w:sz w:val="16"/>
              </w:rPr>
              <w:t>2</w:t>
            </w:r>
          </w:p>
        </w:tc>
        <w:tc>
          <w:tcPr>
            <w:tcW w:w="0" w:type="auto"/>
          </w:tcPr>
          <w:p w14:paraId="71667901" w14:textId="77777777" w:rsidR="00D50AB4" w:rsidRPr="00527E9E" w:rsidRDefault="00D50AB4" w:rsidP="004A5275">
            <w:pPr>
              <w:jc w:val="center"/>
              <w:rPr>
                <w:b/>
                <w:bCs/>
                <w:sz w:val="16"/>
              </w:rPr>
            </w:pPr>
            <w:r w:rsidRPr="00527E9E">
              <w:rPr>
                <w:b/>
                <w:bCs/>
                <w:sz w:val="16"/>
              </w:rPr>
              <w:t>3</w:t>
            </w:r>
          </w:p>
        </w:tc>
        <w:tc>
          <w:tcPr>
            <w:tcW w:w="0" w:type="auto"/>
          </w:tcPr>
          <w:p w14:paraId="033D1008" w14:textId="77777777" w:rsidR="00D50AB4" w:rsidRPr="00527E9E" w:rsidRDefault="00D50AB4" w:rsidP="004A5275">
            <w:pPr>
              <w:jc w:val="center"/>
              <w:rPr>
                <w:b/>
                <w:bCs/>
                <w:sz w:val="16"/>
              </w:rPr>
            </w:pPr>
            <w:r w:rsidRPr="00527E9E">
              <w:rPr>
                <w:b/>
                <w:bCs/>
                <w:sz w:val="16"/>
              </w:rPr>
              <w:t>4</w:t>
            </w:r>
          </w:p>
        </w:tc>
      </w:tr>
      <w:tr w:rsidR="00D50AB4" w:rsidRPr="00527E9E" w14:paraId="20F435F5" w14:textId="77777777" w:rsidTr="004A5275">
        <w:tc>
          <w:tcPr>
            <w:tcW w:w="0" w:type="auto"/>
          </w:tcPr>
          <w:p w14:paraId="0DFF6B70"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1</w:t>
            </w:r>
          </w:p>
        </w:tc>
        <w:tc>
          <w:tcPr>
            <w:tcW w:w="0" w:type="auto"/>
          </w:tcPr>
          <w:p w14:paraId="1AC94F1A" w14:textId="77777777" w:rsidR="00D50AB4" w:rsidRPr="00527E9E" w:rsidRDefault="00D50AB4" w:rsidP="004A5275">
            <w:pPr>
              <w:rPr>
                <w:b/>
                <w:bCs/>
                <w:sz w:val="16"/>
              </w:rPr>
            </w:pPr>
            <w:r w:rsidRPr="00527E9E">
              <w:rPr>
                <w:b/>
                <w:bCs/>
                <w:sz w:val="16"/>
              </w:rPr>
              <w:t>Sang</w:t>
            </w:r>
          </w:p>
        </w:tc>
        <w:tc>
          <w:tcPr>
            <w:tcW w:w="0" w:type="auto"/>
          </w:tcPr>
          <w:p w14:paraId="37EC60C0" w14:textId="77777777" w:rsidR="00D50AB4" w:rsidRPr="00527E9E" w:rsidRDefault="00C8313E" w:rsidP="004A5275">
            <w:pPr>
              <w:jc w:val="center"/>
              <w:rPr>
                <w:sz w:val="16"/>
              </w:rPr>
            </w:pPr>
            <w:r w:rsidRPr="00527E9E">
              <w:rPr>
                <w:sz w:val="16"/>
              </w:rPr>
              <w:t>I</w:t>
            </w:r>
            <w:r w:rsidR="00D50AB4" w:rsidRPr="00527E9E">
              <w:rPr>
                <w:sz w:val="16"/>
              </w:rPr>
              <w:t>ncident</w:t>
            </w:r>
          </w:p>
        </w:tc>
        <w:tc>
          <w:tcPr>
            <w:tcW w:w="0" w:type="auto"/>
          </w:tcPr>
          <w:p w14:paraId="02488A75" w14:textId="012B054F" w:rsidR="00D50AB4" w:rsidRPr="00527E9E" w:rsidRDefault="00A75C6C" w:rsidP="004A5275">
            <w:pPr>
              <w:jc w:val="center"/>
              <w:rPr>
                <w:sz w:val="16"/>
              </w:rPr>
            </w:pPr>
            <w:r w:rsidRPr="00527E9E">
              <w:rPr>
                <w:sz w:val="16"/>
              </w:rPr>
              <w:t>Écorchure</w:t>
            </w:r>
          </w:p>
        </w:tc>
        <w:tc>
          <w:tcPr>
            <w:tcW w:w="0" w:type="auto"/>
          </w:tcPr>
          <w:p w14:paraId="33F462C7" w14:textId="77777777" w:rsidR="00D50AB4" w:rsidRPr="00527E9E" w:rsidRDefault="00C8313E" w:rsidP="004A5275">
            <w:pPr>
              <w:jc w:val="center"/>
              <w:rPr>
                <w:sz w:val="16"/>
              </w:rPr>
            </w:pPr>
            <w:r w:rsidRPr="00527E9E">
              <w:rPr>
                <w:sz w:val="16"/>
              </w:rPr>
              <w:t>B</w:t>
            </w:r>
            <w:r w:rsidR="00D50AB4" w:rsidRPr="00527E9E">
              <w:rPr>
                <w:sz w:val="16"/>
              </w:rPr>
              <w:t>lessure</w:t>
            </w:r>
          </w:p>
        </w:tc>
        <w:tc>
          <w:tcPr>
            <w:tcW w:w="0" w:type="auto"/>
          </w:tcPr>
          <w:p w14:paraId="417E2F95" w14:textId="77777777" w:rsidR="00D50AB4" w:rsidRPr="00527E9E" w:rsidRDefault="00C8313E" w:rsidP="004A5275">
            <w:pPr>
              <w:jc w:val="center"/>
              <w:rPr>
                <w:sz w:val="16"/>
              </w:rPr>
            </w:pPr>
            <w:r w:rsidRPr="00527E9E">
              <w:rPr>
                <w:sz w:val="16"/>
              </w:rPr>
              <w:t>A</w:t>
            </w:r>
            <w:r w:rsidR="00D50AB4" w:rsidRPr="00527E9E">
              <w:rPr>
                <w:sz w:val="16"/>
              </w:rPr>
              <w:t>ccident</w:t>
            </w:r>
          </w:p>
        </w:tc>
      </w:tr>
      <w:tr w:rsidR="00D50AB4" w:rsidRPr="00527E9E" w14:paraId="0805BE0F" w14:textId="77777777" w:rsidTr="004A5275">
        <w:tc>
          <w:tcPr>
            <w:tcW w:w="0" w:type="auto"/>
            <w:shd w:val="clear" w:color="auto" w:fill="E0E0E0"/>
          </w:tcPr>
          <w:p w14:paraId="53C6AEC7"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2</w:t>
            </w:r>
          </w:p>
        </w:tc>
        <w:tc>
          <w:tcPr>
            <w:tcW w:w="0" w:type="auto"/>
            <w:shd w:val="clear" w:color="auto" w:fill="E0E0E0"/>
          </w:tcPr>
          <w:p w14:paraId="082BD9AB" w14:textId="77777777" w:rsidR="00D50AB4" w:rsidRPr="00527E9E" w:rsidRDefault="00D50AB4" w:rsidP="004A5275">
            <w:pPr>
              <w:rPr>
                <w:b/>
                <w:bCs/>
                <w:sz w:val="16"/>
              </w:rPr>
            </w:pPr>
            <w:r w:rsidRPr="00527E9E">
              <w:rPr>
                <w:b/>
                <w:bCs/>
                <w:sz w:val="16"/>
              </w:rPr>
              <w:t>Terre</w:t>
            </w:r>
          </w:p>
        </w:tc>
        <w:tc>
          <w:tcPr>
            <w:tcW w:w="0" w:type="auto"/>
            <w:shd w:val="clear" w:color="auto" w:fill="E0E0E0"/>
          </w:tcPr>
          <w:p w14:paraId="154A32A4" w14:textId="77777777" w:rsidR="00D50AB4" w:rsidRPr="00527E9E" w:rsidRDefault="00C8313E" w:rsidP="004A5275">
            <w:pPr>
              <w:jc w:val="center"/>
              <w:rPr>
                <w:sz w:val="16"/>
              </w:rPr>
            </w:pPr>
            <w:r w:rsidRPr="00527E9E">
              <w:rPr>
                <w:sz w:val="16"/>
              </w:rPr>
              <w:t>C</w:t>
            </w:r>
            <w:r w:rsidR="00D50AB4" w:rsidRPr="00527E9E">
              <w:rPr>
                <w:sz w:val="16"/>
              </w:rPr>
              <w:t>hute</w:t>
            </w:r>
          </w:p>
        </w:tc>
        <w:tc>
          <w:tcPr>
            <w:tcW w:w="0" w:type="auto"/>
            <w:shd w:val="clear" w:color="auto" w:fill="E0E0E0"/>
          </w:tcPr>
          <w:p w14:paraId="5A8575EC" w14:textId="77777777" w:rsidR="00D50AB4" w:rsidRPr="00527E9E" w:rsidRDefault="00C8313E" w:rsidP="004A5275">
            <w:pPr>
              <w:jc w:val="center"/>
              <w:rPr>
                <w:sz w:val="16"/>
              </w:rPr>
            </w:pPr>
            <w:r w:rsidRPr="00527E9E">
              <w:rPr>
                <w:sz w:val="16"/>
              </w:rPr>
              <w:t>F</w:t>
            </w:r>
            <w:r w:rsidR="00D50AB4" w:rsidRPr="00527E9E">
              <w:rPr>
                <w:sz w:val="16"/>
              </w:rPr>
              <w:t>issure</w:t>
            </w:r>
          </w:p>
        </w:tc>
        <w:tc>
          <w:tcPr>
            <w:tcW w:w="0" w:type="auto"/>
            <w:shd w:val="clear" w:color="auto" w:fill="E0E0E0"/>
          </w:tcPr>
          <w:p w14:paraId="4D09CF5A" w14:textId="41D10A2D" w:rsidR="00D50AB4" w:rsidRPr="00527E9E" w:rsidRDefault="00A75C6C" w:rsidP="004A5275">
            <w:pPr>
              <w:jc w:val="center"/>
              <w:rPr>
                <w:sz w:val="16"/>
              </w:rPr>
            </w:pPr>
            <w:r w:rsidRPr="00527E9E">
              <w:rPr>
                <w:sz w:val="16"/>
              </w:rPr>
              <w:t>Éboulement</w:t>
            </w:r>
          </w:p>
        </w:tc>
        <w:tc>
          <w:tcPr>
            <w:tcW w:w="0" w:type="auto"/>
            <w:shd w:val="clear" w:color="auto" w:fill="E0E0E0"/>
          </w:tcPr>
          <w:p w14:paraId="0C6489C3" w14:textId="77777777" w:rsidR="00D50AB4" w:rsidRPr="00527E9E" w:rsidRDefault="00C8313E" w:rsidP="004A5275">
            <w:pPr>
              <w:jc w:val="center"/>
              <w:rPr>
                <w:sz w:val="16"/>
              </w:rPr>
            </w:pPr>
            <w:r w:rsidRPr="00527E9E">
              <w:rPr>
                <w:sz w:val="16"/>
              </w:rPr>
              <w:t>T</w:t>
            </w:r>
            <w:r w:rsidR="00D50AB4" w:rsidRPr="00527E9E">
              <w:rPr>
                <w:sz w:val="16"/>
              </w:rPr>
              <w:t>remblement</w:t>
            </w:r>
          </w:p>
        </w:tc>
      </w:tr>
      <w:tr w:rsidR="00D50AB4" w:rsidRPr="00527E9E" w14:paraId="44A12D62" w14:textId="77777777" w:rsidTr="004A5275">
        <w:tc>
          <w:tcPr>
            <w:tcW w:w="0" w:type="auto"/>
          </w:tcPr>
          <w:p w14:paraId="5F58EC1C"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3</w:t>
            </w:r>
          </w:p>
        </w:tc>
        <w:tc>
          <w:tcPr>
            <w:tcW w:w="0" w:type="auto"/>
          </w:tcPr>
          <w:p w14:paraId="7166E3E2" w14:textId="3D4DF69F" w:rsidR="00D50AB4" w:rsidRPr="00527E9E" w:rsidRDefault="00A75C6C" w:rsidP="004A5275">
            <w:pPr>
              <w:rPr>
                <w:b/>
                <w:bCs/>
                <w:sz w:val="16"/>
              </w:rPr>
            </w:pPr>
            <w:r w:rsidRPr="00527E9E">
              <w:rPr>
                <w:b/>
                <w:bCs/>
                <w:sz w:val="16"/>
              </w:rPr>
              <w:t>Équipement</w:t>
            </w:r>
          </w:p>
        </w:tc>
        <w:tc>
          <w:tcPr>
            <w:tcW w:w="0" w:type="auto"/>
          </w:tcPr>
          <w:p w14:paraId="13413CA8" w14:textId="77777777" w:rsidR="00D50AB4" w:rsidRPr="00527E9E" w:rsidRDefault="00C8313E" w:rsidP="004A5275">
            <w:pPr>
              <w:jc w:val="center"/>
              <w:rPr>
                <w:sz w:val="16"/>
              </w:rPr>
            </w:pPr>
            <w:r w:rsidRPr="00527E9E">
              <w:rPr>
                <w:sz w:val="16"/>
              </w:rPr>
              <w:t>D</w:t>
            </w:r>
            <w:r w:rsidR="00D50AB4" w:rsidRPr="00527E9E">
              <w:rPr>
                <w:sz w:val="16"/>
              </w:rPr>
              <w:t>estruction</w:t>
            </w:r>
          </w:p>
        </w:tc>
        <w:tc>
          <w:tcPr>
            <w:tcW w:w="0" w:type="auto"/>
          </w:tcPr>
          <w:p w14:paraId="48C0ADB5" w14:textId="77777777" w:rsidR="00D50AB4" w:rsidRPr="00527E9E" w:rsidRDefault="00C8313E" w:rsidP="004A5275">
            <w:pPr>
              <w:jc w:val="center"/>
              <w:rPr>
                <w:sz w:val="16"/>
              </w:rPr>
            </w:pPr>
            <w:r w:rsidRPr="00527E9E">
              <w:rPr>
                <w:sz w:val="16"/>
              </w:rPr>
              <w:t>P</w:t>
            </w:r>
            <w:r w:rsidR="00D50AB4" w:rsidRPr="00527E9E">
              <w:rPr>
                <w:sz w:val="16"/>
              </w:rPr>
              <w:t>erte</w:t>
            </w:r>
          </w:p>
        </w:tc>
        <w:tc>
          <w:tcPr>
            <w:tcW w:w="0" w:type="auto"/>
          </w:tcPr>
          <w:p w14:paraId="22D4C6D5" w14:textId="77777777" w:rsidR="00D50AB4" w:rsidRPr="00527E9E" w:rsidRDefault="00C8313E" w:rsidP="004A5275">
            <w:pPr>
              <w:jc w:val="center"/>
              <w:rPr>
                <w:sz w:val="16"/>
              </w:rPr>
            </w:pPr>
            <w:r w:rsidRPr="00527E9E">
              <w:rPr>
                <w:sz w:val="16"/>
              </w:rPr>
              <w:t>D</w:t>
            </w:r>
            <w:r w:rsidR="00D50AB4" w:rsidRPr="00527E9E">
              <w:rPr>
                <w:sz w:val="16"/>
              </w:rPr>
              <w:t>écouverte</w:t>
            </w:r>
          </w:p>
        </w:tc>
        <w:tc>
          <w:tcPr>
            <w:tcW w:w="0" w:type="auto"/>
          </w:tcPr>
          <w:p w14:paraId="57DC9732" w14:textId="77777777" w:rsidR="00D50AB4" w:rsidRPr="00527E9E" w:rsidRDefault="00C8313E" w:rsidP="004A5275">
            <w:pPr>
              <w:jc w:val="center"/>
              <w:rPr>
                <w:sz w:val="16"/>
              </w:rPr>
            </w:pPr>
            <w:r w:rsidRPr="00527E9E">
              <w:rPr>
                <w:sz w:val="16"/>
              </w:rPr>
              <w:t>P</w:t>
            </w:r>
            <w:r w:rsidR="00D50AB4" w:rsidRPr="00527E9E">
              <w:rPr>
                <w:sz w:val="16"/>
              </w:rPr>
              <w:t>erte</w:t>
            </w:r>
          </w:p>
        </w:tc>
      </w:tr>
      <w:tr w:rsidR="00D50AB4" w:rsidRPr="00527E9E" w14:paraId="765D0131" w14:textId="77777777" w:rsidTr="004A5275">
        <w:tc>
          <w:tcPr>
            <w:tcW w:w="0" w:type="auto"/>
            <w:shd w:val="clear" w:color="auto" w:fill="E0E0E0"/>
          </w:tcPr>
          <w:p w14:paraId="7656E8BB"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4</w:t>
            </w:r>
          </w:p>
        </w:tc>
        <w:tc>
          <w:tcPr>
            <w:tcW w:w="0" w:type="auto"/>
            <w:shd w:val="clear" w:color="auto" w:fill="E0E0E0"/>
          </w:tcPr>
          <w:p w14:paraId="7F2B4FDB" w14:textId="77777777" w:rsidR="00D50AB4" w:rsidRPr="00527E9E" w:rsidRDefault="00D50AB4" w:rsidP="004A5275">
            <w:pPr>
              <w:rPr>
                <w:b/>
                <w:bCs/>
                <w:sz w:val="16"/>
              </w:rPr>
            </w:pPr>
            <w:r w:rsidRPr="00527E9E">
              <w:rPr>
                <w:b/>
                <w:bCs/>
                <w:sz w:val="16"/>
              </w:rPr>
              <w:t>Temps</w:t>
            </w:r>
          </w:p>
        </w:tc>
        <w:tc>
          <w:tcPr>
            <w:tcW w:w="0" w:type="auto"/>
            <w:shd w:val="clear" w:color="auto" w:fill="E0E0E0"/>
          </w:tcPr>
          <w:p w14:paraId="3BA38390" w14:textId="77777777" w:rsidR="00D50AB4" w:rsidRPr="00527E9E" w:rsidRDefault="00C8313E" w:rsidP="004A5275">
            <w:pPr>
              <w:jc w:val="center"/>
              <w:rPr>
                <w:sz w:val="16"/>
              </w:rPr>
            </w:pPr>
            <w:r w:rsidRPr="00527E9E">
              <w:rPr>
                <w:sz w:val="16"/>
              </w:rPr>
              <w:t>P</w:t>
            </w:r>
            <w:r w:rsidR="00D50AB4" w:rsidRPr="00527E9E">
              <w:rPr>
                <w:sz w:val="16"/>
              </w:rPr>
              <w:t>luie</w:t>
            </w:r>
          </w:p>
        </w:tc>
        <w:tc>
          <w:tcPr>
            <w:tcW w:w="0" w:type="auto"/>
            <w:shd w:val="clear" w:color="auto" w:fill="E0E0E0"/>
          </w:tcPr>
          <w:p w14:paraId="0AFB00A9" w14:textId="77777777" w:rsidR="00D50AB4" w:rsidRPr="00527E9E" w:rsidRDefault="00C8313E" w:rsidP="004A5275">
            <w:pPr>
              <w:jc w:val="center"/>
              <w:rPr>
                <w:sz w:val="16"/>
              </w:rPr>
            </w:pPr>
            <w:r w:rsidRPr="00527E9E">
              <w:rPr>
                <w:sz w:val="16"/>
              </w:rPr>
              <w:t>V</w:t>
            </w:r>
            <w:r w:rsidR="00D50AB4" w:rsidRPr="00527E9E">
              <w:rPr>
                <w:sz w:val="16"/>
              </w:rPr>
              <w:t>enteux</w:t>
            </w:r>
          </w:p>
        </w:tc>
        <w:tc>
          <w:tcPr>
            <w:tcW w:w="0" w:type="auto"/>
            <w:shd w:val="clear" w:color="auto" w:fill="E0E0E0"/>
          </w:tcPr>
          <w:p w14:paraId="5A550299" w14:textId="77777777" w:rsidR="00D50AB4" w:rsidRPr="00527E9E" w:rsidRDefault="00C8313E" w:rsidP="004A5275">
            <w:pPr>
              <w:jc w:val="center"/>
              <w:rPr>
                <w:sz w:val="16"/>
              </w:rPr>
            </w:pPr>
            <w:r w:rsidRPr="00527E9E">
              <w:rPr>
                <w:sz w:val="16"/>
              </w:rPr>
              <w:t>T</w:t>
            </w:r>
            <w:r w:rsidR="00D50AB4" w:rsidRPr="00527E9E">
              <w:rPr>
                <w:sz w:val="16"/>
              </w:rPr>
              <w:t>empête</w:t>
            </w:r>
          </w:p>
        </w:tc>
        <w:tc>
          <w:tcPr>
            <w:tcW w:w="0" w:type="auto"/>
            <w:shd w:val="clear" w:color="auto" w:fill="E0E0E0"/>
          </w:tcPr>
          <w:p w14:paraId="0A51920F" w14:textId="77777777" w:rsidR="00D50AB4" w:rsidRPr="00527E9E" w:rsidRDefault="00C8313E" w:rsidP="004A5275">
            <w:pPr>
              <w:jc w:val="center"/>
              <w:rPr>
                <w:sz w:val="16"/>
              </w:rPr>
            </w:pPr>
            <w:r w:rsidRPr="00527E9E">
              <w:rPr>
                <w:sz w:val="16"/>
              </w:rPr>
              <w:t>G</w:t>
            </w:r>
            <w:r w:rsidR="00D50AB4" w:rsidRPr="00527E9E">
              <w:rPr>
                <w:sz w:val="16"/>
              </w:rPr>
              <w:t>rêle</w:t>
            </w:r>
          </w:p>
        </w:tc>
      </w:tr>
      <w:tr w:rsidR="00D50AB4" w:rsidRPr="00527E9E" w14:paraId="2C01D372" w14:textId="77777777" w:rsidTr="004A5275">
        <w:tc>
          <w:tcPr>
            <w:tcW w:w="0" w:type="auto"/>
          </w:tcPr>
          <w:p w14:paraId="6903BA65"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5</w:t>
            </w:r>
          </w:p>
        </w:tc>
        <w:tc>
          <w:tcPr>
            <w:tcW w:w="0" w:type="auto"/>
          </w:tcPr>
          <w:p w14:paraId="4F12AFCC" w14:textId="77777777" w:rsidR="00D50AB4" w:rsidRPr="00527E9E" w:rsidRDefault="00D50AB4" w:rsidP="004A5275">
            <w:pPr>
              <w:rPr>
                <w:b/>
                <w:bCs/>
                <w:sz w:val="16"/>
              </w:rPr>
            </w:pPr>
            <w:r w:rsidRPr="00527E9E">
              <w:rPr>
                <w:b/>
                <w:bCs/>
                <w:sz w:val="16"/>
              </w:rPr>
              <w:t>Température</w:t>
            </w:r>
          </w:p>
        </w:tc>
        <w:tc>
          <w:tcPr>
            <w:tcW w:w="0" w:type="auto"/>
          </w:tcPr>
          <w:p w14:paraId="1AEF0FA9" w14:textId="77777777" w:rsidR="00D50AB4" w:rsidRPr="00527E9E" w:rsidRDefault="00C8313E" w:rsidP="004A5275">
            <w:pPr>
              <w:jc w:val="center"/>
              <w:rPr>
                <w:sz w:val="16"/>
              </w:rPr>
            </w:pPr>
            <w:r w:rsidRPr="00527E9E">
              <w:rPr>
                <w:sz w:val="16"/>
              </w:rPr>
              <w:t>F</w:t>
            </w:r>
            <w:r w:rsidR="00D50AB4" w:rsidRPr="00527E9E">
              <w:rPr>
                <w:sz w:val="16"/>
              </w:rPr>
              <w:t>roid</w:t>
            </w:r>
          </w:p>
        </w:tc>
        <w:tc>
          <w:tcPr>
            <w:tcW w:w="0" w:type="auto"/>
          </w:tcPr>
          <w:p w14:paraId="6038851C" w14:textId="77777777" w:rsidR="00D50AB4" w:rsidRPr="00527E9E" w:rsidRDefault="00C8313E" w:rsidP="004A5275">
            <w:pPr>
              <w:jc w:val="center"/>
              <w:rPr>
                <w:sz w:val="16"/>
              </w:rPr>
            </w:pPr>
            <w:r w:rsidRPr="00527E9E">
              <w:rPr>
                <w:sz w:val="16"/>
              </w:rPr>
              <w:t>C</w:t>
            </w:r>
            <w:r w:rsidR="00D50AB4" w:rsidRPr="00527E9E">
              <w:rPr>
                <w:sz w:val="16"/>
              </w:rPr>
              <w:t>haleur</w:t>
            </w:r>
          </w:p>
        </w:tc>
        <w:tc>
          <w:tcPr>
            <w:tcW w:w="0" w:type="auto"/>
          </w:tcPr>
          <w:p w14:paraId="73575E48" w14:textId="77777777" w:rsidR="00D50AB4" w:rsidRPr="00527E9E" w:rsidRDefault="00C8313E" w:rsidP="004A5275">
            <w:pPr>
              <w:jc w:val="center"/>
              <w:rPr>
                <w:sz w:val="16"/>
              </w:rPr>
            </w:pPr>
            <w:r w:rsidRPr="00527E9E">
              <w:rPr>
                <w:sz w:val="16"/>
              </w:rPr>
              <w:t>G</w:t>
            </w:r>
            <w:r w:rsidR="00D50AB4" w:rsidRPr="00527E9E">
              <w:rPr>
                <w:sz w:val="16"/>
              </w:rPr>
              <w:t>el</w:t>
            </w:r>
          </w:p>
        </w:tc>
        <w:tc>
          <w:tcPr>
            <w:tcW w:w="0" w:type="auto"/>
          </w:tcPr>
          <w:p w14:paraId="79C8EB8F" w14:textId="77777777" w:rsidR="00D50AB4" w:rsidRPr="00527E9E" w:rsidRDefault="00C8313E" w:rsidP="004A5275">
            <w:pPr>
              <w:jc w:val="center"/>
              <w:rPr>
                <w:sz w:val="16"/>
              </w:rPr>
            </w:pPr>
            <w:r w:rsidRPr="00527E9E">
              <w:rPr>
                <w:sz w:val="16"/>
              </w:rPr>
              <w:t>I</w:t>
            </w:r>
            <w:r w:rsidR="00D50AB4" w:rsidRPr="00527E9E">
              <w:rPr>
                <w:sz w:val="16"/>
              </w:rPr>
              <w:t>ncendie</w:t>
            </w:r>
          </w:p>
        </w:tc>
      </w:tr>
      <w:tr w:rsidR="00D50AB4" w:rsidRPr="00527E9E" w14:paraId="731E884C" w14:textId="77777777" w:rsidTr="004A5275">
        <w:tc>
          <w:tcPr>
            <w:tcW w:w="0" w:type="auto"/>
            <w:shd w:val="clear" w:color="auto" w:fill="E0E0E0"/>
          </w:tcPr>
          <w:p w14:paraId="5D19980D"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6</w:t>
            </w:r>
          </w:p>
        </w:tc>
        <w:tc>
          <w:tcPr>
            <w:tcW w:w="0" w:type="auto"/>
            <w:shd w:val="clear" w:color="auto" w:fill="E0E0E0"/>
          </w:tcPr>
          <w:p w14:paraId="39EB0A2F" w14:textId="77777777" w:rsidR="00D50AB4" w:rsidRPr="00527E9E" w:rsidRDefault="00D50AB4" w:rsidP="004A5275">
            <w:pPr>
              <w:rPr>
                <w:b/>
                <w:bCs/>
                <w:sz w:val="16"/>
              </w:rPr>
            </w:pPr>
            <w:r w:rsidRPr="00527E9E">
              <w:rPr>
                <w:b/>
                <w:bCs/>
                <w:sz w:val="16"/>
              </w:rPr>
              <w:t>Lumière</w:t>
            </w:r>
          </w:p>
        </w:tc>
        <w:tc>
          <w:tcPr>
            <w:tcW w:w="0" w:type="auto"/>
            <w:shd w:val="clear" w:color="auto" w:fill="E0E0E0"/>
          </w:tcPr>
          <w:p w14:paraId="08F2704A" w14:textId="77777777" w:rsidR="00D50AB4" w:rsidRPr="00527E9E" w:rsidRDefault="00C8313E" w:rsidP="004A5275">
            <w:pPr>
              <w:jc w:val="center"/>
              <w:rPr>
                <w:sz w:val="16"/>
              </w:rPr>
            </w:pPr>
            <w:r w:rsidRPr="00527E9E">
              <w:rPr>
                <w:sz w:val="16"/>
              </w:rPr>
              <w:t>L</w:t>
            </w:r>
            <w:r w:rsidR="00D50AB4" w:rsidRPr="00527E9E">
              <w:rPr>
                <w:sz w:val="16"/>
              </w:rPr>
              <w:t>uminosité</w:t>
            </w:r>
          </w:p>
        </w:tc>
        <w:tc>
          <w:tcPr>
            <w:tcW w:w="0" w:type="auto"/>
            <w:shd w:val="clear" w:color="auto" w:fill="E0E0E0"/>
          </w:tcPr>
          <w:p w14:paraId="57CA77BC" w14:textId="77777777" w:rsidR="00D50AB4" w:rsidRPr="00527E9E" w:rsidRDefault="00C8313E" w:rsidP="004A5275">
            <w:pPr>
              <w:jc w:val="center"/>
              <w:rPr>
                <w:sz w:val="16"/>
              </w:rPr>
            </w:pPr>
            <w:r w:rsidRPr="00527E9E">
              <w:rPr>
                <w:sz w:val="16"/>
              </w:rPr>
              <w:t>N</w:t>
            </w:r>
            <w:r w:rsidR="00D50AB4" w:rsidRPr="00527E9E">
              <w:rPr>
                <w:sz w:val="16"/>
              </w:rPr>
              <w:t>oirceur</w:t>
            </w:r>
          </w:p>
        </w:tc>
        <w:tc>
          <w:tcPr>
            <w:tcW w:w="0" w:type="auto"/>
            <w:shd w:val="clear" w:color="auto" w:fill="E0E0E0"/>
          </w:tcPr>
          <w:p w14:paraId="0D6051A0" w14:textId="77777777" w:rsidR="00D50AB4" w:rsidRPr="00527E9E" w:rsidRDefault="00D50AB4" w:rsidP="004A5275">
            <w:pPr>
              <w:jc w:val="center"/>
              <w:rPr>
                <w:sz w:val="16"/>
              </w:rPr>
            </w:pPr>
            <w:r w:rsidRPr="00527E9E">
              <w:rPr>
                <w:sz w:val="16"/>
              </w:rPr>
              <w:t>arc-en-ciel</w:t>
            </w:r>
          </w:p>
        </w:tc>
        <w:tc>
          <w:tcPr>
            <w:tcW w:w="0" w:type="auto"/>
            <w:shd w:val="clear" w:color="auto" w:fill="E0E0E0"/>
          </w:tcPr>
          <w:p w14:paraId="432810EF" w14:textId="518C6E69" w:rsidR="00D50AB4" w:rsidRPr="00527E9E" w:rsidRDefault="00A75C6C" w:rsidP="004A5275">
            <w:pPr>
              <w:jc w:val="center"/>
              <w:rPr>
                <w:sz w:val="16"/>
              </w:rPr>
            </w:pPr>
            <w:r w:rsidRPr="00527E9E">
              <w:rPr>
                <w:sz w:val="16"/>
              </w:rPr>
              <w:t>Éclipse</w:t>
            </w:r>
          </w:p>
        </w:tc>
      </w:tr>
      <w:tr w:rsidR="00D50AB4" w:rsidRPr="00527E9E" w14:paraId="295CCAEE" w14:textId="77777777" w:rsidTr="004A5275">
        <w:tc>
          <w:tcPr>
            <w:tcW w:w="0" w:type="auto"/>
          </w:tcPr>
          <w:p w14:paraId="755FC5E4"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7</w:t>
            </w:r>
          </w:p>
        </w:tc>
        <w:tc>
          <w:tcPr>
            <w:tcW w:w="0" w:type="auto"/>
          </w:tcPr>
          <w:p w14:paraId="7637A673" w14:textId="77777777" w:rsidR="00D50AB4" w:rsidRPr="00527E9E" w:rsidRDefault="00D50AB4" w:rsidP="004A5275">
            <w:pPr>
              <w:rPr>
                <w:b/>
                <w:bCs/>
                <w:sz w:val="16"/>
              </w:rPr>
            </w:pPr>
            <w:r w:rsidRPr="00527E9E">
              <w:rPr>
                <w:b/>
                <w:bCs/>
                <w:sz w:val="16"/>
              </w:rPr>
              <w:t>Dénivellation</w:t>
            </w:r>
          </w:p>
        </w:tc>
        <w:tc>
          <w:tcPr>
            <w:tcW w:w="0" w:type="auto"/>
          </w:tcPr>
          <w:p w14:paraId="4FF975E6" w14:textId="77777777" w:rsidR="00D50AB4" w:rsidRPr="00527E9E" w:rsidRDefault="00C8313E" w:rsidP="004A5275">
            <w:pPr>
              <w:jc w:val="center"/>
              <w:rPr>
                <w:sz w:val="16"/>
              </w:rPr>
            </w:pPr>
            <w:r w:rsidRPr="00527E9E">
              <w:rPr>
                <w:sz w:val="16"/>
              </w:rPr>
              <w:t>O</w:t>
            </w:r>
            <w:r w:rsidR="00D50AB4" w:rsidRPr="00527E9E">
              <w:rPr>
                <w:sz w:val="16"/>
              </w:rPr>
              <w:t>bstacle</w:t>
            </w:r>
          </w:p>
        </w:tc>
        <w:tc>
          <w:tcPr>
            <w:tcW w:w="0" w:type="auto"/>
          </w:tcPr>
          <w:p w14:paraId="302CD697" w14:textId="77777777" w:rsidR="00D50AB4" w:rsidRPr="00527E9E" w:rsidRDefault="00C8313E" w:rsidP="004A5275">
            <w:pPr>
              <w:jc w:val="center"/>
              <w:rPr>
                <w:sz w:val="16"/>
              </w:rPr>
            </w:pPr>
            <w:r w:rsidRPr="00527E9E">
              <w:rPr>
                <w:sz w:val="16"/>
              </w:rPr>
              <w:t>R</w:t>
            </w:r>
            <w:r w:rsidR="00D50AB4" w:rsidRPr="00527E9E">
              <w:rPr>
                <w:sz w:val="16"/>
              </w:rPr>
              <w:t>avin</w:t>
            </w:r>
          </w:p>
        </w:tc>
        <w:tc>
          <w:tcPr>
            <w:tcW w:w="0" w:type="auto"/>
          </w:tcPr>
          <w:p w14:paraId="4331371F" w14:textId="77777777" w:rsidR="00D50AB4" w:rsidRPr="00527E9E" w:rsidRDefault="00C8313E" w:rsidP="004A5275">
            <w:pPr>
              <w:jc w:val="center"/>
              <w:rPr>
                <w:sz w:val="16"/>
              </w:rPr>
            </w:pPr>
            <w:r w:rsidRPr="00527E9E">
              <w:rPr>
                <w:sz w:val="16"/>
              </w:rPr>
              <w:t>C</w:t>
            </w:r>
            <w:r w:rsidR="00D50AB4" w:rsidRPr="00527E9E">
              <w:rPr>
                <w:sz w:val="16"/>
              </w:rPr>
              <w:t>rête</w:t>
            </w:r>
          </w:p>
        </w:tc>
        <w:tc>
          <w:tcPr>
            <w:tcW w:w="0" w:type="auto"/>
          </w:tcPr>
          <w:p w14:paraId="521C790D" w14:textId="77777777" w:rsidR="00D50AB4" w:rsidRPr="00527E9E" w:rsidRDefault="00C8313E" w:rsidP="004A5275">
            <w:pPr>
              <w:jc w:val="center"/>
              <w:rPr>
                <w:sz w:val="16"/>
              </w:rPr>
            </w:pPr>
            <w:r w:rsidRPr="00527E9E">
              <w:rPr>
                <w:sz w:val="16"/>
              </w:rPr>
              <w:t>F</w:t>
            </w:r>
            <w:r w:rsidR="00D50AB4" w:rsidRPr="00527E9E">
              <w:rPr>
                <w:sz w:val="16"/>
              </w:rPr>
              <w:t>alaise</w:t>
            </w:r>
          </w:p>
        </w:tc>
      </w:tr>
      <w:tr w:rsidR="00D50AB4" w:rsidRPr="00527E9E" w14:paraId="606165E7" w14:textId="77777777" w:rsidTr="004A5275">
        <w:tc>
          <w:tcPr>
            <w:tcW w:w="0" w:type="auto"/>
            <w:shd w:val="clear" w:color="auto" w:fill="E0E0E0"/>
          </w:tcPr>
          <w:p w14:paraId="67E1D2D1"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8</w:t>
            </w:r>
          </w:p>
        </w:tc>
        <w:tc>
          <w:tcPr>
            <w:tcW w:w="0" w:type="auto"/>
            <w:shd w:val="clear" w:color="auto" w:fill="E0E0E0"/>
          </w:tcPr>
          <w:p w14:paraId="5D618B45" w14:textId="77777777" w:rsidR="00D50AB4" w:rsidRPr="00527E9E" w:rsidRDefault="00D50AB4" w:rsidP="004A5275">
            <w:pPr>
              <w:rPr>
                <w:b/>
                <w:bCs/>
                <w:sz w:val="16"/>
              </w:rPr>
            </w:pPr>
            <w:r w:rsidRPr="00527E9E">
              <w:rPr>
                <w:b/>
                <w:bCs/>
                <w:sz w:val="16"/>
              </w:rPr>
              <w:t>Eau</w:t>
            </w:r>
          </w:p>
        </w:tc>
        <w:tc>
          <w:tcPr>
            <w:tcW w:w="0" w:type="auto"/>
            <w:shd w:val="clear" w:color="auto" w:fill="E0E0E0"/>
          </w:tcPr>
          <w:p w14:paraId="0228ACC3" w14:textId="77777777" w:rsidR="00D50AB4" w:rsidRPr="00527E9E" w:rsidRDefault="00C8313E" w:rsidP="004A5275">
            <w:pPr>
              <w:jc w:val="center"/>
              <w:rPr>
                <w:sz w:val="16"/>
              </w:rPr>
            </w:pPr>
            <w:r w:rsidRPr="00527E9E">
              <w:rPr>
                <w:sz w:val="16"/>
              </w:rPr>
              <w:t>I</w:t>
            </w:r>
            <w:r w:rsidR="00D50AB4" w:rsidRPr="00527E9E">
              <w:rPr>
                <w:sz w:val="16"/>
              </w:rPr>
              <w:t>nondation</w:t>
            </w:r>
          </w:p>
        </w:tc>
        <w:tc>
          <w:tcPr>
            <w:tcW w:w="0" w:type="auto"/>
            <w:shd w:val="clear" w:color="auto" w:fill="E0E0E0"/>
          </w:tcPr>
          <w:p w14:paraId="6D786E62" w14:textId="77777777" w:rsidR="00D50AB4" w:rsidRPr="00527E9E" w:rsidRDefault="00C8313E" w:rsidP="004A5275">
            <w:pPr>
              <w:jc w:val="center"/>
              <w:rPr>
                <w:sz w:val="16"/>
              </w:rPr>
            </w:pPr>
            <w:r w:rsidRPr="00527E9E">
              <w:rPr>
                <w:sz w:val="16"/>
              </w:rPr>
              <w:t>S</w:t>
            </w:r>
            <w:r w:rsidR="00D50AB4" w:rsidRPr="00527E9E">
              <w:rPr>
                <w:sz w:val="16"/>
              </w:rPr>
              <w:t>écheresse</w:t>
            </w:r>
          </w:p>
        </w:tc>
        <w:tc>
          <w:tcPr>
            <w:tcW w:w="0" w:type="auto"/>
            <w:shd w:val="clear" w:color="auto" w:fill="E0E0E0"/>
          </w:tcPr>
          <w:p w14:paraId="402F92A0" w14:textId="77777777" w:rsidR="00D50AB4" w:rsidRPr="00527E9E" w:rsidRDefault="00C8313E" w:rsidP="004A5275">
            <w:pPr>
              <w:jc w:val="center"/>
              <w:rPr>
                <w:sz w:val="16"/>
              </w:rPr>
            </w:pPr>
            <w:r w:rsidRPr="00527E9E">
              <w:rPr>
                <w:sz w:val="16"/>
              </w:rPr>
              <w:t>C</w:t>
            </w:r>
            <w:r w:rsidR="00D50AB4" w:rsidRPr="00527E9E">
              <w:rPr>
                <w:sz w:val="16"/>
              </w:rPr>
              <w:t>rue</w:t>
            </w:r>
          </w:p>
        </w:tc>
        <w:tc>
          <w:tcPr>
            <w:tcW w:w="0" w:type="auto"/>
            <w:shd w:val="clear" w:color="auto" w:fill="E0E0E0"/>
          </w:tcPr>
          <w:p w14:paraId="7C18D99D" w14:textId="77777777" w:rsidR="00D50AB4" w:rsidRPr="00527E9E" w:rsidRDefault="00C8313E" w:rsidP="00C8313E">
            <w:pPr>
              <w:jc w:val="center"/>
              <w:rPr>
                <w:sz w:val="16"/>
              </w:rPr>
            </w:pPr>
            <w:r w:rsidRPr="00527E9E">
              <w:rPr>
                <w:sz w:val="16"/>
              </w:rPr>
              <w:t>S</w:t>
            </w:r>
            <w:r w:rsidR="00D50AB4" w:rsidRPr="00527E9E">
              <w:rPr>
                <w:sz w:val="16"/>
              </w:rPr>
              <w:t>able</w:t>
            </w:r>
            <w:r w:rsidRPr="00527E9E">
              <w:rPr>
                <w:sz w:val="16"/>
              </w:rPr>
              <w:t xml:space="preserve">s </w:t>
            </w:r>
            <w:r w:rsidR="00D50AB4" w:rsidRPr="00527E9E">
              <w:rPr>
                <w:sz w:val="16"/>
              </w:rPr>
              <w:t>mouvants</w:t>
            </w:r>
          </w:p>
        </w:tc>
      </w:tr>
      <w:tr w:rsidR="00D50AB4" w:rsidRPr="00527E9E" w14:paraId="071604B2" w14:textId="77777777" w:rsidTr="004A5275">
        <w:tc>
          <w:tcPr>
            <w:tcW w:w="0" w:type="auto"/>
          </w:tcPr>
          <w:p w14:paraId="138F3127"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9</w:t>
            </w:r>
          </w:p>
        </w:tc>
        <w:tc>
          <w:tcPr>
            <w:tcW w:w="0" w:type="auto"/>
          </w:tcPr>
          <w:p w14:paraId="775D5DA9" w14:textId="77777777" w:rsidR="00D50AB4" w:rsidRPr="00527E9E" w:rsidRDefault="00D50AB4" w:rsidP="004A5275">
            <w:pPr>
              <w:rPr>
                <w:b/>
                <w:bCs/>
                <w:sz w:val="16"/>
              </w:rPr>
            </w:pPr>
            <w:r w:rsidRPr="00527E9E">
              <w:rPr>
                <w:b/>
                <w:bCs/>
                <w:sz w:val="16"/>
              </w:rPr>
              <w:t>Piège</w:t>
            </w:r>
          </w:p>
        </w:tc>
        <w:tc>
          <w:tcPr>
            <w:tcW w:w="0" w:type="auto"/>
          </w:tcPr>
          <w:p w14:paraId="53DF1AF3" w14:textId="77777777" w:rsidR="00D50AB4" w:rsidRPr="00527E9E" w:rsidRDefault="00C8313E" w:rsidP="004A5275">
            <w:pPr>
              <w:jc w:val="center"/>
              <w:rPr>
                <w:sz w:val="16"/>
              </w:rPr>
            </w:pPr>
            <w:r w:rsidRPr="00527E9E">
              <w:rPr>
                <w:sz w:val="16"/>
              </w:rPr>
              <w:t>T</w:t>
            </w:r>
            <w:r w:rsidR="00D50AB4" w:rsidRPr="00527E9E">
              <w:rPr>
                <w:sz w:val="16"/>
              </w:rPr>
              <w:t>rappe</w:t>
            </w:r>
          </w:p>
        </w:tc>
        <w:tc>
          <w:tcPr>
            <w:tcW w:w="0" w:type="auto"/>
          </w:tcPr>
          <w:p w14:paraId="3119AE2D" w14:textId="77777777" w:rsidR="00D50AB4" w:rsidRPr="00527E9E" w:rsidRDefault="00C8313E" w:rsidP="004A5275">
            <w:pPr>
              <w:jc w:val="center"/>
              <w:rPr>
                <w:sz w:val="16"/>
              </w:rPr>
            </w:pPr>
            <w:r w:rsidRPr="00527E9E">
              <w:rPr>
                <w:sz w:val="16"/>
              </w:rPr>
              <w:t>C</w:t>
            </w:r>
            <w:r w:rsidR="00D50AB4" w:rsidRPr="00527E9E">
              <w:rPr>
                <w:sz w:val="16"/>
              </w:rPr>
              <w:t>ollet</w:t>
            </w:r>
          </w:p>
        </w:tc>
        <w:tc>
          <w:tcPr>
            <w:tcW w:w="0" w:type="auto"/>
          </w:tcPr>
          <w:p w14:paraId="413BBC47" w14:textId="77777777" w:rsidR="00D50AB4" w:rsidRPr="00527E9E" w:rsidRDefault="00C8313E" w:rsidP="004A5275">
            <w:pPr>
              <w:jc w:val="center"/>
              <w:rPr>
                <w:sz w:val="16"/>
              </w:rPr>
            </w:pPr>
            <w:r w:rsidRPr="00527E9E">
              <w:rPr>
                <w:sz w:val="16"/>
              </w:rPr>
              <w:t>P</w:t>
            </w:r>
            <w:r w:rsidR="00D50AB4" w:rsidRPr="00527E9E">
              <w:rPr>
                <w:sz w:val="16"/>
              </w:rPr>
              <w:t>iège</w:t>
            </w:r>
          </w:p>
        </w:tc>
        <w:tc>
          <w:tcPr>
            <w:tcW w:w="0" w:type="auto"/>
          </w:tcPr>
          <w:p w14:paraId="2BB2D805" w14:textId="77777777" w:rsidR="00D50AB4" w:rsidRPr="00527E9E" w:rsidRDefault="00C8313E" w:rsidP="004A5275">
            <w:pPr>
              <w:jc w:val="center"/>
              <w:rPr>
                <w:sz w:val="16"/>
              </w:rPr>
            </w:pPr>
            <w:r w:rsidRPr="00527E9E">
              <w:rPr>
                <w:sz w:val="16"/>
              </w:rPr>
              <w:t>N</w:t>
            </w:r>
            <w:r w:rsidR="00D50AB4" w:rsidRPr="00527E9E">
              <w:rPr>
                <w:sz w:val="16"/>
              </w:rPr>
              <w:t>asse</w:t>
            </w:r>
          </w:p>
        </w:tc>
      </w:tr>
      <w:tr w:rsidR="00D50AB4" w:rsidRPr="00527E9E" w14:paraId="409A9C7E" w14:textId="77777777" w:rsidTr="004A5275">
        <w:tc>
          <w:tcPr>
            <w:tcW w:w="0" w:type="auto"/>
            <w:shd w:val="clear" w:color="auto" w:fill="E0E0E0"/>
          </w:tcPr>
          <w:p w14:paraId="72BEE213" w14:textId="77777777" w:rsidR="00D50AB4" w:rsidRPr="00527E9E" w:rsidRDefault="00D50AB4" w:rsidP="004A5275">
            <w:pPr>
              <w:pStyle w:val="Pieddepage"/>
              <w:tabs>
                <w:tab w:val="clear" w:pos="4153"/>
                <w:tab w:val="clear" w:pos="8306"/>
              </w:tabs>
              <w:jc w:val="center"/>
              <w:rPr>
                <w:sz w:val="16"/>
                <w:szCs w:val="24"/>
              </w:rPr>
            </w:pPr>
            <w:r w:rsidRPr="00527E9E">
              <w:rPr>
                <w:sz w:val="16"/>
                <w:szCs w:val="24"/>
              </w:rPr>
              <w:t>10</w:t>
            </w:r>
          </w:p>
        </w:tc>
        <w:tc>
          <w:tcPr>
            <w:tcW w:w="0" w:type="auto"/>
            <w:shd w:val="clear" w:color="auto" w:fill="E0E0E0"/>
          </w:tcPr>
          <w:p w14:paraId="1FF3E2B3" w14:textId="77777777" w:rsidR="00D50AB4" w:rsidRPr="00527E9E" w:rsidRDefault="00D50AB4" w:rsidP="004A5275">
            <w:pPr>
              <w:rPr>
                <w:b/>
                <w:bCs/>
                <w:sz w:val="16"/>
              </w:rPr>
            </w:pPr>
            <w:r w:rsidRPr="00527E9E">
              <w:rPr>
                <w:b/>
                <w:bCs/>
                <w:sz w:val="16"/>
              </w:rPr>
              <w:t>Santé</w:t>
            </w:r>
          </w:p>
        </w:tc>
        <w:tc>
          <w:tcPr>
            <w:tcW w:w="0" w:type="auto"/>
            <w:shd w:val="clear" w:color="auto" w:fill="E0E0E0"/>
          </w:tcPr>
          <w:p w14:paraId="6A4CA0CD" w14:textId="77777777" w:rsidR="00D50AB4" w:rsidRPr="00527E9E" w:rsidRDefault="00C8313E" w:rsidP="004A5275">
            <w:pPr>
              <w:jc w:val="center"/>
              <w:rPr>
                <w:sz w:val="16"/>
              </w:rPr>
            </w:pPr>
            <w:r w:rsidRPr="00527E9E">
              <w:rPr>
                <w:sz w:val="16"/>
              </w:rPr>
              <w:t>P</w:t>
            </w:r>
            <w:r w:rsidR="00D50AB4" w:rsidRPr="00527E9E">
              <w:rPr>
                <w:sz w:val="16"/>
              </w:rPr>
              <w:t>ourriture</w:t>
            </w:r>
          </w:p>
        </w:tc>
        <w:tc>
          <w:tcPr>
            <w:tcW w:w="0" w:type="auto"/>
            <w:shd w:val="clear" w:color="auto" w:fill="E0E0E0"/>
          </w:tcPr>
          <w:p w14:paraId="18C1C605" w14:textId="77777777" w:rsidR="00D50AB4" w:rsidRPr="00527E9E" w:rsidRDefault="00C8313E" w:rsidP="004A5275">
            <w:pPr>
              <w:jc w:val="center"/>
              <w:rPr>
                <w:sz w:val="16"/>
              </w:rPr>
            </w:pPr>
            <w:r w:rsidRPr="00527E9E">
              <w:rPr>
                <w:sz w:val="16"/>
              </w:rPr>
              <w:t>M</w:t>
            </w:r>
            <w:r w:rsidR="00D50AB4" w:rsidRPr="00527E9E">
              <w:rPr>
                <w:sz w:val="16"/>
              </w:rPr>
              <w:t>aladie</w:t>
            </w:r>
          </w:p>
        </w:tc>
        <w:tc>
          <w:tcPr>
            <w:tcW w:w="0" w:type="auto"/>
            <w:shd w:val="clear" w:color="auto" w:fill="E0E0E0"/>
          </w:tcPr>
          <w:p w14:paraId="5CD676B8" w14:textId="77777777" w:rsidR="00D50AB4" w:rsidRPr="00527E9E" w:rsidRDefault="00C8313E" w:rsidP="004A5275">
            <w:pPr>
              <w:jc w:val="center"/>
              <w:rPr>
                <w:sz w:val="16"/>
              </w:rPr>
            </w:pPr>
            <w:r w:rsidRPr="00527E9E">
              <w:rPr>
                <w:sz w:val="16"/>
              </w:rPr>
              <w:t>V</w:t>
            </w:r>
            <w:r w:rsidR="00D50AB4" w:rsidRPr="00527E9E">
              <w:rPr>
                <w:sz w:val="16"/>
              </w:rPr>
              <w:t>irus</w:t>
            </w:r>
          </w:p>
        </w:tc>
        <w:tc>
          <w:tcPr>
            <w:tcW w:w="0" w:type="auto"/>
            <w:shd w:val="clear" w:color="auto" w:fill="E0E0E0"/>
          </w:tcPr>
          <w:p w14:paraId="2A9566EF" w14:textId="77777777" w:rsidR="00D50AB4" w:rsidRPr="00527E9E" w:rsidRDefault="00C8313E" w:rsidP="004A5275">
            <w:pPr>
              <w:jc w:val="center"/>
              <w:rPr>
                <w:sz w:val="16"/>
              </w:rPr>
            </w:pPr>
            <w:r w:rsidRPr="00527E9E">
              <w:rPr>
                <w:sz w:val="16"/>
              </w:rPr>
              <w:t>N</w:t>
            </w:r>
            <w:r w:rsidR="00D50AB4" w:rsidRPr="00527E9E">
              <w:rPr>
                <w:sz w:val="16"/>
              </w:rPr>
              <w:t>uée</w:t>
            </w:r>
            <w:r w:rsidRPr="00527E9E">
              <w:rPr>
                <w:sz w:val="16"/>
              </w:rPr>
              <w:t xml:space="preserve"> insecte</w:t>
            </w:r>
          </w:p>
        </w:tc>
      </w:tr>
    </w:tbl>
    <w:p w14:paraId="0672540F" w14:textId="77777777" w:rsidR="00D50AB4" w:rsidRPr="00527E9E" w:rsidRDefault="00207454" w:rsidP="0045338D">
      <w:pPr>
        <w:pStyle w:val="Titre3"/>
        <w:rPr>
          <w:lang w:val="fr-BE"/>
        </w:rPr>
      </w:pPr>
      <w:bookmarkStart w:id="18" w:name="_Toc199924466"/>
      <w:r w:rsidRPr="00527E9E">
        <w:rPr>
          <w:lang w:val="fr-BE"/>
        </w:rPr>
        <w:t>2.5.2 Durée</w:t>
      </w:r>
      <w:bookmarkEnd w:id="18"/>
      <w:r w:rsidRPr="00527E9E">
        <w:rPr>
          <w:lang w:val="fr-BE"/>
        </w:rPr>
        <w:t xml:space="preserve"> </w:t>
      </w:r>
    </w:p>
    <w:tbl>
      <w:tblPr>
        <w:tblW w:w="3911"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
        <w:gridCol w:w="3136"/>
      </w:tblGrid>
      <w:tr w:rsidR="00D50AB4" w:rsidRPr="00527E9E" w14:paraId="3CF524BF" w14:textId="77777777" w:rsidTr="006C1C59">
        <w:tc>
          <w:tcPr>
            <w:tcW w:w="0" w:type="auto"/>
          </w:tcPr>
          <w:p w14:paraId="6B0F8575" w14:textId="77777777" w:rsidR="00D50AB4" w:rsidRPr="00527E9E" w:rsidRDefault="00D50AB4" w:rsidP="004A5275">
            <w:pPr>
              <w:jc w:val="center"/>
              <w:rPr>
                <w:b/>
                <w:bCs/>
                <w:sz w:val="16"/>
              </w:rPr>
            </w:pPr>
            <w:r w:rsidRPr="00527E9E">
              <w:rPr>
                <w:b/>
                <w:bCs/>
                <w:sz w:val="16"/>
              </w:rPr>
              <w:t>D10*</w:t>
            </w:r>
          </w:p>
        </w:tc>
        <w:tc>
          <w:tcPr>
            <w:tcW w:w="3136" w:type="dxa"/>
            <w:shd w:val="clear" w:color="auto" w:fill="FFFF00"/>
          </w:tcPr>
          <w:p w14:paraId="4D7FDAAE" w14:textId="77777777" w:rsidR="00D50AB4" w:rsidRPr="00527E9E" w:rsidRDefault="00D50AB4" w:rsidP="004A5275">
            <w:pPr>
              <w:rPr>
                <w:b/>
                <w:bCs/>
                <w:sz w:val="16"/>
              </w:rPr>
            </w:pPr>
            <w:r w:rsidRPr="00527E9E">
              <w:rPr>
                <w:b/>
                <w:bCs/>
                <w:sz w:val="16"/>
              </w:rPr>
              <w:t>Durée</w:t>
            </w:r>
          </w:p>
        </w:tc>
      </w:tr>
      <w:tr w:rsidR="00D50AB4" w:rsidRPr="00527E9E" w14:paraId="3597CE44" w14:textId="77777777" w:rsidTr="0008594C">
        <w:tc>
          <w:tcPr>
            <w:tcW w:w="0" w:type="auto"/>
          </w:tcPr>
          <w:p w14:paraId="238F7D91" w14:textId="77777777" w:rsidR="00D50AB4" w:rsidRPr="00527E9E" w:rsidRDefault="00D50AB4" w:rsidP="004A5275">
            <w:pPr>
              <w:jc w:val="center"/>
              <w:rPr>
                <w:sz w:val="16"/>
              </w:rPr>
            </w:pPr>
            <w:r w:rsidRPr="00527E9E">
              <w:rPr>
                <w:sz w:val="16"/>
              </w:rPr>
              <w:t>1</w:t>
            </w:r>
          </w:p>
        </w:tc>
        <w:tc>
          <w:tcPr>
            <w:tcW w:w="3136" w:type="dxa"/>
          </w:tcPr>
          <w:p w14:paraId="52D0F6C5" w14:textId="77777777" w:rsidR="00D50AB4" w:rsidRPr="00527E9E" w:rsidRDefault="00ED5645" w:rsidP="004A5275">
            <w:pPr>
              <w:rPr>
                <w:sz w:val="16"/>
              </w:rPr>
            </w:pPr>
            <w:r w:rsidRPr="00527E9E">
              <w:rPr>
                <w:sz w:val="16"/>
              </w:rPr>
              <w:t xml:space="preserve">En cours </w:t>
            </w:r>
            <w:r w:rsidR="00D50AB4" w:rsidRPr="00527E9E">
              <w:rPr>
                <w:sz w:val="16"/>
              </w:rPr>
              <w:t>depuis 1D10 minutes</w:t>
            </w:r>
          </w:p>
        </w:tc>
      </w:tr>
      <w:tr w:rsidR="00D50AB4" w:rsidRPr="00527E9E" w14:paraId="50E7AC41" w14:textId="77777777" w:rsidTr="0008594C">
        <w:tc>
          <w:tcPr>
            <w:tcW w:w="0" w:type="auto"/>
            <w:shd w:val="clear" w:color="auto" w:fill="E0E0E0"/>
          </w:tcPr>
          <w:p w14:paraId="1BD0D35B" w14:textId="77777777" w:rsidR="00D50AB4" w:rsidRPr="00527E9E" w:rsidRDefault="00D50AB4" w:rsidP="004A5275">
            <w:pPr>
              <w:jc w:val="center"/>
              <w:rPr>
                <w:sz w:val="16"/>
              </w:rPr>
            </w:pPr>
            <w:r w:rsidRPr="00527E9E">
              <w:rPr>
                <w:sz w:val="16"/>
              </w:rPr>
              <w:t>2</w:t>
            </w:r>
          </w:p>
        </w:tc>
        <w:tc>
          <w:tcPr>
            <w:tcW w:w="3136" w:type="dxa"/>
            <w:shd w:val="clear" w:color="auto" w:fill="E0E0E0"/>
          </w:tcPr>
          <w:p w14:paraId="35491CEE" w14:textId="77777777" w:rsidR="00D50AB4" w:rsidRPr="00527E9E" w:rsidRDefault="00ED5645" w:rsidP="00D50AB4">
            <w:pPr>
              <w:rPr>
                <w:sz w:val="16"/>
              </w:rPr>
            </w:pPr>
            <w:r w:rsidRPr="00527E9E">
              <w:rPr>
                <w:sz w:val="16"/>
              </w:rPr>
              <w:t xml:space="preserve">En cours depuis </w:t>
            </w:r>
            <w:r w:rsidR="00D50AB4" w:rsidRPr="00527E9E">
              <w:rPr>
                <w:sz w:val="16"/>
              </w:rPr>
              <w:t>1D10x5 minutes</w:t>
            </w:r>
          </w:p>
        </w:tc>
      </w:tr>
      <w:tr w:rsidR="00D50AB4" w:rsidRPr="00527E9E" w14:paraId="25CDEA28" w14:textId="77777777" w:rsidTr="0008594C">
        <w:tc>
          <w:tcPr>
            <w:tcW w:w="0" w:type="auto"/>
          </w:tcPr>
          <w:p w14:paraId="62C812A0" w14:textId="77777777" w:rsidR="00D50AB4" w:rsidRPr="00527E9E" w:rsidRDefault="00D50AB4" w:rsidP="004A5275">
            <w:pPr>
              <w:jc w:val="center"/>
              <w:rPr>
                <w:sz w:val="16"/>
              </w:rPr>
            </w:pPr>
            <w:r w:rsidRPr="00527E9E">
              <w:rPr>
                <w:sz w:val="16"/>
              </w:rPr>
              <w:t>3</w:t>
            </w:r>
          </w:p>
        </w:tc>
        <w:tc>
          <w:tcPr>
            <w:tcW w:w="3136" w:type="dxa"/>
          </w:tcPr>
          <w:p w14:paraId="307F7C3C" w14:textId="77777777" w:rsidR="00D50AB4" w:rsidRPr="00527E9E" w:rsidRDefault="00ED5645" w:rsidP="004A5275">
            <w:pPr>
              <w:rPr>
                <w:sz w:val="16"/>
              </w:rPr>
            </w:pPr>
            <w:r w:rsidRPr="00527E9E">
              <w:rPr>
                <w:sz w:val="16"/>
              </w:rPr>
              <w:t xml:space="preserve">Fini </w:t>
            </w:r>
            <w:r w:rsidR="00D50AB4" w:rsidRPr="00527E9E">
              <w:rPr>
                <w:sz w:val="16"/>
              </w:rPr>
              <w:t>depuis 1D10 heures</w:t>
            </w:r>
          </w:p>
        </w:tc>
      </w:tr>
      <w:tr w:rsidR="00D50AB4" w:rsidRPr="00527E9E" w14:paraId="4F52476C" w14:textId="77777777" w:rsidTr="0008594C">
        <w:tc>
          <w:tcPr>
            <w:tcW w:w="0" w:type="auto"/>
            <w:shd w:val="clear" w:color="auto" w:fill="E0E0E0"/>
          </w:tcPr>
          <w:p w14:paraId="679CCAA2" w14:textId="77777777" w:rsidR="00D50AB4" w:rsidRPr="00527E9E" w:rsidRDefault="00D50AB4" w:rsidP="004A5275">
            <w:pPr>
              <w:jc w:val="center"/>
              <w:rPr>
                <w:sz w:val="16"/>
              </w:rPr>
            </w:pPr>
            <w:r w:rsidRPr="00527E9E">
              <w:rPr>
                <w:sz w:val="16"/>
              </w:rPr>
              <w:t>4</w:t>
            </w:r>
          </w:p>
        </w:tc>
        <w:tc>
          <w:tcPr>
            <w:tcW w:w="3136" w:type="dxa"/>
            <w:shd w:val="clear" w:color="auto" w:fill="E0E0E0"/>
          </w:tcPr>
          <w:p w14:paraId="05169B59" w14:textId="77777777" w:rsidR="00D50AB4" w:rsidRPr="00527E9E" w:rsidRDefault="00D50AB4" w:rsidP="004A5275">
            <w:pPr>
              <w:rPr>
                <w:sz w:val="16"/>
              </w:rPr>
            </w:pPr>
            <w:r w:rsidRPr="00527E9E">
              <w:rPr>
                <w:sz w:val="16"/>
              </w:rPr>
              <w:t>Fini depuis 1D10 jours</w:t>
            </w:r>
          </w:p>
        </w:tc>
      </w:tr>
    </w:tbl>
    <w:p w14:paraId="228AECE0" w14:textId="77777777" w:rsidR="00D75D15" w:rsidRPr="00527E9E" w:rsidRDefault="00D50AB4" w:rsidP="00D50AB4">
      <w:r w:rsidRPr="00527E9E">
        <w:t>Vous obtenez ainsi le type d’</w:t>
      </w:r>
      <w:r w:rsidR="0008594C" w:rsidRPr="00527E9E">
        <w:t>événement</w:t>
      </w:r>
      <w:r w:rsidRPr="00527E9E">
        <w:t xml:space="preserve">, </w:t>
      </w:r>
      <w:r w:rsidR="00207454" w:rsidRPr="00527E9E">
        <w:t xml:space="preserve">sa durée ou </w:t>
      </w:r>
      <w:r w:rsidRPr="00527E9E">
        <w:t xml:space="preserve">du temps écoulé depuis son commencement. </w:t>
      </w:r>
      <w:r w:rsidR="00D312D8" w:rsidRPr="00527E9E">
        <w:t xml:space="preserve">Un </w:t>
      </w:r>
      <w:r w:rsidR="0008594C" w:rsidRPr="00527E9E">
        <w:t>événement</w:t>
      </w:r>
      <w:r w:rsidRPr="00527E9E">
        <w:t xml:space="preserve"> affecte 1D10x10% d</w:t>
      </w:r>
      <w:r w:rsidR="00D312D8" w:rsidRPr="00527E9E">
        <w:t>u</w:t>
      </w:r>
      <w:r w:rsidRPr="00527E9E">
        <w:t xml:space="preserve"> groupe</w:t>
      </w:r>
      <w:r w:rsidR="00D312D8" w:rsidRPr="00527E9E">
        <w:t>, si applicable.</w:t>
      </w:r>
    </w:p>
    <w:p w14:paraId="46AE23C4" w14:textId="77777777" w:rsidR="006F2561" w:rsidRPr="00527E9E" w:rsidRDefault="006F2561" w:rsidP="006F2561">
      <w:pPr>
        <w:pStyle w:val="Exemple0"/>
      </w:pPr>
      <w:r w:rsidRPr="00527E9E">
        <w:t xml:space="preserve">Exemple : un événement </w:t>
      </w:r>
      <w:r w:rsidR="00ED5645" w:rsidRPr="00527E9E">
        <w:t xml:space="preserve">local </w:t>
      </w:r>
      <w:r w:rsidRPr="00527E9E">
        <w:t xml:space="preserve">(d10=10) santé (d10*=1) pourriture (d10*=2) </w:t>
      </w:r>
      <w:r w:rsidR="00ED5645" w:rsidRPr="00527E9E">
        <w:t xml:space="preserve">en cours </w:t>
      </w:r>
      <w:r w:rsidRPr="00527E9E">
        <w:t xml:space="preserve">(d10=3) </w:t>
      </w:r>
      <w:r w:rsidR="00ED5645" w:rsidRPr="00527E9E">
        <w:t xml:space="preserve">depuis </w:t>
      </w:r>
      <w:r w:rsidRPr="00527E9E">
        <w:t xml:space="preserve">15 minutes, donc </w:t>
      </w:r>
      <w:r w:rsidR="00ED5645" w:rsidRPr="00527E9E">
        <w:t xml:space="preserve">par exemple </w:t>
      </w:r>
      <w:r w:rsidRPr="00527E9E">
        <w:t>un objet transporté est pourri et cela se sent depuis un quart d’heure.</w:t>
      </w:r>
    </w:p>
    <w:p w14:paraId="219F009A" w14:textId="77777777" w:rsidR="00D312D8" w:rsidRPr="00527E9E" w:rsidRDefault="00D312D8" w:rsidP="00D312D8">
      <w:pPr>
        <w:pStyle w:val="Titre2"/>
        <w:rPr>
          <w:lang w:val="fr-BE"/>
        </w:rPr>
      </w:pPr>
      <w:bookmarkStart w:id="19" w:name="_Toc199924467"/>
      <w:r w:rsidRPr="00527E9E">
        <w:rPr>
          <w:lang w:val="fr-BE"/>
        </w:rPr>
        <w:t>2.6 Rencontre : Humains</w:t>
      </w:r>
      <w:bookmarkEnd w:id="19"/>
    </w:p>
    <w:p w14:paraId="6BE6EB16" w14:textId="77777777" w:rsidR="00D75D15" w:rsidRPr="00527E9E" w:rsidRDefault="006C1C59" w:rsidP="00D312D8">
      <w:r w:rsidRPr="00527E9E">
        <w:t xml:space="preserve">Ce sont des </w:t>
      </w:r>
      <w:r w:rsidR="00ED5645" w:rsidRPr="00527E9E">
        <w:t>humains</w:t>
      </w:r>
      <w:r w:rsidRPr="00527E9E">
        <w:t xml:space="preserve"> ou des êtres civilisés de cette région ou la traversant. Il s’agit de déterminer leur type et </w:t>
      </w:r>
      <w:r w:rsidR="00ED5645" w:rsidRPr="00527E9E">
        <w:t>nombre</w:t>
      </w:r>
      <w:r w:rsidR="003F43D6" w:rsidRPr="00527E9E">
        <w:t>,</w:t>
      </w:r>
      <w:r w:rsidR="00ED5645" w:rsidRPr="00527E9E">
        <w:t xml:space="preserve"> activité</w:t>
      </w:r>
      <w:r w:rsidR="003F43D6" w:rsidRPr="00527E9E">
        <w:t xml:space="preserve"> et origine</w:t>
      </w:r>
      <w:r w:rsidR="00207454" w:rsidRPr="00527E9E">
        <w:t>.</w:t>
      </w:r>
    </w:p>
    <w:p w14:paraId="14D58E5A" w14:textId="77777777" w:rsidR="00207454" w:rsidRPr="00527E9E" w:rsidRDefault="00207454" w:rsidP="0045338D">
      <w:pPr>
        <w:pStyle w:val="Titre3"/>
        <w:rPr>
          <w:lang w:val="fr-BE"/>
        </w:rPr>
      </w:pPr>
      <w:bookmarkStart w:id="20" w:name="_Toc199924468"/>
      <w:r w:rsidRPr="00527E9E">
        <w:rPr>
          <w:lang w:val="fr-BE"/>
        </w:rPr>
        <w:t>2.6.1 Type et nombre</w:t>
      </w:r>
      <w:bookmarkEnd w:id="20"/>
    </w:p>
    <w:p w14:paraId="5FC2C0C6" w14:textId="77777777" w:rsidR="00D312D8" w:rsidRPr="00527E9E" w:rsidRDefault="00ED5645" w:rsidP="00D312D8">
      <w:r w:rsidRPr="00527E9E">
        <w:t xml:space="preserve">Le </w:t>
      </w:r>
      <w:r w:rsidRPr="00527E9E">
        <w:rPr>
          <w:shd w:val="clear" w:color="auto" w:fill="FFFF00"/>
        </w:rPr>
        <w:t>type</w:t>
      </w:r>
      <w:r w:rsidRPr="00527E9E">
        <w:t xml:space="preserve"> (D10) et le </w:t>
      </w:r>
      <w:r w:rsidRPr="00527E9E">
        <w:rPr>
          <w:shd w:val="clear" w:color="auto" w:fill="FFFF00"/>
        </w:rPr>
        <w:t>détail</w:t>
      </w:r>
      <w:r w:rsidRPr="00527E9E">
        <w:t xml:space="preserve"> (D10*) avec le </w:t>
      </w:r>
      <w:r w:rsidRPr="00527E9E">
        <w:rPr>
          <w:shd w:val="clear" w:color="auto" w:fill="FFFF00"/>
        </w:rPr>
        <w:t>nombre</w:t>
      </w:r>
      <w:r w:rsidRPr="00527E9E">
        <w:t xml:space="preserve"> d’humains rencontrés multiplié par l’</w:t>
      </w:r>
      <w:r w:rsidRPr="00527E9E">
        <w:rPr>
          <w:shd w:val="clear" w:color="auto" w:fill="FFFF00"/>
        </w:rPr>
        <w:t>Ampleur</w:t>
      </w:r>
      <w:r w:rsidR="00F863DE"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172"/>
        <w:gridCol w:w="1776"/>
        <w:gridCol w:w="1821"/>
        <w:gridCol w:w="2028"/>
        <w:gridCol w:w="1608"/>
      </w:tblGrid>
      <w:tr w:rsidR="00C8313E" w:rsidRPr="00527E9E" w14:paraId="589AEBDC" w14:textId="77777777" w:rsidTr="006846F1">
        <w:tc>
          <w:tcPr>
            <w:tcW w:w="0" w:type="auto"/>
            <w:gridSpan w:val="2"/>
            <w:tcBorders>
              <w:top w:val="nil"/>
              <w:left w:val="nil"/>
            </w:tcBorders>
          </w:tcPr>
          <w:p w14:paraId="4D6A60F8" w14:textId="77777777" w:rsidR="00C8313E" w:rsidRPr="00527E9E" w:rsidRDefault="00C8313E" w:rsidP="004A5275">
            <w:pPr>
              <w:rPr>
                <w:b/>
                <w:bCs/>
                <w:sz w:val="16"/>
              </w:rPr>
            </w:pPr>
          </w:p>
        </w:tc>
        <w:tc>
          <w:tcPr>
            <w:tcW w:w="0" w:type="auto"/>
            <w:gridSpan w:val="4"/>
            <w:tcBorders>
              <w:right w:val="single" w:sz="12" w:space="0" w:color="auto"/>
            </w:tcBorders>
          </w:tcPr>
          <w:p w14:paraId="0516D94C" w14:textId="77777777" w:rsidR="00C8313E" w:rsidRPr="00527E9E" w:rsidRDefault="006846F1" w:rsidP="004A5275">
            <w:pPr>
              <w:jc w:val="center"/>
              <w:rPr>
                <w:b/>
                <w:bCs/>
                <w:sz w:val="16"/>
              </w:rPr>
            </w:pPr>
            <w:r w:rsidRPr="00527E9E">
              <w:rPr>
                <w:b/>
                <w:bCs/>
                <w:sz w:val="16"/>
                <w:shd w:val="clear" w:color="auto" w:fill="FFFF00"/>
              </w:rPr>
              <w:t>Détail</w:t>
            </w:r>
            <w:r w:rsidRPr="00527E9E">
              <w:rPr>
                <w:b/>
                <w:bCs/>
                <w:sz w:val="16"/>
              </w:rPr>
              <w:t xml:space="preserve"> </w:t>
            </w:r>
            <w:r w:rsidR="00C8313E" w:rsidRPr="00527E9E">
              <w:rPr>
                <w:b/>
                <w:bCs/>
                <w:sz w:val="16"/>
              </w:rPr>
              <w:t>D10*</w:t>
            </w:r>
          </w:p>
        </w:tc>
      </w:tr>
      <w:tr w:rsidR="00C8313E" w:rsidRPr="00527E9E" w14:paraId="1D514E72" w14:textId="77777777" w:rsidTr="006C1C59">
        <w:tc>
          <w:tcPr>
            <w:tcW w:w="0" w:type="auto"/>
          </w:tcPr>
          <w:p w14:paraId="4A573A0D" w14:textId="77777777" w:rsidR="00C8313E" w:rsidRPr="00527E9E" w:rsidRDefault="00C8313E" w:rsidP="00FD7DE4">
            <w:pPr>
              <w:rPr>
                <w:b/>
              </w:rPr>
            </w:pPr>
            <w:r w:rsidRPr="00527E9E">
              <w:rPr>
                <w:b/>
                <w:sz w:val="16"/>
              </w:rPr>
              <w:t>D10</w:t>
            </w:r>
          </w:p>
        </w:tc>
        <w:tc>
          <w:tcPr>
            <w:tcW w:w="0" w:type="auto"/>
            <w:shd w:val="clear" w:color="auto" w:fill="FFFF00"/>
          </w:tcPr>
          <w:p w14:paraId="0F5AEA7B" w14:textId="77777777" w:rsidR="00C8313E" w:rsidRPr="00527E9E" w:rsidRDefault="00C8313E" w:rsidP="004A5275">
            <w:pPr>
              <w:rPr>
                <w:b/>
                <w:bCs/>
                <w:sz w:val="16"/>
              </w:rPr>
            </w:pPr>
            <w:r w:rsidRPr="00527E9E">
              <w:rPr>
                <w:b/>
                <w:bCs/>
                <w:sz w:val="16"/>
              </w:rPr>
              <w:t>Type</w:t>
            </w:r>
          </w:p>
        </w:tc>
        <w:tc>
          <w:tcPr>
            <w:tcW w:w="0" w:type="auto"/>
          </w:tcPr>
          <w:p w14:paraId="2DE2176C" w14:textId="77777777" w:rsidR="00C8313E" w:rsidRPr="00527E9E" w:rsidRDefault="00C8313E" w:rsidP="004A5275">
            <w:pPr>
              <w:jc w:val="center"/>
              <w:rPr>
                <w:b/>
                <w:bCs/>
                <w:sz w:val="16"/>
              </w:rPr>
            </w:pPr>
            <w:r w:rsidRPr="00527E9E">
              <w:rPr>
                <w:b/>
                <w:bCs/>
                <w:sz w:val="16"/>
              </w:rPr>
              <w:t>1</w:t>
            </w:r>
          </w:p>
        </w:tc>
        <w:tc>
          <w:tcPr>
            <w:tcW w:w="0" w:type="auto"/>
          </w:tcPr>
          <w:p w14:paraId="55A9608D" w14:textId="77777777" w:rsidR="00C8313E" w:rsidRPr="00527E9E" w:rsidRDefault="00C8313E" w:rsidP="004A5275">
            <w:pPr>
              <w:jc w:val="center"/>
              <w:rPr>
                <w:b/>
                <w:bCs/>
                <w:sz w:val="16"/>
              </w:rPr>
            </w:pPr>
            <w:r w:rsidRPr="00527E9E">
              <w:rPr>
                <w:b/>
                <w:bCs/>
                <w:sz w:val="16"/>
              </w:rPr>
              <w:t>2</w:t>
            </w:r>
          </w:p>
        </w:tc>
        <w:tc>
          <w:tcPr>
            <w:tcW w:w="0" w:type="auto"/>
          </w:tcPr>
          <w:p w14:paraId="5DE9E4A7" w14:textId="77777777" w:rsidR="00C8313E" w:rsidRPr="00527E9E" w:rsidRDefault="00C8313E" w:rsidP="004A5275">
            <w:pPr>
              <w:jc w:val="center"/>
              <w:rPr>
                <w:b/>
                <w:bCs/>
                <w:sz w:val="16"/>
              </w:rPr>
            </w:pPr>
            <w:r w:rsidRPr="00527E9E">
              <w:rPr>
                <w:b/>
                <w:bCs/>
                <w:sz w:val="16"/>
              </w:rPr>
              <w:t>3</w:t>
            </w:r>
          </w:p>
        </w:tc>
        <w:tc>
          <w:tcPr>
            <w:tcW w:w="0" w:type="auto"/>
            <w:tcBorders>
              <w:right w:val="single" w:sz="12" w:space="0" w:color="auto"/>
            </w:tcBorders>
          </w:tcPr>
          <w:p w14:paraId="70F5B5EE" w14:textId="77777777" w:rsidR="00C8313E" w:rsidRPr="00527E9E" w:rsidRDefault="00C8313E" w:rsidP="004A5275">
            <w:pPr>
              <w:jc w:val="center"/>
              <w:rPr>
                <w:b/>
                <w:bCs/>
                <w:sz w:val="16"/>
              </w:rPr>
            </w:pPr>
            <w:r w:rsidRPr="00527E9E">
              <w:rPr>
                <w:b/>
                <w:bCs/>
                <w:sz w:val="16"/>
              </w:rPr>
              <w:t>4</w:t>
            </w:r>
          </w:p>
        </w:tc>
      </w:tr>
      <w:tr w:rsidR="00C8313E" w:rsidRPr="00527E9E" w14:paraId="120DA85E" w14:textId="77777777" w:rsidTr="006846F1">
        <w:tc>
          <w:tcPr>
            <w:tcW w:w="0" w:type="auto"/>
          </w:tcPr>
          <w:p w14:paraId="533B1CF1" w14:textId="77777777" w:rsidR="00C8313E" w:rsidRPr="00527E9E" w:rsidRDefault="00C8313E" w:rsidP="004A5275">
            <w:pPr>
              <w:jc w:val="center"/>
              <w:rPr>
                <w:sz w:val="16"/>
              </w:rPr>
            </w:pPr>
            <w:r w:rsidRPr="00527E9E">
              <w:rPr>
                <w:sz w:val="16"/>
              </w:rPr>
              <w:t>1</w:t>
            </w:r>
          </w:p>
        </w:tc>
        <w:tc>
          <w:tcPr>
            <w:tcW w:w="0" w:type="auto"/>
          </w:tcPr>
          <w:p w14:paraId="1DD225DD" w14:textId="77777777" w:rsidR="00C8313E" w:rsidRPr="00527E9E" w:rsidRDefault="00C8313E" w:rsidP="004A5275">
            <w:pPr>
              <w:rPr>
                <w:b/>
                <w:bCs/>
                <w:sz w:val="16"/>
              </w:rPr>
            </w:pPr>
            <w:r w:rsidRPr="00527E9E">
              <w:rPr>
                <w:b/>
                <w:bCs/>
                <w:sz w:val="16"/>
              </w:rPr>
              <w:t>Religieux</w:t>
            </w:r>
          </w:p>
        </w:tc>
        <w:tc>
          <w:tcPr>
            <w:tcW w:w="0" w:type="auto"/>
          </w:tcPr>
          <w:p w14:paraId="220360BC" w14:textId="77777777" w:rsidR="00C8313E" w:rsidRPr="00527E9E" w:rsidRDefault="00C8313E" w:rsidP="004A5275">
            <w:pPr>
              <w:jc w:val="center"/>
              <w:rPr>
                <w:sz w:val="16"/>
              </w:rPr>
            </w:pPr>
            <w:r w:rsidRPr="00527E9E">
              <w:rPr>
                <w:sz w:val="16"/>
              </w:rPr>
              <w:t xml:space="preserve">Frère </w:t>
            </w:r>
            <w:r w:rsidR="00C04F1D" w:rsidRPr="00527E9E">
              <w:rPr>
                <w:sz w:val="16"/>
              </w:rPr>
              <w:t xml:space="preserve">- </w:t>
            </w:r>
            <w:r w:rsidRPr="00527E9E">
              <w:rPr>
                <w:sz w:val="16"/>
              </w:rPr>
              <w:t>D10</w:t>
            </w:r>
          </w:p>
        </w:tc>
        <w:tc>
          <w:tcPr>
            <w:tcW w:w="0" w:type="auto"/>
          </w:tcPr>
          <w:p w14:paraId="76A2D0C7" w14:textId="77777777" w:rsidR="00C8313E" w:rsidRPr="00527E9E" w:rsidRDefault="00C8313E" w:rsidP="00D312D8">
            <w:pPr>
              <w:jc w:val="center"/>
              <w:rPr>
                <w:sz w:val="16"/>
              </w:rPr>
            </w:pPr>
            <w:r w:rsidRPr="00527E9E">
              <w:rPr>
                <w:sz w:val="16"/>
              </w:rPr>
              <w:t xml:space="preserve">Prêtre </w:t>
            </w:r>
            <w:r w:rsidR="00C04F1D" w:rsidRPr="00527E9E">
              <w:rPr>
                <w:sz w:val="16"/>
              </w:rPr>
              <w:t xml:space="preserve">- </w:t>
            </w:r>
            <w:r w:rsidRPr="00527E9E">
              <w:rPr>
                <w:sz w:val="16"/>
              </w:rPr>
              <w:t>d6</w:t>
            </w:r>
          </w:p>
        </w:tc>
        <w:tc>
          <w:tcPr>
            <w:tcW w:w="0" w:type="auto"/>
          </w:tcPr>
          <w:p w14:paraId="5F30633E" w14:textId="274E4765" w:rsidR="00C8313E" w:rsidRPr="00527E9E" w:rsidRDefault="00A75C6C" w:rsidP="004A5275">
            <w:pPr>
              <w:jc w:val="center"/>
              <w:rPr>
                <w:sz w:val="16"/>
              </w:rPr>
            </w:pPr>
            <w:r w:rsidRPr="00527E9E">
              <w:rPr>
                <w:sz w:val="16"/>
              </w:rPr>
              <w:t>Éminence</w:t>
            </w:r>
            <w:r w:rsidR="00C8313E" w:rsidRPr="00527E9E">
              <w:rPr>
                <w:sz w:val="16"/>
              </w:rPr>
              <w:t xml:space="preserve"> </w:t>
            </w:r>
            <w:r w:rsidR="00C04F1D" w:rsidRPr="00527E9E">
              <w:rPr>
                <w:sz w:val="16"/>
              </w:rPr>
              <w:t xml:space="preserve">- </w:t>
            </w:r>
            <w:r w:rsidR="006846F1" w:rsidRPr="00527E9E">
              <w:rPr>
                <w:sz w:val="16"/>
              </w:rPr>
              <w:t>D10*</w:t>
            </w:r>
          </w:p>
        </w:tc>
        <w:tc>
          <w:tcPr>
            <w:tcW w:w="0" w:type="auto"/>
            <w:tcBorders>
              <w:right w:val="single" w:sz="12" w:space="0" w:color="auto"/>
            </w:tcBorders>
          </w:tcPr>
          <w:p w14:paraId="5E5C3297" w14:textId="77777777" w:rsidR="00C8313E" w:rsidRPr="00527E9E" w:rsidRDefault="00C8313E" w:rsidP="004A5275">
            <w:pPr>
              <w:jc w:val="center"/>
              <w:rPr>
                <w:sz w:val="16"/>
              </w:rPr>
            </w:pPr>
            <w:r w:rsidRPr="00527E9E">
              <w:rPr>
                <w:sz w:val="16"/>
              </w:rPr>
              <w:t xml:space="preserve">Magicien </w:t>
            </w:r>
            <w:r w:rsidR="00C04F1D" w:rsidRPr="00527E9E">
              <w:rPr>
                <w:sz w:val="16"/>
              </w:rPr>
              <w:t xml:space="preserve">- </w:t>
            </w:r>
            <w:r w:rsidRPr="00527E9E">
              <w:rPr>
                <w:sz w:val="16"/>
              </w:rPr>
              <w:t>1</w:t>
            </w:r>
          </w:p>
        </w:tc>
      </w:tr>
      <w:tr w:rsidR="00C8313E" w:rsidRPr="00527E9E" w14:paraId="43E1B73D" w14:textId="77777777" w:rsidTr="006846F1">
        <w:tc>
          <w:tcPr>
            <w:tcW w:w="0" w:type="auto"/>
            <w:shd w:val="clear" w:color="auto" w:fill="E0E0E0"/>
          </w:tcPr>
          <w:p w14:paraId="3100EC00" w14:textId="77777777" w:rsidR="00C8313E" w:rsidRPr="00527E9E" w:rsidRDefault="00C8313E" w:rsidP="004A5275">
            <w:pPr>
              <w:jc w:val="center"/>
              <w:rPr>
                <w:sz w:val="16"/>
              </w:rPr>
            </w:pPr>
            <w:r w:rsidRPr="00527E9E">
              <w:rPr>
                <w:sz w:val="16"/>
              </w:rPr>
              <w:t>2</w:t>
            </w:r>
          </w:p>
        </w:tc>
        <w:tc>
          <w:tcPr>
            <w:tcW w:w="0" w:type="auto"/>
            <w:shd w:val="clear" w:color="auto" w:fill="E0E0E0"/>
          </w:tcPr>
          <w:p w14:paraId="0B6A8B47" w14:textId="77777777" w:rsidR="00C8313E" w:rsidRPr="00527E9E" w:rsidRDefault="00C8313E" w:rsidP="004A5275">
            <w:pPr>
              <w:rPr>
                <w:b/>
                <w:bCs/>
                <w:sz w:val="16"/>
              </w:rPr>
            </w:pPr>
            <w:r w:rsidRPr="00527E9E">
              <w:rPr>
                <w:b/>
                <w:bCs/>
                <w:sz w:val="16"/>
              </w:rPr>
              <w:t>Chasseur</w:t>
            </w:r>
          </w:p>
        </w:tc>
        <w:tc>
          <w:tcPr>
            <w:tcW w:w="0" w:type="auto"/>
            <w:shd w:val="clear" w:color="auto" w:fill="E0E0E0"/>
          </w:tcPr>
          <w:p w14:paraId="116DDD04" w14:textId="77777777" w:rsidR="00C8313E" w:rsidRPr="00527E9E" w:rsidRDefault="00C8313E" w:rsidP="00C04F1D">
            <w:pPr>
              <w:jc w:val="center"/>
              <w:rPr>
                <w:sz w:val="16"/>
              </w:rPr>
            </w:pPr>
            <w:r w:rsidRPr="00527E9E">
              <w:rPr>
                <w:sz w:val="16"/>
              </w:rPr>
              <w:t xml:space="preserve">Cueilleur </w:t>
            </w:r>
            <w:r w:rsidR="00C04F1D" w:rsidRPr="00527E9E">
              <w:rPr>
                <w:sz w:val="16"/>
              </w:rPr>
              <w:t xml:space="preserve">- </w:t>
            </w:r>
            <w:r w:rsidRPr="00527E9E">
              <w:rPr>
                <w:sz w:val="16"/>
              </w:rPr>
              <w:t>D10</w:t>
            </w:r>
          </w:p>
        </w:tc>
        <w:tc>
          <w:tcPr>
            <w:tcW w:w="0" w:type="auto"/>
            <w:shd w:val="clear" w:color="auto" w:fill="E0E0E0"/>
          </w:tcPr>
          <w:p w14:paraId="3EC49B19" w14:textId="77777777" w:rsidR="00C8313E" w:rsidRPr="00527E9E" w:rsidRDefault="00C8313E" w:rsidP="004A5275">
            <w:pPr>
              <w:jc w:val="center"/>
              <w:rPr>
                <w:sz w:val="16"/>
              </w:rPr>
            </w:pPr>
            <w:r w:rsidRPr="00527E9E">
              <w:rPr>
                <w:sz w:val="16"/>
              </w:rPr>
              <w:t xml:space="preserve">Chasseur </w:t>
            </w:r>
            <w:r w:rsidR="00C04F1D" w:rsidRPr="00527E9E">
              <w:rPr>
                <w:sz w:val="16"/>
              </w:rPr>
              <w:t xml:space="preserve">- </w:t>
            </w:r>
            <w:r w:rsidRPr="00527E9E">
              <w:rPr>
                <w:sz w:val="16"/>
              </w:rPr>
              <w:t>d6</w:t>
            </w:r>
          </w:p>
        </w:tc>
        <w:tc>
          <w:tcPr>
            <w:tcW w:w="0" w:type="auto"/>
            <w:shd w:val="clear" w:color="auto" w:fill="E0E0E0"/>
          </w:tcPr>
          <w:p w14:paraId="177EF436" w14:textId="77777777" w:rsidR="00C8313E" w:rsidRPr="00527E9E" w:rsidRDefault="00C8313E" w:rsidP="004A5275">
            <w:pPr>
              <w:jc w:val="center"/>
              <w:rPr>
                <w:sz w:val="16"/>
              </w:rPr>
            </w:pPr>
            <w:r w:rsidRPr="00527E9E">
              <w:rPr>
                <w:sz w:val="16"/>
              </w:rPr>
              <w:t xml:space="preserve">Traqueur </w:t>
            </w:r>
            <w:r w:rsidR="00C04F1D" w:rsidRPr="00527E9E">
              <w:rPr>
                <w:sz w:val="16"/>
              </w:rPr>
              <w:t xml:space="preserve">- </w:t>
            </w:r>
            <w:r w:rsidRPr="00527E9E">
              <w:rPr>
                <w:sz w:val="16"/>
              </w:rPr>
              <w:t>D10</w:t>
            </w:r>
          </w:p>
        </w:tc>
        <w:tc>
          <w:tcPr>
            <w:tcW w:w="0" w:type="auto"/>
            <w:tcBorders>
              <w:right w:val="single" w:sz="12" w:space="0" w:color="auto"/>
            </w:tcBorders>
            <w:shd w:val="clear" w:color="auto" w:fill="E0E0E0"/>
          </w:tcPr>
          <w:p w14:paraId="7C6B8532" w14:textId="77777777" w:rsidR="00C8313E" w:rsidRPr="00527E9E" w:rsidRDefault="00C8313E" w:rsidP="004A5275">
            <w:pPr>
              <w:jc w:val="center"/>
              <w:rPr>
                <w:sz w:val="16"/>
              </w:rPr>
            </w:pPr>
            <w:r w:rsidRPr="00527E9E">
              <w:rPr>
                <w:sz w:val="16"/>
              </w:rPr>
              <w:t xml:space="preserve">..de prime </w:t>
            </w:r>
            <w:r w:rsidR="00C04F1D" w:rsidRPr="00527E9E">
              <w:rPr>
                <w:sz w:val="16"/>
              </w:rPr>
              <w:t xml:space="preserve">- </w:t>
            </w:r>
            <w:r w:rsidRPr="00527E9E">
              <w:rPr>
                <w:sz w:val="16"/>
              </w:rPr>
              <w:t>d6/2</w:t>
            </w:r>
          </w:p>
        </w:tc>
      </w:tr>
      <w:tr w:rsidR="00C8313E" w:rsidRPr="00527E9E" w14:paraId="68D450E7" w14:textId="77777777" w:rsidTr="006846F1">
        <w:tc>
          <w:tcPr>
            <w:tcW w:w="0" w:type="auto"/>
          </w:tcPr>
          <w:p w14:paraId="453F848A" w14:textId="77777777" w:rsidR="00C8313E" w:rsidRPr="00527E9E" w:rsidRDefault="00C8313E" w:rsidP="004A5275">
            <w:pPr>
              <w:jc w:val="center"/>
              <w:rPr>
                <w:sz w:val="16"/>
              </w:rPr>
            </w:pPr>
            <w:r w:rsidRPr="00527E9E">
              <w:rPr>
                <w:sz w:val="16"/>
              </w:rPr>
              <w:t>3</w:t>
            </w:r>
          </w:p>
        </w:tc>
        <w:tc>
          <w:tcPr>
            <w:tcW w:w="0" w:type="auto"/>
          </w:tcPr>
          <w:p w14:paraId="30CC72C2" w14:textId="77777777" w:rsidR="00C8313E" w:rsidRPr="00527E9E" w:rsidRDefault="00C8313E" w:rsidP="004A5275">
            <w:pPr>
              <w:rPr>
                <w:b/>
                <w:bCs/>
                <w:sz w:val="16"/>
              </w:rPr>
            </w:pPr>
            <w:r w:rsidRPr="00527E9E">
              <w:rPr>
                <w:b/>
                <w:bCs/>
                <w:sz w:val="16"/>
              </w:rPr>
              <w:t>Militaire</w:t>
            </w:r>
          </w:p>
        </w:tc>
        <w:tc>
          <w:tcPr>
            <w:tcW w:w="0" w:type="auto"/>
          </w:tcPr>
          <w:p w14:paraId="2E5B410A" w14:textId="77777777" w:rsidR="00C8313E" w:rsidRPr="00527E9E" w:rsidRDefault="004A5275" w:rsidP="004A5275">
            <w:pPr>
              <w:jc w:val="center"/>
              <w:rPr>
                <w:sz w:val="16"/>
              </w:rPr>
            </w:pPr>
            <w:r w:rsidRPr="00527E9E">
              <w:rPr>
                <w:sz w:val="16"/>
              </w:rPr>
              <w:t>G</w:t>
            </w:r>
            <w:r w:rsidR="00C8313E" w:rsidRPr="00527E9E">
              <w:rPr>
                <w:sz w:val="16"/>
              </w:rPr>
              <w:t>arde</w:t>
            </w:r>
            <w:r w:rsidRPr="00527E9E">
              <w:rPr>
                <w:sz w:val="16"/>
              </w:rPr>
              <w:t xml:space="preserve"> </w:t>
            </w:r>
            <w:r w:rsidR="00C04F1D" w:rsidRPr="00527E9E">
              <w:rPr>
                <w:sz w:val="16"/>
              </w:rPr>
              <w:t xml:space="preserve">- </w:t>
            </w:r>
            <w:r w:rsidRPr="00527E9E">
              <w:rPr>
                <w:sz w:val="16"/>
              </w:rPr>
              <w:t>d6</w:t>
            </w:r>
          </w:p>
        </w:tc>
        <w:tc>
          <w:tcPr>
            <w:tcW w:w="0" w:type="auto"/>
          </w:tcPr>
          <w:p w14:paraId="7DDAD7D3" w14:textId="77777777" w:rsidR="00C8313E" w:rsidRPr="00527E9E" w:rsidRDefault="00C8313E" w:rsidP="004A5275">
            <w:pPr>
              <w:jc w:val="center"/>
              <w:rPr>
                <w:sz w:val="16"/>
              </w:rPr>
            </w:pPr>
            <w:r w:rsidRPr="00527E9E">
              <w:rPr>
                <w:sz w:val="16"/>
              </w:rPr>
              <w:t>HA</w:t>
            </w:r>
            <w:r w:rsidR="004A5275" w:rsidRPr="00527E9E">
              <w:rPr>
                <w:sz w:val="16"/>
              </w:rPr>
              <w:t xml:space="preserve"> </w:t>
            </w:r>
            <w:r w:rsidR="00C04F1D" w:rsidRPr="00527E9E">
              <w:rPr>
                <w:sz w:val="16"/>
              </w:rPr>
              <w:t xml:space="preserve">- </w:t>
            </w:r>
            <w:r w:rsidR="004A5275" w:rsidRPr="00527E9E">
              <w:rPr>
                <w:sz w:val="16"/>
              </w:rPr>
              <w:t>d6</w:t>
            </w:r>
          </w:p>
        </w:tc>
        <w:tc>
          <w:tcPr>
            <w:tcW w:w="0" w:type="auto"/>
          </w:tcPr>
          <w:p w14:paraId="4F96A686" w14:textId="77777777" w:rsidR="00C8313E" w:rsidRPr="00527E9E" w:rsidRDefault="004A5275" w:rsidP="004A5275">
            <w:pPr>
              <w:jc w:val="center"/>
              <w:rPr>
                <w:sz w:val="16"/>
              </w:rPr>
            </w:pPr>
            <w:r w:rsidRPr="00527E9E">
              <w:rPr>
                <w:sz w:val="16"/>
              </w:rPr>
              <w:t>M</w:t>
            </w:r>
            <w:r w:rsidR="00C8313E" w:rsidRPr="00527E9E">
              <w:rPr>
                <w:sz w:val="16"/>
              </w:rPr>
              <w:t>ilitaire</w:t>
            </w:r>
            <w:r w:rsidRPr="00527E9E">
              <w:rPr>
                <w:sz w:val="16"/>
              </w:rPr>
              <w:t xml:space="preserve"> </w:t>
            </w:r>
            <w:r w:rsidR="00C04F1D" w:rsidRPr="00527E9E">
              <w:rPr>
                <w:sz w:val="16"/>
              </w:rPr>
              <w:t xml:space="preserve">- </w:t>
            </w:r>
            <w:r w:rsidRPr="00527E9E">
              <w:rPr>
                <w:sz w:val="16"/>
              </w:rPr>
              <w:t>D10x2</w:t>
            </w:r>
          </w:p>
        </w:tc>
        <w:tc>
          <w:tcPr>
            <w:tcW w:w="0" w:type="auto"/>
            <w:tcBorders>
              <w:right w:val="single" w:sz="12" w:space="0" w:color="auto"/>
            </w:tcBorders>
          </w:tcPr>
          <w:p w14:paraId="617F39AB" w14:textId="77777777" w:rsidR="00C8313E" w:rsidRPr="00527E9E" w:rsidRDefault="004A5275" w:rsidP="004A5275">
            <w:pPr>
              <w:jc w:val="center"/>
              <w:rPr>
                <w:sz w:val="16"/>
              </w:rPr>
            </w:pPr>
            <w:r w:rsidRPr="00527E9E">
              <w:rPr>
                <w:sz w:val="16"/>
              </w:rPr>
              <w:t>M</w:t>
            </w:r>
            <w:r w:rsidR="00C8313E" w:rsidRPr="00527E9E">
              <w:rPr>
                <w:sz w:val="16"/>
              </w:rPr>
              <w:t>ercenaire</w:t>
            </w:r>
            <w:r w:rsidRPr="00527E9E">
              <w:rPr>
                <w:sz w:val="16"/>
              </w:rPr>
              <w:t xml:space="preserve"> </w:t>
            </w:r>
            <w:r w:rsidR="00C04F1D" w:rsidRPr="00527E9E">
              <w:rPr>
                <w:sz w:val="16"/>
              </w:rPr>
              <w:t xml:space="preserve">- </w:t>
            </w:r>
            <w:r w:rsidRPr="00527E9E">
              <w:rPr>
                <w:sz w:val="16"/>
              </w:rPr>
              <w:t>d6</w:t>
            </w:r>
          </w:p>
        </w:tc>
      </w:tr>
      <w:tr w:rsidR="00C8313E" w:rsidRPr="00527E9E" w14:paraId="2192EFC1" w14:textId="77777777" w:rsidTr="006846F1">
        <w:tc>
          <w:tcPr>
            <w:tcW w:w="0" w:type="auto"/>
            <w:shd w:val="clear" w:color="auto" w:fill="E0E0E0"/>
          </w:tcPr>
          <w:p w14:paraId="34308A75" w14:textId="77777777" w:rsidR="00C8313E" w:rsidRPr="00527E9E" w:rsidRDefault="00C8313E" w:rsidP="004A5275">
            <w:pPr>
              <w:jc w:val="center"/>
              <w:rPr>
                <w:sz w:val="16"/>
              </w:rPr>
            </w:pPr>
            <w:r w:rsidRPr="00527E9E">
              <w:rPr>
                <w:sz w:val="16"/>
              </w:rPr>
              <w:t>4</w:t>
            </w:r>
          </w:p>
        </w:tc>
        <w:tc>
          <w:tcPr>
            <w:tcW w:w="0" w:type="auto"/>
            <w:shd w:val="clear" w:color="auto" w:fill="E0E0E0"/>
          </w:tcPr>
          <w:p w14:paraId="453C6A7E" w14:textId="77777777" w:rsidR="00C8313E" w:rsidRPr="00527E9E" w:rsidRDefault="00C8313E" w:rsidP="004A5275">
            <w:pPr>
              <w:rPr>
                <w:b/>
                <w:bCs/>
                <w:sz w:val="16"/>
              </w:rPr>
            </w:pPr>
            <w:r w:rsidRPr="00527E9E">
              <w:rPr>
                <w:b/>
                <w:bCs/>
                <w:sz w:val="16"/>
              </w:rPr>
              <w:t>Marchand</w:t>
            </w:r>
          </w:p>
        </w:tc>
        <w:tc>
          <w:tcPr>
            <w:tcW w:w="0" w:type="auto"/>
            <w:shd w:val="clear" w:color="auto" w:fill="E0E0E0"/>
          </w:tcPr>
          <w:p w14:paraId="39CE4242" w14:textId="77777777" w:rsidR="00C8313E" w:rsidRPr="00527E9E" w:rsidRDefault="004A5275" w:rsidP="004A5275">
            <w:pPr>
              <w:jc w:val="center"/>
              <w:rPr>
                <w:sz w:val="16"/>
              </w:rPr>
            </w:pPr>
            <w:r w:rsidRPr="00527E9E">
              <w:rPr>
                <w:sz w:val="16"/>
              </w:rPr>
              <w:t>C</w:t>
            </w:r>
            <w:r w:rsidR="00C8313E" w:rsidRPr="00527E9E">
              <w:rPr>
                <w:sz w:val="16"/>
              </w:rPr>
              <w:t>olporteur</w:t>
            </w:r>
            <w:r w:rsidRPr="00527E9E">
              <w:rPr>
                <w:sz w:val="16"/>
              </w:rPr>
              <w:t xml:space="preserve"> </w:t>
            </w:r>
            <w:r w:rsidR="00C04F1D" w:rsidRPr="00527E9E">
              <w:rPr>
                <w:sz w:val="16"/>
              </w:rPr>
              <w:t xml:space="preserve">- </w:t>
            </w:r>
            <w:r w:rsidRPr="00527E9E">
              <w:rPr>
                <w:sz w:val="16"/>
              </w:rPr>
              <w:t>d6/2</w:t>
            </w:r>
          </w:p>
        </w:tc>
        <w:tc>
          <w:tcPr>
            <w:tcW w:w="0" w:type="auto"/>
            <w:shd w:val="clear" w:color="auto" w:fill="E0E0E0"/>
          </w:tcPr>
          <w:p w14:paraId="38D0B9B1" w14:textId="77777777" w:rsidR="00C8313E" w:rsidRPr="00527E9E" w:rsidRDefault="004A5275" w:rsidP="004A5275">
            <w:pPr>
              <w:jc w:val="center"/>
              <w:rPr>
                <w:sz w:val="16"/>
              </w:rPr>
            </w:pPr>
            <w:r w:rsidRPr="00527E9E">
              <w:rPr>
                <w:sz w:val="16"/>
              </w:rPr>
              <w:t>C</w:t>
            </w:r>
            <w:r w:rsidR="00C8313E" w:rsidRPr="00527E9E">
              <w:rPr>
                <w:sz w:val="16"/>
              </w:rPr>
              <w:t>onvoyeur</w:t>
            </w:r>
            <w:r w:rsidRPr="00527E9E">
              <w:rPr>
                <w:sz w:val="16"/>
              </w:rPr>
              <w:t xml:space="preserve"> </w:t>
            </w:r>
            <w:r w:rsidR="00C04F1D" w:rsidRPr="00527E9E">
              <w:rPr>
                <w:sz w:val="16"/>
              </w:rPr>
              <w:t xml:space="preserve">- </w:t>
            </w:r>
            <w:r w:rsidRPr="00527E9E">
              <w:rPr>
                <w:sz w:val="16"/>
              </w:rPr>
              <w:t>d6</w:t>
            </w:r>
          </w:p>
        </w:tc>
        <w:tc>
          <w:tcPr>
            <w:tcW w:w="0" w:type="auto"/>
            <w:shd w:val="clear" w:color="auto" w:fill="E0E0E0"/>
          </w:tcPr>
          <w:p w14:paraId="3A707B5D" w14:textId="77777777" w:rsidR="00C8313E" w:rsidRPr="00527E9E" w:rsidRDefault="004A5275" w:rsidP="004A5275">
            <w:pPr>
              <w:jc w:val="center"/>
              <w:rPr>
                <w:sz w:val="16"/>
              </w:rPr>
            </w:pPr>
            <w:r w:rsidRPr="00527E9E">
              <w:rPr>
                <w:sz w:val="16"/>
              </w:rPr>
              <w:t>M</w:t>
            </w:r>
            <w:r w:rsidR="00C8313E" w:rsidRPr="00527E9E">
              <w:rPr>
                <w:sz w:val="16"/>
              </w:rPr>
              <w:t>archand</w:t>
            </w:r>
            <w:r w:rsidRPr="00527E9E">
              <w:rPr>
                <w:sz w:val="16"/>
              </w:rPr>
              <w:t xml:space="preserve"> </w:t>
            </w:r>
            <w:r w:rsidR="00C04F1D" w:rsidRPr="00527E9E">
              <w:rPr>
                <w:sz w:val="16"/>
              </w:rPr>
              <w:t xml:space="preserve">- </w:t>
            </w:r>
            <w:r w:rsidR="006846F1" w:rsidRPr="00527E9E">
              <w:rPr>
                <w:sz w:val="16"/>
              </w:rPr>
              <w:t>D10*</w:t>
            </w:r>
          </w:p>
        </w:tc>
        <w:tc>
          <w:tcPr>
            <w:tcW w:w="0" w:type="auto"/>
            <w:tcBorders>
              <w:right w:val="single" w:sz="12" w:space="0" w:color="auto"/>
            </w:tcBorders>
            <w:shd w:val="clear" w:color="auto" w:fill="E0E0E0"/>
          </w:tcPr>
          <w:p w14:paraId="0839843E" w14:textId="77777777" w:rsidR="00C8313E" w:rsidRPr="00527E9E" w:rsidRDefault="004A5275" w:rsidP="004A5275">
            <w:pPr>
              <w:jc w:val="center"/>
              <w:rPr>
                <w:sz w:val="16"/>
              </w:rPr>
            </w:pPr>
            <w:r w:rsidRPr="00527E9E">
              <w:rPr>
                <w:sz w:val="16"/>
              </w:rPr>
              <w:t>G</w:t>
            </w:r>
            <w:r w:rsidR="00C8313E" w:rsidRPr="00527E9E">
              <w:rPr>
                <w:sz w:val="16"/>
              </w:rPr>
              <w:t>uilde</w:t>
            </w:r>
            <w:r w:rsidRPr="00527E9E">
              <w:rPr>
                <w:sz w:val="16"/>
              </w:rPr>
              <w:t xml:space="preserve"> </w:t>
            </w:r>
            <w:r w:rsidR="00C04F1D" w:rsidRPr="00527E9E">
              <w:rPr>
                <w:sz w:val="16"/>
              </w:rPr>
              <w:t xml:space="preserve">- </w:t>
            </w:r>
            <w:r w:rsidRPr="00527E9E">
              <w:rPr>
                <w:sz w:val="16"/>
              </w:rPr>
              <w:t>d6</w:t>
            </w:r>
          </w:p>
        </w:tc>
      </w:tr>
      <w:tr w:rsidR="00C8313E" w:rsidRPr="00527E9E" w14:paraId="27D5C3B7" w14:textId="77777777" w:rsidTr="006846F1">
        <w:tc>
          <w:tcPr>
            <w:tcW w:w="0" w:type="auto"/>
          </w:tcPr>
          <w:p w14:paraId="1D047F8E" w14:textId="77777777" w:rsidR="00C8313E" w:rsidRPr="00527E9E" w:rsidRDefault="00C8313E" w:rsidP="004A5275">
            <w:pPr>
              <w:jc w:val="center"/>
              <w:rPr>
                <w:sz w:val="16"/>
              </w:rPr>
            </w:pPr>
            <w:r w:rsidRPr="00527E9E">
              <w:rPr>
                <w:sz w:val="16"/>
              </w:rPr>
              <w:t>5</w:t>
            </w:r>
          </w:p>
        </w:tc>
        <w:tc>
          <w:tcPr>
            <w:tcW w:w="0" w:type="auto"/>
          </w:tcPr>
          <w:p w14:paraId="509E2627" w14:textId="77777777" w:rsidR="00C8313E" w:rsidRPr="00527E9E" w:rsidRDefault="00C8313E" w:rsidP="004A5275">
            <w:pPr>
              <w:rPr>
                <w:b/>
                <w:bCs/>
                <w:sz w:val="16"/>
              </w:rPr>
            </w:pPr>
            <w:r w:rsidRPr="00527E9E">
              <w:rPr>
                <w:b/>
                <w:bCs/>
                <w:sz w:val="16"/>
              </w:rPr>
              <w:t>Malade</w:t>
            </w:r>
          </w:p>
        </w:tc>
        <w:tc>
          <w:tcPr>
            <w:tcW w:w="0" w:type="auto"/>
          </w:tcPr>
          <w:p w14:paraId="5E2A8F84" w14:textId="77777777" w:rsidR="00C8313E" w:rsidRPr="00527E9E" w:rsidRDefault="004A5275" w:rsidP="004A5275">
            <w:pPr>
              <w:jc w:val="center"/>
              <w:rPr>
                <w:sz w:val="16"/>
              </w:rPr>
            </w:pPr>
            <w:r w:rsidRPr="00527E9E">
              <w:rPr>
                <w:sz w:val="16"/>
              </w:rPr>
              <w:t>M</w:t>
            </w:r>
            <w:r w:rsidR="00C8313E" w:rsidRPr="00527E9E">
              <w:rPr>
                <w:sz w:val="16"/>
              </w:rPr>
              <w:t>alade</w:t>
            </w:r>
            <w:r w:rsidRPr="00527E9E">
              <w:rPr>
                <w:sz w:val="16"/>
              </w:rPr>
              <w:t xml:space="preserve"> </w:t>
            </w:r>
            <w:r w:rsidR="00C04F1D" w:rsidRPr="00527E9E">
              <w:rPr>
                <w:sz w:val="16"/>
              </w:rPr>
              <w:t xml:space="preserve">- </w:t>
            </w:r>
            <w:r w:rsidR="006846F1" w:rsidRPr="00527E9E">
              <w:rPr>
                <w:sz w:val="16"/>
              </w:rPr>
              <w:t>D10*</w:t>
            </w:r>
          </w:p>
        </w:tc>
        <w:tc>
          <w:tcPr>
            <w:tcW w:w="0" w:type="auto"/>
          </w:tcPr>
          <w:p w14:paraId="21D0A3A1" w14:textId="77777777" w:rsidR="00C8313E" w:rsidRPr="00527E9E" w:rsidRDefault="004A5275" w:rsidP="004A5275">
            <w:pPr>
              <w:jc w:val="center"/>
              <w:rPr>
                <w:sz w:val="16"/>
              </w:rPr>
            </w:pPr>
            <w:r w:rsidRPr="00527E9E">
              <w:rPr>
                <w:sz w:val="16"/>
              </w:rPr>
              <w:t>S</w:t>
            </w:r>
            <w:r w:rsidR="00C8313E" w:rsidRPr="00527E9E">
              <w:rPr>
                <w:sz w:val="16"/>
              </w:rPr>
              <w:t>oigneur</w:t>
            </w:r>
            <w:r w:rsidRPr="00527E9E">
              <w:rPr>
                <w:sz w:val="16"/>
              </w:rPr>
              <w:t xml:space="preserve"> </w:t>
            </w:r>
            <w:r w:rsidR="00C04F1D" w:rsidRPr="00527E9E">
              <w:rPr>
                <w:sz w:val="16"/>
              </w:rPr>
              <w:t xml:space="preserve">- </w:t>
            </w:r>
            <w:r w:rsidR="006846F1" w:rsidRPr="00527E9E">
              <w:rPr>
                <w:sz w:val="16"/>
              </w:rPr>
              <w:t>D10*</w:t>
            </w:r>
          </w:p>
        </w:tc>
        <w:tc>
          <w:tcPr>
            <w:tcW w:w="0" w:type="auto"/>
          </w:tcPr>
          <w:p w14:paraId="5C2227CF" w14:textId="77777777" w:rsidR="00C8313E" w:rsidRPr="00527E9E" w:rsidRDefault="004A5275" w:rsidP="004A5275">
            <w:pPr>
              <w:jc w:val="center"/>
              <w:rPr>
                <w:sz w:val="16"/>
              </w:rPr>
            </w:pPr>
            <w:r w:rsidRPr="00527E9E">
              <w:rPr>
                <w:sz w:val="16"/>
              </w:rPr>
              <w:t>M</w:t>
            </w:r>
            <w:r w:rsidR="00C8313E" w:rsidRPr="00527E9E">
              <w:rPr>
                <w:sz w:val="16"/>
              </w:rPr>
              <w:t>édecin</w:t>
            </w:r>
            <w:r w:rsidRPr="00527E9E">
              <w:rPr>
                <w:sz w:val="16"/>
              </w:rPr>
              <w:t xml:space="preserve"> </w:t>
            </w:r>
            <w:r w:rsidR="00C04F1D" w:rsidRPr="00527E9E">
              <w:rPr>
                <w:sz w:val="16"/>
              </w:rPr>
              <w:t xml:space="preserve">- </w:t>
            </w:r>
            <w:r w:rsidRPr="00527E9E">
              <w:rPr>
                <w:sz w:val="16"/>
              </w:rPr>
              <w:t xml:space="preserve">d6/2 </w:t>
            </w:r>
          </w:p>
        </w:tc>
        <w:tc>
          <w:tcPr>
            <w:tcW w:w="0" w:type="auto"/>
            <w:tcBorders>
              <w:right w:val="single" w:sz="12" w:space="0" w:color="auto"/>
            </w:tcBorders>
          </w:tcPr>
          <w:p w14:paraId="255E259D" w14:textId="77777777" w:rsidR="00C8313E" w:rsidRPr="00527E9E" w:rsidRDefault="004A5275" w:rsidP="004A5275">
            <w:pPr>
              <w:jc w:val="center"/>
              <w:rPr>
                <w:sz w:val="16"/>
              </w:rPr>
            </w:pPr>
            <w:r w:rsidRPr="00527E9E">
              <w:rPr>
                <w:sz w:val="16"/>
              </w:rPr>
              <w:t>H</w:t>
            </w:r>
            <w:r w:rsidR="00C8313E" w:rsidRPr="00527E9E">
              <w:rPr>
                <w:sz w:val="16"/>
              </w:rPr>
              <w:t>erboriste</w:t>
            </w:r>
            <w:r w:rsidRPr="00527E9E">
              <w:rPr>
                <w:sz w:val="16"/>
              </w:rPr>
              <w:t xml:space="preserve"> </w:t>
            </w:r>
            <w:r w:rsidR="00C04F1D" w:rsidRPr="00527E9E">
              <w:rPr>
                <w:sz w:val="16"/>
              </w:rPr>
              <w:t xml:space="preserve">- </w:t>
            </w:r>
            <w:r w:rsidRPr="00527E9E">
              <w:rPr>
                <w:sz w:val="16"/>
              </w:rPr>
              <w:t>1</w:t>
            </w:r>
          </w:p>
        </w:tc>
      </w:tr>
      <w:tr w:rsidR="00C8313E" w:rsidRPr="00527E9E" w14:paraId="7FAEBA2E" w14:textId="77777777" w:rsidTr="006846F1">
        <w:tc>
          <w:tcPr>
            <w:tcW w:w="0" w:type="auto"/>
            <w:shd w:val="clear" w:color="auto" w:fill="E0E0E0"/>
          </w:tcPr>
          <w:p w14:paraId="4EC2087D" w14:textId="77777777" w:rsidR="00C8313E" w:rsidRPr="00527E9E" w:rsidRDefault="00C8313E" w:rsidP="004A5275">
            <w:pPr>
              <w:jc w:val="center"/>
              <w:rPr>
                <w:sz w:val="16"/>
              </w:rPr>
            </w:pPr>
            <w:r w:rsidRPr="00527E9E">
              <w:rPr>
                <w:sz w:val="16"/>
              </w:rPr>
              <w:t>6</w:t>
            </w:r>
          </w:p>
        </w:tc>
        <w:tc>
          <w:tcPr>
            <w:tcW w:w="0" w:type="auto"/>
            <w:shd w:val="clear" w:color="auto" w:fill="E0E0E0"/>
          </w:tcPr>
          <w:p w14:paraId="04CC886B" w14:textId="77777777" w:rsidR="00C8313E" w:rsidRPr="00527E9E" w:rsidRDefault="00C8313E" w:rsidP="004A5275">
            <w:pPr>
              <w:rPr>
                <w:b/>
                <w:bCs/>
                <w:sz w:val="16"/>
              </w:rPr>
            </w:pPr>
            <w:r w:rsidRPr="00527E9E">
              <w:rPr>
                <w:b/>
                <w:bCs/>
                <w:sz w:val="16"/>
              </w:rPr>
              <w:t>Réfugié</w:t>
            </w:r>
          </w:p>
        </w:tc>
        <w:tc>
          <w:tcPr>
            <w:tcW w:w="0" w:type="auto"/>
            <w:shd w:val="clear" w:color="auto" w:fill="E0E0E0"/>
          </w:tcPr>
          <w:p w14:paraId="359A1EA7" w14:textId="77777777" w:rsidR="00C8313E" w:rsidRPr="00527E9E" w:rsidRDefault="004A5275" w:rsidP="004A5275">
            <w:pPr>
              <w:jc w:val="center"/>
              <w:rPr>
                <w:sz w:val="16"/>
              </w:rPr>
            </w:pPr>
            <w:r w:rsidRPr="00527E9E">
              <w:rPr>
                <w:sz w:val="16"/>
              </w:rPr>
              <w:t>I</w:t>
            </w:r>
            <w:r w:rsidR="00C8313E" w:rsidRPr="00527E9E">
              <w:rPr>
                <w:sz w:val="16"/>
              </w:rPr>
              <w:t>mmigrant</w:t>
            </w:r>
            <w:r w:rsidRPr="00527E9E">
              <w:rPr>
                <w:sz w:val="16"/>
              </w:rPr>
              <w:t xml:space="preserve"> </w:t>
            </w:r>
            <w:r w:rsidR="00C04F1D" w:rsidRPr="00527E9E">
              <w:rPr>
                <w:sz w:val="16"/>
              </w:rPr>
              <w:t xml:space="preserve">- </w:t>
            </w:r>
            <w:r w:rsidRPr="00527E9E">
              <w:rPr>
                <w:sz w:val="16"/>
              </w:rPr>
              <w:t>D10x2</w:t>
            </w:r>
          </w:p>
        </w:tc>
        <w:tc>
          <w:tcPr>
            <w:tcW w:w="0" w:type="auto"/>
            <w:shd w:val="clear" w:color="auto" w:fill="E0E0E0"/>
          </w:tcPr>
          <w:p w14:paraId="7496C5D4" w14:textId="77777777" w:rsidR="00C8313E" w:rsidRPr="00527E9E" w:rsidRDefault="00C8313E" w:rsidP="004A5275">
            <w:pPr>
              <w:jc w:val="center"/>
              <w:rPr>
                <w:sz w:val="16"/>
              </w:rPr>
            </w:pPr>
            <w:r w:rsidRPr="00527E9E">
              <w:rPr>
                <w:sz w:val="16"/>
              </w:rPr>
              <w:t>..de guerre</w:t>
            </w:r>
            <w:r w:rsidR="004A5275" w:rsidRPr="00527E9E">
              <w:rPr>
                <w:sz w:val="16"/>
              </w:rPr>
              <w:t xml:space="preserve"> </w:t>
            </w:r>
            <w:r w:rsidR="00C04F1D" w:rsidRPr="00527E9E">
              <w:rPr>
                <w:sz w:val="16"/>
              </w:rPr>
              <w:t xml:space="preserve">- </w:t>
            </w:r>
            <w:r w:rsidR="004A5275" w:rsidRPr="00527E9E">
              <w:rPr>
                <w:sz w:val="16"/>
              </w:rPr>
              <w:t>D10x3</w:t>
            </w:r>
          </w:p>
        </w:tc>
        <w:tc>
          <w:tcPr>
            <w:tcW w:w="0" w:type="auto"/>
            <w:shd w:val="clear" w:color="auto" w:fill="E0E0E0"/>
          </w:tcPr>
          <w:p w14:paraId="57305C10" w14:textId="77777777" w:rsidR="00C8313E" w:rsidRPr="00527E9E" w:rsidRDefault="00C8313E" w:rsidP="004A5275">
            <w:pPr>
              <w:jc w:val="center"/>
              <w:rPr>
                <w:sz w:val="16"/>
              </w:rPr>
            </w:pPr>
            <w:r w:rsidRPr="00527E9E">
              <w:rPr>
                <w:sz w:val="16"/>
              </w:rPr>
              <w:t>..de persécution</w:t>
            </w:r>
            <w:r w:rsidR="004A5275" w:rsidRPr="00527E9E">
              <w:rPr>
                <w:sz w:val="16"/>
              </w:rPr>
              <w:t xml:space="preserve"> </w:t>
            </w:r>
            <w:r w:rsidR="00C04F1D" w:rsidRPr="00527E9E">
              <w:rPr>
                <w:sz w:val="16"/>
              </w:rPr>
              <w:t xml:space="preserve">- </w:t>
            </w:r>
            <w:r w:rsidR="004A5275" w:rsidRPr="00527E9E">
              <w:rPr>
                <w:sz w:val="16"/>
              </w:rPr>
              <w:t>D10</w:t>
            </w:r>
          </w:p>
        </w:tc>
        <w:tc>
          <w:tcPr>
            <w:tcW w:w="0" w:type="auto"/>
            <w:tcBorders>
              <w:right w:val="single" w:sz="12" w:space="0" w:color="auto"/>
            </w:tcBorders>
            <w:shd w:val="clear" w:color="auto" w:fill="E0E0E0"/>
          </w:tcPr>
          <w:p w14:paraId="7548AA00" w14:textId="77777777" w:rsidR="00C8313E" w:rsidRPr="00527E9E" w:rsidRDefault="004A5275" w:rsidP="004A5275">
            <w:pPr>
              <w:jc w:val="center"/>
              <w:rPr>
                <w:sz w:val="16"/>
              </w:rPr>
            </w:pPr>
            <w:r w:rsidRPr="00527E9E">
              <w:rPr>
                <w:sz w:val="16"/>
              </w:rPr>
              <w:t>P</w:t>
            </w:r>
            <w:r w:rsidR="00C8313E" w:rsidRPr="00527E9E">
              <w:rPr>
                <w:sz w:val="16"/>
              </w:rPr>
              <w:t>èlerin</w:t>
            </w:r>
            <w:r w:rsidRPr="00527E9E">
              <w:rPr>
                <w:sz w:val="16"/>
              </w:rPr>
              <w:t xml:space="preserve"> </w:t>
            </w:r>
            <w:r w:rsidR="00C04F1D" w:rsidRPr="00527E9E">
              <w:rPr>
                <w:sz w:val="16"/>
              </w:rPr>
              <w:t xml:space="preserve">- </w:t>
            </w:r>
            <w:r w:rsidRPr="00527E9E">
              <w:rPr>
                <w:sz w:val="16"/>
              </w:rPr>
              <w:t>D10x4</w:t>
            </w:r>
          </w:p>
        </w:tc>
      </w:tr>
      <w:tr w:rsidR="00C8313E" w:rsidRPr="00527E9E" w14:paraId="1040B546" w14:textId="77777777" w:rsidTr="006846F1">
        <w:tc>
          <w:tcPr>
            <w:tcW w:w="0" w:type="auto"/>
          </w:tcPr>
          <w:p w14:paraId="6D298466" w14:textId="77777777" w:rsidR="00C8313E" w:rsidRPr="00527E9E" w:rsidRDefault="00C8313E" w:rsidP="004A5275">
            <w:pPr>
              <w:jc w:val="center"/>
              <w:rPr>
                <w:sz w:val="16"/>
              </w:rPr>
            </w:pPr>
            <w:r w:rsidRPr="00527E9E">
              <w:rPr>
                <w:sz w:val="16"/>
              </w:rPr>
              <w:t>7</w:t>
            </w:r>
          </w:p>
        </w:tc>
        <w:tc>
          <w:tcPr>
            <w:tcW w:w="0" w:type="auto"/>
          </w:tcPr>
          <w:p w14:paraId="6CC92979" w14:textId="77777777" w:rsidR="00C8313E" w:rsidRPr="00527E9E" w:rsidRDefault="00C8313E" w:rsidP="004A5275">
            <w:pPr>
              <w:rPr>
                <w:b/>
                <w:bCs/>
                <w:sz w:val="16"/>
              </w:rPr>
            </w:pPr>
            <w:r w:rsidRPr="00527E9E">
              <w:rPr>
                <w:b/>
                <w:bCs/>
                <w:sz w:val="16"/>
              </w:rPr>
              <w:t>Ouvrier</w:t>
            </w:r>
          </w:p>
        </w:tc>
        <w:tc>
          <w:tcPr>
            <w:tcW w:w="0" w:type="auto"/>
          </w:tcPr>
          <w:p w14:paraId="7C4900DD" w14:textId="77777777" w:rsidR="00C8313E" w:rsidRPr="00527E9E" w:rsidRDefault="004A5275" w:rsidP="004A5275">
            <w:pPr>
              <w:jc w:val="center"/>
              <w:rPr>
                <w:sz w:val="16"/>
              </w:rPr>
            </w:pPr>
            <w:r w:rsidRPr="00527E9E">
              <w:rPr>
                <w:sz w:val="16"/>
              </w:rPr>
              <w:t>O</w:t>
            </w:r>
            <w:r w:rsidR="00C8313E" w:rsidRPr="00527E9E">
              <w:rPr>
                <w:sz w:val="16"/>
              </w:rPr>
              <w:t>uvrier</w:t>
            </w:r>
            <w:r w:rsidRPr="00527E9E">
              <w:rPr>
                <w:sz w:val="16"/>
              </w:rPr>
              <w:t xml:space="preserve"> </w:t>
            </w:r>
            <w:r w:rsidR="00C04F1D" w:rsidRPr="00527E9E">
              <w:rPr>
                <w:sz w:val="16"/>
              </w:rPr>
              <w:t xml:space="preserve">- </w:t>
            </w:r>
            <w:r w:rsidRPr="00527E9E">
              <w:rPr>
                <w:sz w:val="16"/>
              </w:rPr>
              <w:t>d6</w:t>
            </w:r>
          </w:p>
        </w:tc>
        <w:tc>
          <w:tcPr>
            <w:tcW w:w="0" w:type="auto"/>
          </w:tcPr>
          <w:p w14:paraId="17B30C82" w14:textId="77777777" w:rsidR="00C8313E" w:rsidRPr="00527E9E" w:rsidRDefault="004A5275" w:rsidP="004A5275">
            <w:pPr>
              <w:jc w:val="center"/>
              <w:rPr>
                <w:sz w:val="16"/>
              </w:rPr>
            </w:pPr>
            <w:r w:rsidRPr="00527E9E">
              <w:rPr>
                <w:sz w:val="16"/>
              </w:rPr>
              <w:t>C</w:t>
            </w:r>
            <w:r w:rsidR="00C8313E" w:rsidRPr="00527E9E">
              <w:rPr>
                <w:sz w:val="16"/>
              </w:rPr>
              <w:t>ompagnon</w:t>
            </w:r>
            <w:r w:rsidRPr="00527E9E">
              <w:rPr>
                <w:sz w:val="16"/>
              </w:rPr>
              <w:t xml:space="preserve"> </w:t>
            </w:r>
            <w:r w:rsidR="00C04F1D" w:rsidRPr="00527E9E">
              <w:rPr>
                <w:sz w:val="16"/>
              </w:rPr>
              <w:t xml:space="preserve">- </w:t>
            </w:r>
            <w:r w:rsidRPr="00527E9E">
              <w:rPr>
                <w:sz w:val="16"/>
              </w:rPr>
              <w:t>d6</w:t>
            </w:r>
          </w:p>
        </w:tc>
        <w:tc>
          <w:tcPr>
            <w:tcW w:w="0" w:type="auto"/>
          </w:tcPr>
          <w:p w14:paraId="4AF39232" w14:textId="77777777" w:rsidR="00C8313E" w:rsidRPr="00527E9E" w:rsidRDefault="004A5275" w:rsidP="004A5275">
            <w:pPr>
              <w:jc w:val="center"/>
              <w:rPr>
                <w:sz w:val="16"/>
              </w:rPr>
            </w:pPr>
            <w:r w:rsidRPr="00527E9E">
              <w:rPr>
                <w:sz w:val="16"/>
              </w:rPr>
              <w:t>A</w:t>
            </w:r>
            <w:r w:rsidR="00C8313E" w:rsidRPr="00527E9E">
              <w:rPr>
                <w:sz w:val="16"/>
              </w:rPr>
              <w:t>rtisan</w:t>
            </w:r>
            <w:r w:rsidRPr="00527E9E">
              <w:rPr>
                <w:sz w:val="16"/>
              </w:rPr>
              <w:t xml:space="preserve"> </w:t>
            </w:r>
            <w:r w:rsidR="00C04F1D" w:rsidRPr="00527E9E">
              <w:rPr>
                <w:sz w:val="16"/>
              </w:rPr>
              <w:t xml:space="preserve">- </w:t>
            </w:r>
            <w:r w:rsidRPr="00527E9E">
              <w:rPr>
                <w:sz w:val="16"/>
              </w:rPr>
              <w:t>d6</w:t>
            </w:r>
          </w:p>
        </w:tc>
        <w:tc>
          <w:tcPr>
            <w:tcW w:w="0" w:type="auto"/>
            <w:tcBorders>
              <w:right w:val="single" w:sz="12" w:space="0" w:color="auto"/>
            </w:tcBorders>
          </w:tcPr>
          <w:p w14:paraId="7D3C6020" w14:textId="77777777" w:rsidR="00C8313E" w:rsidRPr="00527E9E" w:rsidRDefault="004A5275" w:rsidP="004A5275">
            <w:pPr>
              <w:jc w:val="center"/>
              <w:rPr>
                <w:sz w:val="16"/>
              </w:rPr>
            </w:pPr>
            <w:r w:rsidRPr="00527E9E">
              <w:rPr>
                <w:sz w:val="16"/>
              </w:rPr>
              <w:t>M</w:t>
            </w:r>
            <w:r w:rsidR="00C8313E" w:rsidRPr="00527E9E">
              <w:rPr>
                <w:sz w:val="16"/>
              </w:rPr>
              <w:t>aître</w:t>
            </w:r>
            <w:r w:rsidRPr="00527E9E">
              <w:rPr>
                <w:sz w:val="16"/>
              </w:rPr>
              <w:t xml:space="preserve"> </w:t>
            </w:r>
            <w:r w:rsidR="00C04F1D" w:rsidRPr="00527E9E">
              <w:rPr>
                <w:sz w:val="16"/>
              </w:rPr>
              <w:t xml:space="preserve">- </w:t>
            </w:r>
            <w:r w:rsidRPr="00527E9E">
              <w:rPr>
                <w:sz w:val="16"/>
              </w:rPr>
              <w:t>d6/2</w:t>
            </w:r>
          </w:p>
        </w:tc>
      </w:tr>
      <w:tr w:rsidR="00C8313E" w:rsidRPr="00527E9E" w14:paraId="72629E34" w14:textId="77777777" w:rsidTr="006846F1">
        <w:tc>
          <w:tcPr>
            <w:tcW w:w="0" w:type="auto"/>
            <w:shd w:val="clear" w:color="auto" w:fill="E0E0E0"/>
          </w:tcPr>
          <w:p w14:paraId="1D76E578" w14:textId="77777777" w:rsidR="00C8313E" w:rsidRPr="00527E9E" w:rsidRDefault="00C8313E" w:rsidP="004A5275">
            <w:pPr>
              <w:jc w:val="center"/>
              <w:rPr>
                <w:sz w:val="16"/>
              </w:rPr>
            </w:pPr>
            <w:r w:rsidRPr="00527E9E">
              <w:rPr>
                <w:sz w:val="16"/>
              </w:rPr>
              <w:t>8</w:t>
            </w:r>
          </w:p>
        </w:tc>
        <w:tc>
          <w:tcPr>
            <w:tcW w:w="0" w:type="auto"/>
            <w:shd w:val="clear" w:color="auto" w:fill="E0E0E0"/>
          </w:tcPr>
          <w:p w14:paraId="754DF86B" w14:textId="77777777" w:rsidR="00C8313E" w:rsidRPr="00527E9E" w:rsidRDefault="00C8313E" w:rsidP="004A5275">
            <w:pPr>
              <w:rPr>
                <w:b/>
                <w:bCs/>
                <w:sz w:val="16"/>
              </w:rPr>
            </w:pPr>
            <w:r w:rsidRPr="00527E9E">
              <w:rPr>
                <w:b/>
                <w:bCs/>
                <w:sz w:val="16"/>
              </w:rPr>
              <w:t>Aventurier</w:t>
            </w:r>
          </w:p>
        </w:tc>
        <w:tc>
          <w:tcPr>
            <w:tcW w:w="0" w:type="auto"/>
            <w:shd w:val="clear" w:color="auto" w:fill="E0E0E0"/>
          </w:tcPr>
          <w:p w14:paraId="4B401A2E" w14:textId="77777777" w:rsidR="00C8313E" w:rsidRPr="00527E9E" w:rsidRDefault="004A5275" w:rsidP="004A5275">
            <w:pPr>
              <w:jc w:val="center"/>
              <w:rPr>
                <w:sz w:val="16"/>
              </w:rPr>
            </w:pPr>
            <w:r w:rsidRPr="00527E9E">
              <w:rPr>
                <w:sz w:val="16"/>
              </w:rPr>
              <w:t>I</w:t>
            </w:r>
            <w:r w:rsidR="00C8313E" w:rsidRPr="00527E9E">
              <w:rPr>
                <w:sz w:val="16"/>
              </w:rPr>
              <w:t>ntriguant</w:t>
            </w:r>
            <w:r w:rsidRPr="00527E9E">
              <w:rPr>
                <w:sz w:val="16"/>
              </w:rPr>
              <w:t xml:space="preserve"> </w:t>
            </w:r>
            <w:r w:rsidR="00C04F1D" w:rsidRPr="00527E9E">
              <w:rPr>
                <w:sz w:val="16"/>
              </w:rPr>
              <w:t xml:space="preserve">- </w:t>
            </w:r>
            <w:r w:rsidR="006846F1" w:rsidRPr="00527E9E">
              <w:rPr>
                <w:sz w:val="16"/>
              </w:rPr>
              <w:t>D10*</w:t>
            </w:r>
          </w:p>
        </w:tc>
        <w:tc>
          <w:tcPr>
            <w:tcW w:w="0" w:type="auto"/>
            <w:shd w:val="clear" w:color="auto" w:fill="E0E0E0"/>
          </w:tcPr>
          <w:p w14:paraId="7539338B" w14:textId="77777777" w:rsidR="00C8313E" w:rsidRPr="00527E9E" w:rsidRDefault="004A5275" w:rsidP="004A5275">
            <w:pPr>
              <w:jc w:val="center"/>
              <w:rPr>
                <w:sz w:val="16"/>
              </w:rPr>
            </w:pPr>
            <w:r w:rsidRPr="00527E9E">
              <w:rPr>
                <w:sz w:val="16"/>
              </w:rPr>
              <w:t>T</w:t>
            </w:r>
            <w:r w:rsidR="00C8313E" w:rsidRPr="00527E9E">
              <w:rPr>
                <w:sz w:val="16"/>
              </w:rPr>
              <w:t>résor</w:t>
            </w:r>
            <w:r w:rsidRPr="00527E9E">
              <w:rPr>
                <w:sz w:val="16"/>
              </w:rPr>
              <w:t xml:space="preserve"> </w:t>
            </w:r>
            <w:r w:rsidR="00C04F1D" w:rsidRPr="00527E9E">
              <w:rPr>
                <w:sz w:val="16"/>
              </w:rPr>
              <w:t xml:space="preserve">- </w:t>
            </w:r>
            <w:r w:rsidR="006846F1" w:rsidRPr="00527E9E">
              <w:rPr>
                <w:sz w:val="16"/>
              </w:rPr>
              <w:t>D10*</w:t>
            </w:r>
          </w:p>
        </w:tc>
        <w:tc>
          <w:tcPr>
            <w:tcW w:w="0" w:type="auto"/>
            <w:shd w:val="clear" w:color="auto" w:fill="E0E0E0"/>
          </w:tcPr>
          <w:p w14:paraId="2E7B5DB9" w14:textId="77777777" w:rsidR="00C8313E" w:rsidRPr="00527E9E" w:rsidRDefault="004A5275" w:rsidP="004A5275">
            <w:pPr>
              <w:jc w:val="center"/>
              <w:rPr>
                <w:sz w:val="16"/>
              </w:rPr>
            </w:pPr>
            <w:r w:rsidRPr="00527E9E">
              <w:rPr>
                <w:sz w:val="16"/>
              </w:rPr>
              <w:t>E</w:t>
            </w:r>
            <w:r w:rsidR="00C8313E" w:rsidRPr="00527E9E">
              <w:rPr>
                <w:sz w:val="16"/>
              </w:rPr>
              <w:t>xplorateur</w:t>
            </w:r>
            <w:r w:rsidRPr="00527E9E">
              <w:rPr>
                <w:sz w:val="16"/>
              </w:rPr>
              <w:t xml:space="preserve"> </w:t>
            </w:r>
            <w:r w:rsidR="00C04F1D" w:rsidRPr="00527E9E">
              <w:rPr>
                <w:sz w:val="16"/>
              </w:rPr>
              <w:t xml:space="preserve">- </w:t>
            </w:r>
            <w:r w:rsidR="006846F1" w:rsidRPr="00527E9E">
              <w:rPr>
                <w:sz w:val="16"/>
              </w:rPr>
              <w:t>D10*</w:t>
            </w:r>
          </w:p>
        </w:tc>
        <w:tc>
          <w:tcPr>
            <w:tcW w:w="0" w:type="auto"/>
            <w:tcBorders>
              <w:right w:val="single" w:sz="12" w:space="0" w:color="auto"/>
            </w:tcBorders>
            <w:shd w:val="clear" w:color="auto" w:fill="E0E0E0"/>
          </w:tcPr>
          <w:p w14:paraId="4DC7505B" w14:textId="77777777" w:rsidR="00C8313E" w:rsidRPr="00527E9E" w:rsidRDefault="004A5275" w:rsidP="004A5275">
            <w:pPr>
              <w:jc w:val="center"/>
              <w:rPr>
                <w:sz w:val="16"/>
              </w:rPr>
            </w:pPr>
            <w:r w:rsidRPr="00527E9E">
              <w:rPr>
                <w:sz w:val="16"/>
              </w:rPr>
              <w:t>I</w:t>
            </w:r>
            <w:r w:rsidR="00C8313E" w:rsidRPr="00527E9E">
              <w:rPr>
                <w:sz w:val="16"/>
              </w:rPr>
              <w:t>lluminé</w:t>
            </w:r>
            <w:r w:rsidRPr="00527E9E">
              <w:rPr>
                <w:sz w:val="16"/>
              </w:rPr>
              <w:t xml:space="preserve"> </w:t>
            </w:r>
            <w:r w:rsidR="00C04F1D" w:rsidRPr="00527E9E">
              <w:rPr>
                <w:sz w:val="16"/>
              </w:rPr>
              <w:t xml:space="preserve">- </w:t>
            </w:r>
            <w:r w:rsidRPr="00527E9E">
              <w:rPr>
                <w:sz w:val="16"/>
              </w:rPr>
              <w:t>d6/2</w:t>
            </w:r>
          </w:p>
        </w:tc>
      </w:tr>
      <w:tr w:rsidR="00C8313E" w:rsidRPr="00527E9E" w14:paraId="60526C4E" w14:textId="77777777" w:rsidTr="006846F1">
        <w:tc>
          <w:tcPr>
            <w:tcW w:w="0" w:type="auto"/>
          </w:tcPr>
          <w:p w14:paraId="4C5C275A" w14:textId="77777777" w:rsidR="00C8313E" w:rsidRPr="00527E9E" w:rsidRDefault="00C8313E" w:rsidP="004A5275">
            <w:pPr>
              <w:jc w:val="center"/>
              <w:rPr>
                <w:sz w:val="16"/>
              </w:rPr>
            </w:pPr>
            <w:r w:rsidRPr="00527E9E">
              <w:rPr>
                <w:sz w:val="16"/>
              </w:rPr>
              <w:t>9</w:t>
            </w:r>
          </w:p>
        </w:tc>
        <w:tc>
          <w:tcPr>
            <w:tcW w:w="0" w:type="auto"/>
          </w:tcPr>
          <w:p w14:paraId="065E8848" w14:textId="77777777" w:rsidR="00C8313E" w:rsidRPr="00527E9E" w:rsidRDefault="00C8313E" w:rsidP="004A5275">
            <w:pPr>
              <w:rPr>
                <w:b/>
                <w:bCs/>
                <w:sz w:val="16"/>
              </w:rPr>
            </w:pPr>
            <w:r w:rsidRPr="00527E9E">
              <w:rPr>
                <w:b/>
                <w:bCs/>
                <w:sz w:val="16"/>
              </w:rPr>
              <w:t>Amuseur</w:t>
            </w:r>
          </w:p>
        </w:tc>
        <w:tc>
          <w:tcPr>
            <w:tcW w:w="0" w:type="auto"/>
          </w:tcPr>
          <w:p w14:paraId="739EEACD" w14:textId="77777777" w:rsidR="00C8313E" w:rsidRPr="00527E9E" w:rsidRDefault="004A5275" w:rsidP="004A5275">
            <w:pPr>
              <w:jc w:val="center"/>
              <w:rPr>
                <w:sz w:val="16"/>
              </w:rPr>
            </w:pPr>
            <w:r w:rsidRPr="00527E9E">
              <w:rPr>
                <w:sz w:val="16"/>
              </w:rPr>
              <w:t>J</w:t>
            </w:r>
            <w:r w:rsidR="00C8313E" w:rsidRPr="00527E9E">
              <w:rPr>
                <w:sz w:val="16"/>
              </w:rPr>
              <w:t>ongleur</w:t>
            </w:r>
            <w:r w:rsidRPr="00527E9E">
              <w:rPr>
                <w:sz w:val="16"/>
              </w:rPr>
              <w:t xml:space="preserve"> </w:t>
            </w:r>
            <w:r w:rsidR="00C04F1D" w:rsidRPr="00527E9E">
              <w:rPr>
                <w:sz w:val="16"/>
              </w:rPr>
              <w:t xml:space="preserve">- </w:t>
            </w:r>
            <w:r w:rsidRPr="00527E9E">
              <w:rPr>
                <w:sz w:val="16"/>
              </w:rPr>
              <w:t>d6</w:t>
            </w:r>
          </w:p>
        </w:tc>
        <w:tc>
          <w:tcPr>
            <w:tcW w:w="0" w:type="auto"/>
          </w:tcPr>
          <w:p w14:paraId="32A2A09A" w14:textId="77777777" w:rsidR="00C8313E" w:rsidRPr="00527E9E" w:rsidRDefault="004A5275" w:rsidP="004A5275">
            <w:pPr>
              <w:jc w:val="center"/>
              <w:rPr>
                <w:sz w:val="16"/>
              </w:rPr>
            </w:pPr>
            <w:r w:rsidRPr="00527E9E">
              <w:rPr>
                <w:sz w:val="16"/>
              </w:rPr>
              <w:t>A</w:t>
            </w:r>
            <w:r w:rsidR="00C8313E" w:rsidRPr="00527E9E">
              <w:rPr>
                <w:sz w:val="16"/>
              </w:rPr>
              <w:t>crobate</w:t>
            </w:r>
            <w:r w:rsidRPr="00527E9E">
              <w:rPr>
                <w:sz w:val="16"/>
              </w:rPr>
              <w:t xml:space="preserve"> </w:t>
            </w:r>
            <w:r w:rsidR="00C04F1D" w:rsidRPr="00527E9E">
              <w:rPr>
                <w:sz w:val="16"/>
              </w:rPr>
              <w:t xml:space="preserve">- </w:t>
            </w:r>
            <w:r w:rsidRPr="00527E9E">
              <w:rPr>
                <w:sz w:val="16"/>
              </w:rPr>
              <w:t>d6</w:t>
            </w:r>
          </w:p>
        </w:tc>
        <w:tc>
          <w:tcPr>
            <w:tcW w:w="0" w:type="auto"/>
          </w:tcPr>
          <w:p w14:paraId="23F7FD9A" w14:textId="77777777" w:rsidR="00C8313E" w:rsidRPr="00527E9E" w:rsidRDefault="004A5275" w:rsidP="004A5275">
            <w:pPr>
              <w:jc w:val="center"/>
              <w:rPr>
                <w:sz w:val="16"/>
              </w:rPr>
            </w:pPr>
            <w:r w:rsidRPr="00527E9E">
              <w:rPr>
                <w:sz w:val="16"/>
              </w:rPr>
              <w:t>A</w:t>
            </w:r>
            <w:r w:rsidR="00C8313E" w:rsidRPr="00527E9E">
              <w:rPr>
                <w:sz w:val="16"/>
              </w:rPr>
              <w:t>rtiste</w:t>
            </w:r>
            <w:r w:rsidRPr="00527E9E">
              <w:rPr>
                <w:sz w:val="16"/>
              </w:rPr>
              <w:t xml:space="preserve"> </w:t>
            </w:r>
            <w:r w:rsidR="00C04F1D" w:rsidRPr="00527E9E">
              <w:rPr>
                <w:sz w:val="16"/>
              </w:rPr>
              <w:t xml:space="preserve">- </w:t>
            </w:r>
            <w:r w:rsidRPr="00527E9E">
              <w:rPr>
                <w:sz w:val="16"/>
              </w:rPr>
              <w:t>d6/2</w:t>
            </w:r>
          </w:p>
        </w:tc>
        <w:tc>
          <w:tcPr>
            <w:tcW w:w="0" w:type="auto"/>
            <w:tcBorders>
              <w:right w:val="single" w:sz="12" w:space="0" w:color="auto"/>
            </w:tcBorders>
          </w:tcPr>
          <w:p w14:paraId="7BC8C59F" w14:textId="77777777" w:rsidR="00C8313E" w:rsidRPr="00527E9E" w:rsidRDefault="004A5275" w:rsidP="004A5275">
            <w:pPr>
              <w:jc w:val="center"/>
              <w:rPr>
                <w:sz w:val="16"/>
              </w:rPr>
            </w:pPr>
            <w:r w:rsidRPr="00527E9E">
              <w:rPr>
                <w:sz w:val="16"/>
              </w:rPr>
              <w:t xml:space="preserve">Troupe </w:t>
            </w:r>
            <w:r w:rsidR="00C04F1D" w:rsidRPr="00527E9E">
              <w:rPr>
                <w:sz w:val="16"/>
              </w:rPr>
              <w:t xml:space="preserve">- </w:t>
            </w:r>
            <w:r w:rsidRPr="00527E9E">
              <w:rPr>
                <w:sz w:val="16"/>
              </w:rPr>
              <w:t>D10</w:t>
            </w:r>
          </w:p>
        </w:tc>
      </w:tr>
      <w:tr w:rsidR="00C8313E" w:rsidRPr="00527E9E" w14:paraId="6F6FA149" w14:textId="77777777" w:rsidTr="006846F1">
        <w:tc>
          <w:tcPr>
            <w:tcW w:w="0" w:type="auto"/>
            <w:shd w:val="clear" w:color="auto" w:fill="E0E0E0"/>
          </w:tcPr>
          <w:p w14:paraId="5511DCCD" w14:textId="77777777" w:rsidR="00C8313E" w:rsidRPr="00527E9E" w:rsidRDefault="00C8313E" w:rsidP="004A5275">
            <w:pPr>
              <w:jc w:val="center"/>
              <w:rPr>
                <w:sz w:val="16"/>
              </w:rPr>
            </w:pPr>
            <w:r w:rsidRPr="00527E9E">
              <w:rPr>
                <w:sz w:val="16"/>
              </w:rPr>
              <w:t>10</w:t>
            </w:r>
          </w:p>
        </w:tc>
        <w:tc>
          <w:tcPr>
            <w:tcW w:w="0" w:type="auto"/>
            <w:shd w:val="clear" w:color="auto" w:fill="E0E0E0"/>
          </w:tcPr>
          <w:p w14:paraId="295096F7" w14:textId="77777777" w:rsidR="00C8313E" w:rsidRPr="00527E9E" w:rsidRDefault="00C8313E" w:rsidP="004A5275">
            <w:pPr>
              <w:rPr>
                <w:b/>
                <w:bCs/>
                <w:sz w:val="16"/>
              </w:rPr>
            </w:pPr>
            <w:r w:rsidRPr="00527E9E">
              <w:rPr>
                <w:b/>
                <w:bCs/>
                <w:sz w:val="16"/>
              </w:rPr>
              <w:t>Maraud</w:t>
            </w:r>
          </w:p>
        </w:tc>
        <w:tc>
          <w:tcPr>
            <w:tcW w:w="0" w:type="auto"/>
            <w:shd w:val="clear" w:color="auto" w:fill="E0E0E0"/>
          </w:tcPr>
          <w:p w14:paraId="13BC4A30" w14:textId="77777777" w:rsidR="00C8313E" w:rsidRPr="00527E9E" w:rsidRDefault="004A5275" w:rsidP="004A5275">
            <w:pPr>
              <w:jc w:val="center"/>
              <w:rPr>
                <w:sz w:val="16"/>
              </w:rPr>
            </w:pPr>
            <w:r w:rsidRPr="00527E9E">
              <w:rPr>
                <w:sz w:val="16"/>
              </w:rPr>
              <w:t>M</w:t>
            </w:r>
            <w:r w:rsidR="00C8313E" w:rsidRPr="00527E9E">
              <w:rPr>
                <w:sz w:val="16"/>
              </w:rPr>
              <w:t>alandrin</w:t>
            </w:r>
            <w:r w:rsidRPr="00527E9E">
              <w:rPr>
                <w:sz w:val="16"/>
              </w:rPr>
              <w:t xml:space="preserve"> </w:t>
            </w:r>
            <w:r w:rsidR="00C04F1D" w:rsidRPr="00527E9E">
              <w:rPr>
                <w:sz w:val="16"/>
              </w:rPr>
              <w:t xml:space="preserve">- </w:t>
            </w:r>
            <w:r w:rsidRPr="00527E9E">
              <w:rPr>
                <w:sz w:val="16"/>
              </w:rPr>
              <w:t>d6x2</w:t>
            </w:r>
          </w:p>
        </w:tc>
        <w:tc>
          <w:tcPr>
            <w:tcW w:w="0" w:type="auto"/>
            <w:shd w:val="clear" w:color="auto" w:fill="E0E0E0"/>
          </w:tcPr>
          <w:p w14:paraId="3976DFB7" w14:textId="77777777" w:rsidR="00C8313E" w:rsidRPr="00527E9E" w:rsidRDefault="004A5275" w:rsidP="004A5275">
            <w:pPr>
              <w:jc w:val="center"/>
              <w:rPr>
                <w:sz w:val="16"/>
              </w:rPr>
            </w:pPr>
            <w:r w:rsidRPr="00527E9E">
              <w:rPr>
                <w:sz w:val="16"/>
              </w:rPr>
              <w:t>V</w:t>
            </w:r>
            <w:r w:rsidR="00C8313E" w:rsidRPr="00527E9E">
              <w:rPr>
                <w:sz w:val="16"/>
              </w:rPr>
              <w:t>oleur</w:t>
            </w:r>
            <w:r w:rsidRPr="00527E9E">
              <w:rPr>
                <w:sz w:val="16"/>
              </w:rPr>
              <w:t xml:space="preserve"> </w:t>
            </w:r>
            <w:r w:rsidR="00C04F1D" w:rsidRPr="00527E9E">
              <w:rPr>
                <w:sz w:val="16"/>
              </w:rPr>
              <w:t xml:space="preserve">- </w:t>
            </w:r>
            <w:r w:rsidRPr="00527E9E">
              <w:rPr>
                <w:sz w:val="16"/>
              </w:rPr>
              <w:t>d6</w:t>
            </w:r>
          </w:p>
        </w:tc>
        <w:tc>
          <w:tcPr>
            <w:tcW w:w="0" w:type="auto"/>
            <w:shd w:val="clear" w:color="auto" w:fill="E0E0E0"/>
          </w:tcPr>
          <w:p w14:paraId="207145E0" w14:textId="77777777" w:rsidR="00C8313E" w:rsidRPr="00527E9E" w:rsidRDefault="004A5275" w:rsidP="004A5275">
            <w:pPr>
              <w:jc w:val="center"/>
              <w:rPr>
                <w:sz w:val="16"/>
              </w:rPr>
            </w:pPr>
            <w:r w:rsidRPr="00527E9E">
              <w:rPr>
                <w:sz w:val="16"/>
              </w:rPr>
              <w:t>B</w:t>
            </w:r>
            <w:r w:rsidR="00C8313E" w:rsidRPr="00527E9E">
              <w:rPr>
                <w:sz w:val="16"/>
              </w:rPr>
              <w:t>rigand</w:t>
            </w:r>
            <w:r w:rsidRPr="00527E9E">
              <w:rPr>
                <w:sz w:val="16"/>
              </w:rPr>
              <w:t xml:space="preserve"> </w:t>
            </w:r>
            <w:r w:rsidR="00C04F1D" w:rsidRPr="00527E9E">
              <w:rPr>
                <w:sz w:val="16"/>
              </w:rPr>
              <w:t xml:space="preserve">- </w:t>
            </w:r>
            <w:r w:rsidRPr="00527E9E">
              <w:rPr>
                <w:sz w:val="16"/>
              </w:rPr>
              <w:t>D10</w:t>
            </w:r>
          </w:p>
        </w:tc>
        <w:tc>
          <w:tcPr>
            <w:tcW w:w="0" w:type="auto"/>
            <w:tcBorders>
              <w:right w:val="single" w:sz="12" w:space="0" w:color="auto"/>
            </w:tcBorders>
            <w:shd w:val="clear" w:color="auto" w:fill="E0E0E0"/>
          </w:tcPr>
          <w:p w14:paraId="34926669" w14:textId="77777777" w:rsidR="00C8313E" w:rsidRPr="00527E9E" w:rsidRDefault="004A5275" w:rsidP="004A5275">
            <w:pPr>
              <w:jc w:val="center"/>
              <w:rPr>
                <w:sz w:val="16"/>
              </w:rPr>
            </w:pPr>
            <w:r w:rsidRPr="00527E9E">
              <w:rPr>
                <w:sz w:val="16"/>
              </w:rPr>
              <w:t>A</w:t>
            </w:r>
            <w:r w:rsidR="00C8313E" w:rsidRPr="00527E9E">
              <w:rPr>
                <w:sz w:val="16"/>
              </w:rPr>
              <w:t>ssassin</w:t>
            </w:r>
            <w:r w:rsidRPr="00527E9E">
              <w:rPr>
                <w:sz w:val="16"/>
              </w:rPr>
              <w:t xml:space="preserve"> </w:t>
            </w:r>
            <w:r w:rsidR="00C04F1D" w:rsidRPr="00527E9E">
              <w:rPr>
                <w:sz w:val="16"/>
              </w:rPr>
              <w:t xml:space="preserve">- </w:t>
            </w:r>
            <w:r w:rsidRPr="00527E9E">
              <w:rPr>
                <w:sz w:val="16"/>
              </w:rPr>
              <w:t>1</w:t>
            </w:r>
          </w:p>
        </w:tc>
      </w:tr>
    </w:tbl>
    <w:p w14:paraId="288B50E0" w14:textId="77777777" w:rsidR="00207454" w:rsidRPr="00527E9E" w:rsidRDefault="00207454" w:rsidP="0045338D">
      <w:pPr>
        <w:pStyle w:val="Titre3"/>
        <w:rPr>
          <w:lang w:val="fr-BE"/>
        </w:rPr>
      </w:pPr>
      <w:bookmarkStart w:id="21" w:name="_Toc199924469"/>
      <w:r w:rsidRPr="00527E9E">
        <w:rPr>
          <w:lang w:val="fr-BE"/>
        </w:rPr>
        <w:t>2.6.2 Activité</w:t>
      </w:r>
      <w:bookmarkEnd w:id="21"/>
    </w:p>
    <w:p w14:paraId="03AA75D3" w14:textId="77777777" w:rsidR="006846F1" w:rsidRPr="00527E9E" w:rsidRDefault="006846F1" w:rsidP="006846F1">
      <w:pPr>
        <w:rPr>
          <w:lang w:eastAsia="x-none"/>
        </w:rPr>
      </w:pPr>
      <w:r w:rsidRPr="00527E9E">
        <w:rPr>
          <w:lang w:eastAsia="x-none"/>
        </w:rPr>
        <w:t>L</w:t>
      </w:r>
      <w:r w:rsidR="000D1141" w:rsidRPr="00527E9E">
        <w:rPr>
          <w:lang w:eastAsia="x-none"/>
        </w:rPr>
        <w:t>’</w:t>
      </w:r>
      <w:r w:rsidR="000D1141" w:rsidRPr="00527E9E">
        <w:rPr>
          <w:shd w:val="clear" w:color="auto" w:fill="FFFF00"/>
          <w:lang w:eastAsia="x-none"/>
        </w:rPr>
        <w:t>activité</w:t>
      </w:r>
      <w:r w:rsidRPr="00527E9E">
        <w:rPr>
          <w:lang w:eastAsia="x-none"/>
        </w:rPr>
        <w:t xml:space="preserve"> (</w:t>
      </w:r>
      <w:r w:rsidRPr="00527E9E">
        <w:rPr>
          <w:shd w:val="clear" w:color="auto" w:fill="FFFFFF" w:themeFill="background1"/>
          <w:lang w:eastAsia="x-none"/>
        </w:rPr>
        <w:t>D10</w:t>
      </w:r>
      <w:r w:rsidRPr="00527E9E">
        <w:rPr>
          <w:lang w:eastAsia="x-none"/>
        </w:rPr>
        <w:t xml:space="preserve">) et le </w:t>
      </w:r>
      <w:r w:rsidRPr="00527E9E">
        <w:rPr>
          <w:shd w:val="clear" w:color="auto" w:fill="FFFF00"/>
          <w:lang w:eastAsia="x-none"/>
        </w:rPr>
        <w:t>détail</w:t>
      </w:r>
      <w:r w:rsidRPr="00527E9E">
        <w:rPr>
          <w:lang w:eastAsia="x-none"/>
        </w:rPr>
        <w:t xml:space="preserve"> (</w:t>
      </w:r>
      <w:r w:rsidRPr="00527E9E">
        <w:rPr>
          <w:shd w:val="clear" w:color="auto" w:fill="FFFFFF" w:themeFill="background1"/>
          <w:lang w:eastAsia="x-none"/>
        </w:rPr>
        <w:t>D10*</w:t>
      </w:r>
      <w:r w:rsidRPr="00527E9E">
        <w:rPr>
          <w:lang w:eastAsia="x-none"/>
        </w:rPr>
        <w:t>)</w:t>
      </w:r>
      <w:r w:rsidR="003F43D6" w:rsidRPr="00527E9E">
        <w:rPr>
          <w:lang w:eastAsia="x-none"/>
        </w:rPr>
        <w:t xml:space="preserve"> à adapter selon le type</w:t>
      </w:r>
      <w:r w:rsidR="000D1141" w:rsidRPr="00527E9E">
        <w:rPr>
          <w:lang w:eastAsia="x-none"/>
        </w:rPr>
        <w:t xml:space="preserve"> d’humains rencontrés</w:t>
      </w:r>
      <w:r w:rsidR="003F43D6" w:rsidRPr="00527E9E">
        <w:rPr>
          <w:lang w:eastAsia="x-none"/>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649"/>
        <w:gridCol w:w="1231"/>
        <w:gridCol w:w="1364"/>
        <w:gridCol w:w="1132"/>
        <w:gridCol w:w="1080"/>
      </w:tblGrid>
      <w:tr w:rsidR="00D312D8" w:rsidRPr="00527E9E" w14:paraId="4DA30D13" w14:textId="77777777" w:rsidTr="004A5275">
        <w:tc>
          <w:tcPr>
            <w:tcW w:w="0" w:type="auto"/>
            <w:gridSpan w:val="2"/>
            <w:tcBorders>
              <w:top w:val="nil"/>
              <w:left w:val="nil"/>
            </w:tcBorders>
          </w:tcPr>
          <w:p w14:paraId="3D76C7F7" w14:textId="77777777" w:rsidR="00D312D8" w:rsidRPr="00527E9E" w:rsidRDefault="00D312D8" w:rsidP="004A5275">
            <w:pPr>
              <w:rPr>
                <w:b/>
                <w:sz w:val="16"/>
              </w:rPr>
            </w:pPr>
          </w:p>
        </w:tc>
        <w:tc>
          <w:tcPr>
            <w:tcW w:w="0" w:type="auto"/>
            <w:gridSpan w:val="4"/>
          </w:tcPr>
          <w:p w14:paraId="10E21DEF" w14:textId="77777777" w:rsidR="00D312D8" w:rsidRPr="00527E9E" w:rsidRDefault="006846F1" w:rsidP="004A5275">
            <w:pPr>
              <w:jc w:val="center"/>
              <w:rPr>
                <w:b/>
                <w:sz w:val="16"/>
              </w:rPr>
            </w:pPr>
            <w:r w:rsidRPr="00527E9E">
              <w:rPr>
                <w:b/>
                <w:sz w:val="16"/>
                <w:shd w:val="clear" w:color="auto" w:fill="FFFF00"/>
              </w:rPr>
              <w:t>Détail</w:t>
            </w:r>
            <w:r w:rsidRPr="00527E9E">
              <w:rPr>
                <w:b/>
                <w:sz w:val="16"/>
              </w:rPr>
              <w:t xml:space="preserve"> </w:t>
            </w:r>
            <w:r w:rsidR="00D312D8" w:rsidRPr="00527E9E">
              <w:rPr>
                <w:b/>
                <w:sz w:val="16"/>
              </w:rPr>
              <w:t>D10*</w:t>
            </w:r>
          </w:p>
        </w:tc>
      </w:tr>
      <w:tr w:rsidR="00D312D8" w:rsidRPr="00527E9E" w14:paraId="18402F34" w14:textId="77777777" w:rsidTr="006C1C59">
        <w:tc>
          <w:tcPr>
            <w:tcW w:w="0" w:type="auto"/>
          </w:tcPr>
          <w:p w14:paraId="03397509" w14:textId="77777777" w:rsidR="00D312D8" w:rsidRPr="00527E9E" w:rsidRDefault="00D312D8" w:rsidP="00FD7DE4">
            <w:pPr>
              <w:rPr>
                <w:b/>
              </w:rPr>
            </w:pPr>
            <w:bookmarkStart w:id="22" w:name="_Toc75834937"/>
            <w:r w:rsidRPr="00527E9E">
              <w:rPr>
                <w:b/>
                <w:sz w:val="16"/>
              </w:rPr>
              <w:t>D10</w:t>
            </w:r>
            <w:bookmarkEnd w:id="22"/>
          </w:p>
        </w:tc>
        <w:tc>
          <w:tcPr>
            <w:tcW w:w="0" w:type="auto"/>
            <w:shd w:val="clear" w:color="auto" w:fill="FFFF00"/>
          </w:tcPr>
          <w:p w14:paraId="4E4B99A9" w14:textId="77777777" w:rsidR="00D312D8" w:rsidRPr="00527E9E" w:rsidRDefault="00D312D8" w:rsidP="006C1C59">
            <w:pPr>
              <w:rPr>
                <w:b/>
                <w:sz w:val="16"/>
              </w:rPr>
            </w:pPr>
            <w:r w:rsidRPr="00527E9E">
              <w:rPr>
                <w:b/>
                <w:sz w:val="16"/>
              </w:rPr>
              <w:t xml:space="preserve">Activité </w:t>
            </w:r>
          </w:p>
        </w:tc>
        <w:tc>
          <w:tcPr>
            <w:tcW w:w="0" w:type="auto"/>
          </w:tcPr>
          <w:p w14:paraId="4552B580" w14:textId="77777777" w:rsidR="00D312D8" w:rsidRPr="00527E9E" w:rsidRDefault="00D312D8" w:rsidP="004A5275">
            <w:pPr>
              <w:jc w:val="center"/>
              <w:rPr>
                <w:b/>
                <w:sz w:val="16"/>
              </w:rPr>
            </w:pPr>
            <w:r w:rsidRPr="00527E9E">
              <w:rPr>
                <w:b/>
                <w:sz w:val="16"/>
              </w:rPr>
              <w:t>1</w:t>
            </w:r>
          </w:p>
        </w:tc>
        <w:tc>
          <w:tcPr>
            <w:tcW w:w="0" w:type="auto"/>
          </w:tcPr>
          <w:p w14:paraId="1109B676" w14:textId="77777777" w:rsidR="00D312D8" w:rsidRPr="00527E9E" w:rsidRDefault="00D312D8" w:rsidP="004A5275">
            <w:pPr>
              <w:jc w:val="center"/>
              <w:rPr>
                <w:b/>
                <w:sz w:val="16"/>
              </w:rPr>
            </w:pPr>
            <w:r w:rsidRPr="00527E9E">
              <w:rPr>
                <w:b/>
                <w:sz w:val="16"/>
              </w:rPr>
              <w:t>2</w:t>
            </w:r>
          </w:p>
        </w:tc>
        <w:tc>
          <w:tcPr>
            <w:tcW w:w="0" w:type="auto"/>
          </w:tcPr>
          <w:p w14:paraId="3CA980DE" w14:textId="77777777" w:rsidR="00D312D8" w:rsidRPr="00527E9E" w:rsidRDefault="00D312D8" w:rsidP="004A5275">
            <w:pPr>
              <w:jc w:val="center"/>
              <w:rPr>
                <w:b/>
                <w:sz w:val="16"/>
              </w:rPr>
            </w:pPr>
            <w:r w:rsidRPr="00527E9E">
              <w:rPr>
                <w:b/>
                <w:sz w:val="16"/>
              </w:rPr>
              <w:t>3</w:t>
            </w:r>
          </w:p>
        </w:tc>
        <w:tc>
          <w:tcPr>
            <w:tcW w:w="0" w:type="auto"/>
          </w:tcPr>
          <w:p w14:paraId="4DC1A0BC" w14:textId="77777777" w:rsidR="00D312D8" w:rsidRPr="00527E9E" w:rsidRDefault="00D312D8" w:rsidP="004A5275">
            <w:pPr>
              <w:jc w:val="center"/>
              <w:rPr>
                <w:b/>
                <w:sz w:val="16"/>
              </w:rPr>
            </w:pPr>
            <w:r w:rsidRPr="00527E9E">
              <w:rPr>
                <w:b/>
                <w:sz w:val="16"/>
              </w:rPr>
              <w:t>4</w:t>
            </w:r>
          </w:p>
        </w:tc>
      </w:tr>
      <w:tr w:rsidR="00D312D8" w:rsidRPr="00527E9E" w14:paraId="5A7495A7" w14:textId="77777777" w:rsidTr="004A5275">
        <w:tc>
          <w:tcPr>
            <w:tcW w:w="0" w:type="auto"/>
          </w:tcPr>
          <w:p w14:paraId="715FAEBC" w14:textId="77777777" w:rsidR="00D312D8" w:rsidRPr="00527E9E" w:rsidRDefault="00D312D8" w:rsidP="004A5275">
            <w:pPr>
              <w:jc w:val="center"/>
              <w:rPr>
                <w:sz w:val="16"/>
              </w:rPr>
            </w:pPr>
            <w:r w:rsidRPr="00527E9E">
              <w:rPr>
                <w:sz w:val="16"/>
              </w:rPr>
              <w:t>1</w:t>
            </w:r>
          </w:p>
        </w:tc>
        <w:tc>
          <w:tcPr>
            <w:tcW w:w="0" w:type="auto"/>
          </w:tcPr>
          <w:p w14:paraId="7EBF621F" w14:textId="77777777" w:rsidR="00D312D8" w:rsidRPr="00527E9E" w:rsidRDefault="00D312D8" w:rsidP="004A5275">
            <w:pPr>
              <w:rPr>
                <w:b/>
                <w:bCs/>
                <w:sz w:val="16"/>
              </w:rPr>
            </w:pPr>
            <w:r w:rsidRPr="00527E9E">
              <w:rPr>
                <w:b/>
                <w:bCs/>
                <w:sz w:val="16"/>
              </w:rPr>
              <w:t>Trésor</w:t>
            </w:r>
          </w:p>
        </w:tc>
        <w:tc>
          <w:tcPr>
            <w:tcW w:w="0" w:type="auto"/>
          </w:tcPr>
          <w:p w14:paraId="0F243AF9" w14:textId="77777777" w:rsidR="00D312D8" w:rsidRPr="00527E9E" w:rsidRDefault="00F77B15" w:rsidP="004A5275">
            <w:pPr>
              <w:jc w:val="center"/>
              <w:rPr>
                <w:sz w:val="16"/>
              </w:rPr>
            </w:pPr>
            <w:r w:rsidRPr="00527E9E">
              <w:rPr>
                <w:sz w:val="16"/>
              </w:rPr>
              <w:t>Recherche</w:t>
            </w:r>
          </w:p>
        </w:tc>
        <w:tc>
          <w:tcPr>
            <w:tcW w:w="0" w:type="auto"/>
          </w:tcPr>
          <w:p w14:paraId="7BF711BC" w14:textId="77777777" w:rsidR="00D312D8" w:rsidRPr="00527E9E" w:rsidRDefault="00F77B15" w:rsidP="004A5275">
            <w:pPr>
              <w:jc w:val="center"/>
              <w:rPr>
                <w:sz w:val="16"/>
              </w:rPr>
            </w:pPr>
            <w:r w:rsidRPr="00527E9E">
              <w:rPr>
                <w:sz w:val="16"/>
              </w:rPr>
              <w:t>Perdu</w:t>
            </w:r>
          </w:p>
        </w:tc>
        <w:tc>
          <w:tcPr>
            <w:tcW w:w="0" w:type="auto"/>
          </w:tcPr>
          <w:p w14:paraId="50704ABD" w14:textId="77777777" w:rsidR="00D312D8" w:rsidRPr="00527E9E" w:rsidRDefault="00F77B15" w:rsidP="004A5275">
            <w:pPr>
              <w:jc w:val="center"/>
              <w:rPr>
                <w:sz w:val="16"/>
              </w:rPr>
            </w:pPr>
            <w:r w:rsidRPr="00527E9E">
              <w:rPr>
                <w:sz w:val="16"/>
              </w:rPr>
              <w:t>Fouille</w:t>
            </w:r>
          </w:p>
        </w:tc>
        <w:tc>
          <w:tcPr>
            <w:tcW w:w="0" w:type="auto"/>
          </w:tcPr>
          <w:p w14:paraId="7EF00ECC" w14:textId="77777777" w:rsidR="00D312D8" w:rsidRPr="00527E9E" w:rsidRDefault="00F77B15" w:rsidP="004A5275">
            <w:pPr>
              <w:jc w:val="center"/>
              <w:rPr>
                <w:sz w:val="16"/>
              </w:rPr>
            </w:pPr>
            <w:r w:rsidRPr="00527E9E">
              <w:rPr>
                <w:sz w:val="16"/>
              </w:rPr>
              <w:t>Butin</w:t>
            </w:r>
          </w:p>
        </w:tc>
      </w:tr>
      <w:tr w:rsidR="00D312D8" w:rsidRPr="00527E9E" w14:paraId="315CFA6D" w14:textId="77777777" w:rsidTr="004A5275">
        <w:tc>
          <w:tcPr>
            <w:tcW w:w="0" w:type="auto"/>
            <w:shd w:val="clear" w:color="auto" w:fill="E0E0E0"/>
          </w:tcPr>
          <w:p w14:paraId="459E1716" w14:textId="77777777" w:rsidR="00D312D8" w:rsidRPr="00527E9E" w:rsidRDefault="00D312D8" w:rsidP="004A5275">
            <w:pPr>
              <w:jc w:val="center"/>
              <w:rPr>
                <w:sz w:val="16"/>
              </w:rPr>
            </w:pPr>
            <w:r w:rsidRPr="00527E9E">
              <w:rPr>
                <w:sz w:val="16"/>
              </w:rPr>
              <w:t>2</w:t>
            </w:r>
          </w:p>
        </w:tc>
        <w:tc>
          <w:tcPr>
            <w:tcW w:w="0" w:type="auto"/>
            <w:shd w:val="clear" w:color="auto" w:fill="E0E0E0"/>
          </w:tcPr>
          <w:p w14:paraId="5CE884A7" w14:textId="77777777" w:rsidR="00D312D8" w:rsidRPr="00527E9E" w:rsidRDefault="00D312D8" w:rsidP="004A5275">
            <w:pPr>
              <w:rPr>
                <w:b/>
                <w:bCs/>
                <w:sz w:val="16"/>
              </w:rPr>
            </w:pPr>
            <w:r w:rsidRPr="00527E9E">
              <w:rPr>
                <w:b/>
                <w:bCs/>
                <w:sz w:val="16"/>
              </w:rPr>
              <w:t>Travaux</w:t>
            </w:r>
          </w:p>
        </w:tc>
        <w:tc>
          <w:tcPr>
            <w:tcW w:w="0" w:type="auto"/>
            <w:shd w:val="clear" w:color="auto" w:fill="E0E0E0"/>
          </w:tcPr>
          <w:p w14:paraId="5F35D674" w14:textId="77777777" w:rsidR="00D312D8" w:rsidRPr="00527E9E" w:rsidRDefault="00F77B15" w:rsidP="004A5275">
            <w:pPr>
              <w:jc w:val="center"/>
              <w:rPr>
                <w:sz w:val="16"/>
              </w:rPr>
            </w:pPr>
            <w:r w:rsidRPr="00527E9E">
              <w:rPr>
                <w:sz w:val="16"/>
              </w:rPr>
              <w:t>Construction</w:t>
            </w:r>
          </w:p>
        </w:tc>
        <w:tc>
          <w:tcPr>
            <w:tcW w:w="0" w:type="auto"/>
            <w:shd w:val="clear" w:color="auto" w:fill="E0E0E0"/>
          </w:tcPr>
          <w:p w14:paraId="2F710D8A" w14:textId="77777777" w:rsidR="00D312D8" w:rsidRPr="00527E9E" w:rsidRDefault="00F77B15" w:rsidP="004A5275">
            <w:pPr>
              <w:jc w:val="center"/>
              <w:rPr>
                <w:sz w:val="16"/>
              </w:rPr>
            </w:pPr>
            <w:r w:rsidRPr="00527E9E">
              <w:rPr>
                <w:sz w:val="16"/>
              </w:rPr>
              <w:t>Ravitaillement</w:t>
            </w:r>
          </w:p>
        </w:tc>
        <w:tc>
          <w:tcPr>
            <w:tcW w:w="0" w:type="auto"/>
            <w:shd w:val="clear" w:color="auto" w:fill="E0E0E0"/>
          </w:tcPr>
          <w:p w14:paraId="1F21221B" w14:textId="77777777" w:rsidR="00D312D8" w:rsidRPr="00527E9E" w:rsidRDefault="00F77B15" w:rsidP="004A5275">
            <w:pPr>
              <w:jc w:val="center"/>
              <w:rPr>
                <w:sz w:val="16"/>
              </w:rPr>
            </w:pPr>
            <w:r w:rsidRPr="00527E9E">
              <w:rPr>
                <w:sz w:val="16"/>
              </w:rPr>
              <w:t>Excavation</w:t>
            </w:r>
          </w:p>
        </w:tc>
        <w:tc>
          <w:tcPr>
            <w:tcW w:w="0" w:type="auto"/>
            <w:shd w:val="clear" w:color="auto" w:fill="E0E0E0"/>
          </w:tcPr>
          <w:p w14:paraId="55261769" w14:textId="77777777" w:rsidR="00D312D8" w:rsidRPr="00527E9E" w:rsidRDefault="00F77B15" w:rsidP="004A5275">
            <w:pPr>
              <w:jc w:val="center"/>
              <w:rPr>
                <w:sz w:val="16"/>
              </w:rPr>
            </w:pPr>
            <w:r w:rsidRPr="00527E9E">
              <w:rPr>
                <w:sz w:val="16"/>
              </w:rPr>
              <w:t>Placement</w:t>
            </w:r>
          </w:p>
        </w:tc>
      </w:tr>
      <w:tr w:rsidR="00D312D8" w:rsidRPr="00527E9E" w14:paraId="4EEB3C47" w14:textId="77777777" w:rsidTr="004A5275">
        <w:tc>
          <w:tcPr>
            <w:tcW w:w="0" w:type="auto"/>
          </w:tcPr>
          <w:p w14:paraId="56FFF4EC" w14:textId="77777777" w:rsidR="00D312D8" w:rsidRPr="00527E9E" w:rsidRDefault="00D312D8" w:rsidP="004A5275">
            <w:pPr>
              <w:jc w:val="center"/>
              <w:rPr>
                <w:sz w:val="16"/>
              </w:rPr>
            </w:pPr>
            <w:r w:rsidRPr="00527E9E">
              <w:rPr>
                <w:sz w:val="16"/>
              </w:rPr>
              <w:t>3</w:t>
            </w:r>
          </w:p>
        </w:tc>
        <w:tc>
          <w:tcPr>
            <w:tcW w:w="0" w:type="auto"/>
          </w:tcPr>
          <w:p w14:paraId="3463ECF5" w14:textId="77777777" w:rsidR="00D312D8" w:rsidRPr="00527E9E" w:rsidRDefault="00D312D8" w:rsidP="004A5275">
            <w:pPr>
              <w:rPr>
                <w:b/>
                <w:bCs/>
                <w:sz w:val="16"/>
              </w:rPr>
            </w:pPr>
            <w:r w:rsidRPr="00527E9E">
              <w:rPr>
                <w:b/>
                <w:bCs/>
                <w:sz w:val="16"/>
              </w:rPr>
              <w:t>Conflit</w:t>
            </w:r>
          </w:p>
        </w:tc>
        <w:tc>
          <w:tcPr>
            <w:tcW w:w="0" w:type="auto"/>
          </w:tcPr>
          <w:p w14:paraId="78864A11" w14:textId="77777777" w:rsidR="00D312D8" w:rsidRPr="00527E9E" w:rsidRDefault="00F77B15" w:rsidP="004A5275">
            <w:pPr>
              <w:jc w:val="center"/>
              <w:rPr>
                <w:sz w:val="16"/>
              </w:rPr>
            </w:pPr>
            <w:r w:rsidRPr="00527E9E">
              <w:rPr>
                <w:sz w:val="16"/>
              </w:rPr>
              <w:t>Patrouille</w:t>
            </w:r>
          </w:p>
        </w:tc>
        <w:tc>
          <w:tcPr>
            <w:tcW w:w="0" w:type="auto"/>
          </w:tcPr>
          <w:p w14:paraId="52D470ED" w14:textId="77777777" w:rsidR="00D312D8" w:rsidRPr="00527E9E" w:rsidRDefault="00F77B15" w:rsidP="004A5275">
            <w:pPr>
              <w:jc w:val="center"/>
              <w:rPr>
                <w:sz w:val="16"/>
              </w:rPr>
            </w:pPr>
            <w:r w:rsidRPr="00527E9E">
              <w:rPr>
                <w:sz w:val="16"/>
              </w:rPr>
              <w:t>Querelle</w:t>
            </w:r>
          </w:p>
        </w:tc>
        <w:tc>
          <w:tcPr>
            <w:tcW w:w="0" w:type="auto"/>
          </w:tcPr>
          <w:p w14:paraId="3AFD0C97" w14:textId="77777777" w:rsidR="00D312D8" w:rsidRPr="00527E9E" w:rsidRDefault="00F77B15" w:rsidP="004A5275">
            <w:pPr>
              <w:jc w:val="center"/>
              <w:rPr>
                <w:sz w:val="16"/>
              </w:rPr>
            </w:pPr>
            <w:r w:rsidRPr="00527E9E">
              <w:rPr>
                <w:sz w:val="16"/>
              </w:rPr>
              <w:t>Embuscade</w:t>
            </w:r>
          </w:p>
        </w:tc>
        <w:tc>
          <w:tcPr>
            <w:tcW w:w="0" w:type="auto"/>
          </w:tcPr>
          <w:p w14:paraId="18D8C431" w14:textId="77777777" w:rsidR="00D312D8" w:rsidRPr="00527E9E" w:rsidRDefault="00F77B15" w:rsidP="004A5275">
            <w:pPr>
              <w:jc w:val="center"/>
              <w:rPr>
                <w:sz w:val="16"/>
              </w:rPr>
            </w:pPr>
            <w:r w:rsidRPr="00527E9E">
              <w:rPr>
                <w:sz w:val="16"/>
              </w:rPr>
              <w:t>Combat</w:t>
            </w:r>
          </w:p>
        </w:tc>
      </w:tr>
      <w:tr w:rsidR="00D312D8" w:rsidRPr="00527E9E" w14:paraId="33D0424F" w14:textId="77777777" w:rsidTr="004A5275">
        <w:tc>
          <w:tcPr>
            <w:tcW w:w="0" w:type="auto"/>
            <w:shd w:val="clear" w:color="auto" w:fill="E0E0E0"/>
          </w:tcPr>
          <w:p w14:paraId="31745DA4" w14:textId="77777777" w:rsidR="00D312D8" w:rsidRPr="00527E9E" w:rsidRDefault="00D312D8" w:rsidP="004A5275">
            <w:pPr>
              <w:jc w:val="center"/>
              <w:rPr>
                <w:sz w:val="16"/>
              </w:rPr>
            </w:pPr>
            <w:r w:rsidRPr="00527E9E">
              <w:rPr>
                <w:sz w:val="16"/>
              </w:rPr>
              <w:t>4</w:t>
            </w:r>
          </w:p>
        </w:tc>
        <w:tc>
          <w:tcPr>
            <w:tcW w:w="0" w:type="auto"/>
            <w:shd w:val="clear" w:color="auto" w:fill="E0E0E0"/>
          </w:tcPr>
          <w:p w14:paraId="58391AFE" w14:textId="77777777" w:rsidR="00D312D8" w:rsidRPr="00527E9E" w:rsidRDefault="00D312D8" w:rsidP="004A5275">
            <w:pPr>
              <w:rPr>
                <w:b/>
                <w:bCs/>
                <w:sz w:val="16"/>
              </w:rPr>
            </w:pPr>
            <w:r w:rsidRPr="00527E9E">
              <w:rPr>
                <w:b/>
                <w:bCs/>
                <w:sz w:val="16"/>
              </w:rPr>
              <w:t>Calme</w:t>
            </w:r>
          </w:p>
        </w:tc>
        <w:tc>
          <w:tcPr>
            <w:tcW w:w="0" w:type="auto"/>
            <w:shd w:val="clear" w:color="auto" w:fill="E0E0E0"/>
          </w:tcPr>
          <w:p w14:paraId="21CD67E1" w14:textId="77777777" w:rsidR="00D312D8" w:rsidRPr="00527E9E" w:rsidRDefault="00F77B15" w:rsidP="004A5275">
            <w:pPr>
              <w:jc w:val="center"/>
              <w:rPr>
                <w:sz w:val="16"/>
              </w:rPr>
            </w:pPr>
            <w:r w:rsidRPr="00527E9E">
              <w:rPr>
                <w:sz w:val="16"/>
              </w:rPr>
              <w:t>Repos</w:t>
            </w:r>
          </w:p>
        </w:tc>
        <w:tc>
          <w:tcPr>
            <w:tcW w:w="0" w:type="auto"/>
            <w:shd w:val="clear" w:color="auto" w:fill="E0E0E0"/>
          </w:tcPr>
          <w:p w14:paraId="6016E1E7" w14:textId="77777777" w:rsidR="00D312D8" w:rsidRPr="00527E9E" w:rsidRDefault="00F77B15" w:rsidP="004A5275">
            <w:pPr>
              <w:jc w:val="center"/>
              <w:rPr>
                <w:sz w:val="16"/>
              </w:rPr>
            </w:pPr>
            <w:r w:rsidRPr="00527E9E">
              <w:rPr>
                <w:sz w:val="16"/>
              </w:rPr>
              <w:t>Campement</w:t>
            </w:r>
          </w:p>
        </w:tc>
        <w:tc>
          <w:tcPr>
            <w:tcW w:w="0" w:type="auto"/>
            <w:shd w:val="clear" w:color="auto" w:fill="E0E0E0"/>
          </w:tcPr>
          <w:p w14:paraId="68E5397A" w14:textId="77777777" w:rsidR="00D312D8" w:rsidRPr="00527E9E" w:rsidRDefault="00F77B15" w:rsidP="004A5275">
            <w:pPr>
              <w:jc w:val="center"/>
              <w:rPr>
                <w:sz w:val="16"/>
              </w:rPr>
            </w:pPr>
            <w:r w:rsidRPr="00527E9E">
              <w:rPr>
                <w:sz w:val="16"/>
              </w:rPr>
              <w:t>Maladie</w:t>
            </w:r>
          </w:p>
        </w:tc>
        <w:tc>
          <w:tcPr>
            <w:tcW w:w="0" w:type="auto"/>
            <w:shd w:val="clear" w:color="auto" w:fill="E0E0E0"/>
          </w:tcPr>
          <w:p w14:paraId="3CDAE000" w14:textId="77777777" w:rsidR="00D312D8" w:rsidRPr="00527E9E" w:rsidRDefault="00F77B15" w:rsidP="004A5275">
            <w:pPr>
              <w:jc w:val="center"/>
              <w:rPr>
                <w:sz w:val="16"/>
              </w:rPr>
            </w:pPr>
            <w:r w:rsidRPr="00527E9E">
              <w:rPr>
                <w:sz w:val="16"/>
              </w:rPr>
              <w:t>Soins</w:t>
            </w:r>
          </w:p>
        </w:tc>
      </w:tr>
      <w:tr w:rsidR="00D312D8" w:rsidRPr="00527E9E" w14:paraId="584C7939" w14:textId="77777777" w:rsidTr="004A5275">
        <w:tc>
          <w:tcPr>
            <w:tcW w:w="0" w:type="auto"/>
          </w:tcPr>
          <w:p w14:paraId="578C902A" w14:textId="77777777" w:rsidR="00D312D8" w:rsidRPr="00527E9E" w:rsidRDefault="00D312D8" w:rsidP="004A5275">
            <w:pPr>
              <w:jc w:val="center"/>
              <w:rPr>
                <w:sz w:val="16"/>
              </w:rPr>
            </w:pPr>
            <w:r w:rsidRPr="00527E9E">
              <w:rPr>
                <w:sz w:val="16"/>
              </w:rPr>
              <w:t>5</w:t>
            </w:r>
          </w:p>
        </w:tc>
        <w:tc>
          <w:tcPr>
            <w:tcW w:w="0" w:type="auto"/>
          </w:tcPr>
          <w:p w14:paraId="46836F54" w14:textId="77777777" w:rsidR="00D312D8" w:rsidRPr="00527E9E" w:rsidRDefault="00D312D8" w:rsidP="004A5275">
            <w:pPr>
              <w:rPr>
                <w:b/>
                <w:bCs/>
                <w:sz w:val="16"/>
              </w:rPr>
            </w:pPr>
            <w:r w:rsidRPr="00527E9E">
              <w:rPr>
                <w:b/>
                <w:bCs/>
                <w:sz w:val="16"/>
              </w:rPr>
              <w:t>Mouvement</w:t>
            </w:r>
          </w:p>
        </w:tc>
        <w:tc>
          <w:tcPr>
            <w:tcW w:w="0" w:type="auto"/>
          </w:tcPr>
          <w:p w14:paraId="3B52BBB6" w14:textId="77777777" w:rsidR="00D312D8" w:rsidRPr="00527E9E" w:rsidRDefault="00F77B15" w:rsidP="004A5275">
            <w:pPr>
              <w:jc w:val="center"/>
              <w:rPr>
                <w:sz w:val="16"/>
              </w:rPr>
            </w:pPr>
            <w:r w:rsidRPr="00527E9E">
              <w:rPr>
                <w:sz w:val="16"/>
              </w:rPr>
              <w:t>Voyage</w:t>
            </w:r>
          </w:p>
        </w:tc>
        <w:tc>
          <w:tcPr>
            <w:tcW w:w="0" w:type="auto"/>
          </w:tcPr>
          <w:p w14:paraId="6FF818EB" w14:textId="77777777" w:rsidR="00D312D8" w:rsidRPr="00527E9E" w:rsidRDefault="00F77B15" w:rsidP="004A5275">
            <w:pPr>
              <w:jc w:val="center"/>
              <w:rPr>
                <w:sz w:val="16"/>
              </w:rPr>
            </w:pPr>
            <w:r w:rsidRPr="00527E9E">
              <w:rPr>
                <w:sz w:val="16"/>
              </w:rPr>
              <w:t>Fuite</w:t>
            </w:r>
          </w:p>
        </w:tc>
        <w:tc>
          <w:tcPr>
            <w:tcW w:w="0" w:type="auto"/>
          </w:tcPr>
          <w:p w14:paraId="1BE0ED7A" w14:textId="77777777" w:rsidR="00D312D8" w:rsidRPr="00527E9E" w:rsidRDefault="00F77B15" w:rsidP="004A5275">
            <w:pPr>
              <w:jc w:val="center"/>
              <w:rPr>
                <w:sz w:val="16"/>
              </w:rPr>
            </w:pPr>
            <w:r w:rsidRPr="00527E9E">
              <w:rPr>
                <w:sz w:val="16"/>
              </w:rPr>
              <w:t>Poursuite</w:t>
            </w:r>
          </w:p>
        </w:tc>
        <w:tc>
          <w:tcPr>
            <w:tcW w:w="0" w:type="auto"/>
          </w:tcPr>
          <w:p w14:paraId="1F032FC6" w14:textId="77777777" w:rsidR="00D312D8" w:rsidRPr="00527E9E" w:rsidRDefault="00F77B15" w:rsidP="004A5275">
            <w:pPr>
              <w:jc w:val="center"/>
              <w:rPr>
                <w:sz w:val="16"/>
              </w:rPr>
            </w:pPr>
            <w:r w:rsidRPr="00527E9E">
              <w:rPr>
                <w:sz w:val="16"/>
              </w:rPr>
              <w:t>Pèlerinage</w:t>
            </w:r>
          </w:p>
        </w:tc>
      </w:tr>
      <w:tr w:rsidR="00D312D8" w:rsidRPr="00527E9E" w14:paraId="3A161FF1" w14:textId="77777777" w:rsidTr="004A5275">
        <w:tc>
          <w:tcPr>
            <w:tcW w:w="0" w:type="auto"/>
            <w:shd w:val="clear" w:color="auto" w:fill="E0E0E0"/>
          </w:tcPr>
          <w:p w14:paraId="08D365B0" w14:textId="77777777" w:rsidR="00D312D8" w:rsidRPr="00527E9E" w:rsidRDefault="00D312D8" w:rsidP="004A5275">
            <w:pPr>
              <w:jc w:val="center"/>
              <w:rPr>
                <w:sz w:val="16"/>
              </w:rPr>
            </w:pPr>
            <w:r w:rsidRPr="00527E9E">
              <w:rPr>
                <w:sz w:val="16"/>
              </w:rPr>
              <w:t>6</w:t>
            </w:r>
          </w:p>
        </w:tc>
        <w:tc>
          <w:tcPr>
            <w:tcW w:w="0" w:type="auto"/>
            <w:shd w:val="clear" w:color="auto" w:fill="E0E0E0"/>
          </w:tcPr>
          <w:p w14:paraId="30F0CC95" w14:textId="77777777" w:rsidR="00D312D8" w:rsidRPr="00527E9E" w:rsidRDefault="00D312D8" w:rsidP="004A5275">
            <w:pPr>
              <w:rPr>
                <w:b/>
                <w:bCs/>
                <w:sz w:val="16"/>
              </w:rPr>
            </w:pPr>
            <w:r w:rsidRPr="00527E9E">
              <w:rPr>
                <w:b/>
                <w:bCs/>
                <w:sz w:val="16"/>
              </w:rPr>
              <w:t>Chasse</w:t>
            </w:r>
          </w:p>
        </w:tc>
        <w:tc>
          <w:tcPr>
            <w:tcW w:w="0" w:type="auto"/>
            <w:shd w:val="clear" w:color="auto" w:fill="E0E0E0"/>
          </w:tcPr>
          <w:p w14:paraId="20E53A16" w14:textId="77777777" w:rsidR="00D312D8" w:rsidRPr="00527E9E" w:rsidRDefault="00F77B15" w:rsidP="004A5275">
            <w:pPr>
              <w:jc w:val="center"/>
              <w:rPr>
                <w:sz w:val="16"/>
              </w:rPr>
            </w:pPr>
            <w:r w:rsidRPr="00527E9E">
              <w:rPr>
                <w:sz w:val="16"/>
              </w:rPr>
              <w:t>Cueillette</w:t>
            </w:r>
          </w:p>
        </w:tc>
        <w:tc>
          <w:tcPr>
            <w:tcW w:w="0" w:type="auto"/>
            <w:shd w:val="clear" w:color="auto" w:fill="E0E0E0"/>
          </w:tcPr>
          <w:p w14:paraId="14F21C30" w14:textId="77777777" w:rsidR="00D312D8" w:rsidRPr="00527E9E" w:rsidRDefault="00F77B15" w:rsidP="004A5275">
            <w:pPr>
              <w:jc w:val="center"/>
              <w:rPr>
                <w:sz w:val="16"/>
              </w:rPr>
            </w:pPr>
            <w:r w:rsidRPr="00527E9E">
              <w:rPr>
                <w:sz w:val="16"/>
              </w:rPr>
              <w:t>Chasse</w:t>
            </w:r>
          </w:p>
        </w:tc>
        <w:tc>
          <w:tcPr>
            <w:tcW w:w="0" w:type="auto"/>
            <w:shd w:val="clear" w:color="auto" w:fill="E0E0E0"/>
          </w:tcPr>
          <w:p w14:paraId="273007C6" w14:textId="77777777" w:rsidR="00D312D8" w:rsidRPr="00527E9E" w:rsidRDefault="00F77B15" w:rsidP="004A5275">
            <w:pPr>
              <w:jc w:val="center"/>
              <w:rPr>
                <w:sz w:val="16"/>
              </w:rPr>
            </w:pPr>
            <w:r w:rsidRPr="00527E9E">
              <w:rPr>
                <w:sz w:val="16"/>
              </w:rPr>
              <w:t>Travaux</w:t>
            </w:r>
          </w:p>
        </w:tc>
        <w:tc>
          <w:tcPr>
            <w:tcW w:w="0" w:type="auto"/>
            <w:shd w:val="clear" w:color="auto" w:fill="E0E0E0"/>
          </w:tcPr>
          <w:p w14:paraId="78A70274" w14:textId="77777777" w:rsidR="00D312D8" w:rsidRPr="00527E9E" w:rsidRDefault="00F77B15" w:rsidP="004A5275">
            <w:pPr>
              <w:jc w:val="center"/>
              <w:rPr>
                <w:sz w:val="16"/>
              </w:rPr>
            </w:pPr>
            <w:r w:rsidRPr="00527E9E">
              <w:rPr>
                <w:sz w:val="16"/>
              </w:rPr>
              <w:t>Battue</w:t>
            </w:r>
          </w:p>
        </w:tc>
      </w:tr>
      <w:tr w:rsidR="00D312D8" w:rsidRPr="00527E9E" w14:paraId="4FC683D3" w14:textId="77777777" w:rsidTr="004A5275">
        <w:tc>
          <w:tcPr>
            <w:tcW w:w="0" w:type="auto"/>
          </w:tcPr>
          <w:p w14:paraId="7DD42781" w14:textId="77777777" w:rsidR="00D312D8" w:rsidRPr="00527E9E" w:rsidRDefault="00D312D8" w:rsidP="004A5275">
            <w:pPr>
              <w:jc w:val="center"/>
              <w:rPr>
                <w:sz w:val="16"/>
              </w:rPr>
            </w:pPr>
            <w:r w:rsidRPr="00527E9E">
              <w:rPr>
                <w:sz w:val="16"/>
              </w:rPr>
              <w:t>7</w:t>
            </w:r>
          </w:p>
        </w:tc>
        <w:tc>
          <w:tcPr>
            <w:tcW w:w="0" w:type="auto"/>
          </w:tcPr>
          <w:p w14:paraId="4EFC8097" w14:textId="77777777" w:rsidR="00D312D8" w:rsidRPr="00527E9E" w:rsidRDefault="00D312D8" w:rsidP="004A5275">
            <w:pPr>
              <w:rPr>
                <w:b/>
                <w:bCs/>
                <w:sz w:val="16"/>
              </w:rPr>
            </w:pPr>
            <w:r w:rsidRPr="00527E9E">
              <w:rPr>
                <w:b/>
                <w:bCs/>
                <w:sz w:val="16"/>
              </w:rPr>
              <w:t>Rassemblement</w:t>
            </w:r>
          </w:p>
        </w:tc>
        <w:tc>
          <w:tcPr>
            <w:tcW w:w="0" w:type="auto"/>
          </w:tcPr>
          <w:p w14:paraId="47DDFD18" w14:textId="77777777" w:rsidR="00D312D8" w:rsidRPr="00527E9E" w:rsidRDefault="00F77B15" w:rsidP="004A5275">
            <w:pPr>
              <w:jc w:val="center"/>
              <w:rPr>
                <w:sz w:val="16"/>
              </w:rPr>
            </w:pPr>
            <w:r w:rsidRPr="00527E9E">
              <w:rPr>
                <w:sz w:val="16"/>
              </w:rPr>
              <w:t>Fête</w:t>
            </w:r>
          </w:p>
        </w:tc>
        <w:tc>
          <w:tcPr>
            <w:tcW w:w="0" w:type="auto"/>
          </w:tcPr>
          <w:p w14:paraId="2A434C33" w14:textId="77777777" w:rsidR="00D312D8" w:rsidRPr="00527E9E" w:rsidRDefault="00F77B15" w:rsidP="004A5275">
            <w:pPr>
              <w:jc w:val="center"/>
              <w:rPr>
                <w:sz w:val="16"/>
              </w:rPr>
            </w:pPr>
            <w:r w:rsidRPr="00527E9E">
              <w:rPr>
                <w:sz w:val="16"/>
              </w:rPr>
              <w:t>Spectacle</w:t>
            </w:r>
          </w:p>
        </w:tc>
        <w:tc>
          <w:tcPr>
            <w:tcW w:w="0" w:type="auto"/>
          </w:tcPr>
          <w:p w14:paraId="72CF0921" w14:textId="77777777" w:rsidR="00D312D8" w:rsidRPr="00527E9E" w:rsidRDefault="00F77B15" w:rsidP="004A5275">
            <w:pPr>
              <w:jc w:val="center"/>
              <w:rPr>
                <w:sz w:val="16"/>
              </w:rPr>
            </w:pPr>
            <w:r w:rsidRPr="00527E9E">
              <w:rPr>
                <w:sz w:val="16"/>
              </w:rPr>
              <w:t>Foire</w:t>
            </w:r>
          </w:p>
        </w:tc>
        <w:tc>
          <w:tcPr>
            <w:tcW w:w="0" w:type="auto"/>
          </w:tcPr>
          <w:p w14:paraId="0B9E3792" w14:textId="77777777" w:rsidR="00D312D8" w:rsidRPr="00527E9E" w:rsidRDefault="00F77B15" w:rsidP="004A5275">
            <w:pPr>
              <w:jc w:val="center"/>
              <w:rPr>
                <w:sz w:val="16"/>
              </w:rPr>
            </w:pPr>
            <w:r w:rsidRPr="00527E9E">
              <w:rPr>
                <w:sz w:val="16"/>
              </w:rPr>
              <w:t>Cérémonie</w:t>
            </w:r>
          </w:p>
        </w:tc>
      </w:tr>
      <w:tr w:rsidR="00D312D8" w:rsidRPr="00527E9E" w14:paraId="423CB945" w14:textId="77777777" w:rsidTr="004A5275">
        <w:tc>
          <w:tcPr>
            <w:tcW w:w="0" w:type="auto"/>
            <w:shd w:val="clear" w:color="auto" w:fill="E0E0E0"/>
          </w:tcPr>
          <w:p w14:paraId="0DBC20CE" w14:textId="77777777" w:rsidR="00D312D8" w:rsidRPr="00527E9E" w:rsidRDefault="00D312D8" w:rsidP="004A5275">
            <w:pPr>
              <w:jc w:val="center"/>
              <w:rPr>
                <w:sz w:val="16"/>
              </w:rPr>
            </w:pPr>
            <w:r w:rsidRPr="00527E9E">
              <w:rPr>
                <w:sz w:val="16"/>
              </w:rPr>
              <w:t>8</w:t>
            </w:r>
          </w:p>
        </w:tc>
        <w:tc>
          <w:tcPr>
            <w:tcW w:w="0" w:type="auto"/>
            <w:shd w:val="clear" w:color="auto" w:fill="E0E0E0"/>
          </w:tcPr>
          <w:p w14:paraId="05432893" w14:textId="77777777" w:rsidR="00D312D8" w:rsidRPr="00527E9E" w:rsidRDefault="00D312D8" w:rsidP="004A5275">
            <w:pPr>
              <w:rPr>
                <w:b/>
                <w:bCs/>
                <w:sz w:val="16"/>
              </w:rPr>
            </w:pPr>
            <w:r w:rsidRPr="00527E9E">
              <w:rPr>
                <w:b/>
                <w:bCs/>
                <w:sz w:val="16"/>
              </w:rPr>
              <w:t>Banalité</w:t>
            </w:r>
          </w:p>
        </w:tc>
        <w:tc>
          <w:tcPr>
            <w:tcW w:w="0" w:type="auto"/>
            <w:shd w:val="clear" w:color="auto" w:fill="E0E0E0"/>
          </w:tcPr>
          <w:p w14:paraId="7C78498B" w14:textId="77777777" w:rsidR="00D312D8" w:rsidRPr="00527E9E" w:rsidRDefault="00F77B15" w:rsidP="004A5275">
            <w:pPr>
              <w:jc w:val="center"/>
              <w:rPr>
                <w:sz w:val="16"/>
              </w:rPr>
            </w:pPr>
            <w:r w:rsidRPr="00527E9E">
              <w:rPr>
                <w:sz w:val="16"/>
              </w:rPr>
              <w:t>Mange</w:t>
            </w:r>
          </w:p>
        </w:tc>
        <w:tc>
          <w:tcPr>
            <w:tcW w:w="0" w:type="auto"/>
            <w:shd w:val="clear" w:color="auto" w:fill="E0E0E0"/>
          </w:tcPr>
          <w:p w14:paraId="2DAA57E7" w14:textId="77777777" w:rsidR="00D312D8" w:rsidRPr="00527E9E" w:rsidRDefault="00F77B15" w:rsidP="004A5275">
            <w:pPr>
              <w:jc w:val="center"/>
              <w:rPr>
                <w:sz w:val="16"/>
              </w:rPr>
            </w:pPr>
            <w:r w:rsidRPr="00527E9E">
              <w:rPr>
                <w:sz w:val="16"/>
              </w:rPr>
              <w:t>Boivent</w:t>
            </w:r>
          </w:p>
        </w:tc>
        <w:tc>
          <w:tcPr>
            <w:tcW w:w="0" w:type="auto"/>
            <w:shd w:val="clear" w:color="auto" w:fill="E0E0E0"/>
          </w:tcPr>
          <w:p w14:paraId="7AFAFCE0" w14:textId="77777777" w:rsidR="00D312D8" w:rsidRPr="00527E9E" w:rsidRDefault="00F77B15" w:rsidP="004A5275">
            <w:pPr>
              <w:jc w:val="center"/>
              <w:rPr>
                <w:sz w:val="16"/>
              </w:rPr>
            </w:pPr>
            <w:r w:rsidRPr="00527E9E">
              <w:rPr>
                <w:sz w:val="16"/>
              </w:rPr>
              <w:t>Jeux</w:t>
            </w:r>
          </w:p>
        </w:tc>
        <w:tc>
          <w:tcPr>
            <w:tcW w:w="0" w:type="auto"/>
            <w:shd w:val="clear" w:color="auto" w:fill="E0E0E0"/>
          </w:tcPr>
          <w:p w14:paraId="09C413EA" w14:textId="77777777" w:rsidR="00D312D8" w:rsidRPr="00527E9E" w:rsidRDefault="00F77B15" w:rsidP="004A5275">
            <w:pPr>
              <w:jc w:val="center"/>
              <w:rPr>
                <w:sz w:val="16"/>
              </w:rPr>
            </w:pPr>
            <w:r w:rsidRPr="00527E9E">
              <w:rPr>
                <w:sz w:val="16"/>
              </w:rPr>
              <w:t>Réunion</w:t>
            </w:r>
          </w:p>
        </w:tc>
      </w:tr>
      <w:tr w:rsidR="00D312D8" w:rsidRPr="00527E9E" w14:paraId="0F19CC6F" w14:textId="77777777" w:rsidTr="004A5275">
        <w:tc>
          <w:tcPr>
            <w:tcW w:w="0" w:type="auto"/>
          </w:tcPr>
          <w:p w14:paraId="2E9C6DED" w14:textId="77777777" w:rsidR="00D312D8" w:rsidRPr="00527E9E" w:rsidRDefault="00D312D8" w:rsidP="004A5275">
            <w:pPr>
              <w:jc w:val="center"/>
              <w:rPr>
                <w:sz w:val="16"/>
              </w:rPr>
            </w:pPr>
            <w:r w:rsidRPr="00527E9E">
              <w:rPr>
                <w:sz w:val="16"/>
              </w:rPr>
              <w:lastRenderedPageBreak/>
              <w:t>9</w:t>
            </w:r>
          </w:p>
        </w:tc>
        <w:tc>
          <w:tcPr>
            <w:tcW w:w="0" w:type="auto"/>
          </w:tcPr>
          <w:p w14:paraId="4231D91E" w14:textId="77777777" w:rsidR="00D312D8" w:rsidRPr="00527E9E" w:rsidRDefault="00D312D8" w:rsidP="004A5275">
            <w:pPr>
              <w:rPr>
                <w:b/>
                <w:bCs/>
                <w:sz w:val="16"/>
              </w:rPr>
            </w:pPr>
            <w:r w:rsidRPr="00527E9E">
              <w:rPr>
                <w:b/>
                <w:bCs/>
                <w:sz w:val="16"/>
              </w:rPr>
              <w:t>Vie locale</w:t>
            </w:r>
          </w:p>
        </w:tc>
        <w:tc>
          <w:tcPr>
            <w:tcW w:w="0" w:type="auto"/>
          </w:tcPr>
          <w:p w14:paraId="0D631A56" w14:textId="77777777" w:rsidR="00D312D8" w:rsidRPr="00527E9E" w:rsidRDefault="00F77B15" w:rsidP="004A5275">
            <w:pPr>
              <w:jc w:val="center"/>
              <w:rPr>
                <w:sz w:val="16"/>
              </w:rPr>
            </w:pPr>
            <w:r w:rsidRPr="00527E9E">
              <w:rPr>
                <w:sz w:val="16"/>
              </w:rPr>
              <w:t>En famille</w:t>
            </w:r>
          </w:p>
        </w:tc>
        <w:tc>
          <w:tcPr>
            <w:tcW w:w="0" w:type="auto"/>
          </w:tcPr>
          <w:p w14:paraId="2DF5FED4" w14:textId="77777777" w:rsidR="00D312D8" w:rsidRPr="00527E9E" w:rsidRDefault="00F77B15" w:rsidP="004A5275">
            <w:pPr>
              <w:jc w:val="center"/>
              <w:rPr>
                <w:sz w:val="16"/>
              </w:rPr>
            </w:pPr>
            <w:r w:rsidRPr="00527E9E">
              <w:rPr>
                <w:sz w:val="16"/>
              </w:rPr>
              <w:t>Vie locale</w:t>
            </w:r>
          </w:p>
        </w:tc>
        <w:tc>
          <w:tcPr>
            <w:tcW w:w="0" w:type="auto"/>
          </w:tcPr>
          <w:p w14:paraId="513DDD96" w14:textId="77777777" w:rsidR="00D312D8" w:rsidRPr="00527E9E" w:rsidRDefault="00F77B15" w:rsidP="004A5275">
            <w:pPr>
              <w:jc w:val="center"/>
              <w:rPr>
                <w:sz w:val="16"/>
              </w:rPr>
            </w:pPr>
            <w:r w:rsidRPr="00527E9E">
              <w:rPr>
                <w:sz w:val="16"/>
              </w:rPr>
              <w:t>Entretien</w:t>
            </w:r>
          </w:p>
        </w:tc>
        <w:tc>
          <w:tcPr>
            <w:tcW w:w="0" w:type="auto"/>
          </w:tcPr>
          <w:p w14:paraId="4D6AA3C6" w14:textId="77777777" w:rsidR="00D312D8" w:rsidRPr="00527E9E" w:rsidRDefault="00F77B15" w:rsidP="004A5275">
            <w:pPr>
              <w:jc w:val="center"/>
              <w:rPr>
                <w:sz w:val="16"/>
              </w:rPr>
            </w:pPr>
            <w:r w:rsidRPr="00527E9E">
              <w:rPr>
                <w:sz w:val="16"/>
              </w:rPr>
              <w:t>Amour</w:t>
            </w:r>
          </w:p>
        </w:tc>
      </w:tr>
      <w:tr w:rsidR="00D312D8" w:rsidRPr="00527E9E" w14:paraId="4CDB503B" w14:textId="77777777" w:rsidTr="004A5275">
        <w:tc>
          <w:tcPr>
            <w:tcW w:w="0" w:type="auto"/>
            <w:shd w:val="clear" w:color="auto" w:fill="E0E0E0"/>
          </w:tcPr>
          <w:p w14:paraId="6BC46835" w14:textId="77777777" w:rsidR="00D312D8" w:rsidRPr="00527E9E" w:rsidRDefault="00D312D8" w:rsidP="004A5275">
            <w:pPr>
              <w:jc w:val="center"/>
              <w:rPr>
                <w:sz w:val="16"/>
              </w:rPr>
            </w:pPr>
            <w:r w:rsidRPr="00527E9E">
              <w:rPr>
                <w:sz w:val="16"/>
              </w:rPr>
              <w:t>10</w:t>
            </w:r>
          </w:p>
        </w:tc>
        <w:tc>
          <w:tcPr>
            <w:tcW w:w="0" w:type="auto"/>
            <w:shd w:val="clear" w:color="auto" w:fill="E0E0E0"/>
          </w:tcPr>
          <w:p w14:paraId="68DEA7B2" w14:textId="77777777" w:rsidR="00D312D8" w:rsidRPr="00527E9E" w:rsidRDefault="000D1141" w:rsidP="004A5275">
            <w:pPr>
              <w:rPr>
                <w:b/>
                <w:bCs/>
                <w:sz w:val="16"/>
              </w:rPr>
            </w:pPr>
            <w:r w:rsidRPr="00527E9E">
              <w:rPr>
                <w:b/>
                <w:bCs/>
                <w:sz w:val="16"/>
              </w:rPr>
              <w:t>É</w:t>
            </w:r>
            <w:r w:rsidR="00D312D8" w:rsidRPr="00527E9E">
              <w:rPr>
                <w:b/>
                <w:bCs/>
                <w:sz w:val="16"/>
              </w:rPr>
              <w:t>trange</w:t>
            </w:r>
          </w:p>
        </w:tc>
        <w:tc>
          <w:tcPr>
            <w:tcW w:w="0" w:type="auto"/>
            <w:shd w:val="clear" w:color="auto" w:fill="E0E0E0"/>
          </w:tcPr>
          <w:p w14:paraId="40D44DFA" w14:textId="77777777" w:rsidR="00D312D8" w:rsidRPr="00527E9E" w:rsidRDefault="00F77B15" w:rsidP="004A5275">
            <w:pPr>
              <w:jc w:val="center"/>
              <w:rPr>
                <w:sz w:val="16"/>
              </w:rPr>
            </w:pPr>
            <w:r w:rsidRPr="00527E9E">
              <w:rPr>
                <w:sz w:val="16"/>
              </w:rPr>
              <w:t>Secret</w:t>
            </w:r>
          </w:p>
        </w:tc>
        <w:tc>
          <w:tcPr>
            <w:tcW w:w="0" w:type="auto"/>
            <w:shd w:val="clear" w:color="auto" w:fill="E0E0E0"/>
          </w:tcPr>
          <w:p w14:paraId="2BC04265" w14:textId="77777777" w:rsidR="00D312D8" w:rsidRPr="00527E9E" w:rsidRDefault="00F77B15" w:rsidP="004A5275">
            <w:pPr>
              <w:jc w:val="center"/>
              <w:rPr>
                <w:sz w:val="16"/>
              </w:rPr>
            </w:pPr>
            <w:r w:rsidRPr="00527E9E">
              <w:rPr>
                <w:sz w:val="16"/>
              </w:rPr>
              <w:t>Rébellion</w:t>
            </w:r>
          </w:p>
        </w:tc>
        <w:tc>
          <w:tcPr>
            <w:tcW w:w="0" w:type="auto"/>
            <w:shd w:val="clear" w:color="auto" w:fill="E0E0E0"/>
          </w:tcPr>
          <w:p w14:paraId="09BFD69D" w14:textId="77777777" w:rsidR="00D312D8" w:rsidRPr="00527E9E" w:rsidRDefault="00F77B15" w:rsidP="004A5275">
            <w:pPr>
              <w:jc w:val="center"/>
              <w:rPr>
                <w:sz w:val="16"/>
              </w:rPr>
            </w:pPr>
            <w:r w:rsidRPr="00527E9E">
              <w:rPr>
                <w:sz w:val="16"/>
              </w:rPr>
              <w:t>Ésotérique</w:t>
            </w:r>
          </w:p>
        </w:tc>
        <w:tc>
          <w:tcPr>
            <w:tcW w:w="0" w:type="auto"/>
            <w:shd w:val="clear" w:color="auto" w:fill="E0E0E0"/>
          </w:tcPr>
          <w:p w14:paraId="1F99082C" w14:textId="77777777" w:rsidR="00D312D8" w:rsidRPr="00527E9E" w:rsidRDefault="00F77B15" w:rsidP="004A5275">
            <w:pPr>
              <w:jc w:val="center"/>
              <w:rPr>
                <w:sz w:val="16"/>
              </w:rPr>
            </w:pPr>
            <w:r w:rsidRPr="00527E9E">
              <w:rPr>
                <w:sz w:val="16"/>
              </w:rPr>
              <w:t>Occulte</w:t>
            </w:r>
          </w:p>
        </w:tc>
      </w:tr>
    </w:tbl>
    <w:p w14:paraId="14A1D5E2" w14:textId="77777777" w:rsidR="00207454" w:rsidRPr="00527E9E" w:rsidRDefault="00207454" w:rsidP="0045338D">
      <w:pPr>
        <w:pStyle w:val="Titre3"/>
        <w:rPr>
          <w:lang w:val="fr-BE"/>
        </w:rPr>
      </w:pPr>
      <w:bookmarkStart w:id="23" w:name="_Toc199924470"/>
      <w:r w:rsidRPr="00527E9E">
        <w:rPr>
          <w:lang w:val="fr-BE"/>
        </w:rPr>
        <w:t>2.6.3 Origine</w:t>
      </w:r>
      <w:bookmarkEnd w:id="23"/>
      <w:r w:rsidRPr="00527E9E">
        <w:rPr>
          <w:lang w:val="fr-BE"/>
        </w:rPr>
        <w:t xml:space="preserve"> </w:t>
      </w:r>
    </w:p>
    <w:p w14:paraId="1F96E88A" w14:textId="77777777" w:rsidR="00E51786" w:rsidRPr="00527E9E" w:rsidRDefault="003F43D6" w:rsidP="00E51786">
      <w:pPr>
        <w:rPr>
          <w:lang w:eastAsia="x-none"/>
        </w:rPr>
      </w:pPr>
      <w:r w:rsidRPr="00527E9E">
        <w:rPr>
          <w:lang w:eastAsia="x-none"/>
        </w:rPr>
        <w:t xml:space="preserve">D’où ces </w:t>
      </w:r>
      <w:r w:rsidR="006C1C59" w:rsidRPr="00527E9E">
        <w:rPr>
          <w:lang w:eastAsia="x-none"/>
        </w:rPr>
        <w:t xml:space="preserve">êtres </w:t>
      </w:r>
      <w:r w:rsidRPr="00527E9E">
        <w:rPr>
          <w:lang w:eastAsia="x-none"/>
        </w:rPr>
        <w:t>viennent</w:t>
      </w:r>
      <w:r w:rsidR="006C1C59" w:rsidRPr="00527E9E">
        <w:rPr>
          <w:lang w:eastAsia="x-none"/>
        </w:rPr>
        <w:t>,</w:t>
      </w:r>
      <w:r w:rsidRPr="00527E9E">
        <w:rPr>
          <w:lang w:eastAsia="x-none"/>
        </w:rPr>
        <w:t xml:space="preserve"> s’ils voyagent ou où ils résident (</w:t>
      </w:r>
      <w:r w:rsidRPr="00527E9E">
        <w:rPr>
          <w:shd w:val="clear" w:color="auto" w:fill="FFFFFF" w:themeFill="background1"/>
          <w:lang w:eastAsia="x-none"/>
        </w:rPr>
        <w:t>D10*</w:t>
      </w:r>
      <w:r w:rsidRPr="00527E9E">
        <w:rPr>
          <w:lang w:eastAsia="x-none"/>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4011"/>
      </w:tblGrid>
      <w:tr w:rsidR="00D312D8" w:rsidRPr="00527E9E" w14:paraId="07AD9D66" w14:textId="77777777" w:rsidTr="006C1C59">
        <w:tc>
          <w:tcPr>
            <w:tcW w:w="0" w:type="auto"/>
          </w:tcPr>
          <w:p w14:paraId="7B63BAC4" w14:textId="77777777" w:rsidR="00D312D8" w:rsidRPr="00527E9E" w:rsidRDefault="00D312D8" w:rsidP="004A5275">
            <w:pPr>
              <w:jc w:val="center"/>
              <w:rPr>
                <w:b/>
                <w:bCs/>
                <w:sz w:val="16"/>
              </w:rPr>
            </w:pPr>
            <w:r w:rsidRPr="00527E9E">
              <w:rPr>
                <w:b/>
                <w:bCs/>
                <w:sz w:val="16"/>
              </w:rPr>
              <w:t>D10*</w:t>
            </w:r>
          </w:p>
        </w:tc>
        <w:tc>
          <w:tcPr>
            <w:tcW w:w="0" w:type="auto"/>
            <w:shd w:val="clear" w:color="auto" w:fill="FFFF00"/>
          </w:tcPr>
          <w:p w14:paraId="3C00D9BB" w14:textId="77777777" w:rsidR="00D312D8" w:rsidRPr="00527E9E" w:rsidRDefault="00D312D8" w:rsidP="004A5275">
            <w:pPr>
              <w:rPr>
                <w:b/>
                <w:bCs/>
                <w:sz w:val="16"/>
              </w:rPr>
            </w:pPr>
            <w:r w:rsidRPr="00527E9E">
              <w:rPr>
                <w:b/>
                <w:bCs/>
                <w:sz w:val="16"/>
              </w:rPr>
              <w:t>Origine</w:t>
            </w:r>
          </w:p>
        </w:tc>
      </w:tr>
      <w:tr w:rsidR="00D312D8" w:rsidRPr="00527E9E" w14:paraId="73FCB434" w14:textId="77777777" w:rsidTr="004A5275">
        <w:tc>
          <w:tcPr>
            <w:tcW w:w="0" w:type="auto"/>
          </w:tcPr>
          <w:p w14:paraId="2A7C09F4" w14:textId="77777777" w:rsidR="00D312D8" w:rsidRPr="00527E9E" w:rsidRDefault="00D312D8" w:rsidP="004A5275">
            <w:pPr>
              <w:jc w:val="center"/>
              <w:rPr>
                <w:sz w:val="16"/>
              </w:rPr>
            </w:pPr>
            <w:r w:rsidRPr="00527E9E">
              <w:rPr>
                <w:sz w:val="16"/>
              </w:rPr>
              <w:t>1</w:t>
            </w:r>
          </w:p>
        </w:tc>
        <w:tc>
          <w:tcPr>
            <w:tcW w:w="0" w:type="auto"/>
          </w:tcPr>
          <w:p w14:paraId="73969C72" w14:textId="77777777" w:rsidR="00D312D8" w:rsidRPr="00527E9E" w:rsidRDefault="009B41DE" w:rsidP="00F863DE">
            <w:pPr>
              <w:rPr>
                <w:sz w:val="16"/>
              </w:rPr>
            </w:pPr>
            <w:r w:rsidRPr="00527E9E">
              <w:rPr>
                <w:sz w:val="16"/>
              </w:rPr>
              <w:t>Locale :</w:t>
            </w:r>
            <w:r w:rsidR="00D312D8" w:rsidRPr="00527E9E">
              <w:rPr>
                <w:sz w:val="16"/>
              </w:rPr>
              <w:t xml:space="preserve"> </w:t>
            </w:r>
            <w:r w:rsidR="006C1C59" w:rsidRPr="00527E9E">
              <w:rPr>
                <w:sz w:val="16"/>
              </w:rPr>
              <w:t xml:space="preserve">issus </w:t>
            </w:r>
            <w:r w:rsidR="00F863DE" w:rsidRPr="00527E9E">
              <w:rPr>
                <w:sz w:val="16"/>
              </w:rPr>
              <w:t xml:space="preserve">dans les </w:t>
            </w:r>
            <w:r w:rsidR="00D312D8" w:rsidRPr="00527E9E">
              <w:rPr>
                <w:sz w:val="16"/>
              </w:rPr>
              <w:t>D10km</w:t>
            </w:r>
          </w:p>
        </w:tc>
      </w:tr>
      <w:tr w:rsidR="00D312D8" w:rsidRPr="00527E9E" w14:paraId="40413F43" w14:textId="77777777" w:rsidTr="004A5275">
        <w:tc>
          <w:tcPr>
            <w:tcW w:w="0" w:type="auto"/>
            <w:shd w:val="clear" w:color="auto" w:fill="E0E0E0"/>
          </w:tcPr>
          <w:p w14:paraId="409A1338" w14:textId="77777777" w:rsidR="00D312D8" w:rsidRPr="00527E9E" w:rsidRDefault="00D312D8" w:rsidP="004A5275">
            <w:pPr>
              <w:jc w:val="center"/>
              <w:rPr>
                <w:sz w:val="16"/>
              </w:rPr>
            </w:pPr>
            <w:r w:rsidRPr="00527E9E">
              <w:rPr>
                <w:sz w:val="16"/>
              </w:rPr>
              <w:t>2</w:t>
            </w:r>
          </w:p>
        </w:tc>
        <w:tc>
          <w:tcPr>
            <w:tcW w:w="0" w:type="auto"/>
            <w:shd w:val="clear" w:color="auto" w:fill="E0E0E0"/>
          </w:tcPr>
          <w:p w14:paraId="71E02D92" w14:textId="77777777" w:rsidR="00D312D8" w:rsidRPr="00527E9E" w:rsidRDefault="00D312D8" w:rsidP="009B41DE">
            <w:pPr>
              <w:rPr>
                <w:sz w:val="16"/>
              </w:rPr>
            </w:pPr>
            <w:r w:rsidRPr="00527E9E">
              <w:rPr>
                <w:sz w:val="16"/>
              </w:rPr>
              <w:t>Régionale</w:t>
            </w:r>
            <w:r w:rsidR="009B41DE" w:rsidRPr="00527E9E">
              <w:rPr>
                <w:sz w:val="16"/>
              </w:rPr>
              <w:t> :</w:t>
            </w:r>
            <w:r w:rsidRPr="00527E9E">
              <w:rPr>
                <w:sz w:val="16"/>
              </w:rPr>
              <w:t xml:space="preserve"> du fief, du domaine</w:t>
            </w:r>
            <w:r w:rsidR="00F863DE" w:rsidRPr="00527E9E">
              <w:rPr>
                <w:sz w:val="16"/>
              </w:rPr>
              <w:t>, du clan</w:t>
            </w:r>
          </w:p>
        </w:tc>
      </w:tr>
      <w:tr w:rsidR="00D312D8" w:rsidRPr="00527E9E" w14:paraId="2F93A02E" w14:textId="77777777" w:rsidTr="004A5275">
        <w:tc>
          <w:tcPr>
            <w:tcW w:w="0" w:type="auto"/>
          </w:tcPr>
          <w:p w14:paraId="2224C5AF" w14:textId="77777777" w:rsidR="00D312D8" w:rsidRPr="00527E9E" w:rsidRDefault="00D312D8" w:rsidP="004A5275">
            <w:pPr>
              <w:jc w:val="center"/>
              <w:rPr>
                <w:sz w:val="16"/>
              </w:rPr>
            </w:pPr>
            <w:r w:rsidRPr="00527E9E">
              <w:rPr>
                <w:sz w:val="16"/>
              </w:rPr>
              <w:t>3</w:t>
            </w:r>
          </w:p>
        </w:tc>
        <w:tc>
          <w:tcPr>
            <w:tcW w:w="0" w:type="auto"/>
          </w:tcPr>
          <w:p w14:paraId="77C083F7" w14:textId="77777777" w:rsidR="00D312D8" w:rsidRPr="00527E9E" w:rsidRDefault="009B41DE" w:rsidP="004A5275">
            <w:pPr>
              <w:rPr>
                <w:sz w:val="16"/>
              </w:rPr>
            </w:pPr>
            <w:r w:rsidRPr="00527E9E">
              <w:rPr>
                <w:sz w:val="16"/>
              </w:rPr>
              <w:t>Multiple :</w:t>
            </w:r>
            <w:r w:rsidR="00D312D8" w:rsidRPr="00527E9E">
              <w:rPr>
                <w:sz w:val="16"/>
              </w:rPr>
              <w:t xml:space="preserve"> déterminez la direction et la distance</w:t>
            </w:r>
          </w:p>
        </w:tc>
      </w:tr>
      <w:tr w:rsidR="00D312D8" w:rsidRPr="00527E9E" w14:paraId="513B525A" w14:textId="77777777" w:rsidTr="004A5275">
        <w:tc>
          <w:tcPr>
            <w:tcW w:w="0" w:type="auto"/>
            <w:shd w:val="clear" w:color="auto" w:fill="E0E0E0"/>
          </w:tcPr>
          <w:p w14:paraId="4D74CB85" w14:textId="77777777" w:rsidR="00D312D8" w:rsidRPr="00527E9E" w:rsidRDefault="00D312D8" w:rsidP="004A5275">
            <w:pPr>
              <w:jc w:val="center"/>
              <w:rPr>
                <w:sz w:val="16"/>
              </w:rPr>
            </w:pPr>
            <w:r w:rsidRPr="00527E9E">
              <w:rPr>
                <w:sz w:val="16"/>
              </w:rPr>
              <w:t>4</w:t>
            </w:r>
          </w:p>
        </w:tc>
        <w:tc>
          <w:tcPr>
            <w:tcW w:w="0" w:type="auto"/>
            <w:shd w:val="clear" w:color="auto" w:fill="E0E0E0"/>
          </w:tcPr>
          <w:p w14:paraId="14B079BF" w14:textId="74CDC82E" w:rsidR="00D312D8" w:rsidRPr="00527E9E" w:rsidRDefault="00A75C6C" w:rsidP="004A5275">
            <w:pPr>
              <w:rPr>
                <w:sz w:val="16"/>
              </w:rPr>
            </w:pPr>
            <w:r w:rsidRPr="00527E9E">
              <w:rPr>
                <w:sz w:val="16"/>
              </w:rPr>
              <w:t>Étrangère</w:t>
            </w:r>
            <w:r w:rsidR="009B41DE" w:rsidRPr="00527E9E">
              <w:rPr>
                <w:sz w:val="16"/>
              </w:rPr>
              <w:t> :</w:t>
            </w:r>
            <w:r w:rsidR="00D312D8" w:rsidRPr="00527E9E">
              <w:rPr>
                <w:sz w:val="16"/>
              </w:rPr>
              <w:t xml:space="preserve"> autre royaume, pays lointain</w:t>
            </w:r>
          </w:p>
        </w:tc>
      </w:tr>
    </w:tbl>
    <w:p w14:paraId="6BD328D9" w14:textId="77777777" w:rsidR="00D50AB4" w:rsidRPr="00527E9E" w:rsidRDefault="009B41DE" w:rsidP="004A5275">
      <w:r w:rsidRPr="00527E9E">
        <w:t>C</w:t>
      </w:r>
      <w:r w:rsidR="00207454" w:rsidRPr="00527E9E">
        <w:t xml:space="preserve">ombinez plusieurs dés sur </w:t>
      </w:r>
      <w:r w:rsidR="00D312D8" w:rsidRPr="00527E9E">
        <w:t>les tables pour peaufiner la rencontre.</w:t>
      </w:r>
    </w:p>
    <w:p w14:paraId="1ED30B17" w14:textId="6E1CF1DD" w:rsidR="007F4E73" w:rsidRDefault="007F4E73" w:rsidP="007F4E73">
      <w:pPr>
        <w:pStyle w:val="Exemple0"/>
      </w:pPr>
      <w:r w:rsidRPr="00527E9E">
        <w:t xml:space="preserve">Exemple : une rencontre </w:t>
      </w:r>
      <w:r w:rsidR="009B41DE" w:rsidRPr="00527E9E">
        <w:t xml:space="preserve">réduite </w:t>
      </w:r>
      <w:r w:rsidRPr="00527E9E">
        <w:t xml:space="preserve">d’humains donne (d10=10) Maraud (d10*=2) Voleur </w:t>
      </w:r>
      <w:r w:rsidR="009B41DE" w:rsidRPr="00527E9E">
        <w:t xml:space="preserve">au nombre de </w:t>
      </w:r>
      <w:r w:rsidRPr="00527E9E">
        <w:t>(d6=)5</w:t>
      </w:r>
      <w:r w:rsidR="009B41DE" w:rsidRPr="00527E9E">
        <w:t>/2=3</w:t>
      </w:r>
      <w:r w:rsidRPr="00527E9E">
        <w:t xml:space="preserve">, </w:t>
      </w:r>
      <w:r w:rsidR="009B41DE" w:rsidRPr="00527E9E">
        <w:t xml:space="preserve">actif dans </w:t>
      </w:r>
      <w:r w:rsidRPr="00527E9E">
        <w:t xml:space="preserve">(d10=5) Mouvement (d10*=2) fuite, </w:t>
      </w:r>
      <w:r w:rsidR="009B41DE" w:rsidRPr="00527E9E">
        <w:t xml:space="preserve">d’origine </w:t>
      </w:r>
      <w:r w:rsidRPr="00527E9E">
        <w:t xml:space="preserve">(d10*=2) Régionale. Ce sont donc </w:t>
      </w:r>
      <w:r w:rsidR="009B41DE" w:rsidRPr="00527E9E">
        <w:t>3</w:t>
      </w:r>
      <w:r w:rsidRPr="00527E9E">
        <w:t xml:space="preserve"> voleurs </w:t>
      </w:r>
      <w:r w:rsidR="009B41DE" w:rsidRPr="00527E9E">
        <w:t xml:space="preserve">de la région </w:t>
      </w:r>
      <w:r w:rsidRPr="00527E9E">
        <w:t>en fuite.</w:t>
      </w:r>
    </w:p>
    <w:p w14:paraId="6777A0EC" w14:textId="3B184D4D" w:rsidR="00E962DE" w:rsidRDefault="00E962DE" w:rsidP="00E962DE">
      <w:pPr>
        <w:pStyle w:val="Titre3"/>
      </w:pPr>
      <w:r>
        <w:t>2.6.4 Activité selon la saison</w:t>
      </w:r>
    </w:p>
    <w:p w14:paraId="2345F6CD" w14:textId="77777777" w:rsidR="00E962DE" w:rsidRDefault="00E962DE" w:rsidP="00E962DE">
      <w:pPr>
        <w:rPr>
          <w:sz w:val="20"/>
        </w:rPr>
      </w:pPr>
      <w:r>
        <w:t>Les tables de rencontre donnent les activités possibles des humains rencontrés. Elles se concentrent sur les efforts déployés par eux dans leur lieu de vie : ferme, hameau, village, ville etc… Ces activités dépendent de la saison et de la fonction des gens rencontrés. Voici quelques tables qui vous donneront des idées.</w:t>
      </w:r>
    </w:p>
    <w:p w14:paraId="4E19D8DC" w14:textId="77777777" w:rsidR="00E962DE" w:rsidRDefault="00E962DE" w:rsidP="00E962DE">
      <w:r>
        <w:t>Selon les saisons, le type de métier et la localisation du lieu.</w:t>
      </w:r>
    </w:p>
    <w:p w14:paraId="5635D3E8" w14:textId="77777777" w:rsidR="00E962DE" w:rsidRDefault="00E962DE" w:rsidP="000F015F">
      <w:pPr>
        <w:pStyle w:val="Titre4"/>
        <w:ind w:left="720"/>
      </w:pPr>
      <w:bookmarkStart w:id="24" w:name="_Toc401048107"/>
      <w:r>
        <w:t>Hiver : Janvier – février - mars</w:t>
      </w:r>
      <w:bookmarkEnd w:id="24"/>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142"/>
        <w:gridCol w:w="1089"/>
        <w:gridCol w:w="1178"/>
        <w:gridCol w:w="1174"/>
        <w:gridCol w:w="1231"/>
        <w:gridCol w:w="1132"/>
        <w:gridCol w:w="964"/>
        <w:gridCol w:w="927"/>
      </w:tblGrid>
      <w:tr w:rsidR="00E962DE" w14:paraId="3ABDA052"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A0F5DB2" w14:textId="77777777" w:rsidR="00E962DE" w:rsidRDefault="00E962DE">
            <w:pPr>
              <w:jc w:val="center"/>
              <w:rPr>
                <w:b/>
                <w:sz w:val="16"/>
                <w:szCs w:val="16"/>
              </w:rPr>
            </w:pPr>
            <w:r>
              <w:rPr>
                <w:b/>
                <w:sz w:val="16"/>
                <w:szCs w:val="16"/>
              </w:rPr>
              <w:t>D10</w:t>
            </w:r>
          </w:p>
        </w:tc>
        <w:tc>
          <w:tcPr>
            <w:tcW w:w="0" w:type="auto"/>
            <w:tcBorders>
              <w:top w:val="single" w:sz="4" w:space="0" w:color="auto"/>
              <w:left w:val="single" w:sz="4" w:space="0" w:color="auto"/>
              <w:bottom w:val="single" w:sz="4" w:space="0" w:color="auto"/>
              <w:right w:val="single" w:sz="4" w:space="0" w:color="auto"/>
            </w:tcBorders>
            <w:hideMark/>
          </w:tcPr>
          <w:p w14:paraId="6A8A5D83" w14:textId="77777777" w:rsidR="00E962DE" w:rsidRDefault="00E962DE">
            <w:pPr>
              <w:rPr>
                <w:b/>
                <w:sz w:val="16"/>
                <w:szCs w:val="16"/>
              </w:rPr>
            </w:pPr>
            <w:r>
              <w:rPr>
                <w:b/>
                <w:sz w:val="16"/>
                <w:szCs w:val="16"/>
              </w:rPr>
              <w:t>Religieux</w:t>
            </w:r>
          </w:p>
        </w:tc>
        <w:tc>
          <w:tcPr>
            <w:tcW w:w="0" w:type="auto"/>
            <w:tcBorders>
              <w:top w:val="single" w:sz="4" w:space="0" w:color="auto"/>
              <w:left w:val="single" w:sz="4" w:space="0" w:color="auto"/>
              <w:bottom w:val="single" w:sz="4" w:space="0" w:color="auto"/>
              <w:right w:val="single" w:sz="4" w:space="0" w:color="auto"/>
            </w:tcBorders>
            <w:hideMark/>
          </w:tcPr>
          <w:p w14:paraId="5932615A" w14:textId="77777777" w:rsidR="00E962DE" w:rsidRDefault="00E962DE">
            <w:pPr>
              <w:rPr>
                <w:b/>
                <w:sz w:val="16"/>
                <w:szCs w:val="16"/>
              </w:rPr>
            </w:pPr>
            <w:r>
              <w:rPr>
                <w:b/>
                <w:sz w:val="16"/>
                <w:szCs w:val="16"/>
              </w:rPr>
              <w:t>Guerrier</w:t>
            </w:r>
          </w:p>
        </w:tc>
        <w:tc>
          <w:tcPr>
            <w:tcW w:w="0" w:type="auto"/>
            <w:tcBorders>
              <w:top w:val="single" w:sz="4" w:space="0" w:color="auto"/>
              <w:left w:val="single" w:sz="4" w:space="0" w:color="auto"/>
              <w:bottom w:val="single" w:sz="4" w:space="0" w:color="auto"/>
              <w:right w:val="single" w:sz="4" w:space="0" w:color="auto"/>
            </w:tcBorders>
            <w:hideMark/>
          </w:tcPr>
          <w:p w14:paraId="7CCD8FB6" w14:textId="77777777" w:rsidR="00E962DE" w:rsidRDefault="00E962DE">
            <w:pPr>
              <w:rPr>
                <w:b/>
                <w:sz w:val="16"/>
                <w:szCs w:val="16"/>
              </w:rPr>
            </w:pPr>
            <w:r>
              <w:rPr>
                <w:b/>
                <w:sz w:val="16"/>
                <w:szCs w:val="16"/>
              </w:rPr>
              <w:t>Marchand</w:t>
            </w:r>
          </w:p>
        </w:tc>
        <w:tc>
          <w:tcPr>
            <w:tcW w:w="0" w:type="auto"/>
            <w:tcBorders>
              <w:top w:val="single" w:sz="4" w:space="0" w:color="auto"/>
              <w:left w:val="single" w:sz="4" w:space="0" w:color="auto"/>
              <w:bottom w:val="single" w:sz="4" w:space="0" w:color="auto"/>
              <w:right w:val="single" w:sz="4" w:space="0" w:color="auto"/>
            </w:tcBorders>
            <w:hideMark/>
          </w:tcPr>
          <w:p w14:paraId="750F2709" w14:textId="77777777" w:rsidR="00E962DE" w:rsidRDefault="00E962DE">
            <w:pPr>
              <w:rPr>
                <w:b/>
                <w:sz w:val="16"/>
                <w:szCs w:val="16"/>
              </w:rPr>
            </w:pPr>
            <w:r>
              <w:rPr>
                <w:b/>
                <w:sz w:val="16"/>
                <w:szCs w:val="16"/>
              </w:rPr>
              <w:t>Paysan</w:t>
            </w:r>
          </w:p>
        </w:tc>
        <w:tc>
          <w:tcPr>
            <w:tcW w:w="0" w:type="auto"/>
            <w:tcBorders>
              <w:top w:val="single" w:sz="4" w:space="0" w:color="auto"/>
              <w:left w:val="single" w:sz="4" w:space="0" w:color="auto"/>
              <w:bottom w:val="single" w:sz="4" w:space="0" w:color="auto"/>
              <w:right w:val="single" w:sz="4" w:space="0" w:color="auto"/>
            </w:tcBorders>
            <w:hideMark/>
          </w:tcPr>
          <w:p w14:paraId="61597017" w14:textId="77777777" w:rsidR="00E962DE" w:rsidRDefault="00E962DE">
            <w:pPr>
              <w:rPr>
                <w:b/>
                <w:sz w:val="16"/>
                <w:szCs w:val="16"/>
              </w:rPr>
            </w:pPr>
            <w:r>
              <w:rPr>
                <w:b/>
                <w:sz w:val="16"/>
                <w:szCs w:val="16"/>
              </w:rPr>
              <w:t>Artisan</w:t>
            </w:r>
          </w:p>
        </w:tc>
        <w:tc>
          <w:tcPr>
            <w:tcW w:w="0" w:type="auto"/>
            <w:tcBorders>
              <w:top w:val="single" w:sz="4" w:space="0" w:color="auto"/>
              <w:left w:val="single" w:sz="4" w:space="0" w:color="auto"/>
              <w:bottom w:val="single" w:sz="4" w:space="0" w:color="auto"/>
              <w:right w:val="single" w:sz="4" w:space="0" w:color="auto"/>
            </w:tcBorders>
            <w:hideMark/>
          </w:tcPr>
          <w:p w14:paraId="3F2E0AE1" w14:textId="77777777" w:rsidR="00E962DE" w:rsidRDefault="00E962DE">
            <w:pPr>
              <w:rPr>
                <w:b/>
                <w:sz w:val="16"/>
                <w:szCs w:val="16"/>
              </w:rPr>
            </w:pPr>
            <w:r>
              <w:rPr>
                <w:b/>
                <w:sz w:val="16"/>
                <w:szCs w:val="16"/>
              </w:rPr>
              <w:t>Plèbe</w:t>
            </w:r>
          </w:p>
        </w:tc>
        <w:tc>
          <w:tcPr>
            <w:tcW w:w="0" w:type="auto"/>
            <w:tcBorders>
              <w:top w:val="single" w:sz="4" w:space="0" w:color="auto"/>
              <w:left w:val="single" w:sz="4" w:space="0" w:color="auto"/>
              <w:bottom w:val="single" w:sz="4" w:space="0" w:color="auto"/>
              <w:right w:val="single" w:sz="4" w:space="0" w:color="auto"/>
            </w:tcBorders>
            <w:hideMark/>
          </w:tcPr>
          <w:p w14:paraId="6464427C" w14:textId="77777777" w:rsidR="00E962DE" w:rsidRDefault="00E962DE">
            <w:pPr>
              <w:rPr>
                <w:b/>
                <w:sz w:val="16"/>
                <w:szCs w:val="16"/>
              </w:rPr>
            </w:pPr>
            <w:r>
              <w:rPr>
                <w:b/>
                <w:sz w:val="16"/>
                <w:szCs w:val="16"/>
              </w:rPr>
              <w:t>Noble</w:t>
            </w:r>
          </w:p>
        </w:tc>
        <w:tc>
          <w:tcPr>
            <w:tcW w:w="0" w:type="auto"/>
            <w:tcBorders>
              <w:top w:val="single" w:sz="4" w:space="0" w:color="auto"/>
              <w:left w:val="single" w:sz="4" w:space="0" w:color="auto"/>
              <w:bottom w:val="single" w:sz="4" w:space="0" w:color="auto"/>
              <w:right w:val="single" w:sz="4" w:space="0" w:color="auto"/>
            </w:tcBorders>
            <w:hideMark/>
          </w:tcPr>
          <w:p w14:paraId="75578CB3" w14:textId="77777777" w:rsidR="00E962DE" w:rsidRDefault="00E962DE">
            <w:pPr>
              <w:rPr>
                <w:b/>
                <w:sz w:val="16"/>
                <w:szCs w:val="16"/>
              </w:rPr>
            </w:pPr>
            <w:r>
              <w:rPr>
                <w:b/>
                <w:sz w:val="16"/>
                <w:szCs w:val="16"/>
              </w:rPr>
              <w:t>Femme</w:t>
            </w:r>
          </w:p>
        </w:tc>
      </w:tr>
      <w:tr w:rsidR="00E962DE" w14:paraId="40E2FAD0"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17BC35D8" w14:textId="77777777" w:rsidR="00E962DE" w:rsidRDefault="00E962DE">
            <w:pPr>
              <w:jc w:val="center"/>
              <w:rPr>
                <w:b/>
                <w:sz w:val="16"/>
                <w:szCs w:val="16"/>
              </w:rPr>
            </w:pPr>
            <w:r>
              <w:rPr>
                <w:b/>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14:paraId="2A6A60F5" w14:textId="77777777" w:rsidR="00E962DE" w:rsidRDefault="00E962DE">
            <w:pPr>
              <w:rPr>
                <w:sz w:val="16"/>
                <w:szCs w:val="16"/>
              </w:rPr>
            </w:pPr>
            <w:r>
              <w:rPr>
                <w:sz w:val="16"/>
                <w:szCs w:val="16"/>
              </w:rPr>
              <w:t>Fêtes</w:t>
            </w:r>
          </w:p>
        </w:tc>
        <w:tc>
          <w:tcPr>
            <w:tcW w:w="0" w:type="auto"/>
            <w:tcBorders>
              <w:top w:val="single" w:sz="4" w:space="0" w:color="auto"/>
              <w:left w:val="single" w:sz="4" w:space="0" w:color="auto"/>
              <w:bottom w:val="single" w:sz="4" w:space="0" w:color="auto"/>
              <w:right w:val="single" w:sz="4" w:space="0" w:color="auto"/>
            </w:tcBorders>
            <w:hideMark/>
          </w:tcPr>
          <w:p w14:paraId="4E166767" w14:textId="77777777" w:rsidR="00E962DE" w:rsidRDefault="00E962DE">
            <w:pPr>
              <w:rPr>
                <w:sz w:val="16"/>
                <w:szCs w:val="16"/>
              </w:rPr>
            </w:pPr>
            <w:r>
              <w:rPr>
                <w:sz w:val="16"/>
                <w:szCs w:val="16"/>
              </w:rPr>
              <w:t>Levée</w:t>
            </w:r>
          </w:p>
        </w:tc>
        <w:tc>
          <w:tcPr>
            <w:tcW w:w="0" w:type="auto"/>
            <w:tcBorders>
              <w:top w:val="single" w:sz="4" w:space="0" w:color="auto"/>
              <w:left w:val="single" w:sz="4" w:space="0" w:color="auto"/>
              <w:bottom w:val="single" w:sz="4" w:space="0" w:color="auto"/>
              <w:right w:val="single" w:sz="4" w:space="0" w:color="auto"/>
            </w:tcBorders>
            <w:hideMark/>
          </w:tcPr>
          <w:p w14:paraId="4C89B06F" w14:textId="77777777" w:rsidR="00E962DE" w:rsidRDefault="00E962DE">
            <w:pPr>
              <w:rPr>
                <w:sz w:val="16"/>
                <w:szCs w:val="16"/>
              </w:rPr>
            </w:pPr>
            <w:r>
              <w:rPr>
                <w:sz w:val="16"/>
                <w:szCs w:val="16"/>
              </w:rPr>
              <w:t>Charroi</w:t>
            </w:r>
          </w:p>
        </w:tc>
        <w:tc>
          <w:tcPr>
            <w:tcW w:w="0" w:type="auto"/>
            <w:tcBorders>
              <w:top w:val="single" w:sz="4" w:space="0" w:color="auto"/>
              <w:left w:val="single" w:sz="4" w:space="0" w:color="auto"/>
              <w:bottom w:val="single" w:sz="4" w:space="0" w:color="auto"/>
              <w:right w:val="single" w:sz="4" w:space="0" w:color="auto"/>
            </w:tcBorders>
            <w:hideMark/>
          </w:tcPr>
          <w:p w14:paraId="5942803E" w14:textId="77777777" w:rsidR="00E962DE" w:rsidRDefault="00E962DE">
            <w:pPr>
              <w:rPr>
                <w:sz w:val="16"/>
                <w:szCs w:val="16"/>
              </w:rPr>
            </w:pPr>
            <w:r>
              <w:rPr>
                <w:sz w:val="16"/>
                <w:szCs w:val="16"/>
              </w:rPr>
              <w:t>Vannerie</w:t>
            </w:r>
          </w:p>
        </w:tc>
        <w:tc>
          <w:tcPr>
            <w:tcW w:w="0" w:type="auto"/>
            <w:tcBorders>
              <w:top w:val="single" w:sz="4" w:space="0" w:color="auto"/>
              <w:left w:val="single" w:sz="4" w:space="0" w:color="auto"/>
              <w:bottom w:val="single" w:sz="4" w:space="0" w:color="auto"/>
              <w:right w:val="single" w:sz="4" w:space="0" w:color="auto"/>
            </w:tcBorders>
            <w:hideMark/>
          </w:tcPr>
          <w:p w14:paraId="673EB645" w14:textId="77777777" w:rsidR="00E962DE" w:rsidRDefault="00E962DE">
            <w:pPr>
              <w:rPr>
                <w:sz w:val="16"/>
                <w:szCs w:val="16"/>
              </w:rPr>
            </w:pPr>
            <w:r>
              <w:rPr>
                <w:sz w:val="16"/>
                <w:szCs w:val="16"/>
              </w:rPr>
              <w:t>Vêtements</w:t>
            </w:r>
          </w:p>
        </w:tc>
        <w:tc>
          <w:tcPr>
            <w:tcW w:w="0" w:type="auto"/>
            <w:tcBorders>
              <w:top w:val="single" w:sz="4" w:space="0" w:color="auto"/>
              <w:left w:val="single" w:sz="4" w:space="0" w:color="auto"/>
              <w:bottom w:val="single" w:sz="4" w:space="0" w:color="auto"/>
              <w:right w:val="single" w:sz="4" w:space="0" w:color="auto"/>
            </w:tcBorders>
            <w:hideMark/>
          </w:tcPr>
          <w:p w14:paraId="6BE3568C" w14:textId="77777777" w:rsidR="00E962DE" w:rsidRDefault="00E962DE">
            <w:pPr>
              <w:rPr>
                <w:sz w:val="16"/>
                <w:szCs w:val="16"/>
              </w:rPr>
            </w:pPr>
            <w:r>
              <w:rPr>
                <w:sz w:val="16"/>
                <w:szCs w:val="16"/>
              </w:rPr>
              <w:t>Mendicité</w:t>
            </w:r>
          </w:p>
        </w:tc>
        <w:tc>
          <w:tcPr>
            <w:tcW w:w="0" w:type="auto"/>
            <w:tcBorders>
              <w:top w:val="single" w:sz="4" w:space="0" w:color="auto"/>
              <w:left w:val="single" w:sz="4" w:space="0" w:color="auto"/>
              <w:bottom w:val="single" w:sz="4" w:space="0" w:color="auto"/>
              <w:right w:val="single" w:sz="4" w:space="0" w:color="auto"/>
            </w:tcBorders>
            <w:hideMark/>
          </w:tcPr>
          <w:p w14:paraId="0B7C1EC4" w14:textId="77777777" w:rsidR="00E962DE" w:rsidRDefault="00E962DE">
            <w:pPr>
              <w:rPr>
                <w:sz w:val="16"/>
                <w:szCs w:val="16"/>
              </w:rPr>
            </w:pPr>
            <w:r>
              <w:rPr>
                <w:sz w:val="16"/>
                <w:szCs w:val="16"/>
              </w:rPr>
              <w:t>Fêtes</w:t>
            </w:r>
          </w:p>
        </w:tc>
        <w:tc>
          <w:tcPr>
            <w:tcW w:w="0" w:type="auto"/>
            <w:tcBorders>
              <w:top w:val="single" w:sz="4" w:space="0" w:color="auto"/>
              <w:left w:val="single" w:sz="4" w:space="0" w:color="auto"/>
              <w:bottom w:val="single" w:sz="4" w:space="0" w:color="auto"/>
              <w:right w:val="single" w:sz="4" w:space="0" w:color="auto"/>
            </w:tcBorders>
            <w:hideMark/>
          </w:tcPr>
          <w:p w14:paraId="33B4F9E1" w14:textId="77777777" w:rsidR="00E962DE" w:rsidRDefault="00E962DE">
            <w:pPr>
              <w:rPr>
                <w:sz w:val="16"/>
                <w:szCs w:val="16"/>
              </w:rPr>
            </w:pPr>
            <w:r>
              <w:rPr>
                <w:sz w:val="16"/>
                <w:szCs w:val="16"/>
              </w:rPr>
              <w:t>Vannerie</w:t>
            </w:r>
          </w:p>
        </w:tc>
      </w:tr>
      <w:tr w:rsidR="00E962DE" w14:paraId="2261E394"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EBCE1BD" w14:textId="77777777" w:rsidR="00E962DE" w:rsidRDefault="00E962DE">
            <w:pPr>
              <w:jc w:val="center"/>
              <w:rPr>
                <w:b/>
                <w:sz w:val="16"/>
                <w:szCs w:val="16"/>
              </w:rPr>
            </w:pPr>
            <w:r>
              <w:rPr>
                <w:b/>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F2D0A3F" w14:textId="77777777" w:rsidR="00E962DE" w:rsidRDefault="00E962DE">
            <w:pPr>
              <w:rPr>
                <w:sz w:val="16"/>
                <w:szCs w:val="16"/>
              </w:rPr>
            </w:pPr>
            <w:r>
              <w:rPr>
                <w:sz w:val="16"/>
                <w:szCs w:val="16"/>
              </w:rPr>
              <w:t>Préparation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DEECCA8" w14:textId="77777777" w:rsidR="00E962DE" w:rsidRDefault="00E962DE">
            <w:pPr>
              <w:rPr>
                <w:sz w:val="16"/>
                <w:szCs w:val="16"/>
              </w:rPr>
            </w:pPr>
            <w:r>
              <w:rPr>
                <w:sz w:val="16"/>
                <w:szCs w:val="16"/>
              </w:rPr>
              <w:t>Garde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D2E2498" w14:textId="77777777" w:rsidR="00E962DE" w:rsidRDefault="00E962DE">
            <w:pPr>
              <w:rPr>
                <w:sz w:val="16"/>
                <w:szCs w:val="16"/>
              </w:rPr>
            </w:pPr>
            <w:r>
              <w:rPr>
                <w:sz w:val="16"/>
                <w:szCs w:val="16"/>
              </w:rPr>
              <w:t>Assemblage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E3EB3B5" w14:textId="77777777" w:rsidR="00E962DE" w:rsidRDefault="00E962DE">
            <w:pPr>
              <w:rPr>
                <w:sz w:val="16"/>
                <w:szCs w:val="16"/>
              </w:rPr>
            </w:pPr>
            <w:r>
              <w:rPr>
                <w:sz w:val="16"/>
                <w:szCs w:val="16"/>
              </w:rPr>
              <w:t>Fumier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6811473" w14:textId="77777777" w:rsidR="00E962DE" w:rsidRDefault="00E962DE">
            <w:pPr>
              <w:rPr>
                <w:sz w:val="16"/>
                <w:szCs w:val="16"/>
              </w:rPr>
            </w:pPr>
            <w:r>
              <w:rPr>
                <w:sz w:val="16"/>
                <w:szCs w:val="16"/>
              </w:rPr>
              <w:t>Menuiserie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0FA569F" w14:textId="77777777" w:rsidR="00E962DE" w:rsidRDefault="00E962DE">
            <w:pPr>
              <w:rPr>
                <w:sz w:val="16"/>
                <w:szCs w:val="16"/>
              </w:rPr>
            </w:pPr>
            <w:r>
              <w:rPr>
                <w:sz w:val="16"/>
                <w:szCs w:val="16"/>
              </w:rPr>
              <w:t>Embuscade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ED9D93F" w14:textId="77777777" w:rsidR="00E962DE" w:rsidRDefault="00E962DE">
            <w:pPr>
              <w:rPr>
                <w:sz w:val="16"/>
                <w:szCs w:val="16"/>
              </w:rPr>
            </w:pPr>
            <w:r>
              <w:rPr>
                <w:sz w:val="16"/>
                <w:szCs w:val="16"/>
              </w:rPr>
              <w:t>Plaisirs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670044D" w14:textId="77777777" w:rsidR="00E962DE" w:rsidRDefault="00E962DE">
            <w:pPr>
              <w:rPr>
                <w:sz w:val="16"/>
                <w:szCs w:val="16"/>
              </w:rPr>
            </w:pPr>
            <w:r>
              <w:rPr>
                <w:sz w:val="16"/>
                <w:szCs w:val="16"/>
              </w:rPr>
              <w:t>Fumage</w:t>
            </w:r>
          </w:p>
        </w:tc>
      </w:tr>
      <w:tr w:rsidR="00E962DE" w14:paraId="2C6D5391"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206463EF" w14:textId="77777777" w:rsidR="00E962DE" w:rsidRDefault="00E962DE">
            <w:pPr>
              <w:jc w:val="center"/>
              <w:rPr>
                <w:b/>
                <w:sz w:val="16"/>
                <w:szCs w:val="16"/>
              </w:rPr>
            </w:pPr>
            <w:r>
              <w:rPr>
                <w:b/>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14:paraId="465A8005" w14:textId="77777777" w:rsidR="00E962DE" w:rsidRDefault="00E962DE">
            <w:pPr>
              <w:rPr>
                <w:sz w:val="16"/>
                <w:szCs w:val="16"/>
              </w:rPr>
            </w:pPr>
            <w:r>
              <w:rPr>
                <w:sz w:val="16"/>
                <w:szCs w:val="16"/>
              </w:rPr>
              <w:t>Ecritures</w:t>
            </w:r>
          </w:p>
        </w:tc>
        <w:tc>
          <w:tcPr>
            <w:tcW w:w="0" w:type="auto"/>
            <w:tcBorders>
              <w:top w:val="single" w:sz="4" w:space="0" w:color="auto"/>
              <w:left w:val="single" w:sz="4" w:space="0" w:color="auto"/>
              <w:bottom w:val="single" w:sz="4" w:space="0" w:color="auto"/>
              <w:right w:val="single" w:sz="4" w:space="0" w:color="auto"/>
            </w:tcBorders>
            <w:hideMark/>
          </w:tcPr>
          <w:p w14:paraId="18EE2280" w14:textId="77777777" w:rsidR="00E962DE" w:rsidRDefault="00E962DE">
            <w:pPr>
              <w:rPr>
                <w:sz w:val="16"/>
                <w:szCs w:val="16"/>
              </w:rPr>
            </w:pPr>
            <w:r>
              <w:rPr>
                <w:sz w:val="16"/>
                <w:szCs w:val="16"/>
              </w:rPr>
              <w:t>Formation</w:t>
            </w:r>
          </w:p>
        </w:tc>
        <w:tc>
          <w:tcPr>
            <w:tcW w:w="0" w:type="auto"/>
            <w:tcBorders>
              <w:top w:val="single" w:sz="4" w:space="0" w:color="auto"/>
              <w:left w:val="single" w:sz="4" w:space="0" w:color="auto"/>
              <w:bottom w:val="single" w:sz="4" w:space="0" w:color="auto"/>
              <w:right w:val="single" w:sz="4" w:space="0" w:color="auto"/>
            </w:tcBorders>
            <w:hideMark/>
          </w:tcPr>
          <w:p w14:paraId="02AE4472" w14:textId="77777777" w:rsidR="00E962DE" w:rsidRDefault="00E962DE">
            <w:pPr>
              <w:rPr>
                <w:sz w:val="16"/>
                <w:szCs w:val="16"/>
              </w:rPr>
            </w:pPr>
            <w:r>
              <w:rPr>
                <w:sz w:val="16"/>
                <w:szCs w:val="16"/>
              </w:rPr>
              <w:t>Comptes</w:t>
            </w:r>
          </w:p>
        </w:tc>
        <w:tc>
          <w:tcPr>
            <w:tcW w:w="0" w:type="auto"/>
            <w:tcBorders>
              <w:top w:val="single" w:sz="4" w:space="0" w:color="auto"/>
              <w:left w:val="single" w:sz="4" w:space="0" w:color="auto"/>
              <w:bottom w:val="single" w:sz="4" w:space="0" w:color="auto"/>
              <w:right w:val="single" w:sz="4" w:space="0" w:color="auto"/>
            </w:tcBorders>
            <w:hideMark/>
          </w:tcPr>
          <w:p w14:paraId="728488E0" w14:textId="77777777" w:rsidR="00E962DE" w:rsidRDefault="00E962DE">
            <w:pPr>
              <w:rPr>
                <w:sz w:val="16"/>
                <w:szCs w:val="16"/>
              </w:rPr>
            </w:pPr>
            <w:r>
              <w:rPr>
                <w:sz w:val="16"/>
                <w:szCs w:val="16"/>
              </w:rPr>
              <w:t>Fumage</w:t>
            </w:r>
          </w:p>
        </w:tc>
        <w:tc>
          <w:tcPr>
            <w:tcW w:w="0" w:type="auto"/>
            <w:tcBorders>
              <w:top w:val="single" w:sz="4" w:space="0" w:color="auto"/>
              <w:left w:val="single" w:sz="4" w:space="0" w:color="auto"/>
              <w:bottom w:val="single" w:sz="4" w:space="0" w:color="auto"/>
              <w:right w:val="single" w:sz="4" w:space="0" w:color="auto"/>
            </w:tcBorders>
            <w:hideMark/>
          </w:tcPr>
          <w:p w14:paraId="6183F3CF" w14:textId="77777777" w:rsidR="00E962DE" w:rsidRDefault="00E962DE">
            <w:pPr>
              <w:rPr>
                <w:sz w:val="16"/>
                <w:szCs w:val="16"/>
              </w:rPr>
            </w:pPr>
            <w:r>
              <w:rPr>
                <w:sz w:val="16"/>
                <w:szCs w:val="16"/>
              </w:rPr>
              <w:t>Chêne durci</w:t>
            </w:r>
          </w:p>
        </w:tc>
        <w:tc>
          <w:tcPr>
            <w:tcW w:w="0" w:type="auto"/>
            <w:tcBorders>
              <w:top w:val="single" w:sz="4" w:space="0" w:color="auto"/>
              <w:left w:val="single" w:sz="4" w:space="0" w:color="auto"/>
              <w:bottom w:val="single" w:sz="4" w:space="0" w:color="auto"/>
              <w:right w:val="single" w:sz="4" w:space="0" w:color="auto"/>
            </w:tcBorders>
            <w:hideMark/>
          </w:tcPr>
          <w:p w14:paraId="1E2D357A" w14:textId="77777777" w:rsidR="00E962DE" w:rsidRDefault="00E962DE">
            <w:pPr>
              <w:rPr>
                <w:sz w:val="16"/>
                <w:szCs w:val="16"/>
              </w:rPr>
            </w:pPr>
            <w:r>
              <w:rPr>
                <w:sz w:val="16"/>
                <w:szCs w:val="16"/>
              </w:rPr>
              <w:t>Guet</w:t>
            </w:r>
          </w:p>
        </w:tc>
        <w:tc>
          <w:tcPr>
            <w:tcW w:w="0" w:type="auto"/>
            <w:tcBorders>
              <w:top w:val="single" w:sz="4" w:space="0" w:color="auto"/>
              <w:left w:val="single" w:sz="4" w:space="0" w:color="auto"/>
              <w:bottom w:val="single" w:sz="4" w:space="0" w:color="auto"/>
              <w:right w:val="single" w:sz="4" w:space="0" w:color="auto"/>
            </w:tcBorders>
            <w:hideMark/>
          </w:tcPr>
          <w:p w14:paraId="476944AA" w14:textId="77777777" w:rsidR="00E962DE" w:rsidRDefault="00E962DE">
            <w:pPr>
              <w:rPr>
                <w:sz w:val="16"/>
                <w:szCs w:val="16"/>
              </w:rPr>
            </w:pPr>
            <w:r>
              <w:rPr>
                <w:sz w:val="16"/>
                <w:szCs w:val="16"/>
              </w:rPr>
              <w:t>Carnaval</w:t>
            </w:r>
          </w:p>
        </w:tc>
        <w:tc>
          <w:tcPr>
            <w:tcW w:w="0" w:type="auto"/>
            <w:tcBorders>
              <w:top w:val="single" w:sz="4" w:space="0" w:color="auto"/>
              <w:left w:val="single" w:sz="4" w:space="0" w:color="auto"/>
              <w:bottom w:val="single" w:sz="4" w:space="0" w:color="auto"/>
              <w:right w:val="single" w:sz="4" w:space="0" w:color="auto"/>
            </w:tcBorders>
            <w:hideMark/>
          </w:tcPr>
          <w:p w14:paraId="2C7C0234" w14:textId="77777777" w:rsidR="00E962DE" w:rsidRDefault="00E962DE">
            <w:pPr>
              <w:rPr>
                <w:sz w:val="16"/>
                <w:szCs w:val="16"/>
              </w:rPr>
            </w:pPr>
            <w:r>
              <w:rPr>
                <w:sz w:val="16"/>
                <w:szCs w:val="16"/>
              </w:rPr>
              <w:t>Salage</w:t>
            </w:r>
          </w:p>
        </w:tc>
      </w:tr>
      <w:tr w:rsidR="00E962DE" w14:paraId="6FD64282"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92BB0DF" w14:textId="77777777" w:rsidR="00E962DE" w:rsidRDefault="00E962DE">
            <w:pPr>
              <w:jc w:val="center"/>
              <w:rPr>
                <w:b/>
                <w:sz w:val="16"/>
                <w:szCs w:val="16"/>
              </w:rPr>
            </w:pPr>
            <w:r>
              <w:rPr>
                <w:b/>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2D5AFE" w14:textId="77777777" w:rsidR="00E962DE" w:rsidRDefault="00E962DE">
            <w:pPr>
              <w:rPr>
                <w:sz w:val="16"/>
                <w:szCs w:val="16"/>
              </w:rPr>
            </w:pPr>
            <w:r>
              <w:rPr>
                <w:sz w:val="16"/>
                <w:szCs w:val="16"/>
              </w:rPr>
              <w:t>Prières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3087F0B" w14:textId="77777777" w:rsidR="00E962DE" w:rsidRDefault="00E962DE">
            <w:pPr>
              <w:rPr>
                <w:sz w:val="16"/>
                <w:szCs w:val="16"/>
              </w:rPr>
            </w:pPr>
            <w:r>
              <w:rPr>
                <w:sz w:val="16"/>
                <w:szCs w:val="16"/>
              </w:rPr>
              <w:t>Patrouille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7FE8863" w14:textId="77777777" w:rsidR="00E962DE" w:rsidRDefault="00E962DE">
            <w:pPr>
              <w:rPr>
                <w:sz w:val="16"/>
                <w:szCs w:val="16"/>
              </w:rPr>
            </w:pPr>
            <w:r>
              <w:rPr>
                <w:sz w:val="16"/>
                <w:szCs w:val="16"/>
              </w:rPr>
              <w:t>Négoce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AC30B12" w14:textId="77777777" w:rsidR="00E962DE" w:rsidRDefault="00E962DE">
            <w:pPr>
              <w:rPr>
                <w:sz w:val="16"/>
                <w:szCs w:val="16"/>
              </w:rPr>
            </w:pPr>
            <w:r>
              <w:rPr>
                <w:sz w:val="16"/>
                <w:szCs w:val="16"/>
              </w:rPr>
              <w:t>Salage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78C617D" w14:textId="77777777" w:rsidR="00E962DE" w:rsidRDefault="00E962DE">
            <w:pPr>
              <w:rPr>
                <w:sz w:val="16"/>
                <w:szCs w:val="16"/>
              </w:rPr>
            </w:pPr>
            <w:r>
              <w:rPr>
                <w:sz w:val="16"/>
                <w:szCs w:val="16"/>
              </w:rPr>
              <w:t>Coupe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F850234" w14:textId="77777777" w:rsidR="00E962DE" w:rsidRDefault="00E962DE">
            <w:pPr>
              <w:rPr>
                <w:sz w:val="16"/>
                <w:szCs w:val="16"/>
              </w:rPr>
            </w:pPr>
            <w:r>
              <w:rPr>
                <w:sz w:val="16"/>
                <w:szCs w:val="16"/>
              </w:rPr>
              <w:t>Escorte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CB2603B" w14:textId="77777777" w:rsidR="00E962DE" w:rsidRDefault="00E962DE">
            <w:pPr>
              <w:rPr>
                <w:sz w:val="16"/>
                <w:szCs w:val="16"/>
              </w:rPr>
            </w:pPr>
            <w:r>
              <w:rPr>
                <w:sz w:val="16"/>
                <w:szCs w:val="16"/>
              </w:rPr>
              <w:t>Repos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227B05" w14:textId="77777777" w:rsidR="00E962DE" w:rsidRDefault="00E962DE">
            <w:pPr>
              <w:rPr>
                <w:sz w:val="16"/>
                <w:szCs w:val="16"/>
              </w:rPr>
            </w:pPr>
            <w:r>
              <w:rPr>
                <w:sz w:val="16"/>
                <w:szCs w:val="16"/>
              </w:rPr>
              <w:t>Fromage</w:t>
            </w:r>
          </w:p>
        </w:tc>
      </w:tr>
      <w:tr w:rsidR="00E962DE" w14:paraId="4FCC0D3D"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09C27150" w14:textId="77777777" w:rsidR="00E962DE" w:rsidRDefault="00E962DE">
            <w:pPr>
              <w:jc w:val="center"/>
              <w:rPr>
                <w:b/>
                <w:sz w:val="16"/>
                <w:szCs w:val="16"/>
              </w:rPr>
            </w:pPr>
            <w:r>
              <w:rPr>
                <w:b/>
                <w:sz w:val="16"/>
                <w:szCs w:val="16"/>
              </w:rPr>
              <w:t>5</w:t>
            </w:r>
          </w:p>
        </w:tc>
        <w:tc>
          <w:tcPr>
            <w:tcW w:w="0" w:type="auto"/>
            <w:tcBorders>
              <w:top w:val="single" w:sz="4" w:space="0" w:color="auto"/>
              <w:left w:val="single" w:sz="4" w:space="0" w:color="auto"/>
              <w:bottom w:val="single" w:sz="4" w:space="0" w:color="auto"/>
              <w:right w:val="single" w:sz="4" w:space="0" w:color="auto"/>
            </w:tcBorders>
            <w:hideMark/>
          </w:tcPr>
          <w:p w14:paraId="0381B5C0" w14:textId="77777777" w:rsidR="00E962DE" w:rsidRDefault="00E962DE">
            <w:pPr>
              <w:rPr>
                <w:sz w:val="16"/>
                <w:szCs w:val="16"/>
              </w:rPr>
            </w:pPr>
            <w:r>
              <w:rPr>
                <w:sz w:val="16"/>
                <w:szCs w:val="16"/>
              </w:rPr>
              <w:t>Entretien</w:t>
            </w:r>
          </w:p>
        </w:tc>
        <w:tc>
          <w:tcPr>
            <w:tcW w:w="0" w:type="auto"/>
            <w:tcBorders>
              <w:top w:val="single" w:sz="4" w:space="0" w:color="auto"/>
              <w:left w:val="single" w:sz="4" w:space="0" w:color="auto"/>
              <w:bottom w:val="single" w:sz="4" w:space="0" w:color="auto"/>
              <w:right w:val="single" w:sz="4" w:space="0" w:color="auto"/>
            </w:tcBorders>
            <w:hideMark/>
          </w:tcPr>
          <w:p w14:paraId="22263642" w14:textId="77777777" w:rsidR="00E962DE" w:rsidRDefault="00E962DE">
            <w:pPr>
              <w:rPr>
                <w:sz w:val="16"/>
                <w:szCs w:val="16"/>
              </w:rPr>
            </w:pPr>
            <w:r>
              <w:rPr>
                <w:sz w:val="16"/>
                <w:szCs w:val="16"/>
              </w:rPr>
              <w:t>Entretien</w:t>
            </w:r>
          </w:p>
        </w:tc>
        <w:tc>
          <w:tcPr>
            <w:tcW w:w="0" w:type="auto"/>
            <w:tcBorders>
              <w:top w:val="single" w:sz="4" w:space="0" w:color="auto"/>
              <w:left w:val="single" w:sz="4" w:space="0" w:color="auto"/>
              <w:bottom w:val="single" w:sz="4" w:space="0" w:color="auto"/>
              <w:right w:val="single" w:sz="4" w:space="0" w:color="auto"/>
            </w:tcBorders>
            <w:hideMark/>
          </w:tcPr>
          <w:p w14:paraId="2EFC3B99" w14:textId="77777777" w:rsidR="00E962DE" w:rsidRDefault="00E962DE">
            <w:pPr>
              <w:rPr>
                <w:sz w:val="16"/>
                <w:szCs w:val="16"/>
              </w:rPr>
            </w:pPr>
            <w:r>
              <w:rPr>
                <w:sz w:val="16"/>
                <w:szCs w:val="16"/>
              </w:rPr>
              <w:t>Réparation</w:t>
            </w:r>
          </w:p>
        </w:tc>
        <w:tc>
          <w:tcPr>
            <w:tcW w:w="0" w:type="auto"/>
            <w:tcBorders>
              <w:top w:val="single" w:sz="4" w:space="0" w:color="auto"/>
              <w:left w:val="single" w:sz="4" w:space="0" w:color="auto"/>
              <w:bottom w:val="single" w:sz="4" w:space="0" w:color="auto"/>
              <w:right w:val="single" w:sz="4" w:space="0" w:color="auto"/>
            </w:tcBorders>
            <w:hideMark/>
          </w:tcPr>
          <w:p w14:paraId="1D872A36" w14:textId="77777777" w:rsidR="00E962DE" w:rsidRDefault="00E962DE">
            <w:pPr>
              <w:rPr>
                <w:sz w:val="16"/>
                <w:szCs w:val="16"/>
              </w:rPr>
            </w:pPr>
            <w:r>
              <w:rPr>
                <w:sz w:val="16"/>
                <w:szCs w:val="16"/>
              </w:rPr>
              <w:t>Taille vigne</w:t>
            </w:r>
          </w:p>
        </w:tc>
        <w:tc>
          <w:tcPr>
            <w:tcW w:w="0" w:type="auto"/>
            <w:tcBorders>
              <w:top w:val="single" w:sz="4" w:space="0" w:color="auto"/>
              <w:left w:val="single" w:sz="4" w:space="0" w:color="auto"/>
              <w:bottom w:val="single" w:sz="4" w:space="0" w:color="auto"/>
              <w:right w:val="single" w:sz="4" w:space="0" w:color="auto"/>
            </w:tcBorders>
            <w:hideMark/>
          </w:tcPr>
          <w:p w14:paraId="656B13FC" w14:textId="77777777" w:rsidR="00E962DE" w:rsidRDefault="00E962DE">
            <w:pPr>
              <w:rPr>
                <w:sz w:val="16"/>
                <w:szCs w:val="16"/>
              </w:rPr>
            </w:pPr>
            <w:r>
              <w:rPr>
                <w:sz w:val="16"/>
                <w:szCs w:val="16"/>
              </w:rPr>
              <w:t>Pierre</w:t>
            </w:r>
          </w:p>
        </w:tc>
        <w:tc>
          <w:tcPr>
            <w:tcW w:w="0" w:type="auto"/>
            <w:tcBorders>
              <w:top w:val="single" w:sz="4" w:space="0" w:color="auto"/>
              <w:left w:val="single" w:sz="4" w:space="0" w:color="auto"/>
              <w:bottom w:val="single" w:sz="4" w:space="0" w:color="auto"/>
              <w:right w:val="single" w:sz="4" w:space="0" w:color="auto"/>
            </w:tcBorders>
            <w:hideMark/>
          </w:tcPr>
          <w:p w14:paraId="57EA977E" w14:textId="77777777" w:rsidR="00E962DE" w:rsidRDefault="00E962DE">
            <w:pPr>
              <w:rPr>
                <w:sz w:val="16"/>
                <w:szCs w:val="16"/>
              </w:rPr>
            </w:pPr>
            <w:r>
              <w:rPr>
                <w:sz w:val="16"/>
                <w:szCs w:val="16"/>
              </w:rPr>
              <w:t>Malade</w:t>
            </w:r>
          </w:p>
        </w:tc>
        <w:tc>
          <w:tcPr>
            <w:tcW w:w="0" w:type="auto"/>
            <w:tcBorders>
              <w:top w:val="single" w:sz="4" w:space="0" w:color="auto"/>
              <w:left w:val="single" w:sz="4" w:space="0" w:color="auto"/>
              <w:bottom w:val="single" w:sz="4" w:space="0" w:color="auto"/>
              <w:right w:val="single" w:sz="4" w:space="0" w:color="auto"/>
            </w:tcBorders>
            <w:hideMark/>
          </w:tcPr>
          <w:p w14:paraId="5DC29AA8" w14:textId="77777777" w:rsidR="00E962DE" w:rsidRDefault="00E962DE">
            <w:pPr>
              <w:rPr>
                <w:sz w:val="16"/>
                <w:szCs w:val="16"/>
              </w:rPr>
            </w:pPr>
            <w:r>
              <w:rPr>
                <w:sz w:val="16"/>
                <w:szCs w:val="16"/>
              </w:rPr>
              <w:t>Jeux</w:t>
            </w:r>
          </w:p>
        </w:tc>
        <w:tc>
          <w:tcPr>
            <w:tcW w:w="0" w:type="auto"/>
            <w:tcBorders>
              <w:top w:val="single" w:sz="4" w:space="0" w:color="auto"/>
              <w:left w:val="single" w:sz="4" w:space="0" w:color="auto"/>
              <w:bottom w:val="single" w:sz="4" w:space="0" w:color="auto"/>
              <w:right w:val="single" w:sz="4" w:space="0" w:color="auto"/>
            </w:tcBorders>
            <w:hideMark/>
          </w:tcPr>
          <w:p w14:paraId="0DB40FBA" w14:textId="77777777" w:rsidR="00E962DE" w:rsidRDefault="00E962DE">
            <w:pPr>
              <w:rPr>
                <w:sz w:val="16"/>
                <w:szCs w:val="16"/>
              </w:rPr>
            </w:pPr>
            <w:r>
              <w:rPr>
                <w:sz w:val="16"/>
                <w:szCs w:val="16"/>
              </w:rPr>
              <w:t>Travaux</w:t>
            </w:r>
          </w:p>
        </w:tc>
      </w:tr>
      <w:tr w:rsidR="00E962DE" w14:paraId="1F736A4C"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224BF9D" w14:textId="77777777" w:rsidR="00E962DE" w:rsidRDefault="00E962DE">
            <w:pPr>
              <w:jc w:val="center"/>
              <w:rPr>
                <w:b/>
                <w:sz w:val="16"/>
                <w:szCs w:val="16"/>
              </w:rPr>
            </w:pPr>
            <w:r>
              <w:rPr>
                <w:b/>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6D7DDCD" w14:textId="77777777" w:rsidR="00E962DE" w:rsidRDefault="00E962DE">
            <w:pPr>
              <w:rPr>
                <w:sz w:val="16"/>
                <w:szCs w:val="16"/>
              </w:rPr>
            </w:pPr>
            <w:r>
              <w:rPr>
                <w:sz w:val="16"/>
                <w:szCs w:val="16"/>
              </w:rPr>
              <w:t>Messe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264CD4E" w14:textId="77777777" w:rsidR="00E962DE" w:rsidRDefault="00E962DE">
            <w:pPr>
              <w:rPr>
                <w:sz w:val="16"/>
                <w:szCs w:val="16"/>
              </w:rPr>
            </w:pPr>
            <w:r>
              <w:rPr>
                <w:sz w:val="16"/>
                <w:szCs w:val="16"/>
              </w:rPr>
              <w:t>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024D5EB" w14:textId="77777777" w:rsidR="00E962DE" w:rsidRDefault="00E962DE">
            <w:pPr>
              <w:rPr>
                <w:sz w:val="16"/>
                <w:szCs w:val="16"/>
              </w:rPr>
            </w:pPr>
            <w:r>
              <w:rPr>
                <w:sz w:val="16"/>
                <w:szCs w:val="16"/>
              </w:rPr>
              <w:t>Stockage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02F7521" w14:textId="77777777" w:rsidR="00E962DE" w:rsidRDefault="00E962DE">
            <w:pPr>
              <w:rPr>
                <w:sz w:val="16"/>
                <w:szCs w:val="16"/>
              </w:rPr>
            </w:pPr>
            <w:r>
              <w:rPr>
                <w:sz w:val="16"/>
                <w:szCs w:val="16"/>
              </w:rPr>
              <w:t>Epandage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7AD6E40" w14:textId="77777777" w:rsidR="00E962DE" w:rsidRDefault="00E962DE">
            <w:pPr>
              <w:rPr>
                <w:sz w:val="16"/>
                <w:szCs w:val="16"/>
              </w:rPr>
            </w:pPr>
            <w:r>
              <w:rPr>
                <w:sz w:val="16"/>
                <w:szCs w:val="16"/>
              </w:rPr>
              <w:t>Construction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36B3901"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376DE8F" w14:textId="77777777" w:rsidR="00E962DE" w:rsidRDefault="00E962DE">
            <w:pPr>
              <w:rPr>
                <w:sz w:val="16"/>
                <w:szCs w:val="16"/>
              </w:rPr>
            </w:pPr>
            <w:r>
              <w:rPr>
                <w:sz w:val="16"/>
                <w:szCs w:val="16"/>
              </w:rPr>
              <w:t>Converse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451640" w14:textId="77777777" w:rsidR="00E962DE" w:rsidRDefault="00E962DE">
            <w:pPr>
              <w:rPr>
                <w:sz w:val="16"/>
                <w:szCs w:val="16"/>
              </w:rPr>
            </w:pPr>
            <w:r>
              <w:rPr>
                <w:sz w:val="16"/>
                <w:szCs w:val="16"/>
              </w:rPr>
              <w:t>Biner</w:t>
            </w:r>
          </w:p>
        </w:tc>
      </w:tr>
      <w:tr w:rsidR="00E962DE" w14:paraId="3E451301"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29C19F4E" w14:textId="77777777" w:rsidR="00E962DE" w:rsidRDefault="00E962DE">
            <w:pPr>
              <w:jc w:val="center"/>
              <w:rPr>
                <w:b/>
                <w:sz w:val="16"/>
                <w:szCs w:val="16"/>
              </w:rPr>
            </w:pPr>
            <w:r>
              <w:rPr>
                <w:b/>
                <w:sz w:val="16"/>
                <w:szCs w:val="16"/>
              </w:rPr>
              <w:t>7</w:t>
            </w:r>
          </w:p>
        </w:tc>
        <w:tc>
          <w:tcPr>
            <w:tcW w:w="0" w:type="auto"/>
            <w:tcBorders>
              <w:top w:val="single" w:sz="4" w:space="0" w:color="auto"/>
              <w:left w:val="single" w:sz="4" w:space="0" w:color="auto"/>
              <w:bottom w:val="single" w:sz="4" w:space="0" w:color="auto"/>
              <w:right w:val="single" w:sz="4" w:space="0" w:color="auto"/>
            </w:tcBorders>
            <w:hideMark/>
          </w:tcPr>
          <w:p w14:paraId="040947EF" w14:textId="77777777" w:rsidR="00E962DE" w:rsidRDefault="00E962DE">
            <w:pPr>
              <w:rPr>
                <w:sz w:val="16"/>
                <w:szCs w:val="16"/>
              </w:rPr>
            </w:pPr>
            <w:r>
              <w:rPr>
                <w:sz w:val="16"/>
                <w:szCs w:val="16"/>
              </w:rPr>
              <w:t>Lectures</w:t>
            </w:r>
          </w:p>
        </w:tc>
        <w:tc>
          <w:tcPr>
            <w:tcW w:w="0" w:type="auto"/>
            <w:tcBorders>
              <w:top w:val="single" w:sz="4" w:space="0" w:color="auto"/>
              <w:left w:val="single" w:sz="4" w:space="0" w:color="auto"/>
              <w:bottom w:val="single" w:sz="4" w:space="0" w:color="auto"/>
              <w:right w:val="single" w:sz="4" w:space="0" w:color="auto"/>
            </w:tcBorders>
            <w:hideMark/>
          </w:tcPr>
          <w:p w14:paraId="73195212"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hideMark/>
          </w:tcPr>
          <w:p w14:paraId="2D6E69DC"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hideMark/>
          </w:tcPr>
          <w:p w14:paraId="7FDFF75B" w14:textId="77777777" w:rsidR="00E962DE" w:rsidRDefault="00E962DE">
            <w:pPr>
              <w:rPr>
                <w:sz w:val="16"/>
                <w:szCs w:val="16"/>
              </w:rPr>
            </w:pPr>
            <w:r>
              <w:rPr>
                <w:sz w:val="16"/>
                <w:szCs w:val="16"/>
              </w:rPr>
              <w:t>Fromage</w:t>
            </w:r>
          </w:p>
        </w:tc>
        <w:tc>
          <w:tcPr>
            <w:tcW w:w="0" w:type="auto"/>
            <w:tcBorders>
              <w:top w:val="single" w:sz="4" w:space="0" w:color="auto"/>
              <w:left w:val="single" w:sz="4" w:space="0" w:color="auto"/>
              <w:bottom w:val="single" w:sz="4" w:space="0" w:color="auto"/>
              <w:right w:val="single" w:sz="4" w:space="0" w:color="auto"/>
            </w:tcBorders>
            <w:hideMark/>
          </w:tcPr>
          <w:p w14:paraId="4E21677A" w14:textId="77777777" w:rsidR="00E962DE" w:rsidRDefault="00E962DE">
            <w:pPr>
              <w:rPr>
                <w:sz w:val="16"/>
                <w:szCs w:val="16"/>
              </w:rPr>
            </w:pPr>
            <w:r>
              <w:rPr>
                <w:sz w:val="16"/>
                <w:szCs w:val="16"/>
              </w:rPr>
              <w:t>Entretien</w:t>
            </w:r>
          </w:p>
        </w:tc>
        <w:tc>
          <w:tcPr>
            <w:tcW w:w="0" w:type="auto"/>
            <w:tcBorders>
              <w:top w:val="single" w:sz="4" w:space="0" w:color="auto"/>
              <w:left w:val="single" w:sz="4" w:space="0" w:color="auto"/>
              <w:bottom w:val="single" w:sz="4" w:space="0" w:color="auto"/>
              <w:right w:val="single" w:sz="4" w:space="0" w:color="auto"/>
            </w:tcBorders>
            <w:hideMark/>
          </w:tcPr>
          <w:p w14:paraId="728B9240" w14:textId="77777777" w:rsidR="00E962DE" w:rsidRDefault="00E962DE">
            <w:pPr>
              <w:rPr>
                <w:sz w:val="16"/>
                <w:szCs w:val="16"/>
              </w:rPr>
            </w:pPr>
            <w:r>
              <w:rPr>
                <w:sz w:val="16"/>
                <w:szCs w:val="16"/>
              </w:rPr>
              <w:t>Poursuite</w:t>
            </w:r>
          </w:p>
        </w:tc>
        <w:tc>
          <w:tcPr>
            <w:tcW w:w="0" w:type="auto"/>
            <w:tcBorders>
              <w:top w:val="single" w:sz="4" w:space="0" w:color="auto"/>
              <w:left w:val="single" w:sz="4" w:space="0" w:color="auto"/>
              <w:bottom w:val="single" w:sz="4" w:space="0" w:color="auto"/>
              <w:right w:val="single" w:sz="4" w:space="0" w:color="auto"/>
            </w:tcBorders>
            <w:hideMark/>
          </w:tcPr>
          <w:p w14:paraId="6F76A6C5" w14:textId="77777777" w:rsidR="00E962DE" w:rsidRDefault="00E962DE">
            <w:pPr>
              <w:rPr>
                <w:sz w:val="16"/>
                <w:szCs w:val="16"/>
              </w:rPr>
            </w:pPr>
            <w:r>
              <w:rPr>
                <w:sz w:val="16"/>
                <w:szCs w:val="16"/>
              </w:rPr>
              <w:t>Visite</w:t>
            </w:r>
          </w:p>
        </w:tc>
        <w:tc>
          <w:tcPr>
            <w:tcW w:w="0" w:type="auto"/>
            <w:tcBorders>
              <w:top w:val="single" w:sz="4" w:space="0" w:color="auto"/>
              <w:left w:val="single" w:sz="4" w:space="0" w:color="auto"/>
              <w:bottom w:val="single" w:sz="4" w:space="0" w:color="auto"/>
              <w:right w:val="single" w:sz="4" w:space="0" w:color="auto"/>
            </w:tcBorders>
            <w:hideMark/>
          </w:tcPr>
          <w:p w14:paraId="35E8C7C8" w14:textId="77777777" w:rsidR="00E962DE" w:rsidRDefault="00E962DE">
            <w:pPr>
              <w:rPr>
                <w:sz w:val="16"/>
                <w:szCs w:val="16"/>
              </w:rPr>
            </w:pPr>
            <w:r>
              <w:rPr>
                <w:sz w:val="16"/>
                <w:szCs w:val="16"/>
              </w:rPr>
              <w:t>Enfants</w:t>
            </w:r>
          </w:p>
        </w:tc>
      </w:tr>
      <w:tr w:rsidR="00E962DE" w14:paraId="1DF6CECC"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AF6F4E9" w14:textId="77777777" w:rsidR="00E962DE" w:rsidRDefault="00E962DE">
            <w:pPr>
              <w:jc w:val="center"/>
              <w:rPr>
                <w:b/>
                <w:sz w:val="16"/>
                <w:szCs w:val="16"/>
              </w:rPr>
            </w:pPr>
            <w:r>
              <w:rPr>
                <w:b/>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F1E8FE5"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2832AC6" w14:textId="77777777" w:rsidR="00E962DE" w:rsidRDefault="00E962DE">
            <w:pPr>
              <w:rPr>
                <w:sz w:val="16"/>
                <w:szCs w:val="16"/>
              </w:rPr>
            </w:pPr>
            <w:r>
              <w:rPr>
                <w:sz w:val="16"/>
                <w:szCs w:val="16"/>
              </w:rPr>
              <w:t>Ravitaille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D0C94AA" w14:textId="77777777" w:rsidR="00E962DE" w:rsidRDefault="00E962DE">
            <w:pPr>
              <w:rPr>
                <w:sz w:val="16"/>
                <w:szCs w:val="16"/>
              </w:rPr>
            </w:pPr>
            <w:r>
              <w:rPr>
                <w:sz w:val="16"/>
                <w:szCs w:val="16"/>
              </w:rPr>
              <w:t>Guilde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6B03A70" w14:textId="77777777" w:rsidR="00E962DE" w:rsidRDefault="00E962DE">
            <w:pPr>
              <w:rPr>
                <w:sz w:val="16"/>
                <w:szCs w:val="16"/>
              </w:rPr>
            </w:pPr>
            <w:r>
              <w:rPr>
                <w:sz w:val="16"/>
                <w:szCs w:val="16"/>
              </w:rPr>
              <w:t>Désherbage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1BED533" w14:textId="77777777" w:rsidR="00E962DE" w:rsidRDefault="00E962DE">
            <w:pPr>
              <w:rPr>
                <w:sz w:val="16"/>
                <w:szCs w:val="16"/>
              </w:rPr>
            </w:pPr>
            <w:r>
              <w:rPr>
                <w:sz w:val="16"/>
                <w:szCs w:val="16"/>
              </w:rPr>
              <w:t>Fabrication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105B854" w14:textId="77777777" w:rsidR="00E962DE" w:rsidRDefault="00E962DE">
            <w:pPr>
              <w:rPr>
                <w:sz w:val="16"/>
                <w:szCs w:val="16"/>
              </w:rPr>
            </w:pPr>
            <w:r>
              <w:rPr>
                <w:sz w:val="16"/>
                <w:szCs w:val="16"/>
              </w:rPr>
              <w:t>Fouille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37D4E33" w14:textId="77777777" w:rsidR="00E962DE" w:rsidRDefault="00E962DE">
            <w:pPr>
              <w:rPr>
                <w:sz w:val="16"/>
                <w:szCs w:val="16"/>
              </w:rPr>
            </w:pPr>
            <w:r>
              <w:rPr>
                <w:sz w:val="16"/>
                <w:szCs w:val="16"/>
              </w:rPr>
              <w:t>Taxe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92DD2A4" w14:textId="77777777" w:rsidR="00E962DE" w:rsidRDefault="00E962DE">
            <w:pPr>
              <w:rPr>
                <w:sz w:val="16"/>
                <w:szCs w:val="16"/>
              </w:rPr>
            </w:pPr>
            <w:r>
              <w:rPr>
                <w:sz w:val="16"/>
                <w:szCs w:val="16"/>
              </w:rPr>
              <w:t>Ménage</w:t>
            </w:r>
          </w:p>
        </w:tc>
      </w:tr>
      <w:tr w:rsidR="00E962DE" w14:paraId="020B90A5"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20682D32" w14:textId="77777777" w:rsidR="00E962DE" w:rsidRDefault="00E962DE">
            <w:pPr>
              <w:jc w:val="center"/>
              <w:rPr>
                <w:b/>
                <w:sz w:val="16"/>
                <w:szCs w:val="16"/>
              </w:rPr>
            </w:pPr>
            <w:r>
              <w:rPr>
                <w:b/>
                <w:sz w:val="16"/>
                <w:szCs w:val="16"/>
              </w:rPr>
              <w:t>9</w:t>
            </w:r>
          </w:p>
        </w:tc>
        <w:tc>
          <w:tcPr>
            <w:tcW w:w="0" w:type="auto"/>
            <w:tcBorders>
              <w:top w:val="single" w:sz="4" w:space="0" w:color="auto"/>
              <w:left w:val="single" w:sz="4" w:space="0" w:color="auto"/>
              <w:bottom w:val="single" w:sz="4" w:space="0" w:color="auto"/>
              <w:right w:val="single" w:sz="4" w:space="0" w:color="auto"/>
            </w:tcBorders>
            <w:hideMark/>
          </w:tcPr>
          <w:p w14:paraId="579A9CC5" w14:textId="77777777" w:rsidR="00E962DE" w:rsidRDefault="00E962DE">
            <w:pPr>
              <w:rPr>
                <w:sz w:val="16"/>
                <w:szCs w:val="16"/>
              </w:rPr>
            </w:pPr>
            <w:r>
              <w:rPr>
                <w:sz w:val="16"/>
                <w:szCs w:val="16"/>
              </w:rPr>
              <w:t>Intrigue</w:t>
            </w:r>
          </w:p>
        </w:tc>
        <w:tc>
          <w:tcPr>
            <w:tcW w:w="0" w:type="auto"/>
            <w:tcBorders>
              <w:top w:val="single" w:sz="4" w:space="0" w:color="auto"/>
              <w:left w:val="single" w:sz="4" w:space="0" w:color="auto"/>
              <w:bottom w:val="single" w:sz="4" w:space="0" w:color="auto"/>
              <w:right w:val="single" w:sz="4" w:space="0" w:color="auto"/>
            </w:tcBorders>
            <w:hideMark/>
          </w:tcPr>
          <w:p w14:paraId="617D27F4" w14:textId="77777777" w:rsidR="00E962DE" w:rsidRDefault="00E962DE">
            <w:pPr>
              <w:rPr>
                <w:sz w:val="16"/>
                <w:szCs w:val="16"/>
              </w:rPr>
            </w:pPr>
            <w:r>
              <w:rPr>
                <w:sz w:val="16"/>
                <w:szCs w:val="16"/>
              </w:rPr>
              <w:t>Escorte</w:t>
            </w:r>
          </w:p>
        </w:tc>
        <w:tc>
          <w:tcPr>
            <w:tcW w:w="0" w:type="auto"/>
            <w:tcBorders>
              <w:top w:val="single" w:sz="4" w:space="0" w:color="auto"/>
              <w:left w:val="single" w:sz="4" w:space="0" w:color="auto"/>
              <w:bottom w:val="single" w:sz="4" w:space="0" w:color="auto"/>
              <w:right w:val="single" w:sz="4" w:space="0" w:color="auto"/>
            </w:tcBorders>
            <w:hideMark/>
          </w:tcPr>
          <w:p w14:paraId="1972952F" w14:textId="77777777" w:rsidR="00E962DE" w:rsidRDefault="00E962DE">
            <w:pPr>
              <w:rPr>
                <w:sz w:val="16"/>
                <w:szCs w:val="16"/>
              </w:rPr>
            </w:pPr>
            <w:r>
              <w:rPr>
                <w:sz w:val="16"/>
                <w:szCs w:val="16"/>
              </w:rPr>
              <w:t>Solde</w:t>
            </w:r>
          </w:p>
        </w:tc>
        <w:tc>
          <w:tcPr>
            <w:tcW w:w="0" w:type="auto"/>
            <w:tcBorders>
              <w:top w:val="single" w:sz="4" w:space="0" w:color="auto"/>
              <w:left w:val="single" w:sz="4" w:space="0" w:color="auto"/>
              <w:bottom w:val="single" w:sz="4" w:space="0" w:color="auto"/>
              <w:right w:val="single" w:sz="4" w:space="0" w:color="auto"/>
            </w:tcBorders>
            <w:hideMark/>
          </w:tcPr>
          <w:p w14:paraId="5BD1E1DF" w14:textId="77777777" w:rsidR="00E962DE" w:rsidRDefault="00E962DE">
            <w:pPr>
              <w:rPr>
                <w:sz w:val="16"/>
                <w:szCs w:val="16"/>
              </w:rPr>
            </w:pPr>
            <w:r>
              <w:rPr>
                <w:sz w:val="16"/>
                <w:szCs w:val="16"/>
              </w:rPr>
              <w:t>Moutons</w:t>
            </w:r>
          </w:p>
        </w:tc>
        <w:tc>
          <w:tcPr>
            <w:tcW w:w="0" w:type="auto"/>
            <w:tcBorders>
              <w:top w:val="single" w:sz="4" w:space="0" w:color="auto"/>
              <w:left w:val="single" w:sz="4" w:space="0" w:color="auto"/>
              <w:bottom w:val="single" w:sz="4" w:space="0" w:color="auto"/>
              <w:right w:val="single" w:sz="4" w:space="0" w:color="auto"/>
            </w:tcBorders>
            <w:hideMark/>
          </w:tcPr>
          <w:p w14:paraId="1DD311E3" w14:textId="77777777" w:rsidR="00E962DE" w:rsidRDefault="00E962DE">
            <w:pPr>
              <w:rPr>
                <w:sz w:val="16"/>
                <w:szCs w:val="16"/>
              </w:rPr>
            </w:pPr>
            <w:r>
              <w:rPr>
                <w:sz w:val="16"/>
                <w:szCs w:val="16"/>
              </w:rPr>
              <w:t>Travaux</w:t>
            </w:r>
          </w:p>
        </w:tc>
        <w:tc>
          <w:tcPr>
            <w:tcW w:w="0" w:type="auto"/>
            <w:tcBorders>
              <w:top w:val="single" w:sz="4" w:space="0" w:color="auto"/>
              <w:left w:val="single" w:sz="4" w:space="0" w:color="auto"/>
              <w:bottom w:val="single" w:sz="4" w:space="0" w:color="auto"/>
              <w:right w:val="single" w:sz="4" w:space="0" w:color="auto"/>
            </w:tcBorders>
            <w:hideMark/>
          </w:tcPr>
          <w:p w14:paraId="4561FE31" w14:textId="77777777" w:rsidR="00E962DE" w:rsidRDefault="00E962DE">
            <w:pPr>
              <w:rPr>
                <w:sz w:val="16"/>
                <w:szCs w:val="16"/>
              </w:rPr>
            </w:pPr>
            <w:r>
              <w:rPr>
                <w:sz w:val="16"/>
                <w:szCs w:val="16"/>
              </w:rPr>
              <w:t>Filature</w:t>
            </w:r>
          </w:p>
        </w:tc>
        <w:tc>
          <w:tcPr>
            <w:tcW w:w="0" w:type="auto"/>
            <w:tcBorders>
              <w:top w:val="single" w:sz="4" w:space="0" w:color="auto"/>
              <w:left w:val="single" w:sz="4" w:space="0" w:color="auto"/>
              <w:bottom w:val="single" w:sz="4" w:space="0" w:color="auto"/>
              <w:right w:val="single" w:sz="4" w:space="0" w:color="auto"/>
            </w:tcBorders>
            <w:hideMark/>
          </w:tcPr>
          <w:p w14:paraId="5B6177A3" w14:textId="77777777" w:rsidR="00E962DE" w:rsidRDefault="00E962DE">
            <w:pPr>
              <w:rPr>
                <w:sz w:val="16"/>
                <w:szCs w:val="16"/>
              </w:rPr>
            </w:pPr>
            <w:r>
              <w:rPr>
                <w:sz w:val="16"/>
                <w:szCs w:val="16"/>
              </w:rPr>
              <w:t>En cour</w:t>
            </w:r>
          </w:p>
        </w:tc>
        <w:tc>
          <w:tcPr>
            <w:tcW w:w="0" w:type="auto"/>
            <w:tcBorders>
              <w:top w:val="single" w:sz="4" w:space="0" w:color="auto"/>
              <w:left w:val="single" w:sz="4" w:space="0" w:color="auto"/>
              <w:bottom w:val="single" w:sz="4" w:space="0" w:color="auto"/>
              <w:right w:val="single" w:sz="4" w:space="0" w:color="auto"/>
            </w:tcBorders>
            <w:hideMark/>
          </w:tcPr>
          <w:p w14:paraId="4537A040" w14:textId="77777777" w:rsidR="00E962DE" w:rsidRDefault="00E962DE">
            <w:pPr>
              <w:rPr>
                <w:sz w:val="16"/>
                <w:szCs w:val="16"/>
              </w:rPr>
            </w:pPr>
            <w:r>
              <w:rPr>
                <w:sz w:val="16"/>
                <w:szCs w:val="16"/>
              </w:rPr>
              <w:t>Repas</w:t>
            </w:r>
          </w:p>
        </w:tc>
      </w:tr>
      <w:tr w:rsidR="00E962DE" w14:paraId="5D5B02A1"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0B8B1CE" w14:textId="77777777" w:rsidR="00E962DE" w:rsidRDefault="00E962DE">
            <w:pPr>
              <w:jc w:val="center"/>
              <w:rPr>
                <w:b/>
                <w:sz w:val="16"/>
                <w:szCs w:val="16"/>
              </w:rPr>
            </w:pPr>
            <w:r>
              <w:rPr>
                <w:b/>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889F798" w14:textId="77777777" w:rsidR="00E962DE" w:rsidRDefault="00E962DE">
            <w:pPr>
              <w:rPr>
                <w:sz w:val="16"/>
                <w:szCs w:val="16"/>
              </w:rPr>
            </w:pPr>
            <w:r>
              <w:rPr>
                <w:sz w:val="16"/>
                <w:szCs w:val="16"/>
              </w:rPr>
              <w:t>Hérésie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FEC3ED5" w14:textId="77777777" w:rsidR="00E962DE" w:rsidRDefault="00E962DE">
            <w:pPr>
              <w:rPr>
                <w:sz w:val="16"/>
                <w:szCs w:val="16"/>
              </w:rPr>
            </w:pPr>
            <w:r>
              <w:rPr>
                <w:sz w:val="16"/>
                <w:szCs w:val="16"/>
              </w:rPr>
              <w:t>Protection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5336F8F" w14:textId="77777777" w:rsidR="00E962DE" w:rsidRDefault="00E962DE">
            <w:pPr>
              <w:rPr>
                <w:sz w:val="16"/>
                <w:szCs w:val="16"/>
              </w:rPr>
            </w:pPr>
            <w:r>
              <w:rPr>
                <w:sz w:val="16"/>
                <w:szCs w:val="16"/>
              </w:rPr>
              <w:t>Vol</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14B964B" w14:textId="77777777" w:rsidR="00E962DE" w:rsidRDefault="00E962DE">
            <w:pPr>
              <w:rPr>
                <w:sz w:val="16"/>
                <w:szCs w:val="16"/>
              </w:rPr>
            </w:pPr>
            <w:r>
              <w:rPr>
                <w:sz w:val="16"/>
                <w:szCs w:val="16"/>
              </w:rPr>
              <w:t>Labour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BD190D1"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1AD660A" w14:textId="77777777" w:rsidR="00E962DE" w:rsidRDefault="00E962DE">
            <w:pPr>
              <w:rPr>
                <w:sz w:val="16"/>
                <w:szCs w:val="16"/>
              </w:rPr>
            </w:pPr>
            <w:r>
              <w:rPr>
                <w:sz w:val="16"/>
                <w:szCs w:val="16"/>
              </w:rPr>
              <w:t>Problèmes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4304560" w14:textId="77777777" w:rsidR="00E962DE" w:rsidRDefault="00E962DE">
            <w:pPr>
              <w:rPr>
                <w:sz w:val="16"/>
                <w:szCs w:val="16"/>
              </w:rPr>
            </w:pPr>
            <w:r>
              <w:rPr>
                <w:sz w:val="16"/>
                <w:szCs w:val="16"/>
              </w:rPr>
              <w:t>Partance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AE27979" w14:textId="77777777" w:rsidR="00E962DE" w:rsidRDefault="00E962DE">
            <w:pPr>
              <w:rPr>
                <w:sz w:val="16"/>
                <w:szCs w:val="16"/>
              </w:rPr>
            </w:pPr>
            <w:r>
              <w:rPr>
                <w:sz w:val="16"/>
                <w:szCs w:val="16"/>
              </w:rPr>
              <w:t>Malade</w:t>
            </w:r>
          </w:p>
        </w:tc>
      </w:tr>
    </w:tbl>
    <w:p w14:paraId="0780B515" w14:textId="77777777" w:rsidR="00E962DE" w:rsidRDefault="00E962DE" w:rsidP="000F015F">
      <w:pPr>
        <w:pStyle w:val="Titre4"/>
        <w:ind w:left="720"/>
        <w:rPr>
          <w:sz w:val="24"/>
        </w:rPr>
      </w:pPr>
      <w:bookmarkStart w:id="25" w:name="_Toc401048108"/>
      <w:r>
        <w:t>Printemps : Avril – mai – juin</w:t>
      </w:r>
      <w:bookmarkEnd w:id="25"/>
    </w:p>
    <w:tbl>
      <w:tblPr>
        <w:tblW w:w="95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052"/>
        <w:gridCol w:w="1302"/>
        <w:gridCol w:w="1178"/>
        <w:gridCol w:w="1174"/>
        <w:gridCol w:w="1231"/>
        <w:gridCol w:w="1132"/>
        <w:gridCol w:w="899"/>
        <w:gridCol w:w="990"/>
      </w:tblGrid>
      <w:tr w:rsidR="00E962DE" w14:paraId="7AD08E29"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FAF8AE4" w14:textId="77777777" w:rsidR="00E962DE" w:rsidRDefault="00E962DE">
            <w:pPr>
              <w:jc w:val="center"/>
              <w:rPr>
                <w:b/>
                <w:sz w:val="16"/>
                <w:szCs w:val="16"/>
              </w:rPr>
            </w:pPr>
            <w:r>
              <w:rPr>
                <w:b/>
                <w:sz w:val="16"/>
                <w:szCs w:val="16"/>
              </w:rPr>
              <w:t>D10</w:t>
            </w:r>
          </w:p>
        </w:tc>
        <w:tc>
          <w:tcPr>
            <w:tcW w:w="0" w:type="auto"/>
            <w:tcBorders>
              <w:top w:val="single" w:sz="4" w:space="0" w:color="auto"/>
              <w:left w:val="single" w:sz="4" w:space="0" w:color="auto"/>
              <w:bottom w:val="single" w:sz="4" w:space="0" w:color="auto"/>
              <w:right w:val="single" w:sz="4" w:space="0" w:color="auto"/>
            </w:tcBorders>
            <w:hideMark/>
          </w:tcPr>
          <w:p w14:paraId="3C7049BC" w14:textId="77777777" w:rsidR="00E962DE" w:rsidRDefault="00E962DE">
            <w:pPr>
              <w:rPr>
                <w:b/>
                <w:sz w:val="16"/>
                <w:szCs w:val="16"/>
              </w:rPr>
            </w:pPr>
            <w:r>
              <w:rPr>
                <w:b/>
                <w:sz w:val="16"/>
                <w:szCs w:val="16"/>
              </w:rPr>
              <w:t>Religieux</w:t>
            </w:r>
          </w:p>
        </w:tc>
        <w:tc>
          <w:tcPr>
            <w:tcW w:w="0" w:type="auto"/>
            <w:tcBorders>
              <w:top w:val="single" w:sz="4" w:space="0" w:color="auto"/>
              <w:left w:val="single" w:sz="4" w:space="0" w:color="auto"/>
              <w:bottom w:val="single" w:sz="4" w:space="0" w:color="auto"/>
              <w:right w:val="single" w:sz="4" w:space="0" w:color="auto"/>
            </w:tcBorders>
            <w:hideMark/>
          </w:tcPr>
          <w:p w14:paraId="3AC98358" w14:textId="77777777" w:rsidR="00E962DE" w:rsidRDefault="00E962DE">
            <w:pPr>
              <w:rPr>
                <w:b/>
                <w:sz w:val="16"/>
                <w:szCs w:val="16"/>
              </w:rPr>
            </w:pPr>
            <w:r>
              <w:rPr>
                <w:b/>
                <w:sz w:val="16"/>
                <w:szCs w:val="16"/>
              </w:rPr>
              <w:t>Guerrier</w:t>
            </w:r>
          </w:p>
        </w:tc>
        <w:tc>
          <w:tcPr>
            <w:tcW w:w="0" w:type="auto"/>
            <w:tcBorders>
              <w:top w:val="single" w:sz="4" w:space="0" w:color="auto"/>
              <w:left w:val="single" w:sz="4" w:space="0" w:color="auto"/>
              <w:bottom w:val="single" w:sz="4" w:space="0" w:color="auto"/>
              <w:right w:val="single" w:sz="4" w:space="0" w:color="auto"/>
            </w:tcBorders>
            <w:hideMark/>
          </w:tcPr>
          <w:p w14:paraId="5FC09CD6" w14:textId="77777777" w:rsidR="00E962DE" w:rsidRDefault="00E962DE">
            <w:pPr>
              <w:rPr>
                <w:b/>
                <w:sz w:val="16"/>
                <w:szCs w:val="16"/>
              </w:rPr>
            </w:pPr>
            <w:r>
              <w:rPr>
                <w:b/>
                <w:sz w:val="16"/>
                <w:szCs w:val="16"/>
              </w:rPr>
              <w:t>Marchand</w:t>
            </w:r>
          </w:p>
        </w:tc>
        <w:tc>
          <w:tcPr>
            <w:tcW w:w="0" w:type="auto"/>
            <w:tcBorders>
              <w:top w:val="single" w:sz="4" w:space="0" w:color="auto"/>
              <w:left w:val="single" w:sz="4" w:space="0" w:color="auto"/>
              <w:bottom w:val="single" w:sz="4" w:space="0" w:color="auto"/>
              <w:right w:val="single" w:sz="4" w:space="0" w:color="auto"/>
            </w:tcBorders>
            <w:hideMark/>
          </w:tcPr>
          <w:p w14:paraId="7B4D9DB9" w14:textId="77777777" w:rsidR="00E962DE" w:rsidRDefault="00E962DE">
            <w:pPr>
              <w:rPr>
                <w:b/>
                <w:sz w:val="16"/>
                <w:szCs w:val="16"/>
              </w:rPr>
            </w:pPr>
            <w:r>
              <w:rPr>
                <w:b/>
                <w:sz w:val="16"/>
                <w:szCs w:val="16"/>
              </w:rPr>
              <w:t>Paysan</w:t>
            </w:r>
          </w:p>
        </w:tc>
        <w:tc>
          <w:tcPr>
            <w:tcW w:w="0" w:type="auto"/>
            <w:tcBorders>
              <w:top w:val="single" w:sz="4" w:space="0" w:color="auto"/>
              <w:left w:val="single" w:sz="4" w:space="0" w:color="auto"/>
              <w:bottom w:val="single" w:sz="4" w:space="0" w:color="auto"/>
              <w:right w:val="single" w:sz="4" w:space="0" w:color="auto"/>
            </w:tcBorders>
            <w:hideMark/>
          </w:tcPr>
          <w:p w14:paraId="6BA8B632" w14:textId="77777777" w:rsidR="00E962DE" w:rsidRDefault="00E962DE">
            <w:pPr>
              <w:rPr>
                <w:b/>
                <w:sz w:val="16"/>
                <w:szCs w:val="16"/>
              </w:rPr>
            </w:pPr>
            <w:r>
              <w:rPr>
                <w:b/>
                <w:sz w:val="16"/>
                <w:szCs w:val="16"/>
              </w:rPr>
              <w:t>Artisan</w:t>
            </w:r>
          </w:p>
        </w:tc>
        <w:tc>
          <w:tcPr>
            <w:tcW w:w="0" w:type="auto"/>
            <w:tcBorders>
              <w:top w:val="single" w:sz="4" w:space="0" w:color="auto"/>
              <w:left w:val="single" w:sz="4" w:space="0" w:color="auto"/>
              <w:bottom w:val="single" w:sz="4" w:space="0" w:color="auto"/>
              <w:right w:val="single" w:sz="4" w:space="0" w:color="auto"/>
            </w:tcBorders>
            <w:hideMark/>
          </w:tcPr>
          <w:p w14:paraId="42627CE6" w14:textId="77777777" w:rsidR="00E962DE" w:rsidRDefault="00E962DE">
            <w:pPr>
              <w:rPr>
                <w:b/>
                <w:sz w:val="16"/>
                <w:szCs w:val="16"/>
              </w:rPr>
            </w:pPr>
            <w:r>
              <w:rPr>
                <w:b/>
                <w:sz w:val="16"/>
                <w:szCs w:val="16"/>
              </w:rPr>
              <w:t>Maraud</w:t>
            </w:r>
          </w:p>
        </w:tc>
        <w:tc>
          <w:tcPr>
            <w:tcW w:w="0" w:type="auto"/>
            <w:tcBorders>
              <w:top w:val="single" w:sz="4" w:space="0" w:color="auto"/>
              <w:left w:val="single" w:sz="4" w:space="0" w:color="auto"/>
              <w:bottom w:val="single" w:sz="4" w:space="0" w:color="auto"/>
              <w:right w:val="single" w:sz="4" w:space="0" w:color="auto"/>
            </w:tcBorders>
            <w:hideMark/>
          </w:tcPr>
          <w:p w14:paraId="575E4A36" w14:textId="77777777" w:rsidR="00E962DE" w:rsidRDefault="00E962DE">
            <w:pPr>
              <w:rPr>
                <w:b/>
                <w:sz w:val="16"/>
                <w:szCs w:val="16"/>
              </w:rPr>
            </w:pPr>
            <w:r>
              <w:rPr>
                <w:b/>
                <w:sz w:val="16"/>
                <w:szCs w:val="16"/>
              </w:rPr>
              <w:t>Noble</w:t>
            </w:r>
          </w:p>
        </w:tc>
        <w:tc>
          <w:tcPr>
            <w:tcW w:w="0" w:type="auto"/>
            <w:tcBorders>
              <w:top w:val="single" w:sz="4" w:space="0" w:color="auto"/>
              <w:left w:val="single" w:sz="4" w:space="0" w:color="auto"/>
              <w:bottom w:val="single" w:sz="4" w:space="0" w:color="auto"/>
              <w:right w:val="single" w:sz="4" w:space="0" w:color="auto"/>
            </w:tcBorders>
            <w:hideMark/>
          </w:tcPr>
          <w:p w14:paraId="5751DE78" w14:textId="77777777" w:rsidR="00E962DE" w:rsidRDefault="00E962DE">
            <w:pPr>
              <w:rPr>
                <w:b/>
                <w:sz w:val="16"/>
                <w:szCs w:val="16"/>
              </w:rPr>
            </w:pPr>
            <w:r>
              <w:rPr>
                <w:b/>
                <w:sz w:val="16"/>
                <w:szCs w:val="16"/>
              </w:rPr>
              <w:t>Femme</w:t>
            </w:r>
          </w:p>
        </w:tc>
      </w:tr>
      <w:tr w:rsidR="00E962DE" w14:paraId="0FA9841B"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2DEAC2AB" w14:textId="77777777" w:rsidR="00E962DE" w:rsidRDefault="00E962DE">
            <w:pPr>
              <w:jc w:val="center"/>
              <w:rPr>
                <w:b/>
                <w:sz w:val="16"/>
                <w:szCs w:val="16"/>
              </w:rPr>
            </w:pPr>
            <w:r>
              <w:rPr>
                <w:b/>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14:paraId="223AD2B2" w14:textId="77777777" w:rsidR="00E962DE" w:rsidRDefault="00E962DE">
            <w:pPr>
              <w:rPr>
                <w:sz w:val="16"/>
                <w:szCs w:val="16"/>
              </w:rPr>
            </w:pPr>
            <w:r>
              <w:rPr>
                <w:sz w:val="16"/>
                <w:szCs w:val="16"/>
              </w:rPr>
              <w:t>Fêtes</w:t>
            </w:r>
          </w:p>
        </w:tc>
        <w:tc>
          <w:tcPr>
            <w:tcW w:w="0" w:type="auto"/>
            <w:tcBorders>
              <w:top w:val="single" w:sz="4" w:space="0" w:color="auto"/>
              <w:left w:val="single" w:sz="4" w:space="0" w:color="auto"/>
              <w:bottom w:val="single" w:sz="4" w:space="0" w:color="auto"/>
              <w:right w:val="single" w:sz="4" w:space="0" w:color="auto"/>
            </w:tcBorders>
            <w:hideMark/>
          </w:tcPr>
          <w:p w14:paraId="45B1AF76" w14:textId="77777777" w:rsidR="00E962DE" w:rsidRDefault="00E962DE">
            <w:pPr>
              <w:rPr>
                <w:sz w:val="16"/>
                <w:szCs w:val="16"/>
              </w:rPr>
            </w:pPr>
            <w:r>
              <w:rPr>
                <w:sz w:val="16"/>
                <w:szCs w:val="16"/>
              </w:rPr>
              <w:t>Bataille</w:t>
            </w:r>
          </w:p>
        </w:tc>
        <w:tc>
          <w:tcPr>
            <w:tcW w:w="0" w:type="auto"/>
            <w:tcBorders>
              <w:top w:val="single" w:sz="4" w:space="0" w:color="auto"/>
              <w:left w:val="single" w:sz="4" w:space="0" w:color="auto"/>
              <w:bottom w:val="single" w:sz="4" w:space="0" w:color="auto"/>
              <w:right w:val="single" w:sz="4" w:space="0" w:color="auto"/>
            </w:tcBorders>
            <w:hideMark/>
          </w:tcPr>
          <w:p w14:paraId="4CA50F91" w14:textId="77777777" w:rsidR="00E962DE" w:rsidRDefault="00E962DE">
            <w:pPr>
              <w:rPr>
                <w:sz w:val="16"/>
                <w:szCs w:val="16"/>
              </w:rPr>
            </w:pPr>
            <w:r>
              <w:rPr>
                <w:sz w:val="16"/>
                <w:szCs w:val="16"/>
              </w:rPr>
              <w:t>Assemblage</w:t>
            </w:r>
          </w:p>
        </w:tc>
        <w:tc>
          <w:tcPr>
            <w:tcW w:w="0" w:type="auto"/>
            <w:tcBorders>
              <w:top w:val="single" w:sz="4" w:space="0" w:color="auto"/>
              <w:left w:val="single" w:sz="4" w:space="0" w:color="auto"/>
              <w:bottom w:val="single" w:sz="4" w:space="0" w:color="auto"/>
              <w:right w:val="single" w:sz="4" w:space="0" w:color="auto"/>
            </w:tcBorders>
            <w:hideMark/>
          </w:tcPr>
          <w:p w14:paraId="73531560" w14:textId="77777777" w:rsidR="00E962DE" w:rsidRDefault="00E962DE">
            <w:pPr>
              <w:rPr>
                <w:sz w:val="16"/>
                <w:szCs w:val="16"/>
              </w:rPr>
            </w:pPr>
            <w:r>
              <w:rPr>
                <w:sz w:val="16"/>
                <w:szCs w:val="16"/>
              </w:rPr>
              <w:t>Désherbage</w:t>
            </w:r>
          </w:p>
        </w:tc>
        <w:tc>
          <w:tcPr>
            <w:tcW w:w="0" w:type="auto"/>
            <w:tcBorders>
              <w:top w:val="single" w:sz="4" w:space="0" w:color="auto"/>
              <w:left w:val="single" w:sz="4" w:space="0" w:color="auto"/>
              <w:bottom w:val="single" w:sz="4" w:space="0" w:color="auto"/>
              <w:right w:val="single" w:sz="4" w:space="0" w:color="auto"/>
            </w:tcBorders>
            <w:hideMark/>
          </w:tcPr>
          <w:p w14:paraId="5567ECB3" w14:textId="77777777" w:rsidR="00E962DE" w:rsidRDefault="00E962DE">
            <w:pPr>
              <w:rPr>
                <w:sz w:val="16"/>
                <w:szCs w:val="16"/>
              </w:rPr>
            </w:pPr>
            <w:r>
              <w:rPr>
                <w:sz w:val="16"/>
                <w:szCs w:val="16"/>
              </w:rPr>
              <w:t>Construction</w:t>
            </w:r>
          </w:p>
        </w:tc>
        <w:tc>
          <w:tcPr>
            <w:tcW w:w="0" w:type="auto"/>
            <w:tcBorders>
              <w:top w:val="single" w:sz="4" w:space="0" w:color="auto"/>
              <w:left w:val="single" w:sz="4" w:space="0" w:color="auto"/>
              <w:bottom w:val="single" w:sz="4" w:space="0" w:color="auto"/>
              <w:right w:val="single" w:sz="4" w:space="0" w:color="auto"/>
            </w:tcBorders>
            <w:hideMark/>
          </w:tcPr>
          <w:p w14:paraId="0EF06D5E" w14:textId="77777777" w:rsidR="00E962DE" w:rsidRDefault="00E962DE">
            <w:pPr>
              <w:rPr>
                <w:sz w:val="16"/>
                <w:szCs w:val="16"/>
              </w:rPr>
            </w:pPr>
            <w:r>
              <w:rPr>
                <w:sz w:val="16"/>
                <w:szCs w:val="16"/>
              </w:rPr>
              <w:t>Crime</w:t>
            </w:r>
          </w:p>
        </w:tc>
        <w:tc>
          <w:tcPr>
            <w:tcW w:w="0" w:type="auto"/>
            <w:tcBorders>
              <w:top w:val="single" w:sz="4" w:space="0" w:color="auto"/>
              <w:left w:val="single" w:sz="4" w:space="0" w:color="auto"/>
              <w:bottom w:val="single" w:sz="4" w:space="0" w:color="auto"/>
              <w:right w:val="single" w:sz="4" w:space="0" w:color="auto"/>
            </w:tcBorders>
            <w:hideMark/>
          </w:tcPr>
          <w:p w14:paraId="38A05690" w14:textId="77777777" w:rsidR="00E962DE" w:rsidRDefault="00E962DE">
            <w:pPr>
              <w:rPr>
                <w:sz w:val="16"/>
                <w:szCs w:val="16"/>
              </w:rPr>
            </w:pPr>
            <w:r>
              <w:rPr>
                <w:sz w:val="16"/>
                <w:szCs w:val="16"/>
              </w:rPr>
              <w:t>Chasse</w:t>
            </w:r>
          </w:p>
        </w:tc>
        <w:tc>
          <w:tcPr>
            <w:tcW w:w="0" w:type="auto"/>
            <w:tcBorders>
              <w:top w:val="single" w:sz="4" w:space="0" w:color="auto"/>
              <w:left w:val="single" w:sz="4" w:space="0" w:color="auto"/>
              <w:bottom w:val="single" w:sz="4" w:space="0" w:color="auto"/>
              <w:right w:val="single" w:sz="4" w:space="0" w:color="auto"/>
            </w:tcBorders>
            <w:hideMark/>
          </w:tcPr>
          <w:p w14:paraId="7A259A9D" w14:textId="77777777" w:rsidR="00E962DE" w:rsidRDefault="00E962DE">
            <w:pPr>
              <w:rPr>
                <w:sz w:val="16"/>
                <w:szCs w:val="16"/>
              </w:rPr>
            </w:pPr>
            <w:r>
              <w:rPr>
                <w:sz w:val="16"/>
                <w:szCs w:val="16"/>
              </w:rPr>
              <w:t>Cueillette</w:t>
            </w:r>
          </w:p>
        </w:tc>
      </w:tr>
      <w:tr w:rsidR="00E962DE" w14:paraId="08A7AF99"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53DB814" w14:textId="77777777" w:rsidR="00E962DE" w:rsidRDefault="00E962DE">
            <w:pPr>
              <w:jc w:val="center"/>
              <w:rPr>
                <w:b/>
                <w:sz w:val="16"/>
                <w:szCs w:val="16"/>
              </w:rPr>
            </w:pPr>
            <w:r>
              <w:rPr>
                <w:b/>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BCBC0EA" w14:textId="77777777" w:rsidR="00E962DE" w:rsidRDefault="00E962DE">
            <w:pPr>
              <w:rPr>
                <w:sz w:val="16"/>
                <w:szCs w:val="16"/>
              </w:rPr>
            </w:pPr>
            <w:r>
              <w:rPr>
                <w:sz w:val="16"/>
                <w:szCs w:val="16"/>
              </w:rPr>
              <w:t>Jardinage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B4AF58" w14:textId="77777777" w:rsidR="00E962DE" w:rsidRDefault="00E962DE">
            <w:pPr>
              <w:rPr>
                <w:sz w:val="16"/>
                <w:szCs w:val="16"/>
              </w:rPr>
            </w:pPr>
            <w:r>
              <w:rPr>
                <w:sz w:val="16"/>
                <w:szCs w:val="16"/>
              </w:rPr>
              <w:t>Rassemblé</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8B790BE" w14:textId="77777777" w:rsidR="00E962DE" w:rsidRDefault="00E962DE">
            <w:pPr>
              <w:rPr>
                <w:sz w:val="16"/>
                <w:szCs w:val="16"/>
              </w:rPr>
            </w:pPr>
            <w:r>
              <w:rPr>
                <w:sz w:val="16"/>
                <w:szCs w:val="16"/>
              </w:rPr>
              <w:t>Foires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538B7B2" w14:textId="77777777" w:rsidR="00E962DE" w:rsidRDefault="00E962DE">
            <w:pPr>
              <w:rPr>
                <w:sz w:val="16"/>
                <w:szCs w:val="16"/>
              </w:rPr>
            </w:pPr>
            <w:r>
              <w:rPr>
                <w:sz w:val="16"/>
                <w:szCs w:val="16"/>
              </w:rPr>
              <w:t>Pâture/porc</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BEBE601" w14:textId="77777777" w:rsidR="00E962DE" w:rsidRDefault="00E962DE">
            <w:pPr>
              <w:rPr>
                <w:sz w:val="16"/>
                <w:szCs w:val="16"/>
              </w:rPr>
            </w:pPr>
            <w:r>
              <w:rPr>
                <w:sz w:val="16"/>
                <w:szCs w:val="16"/>
              </w:rPr>
              <w:t>Vêtement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3E392FF" w14:textId="77777777" w:rsidR="00E962DE" w:rsidRDefault="00E962DE">
            <w:pPr>
              <w:rPr>
                <w:sz w:val="16"/>
                <w:szCs w:val="16"/>
              </w:rPr>
            </w:pPr>
            <w:r>
              <w:rPr>
                <w:sz w:val="16"/>
                <w:szCs w:val="16"/>
              </w:rPr>
              <w:t>Repérage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C8B2A4A" w14:textId="77777777" w:rsidR="00E962DE" w:rsidRDefault="00E962DE">
            <w:pPr>
              <w:rPr>
                <w:sz w:val="16"/>
                <w:szCs w:val="16"/>
              </w:rPr>
            </w:pPr>
            <w:r>
              <w:rPr>
                <w:sz w:val="16"/>
                <w:szCs w:val="16"/>
              </w:rPr>
              <w:t>Levée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1E210B4" w14:textId="77777777" w:rsidR="00E962DE" w:rsidRDefault="00E962DE">
            <w:pPr>
              <w:rPr>
                <w:sz w:val="16"/>
                <w:szCs w:val="16"/>
              </w:rPr>
            </w:pPr>
            <w:r>
              <w:rPr>
                <w:sz w:val="16"/>
                <w:szCs w:val="16"/>
              </w:rPr>
              <w:t>Couture</w:t>
            </w:r>
          </w:p>
        </w:tc>
      </w:tr>
      <w:tr w:rsidR="00E962DE" w14:paraId="6C17746A"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24082AC5" w14:textId="77777777" w:rsidR="00E962DE" w:rsidRDefault="00E962DE">
            <w:pPr>
              <w:jc w:val="center"/>
              <w:rPr>
                <w:b/>
                <w:sz w:val="16"/>
                <w:szCs w:val="16"/>
              </w:rPr>
            </w:pPr>
            <w:r>
              <w:rPr>
                <w:b/>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14:paraId="685D8528" w14:textId="77777777" w:rsidR="00E962DE" w:rsidRDefault="00E962DE">
            <w:pPr>
              <w:rPr>
                <w:sz w:val="16"/>
                <w:szCs w:val="16"/>
              </w:rPr>
            </w:pPr>
            <w:r>
              <w:rPr>
                <w:sz w:val="16"/>
                <w:szCs w:val="16"/>
              </w:rPr>
              <w:t>Ecritures</w:t>
            </w:r>
          </w:p>
        </w:tc>
        <w:tc>
          <w:tcPr>
            <w:tcW w:w="0" w:type="auto"/>
            <w:tcBorders>
              <w:top w:val="single" w:sz="4" w:space="0" w:color="auto"/>
              <w:left w:val="single" w:sz="4" w:space="0" w:color="auto"/>
              <w:bottom w:val="single" w:sz="4" w:space="0" w:color="auto"/>
              <w:right w:val="single" w:sz="4" w:space="0" w:color="auto"/>
            </w:tcBorders>
            <w:hideMark/>
          </w:tcPr>
          <w:p w14:paraId="66CA3535" w14:textId="77777777" w:rsidR="00E962DE" w:rsidRDefault="00E962DE">
            <w:pPr>
              <w:rPr>
                <w:sz w:val="16"/>
                <w:szCs w:val="16"/>
              </w:rPr>
            </w:pPr>
            <w:r>
              <w:rPr>
                <w:sz w:val="16"/>
                <w:szCs w:val="16"/>
              </w:rPr>
              <w:t>Entraînement</w:t>
            </w:r>
          </w:p>
        </w:tc>
        <w:tc>
          <w:tcPr>
            <w:tcW w:w="0" w:type="auto"/>
            <w:tcBorders>
              <w:top w:val="single" w:sz="4" w:space="0" w:color="auto"/>
              <w:left w:val="single" w:sz="4" w:space="0" w:color="auto"/>
              <w:bottom w:val="single" w:sz="4" w:space="0" w:color="auto"/>
              <w:right w:val="single" w:sz="4" w:space="0" w:color="auto"/>
            </w:tcBorders>
            <w:hideMark/>
          </w:tcPr>
          <w:p w14:paraId="76681EBF" w14:textId="77777777" w:rsidR="00E962DE" w:rsidRDefault="00E962DE">
            <w:pPr>
              <w:rPr>
                <w:sz w:val="16"/>
                <w:szCs w:val="16"/>
              </w:rPr>
            </w:pPr>
            <w:r>
              <w:rPr>
                <w:sz w:val="16"/>
                <w:szCs w:val="16"/>
              </w:rPr>
              <w:t>Marché</w:t>
            </w:r>
          </w:p>
        </w:tc>
        <w:tc>
          <w:tcPr>
            <w:tcW w:w="0" w:type="auto"/>
            <w:tcBorders>
              <w:top w:val="single" w:sz="4" w:space="0" w:color="auto"/>
              <w:left w:val="single" w:sz="4" w:space="0" w:color="auto"/>
              <w:bottom w:val="single" w:sz="4" w:space="0" w:color="auto"/>
              <w:right w:val="single" w:sz="4" w:space="0" w:color="auto"/>
            </w:tcBorders>
            <w:hideMark/>
          </w:tcPr>
          <w:p w14:paraId="13708631" w14:textId="77777777" w:rsidR="00E962DE" w:rsidRDefault="00E962DE">
            <w:pPr>
              <w:rPr>
                <w:sz w:val="16"/>
                <w:szCs w:val="16"/>
              </w:rPr>
            </w:pPr>
            <w:r>
              <w:rPr>
                <w:sz w:val="16"/>
                <w:szCs w:val="16"/>
              </w:rPr>
              <w:t>Labour</w:t>
            </w:r>
          </w:p>
        </w:tc>
        <w:tc>
          <w:tcPr>
            <w:tcW w:w="0" w:type="auto"/>
            <w:tcBorders>
              <w:top w:val="single" w:sz="4" w:space="0" w:color="auto"/>
              <w:left w:val="single" w:sz="4" w:space="0" w:color="auto"/>
              <w:bottom w:val="single" w:sz="4" w:space="0" w:color="auto"/>
              <w:right w:val="single" w:sz="4" w:space="0" w:color="auto"/>
            </w:tcBorders>
            <w:hideMark/>
          </w:tcPr>
          <w:p w14:paraId="5ED8C291" w14:textId="77777777" w:rsidR="00E962DE" w:rsidRDefault="00E962DE">
            <w:pPr>
              <w:rPr>
                <w:sz w:val="16"/>
                <w:szCs w:val="16"/>
              </w:rPr>
            </w:pPr>
            <w:r>
              <w:rPr>
                <w:sz w:val="16"/>
                <w:szCs w:val="16"/>
              </w:rPr>
              <w:t>Menuiserie</w:t>
            </w:r>
          </w:p>
        </w:tc>
        <w:tc>
          <w:tcPr>
            <w:tcW w:w="0" w:type="auto"/>
            <w:tcBorders>
              <w:top w:val="single" w:sz="4" w:space="0" w:color="auto"/>
              <w:left w:val="single" w:sz="4" w:space="0" w:color="auto"/>
              <w:bottom w:val="single" w:sz="4" w:space="0" w:color="auto"/>
              <w:right w:val="single" w:sz="4" w:space="0" w:color="auto"/>
            </w:tcBorders>
            <w:hideMark/>
          </w:tcPr>
          <w:p w14:paraId="3CAD1A6E" w14:textId="77777777" w:rsidR="00E962DE" w:rsidRDefault="00E962DE">
            <w:pPr>
              <w:rPr>
                <w:sz w:val="16"/>
                <w:szCs w:val="16"/>
              </w:rPr>
            </w:pPr>
            <w:r>
              <w:rPr>
                <w:sz w:val="16"/>
                <w:szCs w:val="16"/>
              </w:rPr>
              <w:t>Embuscade</w:t>
            </w:r>
          </w:p>
        </w:tc>
        <w:tc>
          <w:tcPr>
            <w:tcW w:w="0" w:type="auto"/>
            <w:tcBorders>
              <w:top w:val="single" w:sz="4" w:space="0" w:color="auto"/>
              <w:left w:val="single" w:sz="4" w:space="0" w:color="auto"/>
              <w:bottom w:val="single" w:sz="4" w:space="0" w:color="auto"/>
              <w:right w:val="single" w:sz="4" w:space="0" w:color="auto"/>
            </w:tcBorders>
            <w:hideMark/>
          </w:tcPr>
          <w:p w14:paraId="57DBBB10" w14:textId="77777777" w:rsidR="00E962DE" w:rsidRDefault="00E962DE">
            <w:pPr>
              <w:rPr>
                <w:sz w:val="16"/>
                <w:szCs w:val="16"/>
              </w:rPr>
            </w:pPr>
            <w:r>
              <w:rPr>
                <w:sz w:val="16"/>
                <w:szCs w:val="16"/>
              </w:rPr>
              <w:t>Retour</w:t>
            </w:r>
          </w:p>
        </w:tc>
        <w:tc>
          <w:tcPr>
            <w:tcW w:w="0" w:type="auto"/>
            <w:tcBorders>
              <w:top w:val="single" w:sz="4" w:space="0" w:color="auto"/>
              <w:left w:val="single" w:sz="4" w:space="0" w:color="auto"/>
              <w:bottom w:val="single" w:sz="4" w:space="0" w:color="auto"/>
              <w:right w:val="single" w:sz="4" w:space="0" w:color="auto"/>
            </w:tcBorders>
            <w:hideMark/>
          </w:tcPr>
          <w:p w14:paraId="23A42B22" w14:textId="77777777" w:rsidR="00E962DE" w:rsidRDefault="00E962DE">
            <w:pPr>
              <w:rPr>
                <w:sz w:val="16"/>
                <w:szCs w:val="16"/>
              </w:rPr>
            </w:pPr>
            <w:r>
              <w:rPr>
                <w:sz w:val="16"/>
                <w:szCs w:val="16"/>
              </w:rPr>
              <w:t>Vannerie</w:t>
            </w:r>
          </w:p>
        </w:tc>
      </w:tr>
      <w:tr w:rsidR="00E962DE" w14:paraId="2718045A"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ADA0822" w14:textId="77777777" w:rsidR="00E962DE" w:rsidRDefault="00E962DE">
            <w:pPr>
              <w:jc w:val="center"/>
              <w:rPr>
                <w:b/>
                <w:sz w:val="16"/>
                <w:szCs w:val="16"/>
              </w:rPr>
            </w:pPr>
            <w:r>
              <w:rPr>
                <w:b/>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976E37A" w14:textId="77777777" w:rsidR="00E962DE" w:rsidRDefault="00E962DE">
            <w:pPr>
              <w:rPr>
                <w:sz w:val="16"/>
                <w:szCs w:val="16"/>
              </w:rPr>
            </w:pPr>
            <w:r>
              <w:rPr>
                <w:sz w:val="16"/>
                <w:szCs w:val="16"/>
              </w:rPr>
              <w:t>Prières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101CB6F" w14:textId="77777777" w:rsidR="00E962DE" w:rsidRDefault="00E962DE">
            <w:pPr>
              <w:rPr>
                <w:sz w:val="16"/>
                <w:szCs w:val="16"/>
              </w:rPr>
            </w:pPr>
            <w:r>
              <w:rPr>
                <w:sz w:val="16"/>
                <w:szCs w:val="16"/>
              </w:rPr>
              <w:t>Levée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E654F1" w14:textId="77777777" w:rsidR="00E962DE" w:rsidRDefault="00E962DE">
            <w:pPr>
              <w:rPr>
                <w:sz w:val="16"/>
                <w:szCs w:val="16"/>
              </w:rPr>
            </w:pPr>
            <w:r>
              <w:rPr>
                <w:sz w:val="16"/>
                <w:szCs w:val="16"/>
              </w:rPr>
              <w:t>Négoce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B555F71" w14:textId="77777777" w:rsidR="00E962DE" w:rsidRDefault="00E962DE">
            <w:pPr>
              <w:rPr>
                <w:sz w:val="16"/>
                <w:szCs w:val="16"/>
              </w:rPr>
            </w:pPr>
            <w:r>
              <w:rPr>
                <w:sz w:val="16"/>
                <w:szCs w:val="16"/>
              </w:rPr>
              <w:t>Fumier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53B4D3E" w14:textId="77777777" w:rsidR="00E962DE" w:rsidRDefault="00E962DE">
            <w:pPr>
              <w:rPr>
                <w:sz w:val="16"/>
                <w:szCs w:val="16"/>
              </w:rPr>
            </w:pPr>
            <w:r>
              <w:rPr>
                <w:sz w:val="16"/>
                <w:szCs w:val="16"/>
              </w:rPr>
              <w:t>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F0EF92B" w14:textId="77777777" w:rsidR="00E962DE" w:rsidRDefault="00E962DE">
            <w:pPr>
              <w:rPr>
                <w:sz w:val="16"/>
                <w:szCs w:val="16"/>
              </w:rPr>
            </w:pPr>
            <w:r>
              <w:rPr>
                <w:sz w:val="16"/>
                <w:szCs w:val="16"/>
              </w:rPr>
              <w:t>En groupe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C79E8EC" w14:textId="77777777" w:rsidR="00E962DE" w:rsidRDefault="00E962DE">
            <w:pPr>
              <w:rPr>
                <w:sz w:val="16"/>
                <w:szCs w:val="16"/>
              </w:rPr>
            </w:pPr>
            <w:r>
              <w:rPr>
                <w:sz w:val="16"/>
                <w:szCs w:val="16"/>
              </w:rPr>
              <w:t>Joute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BE97AC7" w14:textId="77777777" w:rsidR="00E962DE" w:rsidRDefault="00E962DE">
            <w:pPr>
              <w:rPr>
                <w:sz w:val="16"/>
                <w:szCs w:val="16"/>
              </w:rPr>
            </w:pPr>
            <w:r>
              <w:rPr>
                <w:sz w:val="16"/>
                <w:szCs w:val="16"/>
              </w:rPr>
              <w:t>En pot</w:t>
            </w:r>
          </w:p>
        </w:tc>
      </w:tr>
      <w:tr w:rsidR="00E962DE" w14:paraId="27C9A667"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5F6BC54A" w14:textId="77777777" w:rsidR="00E962DE" w:rsidRDefault="00E962DE">
            <w:pPr>
              <w:jc w:val="center"/>
              <w:rPr>
                <w:b/>
                <w:sz w:val="16"/>
                <w:szCs w:val="16"/>
              </w:rPr>
            </w:pPr>
            <w:r>
              <w:rPr>
                <w:b/>
                <w:sz w:val="16"/>
                <w:szCs w:val="16"/>
              </w:rPr>
              <w:t>5</w:t>
            </w:r>
          </w:p>
        </w:tc>
        <w:tc>
          <w:tcPr>
            <w:tcW w:w="0" w:type="auto"/>
            <w:tcBorders>
              <w:top w:val="single" w:sz="4" w:space="0" w:color="auto"/>
              <w:left w:val="single" w:sz="4" w:space="0" w:color="auto"/>
              <w:bottom w:val="single" w:sz="4" w:space="0" w:color="auto"/>
              <w:right w:val="single" w:sz="4" w:space="0" w:color="auto"/>
            </w:tcBorders>
            <w:hideMark/>
          </w:tcPr>
          <w:p w14:paraId="447C847F" w14:textId="77777777" w:rsidR="00E962DE" w:rsidRDefault="00E962DE">
            <w:pPr>
              <w:rPr>
                <w:sz w:val="16"/>
                <w:szCs w:val="16"/>
              </w:rPr>
            </w:pPr>
            <w:r>
              <w:rPr>
                <w:sz w:val="16"/>
                <w:szCs w:val="16"/>
              </w:rPr>
              <w:t>Labour</w:t>
            </w:r>
          </w:p>
        </w:tc>
        <w:tc>
          <w:tcPr>
            <w:tcW w:w="0" w:type="auto"/>
            <w:tcBorders>
              <w:top w:val="single" w:sz="4" w:space="0" w:color="auto"/>
              <w:left w:val="single" w:sz="4" w:space="0" w:color="auto"/>
              <w:bottom w:val="single" w:sz="4" w:space="0" w:color="auto"/>
              <w:right w:val="single" w:sz="4" w:space="0" w:color="auto"/>
            </w:tcBorders>
            <w:hideMark/>
          </w:tcPr>
          <w:p w14:paraId="77F3C317" w14:textId="77777777" w:rsidR="00E962DE" w:rsidRDefault="00E962DE">
            <w:pPr>
              <w:rPr>
                <w:sz w:val="16"/>
                <w:szCs w:val="16"/>
              </w:rPr>
            </w:pPr>
            <w:r>
              <w:rPr>
                <w:sz w:val="16"/>
                <w:szCs w:val="16"/>
              </w:rPr>
              <w:t>Garde</w:t>
            </w:r>
          </w:p>
        </w:tc>
        <w:tc>
          <w:tcPr>
            <w:tcW w:w="0" w:type="auto"/>
            <w:tcBorders>
              <w:top w:val="single" w:sz="4" w:space="0" w:color="auto"/>
              <w:left w:val="single" w:sz="4" w:space="0" w:color="auto"/>
              <w:bottom w:val="single" w:sz="4" w:space="0" w:color="auto"/>
              <w:right w:val="single" w:sz="4" w:space="0" w:color="auto"/>
            </w:tcBorders>
            <w:hideMark/>
          </w:tcPr>
          <w:p w14:paraId="5D904A15" w14:textId="77777777" w:rsidR="00E962DE" w:rsidRDefault="00E962DE">
            <w:pPr>
              <w:rPr>
                <w:sz w:val="16"/>
                <w:szCs w:val="16"/>
              </w:rPr>
            </w:pPr>
            <w:r>
              <w:rPr>
                <w:sz w:val="16"/>
                <w:szCs w:val="16"/>
              </w:rPr>
              <w:t>Guilde</w:t>
            </w:r>
          </w:p>
        </w:tc>
        <w:tc>
          <w:tcPr>
            <w:tcW w:w="0" w:type="auto"/>
            <w:tcBorders>
              <w:top w:val="single" w:sz="4" w:space="0" w:color="auto"/>
              <w:left w:val="single" w:sz="4" w:space="0" w:color="auto"/>
              <w:bottom w:val="single" w:sz="4" w:space="0" w:color="auto"/>
              <w:right w:val="single" w:sz="4" w:space="0" w:color="auto"/>
            </w:tcBorders>
            <w:hideMark/>
          </w:tcPr>
          <w:p w14:paraId="0376E3DF" w14:textId="77777777" w:rsidR="00E962DE" w:rsidRDefault="00E962DE">
            <w:pPr>
              <w:rPr>
                <w:sz w:val="16"/>
                <w:szCs w:val="16"/>
              </w:rPr>
            </w:pPr>
            <w:r>
              <w:rPr>
                <w:sz w:val="16"/>
                <w:szCs w:val="16"/>
              </w:rPr>
              <w:t>Taille</w:t>
            </w:r>
          </w:p>
        </w:tc>
        <w:tc>
          <w:tcPr>
            <w:tcW w:w="0" w:type="auto"/>
            <w:tcBorders>
              <w:top w:val="single" w:sz="4" w:space="0" w:color="auto"/>
              <w:left w:val="single" w:sz="4" w:space="0" w:color="auto"/>
              <w:bottom w:val="single" w:sz="4" w:space="0" w:color="auto"/>
              <w:right w:val="single" w:sz="4" w:space="0" w:color="auto"/>
            </w:tcBorders>
            <w:hideMark/>
          </w:tcPr>
          <w:p w14:paraId="03108622" w14:textId="77777777" w:rsidR="00E962DE" w:rsidRDefault="00E962DE">
            <w:pPr>
              <w:rPr>
                <w:sz w:val="16"/>
                <w:szCs w:val="16"/>
              </w:rPr>
            </w:pPr>
            <w:r>
              <w:rPr>
                <w:sz w:val="16"/>
                <w:szCs w:val="16"/>
              </w:rPr>
              <w:t>Réserve</w:t>
            </w:r>
          </w:p>
        </w:tc>
        <w:tc>
          <w:tcPr>
            <w:tcW w:w="0" w:type="auto"/>
            <w:tcBorders>
              <w:top w:val="single" w:sz="4" w:space="0" w:color="auto"/>
              <w:left w:val="single" w:sz="4" w:space="0" w:color="auto"/>
              <w:bottom w:val="single" w:sz="4" w:space="0" w:color="auto"/>
              <w:right w:val="single" w:sz="4" w:space="0" w:color="auto"/>
            </w:tcBorders>
            <w:hideMark/>
          </w:tcPr>
          <w:p w14:paraId="2BF66898" w14:textId="77777777" w:rsidR="00E962DE" w:rsidRDefault="00E962DE">
            <w:pPr>
              <w:rPr>
                <w:sz w:val="16"/>
                <w:szCs w:val="16"/>
              </w:rPr>
            </w:pPr>
            <w:r>
              <w:rPr>
                <w:sz w:val="16"/>
                <w:szCs w:val="16"/>
              </w:rPr>
              <w:t>Chassé</w:t>
            </w:r>
          </w:p>
        </w:tc>
        <w:tc>
          <w:tcPr>
            <w:tcW w:w="0" w:type="auto"/>
            <w:tcBorders>
              <w:top w:val="single" w:sz="4" w:space="0" w:color="auto"/>
              <w:left w:val="single" w:sz="4" w:space="0" w:color="auto"/>
              <w:bottom w:val="single" w:sz="4" w:space="0" w:color="auto"/>
              <w:right w:val="single" w:sz="4" w:space="0" w:color="auto"/>
            </w:tcBorders>
            <w:hideMark/>
          </w:tcPr>
          <w:p w14:paraId="27176970" w14:textId="77777777" w:rsidR="00E962DE" w:rsidRDefault="00E962DE">
            <w:pPr>
              <w:rPr>
                <w:sz w:val="16"/>
                <w:szCs w:val="16"/>
              </w:rPr>
            </w:pPr>
            <w:r>
              <w:rPr>
                <w:sz w:val="16"/>
                <w:szCs w:val="16"/>
              </w:rPr>
              <w:t>Défis</w:t>
            </w:r>
          </w:p>
        </w:tc>
        <w:tc>
          <w:tcPr>
            <w:tcW w:w="0" w:type="auto"/>
            <w:tcBorders>
              <w:top w:val="single" w:sz="4" w:space="0" w:color="auto"/>
              <w:left w:val="single" w:sz="4" w:space="0" w:color="auto"/>
              <w:bottom w:val="single" w:sz="4" w:space="0" w:color="auto"/>
              <w:right w:val="single" w:sz="4" w:space="0" w:color="auto"/>
            </w:tcBorders>
            <w:hideMark/>
          </w:tcPr>
          <w:p w14:paraId="4834AC7A" w14:textId="77777777" w:rsidR="00E962DE" w:rsidRDefault="00E962DE">
            <w:pPr>
              <w:rPr>
                <w:sz w:val="16"/>
                <w:szCs w:val="16"/>
              </w:rPr>
            </w:pPr>
            <w:r>
              <w:rPr>
                <w:sz w:val="16"/>
                <w:szCs w:val="16"/>
              </w:rPr>
              <w:t>Fumage</w:t>
            </w:r>
          </w:p>
        </w:tc>
      </w:tr>
      <w:tr w:rsidR="00E962DE" w14:paraId="69EE0040"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E018E56" w14:textId="77777777" w:rsidR="00E962DE" w:rsidRDefault="00E962DE">
            <w:pPr>
              <w:jc w:val="center"/>
              <w:rPr>
                <w:b/>
                <w:sz w:val="16"/>
                <w:szCs w:val="16"/>
              </w:rPr>
            </w:pPr>
            <w:r>
              <w:rPr>
                <w:b/>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BE800A" w14:textId="77777777" w:rsidR="00E962DE" w:rsidRDefault="00E962DE">
            <w:pPr>
              <w:rPr>
                <w:sz w:val="16"/>
                <w:szCs w:val="16"/>
              </w:rPr>
            </w:pPr>
            <w:r>
              <w:rPr>
                <w:sz w:val="16"/>
                <w:szCs w:val="16"/>
              </w:rPr>
              <w:t>Messe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342D0C8" w14:textId="77777777" w:rsidR="00E962DE" w:rsidRDefault="00E962DE">
            <w:pPr>
              <w:rPr>
                <w:sz w:val="16"/>
                <w:szCs w:val="16"/>
              </w:rPr>
            </w:pPr>
            <w:r>
              <w:rPr>
                <w:sz w:val="16"/>
                <w:szCs w:val="16"/>
              </w:rPr>
              <w:t>Patrouille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55057A1"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63EA690" w14:textId="77777777" w:rsidR="00E962DE" w:rsidRDefault="00E962DE">
            <w:pPr>
              <w:rPr>
                <w:sz w:val="16"/>
                <w:szCs w:val="16"/>
              </w:rPr>
            </w:pPr>
            <w:r>
              <w:rPr>
                <w:sz w:val="16"/>
                <w:szCs w:val="16"/>
              </w:rPr>
              <w:t>Vigne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88AB72" w14:textId="77777777" w:rsidR="00E962DE" w:rsidRDefault="00E962DE">
            <w:pPr>
              <w:rPr>
                <w:sz w:val="16"/>
                <w:szCs w:val="16"/>
              </w:rPr>
            </w:pPr>
            <w:r>
              <w:rPr>
                <w:sz w:val="16"/>
                <w:szCs w:val="16"/>
              </w:rPr>
              <w:t>Commerce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225F2AE" w14:textId="77777777" w:rsidR="00E962DE" w:rsidRDefault="00E962DE">
            <w:pPr>
              <w:rPr>
                <w:sz w:val="16"/>
                <w:szCs w:val="16"/>
              </w:rPr>
            </w:pPr>
            <w:r>
              <w:rPr>
                <w:sz w:val="16"/>
                <w:szCs w:val="16"/>
              </w:rPr>
              <w:t>Petit vol</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4DBD4E1" w14:textId="77777777" w:rsidR="00E962DE" w:rsidRDefault="00E962DE">
            <w:pPr>
              <w:rPr>
                <w:sz w:val="16"/>
                <w:szCs w:val="16"/>
              </w:rPr>
            </w:pPr>
            <w:r>
              <w:rPr>
                <w:sz w:val="16"/>
                <w:szCs w:val="16"/>
              </w:rPr>
              <w:t>En cour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0828325" w14:textId="77777777" w:rsidR="00E962DE" w:rsidRDefault="00E962DE">
            <w:pPr>
              <w:rPr>
                <w:sz w:val="16"/>
                <w:szCs w:val="16"/>
              </w:rPr>
            </w:pPr>
            <w:r>
              <w:rPr>
                <w:sz w:val="16"/>
                <w:szCs w:val="16"/>
              </w:rPr>
              <w:t>Vigne</w:t>
            </w:r>
          </w:p>
        </w:tc>
      </w:tr>
      <w:tr w:rsidR="00E962DE" w14:paraId="1CB22A1A"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A8C80F9" w14:textId="77777777" w:rsidR="00E962DE" w:rsidRDefault="00E962DE">
            <w:pPr>
              <w:jc w:val="center"/>
              <w:rPr>
                <w:b/>
                <w:sz w:val="16"/>
                <w:szCs w:val="16"/>
              </w:rPr>
            </w:pPr>
            <w:r>
              <w:rPr>
                <w:b/>
                <w:sz w:val="16"/>
                <w:szCs w:val="16"/>
              </w:rPr>
              <w:t>7</w:t>
            </w:r>
          </w:p>
        </w:tc>
        <w:tc>
          <w:tcPr>
            <w:tcW w:w="0" w:type="auto"/>
            <w:tcBorders>
              <w:top w:val="single" w:sz="4" w:space="0" w:color="auto"/>
              <w:left w:val="single" w:sz="4" w:space="0" w:color="auto"/>
              <w:bottom w:val="single" w:sz="4" w:space="0" w:color="auto"/>
              <w:right w:val="single" w:sz="4" w:space="0" w:color="auto"/>
            </w:tcBorders>
            <w:hideMark/>
          </w:tcPr>
          <w:p w14:paraId="2B3CB59D" w14:textId="77777777" w:rsidR="00E962DE" w:rsidRDefault="00E962DE">
            <w:pPr>
              <w:rPr>
                <w:sz w:val="16"/>
                <w:szCs w:val="16"/>
              </w:rPr>
            </w:pPr>
            <w:r>
              <w:rPr>
                <w:sz w:val="16"/>
                <w:szCs w:val="16"/>
              </w:rPr>
              <w:t>Herbes</w:t>
            </w:r>
          </w:p>
        </w:tc>
        <w:tc>
          <w:tcPr>
            <w:tcW w:w="0" w:type="auto"/>
            <w:tcBorders>
              <w:top w:val="single" w:sz="4" w:space="0" w:color="auto"/>
              <w:left w:val="single" w:sz="4" w:space="0" w:color="auto"/>
              <w:bottom w:val="single" w:sz="4" w:space="0" w:color="auto"/>
              <w:right w:val="single" w:sz="4" w:space="0" w:color="auto"/>
            </w:tcBorders>
            <w:hideMark/>
          </w:tcPr>
          <w:p w14:paraId="531003C1" w14:textId="77777777" w:rsidR="00E962DE" w:rsidRDefault="00E962DE">
            <w:pPr>
              <w:rPr>
                <w:sz w:val="16"/>
                <w:szCs w:val="16"/>
              </w:rPr>
            </w:pPr>
            <w:r>
              <w:rPr>
                <w:sz w:val="16"/>
                <w:szCs w:val="16"/>
              </w:rPr>
              <w:t>Campement</w:t>
            </w:r>
          </w:p>
        </w:tc>
        <w:tc>
          <w:tcPr>
            <w:tcW w:w="0" w:type="auto"/>
            <w:tcBorders>
              <w:top w:val="single" w:sz="4" w:space="0" w:color="auto"/>
              <w:left w:val="single" w:sz="4" w:space="0" w:color="auto"/>
              <w:bottom w:val="single" w:sz="4" w:space="0" w:color="auto"/>
              <w:right w:val="single" w:sz="4" w:space="0" w:color="auto"/>
            </w:tcBorders>
            <w:hideMark/>
          </w:tcPr>
          <w:p w14:paraId="286CD40A" w14:textId="77777777" w:rsidR="00E962DE" w:rsidRDefault="00E962DE">
            <w:pPr>
              <w:rPr>
                <w:sz w:val="16"/>
                <w:szCs w:val="16"/>
              </w:rPr>
            </w:pPr>
            <w:r>
              <w:rPr>
                <w:sz w:val="16"/>
                <w:szCs w:val="16"/>
              </w:rPr>
              <w:t>Caravane</w:t>
            </w:r>
          </w:p>
        </w:tc>
        <w:tc>
          <w:tcPr>
            <w:tcW w:w="0" w:type="auto"/>
            <w:tcBorders>
              <w:top w:val="single" w:sz="4" w:space="0" w:color="auto"/>
              <w:left w:val="single" w:sz="4" w:space="0" w:color="auto"/>
              <w:bottom w:val="single" w:sz="4" w:space="0" w:color="auto"/>
              <w:right w:val="single" w:sz="4" w:space="0" w:color="auto"/>
            </w:tcBorders>
            <w:hideMark/>
          </w:tcPr>
          <w:p w14:paraId="720F3DB3" w14:textId="77777777" w:rsidR="00E962DE" w:rsidRDefault="00E962DE">
            <w:pPr>
              <w:rPr>
                <w:sz w:val="16"/>
                <w:szCs w:val="16"/>
              </w:rPr>
            </w:pPr>
            <w:r>
              <w:rPr>
                <w:sz w:val="16"/>
                <w:szCs w:val="16"/>
              </w:rPr>
              <w:t>Semailles</w:t>
            </w:r>
          </w:p>
        </w:tc>
        <w:tc>
          <w:tcPr>
            <w:tcW w:w="0" w:type="auto"/>
            <w:tcBorders>
              <w:top w:val="single" w:sz="4" w:space="0" w:color="auto"/>
              <w:left w:val="single" w:sz="4" w:space="0" w:color="auto"/>
              <w:bottom w:val="single" w:sz="4" w:space="0" w:color="auto"/>
              <w:right w:val="single" w:sz="4" w:space="0" w:color="auto"/>
            </w:tcBorders>
            <w:hideMark/>
          </w:tcPr>
          <w:p w14:paraId="4DBEF376" w14:textId="77777777" w:rsidR="00E962DE" w:rsidRDefault="00E962DE">
            <w:pPr>
              <w:rPr>
                <w:sz w:val="16"/>
                <w:szCs w:val="16"/>
              </w:rPr>
            </w:pPr>
            <w:r>
              <w:rPr>
                <w:sz w:val="16"/>
                <w:szCs w:val="16"/>
              </w:rPr>
              <w:t>Fabrication</w:t>
            </w:r>
          </w:p>
        </w:tc>
        <w:tc>
          <w:tcPr>
            <w:tcW w:w="0" w:type="auto"/>
            <w:tcBorders>
              <w:top w:val="single" w:sz="4" w:space="0" w:color="auto"/>
              <w:left w:val="single" w:sz="4" w:space="0" w:color="auto"/>
              <w:bottom w:val="single" w:sz="4" w:space="0" w:color="auto"/>
              <w:right w:val="single" w:sz="4" w:space="0" w:color="auto"/>
            </w:tcBorders>
            <w:hideMark/>
          </w:tcPr>
          <w:p w14:paraId="318EE463" w14:textId="77777777" w:rsidR="00E962DE" w:rsidRDefault="00E962DE">
            <w:pPr>
              <w:rPr>
                <w:sz w:val="16"/>
                <w:szCs w:val="16"/>
              </w:rPr>
            </w:pPr>
            <w:r>
              <w:rPr>
                <w:sz w:val="16"/>
                <w:szCs w:val="16"/>
              </w:rPr>
              <w:t>Malade</w:t>
            </w:r>
          </w:p>
        </w:tc>
        <w:tc>
          <w:tcPr>
            <w:tcW w:w="0" w:type="auto"/>
            <w:tcBorders>
              <w:top w:val="single" w:sz="4" w:space="0" w:color="auto"/>
              <w:left w:val="single" w:sz="4" w:space="0" w:color="auto"/>
              <w:bottom w:val="single" w:sz="4" w:space="0" w:color="auto"/>
              <w:right w:val="single" w:sz="4" w:space="0" w:color="auto"/>
            </w:tcBorders>
            <w:hideMark/>
          </w:tcPr>
          <w:p w14:paraId="51DC80BB"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hideMark/>
          </w:tcPr>
          <w:p w14:paraId="13436CD0" w14:textId="77777777" w:rsidR="00E962DE" w:rsidRDefault="00E962DE">
            <w:pPr>
              <w:rPr>
                <w:sz w:val="16"/>
                <w:szCs w:val="16"/>
              </w:rPr>
            </w:pPr>
            <w:r>
              <w:rPr>
                <w:sz w:val="16"/>
                <w:szCs w:val="16"/>
              </w:rPr>
              <w:t>Semailles</w:t>
            </w:r>
          </w:p>
        </w:tc>
      </w:tr>
      <w:tr w:rsidR="00E962DE" w14:paraId="42BB1C05"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A05E64F" w14:textId="77777777" w:rsidR="00E962DE" w:rsidRDefault="00E962DE">
            <w:pPr>
              <w:jc w:val="center"/>
              <w:rPr>
                <w:b/>
                <w:sz w:val="16"/>
                <w:szCs w:val="16"/>
              </w:rPr>
            </w:pPr>
            <w:r>
              <w:rPr>
                <w:b/>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F614DC0"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2F08BB3" w14:textId="77777777" w:rsidR="00E962DE" w:rsidRDefault="00E962DE">
            <w:pPr>
              <w:rPr>
                <w:sz w:val="16"/>
                <w:szCs w:val="16"/>
              </w:rPr>
            </w:pPr>
            <w:r>
              <w:rPr>
                <w:sz w:val="16"/>
                <w:szCs w:val="16"/>
              </w:rPr>
              <w:t>Retour cbt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12C40C6" w14:textId="77777777" w:rsidR="00E962DE" w:rsidRDefault="00E962DE">
            <w:pPr>
              <w:rPr>
                <w:sz w:val="16"/>
                <w:szCs w:val="16"/>
              </w:rPr>
            </w:pPr>
            <w:r>
              <w:rPr>
                <w:sz w:val="16"/>
                <w:szCs w:val="16"/>
              </w:rPr>
              <w:t>Etal</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9BDB13D" w14:textId="77777777" w:rsidR="00E962DE" w:rsidRDefault="00E962DE">
            <w:pPr>
              <w:rPr>
                <w:sz w:val="16"/>
                <w:szCs w:val="16"/>
              </w:rPr>
            </w:pPr>
            <w:r>
              <w:rPr>
                <w:sz w:val="16"/>
                <w:szCs w:val="16"/>
              </w:rPr>
              <w:t>Fromage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D454BAC"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674EF82" w14:textId="77777777" w:rsidR="00E962DE" w:rsidRDefault="00E962DE">
            <w:pPr>
              <w:rPr>
                <w:sz w:val="16"/>
                <w:szCs w:val="16"/>
              </w:rPr>
            </w:pPr>
            <w:r>
              <w:rPr>
                <w:sz w:val="16"/>
                <w:szCs w:val="16"/>
              </w:rPr>
              <w:t>Guet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F1528E5" w14:textId="77777777" w:rsidR="00E962DE" w:rsidRDefault="00E962DE">
            <w:pPr>
              <w:rPr>
                <w:sz w:val="16"/>
                <w:szCs w:val="16"/>
              </w:rPr>
            </w:pPr>
            <w:r>
              <w:rPr>
                <w:sz w:val="16"/>
                <w:szCs w:val="16"/>
              </w:rPr>
              <w:t>Balade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9CE846D" w14:textId="77777777" w:rsidR="00E962DE" w:rsidRDefault="00E962DE">
            <w:pPr>
              <w:rPr>
                <w:sz w:val="16"/>
                <w:szCs w:val="16"/>
              </w:rPr>
            </w:pPr>
            <w:r>
              <w:rPr>
                <w:sz w:val="16"/>
                <w:szCs w:val="16"/>
              </w:rPr>
              <w:t>Salage</w:t>
            </w:r>
          </w:p>
        </w:tc>
      </w:tr>
      <w:tr w:rsidR="00E962DE" w14:paraId="564D8F89"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1F2EBE2A" w14:textId="77777777" w:rsidR="00E962DE" w:rsidRDefault="00E962DE">
            <w:pPr>
              <w:jc w:val="center"/>
              <w:rPr>
                <w:b/>
                <w:sz w:val="16"/>
                <w:szCs w:val="16"/>
              </w:rPr>
            </w:pPr>
            <w:r>
              <w:rPr>
                <w:b/>
                <w:sz w:val="16"/>
                <w:szCs w:val="16"/>
              </w:rPr>
              <w:t>9</w:t>
            </w:r>
          </w:p>
        </w:tc>
        <w:tc>
          <w:tcPr>
            <w:tcW w:w="0" w:type="auto"/>
            <w:tcBorders>
              <w:top w:val="single" w:sz="4" w:space="0" w:color="auto"/>
              <w:left w:val="single" w:sz="4" w:space="0" w:color="auto"/>
              <w:bottom w:val="single" w:sz="4" w:space="0" w:color="auto"/>
              <w:right w:val="single" w:sz="4" w:space="0" w:color="auto"/>
            </w:tcBorders>
            <w:hideMark/>
          </w:tcPr>
          <w:p w14:paraId="5F421CA2" w14:textId="77777777" w:rsidR="00E962DE" w:rsidRDefault="00E962DE">
            <w:pPr>
              <w:rPr>
                <w:sz w:val="16"/>
                <w:szCs w:val="16"/>
              </w:rPr>
            </w:pPr>
            <w:r>
              <w:rPr>
                <w:sz w:val="16"/>
                <w:szCs w:val="16"/>
              </w:rPr>
              <w:t>Pèlerinage</w:t>
            </w:r>
          </w:p>
        </w:tc>
        <w:tc>
          <w:tcPr>
            <w:tcW w:w="0" w:type="auto"/>
            <w:tcBorders>
              <w:top w:val="single" w:sz="4" w:space="0" w:color="auto"/>
              <w:left w:val="single" w:sz="4" w:space="0" w:color="auto"/>
              <w:bottom w:val="single" w:sz="4" w:space="0" w:color="auto"/>
              <w:right w:val="single" w:sz="4" w:space="0" w:color="auto"/>
            </w:tcBorders>
            <w:hideMark/>
          </w:tcPr>
          <w:p w14:paraId="065168B8" w14:textId="77777777" w:rsidR="00E962DE" w:rsidRDefault="00E962DE">
            <w:pPr>
              <w:rPr>
                <w:sz w:val="16"/>
                <w:szCs w:val="16"/>
              </w:rPr>
            </w:pPr>
            <w:r>
              <w:rPr>
                <w:sz w:val="16"/>
                <w:szCs w:val="16"/>
              </w:rPr>
              <w:t>Victoire</w:t>
            </w:r>
          </w:p>
        </w:tc>
        <w:tc>
          <w:tcPr>
            <w:tcW w:w="0" w:type="auto"/>
            <w:tcBorders>
              <w:top w:val="single" w:sz="4" w:space="0" w:color="auto"/>
              <w:left w:val="single" w:sz="4" w:space="0" w:color="auto"/>
              <w:bottom w:val="single" w:sz="4" w:space="0" w:color="auto"/>
              <w:right w:val="single" w:sz="4" w:space="0" w:color="auto"/>
            </w:tcBorders>
            <w:hideMark/>
          </w:tcPr>
          <w:p w14:paraId="7C2B039A" w14:textId="77777777" w:rsidR="00E962DE" w:rsidRDefault="00E962DE">
            <w:pPr>
              <w:rPr>
                <w:sz w:val="16"/>
                <w:szCs w:val="16"/>
              </w:rPr>
            </w:pPr>
            <w:r>
              <w:rPr>
                <w:sz w:val="16"/>
                <w:szCs w:val="16"/>
              </w:rPr>
              <w:t>Inspecté</w:t>
            </w:r>
          </w:p>
        </w:tc>
        <w:tc>
          <w:tcPr>
            <w:tcW w:w="0" w:type="auto"/>
            <w:tcBorders>
              <w:top w:val="single" w:sz="4" w:space="0" w:color="auto"/>
              <w:left w:val="single" w:sz="4" w:space="0" w:color="auto"/>
              <w:bottom w:val="single" w:sz="4" w:space="0" w:color="auto"/>
              <w:right w:val="single" w:sz="4" w:space="0" w:color="auto"/>
            </w:tcBorders>
            <w:hideMark/>
          </w:tcPr>
          <w:p w14:paraId="193623F5" w14:textId="77777777" w:rsidR="00E962DE" w:rsidRDefault="00E962DE">
            <w:pPr>
              <w:rPr>
                <w:sz w:val="16"/>
                <w:szCs w:val="16"/>
              </w:rPr>
            </w:pPr>
            <w:r>
              <w:rPr>
                <w:sz w:val="16"/>
                <w:szCs w:val="16"/>
              </w:rPr>
              <w:t>Foins</w:t>
            </w:r>
          </w:p>
        </w:tc>
        <w:tc>
          <w:tcPr>
            <w:tcW w:w="0" w:type="auto"/>
            <w:tcBorders>
              <w:top w:val="single" w:sz="4" w:space="0" w:color="auto"/>
              <w:left w:val="single" w:sz="4" w:space="0" w:color="auto"/>
              <w:bottom w:val="single" w:sz="4" w:space="0" w:color="auto"/>
              <w:right w:val="single" w:sz="4" w:space="0" w:color="auto"/>
            </w:tcBorders>
            <w:hideMark/>
          </w:tcPr>
          <w:p w14:paraId="4D0E2EF7" w14:textId="77777777" w:rsidR="00E962DE" w:rsidRDefault="00E962DE">
            <w:pPr>
              <w:rPr>
                <w:sz w:val="16"/>
                <w:szCs w:val="16"/>
              </w:rPr>
            </w:pPr>
            <w:r>
              <w:rPr>
                <w:sz w:val="16"/>
                <w:szCs w:val="16"/>
              </w:rPr>
              <w:t>Atelier</w:t>
            </w:r>
          </w:p>
        </w:tc>
        <w:tc>
          <w:tcPr>
            <w:tcW w:w="0" w:type="auto"/>
            <w:tcBorders>
              <w:top w:val="single" w:sz="4" w:space="0" w:color="auto"/>
              <w:left w:val="single" w:sz="4" w:space="0" w:color="auto"/>
              <w:bottom w:val="single" w:sz="4" w:space="0" w:color="auto"/>
              <w:right w:val="single" w:sz="4" w:space="0" w:color="auto"/>
            </w:tcBorders>
            <w:hideMark/>
          </w:tcPr>
          <w:p w14:paraId="342CA614" w14:textId="77777777" w:rsidR="00E962DE" w:rsidRDefault="00E962DE">
            <w:pPr>
              <w:rPr>
                <w:sz w:val="16"/>
                <w:szCs w:val="16"/>
              </w:rPr>
            </w:pPr>
            <w:r>
              <w:rPr>
                <w:sz w:val="16"/>
                <w:szCs w:val="16"/>
              </w:rPr>
              <w:t>Festoie</w:t>
            </w:r>
          </w:p>
        </w:tc>
        <w:tc>
          <w:tcPr>
            <w:tcW w:w="0" w:type="auto"/>
            <w:tcBorders>
              <w:top w:val="single" w:sz="4" w:space="0" w:color="auto"/>
              <w:left w:val="single" w:sz="4" w:space="0" w:color="auto"/>
              <w:bottom w:val="single" w:sz="4" w:space="0" w:color="auto"/>
              <w:right w:val="single" w:sz="4" w:space="0" w:color="auto"/>
            </w:tcBorders>
            <w:hideMark/>
          </w:tcPr>
          <w:p w14:paraId="2FEC19C5" w14:textId="77777777" w:rsidR="00E962DE" w:rsidRDefault="00E962DE">
            <w:pPr>
              <w:rPr>
                <w:sz w:val="16"/>
                <w:szCs w:val="16"/>
              </w:rPr>
            </w:pPr>
            <w:r>
              <w:rPr>
                <w:sz w:val="16"/>
                <w:szCs w:val="16"/>
              </w:rPr>
              <w:t>En visite</w:t>
            </w:r>
          </w:p>
        </w:tc>
        <w:tc>
          <w:tcPr>
            <w:tcW w:w="0" w:type="auto"/>
            <w:tcBorders>
              <w:top w:val="single" w:sz="4" w:space="0" w:color="auto"/>
              <w:left w:val="single" w:sz="4" w:space="0" w:color="auto"/>
              <w:bottom w:val="single" w:sz="4" w:space="0" w:color="auto"/>
              <w:right w:val="single" w:sz="4" w:space="0" w:color="auto"/>
            </w:tcBorders>
            <w:hideMark/>
          </w:tcPr>
          <w:p w14:paraId="0FA55F81" w14:textId="77777777" w:rsidR="00E962DE" w:rsidRDefault="00E962DE">
            <w:pPr>
              <w:rPr>
                <w:sz w:val="16"/>
                <w:szCs w:val="16"/>
              </w:rPr>
            </w:pPr>
            <w:r>
              <w:rPr>
                <w:sz w:val="16"/>
                <w:szCs w:val="16"/>
              </w:rPr>
              <w:t>Jardinage</w:t>
            </w:r>
          </w:p>
        </w:tc>
      </w:tr>
      <w:tr w:rsidR="00E962DE" w14:paraId="2F490328"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8885308" w14:textId="77777777" w:rsidR="00E962DE" w:rsidRDefault="00E962DE">
            <w:pPr>
              <w:jc w:val="center"/>
              <w:rPr>
                <w:b/>
                <w:sz w:val="16"/>
                <w:szCs w:val="16"/>
              </w:rPr>
            </w:pPr>
            <w:r>
              <w:rPr>
                <w:b/>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0E65910" w14:textId="77777777" w:rsidR="00E962DE" w:rsidRDefault="00E962DE">
            <w:pPr>
              <w:rPr>
                <w:sz w:val="16"/>
                <w:szCs w:val="16"/>
              </w:rPr>
            </w:pPr>
            <w:r>
              <w:rPr>
                <w:sz w:val="16"/>
                <w:szCs w:val="16"/>
              </w:rPr>
              <w:t>Vigne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FF377BB" w14:textId="77777777" w:rsidR="00E962DE" w:rsidRDefault="00E962DE">
            <w:pPr>
              <w:rPr>
                <w:sz w:val="16"/>
                <w:szCs w:val="16"/>
              </w:rPr>
            </w:pPr>
            <w:r>
              <w:rPr>
                <w:sz w:val="16"/>
                <w:szCs w:val="16"/>
              </w:rPr>
              <w:t>Défaite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A450E42" w14:textId="77777777" w:rsidR="00E962DE" w:rsidRDefault="00E962DE">
            <w:pPr>
              <w:rPr>
                <w:sz w:val="16"/>
                <w:szCs w:val="16"/>
              </w:rPr>
            </w:pPr>
            <w:r>
              <w:rPr>
                <w:sz w:val="16"/>
                <w:szCs w:val="16"/>
              </w:rPr>
              <w:t>Troc</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640E533" w14:textId="77777777" w:rsidR="00E962DE" w:rsidRDefault="00E962DE">
            <w:pPr>
              <w:rPr>
                <w:sz w:val="16"/>
                <w:szCs w:val="16"/>
              </w:rPr>
            </w:pPr>
            <w:r>
              <w:rPr>
                <w:sz w:val="16"/>
                <w:szCs w:val="16"/>
              </w:rPr>
              <w:t>Fauchage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2A5ACAB" w14:textId="77777777" w:rsidR="00E962DE" w:rsidRDefault="00E962DE">
            <w:pPr>
              <w:rPr>
                <w:sz w:val="16"/>
                <w:szCs w:val="16"/>
              </w:rPr>
            </w:pPr>
            <w:r>
              <w:rPr>
                <w:sz w:val="16"/>
                <w:szCs w:val="16"/>
              </w:rPr>
              <w:t>Préparation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8DDFF79"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79EBF9E" w14:textId="77777777" w:rsidR="00E962DE" w:rsidRDefault="00E962DE">
            <w:pPr>
              <w:rPr>
                <w:sz w:val="16"/>
                <w:szCs w:val="16"/>
              </w:rPr>
            </w:pPr>
            <w:r>
              <w:rPr>
                <w:sz w:val="16"/>
                <w:szCs w:val="16"/>
              </w:rPr>
              <w:t>Intrigue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029D124" w14:textId="77777777" w:rsidR="00E962DE" w:rsidRDefault="00E962DE">
            <w:pPr>
              <w:rPr>
                <w:sz w:val="16"/>
                <w:szCs w:val="16"/>
              </w:rPr>
            </w:pPr>
            <w:r>
              <w:rPr>
                <w:sz w:val="16"/>
                <w:szCs w:val="16"/>
              </w:rPr>
              <w:t>Fenaison</w:t>
            </w:r>
          </w:p>
        </w:tc>
      </w:tr>
    </w:tbl>
    <w:p w14:paraId="1F0AEE66" w14:textId="77777777" w:rsidR="00E962DE" w:rsidRDefault="00E962DE" w:rsidP="000F015F">
      <w:pPr>
        <w:pStyle w:val="Titre4"/>
        <w:ind w:left="720"/>
        <w:rPr>
          <w:sz w:val="24"/>
        </w:rPr>
      </w:pPr>
      <w:bookmarkStart w:id="26" w:name="_Toc401048109"/>
      <w:r>
        <w:t>Eté : Juillet – Août – Septembre</w:t>
      </w:r>
      <w:bookmarkEnd w:id="26"/>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052"/>
        <w:gridCol w:w="1283"/>
        <w:gridCol w:w="1142"/>
        <w:gridCol w:w="992"/>
        <w:gridCol w:w="1101"/>
        <w:gridCol w:w="1250"/>
        <w:gridCol w:w="1007"/>
        <w:gridCol w:w="927"/>
      </w:tblGrid>
      <w:tr w:rsidR="00E962DE" w14:paraId="106E3055"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016882DE" w14:textId="77777777" w:rsidR="00E962DE" w:rsidRDefault="00E962DE">
            <w:pPr>
              <w:jc w:val="center"/>
              <w:rPr>
                <w:b/>
                <w:sz w:val="16"/>
                <w:szCs w:val="16"/>
              </w:rPr>
            </w:pPr>
            <w:r>
              <w:rPr>
                <w:b/>
                <w:sz w:val="16"/>
                <w:szCs w:val="16"/>
              </w:rPr>
              <w:t>D10</w:t>
            </w:r>
          </w:p>
        </w:tc>
        <w:tc>
          <w:tcPr>
            <w:tcW w:w="0" w:type="auto"/>
            <w:tcBorders>
              <w:top w:val="single" w:sz="4" w:space="0" w:color="auto"/>
              <w:left w:val="single" w:sz="4" w:space="0" w:color="auto"/>
              <w:bottom w:val="single" w:sz="4" w:space="0" w:color="auto"/>
              <w:right w:val="single" w:sz="4" w:space="0" w:color="auto"/>
            </w:tcBorders>
            <w:hideMark/>
          </w:tcPr>
          <w:p w14:paraId="217140E3" w14:textId="77777777" w:rsidR="00E962DE" w:rsidRDefault="00E962DE">
            <w:pPr>
              <w:rPr>
                <w:b/>
                <w:sz w:val="16"/>
                <w:szCs w:val="16"/>
              </w:rPr>
            </w:pPr>
            <w:r>
              <w:rPr>
                <w:b/>
                <w:sz w:val="16"/>
                <w:szCs w:val="16"/>
              </w:rPr>
              <w:t>Religieux</w:t>
            </w:r>
          </w:p>
        </w:tc>
        <w:tc>
          <w:tcPr>
            <w:tcW w:w="0" w:type="auto"/>
            <w:tcBorders>
              <w:top w:val="single" w:sz="4" w:space="0" w:color="auto"/>
              <w:left w:val="single" w:sz="4" w:space="0" w:color="auto"/>
              <w:bottom w:val="single" w:sz="4" w:space="0" w:color="auto"/>
              <w:right w:val="single" w:sz="4" w:space="0" w:color="auto"/>
            </w:tcBorders>
            <w:hideMark/>
          </w:tcPr>
          <w:p w14:paraId="10D30DD3" w14:textId="77777777" w:rsidR="00E962DE" w:rsidRDefault="00E962DE">
            <w:pPr>
              <w:rPr>
                <w:b/>
                <w:sz w:val="16"/>
                <w:szCs w:val="16"/>
              </w:rPr>
            </w:pPr>
            <w:r>
              <w:rPr>
                <w:b/>
                <w:sz w:val="16"/>
                <w:szCs w:val="16"/>
              </w:rPr>
              <w:t>Guerrier</w:t>
            </w:r>
          </w:p>
        </w:tc>
        <w:tc>
          <w:tcPr>
            <w:tcW w:w="0" w:type="auto"/>
            <w:tcBorders>
              <w:top w:val="single" w:sz="4" w:space="0" w:color="auto"/>
              <w:left w:val="single" w:sz="4" w:space="0" w:color="auto"/>
              <w:bottom w:val="single" w:sz="4" w:space="0" w:color="auto"/>
              <w:right w:val="single" w:sz="4" w:space="0" w:color="auto"/>
            </w:tcBorders>
            <w:hideMark/>
          </w:tcPr>
          <w:p w14:paraId="0BC60FF7" w14:textId="77777777" w:rsidR="00E962DE" w:rsidRDefault="00E962DE">
            <w:pPr>
              <w:rPr>
                <w:b/>
                <w:sz w:val="16"/>
                <w:szCs w:val="16"/>
              </w:rPr>
            </w:pPr>
            <w:r>
              <w:rPr>
                <w:b/>
                <w:sz w:val="16"/>
                <w:szCs w:val="16"/>
              </w:rPr>
              <w:t>Marchand</w:t>
            </w:r>
          </w:p>
        </w:tc>
        <w:tc>
          <w:tcPr>
            <w:tcW w:w="0" w:type="auto"/>
            <w:tcBorders>
              <w:top w:val="single" w:sz="4" w:space="0" w:color="auto"/>
              <w:left w:val="single" w:sz="4" w:space="0" w:color="auto"/>
              <w:bottom w:val="single" w:sz="4" w:space="0" w:color="auto"/>
              <w:right w:val="single" w:sz="4" w:space="0" w:color="auto"/>
            </w:tcBorders>
            <w:hideMark/>
          </w:tcPr>
          <w:p w14:paraId="485F2A52" w14:textId="77777777" w:rsidR="00E962DE" w:rsidRDefault="00E962DE">
            <w:pPr>
              <w:rPr>
                <w:b/>
                <w:sz w:val="16"/>
                <w:szCs w:val="16"/>
              </w:rPr>
            </w:pPr>
            <w:r>
              <w:rPr>
                <w:b/>
                <w:sz w:val="16"/>
                <w:szCs w:val="16"/>
              </w:rPr>
              <w:t>Paysan</w:t>
            </w:r>
          </w:p>
        </w:tc>
        <w:tc>
          <w:tcPr>
            <w:tcW w:w="0" w:type="auto"/>
            <w:tcBorders>
              <w:top w:val="single" w:sz="4" w:space="0" w:color="auto"/>
              <w:left w:val="single" w:sz="4" w:space="0" w:color="auto"/>
              <w:bottom w:val="single" w:sz="4" w:space="0" w:color="auto"/>
              <w:right w:val="single" w:sz="4" w:space="0" w:color="auto"/>
            </w:tcBorders>
            <w:hideMark/>
          </w:tcPr>
          <w:p w14:paraId="05E754BC" w14:textId="77777777" w:rsidR="00E962DE" w:rsidRDefault="00E962DE">
            <w:pPr>
              <w:rPr>
                <w:b/>
                <w:sz w:val="16"/>
                <w:szCs w:val="16"/>
              </w:rPr>
            </w:pPr>
            <w:r>
              <w:rPr>
                <w:b/>
                <w:sz w:val="16"/>
                <w:szCs w:val="16"/>
              </w:rPr>
              <w:t>Artisan</w:t>
            </w:r>
          </w:p>
        </w:tc>
        <w:tc>
          <w:tcPr>
            <w:tcW w:w="0" w:type="auto"/>
            <w:tcBorders>
              <w:top w:val="single" w:sz="4" w:space="0" w:color="auto"/>
              <w:left w:val="single" w:sz="4" w:space="0" w:color="auto"/>
              <w:bottom w:val="single" w:sz="4" w:space="0" w:color="auto"/>
              <w:right w:val="single" w:sz="4" w:space="0" w:color="auto"/>
            </w:tcBorders>
            <w:hideMark/>
          </w:tcPr>
          <w:p w14:paraId="16AA704A" w14:textId="77777777" w:rsidR="00E962DE" w:rsidRDefault="00E962DE">
            <w:pPr>
              <w:rPr>
                <w:b/>
                <w:sz w:val="16"/>
                <w:szCs w:val="16"/>
              </w:rPr>
            </w:pPr>
            <w:r>
              <w:rPr>
                <w:b/>
                <w:sz w:val="16"/>
                <w:szCs w:val="16"/>
              </w:rPr>
              <w:t>Maraud</w:t>
            </w:r>
          </w:p>
        </w:tc>
        <w:tc>
          <w:tcPr>
            <w:tcW w:w="0" w:type="auto"/>
            <w:tcBorders>
              <w:top w:val="single" w:sz="4" w:space="0" w:color="auto"/>
              <w:left w:val="single" w:sz="4" w:space="0" w:color="auto"/>
              <w:bottom w:val="single" w:sz="4" w:space="0" w:color="auto"/>
              <w:right w:val="single" w:sz="4" w:space="0" w:color="auto"/>
            </w:tcBorders>
            <w:hideMark/>
          </w:tcPr>
          <w:p w14:paraId="23A27F02" w14:textId="77777777" w:rsidR="00E962DE" w:rsidRDefault="00E962DE">
            <w:pPr>
              <w:rPr>
                <w:b/>
                <w:sz w:val="16"/>
                <w:szCs w:val="16"/>
              </w:rPr>
            </w:pPr>
            <w:r>
              <w:rPr>
                <w:b/>
                <w:sz w:val="16"/>
                <w:szCs w:val="16"/>
              </w:rPr>
              <w:t>Noble</w:t>
            </w:r>
          </w:p>
        </w:tc>
        <w:tc>
          <w:tcPr>
            <w:tcW w:w="0" w:type="auto"/>
            <w:tcBorders>
              <w:top w:val="single" w:sz="4" w:space="0" w:color="auto"/>
              <w:left w:val="single" w:sz="4" w:space="0" w:color="auto"/>
              <w:bottom w:val="single" w:sz="4" w:space="0" w:color="auto"/>
              <w:right w:val="single" w:sz="4" w:space="0" w:color="auto"/>
            </w:tcBorders>
            <w:hideMark/>
          </w:tcPr>
          <w:p w14:paraId="2BEF2514" w14:textId="77777777" w:rsidR="00E962DE" w:rsidRDefault="00E962DE">
            <w:pPr>
              <w:rPr>
                <w:b/>
                <w:sz w:val="16"/>
                <w:szCs w:val="16"/>
              </w:rPr>
            </w:pPr>
            <w:r>
              <w:rPr>
                <w:b/>
                <w:sz w:val="16"/>
                <w:szCs w:val="16"/>
              </w:rPr>
              <w:t>Femme</w:t>
            </w:r>
          </w:p>
        </w:tc>
      </w:tr>
      <w:tr w:rsidR="00E962DE" w14:paraId="3BE80421"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E40EBF7" w14:textId="77777777" w:rsidR="00E962DE" w:rsidRDefault="00E962DE">
            <w:pPr>
              <w:jc w:val="center"/>
              <w:rPr>
                <w:b/>
                <w:sz w:val="16"/>
                <w:szCs w:val="16"/>
              </w:rPr>
            </w:pPr>
            <w:r>
              <w:rPr>
                <w:b/>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14:paraId="4BA960AF" w14:textId="77777777" w:rsidR="00E962DE" w:rsidRDefault="00E962DE">
            <w:pPr>
              <w:rPr>
                <w:sz w:val="16"/>
                <w:szCs w:val="16"/>
              </w:rPr>
            </w:pPr>
            <w:r>
              <w:rPr>
                <w:sz w:val="16"/>
                <w:szCs w:val="16"/>
              </w:rPr>
              <w:t>Fêtes</w:t>
            </w:r>
          </w:p>
        </w:tc>
        <w:tc>
          <w:tcPr>
            <w:tcW w:w="0" w:type="auto"/>
            <w:tcBorders>
              <w:top w:val="single" w:sz="4" w:space="0" w:color="auto"/>
              <w:left w:val="single" w:sz="4" w:space="0" w:color="auto"/>
              <w:bottom w:val="single" w:sz="4" w:space="0" w:color="auto"/>
              <w:right w:val="single" w:sz="4" w:space="0" w:color="auto"/>
            </w:tcBorders>
            <w:hideMark/>
          </w:tcPr>
          <w:p w14:paraId="3BEF0074" w14:textId="77777777" w:rsidR="00E962DE" w:rsidRDefault="00E962DE">
            <w:pPr>
              <w:rPr>
                <w:sz w:val="16"/>
                <w:szCs w:val="16"/>
              </w:rPr>
            </w:pPr>
            <w:r>
              <w:rPr>
                <w:sz w:val="16"/>
                <w:szCs w:val="16"/>
              </w:rPr>
              <w:t>Bataille</w:t>
            </w:r>
          </w:p>
        </w:tc>
        <w:tc>
          <w:tcPr>
            <w:tcW w:w="0" w:type="auto"/>
            <w:tcBorders>
              <w:top w:val="single" w:sz="4" w:space="0" w:color="auto"/>
              <w:left w:val="single" w:sz="4" w:space="0" w:color="auto"/>
              <w:bottom w:val="single" w:sz="4" w:space="0" w:color="auto"/>
              <w:right w:val="single" w:sz="4" w:space="0" w:color="auto"/>
            </w:tcBorders>
            <w:hideMark/>
          </w:tcPr>
          <w:p w14:paraId="5AF124AD"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hideMark/>
          </w:tcPr>
          <w:p w14:paraId="7018E613" w14:textId="77777777" w:rsidR="00E962DE" w:rsidRDefault="00E962DE">
            <w:pPr>
              <w:rPr>
                <w:sz w:val="16"/>
                <w:szCs w:val="16"/>
              </w:rPr>
            </w:pPr>
            <w:r>
              <w:rPr>
                <w:sz w:val="16"/>
                <w:szCs w:val="16"/>
              </w:rPr>
              <w:t>Labour</w:t>
            </w:r>
          </w:p>
        </w:tc>
        <w:tc>
          <w:tcPr>
            <w:tcW w:w="0" w:type="auto"/>
            <w:tcBorders>
              <w:top w:val="single" w:sz="4" w:space="0" w:color="auto"/>
              <w:left w:val="single" w:sz="4" w:space="0" w:color="auto"/>
              <w:bottom w:val="single" w:sz="4" w:space="0" w:color="auto"/>
              <w:right w:val="single" w:sz="4" w:space="0" w:color="auto"/>
            </w:tcBorders>
            <w:hideMark/>
          </w:tcPr>
          <w:p w14:paraId="063F4FF5" w14:textId="77777777" w:rsidR="00E962DE" w:rsidRDefault="00E962DE">
            <w:pPr>
              <w:rPr>
                <w:sz w:val="16"/>
                <w:szCs w:val="16"/>
              </w:rPr>
            </w:pPr>
            <w:r>
              <w:rPr>
                <w:sz w:val="16"/>
                <w:szCs w:val="16"/>
              </w:rPr>
              <w:t>Atelier</w:t>
            </w:r>
          </w:p>
        </w:tc>
        <w:tc>
          <w:tcPr>
            <w:tcW w:w="0" w:type="auto"/>
            <w:tcBorders>
              <w:top w:val="single" w:sz="4" w:space="0" w:color="auto"/>
              <w:left w:val="single" w:sz="4" w:space="0" w:color="auto"/>
              <w:bottom w:val="single" w:sz="4" w:space="0" w:color="auto"/>
              <w:right w:val="single" w:sz="4" w:space="0" w:color="auto"/>
            </w:tcBorders>
            <w:hideMark/>
          </w:tcPr>
          <w:p w14:paraId="45EB1098" w14:textId="77777777" w:rsidR="00E962DE" w:rsidRDefault="00E962DE">
            <w:pPr>
              <w:rPr>
                <w:sz w:val="16"/>
                <w:szCs w:val="16"/>
              </w:rPr>
            </w:pPr>
            <w:r>
              <w:rPr>
                <w:sz w:val="16"/>
                <w:szCs w:val="16"/>
              </w:rPr>
              <w:t>Traque</w:t>
            </w:r>
          </w:p>
        </w:tc>
        <w:tc>
          <w:tcPr>
            <w:tcW w:w="0" w:type="auto"/>
            <w:tcBorders>
              <w:top w:val="single" w:sz="4" w:space="0" w:color="auto"/>
              <w:left w:val="single" w:sz="4" w:space="0" w:color="auto"/>
              <w:bottom w:val="single" w:sz="4" w:space="0" w:color="auto"/>
              <w:right w:val="single" w:sz="4" w:space="0" w:color="auto"/>
            </w:tcBorders>
            <w:hideMark/>
          </w:tcPr>
          <w:p w14:paraId="65E85F99" w14:textId="77777777" w:rsidR="00E962DE" w:rsidRDefault="00E962DE">
            <w:pPr>
              <w:rPr>
                <w:sz w:val="16"/>
                <w:szCs w:val="16"/>
              </w:rPr>
            </w:pPr>
            <w:r>
              <w:rPr>
                <w:sz w:val="16"/>
                <w:szCs w:val="16"/>
              </w:rPr>
              <w:t>Réception</w:t>
            </w:r>
          </w:p>
        </w:tc>
        <w:tc>
          <w:tcPr>
            <w:tcW w:w="0" w:type="auto"/>
            <w:tcBorders>
              <w:top w:val="single" w:sz="4" w:space="0" w:color="auto"/>
              <w:left w:val="single" w:sz="4" w:space="0" w:color="auto"/>
              <w:bottom w:val="single" w:sz="4" w:space="0" w:color="auto"/>
              <w:right w:val="single" w:sz="4" w:space="0" w:color="auto"/>
            </w:tcBorders>
            <w:hideMark/>
          </w:tcPr>
          <w:p w14:paraId="1EA85C42" w14:textId="77777777" w:rsidR="00E962DE" w:rsidRDefault="00E962DE">
            <w:pPr>
              <w:rPr>
                <w:sz w:val="16"/>
                <w:szCs w:val="16"/>
              </w:rPr>
            </w:pPr>
            <w:r>
              <w:rPr>
                <w:sz w:val="16"/>
                <w:szCs w:val="16"/>
              </w:rPr>
              <w:t>Famille</w:t>
            </w:r>
          </w:p>
        </w:tc>
      </w:tr>
      <w:tr w:rsidR="00E962DE" w14:paraId="03C1F28D"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EF329A6" w14:textId="77777777" w:rsidR="00E962DE" w:rsidRDefault="00E962DE">
            <w:pPr>
              <w:jc w:val="center"/>
              <w:rPr>
                <w:b/>
                <w:sz w:val="16"/>
                <w:szCs w:val="16"/>
              </w:rPr>
            </w:pPr>
            <w:r>
              <w:rPr>
                <w:b/>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1919FF7" w14:textId="77777777" w:rsidR="00E962DE" w:rsidRDefault="00E962DE">
            <w:pPr>
              <w:rPr>
                <w:sz w:val="16"/>
                <w:szCs w:val="16"/>
              </w:rPr>
            </w:pPr>
            <w:r>
              <w:rPr>
                <w:sz w:val="16"/>
                <w:szCs w:val="16"/>
              </w:rPr>
              <w:t>Jardinage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AB2BEB1" w14:textId="77777777" w:rsidR="00E962DE" w:rsidRDefault="00E962DE">
            <w:pPr>
              <w:rPr>
                <w:sz w:val="16"/>
                <w:szCs w:val="16"/>
              </w:rPr>
            </w:pPr>
            <w:r>
              <w:rPr>
                <w:sz w:val="16"/>
                <w:szCs w:val="16"/>
              </w:rPr>
              <w:t>Rassemblé</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64A5EB9" w14:textId="77777777" w:rsidR="00E962DE" w:rsidRDefault="00E962DE">
            <w:pPr>
              <w:rPr>
                <w:sz w:val="16"/>
                <w:szCs w:val="16"/>
              </w:rPr>
            </w:pPr>
            <w:r>
              <w:rPr>
                <w:sz w:val="16"/>
                <w:szCs w:val="16"/>
              </w:rPr>
              <w:t>Foires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E20B18E" w14:textId="77777777" w:rsidR="00E962DE" w:rsidRDefault="00E962DE">
            <w:pPr>
              <w:rPr>
                <w:sz w:val="16"/>
                <w:szCs w:val="16"/>
              </w:rPr>
            </w:pPr>
            <w:r>
              <w:rPr>
                <w:sz w:val="16"/>
                <w:szCs w:val="16"/>
              </w:rPr>
              <w:t>Troupeau</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7485FF7" w14:textId="77777777" w:rsidR="00E962DE" w:rsidRDefault="00E962DE">
            <w:pPr>
              <w:rPr>
                <w:sz w:val="16"/>
                <w:szCs w:val="16"/>
              </w:rPr>
            </w:pPr>
            <w:r>
              <w:rPr>
                <w:sz w:val="16"/>
                <w:szCs w:val="16"/>
              </w:rPr>
              <w:t>Achat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E96563B" w14:textId="77777777" w:rsidR="00E962DE" w:rsidRDefault="00E962DE">
            <w:pPr>
              <w:rPr>
                <w:sz w:val="16"/>
                <w:szCs w:val="16"/>
              </w:rPr>
            </w:pPr>
            <w:r>
              <w:rPr>
                <w:sz w:val="16"/>
                <w:szCs w:val="16"/>
              </w:rPr>
              <w:t>Assaut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876E48E"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42B1499" w14:textId="77777777" w:rsidR="00E962DE" w:rsidRDefault="00E962DE">
            <w:pPr>
              <w:rPr>
                <w:sz w:val="16"/>
                <w:szCs w:val="16"/>
              </w:rPr>
            </w:pPr>
            <w:r>
              <w:rPr>
                <w:sz w:val="16"/>
                <w:szCs w:val="16"/>
              </w:rPr>
              <w:t>Couture</w:t>
            </w:r>
          </w:p>
        </w:tc>
      </w:tr>
      <w:tr w:rsidR="00E962DE" w14:paraId="4ADBBED5"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4282AAD8" w14:textId="77777777" w:rsidR="00E962DE" w:rsidRDefault="00E962DE">
            <w:pPr>
              <w:jc w:val="center"/>
              <w:rPr>
                <w:b/>
                <w:sz w:val="16"/>
                <w:szCs w:val="16"/>
              </w:rPr>
            </w:pPr>
            <w:r>
              <w:rPr>
                <w:b/>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14:paraId="29E0ECF9" w14:textId="77777777" w:rsidR="00E962DE" w:rsidRDefault="00E962DE">
            <w:pPr>
              <w:rPr>
                <w:sz w:val="16"/>
                <w:szCs w:val="16"/>
              </w:rPr>
            </w:pPr>
            <w:r>
              <w:rPr>
                <w:sz w:val="16"/>
                <w:szCs w:val="16"/>
              </w:rPr>
              <w:t>Ecritures</w:t>
            </w:r>
          </w:p>
        </w:tc>
        <w:tc>
          <w:tcPr>
            <w:tcW w:w="0" w:type="auto"/>
            <w:tcBorders>
              <w:top w:val="single" w:sz="4" w:space="0" w:color="auto"/>
              <w:left w:val="single" w:sz="4" w:space="0" w:color="auto"/>
              <w:bottom w:val="single" w:sz="4" w:space="0" w:color="auto"/>
              <w:right w:val="single" w:sz="4" w:space="0" w:color="auto"/>
            </w:tcBorders>
            <w:hideMark/>
          </w:tcPr>
          <w:p w14:paraId="34EFD164" w14:textId="77777777" w:rsidR="00E962DE" w:rsidRDefault="00E962DE">
            <w:pPr>
              <w:rPr>
                <w:sz w:val="16"/>
                <w:szCs w:val="16"/>
              </w:rPr>
            </w:pPr>
            <w:r>
              <w:rPr>
                <w:sz w:val="16"/>
                <w:szCs w:val="16"/>
              </w:rPr>
              <w:t>Manœuvre</w:t>
            </w:r>
          </w:p>
        </w:tc>
        <w:tc>
          <w:tcPr>
            <w:tcW w:w="0" w:type="auto"/>
            <w:tcBorders>
              <w:top w:val="single" w:sz="4" w:space="0" w:color="auto"/>
              <w:left w:val="single" w:sz="4" w:space="0" w:color="auto"/>
              <w:bottom w:val="single" w:sz="4" w:space="0" w:color="auto"/>
              <w:right w:val="single" w:sz="4" w:space="0" w:color="auto"/>
            </w:tcBorders>
            <w:hideMark/>
          </w:tcPr>
          <w:p w14:paraId="6F40C75C" w14:textId="77777777" w:rsidR="00E962DE" w:rsidRDefault="00E962DE">
            <w:pPr>
              <w:rPr>
                <w:sz w:val="16"/>
                <w:szCs w:val="16"/>
              </w:rPr>
            </w:pPr>
            <w:r>
              <w:rPr>
                <w:sz w:val="16"/>
                <w:szCs w:val="16"/>
              </w:rPr>
              <w:t>Marché</w:t>
            </w:r>
          </w:p>
        </w:tc>
        <w:tc>
          <w:tcPr>
            <w:tcW w:w="0" w:type="auto"/>
            <w:tcBorders>
              <w:top w:val="single" w:sz="4" w:space="0" w:color="auto"/>
              <w:left w:val="single" w:sz="4" w:space="0" w:color="auto"/>
              <w:bottom w:val="single" w:sz="4" w:space="0" w:color="auto"/>
              <w:right w:val="single" w:sz="4" w:space="0" w:color="auto"/>
            </w:tcBorders>
            <w:hideMark/>
          </w:tcPr>
          <w:p w14:paraId="232D130E" w14:textId="77777777" w:rsidR="00E962DE" w:rsidRDefault="00E962DE">
            <w:pPr>
              <w:rPr>
                <w:sz w:val="16"/>
                <w:szCs w:val="16"/>
              </w:rPr>
            </w:pPr>
            <w:r>
              <w:rPr>
                <w:sz w:val="16"/>
                <w:szCs w:val="16"/>
              </w:rPr>
              <w:t>Récolte</w:t>
            </w:r>
          </w:p>
        </w:tc>
        <w:tc>
          <w:tcPr>
            <w:tcW w:w="0" w:type="auto"/>
            <w:tcBorders>
              <w:top w:val="single" w:sz="4" w:space="0" w:color="auto"/>
              <w:left w:val="single" w:sz="4" w:space="0" w:color="auto"/>
              <w:bottom w:val="single" w:sz="4" w:space="0" w:color="auto"/>
              <w:right w:val="single" w:sz="4" w:space="0" w:color="auto"/>
            </w:tcBorders>
            <w:hideMark/>
          </w:tcPr>
          <w:p w14:paraId="1340B2AA" w14:textId="77777777" w:rsidR="00E962DE" w:rsidRDefault="00E962DE">
            <w:pPr>
              <w:rPr>
                <w:sz w:val="16"/>
                <w:szCs w:val="16"/>
              </w:rPr>
            </w:pPr>
            <w:r>
              <w:rPr>
                <w:sz w:val="16"/>
                <w:szCs w:val="16"/>
              </w:rPr>
              <w:t>Matériaux</w:t>
            </w:r>
          </w:p>
        </w:tc>
        <w:tc>
          <w:tcPr>
            <w:tcW w:w="0" w:type="auto"/>
            <w:tcBorders>
              <w:top w:val="single" w:sz="4" w:space="0" w:color="auto"/>
              <w:left w:val="single" w:sz="4" w:space="0" w:color="auto"/>
              <w:bottom w:val="single" w:sz="4" w:space="0" w:color="auto"/>
              <w:right w:val="single" w:sz="4" w:space="0" w:color="auto"/>
            </w:tcBorders>
            <w:hideMark/>
          </w:tcPr>
          <w:p w14:paraId="3412EE8A" w14:textId="77777777" w:rsidR="00E962DE" w:rsidRDefault="00E962DE">
            <w:pPr>
              <w:rPr>
                <w:sz w:val="16"/>
                <w:szCs w:val="16"/>
              </w:rPr>
            </w:pPr>
            <w:r>
              <w:rPr>
                <w:sz w:val="16"/>
                <w:szCs w:val="16"/>
              </w:rPr>
              <w:t>Cachette</w:t>
            </w:r>
          </w:p>
        </w:tc>
        <w:tc>
          <w:tcPr>
            <w:tcW w:w="0" w:type="auto"/>
            <w:tcBorders>
              <w:top w:val="single" w:sz="4" w:space="0" w:color="auto"/>
              <w:left w:val="single" w:sz="4" w:space="0" w:color="auto"/>
              <w:bottom w:val="single" w:sz="4" w:space="0" w:color="auto"/>
              <w:right w:val="single" w:sz="4" w:space="0" w:color="auto"/>
            </w:tcBorders>
            <w:hideMark/>
          </w:tcPr>
          <w:p w14:paraId="5555E23F" w14:textId="77777777" w:rsidR="00E962DE" w:rsidRDefault="00E962DE">
            <w:pPr>
              <w:rPr>
                <w:sz w:val="16"/>
                <w:szCs w:val="16"/>
              </w:rPr>
            </w:pPr>
            <w:r>
              <w:rPr>
                <w:sz w:val="16"/>
                <w:szCs w:val="16"/>
              </w:rPr>
              <w:t>Visité</w:t>
            </w:r>
          </w:p>
        </w:tc>
        <w:tc>
          <w:tcPr>
            <w:tcW w:w="0" w:type="auto"/>
            <w:tcBorders>
              <w:top w:val="single" w:sz="4" w:space="0" w:color="auto"/>
              <w:left w:val="single" w:sz="4" w:space="0" w:color="auto"/>
              <w:bottom w:val="single" w:sz="4" w:space="0" w:color="auto"/>
              <w:right w:val="single" w:sz="4" w:space="0" w:color="auto"/>
            </w:tcBorders>
            <w:hideMark/>
          </w:tcPr>
          <w:p w14:paraId="5AD57AFA" w14:textId="77777777" w:rsidR="00E962DE" w:rsidRDefault="00E962DE">
            <w:pPr>
              <w:rPr>
                <w:sz w:val="16"/>
                <w:szCs w:val="16"/>
              </w:rPr>
            </w:pPr>
            <w:r>
              <w:rPr>
                <w:sz w:val="16"/>
                <w:szCs w:val="16"/>
              </w:rPr>
              <w:t>Vannerie</w:t>
            </w:r>
          </w:p>
        </w:tc>
      </w:tr>
      <w:tr w:rsidR="00E962DE" w14:paraId="4DF1D463"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B34CE70" w14:textId="77777777" w:rsidR="00E962DE" w:rsidRDefault="00E962DE">
            <w:pPr>
              <w:jc w:val="center"/>
              <w:rPr>
                <w:b/>
                <w:sz w:val="16"/>
                <w:szCs w:val="16"/>
              </w:rPr>
            </w:pPr>
            <w:r>
              <w:rPr>
                <w:b/>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3E08F74" w14:textId="77777777" w:rsidR="00E962DE" w:rsidRDefault="00E962DE">
            <w:pPr>
              <w:rPr>
                <w:sz w:val="16"/>
                <w:szCs w:val="16"/>
              </w:rPr>
            </w:pPr>
            <w:r>
              <w:rPr>
                <w:sz w:val="16"/>
                <w:szCs w:val="16"/>
              </w:rPr>
              <w:t>Prières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8EC3D37" w14:textId="77777777" w:rsidR="00E962DE" w:rsidRDefault="00E962DE">
            <w:pPr>
              <w:rPr>
                <w:sz w:val="16"/>
                <w:szCs w:val="16"/>
              </w:rPr>
            </w:pPr>
            <w:r>
              <w:rPr>
                <w:sz w:val="16"/>
                <w:szCs w:val="16"/>
              </w:rPr>
              <w:t>Escarmouche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9F54C48" w14:textId="77777777" w:rsidR="00E962DE" w:rsidRDefault="00E962DE">
            <w:pPr>
              <w:rPr>
                <w:sz w:val="16"/>
                <w:szCs w:val="16"/>
              </w:rPr>
            </w:pPr>
            <w:r>
              <w:rPr>
                <w:sz w:val="16"/>
                <w:szCs w:val="16"/>
              </w:rPr>
              <w:t>Négoce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7C562D" w14:textId="77777777" w:rsidR="00E962DE" w:rsidRDefault="00E962DE">
            <w:pPr>
              <w:rPr>
                <w:sz w:val="16"/>
                <w:szCs w:val="16"/>
              </w:rPr>
            </w:pPr>
            <w:r>
              <w:rPr>
                <w:sz w:val="16"/>
                <w:szCs w:val="16"/>
              </w:rPr>
              <w:t>Entretien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702C507" w14:textId="77777777" w:rsidR="00E962DE" w:rsidRDefault="00E962DE">
            <w:pPr>
              <w:rPr>
                <w:sz w:val="16"/>
                <w:szCs w:val="16"/>
              </w:rPr>
            </w:pPr>
            <w:r>
              <w:rPr>
                <w:sz w:val="16"/>
                <w:szCs w:val="16"/>
              </w:rPr>
              <w:t>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04D7EB9" w14:textId="77777777" w:rsidR="00E962DE" w:rsidRDefault="00E962DE">
            <w:pPr>
              <w:rPr>
                <w:sz w:val="16"/>
                <w:szCs w:val="16"/>
              </w:rPr>
            </w:pPr>
            <w:r>
              <w:rPr>
                <w:sz w:val="16"/>
                <w:szCs w:val="16"/>
              </w:rPr>
              <w:t>Fuite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8036F99" w14:textId="77777777" w:rsidR="00E962DE" w:rsidRDefault="00E962DE">
            <w:pPr>
              <w:rPr>
                <w:sz w:val="16"/>
                <w:szCs w:val="16"/>
              </w:rPr>
            </w:pPr>
            <w:r>
              <w:rPr>
                <w:sz w:val="16"/>
                <w:szCs w:val="16"/>
              </w:rPr>
              <w:t>Fête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6DD2C1A" w14:textId="77777777" w:rsidR="00E962DE" w:rsidRDefault="00E962DE">
            <w:pPr>
              <w:rPr>
                <w:sz w:val="16"/>
                <w:szCs w:val="16"/>
              </w:rPr>
            </w:pPr>
            <w:r>
              <w:rPr>
                <w:sz w:val="16"/>
                <w:szCs w:val="16"/>
              </w:rPr>
              <w:t>Cuisine</w:t>
            </w:r>
          </w:p>
        </w:tc>
      </w:tr>
      <w:tr w:rsidR="00E962DE" w14:paraId="732D9FFD"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516DA5DE" w14:textId="77777777" w:rsidR="00E962DE" w:rsidRDefault="00E962DE">
            <w:pPr>
              <w:jc w:val="center"/>
              <w:rPr>
                <w:b/>
                <w:sz w:val="16"/>
                <w:szCs w:val="16"/>
              </w:rPr>
            </w:pPr>
            <w:r>
              <w:rPr>
                <w:b/>
                <w:sz w:val="16"/>
                <w:szCs w:val="16"/>
              </w:rPr>
              <w:t>5</w:t>
            </w:r>
          </w:p>
        </w:tc>
        <w:tc>
          <w:tcPr>
            <w:tcW w:w="0" w:type="auto"/>
            <w:tcBorders>
              <w:top w:val="single" w:sz="4" w:space="0" w:color="auto"/>
              <w:left w:val="single" w:sz="4" w:space="0" w:color="auto"/>
              <w:bottom w:val="single" w:sz="4" w:space="0" w:color="auto"/>
              <w:right w:val="single" w:sz="4" w:space="0" w:color="auto"/>
            </w:tcBorders>
            <w:hideMark/>
          </w:tcPr>
          <w:p w14:paraId="76810F8F" w14:textId="77777777" w:rsidR="00E962DE" w:rsidRDefault="00E962DE">
            <w:pPr>
              <w:rPr>
                <w:sz w:val="16"/>
                <w:szCs w:val="16"/>
              </w:rPr>
            </w:pPr>
            <w:r>
              <w:rPr>
                <w:sz w:val="16"/>
                <w:szCs w:val="16"/>
              </w:rPr>
              <w:t>Labour</w:t>
            </w:r>
          </w:p>
        </w:tc>
        <w:tc>
          <w:tcPr>
            <w:tcW w:w="0" w:type="auto"/>
            <w:tcBorders>
              <w:top w:val="single" w:sz="4" w:space="0" w:color="auto"/>
              <w:left w:val="single" w:sz="4" w:space="0" w:color="auto"/>
              <w:bottom w:val="single" w:sz="4" w:space="0" w:color="auto"/>
              <w:right w:val="single" w:sz="4" w:space="0" w:color="auto"/>
            </w:tcBorders>
            <w:hideMark/>
          </w:tcPr>
          <w:p w14:paraId="503EDFF4" w14:textId="77777777" w:rsidR="00E962DE" w:rsidRDefault="00E962DE">
            <w:pPr>
              <w:rPr>
                <w:sz w:val="16"/>
                <w:szCs w:val="16"/>
              </w:rPr>
            </w:pPr>
            <w:r>
              <w:rPr>
                <w:sz w:val="16"/>
                <w:szCs w:val="16"/>
              </w:rPr>
              <w:t>Garde</w:t>
            </w:r>
          </w:p>
        </w:tc>
        <w:tc>
          <w:tcPr>
            <w:tcW w:w="0" w:type="auto"/>
            <w:tcBorders>
              <w:top w:val="single" w:sz="4" w:space="0" w:color="auto"/>
              <w:left w:val="single" w:sz="4" w:space="0" w:color="auto"/>
              <w:bottom w:val="single" w:sz="4" w:space="0" w:color="auto"/>
              <w:right w:val="single" w:sz="4" w:space="0" w:color="auto"/>
            </w:tcBorders>
            <w:hideMark/>
          </w:tcPr>
          <w:p w14:paraId="172268FD" w14:textId="77777777" w:rsidR="00E962DE" w:rsidRDefault="00E962DE">
            <w:pPr>
              <w:rPr>
                <w:sz w:val="16"/>
                <w:szCs w:val="16"/>
              </w:rPr>
            </w:pPr>
            <w:r>
              <w:rPr>
                <w:sz w:val="16"/>
                <w:szCs w:val="16"/>
              </w:rPr>
              <w:t>Foires</w:t>
            </w:r>
          </w:p>
        </w:tc>
        <w:tc>
          <w:tcPr>
            <w:tcW w:w="0" w:type="auto"/>
            <w:tcBorders>
              <w:top w:val="single" w:sz="4" w:space="0" w:color="auto"/>
              <w:left w:val="single" w:sz="4" w:space="0" w:color="auto"/>
              <w:bottom w:val="single" w:sz="4" w:space="0" w:color="auto"/>
              <w:right w:val="single" w:sz="4" w:space="0" w:color="auto"/>
            </w:tcBorders>
            <w:hideMark/>
          </w:tcPr>
          <w:p w14:paraId="1E22611E" w14:textId="77777777" w:rsidR="00E962DE" w:rsidRDefault="00E962DE">
            <w:pPr>
              <w:rPr>
                <w:sz w:val="16"/>
                <w:szCs w:val="16"/>
              </w:rPr>
            </w:pPr>
            <w:r>
              <w:rPr>
                <w:sz w:val="16"/>
                <w:szCs w:val="16"/>
              </w:rPr>
              <w:t>Enclosure</w:t>
            </w:r>
          </w:p>
        </w:tc>
        <w:tc>
          <w:tcPr>
            <w:tcW w:w="0" w:type="auto"/>
            <w:tcBorders>
              <w:top w:val="single" w:sz="4" w:space="0" w:color="auto"/>
              <w:left w:val="single" w:sz="4" w:space="0" w:color="auto"/>
              <w:bottom w:val="single" w:sz="4" w:space="0" w:color="auto"/>
              <w:right w:val="single" w:sz="4" w:space="0" w:color="auto"/>
            </w:tcBorders>
            <w:hideMark/>
          </w:tcPr>
          <w:p w14:paraId="27F48003" w14:textId="77777777" w:rsidR="00E962DE" w:rsidRDefault="00E962DE">
            <w:pPr>
              <w:rPr>
                <w:sz w:val="16"/>
                <w:szCs w:val="16"/>
              </w:rPr>
            </w:pPr>
            <w:r>
              <w:rPr>
                <w:sz w:val="16"/>
                <w:szCs w:val="16"/>
              </w:rPr>
              <w:t>Réserve</w:t>
            </w:r>
          </w:p>
        </w:tc>
        <w:tc>
          <w:tcPr>
            <w:tcW w:w="0" w:type="auto"/>
            <w:tcBorders>
              <w:top w:val="single" w:sz="4" w:space="0" w:color="auto"/>
              <w:left w:val="single" w:sz="4" w:space="0" w:color="auto"/>
              <w:bottom w:val="single" w:sz="4" w:space="0" w:color="auto"/>
              <w:right w:val="single" w:sz="4" w:space="0" w:color="auto"/>
            </w:tcBorders>
            <w:hideMark/>
          </w:tcPr>
          <w:p w14:paraId="69DFAAD6" w14:textId="77777777" w:rsidR="00E962DE" w:rsidRDefault="00E962DE">
            <w:pPr>
              <w:rPr>
                <w:sz w:val="16"/>
                <w:szCs w:val="16"/>
              </w:rPr>
            </w:pPr>
            <w:r>
              <w:rPr>
                <w:sz w:val="16"/>
                <w:szCs w:val="16"/>
              </w:rPr>
              <w:t>Poursuivis</w:t>
            </w:r>
          </w:p>
        </w:tc>
        <w:tc>
          <w:tcPr>
            <w:tcW w:w="0" w:type="auto"/>
            <w:tcBorders>
              <w:top w:val="single" w:sz="4" w:space="0" w:color="auto"/>
              <w:left w:val="single" w:sz="4" w:space="0" w:color="auto"/>
              <w:bottom w:val="single" w:sz="4" w:space="0" w:color="auto"/>
              <w:right w:val="single" w:sz="4" w:space="0" w:color="auto"/>
            </w:tcBorders>
            <w:hideMark/>
          </w:tcPr>
          <w:p w14:paraId="44A9B2FA" w14:textId="77777777" w:rsidR="00E962DE" w:rsidRDefault="00E962DE">
            <w:pPr>
              <w:rPr>
                <w:sz w:val="16"/>
                <w:szCs w:val="16"/>
              </w:rPr>
            </w:pPr>
            <w:r>
              <w:rPr>
                <w:sz w:val="16"/>
                <w:szCs w:val="16"/>
              </w:rPr>
              <w:t>En visite</w:t>
            </w:r>
          </w:p>
        </w:tc>
        <w:tc>
          <w:tcPr>
            <w:tcW w:w="0" w:type="auto"/>
            <w:tcBorders>
              <w:top w:val="single" w:sz="4" w:space="0" w:color="auto"/>
              <w:left w:val="single" w:sz="4" w:space="0" w:color="auto"/>
              <w:bottom w:val="single" w:sz="4" w:space="0" w:color="auto"/>
              <w:right w:val="single" w:sz="4" w:space="0" w:color="auto"/>
            </w:tcBorders>
            <w:hideMark/>
          </w:tcPr>
          <w:p w14:paraId="3D43F57D" w14:textId="77777777" w:rsidR="00E962DE" w:rsidRDefault="00E962DE">
            <w:pPr>
              <w:rPr>
                <w:sz w:val="16"/>
                <w:szCs w:val="16"/>
              </w:rPr>
            </w:pPr>
            <w:r>
              <w:rPr>
                <w:sz w:val="16"/>
                <w:szCs w:val="16"/>
              </w:rPr>
              <w:t>Soins</w:t>
            </w:r>
          </w:p>
        </w:tc>
      </w:tr>
      <w:tr w:rsidR="00E962DE" w14:paraId="3E07DDE3"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85F961C" w14:textId="77777777" w:rsidR="00E962DE" w:rsidRDefault="00E962DE">
            <w:pPr>
              <w:jc w:val="center"/>
              <w:rPr>
                <w:b/>
                <w:sz w:val="16"/>
                <w:szCs w:val="16"/>
              </w:rPr>
            </w:pPr>
            <w:r>
              <w:rPr>
                <w:b/>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60E8AE9" w14:textId="77777777" w:rsidR="00E962DE" w:rsidRDefault="00E962DE">
            <w:pPr>
              <w:rPr>
                <w:sz w:val="16"/>
                <w:szCs w:val="16"/>
              </w:rPr>
            </w:pPr>
            <w:r>
              <w:rPr>
                <w:sz w:val="16"/>
                <w:szCs w:val="16"/>
              </w:rPr>
              <w:t>Messe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6F3E536" w14:textId="77777777" w:rsidR="00E962DE" w:rsidRDefault="00E962DE">
            <w:pPr>
              <w:rPr>
                <w:sz w:val="16"/>
                <w:szCs w:val="16"/>
              </w:rPr>
            </w:pPr>
            <w:r>
              <w:rPr>
                <w:sz w:val="16"/>
                <w:szCs w:val="16"/>
              </w:rPr>
              <w:t>Patrouille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5AD16EB" w14:textId="77777777" w:rsidR="00E962DE" w:rsidRDefault="00E962DE">
            <w:pPr>
              <w:rPr>
                <w:sz w:val="16"/>
                <w:szCs w:val="16"/>
              </w:rPr>
            </w:pPr>
            <w:r>
              <w:rPr>
                <w:sz w:val="16"/>
                <w:szCs w:val="16"/>
              </w:rPr>
              <w:t>Préparation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550818" w14:textId="77777777" w:rsidR="00E962DE" w:rsidRDefault="00E962DE">
            <w:pPr>
              <w:rPr>
                <w:sz w:val="16"/>
                <w:szCs w:val="16"/>
              </w:rPr>
            </w:pPr>
            <w:r>
              <w:rPr>
                <w:sz w:val="16"/>
                <w:szCs w:val="16"/>
              </w:rPr>
              <w:t>Transport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5244894" w14:textId="77777777" w:rsidR="00E962DE" w:rsidRDefault="00E962DE">
            <w:pPr>
              <w:rPr>
                <w:sz w:val="16"/>
                <w:szCs w:val="16"/>
              </w:rPr>
            </w:pPr>
            <w:r>
              <w:rPr>
                <w:sz w:val="16"/>
                <w:szCs w:val="16"/>
              </w:rPr>
              <w:t>Commerce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C0110A8" w14:textId="77777777" w:rsidR="00E962DE" w:rsidRDefault="00E962DE">
            <w:pPr>
              <w:rPr>
                <w:sz w:val="16"/>
                <w:szCs w:val="16"/>
              </w:rPr>
            </w:pPr>
            <w:r>
              <w:rPr>
                <w:sz w:val="16"/>
                <w:szCs w:val="16"/>
              </w:rPr>
              <w:t>Vol</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FE8F465" w14:textId="77777777" w:rsidR="00E962DE" w:rsidRDefault="00E962DE">
            <w:pPr>
              <w:rPr>
                <w:sz w:val="16"/>
                <w:szCs w:val="16"/>
              </w:rPr>
            </w:pPr>
            <w:r>
              <w:rPr>
                <w:sz w:val="16"/>
                <w:szCs w:val="16"/>
              </w:rPr>
              <w:t>En cour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6F487BB" w14:textId="77777777" w:rsidR="00E962DE" w:rsidRDefault="00E962DE">
            <w:pPr>
              <w:rPr>
                <w:sz w:val="16"/>
                <w:szCs w:val="16"/>
              </w:rPr>
            </w:pPr>
            <w:r>
              <w:rPr>
                <w:sz w:val="16"/>
                <w:szCs w:val="16"/>
              </w:rPr>
              <w:t>Récolte</w:t>
            </w:r>
          </w:p>
        </w:tc>
      </w:tr>
      <w:tr w:rsidR="00E962DE" w14:paraId="6ACCBAFD"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4ED815D8" w14:textId="77777777" w:rsidR="00E962DE" w:rsidRDefault="00E962DE">
            <w:pPr>
              <w:jc w:val="center"/>
              <w:rPr>
                <w:b/>
                <w:sz w:val="16"/>
                <w:szCs w:val="16"/>
              </w:rPr>
            </w:pPr>
            <w:r>
              <w:rPr>
                <w:b/>
                <w:sz w:val="16"/>
                <w:szCs w:val="16"/>
              </w:rPr>
              <w:t>7</w:t>
            </w:r>
          </w:p>
        </w:tc>
        <w:tc>
          <w:tcPr>
            <w:tcW w:w="0" w:type="auto"/>
            <w:tcBorders>
              <w:top w:val="single" w:sz="4" w:space="0" w:color="auto"/>
              <w:left w:val="single" w:sz="4" w:space="0" w:color="auto"/>
              <w:bottom w:val="single" w:sz="4" w:space="0" w:color="auto"/>
              <w:right w:val="single" w:sz="4" w:space="0" w:color="auto"/>
            </w:tcBorders>
            <w:hideMark/>
          </w:tcPr>
          <w:p w14:paraId="52CAEB24" w14:textId="77777777" w:rsidR="00E962DE" w:rsidRDefault="00E962DE">
            <w:pPr>
              <w:rPr>
                <w:sz w:val="16"/>
                <w:szCs w:val="16"/>
              </w:rPr>
            </w:pPr>
            <w:r>
              <w:rPr>
                <w:sz w:val="16"/>
                <w:szCs w:val="16"/>
              </w:rPr>
              <w:t>Herbes</w:t>
            </w:r>
          </w:p>
        </w:tc>
        <w:tc>
          <w:tcPr>
            <w:tcW w:w="0" w:type="auto"/>
            <w:tcBorders>
              <w:top w:val="single" w:sz="4" w:space="0" w:color="auto"/>
              <w:left w:val="single" w:sz="4" w:space="0" w:color="auto"/>
              <w:bottom w:val="single" w:sz="4" w:space="0" w:color="auto"/>
              <w:right w:val="single" w:sz="4" w:space="0" w:color="auto"/>
            </w:tcBorders>
            <w:hideMark/>
          </w:tcPr>
          <w:p w14:paraId="4DAB9E97" w14:textId="77777777" w:rsidR="00E962DE" w:rsidRDefault="00E962DE">
            <w:pPr>
              <w:rPr>
                <w:sz w:val="16"/>
                <w:szCs w:val="16"/>
              </w:rPr>
            </w:pPr>
            <w:r>
              <w:rPr>
                <w:sz w:val="16"/>
                <w:szCs w:val="16"/>
              </w:rPr>
              <w:t>Campement</w:t>
            </w:r>
          </w:p>
        </w:tc>
        <w:tc>
          <w:tcPr>
            <w:tcW w:w="0" w:type="auto"/>
            <w:tcBorders>
              <w:top w:val="single" w:sz="4" w:space="0" w:color="auto"/>
              <w:left w:val="single" w:sz="4" w:space="0" w:color="auto"/>
              <w:bottom w:val="single" w:sz="4" w:space="0" w:color="auto"/>
              <w:right w:val="single" w:sz="4" w:space="0" w:color="auto"/>
            </w:tcBorders>
            <w:hideMark/>
          </w:tcPr>
          <w:p w14:paraId="4BEFF0E1" w14:textId="77777777" w:rsidR="00E962DE" w:rsidRDefault="00E962DE">
            <w:pPr>
              <w:rPr>
                <w:sz w:val="16"/>
                <w:szCs w:val="16"/>
              </w:rPr>
            </w:pPr>
            <w:r>
              <w:rPr>
                <w:sz w:val="16"/>
                <w:szCs w:val="16"/>
              </w:rPr>
              <w:t>Caravane</w:t>
            </w:r>
          </w:p>
        </w:tc>
        <w:tc>
          <w:tcPr>
            <w:tcW w:w="0" w:type="auto"/>
            <w:tcBorders>
              <w:top w:val="single" w:sz="4" w:space="0" w:color="auto"/>
              <w:left w:val="single" w:sz="4" w:space="0" w:color="auto"/>
              <w:bottom w:val="single" w:sz="4" w:space="0" w:color="auto"/>
              <w:right w:val="single" w:sz="4" w:space="0" w:color="auto"/>
            </w:tcBorders>
            <w:hideMark/>
          </w:tcPr>
          <w:p w14:paraId="4EF8C267" w14:textId="77777777" w:rsidR="00E962DE" w:rsidRDefault="00E962DE">
            <w:pPr>
              <w:rPr>
                <w:sz w:val="16"/>
                <w:szCs w:val="16"/>
              </w:rPr>
            </w:pPr>
            <w:r>
              <w:rPr>
                <w:sz w:val="16"/>
                <w:szCs w:val="16"/>
              </w:rPr>
              <w:t>Semailles</w:t>
            </w:r>
          </w:p>
        </w:tc>
        <w:tc>
          <w:tcPr>
            <w:tcW w:w="0" w:type="auto"/>
            <w:tcBorders>
              <w:top w:val="single" w:sz="4" w:space="0" w:color="auto"/>
              <w:left w:val="single" w:sz="4" w:space="0" w:color="auto"/>
              <w:bottom w:val="single" w:sz="4" w:space="0" w:color="auto"/>
              <w:right w:val="single" w:sz="4" w:space="0" w:color="auto"/>
            </w:tcBorders>
            <w:hideMark/>
          </w:tcPr>
          <w:p w14:paraId="3846BB04" w14:textId="77777777" w:rsidR="00E962DE" w:rsidRDefault="00E962DE">
            <w:pPr>
              <w:rPr>
                <w:sz w:val="16"/>
                <w:szCs w:val="16"/>
              </w:rPr>
            </w:pPr>
            <w:r>
              <w:rPr>
                <w:sz w:val="16"/>
                <w:szCs w:val="16"/>
              </w:rPr>
              <w:t>Fabrication</w:t>
            </w:r>
          </w:p>
        </w:tc>
        <w:tc>
          <w:tcPr>
            <w:tcW w:w="0" w:type="auto"/>
            <w:tcBorders>
              <w:top w:val="single" w:sz="4" w:space="0" w:color="auto"/>
              <w:left w:val="single" w:sz="4" w:space="0" w:color="auto"/>
              <w:bottom w:val="single" w:sz="4" w:space="0" w:color="auto"/>
              <w:right w:val="single" w:sz="4" w:space="0" w:color="auto"/>
            </w:tcBorders>
            <w:hideMark/>
          </w:tcPr>
          <w:p w14:paraId="0C815AE1" w14:textId="77777777" w:rsidR="00E962DE" w:rsidRDefault="00E962DE">
            <w:pPr>
              <w:rPr>
                <w:sz w:val="16"/>
                <w:szCs w:val="16"/>
              </w:rPr>
            </w:pPr>
            <w:r>
              <w:rPr>
                <w:sz w:val="16"/>
                <w:szCs w:val="16"/>
              </w:rPr>
              <w:t>Recrutement</w:t>
            </w:r>
          </w:p>
        </w:tc>
        <w:tc>
          <w:tcPr>
            <w:tcW w:w="0" w:type="auto"/>
            <w:tcBorders>
              <w:top w:val="single" w:sz="4" w:space="0" w:color="auto"/>
              <w:left w:val="single" w:sz="4" w:space="0" w:color="auto"/>
              <w:bottom w:val="single" w:sz="4" w:space="0" w:color="auto"/>
              <w:right w:val="single" w:sz="4" w:space="0" w:color="auto"/>
            </w:tcBorders>
            <w:hideMark/>
          </w:tcPr>
          <w:p w14:paraId="598815B8" w14:textId="77777777" w:rsidR="00E962DE" w:rsidRDefault="00E962DE">
            <w:pPr>
              <w:rPr>
                <w:sz w:val="16"/>
                <w:szCs w:val="16"/>
              </w:rPr>
            </w:pPr>
            <w:r>
              <w:rPr>
                <w:sz w:val="16"/>
                <w:szCs w:val="16"/>
              </w:rPr>
              <w:t>Intrigue</w:t>
            </w:r>
          </w:p>
        </w:tc>
        <w:tc>
          <w:tcPr>
            <w:tcW w:w="0" w:type="auto"/>
            <w:tcBorders>
              <w:top w:val="single" w:sz="4" w:space="0" w:color="auto"/>
              <w:left w:val="single" w:sz="4" w:space="0" w:color="auto"/>
              <w:bottom w:val="single" w:sz="4" w:space="0" w:color="auto"/>
              <w:right w:val="single" w:sz="4" w:space="0" w:color="auto"/>
            </w:tcBorders>
            <w:hideMark/>
          </w:tcPr>
          <w:p w14:paraId="54B62595" w14:textId="77777777" w:rsidR="00E962DE" w:rsidRDefault="00E962DE">
            <w:pPr>
              <w:rPr>
                <w:sz w:val="16"/>
                <w:szCs w:val="16"/>
              </w:rPr>
            </w:pPr>
            <w:r>
              <w:rPr>
                <w:sz w:val="16"/>
                <w:szCs w:val="16"/>
              </w:rPr>
              <w:t>Enfant</w:t>
            </w:r>
          </w:p>
        </w:tc>
      </w:tr>
      <w:tr w:rsidR="00E962DE" w14:paraId="55B9EEDA"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B2E7166" w14:textId="77777777" w:rsidR="00E962DE" w:rsidRDefault="00E962DE">
            <w:pPr>
              <w:jc w:val="center"/>
              <w:rPr>
                <w:b/>
                <w:sz w:val="16"/>
                <w:szCs w:val="16"/>
              </w:rPr>
            </w:pPr>
            <w:r>
              <w:rPr>
                <w:b/>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FC128B3"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0434247" w14:textId="77777777" w:rsidR="00E962DE" w:rsidRDefault="00E962DE">
            <w:pPr>
              <w:rPr>
                <w:sz w:val="16"/>
                <w:szCs w:val="16"/>
              </w:rPr>
            </w:pPr>
            <w:r>
              <w:rPr>
                <w:sz w:val="16"/>
                <w:szCs w:val="16"/>
              </w:rPr>
              <w:t>Repos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F52832B" w14:textId="77777777" w:rsidR="00E962DE" w:rsidRDefault="00E962DE">
            <w:pPr>
              <w:rPr>
                <w:sz w:val="16"/>
                <w:szCs w:val="16"/>
              </w:rPr>
            </w:pPr>
            <w:r>
              <w:rPr>
                <w:sz w:val="16"/>
                <w:szCs w:val="16"/>
              </w:rPr>
              <w:t>Étalage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B7EFF9B" w14:textId="77777777" w:rsidR="00E962DE" w:rsidRDefault="00E962DE">
            <w:pPr>
              <w:rPr>
                <w:sz w:val="16"/>
                <w:szCs w:val="16"/>
              </w:rPr>
            </w:pPr>
            <w:r>
              <w:rPr>
                <w:sz w:val="16"/>
                <w:szCs w:val="16"/>
              </w:rPr>
              <w:t>Bétail</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220C83B"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EAE60FE" w14:textId="77777777" w:rsidR="00E962DE" w:rsidRDefault="00E962DE">
            <w:pPr>
              <w:rPr>
                <w:sz w:val="16"/>
                <w:szCs w:val="16"/>
              </w:rPr>
            </w:pPr>
            <w:r>
              <w:rPr>
                <w:sz w:val="16"/>
                <w:szCs w:val="16"/>
              </w:rPr>
              <w:t>Repérage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2CBB6C8" w14:textId="77777777" w:rsidR="00E962DE" w:rsidRDefault="00E962DE">
            <w:pPr>
              <w:rPr>
                <w:sz w:val="16"/>
                <w:szCs w:val="16"/>
              </w:rPr>
            </w:pPr>
            <w:r>
              <w:rPr>
                <w:sz w:val="16"/>
                <w:szCs w:val="16"/>
              </w:rPr>
              <w:t>Repos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C2FED92" w14:textId="77777777" w:rsidR="00E962DE" w:rsidRDefault="00E962DE">
            <w:pPr>
              <w:rPr>
                <w:sz w:val="16"/>
                <w:szCs w:val="16"/>
              </w:rPr>
            </w:pPr>
            <w:r>
              <w:rPr>
                <w:sz w:val="16"/>
                <w:szCs w:val="16"/>
              </w:rPr>
              <w:t>Réserve</w:t>
            </w:r>
          </w:p>
        </w:tc>
      </w:tr>
      <w:tr w:rsidR="00E962DE" w14:paraId="52A2BBCF"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590D01ED" w14:textId="77777777" w:rsidR="00E962DE" w:rsidRDefault="00E962DE">
            <w:pPr>
              <w:jc w:val="center"/>
              <w:rPr>
                <w:b/>
                <w:sz w:val="16"/>
                <w:szCs w:val="16"/>
              </w:rPr>
            </w:pPr>
            <w:r>
              <w:rPr>
                <w:b/>
                <w:sz w:val="16"/>
                <w:szCs w:val="16"/>
              </w:rPr>
              <w:t>9</w:t>
            </w:r>
          </w:p>
        </w:tc>
        <w:tc>
          <w:tcPr>
            <w:tcW w:w="0" w:type="auto"/>
            <w:tcBorders>
              <w:top w:val="single" w:sz="4" w:space="0" w:color="auto"/>
              <w:left w:val="single" w:sz="4" w:space="0" w:color="auto"/>
              <w:bottom w:val="single" w:sz="4" w:space="0" w:color="auto"/>
              <w:right w:val="single" w:sz="4" w:space="0" w:color="auto"/>
            </w:tcBorders>
            <w:hideMark/>
          </w:tcPr>
          <w:p w14:paraId="630FCE0B" w14:textId="77777777" w:rsidR="00E962DE" w:rsidRDefault="00E962DE">
            <w:pPr>
              <w:rPr>
                <w:sz w:val="16"/>
                <w:szCs w:val="16"/>
              </w:rPr>
            </w:pPr>
            <w:r>
              <w:rPr>
                <w:sz w:val="16"/>
                <w:szCs w:val="16"/>
              </w:rPr>
              <w:t>Pèlerinage</w:t>
            </w:r>
          </w:p>
        </w:tc>
        <w:tc>
          <w:tcPr>
            <w:tcW w:w="0" w:type="auto"/>
            <w:tcBorders>
              <w:top w:val="single" w:sz="4" w:space="0" w:color="auto"/>
              <w:left w:val="single" w:sz="4" w:space="0" w:color="auto"/>
              <w:bottom w:val="single" w:sz="4" w:space="0" w:color="auto"/>
              <w:right w:val="single" w:sz="4" w:space="0" w:color="auto"/>
            </w:tcBorders>
            <w:hideMark/>
          </w:tcPr>
          <w:p w14:paraId="706059E1" w14:textId="77777777" w:rsidR="00E962DE" w:rsidRDefault="00E962DE">
            <w:pPr>
              <w:rPr>
                <w:sz w:val="16"/>
                <w:szCs w:val="16"/>
              </w:rPr>
            </w:pPr>
            <w:r>
              <w:rPr>
                <w:sz w:val="16"/>
                <w:szCs w:val="16"/>
              </w:rPr>
              <w:t>Pillage</w:t>
            </w:r>
          </w:p>
        </w:tc>
        <w:tc>
          <w:tcPr>
            <w:tcW w:w="0" w:type="auto"/>
            <w:tcBorders>
              <w:top w:val="single" w:sz="4" w:space="0" w:color="auto"/>
              <w:left w:val="single" w:sz="4" w:space="0" w:color="auto"/>
              <w:bottom w:val="single" w:sz="4" w:space="0" w:color="auto"/>
              <w:right w:val="single" w:sz="4" w:space="0" w:color="auto"/>
            </w:tcBorders>
            <w:hideMark/>
          </w:tcPr>
          <w:p w14:paraId="3B64FD6E" w14:textId="77777777" w:rsidR="00E962DE" w:rsidRDefault="00E962DE">
            <w:pPr>
              <w:rPr>
                <w:sz w:val="16"/>
                <w:szCs w:val="16"/>
              </w:rPr>
            </w:pPr>
            <w:r>
              <w:rPr>
                <w:sz w:val="16"/>
                <w:szCs w:val="16"/>
              </w:rPr>
              <w:t>Transport</w:t>
            </w:r>
          </w:p>
        </w:tc>
        <w:tc>
          <w:tcPr>
            <w:tcW w:w="0" w:type="auto"/>
            <w:tcBorders>
              <w:top w:val="single" w:sz="4" w:space="0" w:color="auto"/>
              <w:left w:val="single" w:sz="4" w:space="0" w:color="auto"/>
              <w:bottom w:val="single" w:sz="4" w:space="0" w:color="auto"/>
              <w:right w:val="single" w:sz="4" w:space="0" w:color="auto"/>
            </w:tcBorders>
            <w:hideMark/>
          </w:tcPr>
          <w:p w14:paraId="2C5B45FF" w14:textId="77777777" w:rsidR="00E962DE" w:rsidRDefault="00E962DE">
            <w:pPr>
              <w:rPr>
                <w:sz w:val="16"/>
                <w:szCs w:val="16"/>
              </w:rPr>
            </w:pPr>
            <w:r>
              <w:rPr>
                <w:sz w:val="16"/>
                <w:szCs w:val="16"/>
              </w:rPr>
              <w:t>Foins</w:t>
            </w:r>
          </w:p>
        </w:tc>
        <w:tc>
          <w:tcPr>
            <w:tcW w:w="0" w:type="auto"/>
            <w:tcBorders>
              <w:top w:val="single" w:sz="4" w:space="0" w:color="auto"/>
              <w:left w:val="single" w:sz="4" w:space="0" w:color="auto"/>
              <w:bottom w:val="single" w:sz="4" w:space="0" w:color="auto"/>
              <w:right w:val="single" w:sz="4" w:space="0" w:color="auto"/>
            </w:tcBorders>
            <w:hideMark/>
          </w:tcPr>
          <w:p w14:paraId="449903BB" w14:textId="77777777" w:rsidR="00E962DE" w:rsidRDefault="00E962DE">
            <w:pPr>
              <w:rPr>
                <w:sz w:val="16"/>
                <w:szCs w:val="16"/>
              </w:rPr>
            </w:pPr>
            <w:r>
              <w:rPr>
                <w:sz w:val="16"/>
                <w:szCs w:val="16"/>
              </w:rPr>
              <w:t>Fabrication</w:t>
            </w:r>
          </w:p>
        </w:tc>
        <w:tc>
          <w:tcPr>
            <w:tcW w:w="0" w:type="auto"/>
            <w:tcBorders>
              <w:top w:val="single" w:sz="4" w:space="0" w:color="auto"/>
              <w:left w:val="single" w:sz="4" w:space="0" w:color="auto"/>
              <w:bottom w:val="single" w:sz="4" w:space="0" w:color="auto"/>
              <w:right w:val="single" w:sz="4" w:space="0" w:color="auto"/>
            </w:tcBorders>
            <w:hideMark/>
          </w:tcPr>
          <w:p w14:paraId="3D30EA56" w14:textId="77777777" w:rsidR="00E962DE" w:rsidRDefault="00E962DE">
            <w:pPr>
              <w:rPr>
                <w:sz w:val="16"/>
                <w:szCs w:val="16"/>
              </w:rPr>
            </w:pPr>
            <w:r>
              <w:rPr>
                <w:sz w:val="16"/>
                <w:szCs w:val="16"/>
              </w:rPr>
              <w:t>Butin</w:t>
            </w:r>
          </w:p>
        </w:tc>
        <w:tc>
          <w:tcPr>
            <w:tcW w:w="0" w:type="auto"/>
            <w:tcBorders>
              <w:top w:val="single" w:sz="4" w:space="0" w:color="auto"/>
              <w:left w:val="single" w:sz="4" w:space="0" w:color="auto"/>
              <w:bottom w:val="single" w:sz="4" w:space="0" w:color="auto"/>
              <w:right w:val="single" w:sz="4" w:space="0" w:color="auto"/>
            </w:tcBorders>
            <w:hideMark/>
          </w:tcPr>
          <w:p w14:paraId="189AB113"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hideMark/>
          </w:tcPr>
          <w:p w14:paraId="0187D27D" w14:textId="77777777" w:rsidR="00E962DE" w:rsidRDefault="00E962DE">
            <w:pPr>
              <w:rPr>
                <w:sz w:val="16"/>
                <w:szCs w:val="16"/>
              </w:rPr>
            </w:pPr>
            <w:r>
              <w:rPr>
                <w:sz w:val="16"/>
                <w:szCs w:val="16"/>
              </w:rPr>
              <w:t>Maison</w:t>
            </w:r>
          </w:p>
        </w:tc>
      </w:tr>
      <w:tr w:rsidR="00E962DE" w14:paraId="4B007F40"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80BC918" w14:textId="77777777" w:rsidR="00E962DE" w:rsidRDefault="00E962DE">
            <w:pPr>
              <w:jc w:val="center"/>
              <w:rPr>
                <w:b/>
                <w:sz w:val="16"/>
                <w:szCs w:val="16"/>
              </w:rPr>
            </w:pPr>
            <w:r>
              <w:rPr>
                <w:b/>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72E7B4F" w14:textId="77777777" w:rsidR="00E962DE" w:rsidRDefault="00E962DE">
            <w:pPr>
              <w:rPr>
                <w:sz w:val="16"/>
                <w:szCs w:val="16"/>
              </w:rPr>
            </w:pPr>
            <w:r>
              <w:rPr>
                <w:sz w:val="16"/>
                <w:szCs w:val="16"/>
              </w:rPr>
              <w:t>Vigne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D3D3428" w14:textId="77777777" w:rsidR="00E962DE" w:rsidRDefault="00E962DE">
            <w:pPr>
              <w:rPr>
                <w:sz w:val="16"/>
                <w:szCs w:val="16"/>
              </w:rPr>
            </w:pPr>
            <w:r>
              <w:rPr>
                <w:sz w:val="16"/>
                <w:szCs w:val="16"/>
              </w:rPr>
              <w:t>Fuyards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006ADAF" w14:textId="77777777" w:rsidR="00E962DE" w:rsidRDefault="00E962DE">
            <w:pPr>
              <w:rPr>
                <w:sz w:val="16"/>
                <w:szCs w:val="16"/>
              </w:rPr>
            </w:pPr>
            <w:r>
              <w:rPr>
                <w:sz w:val="16"/>
                <w:szCs w:val="16"/>
              </w:rPr>
              <w:t>Réunion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B41F388" w14:textId="77777777" w:rsidR="00E962DE" w:rsidRDefault="00E962DE">
            <w:pPr>
              <w:rPr>
                <w:sz w:val="16"/>
                <w:szCs w:val="16"/>
              </w:rPr>
            </w:pPr>
            <w:r>
              <w:rPr>
                <w:sz w:val="16"/>
                <w:szCs w:val="16"/>
              </w:rPr>
              <w:t>Fauchage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C2883E5" w14:textId="77777777" w:rsidR="00E962DE" w:rsidRDefault="00E962DE">
            <w:pPr>
              <w:rPr>
                <w:sz w:val="16"/>
                <w:szCs w:val="16"/>
              </w:rPr>
            </w:pPr>
            <w:r>
              <w:rPr>
                <w:sz w:val="16"/>
                <w:szCs w:val="16"/>
              </w:rPr>
              <w:t>Travaux</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958B9B6" w14:textId="77777777" w:rsidR="00E962DE" w:rsidRDefault="00E962DE">
            <w:pPr>
              <w:rPr>
                <w:sz w:val="16"/>
                <w:szCs w:val="16"/>
              </w:rPr>
            </w:pPr>
            <w:r>
              <w:rPr>
                <w:sz w:val="16"/>
                <w:szCs w:val="16"/>
              </w:rPr>
              <w:t>Planification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BD96CEF" w14:textId="77777777" w:rsidR="00E962DE" w:rsidRDefault="00E962DE">
            <w:pPr>
              <w:rPr>
                <w:sz w:val="16"/>
                <w:szCs w:val="16"/>
              </w:rPr>
            </w:pPr>
            <w:r>
              <w:rPr>
                <w:sz w:val="16"/>
                <w:szCs w:val="16"/>
              </w:rPr>
              <w:t>Inspecte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F34E34B" w14:textId="77777777" w:rsidR="00E962DE" w:rsidRDefault="00E962DE">
            <w:pPr>
              <w:rPr>
                <w:sz w:val="16"/>
                <w:szCs w:val="16"/>
              </w:rPr>
            </w:pPr>
            <w:r>
              <w:rPr>
                <w:sz w:val="16"/>
                <w:szCs w:val="16"/>
              </w:rPr>
              <w:t>Jardin</w:t>
            </w:r>
          </w:p>
        </w:tc>
      </w:tr>
    </w:tbl>
    <w:p w14:paraId="6D1E8D45" w14:textId="77777777" w:rsidR="00E962DE" w:rsidRDefault="00E962DE" w:rsidP="000F015F">
      <w:pPr>
        <w:pStyle w:val="Titre4"/>
        <w:ind w:left="720"/>
        <w:rPr>
          <w:sz w:val="24"/>
        </w:rPr>
      </w:pPr>
      <w:bookmarkStart w:id="27" w:name="_Toc401048110"/>
      <w:r>
        <w:t>Automne : Octobre – Novembre – Décembre</w:t>
      </w:r>
      <w:bookmarkEnd w:id="27"/>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051"/>
        <w:gridCol w:w="977"/>
        <w:gridCol w:w="1095"/>
        <w:gridCol w:w="1172"/>
        <w:gridCol w:w="1142"/>
        <w:gridCol w:w="984"/>
        <w:gridCol w:w="983"/>
        <w:gridCol w:w="1089"/>
      </w:tblGrid>
      <w:tr w:rsidR="00E962DE" w14:paraId="2C841F83"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481E73CC" w14:textId="77777777" w:rsidR="00E962DE" w:rsidRDefault="00E962DE">
            <w:pPr>
              <w:jc w:val="center"/>
              <w:rPr>
                <w:b/>
                <w:sz w:val="16"/>
                <w:szCs w:val="16"/>
              </w:rPr>
            </w:pPr>
            <w:r>
              <w:rPr>
                <w:b/>
                <w:sz w:val="16"/>
                <w:szCs w:val="16"/>
              </w:rPr>
              <w:t>D10</w:t>
            </w:r>
          </w:p>
        </w:tc>
        <w:tc>
          <w:tcPr>
            <w:tcW w:w="0" w:type="auto"/>
            <w:tcBorders>
              <w:top w:val="single" w:sz="4" w:space="0" w:color="auto"/>
              <w:left w:val="single" w:sz="4" w:space="0" w:color="auto"/>
              <w:bottom w:val="single" w:sz="4" w:space="0" w:color="auto"/>
              <w:right w:val="single" w:sz="4" w:space="0" w:color="auto"/>
            </w:tcBorders>
            <w:hideMark/>
          </w:tcPr>
          <w:p w14:paraId="534D29F5" w14:textId="77777777" w:rsidR="00E962DE" w:rsidRDefault="00E962DE">
            <w:pPr>
              <w:rPr>
                <w:b/>
                <w:sz w:val="16"/>
                <w:szCs w:val="16"/>
              </w:rPr>
            </w:pPr>
            <w:r>
              <w:rPr>
                <w:b/>
                <w:sz w:val="16"/>
                <w:szCs w:val="16"/>
              </w:rPr>
              <w:t>Religieux</w:t>
            </w:r>
          </w:p>
        </w:tc>
        <w:tc>
          <w:tcPr>
            <w:tcW w:w="0" w:type="auto"/>
            <w:tcBorders>
              <w:top w:val="single" w:sz="4" w:space="0" w:color="auto"/>
              <w:left w:val="single" w:sz="4" w:space="0" w:color="auto"/>
              <w:bottom w:val="single" w:sz="4" w:space="0" w:color="auto"/>
              <w:right w:val="single" w:sz="4" w:space="0" w:color="auto"/>
            </w:tcBorders>
            <w:hideMark/>
          </w:tcPr>
          <w:p w14:paraId="524F7578" w14:textId="77777777" w:rsidR="00E962DE" w:rsidRDefault="00E962DE">
            <w:pPr>
              <w:rPr>
                <w:b/>
                <w:sz w:val="16"/>
                <w:szCs w:val="16"/>
              </w:rPr>
            </w:pPr>
            <w:r>
              <w:rPr>
                <w:b/>
                <w:sz w:val="16"/>
                <w:szCs w:val="16"/>
              </w:rPr>
              <w:t>Guerrier</w:t>
            </w:r>
          </w:p>
        </w:tc>
        <w:tc>
          <w:tcPr>
            <w:tcW w:w="0" w:type="auto"/>
            <w:tcBorders>
              <w:top w:val="single" w:sz="4" w:space="0" w:color="auto"/>
              <w:left w:val="single" w:sz="4" w:space="0" w:color="auto"/>
              <w:bottom w:val="single" w:sz="4" w:space="0" w:color="auto"/>
              <w:right w:val="single" w:sz="4" w:space="0" w:color="auto"/>
            </w:tcBorders>
            <w:hideMark/>
          </w:tcPr>
          <w:p w14:paraId="4D5A51C9" w14:textId="77777777" w:rsidR="00E962DE" w:rsidRDefault="00E962DE">
            <w:pPr>
              <w:rPr>
                <w:b/>
                <w:sz w:val="16"/>
                <w:szCs w:val="16"/>
              </w:rPr>
            </w:pPr>
            <w:r>
              <w:rPr>
                <w:b/>
                <w:sz w:val="16"/>
                <w:szCs w:val="16"/>
              </w:rPr>
              <w:t>Marchand</w:t>
            </w:r>
          </w:p>
        </w:tc>
        <w:tc>
          <w:tcPr>
            <w:tcW w:w="0" w:type="auto"/>
            <w:tcBorders>
              <w:top w:val="single" w:sz="4" w:space="0" w:color="auto"/>
              <w:left w:val="single" w:sz="4" w:space="0" w:color="auto"/>
              <w:bottom w:val="single" w:sz="4" w:space="0" w:color="auto"/>
              <w:right w:val="single" w:sz="4" w:space="0" w:color="auto"/>
            </w:tcBorders>
            <w:hideMark/>
          </w:tcPr>
          <w:p w14:paraId="1D007A04" w14:textId="77777777" w:rsidR="00E962DE" w:rsidRDefault="00E962DE">
            <w:pPr>
              <w:rPr>
                <w:b/>
                <w:sz w:val="16"/>
                <w:szCs w:val="16"/>
              </w:rPr>
            </w:pPr>
            <w:r>
              <w:rPr>
                <w:b/>
                <w:sz w:val="16"/>
                <w:szCs w:val="16"/>
              </w:rPr>
              <w:t>Paysan</w:t>
            </w:r>
          </w:p>
        </w:tc>
        <w:tc>
          <w:tcPr>
            <w:tcW w:w="0" w:type="auto"/>
            <w:tcBorders>
              <w:top w:val="single" w:sz="4" w:space="0" w:color="auto"/>
              <w:left w:val="single" w:sz="4" w:space="0" w:color="auto"/>
              <w:bottom w:val="single" w:sz="4" w:space="0" w:color="auto"/>
              <w:right w:val="single" w:sz="4" w:space="0" w:color="auto"/>
            </w:tcBorders>
            <w:hideMark/>
          </w:tcPr>
          <w:p w14:paraId="3655B7CE" w14:textId="77777777" w:rsidR="00E962DE" w:rsidRDefault="00E962DE">
            <w:pPr>
              <w:rPr>
                <w:b/>
                <w:sz w:val="16"/>
                <w:szCs w:val="16"/>
              </w:rPr>
            </w:pPr>
            <w:r>
              <w:rPr>
                <w:b/>
                <w:sz w:val="16"/>
                <w:szCs w:val="16"/>
              </w:rPr>
              <w:t>Artisan</w:t>
            </w:r>
          </w:p>
        </w:tc>
        <w:tc>
          <w:tcPr>
            <w:tcW w:w="0" w:type="auto"/>
            <w:tcBorders>
              <w:top w:val="single" w:sz="4" w:space="0" w:color="auto"/>
              <w:left w:val="single" w:sz="4" w:space="0" w:color="auto"/>
              <w:bottom w:val="single" w:sz="4" w:space="0" w:color="auto"/>
              <w:right w:val="single" w:sz="4" w:space="0" w:color="auto"/>
            </w:tcBorders>
            <w:hideMark/>
          </w:tcPr>
          <w:p w14:paraId="11793733" w14:textId="77777777" w:rsidR="00E962DE" w:rsidRDefault="00E962DE">
            <w:pPr>
              <w:rPr>
                <w:b/>
                <w:sz w:val="16"/>
                <w:szCs w:val="16"/>
              </w:rPr>
            </w:pPr>
            <w:r>
              <w:rPr>
                <w:b/>
                <w:sz w:val="16"/>
                <w:szCs w:val="16"/>
              </w:rPr>
              <w:t>Maraud</w:t>
            </w:r>
          </w:p>
        </w:tc>
        <w:tc>
          <w:tcPr>
            <w:tcW w:w="0" w:type="auto"/>
            <w:tcBorders>
              <w:top w:val="single" w:sz="4" w:space="0" w:color="auto"/>
              <w:left w:val="single" w:sz="4" w:space="0" w:color="auto"/>
              <w:bottom w:val="single" w:sz="4" w:space="0" w:color="auto"/>
              <w:right w:val="single" w:sz="4" w:space="0" w:color="auto"/>
            </w:tcBorders>
            <w:hideMark/>
          </w:tcPr>
          <w:p w14:paraId="72475F70" w14:textId="77777777" w:rsidR="00E962DE" w:rsidRDefault="00E962DE">
            <w:pPr>
              <w:rPr>
                <w:b/>
                <w:sz w:val="16"/>
                <w:szCs w:val="16"/>
              </w:rPr>
            </w:pPr>
            <w:r>
              <w:rPr>
                <w:b/>
                <w:sz w:val="16"/>
                <w:szCs w:val="16"/>
              </w:rPr>
              <w:t>Noble</w:t>
            </w:r>
          </w:p>
        </w:tc>
        <w:tc>
          <w:tcPr>
            <w:tcW w:w="0" w:type="auto"/>
            <w:tcBorders>
              <w:top w:val="single" w:sz="4" w:space="0" w:color="auto"/>
              <w:left w:val="single" w:sz="4" w:space="0" w:color="auto"/>
              <w:bottom w:val="single" w:sz="4" w:space="0" w:color="auto"/>
              <w:right w:val="single" w:sz="4" w:space="0" w:color="auto"/>
            </w:tcBorders>
            <w:hideMark/>
          </w:tcPr>
          <w:p w14:paraId="37254991" w14:textId="77777777" w:rsidR="00E962DE" w:rsidRDefault="00E962DE">
            <w:pPr>
              <w:rPr>
                <w:b/>
                <w:sz w:val="16"/>
                <w:szCs w:val="16"/>
              </w:rPr>
            </w:pPr>
            <w:r>
              <w:rPr>
                <w:b/>
                <w:sz w:val="16"/>
                <w:szCs w:val="16"/>
              </w:rPr>
              <w:t>Femme</w:t>
            </w:r>
          </w:p>
        </w:tc>
      </w:tr>
      <w:tr w:rsidR="00E962DE" w14:paraId="39FA0CB8"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3B9A447" w14:textId="77777777" w:rsidR="00E962DE" w:rsidRDefault="00E962DE">
            <w:pPr>
              <w:jc w:val="center"/>
              <w:rPr>
                <w:b/>
                <w:sz w:val="16"/>
                <w:szCs w:val="16"/>
              </w:rPr>
            </w:pPr>
            <w:r>
              <w:rPr>
                <w:b/>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14:paraId="63E020C4" w14:textId="77777777" w:rsidR="00E962DE" w:rsidRDefault="00E962DE">
            <w:pPr>
              <w:rPr>
                <w:sz w:val="16"/>
                <w:szCs w:val="16"/>
              </w:rPr>
            </w:pPr>
            <w:r>
              <w:rPr>
                <w:sz w:val="16"/>
                <w:szCs w:val="16"/>
              </w:rPr>
              <w:t>Messe</w:t>
            </w:r>
          </w:p>
        </w:tc>
        <w:tc>
          <w:tcPr>
            <w:tcW w:w="0" w:type="auto"/>
            <w:tcBorders>
              <w:top w:val="single" w:sz="4" w:space="0" w:color="auto"/>
              <w:left w:val="single" w:sz="4" w:space="0" w:color="auto"/>
              <w:bottom w:val="single" w:sz="4" w:space="0" w:color="auto"/>
              <w:right w:val="single" w:sz="4" w:space="0" w:color="auto"/>
            </w:tcBorders>
            <w:hideMark/>
          </w:tcPr>
          <w:p w14:paraId="2855EB67" w14:textId="77777777" w:rsidR="00E962DE" w:rsidRDefault="00E962DE">
            <w:pPr>
              <w:rPr>
                <w:sz w:val="16"/>
                <w:szCs w:val="16"/>
              </w:rPr>
            </w:pPr>
            <w:r>
              <w:rPr>
                <w:sz w:val="16"/>
                <w:szCs w:val="16"/>
              </w:rPr>
              <w:t>Bataille</w:t>
            </w:r>
          </w:p>
        </w:tc>
        <w:tc>
          <w:tcPr>
            <w:tcW w:w="0" w:type="auto"/>
            <w:tcBorders>
              <w:top w:val="single" w:sz="4" w:space="0" w:color="auto"/>
              <w:left w:val="single" w:sz="4" w:space="0" w:color="auto"/>
              <w:bottom w:val="single" w:sz="4" w:space="0" w:color="auto"/>
              <w:right w:val="single" w:sz="4" w:space="0" w:color="auto"/>
            </w:tcBorders>
            <w:hideMark/>
          </w:tcPr>
          <w:p w14:paraId="03348CFD" w14:textId="77777777" w:rsidR="00E962DE" w:rsidRDefault="00E962DE">
            <w:pPr>
              <w:rPr>
                <w:sz w:val="16"/>
                <w:szCs w:val="16"/>
              </w:rPr>
            </w:pPr>
            <w:r>
              <w:rPr>
                <w:sz w:val="16"/>
                <w:szCs w:val="16"/>
              </w:rPr>
              <w:t>Retour</w:t>
            </w:r>
          </w:p>
        </w:tc>
        <w:tc>
          <w:tcPr>
            <w:tcW w:w="0" w:type="auto"/>
            <w:tcBorders>
              <w:top w:val="single" w:sz="4" w:space="0" w:color="auto"/>
              <w:left w:val="single" w:sz="4" w:space="0" w:color="auto"/>
              <w:bottom w:val="single" w:sz="4" w:space="0" w:color="auto"/>
              <w:right w:val="single" w:sz="4" w:space="0" w:color="auto"/>
            </w:tcBorders>
            <w:hideMark/>
          </w:tcPr>
          <w:p w14:paraId="12116CBA" w14:textId="77777777" w:rsidR="00E962DE" w:rsidRDefault="00E962DE">
            <w:pPr>
              <w:rPr>
                <w:sz w:val="16"/>
                <w:szCs w:val="16"/>
              </w:rPr>
            </w:pPr>
            <w:r>
              <w:rPr>
                <w:sz w:val="16"/>
                <w:szCs w:val="16"/>
              </w:rPr>
              <w:t>Sols</w:t>
            </w:r>
          </w:p>
        </w:tc>
        <w:tc>
          <w:tcPr>
            <w:tcW w:w="0" w:type="auto"/>
            <w:tcBorders>
              <w:top w:val="single" w:sz="4" w:space="0" w:color="auto"/>
              <w:left w:val="single" w:sz="4" w:space="0" w:color="auto"/>
              <w:bottom w:val="single" w:sz="4" w:space="0" w:color="auto"/>
              <w:right w:val="single" w:sz="4" w:space="0" w:color="auto"/>
            </w:tcBorders>
            <w:hideMark/>
          </w:tcPr>
          <w:p w14:paraId="4184D27F" w14:textId="77777777" w:rsidR="00E962DE" w:rsidRDefault="00E962DE">
            <w:pPr>
              <w:rPr>
                <w:sz w:val="16"/>
                <w:szCs w:val="16"/>
              </w:rPr>
            </w:pPr>
            <w:r>
              <w:rPr>
                <w:sz w:val="16"/>
                <w:szCs w:val="16"/>
              </w:rPr>
              <w:t>Travaux</w:t>
            </w:r>
          </w:p>
        </w:tc>
        <w:tc>
          <w:tcPr>
            <w:tcW w:w="0" w:type="auto"/>
            <w:tcBorders>
              <w:top w:val="single" w:sz="4" w:space="0" w:color="auto"/>
              <w:left w:val="single" w:sz="4" w:space="0" w:color="auto"/>
              <w:bottom w:val="single" w:sz="4" w:space="0" w:color="auto"/>
              <w:right w:val="single" w:sz="4" w:space="0" w:color="auto"/>
            </w:tcBorders>
            <w:hideMark/>
          </w:tcPr>
          <w:p w14:paraId="1F8C2216" w14:textId="77777777" w:rsidR="00E962DE" w:rsidRDefault="00E962DE">
            <w:pPr>
              <w:rPr>
                <w:sz w:val="16"/>
                <w:szCs w:val="16"/>
              </w:rPr>
            </w:pPr>
            <w:r>
              <w:rPr>
                <w:sz w:val="16"/>
                <w:szCs w:val="16"/>
              </w:rPr>
              <w:t>Attrapé</w:t>
            </w:r>
          </w:p>
        </w:tc>
        <w:tc>
          <w:tcPr>
            <w:tcW w:w="0" w:type="auto"/>
            <w:tcBorders>
              <w:top w:val="single" w:sz="4" w:space="0" w:color="auto"/>
              <w:left w:val="single" w:sz="4" w:space="0" w:color="auto"/>
              <w:bottom w:val="single" w:sz="4" w:space="0" w:color="auto"/>
              <w:right w:val="single" w:sz="4" w:space="0" w:color="auto"/>
            </w:tcBorders>
            <w:hideMark/>
          </w:tcPr>
          <w:p w14:paraId="5E047890"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hideMark/>
          </w:tcPr>
          <w:p w14:paraId="6C920C98" w14:textId="77777777" w:rsidR="00E962DE" w:rsidRDefault="00E962DE">
            <w:pPr>
              <w:rPr>
                <w:sz w:val="16"/>
                <w:szCs w:val="16"/>
              </w:rPr>
            </w:pPr>
            <w:r>
              <w:rPr>
                <w:sz w:val="16"/>
                <w:szCs w:val="16"/>
              </w:rPr>
              <w:t>Famille</w:t>
            </w:r>
          </w:p>
        </w:tc>
      </w:tr>
      <w:tr w:rsidR="00E962DE" w14:paraId="6A34FD45"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8C6BF17" w14:textId="77777777" w:rsidR="00E962DE" w:rsidRDefault="00E962DE">
            <w:pPr>
              <w:jc w:val="center"/>
              <w:rPr>
                <w:b/>
                <w:sz w:val="16"/>
                <w:szCs w:val="16"/>
              </w:rPr>
            </w:pPr>
            <w:r>
              <w:rPr>
                <w:b/>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B9DC3CE"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E6D5F46" w14:textId="77777777" w:rsidR="00E962DE" w:rsidRDefault="00E962DE">
            <w:pPr>
              <w:rPr>
                <w:sz w:val="16"/>
                <w:szCs w:val="16"/>
              </w:rPr>
            </w:pPr>
            <w:r>
              <w:rPr>
                <w:sz w:val="16"/>
                <w:szCs w:val="16"/>
              </w:rPr>
              <w:t>Repérage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4ECC511" w14:textId="77777777" w:rsidR="00E962DE" w:rsidRDefault="00E962DE">
            <w:pPr>
              <w:rPr>
                <w:sz w:val="16"/>
                <w:szCs w:val="16"/>
              </w:rPr>
            </w:pPr>
            <w:r>
              <w:rPr>
                <w:sz w:val="16"/>
                <w:szCs w:val="16"/>
              </w:rPr>
              <w:t>Réserves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A50DF57" w14:textId="77777777" w:rsidR="00E962DE" w:rsidRDefault="00E962DE">
            <w:pPr>
              <w:rPr>
                <w:sz w:val="16"/>
                <w:szCs w:val="16"/>
              </w:rPr>
            </w:pPr>
            <w:r>
              <w:rPr>
                <w:sz w:val="16"/>
                <w:szCs w:val="16"/>
              </w:rPr>
              <w:t>Semailles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B94CEFE" w14:textId="77777777" w:rsidR="00E962DE" w:rsidRDefault="00E962DE">
            <w:pPr>
              <w:rPr>
                <w:sz w:val="16"/>
                <w:szCs w:val="16"/>
              </w:rPr>
            </w:pPr>
            <w:r>
              <w:rPr>
                <w:sz w:val="16"/>
                <w:szCs w:val="16"/>
              </w:rPr>
              <w:t>Atelier</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6D5BD90" w14:textId="77777777" w:rsidR="00E962DE" w:rsidRDefault="00E962DE">
            <w:pPr>
              <w:rPr>
                <w:sz w:val="16"/>
                <w:szCs w:val="16"/>
              </w:rPr>
            </w:pPr>
            <w:r>
              <w:rPr>
                <w:sz w:val="16"/>
                <w:szCs w:val="16"/>
              </w:rPr>
              <w:t>Mendicité</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0D62E9C" w14:textId="77777777" w:rsidR="00E962DE" w:rsidRDefault="00E962DE">
            <w:pPr>
              <w:rPr>
                <w:sz w:val="16"/>
                <w:szCs w:val="16"/>
              </w:rPr>
            </w:pPr>
            <w:r>
              <w:rPr>
                <w:sz w:val="16"/>
                <w:szCs w:val="16"/>
              </w:rPr>
              <w:t>Intrigue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3C6BC5D" w14:textId="77777777" w:rsidR="00E962DE" w:rsidRDefault="00E962DE">
            <w:pPr>
              <w:rPr>
                <w:sz w:val="16"/>
                <w:szCs w:val="16"/>
              </w:rPr>
            </w:pPr>
            <w:r>
              <w:rPr>
                <w:sz w:val="16"/>
                <w:szCs w:val="16"/>
              </w:rPr>
              <w:t>Réparation</w:t>
            </w:r>
          </w:p>
        </w:tc>
      </w:tr>
      <w:tr w:rsidR="00E962DE" w14:paraId="0F39986B"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0DE54255" w14:textId="77777777" w:rsidR="00E962DE" w:rsidRDefault="00E962DE">
            <w:pPr>
              <w:jc w:val="center"/>
              <w:rPr>
                <w:b/>
                <w:sz w:val="16"/>
                <w:szCs w:val="16"/>
              </w:rPr>
            </w:pPr>
            <w:r>
              <w:rPr>
                <w:b/>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14:paraId="2F2E7538" w14:textId="77777777" w:rsidR="00E962DE" w:rsidRDefault="00E962DE">
            <w:pPr>
              <w:rPr>
                <w:sz w:val="16"/>
                <w:szCs w:val="16"/>
              </w:rPr>
            </w:pPr>
            <w:r>
              <w:rPr>
                <w:sz w:val="16"/>
                <w:szCs w:val="16"/>
              </w:rPr>
              <w:t>Prières</w:t>
            </w:r>
          </w:p>
        </w:tc>
        <w:tc>
          <w:tcPr>
            <w:tcW w:w="0" w:type="auto"/>
            <w:tcBorders>
              <w:top w:val="single" w:sz="4" w:space="0" w:color="auto"/>
              <w:left w:val="single" w:sz="4" w:space="0" w:color="auto"/>
              <w:bottom w:val="single" w:sz="4" w:space="0" w:color="auto"/>
              <w:right w:val="single" w:sz="4" w:space="0" w:color="auto"/>
            </w:tcBorders>
            <w:hideMark/>
          </w:tcPr>
          <w:p w14:paraId="2453C3FB" w14:textId="77777777" w:rsidR="00E962DE" w:rsidRDefault="00E962DE">
            <w:pPr>
              <w:rPr>
                <w:sz w:val="16"/>
                <w:szCs w:val="16"/>
              </w:rPr>
            </w:pPr>
            <w:r>
              <w:rPr>
                <w:sz w:val="16"/>
                <w:szCs w:val="16"/>
              </w:rPr>
              <w:t>Soins</w:t>
            </w:r>
          </w:p>
        </w:tc>
        <w:tc>
          <w:tcPr>
            <w:tcW w:w="0" w:type="auto"/>
            <w:tcBorders>
              <w:top w:val="single" w:sz="4" w:space="0" w:color="auto"/>
              <w:left w:val="single" w:sz="4" w:space="0" w:color="auto"/>
              <w:bottom w:val="single" w:sz="4" w:space="0" w:color="auto"/>
              <w:right w:val="single" w:sz="4" w:space="0" w:color="auto"/>
            </w:tcBorders>
            <w:hideMark/>
          </w:tcPr>
          <w:p w14:paraId="3C923778" w14:textId="77777777" w:rsidR="00E962DE" w:rsidRDefault="00E962DE">
            <w:pPr>
              <w:rPr>
                <w:sz w:val="16"/>
                <w:szCs w:val="16"/>
              </w:rPr>
            </w:pPr>
            <w:r>
              <w:rPr>
                <w:sz w:val="16"/>
                <w:szCs w:val="16"/>
              </w:rPr>
              <w:t>Négoce</w:t>
            </w:r>
          </w:p>
        </w:tc>
        <w:tc>
          <w:tcPr>
            <w:tcW w:w="0" w:type="auto"/>
            <w:tcBorders>
              <w:top w:val="single" w:sz="4" w:space="0" w:color="auto"/>
              <w:left w:val="single" w:sz="4" w:space="0" w:color="auto"/>
              <w:bottom w:val="single" w:sz="4" w:space="0" w:color="auto"/>
              <w:right w:val="single" w:sz="4" w:space="0" w:color="auto"/>
            </w:tcBorders>
            <w:hideMark/>
          </w:tcPr>
          <w:p w14:paraId="5066D4C7" w14:textId="77777777" w:rsidR="00E962DE" w:rsidRDefault="00E962DE">
            <w:pPr>
              <w:rPr>
                <w:sz w:val="16"/>
                <w:szCs w:val="16"/>
              </w:rPr>
            </w:pPr>
            <w:r>
              <w:rPr>
                <w:sz w:val="16"/>
                <w:szCs w:val="16"/>
              </w:rPr>
              <w:t>Bêtes</w:t>
            </w:r>
          </w:p>
        </w:tc>
        <w:tc>
          <w:tcPr>
            <w:tcW w:w="0" w:type="auto"/>
            <w:tcBorders>
              <w:top w:val="single" w:sz="4" w:space="0" w:color="auto"/>
              <w:left w:val="single" w:sz="4" w:space="0" w:color="auto"/>
              <w:bottom w:val="single" w:sz="4" w:space="0" w:color="auto"/>
              <w:right w:val="single" w:sz="4" w:space="0" w:color="auto"/>
            </w:tcBorders>
            <w:hideMark/>
          </w:tcPr>
          <w:p w14:paraId="13FDBC80" w14:textId="77777777" w:rsidR="00E962DE" w:rsidRDefault="00E962DE">
            <w:pPr>
              <w:rPr>
                <w:sz w:val="16"/>
                <w:szCs w:val="16"/>
              </w:rPr>
            </w:pPr>
            <w:r>
              <w:rPr>
                <w:sz w:val="16"/>
                <w:szCs w:val="16"/>
              </w:rPr>
              <w:t>Commande</w:t>
            </w:r>
          </w:p>
        </w:tc>
        <w:tc>
          <w:tcPr>
            <w:tcW w:w="0" w:type="auto"/>
            <w:tcBorders>
              <w:top w:val="single" w:sz="4" w:space="0" w:color="auto"/>
              <w:left w:val="single" w:sz="4" w:space="0" w:color="auto"/>
              <w:bottom w:val="single" w:sz="4" w:space="0" w:color="auto"/>
              <w:right w:val="single" w:sz="4" w:space="0" w:color="auto"/>
            </w:tcBorders>
            <w:hideMark/>
          </w:tcPr>
          <w:p w14:paraId="083524B0" w14:textId="77777777" w:rsidR="00E962DE" w:rsidRDefault="00E962DE">
            <w:pPr>
              <w:rPr>
                <w:sz w:val="16"/>
                <w:szCs w:val="16"/>
              </w:rPr>
            </w:pPr>
            <w:r>
              <w:rPr>
                <w:sz w:val="16"/>
                <w:szCs w:val="16"/>
              </w:rPr>
              <w:t>Vol</w:t>
            </w:r>
          </w:p>
        </w:tc>
        <w:tc>
          <w:tcPr>
            <w:tcW w:w="0" w:type="auto"/>
            <w:tcBorders>
              <w:top w:val="single" w:sz="4" w:space="0" w:color="auto"/>
              <w:left w:val="single" w:sz="4" w:space="0" w:color="auto"/>
              <w:bottom w:val="single" w:sz="4" w:space="0" w:color="auto"/>
              <w:right w:val="single" w:sz="4" w:space="0" w:color="auto"/>
            </w:tcBorders>
            <w:hideMark/>
          </w:tcPr>
          <w:p w14:paraId="79CD3186" w14:textId="77777777" w:rsidR="00E962DE" w:rsidRDefault="00E962DE">
            <w:pPr>
              <w:rPr>
                <w:sz w:val="16"/>
                <w:szCs w:val="16"/>
              </w:rPr>
            </w:pPr>
            <w:r>
              <w:rPr>
                <w:sz w:val="16"/>
                <w:szCs w:val="16"/>
              </w:rPr>
              <w:t>Conseil</w:t>
            </w:r>
          </w:p>
        </w:tc>
        <w:tc>
          <w:tcPr>
            <w:tcW w:w="0" w:type="auto"/>
            <w:tcBorders>
              <w:top w:val="single" w:sz="4" w:space="0" w:color="auto"/>
              <w:left w:val="single" w:sz="4" w:space="0" w:color="auto"/>
              <w:bottom w:val="single" w:sz="4" w:space="0" w:color="auto"/>
              <w:right w:val="single" w:sz="4" w:space="0" w:color="auto"/>
            </w:tcBorders>
            <w:hideMark/>
          </w:tcPr>
          <w:p w14:paraId="4FF1EDB8" w14:textId="77777777" w:rsidR="00E962DE" w:rsidRDefault="00E962DE">
            <w:pPr>
              <w:rPr>
                <w:sz w:val="16"/>
                <w:szCs w:val="16"/>
              </w:rPr>
            </w:pPr>
            <w:r>
              <w:rPr>
                <w:sz w:val="16"/>
                <w:szCs w:val="16"/>
              </w:rPr>
              <w:t>Accouche</w:t>
            </w:r>
          </w:p>
        </w:tc>
      </w:tr>
      <w:tr w:rsidR="00E962DE" w14:paraId="52B9FC14"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F98FBEA" w14:textId="77777777" w:rsidR="00E962DE" w:rsidRDefault="00E962DE">
            <w:pPr>
              <w:jc w:val="center"/>
              <w:rPr>
                <w:b/>
                <w:sz w:val="16"/>
                <w:szCs w:val="16"/>
              </w:rPr>
            </w:pPr>
            <w:r>
              <w:rPr>
                <w:b/>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B051EF2" w14:textId="77777777" w:rsidR="00E962DE" w:rsidRDefault="00E962DE">
            <w:pPr>
              <w:rPr>
                <w:sz w:val="16"/>
                <w:szCs w:val="16"/>
              </w:rPr>
            </w:pPr>
            <w:r>
              <w:rPr>
                <w:sz w:val="16"/>
                <w:szCs w:val="16"/>
              </w:rPr>
              <w:t>Récolte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E80E2B6" w14:textId="77777777" w:rsidR="00E962DE" w:rsidRDefault="00E962DE">
            <w:pPr>
              <w:rPr>
                <w:sz w:val="16"/>
                <w:szCs w:val="16"/>
              </w:rPr>
            </w:pPr>
            <w:r>
              <w:rPr>
                <w:sz w:val="16"/>
                <w:szCs w:val="16"/>
              </w:rPr>
              <w:t>Repos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1862DD2" w14:textId="77777777" w:rsidR="00E962DE" w:rsidRDefault="00E962DE">
            <w:pPr>
              <w:rPr>
                <w:sz w:val="16"/>
                <w:szCs w:val="16"/>
              </w:rPr>
            </w:pPr>
            <w:r>
              <w:rPr>
                <w:sz w:val="16"/>
                <w:szCs w:val="16"/>
              </w:rPr>
              <w:t>Guilde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39892A1" w14:textId="77777777" w:rsidR="00E962DE" w:rsidRDefault="00E962DE">
            <w:pPr>
              <w:rPr>
                <w:sz w:val="16"/>
                <w:szCs w:val="16"/>
              </w:rPr>
            </w:pPr>
            <w:r>
              <w:rPr>
                <w:sz w:val="16"/>
                <w:szCs w:val="16"/>
              </w:rPr>
              <w:t>Troupeaux</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F3DECF2" w14:textId="77777777" w:rsidR="00E962DE" w:rsidRDefault="00E962DE">
            <w:pPr>
              <w:rPr>
                <w:sz w:val="16"/>
                <w:szCs w:val="16"/>
              </w:rPr>
            </w:pPr>
            <w:r>
              <w:rPr>
                <w:sz w:val="16"/>
                <w:szCs w:val="16"/>
              </w:rPr>
              <w:t>Commerce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5B8048B" w14:textId="77777777" w:rsidR="00E962DE" w:rsidRDefault="00E962DE">
            <w:pPr>
              <w:rPr>
                <w:sz w:val="16"/>
                <w:szCs w:val="16"/>
              </w:rPr>
            </w:pPr>
            <w:r>
              <w:rPr>
                <w:sz w:val="16"/>
                <w:szCs w:val="16"/>
              </w:rPr>
              <w:t>Maraude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F92E916" w14:textId="77777777" w:rsidR="00E962DE" w:rsidRDefault="00E962DE">
            <w:pPr>
              <w:rPr>
                <w:sz w:val="16"/>
                <w:szCs w:val="16"/>
              </w:rPr>
            </w:pPr>
            <w:r>
              <w:rPr>
                <w:sz w:val="16"/>
                <w:szCs w:val="16"/>
              </w:rPr>
              <w:t>Visite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204F1B8" w14:textId="77777777" w:rsidR="00E962DE" w:rsidRDefault="00E962DE">
            <w:pPr>
              <w:rPr>
                <w:sz w:val="16"/>
                <w:szCs w:val="16"/>
              </w:rPr>
            </w:pPr>
            <w:r>
              <w:rPr>
                <w:sz w:val="16"/>
                <w:szCs w:val="16"/>
              </w:rPr>
              <w:t>Soins</w:t>
            </w:r>
          </w:p>
        </w:tc>
      </w:tr>
      <w:tr w:rsidR="00E962DE" w14:paraId="123EF0D0"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44087C1C" w14:textId="77777777" w:rsidR="00E962DE" w:rsidRDefault="00E962DE">
            <w:pPr>
              <w:jc w:val="center"/>
              <w:rPr>
                <w:b/>
                <w:sz w:val="16"/>
                <w:szCs w:val="16"/>
              </w:rPr>
            </w:pPr>
            <w:r>
              <w:rPr>
                <w:b/>
                <w:sz w:val="16"/>
                <w:szCs w:val="16"/>
              </w:rPr>
              <w:t>5</w:t>
            </w:r>
          </w:p>
        </w:tc>
        <w:tc>
          <w:tcPr>
            <w:tcW w:w="0" w:type="auto"/>
            <w:tcBorders>
              <w:top w:val="single" w:sz="4" w:space="0" w:color="auto"/>
              <w:left w:val="single" w:sz="4" w:space="0" w:color="auto"/>
              <w:bottom w:val="single" w:sz="4" w:space="0" w:color="auto"/>
              <w:right w:val="single" w:sz="4" w:space="0" w:color="auto"/>
            </w:tcBorders>
            <w:hideMark/>
          </w:tcPr>
          <w:p w14:paraId="148E06C8" w14:textId="77777777" w:rsidR="00E962DE" w:rsidRDefault="00E962DE">
            <w:pPr>
              <w:rPr>
                <w:sz w:val="16"/>
                <w:szCs w:val="16"/>
              </w:rPr>
            </w:pPr>
            <w:r>
              <w:rPr>
                <w:sz w:val="16"/>
                <w:szCs w:val="16"/>
              </w:rPr>
              <w:t>Copie</w:t>
            </w:r>
          </w:p>
        </w:tc>
        <w:tc>
          <w:tcPr>
            <w:tcW w:w="0" w:type="auto"/>
            <w:tcBorders>
              <w:top w:val="single" w:sz="4" w:space="0" w:color="auto"/>
              <w:left w:val="single" w:sz="4" w:space="0" w:color="auto"/>
              <w:bottom w:val="single" w:sz="4" w:space="0" w:color="auto"/>
              <w:right w:val="single" w:sz="4" w:space="0" w:color="auto"/>
            </w:tcBorders>
            <w:hideMark/>
          </w:tcPr>
          <w:p w14:paraId="27A6DA82" w14:textId="77777777" w:rsidR="00E962DE" w:rsidRDefault="00E962DE">
            <w:pPr>
              <w:rPr>
                <w:sz w:val="16"/>
                <w:szCs w:val="16"/>
              </w:rPr>
            </w:pPr>
            <w:r>
              <w:rPr>
                <w:sz w:val="16"/>
                <w:szCs w:val="16"/>
              </w:rPr>
              <w:t>Défense</w:t>
            </w:r>
          </w:p>
        </w:tc>
        <w:tc>
          <w:tcPr>
            <w:tcW w:w="0" w:type="auto"/>
            <w:tcBorders>
              <w:top w:val="single" w:sz="4" w:space="0" w:color="auto"/>
              <w:left w:val="single" w:sz="4" w:space="0" w:color="auto"/>
              <w:bottom w:val="single" w:sz="4" w:space="0" w:color="auto"/>
              <w:right w:val="single" w:sz="4" w:space="0" w:color="auto"/>
            </w:tcBorders>
            <w:hideMark/>
          </w:tcPr>
          <w:p w14:paraId="47197B60" w14:textId="77777777" w:rsidR="00E962DE" w:rsidRDefault="00E962DE">
            <w:pPr>
              <w:rPr>
                <w:sz w:val="16"/>
                <w:szCs w:val="16"/>
              </w:rPr>
            </w:pPr>
            <w:r>
              <w:rPr>
                <w:sz w:val="16"/>
                <w:szCs w:val="16"/>
              </w:rPr>
              <w:t>Comptes</w:t>
            </w:r>
          </w:p>
        </w:tc>
        <w:tc>
          <w:tcPr>
            <w:tcW w:w="0" w:type="auto"/>
            <w:tcBorders>
              <w:top w:val="single" w:sz="4" w:space="0" w:color="auto"/>
              <w:left w:val="single" w:sz="4" w:space="0" w:color="auto"/>
              <w:bottom w:val="single" w:sz="4" w:space="0" w:color="auto"/>
              <w:right w:val="single" w:sz="4" w:space="0" w:color="auto"/>
            </w:tcBorders>
            <w:hideMark/>
          </w:tcPr>
          <w:p w14:paraId="379EFD06" w14:textId="77777777" w:rsidR="00E962DE" w:rsidRDefault="00E962DE">
            <w:pPr>
              <w:rPr>
                <w:sz w:val="16"/>
                <w:szCs w:val="16"/>
              </w:rPr>
            </w:pPr>
            <w:r>
              <w:rPr>
                <w:sz w:val="16"/>
                <w:szCs w:val="16"/>
              </w:rPr>
              <w:t>Réparations</w:t>
            </w:r>
          </w:p>
        </w:tc>
        <w:tc>
          <w:tcPr>
            <w:tcW w:w="0" w:type="auto"/>
            <w:tcBorders>
              <w:top w:val="single" w:sz="4" w:space="0" w:color="auto"/>
              <w:left w:val="single" w:sz="4" w:space="0" w:color="auto"/>
              <w:bottom w:val="single" w:sz="4" w:space="0" w:color="auto"/>
              <w:right w:val="single" w:sz="4" w:space="0" w:color="auto"/>
            </w:tcBorders>
            <w:hideMark/>
          </w:tcPr>
          <w:p w14:paraId="695D9F47"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hideMark/>
          </w:tcPr>
          <w:p w14:paraId="47B4474D" w14:textId="77777777" w:rsidR="00E962DE" w:rsidRDefault="00E962DE">
            <w:pPr>
              <w:rPr>
                <w:sz w:val="16"/>
                <w:szCs w:val="16"/>
              </w:rPr>
            </w:pPr>
            <w:r>
              <w:rPr>
                <w:sz w:val="16"/>
                <w:szCs w:val="16"/>
              </w:rPr>
              <w:t>Tapis</w:t>
            </w:r>
          </w:p>
        </w:tc>
        <w:tc>
          <w:tcPr>
            <w:tcW w:w="0" w:type="auto"/>
            <w:tcBorders>
              <w:top w:val="single" w:sz="4" w:space="0" w:color="auto"/>
              <w:left w:val="single" w:sz="4" w:space="0" w:color="auto"/>
              <w:bottom w:val="single" w:sz="4" w:space="0" w:color="auto"/>
              <w:right w:val="single" w:sz="4" w:space="0" w:color="auto"/>
            </w:tcBorders>
            <w:hideMark/>
          </w:tcPr>
          <w:p w14:paraId="6A202D03" w14:textId="77777777" w:rsidR="00E962DE" w:rsidRDefault="00E962DE">
            <w:pPr>
              <w:rPr>
                <w:sz w:val="16"/>
                <w:szCs w:val="16"/>
              </w:rPr>
            </w:pPr>
            <w:r>
              <w:rPr>
                <w:sz w:val="16"/>
                <w:szCs w:val="16"/>
              </w:rPr>
              <w:t>Courtisan</w:t>
            </w:r>
          </w:p>
        </w:tc>
        <w:tc>
          <w:tcPr>
            <w:tcW w:w="0" w:type="auto"/>
            <w:tcBorders>
              <w:top w:val="single" w:sz="4" w:space="0" w:color="auto"/>
              <w:left w:val="single" w:sz="4" w:space="0" w:color="auto"/>
              <w:bottom w:val="single" w:sz="4" w:space="0" w:color="auto"/>
              <w:right w:val="single" w:sz="4" w:space="0" w:color="auto"/>
            </w:tcBorders>
            <w:hideMark/>
          </w:tcPr>
          <w:p w14:paraId="6F6BB656" w14:textId="77777777" w:rsidR="00E962DE" w:rsidRDefault="00E962DE">
            <w:pPr>
              <w:rPr>
                <w:sz w:val="16"/>
                <w:szCs w:val="16"/>
              </w:rPr>
            </w:pPr>
            <w:r>
              <w:rPr>
                <w:sz w:val="16"/>
                <w:szCs w:val="16"/>
              </w:rPr>
              <w:t>Cuisine</w:t>
            </w:r>
          </w:p>
        </w:tc>
      </w:tr>
      <w:tr w:rsidR="00E962DE" w14:paraId="25DEB5B5"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13A920E0" w14:textId="77777777" w:rsidR="00E962DE" w:rsidRDefault="00E962DE">
            <w:pPr>
              <w:jc w:val="center"/>
              <w:rPr>
                <w:b/>
                <w:sz w:val="16"/>
                <w:szCs w:val="16"/>
              </w:rPr>
            </w:pPr>
            <w:r>
              <w:rPr>
                <w:b/>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A5EE586" w14:textId="77777777" w:rsidR="00E962DE" w:rsidRDefault="00E962DE">
            <w:pPr>
              <w:rPr>
                <w:sz w:val="16"/>
                <w:szCs w:val="16"/>
              </w:rPr>
            </w:pPr>
            <w:r>
              <w:rPr>
                <w:sz w:val="16"/>
                <w:szCs w:val="16"/>
              </w:rPr>
              <w:t>Enseigne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5982FB5" w14:textId="77777777" w:rsidR="00E962DE" w:rsidRDefault="00E962DE">
            <w:pPr>
              <w:rPr>
                <w:sz w:val="16"/>
                <w:szCs w:val="16"/>
              </w:rPr>
            </w:pPr>
            <w:r>
              <w:rPr>
                <w:sz w:val="16"/>
                <w:szCs w:val="16"/>
              </w:rPr>
              <w:t>Patrouille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A6AE70E" w14:textId="77777777" w:rsidR="00E962DE" w:rsidRDefault="00E962DE">
            <w:pPr>
              <w:rPr>
                <w:sz w:val="16"/>
                <w:szCs w:val="16"/>
              </w:rPr>
            </w:pPr>
            <w:r>
              <w:rPr>
                <w:sz w:val="16"/>
                <w:szCs w:val="16"/>
              </w:rPr>
              <w:t>Arrivée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2ED5AF" w14:textId="77777777" w:rsidR="00E962DE" w:rsidRDefault="00E962DE">
            <w:pPr>
              <w:rPr>
                <w:sz w:val="16"/>
                <w:szCs w:val="16"/>
              </w:rPr>
            </w:pPr>
            <w:r>
              <w:rPr>
                <w:sz w:val="16"/>
                <w:szCs w:val="16"/>
              </w:rPr>
              <w:t>Réserves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9C86CFF"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90A44FC" w14:textId="77777777" w:rsidR="00E962DE" w:rsidRDefault="00E962DE">
            <w:pPr>
              <w:rPr>
                <w:sz w:val="16"/>
                <w:szCs w:val="16"/>
              </w:rPr>
            </w:pPr>
            <w:r>
              <w:rPr>
                <w:sz w:val="16"/>
                <w:szCs w:val="16"/>
              </w:rPr>
              <w:t>Meurtre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A0542EE" w14:textId="77777777" w:rsidR="00E962DE" w:rsidRDefault="00E962DE">
            <w:pPr>
              <w:rPr>
                <w:sz w:val="16"/>
                <w:szCs w:val="16"/>
              </w:rPr>
            </w:pPr>
            <w:r>
              <w:rPr>
                <w:sz w:val="16"/>
                <w:szCs w:val="16"/>
              </w:rPr>
              <w:t>Fête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6E54D9A" w14:textId="77777777" w:rsidR="00E962DE" w:rsidRDefault="00E962DE">
            <w:pPr>
              <w:rPr>
                <w:sz w:val="16"/>
                <w:szCs w:val="16"/>
              </w:rPr>
            </w:pPr>
            <w:r>
              <w:rPr>
                <w:sz w:val="16"/>
                <w:szCs w:val="16"/>
              </w:rPr>
              <w:t>Réserve</w:t>
            </w:r>
          </w:p>
        </w:tc>
      </w:tr>
      <w:tr w:rsidR="00E962DE" w14:paraId="0B03E2EB"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6BEDB366" w14:textId="77777777" w:rsidR="00E962DE" w:rsidRDefault="00E962DE">
            <w:pPr>
              <w:jc w:val="center"/>
              <w:rPr>
                <w:b/>
                <w:sz w:val="16"/>
                <w:szCs w:val="16"/>
              </w:rPr>
            </w:pPr>
            <w:r>
              <w:rPr>
                <w:b/>
                <w:sz w:val="16"/>
                <w:szCs w:val="16"/>
              </w:rPr>
              <w:t>7</w:t>
            </w:r>
          </w:p>
        </w:tc>
        <w:tc>
          <w:tcPr>
            <w:tcW w:w="0" w:type="auto"/>
            <w:tcBorders>
              <w:top w:val="single" w:sz="4" w:space="0" w:color="auto"/>
              <w:left w:val="single" w:sz="4" w:space="0" w:color="auto"/>
              <w:bottom w:val="single" w:sz="4" w:space="0" w:color="auto"/>
              <w:right w:val="single" w:sz="4" w:space="0" w:color="auto"/>
            </w:tcBorders>
            <w:hideMark/>
          </w:tcPr>
          <w:p w14:paraId="1908374F" w14:textId="77777777" w:rsidR="00E962DE" w:rsidRDefault="00E962DE">
            <w:pPr>
              <w:rPr>
                <w:sz w:val="16"/>
                <w:szCs w:val="16"/>
              </w:rPr>
            </w:pPr>
            <w:r>
              <w:rPr>
                <w:sz w:val="16"/>
                <w:szCs w:val="16"/>
              </w:rPr>
              <w:t>Plantes</w:t>
            </w:r>
          </w:p>
        </w:tc>
        <w:tc>
          <w:tcPr>
            <w:tcW w:w="0" w:type="auto"/>
            <w:tcBorders>
              <w:top w:val="single" w:sz="4" w:space="0" w:color="auto"/>
              <w:left w:val="single" w:sz="4" w:space="0" w:color="auto"/>
              <w:bottom w:val="single" w:sz="4" w:space="0" w:color="auto"/>
              <w:right w:val="single" w:sz="4" w:space="0" w:color="auto"/>
            </w:tcBorders>
            <w:hideMark/>
          </w:tcPr>
          <w:p w14:paraId="6B3E90DD" w14:textId="77777777" w:rsidR="00E962DE" w:rsidRDefault="00E962DE">
            <w:pPr>
              <w:rPr>
                <w:sz w:val="16"/>
                <w:szCs w:val="16"/>
              </w:rPr>
            </w:pPr>
            <w:r>
              <w:rPr>
                <w:sz w:val="16"/>
                <w:szCs w:val="16"/>
              </w:rPr>
              <w:t>Entraîne</w:t>
            </w:r>
          </w:p>
        </w:tc>
        <w:tc>
          <w:tcPr>
            <w:tcW w:w="0" w:type="auto"/>
            <w:tcBorders>
              <w:top w:val="single" w:sz="4" w:space="0" w:color="auto"/>
              <w:left w:val="single" w:sz="4" w:space="0" w:color="auto"/>
              <w:bottom w:val="single" w:sz="4" w:space="0" w:color="auto"/>
              <w:right w:val="single" w:sz="4" w:space="0" w:color="auto"/>
            </w:tcBorders>
            <w:hideMark/>
          </w:tcPr>
          <w:p w14:paraId="5A484CD8" w14:textId="77777777" w:rsidR="00E962DE" w:rsidRDefault="00E962DE">
            <w:pPr>
              <w:rPr>
                <w:sz w:val="16"/>
                <w:szCs w:val="16"/>
              </w:rPr>
            </w:pPr>
            <w:r>
              <w:rPr>
                <w:sz w:val="16"/>
                <w:szCs w:val="16"/>
              </w:rPr>
              <w:t>Marché</w:t>
            </w:r>
          </w:p>
        </w:tc>
        <w:tc>
          <w:tcPr>
            <w:tcW w:w="0" w:type="auto"/>
            <w:tcBorders>
              <w:top w:val="single" w:sz="4" w:space="0" w:color="auto"/>
              <w:left w:val="single" w:sz="4" w:space="0" w:color="auto"/>
              <w:bottom w:val="single" w:sz="4" w:space="0" w:color="auto"/>
              <w:right w:val="single" w:sz="4" w:space="0" w:color="auto"/>
            </w:tcBorders>
            <w:hideMark/>
          </w:tcPr>
          <w:p w14:paraId="22B8DD4D" w14:textId="77777777" w:rsidR="00E962DE" w:rsidRDefault="00E962DE">
            <w:pPr>
              <w:rPr>
                <w:sz w:val="16"/>
                <w:szCs w:val="16"/>
              </w:rPr>
            </w:pPr>
            <w:r>
              <w:rPr>
                <w:sz w:val="16"/>
                <w:szCs w:val="16"/>
              </w:rPr>
              <w:t>Moisson</w:t>
            </w:r>
          </w:p>
        </w:tc>
        <w:tc>
          <w:tcPr>
            <w:tcW w:w="0" w:type="auto"/>
            <w:tcBorders>
              <w:top w:val="single" w:sz="4" w:space="0" w:color="auto"/>
              <w:left w:val="single" w:sz="4" w:space="0" w:color="auto"/>
              <w:bottom w:val="single" w:sz="4" w:space="0" w:color="auto"/>
              <w:right w:val="single" w:sz="4" w:space="0" w:color="auto"/>
            </w:tcBorders>
            <w:hideMark/>
          </w:tcPr>
          <w:p w14:paraId="290E9CDB" w14:textId="77777777" w:rsidR="00E962DE" w:rsidRDefault="00E962DE">
            <w:pPr>
              <w:rPr>
                <w:sz w:val="16"/>
                <w:szCs w:val="16"/>
              </w:rPr>
            </w:pPr>
            <w:r>
              <w:rPr>
                <w:sz w:val="16"/>
                <w:szCs w:val="16"/>
              </w:rPr>
              <w:t>Achat</w:t>
            </w:r>
          </w:p>
        </w:tc>
        <w:tc>
          <w:tcPr>
            <w:tcW w:w="0" w:type="auto"/>
            <w:tcBorders>
              <w:top w:val="single" w:sz="4" w:space="0" w:color="auto"/>
              <w:left w:val="single" w:sz="4" w:space="0" w:color="auto"/>
              <w:bottom w:val="single" w:sz="4" w:space="0" w:color="auto"/>
              <w:right w:val="single" w:sz="4" w:space="0" w:color="auto"/>
            </w:tcBorders>
            <w:hideMark/>
          </w:tcPr>
          <w:p w14:paraId="30A434C8" w14:textId="77777777" w:rsidR="00E962DE" w:rsidRDefault="00E962DE">
            <w:pPr>
              <w:rPr>
                <w:sz w:val="16"/>
                <w:szCs w:val="16"/>
              </w:rPr>
            </w:pPr>
            <w:r>
              <w:rPr>
                <w:sz w:val="16"/>
                <w:szCs w:val="16"/>
              </w:rPr>
              <w:t>Recel</w:t>
            </w:r>
          </w:p>
        </w:tc>
        <w:tc>
          <w:tcPr>
            <w:tcW w:w="0" w:type="auto"/>
            <w:tcBorders>
              <w:top w:val="single" w:sz="4" w:space="0" w:color="auto"/>
              <w:left w:val="single" w:sz="4" w:space="0" w:color="auto"/>
              <w:bottom w:val="single" w:sz="4" w:space="0" w:color="auto"/>
              <w:right w:val="single" w:sz="4" w:space="0" w:color="auto"/>
            </w:tcBorders>
            <w:hideMark/>
          </w:tcPr>
          <w:p w14:paraId="2689B17A" w14:textId="77777777" w:rsidR="00E962DE" w:rsidRDefault="00E962DE">
            <w:pPr>
              <w:rPr>
                <w:sz w:val="16"/>
                <w:szCs w:val="16"/>
              </w:rPr>
            </w:pPr>
            <w:r>
              <w:rPr>
                <w:sz w:val="16"/>
                <w:szCs w:val="16"/>
              </w:rPr>
              <w:t>Réunion</w:t>
            </w:r>
          </w:p>
        </w:tc>
        <w:tc>
          <w:tcPr>
            <w:tcW w:w="0" w:type="auto"/>
            <w:tcBorders>
              <w:top w:val="single" w:sz="4" w:space="0" w:color="auto"/>
              <w:left w:val="single" w:sz="4" w:space="0" w:color="auto"/>
              <w:bottom w:val="single" w:sz="4" w:space="0" w:color="auto"/>
              <w:right w:val="single" w:sz="4" w:space="0" w:color="auto"/>
            </w:tcBorders>
            <w:hideMark/>
          </w:tcPr>
          <w:p w14:paraId="0B6A607A" w14:textId="77777777" w:rsidR="00E962DE" w:rsidRDefault="00E962DE">
            <w:pPr>
              <w:rPr>
                <w:sz w:val="16"/>
                <w:szCs w:val="16"/>
              </w:rPr>
            </w:pPr>
            <w:r>
              <w:rPr>
                <w:sz w:val="16"/>
                <w:szCs w:val="16"/>
              </w:rPr>
              <w:t>Violence</w:t>
            </w:r>
          </w:p>
        </w:tc>
      </w:tr>
      <w:tr w:rsidR="00E962DE" w14:paraId="6C091D17"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F25067F" w14:textId="77777777" w:rsidR="00E962DE" w:rsidRDefault="00E962DE">
            <w:pPr>
              <w:jc w:val="center"/>
              <w:rPr>
                <w:b/>
                <w:sz w:val="16"/>
                <w:szCs w:val="16"/>
              </w:rPr>
            </w:pPr>
            <w:r>
              <w:rPr>
                <w:b/>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A7707A9" w14:textId="77777777" w:rsidR="00E962DE" w:rsidRDefault="00E962DE">
            <w:pPr>
              <w:rPr>
                <w:sz w:val="16"/>
                <w:szCs w:val="16"/>
              </w:rPr>
            </w:pPr>
            <w:r>
              <w:rPr>
                <w:sz w:val="16"/>
                <w:szCs w:val="16"/>
              </w:rPr>
              <w:t>Travaux</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036DA9DA" w14:textId="77777777" w:rsidR="00E962DE" w:rsidRDefault="00E962DE">
            <w:pPr>
              <w:rPr>
                <w:sz w:val="16"/>
                <w:szCs w:val="16"/>
              </w:rPr>
            </w:pPr>
            <w:r>
              <w:rPr>
                <w:sz w:val="16"/>
                <w:szCs w:val="16"/>
              </w:rPr>
              <w:t>Garde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119C04D" w14:textId="77777777" w:rsidR="00E962DE" w:rsidRDefault="00E962DE">
            <w:pPr>
              <w:rPr>
                <w:sz w:val="16"/>
                <w:szCs w:val="16"/>
              </w:rPr>
            </w:pPr>
            <w:r>
              <w:rPr>
                <w:sz w:val="16"/>
                <w:szCs w:val="16"/>
              </w:rPr>
              <w:t>Vente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73F314F9" w14:textId="77777777" w:rsidR="00E962DE" w:rsidRDefault="00E962DE">
            <w:pPr>
              <w:rPr>
                <w:sz w:val="16"/>
                <w:szCs w:val="16"/>
              </w:rPr>
            </w:pPr>
            <w:r>
              <w:rPr>
                <w:sz w:val="16"/>
                <w:szCs w:val="16"/>
              </w:rPr>
              <w:t>Migration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F788DD7"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EE654D5" w14:textId="77777777" w:rsidR="00E962DE" w:rsidRDefault="00E962DE">
            <w:pPr>
              <w:rPr>
                <w:sz w:val="16"/>
                <w:szCs w:val="16"/>
              </w:rPr>
            </w:pPr>
            <w:r>
              <w:rPr>
                <w:sz w:val="16"/>
                <w:szCs w:val="16"/>
              </w:rPr>
              <w:t>Butin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45516684" w14:textId="77777777" w:rsidR="00E962DE" w:rsidRDefault="00E962DE">
            <w:pPr>
              <w:rPr>
                <w:sz w:val="16"/>
                <w:szCs w:val="16"/>
              </w:rPr>
            </w:pPr>
            <w:r>
              <w:rPr>
                <w:sz w:val="16"/>
                <w:szCs w:val="16"/>
              </w:rPr>
              <w:t>Reçoit</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ED6A873" w14:textId="77777777" w:rsidR="00E962DE" w:rsidRDefault="00E962DE">
            <w:pPr>
              <w:rPr>
                <w:sz w:val="16"/>
                <w:szCs w:val="16"/>
              </w:rPr>
            </w:pPr>
            <w:r>
              <w:rPr>
                <w:sz w:val="16"/>
                <w:szCs w:val="16"/>
              </w:rPr>
              <w:t>Entretien</w:t>
            </w:r>
          </w:p>
        </w:tc>
      </w:tr>
      <w:tr w:rsidR="00E962DE" w14:paraId="6142E165" w14:textId="77777777" w:rsidTr="000F015F">
        <w:tc>
          <w:tcPr>
            <w:tcW w:w="0" w:type="auto"/>
            <w:tcBorders>
              <w:top w:val="single" w:sz="4" w:space="0" w:color="auto"/>
              <w:left w:val="single" w:sz="4" w:space="0" w:color="auto"/>
              <w:bottom w:val="single" w:sz="4" w:space="0" w:color="auto"/>
              <w:right w:val="single" w:sz="4" w:space="0" w:color="auto"/>
            </w:tcBorders>
            <w:hideMark/>
          </w:tcPr>
          <w:p w14:paraId="34ADE8FA" w14:textId="77777777" w:rsidR="00E962DE" w:rsidRDefault="00E962DE">
            <w:pPr>
              <w:jc w:val="center"/>
              <w:rPr>
                <w:b/>
                <w:sz w:val="16"/>
                <w:szCs w:val="16"/>
              </w:rPr>
            </w:pPr>
            <w:r>
              <w:rPr>
                <w:b/>
                <w:sz w:val="16"/>
                <w:szCs w:val="16"/>
              </w:rPr>
              <w:t>9</w:t>
            </w:r>
          </w:p>
        </w:tc>
        <w:tc>
          <w:tcPr>
            <w:tcW w:w="0" w:type="auto"/>
            <w:tcBorders>
              <w:top w:val="single" w:sz="4" w:space="0" w:color="auto"/>
              <w:left w:val="single" w:sz="4" w:space="0" w:color="auto"/>
              <w:bottom w:val="single" w:sz="4" w:space="0" w:color="auto"/>
              <w:right w:val="single" w:sz="4" w:space="0" w:color="auto"/>
            </w:tcBorders>
            <w:hideMark/>
          </w:tcPr>
          <w:p w14:paraId="0ECF8EC6" w14:textId="77777777" w:rsidR="00E962DE" w:rsidRDefault="00E962DE">
            <w:pPr>
              <w:rPr>
                <w:sz w:val="16"/>
                <w:szCs w:val="16"/>
              </w:rPr>
            </w:pPr>
            <w:r>
              <w:rPr>
                <w:sz w:val="16"/>
                <w:szCs w:val="16"/>
              </w:rPr>
              <w:t>Conseil</w:t>
            </w:r>
          </w:p>
        </w:tc>
        <w:tc>
          <w:tcPr>
            <w:tcW w:w="0" w:type="auto"/>
            <w:tcBorders>
              <w:top w:val="single" w:sz="4" w:space="0" w:color="auto"/>
              <w:left w:val="single" w:sz="4" w:space="0" w:color="auto"/>
              <w:bottom w:val="single" w:sz="4" w:space="0" w:color="auto"/>
              <w:right w:val="single" w:sz="4" w:space="0" w:color="auto"/>
            </w:tcBorders>
            <w:hideMark/>
          </w:tcPr>
          <w:p w14:paraId="4BA4EE23" w14:textId="77777777" w:rsidR="00E962DE" w:rsidRDefault="00E962DE">
            <w:pPr>
              <w:rPr>
                <w:sz w:val="16"/>
                <w:szCs w:val="16"/>
              </w:rPr>
            </w:pPr>
            <w:r>
              <w:rPr>
                <w:sz w:val="16"/>
                <w:szCs w:val="16"/>
              </w:rPr>
              <w:t>Retour</w:t>
            </w:r>
          </w:p>
        </w:tc>
        <w:tc>
          <w:tcPr>
            <w:tcW w:w="0" w:type="auto"/>
            <w:tcBorders>
              <w:top w:val="single" w:sz="4" w:space="0" w:color="auto"/>
              <w:left w:val="single" w:sz="4" w:space="0" w:color="auto"/>
              <w:bottom w:val="single" w:sz="4" w:space="0" w:color="auto"/>
              <w:right w:val="single" w:sz="4" w:space="0" w:color="auto"/>
            </w:tcBorders>
            <w:hideMark/>
          </w:tcPr>
          <w:p w14:paraId="11509500" w14:textId="77777777" w:rsidR="00E962DE" w:rsidRDefault="00E962DE">
            <w:pPr>
              <w:rPr>
                <w:sz w:val="16"/>
                <w:szCs w:val="16"/>
              </w:rPr>
            </w:pPr>
            <w:r>
              <w:rPr>
                <w:sz w:val="16"/>
                <w:szCs w:val="16"/>
              </w:rPr>
              <w:t>Itinérant</w:t>
            </w:r>
          </w:p>
        </w:tc>
        <w:tc>
          <w:tcPr>
            <w:tcW w:w="0" w:type="auto"/>
            <w:tcBorders>
              <w:top w:val="single" w:sz="4" w:space="0" w:color="auto"/>
              <w:left w:val="single" w:sz="4" w:space="0" w:color="auto"/>
              <w:bottom w:val="single" w:sz="4" w:space="0" w:color="auto"/>
              <w:right w:val="single" w:sz="4" w:space="0" w:color="auto"/>
            </w:tcBorders>
            <w:hideMark/>
          </w:tcPr>
          <w:p w14:paraId="5B70E422" w14:textId="77777777" w:rsidR="00E962DE" w:rsidRDefault="00E962DE">
            <w:pPr>
              <w:rPr>
                <w:sz w:val="16"/>
                <w:szCs w:val="16"/>
              </w:rPr>
            </w:pPr>
            <w:r>
              <w:rPr>
                <w:sz w:val="16"/>
                <w:szCs w:val="16"/>
              </w:rPr>
              <w:t>Famille</w:t>
            </w:r>
          </w:p>
        </w:tc>
        <w:tc>
          <w:tcPr>
            <w:tcW w:w="0" w:type="auto"/>
            <w:tcBorders>
              <w:top w:val="single" w:sz="4" w:space="0" w:color="auto"/>
              <w:left w:val="single" w:sz="4" w:space="0" w:color="auto"/>
              <w:bottom w:val="single" w:sz="4" w:space="0" w:color="auto"/>
              <w:right w:val="single" w:sz="4" w:space="0" w:color="auto"/>
            </w:tcBorders>
            <w:hideMark/>
          </w:tcPr>
          <w:p w14:paraId="14ECE2F7" w14:textId="77777777" w:rsidR="00E962DE" w:rsidRDefault="00E962DE">
            <w:pPr>
              <w:rPr>
                <w:sz w:val="16"/>
                <w:szCs w:val="16"/>
              </w:rPr>
            </w:pPr>
            <w:r>
              <w:rPr>
                <w:sz w:val="16"/>
                <w:szCs w:val="16"/>
              </w:rPr>
              <w:t>Maison</w:t>
            </w:r>
          </w:p>
        </w:tc>
        <w:tc>
          <w:tcPr>
            <w:tcW w:w="0" w:type="auto"/>
            <w:tcBorders>
              <w:top w:val="single" w:sz="4" w:space="0" w:color="auto"/>
              <w:left w:val="single" w:sz="4" w:space="0" w:color="auto"/>
              <w:bottom w:val="single" w:sz="4" w:space="0" w:color="auto"/>
              <w:right w:val="single" w:sz="4" w:space="0" w:color="auto"/>
            </w:tcBorders>
            <w:hideMark/>
          </w:tcPr>
          <w:p w14:paraId="5ECBE5CF" w14:textId="77777777" w:rsidR="00E962DE" w:rsidRDefault="00E962DE">
            <w:pPr>
              <w:rPr>
                <w:sz w:val="16"/>
                <w:szCs w:val="16"/>
              </w:rPr>
            </w:pPr>
            <w:r>
              <w:rPr>
                <w:sz w:val="16"/>
                <w:szCs w:val="16"/>
              </w:rPr>
              <w:t>Refuge</w:t>
            </w:r>
          </w:p>
        </w:tc>
        <w:tc>
          <w:tcPr>
            <w:tcW w:w="0" w:type="auto"/>
            <w:tcBorders>
              <w:top w:val="single" w:sz="4" w:space="0" w:color="auto"/>
              <w:left w:val="single" w:sz="4" w:space="0" w:color="auto"/>
              <w:bottom w:val="single" w:sz="4" w:space="0" w:color="auto"/>
              <w:right w:val="single" w:sz="4" w:space="0" w:color="auto"/>
            </w:tcBorders>
            <w:hideMark/>
          </w:tcPr>
          <w:p w14:paraId="4F3C2C5C" w14:textId="77777777" w:rsidR="00E962DE" w:rsidRDefault="00E962DE">
            <w:pPr>
              <w:rPr>
                <w:sz w:val="16"/>
                <w:szCs w:val="16"/>
              </w:rPr>
            </w:pPr>
            <w:r>
              <w:rPr>
                <w:sz w:val="16"/>
                <w:szCs w:val="16"/>
              </w:rPr>
              <w:t>Justice</w:t>
            </w:r>
          </w:p>
        </w:tc>
        <w:tc>
          <w:tcPr>
            <w:tcW w:w="0" w:type="auto"/>
            <w:tcBorders>
              <w:top w:val="single" w:sz="4" w:space="0" w:color="auto"/>
              <w:left w:val="single" w:sz="4" w:space="0" w:color="auto"/>
              <w:bottom w:val="single" w:sz="4" w:space="0" w:color="auto"/>
              <w:right w:val="single" w:sz="4" w:space="0" w:color="auto"/>
            </w:tcBorders>
            <w:hideMark/>
          </w:tcPr>
          <w:p w14:paraId="527EB06B" w14:textId="77777777" w:rsidR="00E962DE" w:rsidRDefault="00E962DE">
            <w:pPr>
              <w:rPr>
                <w:sz w:val="16"/>
                <w:szCs w:val="16"/>
              </w:rPr>
            </w:pPr>
            <w:r>
              <w:rPr>
                <w:sz w:val="16"/>
                <w:szCs w:val="16"/>
              </w:rPr>
              <w:t>Couture</w:t>
            </w:r>
          </w:p>
        </w:tc>
      </w:tr>
      <w:tr w:rsidR="00E962DE" w14:paraId="68717EA2" w14:textId="77777777" w:rsidTr="000F015F">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DCDC871" w14:textId="77777777" w:rsidR="00E962DE" w:rsidRDefault="00E962DE">
            <w:pPr>
              <w:jc w:val="center"/>
              <w:rPr>
                <w:b/>
                <w:sz w:val="16"/>
                <w:szCs w:val="16"/>
              </w:rPr>
            </w:pPr>
            <w:r>
              <w:rPr>
                <w:b/>
                <w:sz w:val="16"/>
                <w:szCs w:val="16"/>
              </w:rPr>
              <w:t>10</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A8F6E58" w14:textId="77777777" w:rsidR="00E962DE" w:rsidRDefault="00E962DE">
            <w:pPr>
              <w:rPr>
                <w:sz w:val="16"/>
                <w:szCs w:val="16"/>
              </w:rPr>
            </w:pPr>
            <w:r>
              <w:rPr>
                <w:sz w:val="16"/>
                <w:szCs w:val="16"/>
              </w:rPr>
              <w:t>Voyage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2B88F0E6" w14:textId="77777777" w:rsidR="00E962DE" w:rsidRDefault="00E962DE">
            <w:pPr>
              <w:rPr>
                <w:sz w:val="16"/>
                <w:szCs w:val="16"/>
              </w:rPr>
            </w:pPr>
            <w:r>
              <w:rPr>
                <w:sz w:val="16"/>
                <w:szCs w:val="16"/>
              </w:rPr>
              <w:t>Pillage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F8E739B" w14:textId="77777777" w:rsidR="00E962DE" w:rsidRDefault="00E962DE">
            <w:pPr>
              <w:rPr>
                <w:sz w:val="16"/>
                <w:szCs w:val="16"/>
              </w:rPr>
            </w:pPr>
            <w:r>
              <w:rPr>
                <w:sz w:val="16"/>
                <w:szCs w:val="16"/>
              </w:rPr>
              <w:t>Manques</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56F5E928" w14:textId="77777777" w:rsidR="00E962DE" w:rsidRDefault="00E962DE">
            <w:pPr>
              <w:rPr>
                <w:sz w:val="16"/>
                <w:szCs w:val="16"/>
              </w:rPr>
            </w:pPr>
            <w:r>
              <w:rPr>
                <w:sz w:val="16"/>
                <w:szCs w:val="16"/>
              </w:rPr>
              <w:t>Travaux</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32FE9A4B" w14:textId="77777777" w:rsidR="00E962DE" w:rsidRDefault="00E962DE">
            <w:pPr>
              <w:rPr>
                <w:sz w:val="16"/>
                <w:szCs w:val="16"/>
              </w:rPr>
            </w:pPr>
            <w:r>
              <w:rPr>
                <w:sz w:val="16"/>
                <w:szCs w:val="16"/>
              </w:rPr>
              <w:t>Préparation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C720543" w14:textId="77777777" w:rsidR="00E962DE" w:rsidRDefault="00E962DE">
            <w:pPr>
              <w:rPr>
                <w:sz w:val="16"/>
                <w:szCs w:val="16"/>
              </w:rPr>
            </w:pPr>
            <w:r>
              <w:rPr>
                <w:sz w:val="16"/>
                <w:szCs w:val="16"/>
              </w:rPr>
              <w:t>Regroupe</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D40C942" w14:textId="77777777" w:rsidR="00E962DE" w:rsidRDefault="00E962DE">
            <w:pPr>
              <w:rPr>
                <w:sz w:val="16"/>
                <w:szCs w:val="16"/>
              </w:rPr>
            </w:pPr>
            <w:r>
              <w:rPr>
                <w:sz w:val="16"/>
                <w:szCs w:val="16"/>
              </w:rPr>
              <w:t>Décision</w:t>
            </w:r>
          </w:p>
        </w:tc>
        <w:tc>
          <w:tcPr>
            <w:tcW w:w="0" w:type="auto"/>
            <w:tcBorders>
              <w:top w:val="single" w:sz="4" w:space="0" w:color="auto"/>
              <w:left w:val="single" w:sz="4" w:space="0" w:color="auto"/>
              <w:bottom w:val="single" w:sz="4" w:space="0" w:color="auto"/>
              <w:right w:val="single" w:sz="4" w:space="0" w:color="auto"/>
            </w:tcBorders>
            <w:shd w:val="clear" w:color="auto" w:fill="FDE9D9"/>
            <w:hideMark/>
          </w:tcPr>
          <w:p w14:paraId="6975D4CC" w14:textId="77777777" w:rsidR="00E962DE" w:rsidRDefault="00E962DE">
            <w:pPr>
              <w:rPr>
                <w:sz w:val="16"/>
                <w:szCs w:val="16"/>
              </w:rPr>
            </w:pPr>
            <w:r>
              <w:rPr>
                <w:sz w:val="16"/>
                <w:szCs w:val="16"/>
              </w:rPr>
              <w:t>Jardin</w:t>
            </w:r>
          </w:p>
        </w:tc>
      </w:tr>
    </w:tbl>
    <w:p w14:paraId="2E5A5C37" w14:textId="77777777" w:rsidR="00E962DE" w:rsidRPr="00E962DE" w:rsidRDefault="00E962DE" w:rsidP="00E962DE">
      <w:pPr>
        <w:rPr>
          <w:lang w:val="fr-FR" w:eastAsia="x-none"/>
        </w:rPr>
      </w:pPr>
    </w:p>
    <w:p w14:paraId="215D2762" w14:textId="77777777" w:rsidR="00A37F52" w:rsidRPr="00527E9E" w:rsidRDefault="004A5275">
      <w:pPr>
        <w:pStyle w:val="Titre2"/>
        <w:rPr>
          <w:lang w:val="fr-BE"/>
        </w:rPr>
      </w:pPr>
      <w:bookmarkStart w:id="28" w:name="_Toc199924471"/>
      <w:r w:rsidRPr="00527E9E">
        <w:rPr>
          <w:lang w:val="fr-BE"/>
        </w:rPr>
        <w:lastRenderedPageBreak/>
        <w:t>2.7</w:t>
      </w:r>
      <w:r w:rsidR="00936455" w:rsidRPr="00527E9E">
        <w:rPr>
          <w:lang w:val="fr-BE"/>
        </w:rPr>
        <w:t xml:space="preserve"> </w:t>
      </w:r>
      <w:r w:rsidR="00A37F52" w:rsidRPr="00527E9E">
        <w:rPr>
          <w:lang w:val="fr-BE"/>
        </w:rPr>
        <w:t>Rencontre : Animaux</w:t>
      </w:r>
      <w:bookmarkEnd w:id="28"/>
    </w:p>
    <w:p w14:paraId="0DBC8CA8" w14:textId="7BA852C9" w:rsidR="009B41DE" w:rsidRPr="00527E9E" w:rsidRDefault="00207454">
      <w:r w:rsidRPr="00527E9E">
        <w:t>Il y a tellement de races animales qu’une table complète est impossible à fournir, utilisez donc les éléments ci-dessous pour choisir une espèce vivant dans le terrain</w:t>
      </w:r>
      <w:r w:rsidR="009B41DE" w:rsidRPr="00527E9E">
        <w:t xml:space="preserve"> où se trouve les Persos</w:t>
      </w:r>
      <w:r w:rsidRPr="00527E9E">
        <w:t>.</w:t>
      </w:r>
      <w:r w:rsidR="004C66EE" w:rsidRPr="00527E9E">
        <w:t xml:space="preserve"> </w:t>
      </w:r>
      <w:r w:rsidR="009B41DE" w:rsidRPr="00527E9E">
        <w:t>Alternativement, v</w:t>
      </w:r>
      <w:r w:rsidR="004C66EE" w:rsidRPr="00527E9E">
        <w:t xml:space="preserve">ous pouvez </w:t>
      </w:r>
      <w:r w:rsidR="009B41DE" w:rsidRPr="00527E9E">
        <w:t>consulter</w:t>
      </w:r>
      <w:r w:rsidR="004C66EE" w:rsidRPr="00527E9E">
        <w:t xml:space="preserve"> la table </w:t>
      </w:r>
      <w:r w:rsidR="004C66EE" w:rsidRPr="00527E9E">
        <w:rPr>
          <w:i/>
        </w:rPr>
        <w:fldChar w:fldCharType="begin"/>
      </w:r>
      <w:r w:rsidR="004C66EE" w:rsidRPr="00527E9E">
        <w:rPr>
          <w:i/>
        </w:rPr>
        <w:instrText xml:space="preserve"> REF _Ref410630037 \h  \* MERGEFORMAT </w:instrText>
      </w:r>
      <w:r w:rsidR="004C66EE" w:rsidRPr="00527E9E">
        <w:rPr>
          <w:i/>
        </w:rPr>
      </w:r>
      <w:r w:rsidR="004C66EE" w:rsidRPr="00527E9E">
        <w:rPr>
          <w:i/>
        </w:rPr>
        <w:fldChar w:fldCharType="separate"/>
      </w:r>
      <w:r w:rsidR="00A17FD0" w:rsidRPr="00527E9E">
        <w:rPr>
          <w:i/>
        </w:rPr>
        <w:t>2.8.3 Rencontre selon l’origine divine, les animaux</w:t>
      </w:r>
      <w:r w:rsidR="004C66EE" w:rsidRPr="00527E9E">
        <w:rPr>
          <w:i/>
        </w:rPr>
        <w:fldChar w:fldCharType="end"/>
      </w:r>
      <w:r w:rsidR="004C66EE" w:rsidRPr="00527E9E">
        <w:rPr>
          <w:i/>
        </w:rPr>
        <w:t>.</w:t>
      </w:r>
      <w:r w:rsidR="00E3562A" w:rsidRPr="00527E9E">
        <w:rPr>
          <w:i/>
        </w:rPr>
        <w:t xml:space="preserve"> </w:t>
      </w:r>
      <w:r w:rsidR="009B41DE" w:rsidRPr="00527E9E">
        <w:t xml:space="preserve">Selon le </w:t>
      </w:r>
      <w:r w:rsidR="009B41DE" w:rsidRPr="00527E9E">
        <w:rPr>
          <w:highlight w:val="yellow"/>
        </w:rPr>
        <w:t>terrain</w:t>
      </w:r>
      <w:r w:rsidR="009B41DE" w:rsidRPr="00527E9E">
        <w:t xml:space="preserve">, lancez un </w:t>
      </w:r>
      <w:r w:rsidR="009B41DE" w:rsidRPr="00527E9E">
        <w:rPr>
          <w:shd w:val="clear" w:color="auto" w:fill="FFFFFF" w:themeFill="background1"/>
        </w:rPr>
        <w:t>D10</w:t>
      </w:r>
      <w:r w:rsidR="009B41DE" w:rsidRPr="00527E9E">
        <w:t xml:space="preserve"> pour le </w:t>
      </w:r>
      <w:r w:rsidR="009B41DE" w:rsidRPr="00527E9E">
        <w:rPr>
          <w:b/>
          <w:highlight w:val="yellow"/>
        </w:rPr>
        <w:t>type</w:t>
      </w:r>
      <w:r w:rsidR="00E3562A" w:rsidRPr="00527E9E">
        <w:rPr>
          <w:b/>
          <w:highlight w:val="yellow"/>
        </w:rPr>
        <w:t xml:space="preserve"> d’animal</w:t>
      </w:r>
      <w:r w:rsidR="009B41DE" w:rsidRPr="00527E9E">
        <w:t xml:space="preserve">, un </w:t>
      </w:r>
      <w:r w:rsidR="009B41DE" w:rsidRPr="00527E9E">
        <w:rPr>
          <w:shd w:val="clear" w:color="auto" w:fill="FFFFFF" w:themeFill="background1"/>
        </w:rPr>
        <w:t>D10*</w:t>
      </w:r>
      <w:r w:rsidR="009B41DE" w:rsidRPr="00527E9E">
        <w:t xml:space="preserve"> pour le </w:t>
      </w:r>
      <w:r w:rsidR="009B41DE" w:rsidRPr="00527E9E">
        <w:rPr>
          <w:b/>
          <w:highlight w:val="yellow"/>
        </w:rPr>
        <w:t>mode de vie</w:t>
      </w:r>
      <w:r w:rsidR="00D666E9" w:rsidRPr="00527E9E">
        <w:t xml:space="preserve"> </w:t>
      </w:r>
      <w:r w:rsidR="009B41DE" w:rsidRPr="00527E9E">
        <w:t xml:space="preserve">et un </w:t>
      </w:r>
      <w:r w:rsidR="009B41DE" w:rsidRPr="00527E9E">
        <w:rPr>
          <w:shd w:val="clear" w:color="auto" w:fill="FFFFFF" w:themeFill="background1"/>
        </w:rPr>
        <w:t>D10</w:t>
      </w:r>
      <w:r w:rsidR="009B41DE" w:rsidRPr="00527E9E">
        <w:t xml:space="preserve"> </w:t>
      </w:r>
      <w:r w:rsidR="00A75C6C" w:rsidRPr="00527E9E">
        <w:t>pour</w:t>
      </w:r>
      <w:r w:rsidR="009B41DE" w:rsidRPr="00527E9E">
        <w:t xml:space="preserve"> </w:t>
      </w:r>
      <w:r w:rsidR="009B41DE" w:rsidRPr="00527E9E">
        <w:rPr>
          <w:b/>
          <w:highlight w:val="yellow"/>
        </w:rPr>
        <w:t>l’activité</w:t>
      </w:r>
      <w:r w:rsidR="009B41DE" w:rsidRPr="00527E9E">
        <w:t xml:space="preserve">. </w:t>
      </w:r>
    </w:p>
    <w:tbl>
      <w:tblPr>
        <w:tblW w:w="0" w:type="auto"/>
        <w:tblInd w:w="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3"/>
        <w:gridCol w:w="764"/>
        <w:gridCol w:w="816"/>
        <w:gridCol w:w="836"/>
        <w:gridCol w:w="1101"/>
        <w:gridCol w:w="1152"/>
      </w:tblGrid>
      <w:tr w:rsidR="00DD715B" w:rsidRPr="00527E9E" w14:paraId="56162B82" w14:textId="77777777" w:rsidTr="00B7306F">
        <w:tc>
          <w:tcPr>
            <w:tcW w:w="0" w:type="auto"/>
            <w:noWrap/>
            <w:vAlign w:val="bottom"/>
          </w:tcPr>
          <w:p w14:paraId="156CC966" w14:textId="77777777" w:rsidR="00DD715B" w:rsidRPr="00527E9E" w:rsidRDefault="00DD715B" w:rsidP="004A5275">
            <w:pPr>
              <w:widowControl/>
              <w:rPr>
                <w:rFonts w:cs="Arial"/>
                <w:b/>
                <w:sz w:val="16"/>
                <w:szCs w:val="16"/>
                <w:lang w:eastAsia="fr-FR"/>
              </w:rPr>
            </w:pPr>
            <w:r w:rsidRPr="00527E9E">
              <w:rPr>
                <w:rFonts w:cs="Arial"/>
                <w:b/>
                <w:sz w:val="16"/>
                <w:szCs w:val="16"/>
                <w:highlight w:val="yellow"/>
                <w:lang w:eastAsia="fr-FR"/>
              </w:rPr>
              <w:t>Terrain</w:t>
            </w:r>
          </w:p>
        </w:tc>
        <w:tc>
          <w:tcPr>
            <w:tcW w:w="0" w:type="auto"/>
            <w:tcBorders>
              <w:bottom w:val="single" w:sz="6" w:space="0" w:color="auto"/>
            </w:tcBorders>
            <w:shd w:val="clear" w:color="auto" w:fill="auto"/>
            <w:noWrap/>
            <w:vAlign w:val="bottom"/>
          </w:tcPr>
          <w:p w14:paraId="097702A8" w14:textId="77777777" w:rsidR="00DD715B" w:rsidRPr="00527E9E" w:rsidRDefault="00DD715B" w:rsidP="004A5275">
            <w:pPr>
              <w:widowControl/>
              <w:jc w:val="center"/>
              <w:rPr>
                <w:rFonts w:cs="Arial"/>
                <w:b/>
                <w:sz w:val="16"/>
                <w:szCs w:val="16"/>
                <w:lang w:eastAsia="fr-FR"/>
              </w:rPr>
            </w:pPr>
            <w:r w:rsidRPr="00527E9E">
              <w:rPr>
                <w:rFonts w:cs="Arial"/>
                <w:b/>
                <w:sz w:val="16"/>
                <w:szCs w:val="16"/>
                <w:lang w:eastAsia="fr-FR"/>
              </w:rPr>
              <w:t>Oiseau</w:t>
            </w:r>
          </w:p>
        </w:tc>
        <w:tc>
          <w:tcPr>
            <w:tcW w:w="0" w:type="auto"/>
            <w:tcBorders>
              <w:bottom w:val="single" w:sz="6" w:space="0" w:color="auto"/>
            </w:tcBorders>
            <w:shd w:val="clear" w:color="auto" w:fill="auto"/>
            <w:noWrap/>
            <w:vAlign w:val="bottom"/>
          </w:tcPr>
          <w:p w14:paraId="35ADAE24" w14:textId="77777777" w:rsidR="00DD715B" w:rsidRPr="00527E9E" w:rsidRDefault="00DD715B" w:rsidP="00DD715B">
            <w:pPr>
              <w:widowControl/>
              <w:jc w:val="center"/>
              <w:rPr>
                <w:rFonts w:cs="Arial"/>
                <w:b/>
                <w:sz w:val="16"/>
                <w:szCs w:val="16"/>
                <w:lang w:eastAsia="fr-FR"/>
              </w:rPr>
            </w:pPr>
            <w:r w:rsidRPr="00527E9E">
              <w:rPr>
                <w:rFonts w:cs="Arial"/>
                <w:b/>
                <w:sz w:val="16"/>
                <w:szCs w:val="16"/>
                <w:lang w:eastAsia="fr-FR"/>
              </w:rPr>
              <w:t>Insecte</w:t>
            </w:r>
            <w:r w:rsidRPr="00527E9E">
              <w:rPr>
                <w:rFonts w:cs="Arial"/>
                <w:b/>
                <w:sz w:val="16"/>
                <w:szCs w:val="16"/>
                <w:lang w:eastAsia="fr-FR"/>
              </w:rPr>
              <w:br/>
              <w:t>Ver</w:t>
            </w:r>
          </w:p>
        </w:tc>
        <w:tc>
          <w:tcPr>
            <w:tcW w:w="0" w:type="auto"/>
            <w:tcBorders>
              <w:bottom w:val="single" w:sz="6" w:space="0" w:color="auto"/>
            </w:tcBorders>
            <w:shd w:val="clear" w:color="auto" w:fill="auto"/>
            <w:noWrap/>
            <w:vAlign w:val="bottom"/>
          </w:tcPr>
          <w:p w14:paraId="62FE5D03" w14:textId="77777777" w:rsidR="00DD715B" w:rsidRPr="00527E9E" w:rsidRDefault="00DD715B" w:rsidP="00DD715B">
            <w:pPr>
              <w:widowControl/>
              <w:jc w:val="center"/>
              <w:rPr>
                <w:rFonts w:cs="Arial"/>
                <w:b/>
                <w:sz w:val="16"/>
                <w:szCs w:val="16"/>
                <w:lang w:eastAsia="fr-FR"/>
              </w:rPr>
            </w:pPr>
            <w:r w:rsidRPr="00527E9E">
              <w:rPr>
                <w:rFonts w:cs="Arial"/>
                <w:b/>
                <w:sz w:val="16"/>
                <w:szCs w:val="16"/>
                <w:lang w:eastAsia="fr-FR"/>
              </w:rPr>
              <w:t xml:space="preserve">Poisson </w:t>
            </w:r>
          </w:p>
        </w:tc>
        <w:tc>
          <w:tcPr>
            <w:tcW w:w="0" w:type="auto"/>
            <w:tcBorders>
              <w:bottom w:val="single" w:sz="6" w:space="0" w:color="auto"/>
            </w:tcBorders>
            <w:shd w:val="clear" w:color="auto" w:fill="auto"/>
            <w:noWrap/>
            <w:vAlign w:val="bottom"/>
          </w:tcPr>
          <w:p w14:paraId="5343364C" w14:textId="77777777" w:rsidR="00DD715B" w:rsidRPr="00527E9E" w:rsidRDefault="00DD715B" w:rsidP="00DD715B">
            <w:pPr>
              <w:widowControl/>
              <w:jc w:val="center"/>
              <w:rPr>
                <w:rFonts w:cs="Arial"/>
                <w:b/>
                <w:sz w:val="16"/>
                <w:szCs w:val="16"/>
                <w:lang w:eastAsia="fr-FR"/>
              </w:rPr>
            </w:pPr>
            <w:r w:rsidRPr="00527E9E">
              <w:rPr>
                <w:rFonts w:cs="Arial"/>
                <w:b/>
                <w:sz w:val="16"/>
                <w:szCs w:val="16"/>
                <w:lang w:eastAsia="fr-FR"/>
              </w:rPr>
              <w:t>Amphibien</w:t>
            </w:r>
            <w:r w:rsidRPr="00527E9E">
              <w:rPr>
                <w:rFonts w:cs="Arial"/>
                <w:b/>
                <w:sz w:val="16"/>
                <w:szCs w:val="16"/>
                <w:lang w:eastAsia="fr-FR"/>
              </w:rPr>
              <w:br/>
              <w:t xml:space="preserve">Reptile </w:t>
            </w:r>
          </w:p>
        </w:tc>
        <w:tc>
          <w:tcPr>
            <w:tcW w:w="0" w:type="auto"/>
            <w:tcBorders>
              <w:bottom w:val="single" w:sz="6" w:space="0" w:color="auto"/>
            </w:tcBorders>
            <w:shd w:val="clear" w:color="auto" w:fill="auto"/>
            <w:noWrap/>
            <w:vAlign w:val="bottom"/>
          </w:tcPr>
          <w:p w14:paraId="5486E543" w14:textId="77777777" w:rsidR="00DD715B" w:rsidRPr="00527E9E" w:rsidRDefault="00DD715B" w:rsidP="00DD715B">
            <w:pPr>
              <w:widowControl/>
              <w:jc w:val="center"/>
              <w:rPr>
                <w:rFonts w:cs="Arial"/>
                <w:b/>
                <w:sz w:val="16"/>
                <w:szCs w:val="16"/>
                <w:lang w:eastAsia="fr-FR"/>
              </w:rPr>
            </w:pPr>
            <w:r w:rsidRPr="00527E9E">
              <w:rPr>
                <w:rFonts w:cs="Arial"/>
                <w:b/>
                <w:sz w:val="16"/>
                <w:szCs w:val="16"/>
                <w:lang w:eastAsia="fr-FR"/>
              </w:rPr>
              <w:t xml:space="preserve">Mammifère </w:t>
            </w:r>
          </w:p>
        </w:tc>
      </w:tr>
      <w:tr w:rsidR="00DD715B" w:rsidRPr="00527E9E" w14:paraId="0F886744" w14:textId="77777777" w:rsidTr="00B7306F">
        <w:tc>
          <w:tcPr>
            <w:tcW w:w="0" w:type="auto"/>
          </w:tcPr>
          <w:p w14:paraId="2B8FF0D8"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Colline</w:t>
            </w:r>
          </w:p>
        </w:tc>
        <w:tc>
          <w:tcPr>
            <w:tcW w:w="0" w:type="auto"/>
            <w:tcBorders>
              <w:top w:val="single" w:sz="6" w:space="0" w:color="auto"/>
              <w:bottom w:val="single" w:sz="6" w:space="0" w:color="auto"/>
              <w:right w:val="nil"/>
            </w:tcBorders>
            <w:shd w:val="clear" w:color="auto" w:fill="auto"/>
            <w:noWrap/>
          </w:tcPr>
          <w:p w14:paraId="4C176769"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1-5</w:t>
            </w:r>
          </w:p>
        </w:tc>
        <w:tc>
          <w:tcPr>
            <w:tcW w:w="0" w:type="auto"/>
            <w:tcBorders>
              <w:top w:val="single" w:sz="6" w:space="0" w:color="auto"/>
              <w:left w:val="nil"/>
              <w:bottom w:val="single" w:sz="6" w:space="0" w:color="auto"/>
              <w:right w:val="nil"/>
            </w:tcBorders>
            <w:shd w:val="clear" w:color="auto" w:fill="auto"/>
            <w:noWrap/>
          </w:tcPr>
          <w:p w14:paraId="38E6F1EC"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0EDBCF37"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21A93AB6"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w:t>
            </w:r>
          </w:p>
        </w:tc>
        <w:tc>
          <w:tcPr>
            <w:tcW w:w="0" w:type="auto"/>
            <w:tcBorders>
              <w:top w:val="single" w:sz="6" w:space="0" w:color="auto"/>
              <w:left w:val="nil"/>
              <w:bottom w:val="single" w:sz="6" w:space="0" w:color="auto"/>
            </w:tcBorders>
            <w:shd w:val="clear" w:color="auto" w:fill="auto"/>
            <w:noWrap/>
          </w:tcPr>
          <w:p w14:paraId="743E27C3"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7-10</w:t>
            </w:r>
          </w:p>
        </w:tc>
      </w:tr>
      <w:tr w:rsidR="00DD715B" w:rsidRPr="00527E9E" w14:paraId="1E8D020D" w14:textId="77777777" w:rsidTr="00B7306F">
        <w:tc>
          <w:tcPr>
            <w:tcW w:w="0" w:type="auto"/>
            <w:shd w:val="clear" w:color="auto" w:fill="EEECE1"/>
          </w:tcPr>
          <w:p w14:paraId="7EEE6641"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Cours d'eau</w:t>
            </w:r>
          </w:p>
        </w:tc>
        <w:tc>
          <w:tcPr>
            <w:tcW w:w="0" w:type="auto"/>
            <w:tcBorders>
              <w:top w:val="single" w:sz="6" w:space="0" w:color="auto"/>
              <w:bottom w:val="single" w:sz="6" w:space="0" w:color="auto"/>
              <w:right w:val="nil"/>
            </w:tcBorders>
            <w:shd w:val="clear" w:color="auto" w:fill="EEECE1"/>
            <w:noWrap/>
          </w:tcPr>
          <w:p w14:paraId="1AD5C18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1-2</w:t>
            </w:r>
          </w:p>
        </w:tc>
        <w:tc>
          <w:tcPr>
            <w:tcW w:w="0" w:type="auto"/>
            <w:tcBorders>
              <w:top w:val="single" w:sz="6" w:space="0" w:color="auto"/>
              <w:left w:val="nil"/>
              <w:bottom w:val="single" w:sz="6" w:space="0" w:color="auto"/>
              <w:right w:val="nil"/>
            </w:tcBorders>
            <w:shd w:val="clear" w:color="auto" w:fill="EEECE1"/>
            <w:noWrap/>
          </w:tcPr>
          <w:p w14:paraId="156F1478"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3</w:t>
            </w:r>
          </w:p>
        </w:tc>
        <w:tc>
          <w:tcPr>
            <w:tcW w:w="0" w:type="auto"/>
            <w:tcBorders>
              <w:top w:val="single" w:sz="6" w:space="0" w:color="auto"/>
              <w:left w:val="nil"/>
              <w:bottom w:val="single" w:sz="6" w:space="0" w:color="auto"/>
              <w:right w:val="nil"/>
            </w:tcBorders>
            <w:shd w:val="clear" w:color="auto" w:fill="EEECE1"/>
            <w:noWrap/>
          </w:tcPr>
          <w:p w14:paraId="6170F5B1"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4-6</w:t>
            </w:r>
          </w:p>
        </w:tc>
        <w:tc>
          <w:tcPr>
            <w:tcW w:w="0" w:type="auto"/>
            <w:tcBorders>
              <w:top w:val="single" w:sz="6" w:space="0" w:color="auto"/>
              <w:left w:val="nil"/>
              <w:bottom w:val="single" w:sz="6" w:space="0" w:color="auto"/>
              <w:right w:val="nil"/>
            </w:tcBorders>
            <w:shd w:val="clear" w:color="auto" w:fill="EEECE1"/>
            <w:noWrap/>
          </w:tcPr>
          <w:p w14:paraId="458E66A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7-8</w:t>
            </w:r>
          </w:p>
        </w:tc>
        <w:tc>
          <w:tcPr>
            <w:tcW w:w="0" w:type="auto"/>
            <w:tcBorders>
              <w:top w:val="single" w:sz="6" w:space="0" w:color="auto"/>
              <w:left w:val="nil"/>
              <w:bottom w:val="single" w:sz="6" w:space="0" w:color="auto"/>
            </w:tcBorders>
            <w:shd w:val="clear" w:color="auto" w:fill="EEECE1"/>
            <w:noWrap/>
          </w:tcPr>
          <w:p w14:paraId="03062A2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9-10</w:t>
            </w:r>
          </w:p>
        </w:tc>
      </w:tr>
      <w:tr w:rsidR="00DD715B" w:rsidRPr="00527E9E" w14:paraId="46954EA5" w14:textId="77777777" w:rsidTr="00B7306F">
        <w:tc>
          <w:tcPr>
            <w:tcW w:w="0" w:type="auto"/>
          </w:tcPr>
          <w:p w14:paraId="22947050"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Désert</w:t>
            </w:r>
          </w:p>
        </w:tc>
        <w:tc>
          <w:tcPr>
            <w:tcW w:w="0" w:type="auto"/>
            <w:tcBorders>
              <w:top w:val="single" w:sz="6" w:space="0" w:color="auto"/>
              <w:bottom w:val="single" w:sz="6" w:space="0" w:color="auto"/>
              <w:right w:val="nil"/>
            </w:tcBorders>
            <w:shd w:val="clear" w:color="auto" w:fill="auto"/>
            <w:noWrap/>
          </w:tcPr>
          <w:p w14:paraId="33A57166"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1-3</w:t>
            </w:r>
          </w:p>
        </w:tc>
        <w:tc>
          <w:tcPr>
            <w:tcW w:w="0" w:type="auto"/>
            <w:tcBorders>
              <w:top w:val="single" w:sz="6" w:space="0" w:color="auto"/>
              <w:left w:val="nil"/>
              <w:bottom w:val="single" w:sz="6" w:space="0" w:color="auto"/>
              <w:right w:val="nil"/>
            </w:tcBorders>
            <w:shd w:val="clear" w:color="auto" w:fill="auto"/>
            <w:noWrap/>
          </w:tcPr>
          <w:p w14:paraId="6CFC22B4"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4</w:t>
            </w:r>
          </w:p>
        </w:tc>
        <w:tc>
          <w:tcPr>
            <w:tcW w:w="0" w:type="auto"/>
            <w:tcBorders>
              <w:top w:val="single" w:sz="6" w:space="0" w:color="auto"/>
              <w:left w:val="nil"/>
              <w:bottom w:val="single" w:sz="6" w:space="0" w:color="auto"/>
              <w:right w:val="nil"/>
            </w:tcBorders>
            <w:shd w:val="clear" w:color="auto" w:fill="auto"/>
            <w:noWrap/>
          </w:tcPr>
          <w:p w14:paraId="1FCC4CA0"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7BA46C10"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w:t>
            </w:r>
          </w:p>
        </w:tc>
        <w:tc>
          <w:tcPr>
            <w:tcW w:w="0" w:type="auto"/>
            <w:tcBorders>
              <w:top w:val="single" w:sz="6" w:space="0" w:color="auto"/>
              <w:left w:val="nil"/>
              <w:bottom w:val="single" w:sz="6" w:space="0" w:color="auto"/>
            </w:tcBorders>
            <w:shd w:val="clear" w:color="auto" w:fill="auto"/>
            <w:noWrap/>
          </w:tcPr>
          <w:p w14:paraId="6DD2AF20"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6-10</w:t>
            </w:r>
          </w:p>
        </w:tc>
      </w:tr>
      <w:tr w:rsidR="00DD715B" w:rsidRPr="00527E9E" w14:paraId="404F3990" w14:textId="77777777" w:rsidTr="00B7306F">
        <w:tc>
          <w:tcPr>
            <w:tcW w:w="0" w:type="auto"/>
            <w:shd w:val="clear" w:color="auto" w:fill="EEECE1"/>
          </w:tcPr>
          <w:p w14:paraId="68F6D8B2"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Forêt</w:t>
            </w:r>
          </w:p>
        </w:tc>
        <w:tc>
          <w:tcPr>
            <w:tcW w:w="0" w:type="auto"/>
            <w:tcBorders>
              <w:top w:val="single" w:sz="6" w:space="0" w:color="auto"/>
              <w:bottom w:val="single" w:sz="6" w:space="0" w:color="auto"/>
              <w:right w:val="nil"/>
            </w:tcBorders>
            <w:shd w:val="clear" w:color="auto" w:fill="EEECE1"/>
            <w:noWrap/>
          </w:tcPr>
          <w:p w14:paraId="60E40CD0"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1-4</w:t>
            </w:r>
          </w:p>
        </w:tc>
        <w:tc>
          <w:tcPr>
            <w:tcW w:w="0" w:type="auto"/>
            <w:tcBorders>
              <w:top w:val="single" w:sz="6" w:space="0" w:color="auto"/>
              <w:left w:val="nil"/>
              <w:bottom w:val="single" w:sz="6" w:space="0" w:color="auto"/>
              <w:right w:val="nil"/>
            </w:tcBorders>
            <w:shd w:val="clear" w:color="auto" w:fill="EEECE1"/>
            <w:noWrap/>
          </w:tcPr>
          <w:p w14:paraId="27CC73D6"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w:t>
            </w:r>
          </w:p>
        </w:tc>
        <w:tc>
          <w:tcPr>
            <w:tcW w:w="0" w:type="auto"/>
            <w:tcBorders>
              <w:top w:val="single" w:sz="6" w:space="0" w:color="auto"/>
              <w:left w:val="nil"/>
              <w:bottom w:val="single" w:sz="6" w:space="0" w:color="auto"/>
              <w:right w:val="nil"/>
            </w:tcBorders>
            <w:shd w:val="clear" w:color="auto" w:fill="EEECE1"/>
            <w:noWrap/>
          </w:tcPr>
          <w:p w14:paraId="69849E46"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1FB8D2DA"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w:t>
            </w:r>
          </w:p>
        </w:tc>
        <w:tc>
          <w:tcPr>
            <w:tcW w:w="0" w:type="auto"/>
            <w:tcBorders>
              <w:top w:val="single" w:sz="6" w:space="0" w:color="auto"/>
              <w:left w:val="nil"/>
              <w:bottom w:val="single" w:sz="6" w:space="0" w:color="auto"/>
            </w:tcBorders>
            <w:shd w:val="clear" w:color="auto" w:fill="EEECE1"/>
            <w:noWrap/>
          </w:tcPr>
          <w:p w14:paraId="107DAC7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7-10</w:t>
            </w:r>
          </w:p>
        </w:tc>
      </w:tr>
      <w:tr w:rsidR="00DD715B" w:rsidRPr="00527E9E" w14:paraId="29233896" w14:textId="77777777" w:rsidTr="00B7306F">
        <w:tc>
          <w:tcPr>
            <w:tcW w:w="0" w:type="auto"/>
          </w:tcPr>
          <w:p w14:paraId="3A601058"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Marais/jungle</w:t>
            </w:r>
          </w:p>
        </w:tc>
        <w:tc>
          <w:tcPr>
            <w:tcW w:w="0" w:type="auto"/>
            <w:tcBorders>
              <w:top w:val="single" w:sz="6" w:space="0" w:color="auto"/>
              <w:bottom w:val="single" w:sz="6" w:space="0" w:color="auto"/>
              <w:right w:val="nil"/>
            </w:tcBorders>
            <w:shd w:val="clear" w:color="auto" w:fill="auto"/>
            <w:noWrap/>
          </w:tcPr>
          <w:p w14:paraId="125FE14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1-2</w:t>
            </w:r>
          </w:p>
        </w:tc>
        <w:tc>
          <w:tcPr>
            <w:tcW w:w="0" w:type="auto"/>
            <w:tcBorders>
              <w:top w:val="single" w:sz="6" w:space="0" w:color="auto"/>
              <w:left w:val="nil"/>
              <w:bottom w:val="single" w:sz="6" w:space="0" w:color="auto"/>
              <w:right w:val="nil"/>
            </w:tcBorders>
            <w:shd w:val="clear" w:color="auto" w:fill="auto"/>
            <w:noWrap/>
          </w:tcPr>
          <w:p w14:paraId="03531EF1"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3-4</w:t>
            </w:r>
          </w:p>
        </w:tc>
        <w:tc>
          <w:tcPr>
            <w:tcW w:w="0" w:type="auto"/>
            <w:tcBorders>
              <w:top w:val="single" w:sz="6" w:space="0" w:color="auto"/>
              <w:left w:val="nil"/>
              <w:bottom w:val="single" w:sz="6" w:space="0" w:color="auto"/>
              <w:right w:val="nil"/>
            </w:tcBorders>
            <w:shd w:val="clear" w:color="auto" w:fill="auto"/>
            <w:noWrap/>
          </w:tcPr>
          <w:p w14:paraId="26D6C078"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5-6</w:t>
            </w:r>
          </w:p>
        </w:tc>
        <w:tc>
          <w:tcPr>
            <w:tcW w:w="0" w:type="auto"/>
            <w:tcBorders>
              <w:top w:val="single" w:sz="6" w:space="0" w:color="auto"/>
              <w:left w:val="nil"/>
              <w:bottom w:val="single" w:sz="6" w:space="0" w:color="auto"/>
              <w:right w:val="nil"/>
            </w:tcBorders>
            <w:shd w:val="clear" w:color="auto" w:fill="auto"/>
            <w:noWrap/>
          </w:tcPr>
          <w:p w14:paraId="17A288ED"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7-8</w:t>
            </w:r>
          </w:p>
        </w:tc>
        <w:tc>
          <w:tcPr>
            <w:tcW w:w="0" w:type="auto"/>
            <w:tcBorders>
              <w:top w:val="single" w:sz="6" w:space="0" w:color="auto"/>
              <w:left w:val="nil"/>
              <w:bottom w:val="single" w:sz="6" w:space="0" w:color="auto"/>
            </w:tcBorders>
            <w:shd w:val="clear" w:color="auto" w:fill="auto"/>
            <w:noWrap/>
          </w:tcPr>
          <w:p w14:paraId="516BA199"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9-10</w:t>
            </w:r>
          </w:p>
        </w:tc>
      </w:tr>
      <w:tr w:rsidR="00DD715B" w:rsidRPr="00527E9E" w14:paraId="4A45646A" w14:textId="77777777" w:rsidTr="00B7306F">
        <w:tc>
          <w:tcPr>
            <w:tcW w:w="0" w:type="auto"/>
            <w:shd w:val="clear" w:color="auto" w:fill="EEECE1"/>
          </w:tcPr>
          <w:p w14:paraId="473E8957" w14:textId="77777777" w:rsidR="00DD715B" w:rsidRPr="00527E9E" w:rsidRDefault="00DD715B" w:rsidP="004A5275">
            <w:pPr>
              <w:rPr>
                <w:rFonts w:cs="Arial"/>
                <w:b/>
                <w:sz w:val="16"/>
                <w:szCs w:val="16"/>
                <w:lang w:eastAsia="fr-FR"/>
              </w:rPr>
            </w:pPr>
            <w:r w:rsidRPr="00527E9E">
              <w:rPr>
                <w:rFonts w:cs="Arial"/>
                <w:b/>
                <w:sz w:val="16"/>
                <w:szCs w:val="16"/>
                <w:lang w:eastAsia="fr-FR"/>
              </w:rPr>
              <w:t>Monde El'Der</w:t>
            </w:r>
          </w:p>
        </w:tc>
        <w:tc>
          <w:tcPr>
            <w:tcW w:w="0" w:type="auto"/>
            <w:tcBorders>
              <w:top w:val="single" w:sz="6" w:space="0" w:color="auto"/>
              <w:bottom w:val="single" w:sz="6" w:space="0" w:color="auto"/>
              <w:right w:val="nil"/>
            </w:tcBorders>
            <w:shd w:val="clear" w:color="auto" w:fill="EEECE1"/>
            <w:noWrap/>
          </w:tcPr>
          <w:p w14:paraId="4527A6F2" w14:textId="77777777" w:rsidR="00DD715B" w:rsidRPr="00527E9E" w:rsidRDefault="006D0B38" w:rsidP="004A5275">
            <w:pPr>
              <w:jc w:val="center"/>
              <w:rPr>
                <w:rFonts w:cs="Arial"/>
                <w:sz w:val="16"/>
                <w:szCs w:val="16"/>
                <w:lang w:eastAsia="fr-FR"/>
              </w:rPr>
            </w:pPr>
            <w:r w:rsidRPr="00527E9E">
              <w:rPr>
                <w:rFonts w:cs="Arial"/>
                <w:sz w:val="16"/>
                <w:szCs w:val="16"/>
                <w:lang w:eastAsia="fr-FR"/>
              </w:rPr>
              <w:t>1-3</w:t>
            </w:r>
          </w:p>
        </w:tc>
        <w:tc>
          <w:tcPr>
            <w:tcW w:w="0" w:type="auto"/>
            <w:tcBorders>
              <w:top w:val="single" w:sz="6" w:space="0" w:color="auto"/>
              <w:left w:val="nil"/>
              <w:bottom w:val="single" w:sz="6" w:space="0" w:color="auto"/>
              <w:right w:val="nil"/>
            </w:tcBorders>
            <w:shd w:val="clear" w:color="auto" w:fill="EEECE1"/>
            <w:noWrap/>
          </w:tcPr>
          <w:p w14:paraId="1D3C71AD" w14:textId="77777777" w:rsidR="00DD715B" w:rsidRPr="00527E9E" w:rsidRDefault="00DD715B" w:rsidP="004A5275">
            <w:pPr>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32E1B292" w14:textId="77777777" w:rsidR="00DD715B" w:rsidRPr="00527E9E" w:rsidRDefault="006D0B38" w:rsidP="004A5275">
            <w:pPr>
              <w:jc w:val="center"/>
              <w:rPr>
                <w:rFonts w:cs="Arial"/>
                <w:sz w:val="16"/>
                <w:szCs w:val="16"/>
                <w:lang w:eastAsia="fr-FR"/>
              </w:rPr>
            </w:pPr>
            <w:r w:rsidRPr="00527E9E">
              <w:rPr>
                <w:rFonts w:cs="Arial"/>
                <w:sz w:val="16"/>
                <w:szCs w:val="16"/>
                <w:lang w:eastAsia="fr-FR"/>
              </w:rPr>
              <w:t>4-6</w:t>
            </w:r>
          </w:p>
        </w:tc>
        <w:tc>
          <w:tcPr>
            <w:tcW w:w="0" w:type="auto"/>
            <w:tcBorders>
              <w:top w:val="single" w:sz="6" w:space="0" w:color="auto"/>
              <w:left w:val="nil"/>
              <w:bottom w:val="single" w:sz="6" w:space="0" w:color="auto"/>
              <w:right w:val="nil"/>
            </w:tcBorders>
            <w:shd w:val="clear" w:color="auto" w:fill="EEECE1"/>
            <w:noWrap/>
          </w:tcPr>
          <w:p w14:paraId="178C51C6" w14:textId="77777777" w:rsidR="00DD715B" w:rsidRPr="00527E9E" w:rsidRDefault="006D0B38" w:rsidP="004A5275">
            <w:pPr>
              <w:jc w:val="center"/>
              <w:rPr>
                <w:rFonts w:cs="Arial"/>
                <w:sz w:val="16"/>
                <w:szCs w:val="16"/>
                <w:lang w:eastAsia="fr-FR"/>
              </w:rPr>
            </w:pPr>
            <w:r w:rsidRPr="00527E9E">
              <w:rPr>
                <w:rFonts w:cs="Arial"/>
                <w:sz w:val="16"/>
                <w:szCs w:val="16"/>
                <w:lang w:eastAsia="fr-FR"/>
              </w:rPr>
              <w:t>7</w:t>
            </w:r>
          </w:p>
        </w:tc>
        <w:tc>
          <w:tcPr>
            <w:tcW w:w="0" w:type="auto"/>
            <w:tcBorders>
              <w:top w:val="single" w:sz="6" w:space="0" w:color="auto"/>
              <w:left w:val="nil"/>
              <w:bottom w:val="single" w:sz="6" w:space="0" w:color="auto"/>
            </w:tcBorders>
            <w:shd w:val="clear" w:color="auto" w:fill="EEECE1"/>
            <w:noWrap/>
          </w:tcPr>
          <w:p w14:paraId="7D29DE63" w14:textId="77777777" w:rsidR="00DD715B" w:rsidRPr="00527E9E" w:rsidRDefault="006D0B38" w:rsidP="004A5275">
            <w:pPr>
              <w:jc w:val="center"/>
              <w:rPr>
                <w:rFonts w:cs="Arial"/>
                <w:sz w:val="16"/>
                <w:szCs w:val="16"/>
                <w:lang w:eastAsia="fr-FR"/>
              </w:rPr>
            </w:pPr>
            <w:r w:rsidRPr="00527E9E">
              <w:rPr>
                <w:rFonts w:cs="Arial"/>
                <w:sz w:val="16"/>
                <w:szCs w:val="16"/>
                <w:lang w:eastAsia="fr-FR"/>
              </w:rPr>
              <w:t>8-10</w:t>
            </w:r>
          </w:p>
        </w:tc>
      </w:tr>
      <w:tr w:rsidR="00DD715B" w:rsidRPr="00527E9E" w14:paraId="5F35019E" w14:textId="77777777" w:rsidTr="00B7306F">
        <w:tc>
          <w:tcPr>
            <w:tcW w:w="0" w:type="auto"/>
          </w:tcPr>
          <w:p w14:paraId="632A1870"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Monde Koth’Oth</w:t>
            </w:r>
          </w:p>
        </w:tc>
        <w:tc>
          <w:tcPr>
            <w:tcW w:w="0" w:type="auto"/>
            <w:tcBorders>
              <w:top w:val="single" w:sz="6" w:space="0" w:color="auto"/>
              <w:bottom w:val="single" w:sz="6" w:space="0" w:color="auto"/>
              <w:right w:val="nil"/>
            </w:tcBorders>
            <w:shd w:val="clear" w:color="auto" w:fill="auto"/>
            <w:noWrap/>
          </w:tcPr>
          <w:p w14:paraId="60F86A09"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left w:val="nil"/>
              <w:bottom w:val="single" w:sz="6" w:space="0" w:color="auto"/>
              <w:right w:val="nil"/>
            </w:tcBorders>
            <w:shd w:val="clear" w:color="auto" w:fill="auto"/>
            <w:noWrap/>
          </w:tcPr>
          <w:p w14:paraId="3508C3F2"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2-4</w:t>
            </w:r>
          </w:p>
        </w:tc>
        <w:tc>
          <w:tcPr>
            <w:tcW w:w="0" w:type="auto"/>
            <w:tcBorders>
              <w:top w:val="single" w:sz="6" w:space="0" w:color="auto"/>
              <w:left w:val="nil"/>
              <w:bottom w:val="single" w:sz="6" w:space="0" w:color="auto"/>
              <w:right w:val="nil"/>
            </w:tcBorders>
            <w:shd w:val="clear" w:color="auto" w:fill="auto"/>
            <w:noWrap/>
          </w:tcPr>
          <w:p w14:paraId="2C51EB3D"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w:t>
            </w:r>
          </w:p>
        </w:tc>
        <w:tc>
          <w:tcPr>
            <w:tcW w:w="0" w:type="auto"/>
            <w:tcBorders>
              <w:top w:val="single" w:sz="6" w:space="0" w:color="auto"/>
              <w:left w:val="nil"/>
              <w:bottom w:val="single" w:sz="6" w:space="0" w:color="auto"/>
              <w:right w:val="nil"/>
            </w:tcBorders>
            <w:shd w:val="clear" w:color="auto" w:fill="auto"/>
            <w:noWrap/>
          </w:tcPr>
          <w:p w14:paraId="5DBA5235"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6-8</w:t>
            </w:r>
          </w:p>
        </w:tc>
        <w:tc>
          <w:tcPr>
            <w:tcW w:w="0" w:type="auto"/>
            <w:tcBorders>
              <w:top w:val="single" w:sz="6" w:space="0" w:color="auto"/>
              <w:left w:val="nil"/>
              <w:bottom w:val="single" w:sz="6" w:space="0" w:color="auto"/>
            </w:tcBorders>
            <w:shd w:val="clear" w:color="auto" w:fill="auto"/>
            <w:noWrap/>
          </w:tcPr>
          <w:p w14:paraId="4FF0AD4B"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9-10</w:t>
            </w:r>
          </w:p>
        </w:tc>
      </w:tr>
      <w:tr w:rsidR="00DD715B" w:rsidRPr="00527E9E" w14:paraId="1AF9231C" w14:textId="77777777" w:rsidTr="00B7306F">
        <w:tc>
          <w:tcPr>
            <w:tcW w:w="0" w:type="auto"/>
            <w:shd w:val="clear" w:color="auto" w:fill="EEECE1"/>
          </w:tcPr>
          <w:p w14:paraId="0F8BEF68"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Monde divin</w:t>
            </w:r>
          </w:p>
        </w:tc>
        <w:tc>
          <w:tcPr>
            <w:tcW w:w="0" w:type="auto"/>
            <w:tcBorders>
              <w:top w:val="single" w:sz="6" w:space="0" w:color="auto"/>
              <w:bottom w:val="single" w:sz="6" w:space="0" w:color="auto"/>
              <w:right w:val="nil"/>
            </w:tcBorders>
            <w:shd w:val="clear" w:color="auto" w:fill="EEECE1"/>
            <w:noWrap/>
          </w:tcPr>
          <w:p w14:paraId="066C1691"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left w:val="nil"/>
              <w:bottom w:val="single" w:sz="6" w:space="0" w:color="auto"/>
              <w:right w:val="nil"/>
            </w:tcBorders>
            <w:shd w:val="clear" w:color="auto" w:fill="EEECE1"/>
            <w:noWrap/>
          </w:tcPr>
          <w:p w14:paraId="7BAA6B79"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53EA0701"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2</w:t>
            </w:r>
          </w:p>
        </w:tc>
        <w:tc>
          <w:tcPr>
            <w:tcW w:w="0" w:type="auto"/>
            <w:tcBorders>
              <w:top w:val="single" w:sz="6" w:space="0" w:color="auto"/>
              <w:left w:val="nil"/>
              <w:bottom w:val="single" w:sz="6" w:space="0" w:color="auto"/>
              <w:right w:val="nil"/>
            </w:tcBorders>
            <w:shd w:val="clear" w:color="auto" w:fill="EEECE1"/>
            <w:noWrap/>
          </w:tcPr>
          <w:p w14:paraId="541B898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3</w:t>
            </w:r>
          </w:p>
        </w:tc>
        <w:tc>
          <w:tcPr>
            <w:tcW w:w="0" w:type="auto"/>
            <w:tcBorders>
              <w:top w:val="single" w:sz="6" w:space="0" w:color="auto"/>
              <w:left w:val="nil"/>
              <w:bottom w:val="single" w:sz="6" w:space="0" w:color="auto"/>
            </w:tcBorders>
            <w:shd w:val="clear" w:color="auto" w:fill="EEECE1"/>
            <w:noWrap/>
          </w:tcPr>
          <w:p w14:paraId="3F78DE68"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4-10</w:t>
            </w:r>
          </w:p>
        </w:tc>
      </w:tr>
      <w:tr w:rsidR="00DD715B" w:rsidRPr="00527E9E" w14:paraId="7B965A58" w14:textId="77777777" w:rsidTr="00B7306F">
        <w:tc>
          <w:tcPr>
            <w:tcW w:w="0" w:type="auto"/>
          </w:tcPr>
          <w:p w14:paraId="62C4AF27"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Montagne</w:t>
            </w:r>
          </w:p>
        </w:tc>
        <w:tc>
          <w:tcPr>
            <w:tcW w:w="0" w:type="auto"/>
            <w:tcBorders>
              <w:top w:val="single" w:sz="6" w:space="0" w:color="auto"/>
              <w:bottom w:val="single" w:sz="6" w:space="0" w:color="auto"/>
              <w:right w:val="nil"/>
            </w:tcBorders>
            <w:shd w:val="clear" w:color="auto" w:fill="auto"/>
            <w:noWrap/>
          </w:tcPr>
          <w:p w14:paraId="2E805E09"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1-4</w:t>
            </w:r>
          </w:p>
        </w:tc>
        <w:tc>
          <w:tcPr>
            <w:tcW w:w="0" w:type="auto"/>
            <w:tcBorders>
              <w:top w:val="single" w:sz="6" w:space="0" w:color="auto"/>
              <w:left w:val="nil"/>
              <w:bottom w:val="single" w:sz="6" w:space="0" w:color="auto"/>
              <w:right w:val="nil"/>
            </w:tcBorders>
            <w:shd w:val="clear" w:color="auto" w:fill="auto"/>
            <w:noWrap/>
          </w:tcPr>
          <w:p w14:paraId="0DA44435"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71D95CEC"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w:t>
            </w:r>
          </w:p>
        </w:tc>
        <w:tc>
          <w:tcPr>
            <w:tcW w:w="0" w:type="auto"/>
            <w:tcBorders>
              <w:top w:val="single" w:sz="6" w:space="0" w:color="auto"/>
              <w:left w:val="nil"/>
              <w:bottom w:val="single" w:sz="6" w:space="0" w:color="auto"/>
              <w:right w:val="nil"/>
            </w:tcBorders>
            <w:shd w:val="clear" w:color="auto" w:fill="auto"/>
            <w:noWrap/>
          </w:tcPr>
          <w:p w14:paraId="3ACEC85D"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w:t>
            </w:r>
          </w:p>
        </w:tc>
        <w:tc>
          <w:tcPr>
            <w:tcW w:w="0" w:type="auto"/>
            <w:tcBorders>
              <w:top w:val="single" w:sz="6" w:space="0" w:color="auto"/>
              <w:left w:val="nil"/>
              <w:bottom w:val="single" w:sz="6" w:space="0" w:color="auto"/>
            </w:tcBorders>
            <w:shd w:val="clear" w:color="auto" w:fill="auto"/>
            <w:noWrap/>
          </w:tcPr>
          <w:p w14:paraId="29E970BA"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7-10</w:t>
            </w:r>
          </w:p>
        </w:tc>
      </w:tr>
      <w:tr w:rsidR="00DD715B" w:rsidRPr="00527E9E" w14:paraId="34AF0125" w14:textId="77777777" w:rsidTr="00B7306F">
        <w:tc>
          <w:tcPr>
            <w:tcW w:w="0" w:type="auto"/>
            <w:shd w:val="clear" w:color="auto" w:fill="EEECE1"/>
          </w:tcPr>
          <w:p w14:paraId="5214ECCF"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Océan</w:t>
            </w:r>
          </w:p>
        </w:tc>
        <w:tc>
          <w:tcPr>
            <w:tcW w:w="0" w:type="auto"/>
            <w:tcBorders>
              <w:top w:val="single" w:sz="6" w:space="0" w:color="auto"/>
              <w:bottom w:val="single" w:sz="6" w:space="0" w:color="auto"/>
              <w:right w:val="nil"/>
            </w:tcBorders>
            <w:shd w:val="clear" w:color="auto" w:fill="EEECE1"/>
            <w:noWrap/>
          </w:tcPr>
          <w:p w14:paraId="07CDB15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1-3</w:t>
            </w:r>
          </w:p>
        </w:tc>
        <w:tc>
          <w:tcPr>
            <w:tcW w:w="0" w:type="auto"/>
            <w:tcBorders>
              <w:top w:val="single" w:sz="6" w:space="0" w:color="auto"/>
              <w:left w:val="nil"/>
              <w:bottom w:val="single" w:sz="6" w:space="0" w:color="auto"/>
              <w:right w:val="nil"/>
            </w:tcBorders>
            <w:shd w:val="clear" w:color="auto" w:fill="EEECE1"/>
            <w:noWrap/>
          </w:tcPr>
          <w:p w14:paraId="791A39C3"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7E26ED24"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5-8</w:t>
            </w:r>
          </w:p>
        </w:tc>
        <w:tc>
          <w:tcPr>
            <w:tcW w:w="0" w:type="auto"/>
            <w:tcBorders>
              <w:top w:val="single" w:sz="6" w:space="0" w:color="auto"/>
              <w:left w:val="nil"/>
              <w:bottom w:val="single" w:sz="6" w:space="0" w:color="auto"/>
              <w:right w:val="nil"/>
            </w:tcBorders>
            <w:shd w:val="clear" w:color="auto" w:fill="EEECE1"/>
            <w:noWrap/>
          </w:tcPr>
          <w:p w14:paraId="36646F4C"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9</w:t>
            </w:r>
          </w:p>
        </w:tc>
        <w:tc>
          <w:tcPr>
            <w:tcW w:w="0" w:type="auto"/>
            <w:tcBorders>
              <w:top w:val="single" w:sz="6" w:space="0" w:color="auto"/>
              <w:left w:val="nil"/>
              <w:bottom w:val="single" w:sz="6" w:space="0" w:color="auto"/>
            </w:tcBorders>
            <w:shd w:val="clear" w:color="auto" w:fill="EEECE1"/>
            <w:noWrap/>
          </w:tcPr>
          <w:p w14:paraId="460E7BC5"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10</w:t>
            </w:r>
          </w:p>
        </w:tc>
      </w:tr>
      <w:tr w:rsidR="00DD715B" w:rsidRPr="00527E9E" w14:paraId="2B3434C1" w14:textId="77777777" w:rsidTr="00B7306F">
        <w:tc>
          <w:tcPr>
            <w:tcW w:w="0" w:type="auto"/>
          </w:tcPr>
          <w:p w14:paraId="38CBB458"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Plaine</w:t>
            </w:r>
          </w:p>
        </w:tc>
        <w:tc>
          <w:tcPr>
            <w:tcW w:w="0" w:type="auto"/>
            <w:tcBorders>
              <w:top w:val="single" w:sz="6" w:space="0" w:color="auto"/>
              <w:bottom w:val="single" w:sz="6" w:space="0" w:color="auto"/>
              <w:right w:val="nil"/>
            </w:tcBorders>
            <w:shd w:val="clear" w:color="auto" w:fill="auto"/>
            <w:noWrap/>
          </w:tcPr>
          <w:p w14:paraId="79D26DE1" w14:textId="77777777" w:rsidR="00DD715B" w:rsidRPr="00527E9E" w:rsidRDefault="006D0B38" w:rsidP="006D0B38">
            <w:pPr>
              <w:widowControl/>
              <w:jc w:val="center"/>
              <w:rPr>
                <w:rFonts w:cs="Arial"/>
                <w:sz w:val="16"/>
                <w:szCs w:val="16"/>
                <w:lang w:eastAsia="fr-FR"/>
              </w:rPr>
            </w:pPr>
            <w:r w:rsidRPr="00527E9E">
              <w:rPr>
                <w:rFonts w:cs="Arial"/>
                <w:sz w:val="16"/>
                <w:szCs w:val="16"/>
                <w:lang w:eastAsia="fr-FR"/>
              </w:rPr>
              <w:t>1-5</w:t>
            </w:r>
          </w:p>
        </w:tc>
        <w:tc>
          <w:tcPr>
            <w:tcW w:w="0" w:type="auto"/>
            <w:tcBorders>
              <w:top w:val="single" w:sz="6" w:space="0" w:color="auto"/>
              <w:left w:val="nil"/>
              <w:bottom w:val="single" w:sz="6" w:space="0" w:color="auto"/>
              <w:right w:val="nil"/>
            </w:tcBorders>
            <w:shd w:val="clear" w:color="auto" w:fill="auto"/>
            <w:noWrap/>
          </w:tcPr>
          <w:p w14:paraId="18CE4FBF"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3DD6015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w:t>
            </w:r>
          </w:p>
        </w:tc>
        <w:tc>
          <w:tcPr>
            <w:tcW w:w="0" w:type="auto"/>
            <w:tcBorders>
              <w:top w:val="single" w:sz="6" w:space="0" w:color="auto"/>
              <w:left w:val="nil"/>
              <w:bottom w:val="single" w:sz="6" w:space="0" w:color="auto"/>
              <w:right w:val="nil"/>
            </w:tcBorders>
            <w:shd w:val="clear" w:color="auto" w:fill="auto"/>
            <w:noWrap/>
          </w:tcPr>
          <w:p w14:paraId="55FF48B7"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7</w:t>
            </w:r>
          </w:p>
        </w:tc>
        <w:tc>
          <w:tcPr>
            <w:tcW w:w="0" w:type="auto"/>
            <w:tcBorders>
              <w:top w:val="single" w:sz="6" w:space="0" w:color="auto"/>
              <w:left w:val="nil"/>
              <w:bottom w:val="single" w:sz="6" w:space="0" w:color="auto"/>
            </w:tcBorders>
            <w:shd w:val="clear" w:color="auto" w:fill="auto"/>
            <w:noWrap/>
          </w:tcPr>
          <w:p w14:paraId="3D957EF4"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8-10</w:t>
            </w:r>
          </w:p>
        </w:tc>
      </w:tr>
      <w:tr w:rsidR="00DD715B" w:rsidRPr="00527E9E" w14:paraId="272B9D44" w14:textId="77777777" w:rsidTr="00B7306F">
        <w:tc>
          <w:tcPr>
            <w:tcW w:w="0" w:type="auto"/>
            <w:shd w:val="clear" w:color="auto" w:fill="EEECE1"/>
          </w:tcPr>
          <w:p w14:paraId="0CD888FD"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Ruines</w:t>
            </w:r>
          </w:p>
        </w:tc>
        <w:tc>
          <w:tcPr>
            <w:tcW w:w="0" w:type="auto"/>
            <w:tcBorders>
              <w:top w:val="single" w:sz="6" w:space="0" w:color="auto"/>
              <w:bottom w:val="single" w:sz="6" w:space="0" w:color="auto"/>
              <w:right w:val="nil"/>
            </w:tcBorders>
            <w:shd w:val="clear" w:color="auto" w:fill="EEECE1"/>
            <w:noWrap/>
          </w:tcPr>
          <w:p w14:paraId="6A0C0037"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left w:val="nil"/>
              <w:bottom w:val="single" w:sz="6" w:space="0" w:color="auto"/>
              <w:right w:val="nil"/>
            </w:tcBorders>
            <w:shd w:val="clear" w:color="auto" w:fill="EEECE1"/>
            <w:noWrap/>
          </w:tcPr>
          <w:p w14:paraId="6971218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2-5</w:t>
            </w:r>
          </w:p>
        </w:tc>
        <w:tc>
          <w:tcPr>
            <w:tcW w:w="0" w:type="auto"/>
            <w:tcBorders>
              <w:top w:val="single" w:sz="6" w:space="0" w:color="auto"/>
              <w:left w:val="nil"/>
              <w:bottom w:val="single" w:sz="6" w:space="0" w:color="auto"/>
              <w:right w:val="nil"/>
            </w:tcBorders>
            <w:shd w:val="clear" w:color="auto" w:fill="EEECE1"/>
            <w:noWrap/>
          </w:tcPr>
          <w:p w14:paraId="34215426"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7DA6108A"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6-8</w:t>
            </w:r>
          </w:p>
        </w:tc>
        <w:tc>
          <w:tcPr>
            <w:tcW w:w="0" w:type="auto"/>
            <w:tcBorders>
              <w:top w:val="single" w:sz="6" w:space="0" w:color="auto"/>
              <w:left w:val="nil"/>
              <w:bottom w:val="single" w:sz="6" w:space="0" w:color="auto"/>
            </w:tcBorders>
            <w:shd w:val="clear" w:color="auto" w:fill="EEECE1"/>
            <w:noWrap/>
          </w:tcPr>
          <w:p w14:paraId="66D57D0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9-10</w:t>
            </w:r>
          </w:p>
        </w:tc>
      </w:tr>
      <w:tr w:rsidR="00DD715B" w:rsidRPr="00527E9E" w14:paraId="0AC1DFCC" w14:textId="77777777" w:rsidTr="00B7306F">
        <w:tc>
          <w:tcPr>
            <w:tcW w:w="0" w:type="auto"/>
          </w:tcPr>
          <w:p w14:paraId="4F3CF3FF"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Souterrain/caverne</w:t>
            </w:r>
          </w:p>
        </w:tc>
        <w:tc>
          <w:tcPr>
            <w:tcW w:w="0" w:type="auto"/>
            <w:tcBorders>
              <w:top w:val="single" w:sz="6" w:space="0" w:color="auto"/>
              <w:bottom w:val="single" w:sz="6" w:space="0" w:color="auto"/>
              <w:right w:val="nil"/>
            </w:tcBorders>
            <w:shd w:val="clear" w:color="auto" w:fill="auto"/>
            <w:noWrap/>
          </w:tcPr>
          <w:p w14:paraId="7069639D"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161F600B"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1-3</w:t>
            </w:r>
          </w:p>
        </w:tc>
        <w:tc>
          <w:tcPr>
            <w:tcW w:w="0" w:type="auto"/>
            <w:tcBorders>
              <w:top w:val="single" w:sz="6" w:space="0" w:color="auto"/>
              <w:left w:val="nil"/>
              <w:bottom w:val="single" w:sz="6" w:space="0" w:color="auto"/>
              <w:right w:val="nil"/>
            </w:tcBorders>
            <w:shd w:val="clear" w:color="auto" w:fill="auto"/>
            <w:noWrap/>
          </w:tcPr>
          <w:p w14:paraId="4CB44FF3"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4-5</w:t>
            </w:r>
          </w:p>
        </w:tc>
        <w:tc>
          <w:tcPr>
            <w:tcW w:w="0" w:type="auto"/>
            <w:tcBorders>
              <w:top w:val="single" w:sz="6" w:space="0" w:color="auto"/>
              <w:left w:val="nil"/>
              <w:bottom w:val="single" w:sz="6" w:space="0" w:color="auto"/>
              <w:right w:val="nil"/>
            </w:tcBorders>
            <w:shd w:val="clear" w:color="auto" w:fill="auto"/>
            <w:noWrap/>
          </w:tcPr>
          <w:p w14:paraId="3C6C01D5"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6-9</w:t>
            </w:r>
          </w:p>
        </w:tc>
        <w:tc>
          <w:tcPr>
            <w:tcW w:w="0" w:type="auto"/>
            <w:tcBorders>
              <w:top w:val="single" w:sz="6" w:space="0" w:color="auto"/>
              <w:left w:val="nil"/>
              <w:bottom w:val="single" w:sz="6" w:space="0" w:color="auto"/>
            </w:tcBorders>
            <w:shd w:val="clear" w:color="auto" w:fill="auto"/>
            <w:noWrap/>
          </w:tcPr>
          <w:p w14:paraId="168F1914"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10</w:t>
            </w:r>
          </w:p>
        </w:tc>
      </w:tr>
      <w:tr w:rsidR="00DD715B" w:rsidRPr="00527E9E" w14:paraId="74210674" w14:textId="77777777" w:rsidTr="00B7306F">
        <w:tc>
          <w:tcPr>
            <w:tcW w:w="0" w:type="auto"/>
            <w:shd w:val="clear" w:color="auto" w:fill="EEECE1"/>
            <w:noWrap/>
          </w:tcPr>
          <w:p w14:paraId="4AB34C2E"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Steppe</w:t>
            </w:r>
          </w:p>
        </w:tc>
        <w:tc>
          <w:tcPr>
            <w:tcW w:w="0" w:type="auto"/>
            <w:tcBorders>
              <w:top w:val="single" w:sz="6" w:space="0" w:color="auto"/>
              <w:bottom w:val="single" w:sz="6" w:space="0" w:color="auto"/>
              <w:right w:val="nil"/>
            </w:tcBorders>
            <w:shd w:val="clear" w:color="auto" w:fill="EEECE1"/>
            <w:noWrap/>
          </w:tcPr>
          <w:p w14:paraId="5B7E6DF4"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1-4</w:t>
            </w:r>
          </w:p>
        </w:tc>
        <w:tc>
          <w:tcPr>
            <w:tcW w:w="0" w:type="auto"/>
            <w:tcBorders>
              <w:top w:val="single" w:sz="6" w:space="0" w:color="auto"/>
              <w:left w:val="nil"/>
              <w:bottom w:val="single" w:sz="6" w:space="0" w:color="auto"/>
              <w:right w:val="nil"/>
            </w:tcBorders>
            <w:shd w:val="clear" w:color="auto" w:fill="EEECE1"/>
            <w:noWrap/>
          </w:tcPr>
          <w:p w14:paraId="1C4D2367"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5</w:t>
            </w:r>
          </w:p>
        </w:tc>
        <w:tc>
          <w:tcPr>
            <w:tcW w:w="0" w:type="auto"/>
            <w:tcBorders>
              <w:top w:val="single" w:sz="6" w:space="0" w:color="auto"/>
              <w:left w:val="nil"/>
              <w:bottom w:val="single" w:sz="6" w:space="0" w:color="auto"/>
              <w:right w:val="nil"/>
            </w:tcBorders>
            <w:shd w:val="clear" w:color="auto" w:fill="EEECE1"/>
            <w:noWrap/>
          </w:tcPr>
          <w:p w14:paraId="5653E043"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EEECE1"/>
            <w:noWrap/>
          </w:tcPr>
          <w:p w14:paraId="6ACF4CD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6-7</w:t>
            </w:r>
          </w:p>
        </w:tc>
        <w:tc>
          <w:tcPr>
            <w:tcW w:w="0" w:type="auto"/>
            <w:tcBorders>
              <w:top w:val="single" w:sz="6" w:space="0" w:color="auto"/>
              <w:left w:val="nil"/>
              <w:bottom w:val="single" w:sz="6" w:space="0" w:color="auto"/>
            </w:tcBorders>
            <w:shd w:val="clear" w:color="auto" w:fill="EEECE1"/>
            <w:noWrap/>
          </w:tcPr>
          <w:p w14:paraId="2DC4DB62"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8-10</w:t>
            </w:r>
          </w:p>
        </w:tc>
      </w:tr>
      <w:tr w:rsidR="00DD715B" w:rsidRPr="00527E9E" w14:paraId="593D7260" w14:textId="77777777" w:rsidTr="00B7306F">
        <w:tc>
          <w:tcPr>
            <w:tcW w:w="0" w:type="auto"/>
            <w:tcBorders>
              <w:bottom w:val="single" w:sz="12" w:space="0" w:color="auto"/>
            </w:tcBorders>
            <w:shd w:val="clear" w:color="auto" w:fill="auto"/>
          </w:tcPr>
          <w:p w14:paraId="320197C3" w14:textId="77777777" w:rsidR="00DD715B" w:rsidRPr="00527E9E" w:rsidRDefault="00DD715B" w:rsidP="004A5275">
            <w:pPr>
              <w:widowControl/>
              <w:rPr>
                <w:rFonts w:cs="Arial"/>
                <w:b/>
                <w:sz w:val="16"/>
                <w:szCs w:val="16"/>
                <w:lang w:eastAsia="fr-FR"/>
              </w:rPr>
            </w:pPr>
            <w:r w:rsidRPr="00527E9E">
              <w:rPr>
                <w:rFonts w:cs="Arial"/>
                <w:b/>
                <w:sz w:val="16"/>
                <w:szCs w:val="16"/>
                <w:lang w:eastAsia="fr-FR"/>
              </w:rPr>
              <w:t>Ville/urbain</w:t>
            </w:r>
          </w:p>
        </w:tc>
        <w:tc>
          <w:tcPr>
            <w:tcW w:w="0" w:type="auto"/>
            <w:tcBorders>
              <w:top w:val="single" w:sz="6" w:space="0" w:color="auto"/>
              <w:bottom w:val="single" w:sz="6" w:space="0" w:color="auto"/>
              <w:right w:val="nil"/>
            </w:tcBorders>
            <w:shd w:val="clear" w:color="auto" w:fill="auto"/>
            <w:noWrap/>
          </w:tcPr>
          <w:p w14:paraId="0227E4FE"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1</w:t>
            </w:r>
          </w:p>
        </w:tc>
        <w:tc>
          <w:tcPr>
            <w:tcW w:w="0" w:type="auto"/>
            <w:tcBorders>
              <w:top w:val="single" w:sz="6" w:space="0" w:color="auto"/>
              <w:left w:val="nil"/>
              <w:bottom w:val="single" w:sz="6" w:space="0" w:color="auto"/>
              <w:right w:val="nil"/>
            </w:tcBorders>
            <w:shd w:val="clear" w:color="auto" w:fill="auto"/>
            <w:noWrap/>
          </w:tcPr>
          <w:p w14:paraId="4F888CE2"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2</w:t>
            </w:r>
          </w:p>
        </w:tc>
        <w:tc>
          <w:tcPr>
            <w:tcW w:w="0" w:type="auto"/>
            <w:tcBorders>
              <w:top w:val="single" w:sz="6" w:space="0" w:color="auto"/>
              <w:left w:val="nil"/>
              <w:bottom w:val="single" w:sz="6" w:space="0" w:color="auto"/>
              <w:right w:val="nil"/>
            </w:tcBorders>
            <w:shd w:val="clear" w:color="auto" w:fill="auto"/>
            <w:noWrap/>
          </w:tcPr>
          <w:p w14:paraId="4491A52D" w14:textId="77777777" w:rsidR="00DD715B" w:rsidRPr="00527E9E" w:rsidRDefault="00DD715B" w:rsidP="004A5275">
            <w:pPr>
              <w:widowControl/>
              <w:jc w:val="center"/>
              <w:rPr>
                <w:rFonts w:cs="Arial"/>
                <w:sz w:val="16"/>
                <w:szCs w:val="16"/>
                <w:lang w:eastAsia="fr-FR"/>
              </w:rPr>
            </w:pPr>
          </w:p>
        </w:tc>
        <w:tc>
          <w:tcPr>
            <w:tcW w:w="0" w:type="auto"/>
            <w:tcBorders>
              <w:top w:val="single" w:sz="6" w:space="0" w:color="auto"/>
              <w:left w:val="nil"/>
              <w:bottom w:val="single" w:sz="6" w:space="0" w:color="auto"/>
              <w:right w:val="nil"/>
            </w:tcBorders>
            <w:shd w:val="clear" w:color="auto" w:fill="auto"/>
            <w:noWrap/>
          </w:tcPr>
          <w:p w14:paraId="227A8F7C"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3</w:t>
            </w:r>
          </w:p>
        </w:tc>
        <w:tc>
          <w:tcPr>
            <w:tcW w:w="0" w:type="auto"/>
            <w:tcBorders>
              <w:top w:val="single" w:sz="6" w:space="0" w:color="auto"/>
              <w:left w:val="nil"/>
              <w:bottom w:val="single" w:sz="6" w:space="0" w:color="auto"/>
            </w:tcBorders>
            <w:shd w:val="clear" w:color="auto" w:fill="auto"/>
            <w:noWrap/>
          </w:tcPr>
          <w:p w14:paraId="52DF3D3F" w14:textId="77777777" w:rsidR="00DD715B" w:rsidRPr="00527E9E" w:rsidRDefault="006D0B38" w:rsidP="004A5275">
            <w:pPr>
              <w:widowControl/>
              <w:jc w:val="center"/>
              <w:rPr>
                <w:rFonts w:cs="Arial"/>
                <w:sz w:val="16"/>
                <w:szCs w:val="16"/>
                <w:lang w:eastAsia="fr-FR"/>
              </w:rPr>
            </w:pPr>
            <w:r w:rsidRPr="00527E9E">
              <w:rPr>
                <w:rFonts w:cs="Arial"/>
                <w:sz w:val="16"/>
                <w:szCs w:val="16"/>
                <w:lang w:eastAsia="fr-FR"/>
              </w:rPr>
              <w:t>4-10</w:t>
            </w:r>
          </w:p>
        </w:tc>
      </w:tr>
      <w:tr w:rsidR="00C95471" w:rsidRPr="00527E9E" w14:paraId="77760A58" w14:textId="77777777" w:rsidTr="00B7306F">
        <w:tc>
          <w:tcPr>
            <w:tcW w:w="0" w:type="auto"/>
            <w:tcBorders>
              <w:top w:val="single" w:sz="12" w:space="0" w:color="auto"/>
            </w:tcBorders>
            <w:shd w:val="clear" w:color="auto" w:fill="auto"/>
          </w:tcPr>
          <w:p w14:paraId="2559BA92" w14:textId="77777777" w:rsidR="00C95471" w:rsidRPr="00527E9E" w:rsidRDefault="00C95471" w:rsidP="006C1C59">
            <w:pPr>
              <w:widowControl/>
              <w:jc w:val="center"/>
              <w:rPr>
                <w:rFonts w:cs="Arial"/>
                <w:b/>
                <w:sz w:val="16"/>
                <w:szCs w:val="16"/>
                <w:lang w:eastAsia="fr-FR"/>
              </w:rPr>
            </w:pPr>
            <w:r w:rsidRPr="00527E9E">
              <w:rPr>
                <w:rFonts w:cs="Arial"/>
                <w:b/>
                <w:sz w:val="16"/>
                <w:szCs w:val="16"/>
                <w:highlight w:val="yellow"/>
                <w:lang w:eastAsia="fr-FR"/>
              </w:rPr>
              <w:t>Mode de vie</w:t>
            </w:r>
            <w:r w:rsidRPr="00527E9E">
              <w:rPr>
                <w:rFonts w:cs="Arial"/>
                <w:b/>
                <w:sz w:val="16"/>
                <w:szCs w:val="16"/>
                <w:lang w:eastAsia="fr-FR"/>
              </w:rPr>
              <w:t>², D10*</w:t>
            </w:r>
          </w:p>
        </w:tc>
        <w:tc>
          <w:tcPr>
            <w:tcW w:w="0" w:type="auto"/>
            <w:tcBorders>
              <w:top w:val="single" w:sz="6" w:space="0" w:color="auto"/>
            </w:tcBorders>
            <w:shd w:val="clear" w:color="auto" w:fill="0D0D0D"/>
            <w:noWrap/>
          </w:tcPr>
          <w:p w14:paraId="7E5749E1" w14:textId="77777777" w:rsidR="00C95471" w:rsidRPr="00527E9E" w:rsidRDefault="00C95471" w:rsidP="004A5275">
            <w:pPr>
              <w:widowControl/>
              <w:jc w:val="center"/>
              <w:rPr>
                <w:rFonts w:cs="Arial"/>
                <w:sz w:val="16"/>
                <w:szCs w:val="16"/>
                <w:lang w:eastAsia="fr-FR"/>
              </w:rPr>
            </w:pPr>
          </w:p>
        </w:tc>
        <w:tc>
          <w:tcPr>
            <w:tcW w:w="0" w:type="auto"/>
            <w:tcBorders>
              <w:top w:val="single" w:sz="6" w:space="0" w:color="auto"/>
            </w:tcBorders>
            <w:shd w:val="clear" w:color="auto" w:fill="0D0D0D"/>
            <w:noWrap/>
          </w:tcPr>
          <w:p w14:paraId="75BA2A95" w14:textId="77777777" w:rsidR="00C95471" w:rsidRPr="00527E9E" w:rsidRDefault="00C95471" w:rsidP="004A5275">
            <w:pPr>
              <w:widowControl/>
              <w:jc w:val="center"/>
              <w:rPr>
                <w:rFonts w:cs="Arial"/>
                <w:sz w:val="16"/>
                <w:szCs w:val="16"/>
                <w:lang w:eastAsia="fr-FR"/>
              </w:rPr>
            </w:pPr>
          </w:p>
        </w:tc>
        <w:tc>
          <w:tcPr>
            <w:tcW w:w="0" w:type="auto"/>
            <w:tcBorders>
              <w:top w:val="single" w:sz="6" w:space="0" w:color="auto"/>
            </w:tcBorders>
            <w:shd w:val="clear" w:color="auto" w:fill="0D0D0D"/>
            <w:noWrap/>
          </w:tcPr>
          <w:p w14:paraId="02007B10" w14:textId="77777777" w:rsidR="00C95471" w:rsidRPr="00527E9E" w:rsidRDefault="00C95471" w:rsidP="004A5275">
            <w:pPr>
              <w:widowControl/>
              <w:jc w:val="center"/>
              <w:rPr>
                <w:rFonts w:cs="Arial"/>
                <w:sz w:val="16"/>
                <w:szCs w:val="16"/>
                <w:lang w:eastAsia="fr-FR"/>
              </w:rPr>
            </w:pPr>
          </w:p>
        </w:tc>
        <w:tc>
          <w:tcPr>
            <w:tcW w:w="0" w:type="auto"/>
            <w:tcBorders>
              <w:top w:val="single" w:sz="6" w:space="0" w:color="auto"/>
            </w:tcBorders>
            <w:shd w:val="clear" w:color="auto" w:fill="0D0D0D"/>
            <w:noWrap/>
          </w:tcPr>
          <w:p w14:paraId="677DBBB3" w14:textId="77777777" w:rsidR="00C95471" w:rsidRPr="00527E9E" w:rsidRDefault="00C95471" w:rsidP="004A5275">
            <w:pPr>
              <w:widowControl/>
              <w:jc w:val="center"/>
              <w:rPr>
                <w:rFonts w:cs="Arial"/>
                <w:sz w:val="16"/>
                <w:szCs w:val="16"/>
                <w:lang w:eastAsia="fr-FR"/>
              </w:rPr>
            </w:pPr>
          </w:p>
        </w:tc>
        <w:tc>
          <w:tcPr>
            <w:tcW w:w="0" w:type="auto"/>
            <w:tcBorders>
              <w:top w:val="single" w:sz="6" w:space="0" w:color="auto"/>
            </w:tcBorders>
            <w:shd w:val="clear" w:color="auto" w:fill="0D0D0D"/>
            <w:noWrap/>
          </w:tcPr>
          <w:p w14:paraId="5D96A648" w14:textId="77777777" w:rsidR="00C95471" w:rsidRPr="00527E9E" w:rsidRDefault="00C95471" w:rsidP="004A5275">
            <w:pPr>
              <w:widowControl/>
              <w:jc w:val="center"/>
              <w:rPr>
                <w:rFonts w:cs="Arial"/>
                <w:sz w:val="16"/>
                <w:szCs w:val="16"/>
                <w:lang w:eastAsia="fr-FR"/>
              </w:rPr>
            </w:pPr>
          </w:p>
        </w:tc>
      </w:tr>
      <w:tr w:rsidR="00C95471" w:rsidRPr="00527E9E" w14:paraId="7617833C" w14:textId="77777777" w:rsidTr="004A5275">
        <w:tc>
          <w:tcPr>
            <w:tcW w:w="0" w:type="auto"/>
            <w:shd w:val="clear" w:color="auto" w:fill="auto"/>
          </w:tcPr>
          <w:p w14:paraId="0677CB48" w14:textId="77777777" w:rsidR="00C95471" w:rsidRPr="00527E9E" w:rsidRDefault="00C95471" w:rsidP="00C95471">
            <w:pPr>
              <w:widowControl/>
              <w:jc w:val="center"/>
              <w:rPr>
                <w:rFonts w:cs="Arial"/>
                <w:b/>
                <w:sz w:val="16"/>
                <w:szCs w:val="16"/>
                <w:lang w:eastAsia="fr-FR"/>
              </w:rPr>
            </w:pPr>
            <w:r w:rsidRPr="00527E9E">
              <w:rPr>
                <w:rFonts w:cs="Arial"/>
                <w:b/>
                <w:sz w:val="16"/>
                <w:szCs w:val="16"/>
                <w:lang w:eastAsia="fr-FR"/>
              </w:rPr>
              <w:t>1</w:t>
            </w:r>
          </w:p>
        </w:tc>
        <w:tc>
          <w:tcPr>
            <w:tcW w:w="0" w:type="auto"/>
            <w:shd w:val="clear" w:color="auto" w:fill="auto"/>
            <w:noWrap/>
          </w:tcPr>
          <w:p w14:paraId="3CBE3FA1" w14:textId="0F730081" w:rsidR="00C95471" w:rsidRPr="00527E9E" w:rsidRDefault="00A75C6C" w:rsidP="004A5275">
            <w:pPr>
              <w:widowControl/>
              <w:jc w:val="center"/>
              <w:rPr>
                <w:rFonts w:cs="Arial"/>
                <w:sz w:val="16"/>
                <w:szCs w:val="16"/>
                <w:lang w:eastAsia="fr-FR"/>
              </w:rPr>
            </w:pPr>
            <w:r w:rsidRPr="00527E9E">
              <w:rPr>
                <w:rFonts w:cs="Arial"/>
                <w:sz w:val="16"/>
                <w:szCs w:val="16"/>
                <w:lang w:eastAsia="fr-FR"/>
              </w:rPr>
              <w:t>Ins</w:t>
            </w:r>
          </w:p>
        </w:tc>
        <w:tc>
          <w:tcPr>
            <w:tcW w:w="0" w:type="auto"/>
            <w:shd w:val="clear" w:color="auto" w:fill="auto"/>
            <w:noWrap/>
          </w:tcPr>
          <w:p w14:paraId="699BDF59" w14:textId="54D7AF40" w:rsidR="00C95471" w:rsidRPr="00527E9E" w:rsidRDefault="00A75C6C" w:rsidP="004A5275">
            <w:pPr>
              <w:widowControl/>
              <w:jc w:val="center"/>
              <w:rPr>
                <w:rFonts w:cs="Arial"/>
                <w:sz w:val="16"/>
                <w:szCs w:val="16"/>
                <w:lang w:eastAsia="fr-FR"/>
              </w:rPr>
            </w:pPr>
            <w:r w:rsidRPr="00527E9E">
              <w:rPr>
                <w:rFonts w:cs="Arial"/>
                <w:sz w:val="16"/>
                <w:szCs w:val="16"/>
                <w:lang w:eastAsia="fr-FR"/>
              </w:rPr>
              <w:t>Fru</w:t>
            </w:r>
          </w:p>
        </w:tc>
        <w:tc>
          <w:tcPr>
            <w:tcW w:w="0" w:type="auto"/>
            <w:shd w:val="clear" w:color="auto" w:fill="auto"/>
            <w:noWrap/>
          </w:tcPr>
          <w:p w14:paraId="1BD44DB3" w14:textId="78D4535E" w:rsidR="00C95471" w:rsidRPr="00527E9E" w:rsidRDefault="00A75C6C" w:rsidP="004A5275">
            <w:pPr>
              <w:widowControl/>
              <w:jc w:val="center"/>
              <w:rPr>
                <w:rFonts w:cs="Arial"/>
                <w:sz w:val="16"/>
                <w:szCs w:val="16"/>
                <w:lang w:eastAsia="fr-FR"/>
              </w:rPr>
            </w:pPr>
            <w:r w:rsidRPr="00527E9E">
              <w:rPr>
                <w:rFonts w:cs="Arial"/>
                <w:sz w:val="16"/>
                <w:szCs w:val="16"/>
                <w:lang w:eastAsia="fr-FR"/>
              </w:rPr>
              <w:t>Ins</w:t>
            </w:r>
          </w:p>
        </w:tc>
        <w:tc>
          <w:tcPr>
            <w:tcW w:w="0" w:type="auto"/>
            <w:shd w:val="clear" w:color="auto" w:fill="auto"/>
            <w:noWrap/>
          </w:tcPr>
          <w:p w14:paraId="3AB582E0" w14:textId="26FA349F" w:rsidR="00C95471" w:rsidRPr="00527E9E" w:rsidRDefault="00A75C6C" w:rsidP="004A5275">
            <w:pPr>
              <w:widowControl/>
              <w:jc w:val="center"/>
              <w:rPr>
                <w:rFonts w:cs="Arial"/>
                <w:sz w:val="16"/>
                <w:szCs w:val="16"/>
                <w:lang w:eastAsia="fr-FR"/>
              </w:rPr>
            </w:pPr>
            <w:r w:rsidRPr="00527E9E">
              <w:rPr>
                <w:rFonts w:cs="Arial"/>
                <w:sz w:val="16"/>
                <w:szCs w:val="16"/>
                <w:lang w:eastAsia="fr-FR"/>
              </w:rPr>
              <w:t>Ins</w:t>
            </w:r>
          </w:p>
        </w:tc>
        <w:tc>
          <w:tcPr>
            <w:tcW w:w="0" w:type="auto"/>
            <w:shd w:val="clear" w:color="auto" w:fill="auto"/>
            <w:noWrap/>
          </w:tcPr>
          <w:p w14:paraId="606AA3B7" w14:textId="6EE766A9" w:rsidR="00C95471" w:rsidRPr="00527E9E" w:rsidRDefault="009E68CD" w:rsidP="004A5275">
            <w:pPr>
              <w:widowControl/>
              <w:jc w:val="center"/>
              <w:rPr>
                <w:rFonts w:cs="Arial"/>
                <w:sz w:val="16"/>
                <w:szCs w:val="16"/>
                <w:lang w:eastAsia="fr-FR"/>
              </w:rPr>
            </w:pPr>
            <w:r>
              <w:rPr>
                <w:rFonts w:cs="Arial"/>
                <w:sz w:val="16"/>
                <w:szCs w:val="16"/>
                <w:lang w:eastAsia="fr-FR"/>
              </w:rPr>
              <w:t>H</w:t>
            </w:r>
            <w:r w:rsidR="00A75C6C" w:rsidRPr="00527E9E">
              <w:rPr>
                <w:rFonts w:cs="Arial"/>
                <w:sz w:val="16"/>
                <w:szCs w:val="16"/>
                <w:lang w:eastAsia="fr-FR"/>
              </w:rPr>
              <w:t>er</w:t>
            </w:r>
          </w:p>
        </w:tc>
      </w:tr>
      <w:tr w:rsidR="00C95471" w:rsidRPr="00527E9E" w14:paraId="0D6A1A35" w14:textId="77777777" w:rsidTr="008C4351">
        <w:tc>
          <w:tcPr>
            <w:tcW w:w="0" w:type="auto"/>
            <w:shd w:val="clear" w:color="auto" w:fill="EAEAEA"/>
          </w:tcPr>
          <w:p w14:paraId="7F129A3E" w14:textId="77777777" w:rsidR="00C95471" w:rsidRPr="00527E9E" w:rsidRDefault="00C95471" w:rsidP="00C95471">
            <w:pPr>
              <w:widowControl/>
              <w:jc w:val="center"/>
              <w:rPr>
                <w:rFonts w:cs="Arial"/>
                <w:b/>
                <w:sz w:val="16"/>
                <w:szCs w:val="16"/>
                <w:lang w:eastAsia="fr-FR"/>
              </w:rPr>
            </w:pPr>
            <w:r w:rsidRPr="00527E9E">
              <w:rPr>
                <w:rFonts w:cs="Arial"/>
                <w:b/>
                <w:sz w:val="16"/>
                <w:szCs w:val="16"/>
                <w:lang w:eastAsia="fr-FR"/>
              </w:rPr>
              <w:t>2</w:t>
            </w:r>
          </w:p>
        </w:tc>
        <w:tc>
          <w:tcPr>
            <w:tcW w:w="0" w:type="auto"/>
            <w:shd w:val="clear" w:color="auto" w:fill="EAEAEA"/>
            <w:noWrap/>
          </w:tcPr>
          <w:p w14:paraId="07B429B3"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Car</w:t>
            </w:r>
          </w:p>
        </w:tc>
        <w:tc>
          <w:tcPr>
            <w:tcW w:w="0" w:type="auto"/>
            <w:shd w:val="clear" w:color="auto" w:fill="EAEAEA"/>
            <w:noWrap/>
          </w:tcPr>
          <w:p w14:paraId="25B05E2B" w14:textId="6A896AD3" w:rsidR="00C95471" w:rsidRPr="00527E9E" w:rsidRDefault="00A75C6C" w:rsidP="004A5275">
            <w:pPr>
              <w:widowControl/>
              <w:jc w:val="center"/>
              <w:rPr>
                <w:rFonts w:cs="Arial"/>
                <w:sz w:val="16"/>
                <w:szCs w:val="16"/>
                <w:lang w:eastAsia="fr-FR"/>
              </w:rPr>
            </w:pPr>
            <w:r w:rsidRPr="00527E9E">
              <w:rPr>
                <w:rFonts w:cs="Arial"/>
                <w:sz w:val="16"/>
                <w:szCs w:val="16"/>
                <w:lang w:eastAsia="fr-FR"/>
              </w:rPr>
              <w:t>Fru</w:t>
            </w:r>
          </w:p>
        </w:tc>
        <w:tc>
          <w:tcPr>
            <w:tcW w:w="0" w:type="auto"/>
            <w:shd w:val="clear" w:color="auto" w:fill="EAEAEA"/>
            <w:noWrap/>
          </w:tcPr>
          <w:p w14:paraId="7A195C8D" w14:textId="4E8F2F70" w:rsidR="00C95471" w:rsidRPr="00527E9E" w:rsidRDefault="00A75C6C" w:rsidP="004A5275">
            <w:pPr>
              <w:widowControl/>
              <w:jc w:val="center"/>
              <w:rPr>
                <w:rFonts w:cs="Arial"/>
                <w:sz w:val="16"/>
                <w:szCs w:val="16"/>
                <w:lang w:eastAsia="fr-FR"/>
              </w:rPr>
            </w:pPr>
            <w:r w:rsidRPr="00527E9E">
              <w:rPr>
                <w:rFonts w:cs="Arial"/>
                <w:sz w:val="16"/>
                <w:szCs w:val="16"/>
                <w:lang w:eastAsia="fr-FR"/>
              </w:rPr>
              <w:t>Ins</w:t>
            </w:r>
          </w:p>
        </w:tc>
        <w:tc>
          <w:tcPr>
            <w:tcW w:w="0" w:type="auto"/>
            <w:shd w:val="clear" w:color="auto" w:fill="EAEAEA"/>
            <w:noWrap/>
          </w:tcPr>
          <w:p w14:paraId="3A00919F"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Car</w:t>
            </w:r>
          </w:p>
        </w:tc>
        <w:tc>
          <w:tcPr>
            <w:tcW w:w="0" w:type="auto"/>
            <w:shd w:val="clear" w:color="auto" w:fill="EAEAEA"/>
            <w:noWrap/>
          </w:tcPr>
          <w:p w14:paraId="42DF591A"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Car</w:t>
            </w:r>
          </w:p>
        </w:tc>
      </w:tr>
      <w:tr w:rsidR="00C95471" w:rsidRPr="00527E9E" w14:paraId="2F3CBB52" w14:textId="77777777" w:rsidTr="008C4351">
        <w:tc>
          <w:tcPr>
            <w:tcW w:w="0" w:type="auto"/>
            <w:shd w:val="clear" w:color="auto" w:fill="DDDDDD"/>
          </w:tcPr>
          <w:p w14:paraId="3A7C1BFA" w14:textId="77777777" w:rsidR="00C95471" w:rsidRPr="00527E9E" w:rsidRDefault="00C95471" w:rsidP="00C95471">
            <w:pPr>
              <w:widowControl/>
              <w:jc w:val="center"/>
              <w:rPr>
                <w:rFonts w:cs="Arial"/>
                <w:b/>
                <w:sz w:val="16"/>
                <w:szCs w:val="16"/>
                <w:lang w:eastAsia="fr-FR"/>
              </w:rPr>
            </w:pPr>
            <w:r w:rsidRPr="00527E9E">
              <w:rPr>
                <w:rFonts w:cs="Arial"/>
                <w:b/>
                <w:sz w:val="16"/>
                <w:szCs w:val="16"/>
                <w:lang w:eastAsia="fr-FR"/>
              </w:rPr>
              <w:t>3</w:t>
            </w:r>
          </w:p>
        </w:tc>
        <w:tc>
          <w:tcPr>
            <w:tcW w:w="0" w:type="auto"/>
            <w:shd w:val="clear" w:color="auto" w:fill="DDDDDD"/>
            <w:noWrap/>
          </w:tcPr>
          <w:p w14:paraId="464A0C8D" w14:textId="2D7D8396" w:rsidR="00C95471" w:rsidRPr="00527E9E" w:rsidRDefault="00A75C6C" w:rsidP="004A5275">
            <w:pPr>
              <w:widowControl/>
              <w:jc w:val="center"/>
              <w:rPr>
                <w:rFonts w:cs="Arial"/>
                <w:sz w:val="16"/>
                <w:szCs w:val="16"/>
                <w:lang w:eastAsia="fr-FR"/>
              </w:rPr>
            </w:pPr>
            <w:r w:rsidRPr="00527E9E">
              <w:rPr>
                <w:rFonts w:cs="Arial"/>
                <w:sz w:val="16"/>
                <w:szCs w:val="16"/>
                <w:lang w:eastAsia="fr-FR"/>
              </w:rPr>
              <w:t>Fru</w:t>
            </w:r>
          </w:p>
        </w:tc>
        <w:tc>
          <w:tcPr>
            <w:tcW w:w="0" w:type="auto"/>
            <w:shd w:val="clear" w:color="auto" w:fill="DDDDDD"/>
            <w:noWrap/>
          </w:tcPr>
          <w:p w14:paraId="21D0690C"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Fru</w:t>
            </w:r>
          </w:p>
        </w:tc>
        <w:tc>
          <w:tcPr>
            <w:tcW w:w="0" w:type="auto"/>
            <w:shd w:val="clear" w:color="auto" w:fill="DDDDDD"/>
            <w:noWrap/>
          </w:tcPr>
          <w:p w14:paraId="535AB372"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Car</w:t>
            </w:r>
          </w:p>
        </w:tc>
        <w:tc>
          <w:tcPr>
            <w:tcW w:w="0" w:type="auto"/>
            <w:shd w:val="clear" w:color="auto" w:fill="DDDDDD"/>
            <w:noWrap/>
          </w:tcPr>
          <w:p w14:paraId="59A2FE32"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Omn</w:t>
            </w:r>
          </w:p>
        </w:tc>
        <w:tc>
          <w:tcPr>
            <w:tcW w:w="0" w:type="auto"/>
            <w:shd w:val="clear" w:color="auto" w:fill="DDDDDD"/>
            <w:noWrap/>
          </w:tcPr>
          <w:p w14:paraId="5CFE9F93"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Omn</w:t>
            </w:r>
          </w:p>
        </w:tc>
      </w:tr>
      <w:tr w:rsidR="00C95471" w:rsidRPr="00527E9E" w14:paraId="4C74D4CF" w14:textId="77777777" w:rsidTr="008C4351">
        <w:tc>
          <w:tcPr>
            <w:tcW w:w="0" w:type="auto"/>
            <w:tcBorders>
              <w:bottom w:val="single" w:sz="12" w:space="0" w:color="auto"/>
            </w:tcBorders>
            <w:shd w:val="clear" w:color="auto" w:fill="C0C0C0"/>
          </w:tcPr>
          <w:p w14:paraId="47EB085D" w14:textId="77777777" w:rsidR="00C95471" w:rsidRPr="00527E9E" w:rsidRDefault="00C95471" w:rsidP="00C95471">
            <w:pPr>
              <w:widowControl/>
              <w:jc w:val="center"/>
              <w:rPr>
                <w:rFonts w:cs="Arial"/>
                <w:b/>
                <w:sz w:val="16"/>
                <w:szCs w:val="16"/>
                <w:lang w:eastAsia="fr-FR"/>
              </w:rPr>
            </w:pPr>
            <w:r w:rsidRPr="00527E9E">
              <w:rPr>
                <w:rFonts w:cs="Arial"/>
                <w:b/>
                <w:sz w:val="16"/>
                <w:szCs w:val="16"/>
                <w:lang w:eastAsia="fr-FR"/>
              </w:rPr>
              <w:t>4</w:t>
            </w:r>
          </w:p>
        </w:tc>
        <w:tc>
          <w:tcPr>
            <w:tcW w:w="0" w:type="auto"/>
            <w:shd w:val="clear" w:color="auto" w:fill="C0C0C0"/>
            <w:noWrap/>
          </w:tcPr>
          <w:p w14:paraId="1EACADE1"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Omn</w:t>
            </w:r>
          </w:p>
        </w:tc>
        <w:tc>
          <w:tcPr>
            <w:tcW w:w="0" w:type="auto"/>
            <w:shd w:val="clear" w:color="auto" w:fill="C0C0C0"/>
            <w:noWrap/>
          </w:tcPr>
          <w:p w14:paraId="61975F43"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Her</w:t>
            </w:r>
          </w:p>
        </w:tc>
        <w:tc>
          <w:tcPr>
            <w:tcW w:w="0" w:type="auto"/>
            <w:shd w:val="clear" w:color="auto" w:fill="C0C0C0"/>
            <w:noWrap/>
          </w:tcPr>
          <w:p w14:paraId="072E74F8"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Car</w:t>
            </w:r>
          </w:p>
        </w:tc>
        <w:tc>
          <w:tcPr>
            <w:tcW w:w="0" w:type="auto"/>
            <w:shd w:val="clear" w:color="auto" w:fill="C0C0C0"/>
            <w:noWrap/>
          </w:tcPr>
          <w:p w14:paraId="1C4A0997"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Her</w:t>
            </w:r>
          </w:p>
        </w:tc>
        <w:tc>
          <w:tcPr>
            <w:tcW w:w="0" w:type="auto"/>
            <w:shd w:val="clear" w:color="auto" w:fill="C0C0C0"/>
            <w:noWrap/>
          </w:tcPr>
          <w:p w14:paraId="5F5EA1DF" w14:textId="77777777" w:rsidR="00C95471" w:rsidRPr="00527E9E" w:rsidRDefault="00C95471" w:rsidP="004A5275">
            <w:pPr>
              <w:widowControl/>
              <w:jc w:val="center"/>
              <w:rPr>
                <w:rFonts w:cs="Arial"/>
                <w:sz w:val="16"/>
                <w:szCs w:val="16"/>
                <w:lang w:eastAsia="fr-FR"/>
              </w:rPr>
            </w:pPr>
            <w:r w:rsidRPr="00527E9E">
              <w:rPr>
                <w:rFonts w:cs="Arial"/>
                <w:sz w:val="16"/>
                <w:szCs w:val="16"/>
                <w:lang w:eastAsia="fr-FR"/>
              </w:rPr>
              <w:t>Ins</w:t>
            </w:r>
          </w:p>
        </w:tc>
      </w:tr>
      <w:tr w:rsidR="008C4351" w:rsidRPr="00527E9E" w14:paraId="3020900A" w14:textId="77777777" w:rsidTr="008C4351">
        <w:tc>
          <w:tcPr>
            <w:tcW w:w="0" w:type="auto"/>
            <w:tcBorders>
              <w:top w:val="single" w:sz="12" w:space="0" w:color="auto"/>
              <w:left w:val="single" w:sz="12" w:space="0" w:color="auto"/>
              <w:bottom w:val="single" w:sz="2" w:space="0" w:color="auto"/>
              <w:right w:val="single" w:sz="2" w:space="0" w:color="auto"/>
            </w:tcBorders>
            <w:shd w:val="clear" w:color="auto" w:fill="auto"/>
          </w:tcPr>
          <w:p w14:paraId="3914D926" w14:textId="77777777" w:rsidR="008C4351" w:rsidRPr="00527E9E" w:rsidRDefault="008C4351" w:rsidP="007534CD">
            <w:pPr>
              <w:widowControl/>
              <w:jc w:val="center"/>
              <w:rPr>
                <w:rFonts w:cs="Arial"/>
                <w:b/>
                <w:sz w:val="16"/>
                <w:szCs w:val="16"/>
                <w:lang w:eastAsia="fr-FR"/>
              </w:rPr>
            </w:pPr>
            <w:r w:rsidRPr="00527E9E">
              <w:rPr>
                <w:rFonts w:cs="Arial"/>
                <w:b/>
                <w:sz w:val="16"/>
                <w:szCs w:val="16"/>
                <w:highlight w:val="yellow"/>
                <w:lang w:eastAsia="fr-FR"/>
              </w:rPr>
              <w:t>Activité</w:t>
            </w:r>
            <w:r w:rsidRPr="00527E9E">
              <w:rPr>
                <w:rFonts w:cs="Arial"/>
                <w:b/>
                <w:sz w:val="16"/>
                <w:szCs w:val="16"/>
                <w:lang w:eastAsia="fr-FR"/>
              </w:rPr>
              <w:t xml:space="preserve"> , D10</w:t>
            </w:r>
          </w:p>
        </w:tc>
        <w:tc>
          <w:tcPr>
            <w:tcW w:w="0" w:type="auto"/>
            <w:tcBorders>
              <w:top w:val="single" w:sz="12" w:space="0" w:color="auto"/>
              <w:left w:val="single" w:sz="2" w:space="0" w:color="auto"/>
              <w:bottom w:val="single" w:sz="2" w:space="0" w:color="auto"/>
              <w:right w:val="single" w:sz="2" w:space="0" w:color="auto"/>
            </w:tcBorders>
            <w:shd w:val="clear" w:color="auto" w:fill="000000"/>
            <w:noWrap/>
          </w:tcPr>
          <w:p w14:paraId="6FDB5960" w14:textId="77777777" w:rsidR="008C4351" w:rsidRPr="00527E9E" w:rsidRDefault="008C4351" w:rsidP="007534CD">
            <w:pPr>
              <w:widowControl/>
              <w:jc w:val="center"/>
              <w:rPr>
                <w:rFonts w:cs="Arial"/>
                <w:sz w:val="16"/>
                <w:szCs w:val="16"/>
                <w:lang w:eastAsia="fr-FR"/>
              </w:rPr>
            </w:pPr>
          </w:p>
        </w:tc>
        <w:tc>
          <w:tcPr>
            <w:tcW w:w="0" w:type="auto"/>
            <w:tcBorders>
              <w:top w:val="single" w:sz="12" w:space="0" w:color="auto"/>
              <w:left w:val="single" w:sz="2" w:space="0" w:color="auto"/>
              <w:bottom w:val="single" w:sz="2" w:space="0" w:color="auto"/>
              <w:right w:val="single" w:sz="2" w:space="0" w:color="auto"/>
            </w:tcBorders>
            <w:shd w:val="clear" w:color="auto" w:fill="000000"/>
            <w:noWrap/>
          </w:tcPr>
          <w:p w14:paraId="4D009828" w14:textId="77777777" w:rsidR="008C4351" w:rsidRPr="00527E9E" w:rsidRDefault="008C4351" w:rsidP="007534CD">
            <w:pPr>
              <w:widowControl/>
              <w:jc w:val="center"/>
              <w:rPr>
                <w:rFonts w:cs="Arial"/>
                <w:sz w:val="16"/>
                <w:szCs w:val="16"/>
                <w:lang w:eastAsia="fr-FR"/>
              </w:rPr>
            </w:pPr>
          </w:p>
        </w:tc>
        <w:tc>
          <w:tcPr>
            <w:tcW w:w="0" w:type="auto"/>
            <w:tcBorders>
              <w:top w:val="single" w:sz="12" w:space="0" w:color="auto"/>
              <w:left w:val="single" w:sz="2" w:space="0" w:color="auto"/>
              <w:bottom w:val="single" w:sz="2" w:space="0" w:color="auto"/>
              <w:right w:val="single" w:sz="2" w:space="0" w:color="auto"/>
            </w:tcBorders>
            <w:shd w:val="clear" w:color="auto" w:fill="000000"/>
            <w:noWrap/>
          </w:tcPr>
          <w:p w14:paraId="2ADA201B" w14:textId="77777777" w:rsidR="008C4351" w:rsidRPr="00527E9E" w:rsidRDefault="008C4351" w:rsidP="007534CD">
            <w:pPr>
              <w:widowControl/>
              <w:jc w:val="center"/>
              <w:rPr>
                <w:rFonts w:cs="Arial"/>
                <w:sz w:val="16"/>
                <w:szCs w:val="16"/>
                <w:lang w:eastAsia="fr-FR"/>
              </w:rPr>
            </w:pPr>
          </w:p>
        </w:tc>
        <w:tc>
          <w:tcPr>
            <w:tcW w:w="0" w:type="auto"/>
            <w:tcBorders>
              <w:top w:val="single" w:sz="12" w:space="0" w:color="auto"/>
              <w:left w:val="single" w:sz="2" w:space="0" w:color="auto"/>
              <w:bottom w:val="single" w:sz="2" w:space="0" w:color="auto"/>
              <w:right w:val="single" w:sz="2" w:space="0" w:color="auto"/>
            </w:tcBorders>
            <w:shd w:val="clear" w:color="auto" w:fill="000000"/>
            <w:noWrap/>
          </w:tcPr>
          <w:p w14:paraId="0D0E8307" w14:textId="77777777" w:rsidR="008C4351" w:rsidRPr="00527E9E" w:rsidRDefault="008C4351" w:rsidP="007534CD">
            <w:pPr>
              <w:widowControl/>
              <w:jc w:val="center"/>
              <w:rPr>
                <w:rFonts w:cs="Arial"/>
                <w:sz w:val="16"/>
                <w:szCs w:val="16"/>
                <w:lang w:eastAsia="fr-FR"/>
              </w:rPr>
            </w:pPr>
          </w:p>
        </w:tc>
        <w:tc>
          <w:tcPr>
            <w:tcW w:w="0" w:type="auto"/>
            <w:tcBorders>
              <w:top w:val="single" w:sz="12" w:space="0" w:color="auto"/>
              <w:left w:val="single" w:sz="2" w:space="0" w:color="auto"/>
              <w:bottom w:val="single" w:sz="2" w:space="0" w:color="auto"/>
              <w:right w:val="single" w:sz="12" w:space="0" w:color="auto"/>
            </w:tcBorders>
            <w:shd w:val="clear" w:color="auto" w:fill="000000"/>
            <w:noWrap/>
          </w:tcPr>
          <w:p w14:paraId="00C56782" w14:textId="77777777" w:rsidR="008C4351" w:rsidRPr="00527E9E" w:rsidRDefault="008C4351" w:rsidP="007534CD">
            <w:pPr>
              <w:widowControl/>
              <w:jc w:val="center"/>
              <w:rPr>
                <w:rFonts w:cs="Arial"/>
                <w:sz w:val="16"/>
                <w:szCs w:val="16"/>
                <w:lang w:eastAsia="fr-FR"/>
              </w:rPr>
            </w:pPr>
          </w:p>
        </w:tc>
      </w:tr>
      <w:tr w:rsidR="008C4351" w:rsidRPr="00527E9E" w14:paraId="23C6BBEB" w14:textId="77777777" w:rsidTr="008C4351">
        <w:tc>
          <w:tcPr>
            <w:tcW w:w="0" w:type="auto"/>
            <w:tcBorders>
              <w:top w:val="single" w:sz="2" w:space="0" w:color="auto"/>
              <w:left w:val="single" w:sz="12" w:space="0" w:color="auto"/>
              <w:bottom w:val="single" w:sz="2" w:space="0" w:color="auto"/>
              <w:right w:val="single" w:sz="2" w:space="0" w:color="auto"/>
            </w:tcBorders>
            <w:shd w:val="clear" w:color="auto" w:fill="auto"/>
          </w:tcPr>
          <w:p w14:paraId="6C4290BF" w14:textId="77777777" w:rsidR="008C4351" w:rsidRPr="00527E9E" w:rsidRDefault="008C4351" w:rsidP="007534CD">
            <w:pPr>
              <w:widowControl/>
              <w:jc w:val="center"/>
              <w:rPr>
                <w:rFonts w:cs="Arial"/>
                <w:b/>
                <w:sz w:val="16"/>
                <w:szCs w:val="16"/>
                <w:lang w:eastAsia="fr-FR"/>
              </w:rPr>
            </w:pPr>
            <w:r w:rsidRPr="00527E9E">
              <w:rPr>
                <w:rFonts w:cs="Arial"/>
                <w:b/>
                <w:sz w:val="16"/>
                <w:szCs w:val="16"/>
                <w:lang w:eastAsia="fr-FR"/>
              </w:rPr>
              <w:t>1</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50B7CECF" w14:textId="77777777" w:rsidR="008C4351" w:rsidRPr="00527E9E" w:rsidRDefault="007043B8" w:rsidP="00D666E9">
            <w:pPr>
              <w:jc w:val="center"/>
              <w:rPr>
                <w:sz w:val="16"/>
              </w:rPr>
            </w:pPr>
            <w:r w:rsidRPr="00527E9E">
              <w:rPr>
                <w:rFonts w:cs="Arial"/>
                <w:sz w:val="16"/>
                <w:szCs w:val="16"/>
                <w:lang w:eastAsia="fr-FR"/>
              </w:rPr>
              <w:t>Repos</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685AE25"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41769E34"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7EA005C8"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12" w:space="0" w:color="auto"/>
            </w:tcBorders>
            <w:shd w:val="clear" w:color="auto" w:fill="auto"/>
            <w:noWrap/>
          </w:tcPr>
          <w:p w14:paraId="5C0AC224" w14:textId="77777777" w:rsidR="008C4351" w:rsidRPr="00527E9E" w:rsidRDefault="00C04F1D" w:rsidP="00D666E9">
            <w:pPr>
              <w:widowControl/>
              <w:jc w:val="center"/>
              <w:rPr>
                <w:rFonts w:cs="Arial"/>
                <w:sz w:val="16"/>
                <w:szCs w:val="16"/>
                <w:lang w:eastAsia="fr-FR"/>
              </w:rPr>
            </w:pPr>
            <w:r w:rsidRPr="00527E9E">
              <w:rPr>
                <w:rFonts w:cs="Arial"/>
                <w:sz w:val="16"/>
                <w:szCs w:val="16"/>
                <w:lang w:eastAsia="fr-FR"/>
              </w:rPr>
              <w:t>Caché</w:t>
            </w:r>
          </w:p>
        </w:tc>
      </w:tr>
      <w:tr w:rsidR="007043B8" w:rsidRPr="00527E9E" w14:paraId="6F46A259" w14:textId="77777777" w:rsidTr="007043B8">
        <w:tc>
          <w:tcPr>
            <w:tcW w:w="0" w:type="auto"/>
            <w:tcBorders>
              <w:top w:val="single" w:sz="2" w:space="0" w:color="auto"/>
              <w:left w:val="single" w:sz="12" w:space="0" w:color="auto"/>
              <w:bottom w:val="single" w:sz="2" w:space="0" w:color="auto"/>
              <w:right w:val="single" w:sz="2" w:space="0" w:color="auto"/>
            </w:tcBorders>
            <w:shd w:val="clear" w:color="auto" w:fill="FDE9D9"/>
          </w:tcPr>
          <w:p w14:paraId="1A23DBDF" w14:textId="77777777" w:rsidR="008C4351" w:rsidRPr="00527E9E" w:rsidRDefault="008C4351" w:rsidP="007534CD">
            <w:pPr>
              <w:widowControl/>
              <w:jc w:val="center"/>
              <w:rPr>
                <w:rFonts w:cs="Arial"/>
                <w:b/>
                <w:sz w:val="16"/>
                <w:szCs w:val="16"/>
                <w:lang w:eastAsia="fr-FR"/>
              </w:rPr>
            </w:pPr>
            <w:r w:rsidRPr="00527E9E">
              <w:rPr>
                <w:rFonts w:cs="Arial"/>
                <w:b/>
                <w:sz w:val="16"/>
                <w:szCs w:val="16"/>
                <w:lang w:eastAsia="fr-FR"/>
              </w:rPr>
              <w:t>2</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6CB6C802" w14:textId="77777777" w:rsidR="008C4351" w:rsidRPr="00527E9E" w:rsidRDefault="007043B8" w:rsidP="00D666E9">
            <w:pPr>
              <w:jc w:val="center"/>
              <w:rPr>
                <w:sz w:val="16"/>
              </w:rPr>
            </w:pPr>
            <w:r w:rsidRPr="00527E9E">
              <w:rPr>
                <w:sz w:val="16"/>
              </w:rPr>
              <w:t>Mange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3B23F84D"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6DF97A50" w14:textId="77777777" w:rsidR="008C4351" w:rsidRPr="00527E9E" w:rsidRDefault="007043B8" w:rsidP="00D666E9">
            <w:pPr>
              <w:widowControl/>
              <w:jc w:val="center"/>
              <w:rPr>
                <w:rFonts w:cs="Arial"/>
                <w:sz w:val="16"/>
                <w:szCs w:val="16"/>
                <w:lang w:eastAsia="fr-FR"/>
              </w:rPr>
            </w:pPr>
            <w:r w:rsidRPr="00527E9E">
              <w:rPr>
                <w:sz w:val="16"/>
              </w:rPr>
              <w:t>Mange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16D62ED3"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12" w:space="0" w:color="auto"/>
            </w:tcBorders>
            <w:shd w:val="clear" w:color="auto" w:fill="FDE9D9"/>
            <w:noWrap/>
          </w:tcPr>
          <w:p w14:paraId="31CF0D86" w14:textId="77777777" w:rsidR="008C4351" w:rsidRPr="00527E9E" w:rsidRDefault="00C04F1D" w:rsidP="00D666E9">
            <w:pPr>
              <w:widowControl/>
              <w:jc w:val="center"/>
              <w:rPr>
                <w:rFonts w:cs="Arial"/>
                <w:sz w:val="16"/>
                <w:szCs w:val="16"/>
                <w:lang w:eastAsia="fr-FR"/>
              </w:rPr>
            </w:pPr>
            <w:r w:rsidRPr="00527E9E">
              <w:rPr>
                <w:rFonts w:cs="Arial"/>
                <w:sz w:val="16"/>
                <w:szCs w:val="16"/>
                <w:lang w:eastAsia="fr-FR"/>
              </w:rPr>
              <w:t>Mange</w:t>
            </w:r>
          </w:p>
        </w:tc>
      </w:tr>
      <w:tr w:rsidR="008C4351" w:rsidRPr="00527E9E" w14:paraId="651A9D87" w14:textId="77777777" w:rsidTr="008C4351">
        <w:tc>
          <w:tcPr>
            <w:tcW w:w="0" w:type="auto"/>
            <w:tcBorders>
              <w:top w:val="single" w:sz="2" w:space="0" w:color="auto"/>
              <w:left w:val="single" w:sz="12" w:space="0" w:color="auto"/>
              <w:bottom w:val="single" w:sz="2" w:space="0" w:color="auto"/>
              <w:right w:val="single" w:sz="2" w:space="0" w:color="auto"/>
            </w:tcBorders>
            <w:shd w:val="clear" w:color="auto" w:fill="auto"/>
          </w:tcPr>
          <w:p w14:paraId="03CF13EA" w14:textId="77777777" w:rsidR="008C4351" w:rsidRPr="00527E9E" w:rsidRDefault="008C4351" w:rsidP="007534CD">
            <w:pPr>
              <w:widowControl/>
              <w:jc w:val="center"/>
              <w:rPr>
                <w:rFonts w:cs="Arial"/>
                <w:b/>
                <w:sz w:val="16"/>
                <w:szCs w:val="16"/>
                <w:lang w:eastAsia="fr-FR"/>
              </w:rPr>
            </w:pPr>
            <w:r w:rsidRPr="00527E9E">
              <w:rPr>
                <w:rFonts w:cs="Arial"/>
                <w:b/>
                <w:sz w:val="16"/>
                <w:szCs w:val="16"/>
                <w:lang w:eastAsia="fr-FR"/>
              </w:rPr>
              <w:t>3</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A3BBAEB" w14:textId="77777777" w:rsidR="008C4351" w:rsidRPr="00527E9E" w:rsidRDefault="007043B8" w:rsidP="00D666E9">
            <w:pPr>
              <w:jc w:val="center"/>
              <w:rPr>
                <w:sz w:val="16"/>
              </w:rPr>
            </w:pPr>
            <w:r w:rsidRPr="00527E9E">
              <w:rPr>
                <w:sz w:val="16"/>
              </w:rPr>
              <w:t>Migre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207EAB14"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675F2B6" w14:textId="77777777" w:rsidR="008C4351" w:rsidRPr="00527E9E" w:rsidRDefault="007043B8" w:rsidP="00D666E9">
            <w:pPr>
              <w:widowControl/>
              <w:jc w:val="center"/>
              <w:rPr>
                <w:rFonts w:cs="Arial"/>
                <w:sz w:val="16"/>
                <w:szCs w:val="16"/>
                <w:lang w:eastAsia="fr-FR"/>
              </w:rPr>
            </w:pPr>
            <w:r w:rsidRPr="00527E9E">
              <w:rPr>
                <w:sz w:val="16"/>
              </w:rPr>
              <w:t>Migre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65ECFECA" w14:textId="77777777" w:rsidR="008C4351" w:rsidRPr="00527E9E" w:rsidRDefault="007043B8" w:rsidP="00D666E9">
            <w:pPr>
              <w:widowControl/>
              <w:jc w:val="center"/>
              <w:rPr>
                <w:rFonts w:cs="Arial"/>
                <w:sz w:val="16"/>
                <w:szCs w:val="16"/>
                <w:lang w:eastAsia="fr-FR"/>
              </w:rPr>
            </w:pPr>
            <w:r w:rsidRPr="00527E9E">
              <w:rPr>
                <w:rFonts w:cs="Arial"/>
                <w:sz w:val="16"/>
                <w:szCs w:val="16"/>
                <w:lang w:eastAsia="fr-FR"/>
              </w:rPr>
              <w:t>Caché</w:t>
            </w:r>
          </w:p>
        </w:tc>
        <w:tc>
          <w:tcPr>
            <w:tcW w:w="0" w:type="auto"/>
            <w:tcBorders>
              <w:top w:val="single" w:sz="2" w:space="0" w:color="auto"/>
              <w:left w:val="single" w:sz="2" w:space="0" w:color="auto"/>
              <w:bottom w:val="single" w:sz="2" w:space="0" w:color="auto"/>
              <w:right w:val="single" w:sz="12" w:space="0" w:color="auto"/>
            </w:tcBorders>
            <w:shd w:val="clear" w:color="auto" w:fill="auto"/>
            <w:noWrap/>
          </w:tcPr>
          <w:p w14:paraId="4FF780F2" w14:textId="77777777" w:rsidR="008C4351" w:rsidRPr="00527E9E" w:rsidRDefault="00C04F1D" w:rsidP="00D666E9">
            <w:pPr>
              <w:widowControl/>
              <w:jc w:val="center"/>
              <w:rPr>
                <w:rFonts w:cs="Arial"/>
                <w:sz w:val="16"/>
                <w:szCs w:val="16"/>
                <w:lang w:eastAsia="fr-FR"/>
              </w:rPr>
            </w:pPr>
            <w:r w:rsidRPr="00527E9E">
              <w:rPr>
                <w:rFonts w:cs="Arial"/>
                <w:sz w:val="16"/>
                <w:szCs w:val="16"/>
                <w:lang w:eastAsia="fr-FR"/>
              </w:rPr>
              <w:t>Voyage</w:t>
            </w:r>
          </w:p>
        </w:tc>
      </w:tr>
      <w:tr w:rsidR="007043B8" w:rsidRPr="00527E9E" w14:paraId="44218657" w14:textId="77777777" w:rsidTr="007043B8">
        <w:tc>
          <w:tcPr>
            <w:tcW w:w="0" w:type="auto"/>
            <w:tcBorders>
              <w:top w:val="single" w:sz="2" w:space="0" w:color="auto"/>
              <w:left w:val="single" w:sz="12" w:space="0" w:color="auto"/>
              <w:bottom w:val="single" w:sz="2" w:space="0" w:color="auto"/>
              <w:right w:val="single" w:sz="2" w:space="0" w:color="auto"/>
            </w:tcBorders>
            <w:shd w:val="clear" w:color="auto" w:fill="FDE9D9"/>
          </w:tcPr>
          <w:p w14:paraId="491A272C"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4</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0B5DA8BE" w14:textId="77777777" w:rsidR="007043B8" w:rsidRPr="00527E9E" w:rsidRDefault="007043B8" w:rsidP="00D666E9">
            <w:pPr>
              <w:jc w:val="center"/>
              <w:rPr>
                <w:sz w:val="16"/>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231F27C3" w14:textId="77777777" w:rsidR="007043B8" w:rsidRPr="00527E9E" w:rsidRDefault="007043B8" w:rsidP="00D666E9">
            <w:pPr>
              <w:widowControl/>
              <w:jc w:val="center"/>
              <w:rPr>
                <w:rFonts w:cs="Arial"/>
                <w:sz w:val="16"/>
                <w:szCs w:val="16"/>
                <w:lang w:eastAsia="fr-FR"/>
              </w:rPr>
            </w:pPr>
            <w:r w:rsidRPr="00527E9E">
              <w:rPr>
                <w:sz w:val="16"/>
              </w:rPr>
              <w:t>Mange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7D453A27" w14:textId="77777777" w:rsidR="007043B8" w:rsidRPr="00527E9E" w:rsidRDefault="007043B8" w:rsidP="00D666E9">
            <w:pPr>
              <w:widowControl/>
              <w:jc w:val="center"/>
              <w:rPr>
                <w:rFonts w:cs="Arial"/>
                <w:sz w:val="16"/>
                <w:szCs w:val="16"/>
                <w:lang w:eastAsia="fr-FR"/>
              </w:rPr>
            </w:pPr>
            <w:r w:rsidRPr="00527E9E">
              <w:rPr>
                <w:sz w:val="16"/>
              </w:rPr>
              <w:t>Migre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63D4F3F6" w14:textId="77777777" w:rsidR="007043B8" w:rsidRPr="00527E9E" w:rsidRDefault="007043B8" w:rsidP="00D666E9">
            <w:pPr>
              <w:widowControl/>
              <w:jc w:val="center"/>
              <w:rPr>
                <w:rFonts w:cs="Arial"/>
                <w:sz w:val="16"/>
                <w:szCs w:val="16"/>
                <w:lang w:eastAsia="fr-FR"/>
              </w:rPr>
            </w:pPr>
            <w:r w:rsidRPr="00527E9E">
              <w:rPr>
                <w:sz w:val="16"/>
              </w:rPr>
              <w:t>Mange</w:t>
            </w:r>
          </w:p>
        </w:tc>
        <w:tc>
          <w:tcPr>
            <w:tcW w:w="0" w:type="auto"/>
            <w:tcBorders>
              <w:top w:val="single" w:sz="2" w:space="0" w:color="auto"/>
              <w:left w:val="single" w:sz="2" w:space="0" w:color="auto"/>
              <w:bottom w:val="single" w:sz="2" w:space="0" w:color="auto"/>
              <w:right w:val="single" w:sz="12" w:space="0" w:color="auto"/>
            </w:tcBorders>
            <w:shd w:val="clear" w:color="auto" w:fill="FDE9D9"/>
            <w:noWrap/>
          </w:tcPr>
          <w:p w14:paraId="7B9FFFB4"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Voyage</w:t>
            </w:r>
          </w:p>
        </w:tc>
      </w:tr>
      <w:tr w:rsidR="007043B8" w:rsidRPr="00527E9E" w14:paraId="136FCC75" w14:textId="77777777" w:rsidTr="008C4351">
        <w:tc>
          <w:tcPr>
            <w:tcW w:w="0" w:type="auto"/>
            <w:tcBorders>
              <w:top w:val="single" w:sz="2" w:space="0" w:color="auto"/>
              <w:left w:val="single" w:sz="12" w:space="0" w:color="auto"/>
              <w:bottom w:val="single" w:sz="2" w:space="0" w:color="auto"/>
              <w:right w:val="single" w:sz="2" w:space="0" w:color="auto"/>
            </w:tcBorders>
            <w:shd w:val="clear" w:color="auto" w:fill="auto"/>
          </w:tcPr>
          <w:p w14:paraId="552B8B73"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5</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02919E70"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2777D221" w14:textId="77777777" w:rsidR="007043B8" w:rsidRPr="00527E9E" w:rsidRDefault="007043B8" w:rsidP="00D666E9">
            <w:pPr>
              <w:widowControl/>
              <w:jc w:val="center"/>
              <w:rPr>
                <w:rFonts w:cs="Arial"/>
                <w:sz w:val="16"/>
                <w:szCs w:val="16"/>
                <w:lang w:eastAsia="fr-FR"/>
              </w:rPr>
            </w:pPr>
            <w:r w:rsidRPr="00527E9E">
              <w:rPr>
                <w:sz w:val="16"/>
              </w:rPr>
              <w:t>Mange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AC5129C"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567B441"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12" w:space="0" w:color="auto"/>
            </w:tcBorders>
            <w:shd w:val="clear" w:color="auto" w:fill="auto"/>
            <w:noWrap/>
          </w:tcPr>
          <w:p w14:paraId="667AE353"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Chasse</w:t>
            </w:r>
          </w:p>
        </w:tc>
      </w:tr>
      <w:tr w:rsidR="007043B8" w:rsidRPr="00527E9E" w14:paraId="699A7791" w14:textId="77777777" w:rsidTr="007043B8">
        <w:tc>
          <w:tcPr>
            <w:tcW w:w="0" w:type="auto"/>
            <w:tcBorders>
              <w:top w:val="single" w:sz="2" w:space="0" w:color="auto"/>
              <w:left w:val="single" w:sz="12" w:space="0" w:color="auto"/>
              <w:bottom w:val="single" w:sz="2" w:space="0" w:color="auto"/>
              <w:right w:val="single" w:sz="2" w:space="0" w:color="auto"/>
            </w:tcBorders>
            <w:shd w:val="clear" w:color="auto" w:fill="FDE9D9"/>
          </w:tcPr>
          <w:p w14:paraId="43036E29"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6</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75A5E392"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78185F95" w14:textId="77777777" w:rsidR="007043B8" w:rsidRPr="00527E9E" w:rsidRDefault="007043B8" w:rsidP="00D666E9">
            <w:pPr>
              <w:widowControl/>
              <w:jc w:val="center"/>
              <w:rPr>
                <w:rFonts w:cs="Arial"/>
                <w:sz w:val="16"/>
                <w:szCs w:val="16"/>
                <w:lang w:eastAsia="fr-FR"/>
              </w:rPr>
            </w:pPr>
            <w:r w:rsidRPr="00527E9E">
              <w:rPr>
                <w:sz w:val="16"/>
              </w:rPr>
              <w:t>Mange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5A17C798"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5D5104C8"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12" w:space="0" w:color="auto"/>
            </w:tcBorders>
            <w:shd w:val="clear" w:color="auto" w:fill="FDE9D9"/>
            <w:noWrap/>
          </w:tcPr>
          <w:p w14:paraId="08316272"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Chasse</w:t>
            </w:r>
          </w:p>
        </w:tc>
      </w:tr>
      <w:tr w:rsidR="007043B8" w:rsidRPr="00527E9E" w14:paraId="0B0514E4" w14:textId="77777777" w:rsidTr="008C4351">
        <w:tc>
          <w:tcPr>
            <w:tcW w:w="0" w:type="auto"/>
            <w:tcBorders>
              <w:top w:val="single" w:sz="2" w:space="0" w:color="auto"/>
              <w:left w:val="single" w:sz="12" w:space="0" w:color="auto"/>
              <w:bottom w:val="single" w:sz="2" w:space="0" w:color="auto"/>
              <w:right w:val="single" w:sz="2" w:space="0" w:color="auto"/>
            </w:tcBorders>
            <w:shd w:val="clear" w:color="auto" w:fill="auto"/>
          </w:tcPr>
          <w:p w14:paraId="65E9F2CE"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7</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5B14AFB6" w14:textId="77777777" w:rsidR="007043B8" w:rsidRPr="00527E9E" w:rsidRDefault="007043B8" w:rsidP="00D666E9">
            <w:pPr>
              <w:widowControl/>
              <w:jc w:val="center"/>
              <w:rPr>
                <w:rFonts w:cs="Arial"/>
                <w:sz w:val="16"/>
                <w:szCs w:val="16"/>
                <w:lang w:eastAsia="fr-FR"/>
              </w:rPr>
            </w:pPr>
            <w:r w:rsidRPr="00527E9E">
              <w:rPr>
                <w:sz w:val="16"/>
              </w:rPr>
              <w:t>Fuite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43A5C204" w14:textId="77777777" w:rsidR="007043B8" w:rsidRPr="00527E9E" w:rsidRDefault="007043B8" w:rsidP="00D666E9">
            <w:pPr>
              <w:widowControl/>
              <w:jc w:val="center"/>
              <w:rPr>
                <w:rFonts w:cs="Arial"/>
                <w:sz w:val="16"/>
                <w:szCs w:val="16"/>
                <w:lang w:eastAsia="fr-FR"/>
              </w:rPr>
            </w:pPr>
            <w:r w:rsidRPr="00527E9E">
              <w:rPr>
                <w:sz w:val="16"/>
              </w:rPr>
              <w:t>Migre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4910F8AE"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2B211443" w14:textId="77777777" w:rsidR="007043B8" w:rsidRPr="00527E9E" w:rsidRDefault="007043B8" w:rsidP="00D666E9">
            <w:pPr>
              <w:widowControl/>
              <w:jc w:val="center"/>
              <w:rPr>
                <w:rFonts w:cs="Arial"/>
                <w:sz w:val="16"/>
                <w:szCs w:val="16"/>
                <w:lang w:eastAsia="fr-FR"/>
              </w:rPr>
            </w:pPr>
            <w:r w:rsidRPr="00527E9E">
              <w:rPr>
                <w:sz w:val="16"/>
              </w:rPr>
              <w:t>Chasse</w:t>
            </w:r>
          </w:p>
        </w:tc>
        <w:tc>
          <w:tcPr>
            <w:tcW w:w="0" w:type="auto"/>
            <w:tcBorders>
              <w:top w:val="single" w:sz="2" w:space="0" w:color="auto"/>
              <w:left w:val="single" w:sz="2" w:space="0" w:color="auto"/>
              <w:bottom w:val="single" w:sz="2" w:space="0" w:color="auto"/>
              <w:right w:val="single" w:sz="12" w:space="0" w:color="auto"/>
            </w:tcBorders>
            <w:shd w:val="clear" w:color="auto" w:fill="auto"/>
            <w:noWrap/>
          </w:tcPr>
          <w:p w14:paraId="2F131B25"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Chasse</w:t>
            </w:r>
          </w:p>
        </w:tc>
      </w:tr>
      <w:tr w:rsidR="007043B8" w:rsidRPr="00527E9E" w14:paraId="2DD7A889" w14:textId="77777777" w:rsidTr="007043B8">
        <w:tc>
          <w:tcPr>
            <w:tcW w:w="0" w:type="auto"/>
            <w:tcBorders>
              <w:top w:val="single" w:sz="2" w:space="0" w:color="auto"/>
              <w:left w:val="single" w:sz="12" w:space="0" w:color="auto"/>
              <w:bottom w:val="single" w:sz="2" w:space="0" w:color="auto"/>
              <w:right w:val="single" w:sz="2" w:space="0" w:color="auto"/>
            </w:tcBorders>
            <w:shd w:val="clear" w:color="auto" w:fill="FDE9D9"/>
          </w:tcPr>
          <w:p w14:paraId="5CFF1604"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8</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40FC7138" w14:textId="77777777" w:rsidR="007043B8" w:rsidRPr="00527E9E" w:rsidRDefault="007043B8" w:rsidP="00D666E9">
            <w:pPr>
              <w:widowControl/>
              <w:jc w:val="center"/>
              <w:rPr>
                <w:rFonts w:cs="Arial"/>
                <w:sz w:val="16"/>
                <w:szCs w:val="16"/>
                <w:lang w:eastAsia="fr-FR"/>
              </w:rPr>
            </w:pPr>
            <w:r w:rsidRPr="00527E9E">
              <w:rPr>
                <w:sz w:val="16"/>
              </w:rPr>
              <w:t>Chasse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2F903C0C"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4B5C75DF"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FDE9D9"/>
            <w:noWrap/>
          </w:tcPr>
          <w:p w14:paraId="3522B9DD" w14:textId="77777777" w:rsidR="007043B8" w:rsidRPr="00527E9E" w:rsidRDefault="007043B8" w:rsidP="00D666E9">
            <w:pPr>
              <w:widowControl/>
              <w:jc w:val="center"/>
              <w:rPr>
                <w:rFonts w:cs="Arial"/>
                <w:sz w:val="16"/>
                <w:szCs w:val="16"/>
                <w:lang w:eastAsia="fr-FR"/>
              </w:rPr>
            </w:pPr>
            <w:r w:rsidRPr="00527E9E">
              <w:rPr>
                <w:sz w:val="16"/>
              </w:rPr>
              <w:t>Chasse</w:t>
            </w:r>
          </w:p>
        </w:tc>
        <w:tc>
          <w:tcPr>
            <w:tcW w:w="0" w:type="auto"/>
            <w:tcBorders>
              <w:top w:val="single" w:sz="2" w:space="0" w:color="auto"/>
              <w:left w:val="single" w:sz="2" w:space="0" w:color="auto"/>
              <w:bottom w:val="single" w:sz="2" w:space="0" w:color="auto"/>
              <w:right w:val="single" w:sz="12" w:space="0" w:color="auto"/>
            </w:tcBorders>
            <w:shd w:val="clear" w:color="auto" w:fill="FDE9D9"/>
            <w:noWrap/>
          </w:tcPr>
          <w:p w14:paraId="10412290"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Combat</w:t>
            </w:r>
          </w:p>
        </w:tc>
      </w:tr>
      <w:tr w:rsidR="007043B8" w:rsidRPr="00527E9E" w14:paraId="50A93476" w14:textId="77777777" w:rsidTr="008C4351">
        <w:tc>
          <w:tcPr>
            <w:tcW w:w="0" w:type="auto"/>
            <w:tcBorders>
              <w:top w:val="single" w:sz="2" w:space="0" w:color="auto"/>
              <w:left w:val="single" w:sz="12" w:space="0" w:color="auto"/>
              <w:bottom w:val="single" w:sz="2" w:space="0" w:color="auto"/>
              <w:right w:val="single" w:sz="2" w:space="0" w:color="auto"/>
            </w:tcBorders>
            <w:shd w:val="clear" w:color="auto" w:fill="auto"/>
          </w:tcPr>
          <w:p w14:paraId="4569486A"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9</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730BF0A2" w14:textId="77777777" w:rsidR="007043B8" w:rsidRPr="00527E9E" w:rsidRDefault="007043B8" w:rsidP="00D666E9">
            <w:pPr>
              <w:widowControl/>
              <w:jc w:val="center"/>
              <w:rPr>
                <w:rFonts w:cs="Arial"/>
                <w:sz w:val="16"/>
                <w:szCs w:val="16"/>
                <w:lang w:eastAsia="fr-FR"/>
              </w:rPr>
            </w:pPr>
            <w:r w:rsidRPr="00527E9E">
              <w:rPr>
                <w:sz w:val="16"/>
              </w:rPr>
              <w:t>Chasse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2C1B66CC"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324361F9" w14:textId="77777777" w:rsidR="007043B8" w:rsidRPr="00527E9E" w:rsidRDefault="007043B8" w:rsidP="00D666E9">
            <w:pPr>
              <w:widowControl/>
              <w:jc w:val="center"/>
              <w:rPr>
                <w:rFonts w:cs="Arial"/>
                <w:sz w:val="16"/>
                <w:szCs w:val="16"/>
                <w:lang w:eastAsia="fr-FR"/>
              </w:rPr>
            </w:pPr>
            <w:r w:rsidRPr="00527E9E">
              <w:rPr>
                <w:sz w:val="16"/>
              </w:rPr>
              <w:t>Voyage</w:t>
            </w:r>
          </w:p>
        </w:tc>
        <w:tc>
          <w:tcPr>
            <w:tcW w:w="0" w:type="auto"/>
            <w:tcBorders>
              <w:top w:val="single" w:sz="2" w:space="0" w:color="auto"/>
              <w:left w:val="single" w:sz="2" w:space="0" w:color="auto"/>
              <w:bottom w:val="single" w:sz="2" w:space="0" w:color="auto"/>
              <w:right w:val="single" w:sz="2" w:space="0" w:color="auto"/>
            </w:tcBorders>
            <w:shd w:val="clear" w:color="auto" w:fill="auto"/>
            <w:noWrap/>
          </w:tcPr>
          <w:p w14:paraId="5E125A55" w14:textId="77777777" w:rsidR="007043B8" w:rsidRPr="00527E9E" w:rsidRDefault="007043B8" w:rsidP="00D666E9">
            <w:pPr>
              <w:widowControl/>
              <w:jc w:val="center"/>
              <w:rPr>
                <w:rFonts w:cs="Arial"/>
                <w:sz w:val="16"/>
                <w:szCs w:val="16"/>
                <w:lang w:eastAsia="fr-FR"/>
              </w:rPr>
            </w:pPr>
            <w:r w:rsidRPr="00527E9E">
              <w:rPr>
                <w:rFonts w:cs="Arial"/>
                <w:sz w:val="16"/>
                <w:szCs w:val="16"/>
                <w:lang w:eastAsia="fr-FR"/>
              </w:rPr>
              <w:t>Combat</w:t>
            </w:r>
          </w:p>
        </w:tc>
        <w:tc>
          <w:tcPr>
            <w:tcW w:w="0" w:type="auto"/>
            <w:tcBorders>
              <w:top w:val="single" w:sz="2" w:space="0" w:color="auto"/>
              <w:left w:val="single" w:sz="2" w:space="0" w:color="auto"/>
              <w:bottom w:val="single" w:sz="2" w:space="0" w:color="auto"/>
              <w:right w:val="single" w:sz="12" w:space="0" w:color="auto"/>
            </w:tcBorders>
            <w:shd w:val="clear" w:color="auto" w:fill="auto"/>
            <w:noWrap/>
          </w:tcPr>
          <w:p w14:paraId="012056A9"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Combat</w:t>
            </w:r>
          </w:p>
        </w:tc>
      </w:tr>
      <w:tr w:rsidR="007043B8" w:rsidRPr="00527E9E" w14:paraId="6948B339" w14:textId="77777777" w:rsidTr="007043B8">
        <w:tc>
          <w:tcPr>
            <w:tcW w:w="0" w:type="auto"/>
            <w:tcBorders>
              <w:top w:val="single" w:sz="2" w:space="0" w:color="auto"/>
              <w:left w:val="single" w:sz="12" w:space="0" w:color="auto"/>
              <w:bottom w:val="single" w:sz="12" w:space="0" w:color="auto"/>
              <w:right w:val="single" w:sz="2" w:space="0" w:color="auto"/>
            </w:tcBorders>
            <w:shd w:val="clear" w:color="auto" w:fill="FDE9D9"/>
          </w:tcPr>
          <w:p w14:paraId="064E6D03" w14:textId="77777777" w:rsidR="007043B8" w:rsidRPr="00527E9E" w:rsidRDefault="007043B8" w:rsidP="007534CD">
            <w:pPr>
              <w:widowControl/>
              <w:jc w:val="center"/>
              <w:rPr>
                <w:rFonts w:cs="Arial"/>
                <w:b/>
                <w:sz w:val="16"/>
                <w:szCs w:val="16"/>
                <w:lang w:eastAsia="fr-FR"/>
              </w:rPr>
            </w:pPr>
            <w:r w:rsidRPr="00527E9E">
              <w:rPr>
                <w:rFonts w:cs="Arial"/>
                <w:b/>
                <w:sz w:val="16"/>
                <w:szCs w:val="16"/>
                <w:lang w:eastAsia="fr-FR"/>
              </w:rPr>
              <w:t>10</w:t>
            </w:r>
          </w:p>
        </w:tc>
        <w:tc>
          <w:tcPr>
            <w:tcW w:w="0" w:type="auto"/>
            <w:tcBorders>
              <w:top w:val="single" w:sz="2" w:space="0" w:color="auto"/>
              <w:left w:val="single" w:sz="2" w:space="0" w:color="auto"/>
              <w:bottom w:val="single" w:sz="12" w:space="0" w:color="auto"/>
              <w:right w:val="single" w:sz="2" w:space="0" w:color="auto"/>
            </w:tcBorders>
            <w:shd w:val="clear" w:color="auto" w:fill="FDE9D9"/>
            <w:noWrap/>
          </w:tcPr>
          <w:p w14:paraId="09B8B860" w14:textId="77777777" w:rsidR="007043B8" w:rsidRPr="00527E9E" w:rsidRDefault="007043B8" w:rsidP="00D666E9">
            <w:pPr>
              <w:widowControl/>
              <w:jc w:val="center"/>
              <w:rPr>
                <w:rFonts w:cs="Arial"/>
                <w:sz w:val="16"/>
                <w:szCs w:val="16"/>
                <w:lang w:eastAsia="fr-FR"/>
              </w:rPr>
            </w:pPr>
            <w:r w:rsidRPr="00527E9E">
              <w:rPr>
                <w:rFonts w:cs="Arial"/>
                <w:sz w:val="16"/>
                <w:szCs w:val="16"/>
                <w:lang w:eastAsia="fr-FR"/>
              </w:rPr>
              <w:t>Combat</w:t>
            </w:r>
          </w:p>
        </w:tc>
        <w:tc>
          <w:tcPr>
            <w:tcW w:w="0" w:type="auto"/>
            <w:tcBorders>
              <w:top w:val="single" w:sz="2" w:space="0" w:color="auto"/>
              <w:left w:val="single" w:sz="2" w:space="0" w:color="auto"/>
              <w:bottom w:val="single" w:sz="12" w:space="0" w:color="auto"/>
              <w:right w:val="single" w:sz="2" w:space="0" w:color="auto"/>
            </w:tcBorders>
            <w:shd w:val="clear" w:color="auto" w:fill="FDE9D9"/>
            <w:noWrap/>
          </w:tcPr>
          <w:p w14:paraId="0E85FBC4" w14:textId="77777777" w:rsidR="007043B8" w:rsidRPr="00527E9E" w:rsidRDefault="007043B8" w:rsidP="00D666E9">
            <w:pPr>
              <w:widowControl/>
              <w:jc w:val="center"/>
              <w:rPr>
                <w:rFonts w:cs="Arial"/>
                <w:sz w:val="16"/>
                <w:szCs w:val="16"/>
                <w:lang w:eastAsia="fr-FR"/>
              </w:rPr>
            </w:pPr>
            <w:r w:rsidRPr="00527E9E">
              <w:rPr>
                <w:rFonts w:cs="Arial"/>
                <w:sz w:val="16"/>
                <w:szCs w:val="16"/>
                <w:lang w:eastAsia="fr-FR"/>
              </w:rPr>
              <w:t>Combat</w:t>
            </w:r>
          </w:p>
        </w:tc>
        <w:tc>
          <w:tcPr>
            <w:tcW w:w="0" w:type="auto"/>
            <w:tcBorders>
              <w:top w:val="single" w:sz="2" w:space="0" w:color="auto"/>
              <w:left w:val="single" w:sz="2" w:space="0" w:color="auto"/>
              <w:bottom w:val="single" w:sz="12" w:space="0" w:color="auto"/>
              <w:right w:val="single" w:sz="2" w:space="0" w:color="auto"/>
            </w:tcBorders>
            <w:shd w:val="clear" w:color="auto" w:fill="FDE9D9"/>
            <w:noWrap/>
          </w:tcPr>
          <w:p w14:paraId="45184D38" w14:textId="77777777" w:rsidR="007043B8" w:rsidRPr="00527E9E" w:rsidRDefault="007043B8" w:rsidP="00D666E9">
            <w:pPr>
              <w:widowControl/>
              <w:jc w:val="center"/>
              <w:rPr>
                <w:rFonts w:cs="Arial"/>
                <w:sz w:val="16"/>
                <w:szCs w:val="16"/>
                <w:lang w:eastAsia="fr-FR"/>
              </w:rPr>
            </w:pPr>
            <w:r w:rsidRPr="00527E9E">
              <w:rPr>
                <w:rFonts w:cs="Arial"/>
                <w:sz w:val="16"/>
                <w:szCs w:val="16"/>
                <w:lang w:eastAsia="fr-FR"/>
              </w:rPr>
              <w:t>Combat</w:t>
            </w:r>
          </w:p>
        </w:tc>
        <w:tc>
          <w:tcPr>
            <w:tcW w:w="0" w:type="auto"/>
            <w:tcBorders>
              <w:top w:val="single" w:sz="2" w:space="0" w:color="auto"/>
              <w:left w:val="single" w:sz="2" w:space="0" w:color="auto"/>
              <w:bottom w:val="single" w:sz="12" w:space="0" w:color="auto"/>
              <w:right w:val="single" w:sz="2" w:space="0" w:color="auto"/>
            </w:tcBorders>
            <w:shd w:val="clear" w:color="auto" w:fill="FDE9D9"/>
            <w:noWrap/>
          </w:tcPr>
          <w:p w14:paraId="50572DF7" w14:textId="77777777" w:rsidR="007043B8" w:rsidRPr="00527E9E" w:rsidRDefault="007043B8" w:rsidP="00D666E9">
            <w:pPr>
              <w:widowControl/>
              <w:jc w:val="center"/>
              <w:rPr>
                <w:rFonts w:cs="Arial"/>
                <w:sz w:val="16"/>
                <w:szCs w:val="16"/>
                <w:lang w:eastAsia="fr-FR"/>
              </w:rPr>
            </w:pPr>
            <w:r w:rsidRPr="00527E9E">
              <w:rPr>
                <w:rFonts w:cs="Arial"/>
                <w:sz w:val="16"/>
                <w:szCs w:val="16"/>
                <w:lang w:eastAsia="fr-FR"/>
              </w:rPr>
              <w:t>Combat</w:t>
            </w:r>
          </w:p>
        </w:tc>
        <w:tc>
          <w:tcPr>
            <w:tcW w:w="0" w:type="auto"/>
            <w:tcBorders>
              <w:top w:val="single" w:sz="2" w:space="0" w:color="auto"/>
              <w:left w:val="single" w:sz="2" w:space="0" w:color="auto"/>
              <w:bottom w:val="single" w:sz="12" w:space="0" w:color="auto"/>
              <w:right w:val="single" w:sz="12" w:space="0" w:color="auto"/>
            </w:tcBorders>
            <w:shd w:val="clear" w:color="auto" w:fill="FDE9D9"/>
            <w:noWrap/>
          </w:tcPr>
          <w:p w14:paraId="3B8B47A7" w14:textId="77777777" w:rsidR="007043B8" w:rsidRPr="00527E9E" w:rsidRDefault="00C04F1D" w:rsidP="00D666E9">
            <w:pPr>
              <w:widowControl/>
              <w:jc w:val="center"/>
              <w:rPr>
                <w:rFonts w:cs="Arial"/>
                <w:sz w:val="16"/>
                <w:szCs w:val="16"/>
                <w:lang w:eastAsia="fr-FR"/>
              </w:rPr>
            </w:pPr>
            <w:r w:rsidRPr="00527E9E">
              <w:rPr>
                <w:rFonts w:cs="Arial"/>
                <w:sz w:val="16"/>
                <w:szCs w:val="16"/>
                <w:lang w:eastAsia="fr-FR"/>
              </w:rPr>
              <w:t>Social</w:t>
            </w:r>
          </w:p>
        </w:tc>
      </w:tr>
    </w:tbl>
    <w:p w14:paraId="25107E94" w14:textId="77777777" w:rsidR="00DD715B" w:rsidRPr="00527E9E" w:rsidRDefault="00727CF2" w:rsidP="008C4351">
      <w:pPr>
        <w:ind w:left="720"/>
        <w:rPr>
          <w:sz w:val="16"/>
          <w:szCs w:val="16"/>
        </w:rPr>
      </w:pPr>
      <w:r w:rsidRPr="00527E9E">
        <w:rPr>
          <w:noProof/>
          <w:lang w:eastAsia="fr-BE"/>
        </w:rPr>
        <w:drawing>
          <wp:anchor distT="0" distB="0" distL="114300" distR="114300" simplePos="0" relativeHeight="251644928" behindDoc="1" locked="0" layoutInCell="1" allowOverlap="1" wp14:anchorId="02BEA22F" wp14:editId="6660A06A">
            <wp:simplePos x="0" y="0"/>
            <wp:positionH relativeFrom="column">
              <wp:posOffset>5815965</wp:posOffset>
            </wp:positionH>
            <wp:positionV relativeFrom="paragraph">
              <wp:posOffset>96520</wp:posOffset>
            </wp:positionV>
            <wp:extent cx="876300" cy="1041400"/>
            <wp:effectExtent l="0" t="0" r="0" b="6350"/>
            <wp:wrapTight wrapText="bothSides">
              <wp:wrapPolygon edited="0">
                <wp:start x="1878" y="0"/>
                <wp:lineTo x="0" y="790"/>
                <wp:lineTo x="0" y="20941"/>
                <wp:lineTo x="1878" y="21337"/>
                <wp:lineTo x="19252" y="21337"/>
                <wp:lineTo x="21130" y="20941"/>
                <wp:lineTo x="21130" y="790"/>
                <wp:lineTo x="19252" y="0"/>
                <wp:lineTo x="1878" y="0"/>
              </wp:wrapPolygon>
            </wp:wrapTight>
            <wp:docPr id="94" name="Picture 94" descr="Clipboar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lipboard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76300" cy="1041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95471" w:rsidRPr="00527E9E">
        <w:rPr>
          <w:sz w:val="16"/>
          <w:szCs w:val="16"/>
        </w:rPr>
        <w:t>² Ins-ectivore, Car-nivore, Fru-ctivore, Omn-ivore, Her-bivore</w:t>
      </w:r>
    </w:p>
    <w:p w14:paraId="04D4CAB0" w14:textId="77777777" w:rsidR="00D75D15" w:rsidRPr="00527E9E" w:rsidRDefault="00207454">
      <w:r w:rsidRPr="00527E9E">
        <w:t>Basez-vous</w:t>
      </w:r>
      <w:r w:rsidR="00906B3E" w:rsidRPr="00527E9E">
        <w:t xml:space="preserve"> sur ces informations pour générer la rencontre de manière fluide et cohérente.</w:t>
      </w:r>
      <w:r w:rsidR="00236D25" w:rsidRPr="00527E9E">
        <w:t xml:space="preserve"> Pour les caractéristiques d’un animal, utilisez les informations dans la fiche de l’animal le plus similaire et ajustez.</w:t>
      </w:r>
    </w:p>
    <w:p w14:paraId="72706A05" w14:textId="77777777" w:rsidR="007F4E73" w:rsidRPr="00527E9E" w:rsidRDefault="007F4E73" w:rsidP="007F4E73">
      <w:pPr>
        <w:pStyle w:val="Exemple0"/>
      </w:pPr>
      <w:r w:rsidRPr="00527E9E">
        <w:t>Exemple : en marais</w:t>
      </w:r>
      <w:r w:rsidR="00D666E9" w:rsidRPr="00527E9E">
        <w:t>, un troupeau est rencontré</w:t>
      </w:r>
      <w:r w:rsidRPr="00527E9E">
        <w:t xml:space="preserve">, </w:t>
      </w:r>
      <w:r w:rsidR="00D666E9" w:rsidRPr="00527E9E">
        <w:t xml:space="preserve">des </w:t>
      </w:r>
      <w:r w:rsidRPr="00527E9E">
        <w:t>(d10=5) poisson</w:t>
      </w:r>
      <w:r w:rsidR="00D666E9" w:rsidRPr="00527E9E">
        <w:t>s</w:t>
      </w:r>
      <w:r w:rsidRPr="00527E9E">
        <w:t xml:space="preserve"> (d10*=3) carnivore</w:t>
      </w:r>
      <w:r w:rsidR="00D666E9" w:rsidRPr="00527E9E">
        <w:t>s</w:t>
      </w:r>
      <w:r w:rsidRPr="00527E9E">
        <w:t xml:space="preserve"> (d10=3) </w:t>
      </w:r>
      <w:r w:rsidR="00D666E9" w:rsidRPr="00527E9E">
        <w:t xml:space="preserve">qui </w:t>
      </w:r>
      <w:r w:rsidRPr="00527E9E">
        <w:t>migre</w:t>
      </w:r>
      <w:r w:rsidR="00D666E9" w:rsidRPr="00527E9E">
        <w:t>nt</w:t>
      </w:r>
      <w:r w:rsidRPr="00527E9E">
        <w:t xml:space="preserve">, donc ce sont </w:t>
      </w:r>
      <w:r w:rsidR="00D666E9" w:rsidRPr="00527E9E">
        <w:t xml:space="preserve">une nuée de </w:t>
      </w:r>
      <w:r w:rsidRPr="00527E9E">
        <w:t>poissons carnivores migrant d’un point d’eau à l’autre.</w:t>
      </w:r>
    </w:p>
    <w:p w14:paraId="5DA048D6" w14:textId="77777777" w:rsidR="004A5275" w:rsidRPr="00527E9E" w:rsidRDefault="004A5275" w:rsidP="004A5275">
      <w:pPr>
        <w:pStyle w:val="Titre2"/>
        <w:rPr>
          <w:lang w:val="fr-BE"/>
        </w:rPr>
      </w:pPr>
      <w:bookmarkStart w:id="29" w:name="_Toc199924472"/>
      <w:r w:rsidRPr="00527E9E">
        <w:rPr>
          <w:lang w:val="fr-BE"/>
        </w:rPr>
        <w:t>2.</w:t>
      </w:r>
      <w:r w:rsidR="006936F0" w:rsidRPr="00527E9E">
        <w:rPr>
          <w:lang w:val="fr-BE"/>
        </w:rPr>
        <w:t>8</w:t>
      </w:r>
      <w:r w:rsidRPr="00527E9E">
        <w:rPr>
          <w:lang w:val="fr-BE"/>
        </w:rPr>
        <w:t xml:space="preserve"> Rencontre : Créatures</w:t>
      </w:r>
      <w:bookmarkEnd w:id="29"/>
    </w:p>
    <w:p w14:paraId="69171FDE" w14:textId="77777777" w:rsidR="0072342C" w:rsidRPr="00527E9E" w:rsidRDefault="00D666E9" w:rsidP="0072342C">
      <w:r w:rsidRPr="00527E9E">
        <w:rPr>
          <w:b/>
        </w:rPr>
        <w:t>Important !</w:t>
      </w:r>
      <w:r w:rsidRPr="00527E9E">
        <w:t xml:space="preserve"> </w:t>
      </w:r>
      <w:r w:rsidR="0023102F" w:rsidRPr="00527E9E">
        <w:t>Référez</w:t>
      </w:r>
      <w:r w:rsidR="0072342C" w:rsidRPr="00527E9E">
        <w:t xml:space="preserve">-vous à </w:t>
      </w:r>
      <w:r w:rsidR="0072342C" w:rsidRPr="00527E9E">
        <w:rPr>
          <w:i/>
        </w:rPr>
        <w:fldChar w:fldCharType="begin"/>
      </w:r>
      <w:r w:rsidR="0072342C" w:rsidRPr="00527E9E">
        <w:rPr>
          <w:i/>
        </w:rPr>
        <w:instrText xml:space="preserve"> REF _Ref410637984 \h  \* MERGEFORMAT </w:instrText>
      </w:r>
      <w:r w:rsidR="0072342C" w:rsidRPr="00527E9E">
        <w:rPr>
          <w:i/>
        </w:rPr>
      </w:r>
      <w:r w:rsidR="0072342C" w:rsidRPr="00527E9E">
        <w:rPr>
          <w:i/>
        </w:rPr>
        <w:fldChar w:fldCharType="separate"/>
      </w:r>
      <w:r w:rsidR="00A17FD0" w:rsidRPr="00527E9E">
        <w:rPr>
          <w:i/>
        </w:rPr>
        <w:t>6.1 Fiches de créature</w:t>
      </w:r>
      <w:r w:rsidR="0072342C" w:rsidRPr="00527E9E">
        <w:rPr>
          <w:i/>
        </w:rPr>
        <w:fldChar w:fldCharType="end"/>
      </w:r>
      <w:r w:rsidR="0072342C" w:rsidRPr="00527E9E">
        <w:t xml:space="preserve"> pour les détails des créatures.</w:t>
      </w:r>
      <w:r w:rsidR="006D766C" w:rsidRPr="00527E9E">
        <w:t xml:space="preserve"> Le nombre moyen de créatures rencontrées se trouve sur la fiche, </w:t>
      </w:r>
      <w:r w:rsidR="006D766C" w:rsidRPr="009E68CD">
        <w:rPr>
          <w:shd w:val="clear" w:color="auto" w:fill="FFFF00"/>
        </w:rPr>
        <w:t>multipliez-le par l’Ampleur (minimum 1).</w:t>
      </w:r>
      <w:r w:rsidR="006D766C" w:rsidRPr="00527E9E">
        <w:t xml:space="preserve"> </w:t>
      </w:r>
      <w:r w:rsidR="006C1C59" w:rsidRPr="00527E9E">
        <w:t>Utilisez les tables de rencontre selon le terrain. Mais si le besoin s’en fait sentir, vous pouvez utiliser les tables selon l’alignement</w:t>
      </w:r>
      <w:r w:rsidR="00544483" w:rsidRPr="00527E9E">
        <w:t xml:space="preserve">, </w:t>
      </w:r>
      <w:r w:rsidR="006C1C59" w:rsidRPr="00527E9E">
        <w:t xml:space="preserve">le type </w:t>
      </w:r>
      <w:r w:rsidR="00544483" w:rsidRPr="00527E9E">
        <w:t xml:space="preserve">ou la puissance des </w:t>
      </w:r>
      <w:r w:rsidR="006C1C59" w:rsidRPr="00527E9E">
        <w:t>créature</w:t>
      </w:r>
      <w:r w:rsidR="00544483" w:rsidRPr="00527E9E">
        <w:t>s</w:t>
      </w:r>
      <w:r w:rsidR="006C1C59" w:rsidRPr="00527E9E">
        <w:t>.</w:t>
      </w:r>
    </w:p>
    <w:p w14:paraId="372E7798" w14:textId="77777777" w:rsidR="00D75D15" w:rsidRPr="00527E9E" w:rsidRDefault="00C04F1D" w:rsidP="0045338D">
      <w:pPr>
        <w:pStyle w:val="Titre3"/>
        <w:rPr>
          <w:lang w:val="fr-BE"/>
        </w:rPr>
      </w:pPr>
      <w:bookmarkStart w:id="30" w:name="_Toc199924473"/>
      <w:r w:rsidRPr="00527E9E">
        <w:rPr>
          <w:lang w:val="fr-BE"/>
        </w:rPr>
        <w:t>2.</w:t>
      </w:r>
      <w:r w:rsidR="006936F0" w:rsidRPr="00527E9E">
        <w:rPr>
          <w:lang w:val="fr-BE"/>
        </w:rPr>
        <w:t>8</w:t>
      </w:r>
      <w:r w:rsidRPr="00527E9E">
        <w:rPr>
          <w:lang w:val="fr-BE"/>
        </w:rPr>
        <w:t>.1 Rencontre selon le terrain</w:t>
      </w:r>
      <w:bookmarkEnd w:id="30"/>
    </w:p>
    <w:p w14:paraId="0CAEC3EF" w14:textId="77777777" w:rsidR="006936F0" w:rsidRPr="00527E9E" w:rsidRDefault="006936F0" w:rsidP="006936F0">
      <w:r w:rsidRPr="00527E9E">
        <w:t>Selon le terrain où a lieu la rencontre, lancez un D10 et un D10* non modifié</w:t>
      </w:r>
      <w:r w:rsidR="009C450C" w:rsidRPr="00527E9E">
        <w:t>s</w:t>
      </w:r>
      <w:r w:rsidRPr="00527E9E">
        <w:t xml:space="preserve"> pour déterminer </w:t>
      </w:r>
      <w:r w:rsidR="009C450C" w:rsidRPr="00527E9E">
        <w:t>l</w:t>
      </w:r>
      <w:r w:rsidRPr="00527E9E">
        <w:t>e type de créature rencontrée. Interprétez le résultat avec toute la souplesse nécessaire pour ne pas avoir à gérer des rencontres impossibles ou sans intérêt. Si nécessaire</w:t>
      </w:r>
      <w:r w:rsidR="006D766C" w:rsidRPr="00527E9E">
        <w:t>,</w:t>
      </w:r>
      <w:r w:rsidRPr="00527E9E">
        <w:t xml:space="preserve"> prenez le résultat immédiatement proche dans la table ou lisez les dés à l’envers (ex : </w:t>
      </w:r>
      <w:r w:rsidRPr="00527E9E">
        <w:rPr>
          <w:i/>
        </w:rPr>
        <w:t>D100 =37 devient ‘73’</w:t>
      </w:r>
      <w:r w:rsidRPr="00527E9E">
        <w:t xml:space="preserve">). Pour </w:t>
      </w:r>
      <w:r w:rsidR="006D766C" w:rsidRPr="00527E9E">
        <w:t xml:space="preserve">générer des rencontres équilibrées, </w:t>
      </w:r>
      <w:r w:rsidRPr="00527E9E">
        <w:t xml:space="preserve">utilisez la table d’évaluation du rapport de force </w:t>
      </w:r>
      <w:r w:rsidR="006D766C" w:rsidRPr="00527E9E">
        <w:t xml:space="preserve">en </w:t>
      </w:r>
      <w:r w:rsidR="006D766C" w:rsidRPr="00527E9E">
        <w:rPr>
          <w:i/>
        </w:rPr>
        <w:fldChar w:fldCharType="begin"/>
      </w:r>
      <w:r w:rsidR="006D766C" w:rsidRPr="00527E9E">
        <w:rPr>
          <w:i/>
        </w:rPr>
        <w:instrText xml:space="preserve"> REF _Ref469566325 \h  \* MERGEFORMAT </w:instrText>
      </w:r>
      <w:r w:rsidR="006D766C" w:rsidRPr="00527E9E">
        <w:rPr>
          <w:i/>
        </w:rPr>
      </w:r>
      <w:r w:rsidR="006D766C" w:rsidRPr="00527E9E">
        <w:rPr>
          <w:i/>
        </w:rPr>
        <w:fldChar w:fldCharType="separate"/>
      </w:r>
      <w:r w:rsidR="00A17FD0" w:rsidRPr="00527E9E">
        <w:rPr>
          <w:i/>
        </w:rPr>
        <w:t>2.11 Danger de la rencontre</w:t>
      </w:r>
      <w:r w:rsidR="006D766C" w:rsidRPr="00527E9E">
        <w:rPr>
          <w:i/>
        </w:rPr>
        <w:fldChar w:fldCharType="end"/>
      </w:r>
      <w:r w:rsidRPr="00527E9E">
        <w:t xml:space="preserve">. Le NC des créatures </w:t>
      </w:r>
      <w:r w:rsidR="006D766C" w:rsidRPr="00527E9E">
        <w:t>ne suffit pas</w:t>
      </w:r>
      <w:r w:rsidRPr="00527E9E">
        <w:t>, tenez compte des informations situées sur la fiche pour une évaluation correcte de la rencontre.</w:t>
      </w:r>
    </w:p>
    <w:p w14:paraId="279F66C4" w14:textId="77777777" w:rsidR="00E51786" w:rsidRPr="00527E9E" w:rsidRDefault="00E51786" w:rsidP="006936F0"/>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1885"/>
        <w:gridCol w:w="1844"/>
        <w:gridCol w:w="1561"/>
        <w:gridCol w:w="1783"/>
      </w:tblGrid>
      <w:tr w:rsidR="00F517F6" w:rsidRPr="00527E9E" w14:paraId="70B11B20" w14:textId="77777777" w:rsidTr="00356D42">
        <w:tc>
          <w:tcPr>
            <w:tcW w:w="0" w:type="auto"/>
            <w:tcBorders>
              <w:top w:val="single" w:sz="4" w:space="0" w:color="auto"/>
              <w:left w:val="single" w:sz="4" w:space="0" w:color="auto"/>
            </w:tcBorders>
            <w:shd w:val="clear" w:color="auto" w:fill="C0C0C0"/>
          </w:tcPr>
          <w:p w14:paraId="293636DC" w14:textId="77777777" w:rsidR="00F517F6" w:rsidRPr="00527E9E" w:rsidRDefault="00F517F6" w:rsidP="00F223CF">
            <w:pPr>
              <w:rPr>
                <w:b/>
                <w:sz w:val="16"/>
              </w:rPr>
            </w:pPr>
            <w:r w:rsidRPr="00527E9E">
              <w:rPr>
                <w:rFonts w:eastAsia="Arial Unicode MS"/>
                <w:b/>
                <w:sz w:val="16"/>
              </w:rPr>
              <w:t>Caverne</w:t>
            </w:r>
          </w:p>
        </w:tc>
        <w:tc>
          <w:tcPr>
            <w:tcW w:w="0" w:type="auto"/>
            <w:gridSpan w:val="4"/>
            <w:tcBorders>
              <w:top w:val="single" w:sz="4" w:space="0" w:color="auto"/>
            </w:tcBorders>
            <w:shd w:val="clear" w:color="auto" w:fill="C0C0C0"/>
          </w:tcPr>
          <w:p w14:paraId="1FE35E9B" w14:textId="77777777" w:rsidR="00F517F6" w:rsidRPr="00527E9E" w:rsidRDefault="00F517F6" w:rsidP="00F223CF">
            <w:pPr>
              <w:jc w:val="center"/>
              <w:rPr>
                <w:b/>
                <w:sz w:val="16"/>
              </w:rPr>
            </w:pPr>
            <w:r w:rsidRPr="00527E9E">
              <w:rPr>
                <w:b/>
                <w:sz w:val="16"/>
              </w:rPr>
              <w:t>D10*</w:t>
            </w:r>
          </w:p>
        </w:tc>
      </w:tr>
      <w:tr w:rsidR="00F517F6" w:rsidRPr="00527E9E" w14:paraId="7B1CA9CA" w14:textId="77777777" w:rsidTr="00F517F6">
        <w:tc>
          <w:tcPr>
            <w:tcW w:w="0" w:type="auto"/>
          </w:tcPr>
          <w:p w14:paraId="556A8B04" w14:textId="77777777" w:rsidR="00F517F6" w:rsidRPr="00527E9E" w:rsidRDefault="00F517F6" w:rsidP="00F223CF">
            <w:pPr>
              <w:pStyle w:val="Titre9"/>
              <w:rPr>
                <w:bCs/>
              </w:rPr>
            </w:pPr>
            <w:r w:rsidRPr="00527E9E">
              <w:rPr>
                <w:bCs/>
              </w:rPr>
              <w:t>D10</w:t>
            </w:r>
          </w:p>
        </w:tc>
        <w:tc>
          <w:tcPr>
            <w:tcW w:w="0" w:type="auto"/>
          </w:tcPr>
          <w:p w14:paraId="736403F9" w14:textId="77777777" w:rsidR="00F517F6" w:rsidRPr="00527E9E" w:rsidRDefault="00F517F6" w:rsidP="00F517F6">
            <w:pPr>
              <w:jc w:val="center"/>
              <w:rPr>
                <w:b/>
                <w:sz w:val="16"/>
              </w:rPr>
            </w:pPr>
            <w:r w:rsidRPr="00527E9E">
              <w:rPr>
                <w:b/>
                <w:sz w:val="16"/>
              </w:rPr>
              <w:t>1</w:t>
            </w:r>
          </w:p>
        </w:tc>
        <w:tc>
          <w:tcPr>
            <w:tcW w:w="0" w:type="auto"/>
          </w:tcPr>
          <w:p w14:paraId="5EF95A65" w14:textId="77777777" w:rsidR="00F517F6" w:rsidRPr="00527E9E" w:rsidRDefault="00F517F6" w:rsidP="00F517F6">
            <w:pPr>
              <w:jc w:val="center"/>
              <w:rPr>
                <w:b/>
                <w:sz w:val="16"/>
              </w:rPr>
            </w:pPr>
            <w:r w:rsidRPr="00527E9E">
              <w:rPr>
                <w:b/>
                <w:sz w:val="16"/>
              </w:rPr>
              <w:t>2</w:t>
            </w:r>
          </w:p>
        </w:tc>
        <w:tc>
          <w:tcPr>
            <w:tcW w:w="0" w:type="auto"/>
          </w:tcPr>
          <w:p w14:paraId="1F0DC71C" w14:textId="77777777" w:rsidR="00F517F6" w:rsidRPr="00527E9E" w:rsidRDefault="00F517F6" w:rsidP="00F517F6">
            <w:pPr>
              <w:jc w:val="center"/>
              <w:rPr>
                <w:b/>
                <w:sz w:val="16"/>
              </w:rPr>
            </w:pPr>
            <w:r w:rsidRPr="00527E9E">
              <w:rPr>
                <w:b/>
                <w:sz w:val="16"/>
              </w:rPr>
              <w:t>3</w:t>
            </w:r>
          </w:p>
        </w:tc>
        <w:tc>
          <w:tcPr>
            <w:tcW w:w="0" w:type="auto"/>
          </w:tcPr>
          <w:p w14:paraId="6E9C3EA8" w14:textId="77777777" w:rsidR="00F517F6" w:rsidRPr="00527E9E" w:rsidRDefault="00F517F6" w:rsidP="00F517F6">
            <w:pPr>
              <w:jc w:val="center"/>
              <w:rPr>
                <w:b/>
                <w:sz w:val="16"/>
              </w:rPr>
            </w:pPr>
            <w:r w:rsidRPr="00527E9E">
              <w:rPr>
                <w:b/>
                <w:sz w:val="16"/>
              </w:rPr>
              <w:t>4</w:t>
            </w:r>
          </w:p>
        </w:tc>
      </w:tr>
      <w:tr w:rsidR="00F517F6" w:rsidRPr="00527E9E" w14:paraId="2C3DE6EB" w14:textId="77777777" w:rsidTr="00F517F6">
        <w:tc>
          <w:tcPr>
            <w:tcW w:w="0" w:type="auto"/>
          </w:tcPr>
          <w:p w14:paraId="15AAA6D7" w14:textId="77777777" w:rsidR="00F517F6" w:rsidRPr="00527E9E" w:rsidRDefault="00F517F6" w:rsidP="00F223CF">
            <w:pPr>
              <w:jc w:val="center"/>
              <w:rPr>
                <w:sz w:val="16"/>
              </w:rPr>
            </w:pPr>
            <w:r w:rsidRPr="00527E9E">
              <w:rPr>
                <w:sz w:val="16"/>
              </w:rPr>
              <w:t xml:space="preserve">1 </w:t>
            </w:r>
          </w:p>
        </w:tc>
        <w:tc>
          <w:tcPr>
            <w:tcW w:w="0" w:type="auto"/>
          </w:tcPr>
          <w:p w14:paraId="4ECF54B4" w14:textId="77777777" w:rsidR="00F517F6" w:rsidRPr="00527E9E" w:rsidRDefault="008678EB" w:rsidP="00F517F6">
            <w:pPr>
              <w:jc w:val="center"/>
              <w:rPr>
                <w:sz w:val="16"/>
              </w:rPr>
            </w:pPr>
            <w:r w:rsidRPr="00527E9E">
              <w:rPr>
                <w:sz w:val="16"/>
              </w:rPr>
              <w:t>E</w:t>
            </w:r>
            <w:r w:rsidR="00F517F6" w:rsidRPr="00527E9E">
              <w:rPr>
                <w:sz w:val="16"/>
              </w:rPr>
              <w:t>sprit</w:t>
            </w:r>
          </w:p>
        </w:tc>
        <w:tc>
          <w:tcPr>
            <w:tcW w:w="0" w:type="auto"/>
          </w:tcPr>
          <w:p w14:paraId="02F16BFD" w14:textId="77777777" w:rsidR="00F517F6" w:rsidRPr="00527E9E" w:rsidRDefault="008678EB" w:rsidP="00F517F6">
            <w:pPr>
              <w:jc w:val="center"/>
              <w:rPr>
                <w:sz w:val="16"/>
              </w:rPr>
            </w:pPr>
            <w:r w:rsidRPr="00527E9E">
              <w:rPr>
                <w:rFonts w:cs="Arial"/>
                <w:iCs/>
                <w:sz w:val="16"/>
                <w:szCs w:val="16"/>
              </w:rPr>
              <w:t>G</w:t>
            </w:r>
            <w:r w:rsidR="00F517F6" w:rsidRPr="00527E9E">
              <w:rPr>
                <w:rFonts w:cs="Arial"/>
                <w:iCs/>
                <w:sz w:val="16"/>
                <w:szCs w:val="16"/>
              </w:rPr>
              <w:t>eal</w:t>
            </w:r>
          </w:p>
        </w:tc>
        <w:tc>
          <w:tcPr>
            <w:tcW w:w="0" w:type="auto"/>
          </w:tcPr>
          <w:p w14:paraId="02C88049" w14:textId="77777777" w:rsidR="00F517F6" w:rsidRPr="00527E9E" w:rsidRDefault="008678EB" w:rsidP="00F517F6">
            <w:pPr>
              <w:jc w:val="center"/>
              <w:rPr>
                <w:sz w:val="16"/>
              </w:rPr>
            </w:pPr>
            <w:r w:rsidRPr="00527E9E">
              <w:rPr>
                <w:rFonts w:cs="Arial"/>
                <w:iCs/>
                <w:sz w:val="16"/>
                <w:szCs w:val="16"/>
              </w:rPr>
              <w:t>L</w:t>
            </w:r>
            <w:r w:rsidR="00F517F6" w:rsidRPr="00527E9E">
              <w:rPr>
                <w:rFonts w:cs="Arial"/>
                <w:iCs/>
                <w:sz w:val="16"/>
                <w:szCs w:val="16"/>
              </w:rPr>
              <w:t>anda</w:t>
            </w:r>
          </w:p>
        </w:tc>
        <w:tc>
          <w:tcPr>
            <w:tcW w:w="0" w:type="auto"/>
          </w:tcPr>
          <w:p w14:paraId="60EE2CEA" w14:textId="77777777" w:rsidR="00F517F6" w:rsidRPr="00527E9E" w:rsidRDefault="00BB4314" w:rsidP="00F517F6">
            <w:pPr>
              <w:jc w:val="center"/>
              <w:rPr>
                <w:sz w:val="16"/>
              </w:rPr>
            </w:pPr>
            <w:r w:rsidRPr="00527E9E">
              <w:rPr>
                <w:rFonts w:cs="Arial"/>
                <w:iCs/>
                <w:sz w:val="16"/>
                <w:szCs w:val="16"/>
              </w:rPr>
              <w:t>D</w:t>
            </w:r>
            <w:r w:rsidR="00335CA5" w:rsidRPr="00527E9E">
              <w:rPr>
                <w:rFonts w:cs="Arial"/>
                <w:iCs/>
                <w:sz w:val="16"/>
                <w:szCs w:val="16"/>
              </w:rPr>
              <w:t>émon des terres</w:t>
            </w:r>
          </w:p>
        </w:tc>
      </w:tr>
      <w:tr w:rsidR="00335CA5" w:rsidRPr="00527E9E" w14:paraId="79FC2B09" w14:textId="77777777" w:rsidTr="00F517F6">
        <w:tc>
          <w:tcPr>
            <w:tcW w:w="0" w:type="auto"/>
            <w:shd w:val="clear" w:color="auto" w:fill="E0E0E0"/>
          </w:tcPr>
          <w:p w14:paraId="5DD0965E" w14:textId="77777777" w:rsidR="00335CA5" w:rsidRPr="00527E9E" w:rsidRDefault="00335CA5" w:rsidP="00F223CF">
            <w:pPr>
              <w:jc w:val="center"/>
              <w:rPr>
                <w:sz w:val="16"/>
              </w:rPr>
            </w:pPr>
            <w:r w:rsidRPr="00527E9E">
              <w:rPr>
                <w:sz w:val="16"/>
              </w:rPr>
              <w:t>2</w:t>
            </w:r>
          </w:p>
        </w:tc>
        <w:tc>
          <w:tcPr>
            <w:tcW w:w="0" w:type="auto"/>
            <w:shd w:val="clear" w:color="auto" w:fill="E0E0E0"/>
          </w:tcPr>
          <w:p w14:paraId="26257B8D" w14:textId="77777777" w:rsidR="00335CA5" w:rsidRPr="00527E9E" w:rsidRDefault="008678EB" w:rsidP="00F517F6">
            <w:pPr>
              <w:jc w:val="center"/>
              <w:rPr>
                <w:sz w:val="16"/>
              </w:rPr>
            </w:pPr>
            <w:r w:rsidRPr="00527E9E">
              <w:rPr>
                <w:rFonts w:cs="Arial"/>
                <w:sz w:val="16"/>
                <w:szCs w:val="16"/>
              </w:rPr>
              <w:t>L</w:t>
            </w:r>
            <w:r w:rsidR="00335CA5" w:rsidRPr="00527E9E">
              <w:rPr>
                <w:rFonts w:cs="Arial"/>
                <w:sz w:val="16"/>
                <w:szCs w:val="16"/>
              </w:rPr>
              <w:t>ocral</w:t>
            </w:r>
          </w:p>
        </w:tc>
        <w:tc>
          <w:tcPr>
            <w:tcW w:w="0" w:type="auto"/>
            <w:shd w:val="clear" w:color="auto" w:fill="E0E0E0"/>
          </w:tcPr>
          <w:p w14:paraId="07019D2E" w14:textId="77777777" w:rsidR="00335CA5" w:rsidRPr="00527E9E" w:rsidRDefault="00BB4314" w:rsidP="00F517F6">
            <w:pPr>
              <w:jc w:val="center"/>
              <w:rPr>
                <w:sz w:val="16"/>
              </w:rPr>
            </w:pPr>
            <w:r w:rsidRPr="00527E9E">
              <w:rPr>
                <w:rFonts w:cs="Arial"/>
                <w:iCs/>
                <w:sz w:val="16"/>
                <w:szCs w:val="16"/>
              </w:rPr>
              <w:t xml:space="preserve">Grand </w:t>
            </w:r>
            <w:r w:rsidR="00335CA5" w:rsidRPr="00527E9E">
              <w:rPr>
                <w:rFonts w:cs="Arial"/>
                <w:iCs/>
                <w:sz w:val="16"/>
                <w:szCs w:val="16"/>
              </w:rPr>
              <w:t>corbeau</w:t>
            </w:r>
          </w:p>
        </w:tc>
        <w:tc>
          <w:tcPr>
            <w:tcW w:w="0" w:type="auto"/>
            <w:shd w:val="clear" w:color="auto" w:fill="E0E0E0"/>
          </w:tcPr>
          <w:p w14:paraId="63F78FBA" w14:textId="77777777" w:rsidR="00335CA5" w:rsidRPr="00527E9E" w:rsidRDefault="008678EB" w:rsidP="00F517F6">
            <w:pPr>
              <w:jc w:val="center"/>
              <w:rPr>
                <w:sz w:val="16"/>
              </w:rPr>
            </w:pPr>
            <w:r w:rsidRPr="00527E9E">
              <w:rPr>
                <w:rFonts w:cs="Arial"/>
                <w:iCs/>
                <w:sz w:val="16"/>
                <w:szCs w:val="16"/>
              </w:rPr>
              <w:t>G</w:t>
            </w:r>
            <w:r w:rsidR="00335CA5" w:rsidRPr="00527E9E">
              <w:rPr>
                <w:rFonts w:cs="Arial"/>
                <w:iCs/>
                <w:sz w:val="16"/>
                <w:szCs w:val="16"/>
              </w:rPr>
              <w:t>nome</w:t>
            </w:r>
          </w:p>
        </w:tc>
        <w:tc>
          <w:tcPr>
            <w:tcW w:w="0" w:type="auto"/>
            <w:shd w:val="clear" w:color="auto" w:fill="E0E0E0"/>
          </w:tcPr>
          <w:p w14:paraId="2B51BE3E" w14:textId="77777777" w:rsidR="00335CA5" w:rsidRPr="00527E9E" w:rsidRDefault="008678EB" w:rsidP="00BB78EE">
            <w:pPr>
              <w:jc w:val="center"/>
              <w:rPr>
                <w:sz w:val="16"/>
              </w:rPr>
            </w:pPr>
            <w:r w:rsidRPr="00527E9E">
              <w:rPr>
                <w:rFonts w:cs="Arial"/>
                <w:sz w:val="16"/>
                <w:szCs w:val="16"/>
              </w:rPr>
              <w:t>M</w:t>
            </w:r>
            <w:r w:rsidR="00335CA5" w:rsidRPr="00527E9E">
              <w:rPr>
                <w:rFonts w:cs="Arial"/>
                <w:sz w:val="16"/>
                <w:szCs w:val="16"/>
              </w:rPr>
              <w:t>agisou</w:t>
            </w:r>
          </w:p>
        </w:tc>
      </w:tr>
      <w:tr w:rsidR="00335CA5" w:rsidRPr="00527E9E" w14:paraId="708B5416" w14:textId="77777777" w:rsidTr="00F517F6">
        <w:tc>
          <w:tcPr>
            <w:tcW w:w="0" w:type="auto"/>
          </w:tcPr>
          <w:p w14:paraId="5A0BE24B" w14:textId="77777777" w:rsidR="00335CA5" w:rsidRPr="00527E9E" w:rsidRDefault="00335CA5" w:rsidP="00F223CF">
            <w:pPr>
              <w:jc w:val="center"/>
              <w:rPr>
                <w:sz w:val="16"/>
              </w:rPr>
            </w:pPr>
            <w:r w:rsidRPr="00527E9E">
              <w:rPr>
                <w:sz w:val="16"/>
              </w:rPr>
              <w:t>3</w:t>
            </w:r>
          </w:p>
        </w:tc>
        <w:tc>
          <w:tcPr>
            <w:tcW w:w="0" w:type="auto"/>
          </w:tcPr>
          <w:p w14:paraId="14F531FD" w14:textId="77777777" w:rsidR="00335CA5" w:rsidRPr="00527E9E" w:rsidRDefault="008678EB" w:rsidP="00F517F6">
            <w:pPr>
              <w:jc w:val="center"/>
              <w:rPr>
                <w:sz w:val="16"/>
              </w:rPr>
            </w:pPr>
            <w:r w:rsidRPr="00527E9E">
              <w:rPr>
                <w:rFonts w:cs="Arial"/>
                <w:sz w:val="16"/>
                <w:szCs w:val="16"/>
              </w:rPr>
              <w:t>L</w:t>
            </w:r>
            <w:r w:rsidR="00335CA5" w:rsidRPr="00527E9E">
              <w:rPr>
                <w:rFonts w:cs="Arial"/>
                <w:sz w:val="16"/>
                <w:szCs w:val="16"/>
              </w:rPr>
              <w:t>ycanes</w:t>
            </w:r>
          </w:p>
        </w:tc>
        <w:tc>
          <w:tcPr>
            <w:tcW w:w="0" w:type="auto"/>
          </w:tcPr>
          <w:p w14:paraId="1D8B691D" w14:textId="77777777" w:rsidR="00335CA5" w:rsidRPr="00527E9E" w:rsidRDefault="008678EB" w:rsidP="00F517F6">
            <w:pPr>
              <w:jc w:val="center"/>
              <w:rPr>
                <w:sz w:val="16"/>
              </w:rPr>
            </w:pPr>
            <w:r w:rsidRPr="00527E9E">
              <w:rPr>
                <w:rFonts w:cs="Arial"/>
                <w:sz w:val="16"/>
                <w:szCs w:val="16"/>
              </w:rPr>
              <w:t>V</w:t>
            </w:r>
            <w:r w:rsidR="00335CA5" w:rsidRPr="00527E9E">
              <w:rPr>
                <w:rFonts w:cs="Arial"/>
                <w:sz w:val="16"/>
                <w:szCs w:val="16"/>
              </w:rPr>
              <w:t>olevar</w:t>
            </w:r>
          </w:p>
        </w:tc>
        <w:tc>
          <w:tcPr>
            <w:tcW w:w="0" w:type="auto"/>
          </w:tcPr>
          <w:p w14:paraId="084C4BD7" w14:textId="77777777" w:rsidR="00335CA5" w:rsidRPr="00527E9E" w:rsidRDefault="008678EB" w:rsidP="00F517F6">
            <w:pPr>
              <w:jc w:val="center"/>
              <w:rPr>
                <w:sz w:val="16"/>
              </w:rPr>
            </w:pPr>
            <w:r w:rsidRPr="00527E9E">
              <w:rPr>
                <w:rFonts w:cs="Arial"/>
                <w:sz w:val="16"/>
                <w:szCs w:val="16"/>
              </w:rPr>
              <w:t>L</w:t>
            </w:r>
            <w:r w:rsidR="00335CA5" w:rsidRPr="00527E9E">
              <w:rPr>
                <w:rFonts w:cs="Arial"/>
                <w:sz w:val="16"/>
                <w:szCs w:val="16"/>
              </w:rPr>
              <w:t>assure</w:t>
            </w:r>
          </w:p>
        </w:tc>
        <w:tc>
          <w:tcPr>
            <w:tcW w:w="0" w:type="auto"/>
          </w:tcPr>
          <w:p w14:paraId="72062376" w14:textId="77777777" w:rsidR="00335CA5" w:rsidRPr="00527E9E" w:rsidRDefault="00BB4314" w:rsidP="00BB78EE">
            <w:pPr>
              <w:jc w:val="center"/>
              <w:rPr>
                <w:sz w:val="16"/>
              </w:rPr>
            </w:pPr>
            <w:r w:rsidRPr="00527E9E">
              <w:rPr>
                <w:rFonts w:cs="Arial"/>
                <w:iCs/>
                <w:sz w:val="16"/>
                <w:szCs w:val="16"/>
              </w:rPr>
              <w:t xml:space="preserve">Démon </w:t>
            </w:r>
            <w:r w:rsidR="00335CA5" w:rsidRPr="00527E9E">
              <w:rPr>
                <w:rFonts w:cs="Arial"/>
                <w:iCs/>
                <w:sz w:val="16"/>
                <w:szCs w:val="16"/>
              </w:rPr>
              <w:t>des brumes</w:t>
            </w:r>
          </w:p>
        </w:tc>
      </w:tr>
      <w:tr w:rsidR="00335CA5" w:rsidRPr="00527E9E" w14:paraId="374B9536" w14:textId="77777777" w:rsidTr="00F517F6">
        <w:tc>
          <w:tcPr>
            <w:tcW w:w="0" w:type="auto"/>
            <w:shd w:val="clear" w:color="auto" w:fill="E0E0E0"/>
          </w:tcPr>
          <w:p w14:paraId="2C25B153" w14:textId="77777777" w:rsidR="00335CA5" w:rsidRPr="00527E9E" w:rsidRDefault="00335CA5" w:rsidP="00F223CF">
            <w:pPr>
              <w:jc w:val="center"/>
              <w:rPr>
                <w:sz w:val="16"/>
              </w:rPr>
            </w:pPr>
            <w:r w:rsidRPr="00527E9E">
              <w:rPr>
                <w:sz w:val="16"/>
              </w:rPr>
              <w:t>4</w:t>
            </w:r>
          </w:p>
        </w:tc>
        <w:tc>
          <w:tcPr>
            <w:tcW w:w="0" w:type="auto"/>
            <w:shd w:val="clear" w:color="auto" w:fill="E0E0E0"/>
          </w:tcPr>
          <w:p w14:paraId="3D109532" w14:textId="77777777" w:rsidR="00335CA5" w:rsidRPr="00527E9E" w:rsidRDefault="008678EB" w:rsidP="00F517F6">
            <w:pPr>
              <w:jc w:val="center"/>
              <w:rPr>
                <w:sz w:val="16"/>
              </w:rPr>
            </w:pPr>
            <w:r w:rsidRPr="00527E9E">
              <w:rPr>
                <w:rFonts w:cs="Arial"/>
                <w:sz w:val="16"/>
                <w:szCs w:val="16"/>
              </w:rPr>
              <w:t>S</w:t>
            </w:r>
            <w:r w:rsidR="00335CA5" w:rsidRPr="00527E9E">
              <w:rPr>
                <w:rFonts w:cs="Arial"/>
                <w:sz w:val="16"/>
                <w:szCs w:val="16"/>
              </w:rPr>
              <w:t>almorsure</w:t>
            </w:r>
          </w:p>
        </w:tc>
        <w:tc>
          <w:tcPr>
            <w:tcW w:w="0" w:type="auto"/>
            <w:shd w:val="clear" w:color="auto" w:fill="E0E0E0"/>
          </w:tcPr>
          <w:p w14:paraId="4038630D" w14:textId="77777777" w:rsidR="00335CA5" w:rsidRPr="00527E9E" w:rsidRDefault="00BB4314" w:rsidP="00F517F6">
            <w:pPr>
              <w:jc w:val="center"/>
              <w:rPr>
                <w:sz w:val="16"/>
              </w:rPr>
            </w:pPr>
            <w:r w:rsidRPr="00527E9E">
              <w:rPr>
                <w:rFonts w:cs="Arial"/>
                <w:iCs/>
                <w:sz w:val="16"/>
                <w:szCs w:val="16"/>
              </w:rPr>
              <w:t xml:space="preserve">Démon </w:t>
            </w:r>
            <w:r w:rsidR="005B22DF" w:rsidRPr="00527E9E">
              <w:rPr>
                <w:rFonts w:cs="Arial"/>
                <w:iCs/>
                <w:sz w:val="16"/>
                <w:szCs w:val="16"/>
              </w:rPr>
              <w:t>des tréfonds</w:t>
            </w:r>
          </w:p>
        </w:tc>
        <w:tc>
          <w:tcPr>
            <w:tcW w:w="0" w:type="auto"/>
            <w:shd w:val="clear" w:color="auto" w:fill="E0E0E0"/>
          </w:tcPr>
          <w:p w14:paraId="4E3CB2ED" w14:textId="77777777" w:rsidR="00335CA5" w:rsidRPr="00527E9E" w:rsidRDefault="008678EB" w:rsidP="00F517F6">
            <w:pPr>
              <w:jc w:val="center"/>
              <w:rPr>
                <w:sz w:val="16"/>
              </w:rPr>
            </w:pPr>
            <w:r w:rsidRPr="00527E9E">
              <w:rPr>
                <w:rFonts w:cs="Arial"/>
                <w:sz w:val="16"/>
                <w:szCs w:val="16"/>
              </w:rPr>
              <w:t>A</w:t>
            </w:r>
            <w:r w:rsidR="00335CA5" w:rsidRPr="00527E9E">
              <w:rPr>
                <w:rFonts w:cs="Arial"/>
                <w:sz w:val="16"/>
                <w:szCs w:val="16"/>
              </w:rPr>
              <w:t>nesprit</w:t>
            </w:r>
          </w:p>
        </w:tc>
        <w:tc>
          <w:tcPr>
            <w:tcW w:w="0" w:type="auto"/>
            <w:shd w:val="clear" w:color="auto" w:fill="E0E0E0"/>
          </w:tcPr>
          <w:p w14:paraId="09A919B3" w14:textId="77777777" w:rsidR="00335CA5" w:rsidRPr="00527E9E" w:rsidRDefault="008678EB" w:rsidP="00BB78EE">
            <w:pPr>
              <w:jc w:val="center"/>
              <w:rPr>
                <w:sz w:val="16"/>
              </w:rPr>
            </w:pPr>
            <w:r w:rsidRPr="00527E9E">
              <w:rPr>
                <w:rFonts w:cs="Arial"/>
                <w:iCs/>
                <w:sz w:val="16"/>
                <w:szCs w:val="16"/>
              </w:rPr>
              <w:t>V</w:t>
            </w:r>
            <w:r w:rsidR="00335CA5" w:rsidRPr="00527E9E">
              <w:rPr>
                <w:rFonts w:cs="Arial"/>
                <w:iCs/>
                <w:sz w:val="16"/>
                <w:szCs w:val="16"/>
              </w:rPr>
              <w:t>amp</w:t>
            </w:r>
          </w:p>
        </w:tc>
      </w:tr>
      <w:tr w:rsidR="005B22DF" w:rsidRPr="00527E9E" w14:paraId="33C3FADF" w14:textId="77777777" w:rsidTr="00F517F6">
        <w:tc>
          <w:tcPr>
            <w:tcW w:w="0" w:type="auto"/>
          </w:tcPr>
          <w:p w14:paraId="69A80065" w14:textId="77777777" w:rsidR="005B22DF" w:rsidRPr="00527E9E" w:rsidRDefault="005B22DF" w:rsidP="00F223CF">
            <w:pPr>
              <w:jc w:val="center"/>
              <w:rPr>
                <w:sz w:val="16"/>
              </w:rPr>
            </w:pPr>
            <w:r w:rsidRPr="00527E9E">
              <w:rPr>
                <w:sz w:val="16"/>
              </w:rPr>
              <w:t>5</w:t>
            </w:r>
          </w:p>
        </w:tc>
        <w:tc>
          <w:tcPr>
            <w:tcW w:w="0" w:type="auto"/>
          </w:tcPr>
          <w:p w14:paraId="6D242357" w14:textId="77777777" w:rsidR="005B22DF" w:rsidRPr="00527E9E" w:rsidRDefault="005B22DF" w:rsidP="00F517F6">
            <w:pPr>
              <w:jc w:val="center"/>
              <w:rPr>
                <w:sz w:val="16"/>
              </w:rPr>
            </w:pPr>
            <w:r w:rsidRPr="00527E9E">
              <w:rPr>
                <w:rFonts w:cs="Arial"/>
                <w:sz w:val="16"/>
                <w:szCs w:val="16"/>
              </w:rPr>
              <w:t>Rarnoin</w:t>
            </w:r>
          </w:p>
        </w:tc>
        <w:tc>
          <w:tcPr>
            <w:tcW w:w="0" w:type="auto"/>
          </w:tcPr>
          <w:p w14:paraId="1E6CBC17" w14:textId="77777777" w:rsidR="005B22DF" w:rsidRPr="00527E9E" w:rsidRDefault="005B22DF" w:rsidP="003607ED">
            <w:pPr>
              <w:jc w:val="center"/>
              <w:rPr>
                <w:sz w:val="16"/>
              </w:rPr>
            </w:pPr>
            <w:r w:rsidRPr="00527E9E">
              <w:rPr>
                <w:rFonts w:cs="Arial"/>
                <w:iCs/>
                <w:sz w:val="16"/>
                <w:szCs w:val="16"/>
              </w:rPr>
              <w:t>Geal</w:t>
            </w:r>
          </w:p>
        </w:tc>
        <w:tc>
          <w:tcPr>
            <w:tcW w:w="0" w:type="auto"/>
          </w:tcPr>
          <w:p w14:paraId="4C787F05" w14:textId="77777777" w:rsidR="005B22DF" w:rsidRPr="00527E9E" w:rsidRDefault="00BB4314" w:rsidP="00335CA5">
            <w:pPr>
              <w:jc w:val="center"/>
              <w:rPr>
                <w:sz w:val="16"/>
              </w:rPr>
            </w:pPr>
            <w:r w:rsidRPr="00527E9E">
              <w:rPr>
                <w:rFonts w:cs="Arial"/>
                <w:iCs/>
                <w:sz w:val="16"/>
                <w:szCs w:val="16"/>
              </w:rPr>
              <w:t xml:space="preserve">Chien </w:t>
            </w:r>
            <w:r w:rsidR="005B22DF" w:rsidRPr="00527E9E">
              <w:rPr>
                <w:rFonts w:cs="Arial"/>
                <w:iCs/>
                <w:sz w:val="16"/>
                <w:szCs w:val="16"/>
              </w:rPr>
              <w:t>des enfers</w:t>
            </w:r>
          </w:p>
        </w:tc>
        <w:tc>
          <w:tcPr>
            <w:tcW w:w="0" w:type="auto"/>
          </w:tcPr>
          <w:p w14:paraId="45ADB34A" w14:textId="77777777" w:rsidR="005B22DF" w:rsidRPr="00527E9E" w:rsidRDefault="005B22DF" w:rsidP="00BB78EE">
            <w:pPr>
              <w:jc w:val="center"/>
              <w:rPr>
                <w:sz w:val="16"/>
              </w:rPr>
            </w:pPr>
            <w:r w:rsidRPr="00527E9E">
              <w:rPr>
                <w:rFonts w:cs="Arial"/>
                <w:sz w:val="16"/>
                <w:szCs w:val="16"/>
              </w:rPr>
              <w:t>Sentinelle</w:t>
            </w:r>
          </w:p>
        </w:tc>
      </w:tr>
      <w:tr w:rsidR="005B22DF" w:rsidRPr="00527E9E" w14:paraId="62FAFDF3" w14:textId="77777777" w:rsidTr="00F517F6">
        <w:tc>
          <w:tcPr>
            <w:tcW w:w="0" w:type="auto"/>
            <w:shd w:val="clear" w:color="auto" w:fill="E0E0E0"/>
          </w:tcPr>
          <w:p w14:paraId="007C0074" w14:textId="77777777" w:rsidR="005B22DF" w:rsidRPr="00527E9E" w:rsidRDefault="005B22DF" w:rsidP="00F223CF">
            <w:pPr>
              <w:jc w:val="center"/>
              <w:rPr>
                <w:sz w:val="16"/>
              </w:rPr>
            </w:pPr>
            <w:r w:rsidRPr="00527E9E">
              <w:rPr>
                <w:sz w:val="16"/>
              </w:rPr>
              <w:t>6</w:t>
            </w:r>
          </w:p>
        </w:tc>
        <w:tc>
          <w:tcPr>
            <w:tcW w:w="0" w:type="auto"/>
            <w:shd w:val="clear" w:color="auto" w:fill="E0E0E0"/>
          </w:tcPr>
          <w:p w14:paraId="302A0189" w14:textId="77777777" w:rsidR="005B22DF" w:rsidRPr="00527E9E" w:rsidRDefault="00BB4314" w:rsidP="00F517F6">
            <w:pPr>
              <w:jc w:val="center"/>
              <w:rPr>
                <w:sz w:val="16"/>
              </w:rPr>
            </w:pPr>
            <w:r w:rsidRPr="00527E9E">
              <w:rPr>
                <w:rFonts w:cs="Arial"/>
                <w:iCs/>
                <w:sz w:val="16"/>
                <w:szCs w:val="16"/>
              </w:rPr>
              <w:t>Chauve-souris noire</w:t>
            </w:r>
          </w:p>
        </w:tc>
        <w:tc>
          <w:tcPr>
            <w:tcW w:w="0" w:type="auto"/>
            <w:shd w:val="clear" w:color="auto" w:fill="E0E0E0"/>
          </w:tcPr>
          <w:p w14:paraId="5689C2BB" w14:textId="77777777" w:rsidR="005B22DF" w:rsidRPr="00527E9E" w:rsidRDefault="00BB4314" w:rsidP="003607ED">
            <w:pPr>
              <w:jc w:val="center"/>
              <w:rPr>
                <w:sz w:val="16"/>
              </w:rPr>
            </w:pPr>
            <w:r w:rsidRPr="00527E9E">
              <w:rPr>
                <w:rFonts w:cs="Arial"/>
                <w:iCs/>
                <w:sz w:val="16"/>
                <w:szCs w:val="16"/>
              </w:rPr>
              <w:t>Grand corbeau</w:t>
            </w:r>
          </w:p>
        </w:tc>
        <w:tc>
          <w:tcPr>
            <w:tcW w:w="0" w:type="auto"/>
            <w:shd w:val="clear" w:color="auto" w:fill="E0E0E0"/>
          </w:tcPr>
          <w:p w14:paraId="7E005CBB" w14:textId="77777777" w:rsidR="005B22DF" w:rsidRPr="00527E9E" w:rsidRDefault="00BB4314" w:rsidP="00F517F6">
            <w:pPr>
              <w:jc w:val="center"/>
              <w:rPr>
                <w:sz w:val="16"/>
              </w:rPr>
            </w:pPr>
            <w:r w:rsidRPr="00527E9E">
              <w:rPr>
                <w:rFonts w:cs="Arial"/>
                <w:sz w:val="16"/>
                <w:szCs w:val="16"/>
              </w:rPr>
              <w:t>Serpent d'eldor</w:t>
            </w:r>
          </w:p>
        </w:tc>
        <w:tc>
          <w:tcPr>
            <w:tcW w:w="0" w:type="auto"/>
            <w:shd w:val="clear" w:color="auto" w:fill="E0E0E0"/>
          </w:tcPr>
          <w:p w14:paraId="6EF25D87" w14:textId="77777777" w:rsidR="005B22DF" w:rsidRPr="00527E9E" w:rsidRDefault="005B22DF" w:rsidP="00BB78EE">
            <w:pPr>
              <w:jc w:val="center"/>
              <w:rPr>
                <w:sz w:val="16"/>
              </w:rPr>
            </w:pPr>
            <w:r w:rsidRPr="00527E9E">
              <w:rPr>
                <w:rFonts w:cs="Arial"/>
                <w:sz w:val="16"/>
                <w:szCs w:val="16"/>
              </w:rPr>
              <w:t>Lamante</w:t>
            </w:r>
          </w:p>
        </w:tc>
      </w:tr>
      <w:tr w:rsidR="005B22DF" w:rsidRPr="00527E9E" w14:paraId="181BD855" w14:textId="77777777" w:rsidTr="00F517F6">
        <w:tc>
          <w:tcPr>
            <w:tcW w:w="0" w:type="auto"/>
          </w:tcPr>
          <w:p w14:paraId="51ED417F" w14:textId="77777777" w:rsidR="005B22DF" w:rsidRPr="00527E9E" w:rsidRDefault="005B22DF" w:rsidP="00F223CF">
            <w:pPr>
              <w:jc w:val="center"/>
              <w:rPr>
                <w:sz w:val="16"/>
              </w:rPr>
            </w:pPr>
            <w:r w:rsidRPr="00527E9E">
              <w:rPr>
                <w:sz w:val="16"/>
              </w:rPr>
              <w:t>7</w:t>
            </w:r>
          </w:p>
        </w:tc>
        <w:tc>
          <w:tcPr>
            <w:tcW w:w="0" w:type="auto"/>
          </w:tcPr>
          <w:p w14:paraId="15F68666" w14:textId="77777777" w:rsidR="005B22DF" w:rsidRPr="00527E9E" w:rsidRDefault="00BB4314" w:rsidP="00F517F6">
            <w:pPr>
              <w:jc w:val="center"/>
              <w:rPr>
                <w:sz w:val="16"/>
              </w:rPr>
            </w:pPr>
            <w:r w:rsidRPr="00527E9E">
              <w:rPr>
                <w:rFonts w:cs="Arial"/>
                <w:sz w:val="16"/>
                <w:szCs w:val="16"/>
              </w:rPr>
              <w:t>Hom</w:t>
            </w:r>
            <w:r w:rsidR="005B22DF" w:rsidRPr="00527E9E">
              <w:rPr>
                <w:rFonts w:cs="Arial"/>
                <w:sz w:val="16"/>
                <w:szCs w:val="16"/>
              </w:rPr>
              <w:t>me-singe</w:t>
            </w:r>
          </w:p>
        </w:tc>
        <w:tc>
          <w:tcPr>
            <w:tcW w:w="0" w:type="auto"/>
          </w:tcPr>
          <w:p w14:paraId="2D8EA1B1" w14:textId="77777777" w:rsidR="005B22DF" w:rsidRPr="00527E9E" w:rsidRDefault="005B22DF" w:rsidP="003607ED">
            <w:pPr>
              <w:jc w:val="center"/>
              <w:rPr>
                <w:sz w:val="16"/>
              </w:rPr>
            </w:pPr>
            <w:r w:rsidRPr="00527E9E">
              <w:rPr>
                <w:rFonts w:cs="Arial"/>
                <w:sz w:val="16"/>
                <w:szCs w:val="16"/>
              </w:rPr>
              <w:t>Volevar</w:t>
            </w:r>
          </w:p>
        </w:tc>
        <w:tc>
          <w:tcPr>
            <w:tcW w:w="0" w:type="auto"/>
          </w:tcPr>
          <w:p w14:paraId="53DDC456" w14:textId="77777777" w:rsidR="005B22DF" w:rsidRPr="00527E9E" w:rsidRDefault="00BB4314" w:rsidP="00F517F6">
            <w:pPr>
              <w:jc w:val="center"/>
              <w:rPr>
                <w:sz w:val="16"/>
              </w:rPr>
            </w:pPr>
            <w:r w:rsidRPr="00527E9E">
              <w:rPr>
                <w:rFonts w:cs="Arial"/>
                <w:sz w:val="16"/>
                <w:szCs w:val="16"/>
              </w:rPr>
              <w:t>Esprit vengeur</w:t>
            </w:r>
          </w:p>
        </w:tc>
        <w:tc>
          <w:tcPr>
            <w:tcW w:w="0" w:type="auto"/>
          </w:tcPr>
          <w:p w14:paraId="7DC20A8E" w14:textId="77777777" w:rsidR="005B22DF" w:rsidRPr="00527E9E" w:rsidRDefault="005B22DF" w:rsidP="00BB78EE">
            <w:pPr>
              <w:jc w:val="center"/>
              <w:rPr>
                <w:sz w:val="16"/>
              </w:rPr>
            </w:pPr>
            <w:r w:rsidRPr="00527E9E">
              <w:rPr>
                <w:rFonts w:cs="Arial"/>
                <w:iCs/>
                <w:sz w:val="16"/>
                <w:szCs w:val="16"/>
              </w:rPr>
              <w:t>Dragon</w:t>
            </w:r>
          </w:p>
        </w:tc>
      </w:tr>
      <w:tr w:rsidR="005B22DF" w:rsidRPr="00527E9E" w14:paraId="33F53F34" w14:textId="77777777" w:rsidTr="00F517F6">
        <w:tc>
          <w:tcPr>
            <w:tcW w:w="0" w:type="auto"/>
            <w:shd w:val="clear" w:color="auto" w:fill="E0E0E0"/>
          </w:tcPr>
          <w:p w14:paraId="7F46FA55" w14:textId="77777777" w:rsidR="005B22DF" w:rsidRPr="00527E9E" w:rsidRDefault="005B22DF" w:rsidP="00F223CF">
            <w:pPr>
              <w:jc w:val="center"/>
              <w:rPr>
                <w:sz w:val="16"/>
              </w:rPr>
            </w:pPr>
            <w:r w:rsidRPr="00527E9E">
              <w:rPr>
                <w:sz w:val="16"/>
              </w:rPr>
              <w:t>8</w:t>
            </w:r>
          </w:p>
        </w:tc>
        <w:tc>
          <w:tcPr>
            <w:tcW w:w="0" w:type="auto"/>
            <w:shd w:val="clear" w:color="auto" w:fill="E0E0E0"/>
          </w:tcPr>
          <w:p w14:paraId="60FE9DB1" w14:textId="77777777" w:rsidR="005B22DF" w:rsidRPr="00527E9E" w:rsidRDefault="00BB4314" w:rsidP="00F517F6">
            <w:pPr>
              <w:jc w:val="center"/>
              <w:rPr>
                <w:sz w:val="16"/>
              </w:rPr>
            </w:pPr>
            <w:r w:rsidRPr="00527E9E">
              <w:rPr>
                <w:rFonts w:cs="Arial"/>
                <w:sz w:val="16"/>
                <w:szCs w:val="16"/>
              </w:rPr>
              <w:t>Homme-singe</w:t>
            </w:r>
          </w:p>
        </w:tc>
        <w:tc>
          <w:tcPr>
            <w:tcW w:w="0" w:type="auto"/>
            <w:shd w:val="clear" w:color="auto" w:fill="E0E0E0"/>
          </w:tcPr>
          <w:p w14:paraId="22F4713C" w14:textId="77777777" w:rsidR="005B22DF" w:rsidRPr="00527E9E" w:rsidRDefault="00BB4314" w:rsidP="003607ED">
            <w:pPr>
              <w:jc w:val="center"/>
              <w:rPr>
                <w:sz w:val="16"/>
              </w:rPr>
            </w:pPr>
            <w:r w:rsidRPr="00527E9E">
              <w:rPr>
                <w:rFonts w:cs="Arial"/>
                <w:iCs/>
                <w:sz w:val="16"/>
                <w:szCs w:val="16"/>
              </w:rPr>
              <w:t>Démon des tréfonds</w:t>
            </w:r>
          </w:p>
        </w:tc>
        <w:tc>
          <w:tcPr>
            <w:tcW w:w="0" w:type="auto"/>
            <w:shd w:val="clear" w:color="auto" w:fill="E0E0E0"/>
          </w:tcPr>
          <w:p w14:paraId="16A8CDC9" w14:textId="77777777" w:rsidR="005B22DF" w:rsidRPr="00527E9E" w:rsidRDefault="00BB4314" w:rsidP="00F517F6">
            <w:pPr>
              <w:jc w:val="center"/>
              <w:rPr>
                <w:sz w:val="16"/>
              </w:rPr>
            </w:pPr>
            <w:r w:rsidRPr="00527E9E">
              <w:rPr>
                <w:rFonts w:cs="Arial"/>
                <w:sz w:val="16"/>
                <w:szCs w:val="16"/>
              </w:rPr>
              <w:t>Enfant dragon</w:t>
            </w:r>
          </w:p>
        </w:tc>
        <w:tc>
          <w:tcPr>
            <w:tcW w:w="0" w:type="auto"/>
            <w:shd w:val="clear" w:color="auto" w:fill="E0E0E0"/>
          </w:tcPr>
          <w:p w14:paraId="64EB5A54" w14:textId="77777777" w:rsidR="005B22DF" w:rsidRPr="00527E9E" w:rsidRDefault="00BB4314" w:rsidP="00F517F6">
            <w:pPr>
              <w:jc w:val="center"/>
              <w:rPr>
                <w:sz w:val="16"/>
              </w:rPr>
            </w:pPr>
            <w:r w:rsidRPr="00527E9E">
              <w:rPr>
                <w:rFonts w:cs="Arial"/>
                <w:sz w:val="16"/>
                <w:szCs w:val="16"/>
              </w:rPr>
              <w:t>Enfant dragon</w:t>
            </w:r>
          </w:p>
        </w:tc>
      </w:tr>
      <w:tr w:rsidR="005B22DF" w:rsidRPr="00527E9E" w14:paraId="62294E99" w14:textId="77777777" w:rsidTr="00F517F6">
        <w:tc>
          <w:tcPr>
            <w:tcW w:w="0" w:type="auto"/>
          </w:tcPr>
          <w:p w14:paraId="62867CF0" w14:textId="77777777" w:rsidR="005B22DF" w:rsidRPr="00527E9E" w:rsidRDefault="005B22DF" w:rsidP="00F223CF">
            <w:pPr>
              <w:jc w:val="center"/>
              <w:rPr>
                <w:sz w:val="16"/>
              </w:rPr>
            </w:pPr>
            <w:r w:rsidRPr="00527E9E">
              <w:rPr>
                <w:sz w:val="16"/>
              </w:rPr>
              <w:lastRenderedPageBreak/>
              <w:t>9</w:t>
            </w:r>
          </w:p>
        </w:tc>
        <w:tc>
          <w:tcPr>
            <w:tcW w:w="0" w:type="auto"/>
          </w:tcPr>
          <w:p w14:paraId="5C73F53A" w14:textId="77777777" w:rsidR="005B22DF" w:rsidRPr="00527E9E" w:rsidRDefault="005B22DF" w:rsidP="00F517F6">
            <w:pPr>
              <w:jc w:val="center"/>
              <w:rPr>
                <w:sz w:val="16"/>
              </w:rPr>
            </w:pPr>
            <w:r w:rsidRPr="00527E9E">
              <w:rPr>
                <w:sz w:val="16"/>
              </w:rPr>
              <w:t>Etrancheur</w:t>
            </w:r>
          </w:p>
        </w:tc>
        <w:tc>
          <w:tcPr>
            <w:tcW w:w="0" w:type="auto"/>
          </w:tcPr>
          <w:p w14:paraId="67939D71" w14:textId="77777777" w:rsidR="005B22DF" w:rsidRPr="00527E9E" w:rsidRDefault="005B22DF" w:rsidP="003607ED">
            <w:pPr>
              <w:jc w:val="center"/>
              <w:rPr>
                <w:sz w:val="16"/>
              </w:rPr>
            </w:pPr>
            <w:r w:rsidRPr="00527E9E">
              <w:rPr>
                <w:rFonts w:cs="Arial"/>
                <w:sz w:val="16"/>
                <w:szCs w:val="16"/>
              </w:rPr>
              <w:t>Locral</w:t>
            </w:r>
          </w:p>
        </w:tc>
        <w:tc>
          <w:tcPr>
            <w:tcW w:w="0" w:type="auto"/>
          </w:tcPr>
          <w:p w14:paraId="250BDD0E" w14:textId="77777777" w:rsidR="005B22DF" w:rsidRPr="00527E9E" w:rsidRDefault="005B22DF" w:rsidP="00F517F6">
            <w:pPr>
              <w:jc w:val="center"/>
              <w:rPr>
                <w:sz w:val="16"/>
              </w:rPr>
            </w:pPr>
            <w:r w:rsidRPr="00527E9E">
              <w:rPr>
                <w:rFonts w:cs="Arial"/>
                <w:iCs/>
                <w:sz w:val="16"/>
                <w:szCs w:val="16"/>
              </w:rPr>
              <w:t>Gnome</w:t>
            </w:r>
          </w:p>
        </w:tc>
        <w:tc>
          <w:tcPr>
            <w:tcW w:w="0" w:type="auto"/>
          </w:tcPr>
          <w:p w14:paraId="532C363B" w14:textId="77777777" w:rsidR="005B22DF" w:rsidRPr="00527E9E" w:rsidRDefault="005B22DF" w:rsidP="00F517F6">
            <w:pPr>
              <w:jc w:val="center"/>
              <w:rPr>
                <w:sz w:val="16"/>
              </w:rPr>
            </w:pPr>
            <w:r w:rsidRPr="00527E9E">
              <w:rPr>
                <w:rFonts w:cs="Arial"/>
                <w:sz w:val="16"/>
                <w:szCs w:val="16"/>
              </w:rPr>
              <w:t>Lassure</w:t>
            </w:r>
          </w:p>
        </w:tc>
      </w:tr>
      <w:tr w:rsidR="005B22DF" w:rsidRPr="00527E9E" w14:paraId="75E7E4B0" w14:textId="77777777" w:rsidTr="00F517F6">
        <w:tc>
          <w:tcPr>
            <w:tcW w:w="0" w:type="auto"/>
            <w:shd w:val="clear" w:color="auto" w:fill="E0E0E0"/>
          </w:tcPr>
          <w:p w14:paraId="65B92343" w14:textId="77777777" w:rsidR="005B22DF" w:rsidRPr="00527E9E" w:rsidRDefault="005B22DF" w:rsidP="00F223CF">
            <w:pPr>
              <w:jc w:val="center"/>
              <w:rPr>
                <w:sz w:val="16"/>
              </w:rPr>
            </w:pPr>
            <w:r w:rsidRPr="00527E9E">
              <w:rPr>
                <w:sz w:val="16"/>
              </w:rPr>
              <w:t xml:space="preserve">10 </w:t>
            </w:r>
          </w:p>
        </w:tc>
        <w:tc>
          <w:tcPr>
            <w:tcW w:w="0" w:type="auto"/>
            <w:shd w:val="clear" w:color="auto" w:fill="E0E0E0"/>
          </w:tcPr>
          <w:p w14:paraId="0A8ABFD3" w14:textId="77777777" w:rsidR="005B22DF" w:rsidRPr="00527E9E" w:rsidRDefault="005B22DF" w:rsidP="00F517F6">
            <w:pPr>
              <w:jc w:val="center"/>
              <w:rPr>
                <w:sz w:val="16"/>
              </w:rPr>
            </w:pPr>
            <w:r w:rsidRPr="00527E9E">
              <w:rPr>
                <w:sz w:val="16"/>
              </w:rPr>
              <w:t xml:space="preserve"> </w:t>
            </w:r>
            <w:r w:rsidR="00BB4314" w:rsidRPr="00527E9E">
              <w:rPr>
                <w:rFonts w:cs="Arial"/>
                <w:iCs/>
                <w:sz w:val="16"/>
                <w:szCs w:val="16"/>
              </w:rPr>
              <w:t>Chauve-souris noire</w:t>
            </w:r>
          </w:p>
        </w:tc>
        <w:tc>
          <w:tcPr>
            <w:tcW w:w="0" w:type="auto"/>
            <w:shd w:val="clear" w:color="auto" w:fill="E0E0E0"/>
          </w:tcPr>
          <w:p w14:paraId="07EDA625" w14:textId="77777777" w:rsidR="005B22DF" w:rsidRPr="00527E9E" w:rsidRDefault="005B22DF" w:rsidP="003607ED">
            <w:pPr>
              <w:jc w:val="center"/>
              <w:rPr>
                <w:sz w:val="16"/>
              </w:rPr>
            </w:pPr>
            <w:r w:rsidRPr="00527E9E">
              <w:rPr>
                <w:rFonts w:cs="Arial"/>
                <w:sz w:val="16"/>
                <w:szCs w:val="16"/>
              </w:rPr>
              <w:t>Lycanes</w:t>
            </w:r>
          </w:p>
        </w:tc>
        <w:tc>
          <w:tcPr>
            <w:tcW w:w="0" w:type="auto"/>
            <w:shd w:val="clear" w:color="auto" w:fill="E0E0E0"/>
          </w:tcPr>
          <w:p w14:paraId="430B9E87" w14:textId="77777777" w:rsidR="005B22DF" w:rsidRPr="00527E9E" w:rsidRDefault="00BB4314" w:rsidP="00F517F6">
            <w:pPr>
              <w:jc w:val="center"/>
              <w:rPr>
                <w:sz w:val="16"/>
              </w:rPr>
            </w:pPr>
            <w:r w:rsidRPr="00527E9E">
              <w:rPr>
                <w:rFonts w:cs="Arial"/>
                <w:sz w:val="16"/>
                <w:szCs w:val="16"/>
              </w:rPr>
              <w:t>Serpent d'eldor</w:t>
            </w:r>
          </w:p>
        </w:tc>
        <w:tc>
          <w:tcPr>
            <w:tcW w:w="0" w:type="auto"/>
            <w:shd w:val="clear" w:color="auto" w:fill="E0E0E0"/>
          </w:tcPr>
          <w:p w14:paraId="2FCD66A7" w14:textId="77777777" w:rsidR="005B22DF" w:rsidRPr="00527E9E" w:rsidRDefault="005B22DF" w:rsidP="00F517F6">
            <w:pPr>
              <w:jc w:val="center"/>
              <w:rPr>
                <w:sz w:val="16"/>
              </w:rPr>
            </w:pPr>
            <w:r w:rsidRPr="00527E9E">
              <w:rPr>
                <w:rFonts w:cs="Arial"/>
                <w:sz w:val="16"/>
                <w:szCs w:val="16"/>
              </w:rPr>
              <w:t>Anesprit</w:t>
            </w:r>
          </w:p>
        </w:tc>
      </w:tr>
    </w:tbl>
    <w:p w14:paraId="5C3D33D7" w14:textId="77777777" w:rsidR="00A37F52" w:rsidRPr="00527E9E" w:rsidRDefault="00A37F52">
      <w:pPr>
        <w:tabs>
          <w:tab w:val="left" w:pos="630"/>
          <w:tab w:val="left" w:pos="2058"/>
          <w:tab w:val="left" w:pos="3414"/>
        </w:tabs>
        <w:ind w:left="-142"/>
        <w:rPr>
          <w:rFonts w:cs="Arial"/>
          <w:b/>
          <w:bCs/>
          <w:sz w:val="16"/>
          <w:szCs w:val="16"/>
        </w:rPr>
      </w:pPr>
      <w:r w:rsidRPr="00527E9E">
        <w:rPr>
          <w:rFonts w:cs="Arial"/>
          <w:b/>
          <w:bCs/>
          <w:sz w:val="16"/>
          <w:szCs w:val="16"/>
        </w:rPr>
        <w:tab/>
      </w:r>
      <w:r w:rsidRPr="00527E9E">
        <w:rPr>
          <w:rFonts w:cs="Arial"/>
          <w:b/>
          <w:bCs/>
          <w:sz w:val="16"/>
          <w:szCs w:val="16"/>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1975"/>
        <w:gridCol w:w="1528"/>
        <w:gridCol w:w="1645"/>
        <w:gridCol w:w="2064"/>
      </w:tblGrid>
      <w:tr w:rsidR="000F13CA" w:rsidRPr="00527E9E" w14:paraId="7EDC8961" w14:textId="77777777" w:rsidTr="00356D42">
        <w:tc>
          <w:tcPr>
            <w:tcW w:w="0" w:type="auto"/>
            <w:tcBorders>
              <w:top w:val="single" w:sz="4" w:space="0" w:color="auto"/>
              <w:left w:val="single" w:sz="4" w:space="0" w:color="auto"/>
            </w:tcBorders>
            <w:shd w:val="clear" w:color="auto" w:fill="92D050"/>
          </w:tcPr>
          <w:p w14:paraId="32FA9B58" w14:textId="77777777" w:rsidR="000F13CA" w:rsidRPr="00527E9E" w:rsidRDefault="000F13CA" w:rsidP="008B13BA">
            <w:pPr>
              <w:rPr>
                <w:b/>
                <w:sz w:val="16"/>
              </w:rPr>
            </w:pPr>
            <w:r w:rsidRPr="00527E9E">
              <w:rPr>
                <w:b/>
                <w:sz w:val="16"/>
              </w:rPr>
              <w:t>Colline</w:t>
            </w:r>
          </w:p>
        </w:tc>
        <w:tc>
          <w:tcPr>
            <w:tcW w:w="0" w:type="auto"/>
            <w:gridSpan w:val="4"/>
            <w:tcBorders>
              <w:top w:val="single" w:sz="4" w:space="0" w:color="auto"/>
            </w:tcBorders>
            <w:shd w:val="clear" w:color="auto" w:fill="92D050"/>
          </w:tcPr>
          <w:p w14:paraId="53264972" w14:textId="77777777" w:rsidR="000F13CA" w:rsidRPr="00527E9E" w:rsidRDefault="000F13CA" w:rsidP="008B13BA">
            <w:pPr>
              <w:jc w:val="center"/>
              <w:rPr>
                <w:b/>
                <w:sz w:val="16"/>
              </w:rPr>
            </w:pPr>
            <w:r w:rsidRPr="00527E9E">
              <w:rPr>
                <w:b/>
                <w:sz w:val="16"/>
              </w:rPr>
              <w:t>D10*</w:t>
            </w:r>
          </w:p>
        </w:tc>
      </w:tr>
      <w:tr w:rsidR="000F13CA" w:rsidRPr="00527E9E" w14:paraId="77BC2E6D" w14:textId="77777777" w:rsidTr="008B13BA">
        <w:tc>
          <w:tcPr>
            <w:tcW w:w="0" w:type="auto"/>
          </w:tcPr>
          <w:p w14:paraId="6D8F4ED0" w14:textId="77777777" w:rsidR="000F13CA" w:rsidRPr="00527E9E" w:rsidRDefault="000F13CA" w:rsidP="008B13BA">
            <w:pPr>
              <w:pStyle w:val="Titre9"/>
              <w:rPr>
                <w:bCs/>
              </w:rPr>
            </w:pPr>
            <w:r w:rsidRPr="00527E9E">
              <w:rPr>
                <w:bCs/>
              </w:rPr>
              <w:t>D10</w:t>
            </w:r>
          </w:p>
        </w:tc>
        <w:tc>
          <w:tcPr>
            <w:tcW w:w="0" w:type="auto"/>
          </w:tcPr>
          <w:p w14:paraId="2DCF7614" w14:textId="77777777" w:rsidR="000F13CA" w:rsidRPr="00527E9E" w:rsidRDefault="000F13CA" w:rsidP="008B13BA">
            <w:pPr>
              <w:jc w:val="center"/>
              <w:rPr>
                <w:b/>
                <w:sz w:val="16"/>
              </w:rPr>
            </w:pPr>
            <w:r w:rsidRPr="00527E9E">
              <w:rPr>
                <w:b/>
                <w:sz w:val="16"/>
              </w:rPr>
              <w:t>1</w:t>
            </w:r>
          </w:p>
        </w:tc>
        <w:tc>
          <w:tcPr>
            <w:tcW w:w="0" w:type="auto"/>
          </w:tcPr>
          <w:p w14:paraId="0AF1A221" w14:textId="77777777" w:rsidR="000F13CA" w:rsidRPr="00527E9E" w:rsidRDefault="000F13CA" w:rsidP="008B13BA">
            <w:pPr>
              <w:jc w:val="center"/>
              <w:rPr>
                <w:b/>
                <w:sz w:val="16"/>
              </w:rPr>
            </w:pPr>
            <w:r w:rsidRPr="00527E9E">
              <w:rPr>
                <w:b/>
                <w:sz w:val="16"/>
              </w:rPr>
              <w:t>2</w:t>
            </w:r>
          </w:p>
        </w:tc>
        <w:tc>
          <w:tcPr>
            <w:tcW w:w="0" w:type="auto"/>
          </w:tcPr>
          <w:p w14:paraId="72E57CB0" w14:textId="77777777" w:rsidR="000F13CA" w:rsidRPr="00527E9E" w:rsidRDefault="000F13CA" w:rsidP="008B13BA">
            <w:pPr>
              <w:jc w:val="center"/>
              <w:rPr>
                <w:b/>
                <w:sz w:val="16"/>
              </w:rPr>
            </w:pPr>
            <w:r w:rsidRPr="00527E9E">
              <w:rPr>
                <w:b/>
                <w:sz w:val="16"/>
              </w:rPr>
              <w:t>3</w:t>
            </w:r>
          </w:p>
        </w:tc>
        <w:tc>
          <w:tcPr>
            <w:tcW w:w="0" w:type="auto"/>
          </w:tcPr>
          <w:p w14:paraId="68ED6EAF" w14:textId="77777777" w:rsidR="000F13CA" w:rsidRPr="00527E9E" w:rsidRDefault="000F13CA" w:rsidP="008B13BA">
            <w:pPr>
              <w:jc w:val="center"/>
              <w:rPr>
                <w:b/>
                <w:sz w:val="16"/>
              </w:rPr>
            </w:pPr>
            <w:r w:rsidRPr="00527E9E">
              <w:rPr>
                <w:b/>
                <w:sz w:val="16"/>
              </w:rPr>
              <w:t>4</w:t>
            </w:r>
          </w:p>
        </w:tc>
      </w:tr>
      <w:tr w:rsidR="000F13CA" w:rsidRPr="00527E9E" w14:paraId="02F2DFE7" w14:textId="77777777" w:rsidTr="008B13BA">
        <w:tc>
          <w:tcPr>
            <w:tcW w:w="0" w:type="auto"/>
          </w:tcPr>
          <w:p w14:paraId="094DF94C" w14:textId="77777777" w:rsidR="000F13CA" w:rsidRPr="00527E9E" w:rsidRDefault="000F13CA" w:rsidP="008B13BA">
            <w:pPr>
              <w:jc w:val="center"/>
              <w:rPr>
                <w:sz w:val="16"/>
              </w:rPr>
            </w:pPr>
            <w:r w:rsidRPr="00527E9E">
              <w:rPr>
                <w:sz w:val="16"/>
              </w:rPr>
              <w:t xml:space="preserve">1 </w:t>
            </w:r>
          </w:p>
        </w:tc>
        <w:tc>
          <w:tcPr>
            <w:tcW w:w="0" w:type="auto"/>
          </w:tcPr>
          <w:p w14:paraId="0F618917" w14:textId="77777777" w:rsidR="000F13CA" w:rsidRPr="00527E9E" w:rsidRDefault="005B22DF" w:rsidP="008B13BA">
            <w:pPr>
              <w:jc w:val="center"/>
              <w:rPr>
                <w:sz w:val="16"/>
              </w:rPr>
            </w:pPr>
            <w:r w:rsidRPr="00527E9E">
              <w:rPr>
                <w:rFonts w:cs="Arial"/>
                <w:sz w:val="16"/>
                <w:szCs w:val="16"/>
              </w:rPr>
              <w:t>S</w:t>
            </w:r>
            <w:r w:rsidR="007956F1" w:rsidRPr="00527E9E">
              <w:rPr>
                <w:rFonts w:cs="Arial"/>
                <w:sz w:val="16"/>
                <w:szCs w:val="16"/>
              </w:rPr>
              <w:t>ingeons</w:t>
            </w:r>
          </w:p>
        </w:tc>
        <w:tc>
          <w:tcPr>
            <w:tcW w:w="0" w:type="auto"/>
          </w:tcPr>
          <w:p w14:paraId="2BD4FED7" w14:textId="77777777" w:rsidR="000F13CA" w:rsidRPr="00527E9E" w:rsidRDefault="005B22DF" w:rsidP="008B13BA">
            <w:pPr>
              <w:jc w:val="center"/>
              <w:rPr>
                <w:sz w:val="16"/>
              </w:rPr>
            </w:pPr>
            <w:r w:rsidRPr="00527E9E">
              <w:rPr>
                <w:rFonts w:cs="Arial"/>
                <w:sz w:val="16"/>
                <w:szCs w:val="16"/>
              </w:rPr>
              <w:t>D</w:t>
            </w:r>
            <w:r w:rsidR="007956F1" w:rsidRPr="00527E9E">
              <w:rPr>
                <w:rFonts w:cs="Arial"/>
                <w:sz w:val="16"/>
                <w:szCs w:val="16"/>
              </w:rPr>
              <w:t>valinn</w:t>
            </w:r>
          </w:p>
        </w:tc>
        <w:tc>
          <w:tcPr>
            <w:tcW w:w="0" w:type="auto"/>
          </w:tcPr>
          <w:p w14:paraId="25413C86" w14:textId="77777777" w:rsidR="000F13CA" w:rsidRPr="00527E9E" w:rsidRDefault="00BB4314" w:rsidP="008B13BA">
            <w:pPr>
              <w:jc w:val="center"/>
              <w:rPr>
                <w:sz w:val="16"/>
              </w:rPr>
            </w:pPr>
            <w:r w:rsidRPr="00527E9E">
              <w:rPr>
                <w:rFonts w:cs="Arial"/>
                <w:sz w:val="16"/>
                <w:szCs w:val="16"/>
              </w:rPr>
              <w:t xml:space="preserve">Géant </w:t>
            </w:r>
            <w:r w:rsidR="007956F1" w:rsidRPr="00527E9E">
              <w:rPr>
                <w:rFonts w:cs="Arial"/>
                <w:sz w:val="16"/>
                <w:szCs w:val="16"/>
              </w:rPr>
              <w:t>aveugle</w:t>
            </w:r>
          </w:p>
        </w:tc>
        <w:tc>
          <w:tcPr>
            <w:tcW w:w="0" w:type="auto"/>
          </w:tcPr>
          <w:p w14:paraId="52BB9FEB" w14:textId="77777777" w:rsidR="000F13CA" w:rsidRPr="00527E9E" w:rsidRDefault="00BB4314" w:rsidP="008B13BA">
            <w:pPr>
              <w:jc w:val="center"/>
              <w:rPr>
                <w:sz w:val="16"/>
              </w:rPr>
            </w:pPr>
            <w:r w:rsidRPr="00527E9E">
              <w:rPr>
                <w:rFonts w:cs="Arial"/>
                <w:iCs/>
                <w:sz w:val="16"/>
                <w:szCs w:val="16"/>
              </w:rPr>
              <w:t>Serpent</w:t>
            </w:r>
            <w:r w:rsidR="007956F1" w:rsidRPr="00527E9E">
              <w:rPr>
                <w:rFonts w:cs="Arial"/>
                <w:iCs/>
                <w:sz w:val="16"/>
                <w:szCs w:val="16"/>
              </w:rPr>
              <w:t>-dragon</w:t>
            </w:r>
          </w:p>
        </w:tc>
      </w:tr>
      <w:tr w:rsidR="007956F1" w:rsidRPr="00527E9E" w14:paraId="029F602A" w14:textId="77777777" w:rsidTr="008B13BA">
        <w:tc>
          <w:tcPr>
            <w:tcW w:w="0" w:type="auto"/>
            <w:shd w:val="clear" w:color="auto" w:fill="E0E0E0"/>
          </w:tcPr>
          <w:p w14:paraId="3A84591D" w14:textId="77777777" w:rsidR="007956F1" w:rsidRPr="00527E9E" w:rsidRDefault="007956F1" w:rsidP="008B13BA">
            <w:pPr>
              <w:jc w:val="center"/>
              <w:rPr>
                <w:sz w:val="16"/>
              </w:rPr>
            </w:pPr>
            <w:r w:rsidRPr="00527E9E">
              <w:rPr>
                <w:sz w:val="16"/>
              </w:rPr>
              <w:t>2</w:t>
            </w:r>
          </w:p>
        </w:tc>
        <w:tc>
          <w:tcPr>
            <w:tcW w:w="0" w:type="auto"/>
            <w:shd w:val="clear" w:color="auto" w:fill="E0E0E0"/>
          </w:tcPr>
          <w:p w14:paraId="025B9039" w14:textId="77777777" w:rsidR="007956F1" w:rsidRPr="00527E9E" w:rsidRDefault="00BB4314" w:rsidP="008B13BA">
            <w:pPr>
              <w:jc w:val="center"/>
              <w:rPr>
                <w:sz w:val="16"/>
              </w:rPr>
            </w:pPr>
            <w:r w:rsidRPr="00527E9E">
              <w:rPr>
                <w:rFonts w:cs="Arial"/>
                <w:sz w:val="16"/>
                <w:szCs w:val="16"/>
              </w:rPr>
              <w:t>Grand loup gris</w:t>
            </w:r>
          </w:p>
        </w:tc>
        <w:tc>
          <w:tcPr>
            <w:tcW w:w="0" w:type="auto"/>
            <w:shd w:val="clear" w:color="auto" w:fill="E0E0E0"/>
          </w:tcPr>
          <w:p w14:paraId="0DB8874B" w14:textId="77777777" w:rsidR="007956F1" w:rsidRPr="00527E9E" w:rsidRDefault="00BB4314" w:rsidP="008B13BA">
            <w:pPr>
              <w:jc w:val="center"/>
              <w:rPr>
                <w:sz w:val="16"/>
              </w:rPr>
            </w:pPr>
            <w:r w:rsidRPr="00527E9E">
              <w:rPr>
                <w:rFonts w:cs="Arial"/>
                <w:sz w:val="16"/>
                <w:szCs w:val="16"/>
              </w:rPr>
              <w:t>Grand aigle</w:t>
            </w:r>
          </w:p>
        </w:tc>
        <w:tc>
          <w:tcPr>
            <w:tcW w:w="0" w:type="auto"/>
            <w:shd w:val="clear" w:color="auto" w:fill="E0E0E0"/>
          </w:tcPr>
          <w:p w14:paraId="7B2AFEA5" w14:textId="77777777" w:rsidR="007956F1" w:rsidRPr="00527E9E" w:rsidRDefault="00BB4314" w:rsidP="008B13BA">
            <w:pPr>
              <w:jc w:val="center"/>
              <w:rPr>
                <w:sz w:val="16"/>
              </w:rPr>
            </w:pPr>
            <w:r w:rsidRPr="00527E9E">
              <w:rPr>
                <w:rFonts w:cs="Arial"/>
                <w:sz w:val="16"/>
                <w:szCs w:val="16"/>
              </w:rPr>
              <w:t>Serpent vase</w:t>
            </w:r>
          </w:p>
        </w:tc>
        <w:tc>
          <w:tcPr>
            <w:tcW w:w="0" w:type="auto"/>
            <w:shd w:val="clear" w:color="auto" w:fill="E0E0E0"/>
          </w:tcPr>
          <w:p w14:paraId="3B77EBD7" w14:textId="77777777" w:rsidR="007956F1" w:rsidRPr="00527E9E" w:rsidRDefault="00BB4314" w:rsidP="008B13BA">
            <w:pPr>
              <w:jc w:val="center"/>
              <w:rPr>
                <w:sz w:val="16"/>
              </w:rPr>
            </w:pPr>
            <w:r w:rsidRPr="00527E9E">
              <w:rPr>
                <w:rFonts w:cs="Arial"/>
                <w:iCs/>
                <w:sz w:val="16"/>
                <w:szCs w:val="16"/>
              </w:rPr>
              <w:t>Dragon</w:t>
            </w:r>
          </w:p>
        </w:tc>
      </w:tr>
      <w:tr w:rsidR="007956F1" w:rsidRPr="00527E9E" w14:paraId="413FC9EA" w14:textId="77777777" w:rsidTr="008B13BA">
        <w:tc>
          <w:tcPr>
            <w:tcW w:w="0" w:type="auto"/>
          </w:tcPr>
          <w:p w14:paraId="3738E28E" w14:textId="77777777" w:rsidR="007956F1" w:rsidRPr="00527E9E" w:rsidRDefault="007956F1" w:rsidP="008B13BA">
            <w:pPr>
              <w:jc w:val="center"/>
              <w:rPr>
                <w:sz w:val="16"/>
              </w:rPr>
            </w:pPr>
            <w:r w:rsidRPr="00527E9E">
              <w:rPr>
                <w:sz w:val="16"/>
              </w:rPr>
              <w:t>3</w:t>
            </w:r>
          </w:p>
        </w:tc>
        <w:tc>
          <w:tcPr>
            <w:tcW w:w="0" w:type="auto"/>
          </w:tcPr>
          <w:p w14:paraId="1C583D61" w14:textId="77777777" w:rsidR="007956F1" w:rsidRPr="00527E9E" w:rsidRDefault="005B22DF" w:rsidP="008B13BA">
            <w:pPr>
              <w:jc w:val="center"/>
              <w:rPr>
                <w:sz w:val="16"/>
              </w:rPr>
            </w:pPr>
            <w:r w:rsidRPr="00527E9E">
              <w:rPr>
                <w:rFonts w:cs="Arial"/>
                <w:sz w:val="16"/>
                <w:szCs w:val="16"/>
              </w:rPr>
              <w:t>C</w:t>
            </w:r>
            <w:r w:rsidR="007956F1" w:rsidRPr="00527E9E">
              <w:rPr>
                <w:rFonts w:cs="Arial"/>
                <w:sz w:val="16"/>
                <w:szCs w:val="16"/>
              </w:rPr>
              <w:t>hiencha</w:t>
            </w:r>
          </w:p>
        </w:tc>
        <w:tc>
          <w:tcPr>
            <w:tcW w:w="0" w:type="auto"/>
          </w:tcPr>
          <w:p w14:paraId="003769EA" w14:textId="77777777" w:rsidR="007956F1" w:rsidRPr="00527E9E" w:rsidRDefault="00BB4314" w:rsidP="00E72C9F">
            <w:pPr>
              <w:jc w:val="center"/>
              <w:rPr>
                <w:sz w:val="16"/>
              </w:rPr>
            </w:pPr>
            <w:r w:rsidRPr="00527E9E">
              <w:rPr>
                <w:rFonts w:cs="Arial"/>
                <w:iCs/>
                <w:sz w:val="16"/>
                <w:szCs w:val="16"/>
              </w:rPr>
              <w:t xml:space="preserve">Fée </w:t>
            </w:r>
            <w:r w:rsidR="00E72C9F" w:rsidRPr="00527E9E">
              <w:rPr>
                <w:rFonts w:cs="Arial"/>
                <w:iCs/>
                <w:sz w:val="16"/>
                <w:szCs w:val="16"/>
              </w:rPr>
              <w:t>de la nature</w:t>
            </w:r>
          </w:p>
        </w:tc>
        <w:tc>
          <w:tcPr>
            <w:tcW w:w="0" w:type="auto"/>
          </w:tcPr>
          <w:p w14:paraId="68E6E7E8" w14:textId="77777777" w:rsidR="007956F1" w:rsidRPr="00527E9E" w:rsidRDefault="00BB4314" w:rsidP="008B13BA">
            <w:pPr>
              <w:jc w:val="center"/>
              <w:rPr>
                <w:sz w:val="16"/>
              </w:rPr>
            </w:pPr>
            <w:r w:rsidRPr="00527E9E">
              <w:rPr>
                <w:rFonts w:cs="Arial"/>
                <w:iCs/>
                <w:sz w:val="16"/>
                <w:szCs w:val="16"/>
              </w:rPr>
              <w:t xml:space="preserve">Corne </w:t>
            </w:r>
            <w:r w:rsidR="007956F1" w:rsidRPr="00527E9E">
              <w:rPr>
                <w:rFonts w:cs="Arial"/>
                <w:iCs/>
                <w:sz w:val="16"/>
                <w:szCs w:val="16"/>
              </w:rPr>
              <w:t>divine</w:t>
            </w:r>
          </w:p>
        </w:tc>
        <w:tc>
          <w:tcPr>
            <w:tcW w:w="0" w:type="auto"/>
          </w:tcPr>
          <w:p w14:paraId="7D5BAE6F" w14:textId="77777777" w:rsidR="007956F1" w:rsidRPr="00527E9E" w:rsidRDefault="00BB4314" w:rsidP="008B13BA">
            <w:pPr>
              <w:jc w:val="center"/>
              <w:rPr>
                <w:sz w:val="16"/>
              </w:rPr>
            </w:pPr>
            <w:r w:rsidRPr="00527E9E">
              <w:rPr>
                <w:rFonts w:cs="Arial"/>
                <w:iCs/>
                <w:sz w:val="16"/>
                <w:szCs w:val="16"/>
              </w:rPr>
              <w:t xml:space="preserve">Grantom </w:t>
            </w:r>
            <w:r w:rsidR="007956F1" w:rsidRPr="00527E9E">
              <w:rPr>
                <w:rFonts w:cs="Arial"/>
                <w:iCs/>
                <w:sz w:val="16"/>
                <w:szCs w:val="16"/>
              </w:rPr>
              <w:t>des tempêtes</w:t>
            </w:r>
          </w:p>
        </w:tc>
      </w:tr>
      <w:tr w:rsidR="007956F1" w:rsidRPr="00527E9E" w14:paraId="3C517F50" w14:textId="77777777" w:rsidTr="008B13BA">
        <w:tc>
          <w:tcPr>
            <w:tcW w:w="0" w:type="auto"/>
            <w:shd w:val="clear" w:color="auto" w:fill="E0E0E0"/>
          </w:tcPr>
          <w:p w14:paraId="4731FDEF" w14:textId="77777777" w:rsidR="007956F1" w:rsidRPr="00527E9E" w:rsidRDefault="007956F1" w:rsidP="008B13BA">
            <w:pPr>
              <w:jc w:val="center"/>
              <w:rPr>
                <w:sz w:val="16"/>
              </w:rPr>
            </w:pPr>
            <w:r w:rsidRPr="00527E9E">
              <w:rPr>
                <w:sz w:val="16"/>
              </w:rPr>
              <w:t>4</w:t>
            </w:r>
          </w:p>
        </w:tc>
        <w:tc>
          <w:tcPr>
            <w:tcW w:w="0" w:type="auto"/>
            <w:shd w:val="clear" w:color="auto" w:fill="E0E0E0"/>
          </w:tcPr>
          <w:p w14:paraId="63E79130" w14:textId="77777777" w:rsidR="007956F1" w:rsidRPr="00527E9E" w:rsidRDefault="00BB4314" w:rsidP="008B13BA">
            <w:pPr>
              <w:jc w:val="center"/>
              <w:rPr>
                <w:sz w:val="16"/>
              </w:rPr>
            </w:pPr>
            <w:r w:rsidRPr="00527E9E">
              <w:rPr>
                <w:rFonts w:cs="Arial"/>
                <w:iCs/>
                <w:sz w:val="16"/>
                <w:szCs w:val="16"/>
              </w:rPr>
              <w:t xml:space="preserve">Irnolo des </w:t>
            </w:r>
            <w:r w:rsidR="007956F1" w:rsidRPr="00527E9E">
              <w:rPr>
                <w:rFonts w:cs="Arial"/>
                <w:iCs/>
                <w:sz w:val="16"/>
                <w:szCs w:val="16"/>
              </w:rPr>
              <w:t>montagnes</w:t>
            </w:r>
          </w:p>
        </w:tc>
        <w:tc>
          <w:tcPr>
            <w:tcW w:w="0" w:type="auto"/>
            <w:shd w:val="clear" w:color="auto" w:fill="E0E0E0"/>
          </w:tcPr>
          <w:p w14:paraId="45B9D6B3" w14:textId="77777777" w:rsidR="007956F1" w:rsidRPr="00527E9E" w:rsidRDefault="005B22DF" w:rsidP="008B13BA">
            <w:pPr>
              <w:jc w:val="center"/>
              <w:rPr>
                <w:sz w:val="16"/>
              </w:rPr>
            </w:pPr>
            <w:r w:rsidRPr="00527E9E">
              <w:rPr>
                <w:rFonts w:cs="Arial"/>
                <w:sz w:val="16"/>
                <w:szCs w:val="16"/>
              </w:rPr>
              <w:t>R</w:t>
            </w:r>
            <w:r w:rsidR="007956F1" w:rsidRPr="00527E9E">
              <w:rPr>
                <w:rFonts w:cs="Arial"/>
                <w:sz w:val="16"/>
                <w:szCs w:val="16"/>
              </w:rPr>
              <w:t>arnoin</w:t>
            </w:r>
          </w:p>
        </w:tc>
        <w:tc>
          <w:tcPr>
            <w:tcW w:w="0" w:type="auto"/>
            <w:shd w:val="clear" w:color="auto" w:fill="E0E0E0"/>
          </w:tcPr>
          <w:p w14:paraId="056E58F6" w14:textId="77777777" w:rsidR="007956F1" w:rsidRPr="00527E9E" w:rsidRDefault="00BB4314" w:rsidP="008B13BA">
            <w:pPr>
              <w:jc w:val="center"/>
              <w:rPr>
                <w:sz w:val="16"/>
              </w:rPr>
            </w:pPr>
            <w:r w:rsidRPr="00527E9E">
              <w:rPr>
                <w:rFonts w:cs="Arial"/>
                <w:sz w:val="16"/>
                <w:szCs w:val="16"/>
              </w:rPr>
              <w:t>Gardien de sidh</w:t>
            </w:r>
          </w:p>
        </w:tc>
        <w:tc>
          <w:tcPr>
            <w:tcW w:w="0" w:type="auto"/>
            <w:shd w:val="clear" w:color="auto" w:fill="E0E0E0"/>
          </w:tcPr>
          <w:p w14:paraId="7557973A" w14:textId="77777777" w:rsidR="007956F1" w:rsidRPr="00527E9E" w:rsidRDefault="00BB4314" w:rsidP="008B13BA">
            <w:pPr>
              <w:jc w:val="center"/>
              <w:rPr>
                <w:sz w:val="16"/>
              </w:rPr>
            </w:pPr>
            <w:r w:rsidRPr="00527E9E">
              <w:rPr>
                <w:rFonts w:cs="Arial"/>
                <w:iCs/>
                <w:sz w:val="16"/>
                <w:szCs w:val="16"/>
              </w:rPr>
              <w:t>Grand esprit de feu</w:t>
            </w:r>
          </w:p>
        </w:tc>
      </w:tr>
      <w:tr w:rsidR="00335CA5" w:rsidRPr="00527E9E" w14:paraId="5DE7463F" w14:textId="77777777" w:rsidTr="008B13BA">
        <w:tc>
          <w:tcPr>
            <w:tcW w:w="0" w:type="auto"/>
          </w:tcPr>
          <w:p w14:paraId="1D8DE1A1" w14:textId="77777777" w:rsidR="00335CA5" w:rsidRPr="00527E9E" w:rsidRDefault="00335CA5" w:rsidP="008B13BA">
            <w:pPr>
              <w:jc w:val="center"/>
              <w:rPr>
                <w:sz w:val="16"/>
              </w:rPr>
            </w:pPr>
            <w:r w:rsidRPr="00527E9E">
              <w:rPr>
                <w:sz w:val="16"/>
              </w:rPr>
              <w:t>5</w:t>
            </w:r>
          </w:p>
        </w:tc>
        <w:tc>
          <w:tcPr>
            <w:tcW w:w="0" w:type="auto"/>
          </w:tcPr>
          <w:p w14:paraId="67158E7D" w14:textId="77777777" w:rsidR="00335CA5" w:rsidRPr="00527E9E" w:rsidRDefault="00BB4314" w:rsidP="008B13BA">
            <w:pPr>
              <w:jc w:val="center"/>
              <w:rPr>
                <w:sz w:val="16"/>
              </w:rPr>
            </w:pPr>
            <w:r w:rsidRPr="00527E9E">
              <w:rPr>
                <w:rFonts w:cs="Arial"/>
                <w:iCs/>
                <w:sz w:val="16"/>
                <w:szCs w:val="16"/>
              </w:rPr>
              <w:t>Irnolo des forêts</w:t>
            </w:r>
          </w:p>
        </w:tc>
        <w:tc>
          <w:tcPr>
            <w:tcW w:w="0" w:type="auto"/>
          </w:tcPr>
          <w:p w14:paraId="410849AC" w14:textId="77777777" w:rsidR="00335CA5" w:rsidRPr="00527E9E" w:rsidRDefault="005B22DF" w:rsidP="008B13BA">
            <w:pPr>
              <w:jc w:val="center"/>
              <w:rPr>
                <w:sz w:val="16"/>
              </w:rPr>
            </w:pPr>
            <w:r w:rsidRPr="00527E9E">
              <w:rPr>
                <w:rFonts w:cs="Arial"/>
                <w:sz w:val="16"/>
                <w:szCs w:val="16"/>
              </w:rPr>
              <w:t>A</w:t>
            </w:r>
            <w:r w:rsidR="00335CA5" w:rsidRPr="00527E9E">
              <w:rPr>
                <w:rFonts w:cs="Arial"/>
                <w:sz w:val="16"/>
                <w:szCs w:val="16"/>
              </w:rPr>
              <w:t>nesprit</w:t>
            </w:r>
          </w:p>
        </w:tc>
        <w:tc>
          <w:tcPr>
            <w:tcW w:w="0" w:type="auto"/>
          </w:tcPr>
          <w:p w14:paraId="75FF136A" w14:textId="77777777" w:rsidR="00335CA5" w:rsidRPr="00527E9E" w:rsidRDefault="00BB4314" w:rsidP="008B13BA">
            <w:pPr>
              <w:jc w:val="center"/>
              <w:rPr>
                <w:sz w:val="16"/>
              </w:rPr>
            </w:pPr>
            <w:r w:rsidRPr="00527E9E">
              <w:rPr>
                <w:rFonts w:cs="Arial"/>
                <w:iCs/>
                <w:sz w:val="16"/>
                <w:szCs w:val="16"/>
              </w:rPr>
              <w:t>Démon sans</w:t>
            </w:r>
            <w:r w:rsidR="00335CA5" w:rsidRPr="00527E9E">
              <w:rPr>
                <w:rFonts w:cs="Arial"/>
                <w:iCs/>
                <w:sz w:val="16"/>
                <w:szCs w:val="16"/>
              </w:rPr>
              <w:t xml:space="preserve"> nom</w:t>
            </w:r>
          </w:p>
        </w:tc>
        <w:tc>
          <w:tcPr>
            <w:tcW w:w="0" w:type="auto"/>
          </w:tcPr>
          <w:p w14:paraId="5598B1BB" w14:textId="77777777" w:rsidR="00335CA5" w:rsidRPr="00527E9E" w:rsidRDefault="00BB4314" w:rsidP="00BB78EE">
            <w:pPr>
              <w:jc w:val="center"/>
              <w:rPr>
                <w:sz w:val="16"/>
              </w:rPr>
            </w:pPr>
            <w:r w:rsidRPr="00527E9E">
              <w:rPr>
                <w:rFonts w:cs="Arial"/>
                <w:sz w:val="16"/>
                <w:szCs w:val="16"/>
              </w:rPr>
              <w:t>Cheval f</w:t>
            </w:r>
            <w:r w:rsidR="00335CA5" w:rsidRPr="00527E9E">
              <w:rPr>
                <w:rFonts w:cs="Arial"/>
                <w:sz w:val="16"/>
                <w:szCs w:val="16"/>
              </w:rPr>
              <w:t>éérique</w:t>
            </w:r>
          </w:p>
        </w:tc>
      </w:tr>
      <w:tr w:rsidR="00335CA5" w:rsidRPr="00527E9E" w14:paraId="2E347C19" w14:textId="77777777" w:rsidTr="008B13BA">
        <w:tc>
          <w:tcPr>
            <w:tcW w:w="0" w:type="auto"/>
            <w:shd w:val="clear" w:color="auto" w:fill="E0E0E0"/>
          </w:tcPr>
          <w:p w14:paraId="0C7ECDA2" w14:textId="77777777" w:rsidR="00335CA5" w:rsidRPr="00527E9E" w:rsidRDefault="00335CA5" w:rsidP="008B13BA">
            <w:pPr>
              <w:jc w:val="center"/>
              <w:rPr>
                <w:sz w:val="16"/>
              </w:rPr>
            </w:pPr>
            <w:r w:rsidRPr="00527E9E">
              <w:rPr>
                <w:sz w:val="16"/>
              </w:rPr>
              <w:t>6</w:t>
            </w:r>
          </w:p>
        </w:tc>
        <w:tc>
          <w:tcPr>
            <w:tcW w:w="0" w:type="auto"/>
            <w:shd w:val="clear" w:color="auto" w:fill="E0E0E0"/>
          </w:tcPr>
          <w:p w14:paraId="77A38528" w14:textId="77777777" w:rsidR="00335CA5" w:rsidRPr="00527E9E" w:rsidRDefault="00BB4314" w:rsidP="008B13BA">
            <w:pPr>
              <w:jc w:val="center"/>
              <w:rPr>
                <w:sz w:val="16"/>
              </w:rPr>
            </w:pPr>
            <w:r w:rsidRPr="00527E9E">
              <w:rPr>
                <w:rFonts w:cs="Arial"/>
                <w:sz w:val="16"/>
                <w:szCs w:val="16"/>
              </w:rPr>
              <w:t>Chien baveur</w:t>
            </w:r>
          </w:p>
        </w:tc>
        <w:tc>
          <w:tcPr>
            <w:tcW w:w="0" w:type="auto"/>
            <w:shd w:val="clear" w:color="auto" w:fill="E0E0E0"/>
          </w:tcPr>
          <w:p w14:paraId="57385068" w14:textId="77777777" w:rsidR="00335CA5" w:rsidRPr="00527E9E" w:rsidRDefault="00BB4314" w:rsidP="008B13BA">
            <w:pPr>
              <w:jc w:val="center"/>
              <w:rPr>
                <w:sz w:val="16"/>
              </w:rPr>
            </w:pPr>
            <w:r w:rsidRPr="00527E9E">
              <w:rPr>
                <w:rFonts w:cs="Arial"/>
                <w:sz w:val="16"/>
                <w:szCs w:val="16"/>
              </w:rPr>
              <w:t>Dragon sauvage</w:t>
            </w:r>
          </w:p>
        </w:tc>
        <w:tc>
          <w:tcPr>
            <w:tcW w:w="0" w:type="auto"/>
            <w:shd w:val="clear" w:color="auto" w:fill="E0E0E0"/>
          </w:tcPr>
          <w:p w14:paraId="26718FCF" w14:textId="77777777" w:rsidR="00335CA5" w:rsidRPr="00527E9E" w:rsidRDefault="00BB4314" w:rsidP="008B13BA">
            <w:pPr>
              <w:jc w:val="center"/>
              <w:rPr>
                <w:sz w:val="16"/>
              </w:rPr>
            </w:pPr>
            <w:r w:rsidRPr="00527E9E">
              <w:rPr>
                <w:rFonts w:cs="Arial"/>
                <w:iCs/>
                <w:sz w:val="16"/>
                <w:szCs w:val="16"/>
              </w:rPr>
              <w:t>Grantom des rocs</w:t>
            </w:r>
          </w:p>
        </w:tc>
        <w:tc>
          <w:tcPr>
            <w:tcW w:w="0" w:type="auto"/>
            <w:shd w:val="clear" w:color="auto" w:fill="E0E0E0"/>
          </w:tcPr>
          <w:p w14:paraId="6DA6AC7F" w14:textId="77777777" w:rsidR="00335CA5" w:rsidRPr="00527E9E" w:rsidRDefault="00BB4314" w:rsidP="00BB78EE">
            <w:pPr>
              <w:jc w:val="center"/>
              <w:rPr>
                <w:sz w:val="16"/>
              </w:rPr>
            </w:pPr>
            <w:r w:rsidRPr="00527E9E">
              <w:rPr>
                <w:rFonts w:cs="Arial"/>
                <w:iCs/>
                <w:sz w:val="16"/>
                <w:szCs w:val="16"/>
              </w:rPr>
              <w:t>Démon des tréfonds</w:t>
            </w:r>
          </w:p>
        </w:tc>
      </w:tr>
      <w:tr w:rsidR="00335CA5" w:rsidRPr="00527E9E" w14:paraId="4372A06C" w14:textId="77777777" w:rsidTr="008B13BA">
        <w:tc>
          <w:tcPr>
            <w:tcW w:w="0" w:type="auto"/>
          </w:tcPr>
          <w:p w14:paraId="2E899D94" w14:textId="77777777" w:rsidR="00335CA5" w:rsidRPr="00527E9E" w:rsidRDefault="00335CA5" w:rsidP="008B13BA">
            <w:pPr>
              <w:jc w:val="center"/>
              <w:rPr>
                <w:sz w:val="16"/>
              </w:rPr>
            </w:pPr>
            <w:r w:rsidRPr="00527E9E">
              <w:rPr>
                <w:sz w:val="16"/>
              </w:rPr>
              <w:t>7</w:t>
            </w:r>
          </w:p>
        </w:tc>
        <w:tc>
          <w:tcPr>
            <w:tcW w:w="0" w:type="auto"/>
          </w:tcPr>
          <w:p w14:paraId="706F1014" w14:textId="77777777" w:rsidR="00335CA5" w:rsidRPr="00527E9E" w:rsidRDefault="005B22DF" w:rsidP="008B13BA">
            <w:pPr>
              <w:jc w:val="center"/>
              <w:rPr>
                <w:sz w:val="16"/>
              </w:rPr>
            </w:pPr>
            <w:r w:rsidRPr="00527E9E">
              <w:rPr>
                <w:rFonts w:cs="Arial"/>
                <w:sz w:val="16"/>
                <w:szCs w:val="16"/>
              </w:rPr>
              <w:t>O</w:t>
            </w:r>
            <w:r w:rsidR="00335CA5" w:rsidRPr="00527E9E">
              <w:rPr>
                <w:rFonts w:cs="Arial"/>
                <w:sz w:val="16"/>
                <w:szCs w:val="16"/>
              </w:rPr>
              <w:t>gre</w:t>
            </w:r>
          </w:p>
        </w:tc>
        <w:tc>
          <w:tcPr>
            <w:tcW w:w="0" w:type="auto"/>
          </w:tcPr>
          <w:p w14:paraId="6FC8BCE2" w14:textId="77777777" w:rsidR="00335CA5" w:rsidRPr="00527E9E" w:rsidRDefault="005B22DF" w:rsidP="008B13BA">
            <w:pPr>
              <w:jc w:val="center"/>
              <w:rPr>
                <w:sz w:val="16"/>
              </w:rPr>
            </w:pPr>
            <w:r w:rsidRPr="00527E9E">
              <w:rPr>
                <w:rFonts w:cs="Arial"/>
                <w:iCs/>
                <w:sz w:val="16"/>
                <w:szCs w:val="16"/>
              </w:rPr>
              <w:t>C</w:t>
            </w:r>
            <w:r w:rsidR="00335CA5" w:rsidRPr="00527E9E">
              <w:rPr>
                <w:rFonts w:cs="Arial"/>
                <w:iCs/>
                <w:sz w:val="16"/>
                <w:szCs w:val="16"/>
              </w:rPr>
              <w:t>yclom</w:t>
            </w:r>
          </w:p>
        </w:tc>
        <w:tc>
          <w:tcPr>
            <w:tcW w:w="0" w:type="auto"/>
          </w:tcPr>
          <w:p w14:paraId="0303206B" w14:textId="77777777" w:rsidR="00335CA5" w:rsidRPr="00527E9E" w:rsidRDefault="00BB4314" w:rsidP="008B13BA">
            <w:pPr>
              <w:jc w:val="center"/>
              <w:rPr>
                <w:sz w:val="16"/>
              </w:rPr>
            </w:pPr>
            <w:r w:rsidRPr="00527E9E">
              <w:rPr>
                <w:rFonts w:cs="Arial"/>
                <w:sz w:val="16"/>
                <w:szCs w:val="16"/>
              </w:rPr>
              <w:t xml:space="preserve">Géant </w:t>
            </w:r>
            <w:r w:rsidR="00335CA5" w:rsidRPr="00527E9E">
              <w:rPr>
                <w:rFonts w:cs="Arial"/>
                <w:sz w:val="16"/>
                <w:szCs w:val="16"/>
              </w:rPr>
              <w:t>aveugle</w:t>
            </w:r>
          </w:p>
        </w:tc>
        <w:tc>
          <w:tcPr>
            <w:tcW w:w="0" w:type="auto"/>
          </w:tcPr>
          <w:p w14:paraId="29FF5528" w14:textId="77777777" w:rsidR="00335CA5" w:rsidRPr="00527E9E" w:rsidRDefault="005B22DF" w:rsidP="00BB78EE">
            <w:pPr>
              <w:jc w:val="center"/>
              <w:rPr>
                <w:sz w:val="16"/>
              </w:rPr>
            </w:pPr>
            <w:r w:rsidRPr="00527E9E">
              <w:rPr>
                <w:rFonts w:cs="Arial"/>
                <w:sz w:val="16"/>
                <w:szCs w:val="16"/>
              </w:rPr>
              <w:t>H</w:t>
            </w:r>
            <w:r w:rsidR="00335CA5" w:rsidRPr="00527E9E">
              <w:rPr>
                <w:rFonts w:cs="Arial"/>
                <w:sz w:val="16"/>
                <w:szCs w:val="16"/>
              </w:rPr>
              <w:t>ydre</w:t>
            </w:r>
          </w:p>
        </w:tc>
      </w:tr>
      <w:tr w:rsidR="00335CA5" w:rsidRPr="00527E9E" w14:paraId="33A67B50" w14:textId="77777777" w:rsidTr="008B13BA">
        <w:tc>
          <w:tcPr>
            <w:tcW w:w="0" w:type="auto"/>
            <w:shd w:val="clear" w:color="auto" w:fill="E0E0E0"/>
          </w:tcPr>
          <w:p w14:paraId="1F812541" w14:textId="77777777" w:rsidR="00335CA5" w:rsidRPr="00527E9E" w:rsidRDefault="00335CA5" w:rsidP="008B13BA">
            <w:pPr>
              <w:jc w:val="center"/>
              <w:rPr>
                <w:sz w:val="16"/>
              </w:rPr>
            </w:pPr>
            <w:r w:rsidRPr="00527E9E">
              <w:rPr>
                <w:sz w:val="16"/>
              </w:rPr>
              <w:t>8</w:t>
            </w:r>
          </w:p>
        </w:tc>
        <w:tc>
          <w:tcPr>
            <w:tcW w:w="0" w:type="auto"/>
            <w:shd w:val="clear" w:color="auto" w:fill="E0E0E0"/>
          </w:tcPr>
          <w:p w14:paraId="387EF62C" w14:textId="77777777" w:rsidR="00335CA5" w:rsidRPr="00527E9E" w:rsidRDefault="005B22DF" w:rsidP="008B13BA">
            <w:pPr>
              <w:jc w:val="center"/>
              <w:rPr>
                <w:sz w:val="16"/>
              </w:rPr>
            </w:pPr>
            <w:r w:rsidRPr="00527E9E">
              <w:rPr>
                <w:rFonts w:cs="Arial"/>
                <w:sz w:val="16"/>
                <w:szCs w:val="16"/>
              </w:rPr>
              <w:t>L</w:t>
            </w:r>
            <w:r w:rsidR="00335CA5" w:rsidRPr="00527E9E">
              <w:rPr>
                <w:rFonts w:cs="Arial"/>
                <w:sz w:val="16"/>
                <w:szCs w:val="16"/>
              </w:rPr>
              <w:t>utin</w:t>
            </w:r>
          </w:p>
        </w:tc>
        <w:tc>
          <w:tcPr>
            <w:tcW w:w="0" w:type="auto"/>
            <w:shd w:val="clear" w:color="auto" w:fill="E0E0E0"/>
          </w:tcPr>
          <w:p w14:paraId="79B6BB5D" w14:textId="77777777" w:rsidR="00335CA5" w:rsidRPr="00527E9E" w:rsidRDefault="008678EB" w:rsidP="008B13BA">
            <w:pPr>
              <w:jc w:val="center"/>
              <w:rPr>
                <w:sz w:val="16"/>
              </w:rPr>
            </w:pPr>
            <w:r w:rsidRPr="00527E9E">
              <w:rPr>
                <w:sz w:val="16"/>
              </w:rPr>
              <w:t>Chasseresse</w:t>
            </w:r>
          </w:p>
        </w:tc>
        <w:tc>
          <w:tcPr>
            <w:tcW w:w="0" w:type="auto"/>
            <w:shd w:val="clear" w:color="auto" w:fill="E0E0E0"/>
          </w:tcPr>
          <w:p w14:paraId="723EE6A1" w14:textId="77777777" w:rsidR="00335CA5" w:rsidRPr="00527E9E" w:rsidRDefault="00017965" w:rsidP="008B13BA">
            <w:pPr>
              <w:jc w:val="center"/>
              <w:rPr>
                <w:sz w:val="16"/>
              </w:rPr>
            </w:pPr>
            <w:r w:rsidRPr="00527E9E">
              <w:rPr>
                <w:sz w:val="16"/>
              </w:rPr>
              <w:t>Grouilleur</w:t>
            </w:r>
          </w:p>
        </w:tc>
        <w:tc>
          <w:tcPr>
            <w:tcW w:w="0" w:type="auto"/>
            <w:shd w:val="clear" w:color="auto" w:fill="E0E0E0"/>
          </w:tcPr>
          <w:p w14:paraId="72229477" w14:textId="77777777" w:rsidR="00335CA5" w:rsidRPr="00527E9E" w:rsidRDefault="00BB4314" w:rsidP="008B13BA">
            <w:pPr>
              <w:jc w:val="center"/>
              <w:rPr>
                <w:sz w:val="16"/>
              </w:rPr>
            </w:pPr>
            <w:r w:rsidRPr="00527E9E">
              <w:rPr>
                <w:rFonts w:cs="Arial"/>
                <w:sz w:val="16"/>
                <w:szCs w:val="16"/>
              </w:rPr>
              <w:t xml:space="preserve">Serpent </w:t>
            </w:r>
            <w:r w:rsidR="005B22DF" w:rsidRPr="00527E9E">
              <w:rPr>
                <w:rFonts w:cs="Arial"/>
                <w:sz w:val="16"/>
                <w:szCs w:val="16"/>
              </w:rPr>
              <w:t>vase</w:t>
            </w:r>
          </w:p>
        </w:tc>
      </w:tr>
      <w:tr w:rsidR="00335CA5" w:rsidRPr="00527E9E" w14:paraId="404378A4" w14:textId="77777777" w:rsidTr="008B13BA">
        <w:tc>
          <w:tcPr>
            <w:tcW w:w="0" w:type="auto"/>
          </w:tcPr>
          <w:p w14:paraId="14D57D10" w14:textId="77777777" w:rsidR="00335CA5" w:rsidRPr="00527E9E" w:rsidRDefault="00335CA5" w:rsidP="008B13BA">
            <w:pPr>
              <w:jc w:val="center"/>
              <w:rPr>
                <w:sz w:val="16"/>
              </w:rPr>
            </w:pPr>
            <w:r w:rsidRPr="00527E9E">
              <w:rPr>
                <w:sz w:val="16"/>
              </w:rPr>
              <w:t>9</w:t>
            </w:r>
          </w:p>
        </w:tc>
        <w:tc>
          <w:tcPr>
            <w:tcW w:w="0" w:type="auto"/>
          </w:tcPr>
          <w:p w14:paraId="5D2B8FD9" w14:textId="77777777" w:rsidR="00335CA5" w:rsidRPr="00527E9E" w:rsidRDefault="008678EB" w:rsidP="008B13BA">
            <w:pPr>
              <w:jc w:val="center"/>
              <w:rPr>
                <w:sz w:val="16"/>
              </w:rPr>
            </w:pPr>
            <w:r w:rsidRPr="00527E9E">
              <w:rPr>
                <w:sz w:val="16"/>
              </w:rPr>
              <w:t>Corne de nuit</w:t>
            </w:r>
          </w:p>
        </w:tc>
        <w:tc>
          <w:tcPr>
            <w:tcW w:w="0" w:type="auto"/>
          </w:tcPr>
          <w:p w14:paraId="6B3A6B25" w14:textId="77777777" w:rsidR="00335CA5" w:rsidRPr="00527E9E" w:rsidRDefault="00017965" w:rsidP="008B13BA">
            <w:pPr>
              <w:jc w:val="center"/>
              <w:rPr>
                <w:sz w:val="16"/>
              </w:rPr>
            </w:pPr>
            <w:r w:rsidRPr="00527E9E">
              <w:rPr>
                <w:sz w:val="16"/>
              </w:rPr>
              <w:t>Cornu</w:t>
            </w:r>
          </w:p>
        </w:tc>
        <w:tc>
          <w:tcPr>
            <w:tcW w:w="0" w:type="auto"/>
          </w:tcPr>
          <w:p w14:paraId="3B2D5930" w14:textId="77777777" w:rsidR="00335CA5" w:rsidRPr="00527E9E" w:rsidRDefault="005B22DF" w:rsidP="008B13BA">
            <w:pPr>
              <w:jc w:val="center"/>
              <w:rPr>
                <w:sz w:val="16"/>
              </w:rPr>
            </w:pPr>
            <w:r w:rsidRPr="00527E9E">
              <w:rPr>
                <w:rFonts w:cs="Arial"/>
                <w:iCs/>
                <w:sz w:val="16"/>
                <w:szCs w:val="16"/>
              </w:rPr>
              <w:t>Cyclom</w:t>
            </w:r>
          </w:p>
        </w:tc>
        <w:tc>
          <w:tcPr>
            <w:tcW w:w="0" w:type="auto"/>
          </w:tcPr>
          <w:p w14:paraId="55C34BE5" w14:textId="77777777" w:rsidR="00335CA5" w:rsidRPr="00527E9E" w:rsidRDefault="00BB4314" w:rsidP="008B13BA">
            <w:pPr>
              <w:jc w:val="center"/>
              <w:rPr>
                <w:sz w:val="16"/>
              </w:rPr>
            </w:pPr>
            <w:r w:rsidRPr="00527E9E">
              <w:rPr>
                <w:rFonts w:cs="Arial"/>
                <w:sz w:val="16"/>
                <w:szCs w:val="16"/>
              </w:rPr>
              <w:t xml:space="preserve">Géant </w:t>
            </w:r>
            <w:r w:rsidR="005B22DF" w:rsidRPr="00527E9E">
              <w:rPr>
                <w:rFonts w:cs="Arial"/>
                <w:sz w:val="16"/>
                <w:szCs w:val="16"/>
              </w:rPr>
              <w:t>aveugle</w:t>
            </w:r>
          </w:p>
        </w:tc>
      </w:tr>
      <w:tr w:rsidR="00335CA5" w:rsidRPr="00527E9E" w14:paraId="6F854125" w14:textId="77777777" w:rsidTr="008B13BA">
        <w:tc>
          <w:tcPr>
            <w:tcW w:w="0" w:type="auto"/>
            <w:shd w:val="clear" w:color="auto" w:fill="E0E0E0"/>
          </w:tcPr>
          <w:p w14:paraId="77780D5B" w14:textId="77777777" w:rsidR="00335CA5" w:rsidRPr="00527E9E" w:rsidRDefault="00335CA5" w:rsidP="008B13BA">
            <w:pPr>
              <w:jc w:val="center"/>
              <w:rPr>
                <w:sz w:val="16"/>
              </w:rPr>
            </w:pPr>
            <w:r w:rsidRPr="00527E9E">
              <w:rPr>
                <w:sz w:val="16"/>
              </w:rPr>
              <w:t xml:space="preserve">10 </w:t>
            </w:r>
          </w:p>
        </w:tc>
        <w:tc>
          <w:tcPr>
            <w:tcW w:w="0" w:type="auto"/>
            <w:shd w:val="clear" w:color="auto" w:fill="E0E0E0"/>
          </w:tcPr>
          <w:p w14:paraId="53A55DD5" w14:textId="77777777" w:rsidR="00335CA5" w:rsidRPr="00527E9E" w:rsidRDefault="005B22DF" w:rsidP="008B13BA">
            <w:pPr>
              <w:jc w:val="center"/>
              <w:rPr>
                <w:sz w:val="16"/>
              </w:rPr>
            </w:pPr>
            <w:r w:rsidRPr="00527E9E">
              <w:rPr>
                <w:rFonts w:cs="Arial"/>
                <w:sz w:val="16"/>
                <w:szCs w:val="16"/>
              </w:rPr>
              <w:t>Lutin</w:t>
            </w:r>
          </w:p>
        </w:tc>
        <w:tc>
          <w:tcPr>
            <w:tcW w:w="0" w:type="auto"/>
            <w:shd w:val="clear" w:color="auto" w:fill="E0E0E0"/>
          </w:tcPr>
          <w:p w14:paraId="0A0DA54D" w14:textId="77777777" w:rsidR="00335CA5" w:rsidRPr="00527E9E" w:rsidRDefault="00017965" w:rsidP="008B13BA">
            <w:pPr>
              <w:jc w:val="center"/>
              <w:rPr>
                <w:sz w:val="16"/>
              </w:rPr>
            </w:pPr>
            <w:r w:rsidRPr="00527E9E">
              <w:rPr>
                <w:sz w:val="16"/>
              </w:rPr>
              <w:t>Ziso</w:t>
            </w:r>
          </w:p>
        </w:tc>
        <w:tc>
          <w:tcPr>
            <w:tcW w:w="0" w:type="auto"/>
            <w:shd w:val="clear" w:color="auto" w:fill="E0E0E0"/>
          </w:tcPr>
          <w:p w14:paraId="488B242F" w14:textId="77777777" w:rsidR="00335CA5" w:rsidRPr="00527E9E" w:rsidRDefault="005B22DF" w:rsidP="008B13BA">
            <w:pPr>
              <w:jc w:val="center"/>
              <w:rPr>
                <w:sz w:val="16"/>
              </w:rPr>
            </w:pPr>
            <w:r w:rsidRPr="00527E9E">
              <w:rPr>
                <w:sz w:val="16"/>
              </w:rPr>
              <w:t>Cornu</w:t>
            </w:r>
          </w:p>
        </w:tc>
        <w:tc>
          <w:tcPr>
            <w:tcW w:w="0" w:type="auto"/>
            <w:shd w:val="clear" w:color="auto" w:fill="E0E0E0"/>
          </w:tcPr>
          <w:p w14:paraId="1CF7F52B" w14:textId="77777777" w:rsidR="00335CA5" w:rsidRPr="00527E9E" w:rsidRDefault="00BB4314" w:rsidP="008B13BA">
            <w:pPr>
              <w:jc w:val="center"/>
              <w:rPr>
                <w:sz w:val="16"/>
              </w:rPr>
            </w:pPr>
            <w:r w:rsidRPr="00527E9E">
              <w:rPr>
                <w:rFonts w:cs="Arial"/>
                <w:iCs/>
                <w:sz w:val="16"/>
                <w:szCs w:val="16"/>
              </w:rPr>
              <w:t xml:space="preserve">Grantom </w:t>
            </w:r>
            <w:r w:rsidR="005B22DF" w:rsidRPr="00527E9E">
              <w:rPr>
                <w:rFonts w:cs="Arial"/>
                <w:iCs/>
                <w:sz w:val="16"/>
                <w:szCs w:val="16"/>
              </w:rPr>
              <w:t>des rocs</w:t>
            </w:r>
          </w:p>
        </w:tc>
      </w:tr>
    </w:tbl>
    <w:p w14:paraId="66211011" w14:textId="77777777" w:rsidR="007956F1" w:rsidRPr="00527E9E" w:rsidRDefault="000F13CA" w:rsidP="000F13CA">
      <w:pPr>
        <w:tabs>
          <w:tab w:val="left" w:pos="630"/>
          <w:tab w:val="left" w:pos="2058"/>
          <w:tab w:val="left" w:pos="3414"/>
        </w:tabs>
        <w:ind w:left="-142"/>
        <w:rPr>
          <w:rFonts w:cs="Arial"/>
          <w:b/>
          <w:bCs/>
          <w:sz w:val="16"/>
          <w:szCs w:val="16"/>
        </w:rPr>
      </w:pPr>
      <w:r w:rsidRPr="00527E9E">
        <w:rPr>
          <w:rFonts w:cs="Arial"/>
          <w:b/>
          <w:bCs/>
          <w:sz w:val="16"/>
          <w:szCs w:val="16"/>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1626"/>
        <w:gridCol w:w="1263"/>
        <w:gridCol w:w="2064"/>
        <w:gridCol w:w="1904"/>
      </w:tblGrid>
      <w:tr w:rsidR="007956F1" w:rsidRPr="00527E9E" w14:paraId="2D129635" w14:textId="77777777" w:rsidTr="00356D42">
        <w:tc>
          <w:tcPr>
            <w:tcW w:w="0" w:type="auto"/>
            <w:tcBorders>
              <w:top w:val="single" w:sz="4" w:space="0" w:color="auto"/>
              <w:left w:val="single" w:sz="4" w:space="0" w:color="auto"/>
            </w:tcBorders>
            <w:shd w:val="clear" w:color="auto" w:fill="00B0F0"/>
          </w:tcPr>
          <w:p w14:paraId="1D723E1C" w14:textId="77777777" w:rsidR="007956F1" w:rsidRPr="00527E9E" w:rsidRDefault="007956F1" w:rsidP="008B13BA">
            <w:pPr>
              <w:rPr>
                <w:b/>
                <w:sz w:val="16"/>
              </w:rPr>
            </w:pPr>
            <w:r w:rsidRPr="00527E9E">
              <w:rPr>
                <w:b/>
                <w:sz w:val="16"/>
              </w:rPr>
              <w:t>Cours d’eau</w:t>
            </w:r>
          </w:p>
        </w:tc>
        <w:tc>
          <w:tcPr>
            <w:tcW w:w="0" w:type="auto"/>
            <w:gridSpan w:val="4"/>
            <w:tcBorders>
              <w:top w:val="single" w:sz="4" w:space="0" w:color="auto"/>
            </w:tcBorders>
            <w:shd w:val="clear" w:color="auto" w:fill="00B0F0"/>
          </w:tcPr>
          <w:p w14:paraId="42C57B28" w14:textId="77777777" w:rsidR="007956F1" w:rsidRPr="00527E9E" w:rsidRDefault="007956F1" w:rsidP="008B13BA">
            <w:pPr>
              <w:jc w:val="center"/>
              <w:rPr>
                <w:b/>
                <w:sz w:val="16"/>
              </w:rPr>
            </w:pPr>
            <w:r w:rsidRPr="00527E9E">
              <w:rPr>
                <w:b/>
                <w:sz w:val="16"/>
              </w:rPr>
              <w:t>D10*</w:t>
            </w:r>
          </w:p>
        </w:tc>
      </w:tr>
      <w:tr w:rsidR="007956F1" w:rsidRPr="00527E9E" w14:paraId="5B070F1B" w14:textId="77777777" w:rsidTr="008B13BA">
        <w:tc>
          <w:tcPr>
            <w:tcW w:w="0" w:type="auto"/>
          </w:tcPr>
          <w:p w14:paraId="3D193F94" w14:textId="77777777" w:rsidR="007956F1" w:rsidRPr="00527E9E" w:rsidRDefault="007956F1" w:rsidP="008B13BA">
            <w:pPr>
              <w:pStyle w:val="Titre9"/>
              <w:rPr>
                <w:bCs/>
              </w:rPr>
            </w:pPr>
            <w:r w:rsidRPr="00527E9E">
              <w:rPr>
                <w:bCs/>
              </w:rPr>
              <w:t>D10</w:t>
            </w:r>
          </w:p>
        </w:tc>
        <w:tc>
          <w:tcPr>
            <w:tcW w:w="0" w:type="auto"/>
          </w:tcPr>
          <w:p w14:paraId="0CA8DFD2" w14:textId="77777777" w:rsidR="007956F1" w:rsidRPr="00527E9E" w:rsidRDefault="007956F1" w:rsidP="008B13BA">
            <w:pPr>
              <w:jc w:val="center"/>
              <w:rPr>
                <w:b/>
                <w:sz w:val="16"/>
              </w:rPr>
            </w:pPr>
            <w:r w:rsidRPr="00527E9E">
              <w:rPr>
                <w:b/>
                <w:sz w:val="16"/>
              </w:rPr>
              <w:t>1</w:t>
            </w:r>
          </w:p>
        </w:tc>
        <w:tc>
          <w:tcPr>
            <w:tcW w:w="0" w:type="auto"/>
          </w:tcPr>
          <w:p w14:paraId="459F209A" w14:textId="77777777" w:rsidR="007956F1" w:rsidRPr="00527E9E" w:rsidRDefault="007956F1" w:rsidP="008B13BA">
            <w:pPr>
              <w:jc w:val="center"/>
              <w:rPr>
                <w:b/>
                <w:sz w:val="16"/>
              </w:rPr>
            </w:pPr>
            <w:r w:rsidRPr="00527E9E">
              <w:rPr>
                <w:b/>
                <w:sz w:val="16"/>
              </w:rPr>
              <w:t>2</w:t>
            </w:r>
          </w:p>
        </w:tc>
        <w:tc>
          <w:tcPr>
            <w:tcW w:w="0" w:type="auto"/>
          </w:tcPr>
          <w:p w14:paraId="04B29F52" w14:textId="77777777" w:rsidR="007956F1" w:rsidRPr="00527E9E" w:rsidRDefault="007956F1" w:rsidP="008B13BA">
            <w:pPr>
              <w:jc w:val="center"/>
              <w:rPr>
                <w:b/>
                <w:sz w:val="16"/>
              </w:rPr>
            </w:pPr>
            <w:r w:rsidRPr="00527E9E">
              <w:rPr>
                <w:b/>
                <w:sz w:val="16"/>
              </w:rPr>
              <w:t>3</w:t>
            </w:r>
          </w:p>
        </w:tc>
        <w:tc>
          <w:tcPr>
            <w:tcW w:w="0" w:type="auto"/>
          </w:tcPr>
          <w:p w14:paraId="5396CB6E" w14:textId="77777777" w:rsidR="007956F1" w:rsidRPr="00527E9E" w:rsidRDefault="007956F1" w:rsidP="008B13BA">
            <w:pPr>
              <w:jc w:val="center"/>
              <w:rPr>
                <w:b/>
                <w:sz w:val="16"/>
              </w:rPr>
            </w:pPr>
            <w:r w:rsidRPr="00527E9E">
              <w:rPr>
                <w:b/>
                <w:sz w:val="16"/>
              </w:rPr>
              <w:t>4</w:t>
            </w:r>
          </w:p>
        </w:tc>
      </w:tr>
      <w:tr w:rsidR="007956F1" w:rsidRPr="00527E9E" w14:paraId="70C57465" w14:textId="77777777" w:rsidTr="008B13BA">
        <w:tc>
          <w:tcPr>
            <w:tcW w:w="0" w:type="auto"/>
          </w:tcPr>
          <w:p w14:paraId="38DB57F9" w14:textId="77777777" w:rsidR="007956F1" w:rsidRPr="00527E9E" w:rsidRDefault="007956F1" w:rsidP="008B13BA">
            <w:pPr>
              <w:jc w:val="center"/>
              <w:rPr>
                <w:sz w:val="16"/>
              </w:rPr>
            </w:pPr>
            <w:r w:rsidRPr="00527E9E">
              <w:rPr>
                <w:sz w:val="16"/>
              </w:rPr>
              <w:t xml:space="preserve">1 </w:t>
            </w:r>
          </w:p>
        </w:tc>
        <w:tc>
          <w:tcPr>
            <w:tcW w:w="0" w:type="auto"/>
          </w:tcPr>
          <w:p w14:paraId="51CACB24" w14:textId="77777777" w:rsidR="007956F1" w:rsidRPr="00527E9E" w:rsidRDefault="005B22DF" w:rsidP="008B13BA">
            <w:pPr>
              <w:jc w:val="center"/>
              <w:rPr>
                <w:sz w:val="16"/>
              </w:rPr>
            </w:pPr>
            <w:r w:rsidRPr="00527E9E">
              <w:rPr>
                <w:rFonts w:cs="Arial"/>
                <w:sz w:val="16"/>
                <w:szCs w:val="16"/>
              </w:rPr>
              <w:t>C</w:t>
            </w:r>
            <w:r w:rsidR="007956F1" w:rsidRPr="00527E9E">
              <w:rPr>
                <w:rFonts w:cs="Arial"/>
                <w:sz w:val="16"/>
                <w:szCs w:val="16"/>
              </w:rPr>
              <w:t>asfan</w:t>
            </w:r>
          </w:p>
        </w:tc>
        <w:tc>
          <w:tcPr>
            <w:tcW w:w="0" w:type="auto"/>
          </w:tcPr>
          <w:p w14:paraId="6BDFFC31" w14:textId="77777777" w:rsidR="007956F1" w:rsidRPr="00527E9E" w:rsidRDefault="00BB4314" w:rsidP="008B13BA">
            <w:pPr>
              <w:jc w:val="center"/>
              <w:rPr>
                <w:sz w:val="16"/>
              </w:rPr>
            </w:pPr>
            <w:r w:rsidRPr="00527E9E">
              <w:rPr>
                <w:rFonts w:cs="Arial"/>
                <w:sz w:val="16"/>
                <w:szCs w:val="16"/>
              </w:rPr>
              <w:t>Cyclom</w:t>
            </w:r>
          </w:p>
        </w:tc>
        <w:tc>
          <w:tcPr>
            <w:tcW w:w="0" w:type="auto"/>
          </w:tcPr>
          <w:p w14:paraId="0ADAD505" w14:textId="77777777" w:rsidR="007956F1" w:rsidRPr="00527E9E" w:rsidRDefault="00BB4314" w:rsidP="008B13BA">
            <w:pPr>
              <w:jc w:val="center"/>
              <w:rPr>
                <w:sz w:val="16"/>
              </w:rPr>
            </w:pPr>
            <w:r w:rsidRPr="00527E9E">
              <w:rPr>
                <w:rFonts w:cs="Arial"/>
                <w:iCs/>
                <w:sz w:val="16"/>
                <w:szCs w:val="16"/>
              </w:rPr>
              <w:t>Serpent</w:t>
            </w:r>
            <w:r w:rsidR="007956F1" w:rsidRPr="00527E9E">
              <w:rPr>
                <w:rFonts w:cs="Arial"/>
                <w:iCs/>
                <w:sz w:val="16"/>
                <w:szCs w:val="16"/>
              </w:rPr>
              <w:t>-dragon</w:t>
            </w:r>
          </w:p>
        </w:tc>
        <w:tc>
          <w:tcPr>
            <w:tcW w:w="0" w:type="auto"/>
          </w:tcPr>
          <w:p w14:paraId="082AE5FB" w14:textId="77777777" w:rsidR="007956F1" w:rsidRPr="00527E9E" w:rsidRDefault="00017965" w:rsidP="008B13BA">
            <w:pPr>
              <w:jc w:val="center"/>
              <w:rPr>
                <w:sz w:val="16"/>
              </w:rPr>
            </w:pPr>
            <w:r w:rsidRPr="00527E9E">
              <w:rPr>
                <w:rFonts w:cs="Arial"/>
                <w:sz w:val="16"/>
                <w:szCs w:val="16"/>
              </w:rPr>
              <w:t>R</w:t>
            </w:r>
            <w:r w:rsidR="007956F1" w:rsidRPr="00527E9E">
              <w:rPr>
                <w:rFonts w:cs="Arial"/>
                <w:sz w:val="16"/>
                <w:szCs w:val="16"/>
              </w:rPr>
              <w:t>agnée</w:t>
            </w:r>
          </w:p>
        </w:tc>
      </w:tr>
      <w:tr w:rsidR="007956F1" w:rsidRPr="00527E9E" w14:paraId="1E8AFDC8" w14:textId="77777777" w:rsidTr="008B13BA">
        <w:tc>
          <w:tcPr>
            <w:tcW w:w="0" w:type="auto"/>
            <w:shd w:val="clear" w:color="auto" w:fill="E0E0E0"/>
          </w:tcPr>
          <w:p w14:paraId="620F38F5" w14:textId="77777777" w:rsidR="007956F1" w:rsidRPr="00527E9E" w:rsidRDefault="007956F1" w:rsidP="008B13BA">
            <w:pPr>
              <w:jc w:val="center"/>
              <w:rPr>
                <w:sz w:val="16"/>
              </w:rPr>
            </w:pPr>
            <w:r w:rsidRPr="00527E9E">
              <w:rPr>
                <w:sz w:val="16"/>
              </w:rPr>
              <w:t>2</w:t>
            </w:r>
          </w:p>
        </w:tc>
        <w:tc>
          <w:tcPr>
            <w:tcW w:w="0" w:type="auto"/>
            <w:shd w:val="clear" w:color="auto" w:fill="E0E0E0"/>
          </w:tcPr>
          <w:p w14:paraId="7D08E8FD" w14:textId="77777777" w:rsidR="007956F1" w:rsidRPr="00527E9E" w:rsidRDefault="005B22DF" w:rsidP="008B13BA">
            <w:pPr>
              <w:jc w:val="center"/>
              <w:rPr>
                <w:sz w:val="16"/>
              </w:rPr>
            </w:pPr>
            <w:r w:rsidRPr="00527E9E">
              <w:rPr>
                <w:rFonts w:cs="Arial"/>
                <w:sz w:val="16"/>
                <w:szCs w:val="16"/>
              </w:rPr>
              <w:t>C</w:t>
            </w:r>
            <w:r w:rsidR="007956F1" w:rsidRPr="00527E9E">
              <w:rPr>
                <w:rFonts w:cs="Arial"/>
                <w:sz w:val="16"/>
                <w:szCs w:val="16"/>
              </w:rPr>
              <w:t>hiencha</w:t>
            </w:r>
          </w:p>
        </w:tc>
        <w:tc>
          <w:tcPr>
            <w:tcW w:w="0" w:type="auto"/>
            <w:shd w:val="clear" w:color="auto" w:fill="E0E0E0"/>
          </w:tcPr>
          <w:p w14:paraId="59DF37E1" w14:textId="77777777" w:rsidR="007956F1" w:rsidRPr="00527E9E" w:rsidRDefault="00BB4314" w:rsidP="008B13BA">
            <w:pPr>
              <w:jc w:val="center"/>
              <w:rPr>
                <w:sz w:val="16"/>
              </w:rPr>
            </w:pPr>
            <w:r w:rsidRPr="00527E9E">
              <w:rPr>
                <w:rFonts w:cs="Arial"/>
                <w:sz w:val="16"/>
                <w:szCs w:val="16"/>
              </w:rPr>
              <w:t xml:space="preserve">Grand </w:t>
            </w:r>
            <w:r w:rsidR="007956F1" w:rsidRPr="00527E9E">
              <w:rPr>
                <w:rFonts w:cs="Arial"/>
                <w:sz w:val="16"/>
                <w:szCs w:val="16"/>
              </w:rPr>
              <w:t>satyre</w:t>
            </w:r>
          </w:p>
        </w:tc>
        <w:tc>
          <w:tcPr>
            <w:tcW w:w="0" w:type="auto"/>
            <w:shd w:val="clear" w:color="auto" w:fill="E0E0E0"/>
          </w:tcPr>
          <w:p w14:paraId="636FAA3F" w14:textId="77777777" w:rsidR="007956F1" w:rsidRPr="00527E9E" w:rsidRDefault="00BB4314" w:rsidP="008B13BA">
            <w:pPr>
              <w:jc w:val="center"/>
              <w:rPr>
                <w:sz w:val="16"/>
              </w:rPr>
            </w:pPr>
            <w:r w:rsidRPr="00527E9E">
              <w:rPr>
                <w:rFonts w:cs="Arial"/>
                <w:iCs/>
                <w:sz w:val="16"/>
                <w:szCs w:val="16"/>
              </w:rPr>
              <w:t xml:space="preserve">Grantom </w:t>
            </w:r>
            <w:r w:rsidR="007956F1" w:rsidRPr="00527E9E">
              <w:rPr>
                <w:rFonts w:cs="Arial"/>
                <w:iCs/>
                <w:sz w:val="16"/>
                <w:szCs w:val="16"/>
              </w:rPr>
              <w:t>des tempêtes</w:t>
            </w:r>
          </w:p>
        </w:tc>
        <w:tc>
          <w:tcPr>
            <w:tcW w:w="0" w:type="auto"/>
            <w:shd w:val="clear" w:color="auto" w:fill="E0E0E0"/>
          </w:tcPr>
          <w:p w14:paraId="4DE32839" w14:textId="77777777" w:rsidR="007956F1" w:rsidRPr="00527E9E" w:rsidRDefault="00017965" w:rsidP="008B13BA">
            <w:pPr>
              <w:jc w:val="center"/>
              <w:rPr>
                <w:sz w:val="16"/>
              </w:rPr>
            </w:pPr>
            <w:r w:rsidRPr="00527E9E">
              <w:rPr>
                <w:rFonts w:cs="Arial"/>
                <w:iCs/>
                <w:sz w:val="16"/>
                <w:szCs w:val="16"/>
              </w:rPr>
              <w:t>C</w:t>
            </w:r>
            <w:r w:rsidR="007956F1" w:rsidRPr="00527E9E">
              <w:rPr>
                <w:rFonts w:cs="Arial"/>
                <w:iCs/>
                <w:sz w:val="16"/>
                <w:szCs w:val="16"/>
              </w:rPr>
              <w:t>himère</w:t>
            </w:r>
          </w:p>
        </w:tc>
      </w:tr>
      <w:tr w:rsidR="007956F1" w:rsidRPr="00527E9E" w14:paraId="10F96551" w14:textId="77777777" w:rsidTr="008B13BA">
        <w:tc>
          <w:tcPr>
            <w:tcW w:w="0" w:type="auto"/>
          </w:tcPr>
          <w:p w14:paraId="5536AAC9" w14:textId="77777777" w:rsidR="007956F1" w:rsidRPr="00527E9E" w:rsidRDefault="007956F1" w:rsidP="008B13BA">
            <w:pPr>
              <w:jc w:val="center"/>
              <w:rPr>
                <w:sz w:val="16"/>
              </w:rPr>
            </w:pPr>
            <w:r w:rsidRPr="00527E9E">
              <w:rPr>
                <w:sz w:val="16"/>
              </w:rPr>
              <w:t>3</w:t>
            </w:r>
          </w:p>
        </w:tc>
        <w:tc>
          <w:tcPr>
            <w:tcW w:w="0" w:type="auto"/>
          </w:tcPr>
          <w:p w14:paraId="2D42C5A6" w14:textId="77777777" w:rsidR="007956F1" w:rsidRPr="00527E9E" w:rsidRDefault="00BB4314" w:rsidP="008B13BA">
            <w:pPr>
              <w:jc w:val="center"/>
              <w:rPr>
                <w:sz w:val="16"/>
              </w:rPr>
            </w:pPr>
            <w:r w:rsidRPr="00527E9E">
              <w:rPr>
                <w:rFonts w:cs="Arial"/>
                <w:sz w:val="16"/>
                <w:szCs w:val="16"/>
              </w:rPr>
              <w:t>Chien baveur</w:t>
            </w:r>
          </w:p>
        </w:tc>
        <w:tc>
          <w:tcPr>
            <w:tcW w:w="0" w:type="auto"/>
          </w:tcPr>
          <w:p w14:paraId="75A548F8" w14:textId="77777777" w:rsidR="007956F1" w:rsidRPr="00527E9E" w:rsidRDefault="00BB4314" w:rsidP="008B13BA">
            <w:pPr>
              <w:jc w:val="center"/>
              <w:rPr>
                <w:sz w:val="16"/>
              </w:rPr>
            </w:pPr>
            <w:r w:rsidRPr="00527E9E">
              <w:rPr>
                <w:rFonts w:cs="Arial"/>
                <w:sz w:val="16"/>
                <w:szCs w:val="16"/>
              </w:rPr>
              <w:t>Unicorne</w:t>
            </w:r>
          </w:p>
        </w:tc>
        <w:tc>
          <w:tcPr>
            <w:tcW w:w="0" w:type="auto"/>
          </w:tcPr>
          <w:p w14:paraId="60ED3FDD" w14:textId="77777777" w:rsidR="007956F1" w:rsidRPr="00527E9E" w:rsidRDefault="00BB4314" w:rsidP="008B13BA">
            <w:pPr>
              <w:jc w:val="center"/>
              <w:rPr>
                <w:sz w:val="16"/>
              </w:rPr>
            </w:pPr>
            <w:r w:rsidRPr="00527E9E">
              <w:rPr>
                <w:rFonts w:cs="Arial"/>
                <w:sz w:val="16"/>
                <w:szCs w:val="16"/>
              </w:rPr>
              <w:t>Hydre</w:t>
            </w:r>
          </w:p>
        </w:tc>
        <w:tc>
          <w:tcPr>
            <w:tcW w:w="0" w:type="auto"/>
          </w:tcPr>
          <w:p w14:paraId="08B7DF2D" w14:textId="77777777" w:rsidR="007956F1" w:rsidRPr="00527E9E" w:rsidRDefault="00BB4314" w:rsidP="008B13BA">
            <w:pPr>
              <w:jc w:val="center"/>
              <w:rPr>
                <w:sz w:val="16"/>
              </w:rPr>
            </w:pPr>
            <w:r w:rsidRPr="00527E9E">
              <w:rPr>
                <w:rFonts w:cs="Arial"/>
                <w:iCs/>
                <w:sz w:val="16"/>
                <w:szCs w:val="16"/>
              </w:rPr>
              <w:t>Chiméara</w:t>
            </w:r>
          </w:p>
        </w:tc>
      </w:tr>
      <w:tr w:rsidR="007956F1" w:rsidRPr="00527E9E" w14:paraId="4138EAC5" w14:textId="77777777" w:rsidTr="008B13BA">
        <w:tc>
          <w:tcPr>
            <w:tcW w:w="0" w:type="auto"/>
            <w:shd w:val="clear" w:color="auto" w:fill="E0E0E0"/>
          </w:tcPr>
          <w:p w14:paraId="4AB08F18" w14:textId="77777777" w:rsidR="007956F1" w:rsidRPr="00527E9E" w:rsidRDefault="007956F1" w:rsidP="008B13BA">
            <w:pPr>
              <w:jc w:val="center"/>
              <w:rPr>
                <w:sz w:val="16"/>
              </w:rPr>
            </w:pPr>
            <w:r w:rsidRPr="00527E9E">
              <w:rPr>
                <w:sz w:val="16"/>
              </w:rPr>
              <w:t>4</w:t>
            </w:r>
          </w:p>
        </w:tc>
        <w:tc>
          <w:tcPr>
            <w:tcW w:w="0" w:type="auto"/>
            <w:shd w:val="clear" w:color="auto" w:fill="E0E0E0"/>
          </w:tcPr>
          <w:p w14:paraId="726E6E2C" w14:textId="77777777" w:rsidR="007956F1" w:rsidRPr="00527E9E" w:rsidRDefault="00BB4314" w:rsidP="008B13BA">
            <w:pPr>
              <w:jc w:val="center"/>
              <w:rPr>
                <w:sz w:val="16"/>
              </w:rPr>
            </w:pPr>
            <w:r w:rsidRPr="00527E9E">
              <w:rPr>
                <w:rFonts w:cs="Arial"/>
                <w:sz w:val="16"/>
                <w:szCs w:val="16"/>
              </w:rPr>
              <w:t>Taureau vert</w:t>
            </w:r>
          </w:p>
        </w:tc>
        <w:tc>
          <w:tcPr>
            <w:tcW w:w="0" w:type="auto"/>
            <w:shd w:val="clear" w:color="auto" w:fill="E0E0E0"/>
          </w:tcPr>
          <w:p w14:paraId="118581C0" w14:textId="77777777" w:rsidR="007956F1" w:rsidRPr="00527E9E" w:rsidRDefault="00BB4314" w:rsidP="008B13BA">
            <w:pPr>
              <w:jc w:val="center"/>
              <w:rPr>
                <w:sz w:val="16"/>
              </w:rPr>
            </w:pPr>
            <w:r w:rsidRPr="00527E9E">
              <w:rPr>
                <w:rFonts w:cs="Arial"/>
                <w:iCs/>
                <w:sz w:val="16"/>
                <w:szCs w:val="16"/>
              </w:rPr>
              <w:t>Baleir</w:t>
            </w:r>
          </w:p>
        </w:tc>
        <w:tc>
          <w:tcPr>
            <w:tcW w:w="0" w:type="auto"/>
            <w:shd w:val="clear" w:color="auto" w:fill="E0E0E0"/>
          </w:tcPr>
          <w:p w14:paraId="49CF6EA7" w14:textId="77777777" w:rsidR="007956F1" w:rsidRPr="00527E9E" w:rsidRDefault="00BB4314" w:rsidP="008B13BA">
            <w:pPr>
              <w:jc w:val="center"/>
              <w:rPr>
                <w:sz w:val="16"/>
              </w:rPr>
            </w:pPr>
            <w:r w:rsidRPr="00527E9E">
              <w:rPr>
                <w:rFonts w:cs="Arial"/>
                <w:sz w:val="16"/>
                <w:szCs w:val="16"/>
              </w:rPr>
              <w:t>Géant aveugle</w:t>
            </w:r>
          </w:p>
        </w:tc>
        <w:tc>
          <w:tcPr>
            <w:tcW w:w="0" w:type="auto"/>
            <w:shd w:val="clear" w:color="auto" w:fill="E0E0E0"/>
          </w:tcPr>
          <w:p w14:paraId="35D4D695" w14:textId="77777777" w:rsidR="007956F1" w:rsidRPr="00527E9E" w:rsidRDefault="00BB4314" w:rsidP="008B13BA">
            <w:pPr>
              <w:jc w:val="center"/>
              <w:rPr>
                <w:sz w:val="16"/>
              </w:rPr>
            </w:pPr>
            <w:r w:rsidRPr="00527E9E">
              <w:rPr>
                <w:rFonts w:cs="Arial"/>
                <w:iCs/>
                <w:sz w:val="16"/>
                <w:szCs w:val="16"/>
              </w:rPr>
              <w:t>Démon sans</w:t>
            </w:r>
            <w:r w:rsidR="007956F1" w:rsidRPr="00527E9E">
              <w:rPr>
                <w:rFonts w:cs="Arial"/>
                <w:iCs/>
                <w:sz w:val="16"/>
                <w:szCs w:val="16"/>
              </w:rPr>
              <w:t xml:space="preserve"> nom</w:t>
            </w:r>
          </w:p>
        </w:tc>
      </w:tr>
      <w:tr w:rsidR="007956F1" w:rsidRPr="00527E9E" w14:paraId="50AA70DD" w14:textId="77777777" w:rsidTr="008B13BA">
        <w:tc>
          <w:tcPr>
            <w:tcW w:w="0" w:type="auto"/>
          </w:tcPr>
          <w:p w14:paraId="3F935CD6" w14:textId="77777777" w:rsidR="007956F1" w:rsidRPr="00527E9E" w:rsidRDefault="007956F1" w:rsidP="008B13BA">
            <w:pPr>
              <w:jc w:val="center"/>
              <w:rPr>
                <w:sz w:val="16"/>
              </w:rPr>
            </w:pPr>
            <w:r w:rsidRPr="00527E9E">
              <w:rPr>
                <w:sz w:val="16"/>
              </w:rPr>
              <w:t>5</w:t>
            </w:r>
          </w:p>
        </w:tc>
        <w:tc>
          <w:tcPr>
            <w:tcW w:w="0" w:type="auto"/>
          </w:tcPr>
          <w:p w14:paraId="135D4C58" w14:textId="77777777" w:rsidR="007956F1" w:rsidRPr="00527E9E" w:rsidRDefault="00BB4314" w:rsidP="008B13BA">
            <w:pPr>
              <w:jc w:val="center"/>
              <w:rPr>
                <w:sz w:val="16"/>
              </w:rPr>
            </w:pPr>
            <w:r w:rsidRPr="00527E9E">
              <w:rPr>
                <w:rFonts w:cs="Arial"/>
                <w:sz w:val="16"/>
                <w:szCs w:val="16"/>
              </w:rPr>
              <w:t>Singe-fou</w:t>
            </w:r>
          </w:p>
        </w:tc>
        <w:tc>
          <w:tcPr>
            <w:tcW w:w="0" w:type="auto"/>
          </w:tcPr>
          <w:p w14:paraId="7D469432" w14:textId="77777777" w:rsidR="007956F1" w:rsidRPr="00527E9E" w:rsidRDefault="00BB4314" w:rsidP="008B13BA">
            <w:pPr>
              <w:jc w:val="center"/>
              <w:rPr>
                <w:sz w:val="16"/>
              </w:rPr>
            </w:pPr>
            <w:r w:rsidRPr="00527E9E">
              <w:rPr>
                <w:rFonts w:cs="Arial"/>
                <w:iCs/>
                <w:sz w:val="16"/>
                <w:szCs w:val="16"/>
              </w:rPr>
              <w:t>Ondine</w:t>
            </w:r>
          </w:p>
        </w:tc>
        <w:tc>
          <w:tcPr>
            <w:tcW w:w="0" w:type="auto"/>
          </w:tcPr>
          <w:p w14:paraId="17B04644" w14:textId="77777777" w:rsidR="007956F1" w:rsidRPr="00527E9E" w:rsidRDefault="00BB4314" w:rsidP="008B13BA">
            <w:pPr>
              <w:jc w:val="center"/>
              <w:rPr>
                <w:sz w:val="16"/>
              </w:rPr>
            </w:pPr>
            <w:r w:rsidRPr="00527E9E">
              <w:rPr>
                <w:rFonts w:cs="Arial"/>
                <w:iCs/>
                <w:sz w:val="16"/>
                <w:szCs w:val="16"/>
              </w:rPr>
              <w:t xml:space="preserve">Démon des </w:t>
            </w:r>
            <w:r w:rsidR="007956F1" w:rsidRPr="00527E9E">
              <w:rPr>
                <w:rFonts w:cs="Arial"/>
                <w:iCs/>
                <w:sz w:val="16"/>
                <w:szCs w:val="16"/>
              </w:rPr>
              <w:t>tréfonds</w:t>
            </w:r>
          </w:p>
        </w:tc>
        <w:tc>
          <w:tcPr>
            <w:tcW w:w="0" w:type="auto"/>
          </w:tcPr>
          <w:p w14:paraId="60845B2B" w14:textId="77777777" w:rsidR="007956F1" w:rsidRPr="00527E9E" w:rsidRDefault="00017965" w:rsidP="008B13BA">
            <w:pPr>
              <w:jc w:val="center"/>
              <w:rPr>
                <w:sz w:val="16"/>
              </w:rPr>
            </w:pPr>
            <w:r w:rsidRPr="00527E9E">
              <w:rPr>
                <w:rFonts w:cs="Arial"/>
                <w:iCs/>
                <w:sz w:val="16"/>
                <w:szCs w:val="16"/>
              </w:rPr>
              <w:t>D</w:t>
            </w:r>
            <w:r w:rsidR="007956F1" w:rsidRPr="00527E9E">
              <w:rPr>
                <w:rFonts w:cs="Arial"/>
                <w:iCs/>
                <w:sz w:val="16"/>
                <w:szCs w:val="16"/>
              </w:rPr>
              <w:t>ragon</w:t>
            </w:r>
          </w:p>
        </w:tc>
      </w:tr>
      <w:tr w:rsidR="007956F1" w:rsidRPr="00527E9E" w14:paraId="3E85EBB2" w14:textId="77777777" w:rsidTr="008B13BA">
        <w:tc>
          <w:tcPr>
            <w:tcW w:w="0" w:type="auto"/>
            <w:shd w:val="clear" w:color="auto" w:fill="E0E0E0"/>
          </w:tcPr>
          <w:p w14:paraId="35B8ABDF" w14:textId="77777777" w:rsidR="007956F1" w:rsidRPr="00527E9E" w:rsidRDefault="007956F1" w:rsidP="008B13BA">
            <w:pPr>
              <w:jc w:val="center"/>
              <w:rPr>
                <w:sz w:val="16"/>
              </w:rPr>
            </w:pPr>
            <w:r w:rsidRPr="00527E9E">
              <w:rPr>
                <w:sz w:val="16"/>
              </w:rPr>
              <w:t>6</w:t>
            </w:r>
          </w:p>
        </w:tc>
        <w:tc>
          <w:tcPr>
            <w:tcW w:w="0" w:type="auto"/>
            <w:shd w:val="clear" w:color="auto" w:fill="E0E0E0"/>
          </w:tcPr>
          <w:p w14:paraId="08A65ED6" w14:textId="77777777" w:rsidR="007956F1" w:rsidRPr="00527E9E" w:rsidRDefault="005B22DF" w:rsidP="008B13BA">
            <w:pPr>
              <w:jc w:val="center"/>
              <w:rPr>
                <w:sz w:val="16"/>
              </w:rPr>
            </w:pPr>
            <w:r w:rsidRPr="00527E9E">
              <w:rPr>
                <w:rFonts w:cs="Arial"/>
                <w:sz w:val="16"/>
                <w:szCs w:val="16"/>
              </w:rPr>
              <w:t>O</w:t>
            </w:r>
            <w:r w:rsidR="007956F1" w:rsidRPr="00527E9E">
              <w:rPr>
                <w:rFonts w:cs="Arial"/>
                <w:sz w:val="16"/>
                <w:szCs w:val="16"/>
              </w:rPr>
              <w:t>gre</w:t>
            </w:r>
          </w:p>
        </w:tc>
        <w:tc>
          <w:tcPr>
            <w:tcW w:w="0" w:type="auto"/>
            <w:shd w:val="clear" w:color="auto" w:fill="E0E0E0"/>
          </w:tcPr>
          <w:p w14:paraId="7190DC87" w14:textId="77777777" w:rsidR="007956F1" w:rsidRPr="00527E9E" w:rsidRDefault="00BB4314" w:rsidP="008B13BA">
            <w:pPr>
              <w:jc w:val="center"/>
              <w:rPr>
                <w:sz w:val="16"/>
              </w:rPr>
            </w:pPr>
            <w:r w:rsidRPr="00527E9E">
              <w:rPr>
                <w:rFonts w:cs="Arial"/>
                <w:iCs/>
                <w:sz w:val="16"/>
                <w:szCs w:val="16"/>
              </w:rPr>
              <w:t>Sirpent</w:t>
            </w:r>
          </w:p>
        </w:tc>
        <w:tc>
          <w:tcPr>
            <w:tcW w:w="0" w:type="auto"/>
            <w:shd w:val="clear" w:color="auto" w:fill="E0E0E0"/>
          </w:tcPr>
          <w:p w14:paraId="5D692E5D" w14:textId="77777777" w:rsidR="007956F1" w:rsidRPr="00527E9E" w:rsidRDefault="00BB4314" w:rsidP="008B13BA">
            <w:pPr>
              <w:jc w:val="center"/>
              <w:rPr>
                <w:sz w:val="16"/>
              </w:rPr>
            </w:pPr>
            <w:r w:rsidRPr="00527E9E">
              <w:rPr>
                <w:rFonts w:cs="Arial"/>
                <w:sz w:val="16"/>
                <w:szCs w:val="16"/>
              </w:rPr>
              <w:t xml:space="preserve">Enfant </w:t>
            </w:r>
            <w:r w:rsidR="007956F1" w:rsidRPr="00527E9E">
              <w:rPr>
                <w:rFonts w:cs="Arial"/>
                <w:sz w:val="16"/>
                <w:szCs w:val="16"/>
              </w:rPr>
              <w:t>dragon</w:t>
            </w:r>
          </w:p>
        </w:tc>
        <w:tc>
          <w:tcPr>
            <w:tcW w:w="0" w:type="auto"/>
            <w:shd w:val="clear" w:color="auto" w:fill="E0E0E0"/>
          </w:tcPr>
          <w:p w14:paraId="2724816D" w14:textId="77777777" w:rsidR="007956F1" w:rsidRPr="00527E9E" w:rsidRDefault="00BB4314" w:rsidP="008B13BA">
            <w:pPr>
              <w:jc w:val="center"/>
              <w:rPr>
                <w:sz w:val="16"/>
              </w:rPr>
            </w:pPr>
            <w:r w:rsidRPr="00527E9E">
              <w:rPr>
                <w:rFonts w:cs="Arial"/>
                <w:iCs/>
                <w:sz w:val="16"/>
                <w:szCs w:val="16"/>
              </w:rPr>
              <w:t xml:space="preserve">Lueur </w:t>
            </w:r>
            <w:r w:rsidR="007956F1" w:rsidRPr="00527E9E">
              <w:rPr>
                <w:rFonts w:cs="Arial"/>
                <w:iCs/>
                <w:sz w:val="16"/>
                <w:szCs w:val="16"/>
              </w:rPr>
              <w:t>sainte</w:t>
            </w:r>
          </w:p>
        </w:tc>
      </w:tr>
      <w:tr w:rsidR="007956F1" w:rsidRPr="00527E9E" w14:paraId="4CC93BAF" w14:textId="77777777" w:rsidTr="008B13BA">
        <w:tc>
          <w:tcPr>
            <w:tcW w:w="0" w:type="auto"/>
          </w:tcPr>
          <w:p w14:paraId="32AFCEE0" w14:textId="77777777" w:rsidR="007956F1" w:rsidRPr="00527E9E" w:rsidRDefault="007956F1" w:rsidP="008B13BA">
            <w:pPr>
              <w:jc w:val="center"/>
              <w:rPr>
                <w:sz w:val="16"/>
              </w:rPr>
            </w:pPr>
            <w:r w:rsidRPr="00527E9E">
              <w:rPr>
                <w:sz w:val="16"/>
              </w:rPr>
              <w:t>7</w:t>
            </w:r>
          </w:p>
        </w:tc>
        <w:tc>
          <w:tcPr>
            <w:tcW w:w="0" w:type="auto"/>
          </w:tcPr>
          <w:p w14:paraId="1DA03E98" w14:textId="77777777" w:rsidR="007956F1" w:rsidRPr="00527E9E" w:rsidRDefault="00BB4314" w:rsidP="008B13BA">
            <w:pPr>
              <w:jc w:val="center"/>
              <w:rPr>
                <w:sz w:val="16"/>
              </w:rPr>
            </w:pPr>
            <w:r w:rsidRPr="00527E9E">
              <w:rPr>
                <w:rFonts w:cs="Arial"/>
                <w:sz w:val="16"/>
                <w:szCs w:val="16"/>
              </w:rPr>
              <w:t>Irnolo des marais</w:t>
            </w:r>
          </w:p>
        </w:tc>
        <w:tc>
          <w:tcPr>
            <w:tcW w:w="0" w:type="auto"/>
          </w:tcPr>
          <w:p w14:paraId="278E112E" w14:textId="77777777" w:rsidR="007956F1" w:rsidRPr="00527E9E" w:rsidRDefault="00BB4314" w:rsidP="008B13BA">
            <w:pPr>
              <w:jc w:val="center"/>
              <w:rPr>
                <w:sz w:val="16"/>
              </w:rPr>
            </w:pPr>
            <w:r w:rsidRPr="00527E9E">
              <w:rPr>
                <w:rFonts w:cs="Arial"/>
                <w:sz w:val="16"/>
                <w:szCs w:val="16"/>
              </w:rPr>
              <w:t>Pégase</w:t>
            </w:r>
          </w:p>
        </w:tc>
        <w:tc>
          <w:tcPr>
            <w:tcW w:w="0" w:type="auto"/>
          </w:tcPr>
          <w:p w14:paraId="1035E1E3" w14:textId="77777777" w:rsidR="007956F1" w:rsidRPr="00527E9E" w:rsidRDefault="00BB4314" w:rsidP="008B13BA">
            <w:pPr>
              <w:jc w:val="center"/>
              <w:rPr>
                <w:sz w:val="16"/>
              </w:rPr>
            </w:pPr>
            <w:r w:rsidRPr="00527E9E">
              <w:rPr>
                <w:rFonts w:cs="Arial"/>
                <w:sz w:val="16"/>
                <w:szCs w:val="16"/>
              </w:rPr>
              <w:t>Vieux serpent</w:t>
            </w:r>
          </w:p>
        </w:tc>
        <w:tc>
          <w:tcPr>
            <w:tcW w:w="0" w:type="auto"/>
          </w:tcPr>
          <w:p w14:paraId="7E278293" w14:textId="77777777" w:rsidR="007956F1" w:rsidRPr="00527E9E" w:rsidRDefault="00017965" w:rsidP="008B13BA">
            <w:pPr>
              <w:jc w:val="center"/>
              <w:rPr>
                <w:sz w:val="16"/>
              </w:rPr>
            </w:pPr>
            <w:r w:rsidRPr="00527E9E">
              <w:rPr>
                <w:rFonts w:cs="Arial"/>
                <w:sz w:val="16"/>
                <w:szCs w:val="16"/>
              </w:rPr>
              <w:t>M</w:t>
            </w:r>
            <w:r w:rsidR="007956F1" w:rsidRPr="00527E9E">
              <w:rPr>
                <w:rFonts w:cs="Arial"/>
                <w:sz w:val="16"/>
                <w:szCs w:val="16"/>
              </w:rPr>
              <w:t>agisou</w:t>
            </w:r>
          </w:p>
        </w:tc>
      </w:tr>
      <w:tr w:rsidR="007956F1" w:rsidRPr="00527E9E" w14:paraId="4EE8142E" w14:textId="77777777" w:rsidTr="008B13BA">
        <w:tc>
          <w:tcPr>
            <w:tcW w:w="0" w:type="auto"/>
            <w:shd w:val="clear" w:color="auto" w:fill="E0E0E0"/>
          </w:tcPr>
          <w:p w14:paraId="5F039332" w14:textId="77777777" w:rsidR="007956F1" w:rsidRPr="00527E9E" w:rsidRDefault="007956F1" w:rsidP="008B13BA">
            <w:pPr>
              <w:jc w:val="center"/>
              <w:rPr>
                <w:sz w:val="16"/>
              </w:rPr>
            </w:pPr>
            <w:r w:rsidRPr="00527E9E">
              <w:rPr>
                <w:sz w:val="16"/>
              </w:rPr>
              <w:t>8</w:t>
            </w:r>
          </w:p>
        </w:tc>
        <w:tc>
          <w:tcPr>
            <w:tcW w:w="0" w:type="auto"/>
            <w:shd w:val="clear" w:color="auto" w:fill="E0E0E0"/>
          </w:tcPr>
          <w:p w14:paraId="2732D136" w14:textId="77777777" w:rsidR="007956F1" w:rsidRPr="00527E9E" w:rsidRDefault="00BB4314" w:rsidP="008B13BA">
            <w:pPr>
              <w:jc w:val="center"/>
              <w:rPr>
                <w:sz w:val="16"/>
              </w:rPr>
            </w:pPr>
            <w:r w:rsidRPr="00527E9E">
              <w:rPr>
                <w:rFonts w:cs="Arial"/>
                <w:iCs/>
                <w:sz w:val="16"/>
                <w:szCs w:val="16"/>
              </w:rPr>
              <w:t xml:space="preserve">Irnolo des </w:t>
            </w:r>
            <w:r w:rsidR="007956F1" w:rsidRPr="00527E9E">
              <w:rPr>
                <w:rFonts w:cs="Arial"/>
                <w:iCs/>
                <w:sz w:val="16"/>
                <w:szCs w:val="16"/>
              </w:rPr>
              <w:t>forêts</w:t>
            </w:r>
          </w:p>
        </w:tc>
        <w:tc>
          <w:tcPr>
            <w:tcW w:w="0" w:type="auto"/>
            <w:shd w:val="clear" w:color="auto" w:fill="E0E0E0"/>
          </w:tcPr>
          <w:p w14:paraId="6390DB9B" w14:textId="77777777" w:rsidR="007956F1" w:rsidRPr="00527E9E" w:rsidRDefault="00BB4314" w:rsidP="008B13BA">
            <w:pPr>
              <w:jc w:val="center"/>
              <w:rPr>
                <w:sz w:val="16"/>
              </w:rPr>
            </w:pPr>
            <w:r w:rsidRPr="00527E9E">
              <w:rPr>
                <w:rFonts w:cs="Arial"/>
                <w:sz w:val="16"/>
                <w:szCs w:val="16"/>
              </w:rPr>
              <w:t>Centaure</w:t>
            </w:r>
          </w:p>
        </w:tc>
        <w:tc>
          <w:tcPr>
            <w:tcW w:w="0" w:type="auto"/>
            <w:shd w:val="clear" w:color="auto" w:fill="E0E0E0"/>
          </w:tcPr>
          <w:p w14:paraId="4745C517" w14:textId="77777777" w:rsidR="007956F1" w:rsidRPr="00527E9E" w:rsidRDefault="00BB4314" w:rsidP="008B13BA">
            <w:pPr>
              <w:jc w:val="center"/>
              <w:rPr>
                <w:sz w:val="16"/>
              </w:rPr>
            </w:pPr>
            <w:r w:rsidRPr="00527E9E">
              <w:rPr>
                <w:rFonts w:cs="Arial"/>
                <w:sz w:val="16"/>
                <w:szCs w:val="16"/>
              </w:rPr>
              <w:t>Cheval féérique</w:t>
            </w:r>
          </w:p>
        </w:tc>
        <w:tc>
          <w:tcPr>
            <w:tcW w:w="0" w:type="auto"/>
            <w:shd w:val="clear" w:color="auto" w:fill="E0E0E0"/>
          </w:tcPr>
          <w:p w14:paraId="5AA6DFE4" w14:textId="77777777" w:rsidR="007956F1" w:rsidRPr="00527E9E" w:rsidRDefault="00017965" w:rsidP="008B13BA">
            <w:pPr>
              <w:jc w:val="center"/>
              <w:rPr>
                <w:sz w:val="16"/>
              </w:rPr>
            </w:pPr>
            <w:r w:rsidRPr="00527E9E">
              <w:rPr>
                <w:rFonts w:cs="Arial"/>
                <w:sz w:val="16"/>
                <w:szCs w:val="16"/>
              </w:rPr>
              <w:t>S</w:t>
            </w:r>
            <w:r w:rsidR="007956F1" w:rsidRPr="00527E9E">
              <w:rPr>
                <w:rFonts w:cs="Arial"/>
                <w:sz w:val="16"/>
                <w:szCs w:val="16"/>
              </w:rPr>
              <w:t>almorsure</w:t>
            </w:r>
          </w:p>
        </w:tc>
      </w:tr>
      <w:tr w:rsidR="007956F1" w:rsidRPr="00527E9E" w14:paraId="711711BD" w14:textId="77777777" w:rsidTr="008B13BA">
        <w:tc>
          <w:tcPr>
            <w:tcW w:w="0" w:type="auto"/>
          </w:tcPr>
          <w:p w14:paraId="385B0732" w14:textId="77777777" w:rsidR="007956F1" w:rsidRPr="00527E9E" w:rsidRDefault="007956F1" w:rsidP="008B13BA">
            <w:pPr>
              <w:jc w:val="center"/>
              <w:rPr>
                <w:sz w:val="16"/>
              </w:rPr>
            </w:pPr>
            <w:r w:rsidRPr="00527E9E">
              <w:rPr>
                <w:sz w:val="16"/>
              </w:rPr>
              <w:t>9</w:t>
            </w:r>
          </w:p>
        </w:tc>
        <w:tc>
          <w:tcPr>
            <w:tcW w:w="0" w:type="auto"/>
          </w:tcPr>
          <w:p w14:paraId="172FE4E1" w14:textId="77777777" w:rsidR="007956F1" w:rsidRPr="00527E9E" w:rsidRDefault="005B22DF" w:rsidP="008B13BA">
            <w:pPr>
              <w:jc w:val="center"/>
              <w:rPr>
                <w:sz w:val="16"/>
              </w:rPr>
            </w:pPr>
            <w:r w:rsidRPr="00527E9E">
              <w:rPr>
                <w:rFonts w:cs="Arial"/>
                <w:sz w:val="16"/>
                <w:szCs w:val="16"/>
              </w:rPr>
              <w:t>L</w:t>
            </w:r>
            <w:r w:rsidR="007956F1" w:rsidRPr="00527E9E">
              <w:rPr>
                <w:rFonts w:cs="Arial"/>
                <w:sz w:val="16"/>
                <w:szCs w:val="16"/>
              </w:rPr>
              <w:t>utin</w:t>
            </w:r>
          </w:p>
        </w:tc>
        <w:tc>
          <w:tcPr>
            <w:tcW w:w="0" w:type="auto"/>
          </w:tcPr>
          <w:p w14:paraId="236C4BCE" w14:textId="77777777" w:rsidR="007956F1" w:rsidRPr="00527E9E" w:rsidRDefault="00BB4314" w:rsidP="008B13BA">
            <w:pPr>
              <w:jc w:val="center"/>
              <w:rPr>
                <w:sz w:val="16"/>
              </w:rPr>
            </w:pPr>
            <w:r w:rsidRPr="00527E9E">
              <w:rPr>
                <w:rFonts w:cs="Arial"/>
                <w:sz w:val="16"/>
                <w:szCs w:val="16"/>
              </w:rPr>
              <w:t>Grandsage</w:t>
            </w:r>
          </w:p>
        </w:tc>
        <w:tc>
          <w:tcPr>
            <w:tcW w:w="0" w:type="auto"/>
          </w:tcPr>
          <w:p w14:paraId="0CA4DCEE" w14:textId="77777777" w:rsidR="007956F1" w:rsidRPr="00527E9E" w:rsidRDefault="00BB4314" w:rsidP="008B13BA">
            <w:pPr>
              <w:jc w:val="center"/>
              <w:rPr>
                <w:sz w:val="16"/>
              </w:rPr>
            </w:pPr>
            <w:r w:rsidRPr="00527E9E">
              <w:rPr>
                <w:rFonts w:cs="Arial"/>
                <w:sz w:val="16"/>
                <w:szCs w:val="16"/>
              </w:rPr>
              <w:t xml:space="preserve">Grand </w:t>
            </w:r>
            <w:r w:rsidR="007956F1" w:rsidRPr="00527E9E">
              <w:rPr>
                <w:rFonts w:cs="Arial"/>
                <w:sz w:val="16"/>
                <w:szCs w:val="16"/>
              </w:rPr>
              <w:t>aigle</w:t>
            </w:r>
          </w:p>
        </w:tc>
        <w:tc>
          <w:tcPr>
            <w:tcW w:w="0" w:type="auto"/>
          </w:tcPr>
          <w:p w14:paraId="2BBC47B1" w14:textId="77777777" w:rsidR="007956F1" w:rsidRPr="00527E9E" w:rsidRDefault="00017965" w:rsidP="008B13BA">
            <w:pPr>
              <w:jc w:val="center"/>
              <w:rPr>
                <w:sz w:val="16"/>
              </w:rPr>
            </w:pPr>
            <w:r w:rsidRPr="00527E9E">
              <w:rPr>
                <w:rFonts w:cs="Arial"/>
                <w:sz w:val="16"/>
                <w:szCs w:val="16"/>
              </w:rPr>
              <w:t>M</w:t>
            </w:r>
            <w:r w:rsidR="007956F1" w:rsidRPr="00527E9E">
              <w:rPr>
                <w:rFonts w:cs="Arial"/>
                <w:sz w:val="16"/>
                <w:szCs w:val="16"/>
              </w:rPr>
              <w:t>alicient</w:t>
            </w:r>
          </w:p>
        </w:tc>
      </w:tr>
      <w:tr w:rsidR="007956F1" w:rsidRPr="00527E9E" w14:paraId="2DFDE1C5" w14:textId="77777777" w:rsidTr="008B13BA">
        <w:tc>
          <w:tcPr>
            <w:tcW w:w="0" w:type="auto"/>
            <w:shd w:val="clear" w:color="auto" w:fill="E0E0E0"/>
          </w:tcPr>
          <w:p w14:paraId="1D106198" w14:textId="77777777" w:rsidR="007956F1" w:rsidRPr="00527E9E" w:rsidRDefault="007956F1" w:rsidP="008B13BA">
            <w:pPr>
              <w:jc w:val="center"/>
              <w:rPr>
                <w:sz w:val="16"/>
              </w:rPr>
            </w:pPr>
            <w:r w:rsidRPr="00527E9E">
              <w:rPr>
                <w:sz w:val="16"/>
              </w:rPr>
              <w:t xml:space="preserve">10 </w:t>
            </w:r>
          </w:p>
        </w:tc>
        <w:tc>
          <w:tcPr>
            <w:tcW w:w="0" w:type="auto"/>
            <w:shd w:val="clear" w:color="auto" w:fill="E0E0E0"/>
          </w:tcPr>
          <w:p w14:paraId="187CC748" w14:textId="77777777" w:rsidR="007956F1" w:rsidRPr="00527E9E" w:rsidRDefault="00BB4314" w:rsidP="008B13BA">
            <w:pPr>
              <w:jc w:val="center"/>
              <w:rPr>
                <w:sz w:val="16"/>
              </w:rPr>
            </w:pPr>
            <w:r w:rsidRPr="00527E9E">
              <w:rPr>
                <w:rFonts w:cs="Arial"/>
                <w:sz w:val="16"/>
                <w:szCs w:val="16"/>
              </w:rPr>
              <w:t>Grandsage</w:t>
            </w:r>
          </w:p>
        </w:tc>
        <w:tc>
          <w:tcPr>
            <w:tcW w:w="0" w:type="auto"/>
            <w:shd w:val="clear" w:color="auto" w:fill="E0E0E0"/>
          </w:tcPr>
          <w:p w14:paraId="05F5DE71" w14:textId="77777777" w:rsidR="007956F1" w:rsidRPr="00527E9E" w:rsidRDefault="00BB4314" w:rsidP="008B13BA">
            <w:pPr>
              <w:jc w:val="center"/>
              <w:rPr>
                <w:sz w:val="16"/>
              </w:rPr>
            </w:pPr>
            <w:r w:rsidRPr="00527E9E">
              <w:rPr>
                <w:rFonts w:cs="Arial"/>
                <w:iCs/>
                <w:sz w:val="16"/>
                <w:szCs w:val="16"/>
              </w:rPr>
              <w:t>Fée des lacs</w:t>
            </w:r>
          </w:p>
        </w:tc>
        <w:tc>
          <w:tcPr>
            <w:tcW w:w="0" w:type="auto"/>
            <w:shd w:val="clear" w:color="auto" w:fill="E0E0E0"/>
          </w:tcPr>
          <w:p w14:paraId="44633AE4" w14:textId="77777777" w:rsidR="007956F1" w:rsidRPr="00527E9E" w:rsidRDefault="00BB4314" w:rsidP="008B13BA">
            <w:pPr>
              <w:jc w:val="center"/>
              <w:rPr>
                <w:sz w:val="16"/>
              </w:rPr>
            </w:pPr>
            <w:r w:rsidRPr="00527E9E">
              <w:rPr>
                <w:rFonts w:cs="Arial"/>
                <w:sz w:val="16"/>
                <w:szCs w:val="16"/>
              </w:rPr>
              <w:t>Vengeresse</w:t>
            </w:r>
          </w:p>
        </w:tc>
        <w:tc>
          <w:tcPr>
            <w:tcW w:w="0" w:type="auto"/>
            <w:shd w:val="clear" w:color="auto" w:fill="E0E0E0"/>
          </w:tcPr>
          <w:p w14:paraId="2DD70C41" w14:textId="77777777" w:rsidR="007956F1" w:rsidRPr="00527E9E" w:rsidRDefault="00BB4314" w:rsidP="008B13BA">
            <w:pPr>
              <w:jc w:val="center"/>
              <w:rPr>
                <w:sz w:val="16"/>
              </w:rPr>
            </w:pPr>
            <w:r w:rsidRPr="00527E9E">
              <w:rPr>
                <w:rFonts w:cs="Arial"/>
                <w:sz w:val="16"/>
                <w:szCs w:val="16"/>
              </w:rPr>
              <w:t>Serpent des tréfonds</w:t>
            </w:r>
          </w:p>
        </w:tc>
      </w:tr>
    </w:tbl>
    <w:p w14:paraId="7FCB1954" w14:textId="77777777" w:rsidR="00296C17" w:rsidRPr="00527E9E" w:rsidRDefault="00296C17" w:rsidP="008B13BA">
      <w:pPr>
        <w:tabs>
          <w:tab w:val="left" w:pos="1997"/>
          <w:tab w:val="left" w:pos="3623"/>
          <w:tab w:val="left" w:pos="4886"/>
          <w:tab w:val="left" w:pos="6950"/>
        </w:tabs>
        <w:ind w:left="720"/>
        <w:jc w:val="left"/>
        <w:rPr>
          <w:rFonts w:cs="Arial"/>
          <w:sz w:val="16"/>
          <w:szCs w:val="16"/>
        </w:rPr>
      </w:pPr>
      <w:r w:rsidRPr="00527E9E">
        <w:rPr>
          <w:sz w:val="16"/>
        </w:rPr>
        <w:tab/>
      </w:r>
      <w:r w:rsidRPr="00527E9E">
        <w:rPr>
          <w:rFonts w:cs="Arial"/>
          <w:sz w:val="16"/>
          <w:szCs w:val="16"/>
        </w:rPr>
        <w:tab/>
      </w:r>
      <w:r w:rsidRPr="00527E9E">
        <w:rPr>
          <w:rFonts w:cs="Arial"/>
          <w:iCs/>
          <w:sz w:val="16"/>
          <w:szCs w:val="16"/>
        </w:rPr>
        <w:tab/>
      </w:r>
      <w:r w:rsidRPr="00527E9E">
        <w:rPr>
          <w:rFonts w:cs="Arial"/>
          <w:sz w:val="16"/>
          <w:szCs w:val="16"/>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1452"/>
        <w:gridCol w:w="1190"/>
        <w:gridCol w:w="1844"/>
        <w:gridCol w:w="1632"/>
      </w:tblGrid>
      <w:tr w:rsidR="007956F1" w:rsidRPr="00527E9E" w14:paraId="45D81130" w14:textId="77777777" w:rsidTr="00356D42">
        <w:tc>
          <w:tcPr>
            <w:tcW w:w="0" w:type="auto"/>
            <w:tcBorders>
              <w:top w:val="single" w:sz="4" w:space="0" w:color="auto"/>
              <w:left w:val="single" w:sz="4" w:space="0" w:color="auto"/>
            </w:tcBorders>
            <w:shd w:val="clear" w:color="auto" w:fill="FFFF00"/>
          </w:tcPr>
          <w:p w14:paraId="2D97B8C2" w14:textId="77777777" w:rsidR="007956F1" w:rsidRPr="00527E9E" w:rsidRDefault="007956F1" w:rsidP="008B13BA">
            <w:pPr>
              <w:rPr>
                <w:b/>
                <w:sz w:val="16"/>
              </w:rPr>
            </w:pPr>
            <w:r w:rsidRPr="00527E9E">
              <w:rPr>
                <w:b/>
                <w:sz w:val="16"/>
              </w:rPr>
              <w:t>Désert</w:t>
            </w:r>
          </w:p>
        </w:tc>
        <w:tc>
          <w:tcPr>
            <w:tcW w:w="0" w:type="auto"/>
            <w:gridSpan w:val="4"/>
            <w:tcBorders>
              <w:top w:val="single" w:sz="4" w:space="0" w:color="auto"/>
            </w:tcBorders>
            <w:shd w:val="clear" w:color="auto" w:fill="FFFF00"/>
          </w:tcPr>
          <w:p w14:paraId="3097AD17" w14:textId="77777777" w:rsidR="007956F1" w:rsidRPr="00527E9E" w:rsidRDefault="007956F1" w:rsidP="008B13BA">
            <w:pPr>
              <w:jc w:val="center"/>
              <w:rPr>
                <w:b/>
                <w:sz w:val="16"/>
              </w:rPr>
            </w:pPr>
            <w:r w:rsidRPr="00527E9E">
              <w:rPr>
                <w:b/>
                <w:sz w:val="16"/>
              </w:rPr>
              <w:t>D10*</w:t>
            </w:r>
          </w:p>
        </w:tc>
      </w:tr>
      <w:tr w:rsidR="007956F1" w:rsidRPr="00527E9E" w14:paraId="56C34AC7" w14:textId="77777777" w:rsidTr="008B13BA">
        <w:tc>
          <w:tcPr>
            <w:tcW w:w="0" w:type="auto"/>
          </w:tcPr>
          <w:p w14:paraId="0D18435F" w14:textId="77777777" w:rsidR="007956F1" w:rsidRPr="00527E9E" w:rsidRDefault="007956F1" w:rsidP="008B13BA">
            <w:pPr>
              <w:pStyle w:val="Titre9"/>
              <w:rPr>
                <w:bCs/>
              </w:rPr>
            </w:pPr>
            <w:r w:rsidRPr="00527E9E">
              <w:rPr>
                <w:bCs/>
              </w:rPr>
              <w:t>D10</w:t>
            </w:r>
          </w:p>
        </w:tc>
        <w:tc>
          <w:tcPr>
            <w:tcW w:w="0" w:type="auto"/>
          </w:tcPr>
          <w:p w14:paraId="76DD3A52" w14:textId="77777777" w:rsidR="007956F1" w:rsidRPr="00527E9E" w:rsidRDefault="007956F1" w:rsidP="008B13BA">
            <w:pPr>
              <w:jc w:val="center"/>
              <w:rPr>
                <w:b/>
                <w:sz w:val="16"/>
              </w:rPr>
            </w:pPr>
            <w:r w:rsidRPr="00527E9E">
              <w:rPr>
                <w:b/>
                <w:sz w:val="16"/>
              </w:rPr>
              <w:t>1</w:t>
            </w:r>
          </w:p>
        </w:tc>
        <w:tc>
          <w:tcPr>
            <w:tcW w:w="0" w:type="auto"/>
          </w:tcPr>
          <w:p w14:paraId="20135F71" w14:textId="77777777" w:rsidR="007956F1" w:rsidRPr="00527E9E" w:rsidRDefault="007956F1" w:rsidP="008B13BA">
            <w:pPr>
              <w:jc w:val="center"/>
              <w:rPr>
                <w:b/>
                <w:sz w:val="16"/>
              </w:rPr>
            </w:pPr>
            <w:r w:rsidRPr="00527E9E">
              <w:rPr>
                <w:b/>
                <w:sz w:val="16"/>
              </w:rPr>
              <w:t>2</w:t>
            </w:r>
          </w:p>
        </w:tc>
        <w:tc>
          <w:tcPr>
            <w:tcW w:w="0" w:type="auto"/>
          </w:tcPr>
          <w:p w14:paraId="22412B13" w14:textId="77777777" w:rsidR="007956F1" w:rsidRPr="00527E9E" w:rsidRDefault="007956F1" w:rsidP="008B13BA">
            <w:pPr>
              <w:jc w:val="center"/>
              <w:rPr>
                <w:b/>
                <w:sz w:val="16"/>
              </w:rPr>
            </w:pPr>
            <w:r w:rsidRPr="00527E9E">
              <w:rPr>
                <w:b/>
                <w:sz w:val="16"/>
              </w:rPr>
              <w:t>3</w:t>
            </w:r>
          </w:p>
        </w:tc>
        <w:tc>
          <w:tcPr>
            <w:tcW w:w="0" w:type="auto"/>
          </w:tcPr>
          <w:p w14:paraId="391E3425" w14:textId="77777777" w:rsidR="007956F1" w:rsidRPr="00527E9E" w:rsidRDefault="00B72823" w:rsidP="008B13BA">
            <w:pPr>
              <w:jc w:val="center"/>
              <w:rPr>
                <w:b/>
                <w:sz w:val="16"/>
              </w:rPr>
            </w:pPr>
            <w:r w:rsidRPr="00527E9E">
              <w:rPr>
                <w:noProof/>
                <w:lang w:eastAsia="fr-BE"/>
              </w:rPr>
              <w:drawing>
                <wp:anchor distT="0" distB="0" distL="114300" distR="114300" simplePos="0" relativeHeight="251677696" behindDoc="0" locked="0" layoutInCell="1" allowOverlap="1" wp14:anchorId="23F6FD52" wp14:editId="5560F21A">
                  <wp:simplePos x="0" y="0"/>
                  <wp:positionH relativeFrom="column">
                    <wp:posOffset>1115060</wp:posOffset>
                  </wp:positionH>
                  <wp:positionV relativeFrom="paragraph">
                    <wp:posOffset>-103505</wp:posOffset>
                  </wp:positionV>
                  <wp:extent cx="1619250" cy="1252220"/>
                  <wp:effectExtent l="95250" t="95250" r="95250" b="100330"/>
                  <wp:wrapNone/>
                  <wp:docPr id="98" name="Picture 98" descr="Clipboar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lipboard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19250" cy="125222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7956F1" w:rsidRPr="00527E9E">
              <w:rPr>
                <w:b/>
                <w:sz w:val="16"/>
              </w:rPr>
              <w:t>4</w:t>
            </w:r>
          </w:p>
        </w:tc>
      </w:tr>
      <w:tr w:rsidR="007956F1" w:rsidRPr="00527E9E" w14:paraId="6076B35D" w14:textId="77777777" w:rsidTr="008B13BA">
        <w:tc>
          <w:tcPr>
            <w:tcW w:w="0" w:type="auto"/>
          </w:tcPr>
          <w:p w14:paraId="1D189E3E" w14:textId="77777777" w:rsidR="007956F1" w:rsidRPr="00527E9E" w:rsidRDefault="007956F1" w:rsidP="008B13BA">
            <w:pPr>
              <w:jc w:val="center"/>
              <w:rPr>
                <w:sz w:val="16"/>
              </w:rPr>
            </w:pPr>
            <w:r w:rsidRPr="00527E9E">
              <w:rPr>
                <w:sz w:val="16"/>
              </w:rPr>
              <w:t xml:space="preserve">1 </w:t>
            </w:r>
          </w:p>
        </w:tc>
        <w:tc>
          <w:tcPr>
            <w:tcW w:w="0" w:type="auto"/>
          </w:tcPr>
          <w:p w14:paraId="547B8438" w14:textId="77777777" w:rsidR="007956F1" w:rsidRPr="00527E9E" w:rsidRDefault="00017965" w:rsidP="008B13BA">
            <w:pPr>
              <w:jc w:val="center"/>
              <w:rPr>
                <w:sz w:val="16"/>
              </w:rPr>
            </w:pPr>
            <w:r w:rsidRPr="00527E9E">
              <w:rPr>
                <w:rFonts w:cs="Arial"/>
                <w:sz w:val="16"/>
                <w:szCs w:val="16"/>
              </w:rPr>
              <w:t>G</w:t>
            </w:r>
            <w:r w:rsidR="00356D42" w:rsidRPr="00527E9E">
              <w:rPr>
                <w:rFonts w:cs="Arial"/>
                <w:sz w:val="16"/>
                <w:szCs w:val="16"/>
              </w:rPr>
              <w:t>riffor</w:t>
            </w:r>
          </w:p>
        </w:tc>
        <w:tc>
          <w:tcPr>
            <w:tcW w:w="0" w:type="auto"/>
          </w:tcPr>
          <w:p w14:paraId="218C2E10" w14:textId="77777777" w:rsidR="007956F1" w:rsidRPr="00527E9E" w:rsidRDefault="00BB4314" w:rsidP="008B13BA">
            <w:pPr>
              <w:jc w:val="center"/>
              <w:rPr>
                <w:sz w:val="16"/>
              </w:rPr>
            </w:pPr>
            <w:r w:rsidRPr="00527E9E">
              <w:rPr>
                <w:rFonts w:cs="Arial"/>
                <w:sz w:val="16"/>
                <w:szCs w:val="16"/>
              </w:rPr>
              <w:t>Matin</w:t>
            </w:r>
            <w:r w:rsidR="00356D42" w:rsidRPr="00527E9E">
              <w:rPr>
                <w:rFonts w:cs="Arial"/>
                <w:sz w:val="16"/>
                <w:szCs w:val="16"/>
              </w:rPr>
              <w:t>-rouge</w:t>
            </w:r>
          </w:p>
        </w:tc>
        <w:tc>
          <w:tcPr>
            <w:tcW w:w="0" w:type="auto"/>
          </w:tcPr>
          <w:p w14:paraId="19CFEDDD" w14:textId="77777777" w:rsidR="007956F1" w:rsidRPr="00527E9E" w:rsidRDefault="00BB4314" w:rsidP="008B13BA">
            <w:pPr>
              <w:jc w:val="center"/>
              <w:rPr>
                <w:sz w:val="16"/>
              </w:rPr>
            </w:pPr>
            <w:r w:rsidRPr="00527E9E">
              <w:rPr>
                <w:rFonts w:cs="Arial"/>
                <w:iCs/>
                <w:sz w:val="16"/>
                <w:szCs w:val="16"/>
              </w:rPr>
              <w:t xml:space="preserve">Grand </w:t>
            </w:r>
            <w:r w:rsidR="00356D42" w:rsidRPr="00527E9E">
              <w:rPr>
                <w:rFonts w:cs="Arial"/>
                <w:iCs/>
                <w:sz w:val="16"/>
                <w:szCs w:val="16"/>
              </w:rPr>
              <w:t>esprit de feu</w:t>
            </w:r>
          </w:p>
        </w:tc>
        <w:tc>
          <w:tcPr>
            <w:tcW w:w="0" w:type="auto"/>
          </w:tcPr>
          <w:p w14:paraId="58E4E6CA" w14:textId="77777777" w:rsidR="007956F1" w:rsidRPr="00527E9E" w:rsidRDefault="00BB4314" w:rsidP="008B13BA">
            <w:pPr>
              <w:jc w:val="center"/>
              <w:rPr>
                <w:sz w:val="16"/>
              </w:rPr>
            </w:pPr>
            <w:r w:rsidRPr="00527E9E">
              <w:rPr>
                <w:rFonts w:cs="Arial"/>
                <w:iCs/>
                <w:sz w:val="16"/>
                <w:szCs w:val="16"/>
              </w:rPr>
              <w:t xml:space="preserve">Démon </w:t>
            </w:r>
            <w:r w:rsidR="009C450C" w:rsidRPr="00527E9E">
              <w:rPr>
                <w:rFonts w:cs="Arial"/>
                <w:iCs/>
                <w:sz w:val="16"/>
                <w:szCs w:val="16"/>
              </w:rPr>
              <w:t>sans</w:t>
            </w:r>
            <w:r w:rsidR="00356D42" w:rsidRPr="00527E9E">
              <w:rPr>
                <w:rFonts w:cs="Arial"/>
                <w:iCs/>
                <w:sz w:val="16"/>
                <w:szCs w:val="16"/>
              </w:rPr>
              <w:t xml:space="preserve"> nom</w:t>
            </w:r>
          </w:p>
        </w:tc>
      </w:tr>
      <w:tr w:rsidR="007956F1" w:rsidRPr="00527E9E" w14:paraId="5B6DAF59" w14:textId="77777777" w:rsidTr="008B13BA">
        <w:tc>
          <w:tcPr>
            <w:tcW w:w="0" w:type="auto"/>
            <w:shd w:val="clear" w:color="auto" w:fill="E0E0E0"/>
          </w:tcPr>
          <w:p w14:paraId="44CBEAC6" w14:textId="77777777" w:rsidR="007956F1" w:rsidRPr="00527E9E" w:rsidRDefault="007956F1" w:rsidP="008B13BA">
            <w:pPr>
              <w:jc w:val="center"/>
              <w:rPr>
                <w:sz w:val="16"/>
              </w:rPr>
            </w:pPr>
            <w:r w:rsidRPr="00527E9E">
              <w:rPr>
                <w:sz w:val="16"/>
              </w:rPr>
              <w:t>2</w:t>
            </w:r>
          </w:p>
        </w:tc>
        <w:tc>
          <w:tcPr>
            <w:tcW w:w="0" w:type="auto"/>
            <w:shd w:val="clear" w:color="auto" w:fill="E0E0E0"/>
          </w:tcPr>
          <w:p w14:paraId="5DFA8EA9" w14:textId="77777777" w:rsidR="007956F1" w:rsidRPr="00527E9E" w:rsidRDefault="00BB4314" w:rsidP="008B13BA">
            <w:pPr>
              <w:jc w:val="center"/>
              <w:rPr>
                <w:sz w:val="16"/>
              </w:rPr>
            </w:pPr>
            <w:r w:rsidRPr="00527E9E">
              <w:rPr>
                <w:rFonts w:cs="Arial"/>
                <w:sz w:val="16"/>
                <w:szCs w:val="16"/>
              </w:rPr>
              <w:t>Serpent d'eldor</w:t>
            </w:r>
          </w:p>
        </w:tc>
        <w:tc>
          <w:tcPr>
            <w:tcW w:w="0" w:type="auto"/>
            <w:shd w:val="clear" w:color="auto" w:fill="E0E0E0"/>
          </w:tcPr>
          <w:p w14:paraId="703FD656" w14:textId="77777777" w:rsidR="007956F1" w:rsidRPr="00527E9E" w:rsidRDefault="00017965" w:rsidP="008B13BA">
            <w:pPr>
              <w:jc w:val="center"/>
              <w:rPr>
                <w:sz w:val="16"/>
              </w:rPr>
            </w:pPr>
            <w:r w:rsidRPr="00527E9E">
              <w:rPr>
                <w:rFonts w:cs="Arial"/>
                <w:sz w:val="16"/>
                <w:szCs w:val="16"/>
              </w:rPr>
              <w:t>G</w:t>
            </w:r>
            <w:r w:rsidR="00356D42" w:rsidRPr="00527E9E">
              <w:rPr>
                <w:rFonts w:cs="Arial"/>
                <w:sz w:val="16"/>
                <w:szCs w:val="16"/>
              </w:rPr>
              <w:t>riffon</w:t>
            </w:r>
          </w:p>
        </w:tc>
        <w:tc>
          <w:tcPr>
            <w:tcW w:w="0" w:type="auto"/>
            <w:shd w:val="clear" w:color="auto" w:fill="E0E0E0"/>
          </w:tcPr>
          <w:p w14:paraId="5C0EA57D" w14:textId="77777777" w:rsidR="007956F1" w:rsidRPr="00527E9E" w:rsidRDefault="00BB4314" w:rsidP="008B13BA">
            <w:pPr>
              <w:jc w:val="center"/>
              <w:rPr>
                <w:sz w:val="16"/>
              </w:rPr>
            </w:pPr>
            <w:r w:rsidRPr="00527E9E">
              <w:rPr>
                <w:rFonts w:cs="Arial"/>
                <w:iCs/>
                <w:sz w:val="16"/>
                <w:szCs w:val="16"/>
              </w:rPr>
              <w:t>Grand esprit</w:t>
            </w:r>
          </w:p>
        </w:tc>
        <w:tc>
          <w:tcPr>
            <w:tcW w:w="0" w:type="auto"/>
            <w:shd w:val="clear" w:color="auto" w:fill="E0E0E0"/>
          </w:tcPr>
          <w:p w14:paraId="38EF9D2E" w14:textId="77777777" w:rsidR="007956F1" w:rsidRPr="00527E9E" w:rsidRDefault="00BB4314" w:rsidP="008B13BA">
            <w:pPr>
              <w:jc w:val="center"/>
              <w:rPr>
                <w:sz w:val="16"/>
              </w:rPr>
            </w:pPr>
            <w:r w:rsidRPr="00527E9E">
              <w:rPr>
                <w:rFonts w:cs="Arial"/>
                <w:iCs/>
                <w:sz w:val="16"/>
                <w:szCs w:val="16"/>
              </w:rPr>
              <w:t>Serpent-dragon</w:t>
            </w:r>
          </w:p>
        </w:tc>
      </w:tr>
      <w:tr w:rsidR="007956F1" w:rsidRPr="00527E9E" w14:paraId="08C0A321" w14:textId="77777777" w:rsidTr="008B13BA">
        <w:tc>
          <w:tcPr>
            <w:tcW w:w="0" w:type="auto"/>
          </w:tcPr>
          <w:p w14:paraId="19ECC7AB" w14:textId="77777777" w:rsidR="007956F1" w:rsidRPr="00527E9E" w:rsidRDefault="007956F1" w:rsidP="008B13BA">
            <w:pPr>
              <w:jc w:val="center"/>
              <w:rPr>
                <w:sz w:val="16"/>
              </w:rPr>
            </w:pPr>
            <w:r w:rsidRPr="00527E9E">
              <w:rPr>
                <w:sz w:val="16"/>
              </w:rPr>
              <w:t>3</w:t>
            </w:r>
          </w:p>
        </w:tc>
        <w:tc>
          <w:tcPr>
            <w:tcW w:w="0" w:type="auto"/>
          </w:tcPr>
          <w:p w14:paraId="2BB4B8E6" w14:textId="77777777" w:rsidR="007956F1" w:rsidRPr="00527E9E" w:rsidRDefault="00BB4314" w:rsidP="008B13BA">
            <w:pPr>
              <w:jc w:val="center"/>
              <w:rPr>
                <w:sz w:val="16"/>
              </w:rPr>
            </w:pPr>
            <w:r w:rsidRPr="00527E9E">
              <w:rPr>
                <w:rFonts w:cs="Arial"/>
                <w:sz w:val="16"/>
                <w:szCs w:val="16"/>
              </w:rPr>
              <w:t>Grand aigle</w:t>
            </w:r>
          </w:p>
        </w:tc>
        <w:tc>
          <w:tcPr>
            <w:tcW w:w="0" w:type="auto"/>
          </w:tcPr>
          <w:p w14:paraId="4F2617DC" w14:textId="77777777" w:rsidR="007956F1" w:rsidRPr="00527E9E" w:rsidRDefault="00017965" w:rsidP="008B13BA">
            <w:pPr>
              <w:jc w:val="center"/>
              <w:rPr>
                <w:sz w:val="16"/>
              </w:rPr>
            </w:pPr>
            <w:r w:rsidRPr="00527E9E">
              <w:rPr>
                <w:rFonts w:cs="Arial"/>
                <w:sz w:val="16"/>
                <w:szCs w:val="16"/>
              </w:rPr>
              <w:t>S</w:t>
            </w:r>
            <w:r w:rsidR="00356D42" w:rsidRPr="00527E9E">
              <w:rPr>
                <w:rFonts w:cs="Arial"/>
                <w:sz w:val="16"/>
                <w:szCs w:val="16"/>
              </w:rPr>
              <w:t>almorsure</w:t>
            </w:r>
          </w:p>
        </w:tc>
        <w:tc>
          <w:tcPr>
            <w:tcW w:w="0" w:type="auto"/>
          </w:tcPr>
          <w:p w14:paraId="036E37A1" w14:textId="77777777" w:rsidR="007956F1" w:rsidRPr="00527E9E" w:rsidRDefault="00BB4314" w:rsidP="008B13BA">
            <w:pPr>
              <w:jc w:val="center"/>
              <w:rPr>
                <w:sz w:val="16"/>
              </w:rPr>
            </w:pPr>
            <w:r w:rsidRPr="00527E9E">
              <w:rPr>
                <w:rFonts w:cs="Arial"/>
                <w:iCs/>
                <w:sz w:val="16"/>
                <w:szCs w:val="16"/>
              </w:rPr>
              <w:t>Démon des tréfonds</w:t>
            </w:r>
          </w:p>
        </w:tc>
        <w:tc>
          <w:tcPr>
            <w:tcW w:w="0" w:type="auto"/>
          </w:tcPr>
          <w:p w14:paraId="3658D3C3" w14:textId="77777777" w:rsidR="007956F1" w:rsidRPr="00527E9E" w:rsidRDefault="00017965" w:rsidP="008B13BA">
            <w:pPr>
              <w:jc w:val="center"/>
              <w:rPr>
                <w:sz w:val="16"/>
              </w:rPr>
            </w:pPr>
            <w:r w:rsidRPr="00527E9E">
              <w:rPr>
                <w:rFonts w:cs="Arial"/>
                <w:iCs/>
                <w:sz w:val="16"/>
                <w:szCs w:val="16"/>
              </w:rPr>
              <w:t>D</w:t>
            </w:r>
            <w:r w:rsidR="00356D42" w:rsidRPr="00527E9E">
              <w:rPr>
                <w:rFonts w:cs="Arial"/>
                <w:iCs/>
                <w:sz w:val="16"/>
                <w:szCs w:val="16"/>
              </w:rPr>
              <w:t>ragon</w:t>
            </w:r>
          </w:p>
        </w:tc>
      </w:tr>
      <w:tr w:rsidR="007956F1" w:rsidRPr="00527E9E" w14:paraId="05829BC0" w14:textId="77777777" w:rsidTr="008B13BA">
        <w:tc>
          <w:tcPr>
            <w:tcW w:w="0" w:type="auto"/>
            <w:shd w:val="clear" w:color="auto" w:fill="E0E0E0"/>
          </w:tcPr>
          <w:p w14:paraId="613EE0CF" w14:textId="77777777" w:rsidR="007956F1" w:rsidRPr="00527E9E" w:rsidRDefault="007956F1" w:rsidP="008B13BA">
            <w:pPr>
              <w:jc w:val="center"/>
              <w:rPr>
                <w:sz w:val="16"/>
              </w:rPr>
            </w:pPr>
            <w:r w:rsidRPr="00527E9E">
              <w:rPr>
                <w:sz w:val="16"/>
              </w:rPr>
              <w:t>4</w:t>
            </w:r>
          </w:p>
        </w:tc>
        <w:tc>
          <w:tcPr>
            <w:tcW w:w="0" w:type="auto"/>
            <w:shd w:val="clear" w:color="auto" w:fill="E0E0E0"/>
          </w:tcPr>
          <w:p w14:paraId="44434B67" w14:textId="77777777" w:rsidR="007956F1" w:rsidRPr="00527E9E" w:rsidRDefault="00017965" w:rsidP="008B13BA">
            <w:pPr>
              <w:jc w:val="center"/>
              <w:rPr>
                <w:sz w:val="16"/>
              </w:rPr>
            </w:pPr>
            <w:r w:rsidRPr="00527E9E">
              <w:rPr>
                <w:rFonts w:cs="Arial"/>
                <w:sz w:val="16"/>
                <w:szCs w:val="16"/>
              </w:rPr>
              <w:t>A</w:t>
            </w:r>
            <w:r w:rsidR="00356D42" w:rsidRPr="00527E9E">
              <w:rPr>
                <w:rFonts w:cs="Arial"/>
                <w:sz w:val="16"/>
                <w:szCs w:val="16"/>
              </w:rPr>
              <w:t>nesprit</w:t>
            </w:r>
          </w:p>
        </w:tc>
        <w:tc>
          <w:tcPr>
            <w:tcW w:w="0" w:type="auto"/>
            <w:shd w:val="clear" w:color="auto" w:fill="E0E0E0"/>
          </w:tcPr>
          <w:p w14:paraId="64B07EF7" w14:textId="77777777" w:rsidR="007956F1" w:rsidRPr="00527E9E" w:rsidRDefault="00017965" w:rsidP="008B13BA">
            <w:pPr>
              <w:jc w:val="center"/>
              <w:rPr>
                <w:sz w:val="16"/>
              </w:rPr>
            </w:pPr>
            <w:r w:rsidRPr="00527E9E">
              <w:rPr>
                <w:rFonts w:cs="Arial"/>
                <w:iCs/>
                <w:sz w:val="16"/>
                <w:szCs w:val="16"/>
              </w:rPr>
              <w:t>R</w:t>
            </w:r>
            <w:r w:rsidR="00356D42" w:rsidRPr="00527E9E">
              <w:rPr>
                <w:rFonts w:cs="Arial"/>
                <w:iCs/>
                <w:sz w:val="16"/>
                <w:szCs w:val="16"/>
              </w:rPr>
              <w:t>ampant</w:t>
            </w:r>
          </w:p>
        </w:tc>
        <w:tc>
          <w:tcPr>
            <w:tcW w:w="0" w:type="auto"/>
            <w:shd w:val="clear" w:color="auto" w:fill="E0E0E0"/>
          </w:tcPr>
          <w:p w14:paraId="6203ADAF" w14:textId="77777777" w:rsidR="007956F1" w:rsidRPr="00527E9E" w:rsidRDefault="00BB4314" w:rsidP="008B13BA">
            <w:pPr>
              <w:jc w:val="center"/>
              <w:rPr>
                <w:sz w:val="16"/>
              </w:rPr>
            </w:pPr>
            <w:r w:rsidRPr="00527E9E">
              <w:rPr>
                <w:rFonts w:cs="Arial"/>
                <w:sz w:val="16"/>
                <w:szCs w:val="16"/>
              </w:rPr>
              <w:t xml:space="preserve">Dragon </w:t>
            </w:r>
            <w:r w:rsidR="00356D42" w:rsidRPr="00527E9E">
              <w:rPr>
                <w:rFonts w:cs="Arial"/>
                <w:sz w:val="16"/>
                <w:szCs w:val="16"/>
              </w:rPr>
              <w:t>sauvage</w:t>
            </w:r>
          </w:p>
        </w:tc>
        <w:tc>
          <w:tcPr>
            <w:tcW w:w="0" w:type="auto"/>
            <w:shd w:val="clear" w:color="auto" w:fill="E0E0E0"/>
          </w:tcPr>
          <w:p w14:paraId="422AF841" w14:textId="77777777" w:rsidR="007956F1" w:rsidRPr="00527E9E" w:rsidRDefault="00BB4314" w:rsidP="008B13BA">
            <w:pPr>
              <w:jc w:val="center"/>
              <w:rPr>
                <w:sz w:val="16"/>
              </w:rPr>
            </w:pPr>
            <w:r w:rsidRPr="00527E9E">
              <w:rPr>
                <w:rFonts w:cs="Arial"/>
                <w:iCs/>
                <w:sz w:val="16"/>
                <w:szCs w:val="16"/>
              </w:rPr>
              <w:t xml:space="preserve">Maîtresse </w:t>
            </w:r>
            <w:r w:rsidR="00356D42" w:rsidRPr="00527E9E">
              <w:rPr>
                <w:rFonts w:cs="Arial"/>
                <w:iCs/>
                <w:sz w:val="16"/>
                <w:szCs w:val="16"/>
              </w:rPr>
              <w:t>de tous</w:t>
            </w:r>
          </w:p>
        </w:tc>
      </w:tr>
      <w:tr w:rsidR="007956F1" w:rsidRPr="00527E9E" w14:paraId="0FAFA26F" w14:textId="77777777" w:rsidTr="008B13BA">
        <w:tc>
          <w:tcPr>
            <w:tcW w:w="0" w:type="auto"/>
          </w:tcPr>
          <w:p w14:paraId="7E9DC8D2" w14:textId="77777777" w:rsidR="007956F1" w:rsidRPr="00527E9E" w:rsidRDefault="007956F1" w:rsidP="008B13BA">
            <w:pPr>
              <w:jc w:val="center"/>
              <w:rPr>
                <w:sz w:val="16"/>
              </w:rPr>
            </w:pPr>
            <w:r w:rsidRPr="00527E9E">
              <w:rPr>
                <w:sz w:val="16"/>
              </w:rPr>
              <w:t>5</w:t>
            </w:r>
          </w:p>
        </w:tc>
        <w:tc>
          <w:tcPr>
            <w:tcW w:w="0" w:type="auto"/>
          </w:tcPr>
          <w:p w14:paraId="062E29B6" w14:textId="77777777" w:rsidR="007956F1" w:rsidRPr="00527E9E" w:rsidRDefault="00BB4314" w:rsidP="00335CA5">
            <w:pPr>
              <w:jc w:val="center"/>
              <w:rPr>
                <w:sz w:val="16"/>
              </w:rPr>
            </w:pPr>
            <w:r w:rsidRPr="00527E9E">
              <w:rPr>
                <w:rFonts w:cs="Arial"/>
                <w:sz w:val="16"/>
                <w:szCs w:val="16"/>
              </w:rPr>
              <w:t>Homme désert</w:t>
            </w:r>
            <w:r w:rsidR="00335CA5" w:rsidRPr="00527E9E">
              <w:rPr>
                <w:rFonts w:cs="Arial"/>
                <w:sz w:val="16"/>
                <w:szCs w:val="16"/>
              </w:rPr>
              <w:t xml:space="preserve"> </w:t>
            </w:r>
          </w:p>
        </w:tc>
        <w:tc>
          <w:tcPr>
            <w:tcW w:w="0" w:type="auto"/>
          </w:tcPr>
          <w:p w14:paraId="3402E3B0" w14:textId="77777777" w:rsidR="007956F1" w:rsidRPr="00527E9E" w:rsidRDefault="00017965" w:rsidP="008B13BA">
            <w:pPr>
              <w:jc w:val="center"/>
              <w:rPr>
                <w:sz w:val="16"/>
              </w:rPr>
            </w:pPr>
            <w:r w:rsidRPr="00527E9E">
              <w:rPr>
                <w:rFonts w:cs="Arial"/>
                <w:sz w:val="16"/>
                <w:szCs w:val="16"/>
              </w:rPr>
              <w:t>R</w:t>
            </w:r>
            <w:r w:rsidR="00335CA5" w:rsidRPr="00527E9E">
              <w:rPr>
                <w:rFonts w:cs="Arial"/>
                <w:sz w:val="16"/>
                <w:szCs w:val="16"/>
              </w:rPr>
              <w:t>arnoin</w:t>
            </w:r>
          </w:p>
        </w:tc>
        <w:tc>
          <w:tcPr>
            <w:tcW w:w="0" w:type="auto"/>
          </w:tcPr>
          <w:p w14:paraId="6DE5B618" w14:textId="77777777" w:rsidR="007956F1" w:rsidRPr="00527E9E" w:rsidRDefault="00BB4314" w:rsidP="008B13BA">
            <w:pPr>
              <w:jc w:val="center"/>
              <w:rPr>
                <w:sz w:val="16"/>
              </w:rPr>
            </w:pPr>
            <w:r w:rsidRPr="00527E9E">
              <w:rPr>
                <w:rFonts w:cs="Arial"/>
                <w:sz w:val="16"/>
                <w:szCs w:val="16"/>
              </w:rPr>
              <w:t>Homme scorie</w:t>
            </w:r>
          </w:p>
        </w:tc>
        <w:tc>
          <w:tcPr>
            <w:tcW w:w="0" w:type="auto"/>
          </w:tcPr>
          <w:p w14:paraId="2087AAC9" w14:textId="77777777" w:rsidR="007956F1" w:rsidRPr="00527E9E" w:rsidRDefault="00017965" w:rsidP="008B13BA">
            <w:pPr>
              <w:jc w:val="center"/>
              <w:rPr>
                <w:sz w:val="16"/>
              </w:rPr>
            </w:pPr>
            <w:r w:rsidRPr="00527E9E">
              <w:rPr>
                <w:rFonts w:cs="Arial"/>
                <w:sz w:val="16"/>
                <w:szCs w:val="16"/>
              </w:rPr>
              <w:t>F</w:t>
            </w:r>
            <w:r w:rsidR="00356D42" w:rsidRPr="00527E9E">
              <w:rPr>
                <w:rFonts w:cs="Arial"/>
                <w:sz w:val="16"/>
                <w:szCs w:val="16"/>
              </w:rPr>
              <w:t>outueur</w:t>
            </w:r>
          </w:p>
        </w:tc>
      </w:tr>
      <w:tr w:rsidR="00EB348D" w:rsidRPr="00527E9E" w14:paraId="23AE5561" w14:textId="77777777" w:rsidTr="008B13BA">
        <w:tc>
          <w:tcPr>
            <w:tcW w:w="0" w:type="auto"/>
            <w:shd w:val="clear" w:color="auto" w:fill="E0E0E0"/>
          </w:tcPr>
          <w:p w14:paraId="5FF745C1" w14:textId="77777777" w:rsidR="00EB348D" w:rsidRPr="00527E9E" w:rsidRDefault="00EB348D" w:rsidP="008B13BA">
            <w:pPr>
              <w:jc w:val="center"/>
              <w:rPr>
                <w:sz w:val="16"/>
              </w:rPr>
            </w:pPr>
            <w:r w:rsidRPr="00527E9E">
              <w:rPr>
                <w:sz w:val="16"/>
              </w:rPr>
              <w:t>6</w:t>
            </w:r>
          </w:p>
        </w:tc>
        <w:tc>
          <w:tcPr>
            <w:tcW w:w="0" w:type="auto"/>
            <w:shd w:val="clear" w:color="auto" w:fill="E0E0E0"/>
          </w:tcPr>
          <w:p w14:paraId="2C3BD741" w14:textId="77777777" w:rsidR="00EB348D" w:rsidRPr="00527E9E" w:rsidRDefault="00EB348D" w:rsidP="008B13BA">
            <w:pPr>
              <w:jc w:val="center"/>
              <w:rPr>
                <w:sz w:val="16"/>
              </w:rPr>
            </w:pPr>
            <w:r w:rsidRPr="00527E9E">
              <w:rPr>
                <w:rFonts w:cs="Arial"/>
                <w:sz w:val="16"/>
                <w:szCs w:val="16"/>
              </w:rPr>
              <w:t>Volevar</w:t>
            </w:r>
          </w:p>
        </w:tc>
        <w:tc>
          <w:tcPr>
            <w:tcW w:w="0" w:type="auto"/>
            <w:shd w:val="clear" w:color="auto" w:fill="E0E0E0"/>
          </w:tcPr>
          <w:p w14:paraId="0EBD9FCC" w14:textId="77777777" w:rsidR="00EB348D" w:rsidRPr="00527E9E" w:rsidRDefault="00EB348D" w:rsidP="008B13BA">
            <w:pPr>
              <w:jc w:val="center"/>
              <w:rPr>
                <w:sz w:val="16"/>
              </w:rPr>
            </w:pPr>
            <w:r w:rsidRPr="00527E9E">
              <w:rPr>
                <w:sz w:val="16"/>
              </w:rPr>
              <w:t>Olifant</w:t>
            </w:r>
          </w:p>
        </w:tc>
        <w:tc>
          <w:tcPr>
            <w:tcW w:w="0" w:type="auto"/>
            <w:shd w:val="clear" w:color="auto" w:fill="E0E0E0"/>
          </w:tcPr>
          <w:p w14:paraId="1BA81E04" w14:textId="77777777" w:rsidR="00EB348D" w:rsidRPr="00527E9E" w:rsidRDefault="00BB4314" w:rsidP="003607ED">
            <w:pPr>
              <w:jc w:val="center"/>
              <w:rPr>
                <w:sz w:val="16"/>
              </w:rPr>
            </w:pPr>
            <w:r w:rsidRPr="00527E9E">
              <w:rPr>
                <w:rFonts w:cs="Arial"/>
                <w:sz w:val="16"/>
                <w:szCs w:val="16"/>
              </w:rPr>
              <w:t>Matin</w:t>
            </w:r>
            <w:r w:rsidR="00EB348D" w:rsidRPr="00527E9E">
              <w:rPr>
                <w:rFonts w:cs="Arial"/>
                <w:sz w:val="16"/>
                <w:szCs w:val="16"/>
              </w:rPr>
              <w:t>-rouge</w:t>
            </w:r>
          </w:p>
        </w:tc>
        <w:tc>
          <w:tcPr>
            <w:tcW w:w="0" w:type="auto"/>
            <w:shd w:val="clear" w:color="auto" w:fill="E0E0E0"/>
          </w:tcPr>
          <w:p w14:paraId="1B944F2E" w14:textId="77777777" w:rsidR="00EB348D" w:rsidRPr="00527E9E" w:rsidRDefault="00EB348D" w:rsidP="003607ED">
            <w:pPr>
              <w:jc w:val="center"/>
              <w:rPr>
                <w:sz w:val="16"/>
              </w:rPr>
            </w:pPr>
            <w:r w:rsidRPr="00527E9E">
              <w:rPr>
                <w:rFonts w:cs="Arial"/>
                <w:iCs/>
                <w:sz w:val="16"/>
                <w:szCs w:val="16"/>
              </w:rPr>
              <w:t>Rampant</w:t>
            </w:r>
          </w:p>
        </w:tc>
      </w:tr>
      <w:tr w:rsidR="00EB348D" w:rsidRPr="00527E9E" w14:paraId="7B31C524" w14:textId="77777777" w:rsidTr="008B13BA">
        <w:tc>
          <w:tcPr>
            <w:tcW w:w="0" w:type="auto"/>
          </w:tcPr>
          <w:p w14:paraId="720E3085" w14:textId="77777777" w:rsidR="00EB348D" w:rsidRPr="00527E9E" w:rsidRDefault="00EB348D" w:rsidP="008B13BA">
            <w:pPr>
              <w:jc w:val="center"/>
              <w:rPr>
                <w:sz w:val="16"/>
              </w:rPr>
            </w:pPr>
            <w:r w:rsidRPr="00527E9E">
              <w:rPr>
                <w:sz w:val="16"/>
              </w:rPr>
              <w:t>7</w:t>
            </w:r>
          </w:p>
        </w:tc>
        <w:tc>
          <w:tcPr>
            <w:tcW w:w="0" w:type="auto"/>
          </w:tcPr>
          <w:p w14:paraId="256846B2" w14:textId="77777777" w:rsidR="00EB348D" w:rsidRPr="00527E9E" w:rsidRDefault="00EB348D" w:rsidP="008B13BA">
            <w:pPr>
              <w:jc w:val="center"/>
              <w:rPr>
                <w:sz w:val="16"/>
              </w:rPr>
            </w:pPr>
            <w:r w:rsidRPr="00527E9E">
              <w:rPr>
                <w:sz w:val="16"/>
              </w:rPr>
              <w:t>Cornu</w:t>
            </w:r>
          </w:p>
        </w:tc>
        <w:tc>
          <w:tcPr>
            <w:tcW w:w="0" w:type="auto"/>
          </w:tcPr>
          <w:p w14:paraId="2C6CCF31" w14:textId="77777777" w:rsidR="00EB348D" w:rsidRPr="00527E9E" w:rsidRDefault="00EB348D" w:rsidP="008B13BA">
            <w:pPr>
              <w:jc w:val="center"/>
              <w:rPr>
                <w:sz w:val="16"/>
              </w:rPr>
            </w:pPr>
            <w:r w:rsidRPr="00527E9E">
              <w:rPr>
                <w:rFonts w:cs="Arial"/>
                <w:sz w:val="16"/>
                <w:szCs w:val="16"/>
              </w:rPr>
              <w:t>Griffor</w:t>
            </w:r>
          </w:p>
        </w:tc>
        <w:tc>
          <w:tcPr>
            <w:tcW w:w="0" w:type="auto"/>
          </w:tcPr>
          <w:p w14:paraId="65554AF0" w14:textId="77777777" w:rsidR="00EB348D" w:rsidRPr="00527E9E" w:rsidRDefault="00EB348D" w:rsidP="003607ED">
            <w:pPr>
              <w:jc w:val="center"/>
              <w:rPr>
                <w:sz w:val="16"/>
              </w:rPr>
            </w:pPr>
            <w:r w:rsidRPr="00527E9E">
              <w:rPr>
                <w:rFonts w:cs="Arial"/>
                <w:sz w:val="16"/>
                <w:szCs w:val="16"/>
              </w:rPr>
              <w:t>Griffon</w:t>
            </w:r>
          </w:p>
        </w:tc>
        <w:tc>
          <w:tcPr>
            <w:tcW w:w="0" w:type="auto"/>
          </w:tcPr>
          <w:p w14:paraId="1428C59D" w14:textId="77777777" w:rsidR="00EB348D" w:rsidRPr="00527E9E" w:rsidRDefault="00EB348D" w:rsidP="003607ED">
            <w:pPr>
              <w:jc w:val="center"/>
              <w:rPr>
                <w:sz w:val="16"/>
              </w:rPr>
            </w:pPr>
            <w:r w:rsidRPr="00527E9E">
              <w:rPr>
                <w:rFonts w:cs="Arial"/>
                <w:sz w:val="16"/>
                <w:szCs w:val="16"/>
              </w:rPr>
              <w:t>Rarnoin</w:t>
            </w:r>
          </w:p>
        </w:tc>
      </w:tr>
      <w:tr w:rsidR="00EB348D" w:rsidRPr="00527E9E" w14:paraId="70D94239" w14:textId="77777777" w:rsidTr="008B13BA">
        <w:tc>
          <w:tcPr>
            <w:tcW w:w="0" w:type="auto"/>
            <w:shd w:val="clear" w:color="auto" w:fill="E0E0E0"/>
          </w:tcPr>
          <w:p w14:paraId="3F64DD41" w14:textId="77777777" w:rsidR="00EB348D" w:rsidRPr="00527E9E" w:rsidRDefault="00EB348D" w:rsidP="008B13BA">
            <w:pPr>
              <w:jc w:val="center"/>
              <w:rPr>
                <w:sz w:val="16"/>
              </w:rPr>
            </w:pPr>
            <w:r w:rsidRPr="00527E9E">
              <w:rPr>
                <w:sz w:val="16"/>
              </w:rPr>
              <w:t>8</w:t>
            </w:r>
          </w:p>
        </w:tc>
        <w:tc>
          <w:tcPr>
            <w:tcW w:w="0" w:type="auto"/>
            <w:shd w:val="clear" w:color="auto" w:fill="E0E0E0"/>
          </w:tcPr>
          <w:p w14:paraId="1B88E51A" w14:textId="77777777" w:rsidR="00EB348D" w:rsidRPr="00527E9E" w:rsidRDefault="00BB4314" w:rsidP="008B13BA">
            <w:pPr>
              <w:jc w:val="center"/>
              <w:rPr>
                <w:sz w:val="16"/>
              </w:rPr>
            </w:pPr>
            <w:r w:rsidRPr="00527E9E">
              <w:rPr>
                <w:rFonts w:cs="Arial"/>
                <w:sz w:val="16"/>
                <w:szCs w:val="16"/>
              </w:rPr>
              <w:t>Homme désert</w:t>
            </w:r>
          </w:p>
        </w:tc>
        <w:tc>
          <w:tcPr>
            <w:tcW w:w="0" w:type="auto"/>
            <w:shd w:val="clear" w:color="auto" w:fill="E0E0E0"/>
          </w:tcPr>
          <w:p w14:paraId="6DC9CBCB" w14:textId="77777777" w:rsidR="00EB348D" w:rsidRPr="00527E9E" w:rsidRDefault="00EB348D" w:rsidP="008B13BA">
            <w:pPr>
              <w:jc w:val="center"/>
              <w:rPr>
                <w:sz w:val="16"/>
              </w:rPr>
            </w:pPr>
            <w:r w:rsidRPr="00527E9E">
              <w:rPr>
                <w:rFonts w:cs="Arial"/>
                <w:sz w:val="16"/>
                <w:szCs w:val="16"/>
              </w:rPr>
              <w:t>Anesprit</w:t>
            </w:r>
          </w:p>
        </w:tc>
        <w:tc>
          <w:tcPr>
            <w:tcW w:w="0" w:type="auto"/>
            <w:shd w:val="clear" w:color="auto" w:fill="E0E0E0"/>
          </w:tcPr>
          <w:p w14:paraId="719C112C" w14:textId="77777777" w:rsidR="00EB348D" w:rsidRPr="00527E9E" w:rsidRDefault="00EB348D" w:rsidP="003607ED">
            <w:pPr>
              <w:jc w:val="center"/>
              <w:rPr>
                <w:sz w:val="16"/>
              </w:rPr>
            </w:pPr>
            <w:r w:rsidRPr="00527E9E">
              <w:rPr>
                <w:rFonts w:cs="Arial"/>
                <w:sz w:val="16"/>
                <w:szCs w:val="16"/>
              </w:rPr>
              <w:t>Salmorsure</w:t>
            </w:r>
          </w:p>
        </w:tc>
        <w:tc>
          <w:tcPr>
            <w:tcW w:w="0" w:type="auto"/>
            <w:shd w:val="clear" w:color="auto" w:fill="E0E0E0"/>
          </w:tcPr>
          <w:p w14:paraId="0B4BAA84" w14:textId="77777777" w:rsidR="00EB348D" w:rsidRPr="00527E9E" w:rsidRDefault="00EB348D" w:rsidP="003607ED">
            <w:pPr>
              <w:jc w:val="center"/>
              <w:rPr>
                <w:sz w:val="16"/>
              </w:rPr>
            </w:pPr>
            <w:r w:rsidRPr="00527E9E">
              <w:rPr>
                <w:sz w:val="16"/>
              </w:rPr>
              <w:t>Olifant</w:t>
            </w:r>
          </w:p>
        </w:tc>
      </w:tr>
      <w:tr w:rsidR="00EB348D" w:rsidRPr="00527E9E" w14:paraId="178B209D" w14:textId="77777777" w:rsidTr="008B13BA">
        <w:tc>
          <w:tcPr>
            <w:tcW w:w="0" w:type="auto"/>
          </w:tcPr>
          <w:p w14:paraId="59CE6E5B" w14:textId="77777777" w:rsidR="00EB348D" w:rsidRPr="00527E9E" w:rsidRDefault="00EB348D" w:rsidP="008B13BA">
            <w:pPr>
              <w:jc w:val="center"/>
              <w:rPr>
                <w:sz w:val="16"/>
              </w:rPr>
            </w:pPr>
            <w:r w:rsidRPr="00527E9E">
              <w:rPr>
                <w:sz w:val="16"/>
              </w:rPr>
              <w:t>9</w:t>
            </w:r>
          </w:p>
        </w:tc>
        <w:tc>
          <w:tcPr>
            <w:tcW w:w="0" w:type="auto"/>
          </w:tcPr>
          <w:p w14:paraId="5F6C7764" w14:textId="77777777" w:rsidR="00EB348D" w:rsidRPr="00527E9E" w:rsidRDefault="00BB4314" w:rsidP="008B13BA">
            <w:pPr>
              <w:jc w:val="center"/>
              <w:rPr>
                <w:sz w:val="16"/>
              </w:rPr>
            </w:pPr>
            <w:r w:rsidRPr="00527E9E">
              <w:rPr>
                <w:rFonts w:cs="Arial"/>
                <w:sz w:val="16"/>
                <w:szCs w:val="16"/>
              </w:rPr>
              <w:t>Serpent d'eldor</w:t>
            </w:r>
          </w:p>
        </w:tc>
        <w:tc>
          <w:tcPr>
            <w:tcW w:w="0" w:type="auto"/>
          </w:tcPr>
          <w:p w14:paraId="5F2D2B77" w14:textId="77777777" w:rsidR="00EB348D" w:rsidRPr="00527E9E" w:rsidRDefault="00EB348D" w:rsidP="008B13BA">
            <w:pPr>
              <w:jc w:val="center"/>
              <w:rPr>
                <w:sz w:val="16"/>
              </w:rPr>
            </w:pPr>
            <w:r w:rsidRPr="00527E9E">
              <w:rPr>
                <w:rFonts w:cs="Arial"/>
                <w:sz w:val="16"/>
                <w:szCs w:val="16"/>
              </w:rPr>
              <w:t>Volevar</w:t>
            </w:r>
          </w:p>
        </w:tc>
        <w:tc>
          <w:tcPr>
            <w:tcW w:w="0" w:type="auto"/>
          </w:tcPr>
          <w:p w14:paraId="62E962E6" w14:textId="77777777" w:rsidR="00EB348D" w:rsidRPr="00527E9E" w:rsidRDefault="00EB348D" w:rsidP="003607ED">
            <w:pPr>
              <w:jc w:val="center"/>
              <w:rPr>
                <w:sz w:val="16"/>
              </w:rPr>
            </w:pPr>
            <w:r w:rsidRPr="00527E9E">
              <w:rPr>
                <w:rFonts w:cs="Arial"/>
                <w:iCs/>
                <w:sz w:val="16"/>
                <w:szCs w:val="16"/>
              </w:rPr>
              <w:t>Rampant</w:t>
            </w:r>
          </w:p>
        </w:tc>
        <w:tc>
          <w:tcPr>
            <w:tcW w:w="0" w:type="auto"/>
          </w:tcPr>
          <w:p w14:paraId="2E83F642" w14:textId="77777777" w:rsidR="00EB348D" w:rsidRPr="00527E9E" w:rsidRDefault="00BB4314" w:rsidP="00EB348D">
            <w:pPr>
              <w:jc w:val="center"/>
              <w:rPr>
                <w:sz w:val="16"/>
              </w:rPr>
            </w:pPr>
            <w:r w:rsidRPr="00527E9E">
              <w:rPr>
                <w:rFonts w:cs="Arial"/>
                <w:sz w:val="16"/>
                <w:szCs w:val="16"/>
              </w:rPr>
              <w:t>Dragon sauvage</w:t>
            </w:r>
          </w:p>
        </w:tc>
      </w:tr>
      <w:tr w:rsidR="00EB348D" w:rsidRPr="00527E9E" w14:paraId="43C799B1" w14:textId="77777777" w:rsidTr="008B13BA">
        <w:tc>
          <w:tcPr>
            <w:tcW w:w="0" w:type="auto"/>
            <w:shd w:val="clear" w:color="auto" w:fill="E0E0E0"/>
          </w:tcPr>
          <w:p w14:paraId="4F6EEA52" w14:textId="77777777" w:rsidR="00EB348D" w:rsidRPr="00527E9E" w:rsidRDefault="00EB348D" w:rsidP="008B13BA">
            <w:pPr>
              <w:jc w:val="center"/>
              <w:rPr>
                <w:sz w:val="16"/>
              </w:rPr>
            </w:pPr>
            <w:r w:rsidRPr="00527E9E">
              <w:rPr>
                <w:sz w:val="16"/>
              </w:rPr>
              <w:t xml:space="preserve">10 </w:t>
            </w:r>
          </w:p>
        </w:tc>
        <w:tc>
          <w:tcPr>
            <w:tcW w:w="0" w:type="auto"/>
            <w:shd w:val="clear" w:color="auto" w:fill="E0E0E0"/>
          </w:tcPr>
          <w:p w14:paraId="6D2029F9" w14:textId="77777777" w:rsidR="00EB348D" w:rsidRPr="00527E9E" w:rsidRDefault="00EB348D" w:rsidP="008B13BA">
            <w:pPr>
              <w:jc w:val="center"/>
              <w:rPr>
                <w:sz w:val="16"/>
              </w:rPr>
            </w:pPr>
            <w:r w:rsidRPr="00527E9E">
              <w:rPr>
                <w:sz w:val="16"/>
              </w:rPr>
              <w:t>Cornu</w:t>
            </w:r>
          </w:p>
        </w:tc>
        <w:tc>
          <w:tcPr>
            <w:tcW w:w="0" w:type="auto"/>
            <w:shd w:val="clear" w:color="auto" w:fill="E0E0E0"/>
          </w:tcPr>
          <w:p w14:paraId="05F71BAA" w14:textId="77777777" w:rsidR="00EB348D" w:rsidRPr="00527E9E" w:rsidRDefault="00BB4314" w:rsidP="008B13BA">
            <w:pPr>
              <w:jc w:val="center"/>
              <w:rPr>
                <w:sz w:val="16"/>
              </w:rPr>
            </w:pPr>
            <w:r w:rsidRPr="00527E9E">
              <w:rPr>
                <w:rFonts w:cs="Arial"/>
                <w:sz w:val="16"/>
                <w:szCs w:val="16"/>
              </w:rPr>
              <w:t xml:space="preserve">Grand </w:t>
            </w:r>
            <w:r w:rsidR="00EB348D" w:rsidRPr="00527E9E">
              <w:rPr>
                <w:rFonts w:cs="Arial"/>
                <w:sz w:val="16"/>
                <w:szCs w:val="16"/>
              </w:rPr>
              <w:t>aigle</w:t>
            </w:r>
          </w:p>
        </w:tc>
        <w:tc>
          <w:tcPr>
            <w:tcW w:w="0" w:type="auto"/>
            <w:shd w:val="clear" w:color="auto" w:fill="E0E0E0"/>
          </w:tcPr>
          <w:p w14:paraId="73ECF2F1" w14:textId="77777777" w:rsidR="00EB348D" w:rsidRPr="00527E9E" w:rsidRDefault="00EB348D" w:rsidP="003607ED">
            <w:pPr>
              <w:jc w:val="center"/>
              <w:rPr>
                <w:sz w:val="16"/>
              </w:rPr>
            </w:pPr>
            <w:r w:rsidRPr="00527E9E">
              <w:rPr>
                <w:rFonts w:cs="Arial"/>
                <w:sz w:val="16"/>
                <w:szCs w:val="16"/>
              </w:rPr>
              <w:t>Rarnoin</w:t>
            </w:r>
          </w:p>
        </w:tc>
        <w:tc>
          <w:tcPr>
            <w:tcW w:w="0" w:type="auto"/>
            <w:shd w:val="clear" w:color="auto" w:fill="E0E0E0"/>
          </w:tcPr>
          <w:p w14:paraId="6430EB81" w14:textId="77777777" w:rsidR="00EB348D" w:rsidRPr="00527E9E" w:rsidRDefault="00BB4314" w:rsidP="008B13BA">
            <w:pPr>
              <w:jc w:val="center"/>
              <w:rPr>
                <w:sz w:val="16"/>
              </w:rPr>
            </w:pPr>
            <w:r w:rsidRPr="00527E9E">
              <w:rPr>
                <w:rFonts w:cs="Arial"/>
                <w:sz w:val="16"/>
                <w:szCs w:val="16"/>
              </w:rPr>
              <w:t xml:space="preserve">Homme </w:t>
            </w:r>
            <w:r w:rsidR="00EB348D" w:rsidRPr="00527E9E">
              <w:rPr>
                <w:rFonts w:cs="Arial"/>
                <w:sz w:val="16"/>
                <w:szCs w:val="16"/>
              </w:rPr>
              <w:t>scorie</w:t>
            </w:r>
          </w:p>
        </w:tc>
      </w:tr>
    </w:tbl>
    <w:p w14:paraId="5B5FEF5E" w14:textId="77777777" w:rsidR="00D75D15" w:rsidRPr="00527E9E" w:rsidRDefault="00D75D15" w:rsidP="007956F1">
      <w:pPr>
        <w:ind w:left="-142"/>
        <w:rPr>
          <w:sz w:val="16"/>
        </w:rPr>
      </w:pPr>
    </w:p>
    <w:p w14:paraId="0A6EE1B6" w14:textId="77777777" w:rsidR="006D766C" w:rsidRPr="00527E9E" w:rsidRDefault="006D766C" w:rsidP="007956F1">
      <w:pPr>
        <w:ind w:left="-142"/>
        <w:rPr>
          <w:sz w:val="16"/>
        </w:rPr>
      </w:pPr>
    </w:p>
    <w:p w14:paraId="5AD5C08F" w14:textId="77777777" w:rsidR="006D766C" w:rsidRPr="00527E9E" w:rsidRDefault="006D766C" w:rsidP="007956F1">
      <w:pPr>
        <w:ind w:left="-142"/>
        <w:rPr>
          <w:sz w:val="16"/>
        </w:rPr>
      </w:pPr>
    </w:p>
    <w:p w14:paraId="554905B0" w14:textId="77777777" w:rsidR="006D766C" w:rsidRPr="00527E9E" w:rsidRDefault="006D766C" w:rsidP="007956F1">
      <w:pPr>
        <w:ind w:left="-142"/>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1626"/>
        <w:gridCol w:w="1682"/>
        <w:gridCol w:w="1616"/>
        <w:gridCol w:w="2064"/>
      </w:tblGrid>
      <w:tr w:rsidR="00356D42" w:rsidRPr="00527E9E" w14:paraId="15D56CF2" w14:textId="77777777" w:rsidTr="00356D42">
        <w:tc>
          <w:tcPr>
            <w:tcW w:w="0" w:type="auto"/>
            <w:tcBorders>
              <w:top w:val="single" w:sz="4" w:space="0" w:color="auto"/>
              <w:left w:val="single" w:sz="4" w:space="0" w:color="auto"/>
            </w:tcBorders>
            <w:shd w:val="clear" w:color="auto" w:fill="76923C"/>
          </w:tcPr>
          <w:p w14:paraId="6D6C25AC" w14:textId="77777777" w:rsidR="00356D42" w:rsidRPr="00527E9E" w:rsidRDefault="00356D42" w:rsidP="008B13BA">
            <w:pPr>
              <w:rPr>
                <w:b/>
                <w:sz w:val="16"/>
              </w:rPr>
            </w:pPr>
            <w:r w:rsidRPr="00527E9E">
              <w:rPr>
                <w:b/>
                <w:sz w:val="16"/>
              </w:rPr>
              <w:t>Forêt</w:t>
            </w:r>
          </w:p>
        </w:tc>
        <w:tc>
          <w:tcPr>
            <w:tcW w:w="0" w:type="auto"/>
            <w:gridSpan w:val="4"/>
            <w:tcBorders>
              <w:top w:val="single" w:sz="4" w:space="0" w:color="auto"/>
            </w:tcBorders>
            <w:shd w:val="clear" w:color="auto" w:fill="76923C"/>
          </w:tcPr>
          <w:p w14:paraId="68EE3789" w14:textId="77777777" w:rsidR="00356D42" w:rsidRPr="00527E9E" w:rsidRDefault="00356D42" w:rsidP="008B13BA">
            <w:pPr>
              <w:jc w:val="center"/>
              <w:rPr>
                <w:b/>
                <w:sz w:val="16"/>
              </w:rPr>
            </w:pPr>
            <w:r w:rsidRPr="00527E9E">
              <w:rPr>
                <w:b/>
                <w:sz w:val="16"/>
              </w:rPr>
              <w:t>D10*</w:t>
            </w:r>
          </w:p>
        </w:tc>
      </w:tr>
      <w:tr w:rsidR="00356D42" w:rsidRPr="00527E9E" w14:paraId="659F7526" w14:textId="77777777" w:rsidTr="008B13BA">
        <w:tc>
          <w:tcPr>
            <w:tcW w:w="0" w:type="auto"/>
          </w:tcPr>
          <w:p w14:paraId="37C14227" w14:textId="77777777" w:rsidR="00356D42" w:rsidRPr="00527E9E" w:rsidRDefault="00356D42" w:rsidP="008B13BA">
            <w:pPr>
              <w:pStyle w:val="Titre9"/>
              <w:rPr>
                <w:bCs/>
              </w:rPr>
            </w:pPr>
            <w:r w:rsidRPr="00527E9E">
              <w:rPr>
                <w:bCs/>
              </w:rPr>
              <w:t>D10</w:t>
            </w:r>
          </w:p>
        </w:tc>
        <w:tc>
          <w:tcPr>
            <w:tcW w:w="0" w:type="auto"/>
          </w:tcPr>
          <w:p w14:paraId="0C139B87" w14:textId="77777777" w:rsidR="00356D42" w:rsidRPr="00527E9E" w:rsidRDefault="00356D42" w:rsidP="008B13BA">
            <w:pPr>
              <w:jc w:val="center"/>
              <w:rPr>
                <w:b/>
                <w:sz w:val="16"/>
              </w:rPr>
            </w:pPr>
            <w:r w:rsidRPr="00527E9E">
              <w:rPr>
                <w:b/>
                <w:sz w:val="16"/>
              </w:rPr>
              <w:t>1</w:t>
            </w:r>
          </w:p>
        </w:tc>
        <w:tc>
          <w:tcPr>
            <w:tcW w:w="0" w:type="auto"/>
          </w:tcPr>
          <w:p w14:paraId="674236D9" w14:textId="77777777" w:rsidR="00356D42" w:rsidRPr="00527E9E" w:rsidRDefault="00356D42" w:rsidP="008B13BA">
            <w:pPr>
              <w:jc w:val="center"/>
              <w:rPr>
                <w:b/>
                <w:sz w:val="16"/>
              </w:rPr>
            </w:pPr>
            <w:r w:rsidRPr="00527E9E">
              <w:rPr>
                <w:b/>
                <w:sz w:val="16"/>
              </w:rPr>
              <w:t>2</w:t>
            </w:r>
          </w:p>
        </w:tc>
        <w:tc>
          <w:tcPr>
            <w:tcW w:w="0" w:type="auto"/>
          </w:tcPr>
          <w:p w14:paraId="723F147F" w14:textId="77777777" w:rsidR="00356D42" w:rsidRPr="00527E9E" w:rsidRDefault="00356D42" w:rsidP="008B13BA">
            <w:pPr>
              <w:jc w:val="center"/>
              <w:rPr>
                <w:b/>
                <w:sz w:val="16"/>
              </w:rPr>
            </w:pPr>
            <w:r w:rsidRPr="00527E9E">
              <w:rPr>
                <w:b/>
                <w:sz w:val="16"/>
              </w:rPr>
              <w:t>3</w:t>
            </w:r>
          </w:p>
        </w:tc>
        <w:tc>
          <w:tcPr>
            <w:tcW w:w="0" w:type="auto"/>
          </w:tcPr>
          <w:p w14:paraId="79023B07" w14:textId="77777777" w:rsidR="00356D42" w:rsidRPr="00527E9E" w:rsidRDefault="00356D42" w:rsidP="008B13BA">
            <w:pPr>
              <w:jc w:val="center"/>
              <w:rPr>
                <w:b/>
                <w:sz w:val="16"/>
              </w:rPr>
            </w:pPr>
            <w:r w:rsidRPr="00527E9E">
              <w:rPr>
                <w:b/>
                <w:sz w:val="16"/>
              </w:rPr>
              <w:t>4</w:t>
            </w:r>
          </w:p>
        </w:tc>
      </w:tr>
      <w:tr w:rsidR="000C22C6" w:rsidRPr="00527E9E" w14:paraId="24708337" w14:textId="77777777" w:rsidTr="008B13BA">
        <w:tc>
          <w:tcPr>
            <w:tcW w:w="0" w:type="auto"/>
          </w:tcPr>
          <w:p w14:paraId="315E2B84" w14:textId="77777777" w:rsidR="000C22C6" w:rsidRPr="00527E9E" w:rsidRDefault="000C22C6" w:rsidP="008B13BA">
            <w:pPr>
              <w:jc w:val="center"/>
              <w:rPr>
                <w:sz w:val="16"/>
              </w:rPr>
            </w:pPr>
            <w:r w:rsidRPr="00527E9E">
              <w:rPr>
                <w:sz w:val="16"/>
              </w:rPr>
              <w:t xml:space="preserve">1 </w:t>
            </w:r>
          </w:p>
        </w:tc>
        <w:tc>
          <w:tcPr>
            <w:tcW w:w="0" w:type="auto"/>
          </w:tcPr>
          <w:p w14:paraId="04B83256" w14:textId="77777777" w:rsidR="000C22C6" w:rsidRPr="00527E9E" w:rsidRDefault="00BB4314" w:rsidP="000C22C6">
            <w:pPr>
              <w:jc w:val="center"/>
              <w:rPr>
                <w:sz w:val="16"/>
              </w:rPr>
            </w:pPr>
            <w:r w:rsidRPr="00527E9E">
              <w:rPr>
                <w:rFonts w:cs="Arial"/>
                <w:sz w:val="16"/>
                <w:szCs w:val="16"/>
              </w:rPr>
              <w:t>Chien baveur</w:t>
            </w:r>
          </w:p>
        </w:tc>
        <w:tc>
          <w:tcPr>
            <w:tcW w:w="0" w:type="auto"/>
            <w:vAlign w:val="bottom"/>
          </w:tcPr>
          <w:p w14:paraId="296FB661" w14:textId="77777777" w:rsidR="000C22C6" w:rsidRPr="00527E9E" w:rsidRDefault="00EB348D" w:rsidP="000C22C6">
            <w:pPr>
              <w:jc w:val="center"/>
              <w:rPr>
                <w:rFonts w:eastAsia="Arial Unicode MS" w:cs="Arial"/>
                <w:sz w:val="16"/>
                <w:szCs w:val="16"/>
              </w:rPr>
            </w:pPr>
            <w:r w:rsidRPr="00527E9E">
              <w:rPr>
                <w:rFonts w:cs="Arial"/>
                <w:sz w:val="16"/>
                <w:szCs w:val="16"/>
              </w:rPr>
              <w:t>S</w:t>
            </w:r>
            <w:r w:rsidR="000C22C6" w:rsidRPr="00527E9E">
              <w:rPr>
                <w:rFonts w:cs="Arial"/>
                <w:sz w:val="16"/>
                <w:szCs w:val="16"/>
              </w:rPr>
              <w:t>almorsure</w:t>
            </w:r>
          </w:p>
        </w:tc>
        <w:tc>
          <w:tcPr>
            <w:tcW w:w="0" w:type="auto"/>
            <w:vAlign w:val="bottom"/>
          </w:tcPr>
          <w:p w14:paraId="3DB4765D" w14:textId="77777777" w:rsidR="000C22C6" w:rsidRPr="00527E9E" w:rsidRDefault="00BB4314" w:rsidP="000C22C6">
            <w:pPr>
              <w:jc w:val="center"/>
              <w:rPr>
                <w:rFonts w:eastAsia="Arial Unicode MS" w:cs="Arial"/>
                <w:sz w:val="16"/>
                <w:szCs w:val="16"/>
              </w:rPr>
            </w:pPr>
            <w:r w:rsidRPr="00527E9E">
              <w:rPr>
                <w:rFonts w:cs="Arial"/>
                <w:sz w:val="16"/>
                <w:szCs w:val="16"/>
              </w:rPr>
              <w:t>Blanc serpent</w:t>
            </w:r>
          </w:p>
        </w:tc>
        <w:tc>
          <w:tcPr>
            <w:tcW w:w="0" w:type="auto"/>
          </w:tcPr>
          <w:p w14:paraId="4F2DA06E" w14:textId="77777777" w:rsidR="000C22C6" w:rsidRPr="00527E9E" w:rsidRDefault="00BB4314" w:rsidP="000C22C6">
            <w:pPr>
              <w:jc w:val="center"/>
              <w:rPr>
                <w:sz w:val="16"/>
              </w:rPr>
            </w:pPr>
            <w:r w:rsidRPr="00527E9E">
              <w:rPr>
                <w:rFonts w:cs="Arial"/>
                <w:iCs/>
                <w:sz w:val="16"/>
                <w:szCs w:val="16"/>
              </w:rPr>
              <w:t>Démon sans</w:t>
            </w:r>
            <w:r w:rsidR="000C22C6" w:rsidRPr="00527E9E">
              <w:rPr>
                <w:rFonts w:cs="Arial"/>
                <w:iCs/>
                <w:sz w:val="16"/>
                <w:szCs w:val="16"/>
              </w:rPr>
              <w:t xml:space="preserve"> nom</w:t>
            </w:r>
          </w:p>
        </w:tc>
      </w:tr>
      <w:tr w:rsidR="000C22C6" w:rsidRPr="00527E9E" w14:paraId="27CEDECE" w14:textId="77777777" w:rsidTr="008B13BA">
        <w:tc>
          <w:tcPr>
            <w:tcW w:w="0" w:type="auto"/>
            <w:shd w:val="clear" w:color="auto" w:fill="E0E0E0"/>
          </w:tcPr>
          <w:p w14:paraId="0B669400" w14:textId="77777777" w:rsidR="000C22C6" w:rsidRPr="00527E9E" w:rsidRDefault="000C22C6" w:rsidP="008B13BA">
            <w:pPr>
              <w:jc w:val="center"/>
              <w:rPr>
                <w:sz w:val="16"/>
              </w:rPr>
            </w:pPr>
            <w:r w:rsidRPr="00527E9E">
              <w:rPr>
                <w:sz w:val="16"/>
              </w:rPr>
              <w:t>2</w:t>
            </w:r>
          </w:p>
        </w:tc>
        <w:tc>
          <w:tcPr>
            <w:tcW w:w="0" w:type="auto"/>
            <w:shd w:val="clear" w:color="auto" w:fill="E0E0E0"/>
            <w:vAlign w:val="bottom"/>
          </w:tcPr>
          <w:p w14:paraId="79486E42" w14:textId="77777777" w:rsidR="000C22C6" w:rsidRPr="00527E9E" w:rsidRDefault="00BB4314" w:rsidP="000C22C6">
            <w:pPr>
              <w:jc w:val="center"/>
              <w:rPr>
                <w:rFonts w:eastAsia="Arial Unicode MS" w:cs="Arial"/>
                <w:sz w:val="16"/>
                <w:szCs w:val="16"/>
              </w:rPr>
            </w:pPr>
            <w:r w:rsidRPr="00527E9E">
              <w:rPr>
                <w:rFonts w:cs="Arial"/>
                <w:sz w:val="16"/>
                <w:szCs w:val="16"/>
              </w:rPr>
              <w:t>Serpent vase</w:t>
            </w:r>
          </w:p>
        </w:tc>
        <w:tc>
          <w:tcPr>
            <w:tcW w:w="0" w:type="auto"/>
            <w:shd w:val="clear" w:color="auto" w:fill="E0E0E0"/>
            <w:vAlign w:val="bottom"/>
          </w:tcPr>
          <w:p w14:paraId="6ABAC4E6" w14:textId="77777777" w:rsidR="000C22C6" w:rsidRPr="00527E9E" w:rsidRDefault="00EB348D" w:rsidP="000C22C6">
            <w:pPr>
              <w:jc w:val="center"/>
              <w:rPr>
                <w:rFonts w:eastAsia="Arial Unicode MS" w:cs="Arial"/>
                <w:iCs/>
                <w:sz w:val="16"/>
                <w:szCs w:val="16"/>
              </w:rPr>
            </w:pPr>
            <w:r w:rsidRPr="00527E9E">
              <w:rPr>
                <w:rFonts w:cs="Arial"/>
                <w:sz w:val="16"/>
                <w:szCs w:val="16"/>
              </w:rPr>
              <w:t>L</w:t>
            </w:r>
            <w:r w:rsidR="000C22C6" w:rsidRPr="00527E9E">
              <w:rPr>
                <w:rFonts w:cs="Arial"/>
                <w:sz w:val="16"/>
                <w:szCs w:val="16"/>
              </w:rPr>
              <w:t>yrch</w:t>
            </w:r>
          </w:p>
        </w:tc>
        <w:tc>
          <w:tcPr>
            <w:tcW w:w="0" w:type="auto"/>
            <w:shd w:val="clear" w:color="auto" w:fill="E0E0E0"/>
            <w:vAlign w:val="bottom"/>
          </w:tcPr>
          <w:p w14:paraId="1A208D30" w14:textId="77777777" w:rsidR="000C22C6" w:rsidRPr="00527E9E" w:rsidRDefault="00BB4314" w:rsidP="000C22C6">
            <w:pPr>
              <w:jc w:val="center"/>
              <w:rPr>
                <w:rFonts w:eastAsia="Arial Unicode MS" w:cs="Arial"/>
                <w:sz w:val="16"/>
                <w:szCs w:val="16"/>
              </w:rPr>
            </w:pPr>
            <w:r w:rsidRPr="00527E9E">
              <w:rPr>
                <w:rFonts w:cs="Arial"/>
                <w:sz w:val="16"/>
                <w:szCs w:val="16"/>
              </w:rPr>
              <w:t>Sanglier éternel</w:t>
            </w:r>
          </w:p>
        </w:tc>
        <w:tc>
          <w:tcPr>
            <w:tcW w:w="0" w:type="auto"/>
            <w:shd w:val="clear" w:color="auto" w:fill="E0E0E0"/>
          </w:tcPr>
          <w:p w14:paraId="6DD537E9" w14:textId="77777777" w:rsidR="000C22C6" w:rsidRPr="00527E9E" w:rsidRDefault="00EB348D" w:rsidP="000C22C6">
            <w:pPr>
              <w:jc w:val="center"/>
              <w:rPr>
                <w:sz w:val="16"/>
              </w:rPr>
            </w:pPr>
            <w:r w:rsidRPr="00527E9E">
              <w:rPr>
                <w:rFonts w:cs="Arial"/>
                <w:iCs/>
                <w:sz w:val="16"/>
                <w:szCs w:val="16"/>
              </w:rPr>
              <w:t>D</w:t>
            </w:r>
            <w:r w:rsidR="000C22C6" w:rsidRPr="00527E9E">
              <w:rPr>
                <w:rFonts w:cs="Arial"/>
                <w:iCs/>
                <w:sz w:val="16"/>
                <w:szCs w:val="16"/>
              </w:rPr>
              <w:t>ragon</w:t>
            </w:r>
          </w:p>
        </w:tc>
      </w:tr>
      <w:tr w:rsidR="000C22C6" w:rsidRPr="00527E9E" w14:paraId="164C7EE7" w14:textId="77777777" w:rsidTr="008B13BA">
        <w:tc>
          <w:tcPr>
            <w:tcW w:w="0" w:type="auto"/>
          </w:tcPr>
          <w:p w14:paraId="464653BC" w14:textId="77777777" w:rsidR="000C22C6" w:rsidRPr="00527E9E" w:rsidRDefault="000C22C6" w:rsidP="008B13BA">
            <w:pPr>
              <w:jc w:val="center"/>
              <w:rPr>
                <w:sz w:val="16"/>
              </w:rPr>
            </w:pPr>
            <w:r w:rsidRPr="00527E9E">
              <w:rPr>
                <w:sz w:val="16"/>
              </w:rPr>
              <w:t>3</w:t>
            </w:r>
          </w:p>
        </w:tc>
        <w:tc>
          <w:tcPr>
            <w:tcW w:w="0" w:type="auto"/>
            <w:vAlign w:val="bottom"/>
          </w:tcPr>
          <w:p w14:paraId="13073767" w14:textId="77777777" w:rsidR="000C22C6" w:rsidRPr="00527E9E" w:rsidRDefault="00EB348D" w:rsidP="000C22C6">
            <w:pPr>
              <w:jc w:val="center"/>
              <w:rPr>
                <w:rFonts w:eastAsia="Arial Unicode MS" w:cs="Arial"/>
                <w:sz w:val="16"/>
                <w:szCs w:val="16"/>
              </w:rPr>
            </w:pPr>
            <w:r w:rsidRPr="00527E9E">
              <w:rPr>
                <w:rFonts w:cs="Arial"/>
                <w:sz w:val="16"/>
                <w:szCs w:val="16"/>
              </w:rPr>
              <w:t>M</w:t>
            </w:r>
            <w:r w:rsidR="000C22C6" w:rsidRPr="00527E9E">
              <w:rPr>
                <w:rFonts w:cs="Arial"/>
                <w:sz w:val="16"/>
                <w:szCs w:val="16"/>
              </w:rPr>
              <w:t>inotaure</w:t>
            </w:r>
          </w:p>
        </w:tc>
        <w:tc>
          <w:tcPr>
            <w:tcW w:w="0" w:type="auto"/>
            <w:vAlign w:val="bottom"/>
          </w:tcPr>
          <w:p w14:paraId="16E537AC"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Taureau </w:t>
            </w:r>
            <w:r w:rsidR="000C22C6" w:rsidRPr="00527E9E">
              <w:rPr>
                <w:rFonts w:cs="Arial"/>
                <w:sz w:val="16"/>
                <w:szCs w:val="16"/>
              </w:rPr>
              <w:t>vert</w:t>
            </w:r>
          </w:p>
        </w:tc>
        <w:tc>
          <w:tcPr>
            <w:tcW w:w="0" w:type="auto"/>
            <w:vAlign w:val="bottom"/>
          </w:tcPr>
          <w:p w14:paraId="72957F5F"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Ombre </w:t>
            </w:r>
            <w:r w:rsidR="000C22C6" w:rsidRPr="00527E9E">
              <w:rPr>
                <w:rFonts w:cs="Arial"/>
                <w:sz w:val="16"/>
                <w:szCs w:val="16"/>
              </w:rPr>
              <w:t>des forêts</w:t>
            </w:r>
          </w:p>
        </w:tc>
        <w:tc>
          <w:tcPr>
            <w:tcW w:w="0" w:type="auto"/>
            <w:vAlign w:val="bottom"/>
          </w:tcPr>
          <w:p w14:paraId="6C44610F" w14:textId="77777777" w:rsidR="000C22C6" w:rsidRPr="00527E9E" w:rsidRDefault="00BB4314" w:rsidP="000C22C6">
            <w:pPr>
              <w:jc w:val="center"/>
              <w:rPr>
                <w:rFonts w:eastAsia="Arial Unicode MS" w:cs="Arial"/>
                <w:iCs/>
                <w:sz w:val="16"/>
                <w:szCs w:val="16"/>
              </w:rPr>
            </w:pPr>
            <w:r w:rsidRPr="00527E9E">
              <w:rPr>
                <w:rFonts w:cs="Arial"/>
                <w:iCs/>
                <w:sz w:val="16"/>
                <w:szCs w:val="16"/>
              </w:rPr>
              <w:t>Serpent</w:t>
            </w:r>
            <w:r w:rsidR="000C22C6" w:rsidRPr="00527E9E">
              <w:rPr>
                <w:rFonts w:cs="Arial"/>
                <w:iCs/>
                <w:sz w:val="16"/>
                <w:szCs w:val="16"/>
              </w:rPr>
              <w:t>-dragon</w:t>
            </w:r>
          </w:p>
        </w:tc>
      </w:tr>
      <w:tr w:rsidR="000C22C6" w:rsidRPr="00527E9E" w14:paraId="78711622" w14:textId="77777777" w:rsidTr="008B13BA">
        <w:tc>
          <w:tcPr>
            <w:tcW w:w="0" w:type="auto"/>
            <w:shd w:val="clear" w:color="auto" w:fill="E0E0E0"/>
          </w:tcPr>
          <w:p w14:paraId="0FAD208A" w14:textId="77777777" w:rsidR="000C22C6" w:rsidRPr="00527E9E" w:rsidRDefault="000C22C6" w:rsidP="008B13BA">
            <w:pPr>
              <w:jc w:val="center"/>
              <w:rPr>
                <w:sz w:val="16"/>
              </w:rPr>
            </w:pPr>
            <w:r w:rsidRPr="00527E9E">
              <w:rPr>
                <w:sz w:val="16"/>
              </w:rPr>
              <w:t>4</w:t>
            </w:r>
          </w:p>
        </w:tc>
        <w:tc>
          <w:tcPr>
            <w:tcW w:w="0" w:type="auto"/>
            <w:shd w:val="clear" w:color="auto" w:fill="E0E0E0"/>
            <w:vAlign w:val="bottom"/>
          </w:tcPr>
          <w:p w14:paraId="7FC5FF95" w14:textId="77777777" w:rsidR="000C22C6" w:rsidRPr="00527E9E" w:rsidRDefault="00EB348D" w:rsidP="000C22C6">
            <w:pPr>
              <w:jc w:val="center"/>
              <w:rPr>
                <w:rFonts w:eastAsia="Arial Unicode MS" w:cs="Arial"/>
                <w:sz w:val="16"/>
                <w:szCs w:val="16"/>
              </w:rPr>
            </w:pPr>
            <w:r w:rsidRPr="00527E9E">
              <w:rPr>
                <w:rFonts w:cs="Arial"/>
                <w:sz w:val="16"/>
                <w:szCs w:val="16"/>
              </w:rPr>
              <w:t>C</w:t>
            </w:r>
            <w:r w:rsidR="000C22C6" w:rsidRPr="00527E9E">
              <w:rPr>
                <w:rFonts w:cs="Arial"/>
                <w:sz w:val="16"/>
                <w:szCs w:val="16"/>
              </w:rPr>
              <w:t>hiencha</w:t>
            </w:r>
          </w:p>
        </w:tc>
        <w:tc>
          <w:tcPr>
            <w:tcW w:w="0" w:type="auto"/>
            <w:shd w:val="clear" w:color="auto" w:fill="E0E0E0"/>
            <w:vAlign w:val="bottom"/>
          </w:tcPr>
          <w:p w14:paraId="69EAF2D5"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Belette </w:t>
            </w:r>
            <w:r w:rsidR="000C22C6" w:rsidRPr="00527E9E">
              <w:rPr>
                <w:rFonts w:cs="Arial"/>
                <w:sz w:val="16"/>
                <w:szCs w:val="16"/>
              </w:rPr>
              <w:t>rouge</w:t>
            </w:r>
          </w:p>
        </w:tc>
        <w:tc>
          <w:tcPr>
            <w:tcW w:w="0" w:type="auto"/>
            <w:shd w:val="clear" w:color="auto" w:fill="E0E0E0"/>
            <w:vAlign w:val="bottom"/>
          </w:tcPr>
          <w:p w14:paraId="7572D162" w14:textId="77777777" w:rsidR="000C22C6" w:rsidRPr="00527E9E" w:rsidRDefault="00BB4314" w:rsidP="000C22C6">
            <w:pPr>
              <w:jc w:val="center"/>
              <w:rPr>
                <w:rFonts w:eastAsia="Arial Unicode MS" w:cs="Arial"/>
                <w:sz w:val="16"/>
                <w:szCs w:val="16"/>
              </w:rPr>
            </w:pPr>
            <w:r w:rsidRPr="00527E9E">
              <w:rPr>
                <w:rFonts w:cs="Arial"/>
                <w:iCs/>
                <w:sz w:val="16"/>
                <w:szCs w:val="16"/>
              </w:rPr>
              <w:t>Grantom</w:t>
            </w:r>
          </w:p>
        </w:tc>
        <w:tc>
          <w:tcPr>
            <w:tcW w:w="0" w:type="auto"/>
            <w:shd w:val="clear" w:color="auto" w:fill="E0E0E0"/>
            <w:vAlign w:val="bottom"/>
          </w:tcPr>
          <w:p w14:paraId="50D78E0B" w14:textId="77777777" w:rsidR="000C22C6" w:rsidRPr="00527E9E" w:rsidRDefault="00BB4314" w:rsidP="000C22C6">
            <w:pPr>
              <w:jc w:val="center"/>
              <w:rPr>
                <w:rFonts w:eastAsia="Arial Unicode MS" w:cs="Arial"/>
                <w:iCs/>
                <w:sz w:val="16"/>
                <w:szCs w:val="16"/>
              </w:rPr>
            </w:pPr>
            <w:r w:rsidRPr="00527E9E">
              <w:rPr>
                <w:rFonts w:cs="Arial"/>
                <w:iCs/>
                <w:sz w:val="16"/>
                <w:szCs w:val="16"/>
              </w:rPr>
              <w:t xml:space="preserve">Grantom </w:t>
            </w:r>
            <w:r w:rsidR="000C22C6" w:rsidRPr="00527E9E">
              <w:rPr>
                <w:rFonts w:cs="Arial"/>
                <w:iCs/>
                <w:sz w:val="16"/>
                <w:szCs w:val="16"/>
              </w:rPr>
              <w:t>des tempêtes</w:t>
            </w:r>
          </w:p>
        </w:tc>
      </w:tr>
      <w:tr w:rsidR="000C22C6" w:rsidRPr="00527E9E" w14:paraId="2A5EB980" w14:textId="77777777" w:rsidTr="008B13BA">
        <w:tc>
          <w:tcPr>
            <w:tcW w:w="0" w:type="auto"/>
          </w:tcPr>
          <w:p w14:paraId="256B03E6" w14:textId="77777777" w:rsidR="000C22C6" w:rsidRPr="00527E9E" w:rsidRDefault="000C22C6" w:rsidP="008B13BA">
            <w:pPr>
              <w:jc w:val="center"/>
              <w:rPr>
                <w:sz w:val="16"/>
              </w:rPr>
            </w:pPr>
            <w:r w:rsidRPr="00527E9E">
              <w:rPr>
                <w:sz w:val="16"/>
              </w:rPr>
              <w:t>5</w:t>
            </w:r>
          </w:p>
        </w:tc>
        <w:tc>
          <w:tcPr>
            <w:tcW w:w="0" w:type="auto"/>
            <w:vAlign w:val="bottom"/>
          </w:tcPr>
          <w:p w14:paraId="1581579D" w14:textId="77777777" w:rsidR="000C22C6" w:rsidRPr="00527E9E" w:rsidRDefault="00EB348D" w:rsidP="000C22C6">
            <w:pPr>
              <w:jc w:val="center"/>
              <w:rPr>
                <w:rFonts w:eastAsia="Arial Unicode MS" w:cs="Arial"/>
                <w:sz w:val="16"/>
                <w:szCs w:val="16"/>
              </w:rPr>
            </w:pPr>
            <w:r w:rsidRPr="00527E9E">
              <w:rPr>
                <w:rFonts w:cs="Arial"/>
                <w:sz w:val="16"/>
                <w:szCs w:val="16"/>
              </w:rPr>
              <w:t>C</w:t>
            </w:r>
            <w:r w:rsidR="000C22C6" w:rsidRPr="00527E9E">
              <w:rPr>
                <w:rFonts w:cs="Arial"/>
                <w:sz w:val="16"/>
                <w:szCs w:val="16"/>
              </w:rPr>
              <w:t>entaure</w:t>
            </w:r>
          </w:p>
        </w:tc>
        <w:tc>
          <w:tcPr>
            <w:tcW w:w="0" w:type="auto"/>
            <w:vAlign w:val="bottom"/>
          </w:tcPr>
          <w:p w14:paraId="1E0AD956"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Princesse </w:t>
            </w:r>
            <w:r w:rsidR="000C22C6" w:rsidRPr="00527E9E">
              <w:rPr>
                <w:rFonts w:cs="Arial"/>
                <w:sz w:val="16"/>
                <w:szCs w:val="16"/>
              </w:rPr>
              <w:t>des bois</w:t>
            </w:r>
          </w:p>
        </w:tc>
        <w:tc>
          <w:tcPr>
            <w:tcW w:w="0" w:type="auto"/>
            <w:vAlign w:val="bottom"/>
          </w:tcPr>
          <w:p w14:paraId="21406DAB"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Grand </w:t>
            </w:r>
            <w:r w:rsidR="000C22C6" w:rsidRPr="00527E9E">
              <w:rPr>
                <w:rFonts w:cs="Arial"/>
                <w:sz w:val="16"/>
                <w:szCs w:val="16"/>
              </w:rPr>
              <w:t>loup gris</w:t>
            </w:r>
          </w:p>
        </w:tc>
        <w:tc>
          <w:tcPr>
            <w:tcW w:w="0" w:type="auto"/>
            <w:vAlign w:val="bottom"/>
          </w:tcPr>
          <w:p w14:paraId="3FBC0027" w14:textId="77777777" w:rsidR="000C22C6" w:rsidRPr="00527E9E" w:rsidRDefault="00EB348D" w:rsidP="000C22C6">
            <w:pPr>
              <w:jc w:val="center"/>
              <w:rPr>
                <w:rFonts w:eastAsia="Arial Unicode MS" w:cs="Arial"/>
                <w:sz w:val="16"/>
                <w:szCs w:val="16"/>
              </w:rPr>
            </w:pPr>
            <w:r w:rsidRPr="00527E9E">
              <w:rPr>
                <w:rFonts w:cs="Arial"/>
                <w:sz w:val="16"/>
                <w:szCs w:val="16"/>
              </w:rPr>
              <w:t>P</w:t>
            </w:r>
            <w:r w:rsidR="000C22C6" w:rsidRPr="00527E9E">
              <w:rPr>
                <w:rFonts w:cs="Arial"/>
                <w:sz w:val="16"/>
                <w:szCs w:val="16"/>
              </w:rPr>
              <w:t>égase</w:t>
            </w:r>
          </w:p>
        </w:tc>
      </w:tr>
      <w:tr w:rsidR="000C22C6" w:rsidRPr="00527E9E" w14:paraId="66D919E2" w14:textId="77777777" w:rsidTr="008B13BA">
        <w:tc>
          <w:tcPr>
            <w:tcW w:w="0" w:type="auto"/>
            <w:shd w:val="clear" w:color="auto" w:fill="E0E0E0"/>
          </w:tcPr>
          <w:p w14:paraId="0EFF3B78" w14:textId="77777777" w:rsidR="000C22C6" w:rsidRPr="00527E9E" w:rsidRDefault="000C22C6" w:rsidP="008B13BA">
            <w:pPr>
              <w:jc w:val="center"/>
              <w:rPr>
                <w:sz w:val="16"/>
              </w:rPr>
            </w:pPr>
            <w:r w:rsidRPr="00527E9E">
              <w:rPr>
                <w:sz w:val="16"/>
              </w:rPr>
              <w:t>6</w:t>
            </w:r>
          </w:p>
        </w:tc>
        <w:tc>
          <w:tcPr>
            <w:tcW w:w="0" w:type="auto"/>
            <w:shd w:val="clear" w:color="auto" w:fill="E0E0E0"/>
            <w:vAlign w:val="bottom"/>
          </w:tcPr>
          <w:p w14:paraId="70992782" w14:textId="77777777" w:rsidR="000C22C6" w:rsidRPr="00527E9E" w:rsidRDefault="00EB348D" w:rsidP="000C22C6">
            <w:pPr>
              <w:jc w:val="center"/>
              <w:rPr>
                <w:rFonts w:eastAsia="Arial Unicode MS" w:cs="Arial"/>
                <w:sz w:val="16"/>
                <w:szCs w:val="16"/>
              </w:rPr>
            </w:pPr>
            <w:r w:rsidRPr="00527E9E">
              <w:rPr>
                <w:rFonts w:cs="Arial"/>
                <w:sz w:val="16"/>
                <w:szCs w:val="16"/>
              </w:rPr>
              <w:t>C</w:t>
            </w:r>
            <w:r w:rsidR="000C22C6" w:rsidRPr="00527E9E">
              <w:rPr>
                <w:rFonts w:cs="Arial"/>
                <w:sz w:val="16"/>
                <w:szCs w:val="16"/>
              </w:rPr>
              <w:t>atel</w:t>
            </w:r>
          </w:p>
        </w:tc>
        <w:tc>
          <w:tcPr>
            <w:tcW w:w="0" w:type="auto"/>
            <w:shd w:val="clear" w:color="auto" w:fill="E0E0E0"/>
            <w:vAlign w:val="bottom"/>
          </w:tcPr>
          <w:p w14:paraId="3E8D99EB" w14:textId="77777777" w:rsidR="000C22C6" w:rsidRPr="00527E9E" w:rsidRDefault="00EB348D" w:rsidP="000C22C6">
            <w:pPr>
              <w:jc w:val="center"/>
              <w:rPr>
                <w:rFonts w:eastAsia="Arial Unicode MS" w:cs="Arial"/>
                <w:sz w:val="16"/>
                <w:szCs w:val="16"/>
              </w:rPr>
            </w:pPr>
            <w:r w:rsidRPr="00527E9E">
              <w:rPr>
                <w:rFonts w:cs="Arial"/>
                <w:sz w:val="16"/>
                <w:szCs w:val="16"/>
              </w:rPr>
              <w:t>A</w:t>
            </w:r>
            <w:r w:rsidR="000C22C6" w:rsidRPr="00527E9E">
              <w:rPr>
                <w:rFonts w:cs="Arial"/>
                <w:sz w:val="16"/>
                <w:szCs w:val="16"/>
              </w:rPr>
              <w:t>ncien</w:t>
            </w:r>
          </w:p>
        </w:tc>
        <w:tc>
          <w:tcPr>
            <w:tcW w:w="0" w:type="auto"/>
            <w:shd w:val="clear" w:color="auto" w:fill="E0E0E0"/>
            <w:vAlign w:val="bottom"/>
          </w:tcPr>
          <w:p w14:paraId="5956913B"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Gardien </w:t>
            </w:r>
            <w:r w:rsidR="000C22C6" w:rsidRPr="00527E9E">
              <w:rPr>
                <w:rFonts w:cs="Arial"/>
                <w:sz w:val="16"/>
                <w:szCs w:val="16"/>
              </w:rPr>
              <w:t>de sidh</w:t>
            </w:r>
          </w:p>
        </w:tc>
        <w:tc>
          <w:tcPr>
            <w:tcW w:w="0" w:type="auto"/>
            <w:shd w:val="clear" w:color="auto" w:fill="E0E0E0"/>
            <w:vAlign w:val="bottom"/>
          </w:tcPr>
          <w:p w14:paraId="690E5B80" w14:textId="77777777" w:rsidR="000C22C6" w:rsidRPr="00527E9E" w:rsidRDefault="00BB4314" w:rsidP="000C22C6">
            <w:pPr>
              <w:jc w:val="center"/>
              <w:rPr>
                <w:rFonts w:eastAsia="Arial Unicode MS" w:cs="Arial"/>
                <w:iCs/>
                <w:sz w:val="16"/>
                <w:szCs w:val="16"/>
              </w:rPr>
            </w:pPr>
            <w:r w:rsidRPr="00527E9E">
              <w:rPr>
                <w:rFonts w:cs="Arial"/>
                <w:iCs/>
                <w:sz w:val="16"/>
                <w:szCs w:val="16"/>
              </w:rPr>
              <w:t xml:space="preserve">Corne </w:t>
            </w:r>
            <w:r w:rsidR="000C22C6" w:rsidRPr="00527E9E">
              <w:rPr>
                <w:rFonts w:cs="Arial"/>
                <w:iCs/>
                <w:sz w:val="16"/>
                <w:szCs w:val="16"/>
              </w:rPr>
              <w:t>divine</w:t>
            </w:r>
          </w:p>
        </w:tc>
      </w:tr>
      <w:tr w:rsidR="000C22C6" w:rsidRPr="00527E9E" w14:paraId="66F184FE" w14:textId="77777777" w:rsidTr="008B13BA">
        <w:tc>
          <w:tcPr>
            <w:tcW w:w="0" w:type="auto"/>
          </w:tcPr>
          <w:p w14:paraId="31C2F1E2" w14:textId="77777777" w:rsidR="000C22C6" w:rsidRPr="00527E9E" w:rsidRDefault="000C22C6" w:rsidP="008B13BA">
            <w:pPr>
              <w:jc w:val="center"/>
              <w:rPr>
                <w:sz w:val="16"/>
              </w:rPr>
            </w:pPr>
            <w:r w:rsidRPr="00527E9E">
              <w:rPr>
                <w:sz w:val="16"/>
              </w:rPr>
              <w:t>7</w:t>
            </w:r>
          </w:p>
        </w:tc>
        <w:tc>
          <w:tcPr>
            <w:tcW w:w="0" w:type="auto"/>
            <w:vAlign w:val="bottom"/>
          </w:tcPr>
          <w:p w14:paraId="1EC62B78" w14:textId="77777777" w:rsidR="000C22C6" w:rsidRPr="00527E9E" w:rsidRDefault="00EB348D" w:rsidP="000C22C6">
            <w:pPr>
              <w:jc w:val="center"/>
              <w:rPr>
                <w:rFonts w:eastAsia="Arial Unicode MS" w:cs="Arial"/>
                <w:sz w:val="16"/>
                <w:szCs w:val="16"/>
              </w:rPr>
            </w:pPr>
            <w:r w:rsidRPr="00527E9E">
              <w:rPr>
                <w:rFonts w:cs="Arial"/>
                <w:sz w:val="16"/>
                <w:szCs w:val="16"/>
              </w:rPr>
              <w:t>S</w:t>
            </w:r>
            <w:r w:rsidR="000C22C6" w:rsidRPr="00527E9E">
              <w:rPr>
                <w:rFonts w:cs="Arial"/>
                <w:sz w:val="16"/>
                <w:szCs w:val="16"/>
              </w:rPr>
              <w:t>ingeons</w:t>
            </w:r>
          </w:p>
        </w:tc>
        <w:tc>
          <w:tcPr>
            <w:tcW w:w="0" w:type="auto"/>
            <w:vAlign w:val="bottom"/>
          </w:tcPr>
          <w:p w14:paraId="337E4F32" w14:textId="77777777" w:rsidR="000C22C6" w:rsidRPr="00527E9E" w:rsidRDefault="00EB348D" w:rsidP="000C22C6">
            <w:pPr>
              <w:jc w:val="center"/>
              <w:rPr>
                <w:rFonts w:eastAsia="Arial Unicode MS" w:cs="Arial"/>
                <w:sz w:val="16"/>
                <w:szCs w:val="16"/>
              </w:rPr>
            </w:pPr>
            <w:r w:rsidRPr="00527E9E">
              <w:rPr>
                <w:rFonts w:cs="Arial"/>
                <w:sz w:val="16"/>
                <w:szCs w:val="16"/>
              </w:rPr>
              <w:t>R</w:t>
            </w:r>
            <w:r w:rsidR="000C22C6" w:rsidRPr="00527E9E">
              <w:rPr>
                <w:rFonts w:cs="Arial"/>
                <w:sz w:val="16"/>
                <w:szCs w:val="16"/>
              </w:rPr>
              <w:t>agnée</w:t>
            </w:r>
          </w:p>
        </w:tc>
        <w:tc>
          <w:tcPr>
            <w:tcW w:w="0" w:type="auto"/>
            <w:vAlign w:val="bottom"/>
          </w:tcPr>
          <w:p w14:paraId="0FB0F846" w14:textId="77777777" w:rsidR="000C22C6" w:rsidRPr="00527E9E" w:rsidRDefault="00BB4314" w:rsidP="00E72C9F">
            <w:pPr>
              <w:jc w:val="center"/>
              <w:rPr>
                <w:rFonts w:eastAsia="Arial Unicode MS" w:cs="Arial"/>
                <w:sz w:val="16"/>
                <w:szCs w:val="16"/>
              </w:rPr>
            </w:pPr>
            <w:r w:rsidRPr="00527E9E">
              <w:rPr>
                <w:rFonts w:cs="Arial"/>
                <w:iCs/>
                <w:sz w:val="16"/>
                <w:szCs w:val="16"/>
              </w:rPr>
              <w:t xml:space="preserve">Fée </w:t>
            </w:r>
            <w:r w:rsidR="000C22C6" w:rsidRPr="00527E9E">
              <w:rPr>
                <w:rFonts w:cs="Arial"/>
                <w:iCs/>
                <w:sz w:val="16"/>
                <w:szCs w:val="16"/>
              </w:rPr>
              <w:t xml:space="preserve">de la </w:t>
            </w:r>
            <w:r w:rsidR="00E72C9F" w:rsidRPr="00527E9E">
              <w:rPr>
                <w:rFonts w:cs="Arial"/>
                <w:iCs/>
                <w:sz w:val="16"/>
                <w:szCs w:val="16"/>
              </w:rPr>
              <w:t>nature</w:t>
            </w:r>
          </w:p>
        </w:tc>
        <w:tc>
          <w:tcPr>
            <w:tcW w:w="0" w:type="auto"/>
            <w:vAlign w:val="bottom"/>
          </w:tcPr>
          <w:p w14:paraId="1331575F" w14:textId="77777777" w:rsidR="000C22C6" w:rsidRPr="00527E9E" w:rsidRDefault="00BB4314" w:rsidP="000C22C6">
            <w:pPr>
              <w:jc w:val="center"/>
              <w:rPr>
                <w:rFonts w:eastAsia="Arial Unicode MS" w:cs="Arial"/>
                <w:sz w:val="16"/>
                <w:szCs w:val="16"/>
              </w:rPr>
            </w:pPr>
            <w:r w:rsidRPr="00527E9E">
              <w:rPr>
                <w:rFonts w:cs="Arial"/>
                <w:sz w:val="16"/>
                <w:szCs w:val="16"/>
              </w:rPr>
              <w:t xml:space="preserve">Cheval </w:t>
            </w:r>
            <w:r w:rsidR="000C22C6" w:rsidRPr="00527E9E">
              <w:rPr>
                <w:rFonts w:cs="Arial"/>
                <w:sz w:val="16"/>
                <w:szCs w:val="16"/>
              </w:rPr>
              <w:t>féérique</w:t>
            </w:r>
          </w:p>
        </w:tc>
      </w:tr>
      <w:tr w:rsidR="000C22C6" w:rsidRPr="00527E9E" w14:paraId="554EFE77" w14:textId="77777777" w:rsidTr="008B13BA">
        <w:tc>
          <w:tcPr>
            <w:tcW w:w="0" w:type="auto"/>
            <w:shd w:val="clear" w:color="auto" w:fill="E0E0E0"/>
          </w:tcPr>
          <w:p w14:paraId="5A87E7ED" w14:textId="77777777" w:rsidR="000C22C6" w:rsidRPr="00527E9E" w:rsidRDefault="000C22C6" w:rsidP="008B13BA">
            <w:pPr>
              <w:jc w:val="center"/>
              <w:rPr>
                <w:sz w:val="16"/>
              </w:rPr>
            </w:pPr>
            <w:r w:rsidRPr="00527E9E">
              <w:rPr>
                <w:sz w:val="16"/>
              </w:rPr>
              <w:t>8</w:t>
            </w:r>
          </w:p>
        </w:tc>
        <w:tc>
          <w:tcPr>
            <w:tcW w:w="0" w:type="auto"/>
            <w:shd w:val="clear" w:color="auto" w:fill="E0E0E0"/>
            <w:vAlign w:val="bottom"/>
          </w:tcPr>
          <w:p w14:paraId="2AD95F44" w14:textId="77777777" w:rsidR="000C22C6" w:rsidRPr="00527E9E" w:rsidRDefault="00BB4314" w:rsidP="000C22C6">
            <w:pPr>
              <w:jc w:val="center"/>
              <w:rPr>
                <w:rFonts w:eastAsia="Arial Unicode MS" w:cs="Arial"/>
                <w:sz w:val="16"/>
                <w:szCs w:val="16"/>
              </w:rPr>
            </w:pPr>
            <w:r w:rsidRPr="00527E9E">
              <w:rPr>
                <w:rFonts w:cs="Arial"/>
                <w:sz w:val="16"/>
                <w:szCs w:val="16"/>
              </w:rPr>
              <w:t>Esprit malin</w:t>
            </w:r>
          </w:p>
        </w:tc>
        <w:tc>
          <w:tcPr>
            <w:tcW w:w="0" w:type="auto"/>
            <w:shd w:val="clear" w:color="auto" w:fill="E0E0E0"/>
            <w:vAlign w:val="bottom"/>
          </w:tcPr>
          <w:p w14:paraId="70288A51" w14:textId="77777777" w:rsidR="000C22C6" w:rsidRPr="00527E9E" w:rsidRDefault="00EB348D" w:rsidP="000C22C6">
            <w:pPr>
              <w:jc w:val="center"/>
              <w:rPr>
                <w:rFonts w:eastAsia="Arial Unicode MS" w:cs="Arial"/>
                <w:sz w:val="16"/>
                <w:szCs w:val="16"/>
              </w:rPr>
            </w:pPr>
            <w:r w:rsidRPr="00527E9E">
              <w:rPr>
                <w:rFonts w:cs="Arial"/>
                <w:sz w:val="16"/>
                <w:szCs w:val="16"/>
              </w:rPr>
              <w:t>G</w:t>
            </w:r>
            <w:r w:rsidR="000C22C6" w:rsidRPr="00527E9E">
              <w:rPr>
                <w:rFonts w:cs="Arial"/>
                <w:sz w:val="16"/>
                <w:szCs w:val="16"/>
              </w:rPr>
              <w:t>randsage</w:t>
            </w:r>
          </w:p>
        </w:tc>
        <w:tc>
          <w:tcPr>
            <w:tcW w:w="0" w:type="auto"/>
            <w:shd w:val="clear" w:color="auto" w:fill="E0E0E0"/>
            <w:vAlign w:val="bottom"/>
          </w:tcPr>
          <w:p w14:paraId="5E4F44BA" w14:textId="77777777" w:rsidR="000C22C6" w:rsidRPr="00527E9E" w:rsidRDefault="00EB348D" w:rsidP="000C22C6">
            <w:pPr>
              <w:jc w:val="center"/>
              <w:rPr>
                <w:rFonts w:eastAsia="Arial Unicode MS" w:cs="Arial"/>
                <w:sz w:val="16"/>
                <w:szCs w:val="16"/>
              </w:rPr>
            </w:pPr>
            <w:r w:rsidRPr="00527E9E">
              <w:rPr>
                <w:rFonts w:cs="Arial"/>
                <w:sz w:val="16"/>
                <w:szCs w:val="16"/>
              </w:rPr>
              <w:t>C</w:t>
            </w:r>
            <w:r w:rsidR="000C22C6" w:rsidRPr="00527E9E">
              <w:rPr>
                <w:rFonts w:cs="Arial"/>
                <w:sz w:val="16"/>
                <w:szCs w:val="16"/>
              </w:rPr>
              <w:t>yclom</w:t>
            </w:r>
          </w:p>
        </w:tc>
        <w:tc>
          <w:tcPr>
            <w:tcW w:w="0" w:type="auto"/>
            <w:shd w:val="clear" w:color="auto" w:fill="E0E0E0"/>
            <w:vAlign w:val="bottom"/>
          </w:tcPr>
          <w:p w14:paraId="220C84CA" w14:textId="77777777" w:rsidR="000C22C6" w:rsidRPr="00527E9E" w:rsidRDefault="00EB348D" w:rsidP="000C22C6">
            <w:pPr>
              <w:jc w:val="center"/>
              <w:rPr>
                <w:rFonts w:eastAsia="Arial Unicode MS" w:cs="Arial"/>
                <w:sz w:val="16"/>
                <w:szCs w:val="16"/>
              </w:rPr>
            </w:pPr>
            <w:r w:rsidRPr="00527E9E">
              <w:rPr>
                <w:rFonts w:cs="Arial"/>
                <w:iCs/>
                <w:sz w:val="16"/>
                <w:szCs w:val="16"/>
              </w:rPr>
              <w:t>Grantom</w:t>
            </w:r>
          </w:p>
        </w:tc>
      </w:tr>
      <w:tr w:rsidR="000C22C6" w:rsidRPr="00527E9E" w14:paraId="7B534E06" w14:textId="77777777" w:rsidTr="008B13BA">
        <w:tc>
          <w:tcPr>
            <w:tcW w:w="0" w:type="auto"/>
          </w:tcPr>
          <w:p w14:paraId="52850734" w14:textId="77777777" w:rsidR="000C22C6" w:rsidRPr="00527E9E" w:rsidRDefault="000C22C6" w:rsidP="008B13BA">
            <w:pPr>
              <w:jc w:val="center"/>
              <w:rPr>
                <w:sz w:val="16"/>
              </w:rPr>
            </w:pPr>
            <w:r w:rsidRPr="00527E9E">
              <w:rPr>
                <w:sz w:val="16"/>
              </w:rPr>
              <w:t>9</w:t>
            </w:r>
          </w:p>
        </w:tc>
        <w:tc>
          <w:tcPr>
            <w:tcW w:w="0" w:type="auto"/>
            <w:vAlign w:val="bottom"/>
          </w:tcPr>
          <w:p w14:paraId="547225EA" w14:textId="77777777" w:rsidR="000C22C6" w:rsidRPr="00527E9E" w:rsidRDefault="00BB4314" w:rsidP="000C22C6">
            <w:pPr>
              <w:jc w:val="center"/>
              <w:rPr>
                <w:rFonts w:eastAsia="Arial Unicode MS" w:cs="Arial"/>
                <w:sz w:val="16"/>
                <w:szCs w:val="16"/>
              </w:rPr>
            </w:pPr>
            <w:r w:rsidRPr="00527E9E">
              <w:rPr>
                <w:rFonts w:cs="Arial"/>
                <w:sz w:val="16"/>
                <w:szCs w:val="16"/>
              </w:rPr>
              <w:t>Irnolo des marais</w:t>
            </w:r>
          </w:p>
        </w:tc>
        <w:tc>
          <w:tcPr>
            <w:tcW w:w="0" w:type="auto"/>
          </w:tcPr>
          <w:p w14:paraId="3A255B8C" w14:textId="77777777" w:rsidR="000C22C6" w:rsidRPr="00527E9E" w:rsidRDefault="00BB4314" w:rsidP="000C22C6">
            <w:pPr>
              <w:jc w:val="center"/>
              <w:rPr>
                <w:sz w:val="16"/>
              </w:rPr>
            </w:pPr>
            <w:r w:rsidRPr="00527E9E">
              <w:rPr>
                <w:rFonts w:cs="Arial"/>
                <w:sz w:val="16"/>
                <w:szCs w:val="16"/>
              </w:rPr>
              <w:t>Homme-singe</w:t>
            </w:r>
          </w:p>
        </w:tc>
        <w:tc>
          <w:tcPr>
            <w:tcW w:w="0" w:type="auto"/>
          </w:tcPr>
          <w:p w14:paraId="4635E605" w14:textId="77777777" w:rsidR="000C22C6" w:rsidRPr="00527E9E" w:rsidRDefault="00EB348D" w:rsidP="000C22C6">
            <w:pPr>
              <w:jc w:val="center"/>
              <w:rPr>
                <w:sz w:val="16"/>
              </w:rPr>
            </w:pPr>
            <w:r w:rsidRPr="00527E9E">
              <w:rPr>
                <w:rFonts w:cs="Arial"/>
                <w:sz w:val="16"/>
                <w:szCs w:val="16"/>
              </w:rPr>
              <w:t>O</w:t>
            </w:r>
            <w:r w:rsidR="000C22C6" w:rsidRPr="00527E9E">
              <w:rPr>
                <w:rFonts w:cs="Arial"/>
                <w:sz w:val="16"/>
                <w:szCs w:val="16"/>
              </w:rPr>
              <w:t>gre</w:t>
            </w:r>
          </w:p>
        </w:tc>
        <w:tc>
          <w:tcPr>
            <w:tcW w:w="0" w:type="auto"/>
            <w:vAlign w:val="bottom"/>
          </w:tcPr>
          <w:p w14:paraId="1CC637B1" w14:textId="77777777" w:rsidR="000C22C6" w:rsidRPr="00527E9E" w:rsidRDefault="00EB348D" w:rsidP="000C22C6">
            <w:pPr>
              <w:jc w:val="center"/>
              <w:rPr>
                <w:rFonts w:eastAsia="Arial Unicode MS" w:cs="Arial"/>
                <w:sz w:val="16"/>
                <w:szCs w:val="16"/>
              </w:rPr>
            </w:pPr>
            <w:r w:rsidRPr="00527E9E">
              <w:rPr>
                <w:rFonts w:cs="Arial"/>
                <w:sz w:val="16"/>
                <w:szCs w:val="16"/>
              </w:rPr>
              <w:t>Cyclom</w:t>
            </w:r>
          </w:p>
        </w:tc>
      </w:tr>
      <w:tr w:rsidR="000C22C6" w:rsidRPr="00527E9E" w14:paraId="5E2C8AF8" w14:textId="77777777" w:rsidTr="008B13BA">
        <w:tc>
          <w:tcPr>
            <w:tcW w:w="0" w:type="auto"/>
            <w:shd w:val="clear" w:color="auto" w:fill="E0E0E0"/>
          </w:tcPr>
          <w:p w14:paraId="45E53C62" w14:textId="77777777" w:rsidR="000C22C6" w:rsidRPr="00527E9E" w:rsidRDefault="000C22C6" w:rsidP="008B13BA">
            <w:pPr>
              <w:jc w:val="center"/>
              <w:rPr>
                <w:sz w:val="16"/>
              </w:rPr>
            </w:pPr>
            <w:r w:rsidRPr="00527E9E">
              <w:rPr>
                <w:sz w:val="16"/>
              </w:rPr>
              <w:t xml:space="preserve">10 </w:t>
            </w:r>
          </w:p>
        </w:tc>
        <w:tc>
          <w:tcPr>
            <w:tcW w:w="0" w:type="auto"/>
            <w:shd w:val="clear" w:color="auto" w:fill="E0E0E0"/>
          </w:tcPr>
          <w:p w14:paraId="064A4D5A" w14:textId="77777777" w:rsidR="000C22C6" w:rsidRPr="00527E9E" w:rsidRDefault="00EB348D" w:rsidP="000C22C6">
            <w:pPr>
              <w:jc w:val="center"/>
              <w:rPr>
                <w:sz w:val="16"/>
              </w:rPr>
            </w:pPr>
            <w:r w:rsidRPr="00527E9E">
              <w:rPr>
                <w:rFonts w:cs="Arial"/>
                <w:sz w:val="16"/>
                <w:szCs w:val="16"/>
              </w:rPr>
              <w:t>L</w:t>
            </w:r>
            <w:r w:rsidR="000C22C6" w:rsidRPr="00527E9E">
              <w:rPr>
                <w:rFonts w:cs="Arial"/>
                <w:sz w:val="16"/>
                <w:szCs w:val="16"/>
              </w:rPr>
              <w:t>utin</w:t>
            </w:r>
          </w:p>
        </w:tc>
        <w:tc>
          <w:tcPr>
            <w:tcW w:w="0" w:type="auto"/>
            <w:shd w:val="clear" w:color="auto" w:fill="E0E0E0"/>
          </w:tcPr>
          <w:p w14:paraId="6B862FB0" w14:textId="77777777" w:rsidR="000C22C6" w:rsidRPr="00527E9E" w:rsidRDefault="00BB4314" w:rsidP="000C22C6">
            <w:pPr>
              <w:jc w:val="center"/>
              <w:rPr>
                <w:sz w:val="16"/>
              </w:rPr>
            </w:pPr>
            <w:r w:rsidRPr="00527E9E">
              <w:rPr>
                <w:rFonts w:cs="Arial"/>
                <w:iCs/>
                <w:sz w:val="16"/>
                <w:szCs w:val="16"/>
              </w:rPr>
              <w:t xml:space="preserve">Irnolo </w:t>
            </w:r>
            <w:r w:rsidR="009C450C" w:rsidRPr="00527E9E">
              <w:rPr>
                <w:rFonts w:cs="Arial"/>
                <w:iCs/>
                <w:sz w:val="16"/>
                <w:szCs w:val="16"/>
              </w:rPr>
              <w:t>sau</w:t>
            </w:r>
            <w:r w:rsidR="000C22C6" w:rsidRPr="00527E9E">
              <w:rPr>
                <w:rFonts w:cs="Arial"/>
                <w:iCs/>
                <w:sz w:val="16"/>
                <w:szCs w:val="16"/>
              </w:rPr>
              <w:t>vage</w:t>
            </w:r>
          </w:p>
        </w:tc>
        <w:tc>
          <w:tcPr>
            <w:tcW w:w="0" w:type="auto"/>
            <w:shd w:val="clear" w:color="auto" w:fill="E0E0E0"/>
          </w:tcPr>
          <w:p w14:paraId="15E06368" w14:textId="77777777" w:rsidR="000C22C6" w:rsidRPr="00527E9E" w:rsidRDefault="00BB4314" w:rsidP="000C22C6">
            <w:pPr>
              <w:jc w:val="center"/>
              <w:rPr>
                <w:sz w:val="16"/>
              </w:rPr>
            </w:pPr>
            <w:r w:rsidRPr="00527E9E">
              <w:rPr>
                <w:rFonts w:cs="Arial"/>
                <w:sz w:val="16"/>
                <w:szCs w:val="16"/>
              </w:rPr>
              <w:t xml:space="preserve">Grand </w:t>
            </w:r>
            <w:r w:rsidR="000C22C6" w:rsidRPr="00527E9E">
              <w:rPr>
                <w:rFonts w:cs="Arial"/>
                <w:sz w:val="16"/>
                <w:szCs w:val="16"/>
              </w:rPr>
              <w:t>satyre</w:t>
            </w:r>
          </w:p>
        </w:tc>
        <w:tc>
          <w:tcPr>
            <w:tcW w:w="0" w:type="auto"/>
            <w:shd w:val="clear" w:color="auto" w:fill="E0E0E0"/>
          </w:tcPr>
          <w:p w14:paraId="5C5258FB" w14:textId="77777777" w:rsidR="000C22C6" w:rsidRPr="00527E9E" w:rsidRDefault="00EB348D" w:rsidP="000C22C6">
            <w:pPr>
              <w:jc w:val="center"/>
              <w:rPr>
                <w:sz w:val="16"/>
              </w:rPr>
            </w:pPr>
            <w:r w:rsidRPr="00527E9E">
              <w:rPr>
                <w:rFonts w:cs="Arial"/>
                <w:sz w:val="16"/>
                <w:szCs w:val="16"/>
              </w:rPr>
              <w:t>Ogre</w:t>
            </w:r>
          </w:p>
        </w:tc>
      </w:tr>
    </w:tbl>
    <w:p w14:paraId="6DDC3A9C" w14:textId="77777777" w:rsidR="00356D42" w:rsidRPr="00527E9E" w:rsidRDefault="00356D42" w:rsidP="00D75D15">
      <w:pPr>
        <w:tabs>
          <w:tab w:val="left" w:pos="630"/>
          <w:tab w:val="left" w:pos="2058"/>
          <w:tab w:val="left" w:pos="3414"/>
        </w:tabs>
        <w:rPr>
          <w:rFonts w:cs="Arial"/>
          <w:b/>
          <w:bCs/>
          <w:sz w:val="16"/>
          <w:szCs w:val="16"/>
        </w:rPr>
      </w:pPr>
    </w:p>
    <w:p w14:paraId="34C16FCE" w14:textId="77777777" w:rsidR="004370C8" w:rsidRPr="00527E9E" w:rsidRDefault="004370C8" w:rsidP="00D75D15">
      <w:pPr>
        <w:tabs>
          <w:tab w:val="left" w:pos="630"/>
          <w:tab w:val="left" w:pos="2058"/>
          <w:tab w:val="left" w:pos="3414"/>
        </w:tabs>
        <w:rPr>
          <w:rFonts w:cs="Arial"/>
          <w:b/>
          <w:bCs/>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1783"/>
        <w:gridCol w:w="1783"/>
        <w:gridCol w:w="1783"/>
        <w:gridCol w:w="1783"/>
      </w:tblGrid>
      <w:tr w:rsidR="009C450C" w:rsidRPr="00527E9E" w14:paraId="03A77599" w14:textId="77777777" w:rsidTr="00293DB4">
        <w:tc>
          <w:tcPr>
            <w:tcW w:w="0" w:type="auto"/>
            <w:tcBorders>
              <w:top w:val="single" w:sz="4" w:space="0" w:color="auto"/>
              <w:left w:val="single" w:sz="4" w:space="0" w:color="auto"/>
            </w:tcBorders>
            <w:shd w:val="clear" w:color="auto" w:fill="6EF905"/>
          </w:tcPr>
          <w:p w14:paraId="7BEAF27F" w14:textId="77777777" w:rsidR="009C450C" w:rsidRPr="00527E9E" w:rsidRDefault="009C450C" w:rsidP="00293DB4">
            <w:pPr>
              <w:rPr>
                <w:b/>
                <w:sz w:val="16"/>
              </w:rPr>
            </w:pPr>
            <w:r w:rsidRPr="00527E9E">
              <w:rPr>
                <w:b/>
                <w:sz w:val="16"/>
              </w:rPr>
              <w:t>Jungle</w:t>
            </w:r>
          </w:p>
        </w:tc>
        <w:tc>
          <w:tcPr>
            <w:tcW w:w="0" w:type="auto"/>
            <w:gridSpan w:val="4"/>
            <w:tcBorders>
              <w:top w:val="single" w:sz="4" w:space="0" w:color="auto"/>
            </w:tcBorders>
            <w:shd w:val="clear" w:color="auto" w:fill="6EF905"/>
          </w:tcPr>
          <w:p w14:paraId="7F65E8F8" w14:textId="77777777" w:rsidR="009C450C" w:rsidRPr="00527E9E" w:rsidRDefault="009C450C" w:rsidP="00293DB4">
            <w:pPr>
              <w:jc w:val="center"/>
              <w:rPr>
                <w:b/>
                <w:sz w:val="16"/>
              </w:rPr>
            </w:pPr>
            <w:r w:rsidRPr="00527E9E">
              <w:rPr>
                <w:b/>
                <w:sz w:val="16"/>
              </w:rPr>
              <w:t>D10*</w:t>
            </w:r>
          </w:p>
        </w:tc>
      </w:tr>
      <w:tr w:rsidR="009C450C" w:rsidRPr="00527E9E" w14:paraId="757E3B5E" w14:textId="77777777" w:rsidTr="00293DB4">
        <w:tc>
          <w:tcPr>
            <w:tcW w:w="0" w:type="auto"/>
          </w:tcPr>
          <w:p w14:paraId="4A5719AA" w14:textId="77777777" w:rsidR="009C450C" w:rsidRPr="00527E9E" w:rsidRDefault="009C450C" w:rsidP="00293DB4">
            <w:pPr>
              <w:pStyle w:val="Titre9"/>
              <w:rPr>
                <w:bCs/>
              </w:rPr>
            </w:pPr>
            <w:r w:rsidRPr="00527E9E">
              <w:rPr>
                <w:bCs/>
              </w:rPr>
              <w:t>D10</w:t>
            </w:r>
          </w:p>
        </w:tc>
        <w:tc>
          <w:tcPr>
            <w:tcW w:w="0" w:type="auto"/>
          </w:tcPr>
          <w:p w14:paraId="0A80799C" w14:textId="77777777" w:rsidR="009C450C" w:rsidRPr="00527E9E" w:rsidRDefault="009C450C" w:rsidP="00293DB4">
            <w:pPr>
              <w:jc w:val="center"/>
              <w:rPr>
                <w:b/>
                <w:sz w:val="16"/>
              </w:rPr>
            </w:pPr>
            <w:r w:rsidRPr="00527E9E">
              <w:rPr>
                <w:b/>
                <w:sz w:val="16"/>
              </w:rPr>
              <w:t>1</w:t>
            </w:r>
          </w:p>
        </w:tc>
        <w:tc>
          <w:tcPr>
            <w:tcW w:w="0" w:type="auto"/>
          </w:tcPr>
          <w:p w14:paraId="7DC609E5" w14:textId="77777777" w:rsidR="009C450C" w:rsidRPr="00527E9E" w:rsidRDefault="009C450C" w:rsidP="00293DB4">
            <w:pPr>
              <w:jc w:val="center"/>
              <w:rPr>
                <w:b/>
                <w:sz w:val="16"/>
              </w:rPr>
            </w:pPr>
            <w:r w:rsidRPr="00527E9E">
              <w:rPr>
                <w:b/>
                <w:sz w:val="16"/>
              </w:rPr>
              <w:t>2</w:t>
            </w:r>
          </w:p>
        </w:tc>
        <w:tc>
          <w:tcPr>
            <w:tcW w:w="0" w:type="auto"/>
          </w:tcPr>
          <w:p w14:paraId="3176872F" w14:textId="77777777" w:rsidR="009C450C" w:rsidRPr="00527E9E" w:rsidRDefault="009C450C" w:rsidP="00293DB4">
            <w:pPr>
              <w:jc w:val="center"/>
              <w:rPr>
                <w:b/>
                <w:sz w:val="16"/>
              </w:rPr>
            </w:pPr>
            <w:r w:rsidRPr="00527E9E">
              <w:rPr>
                <w:b/>
                <w:sz w:val="16"/>
              </w:rPr>
              <w:t>3</w:t>
            </w:r>
          </w:p>
        </w:tc>
        <w:tc>
          <w:tcPr>
            <w:tcW w:w="0" w:type="auto"/>
          </w:tcPr>
          <w:p w14:paraId="2B2CEC9E" w14:textId="77777777" w:rsidR="009C450C" w:rsidRPr="00527E9E" w:rsidRDefault="009C450C" w:rsidP="00293DB4">
            <w:pPr>
              <w:jc w:val="center"/>
              <w:rPr>
                <w:b/>
                <w:sz w:val="16"/>
              </w:rPr>
            </w:pPr>
            <w:r w:rsidRPr="00527E9E">
              <w:rPr>
                <w:b/>
                <w:sz w:val="16"/>
              </w:rPr>
              <w:t>4</w:t>
            </w:r>
          </w:p>
        </w:tc>
      </w:tr>
      <w:tr w:rsidR="009C450C" w:rsidRPr="00527E9E" w14:paraId="5198305A" w14:textId="77777777" w:rsidTr="00293DB4">
        <w:tc>
          <w:tcPr>
            <w:tcW w:w="0" w:type="auto"/>
          </w:tcPr>
          <w:p w14:paraId="06B87A6A" w14:textId="77777777" w:rsidR="009C450C" w:rsidRPr="00527E9E" w:rsidRDefault="009C450C" w:rsidP="00293DB4">
            <w:pPr>
              <w:jc w:val="center"/>
              <w:rPr>
                <w:sz w:val="16"/>
              </w:rPr>
            </w:pPr>
            <w:r w:rsidRPr="00527E9E">
              <w:rPr>
                <w:sz w:val="16"/>
              </w:rPr>
              <w:t xml:space="preserve">1 </w:t>
            </w:r>
          </w:p>
        </w:tc>
        <w:tc>
          <w:tcPr>
            <w:tcW w:w="0" w:type="auto"/>
            <w:vAlign w:val="bottom"/>
          </w:tcPr>
          <w:p w14:paraId="6E3CF252" w14:textId="77777777" w:rsidR="009C450C" w:rsidRPr="00527E9E" w:rsidRDefault="00BB4314" w:rsidP="00293DB4">
            <w:pPr>
              <w:jc w:val="center"/>
              <w:rPr>
                <w:rFonts w:eastAsia="Arial Unicode MS" w:cs="Arial"/>
                <w:sz w:val="16"/>
                <w:szCs w:val="16"/>
              </w:rPr>
            </w:pPr>
            <w:r w:rsidRPr="00527E9E">
              <w:rPr>
                <w:rFonts w:cs="Arial"/>
                <w:sz w:val="16"/>
                <w:szCs w:val="16"/>
              </w:rPr>
              <w:t>Homme-singe</w:t>
            </w:r>
          </w:p>
        </w:tc>
        <w:tc>
          <w:tcPr>
            <w:tcW w:w="0" w:type="auto"/>
            <w:vAlign w:val="bottom"/>
          </w:tcPr>
          <w:p w14:paraId="33292E5F" w14:textId="77777777" w:rsidR="009C450C" w:rsidRPr="00527E9E" w:rsidRDefault="00BB4314" w:rsidP="00293DB4">
            <w:pPr>
              <w:jc w:val="center"/>
              <w:rPr>
                <w:rFonts w:eastAsia="Arial Unicode MS" w:cs="Arial"/>
                <w:sz w:val="16"/>
                <w:szCs w:val="16"/>
              </w:rPr>
            </w:pPr>
            <w:r w:rsidRPr="00527E9E">
              <w:rPr>
                <w:rFonts w:cs="Arial"/>
                <w:sz w:val="16"/>
                <w:szCs w:val="16"/>
              </w:rPr>
              <w:t>Volevar</w:t>
            </w:r>
          </w:p>
        </w:tc>
        <w:tc>
          <w:tcPr>
            <w:tcW w:w="0" w:type="auto"/>
            <w:vAlign w:val="bottom"/>
          </w:tcPr>
          <w:p w14:paraId="4DE4D2A5" w14:textId="77777777" w:rsidR="009C450C" w:rsidRPr="00527E9E" w:rsidRDefault="00BB4314" w:rsidP="00293DB4">
            <w:pPr>
              <w:jc w:val="center"/>
              <w:rPr>
                <w:rFonts w:eastAsia="Arial Unicode MS" w:cs="Arial"/>
                <w:sz w:val="16"/>
                <w:szCs w:val="16"/>
              </w:rPr>
            </w:pPr>
            <w:r w:rsidRPr="00527E9E">
              <w:rPr>
                <w:rFonts w:cs="Arial"/>
                <w:iCs/>
                <w:sz w:val="16"/>
                <w:szCs w:val="16"/>
              </w:rPr>
              <w:t>Démon sans nom</w:t>
            </w:r>
          </w:p>
        </w:tc>
        <w:tc>
          <w:tcPr>
            <w:tcW w:w="0" w:type="auto"/>
          </w:tcPr>
          <w:p w14:paraId="5E71DF81" w14:textId="77777777" w:rsidR="009C450C" w:rsidRPr="00527E9E" w:rsidRDefault="00BB4314" w:rsidP="00293DB4">
            <w:pPr>
              <w:jc w:val="center"/>
              <w:rPr>
                <w:sz w:val="16"/>
              </w:rPr>
            </w:pPr>
            <w:r w:rsidRPr="00527E9E">
              <w:rPr>
                <w:rFonts w:cs="Arial"/>
                <w:iCs/>
                <w:sz w:val="16"/>
                <w:szCs w:val="16"/>
              </w:rPr>
              <w:t>Dragon</w:t>
            </w:r>
          </w:p>
        </w:tc>
      </w:tr>
      <w:tr w:rsidR="009C450C" w:rsidRPr="00527E9E" w14:paraId="6720AB95" w14:textId="77777777" w:rsidTr="00293DB4">
        <w:tc>
          <w:tcPr>
            <w:tcW w:w="0" w:type="auto"/>
            <w:shd w:val="clear" w:color="auto" w:fill="E0E0E0"/>
          </w:tcPr>
          <w:p w14:paraId="5683DA64" w14:textId="77777777" w:rsidR="009C450C" w:rsidRPr="00527E9E" w:rsidRDefault="009C450C" w:rsidP="00293DB4">
            <w:pPr>
              <w:jc w:val="center"/>
              <w:rPr>
                <w:sz w:val="16"/>
              </w:rPr>
            </w:pPr>
            <w:r w:rsidRPr="00527E9E">
              <w:rPr>
                <w:sz w:val="16"/>
              </w:rPr>
              <w:t>2</w:t>
            </w:r>
          </w:p>
        </w:tc>
        <w:tc>
          <w:tcPr>
            <w:tcW w:w="0" w:type="auto"/>
            <w:shd w:val="clear" w:color="auto" w:fill="E0E0E0"/>
            <w:vAlign w:val="bottom"/>
          </w:tcPr>
          <w:p w14:paraId="1B5E052C" w14:textId="77777777" w:rsidR="009C450C" w:rsidRPr="00527E9E" w:rsidRDefault="00BB4314" w:rsidP="00293DB4">
            <w:pPr>
              <w:jc w:val="center"/>
              <w:rPr>
                <w:rFonts w:eastAsia="Arial Unicode MS" w:cs="Arial"/>
                <w:sz w:val="16"/>
                <w:szCs w:val="16"/>
              </w:rPr>
            </w:pPr>
            <w:r w:rsidRPr="00527E9E">
              <w:rPr>
                <w:rFonts w:cs="Arial"/>
                <w:sz w:val="16"/>
                <w:szCs w:val="16"/>
              </w:rPr>
              <w:t>Serpent des marais</w:t>
            </w:r>
          </w:p>
        </w:tc>
        <w:tc>
          <w:tcPr>
            <w:tcW w:w="0" w:type="auto"/>
            <w:shd w:val="clear" w:color="auto" w:fill="E0E0E0"/>
            <w:vAlign w:val="bottom"/>
          </w:tcPr>
          <w:p w14:paraId="00F93078" w14:textId="77777777" w:rsidR="009C450C" w:rsidRPr="00527E9E" w:rsidRDefault="00BB4314" w:rsidP="00293DB4">
            <w:pPr>
              <w:jc w:val="center"/>
              <w:rPr>
                <w:rFonts w:eastAsia="Arial Unicode MS" w:cs="Arial"/>
                <w:iCs/>
                <w:sz w:val="16"/>
                <w:szCs w:val="16"/>
              </w:rPr>
            </w:pPr>
            <w:r w:rsidRPr="00527E9E">
              <w:rPr>
                <w:rFonts w:cs="Arial"/>
                <w:sz w:val="16"/>
                <w:szCs w:val="16"/>
              </w:rPr>
              <w:t>Ragnée</w:t>
            </w:r>
          </w:p>
        </w:tc>
        <w:tc>
          <w:tcPr>
            <w:tcW w:w="0" w:type="auto"/>
            <w:shd w:val="clear" w:color="auto" w:fill="E0E0E0"/>
            <w:vAlign w:val="bottom"/>
          </w:tcPr>
          <w:p w14:paraId="72C52A02" w14:textId="77777777" w:rsidR="009C450C" w:rsidRPr="00527E9E" w:rsidRDefault="00BB4314" w:rsidP="00293DB4">
            <w:pPr>
              <w:jc w:val="center"/>
              <w:rPr>
                <w:rFonts w:eastAsia="Arial Unicode MS" w:cs="Arial"/>
                <w:sz w:val="16"/>
                <w:szCs w:val="16"/>
              </w:rPr>
            </w:pPr>
            <w:r w:rsidRPr="00527E9E">
              <w:rPr>
                <w:rFonts w:cs="Arial"/>
                <w:sz w:val="16"/>
                <w:szCs w:val="16"/>
              </w:rPr>
              <w:t>Blanc serpent</w:t>
            </w:r>
          </w:p>
        </w:tc>
        <w:tc>
          <w:tcPr>
            <w:tcW w:w="0" w:type="auto"/>
            <w:shd w:val="clear" w:color="auto" w:fill="E0E0E0"/>
            <w:vAlign w:val="bottom"/>
          </w:tcPr>
          <w:p w14:paraId="10E97455" w14:textId="77777777" w:rsidR="009C450C" w:rsidRPr="00527E9E" w:rsidRDefault="00BB4314" w:rsidP="00293DB4">
            <w:pPr>
              <w:jc w:val="center"/>
              <w:rPr>
                <w:rFonts w:eastAsia="Arial Unicode MS" w:cs="Arial"/>
                <w:sz w:val="16"/>
                <w:szCs w:val="16"/>
              </w:rPr>
            </w:pPr>
            <w:r w:rsidRPr="00527E9E">
              <w:rPr>
                <w:rFonts w:cs="Arial"/>
                <w:iCs/>
                <w:sz w:val="16"/>
                <w:szCs w:val="16"/>
              </w:rPr>
              <w:t>Serpent-dragon</w:t>
            </w:r>
          </w:p>
        </w:tc>
      </w:tr>
      <w:tr w:rsidR="00EB348D" w:rsidRPr="00527E9E" w14:paraId="5C3F7537" w14:textId="77777777" w:rsidTr="00293DB4">
        <w:tc>
          <w:tcPr>
            <w:tcW w:w="0" w:type="auto"/>
          </w:tcPr>
          <w:p w14:paraId="6B6350A3" w14:textId="77777777" w:rsidR="00EB348D" w:rsidRPr="00527E9E" w:rsidRDefault="00EB348D" w:rsidP="00293DB4">
            <w:pPr>
              <w:jc w:val="center"/>
              <w:rPr>
                <w:sz w:val="16"/>
              </w:rPr>
            </w:pPr>
            <w:r w:rsidRPr="00527E9E">
              <w:rPr>
                <w:sz w:val="16"/>
              </w:rPr>
              <w:t>3</w:t>
            </w:r>
          </w:p>
        </w:tc>
        <w:tc>
          <w:tcPr>
            <w:tcW w:w="0" w:type="auto"/>
            <w:vAlign w:val="bottom"/>
          </w:tcPr>
          <w:p w14:paraId="5C19716D" w14:textId="77777777" w:rsidR="00EB348D" w:rsidRPr="00527E9E" w:rsidRDefault="00BB4314" w:rsidP="00293DB4">
            <w:pPr>
              <w:jc w:val="center"/>
              <w:rPr>
                <w:rFonts w:eastAsia="Arial Unicode MS" w:cs="Arial"/>
                <w:sz w:val="16"/>
                <w:szCs w:val="16"/>
              </w:rPr>
            </w:pPr>
            <w:r w:rsidRPr="00527E9E">
              <w:rPr>
                <w:rFonts w:cs="Arial"/>
                <w:sz w:val="16"/>
                <w:szCs w:val="16"/>
              </w:rPr>
              <w:t>Serpent vase</w:t>
            </w:r>
          </w:p>
        </w:tc>
        <w:tc>
          <w:tcPr>
            <w:tcW w:w="0" w:type="auto"/>
            <w:vAlign w:val="bottom"/>
          </w:tcPr>
          <w:p w14:paraId="5721584F" w14:textId="77777777" w:rsidR="00EB348D" w:rsidRPr="00527E9E" w:rsidRDefault="00BB4314" w:rsidP="00293DB4">
            <w:pPr>
              <w:jc w:val="center"/>
              <w:rPr>
                <w:rFonts w:eastAsia="Arial Unicode MS" w:cs="Arial"/>
                <w:sz w:val="16"/>
                <w:szCs w:val="16"/>
              </w:rPr>
            </w:pPr>
            <w:r w:rsidRPr="00527E9E">
              <w:rPr>
                <w:rFonts w:cs="Arial"/>
                <w:sz w:val="16"/>
                <w:szCs w:val="16"/>
              </w:rPr>
              <w:t>Grandsage</w:t>
            </w:r>
          </w:p>
        </w:tc>
        <w:tc>
          <w:tcPr>
            <w:tcW w:w="0" w:type="auto"/>
            <w:vAlign w:val="bottom"/>
          </w:tcPr>
          <w:p w14:paraId="3545B640" w14:textId="77777777" w:rsidR="00EB348D" w:rsidRPr="00527E9E" w:rsidRDefault="00BB4314" w:rsidP="00293DB4">
            <w:pPr>
              <w:jc w:val="center"/>
              <w:rPr>
                <w:rFonts w:eastAsia="Arial Unicode MS" w:cs="Arial"/>
                <w:iCs/>
                <w:sz w:val="16"/>
                <w:szCs w:val="16"/>
              </w:rPr>
            </w:pPr>
            <w:r w:rsidRPr="00527E9E">
              <w:rPr>
                <w:rFonts w:cs="Arial"/>
                <w:sz w:val="16"/>
                <w:szCs w:val="16"/>
              </w:rPr>
              <w:t>Salmorsure</w:t>
            </w:r>
          </w:p>
        </w:tc>
        <w:tc>
          <w:tcPr>
            <w:tcW w:w="0" w:type="auto"/>
            <w:vAlign w:val="bottom"/>
          </w:tcPr>
          <w:p w14:paraId="4E6D9023" w14:textId="77777777" w:rsidR="00EB348D" w:rsidRPr="00527E9E" w:rsidRDefault="00BB4314" w:rsidP="003607ED">
            <w:pPr>
              <w:jc w:val="center"/>
              <w:rPr>
                <w:rFonts w:eastAsia="Arial Unicode MS" w:cs="Arial"/>
                <w:iCs/>
                <w:sz w:val="16"/>
                <w:szCs w:val="16"/>
              </w:rPr>
            </w:pPr>
            <w:r w:rsidRPr="00527E9E">
              <w:rPr>
                <w:rFonts w:cs="Arial"/>
                <w:sz w:val="16"/>
                <w:szCs w:val="16"/>
              </w:rPr>
              <w:t>Salmorsure</w:t>
            </w:r>
          </w:p>
        </w:tc>
      </w:tr>
      <w:tr w:rsidR="00EB348D" w:rsidRPr="00527E9E" w14:paraId="6D70784A" w14:textId="77777777" w:rsidTr="00293DB4">
        <w:tc>
          <w:tcPr>
            <w:tcW w:w="0" w:type="auto"/>
            <w:shd w:val="clear" w:color="auto" w:fill="E0E0E0"/>
          </w:tcPr>
          <w:p w14:paraId="0980AB68" w14:textId="77777777" w:rsidR="00EB348D" w:rsidRPr="00527E9E" w:rsidRDefault="00EB348D" w:rsidP="00293DB4">
            <w:pPr>
              <w:jc w:val="center"/>
              <w:rPr>
                <w:sz w:val="16"/>
              </w:rPr>
            </w:pPr>
            <w:r w:rsidRPr="00527E9E">
              <w:rPr>
                <w:sz w:val="16"/>
              </w:rPr>
              <w:t>4</w:t>
            </w:r>
          </w:p>
        </w:tc>
        <w:tc>
          <w:tcPr>
            <w:tcW w:w="0" w:type="auto"/>
            <w:shd w:val="clear" w:color="auto" w:fill="E0E0E0"/>
            <w:vAlign w:val="bottom"/>
          </w:tcPr>
          <w:p w14:paraId="283C61E4" w14:textId="77777777" w:rsidR="00EB348D" w:rsidRPr="00527E9E" w:rsidRDefault="00BB4314" w:rsidP="00293DB4">
            <w:pPr>
              <w:jc w:val="center"/>
              <w:rPr>
                <w:rFonts w:eastAsia="Arial Unicode MS" w:cs="Arial"/>
                <w:sz w:val="16"/>
                <w:szCs w:val="16"/>
              </w:rPr>
            </w:pPr>
            <w:r w:rsidRPr="00527E9E">
              <w:rPr>
                <w:rFonts w:cs="Arial"/>
                <w:sz w:val="16"/>
                <w:szCs w:val="16"/>
              </w:rPr>
              <w:t>Anesprit</w:t>
            </w:r>
          </w:p>
        </w:tc>
        <w:tc>
          <w:tcPr>
            <w:tcW w:w="0" w:type="auto"/>
            <w:shd w:val="clear" w:color="auto" w:fill="E0E0E0"/>
            <w:vAlign w:val="bottom"/>
          </w:tcPr>
          <w:p w14:paraId="2F8428A4" w14:textId="77777777" w:rsidR="00EB348D" w:rsidRPr="00527E9E" w:rsidRDefault="00BB4314" w:rsidP="00293DB4">
            <w:pPr>
              <w:jc w:val="center"/>
              <w:rPr>
                <w:rFonts w:eastAsia="Arial Unicode MS" w:cs="Arial"/>
                <w:sz w:val="16"/>
                <w:szCs w:val="16"/>
              </w:rPr>
            </w:pPr>
            <w:r w:rsidRPr="00527E9E">
              <w:rPr>
                <w:rFonts w:cs="Arial"/>
                <w:sz w:val="16"/>
                <w:szCs w:val="16"/>
              </w:rPr>
              <w:t>Nargias</w:t>
            </w:r>
          </w:p>
        </w:tc>
        <w:tc>
          <w:tcPr>
            <w:tcW w:w="0" w:type="auto"/>
            <w:shd w:val="clear" w:color="auto" w:fill="E0E0E0"/>
            <w:vAlign w:val="bottom"/>
          </w:tcPr>
          <w:p w14:paraId="7C17F9FC" w14:textId="77777777" w:rsidR="00EB348D" w:rsidRPr="00527E9E" w:rsidRDefault="00BB4314" w:rsidP="003607ED">
            <w:pPr>
              <w:jc w:val="center"/>
              <w:rPr>
                <w:rFonts w:eastAsia="Arial Unicode MS" w:cs="Arial"/>
                <w:iCs/>
                <w:sz w:val="16"/>
                <w:szCs w:val="16"/>
              </w:rPr>
            </w:pPr>
            <w:r w:rsidRPr="00527E9E">
              <w:rPr>
                <w:rFonts w:cs="Arial"/>
                <w:sz w:val="16"/>
                <w:szCs w:val="16"/>
              </w:rPr>
              <w:t>Ragnée</w:t>
            </w:r>
          </w:p>
        </w:tc>
        <w:tc>
          <w:tcPr>
            <w:tcW w:w="0" w:type="auto"/>
            <w:shd w:val="clear" w:color="auto" w:fill="E0E0E0"/>
            <w:vAlign w:val="bottom"/>
          </w:tcPr>
          <w:p w14:paraId="3EDE33A8" w14:textId="77777777" w:rsidR="00EB348D" w:rsidRPr="00527E9E" w:rsidRDefault="00BB4314" w:rsidP="003607ED">
            <w:pPr>
              <w:jc w:val="center"/>
              <w:rPr>
                <w:rFonts w:eastAsia="Arial Unicode MS" w:cs="Arial"/>
                <w:iCs/>
                <w:sz w:val="16"/>
                <w:szCs w:val="16"/>
              </w:rPr>
            </w:pPr>
            <w:r w:rsidRPr="00527E9E">
              <w:rPr>
                <w:rFonts w:cs="Arial"/>
                <w:sz w:val="16"/>
                <w:szCs w:val="16"/>
              </w:rPr>
              <w:t>Ragnée</w:t>
            </w:r>
          </w:p>
        </w:tc>
      </w:tr>
      <w:tr w:rsidR="00EB348D" w:rsidRPr="00527E9E" w14:paraId="4F93D163" w14:textId="77777777" w:rsidTr="00293DB4">
        <w:tc>
          <w:tcPr>
            <w:tcW w:w="0" w:type="auto"/>
          </w:tcPr>
          <w:p w14:paraId="0EC39AEF" w14:textId="77777777" w:rsidR="00EB348D" w:rsidRPr="00527E9E" w:rsidRDefault="00EB348D" w:rsidP="00293DB4">
            <w:pPr>
              <w:jc w:val="center"/>
              <w:rPr>
                <w:sz w:val="16"/>
              </w:rPr>
            </w:pPr>
            <w:r w:rsidRPr="00527E9E">
              <w:rPr>
                <w:sz w:val="16"/>
              </w:rPr>
              <w:t>5</w:t>
            </w:r>
          </w:p>
        </w:tc>
        <w:tc>
          <w:tcPr>
            <w:tcW w:w="0" w:type="auto"/>
            <w:vAlign w:val="bottom"/>
          </w:tcPr>
          <w:p w14:paraId="011B739B" w14:textId="77777777" w:rsidR="00EB348D" w:rsidRPr="00527E9E" w:rsidRDefault="00BB4314" w:rsidP="00293DB4">
            <w:pPr>
              <w:jc w:val="center"/>
              <w:rPr>
                <w:rFonts w:eastAsia="Arial Unicode MS" w:cs="Arial"/>
                <w:sz w:val="16"/>
                <w:szCs w:val="16"/>
              </w:rPr>
            </w:pPr>
            <w:r w:rsidRPr="00527E9E">
              <w:rPr>
                <w:rFonts w:cs="Arial"/>
                <w:sz w:val="16"/>
                <w:szCs w:val="16"/>
              </w:rPr>
              <w:t>Ombre des forêts</w:t>
            </w:r>
          </w:p>
        </w:tc>
        <w:tc>
          <w:tcPr>
            <w:tcW w:w="0" w:type="auto"/>
            <w:vAlign w:val="bottom"/>
          </w:tcPr>
          <w:p w14:paraId="152EBE4E" w14:textId="77777777" w:rsidR="00EB348D" w:rsidRPr="00527E9E" w:rsidRDefault="00BB4314" w:rsidP="00293DB4">
            <w:pPr>
              <w:jc w:val="center"/>
              <w:rPr>
                <w:rFonts w:eastAsia="Arial Unicode MS" w:cs="Arial"/>
                <w:sz w:val="16"/>
                <w:szCs w:val="16"/>
              </w:rPr>
            </w:pPr>
            <w:r w:rsidRPr="00527E9E">
              <w:rPr>
                <w:rFonts w:cs="Arial"/>
                <w:sz w:val="16"/>
                <w:szCs w:val="16"/>
              </w:rPr>
              <w:t>Princesse des bois</w:t>
            </w:r>
          </w:p>
        </w:tc>
        <w:tc>
          <w:tcPr>
            <w:tcW w:w="0" w:type="auto"/>
            <w:vAlign w:val="bottom"/>
          </w:tcPr>
          <w:p w14:paraId="3D476445" w14:textId="77777777" w:rsidR="00EB348D" w:rsidRPr="00527E9E" w:rsidRDefault="00BB4314" w:rsidP="003607ED">
            <w:pPr>
              <w:jc w:val="center"/>
              <w:rPr>
                <w:rFonts w:eastAsia="Arial Unicode MS" w:cs="Arial"/>
                <w:sz w:val="16"/>
                <w:szCs w:val="16"/>
              </w:rPr>
            </w:pPr>
            <w:r w:rsidRPr="00527E9E">
              <w:rPr>
                <w:rFonts w:cs="Arial"/>
                <w:sz w:val="16"/>
                <w:szCs w:val="16"/>
              </w:rPr>
              <w:t>Grandsag</w:t>
            </w:r>
            <w:r w:rsidR="00EB348D" w:rsidRPr="00527E9E">
              <w:rPr>
                <w:rFonts w:cs="Arial"/>
                <w:sz w:val="16"/>
                <w:szCs w:val="16"/>
              </w:rPr>
              <w:t>e</w:t>
            </w:r>
          </w:p>
        </w:tc>
        <w:tc>
          <w:tcPr>
            <w:tcW w:w="0" w:type="auto"/>
            <w:vAlign w:val="bottom"/>
          </w:tcPr>
          <w:p w14:paraId="76DE774E" w14:textId="77777777" w:rsidR="00EB348D" w:rsidRPr="00527E9E" w:rsidRDefault="00BB4314" w:rsidP="003607ED">
            <w:pPr>
              <w:jc w:val="center"/>
              <w:rPr>
                <w:rFonts w:eastAsia="Arial Unicode MS" w:cs="Arial"/>
                <w:sz w:val="16"/>
                <w:szCs w:val="16"/>
              </w:rPr>
            </w:pPr>
            <w:r w:rsidRPr="00527E9E">
              <w:rPr>
                <w:rFonts w:cs="Arial"/>
                <w:sz w:val="16"/>
                <w:szCs w:val="16"/>
              </w:rPr>
              <w:t>Grandsage</w:t>
            </w:r>
          </w:p>
        </w:tc>
      </w:tr>
      <w:tr w:rsidR="00EB348D" w:rsidRPr="00527E9E" w14:paraId="437818C7" w14:textId="77777777" w:rsidTr="00293DB4">
        <w:tc>
          <w:tcPr>
            <w:tcW w:w="0" w:type="auto"/>
            <w:shd w:val="clear" w:color="auto" w:fill="E0E0E0"/>
          </w:tcPr>
          <w:p w14:paraId="74D4AC16" w14:textId="77777777" w:rsidR="00EB348D" w:rsidRPr="00527E9E" w:rsidRDefault="00EB348D" w:rsidP="00293DB4">
            <w:pPr>
              <w:jc w:val="center"/>
              <w:rPr>
                <w:sz w:val="16"/>
              </w:rPr>
            </w:pPr>
            <w:r w:rsidRPr="00527E9E">
              <w:rPr>
                <w:sz w:val="16"/>
              </w:rPr>
              <w:t>6</w:t>
            </w:r>
          </w:p>
        </w:tc>
        <w:tc>
          <w:tcPr>
            <w:tcW w:w="0" w:type="auto"/>
            <w:shd w:val="clear" w:color="auto" w:fill="E0E0E0"/>
            <w:vAlign w:val="bottom"/>
          </w:tcPr>
          <w:p w14:paraId="1DDAC221" w14:textId="77777777" w:rsidR="00EB348D" w:rsidRPr="00527E9E" w:rsidRDefault="00BB4314" w:rsidP="00293DB4">
            <w:pPr>
              <w:jc w:val="center"/>
              <w:rPr>
                <w:rFonts w:eastAsia="Arial Unicode MS" w:cs="Arial"/>
                <w:sz w:val="16"/>
                <w:szCs w:val="16"/>
              </w:rPr>
            </w:pPr>
            <w:r w:rsidRPr="00527E9E">
              <w:rPr>
                <w:rFonts w:cs="Arial"/>
                <w:sz w:val="16"/>
                <w:szCs w:val="16"/>
              </w:rPr>
              <w:t>Singeons</w:t>
            </w:r>
          </w:p>
        </w:tc>
        <w:tc>
          <w:tcPr>
            <w:tcW w:w="0" w:type="auto"/>
            <w:shd w:val="clear" w:color="auto" w:fill="E0E0E0"/>
            <w:vAlign w:val="bottom"/>
          </w:tcPr>
          <w:p w14:paraId="6C562275" w14:textId="77777777" w:rsidR="00EB348D" w:rsidRPr="00527E9E" w:rsidRDefault="00BB4314" w:rsidP="00293DB4">
            <w:pPr>
              <w:jc w:val="center"/>
              <w:rPr>
                <w:rFonts w:eastAsia="Arial Unicode MS" w:cs="Arial"/>
                <w:sz w:val="16"/>
                <w:szCs w:val="16"/>
              </w:rPr>
            </w:pPr>
            <w:r w:rsidRPr="00527E9E">
              <w:rPr>
                <w:rFonts w:cs="Arial"/>
                <w:sz w:val="16"/>
                <w:szCs w:val="16"/>
              </w:rPr>
              <w:t>Belette rouge</w:t>
            </w:r>
          </w:p>
        </w:tc>
        <w:tc>
          <w:tcPr>
            <w:tcW w:w="0" w:type="auto"/>
            <w:shd w:val="clear" w:color="auto" w:fill="E0E0E0"/>
            <w:vAlign w:val="bottom"/>
          </w:tcPr>
          <w:p w14:paraId="3F74E4BB" w14:textId="77777777" w:rsidR="00EB348D" w:rsidRPr="00527E9E" w:rsidRDefault="00BB4314" w:rsidP="003607ED">
            <w:pPr>
              <w:jc w:val="center"/>
              <w:rPr>
                <w:rFonts w:eastAsia="Arial Unicode MS" w:cs="Arial"/>
                <w:sz w:val="16"/>
                <w:szCs w:val="16"/>
              </w:rPr>
            </w:pPr>
            <w:r w:rsidRPr="00527E9E">
              <w:rPr>
                <w:rFonts w:cs="Arial"/>
                <w:sz w:val="16"/>
                <w:szCs w:val="16"/>
              </w:rPr>
              <w:t>Nargias</w:t>
            </w:r>
          </w:p>
        </w:tc>
        <w:tc>
          <w:tcPr>
            <w:tcW w:w="0" w:type="auto"/>
            <w:shd w:val="clear" w:color="auto" w:fill="E0E0E0"/>
            <w:vAlign w:val="bottom"/>
          </w:tcPr>
          <w:p w14:paraId="0277A816" w14:textId="77777777" w:rsidR="00EB348D" w:rsidRPr="00527E9E" w:rsidRDefault="00BB4314" w:rsidP="003607ED">
            <w:pPr>
              <w:jc w:val="center"/>
              <w:rPr>
                <w:rFonts w:eastAsia="Arial Unicode MS" w:cs="Arial"/>
                <w:sz w:val="16"/>
                <w:szCs w:val="16"/>
              </w:rPr>
            </w:pPr>
            <w:r w:rsidRPr="00527E9E">
              <w:rPr>
                <w:rFonts w:cs="Arial"/>
                <w:sz w:val="16"/>
                <w:szCs w:val="16"/>
              </w:rPr>
              <w:t>Nargias</w:t>
            </w:r>
          </w:p>
        </w:tc>
      </w:tr>
      <w:tr w:rsidR="00EB348D" w:rsidRPr="00527E9E" w14:paraId="4FDD3D21" w14:textId="77777777" w:rsidTr="00293DB4">
        <w:tc>
          <w:tcPr>
            <w:tcW w:w="0" w:type="auto"/>
          </w:tcPr>
          <w:p w14:paraId="715B5A64" w14:textId="77777777" w:rsidR="00EB348D" w:rsidRPr="00527E9E" w:rsidRDefault="00EB348D" w:rsidP="00293DB4">
            <w:pPr>
              <w:jc w:val="center"/>
              <w:rPr>
                <w:sz w:val="16"/>
              </w:rPr>
            </w:pPr>
            <w:r w:rsidRPr="00527E9E">
              <w:rPr>
                <w:sz w:val="16"/>
              </w:rPr>
              <w:t>7</w:t>
            </w:r>
          </w:p>
        </w:tc>
        <w:tc>
          <w:tcPr>
            <w:tcW w:w="0" w:type="auto"/>
            <w:vAlign w:val="bottom"/>
          </w:tcPr>
          <w:p w14:paraId="58A7A5D6" w14:textId="77777777" w:rsidR="00EB348D" w:rsidRPr="00527E9E" w:rsidRDefault="00BB4314" w:rsidP="003607ED">
            <w:pPr>
              <w:jc w:val="center"/>
              <w:rPr>
                <w:rFonts w:eastAsia="Arial Unicode MS" w:cs="Arial"/>
                <w:sz w:val="16"/>
                <w:szCs w:val="16"/>
              </w:rPr>
            </w:pPr>
            <w:r w:rsidRPr="00527E9E">
              <w:rPr>
                <w:rFonts w:cs="Arial"/>
                <w:sz w:val="16"/>
                <w:szCs w:val="16"/>
              </w:rPr>
              <w:t>Homme-singe</w:t>
            </w:r>
          </w:p>
        </w:tc>
        <w:tc>
          <w:tcPr>
            <w:tcW w:w="0" w:type="auto"/>
            <w:vAlign w:val="bottom"/>
          </w:tcPr>
          <w:p w14:paraId="3291F828" w14:textId="77777777" w:rsidR="00EB348D" w:rsidRPr="00527E9E" w:rsidRDefault="00BB4314" w:rsidP="003607ED">
            <w:pPr>
              <w:jc w:val="center"/>
              <w:rPr>
                <w:rFonts w:eastAsia="Arial Unicode MS" w:cs="Arial"/>
                <w:sz w:val="16"/>
                <w:szCs w:val="16"/>
              </w:rPr>
            </w:pPr>
            <w:r w:rsidRPr="00527E9E">
              <w:rPr>
                <w:rFonts w:cs="Arial"/>
                <w:sz w:val="16"/>
                <w:szCs w:val="16"/>
              </w:rPr>
              <w:t>Homme-singe</w:t>
            </w:r>
          </w:p>
        </w:tc>
        <w:tc>
          <w:tcPr>
            <w:tcW w:w="0" w:type="auto"/>
            <w:vAlign w:val="bottom"/>
          </w:tcPr>
          <w:p w14:paraId="24E9E236" w14:textId="77777777" w:rsidR="00EB348D" w:rsidRPr="00527E9E" w:rsidRDefault="00BB4314" w:rsidP="003607ED">
            <w:pPr>
              <w:jc w:val="center"/>
              <w:rPr>
                <w:rFonts w:eastAsia="Arial Unicode MS" w:cs="Arial"/>
                <w:sz w:val="16"/>
                <w:szCs w:val="16"/>
              </w:rPr>
            </w:pPr>
            <w:r w:rsidRPr="00527E9E">
              <w:rPr>
                <w:rFonts w:cs="Arial"/>
                <w:sz w:val="16"/>
                <w:szCs w:val="16"/>
              </w:rPr>
              <w:t>Homme-singe</w:t>
            </w:r>
          </w:p>
        </w:tc>
        <w:tc>
          <w:tcPr>
            <w:tcW w:w="0" w:type="auto"/>
            <w:vAlign w:val="bottom"/>
          </w:tcPr>
          <w:p w14:paraId="3B97F6A0" w14:textId="77777777" w:rsidR="00EB348D" w:rsidRPr="00527E9E" w:rsidRDefault="00BB4314" w:rsidP="003607ED">
            <w:pPr>
              <w:jc w:val="center"/>
              <w:rPr>
                <w:rFonts w:eastAsia="Arial Unicode MS" w:cs="Arial"/>
                <w:sz w:val="16"/>
                <w:szCs w:val="16"/>
              </w:rPr>
            </w:pPr>
            <w:r w:rsidRPr="00527E9E">
              <w:rPr>
                <w:rFonts w:cs="Arial"/>
                <w:sz w:val="16"/>
                <w:szCs w:val="16"/>
              </w:rPr>
              <w:t>Homme-singe</w:t>
            </w:r>
          </w:p>
        </w:tc>
      </w:tr>
      <w:tr w:rsidR="00EB348D" w:rsidRPr="00527E9E" w14:paraId="240510CA" w14:textId="77777777" w:rsidTr="00293DB4">
        <w:tc>
          <w:tcPr>
            <w:tcW w:w="0" w:type="auto"/>
            <w:shd w:val="clear" w:color="auto" w:fill="E0E0E0"/>
          </w:tcPr>
          <w:p w14:paraId="757EEF21" w14:textId="77777777" w:rsidR="00EB348D" w:rsidRPr="00527E9E" w:rsidRDefault="00EB348D" w:rsidP="00293DB4">
            <w:pPr>
              <w:jc w:val="center"/>
              <w:rPr>
                <w:sz w:val="16"/>
              </w:rPr>
            </w:pPr>
            <w:r w:rsidRPr="00527E9E">
              <w:rPr>
                <w:sz w:val="16"/>
              </w:rPr>
              <w:t>8</w:t>
            </w:r>
          </w:p>
        </w:tc>
        <w:tc>
          <w:tcPr>
            <w:tcW w:w="0" w:type="auto"/>
            <w:shd w:val="clear" w:color="auto" w:fill="E0E0E0"/>
            <w:vAlign w:val="bottom"/>
          </w:tcPr>
          <w:p w14:paraId="21A8C485" w14:textId="77777777" w:rsidR="00EB348D" w:rsidRPr="00527E9E" w:rsidRDefault="00BB4314" w:rsidP="003607ED">
            <w:pPr>
              <w:jc w:val="center"/>
              <w:rPr>
                <w:rFonts w:eastAsia="Arial Unicode MS" w:cs="Arial"/>
                <w:sz w:val="16"/>
                <w:szCs w:val="16"/>
              </w:rPr>
            </w:pPr>
            <w:r w:rsidRPr="00527E9E">
              <w:rPr>
                <w:rFonts w:cs="Arial"/>
                <w:sz w:val="16"/>
                <w:szCs w:val="16"/>
              </w:rPr>
              <w:t>Serpent des marais</w:t>
            </w:r>
          </w:p>
        </w:tc>
        <w:tc>
          <w:tcPr>
            <w:tcW w:w="0" w:type="auto"/>
            <w:shd w:val="clear" w:color="auto" w:fill="E0E0E0"/>
            <w:vAlign w:val="bottom"/>
          </w:tcPr>
          <w:p w14:paraId="6287DBC9" w14:textId="77777777" w:rsidR="00EB348D" w:rsidRPr="00527E9E" w:rsidRDefault="00BB4314" w:rsidP="003607ED">
            <w:pPr>
              <w:jc w:val="center"/>
              <w:rPr>
                <w:rFonts w:eastAsia="Arial Unicode MS" w:cs="Arial"/>
                <w:sz w:val="16"/>
                <w:szCs w:val="16"/>
              </w:rPr>
            </w:pPr>
            <w:r w:rsidRPr="00527E9E">
              <w:rPr>
                <w:rFonts w:cs="Arial"/>
                <w:sz w:val="16"/>
                <w:szCs w:val="16"/>
              </w:rPr>
              <w:t>Serpent des marais</w:t>
            </w:r>
          </w:p>
        </w:tc>
        <w:tc>
          <w:tcPr>
            <w:tcW w:w="0" w:type="auto"/>
            <w:shd w:val="clear" w:color="auto" w:fill="E0E0E0"/>
            <w:vAlign w:val="bottom"/>
          </w:tcPr>
          <w:p w14:paraId="11079413" w14:textId="77777777" w:rsidR="00EB348D" w:rsidRPr="00527E9E" w:rsidRDefault="00BB4314" w:rsidP="003607ED">
            <w:pPr>
              <w:jc w:val="center"/>
              <w:rPr>
                <w:rFonts w:eastAsia="Arial Unicode MS" w:cs="Arial"/>
                <w:sz w:val="16"/>
                <w:szCs w:val="16"/>
              </w:rPr>
            </w:pPr>
            <w:r w:rsidRPr="00527E9E">
              <w:rPr>
                <w:rFonts w:cs="Arial"/>
                <w:sz w:val="16"/>
                <w:szCs w:val="16"/>
              </w:rPr>
              <w:t>Serpent des marais</w:t>
            </w:r>
          </w:p>
        </w:tc>
        <w:tc>
          <w:tcPr>
            <w:tcW w:w="0" w:type="auto"/>
            <w:shd w:val="clear" w:color="auto" w:fill="E0E0E0"/>
            <w:vAlign w:val="bottom"/>
          </w:tcPr>
          <w:p w14:paraId="6AC85F83" w14:textId="77777777" w:rsidR="00EB348D" w:rsidRPr="00527E9E" w:rsidRDefault="00BB4314" w:rsidP="003607ED">
            <w:pPr>
              <w:jc w:val="center"/>
              <w:rPr>
                <w:rFonts w:eastAsia="Arial Unicode MS" w:cs="Arial"/>
                <w:sz w:val="16"/>
                <w:szCs w:val="16"/>
              </w:rPr>
            </w:pPr>
            <w:r w:rsidRPr="00527E9E">
              <w:rPr>
                <w:rFonts w:cs="Arial"/>
                <w:sz w:val="16"/>
                <w:szCs w:val="16"/>
              </w:rPr>
              <w:t>Serpent des marais</w:t>
            </w:r>
          </w:p>
        </w:tc>
      </w:tr>
      <w:tr w:rsidR="00EB348D" w:rsidRPr="00527E9E" w14:paraId="67A986F9" w14:textId="77777777" w:rsidTr="003607ED">
        <w:tc>
          <w:tcPr>
            <w:tcW w:w="0" w:type="auto"/>
          </w:tcPr>
          <w:p w14:paraId="7161D3F2" w14:textId="77777777" w:rsidR="00EB348D" w:rsidRPr="00527E9E" w:rsidRDefault="00EB348D" w:rsidP="00293DB4">
            <w:pPr>
              <w:jc w:val="center"/>
              <w:rPr>
                <w:sz w:val="16"/>
              </w:rPr>
            </w:pPr>
            <w:r w:rsidRPr="00527E9E">
              <w:rPr>
                <w:sz w:val="16"/>
              </w:rPr>
              <w:t>9</w:t>
            </w:r>
          </w:p>
        </w:tc>
        <w:tc>
          <w:tcPr>
            <w:tcW w:w="0" w:type="auto"/>
            <w:vAlign w:val="bottom"/>
          </w:tcPr>
          <w:p w14:paraId="510CDE74" w14:textId="77777777" w:rsidR="00EB348D" w:rsidRPr="00527E9E" w:rsidRDefault="00BB4314" w:rsidP="003607ED">
            <w:pPr>
              <w:jc w:val="center"/>
              <w:rPr>
                <w:rFonts w:eastAsia="Arial Unicode MS" w:cs="Arial"/>
                <w:sz w:val="16"/>
                <w:szCs w:val="16"/>
              </w:rPr>
            </w:pPr>
            <w:r w:rsidRPr="00527E9E">
              <w:rPr>
                <w:rFonts w:cs="Arial"/>
                <w:sz w:val="16"/>
                <w:szCs w:val="16"/>
              </w:rPr>
              <w:t>Serpent vase</w:t>
            </w:r>
          </w:p>
        </w:tc>
        <w:tc>
          <w:tcPr>
            <w:tcW w:w="0" w:type="auto"/>
            <w:vAlign w:val="bottom"/>
          </w:tcPr>
          <w:p w14:paraId="75BEE593" w14:textId="77777777" w:rsidR="00EB348D" w:rsidRPr="00527E9E" w:rsidRDefault="00BB4314" w:rsidP="003607ED">
            <w:pPr>
              <w:jc w:val="center"/>
              <w:rPr>
                <w:rFonts w:eastAsia="Arial Unicode MS" w:cs="Arial"/>
                <w:sz w:val="16"/>
                <w:szCs w:val="16"/>
              </w:rPr>
            </w:pPr>
            <w:r w:rsidRPr="00527E9E">
              <w:rPr>
                <w:rFonts w:cs="Arial"/>
                <w:sz w:val="16"/>
                <w:szCs w:val="16"/>
              </w:rPr>
              <w:t>Serpent vase</w:t>
            </w:r>
          </w:p>
        </w:tc>
        <w:tc>
          <w:tcPr>
            <w:tcW w:w="0" w:type="auto"/>
            <w:vAlign w:val="bottom"/>
          </w:tcPr>
          <w:p w14:paraId="377A25A6" w14:textId="77777777" w:rsidR="00EB348D" w:rsidRPr="00527E9E" w:rsidRDefault="00BB4314" w:rsidP="003607ED">
            <w:pPr>
              <w:jc w:val="center"/>
              <w:rPr>
                <w:rFonts w:eastAsia="Arial Unicode MS" w:cs="Arial"/>
                <w:sz w:val="16"/>
                <w:szCs w:val="16"/>
              </w:rPr>
            </w:pPr>
            <w:r w:rsidRPr="00527E9E">
              <w:rPr>
                <w:rFonts w:cs="Arial"/>
                <w:sz w:val="16"/>
                <w:szCs w:val="16"/>
              </w:rPr>
              <w:t>Serpent vase</w:t>
            </w:r>
          </w:p>
        </w:tc>
        <w:tc>
          <w:tcPr>
            <w:tcW w:w="0" w:type="auto"/>
            <w:vAlign w:val="bottom"/>
          </w:tcPr>
          <w:p w14:paraId="640324D9" w14:textId="77777777" w:rsidR="00EB348D" w:rsidRPr="00527E9E" w:rsidRDefault="00BB4314" w:rsidP="003607ED">
            <w:pPr>
              <w:jc w:val="center"/>
              <w:rPr>
                <w:rFonts w:eastAsia="Arial Unicode MS" w:cs="Arial"/>
                <w:sz w:val="16"/>
                <w:szCs w:val="16"/>
              </w:rPr>
            </w:pPr>
            <w:r w:rsidRPr="00527E9E">
              <w:rPr>
                <w:rFonts w:cs="Arial"/>
                <w:sz w:val="16"/>
                <w:szCs w:val="16"/>
              </w:rPr>
              <w:t>Serpent vase</w:t>
            </w:r>
          </w:p>
        </w:tc>
      </w:tr>
      <w:tr w:rsidR="00EB348D" w:rsidRPr="00527E9E" w14:paraId="5524CECA" w14:textId="77777777" w:rsidTr="003607ED">
        <w:tc>
          <w:tcPr>
            <w:tcW w:w="0" w:type="auto"/>
            <w:shd w:val="clear" w:color="auto" w:fill="E0E0E0"/>
          </w:tcPr>
          <w:p w14:paraId="6DABFF1B" w14:textId="77777777" w:rsidR="00EB348D" w:rsidRPr="00527E9E" w:rsidRDefault="00EB348D" w:rsidP="00293DB4">
            <w:pPr>
              <w:jc w:val="center"/>
              <w:rPr>
                <w:sz w:val="16"/>
              </w:rPr>
            </w:pPr>
            <w:r w:rsidRPr="00527E9E">
              <w:rPr>
                <w:sz w:val="16"/>
              </w:rPr>
              <w:t xml:space="preserve">10 </w:t>
            </w:r>
          </w:p>
        </w:tc>
        <w:tc>
          <w:tcPr>
            <w:tcW w:w="0" w:type="auto"/>
            <w:shd w:val="clear" w:color="auto" w:fill="E0E0E0"/>
            <w:vAlign w:val="bottom"/>
          </w:tcPr>
          <w:p w14:paraId="7A66AA4A" w14:textId="77777777" w:rsidR="00EB348D" w:rsidRPr="00527E9E" w:rsidRDefault="00BB4314" w:rsidP="00293DB4">
            <w:pPr>
              <w:jc w:val="center"/>
              <w:rPr>
                <w:rFonts w:eastAsia="Arial Unicode MS" w:cs="Arial"/>
                <w:sz w:val="16"/>
                <w:szCs w:val="16"/>
              </w:rPr>
            </w:pPr>
            <w:r w:rsidRPr="00527E9E">
              <w:rPr>
                <w:rFonts w:cs="Arial"/>
                <w:sz w:val="16"/>
                <w:szCs w:val="16"/>
              </w:rPr>
              <w:t>Singeons</w:t>
            </w:r>
          </w:p>
        </w:tc>
        <w:tc>
          <w:tcPr>
            <w:tcW w:w="0" w:type="auto"/>
            <w:shd w:val="clear" w:color="auto" w:fill="E0E0E0"/>
            <w:vAlign w:val="bottom"/>
          </w:tcPr>
          <w:p w14:paraId="4F9FBFE9" w14:textId="77777777" w:rsidR="00EB348D" w:rsidRPr="00527E9E" w:rsidRDefault="00BB4314" w:rsidP="003607ED">
            <w:pPr>
              <w:jc w:val="center"/>
              <w:rPr>
                <w:rFonts w:eastAsia="Arial Unicode MS" w:cs="Arial"/>
                <w:sz w:val="16"/>
                <w:szCs w:val="16"/>
              </w:rPr>
            </w:pPr>
            <w:r w:rsidRPr="00527E9E">
              <w:rPr>
                <w:rFonts w:cs="Arial"/>
                <w:sz w:val="16"/>
                <w:szCs w:val="16"/>
              </w:rPr>
              <w:t>Sin</w:t>
            </w:r>
            <w:r w:rsidR="00EB348D" w:rsidRPr="00527E9E">
              <w:rPr>
                <w:rFonts w:cs="Arial"/>
                <w:sz w:val="16"/>
                <w:szCs w:val="16"/>
              </w:rPr>
              <w:t>geons</w:t>
            </w:r>
          </w:p>
        </w:tc>
        <w:tc>
          <w:tcPr>
            <w:tcW w:w="0" w:type="auto"/>
            <w:shd w:val="clear" w:color="auto" w:fill="E0E0E0"/>
            <w:vAlign w:val="bottom"/>
          </w:tcPr>
          <w:p w14:paraId="3E921E31" w14:textId="77777777" w:rsidR="00EB348D" w:rsidRPr="00527E9E" w:rsidRDefault="00BB4314" w:rsidP="003607ED">
            <w:pPr>
              <w:jc w:val="center"/>
              <w:rPr>
                <w:rFonts w:eastAsia="Arial Unicode MS" w:cs="Arial"/>
                <w:sz w:val="16"/>
                <w:szCs w:val="16"/>
              </w:rPr>
            </w:pPr>
            <w:r w:rsidRPr="00527E9E">
              <w:rPr>
                <w:rFonts w:cs="Arial"/>
                <w:sz w:val="16"/>
                <w:szCs w:val="16"/>
              </w:rPr>
              <w:t>Singeons</w:t>
            </w:r>
          </w:p>
        </w:tc>
        <w:tc>
          <w:tcPr>
            <w:tcW w:w="0" w:type="auto"/>
            <w:shd w:val="clear" w:color="auto" w:fill="E0E0E0"/>
            <w:vAlign w:val="bottom"/>
          </w:tcPr>
          <w:p w14:paraId="069D21C2" w14:textId="77777777" w:rsidR="00EB348D" w:rsidRPr="00527E9E" w:rsidRDefault="00BB4314" w:rsidP="003607ED">
            <w:pPr>
              <w:jc w:val="center"/>
              <w:rPr>
                <w:rFonts w:eastAsia="Arial Unicode MS" w:cs="Arial"/>
                <w:sz w:val="16"/>
                <w:szCs w:val="16"/>
              </w:rPr>
            </w:pPr>
            <w:r w:rsidRPr="00527E9E">
              <w:rPr>
                <w:rFonts w:cs="Arial"/>
                <w:sz w:val="16"/>
                <w:szCs w:val="16"/>
              </w:rPr>
              <w:t>Singeons</w:t>
            </w:r>
          </w:p>
        </w:tc>
      </w:tr>
    </w:tbl>
    <w:p w14:paraId="001E07E2" w14:textId="77777777" w:rsidR="000C22C6" w:rsidRPr="00527E9E" w:rsidRDefault="000C22C6" w:rsidP="000C22C6">
      <w:pPr>
        <w:tabs>
          <w:tab w:val="left" w:pos="630"/>
          <w:tab w:val="left" w:pos="2058"/>
          <w:tab w:val="left" w:pos="3414"/>
        </w:tabs>
        <w:ind w:left="-142"/>
        <w:rPr>
          <w:rFonts w:cs="Arial"/>
          <w:b/>
          <w:bCs/>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
        <w:gridCol w:w="1783"/>
        <w:gridCol w:w="1594"/>
        <w:gridCol w:w="1904"/>
        <w:gridCol w:w="1904"/>
      </w:tblGrid>
      <w:tr w:rsidR="00C042A7" w:rsidRPr="00527E9E" w14:paraId="3D8C9E97" w14:textId="77777777" w:rsidTr="00D27C42">
        <w:tc>
          <w:tcPr>
            <w:tcW w:w="0" w:type="auto"/>
            <w:tcBorders>
              <w:top w:val="single" w:sz="4" w:space="0" w:color="auto"/>
              <w:left w:val="single" w:sz="4" w:space="0" w:color="auto"/>
            </w:tcBorders>
            <w:shd w:val="clear" w:color="auto" w:fill="00BFBF"/>
          </w:tcPr>
          <w:p w14:paraId="1B211D2E" w14:textId="77777777" w:rsidR="00C042A7" w:rsidRPr="00527E9E" w:rsidRDefault="00C042A7" w:rsidP="00D27C42">
            <w:pPr>
              <w:rPr>
                <w:b/>
                <w:sz w:val="16"/>
              </w:rPr>
            </w:pPr>
            <w:r w:rsidRPr="00527E9E">
              <w:rPr>
                <w:b/>
                <w:sz w:val="16"/>
              </w:rPr>
              <w:lastRenderedPageBreak/>
              <w:t>Marais</w:t>
            </w:r>
          </w:p>
        </w:tc>
        <w:tc>
          <w:tcPr>
            <w:tcW w:w="0" w:type="auto"/>
            <w:gridSpan w:val="4"/>
            <w:tcBorders>
              <w:top w:val="single" w:sz="4" w:space="0" w:color="auto"/>
            </w:tcBorders>
            <w:shd w:val="clear" w:color="auto" w:fill="00BFBF"/>
          </w:tcPr>
          <w:p w14:paraId="60692A67" w14:textId="77777777" w:rsidR="00C042A7" w:rsidRPr="00527E9E" w:rsidRDefault="00C042A7" w:rsidP="00D27C42">
            <w:pPr>
              <w:jc w:val="center"/>
              <w:rPr>
                <w:b/>
                <w:sz w:val="16"/>
              </w:rPr>
            </w:pPr>
            <w:r w:rsidRPr="00527E9E">
              <w:rPr>
                <w:b/>
                <w:sz w:val="16"/>
              </w:rPr>
              <w:t>D10*</w:t>
            </w:r>
          </w:p>
        </w:tc>
      </w:tr>
      <w:tr w:rsidR="00C042A7" w:rsidRPr="00527E9E" w14:paraId="5BE5E98A" w14:textId="77777777" w:rsidTr="00D27C42">
        <w:tc>
          <w:tcPr>
            <w:tcW w:w="0" w:type="auto"/>
          </w:tcPr>
          <w:p w14:paraId="56ACD348" w14:textId="77777777" w:rsidR="00C042A7" w:rsidRPr="00527E9E" w:rsidRDefault="00C042A7" w:rsidP="00D27C42">
            <w:pPr>
              <w:pStyle w:val="Titre9"/>
              <w:rPr>
                <w:bCs/>
              </w:rPr>
            </w:pPr>
            <w:r w:rsidRPr="00527E9E">
              <w:rPr>
                <w:bCs/>
              </w:rPr>
              <w:t>D10</w:t>
            </w:r>
          </w:p>
        </w:tc>
        <w:tc>
          <w:tcPr>
            <w:tcW w:w="0" w:type="auto"/>
          </w:tcPr>
          <w:p w14:paraId="3F32557C" w14:textId="77777777" w:rsidR="00C042A7" w:rsidRPr="00527E9E" w:rsidRDefault="00C042A7" w:rsidP="00D27C42">
            <w:pPr>
              <w:jc w:val="center"/>
              <w:rPr>
                <w:b/>
                <w:sz w:val="16"/>
              </w:rPr>
            </w:pPr>
            <w:r w:rsidRPr="00527E9E">
              <w:rPr>
                <w:b/>
                <w:sz w:val="16"/>
              </w:rPr>
              <w:t>1</w:t>
            </w:r>
          </w:p>
        </w:tc>
        <w:tc>
          <w:tcPr>
            <w:tcW w:w="0" w:type="auto"/>
          </w:tcPr>
          <w:p w14:paraId="09065835" w14:textId="77777777" w:rsidR="00C042A7" w:rsidRPr="00527E9E" w:rsidRDefault="00C042A7" w:rsidP="00D27C42">
            <w:pPr>
              <w:jc w:val="center"/>
              <w:rPr>
                <w:b/>
                <w:sz w:val="16"/>
              </w:rPr>
            </w:pPr>
            <w:r w:rsidRPr="00527E9E">
              <w:rPr>
                <w:b/>
                <w:sz w:val="16"/>
              </w:rPr>
              <w:t>2</w:t>
            </w:r>
          </w:p>
        </w:tc>
        <w:tc>
          <w:tcPr>
            <w:tcW w:w="0" w:type="auto"/>
          </w:tcPr>
          <w:p w14:paraId="53729AC8" w14:textId="77777777" w:rsidR="00C042A7" w:rsidRPr="00527E9E" w:rsidRDefault="00C042A7" w:rsidP="00D27C42">
            <w:pPr>
              <w:jc w:val="center"/>
              <w:rPr>
                <w:b/>
                <w:sz w:val="16"/>
              </w:rPr>
            </w:pPr>
            <w:r w:rsidRPr="00527E9E">
              <w:rPr>
                <w:b/>
                <w:sz w:val="16"/>
              </w:rPr>
              <w:t>3</w:t>
            </w:r>
          </w:p>
        </w:tc>
        <w:tc>
          <w:tcPr>
            <w:tcW w:w="0" w:type="auto"/>
          </w:tcPr>
          <w:p w14:paraId="6EA8C6F7" w14:textId="77777777" w:rsidR="00C042A7" w:rsidRPr="00527E9E" w:rsidRDefault="00C042A7" w:rsidP="00D27C42">
            <w:pPr>
              <w:jc w:val="center"/>
              <w:rPr>
                <w:b/>
                <w:sz w:val="16"/>
              </w:rPr>
            </w:pPr>
            <w:r w:rsidRPr="00527E9E">
              <w:rPr>
                <w:b/>
                <w:sz w:val="16"/>
              </w:rPr>
              <w:t>4</w:t>
            </w:r>
          </w:p>
        </w:tc>
      </w:tr>
      <w:tr w:rsidR="00C042A7" w:rsidRPr="00527E9E" w14:paraId="0E570A32" w14:textId="77777777" w:rsidTr="00D27C42">
        <w:tc>
          <w:tcPr>
            <w:tcW w:w="0" w:type="auto"/>
          </w:tcPr>
          <w:p w14:paraId="1E3D3E0F" w14:textId="77777777" w:rsidR="00C042A7" w:rsidRPr="00527E9E" w:rsidRDefault="00C042A7" w:rsidP="00D27C42">
            <w:pPr>
              <w:jc w:val="center"/>
              <w:rPr>
                <w:sz w:val="16"/>
              </w:rPr>
            </w:pPr>
            <w:r w:rsidRPr="00527E9E">
              <w:rPr>
                <w:sz w:val="16"/>
              </w:rPr>
              <w:t xml:space="preserve">1 </w:t>
            </w:r>
          </w:p>
        </w:tc>
        <w:tc>
          <w:tcPr>
            <w:tcW w:w="0" w:type="auto"/>
            <w:vAlign w:val="bottom"/>
          </w:tcPr>
          <w:p w14:paraId="2E8280A5" w14:textId="77777777" w:rsidR="00C042A7" w:rsidRPr="00527E9E" w:rsidRDefault="00C042A7" w:rsidP="00D27C42">
            <w:pPr>
              <w:jc w:val="center"/>
              <w:rPr>
                <w:rFonts w:eastAsia="Arial Unicode MS" w:cs="Arial"/>
                <w:sz w:val="16"/>
                <w:szCs w:val="16"/>
              </w:rPr>
            </w:pPr>
            <w:r w:rsidRPr="00527E9E">
              <w:rPr>
                <w:rFonts w:cs="Arial"/>
                <w:sz w:val="16"/>
                <w:szCs w:val="16"/>
              </w:rPr>
              <w:t>Catel</w:t>
            </w:r>
          </w:p>
        </w:tc>
        <w:tc>
          <w:tcPr>
            <w:tcW w:w="0" w:type="auto"/>
            <w:vAlign w:val="bottom"/>
          </w:tcPr>
          <w:p w14:paraId="5F8E0073" w14:textId="77777777" w:rsidR="00C042A7" w:rsidRPr="00527E9E" w:rsidRDefault="00C042A7" w:rsidP="00D27C42">
            <w:pPr>
              <w:jc w:val="center"/>
              <w:rPr>
                <w:rFonts w:eastAsia="Arial Unicode MS" w:cs="Arial"/>
                <w:sz w:val="16"/>
                <w:szCs w:val="16"/>
              </w:rPr>
            </w:pPr>
            <w:r w:rsidRPr="00527E9E">
              <w:rPr>
                <w:rFonts w:cs="Arial"/>
                <w:sz w:val="16"/>
                <w:szCs w:val="16"/>
              </w:rPr>
              <w:t>Granetre</w:t>
            </w:r>
          </w:p>
        </w:tc>
        <w:tc>
          <w:tcPr>
            <w:tcW w:w="0" w:type="auto"/>
            <w:vAlign w:val="bottom"/>
          </w:tcPr>
          <w:p w14:paraId="65B412B1" w14:textId="77777777" w:rsidR="00C042A7" w:rsidRPr="00527E9E" w:rsidRDefault="00C042A7" w:rsidP="00D27C42">
            <w:pPr>
              <w:jc w:val="center"/>
              <w:rPr>
                <w:rFonts w:eastAsia="Arial Unicode MS" w:cs="Arial"/>
                <w:sz w:val="16"/>
                <w:szCs w:val="16"/>
              </w:rPr>
            </w:pPr>
            <w:r w:rsidRPr="00527E9E">
              <w:rPr>
                <w:rFonts w:cs="Arial"/>
                <w:sz w:val="16"/>
                <w:szCs w:val="16"/>
              </w:rPr>
              <w:t>Hydre</w:t>
            </w:r>
          </w:p>
        </w:tc>
        <w:tc>
          <w:tcPr>
            <w:tcW w:w="0" w:type="auto"/>
            <w:vAlign w:val="bottom"/>
          </w:tcPr>
          <w:p w14:paraId="483E051D" w14:textId="77777777" w:rsidR="00C042A7" w:rsidRPr="00527E9E" w:rsidRDefault="00C042A7" w:rsidP="00D27C42">
            <w:pPr>
              <w:jc w:val="center"/>
              <w:rPr>
                <w:rFonts w:eastAsia="Arial Unicode MS" w:cs="Arial"/>
                <w:sz w:val="16"/>
                <w:szCs w:val="16"/>
              </w:rPr>
            </w:pPr>
            <w:r w:rsidRPr="00527E9E">
              <w:rPr>
                <w:rFonts w:cs="Arial"/>
                <w:sz w:val="16"/>
                <w:szCs w:val="16"/>
              </w:rPr>
              <w:t>Vengeresse</w:t>
            </w:r>
          </w:p>
        </w:tc>
      </w:tr>
      <w:tr w:rsidR="00C042A7" w:rsidRPr="00527E9E" w14:paraId="34971491" w14:textId="77777777" w:rsidTr="00D27C42">
        <w:tc>
          <w:tcPr>
            <w:tcW w:w="0" w:type="auto"/>
            <w:shd w:val="clear" w:color="auto" w:fill="E0E0E0"/>
          </w:tcPr>
          <w:p w14:paraId="3C2EDFC7" w14:textId="77777777" w:rsidR="00C042A7" w:rsidRPr="00527E9E" w:rsidRDefault="00C042A7" w:rsidP="00D27C42">
            <w:pPr>
              <w:jc w:val="center"/>
              <w:rPr>
                <w:sz w:val="16"/>
              </w:rPr>
            </w:pPr>
            <w:r w:rsidRPr="00527E9E">
              <w:rPr>
                <w:sz w:val="16"/>
              </w:rPr>
              <w:t>2</w:t>
            </w:r>
          </w:p>
        </w:tc>
        <w:tc>
          <w:tcPr>
            <w:tcW w:w="0" w:type="auto"/>
            <w:shd w:val="clear" w:color="auto" w:fill="E0E0E0"/>
            <w:vAlign w:val="bottom"/>
          </w:tcPr>
          <w:p w14:paraId="6D4BB74C" w14:textId="77777777" w:rsidR="00C042A7" w:rsidRPr="00527E9E" w:rsidRDefault="00C042A7" w:rsidP="00D27C42">
            <w:pPr>
              <w:jc w:val="center"/>
              <w:rPr>
                <w:rFonts w:eastAsia="Arial Unicode MS" w:cs="Arial"/>
                <w:sz w:val="16"/>
                <w:szCs w:val="16"/>
              </w:rPr>
            </w:pPr>
            <w:r w:rsidRPr="00527E9E">
              <w:rPr>
                <w:rFonts w:cs="Arial"/>
                <w:sz w:val="16"/>
                <w:szCs w:val="16"/>
              </w:rPr>
              <w:t>Lutin</w:t>
            </w:r>
          </w:p>
        </w:tc>
        <w:tc>
          <w:tcPr>
            <w:tcW w:w="0" w:type="auto"/>
            <w:shd w:val="clear" w:color="auto" w:fill="E0E0E0"/>
            <w:vAlign w:val="bottom"/>
          </w:tcPr>
          <w:p w14:paraId="0CC3CEEE" w14:textId="77777777" w:rsidR="00C042A7" w:rsidRPr="00527E9E" w:rsidRDefault="00BB4314" w:rsidP="00D27C42">
            <w:pPr>
              <w:jc w:val="center"/>
              <w:rPr>
                <w:rFonts w:eastAsia="Arial Unicode MS" w:cs="Arial"/>
                <w:iCs/>
                <w:sz w:val="16"/>
                <w:szCs w:val="16"/>
              </w:rPr>
            </w:pPr>
            <w:r w:rsidRPr="00527E9E">
              <w:rPr>
                <w:rFonts w:cs="Arial"/>
                <w:sz w:val="16"/>
                <w:szCs w:val="16"/>
              </w:rPr>
              <w:t xml:space="preserve">Serpent </w:t>
            </w:r>
            <w:r w:rsidR="00C042A7" w:rsidRPr="00527E9E">
              <w:rPr>
                <w:rFonts w:cs="Arial"/>
                <w:sz w:val="16"/>
                <w:szCs w:val="16"/>
              </w:rPr>
              <w:t>vase</w:t>
            </w:r>
          </w:p>
        </w:tc>
        <w:tc>
          <w:tcPr>
            <w:tcW w:w="0" w:type="auto"/>
            <w:shd w:val="clear" w:color="auto" w:fill="E0E0E0"/>
            <w:vAlign w:val="bottom"/>
          </w:tcPr>
          <w:p w14:paraId="4EE63EBA" w14:textId="77777777" w:rsidR="00C042A7" w:rsidRPr="00527E9E" w:rsidRDefault="00C042A7" w:rsidP="00D27C42">
            <w:pPr>
              <w:jc w:val="center"/>
              <w:rPr>
                <w:rFonts w:eastAsia="Arial Unicode MS" w:cs="Arial"/>
                <w:sz w:val="16"/>
                <w:szCs w:val="16"/>
              </w:rPr>
            </w:pPr>
            <w:r w:rsidRPr="00527E9E">
              <w:rPr>
                <w:rFonts w:cs="Arial"/>
                <w:sz w:val="16"/>
                <w:szCs w:val="16"/>
              </w:rPr>
              <w:t>Grandsage</w:t>
            </w:r>
          </w:p>
        </w:tc>
        <w:tc>
          <w:tcPr>
            <w:tcW w:w="0" w:type="auto"/>
            <w:shd w:val="clear" w:color="auto" w:fill="E0E0E0"/>
            <w:vAlign w:val="bottom"/>
          </w:tcPr>
          <w:p w14:paraId="72013D3C" w14:textId="77777777" w:rsidR="00C042A7" w:rsidRPr="00527E9E" w:rsidRDefault="00C042A7" w:rsidP="00D27C42">
            <w:pPr>
              <w:jc w:val="center"/>
              <w:rPr>
                <w:rFonts w:eastAsia="Arial Unicode MS" w:cs="Arial"/>
                <w:iCs/>
                <w:sz w:val="16"/>
                <w:szCs w:val="16"/>
              </w:rPr>
            </w:pPr>
            <w:r w:rsidRPr="00527E9E">
              <w:rPr>
                <w:rFonts w:cs="Arial"/>
                <w:iCs/>
                <w:sz w:val="16"/>
                <w:szCs w:val="16"/>
              </w:rPr>
              <w:t>Dragon</w:t>
            </w:r>
          </w:p>
        </w:tc>
      </w:tr>
      <w:tr w:rsidR="00C042A7" w:rsidRPr="00527E9E" w14:paraId="63BB7427" w14:textId="77777777" w:rsidTr="00D27C42">
        <w:tc>
          <w:tcPr>
            <w:tcW w:w="0" w:type="auto"/>
          </w:tcPr>
          <w:p w14:paraId="22FCDC90" w14:textId="77777777" w:rsidR="00C042A7" w:rsidRPr="00527E9E" w:rsidRDefault="00C042A7" w:rsidP="00D27C42">
            <w:pPr>
              <w:jc w:val="center"/>
              <w:rPr>
                <w:sz w:val="16"/>
              </w:rPr>
            </w:pPr>
            <w:r w:rsidRPr="00527E9E">
              <w:rPr>
                <w:sz w:val="16"/>
              </w:rPr>
              <w:t>3</w:t>
            </w:r>
          </w:p>
        </w:tc>
        <w:tc>
          <w:tcPr>
            <w:tcW w:w="0" w:type="auto"/>
            <w:vAlign w:val="bottom"/>
          </w:tcPr>
          <w:p w14:paraId="59A64AA4" w14:textId="77777777" w:rsidR="00C042A7" w:rsidRPr="00527E9E" w:rsidRDefault="00C042A7" w:rsidP="00D27C42">
            <w:pPr>
              <w:jc w:val="center"/>
              <w:rPr>
                <w:rFonts w:eastAsia="Arial Unicode MS" w:cs="Arial"/>
                <w:sz w:val="16"/>
                <w:szCs w:val="16"/>
              </w:rPr>
            </w:pPr>
            <w:r w:rsidRPr="00527E9E">
              <w:rPr>
                <w:rFonts w:cs="Arial"/>
                <w:sz w:val="16"/>
                <w:szCs w:val="16"/>
              </w:rPr>
              <w:t>Nargias</w:t>
            </w:r>
          </w:p>
        </w:tc>
        <w:tc>
          <w:tcPr>
            <w:tcW w:w="0" w:type="auto"/>
            <w:vAlign w:val="bottom"/>
          </w:tcPr>
          <w:p w14:paraId="5B8A569C" w14:textId="77777777" w:rsidR="00C042A7" w:rsidRPr="00527E9E" w:rsidRDefault="00C042A7" w:rsidP="00D27C42">
            <w:pPr>
              <w:jc w:val="center"/>
              <w:rPr>
                <w:rFonts w:eastAsia="Arial Unicode MS" w:cs="Arial"/>
                <w:sz w:val="16"/>
                <w:szCs w:val="16"/>
              </w:rPr>
            </w:pPr>
            <w:r w:rsidRPr="00527E9E">
              <w:rPr>
                <w:rFonts w:cs="Arial"/>
                <w:iCs/>
                <w:sz w:val="16"/>
                <w:szCs w:val="16"/>
              </w:rPr>
              <w:t>Rampant</w:t>
            </w:r>
          </w:p>
        </w:tc>
        <w:tc>
          <w:tcPr>
            <w:tcW w:w="0" w:type="auto"/>
            <w:vAlign w:val="bottom"/>
          </w:tcPr>
          <w:p w14:paraId="65298120" w14:textId="77777777" w:rsidR="00C042A7" w:rsidRPr="00527E9E" w:rsidRDefault="00C042A7" w:rsidP="00D27C42">
            <w:pPr>
              <w:jc w:val="center"/>
              <w:rPr>
                <w:rFonts w:eastAsia="Arial Unicode MS" w:cs="Arial"/>
                <w:iCs/>
                <w:sz w:val="16"/>
                <w:szCs w:val="16"/>
              </w:rPr>
            </w:pPr>
            <w:r w:rsidRPr="00527E9E">
              <w:rPr>
                <w:rFonts w:cs="Arial"/>
                <w:sz w:val="16"/>
                <w:szCs w:val="16"/>
              </w:rPr>
              <w:t>Salmorsure</w:t>
            </w:r>
          </w:p>
        </w:tc>
        <w:tc>
          <w:tcPr>
            <w:tcW w:w="0" w:type="auto"/>
            <w:vAlign w:val="bottom"/>
          </w:tcPr>
          <w:p w14:paraId="044B9C65" w14:textId="77777777" w:rsidR="00C042A7" w:rsidRPr="00527E9E" w:rsidRDefault="00C042A7" w:rsidP="00D27C42">
            <w:pPr>
              <w:jc w:val="center"/>
              <w:rPr>
                <w:rFonts w:eastAsia="Arial Unicode MS" w:cs="Arial"/>
                <w:sz w:val="16"/>
                <w:szCs w:val="16"/>
              </w:rPr>
            </w:pPr>
            <w:r w:rsidRPr="00527E9E">
              <w:rPr>
                <w:rFonts w:cs="Arial"/>
                <w:iCs/>
                <w:sz w:val="16"/>
                <w:szCs w:val="16"/>
              </w:rPr>
              <w:t>Sirpent</w:t>
            </w:r>
          </w:p>
        </w:tc>
      </w:tr>
      <w:tr w:rsidR="00C042A7" w:rsidRPr="00527E9E" w14:paraId="2D5ABB74" w14:textId="77777777" w:rsidTr="00D27C42">
        <w:tc>
          <w:tcPr>
            <w:tcW w:w="0" w:type="auto"/>
            <w:shd w:val="clear" w:color="auto" w:fill="E0E0E0"/>
          </w:tcPr>
          <w:p w14:paraId="2963F57B" w14:textId="77777777" w:rsidR="00C042A7" w:rsidRPr="00527E9E" w:rsidRDefault="00C042A7" w:rsidP="00D27C42">
            <w:pPr>
              <w:jc w:val="center"/>
              <w:rPr>
                <w:sz w:val="16"/>
              </w:rPr>
            </w:pPr>
            <w:r w:rsidRPr="00527E9E">
              <w:rPr>
                <w:sz w:val="16"/>
              </w:rPr>
              <w:t>4</w:t>
            </w:r>
          </w:p>
        </w:tc>
        <w:tc>
          <w:tcPr>
            <w:tcW w:w="0" w:type="auto"/>
            <w:shd w:val="clear" w:color="auto" w:fill="E0E0E0"/>
            <w:vAlign w:val="bottom"/>
          </w:tcPr>
          <w:p w14:paraId="7ACD2614" w14:textId="77777777" w:rsidR="00C042A7" w:rsidRPr="00527E9E" w:rsidRDefault="00C042A7" w:rsidP="00D27C42">
            <w:pPr>
              <w:jc w:val="center"/>
              <w:rPr>
                <w:rFonts w:eastAsia="Arial Unicode MS" w:cs="Arial"/>
                <w:sz w:val="16"/>
                <w:szCs w:val="16"/>
              </w:rPr>
            </w:pPr>
            <w:r w:rsidRPr="00527E9E">
              <w:rPr>
                <w:rFonts w:cs="Arial"/>
                <w:sz w:val="16"/>
                <w:szCs w:val="16"/>
              </w:rPr>
              <w:t>Anesprit</w:t>
            </w:r>
          </w:p>
        </w:tc>
        <w:tc>
          <w:tcPr>
            <w:tcW w:w="0" w:type="auto"/>
            <w:shd w:val="clear" w:color="auto" w:fill="E0E0E0"/>
            <w:vAlign w:val="bottom"/>
          </w:tcPr>
          <w:p w14:paraId="2B3AC886" w14:textId="77777777" w:rsidR="00C042A7" w:rsidRPr="00527E9E" w:rsidRDefault="00BB4314" w:rsidP="00D27C42">
            <w:pPr>
              <w:jc w:val="center"/>
              <w:rPr>
                <w:rFonts w:eastAsia="Arial Unicode MS" w:cs="Arial"/>
                <w:sz w:val="16"/>
                <w:szCs w:val="16"/>
              </w:rPr>
            </w:pPr>
            <w:r w:rsidRPr="00527E9E">
              <w:rPr>
                <w:rFonts w:cs="Arial"/>
                <w:sz w:val="16"/>
                <w:szCs w:val="16"/>
              </w:rPr>
              <w:t xml:space="preserve">Blanc </w:t>
            </w:r>
            <w:r w:rsidR="00C042A7" w:rsidRPr="00527E9E">
              <w:rPr>
                <w:rFonts w:cs="Arial"/>
                <w:sz w:val="16"/>
                <w:szCs w:val="16"/>
              </w:rPr>
              <w:t>serpent</w:t>
            </w:r>
          </w:p>
        </w:tc>
        <w:tc>
          <w:tcPr>
            <w:tcW w:w="0" w:type="auto"/>
            <w:shd w:val="clear" w:color="auto" w:fill="E0E0E0"/>
            <w:vAlign w:val="bottom"/>
          </w:tcPr>
          <w:p w14:paraId="092B8EE1" w14:textId="77777777" w:rsidR="00C042A7" w:rsidRPr="00527E9E" w:rsidRDefault="00BB4314" w:rsidP="00D27C42">
            <w:pPr>
              <w:jc w:val="center"/>
              <w:rPr>
                <w:rFonts w:eastAsia="Arial Unicode MS" w:cs="Arial"/>
                <w:sz w:val="16"/>
                <w:szCs w:val="16"/>
              </w:rPr>
            </w:pPr>
            <w:r w:rsidRPr="00527E9E">
              <w:rPr>
                <w:rFonts w:cs="Arial"/>
                <w:sz w:val="16"/>
                <w:szCs w:val="16"/>
              </w:rPr>
              <w:t xml:space="preserve">Serpent </w:t>
            </w:r>
            <w:r w:rsidR="00C042A7" w:rsidRPr="00527E9E">
              <w:rPr>
                <w:rFonts w:cs="Arial"/>
                <w:sz w:val="16"/>
                <w:szCs w:val="16"/>
              </w:rPr>
              <w:t>des tréfonds</w:t>
            </w:r>
          </w:p>
        </w:tc>
        <w:tc>
          <w:tcPr>
            <w:tcW w:w="0" w:type="auto"/>
            <w:shd w:val="clear" w:color="auto" w:fill="E0E0E0"/>
            <w:vAlign w:val="bottom"/>
          </w:tcPr>
          <w:p w14:paraId="67150B2D" w14:textId="77777777" w:rsidR="00C042A7" w:rsidRPr="00527E9E" w:rsidRDefault="00C042A7" w:rsidP="00D27C42">
            <w:pPr>
              <w:jc w:val="center"/>
              <w:rPr>
                <w:rFonts w:eastAsia="Arial Unicode MS" w:cs="Arial"/>
                <w:sz w:val="16"/>
                <w:szCs w:val="16"/>
              </w:rPr>
            </w:pPr>
            <w:r w:rsidRPr="00527E9E">
              <w:rPr>
                <w:rFonts w:cs="Arial"/>
                <w:iCs/>
                <w:sz w:val="16"/>
                <w:szCs w:val="16"/>
              </w:rPr>
              <w:t>Ondine</w:t>
            </w:r>
          </w:p>
        </w:tc>
      </w:tr>
      <w:tr w:rsidR="00C042A7" w:rsidRPr="00527E9E" w14:paraId="33AE16B1" w14:textId="77777777" w:rsidTr="00D27C42">
        <w:tc>
          <w:tcPr>
            <w:tcW w:w="0" w:type="auto"/>
          </w:tcPr>
          <w:p w14:paraId="0CD61F85" w14:textId="77777777" w:rsidR="00C042A7" w:rsidRPr="00527E9E" w:rsidRDefault="00C042A7" w:rsidP="00D27C42">
            <w:pPr>
              <w:jc w:val="center"/>
              <w:rPr>
                <w:sz w:val="16"/>
              </w:rPr>
            </w:pPr>
            <w:r w:rsidRPr="00527E9E">
              <w:rPr>
                <w:sz w:val="16"/>
              </w:rPr>
              <w:t>5</w:t>
            </w:r>
          </w:p>
        </w:tc>
        <w:tc>
          <w:tcPr>
            <w:tcW w:w="0" w:type="auto"/>
            <w:vAlign w:val="bottom"/>
          </w:tcPr>
          <w:p w14:paraId="0D83E4A5" w14:textId="77777777" w:rsidR="00C042A7" w:rsidRPr="00527E9E" w:rsidRDefault="00C042A7" w:rsidP="00D27C42">
            <w:pPr>
              <w:jc w:val="center"/>
              <w:rPr>
                <w:rFonts w:eastAsia="Arial Unicode MS" w:cs="Arial"/>
                <w:sz w:val="16"/>
                <w:szCs w:val="16"/>
              </w:rPr>
            </w:pPr>
            <w:r w:rsidRPr="00527E9E">
              <w:rPr>
                <w:rFonts w:cs="Arial"/>
                <w:sz w:val="16"/>
                <w:szCs w:val="16"/>
              </w:rPr>
              <w:t>Lyrch</w:t>
            </w:r>
          </w:p>
        </w:tc>
        <w:tc>
          <w:tcPr>
            <w:tcW w:w="0" w:type="auto"/>
            <w:vAlign w:val="bottom"/>
          </w:tcPr>
          <w:p w14:paraId="17E751AE" w14:textId="77777777" w:rsidR="00C042A7" w:rsidRPr="00527E9E" w:rsidRDefault="00BB4314" w:rsidP="00D27C42">
            <w:pPr>
              <w:jc w:val="center"/>
              <w:rPr>
                <w:rFonts w:eastAsia="Arial Unicode MS" w:cs="Arial"/>
                <w:sz w:val="16"/>
                <w:szCs w:val="16"/>
              </w:rPr>
            </w:pPr>
            <w:r w:rsidRPr="00527E9E">
              <w:rPr>
                <w:rFonts w:cs="Arial"/>
                <w:sz w:val="16"/>
                <w:szCs w:val="16"/>
              </w:rPr>
              <w:t>Singe</w:t>
            </w:r>
            <w:r w:rsidR="00C042A7" w:rsidRPr="00527E9E">
              <w:rPr>
                <w:rFonts w:cs="Arial"/>
                <w:sz w:val="16"/>
                <w:szCs w:val="16"/>
              </w:rPr>
              <w:t>-fou</w:t>
            </w:r>
          </w:p>
        </w:tc>
        <w:tc>
          <w:tcPr>
            <w:tcW w:w="0" w:type="auto"/>
            <w:vAlign w:val="bottom"/>
          </w:tcPr>
          <w:p w14:paraId="20353B7B" w14:textId="77777777" w:rsidR="00C042A7" w:rsidRPr="00527E9E" w:rsidRDefault="00BB4314" w:rsidP="00D27C42">
            <w:pPr>
              <w:jc w:val="center"/>
              <w:rPr>
                <w:rFonts w:eastAsia="Arial Unicode MS" w:cs="Arial"/>
                <w:sz w:val="16"/>
                <w:szCs w:val="16"/>
              </w:rPr>
            </w:pPr>
            <w:r w:rsidRPr="00527E9E">
              <w:rPr>
                <w:rFonts w:cs="Arial"/>
                <w:sz w:val="16"/>
                <w:szCs w:val="16"/>
              </w:rPr>
              <w:t xml:space="preserve">Belette </w:t>
            </w:r>
            <w:r w:rsidR="00C042A7" w:rsidRPr="00527E9E">
              <w:rPr>
                <w:rFonts w:cs="Arial"/>
                <w:sz w:val="16"/>
                <w:szCs w:val="16"/>
              </w:rPr>
              <w:t>rouge</w:t>
            </w:r>
          </w:p>
        </w:tc>
        <w:tc>
          <w:tcPr>
            <w:tcW w:w="0" w:type="auto"/>
            <w:vAlign w:val="bottom"/>
          </w:tcPr>
          <w:p w14:paraId="3537AB29" w14:textId="77777777" w:rsidR="00C042A7" w:rsidRPr="00527E9E" w:rsidRDefault="00C042A7" w:rsidP="00D27C42">
            <w:pPr>
              <w:jc w:val="center"/>
              <w:rPr>
                <w:rFonts w:eastAsia="Arial Unicode MS" w:cs="Arial"/>
                <w:iCs/>
                <w:sz w:val="16"/>
                <w:szCs w:val="16"/>
              </w:rPr>
            </w:pPr>
            <w:r w:rsidRPr="00527E9E">
              <w:rPr>
                <w:rFonts w:cs="Arial"/>
                <w:sz w:val="16"/>
                <w:szCs w:val="16"/>
              </w:rPr>
              <w:t>Varen</w:t>
            </w:r>
          </w:p>
        </w:tc>
      </w:tr>
      <w:tr w:rsidR="00C042A7" w:rsidRPr="00527E9E" w14:paraId="410D00F5" w14:textId="77777777" w:rsidTr="00D27C42">
        <w:tc>
          <w:tcPr>
            <w:tcW w:w="0" w:type="auto"/>
            <w:shd w:val="clear" w:color="auto" w:fill="E0E0E0"/>
          </w:tcPr>
          <w:p w14:paraId="38A95320" w14:textId="77777777" w:rsidR="00C042A7" w:rsidRPr="00527E9E" w:rsidRDefault="00C042A7" w:rsidP="00D27C42">
            <w:pPr>
              <w:jc w:val="center"/>
              <w:rPr>
                <w:sz w:val="16"/>
              </w:rPr>
            </w:pPr>
            <w:r w:rsidRPr="00527E9E">
              <w:rPr>
                <w:sz w:val="16"/>
              </w:rPr>
              <w:t>6</w:t>
            </w:r>
          </w:p>
        </w:tc>
        <w:tc>
          <w:tcPr>
            <w:tcW w:w="0" w:type="auto"/>
            <w:shd w:val="clear" w:color="auto" w:fill="E0E0E0"/>
            <w:vAlign w:val="bottom"/>
          </w:tcPr>
          <w:p w14:paraId="52E6CFC3" w14:textId="77777777" w:rsidR="00C042A7" w:rsidRPr="00527E9E" w:rsidRDefault="00BB4314" w:rsidP="00D27C42">
            <w:pPr>
              <w:jc w:val="center"/>
              <w:rPr>
                <w:rFonts w:eastAsia="Arial Unicode MS" w:cs="Arial"/>
                <w:sz w:val="16"/>
                <w:szCs w:val="16"/>
              </w:rPr>
            </w:pPr>
            <w:r w:rsidRPr="00527E9E">
              <w:rPr>
                <w:rFonts w:cs="Arial"/>
                <w:sz w:val="16"/>
                <w:szCs w:val="16"/>
              </w:rPr>
              <w:t>Vieux serpent</w:t>
            </w:r>
          </w:p>
        </w:tc>
        <w:tc>
          <w:tcPr>
            <w:tcW w:w="0" w:type="auto"/>
            <w:shd w:val="clear" w:color="auto" w:fill="E0E0E0"/>
            <w:vAlign w:val="bottom"/>
          </w:tcPr>
          <w:p w14:paraId="7BBD3D35" w14:textId="77777777" w:rsidR="00C042A7" w:rsidRPr="00527E9E" w:rsidRDefault="00BB4314" w:rsidP="00D27C42">
            <w:pPr>
              <w:jc w:val="center"/>
              <w:rPr>
                <w:rFonts w:eastAsia="Arial Unicode MS" w:cs="Arial"/>
                <w:sz w:val="16"/>
                <w:szCs w:val="16"/>
              </w:rPr>
            </w:pPr>
            <w:r w:rsidRPr="00527E9E">
              <w:rPr>
                <w:rFonts w:cs="Arial"/>
                <w:sz w:val="16"/>
                <w:szCs w:val="16"/>
              </w:rPr>
              <w:t>Loup des ombres</w:t>
            </w:r>
          </w:p>
        </w:tc>
        <w:tc>
          <w:tcPr>
            <w:tcW w:w="0" w:type="auto"/>
            <w:shd w:val="clear" w:color="auto" w:fill="E0E0E0"/>
            <w:vAlign w:val="bottom"/>
          </w:tcPr>
          <w:p w14:paraId="25E22480" w14:textId="77777777" w:rsidR="00C042A7" w:rsidRPr="00527E9E" w:rsidRDefault="00BB4314" w:rsidP="00D27C42">
            <w:pPr>
              <w:jc w:val="center"/>
              <w:rPr>
                <w:rFonts w:eastAsia="Arial Unicode MS" w:cs="Arial"/>
                <w:sz w:val="16"/>
                <w:szCs w:val="16"/>
              </w:rPr>
            </w:pPr>
            <w:r w:rsidRPr="00527E9E">
              <w:rPr>
                <w:rFonts w:cs="Arial"/>
                <w:sz w:val="16"/>
                <w:szCs w:val="16"/>
              </w:rPr>
              <w:t>Géant aveugle</w:t>
            </w:r>
          </w:p>
        </w:tc>
        <w:tc>
          <w:tcPr>
            <w:tcW w:w="0" w:type="auto"/>
            <w:shd w:val="clear" w:color="auto" w:fill="E0E0E0"/>
            <w:vAlign w:val="bottom"/>
          </w:tcPr>
          <w:p w14:paraId="6F9EFAEB" w14:textId="77777777" w:rsidR="00C042A7" w:rsidRPr="00527E9E" w:rsidRDefault="00C042A7" w:rsidP="00D27C42">
            <w:pPr>
              <w:jc w:val="center"/>
              <w:rPr>
                <w:rFonts w:eastAsia="Arial Unicode MS" w:cs="Arial"/>
                <w:sz w:val="16"/>
                <w:szCs w:val="16"/>
              </w:rPr>
            </w:pPr>
            <w:r w:rsidRPr="00527E9E">
              <w:rPr>
                <w:rFonts w:cs="Arial"/>
                <w:iCs/>
                <w:sz w:val="16"/>
                <w:szCs w:val="16"/>
              </w:rPr>
              <w:t>Baleir</w:t>
            </w:r>
          </w:p>
        </w:tc>
      </w:tr>
      <w:tr w:rsidR="00C042A7" w:rsidRPr="00527E9E" w14:paraId="745F8E22" w14:textId="77777777" w:rsidTr="00D27C42">
        <w:tc>
          <w:tcPr>
            <w:tcW w:w="0" w:type="auto"/>
          </w:tcPr>
          <w:p w14:paraId="2AEA8CF3" w14:textId="77777777" w:rsidR="00C042A7" w:rsidRPr="00527E9E" w:rsidRDefault="00C042A7" w:rsidP="00D27C42">
            <w:pPr>
              <w:jc w:val="center"/>
              <w:rPr>
                <w:sz w:val="16"/>
              </w:rPr>
            </w:pPr>
            <w:r w:rsidRPr="00527E9E">
              <w:rPr>
                <w:sz w:val="16"/>
              </w:rPr>
              <w:t>7</w:t>
            </w:r>
          </w:p>
        </w:tc>
        <w:tc>
          <w:tcPr>
            <w:tcW w:w="0" w:type="auto"/>
            <w:vAlign w:val="bottom"/>
          </w:tcPr>
          <w:p w14:paraId="032E06DF" w14:textId="77777777" w:rsidR="00C042A7" w:rsidRPr="00527E9E" w:rsidRDefault="00C042A7" w:rsidP="00D27C42">
            <w:pPr>
              <w:jc w:val="center"/>
              <w:rPr>
                <w:rFonts w:eastAsia="Arial Unicode MS" w:cs="Arial"/>
                <w:sz w:val="16"/>
                <w:szCs w:val="16"/>
              </w:rPr>
            </w:pPr>
            <w:r w:rsidRPr="00527E9E">
              <w:rPr>
                <w:rFonts w:cs="Arial"/>
                <w:sz w:val="16"/>
                <w:szCs w:val="16"/>
              </w:rPr>
              <w:t>Malicient</w:t>
            </w:r>
          </w:p>
        </w:tc>
        <w:tc>
          <w:tcPr>
            <w:tcW w:w="0" w:type="auto"/>
            <w:vAlign w:val="bottom"/>
          </w:tcPr>
          <w:p w14:paraId="17CA3C28" w14:textId="77777777" w:rsidR="00C042A7" w:rsidRPr="00527E9E" w:rsidRDefault="00C042A7" w:rsidP="00D27C42">
            <w:pPr>
              <w:jc w:val="center"/>
              <w:rPr>
                <w:rFonts w:eastAsia="Arial Unicode MS" w:cs="Arial"/>
                <w:sz w:val="16"/>
                <w:szCs w:val="16"/>
              </w:rPr>
            </w:pPr>
            <w:r w:rsidRPr="00527E9E">
              <w:rPr>
                <w:rFonts w:cs="Arial"/>
                <w:sz w:val="16"/>
                <w:szCs w:val="16"/>
              </w:rPr>
              <w:t>Casfan</w:t>
            </w:r>
          </w:p>
        </w:tc>
        <w:tc>
          <w:tcPr>
            <w:tcW w:w="0" w:type="auto"/>
            <w:vAlign w:val="bottom"/>
          </w:tcPr>
          <w:p w14:paraId="44728547" w14:textId="77777777" w:rsidR="00C042A7" w:rsidRPr="00527E9E" w:rsidRDefault="00C042A7" w:rsidP="00D27C42">
            <w:pPr>
              <w:jc w:val="center"/>
              <w:rPr>
                <w:rFonts w:eastAsia="Arial Unicode MS" w:cs="Arial"/>
                <w:sz w:val="16"/>
                <w:szCs w:val="16"/>
              </w:rPr>
            </w:pPr>
            <w:r w:rsidRPr="00527E9E">
              <w:rPr>
                <w:rFonts w:eastAsia="Arial Unicode MS" w:cs="Arial"/>
                <w:sz w:val="16"/>
                <w:szCs w:val="16"/>
              </w:rPr>
              <w:t>Krakor</w:t>
            </w:r>
          </w:p>
        </w:tc>
        <w:tc>
          <w:tcPr>
            <w:tcW w:w="0" w:type="auto"/>
            <w:vAlign w:val="bottom"/>
          </w:tcPr>
          <w:p w14:paraId="786FCEDB" w14:textId="77777777" w:rsidR="00C042A7" w:rsidRPr="00527E9E" w:rsidRDefault="00C042A7" w:rsidP="00D27C42">
            <w:pPr>
              <w:jc w:val="center"/>
              <w:rPr>
                <w:rFonts w:eastAsia="Arial Unicode MS" w:cs="Arial"/>
                <w:iCs/>
                <w:sz w:val="16"/>
                <w:szCs w:val="16"/>
              </w:rPr>
            </w:pPr>
            <w:r w:rsidRPr="00527E9E">
              <w:rPr>
                <w:rFonts w:cs="Arial"/>
                <w:sz w:val="16"/>
                <w:szCs w:val="16"/>
              </w:rPr>
              <w:t>Salmorsure</w:t>
            </w:r>
          </w:p>
        </w:tc>
      </w:tr>
      <w:tr w:rsidR="00C042A7" w:rsidRPr="00527E9E" w14:paraId="2F163FBE" w14:textId="77777777" w:rsidTr="00D27C42">
        <w:tc>
          <w:tcPr>
            <w:tcW w:w="0" w:type="auto"/>
            <w:shd w:val="clear" w:color="auto" w:fill="E0E0E0"/>
          </w:tcPr>
          <w:p w14:paraId="10DCA1D2" w14:textId="77777777" w:rsidR="00C042A7" w:rsidRPr="00527E9E" w:rsidRDefault="00C042A7" w:rsidP="00D27C42">
            <w:pPr>
              <w:jc w:val="center"/>
              <w:rPr>
                <w:sz w:val="16"/>
              </w:rPr>
            </w:pPr>
            <w:r w:rsidRPr="00527E9E">
              <w:rPr>
                <w:sz w:val="16"/>
              </w:rPr>
              <w:t>8</w:t>
            </w:r>
          </w:p>
        </w:tc>
        <w:tc>
          <w:tcPr>
            <w:tcW w:w="0" w:type="auto"/>
            <w:shd w:val="clear" w:color="auto" w:fill="E0E0E0"/>
            <w:vAlign w:val="bottom"/>
          </w:tcPr>
          <w:p w14:paraId="7B38A551" w14:textId="77777777" w:rsidR="00C042A7" w:rsidRPr="00527E9E" w:rsidRDefault="00BB4314" w:rsidP="00D27C42">
            <w:pPr>
              <w:jc w:val="center"/>
              <w:rPr>
                <w:rFonts w:eastAsia="Arial Unicode MS" w:cs="Arial"/>
                <w:iCs/>
                <w:sz w:val="16"/>
                <w:szCs w:val="16"/>
              </w:rPr>
            </w:pPr>
            <w:r w:rsidRPr="00527E9E">
              <w:rPr>
                <w:rFonts w:cs="Arial"/>
                <w:iCs/>
                <w:sz w:val="16"/>
                <w:szCs w:val="16"/>
              </w:rPr>
              <w:t>Irnolo sauvage</w:t>
            </w:r>
          </w:p>
        </w:tc>
        <w:tc>
          <w:tcPr>
            <w:tcW w:w="0" w:type="auto"/>
            <w:shd w:val="clear" w:color="auto" w:fill="E0E0E0"/>
            <w:vAlign w:val="bottom"/>
          </w:tcPr>
          <w:p w14:paraId="472AFED3" w14:textId="77777777" w:rsidR="00C042A7" w:rsidRPr="00527E9E" w:rsidRDefault="00BB4314" w:rsidP="00D27C42">
            <w:pPr>
              <w:jc w:val="center"/>
              <w:rPr>
                <w:rFonts w:eastAsia="Arial Unicode MS" w:cs="Arial"/>
                <w:sz w:val="16"/>
                <w:szCs w:val="16"/>
              </w:rPr>
            </w:pPr>
            <w:r w:rsidRPr="00527E9E">
              <w:rPr>
                <w:rFonts w:cs="Arial"/>
                <w:sz w:val="16"/>
                <w:szCs w:val="16"/>
              </w:rPr>
              <w:t>Chien baveur</w:t>
            </w:r>
          </w:p>
        </w:tc>
        <w:tc>
          <w:tcPr>
            <w:tcW w:w="0" w:type="auto"/>
            <w:shd w:val="clear" w:color="auto" w:fill="E0E0E0"/>
            <w:vAlign w:val="bottom"/>
          </w:tcPr>
          <w:p w14:paraId="577EBBCB" w14:textId="77777777" w:rsidR="00C042A7" w:rsidRPr="00527E9E" w:rsidRDefault="00BB4314" w:rsidP="00D27C42">
            <w:pPr>
              <w:jc w:val="center"/>
              <w:rPr>
                <w:rFonts w:eastAsia="Arial Unicode MS" w:cs="Arial"/>
                <w:sz w:val="16"/>
                <w:szCs w:val="16"/>
              </w:rPr>
            </w:pPr>
            <w:r w:rsidRPr="00527E9E">
              <w:rPr>
                <w:rFonts w:cs="Arial"/>
                <w:sz w:val="16"/>
                <w:szCs w:val="16"/>
              </w:rPr>
              <w:t>Blanc serpent</w:t>
            </w:r>
          </w:p>
        </w:tc>
        <w:tc>
          <w:tcPr>
            <w:tcW w:w="0" w:type="auto"/>
            <w:shd w:val="clear" w:color="auto" w:fill="E0E0E0"/>
            <w:vAlign w:val="bottom"/>
          </w:tcPr>
          <w:p w14:paraId="33F73E1A" w14:textId="77777777" w:rsidR="00C042A7" w:rsidRPr="00527E9E" w:rsidRDefault="00BB4314" w:rsidP="00D27C42">
            <w:pPr>
              <w:jc w:val="center"/>
              <w:rPr>
                <w:rFonts w:eastAsia="Arial Unicode MS" w:cs="Arial"/>
                <w:sz w:val="16"/>
                <w:szCs w:val="16"/>
              </w:rPr>
            </w:pPr>
            <w:r w:rsidRPr="00527E9E">
              <w:rPr>
                <w:rFonts w:cs="Arial"/>
                <w:sz w:val="16"/>
                <w:szCs w:val="16"/>
              </w:rPr>
              <w:t>Serpent des tréfonds</w:t>
            </w:r>
          </w:p>
        </w:tc>
      </w:tr>
      <w:tr w:rsidR="00C042A7" w:rsidRPr="00527E9E" w14:paraId="50C564BA" w14:textId="77777777" w:rsidTr="00D27C42">
        <w:tc>
          <w:tcPr>
            <w:tcW w:w="0" w:type="auto"/>
          </w:tcPr>
          <w:p w14:paraId="03981CC4" w14:textId="77777777" w:rsidR="00C042A7" w:rsidRPr="00527E9E" w:rsidRDefault="00C042A7" w:rsidP="00D27C42">
            <w:pPr>
              <w:jc w:val="center"/>
              <w:rPr>
                <w:sz w:val="16"/>
              </w:rPr>
            </w:pPr>
            <w:r w:rsidRPr="00527E9E">
              <w:rPr>
                <w:sz w:val="16"/>
              </w:rPr>
              <w:t>9</w:t>
            </w:r>
          </w:p>
        </w:tc>
        <w:tc>
          <w:tcPr>
            <w:tcW w:w="0" w:type="auto"/>
            <w:vAlign w:val="bottom"/>
          </w:tcPr>
          <w:p w14:paraId="7D943C47" w14:textId="77777777" w:rsidR="00C042A7" w:rsidRPr="00527E9E" w:rsidRDefault="00BB4314" w:rsidP="00D27C42">
            <w:pPr>
              <w:jc w:val="center"/>
              <w:rPr>
                <w:rFonts w:eastAsia="Arial Unicode MS" w:cs="Arial"/>
                <w:sz w:val="16"/>
                <w:szCs w:val="16"/>
              </w:rPr>
            </w:pPr>
            <w:r w:rsidRPr="00527E9E">
              <w:rPr>
                <w:rFonts w:cs="Arial"/>
                <w:sz w:val="16"/>
                <w:szCs w:val="16"/>
              </w:rPr>
              <w:t>Serpent des marais</w:t>
            </w:r>
          </w:p>
        </w:tc>
        <w:tc>
          <w:tcPr>
            <w:tcW w:w="0" w:type="auto"/>
          </w:tcPr>
          <w:p w14:paraId="3AD96F06" w14:textId="77777777" w:rsidR="00C042A7" w:rsidRPr="00527E9E" w:rsidRDefault="00C042A7" w:rsidP="00D27C42">
            <w:pPr>
              <w:jc w:val="center"/>
              <w:rPr>
                <w:sz w:val="16"/>
              </w:rPr>
            </w:pPr>
            <w:r w:rsidRPr="00527E9E">
              <w:rPr>
                <w:sz w:val="16"/>
              </w:rPr>
              <w:t>Naag</w:t>
            </w:r>
          </w:p>
        </w:tc>
        <w:tc>
          <w:tcPr>
            <w:tcW w:w="0" w:type="auto"/>
            <w:vAlign w:val="bottom"/>
          </w:tcPr>
          <w:p w14:paraId="4284FD24" w14:textId="77777777" w:rsidR="00C042A7" w:rsidRPr="00527E9E" w:rsidRDefault="00BB4314" w:rsidP="00D27C42">
            <w:pPr>
              <w:jc w:val="center"/>
              <w:rPr>
                <w:rFonts w:eastAsia="Arial Unicode MS" w:cs="Arial"/>
                <w:sz w:val="16"/>
                <w:szCs w:val="16"/>
              </w:rPr>
            </w:pPr>
            <w:r w:rsidRPr="00527E9E">
              <w:rPr>
                <w:rFonts w:cs="Arial"/>
                <w:sz w:val="16"/>
                <w:szCs w:val="16"/>
              </w:rPr>
              <w:t>Singe-fou</w:t>
            </w:r>
          </w:p>
        </w:tc>
        <w:tc>
          <w:tcPr>
            <w:tcW w:w="0" w:type="auto"/>
            <w:vAlign w:val="bottom"/>
          </w:tcPr>
          <w:p w14:paraId="02F01E41" w14:textId="77777777" w:rsidR="00C042A7" w:rsidRPr="00527E9E" w:rsidRDefault="00BB4314" w:rsidP="00D27C42">
            <w:pPr>
              <w:jc w:val="center"/>
              <w:rPr>
                <w:rFonts w:eastAsia="Arial Unicode MS" w:cs="Arial"/>
                <w:sz w:val="16"/>
                <w:szCs w:val="16"/>
              </w:rPr>
            </w:pPr>
            <w:r w:rsidRPr="00527E9E">
              <w:rPr>
                <w:rFonts w:cs="Arial"/>
                <w:sz w:val="16"/>
                <w:szCs w:val="16"/>
              </w:rPr>
              <w:t>Belette rouge</w:t>
            </w:r>
          </w:p>
        </w:tc>
      </w:tr>
      <w:tr w:rsidR="00C042A7" w:rsidRPr="00527E9E" w14:paraId="6C711BE2" w14:textId="77777777" w:rsidTr="00D27C42">
        <w:tc>
          <w:tcPr>
            <w:tcW w:w="0" w:type="auto"/>
            <w:shd w:val="clear" w:color="auto" w:fill="E0E0E0"/>
          </w:tcPr>
          <w:p w14:paraId="3FB6077E" w14:textId="77777777" w:rsidR="00C042A7" w:rsidRPr="00527E9E" w:rsidRDefault="00C042A7" w:rsidP="00D27C42">
            <w:pPr>
              <w:jc w:val="center"/>
              <w:rPr>
                <w:sz w:val="16"/>
              </w:rPr>
            </w:pPr>
            <w:r w:rsidRPr="00527E9E">
              <w:rPr>
                <w:sz w:val="16"/>
              </w:rPr>
              <w:t xml:space="preserve">10 </w:t>
            </w:r>
          </w:p>
        </w:tc>
        <w:tc>
          <w:tcPr>
            <w:tcW w:w="0" w:type="auto"/>
            <w:shd w:val="clear" w:color="auto" w:fill="E0E0E0"/>
            <w:vAlign w:val="bottom"/>
          </w:tcPr>
          <w:p w14:paraId="454A4809" w14:textId="77777777" w:rsidR="00C042A7" w:rsidRPr="00527E9E" w:rsidRDefault="00BB4314" w:rsidP="00D27C42">
            <w:pPr>
              <w:jc w:val="center"/>
              <w:rPr>
                <w:rFonts w:eastAsia="Arial Unicode MS" w:cs="Arial"/>
                <w:sz w:val="16"/>
                <w:szCs w:val="16"/>
              </w:rPr>
            </w:pPr>
            <w:r w:rsidRPr="00527E9E">
              <w:rPr>
                <w:rFonts w:cs="Arial"/>
                <w:sz w:val="16"/>
                <w:szCs w:val="16"/>
              </w:rPr>
              <w:t>Irnolo des marais</w:t>
            </w:r>
          </w:p>
        </w:tc>
        <w:tc>
          <w:tcPr>
            <w:tcW w:w="0" w:type="auto"/>
            <w:shd w:val="clear" w:color="auto" w:fill="E0E0E0"/>
          </w:tcPr>
          <w:p w14:paraId="4DBA6440" w14:textId="77777777" w:rsidR="00C042A7" w:rsidRPr="00527E9E" w:rsidRDefault="00C042A7" w:rsidP="00D27C42">
            <w:pPr>
              <w:jc w:val="center"/>
              <w:rPr>
                <w:sz w:val="16"/>
              </w:rPr>
            </w:pPr>
            <w:r w:rsidRPr="00527E9E">
              <w:rPr>
                <w:rFonts w:cs="Arial"/>
                <w:sz w:val="16"/>
                <w:szCs w:val="16"/>
              </w:rPr>
              <w:t>Lyrch</w:t>
            </w:r>
          </w:p>
        </w:tc>
        <w:tc>
          <w:tcPr>
            <w:tcW w:w="0" w:type="auto"/>
            <w:shd w:val="clear" w:color="auto" w:fill="E0E0E0"/>
            <w:vAlign w:val="bottom"/>
          </w:tcPr>
          <w:p w14:paraId="02A4C312" w14:textId="77777777" w:rsidR="00C042A7" w:rsidRPr="00527E9E" w:rsidRDefault="00BB4314" w:rsidP="00D27C42">
            <w:pPr>
              <w:jc w:val="center"/>
              <w:rPr>
                <w:rFonts w:eastAsia="Arial Unicode MS" w:cs="Arial"/>
                <w:sz w:val="16"/>
                <w:szCs w:val="16"/>
              </w:rPr>
            </w:pPr>
            <w:r w:rsidRPr="00527E9E">
              <w:rPr>
                <w:rFonts w:cs="Arial"/>
                <w:sz w:val="16"/>
                <w:szCs w:val="16"/>
              </w:rPr>
              <w:t>Loup des ombres</w:t>
            </w:r>
          </w:p>
        </w:tc>
        <w:tc>
          <w:tcPr>
            <w:tcW w:w="0" w:type="auto"/>
            <w:shd w:val="clear" w:color="auto" w:fill="E0E0E0"/>
            <w:vAlign w:val="bottom"/>
          </w:tcPr>
          <w:p w14:paraId="05DC3886" w14:textId="77777777" w:rsidR="00C042A7" w:rsidRPr="00527E9E" w:rsidRDefault="00BB4314" w:rsidP="00D27C42">
            <w:pPr>
              <w:jc w:val="center"/>
              <w:rPr>
                <w:rFonts w:eastAsia="Arial Unicode MS" w:cs="Arial"/>
                <w:sz w:val="16"/>
                <w:szCs w:val="16"/>
              </w:rPr>
            </w:pPr>
            <w:r w:rsidRPr="00527E9E">
              <w:rPr>
                <w:rFonts w:cs="Arial"/>
                <w:sz w:val="16"/>
                <w:szCs w:val="16"/>
              </w:rPr>
              <w:t>G</w:t>
            </w:r>
            <w:r w:rsidR="00C042A7" w:rsidRPr="00527E9E">
              <w:rPr>
                <w:rFonts w:cs="Arial"/>
                <w:sz w:val="16"/>
                <w:szCs w:val="16"/>
              </w:rPr>
              <w:t>éant aveugle</w:t>
            </w:r>
          </w:p>
        </w:tc>
      </w:tr>
    </w:tbl>
    <w:p w14:paraId="4A47AE91" w14:textId="77777777" w:rsidR="00C042A7" w:rsidRPr="00527E9E" w:rsidRDefault="00C042A7" w:rsidP="00C042A7">
      <w:pPr>
        <w:tabs>
          <w:tab w:val="left" w:pos="1459"/>
          <w:tab w:val="left" w:pos="3216"/>
          <w:tab w:val="left" w:pos="4765"/>
          <w:tab w:val="left" w:pos="6643"/>
        </w:tabs>
        <w:ind w:left="720"/>
        <w:jc w:val="left"/>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2"/>
        <w:gridCol w:w="1456"/>
        <w:gridCol w:w="1682"/>
        <w:gridCol w:w="1481"/>
        <w:gridCol w:w="1528"/>
      </w:tblGrid>
      <w:tr w:rsidR="009C450C" w:rsidRPr="00527E9E" w14:paraId="631CC39E" w14:textId="77777777" w:rsidTr="00E72C9F">
        <w:tc>
          <w:tcPr>
            <w:tcW w:w="0" w:type="auto"/>
            <w:tcBorders>
              <w:top w:val="single" w:sz="4" w:space="0" w:color="auto"/>
              <w:left w:val="single" w:sz="4" w:space="0" w:color="auto"/>
            </w:tcBorders>
            <w:shd w:val="clear" w:color="auto" w:fill="C0C0C0"/>
          </w:tcPr>
          <w:p w14:paraId="3B00DCF3" w14:textId="77777777" w:rsidR="009C450C" w:rsidRPr="00527E9E" w:rsidRDefault="00F77B15" w:rsidP="00F77B15">
            <w:pPr>
              <w:rPr>
                <w:b/>
                <w:sz w:val="16"/>
              </w:rPr>
            </w:pPr>
            <w:r w:rsidRPr="00527E9E">
              <w:rPr>
                <w:b/>
                <w:sz w:val="16"/>
              </w:rPr>
              <w:t>Monde Ancien</w:t>
            </w:r>
            <w:r w:rsidR="009C450C" w:rsidRPr="00527E9E">
              <w:rPr>
                <w:b/>
                <w:sz w:val="16"/>
              </w:rPr>
              <w:t xml:space="preserve"> </w:t>
            </w:r>
          </w:p>
        </w:tc>
        <w:tc>
          <w:tcPr>
            <w:tcW w:w="0" w:type="auto"/>
            <w:gridSpan w:val="4"/>
            <w:tcBorders>
              <w:top w:val="single" w:sz="4" w:space="0" w:color="auto"/>
            </w:tcBorders>
            <w:shd w:val="clear" w:color="auto" w:fill="C0C0C0"/>
          </w:tcPr>
          <w:p w14:paraId="2B291BD0" w14:textId="77777777" w:rsidR="009C450C" w:rsidRPr="00527E9E" w:rsidRDefault="009C450C" w:rsidP="00293DB4">
            <w:pPr>
              <w:jc w:val="center"/>
              <w:rPr>
                <w:b/>
                <w:sz w:val="16"/>
              </w:rPr>
            </w:pPr>
            <w:r w:rsidRPr="00527E9E">
              <w:rPr>
                <w:b/>
                <w:sz w:val="16"/>
              </w:rPr>
              <w:t>D10*</w:t>
            </w:r>
          </w:p>
        </w:tc>
      </w:tr>
      <w:tr w:rsidR="009C450C" w:rsidRPr="00527E9E" w14:paraId="019253B6" w14:textId="77777777" w:rsidTr="00E72C9F">
        <w:tc>
          <w:tcPr>
            <w:tcW w:w="0" w:type="auto"/>
          </w:tcPr>
          <w:p w14:paraId="6189620F" w14:textId="77777777" w:rsidR="009C450C" w:rsidRPr="00527E9E" w:rsidRDefault="009C450C" w:rsidP="00293DB4">
            <w:pPr>
              <w:pStyle w:val="Titre9"/>
              <w:rPr>
                <w:bCs/>
              </w:rPr>
            </w:pPr>
            <w:r w:rsidRPr="00527E9E">
              <w:rPr>
                <w:bCs/>
              </w:rPr>
              <w:t>D10</w:t>
            </w:r>
          </w:p>
        </w:tc>
        <w:tc>
          <w:tcPr>
            <w:tcW w:w="0" w:type="auto"/>
          </w:tcPr>
          <w:p w14:paraId="6E83B53C" w14:textId="77777777" w:rsidR="009C450C" w:rsidRPr="00527E9E" w:rsidRDefault="009C450C" w:rsidP="00293DB4">
            <w:pPr>
              <w:jc w:val="center"/>
              <w:rPr>
                <w:b/>
                <w:sz w:val="16"/>
              </w:rPr>
            </w:pPr>
            <w:r w:rsidRPr="00527E9E">
              <w:rPr>
                <w:b/>
                <w:sz w:val="16"/>
              </w:rPr>
              <w:t>1</w:t>
            </w:r>
          </w:p>
        </w:tc>
        <w:tc>
          <w:tcPr>
            <w:tcW w:w="0" w:type="auto"/>
          </w:tcPr>
          <w:p w14:paraId="4DCCAC31" w14:textId="77777777" w:rsidR="009C450C" w:rsidRPr="00527E9E" w:rsidRDefault="009C450C" w:rsidP="00293DB4">
            <w:pPr>
              <w:jc w:val="center"/>
              <w:rPr>
                <w:b/>
                <w:sz w:val="16"/>
              </w:rPr>
            </w:pPr>
            <w:r w:rsidRPr="00527E9E">
              <w:rPr>
                <w:b/>
                <w:sz w:val="16"/>
              </w:rPr>
              <w:t>2</w:t>
            </w:r>
          </w:p>
        </w:tc>
        <w:tc>
          <w:tcPr>
            <w:tcW w:w="0" w:type="auto"/>
          </w:tcPr>
          <w:p w14:paraId="3FF6B522" w14:textId="77777777" w:rsidR="009C450C" w:rsidRPr="00527E9E" w:rsidRDefault="009C450C" w:rsidP="00293DB4">
            <w:pPr>
              <w:jc w:val="center"/>
              <w:rPr>
                <w:b/>
                <w:sz w:val="16"/>
              </w:rPr>
            </w:pPr>
            <w:r w:rsidRPr="00527E9E">
              <w:rPr>
                <w:b/>
                <w:sz w:val="16"/>
              </w:rPr>
              <w:t>3</w:t>
            </w:r>
          </w:p>
        </w:tc>
        <w:tc>
          <w:tcPr>
            <w:tcW w:w="0" w:type="auto"/>
          </w:tcPr>
          <w:p w14:paraId="768FB150" w14:textId="77777777" w:rsidR="009C450C" w:rsidRPr="00527E9E" w:rsidRDefault="009C450C" w:rsidP="00293DB4">
            <w:pPr>
              <w:jc w:val="center"/>
              <w:rPr>
                <w:b/>
                <w:sz w:val="16"/>
              </w:rPr>
            </w:pPr>
            <w:r w:rsidRPr="00527E9E">
              <w:rPr>
                <w:b/>
                <w:sz w:val="16"/>
              </w:rPr>
              <w:t>4</w:t>
            </w:r>
          </w:p>
        </w:tc>
      </w:tr>
      <w:tr w:rsidR="009C450C" w:rsidRPr="00527E9E" w14:paraId="4A004E47" w14:textId="77777777" w:rsidTr="00E72C9F">
        <w:tc>
          <w:tcPr>
            <w:tcW w:w="0" w:type="auto"/>
          </w:tcPr>
          <w:p w14:paraId="65A21427" w14:textId="77777777" w:rsidR="009C450C" w:rsidRPr="00527E9E" w:rsidRDefault="009C450C" w:rsidP="00293DB4">
            <w:pPr>
              <w:jc w:val="center"/>
              <w:rPr>
                <w:sz w:val="16"/>
              </w:rPr>
            </w:pPr>
            <w:r w:rsidRPr="00527E9E">
              <w:rPr>
                <w:sz w:val="16"/>
              </w:rPr>
              <w:t xml:space="preserve">1 </w:t>
            </w:r>
          </w:p>
        </w:tc>
        <w:tc>
          <w:tcPr>
            <w:tcW w:w="0" w:type="auto"/>
            <w:vAlign w:val="bottom"/>
          </w:tcPr>
          <w:p w14:paraId="15EC0E5D" w14:textId="77777777" w:rsidR="009C450C" w:rsidRPr="00527E9E" w:rsidRDefault="00BB4314" w:rsidP="00293DB4">
            <w:pPr>
              <w:jc w:val="center"/>
              <w:rPr>
                <w:rFonts w:eastAsia="Arial Unicode MS" w:cs="Arial"/>
                <w:sz w:val="16"/>
                <w:szCs w:val="16"/>
              </w:rPr>
            </w:pPr>
            <w:r w:rsidRPr="00527E9E">
              <w:rPr>
                <w:rFonts w:cs="Arial"/>
                <w:sz w:val="16"/>
                <w:szCs w:val="16"/>
              </w:rPr>
              <w:t>Grand loup gris</w:t>
            </w:r>
          </w:p>
        </w:tc>
        <w:tc>
          <w:tcPr>
            <w:tcW w:w="0" w:type="auto"/>
            <w:vAlign w:val="bottom"/>
          </w:tcPr>
          <w:p w14:paraId="1BEFBDD6" w14:textId="77777777" w:rsidR="009C450C" w:rsidRPr="00527E9E" w:rsidRDefault="00BB4314" w:rsidP="00293DB4">
            <w:pPr>
              <w:jc w:val="center"/>
              <w:rPr>
                <w:rFonts w:eastAsia="Arial Unicode MS" w:cs="Arial"/>
                <w:sz w:val="16"/>
                <w:szCs w:val="16"/>
              </w:rPr>
            </w:pPr>
            <w:r w:rsidRPr="00527E9E">
              <w:rPr>
                <w:rFonts w:cs="Arial"/>
                <w:sz w:val="16"/>
                <w:szCs w:val="16"/>
              </w:rPr>
              <w:t>Princesse des bois</w:t>
            </w:r>
          </w:p>
        </w:tc>
        <w:tc>
          <w:tcPr>
            <w:tcW w:w="0" w:type="auto"/>
            <w:vAlign w:val="bottom"/>
          </w:tcPr>
          <w:p w14:paraId="5752691F" w14:textId="77777777" w:rsidR="009C450C" w:rsidRPr="00527E9E" w:rsidRDefault="00EB348D" w:rsidP="00293DB4">
            <w:pPr>
              <w:jc w:val="center"/>
              <w:rPr>
                <w:rFonts w:eastAsia="Arial Unicode MS" w:cs="Arial"/>
                <w:sz w:val="16"/>
                <w:szCs w:val="16"/>
              </w:rPr>
            </w:pPr>
            <w:r w:rsidRPr="00527E9E">
              <w:rPr>
                <w:rFonts w:cs="Arial"/>
                <w:sz w:val="16"/>
                <w:szCs w:val="16"/>
              </w:rPr>
              <w:t>A</w:t>
            </w:r>
            <w:r w:rsidR="009C450C" w:rsidRPr="00527E9E">
              <w:rPr>
                <w:rFonts w:cs="Arial"/>
                <w:sz w:val="16"/>
                <w:szCs w:val="16"/>
              </w:rPr>
              <w:t>ncêtre</w:t>
            </w:r>
          </w:p>
        </w:tc>
        <w:tc>
          <w:tcPr>
            <w:tcW w:w="0" w:type="auto"/>
          </w:tcPr>
          <w:p w14:paraId="0F97B4D0" w14:textId="77777777" w:rsidR="009C450C" w:rsidRPr="00527E9E" w:rsidRDefault="00BB4314" w:rsidP="00293DB4">
            <w:pPr>
              <w:jc w:val="center"/>
              <w:rPr>
                <w:sz w:val="16"/>
              </w:rPr>
            </w:pPr>
            <w:r w:rsidRPr="00527E9E">
              <w:rPr>
                <w:rFonts w:cs="Arial"/>
                <w:iCs/>
                <w:sz w:val="16"/>
                <w:szCs w:val="16"/>
              </w:rPr>
              <w:t>Fée des cieux</w:t>
            </w:r>
          </w:p>
        </w:tc>
      </w:tr>
      <w:tr w:rsidR="009C450C" w:rsidRPr="00527E9E" w14:paraId="63391F2C" w14:textId="77777777" w:rsidTr="00E72C9F">
        <w:tc>
          <w:tcPr>
            <w:tcW w:w="0" w:type="auto"/>
            <w:shd w:val="clear" w:color="auto" w:fill="E0E0E0"/>
          </w:tcPr>
          <w:p w14:paraId="08C7D4E9" w14:textId="77777777" w:rsidR="009C450C" w:rsidRPr="00527E9E" w:rsidRDefault="009C450C" w:rsidP="00293DB4">
            <w:pPr>
              <w:jc w:val="center"/>
              <w:rPr>
                <w:sz w:val="16"/>
              </w:rPr>
            </w:pPr>
            <w:r w:rsidRPr="00527E9E">
              <w:rPr>
                <w:sz w:val="16"/>
              </w:rPr>
              <w:t>2</w:t>
            </w:r>
          </w:p>
        </w:tc>
        <w:tc>
          <w:tcPr>
            <w:tcW w:w="0" w:type="auto"/>
            <w:shd w:val="clear" w:color="auto" w:fill="E0E0E0"/>
            <w:vAlign w:val="bottom"/>
          </w:tcPr>
          <w:p w14:paraId="753F9D52" w14:textId="77777777" w:rsidR="009C450C" w:rsidRPr="00527E9E" w:rsidRDefault="008678EB" w:rsidP="00293DB4">
            <w:pPr>
              <w:jc w:val="center"/>
              <w:rPr>
                <w:rFonts w:eastAsia="Arial Unicode MS" w:cs="Arial"/>
                <w:sz w:val="16"/>
                <w:szCs w:val="16"/>
              </w:rPr>
            </w:pPr>
            <w:r w:rsidRPr="00527E9E">
              <w:rPr>
                <w:rFonts w:cs="Arial"/>
                <w:sz w:val="16"/>
                <w:szCs w:val="16"/>
              </w:rPr>
              <w:t>C</w:t>
            </w:r>
            <w:r w:rsidR="009C450C" w:rsidRPr="00527E9E">
              <w:rPr>
                <w:rFonts w:cs="Arial"/>
                <w:sz w:val="16"/>
                <w:szCs w:val="16"/>
              </w:rPr>
              <w:t>hiencha</w:t>
            </w:r>
          </w:p>
        </w:tc>
        <w:tc>
          <w:tcPr>
            <w:tcW w:w="0" w:type="auto"/>
            <w:shd w:val="clear" w:color="auto" w:fill="E0E0E0"/>
            <w:vAlign w:val="bottom"/>
          </w:tcPr>
          <w:p w14:paraId="24835936" w14:textId="77777777" w:rsidR="009C450C" w:rsidRPr="00527E9E" w:rsidRDefault="008678EB" w:rsidP="00293DB4">
            <w:pPr>
              <w:jc w:val="center"/>
              <w:rPr>
                <w:rFonts w:eastAsia="Arial Unicode MS" w:cs="Arial"/>
                <w:iCs/>
                <w:sz w:val="16"/>
                <w:szCs w:val="16"/>
              </w:rPr>
            </w:pPr>
            <w:r w:rsidRPr="00527E9E">
              <w:rPr>
                <w:rFonts w:cs="Arial"/>
                <w:sz w:val="16"/>
                <w:szCs w:val="16"/>
              </w:rPr>
              <w:t>C</w:t>
            </w:r>
            <w:r w:rsidR="009C450C" w:rsidRPr="00527E9E">
              <w:rPr>
                <w:rFonts w:cs="Arial"/>
                <w:sz w:val="16"/>
                <w:szCs w:val="16"/>
              </w:rPr>
              <w:t>entaure</w:t>
            </w:r>
          </w:p>
        </w:tc>
        <w:tc>
          <w:tcPr>
            <w:tcW w:w="0" w:type="auto"/>
            <w:shd w:val="clear" w:color="auto" w:fill="E0E0E0"/>
            <w:vAlign w:val="bottom"/>
          </w:tcPr>
          <w:p w14:paraId="5E02415C" w14:textId="77777777" w:rsidR="009C450C" w:rsidRPr="00527E9E" w:rsidRDefault="00BB4314" w:rsidP="00293DB4">
            <w:pPr>
              <w:jc w:val="center"/>
              <w:rPr>
                <w:rFonts w:eastAsia="Arial Unicode MS" w:cs="Arial"/>
                <w:sz w:val="16"/>
                <w:szCs w:val="16"/>
              </w:rPr>
            </w:pPr>
            <w:r w:rsidRPr="00527E9E">
              <w:rPr>
                <w:rFonts w:cs="Arial"/>
                <w:sz w:val="16"/>
                <w:szCs w:val="16"/>
              </w:rPr>
              <w:t>Nain</w:t>
            </w:r>
            <w:r w:rsidR="009C450C" w:rsidRPr="00527E9E">
              <w:rPr>
                <w:rFonts w:cs="Arial"/>
                <w:sz w:val="16"/>
                <w:szCs w:val="16"/>
              </w:rPr>
              <w:t>-géant</w:t>
            </w:r>
          </w:p>
        </w:tc>
        <w:tc>
          <w:tcPr>
            <w:tcW w:w="0" w:type="auto"/>
            <w:shd w:val="clear" w:color="auto" w:fill="E0E0E0"/>
            <w:vAlign w:val="bottom"/>
          </w:tcPr>
          <w:p w14:paraId="179250F9" w14:textId="77777777" w:rsidR="009C450C" w:rsidRPr="00527E9E" w:rsidRDefault="00BB4314" w:rsidP="00E72C9F">
            <w:pPr>
              <w:jc w:val="center"/>
              <w:rPr>
                <w:rFonts w:eastAsia="Arial Unicode MS" w:cs="Arial"/>
                <w:sz w:val="16"/>
                <w:szCs w:val="16"/>
              </w:rPr>
            </w:pPr>
            <w:r w:rsidRPr="00527E9E">
              <w:rPr>
                <w:rFonts w:cs="Arial"/>
                <w:iCs/>
                <w:sz w:val="16"/>
                <w:szCs w:val="16"/>
              </w:rPr>
              <w:t>Élémentaire</w:t>
            </w:r>
          </w:p>
        </w:tc>
      </w:tr>
      <w:tr w:rsidR="009C450C" w:rsidRPr="00527E9E" w14:paraId="29EEA1A0" w14:textId="77777777" w:rsidTr="00E72C9F">
        <w:tc>
          <w:tcPr>
            <w:tcW w:w="0" w:type="auto"/>
          </w:tcPr>
          <w:p w14:paraId="216DB619" w14:textId="77777777" w:rsidR="009C450C" w:rsidRPr="00527E9E" w:rsidRDefault="009C450C" w:rsidP="00293DB4">
            <w:pPr>
              <w:jc w:val="center"/>
              <w:rPr>
                <w:sz w:val="16"/>
              </w:rPr>
            </w:pPr>
            <w:r w:rsidRPr="00527E9E">
              <w:rPr>
                <w:sz w:val="16"/>
              </w:rPr>
              <w:t>3</w:t>
            </w:r>
          </w:p>
        </w:tc>
        <w:tc>
          <w:tcPr>
            <w:tcW w:w="0" w:type="auto"/>
            <w:vAlign w:val="bottom"/>
          </w:tcPr>
          <w:p w14:paraId="08EFB221" w14:textId="77777777" w:rsidR="009C450C" w:rsidRPr="00527E9E" w:rsidRDefault="008678EB" w:rsidP="00293DB4">
            <w:pPr>
              <w:jc w:val="center"/>
              <w:rPr>
                <w:rFonts w:eastAsia="Arial Unicode MS" w:cs="Arial"/>
                <w:sz w:val="16"/>
                <w:szCs w:val="16"/>
              </w:rPr>
            </w:pPr>
            <w:r w:rsidRPr="00527E9E">
              <w:rPr>
                <w:rFonts w:cs="Arial"/>
                <w:sz w:val="16"/>
                <w:szCs w:val="16"/>
              </w:rPr>
              <w:t>C</w:t>
            </w:r>
            <w:r w:rsidR="009C450C" w:rsidRPr="00527E9E">
              <w:rPr>
                <w:rFonts w:cs="Arial"/>
                <w:sz w:val="16"/>
                <w:szCs w:val="16"/>
              </w:rPr>
              <w:t>asfan</w:t>
            </w:r>
          </w:p>
        </w:tc>
        <w:tc>
          <w:tcPr>
            <w:tcW w:w="0" w:type="auto"/>
            <w:vAlign w:val="bottom"/>
          </w:tcPr>
          <w:p w14:paraId="6E9155AE" w14:textId="77777777" w:rsidR="009C450C" w:rsidRPr="00527E9E" w:rsidRDefault="00BB4314" w:rsidP="00293DB4">
            <w:pPr>
              <w:jc w:val="center"/>
              <w:rPr>
                <w:rFonts w:eastAsia="Arial Unicode MS" w:cs="Arial"/>
                <w:sz w:val="16"/>
                <w:szCs w:val="16"/>
              </w:rPr>
            </w:pPr>
            <w:r w:rsidRPr="00527E9E">
              <w:rPr>
                <w:rFonts w:cs="Arial"/>
                <w:sz w:val="16"/>
                <w:szCs w:val="16"/>
              </w:rPr>
              <w:t xml:space="preserve">Taureau </w:t>
            </w:r>
            <w:r w:rsidR="009C450C" w:rsidRPr="00527E9E">
              <w:rPr>
                <w:rFonts w:cs="Arial"/>
                <w:sz w:val="16"/>
                <w:szCs w:val="16"/>
              </w:rPr>
              <w:t>vert</w:t>
            </w:r>
          </w:p>
        </w:tc>
        <w:tc>
          <w:tcPr>
            <w:tcW w:w="0" w:type="auto"/>
            <w:vAlign w:val="bottom"/>
          </w:tcPr>
          <w:p w14:paraId="5890EF2B" w14:textId="77777777" w:rsidR="009C450C" w:rsidRPr="00527E9E" w:rsidRDefault="00BB4314" w:rsidP="00293DB4">
            <w:pPr>
              <w:jc w:val="center"/>
              <w:rPr>
                <w:rFonts w:eastAsia="Arial Unicode MS" w:cs="Arial"/>
                <w:iCs/>
                <w:sz w:val="16"/>
                <w:szCs w:val="16"/>
              </w:rPr>
            </w:pPr>
            <w:r w:rsidRPr="00527E9E">
              <w:rPr>
                <w:rFonts w:cs="Arial"/>
                <w:sz w:val="16"/>
                <w:szCs w:val="16"/>
              </w:rPr>
              <w:t xml:space="preserve">Gardien </w:t>
            </w:r>
            <w:r w:rsidR="009C450C" w:rsidRPr="00527E9E">
              <w:rPr>
                <w:rFonts w:cs="Arial"/>
                <w:sz w:val="16"/>
                <w:szCs w:val="16"/>
              </w:rPr>
              <w:t>de sidh</w:t>
            </w:r>
          </w:p>
        </w:tc>
        <w:tc>
          <w:tcPr>
            <w:tcW w:w="0" w:type="auto"/>
            <w:vAlign w:val="bottom"/>
          </w:tcPr>
          <w:p w14:paraId="4B34214F" w14:textId="77777777" w:rsidR="009C450C" w:rsidRPr="00527E9E" w:rsidRDefault="00BB4314" w:rsidP="00293DB4">
            <w:pPr>
              <w:jc w:val="center"/>
              <w:rPr>
                <w:rFonts w:eastAsia="Arial Unicode MS" w:cs="Arial"/>
                <w:iCs/>
                <w:sz w:val="16"/>
                <w:szCs w:val="16"/>
              </w:rPr>
            </w:pPr>
            <w:r w:rsidRPr="00527E9E">
              <w:rPr>
                <w:rFonts w:cs="Arial"/>
                <w:iCs/>
                <w:sz w:val="16"/>
                <w:szCs w:val="16"/>
              </w:rPr>
              <w:t xml:space="preserve">Fée </w:t>
            </w:r>
            <w:r w:rsidR="00E72C9F" w:rsidRPr="00527E9E">
              <w:rPr>
                <w:rFonts w:cs="Arial"/>
                <w:iCs/>
                <w:sz w:val="16"/>
                <w:szCs w:val="16"/>
              </w:rPr>
              <w:t>de la nature</w:t>
            </w:r>
          </w:p>
        </w:tc>
      </w:tr>
      <w:tr w:rsidR="009C450C" w:rsidRPr="00527E9E" w14:paraId="5FF0C229" w14:textId="77777777" w:rsidTr="00E72C9F">
        <w:tc>
          <w:tcPr>
            <w:tcW w:w="0" w:type="auto"/>
            <w:shd w:val="clear" w:color="auto" w:fill="E0E0E0"/>
          </w:tcPr>
          <w:p w14:paraId="42BB4D5E" w14:textId="77777777" w:rsidR="009C450C" w:rsidRPr="00527E9E" w:rsidRDefault="009C450C" w:rsidP="00293DB4">
            <w:pPr>
              <w:jc w:val="center"/>
              <w:rPr>
                <w:sz w:val="16"/>
              </w:rPr>
            </w:pPr>
            <w:r w:rsidRPr="00527E9E">
              <w:rPr>
                <w:sz w:val="16"/>
              </w:rPr>
              <w:t>4</w:t>
            </w:r>
          </w:p>
        </w:tc>
        <w:tc>
          <w:tcPr>
            <w:tcW w:w="0" w:type="auto"/>
            <w:shd w:val="clear" w:color="auto" w:fill="E0E0E0"/>
            <w:vAlign w:val="bottom"/>
          </w:tcPr>
          <w:p w14:paraId="2693EB9D" w14:textId="77777777" w:rsidR="009C450C" w:rsidRPr="00527E9E" w:rsidRDefault="00BB4314" w:rsidP="00293DB4">
            <w:pPr>
              <w:jc w:val="center"/>
              <w:rPr>
                <w:rFonts w:eastAsia="Arial Unicode MS" w:cs="Arial"/>
                <w:sz w:val="16"/>
                <w:szCs w:val="16"/>
              </w:rPr>
            </w:pPr>
            <w:r w:rsidRPr="00527E9E">
              <w:rPr>
                <w:rFonts w:cs="Arial"/>
                <w:sz w:val="16"/>
                <w:szCs w:val="16"/>
              </w:rPr>
              <w:t>Vieux serpent</w:t>
            </w:r>
          </w:p>
        </w:tc>
        <w:tc>
          <w:tcPr>
            <w:tcW w:w="0" w:type="auto"/>
            <w:shd w:val="clear" w:color="auto" w:fill="E0E0E0"/>
            <w:vAlign w:val="bottom"/>
          </w:tcPr>
          <w:p w14:paraId="13C29F0F" w14:textId="77777777" w:rsidR="009C450C" w:rsidRPr="00527E9E" w:rsidRDefault="00BB4314" w:rsidP="00293DB4">
            <w:pPr>
              <w:jc w:val="center"/>
              <w:rPr>
                <w:rFonts w:eastAsia="Arial Unicode MS" w:cs="Arial"/>
                <w:sz w:val="16"/>
                <w:szCs w:val="16"/>
              </w:rPr>
            </w:pPr>
            <w:r w:rsidRPr="00527E9E">
              <w:rPr>
                <w:rFonts w:cs="Arial"/>
                <w:sz w:val="16"/>
                <w:szCs w:val="16"/>
              </w:rPr>
              <w:t>Esprit malin</w:t>
            </w:r>
          </w:p>
        </w:tc>
        <w:tc>
          <w:tcPr>
            <w:tcW w:w="0" w:type="auto"/>
            <w:shd w:val="clear" w:color="auto" w:fill="E0E0E0"/>
            <w:vAlign w:val="bottom"/>
          </w:tcPr>
          <w:p w14:paraId="2C5CBEB1" w14:textId="77777777" w:rsidR="009C450C" w:rsidRPr="00527E9E" w:rsidRDefault="00BB4314" w:rsidP="00293DB4">
            <w:pPr>
              <w:jc w:val="center"/>
              <w:rPr>
                <w:rFonts w:eastAsia="Arial Unicode MS" w:cs="Arial"/>
                <w:sz w:val="16"/>
                <w:szCs w:val="16"/>
              </w:rPr>
            </w:pPr>
            <w:r w:rsidRPr="00527E9E">
              <w:rPr>
                <w:rFonts w:cs="Arial"/>
                <w:sz w:val="16"/>
                <w:szCs w:val="16"/>
              </w:rPr>
              <w:t>Cheval féérique</w:t>
            </w:r>
          </w:p>
        </w:tc>
        <w:tc>
          <w:tcPr>
            <w:tcW w:w="0" w:type="auto"/>
            <w:shd w:val="clear" w:color="auto" w:fill="E0E0E0"/>
            <w:vAlign w:val="bottom"/>
          </w:tcPr>
          <w:p w14:paraId="7D0C67A3" w14:textId="77777777" w:rsidR="009C450C" w:rsidRPr="00527E9E" w:rsidRDefault="00BB4314" w:rsidP="00293DB4">
            <w:pPr>
              <w:jc w:val="center"/>
              <w:rPr>
                <w:rFonts w:eastAsia="Arial Unicode MS" w:cs="Arial"/>
                <w:sz w:val="16"/>
                <w:szCs w:val="16"/>
              </w:rPr>
            </w:pPr>
            <w:r w:rsidRPr="00527E9E">
              <w:rPr>
                <w:rFonts w:cs="Arial"/>
                <w:iCs/>
                <w:sz w:val="16"/>
                <w:szCs w:val="16"/>
              </w:rPr>
              <w:t>Fée des monts</w:t>
            </w:r>
          </w:p>
        </w:tc>
      </w:tr>
      <w:tr w:rsidR="009C450C" w:rsidRPr="00527E9E" w14:paraId="337FB2B6" w14:textId="77777777" w:rsidTr="00E72C9F">
        <w:tc>
          <w:tcPr>
            <w:tcW w:w="0" w:type="auto"/>
          </w:tcPr>
          <w:p w14:paraId="3255991B" w14:textId="77777777" w:rsidR="009C450C" w:rsidRPr="00527E9E" w:rsidRDefault="009C450C" w:rsidP="00293DB4">
            <w:pPr>
              <w:jc w:val="center"/>
              <w:rPr>
                <w:sz w:val="16"/>
              </w:rPr>
            </w:pPr>
            <w:r w:rsidRPr="00527E9E">
              <w:rPr>
                <w:sz w:val="16"/>
              </w:rPr>
              <w:t>5</w:t>
            </w:r>
          </w:p>
        </w:tc>
        <w:tc>
          <w:tcPr>
            <w:tcW w:w="0" w:type="auto"/>
            <w:vAlign w:val="bottom"/>
          </w:tcPr>
          <w:p w14:paraId="18DF5E1A" w14:textId="77777777" w:rsidR="009C450C" w:rsidRPr="00527E9E" w:rsidRDefault="008678EB" w:rsidP="00293DB4">
            <w:pPr>
              <w:jc w:val="center"/>
              <w:rPr>
                <w:rFonts w:eastAsia="Arial Unicode MS" w:cs="Arial"/>
                <w:sz w:val="16"/>
                <w:szCs w:val="16"/>
              </w:rPr>
            </w:pPr>
            <w:r w:rsidRPr="00527E9E">
              <w:rPr>
                <w:rFonts w:cs="Arial"/>
                <w:sz w:val="16"/>
                <w:szCs w:val="16"/>
              </w:rPr>
              <w:t>G</w:t>
            </w:r>
            <w:r w:rsidR="009C450C" w:rsidRPr="00527E9E">
              <w:rPr>
                <w:rFonts w:cs="Arial"/>
                <w:sz w:val="16"/>
                <w:szCs w:val="16"/>
              </w:rPr>
              <w:t>ranetre</w:t>
            </w:r>
          </w:p>
        </w:tc>
        <w:tc>
          <w:tcPr>
            <w:tcW w:w="0" w:type="auto"/>
            <w:vAlign w:val="bottom"/>
          </w:tcPr>
          <w:p w14:paraId="4C29D540" w14:textId="77777777" w:rsidR="009C450C" w:rsidRPr="00527E9E" w:rsidRDefault="008678EB" w:rsidP="00293DB4">
            <w:pPr>
              <w:jc w:val="center"/>
              <w:rPr>
                <w:rFonts w:eastAsia="Arial Unicode MS" w:cs="Arial"/>
                <w:sz w:val="16"/>
                <w:szCs w:val="16"/>
              </w:rPr>
            </w:pPr>
            <w:r w:rsidRPr="00527E9E">
              <w:rPr>
                <w:rFonts w:eastAsia="Arial Unicode MS" w:cs="Arial"/>
                <w:sz w:val="16"/>
                <w:szCs w:val="16"/>
              </w:rPr>
              <w:t>Lame éternelle</w:t>
            </w:r>
          </w:p>
        </w:tc>
        <w:tc>
          <w:tcPr>
            <w:tcW w:w="0" w:type="auto"/>
            <w:vAlign w:val="bottom"/>
          </w:tcPr>
          <w:p w14:paraId="7BE6CEDD" w14:textId="77777777" w:rsidR="009C450C" w:rsidRPr="00527E9E" w:rsidRDefault="008678EB" w:rsidP="00293DB4">
            <w:pPr>
              <w:jc w:val="center"/>
              <w:rPr>
                <w:rFonts w:eastAsia="Arial Unicode MS" w:cs="Arial"/>
                <w:sz w:val="16"/>
                <w:szCs w:val="16"/>
              </w:rPr>
            </w:pPr>
            <w:r w:rsidRPr="00527E9E">
              <w:rPr>
                <w:rFonts w:eastAsia="Arial Unicode MS" w:cs="Arial"/>
                <w:sz w:val="16"/>
                <w:szCs w:val="16"/>
              </w:rPr>
              <w:t>Mont rage</w:t>
            </w:r>
          </w:p>
        </w:tc>
        <w:tc>
          <w:tcPr>
            <w:tcW w:w="0" w:type="auto"/>
            <w:vAlign w:val="bottom"/>
          </w:tcPr>
          <w:p w14:paraId="609AF396" w14:textId="77777777" w:rsidR="009C450C" w:rsidRPr="00527E9E" w:rsidRDefault="00BB4314" w:rsidP="00293DB4">
            <w:pPr>
              <w:jc w:val="center"/>
              <w:rPr>
                <w:rFonts w:eastAsia="Arial Unicode MS" w:cs="Arial"/>
                <w:sz w:val="16"/>
                <w:szCs w:val="16"/>
              </w:rPr>
            </w:pPr>
            <w:r w:rsidRPr="00527E9E">
              <w:rPr>
                <w:rFonts w:cs="Arial"/>
                <w:iCs/>
                <w:sz w:val="16"/>
                <w:szCs w:val="16"/>
              </w:rPr>
              <w:t xml:space="preserve">Fée </w:t>
            </w:r>
            <w:r w:rsidR="009C450C" w:rsidRPr="00527E9E">
              <w:rPr>
                <w:rFonts w:cs="Arial"/>
                <w:iCs/>
                <w:sz w:val="16"/>
                <w:szCs w:val="16"/>
              </w:rPr>
              <w:t>des lacs</w:t>
            </w:r>
          </w:p>
        </w:tc>
      </w:tr>
      <w:tr w:rsidR="009C450C" w:rsidRPr="00527E9E" w14:paraId="51F173BC" w14:textId="77777777" w:rsidTr="00E72C9F">
        <w:tc>
          <w:tcPr>
            <w:tcW w:w="0" w:type="auto"/>
            <w:shd w:val="clear" w:color="auto" w:fill="E0E0E0"/>
          </w:tcPr>
          <w:p w14:paraId="44F7B533" w14:textId="77777777" w:rsidR="009C450C" w:rsidRPr="00527E9E" w:rsidRDefault="009C450C" w:rsidP="00293DB4">
            <w:pPr>
              <w:jc w:val="center"/>
              <w:rPr>
                <w:sz w:val="16"/>
              </w:rPr>
            </w:pPr>
            <w:r w:rsidRPr="00527E9E">
              <w:rPr>
                <w:sz w:val="16"/>
              </w:rPr>
              <w:t>6</w:t>
            </w:r>
          </w:p>
        </w:tc>
        <w:tc>
          <w:tcPr>
            <w:tcW w:w="0" w:type="auto"/>
            <w:shd w:val="clear" w:color="auto" w:fill="E0E0E0"/>
            <w:vAlign w:val="bottom"/>
          </w:tcPr>
          <w:p w14:paraId="6DEF517F" w14:textId="77777777" w:rsidR="009C450C" w:rsidRPr="00527E9E" w:rsidRDefault="008678EB" w:rsidP="00293DB4">
            <w:pPr>
              <w:jc w:val="center"/>
              <w:rPr>
                <w:rFonts w:eastAsia="Arial Unicode MS" w:cs="Arial"/>
                <w:sz w:val="16"/>
                <w:szCs w:val="16"/>
              </w:rPr>
            </w:pPr>
            <w:r w:rsidRPr="00527E9E">
              <w:rPr>
                <w:rFonts w:cs="Arial"/>
                <w:sz w:val="16"/>
                <w:szCs w:val="16"/>
              </w:rPr>
              <w:t>C</w:t>
            </w:r>
            <w:r w:rsidR="009C450C" w:rsidRPr="00527E9E">
              <w:rPr>
                <w:rFonts w:cs="Arial"/>
                <w:sz w:val="16"/>
                <w:szCs w:val="16"/>
              </w:rPr>
              <w:t>atel</w:t>
            </w:r>
          </w:p>
        </w:tc>
        <w:tc>
          <w:tcPr>
            <w:tcW w:w="0" w:type="auto"/>
            <w:shd w:val="clear" w:color="auto" w:fill="E0E0E0"/>
            <w:vAlign w:val="bottom"/>
          </w:tcPr>
          <w:p w14:paraId="11166B87" w14:textId="77777777" w:rsidR="009C450C" w:rsidRPr="00527E9E" w:rsidRDefault="008678EB" w:rsidP="00293DB4">
            <w:pPr>
              <w:jc w:val="center"/>
              <w:rPr>
                <w:rFonts w:eastAsia="Arial Unicode MS" w:cs="Arial"/>
                <w:sz w:val="16"/>
                <w:szCs w:val="16"/>
              </w:rPr>
            </w:pPr>
            <w:r w:rsidRPr="00527E9E">
              <w:rPr>
                <w:rFonts w:eastAsia="Arial Unicode MS" w:cs="Arial"/>
                <w:sz w:val="16"/>
                <w:szCs w:val="16"/>
              </w:rPr>
              <w:t>Folpierre</w:t>
            </w:r>
          </w:p>
        </w:tc>
        <w:tc>
          <w:tcPr>
            <w:tcW w:w="0" w:type="auto"/>
            <w:shd w:val="clear" w:color="auto" w:fill="E0E0E0"/>
            <w:vAlign w:val="bottom"/>
          </w:tcPr>
          <w:p w14:paraId="2427CD39" w14:textId="77777777" w:rsidR="009C450C" w:rsidRPr="00527E9E" w:rsidRDefault="008678EB" w:rsidP="00293DB4">
            <w:pPr>
              <w:jc w:val="center"/>
              <w:rPr>
                <w:rFonts w:eastAsia="Arial Unicode MS" w:cs="Arial"/>
                <w:sz w:val="16"/>
                <w:szCs w:val="16"/>
              </w:rPr>
            </w:pPr>
            <w:r w:rsidRPr="00527E9E">
              <w:rPr>
                <w:rFonts w:eastAsia="Arial Unicode MS" w:cs="Arial"/>
                <w:sz w:val="16"/>
                <w:szCs w:val="16"/>
              </w:rPr>
              <w:t>Présage</w:t>
            </w:r>
          </w:p>
        </w:tc>
        <w:tc>
          <w:tcPr>
            <w:tcW w:w="0" w:type="auto"/>
            <w:shd w:val="clear" w:color="auto" w:fill="E0E0E0"/>
            <w:vAlign w:val="bottom"/>
          </w:tcPr>
          <w:p w14:paraId="25F8B982" w14:textId="77777777" w:rsidR="009C450C" w:rsidRPr="00527E9E" w:rsidRDefault="008678EB" w:rsidP="00293DB4">
            <w:pPr>
              <w:jc w:val="center"/>
              <w:rPr>
                <w:rFonts w:eastAsia="Arial Unicode MS" w:cs="Arial"/>
                <w:iCs/>
                <w:sz w:val="16"/>
                <w:szCs w:val="16"/>
              </w:rPr>
            </w:pPr>
            <w:r w:rsidRPr="00527E9E">
              <w:rPr>
                <w:rFonts w:eastAsia="Arial Unicode MS" w:cs="Arial"/>
                <w:iCs/>
                <w:sz w:val="16"/>
                <w:szCs w:val="16"/>
              </w:rPr>
              <w:t>Roi ancien</w:t>
            </w:r>
          </w:p>
        </w:tc>
      </w:tr>
      <w:tr w:rsidR="00EB348D" w:rsidRPr="00527E9E" w14:paraId="49D179A9" w14:textId="77777777" w:rsidTr="00E72C9F">
        <w:tc>
          <w:tcPr>
            <w:tcW w:w="0" w:type="auto"/>
          </w:tcPr>
          <w:p w14:paraId="36F1E663" w14:textId="77777777" w:rsidR="00EB348D" w:rsidRPr="00527E9E" w:rsidRDefault="00EB348D" w:rsidP="00293DB4">
            <w:pPr>
              <w:jc w:val="center"/>
              <w:rPr>
                <w:sz w:val="16"/>
              </w:rPr>
            </w:pPr>
            <w:r w:rsidRPr="00527E9E">
              <w:rPr>
                <w:sz w:val="16"/>
              </w:rPr>
              <w:t>7</w:t>
            </w:r>
          </w:p>
        </w:tc>
        <w:tc>
          <w:tcPr>
            <w:tcW w:w="0" w:type="auto"/>
            <w:vAlign w:val="bottom"/>
          </w:tcPr>
          <w:p w14:paraId="79203DCD" w14:textId="77777777" w:rsidR="00EB348D" w:rsidRPr="00527E9E" w:rsidRDefault="00EB348D" w:rsidP="00293DB4">
            <w:pPr>
              <w:jc w:val="center"/>
              <w:rPr>
                <w:rFonts w:eastAsia="Arial Unicode MS" w:cs="Arial"/>
                <w:sz w:val="16"/>
                <w:szCs w:val="16"/>
              </w:rPr>
            </w:pPr>
            <w:r w:rsidRPr="00527E9E">
              <w:rPr>
                <w:rFonts w:cs="Arial"/>
                <w:sz w:val="16"/>
                <w:szCs w:val="16"/>
              </w:rPr>
              <w:t>Ancien</w:t>
            </w:r>
          </w:p>
        </w:tc>
        <w:tc>
          <w:tcPr>
            <w:tcW w:w="0" w:type="auto"/>
            <w:vAlign w:val="bottom"/>
          </w:tcPr>
          <w:p w14:paraId="64EFD982" w14:textId="77777777" w:rsidR="00EB348D" w:rsidRPr="00527E9E" w:rsidRDefault="00EB348D" w:rsidP="00293DB4">
            <w:pPr>
              <w:jc w:val="center"/>
              <w:rPr>
                <w:rFonts w:eastAsia="Arial Unicode MS" w:cs="Arial"/>
                <w:sz w:val="16"/>
                <w:szCs w:val="16"/>
              </w:rPr>
            </w:pPr>
            <w:r w:rsidRPr="00527E9E">
              <w:rPr>
                <w:rFonts w:eastAsia="Arial Unicode MS" w:cs="Arial"/>
                <w:sz w:val="16"/>
                <w:szCs w:val="16"/>
              </w:rPr>
              <w:t>Volé</w:t>
            </w:r>
          </w:p>
        </w:tc>
        <w:tc>
          <w:tcPr>
            <w:tcW w:w="0" w:type="auto"/>
            <w:vAlign w:val="bottom"/>
          </w:tcPr>
          <w:p w14:paraId="607829C4" w14:textId="77777777" w:rsidR="00EB348D" w:rsidRPr="00527E9E" w:rsidRDefault="00EB348D" w:rsidP="00293DB4">
            <w:pPr>
              <w:jc w:val="center"/>
              <w:rPr>
                <w:rFonts w:eastAsia="Arial Unicode MS" w:cs="Arial"/>
                <w:sz w:val="16"/>
                <w:szCs w:val="16"/>
              </w:rPr>
            </w:pPr>
            <w:r w:rsidRPr="00527E9E">
              <w:rPr>
                <w:rFonts w:eastAsia="Arial Unicode MS" w:cs="Arial"/>
                <w:sz w:val="16"/>
                <w:szCs w:val="16"/>
              </w:rPr>
              <w:t>Rochefroid</w:t>
            </w:r>
          </w:p>
        </w:tc>
        <w:tc>
          <w:tcPr>
            <w:tcW w:w="0" w:type="auto"/>
            <w:vAlign w:val="bottom"/>
          </w:tcPr>
          <w:p w14:paraId="7CE7205D" w14:textId="77777777" w:rsidR="00EB348D" w:rsidRPr="00527E9E" w:rsidRDefault="00EB348D" w:rsidP="003607ED">
            <w:pPr>
              <w:jc w:val="center"/>
              <w:rPr>
                <w:rFonts w:eastAsia="Arial Unicode MS" w:cs="Arial"/>
                <w:sz w:val="16"/>
                <w:szCs w:val="16"/>
              </w:rPr>
            </w:pPr>
            <w:r w:rsidRPr="00527E9E">
              <w:rPr>
                <w:rFonts w:cs="Arial"/>
                <w:sz w:val="16"/>
                <w:szCs w:val="16"/>
              </w:rPr>
              <w:t>Ancêtre</w:t>
            </w:r>
          </w:p>
        </w:tc>
      </w:tr>
      <w:tr w:rsidR="00EB348D" w:rsidRPr="00527E9E" w14:paraId="12F73CD5" w14:textId="77777777" w:rsidTr="00E72C9F">
        <w:tc>
          <w:tcPr>
            <w:tcW w:w="0" w:type="auto"/>
            <w:shd w:val="clear" w:color="auto" w:fill="E0E0E0"/>
          </w:tcPr>
          <w:p w14:paraId="04351533" w14:textId="77777777" w:rsidR="00EB348D" w:rsidRPr="00527E9E" w:rsidRDefault="00EB348D" w:rsidP="00293DB4">
            <w:pPr>
              <w:jc w:val="center"/>
              <w:rPr>
                <w:sz w:val="16"/>
              </w:rPr>
            </w:pPr>
            <w:r w:rsidRPr="00527E9E">
              <w:rPr>
                <w:sz w:val="16"/>
              </w:rPr>
              <w:t>8</w:t>
            </w:r>
          </w:p>
        </w:tc>
        <w:tc>
          <w:tcPr>
            <w:tcW w:w="0" w:type="auto"/>
            <w:shd w:val="clear" w:color="auto" w:fill="E0E0E0"/>
            <w:vAlign w:val="bottom"/>
          </w:tcPr>
          <w:p w14:paraId="037AFFFA" w14:textId="77777777" w:rsidR="00EB348D" w:rsidRPr="00527E9E" w:rsidRDefault="00EB348D" w:rsidP="00293DB4">
            <w:pPr>
              <w:jc w:val="center"/>
              <w:rPr>
                <w:rFonts w:eastAsia="Arial Unicode MS" w:cs="Arial"/>
                <w:iCs/>
                <w:sz w:val="16"/>
                <w:szCs w:val="16"/>
              </w:rPr>
            </w:pPr>
            <w:r w:rsidRPr="00527E9E">
              <w:rPr>
                <w:rFonts w:cs="Arial"/>
                <w:sz w:val="16"/>
                <w:szCs w:val="16"/>
              </w:rPr>
              <w:t>Anesprit</w:t>
            </w:r>
          </w:p>
        </w:tc>
        <w:tc>
          <w:tcPr>
            <w:tcW w:w="0" w:type="auto"/>
            <w:shd w:val="clear" w:color="auto" w:fill="E0E0E0"/>
            <w:vAlign w:val="bottom"/>
          </w:tcPr>
          <w:p w14:paraId="20BAC103" w14:textId="77777777" w:rsidR="00EB348D" w:rsidRPr="00527E9E" w:rsidRDefault="00EB348D" w:rsidP="00293DB4">
            <w:pPr>
              <w:jc w:val="center"/>
              <w:rPr>
                <w:rFonts w:eastAsia="Arial Unicode MS" w:cs="Arial"/>
                <w:sz w:val="16"/>
                <w:szCs w:val="16"/>
              </w:rPr>
            </w:pPr>
            <w:r w:rsidRPr="00527E9E">
              <w:rPr>
                <w:rFonts w:eastAsia="Arial Unicode MS" w:cs="Arial"/>
                <w:sz w:val="16"/>
                <w:szCs w:val="16"/>
              </w:rPr>
              <w:t>Silar</w:t>
            </w:r>
          </w:p>
        </w:tc>
        <w:tc>
          <w:tcPr>
            <w:tcW w:w="0" w:type="auto"/>
            <w:shd w:val="clear" w:color="auto" w:fill="E0E0E0"/>
            <w:vAlign w:val="bottom"/>
          </w:tcPr>
          <w:p w14:paraId="378B437E" w14:textId="77777777" w:rsidR="00EB348D" w:rsidRPr="00527E9E" w:rsidRDefault="00EB348D" w:rsidP="00293DB4">
            <w:pPr>
              <w:jc w:val="center"/>
              <w:rPr>
                <w:rFonts w:eastAsia="Arial Unicode MS" w:cs="Arial"/>
                <w:sz w:val="16"/>
                <w:szCs w:val="16"/>
              </w:rPr>
            </w:pPr>
            <w:r w:rsidRPr="00527E9E">
              <w:rPr>
                <w:rFonts w:cs="Arial"/>
                <w:sz w:val="16"/>
                <w:szCs w:val="16"/>
              </w:rPr>
              <w:t>Centaure</w:t>
            </w:r>
          </w:p>
        </w:tc>
        <w:tc>
          <w:tcPr>
            <w:tcW w:w="0" w:type="auto"/>
            <w:shd w:val="clear" w:color="auto" w:fill="E0E0E0"/>
            <w:vAlign w:val="bottom"/>
          </w:tcPr>
          <w:p w14:paraId="74A90379" w14:textId="77777777" w:rsidR="00EB348D" w:rsidRPr="00527E9E" w:rsidRDefault="00BB4314" w:rsidP="003607ED">
            <w:pPr>
              <w:jc w:val="center"/>
              <w:rPr>
                <w:rFonts w:eastAsia="Arial Unicode MS" w:cs="Arial"/>
                <w:sz w:val="16"/>
                <w:szCs w:val="16"/>
              </w:rPr>
            </w:pPr>
            <w:r w:rsidRPr="00527E9E">
              <w:rPr>
                <w:rFonts w:cs="Arial"/>
                <w:sz w:val="16"/>
                <w:szCs w:val="16"/>
              </w:rPr>
              <w:t>Nain</w:t>
            </w:r>
            <w:r w:rsidR="00EB348D" w:rsidRPr="00527E9E">
              <w:rPr>
                <w:rFonts w:cs="Arial"/>
                <w:sz w:val="16"/>
                <w:szCs w:val="16"/>
              </w:rPr>
              <w:t>-géant</w:t>
            </w:r>
          </w:p>
        </w:tc>
      </w:tr>
      <w:tr w:rsidR="00EB348D" w:rsidRPr="00527E9E" w14:paraId="51AEB4D1" w14:textId="77777777" w:rsidTr="00E72C9F">
        <w:tc>
          <w:tcPr>
            <w:tcW w:w="0" w:type="auto"/>
          </w:tcPr>
          <w:p w14:paraId="31E5853B" w14:textId="77777777" w:rsidR="00EB348D" w:rsidRPr="00527E9E" w:rsidRDefault="00EB348D" w:rsidP="00293DB4">
            <w:pPr>
              <w:jc w:val="center"/>
              <w:rPr>
                <w:sz w:val="16"/>
              </w:rPr>
            </w:pPr>
            <w:r w:rsidRPr="00527E9E">
              <w:rPr>
                <w:sz w:val="16"/>
              </w:rPr>
              <w:t>9</w:t>
            </w:r>
          </w:p>
        </w:tc>
        <w:tc>
          <w:tcPr>
            <w:tcW w:w="0" w:type="auto"/>
            <w:vAlign w:val="bottom"/>
          </w:tcPr>
          <w:p w14:paraId="4D34F7B5" w14:textId="77777777" w:rsidR="00EB348D" w:rsidRPr="00527E9E" w:rsidRDefault="00EB348D" w:rsidP="00293DB4">
            <w:pPr>
              <w:jc w:val="center"/>
              <w:rPr>
                <w:rFonts w:eastAsia="Arial Unicode MS" w:cs="Arial"/>
                <w:sz w:val="16"/>
                <w:szCs w:val="16"/>
              </w:rPr>
            </w:pPr>
            <w:r w:rsidRPr="00527E9E">
              <w:rPr>
                <w:rFonts w:cs="Arial"/>
                <w:sz w:val="16"/>
                <w:szCs w:val="16"/>
              </w:rPr>
              <w:t>Dvalinn</w:t>
            </w:r>
          </w:p>
        </w:tc>
        <w:tc>
          <w:tcPr>
            <w:tcW w:w="0" w:type="auto"/>
          </w:tcPr>
          <w:p w14:paraId="040FBB57" w14:textId="77777777" w:rsidR="00EB348D" w:rsidRPr="00527E9E" w:rsidRDefault="00EB348D" w:rsidP="00293DB4">
            <w:pPr>
              <w:jc w:val="center"/>
              <w:rPr>
                <w:sz w:val="16"/>
              </w:rPr>
            </w:pPr>
            <w:r w:rsidRPr="00527E9E">
              <w:rPr>
                <w:rFonts w:cs="Arial"/>
                <w:sz w:val="16"/>
                <w:szCs w:val="16"/>
              </w:rPr>
              <w:t>Ancien</w:t>
            </w:r>
          </w:p>
        </w:tc>
        <w:tc>
          <w:tcPr>
            <w:tcW w:w="0" w:type="auto"/>
            <w:vAlign w:val="bottom"/>
          </w:tcPr>
          <w:p w14:paraId="6A92B140" w14:textId="77777777" w:rsidR="00EB348D" w:rsidRPr="00527E9E" w:rsidRDefault="00EB348D" w:rsidP="003607ED">
            <w:pPr>
              <w:jc w:val="center"/>
              <w:rPr>
                <w:rFonts w:eastAsia="Arial Unicode MS" w:cs="Arial"/>
                <w:sz w:val="16"/>
                <w:szCs w:val="16"/>
              </w:rPr>
            </w:pPr>
            <w:r w:rsidRPr="00527E9E">
              <w:rPr>
                <w:rFonts w:eastAsia="Arial Unicode MS" w:cs="Arial"/>
                <w:sz w:val="16"/>
                <w:szCs w:val="16"/>
              </w:rPr>
              <w:t>Folpierre</w:t>
            </w:r>
          </w:p>
        </w:tc>
        <w:tc>
          <w:tcPr>
            <w:tcW w:w="0" w:type="auto"/>
            <w:vAlign w:val="bottom"/>
          </w:tcPr>
          <w:p w14:paraId="18A6CA61" w14:textId="77777777" w:rsidR="00EB348D" w:rsidRPr="00527E9E" w:rsidRDefault="00BB4314" w:rsidP="003607ED">
            <w:pPr>
              <w:jc w:val="center"/>
              <w:rPr>
                <w:rFonts w:eastAsia="Arial Unicode MS" w:cs="Arial"/>
                <w:iCs/>
                <w:sz w:val="16"/>
                <w:szCs w:val="16"/>
              </w:rPr>
            </w:pPr>
            <w:r w:rsidRPr="00527E9E">
              <w:rPr>
                <w:rFonts w:cs="Arial"/>
                <w:sz w:val="16"/>
                <w:szCs w:val="16"/>
              </w:rPr>
              <w:t xml:space="preserve">Gardien </w:t>
            </w:r>
            <w:r w:rsidR="00EB348D" w:rsidRPr="00527E9E">
              <w:rPr>
                <w:rFonts w:cs="Arial"/>
                <w:sz w:val="16"/>
                <w:szCs w:val="16"/>
              </w:rPr>
              <w:t>de sidh</w:t>
            </w:r>
          </w:p>
        </w:tc>
      </w:tr>
      <w:tr w:rsidR="00EB348D" w:rsidRPr="00527E9E" w14:paraId="13180F93" w14:textId="77777777" w:rsidTr="00E72C9F">
        <w:tc>
          <w:tcPr>
            <w:tcW w:w="0" w:type="auto"/>
            <w:shd w:val="clear" w:color="auto" w:fill="E0E0E0"/>
          </w:tcPr>
          <w:p w14:paraId="365B9E01" w14:textId="77777777" w:rsidR="00EB348D" w:rsidRPr="00527E9E" w:rsidRDefault="00EB348D" w:rsidP="00293DB4">
            <w:pPr>
              <w:jc w:val="center"/>
              <w:rPr>
                <w:sz w:val="16"/>
              </w:rPr>
            </w:pPr>
            <w:r w:rsidRPr="00527E9E">
              <w:rPr>
                <w:sz w:val="16"/>
              </w:rPr>
              <w:t xml:space="preserve">10 </w:t>
            </w:r>
          </w:p>
        </w:tc>
        <w:tc>
          <w:tcPr>
            <w:tcW w:w="0" w:type="auto"/>
            <w:shd w:val="clear" w:color="auto" w:fill="E0E0E0"/>
            <w:vAlign w:val="bottom"/>
          </w:tcPr>
          <w:p w14:paraId="73C94B4D" w14:textId="77777777" w:rsidR="00EB348D" w:rsidRPr="00527E9E" w:rsidRDefault="00EB348D" w:rsidP="00293DB4">
            <w:pPr>
              <w:jc w:val="center"/>
              <w:rPr>
                <w:rFonts w:eastAsia="Arial Unicode MS" w:cs="Arial"/>
                <w:sz w:val="16"/>
                <w:szCs w:val="16"/>
              </w:rPr>
            </w:pPr>
            <w:r w:rsidRPr="00527E9E">
              <w:rPr>
                <w:rFonts w:eastAsia="Arial Unicode MS" w:cs="Arial"/>
                <w:sz w:val="16"/>
                <w:szCs w:val="16"/>
              </w:rPr>
              <w:t>Guerroyeur</w:t>
            </w:r>
          </w:p>
        </w:tc>
        <w:tc>
          <w:tcPr>
            <w:tcW w:w="0" w:type="auto"/>
            <w:shd w:val="clear" w:color="auto" w:fill="E0E0E0"/>
          </w:tcPr>
          <w:p w14:paraId="0C5AB8FE" w14:textId="77777777" w:rsidR="00EB348D" w:rsidRPr="00527E9E" w:rsidRDefault="00EB348D" w:rsidP="00293DB4">
            <w:pPr>
              <w:jc w:val="center"/>
              <w:rPr>
                <w:sz w:val="16"/>
              </w:rPr>
            </w:pPr>
            <w:r w:rsidRPr="00527E9E">
              <w:rPr>
                <w:rFonts w:cs="Arial"/>
                <w:sz w:val="16"/>
                <w:szCs w:val="16"/>
              </w:rPr>
              <w:t>Dvalinn</w:t>
            </w:r>
          </w:p>
        </w:tc>
        <w:tc>
          <w:tcPr>
            <w:tcW w:w="0" w:type="auto"/>
            <w:shd w:val="clear" w:color="auto" w:fill="E0E0E0"/>
            <w:vAlign w:val="bottom"/>
          </w:tcPr>
          <w:p w14:paraId="0F77B108" w14:textId="77777777" w:rsidR="00EB348D" w:rsidRPr="00527E9E" w:rsidRDefault="00EB348D" w:rsidP="003607ED">
            <w:pPr>
              <w:jc w:val="center"/>
              <w:rPr>
                <w:rFonts w:eastAsia="Arial Unicode MS" w:cs="Arial"/>
                <w:sz w:val="16"/>
                <w:szCs w:val="16"/>
              </w:rPr>
            </w:pPr>
            <w:r w:rsidRPr="00527E9E">
              <w:rPr>
                <w:rFonts w:eastAsia="Arial Unicode MS" w:cs="Arial"/>
                <w:sz w:val="16"/>
                <w:szCs w:val="16"/>
              </w:rPr>
              <w:t>Volé</w:t>
            </w:r>
          </w:p>
        </w:tc>
        <w:tc>
          <w:tcPr>
            <w:tcW w:w="0" w:type="auto"/>
            <w:shd w:val="clear" w:color="auto" w:fill="E0E0E0"/>
            <w:vAlign w:val="bottom"/>
          </w:tcPr>
          <w:p w14:paraId="7DCF41B1" w14:textId="77777777" w:rsidR="00EB348D" w:rsidRPr="00527E9E" w:rsidRDefault="00BB4314" w:rsidP="003607ED">
            <w:pPr>
              <w:jc w:val="center"/>
              <w:rPr>
                <w:rFonts w:eastAsia="Arial Unicode MS" w:cs="Arial"/>
                <w:sz w:val="16"/>
                <w:szCs w:val="16"/>
              </w:rPr>
            </w:pPr>
            <w:r w:rsidRPr="00527E9E">
              <w:rPr>
                <w:rFonts w:cs="Arial"/>
                <w:sz w:val="16"/>
                <w:szCs w:val="16"/>
              </w:rPr>
              <w:t xml:space="preserve">Cheval </w:t>
            </w:r>
            <w:r w:rsidR="00EB348D" w:rsidRPr="00527E9E">
              <w:rPr>
                <w:rFonts w:cs="Arial"/>
                <w:sz w:val="16"/>
                <w:szCs w:val="16"/>
              </w:rPr>
              <w:t>féérique</w:t>
            </w:r>
          </w:p>
        </w:tc>
      </w:tr>
    </w:tbl>
    <w:p w14:paraId="1D1A4003" w14:textId="77777777" w:rsidR="00B10466" w:rsidRPr="00527E9E" w:rsidRDefault="00B10466" w:rsidP="00B10466">
      <w:pPr>
        <w:ind w:left="-142"/>
        <w:jc w:val="center"/>
        <w:rPr>
          <w:sz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1975"/>
        <w:gridCol w:w="1975"/>
        <w:gridCol w:w="1904"/>
        <w:gridCol w:w="1904"/>
      </w:tblGrid>
      <w:tr w:rsidR="00B10466" w:rsidRPr="00527E9E" w14:paraId="561EBA10" w14:textId="77777777" w:rsidTr="00F77B15">
        <w:tc>
          <w:tcPr>
            <w:tcW w:w="0" w:type="auto"/>
            <w:tcBorders>
              <w:top w:val="single" w:sz="4" w:space="0" w:color="auto"/>
              <w:left w:val="single" w:sz="4" w:space="0" w:color="auto"/>
            </w:tcBorders>
            <w:shd w:val="clear" w:color="auto" w:fill="097914"/>
          </w:tcPr>
          <w:p w14:paraId="1316831E" w14:textId="77777777" w:rsidR="00B10466" w:rsidRPr="00527E9E" w:rsidRDefault="00B10466" w:rsidP="00F77B15">
            <w:pPr>
              <w:rPr>
                <w:b/>
                <w:sz w:val="16"/>
              </w:rPr>
            </w:pPr>
            <w:r w:rsidRPr="00527E9E">
              <w:rPr>
                <w:b/>
                <w:sz w:val="16"/>
              </w:rPr>
              <w:t xml:space="preserve">Monde </w:t>
            </w:r>
            <w:r w:rsidR="00F77B15" w:rsidRPr="00527E9E">
              <w:rPr>
                <w:b/>
                <w:sz w:val="16"/>
              </w:rPr>
              <w:t>KO</w:t>
            </w:r>
            <w:r w:rsidRPr="00527E9E">
              <w:rPr>
                <w:b/>
                <w:sz w:val="16"/>
              </w:rPr>
              <w:t xml:space="preserve"> </w:t>
            </w:r>
          </w:p>
        </w:tc>
        <w:tc>
          <w:tcPr>
            <w:tcW w:w="0" w:type="auto"/>
            <w:gridSpan w:val="4"/>
            <w:tcBorders>
              <w:top w:val="single" w:sz="4" w:space="0" w:color="auto"/>
            </w:tcBorders>
            <w:shd w:val="clear" w:color="auto" w:fill="097914"/>
          </w:tcPr>
          <w:p w14:paraId="61B0C913" w14:textId="77777777" w:rsidR="00B10466" w:rsidRPr="00527E9E" w:rsidRDefault="00B10466" w:rsidP="00BB78EE">
            <w:pPr>
              <w:jc w:val="center"/>
              <w:rPr>
                <w:b/>
                <w:sz w:val="16"/>
              </w:rPr>
            </w:pPr>
            <w:r w:rsidRPr="00527E9E">
              <w:rPr>
                <w:b/>
                <w:sz w:val="16"/>
              </w:rPr>
              <w:t>D10*</w:t>
            </w:r>
          </w:p>
        </w:tc>
      </w:tr>
      <w:tr w:rsidR="00B10466" w:rsidRPr="00527E9E" w14:paraId="4F569E96" w14:textId="77777777" w:rsidTr="00F77B15">
        <w:tc>
          <w:tcPr>
            <w:tcW w:w="0" w:type="auto"/>
          </w:tcPr>
          <w:p w14:paraId="73D4E1AF" w14:textId="77777777" w:rsidR="00B10466" w:rsidRPr="00527E9E" w:rsidRDefault="00B10466" w:rsidP="00BB78EE">
            <w:pPr>
              <w:pStyle w:val="Titre9"/>
              <w:rPr>
                <w:bCs/>
              </w:rPr>
            </w:pPr>
            <w:r w:rsidRPr="00527E9E">
              <w:rPr>
                <w:bCs/>
              </w:rPr>
              <w:t>D10</w:t>
            </w:r>
          </w:p>
        </w:tc>
        <w:tc>
          <w:tcPr>
            <w:tcW w:w="0" w:type="auto"/>
          </w:tcPr>
          <w:p w14:paraId="48E2E9AA" w14:textId="77777777" w:rsidR="00B10466" w:rsidRPr="00527E9E" w:rsidRDefault="00B10466" w:rsidP="00BB78EE">
            <w:pPr>
              <w:jc w:val="center"/>
              <w:rPr>
                <w:b/>
                <w:sz w:val="16"/>
              </w:rPr>
            </w:pPr>
            <w:r w:rsidRPr="00527E9E">
              <w:rPr>
                <w:b/>
                <w:sz w:val="16"/>
              </w:rPr>
              <w:t>1</w:t>
            </w:r>
          </w:p>
        </w:tc>
        <w:tc>
          <w:tcPr>
            <w:tcW w:w="0" w:type="auto"/>
          </w:tcPr>
          <w:p w14:paraId="442AF899" w14:textId="77777777" w:rsidR="00B10466" w:rsidRPr="00527E9E" w:rsidRDefault="00B10466" w:rsidP="00BB78EE">
            <w:pPr>
              <w:jc w:val="center"/>
              <w:rPr>
                <w:b/>
                <w:sz w:val="16"/>
              </w:rPr>
            </w:pPr>
            <w:r w:rsidRPr="00527E9E">
              <w:rPr>
                <w:b/>
                <w:sz w:val="16"/>
              </w:rPr>
              <w:t>2</w:t>
            </w:r>
          </w:p>
        </w:tc>
        <w:tc>
          <w:tcPr>
            <w:tcW w:w="0" w:type="auto"/>
          </w:tcPr>
          <w:p w14:paraId="3F8FD741" w14:textId="77777777" w:rsidR="00B10466" w:rsidRPr="00527E9E" w:rsidRDefault="00B10466" w:rsidP="00BB78EE">
            <w:pPr>
              <w:jc w:val="center"/>
              <w:rPr>
                <w:b/>
                <w:sz w:val="16"/>
              </w:rPr>
            </w:pPr>
            <w:r w:rsidRPr="00527E9E">
              <w:rPr>
                <w:b/>
                <w:sz w:val="16"/>
              </w:rPr>
              <w:t>3</w:t>
            </w:r>
          </w:p>
        </w:tc>
        <w:tc>
          <w:tcPr>
            <w:tcW w:w="0" w:type="auto"/>
          </w:tcPr>
          <w:p w14:paraId="0C41B202" w14:textId="77777777" w:rsidR="00B10466" w:rsidRPr="00527E9E" w:rsidRDefault="00B10466" w:rsidP="00BB78EE">
            <w:pPr>
              <w:jc w:val="center"/>
              <w:rPr>
                <w:b/>
                <w:sz w:val="16"/>
              </w:rPr>
            </w:pPr>
            <w:r w:rsidRPr="00527E9E">
              <w:rPr>
                <w:b/>
                <w:sz w:val="16"/>
              </w:rPr>
              <w:t>4</w:t>
            </w:r>
          </w:p>
        </w:tc>
      </w:tr>
      <w:tr w:rsidR="00B10466" w:rsidRPr="00527E9E" w14:paraId="2D078F63" w14:textId="77777777" w:rsidTr="00F77B15">
        <w:tc>
          <w:tcPr>
            <w:tcW w:w="0" w:type="auto"/>
          </w:tcPr>
          <w:p w14:paraId="490ED29C" w14:textId="77777777" w:rsidR="00B10466" w:rsidRPr="00527E9E" w:rsidRDefault="00B10466" w:rsidP="00BB78EE">
            <w:pPr>
              <w:jc w:val="center"/>
              <w:rPr>
                <w:sz w:val="16"/>
              </w:rPr>
            </w:pPr>
            <w:r w:rsidRPr="00527E9E">
              <w:rPr>
                <w:sz w:val="16"/>
              </w:rPr>
              <w:t xml:space="preserve">1 </w:t>
            </w:r>
          </w:p>
        </w:tc>
        <w:tc>
          <w:tcPr>
            <w:tcW w:w="0" w:type="auto"/>
            <w:vAlign w:val="bottom"/>
          </w:tcPr>
          <w:p w14:paraId="58B276A6" w14:textId="77777777" w:rsidR="00B10466" w:rsidRPr="00527E9E" w:rsidRDefault="00F77B15" w:rsidP="00BB78EE">
            <w:pPr>
              <w:jc w:val="center"/>
              <w:rPr>
                <w:rFonts w:eastAsia="Arial Unicode MS" w:cs="Arial"/>
                <w:sz w:val="16"/>
                <w:szCs w:val="16"/>
              </w:rPr>
            </w:pPr>
            <w:r w:rsidRPr="00527E9E">
              <w:rPr>
                <w:rFonts w:cs="Arial"/>
                <w:iCs/>
                <w:sz w:val="16"/>
                <w:szCs w:val="16"/>
              </w:rPr>
              <w:t xml:space="preserve">Irnolo des </w:t>
            </w:r>
            <w:r w:rsidR="00B10466" w:rsidRPr="00527E9E">
              <w:rPr>
                <w:rFonts w:cs="Arial"/>
                <w:iCs/>
                <w:sz w:val="16"/>
                <w:szCs w:val="16"/>
              </w:rPr>
              <w:t>montagnes</w:t>
            </w:r>
          </w:p>
        </w:tc>
        <w:tc>
          <w:tcPr>
            <w:tcW w:w="0" w:type="auto"/>
            <w:vAlign w:val="bottom"/>
          </w:tcPr>
          <w:p w14:paraId="517E9F30" w14:textId="77777777" w:rsidR="00B10466" w:rsidRPr="00527E9E" w:rsidRDefault="008678EB" w:rsidP="00BB78EE">
            <w:pPr>
              <w:jc w:val="center"/>
              <w:rPr>
                <w:rFonts w:eastAsia="Arial Unicode MS" w:cs="Arial"/>
                <w:sz w:val="16"/>
                <w:szCs w:val="16"/>
              </w:rPr>
            </w:pPr>
            <w:r w:rsidRPr="00527E9E">
              <w:rPr>
                <w:rFonts w:cs="Arial"/>
                <w:sz w:val="16"/>
                <w:szCs w:val="16"/>
              </w:rPr>
              <w:t>M</w:t>
            </w:r>
            <w:r w:rsidR="00B10466" w:rsidRPr="00527E9E">
              <w:rPr>
                <w:rFonts w:cs="Arial"/>
                <w:sz w:val="16"/>
                <w:szCs w:val="16"/>
              </w:rPr>
              <w:t>inotaure</w:t>
            </w:r>
          </w:p>
        </w:tc>
        <w:tc>
          <w:tcPr>
            <w:tcW w:w="0" w:type="auto"/>
            <w:vAlign w:val="bottom"/>
          </w:tcPr>
          <w:p w14:paraId="01ADC8F6" w14:textId="77777777" w:rsidR="00B10466" w:rsidRPr="00527E9E" w:rsidRDefault="00F77B15" w:rsidP="00BB78EE">
            <w:pPr>
              <w:jc w:val="center"/>
              <w:rPr>
                <w:rFonts w:eastAsia="Arial Unicode MS" w:cs="Arial"/>
                <w:sz w:val="16"/>
                <w:szCs w:val="16"/>
              </w:rPr>
            </w:pPr>
            <w:r w:rsidRPr="00527E9E">
              <w:rPr>
                <w:rFonts w:cs="Arial"/>
                <w:sz w:val="16"/>
                <w:szCs w:val="16"/>
              </w:rPr>
              <w:t>Grand ver blanc</w:t>
            </w:r>
          </w:p>
        </w:tc>
        <w:tc>
          <w:tcPr>
            <w:tcW w:w="0" w:type="auto"/>
          </w:tcPr>
          <w:p w14:paraId="030334A7" w14:textId="77777777" w:rsidR="00B10466" w:rsidRPr="00527E9E" w:rsidRDefault="00F77B15" w:rsidP="00BB78EE">
            <w:pPr>
              <w:jc w:val="center"/>
              <w:rPr>
                <w:sz w:val="16"/>
              </w:rPr>
            </w:pPr>
            <w:r w:rsidRPr="00527E9E">
              <w:rPr>
                <w:rFonts w:cs="Arial"/>
                <w:iCs/>
                <w:sz w:val="16"/>
                <w:szCs w:val="16"/>
              </w:rPr>
              <w:t>Ancien dragon</w:t>
            </w:r>
          </w:p>
        </w:tc>
      </w:tr>
      <w:tr w:rsidR="00B10466" w:rsidRPr="00527E9E" w14:paraId="1D313B05" w14:textId="77777777" w:rsidTr="00F77B15">
        <w:tc>
          <w:tcPr>
            <w:tcW w:w="0" w:type="auto"/>
            <w:shd w:val="clear" w:color="auto" w:fill="E0E0E0"/>
          </w:tcPr>
          <w:p w14:paraId="16149397" w14:textId="77777777" w:rsidR="00B10466" w:rsidRPr="00527E9E" w:rsidRDefault="00B10466" w:rsidP="00BB78EE">
            <w:pPr>
              <w:jc w:val="center"/>
              <w:rPr>
                <w:sz w:val="16"/>
              </w:rPr>
            </w:pPr>
            <w:r w:rsidRPr="00527E9E">
              <w:rPr>
                <w:sz w:val="16"/>
              </w:rPr>
              <w:t>2</w:t>
            </w:r>
          </w:p>
        </w:tc>
        <w:tc>
          <w:tcPr>
            <w:tcW w:w="0" w:type="auto"/>
            <w:shd w:val="clear" w:color="auto" w:fill="E0E0E0"/>
            <w:vAlign w:val="bottom"/>
          </w:tcPr>
          <w:p w14:paraId="2E6ED6C2" w14:textId="77777777" w:rsidR="00B10466" w:rsidRPr="00527E9E" w:rsidRDefault="00F77B15" w:rsidP="00BB78EE">
            <w:pPr>
              <w:jc w:val="center"/>
              <w:rPr>
                <w:rFonts w:eastAsia="Arial Unicode MS" w:cs="Arial"/>
                <w:sz w:val="16"/>
                <w:szCs w:val="16"/>
              </w:rPr>
            </w:pPr>
            <w:r w:rsidRPr="00527E9E">
              <w:rPr>
                <w:rFonts w:cs="Arial"/>
                <w:sz w:val="16"/>
                <w:szCs w:val="16"/>
              </w:rPr>
              <w:t>Chien baveur</w:t>
            </w:r>
          </w:p>
        </w:tc>
        <w:tc>
          <w:tcPr>
            <w:tcW w:w="0" w:type="auto"/>
            <w:shd w:val="clear" w:color="auto" w:fill="E0E0E0"/>
            <w:vAlign w:val="bottom"/>
          </w:tcPr>
          <w:p w14:paraId="6D318E37" w14:textId="77777777" w:rsidR="00B10466" w:rsidRPr="00527E9E" w:rsidRDefault="00F77B15" w:rsidP="00BB78EE">
            <w:pPr>
              <w:jc w:val="center"/>
              <w:rPr>
                <w:rFonts w:eastAsia="Arial Unicode MS" w:cs="Arial"/>
                <w:iCs/>
                <w:sz w:val="16"/>
                <w:szCs w:val="16"/>
              </w:rPr>
            </w:pPr>
            <w:r w:rsidRPr="00527E9E">
              <w:rPr>
                <w:rFonts w:cs="Arial"/>
                <w:sz w:val="16"/>
                <w:szCs w:val="16"/>
              </w:rPr>
              <w:t>Singe-fou</w:t>
            </w:r>
          </w:p>
        </w:tc>
        <w:tc>
          <w:tcPr>
            <w:tcW w:w="0" w:type="auto"/>
            <w:shd w:val="clear" w:color="auto" w:fill="E0E0E0"/>
            <w:vAlign w:val="bottom"/>
          </w:tcPr>
          <w:p w14:paraId="2129C799" w14:textId="77777777" w:rsidR="00B10466" w:rsidRPr="00527E9E" w:rsidRDefault="00F77B15" w:rsidP="00BB78EE">
            <w:pPr>
              <w:jc w:val="center"/>
              <w:rPr>
                <w:rFonts w:eastAsia="Arial Unicode MS" w:cs="Arial"/>
                <w:sz w:val="16"/>
                <w:szCs w:val="16"/>
              </w:rPr>
            </w:pPr>
            <w:r w:rsidRPr="00527E9E">
              <w:rPr>
                <w:rFonts w:cs="Arial"/>
                <w:sz w:val="16"/>
                <w:szCs w:val="16"/>
              </w:rPr>
              <w:t>Serpent des tréfonds</w:t>
            </w:r>
          </w:p>
        </w:tc>
        <w:tc>
          <w:tcPr>
            <w:tcW w:w="0" w:type="auto"/>
            <w:shd w:val="clear" w:color="auto" w:fill="E0E0E0"/>
            <w:vAlign w:val="bottom"/>
          </w:tcPr>
          <w:p w14:paraId="5ADAF68C" w14:textId="77777777" w:rsidR="00B10466" w:rsidRPr="00527E9E" w:rsidRDefault="00F77B15" w:rsidP="00BB78EE">
            <w:pPr>
              <w:jc w:val="center"/>
              <w:rPr>
                <w:rFonts w:eastAsia="Arial Unicode MS" w:cs="Arial"/>
                <w:sz w:val="16"/>
                <w:szCs w:val="16"/>
              </w:rPr>
            </w:pPr>
            <w:r w:rsidRPr="00527E9E">
              <w:rPr>
                <w:rFonts w:cs="Arial"/>
                <w:sz w:val="16"/>
                <w:szCs w:val="16"/>
              </w:rPr>
              <w:t>Dragon sauvage</w:t>
            </w:r>
          </w:p>
        </w:tc>
      </w:tr>
      <w:tr w:rsidR="00B10466" w:rsidRPr="00527E9E" w14:paraId="57D67C9C" w14:textId="77777777" w:rsidTr="00F77B15">
        <w:tc>
          <w:tcPr>
            <w:tcW w:w="0" w:type="auto"/>
          </w:tcPr>
          <w:p w14:paraId="04B1E059" w14:textId="77777777" w:rsidR="00B10466" w:rsidRPr="00527E9E" w:rsidRDefault="00B10466" w:rsidP="00BB78EE">
            <w:pPr>
              <w:jc w:val="center"/>
              <w:rPr>
                <w:sz w:val="16"/>
              </w:rPr>
            </w:pPr>
            <w:r w:rsidRPr="00527E9E">
              <w:rPr>
                <w:sz w:val="16"/>
              </w:rPr>
              <w:t>3</w:t>
            </w:r>
          </w:p>
        </w:tc>
        <w:tc>
          <w:tcPr>
            <w:tcW w:w="0" w:type="auto"/>
            <w:vAlign w:val="bottom"/>
          </w:tcPr>
          <w:p w14:paraId="36F86C48" w14:textId="77777777" w:rsidR="00B10466" w:rsidRPr="00527E9E" w:rsidRDefault="00F77B15" w:rsidP="00BB78EE">
            <w:pPr>
              <w:jc w:val="center"/>
              <w:rPr>
                <w:rFonts w:eastAsia="Arial Unicode MS" w:cs="Arial"/>
                <w:sz w:val="16"/>
                <w:szCs w:val="16"/>
              </w:rPr>
            </w:pPr>
            <w:r w:rsidRPr="00527E9E">
              <w:rPr>
                <w:rFonts w:cs="Arial"/>
                <w:sz w:val="16"/>
                <w:szCs w:val="16"/>
              </w:rPr>
              <w:t>Serpent vase</w:t>
            </w:r>
          </w:p>
        </w:tc>
        <w:tc>
          <w:tcPr>
            <w:tcW w:w="0" w:type="auto"/>
            <w:vAlign w:val="bottom"/>
          </w:tcPr>
          <w:p w14:paraId="735ED79A" w14:textId="77777777" w:rsidR="00B10466" w:rsidRPr="00527E9E" w:rsidRDefault="00F77B15" w:rsidP="00BB78EE">
            <w:pPr>
              <w:jc w:val="center"/>
              <w:rPr>
                <w:rFonts w:eastAsia="Arial Unicode MS" w:cs="Arial"/>
                <w:sz w:val="16"/>
                <w:szCs w:val="16"/>
              </w:rPr>
            </w:pPr>
            <w:r w:rsidRPr="00527E9E">
              <w:rPr>
                <w:rFonts w:cs="Arial"/>
                <w:sz w:val="16"/>
                <w:szCs w:val="16"/>
              </w:rPr>
              <w:t>Vengeresse</w:t>
            </w:r>
          </w:p>
        </w:tc>
        <w:tc>
          <w:tcPr>
            <w:tcW w:w="0" w:type="auto"/>
            <w:vAlign w:val="bottom"/>
          </w:tcPr>
          <w:p w14:paraId="188219CC" w14:textId="77777777" w:rsidR="00B10466" w:rsidRPr="00527E9E" w:rsidRDefault="00017965" w:rsidP="00BB78EE">
            <w:pPr>
              <w:jc w:val="center"/>
              <w:rPr>
                <w:rFonts w:eastAsia="Arial Unicode MS" w:cs="Arial"/>
                <w:iCs/>
                <w:sz w:val="16"/>
                <w:szCs w:val="16"/>
              </w:rPr>
            </w:pPr>
            <w:r w:rsidRPr="00527E9E">
              <w:rPr>
                <w:rFonts w:cs="Arial"/>
                <w:sz w:val="16"/>
                <w:szCs w:val="16"/>
              </w:rPr>
              <w:t>D</w:t>
            </w:r>
            <w:r w:rsidR="002A35F7" w:rsidRPr="00527E9E">
              <w:rPr>
                <w:rFonts w:cs="Arial"/>
                <w:sz w:val="16"/>
                <w:szCs w:val="16"/>
              </w:rPr>
              <w:t>ainesi</w:t>
            </w:r>
          </w:p>
        </w:tc>
        <w:tc>
          <w:tcPr>
            <w:tcW w:w="0" w:type="auto"/>
            <w:vAlign w:val="bottom"/>
          </w:tcPr>
          <w:p w14:paraId="52245B7C" w14:textId="77777777" w:rsidR="00B10466" w:rsidRPr="00527E9E" w:rsidRDefault="00F77B15" w:rsidP="00BB78EE">
            <w:pPr>
              <w:jc w:val="center"/>
              <w:rPr>
                <w:rFonts w:eastAsia="Arial Unicode MS" w:cs="Arial"/>
                <w:iCs/>
                <w:sz w:val="16"/>
                <w:szCs w:val="16"/>
              </w:rPr>
            </w:pPr>
            <w:r w:rsidRPr="00527E9E">
              <w:rPr>
                <w:rFonts w:cs="Arial"/>
                <w:iCs/>
                <w:sz w:val="16"/>
                <w:szCs w:val="16"/>
              </w:rPr>
              <w:t>Grantom de flamme</w:t>
            </w:r>
          </w:p>
        </w:tc>
      </w:tr>
      <w:tr w:rsidR="00335CA5" w:rsidRPr="00527E9E" w14:paraId="249C00CA" w14:textId="77777777" w:rsidTr="00F77B15">
        <w:tc>
          <w:tcPr>
            <w:tcW w:w="0" w:type="auto"/>
            <w:shd w:val="clear" w:color="auto" w:fill="E0E0E0"/>
          </w:tcPr>
          <w:p w14:paraId="5A776155" w14:textId="77777777" w:rsidR="00335CA5" w:rsidRPr="00527E9E" w:rsidRDefault="00335CA5" w:rsidP="00BB78EE">
            <w:pPr>
              <w:jc w:val="center"/>
              <w:rPr>
                <w:sz w:val="16"/>
              </w:rPr>
            </w:pPr>
            <w:r w:rsidRPr="00527E9E">
              <w:rPr>
                <w:sz w:val="16"/>
              </w:rPr>
              <w:t>4</w:t>
            </w:r>
          </w:p>
        </w:tc>
        <w:tc>
          <w:tcPr>
            <w:tcW w:w="0" w:type="auto"/>
            <w:shd w:val="clear" w:color="auto" w:fill="E0E0E0"/>
            <w:vAlign w:val="bottom"/>
          </w:tcPr>
          <w:p w14:paraId="30DDF2F7" w14:textId="77777777" w:rsidR="00335CA5" w:rsidRPr="00527E9E" w:rsidRDefault="00F77B15" w:rsidP="00BB78EE">
            <w:pPr>
              <w:jc w:val="center"/>
              <w:rPr>
                <w:rFonts w:eastAsia="Arial Unicode MS" w:cs="Arial"/>
                <w:sz w:val="16"/>
                <w:szCs w:val="16"/>
              </w:rPr>
            </w:pPr>
            <w:r w:rsidRPr="00527E9E">
              <w:rPr>
                <w:rFonts w:cs="Arial"/>
                <w:iCs/>
                <w:sz w:val="16"/>
                <w:szCs w:val="16"/>
              </w:rPr>
              <w:t xml:space="preserve">Irnolo des </w:t>
            </w:r>
            <w:r w:rsidR="00335CA5" w:rsidRPr="00527E9E">
              <w:rPr>
                <w:rFonts w:cs="Arial"/>
                <w:iCs/>
                <w:sz w:val="16"/>
                <w:szCs w:val="16"/>
              </w:rPr>
              <w:t>forêts</w:t>
            </w:r>
          </w:p>
        </w:tc>
        <w:tc>
          <w:tcPr>
            <w:tcW w:w="0" w:type="auto"/>
            <w:shd w:val="clear" w:color="auto" w:fill="E0E0E0"/>
            <w:vAlign w:val="bottom"/>
          </w:tcPr>
          <w:p w14:paraId="4DBEB596" w14:textId="77777777" w:rsidR="00335CA5" w:rsidRPr="00527E9E" w:rsidRDefault="00F77B15" w:rsidP="00BB78EE">
            <w:pPr>
              <w:jc w:val="center"/>
              <w:rPr>
                <w:rFonts w:eastAsia="Arial Unicode MS" w:cs="Arial"/>
                <w:sz w:val="16"/>
                <w:szCs w:val="16"/>
              </w:rPr>
            </w:pPr>
            <w:r w:rsidRPr="00527E9E">
              <w:rPr>
                <w:rFonts w:cs="Arial"/>
                <w:iCs/>
                <w:sz w:val="16"/>
                <w:szCs w:val="16"/>
              </w:rPr>
              <w:t>Irnolo sau</w:t>
            </w:r>
            <w:r w:rsidR="00335CA5" w:rsidRPr="00527E9E">
              <w:rPr>
                <w:rFonts w:cs="Arial"/>
                <w:iCs/>
                <w:sz w:val="16"/>
                <w:szCs w:val="16"/>
              </w:rPr>
              <w:t>vage</w:t>
            </w:r>
          </w:p>
        </w:tc>
        <w:tc>
          <w:tcPr>
            <w:tcW w:w="0" w:type="auto"/>
            <w:shd w:val="clear" w:color="auto" w:fill="E0E0E0"/>
            <w:vAlign w:val="bottom"/>
          </w:tcPr>
          <w:p w14:paraId="28491CC0" w14:textId="77777777" w:rsidR="00335CA5" w:rsidRPr="00527E9E" w:rsidRDefault="00017965" w:rsidP="00BB78EE">
            <w:pPr>
              <w:jc w:val="center"/>
              <w:rPr>
                <w:rFonts w:eastAsia="Arial Unicode MS" w:cs="Arial"/>
                <w:sz w:val="16"/>
                <w:szCs w:val="16"/>
              </w:rPr>
            </w:pPr>
            <w:r w:rsidRPr="00527E9E">
              <w:rPr>
                <w:rFonts w:cs="Arial"/>
                <w:iCs/>
                <w:sz w:val="16"/>
                <w:szCs w:val="16"/>
              </w:rPr>
              <w:t>G</w:t>
            </w:r>
            <w:r w:rsidR="00335CA5" w:rsidRPr="00527E9E">
              <w:rPr>
                <w:rFonts w:cs="Arial"/>
                <w:iCs/>
                <w:sz w:val="16"/>
                <w:szCs w:val="16"/>
              </w:rPr>
              <w:t>rantom</w:t>
            </w:r>
          </w:p>
        </w:tc>
        <w:tc>
          <w:tcPr>
            <w:tcW w:w="0" w:type="auto"/>
            <w:shd w:val="clear" w:color="auto" w:fill="E0E0E0"/>
            <w:vAlign w:val="bottom"/>
          </w:tcPr>
          <w:p w14:paraId="17E0C2C0" w14:textId="77777777" w:rsidR="00335CA5" w:rsidRPr="00527E9E" w:rsidRDefault="00F77B15" w:rsidP="00BB78EE">
            <w:pPr>
              <w:jc w:val="center"/>
              <w:rPr>
                <w:rFonts w:eastAsia="Arial Unicode MS" w:cs="Arial"/>
                <w:sz w:val="16"/>
                <w:szCs w:val="16"/>
              </w:rPr>
            </w:pPr>
            <w:r w:rsidRPr="00527E9E">
              <w:rPr>
                <w:rFonts w:cs="Arial"/>
                <w:iCs/>
                <w:sz w:val="16"/>
                <w:szCs w:val="16"/>
              </w:rPr>
              <w:t>Grantom des glaces</w:t>
            </w:r>
          </w:p>
        </w:tc>
      </w:tr>
      <w:tr w:rsidR="00EB348D" w:rsidRPr="00527E9E" w14:paraId="0F7AC4DF" w14:textId="77777777" w:rsidTr="00F77B15">
        <w:tc>
          <w:tcPr>
            <w:tcW w:w="0" w:type="auto"/>
          </w:tcPr>
          <w:p w14:paraId="0FD71256" w14:textId="77777777" w:rsidR="00EB348D" w:rsidRPr="00527E9E" w:rsidRDefault="00EB348D" w:rsidP="00BB78EE">
            <w:pPr>
              <w:jc w:val="center"/>
              <w:rPr>
                <w:sz w:val="16"/>
              </w:rPr>
            </w:pPr>
            <w:r w:rsidRPr="00527E9E">
              <w:rPr>
                <w:sz w:val="16"/>
              </w:rPr>
              <w:t>5</w:t>
            </w:r>
          </w:p>
        </w:tc>
        <w:tc>
          <w:tcPr>
            <w:tcW w:w="0" w:type="auto"/>
            <w:vAlign w:val="bottom"/>
          </w:tcPr>
          <w:p w14:paraId="48E7359F" w14:textId="77777777" w:rsidR="00EB348D" w:rsidRPr="00527E9E" w:rsidRDefault="00EB348D" w:rsidP="00BB78EE">
            <w:pPr>
              <w:jc w:val="center"/>
              <w:rPr>
                <w:rFonts w:eastAsia="Arial Unicode MS" w:cs="Arial"/>
                <w:sz w:val="16"/>
                <w:szCs w:val="16"/>
              </w:rPr>
            </w:pPr>
            <w:r w:rsidRPr="00527E9E">
              <w:rPr>
                <w:rFonts w:cs="Arial"/>
                <w:sz w:val="16"/>
                <w:szCs w:val="16"/>
              </w:rPr>
              <w:t>Nargias</w:t>
            </w:r>
          </w:p>
        </w:tc>
        <w:tc>
          <w:tcPr>
            <w:tcW w:w="0" w:type="auto"/>
            <w:vAlign w:val="bottom"/>
          </w:tcPr>
          <w:p w14:paraId="6901006E" w14:textId="77777777" w:rsidR="00EB348D" w:rsidRPr="00527E9E" w:rsidRDefault="00EB348D" w:rsidP="00BB78EE">
            <w:pPr>
              <w:jc w:val="center"/>
              <w:rPr>
                <w:rFonts w:eastAsia="Arial Unicode MS" w:cs="Arial"/>
                <w:sz w:val="16"/>
                <w:szCs w:val="16"/>
              </w:rPr>
            </w:pPr>
            <w:r w:rsidRPr="00527E9E">
              <w:rPr>
                <w:rFonts w:cs="Arial"/>
                <w:sz w:val="16"/>
                <w:szCs w:val="16"/>
              </w:rPr>
              <w:t>Malicient</w:t>
            </w:r>
          </w:p>
        </w:tc>
        <w:tc>
          <w:tcPr>
            <w:tcW w:w="0" w:type="auto"/>
            <w:vAlign w:val="bottom"/>
          </w:tcPr>
          <w:p w14:paraId="667A7CD6" w14:textId="77777777" w:rsidR="00EB348D" w:rsidRPr="00527E9E" w:rsidRDefault="00F77B15" w:rsidP="00BB78EE">
            <w:pPr>
              <w:jc w:val="center"/>
              <w:rPr>
                <w:rFonts w:eastAsia="Arial Unicode MS" w:cs="Arial"/>
                <w:sz w:val="16"/>
                <w:szCs w:val="16"/>
              </w:rPr>
            </w:pPr>
            <w:r w:rsidRPr="00527E9E">
              <w:rPr>
                <w:rFonts w:cs="Arial"/>
                <w:iCs/>
                <w:sz w:val="16"/>
                <w:szCs w:val="16"/>
              </w:rPr>
              <w:t>Grantom des rocs</w:t>
            </w:r>
          </w:p>
        </w:tc>
        <w:tc>
          <w:tcPr>
            <w:tcW w:w="0" w:type="auto"/>
            <w:vAlign w:val="bottom"/>
          </w:tcPr>
          <w:p w14:paraId="041407C5" w14:textId="77777777" w:rsidR="00EB348D" w:rsidRPr="00527E9E" w:rsidRDefault="00EB348D" w:rsidP="003607ED">
            <w:pPr>
              <w:jc w:val="center"/>
              <w:rPr>
                <w:rFonts w:eastAsia="Arial Unicode MS" w:cs="Arial"/>
                <w:sz w:val="16"/>
                <w:szCs w:val="16"/>
              </w:rPr>
            </w:pPr>
            <w:r w:rsidRPr="00527E9E">
              <w:rPr>
                <w:rFonts w:cs="Arial"/>
                <w:iCs/>
                <w:sz w:val="16"/>
                <w:szCs w:val="16"/>
              </w:rPr>
              <w:t>Grantom</w:t>
            </w:r>
          </w:p>
        </w:tc>
      </w:tr>
      <w:tr w:rsidR="00EB348D" w:rsidRPr="00527E9E" w14:paraId="55B45F05" w14:textId="77777777" w:rsidTr="00F77B15">
        <w:tc>
          <w:tcPr>
            <w:tcW w:w="0" w:type="auto"/>
            <w:shd w:val="clear" w:color="auto" w:fill="E0E0E0"/>
          </w:tcPr>
          <w:p w14:paraId="73DF4A3E" w14:textId="77777777" w:rsidR="00EB348D" w:rsidRPr="00527E9E" w:rsidRDefault="00EB348D" w:rsidP="00BB78EE">
            <w:pPr>
              <w:jc w:val="center"/>
              <w:rPr>
                <w:sz w:val="16"/>
              </w:rPr>
            </w:pPr>
            <w:r w:rsidRPr="00527E9E">
              <w:rPr>
                <w:sz w:val="16"/>
              </w:rPr>
              <w:t>6</w:t>
            </w:r>
          </w:p>
        </w:tc>
        <w:tc>
          <w:tcPr>
            <w:tcW w:w="0" w:type="auto"/>
            <w:shd w:val="clear" w:color="auto" w:fill="E0E0E0"/>
            <w:vAlign w:val="bottom"/>
          </w:tcPr>
          <w:p w14:paraId="5830254F" w14:textId="77777777" w:rsidR="00EB348D" w:rsidRPr="00527E9E" w:rsidRDefault="00F77B15" w:rsidP="00BB78EE">
            <w:pPr>
              <w:jc w:val="center"/>
              <w:rPr>
                <w:rFonts w:eastAsia="Arial Unicode MS" w:cs="Arial"/>
                <w:sz w:val="16"/>
                <w:szCs w:val="16"/>
              </w:rPr>
            </w:pPr>
            <w:r w:rsidRPr="00527E9E">
              <w:rPr>
                <w:rFonts w:cs="Arial"/>
                <w:sz w:val="16"/>
                <w:szCs w:val="16"/>
              </w:rPr>
              <w:t>Irnolo des marais</w:t>
            </w:r>
          </w:p>
        </w:tc>
        <w:tc>
          <w:tcPr>
            <w:tcW w:w="0" w:type="auto"/>
            <w:shd w:val="clear" w:color="auto" w:fill="E0E0E0"/>
            <w:vAlign w:val="bottom"/>
          </w:tcPr>
          <w:p w14:paraId="4A141A0C" w14:textId="77777777" w:rsidR="00EB348D" w:rsidRPr="00527E9E" w:rsidRDefault="00EB348D" w:rsidP="00BB78EE">
            <w:pPr>
              <w:jc w:val="center"/>
              <w:rPr>
                <w:rFonts w:eastAsia="Arial Unicode MS" w:cs="Arial"/>
                <w:sz w:val="16"/>
                <w:szCs w:val="16"/>
              </w:rPr>
            </w:pPr>
            <w:r w:rsidRPr="00527E9E">
              <w:rPr>
                <w:rFonts w:cs="Arial"/>
                <w:iCs/>
                <w:sz w:val="16"/>
                <w:szCs w:val="16"/>
              </w:rPr>
              <w:t>Cyclom</w:t>
            </w:r>
          </w:p>
        </w:tc>
        <w:tc>
          <w:tcPr>
            <w:tcW w:w="0" w:type="auto"/>
            <w:shd w:val="clear" w:color="auto" w:fill="E0E0E0"/>
            <w:vAlign w:val="bottom"/>
          </w:tcPr>
          <w:p w14:paraId="003809BE" w14:textId="77777777" w:rsidR="00EB348D" w:rsidRPr="00527E9E" w:rsidRDefault="00EB348D" w:rsidP="00BB78EE">
            <w:pPr>
              <w:jc w:val="center"/>
              <w:rPr>
                <w:rFonts w:eastAsia="Arial Unicode MS" w:cs="Arial"/>
                <w:sz w:val="16"/>
                <w:szCs w:val="16"/>
              </w:rPr>
            </w:pPr>
            <w:r w:rsidRPr="00527E9E">
              <w:rPr>
                <w:rFonts w:cs="Arial"/>
                <w:sz w:val="16"/>
                <w:szCs w:val="16"/>
              </w:rPr>
              <w:t>Minotaure</w:t>
            </w:r>
          </w:p>
        </w:tc>
        <w:tc>
          <w:tcPr>
            <w:tcW w:w="0" w:type="auto"/>
            <w:shd w:val="clear" w:color="auto" w:fill="E0E0E0"/>
            <w:vAlign w:val="bottom"/>
          </w:tcPr>
          <w:p w14:paraId="00DA672A" w14:textId="77777777" w:rsidR="00EB348D" w:rsidRPr="00527E9E" w:rsidRDefault="00F77B15" w:rsidP="003607ED">
            <w:pPr>
              <w:jc w:val="center"/>
              <w:rPr>
                <w:rFonts w:eastAsia="Arial Unicode MS" w:cs="Arial"/>
                <w:sz w:val="16"/>
                <w:szCs w:val="16"/>
              </w:rPr>
            </w:pPr>
            <w:r w:rsidRPr="00527E9E">
              <w:rPr>
                <w:rFonts w:cs="Arial"/>
                <w:iCs/>
                <w:sz w:val="16"/>
                <w:szCs w:val="16"/>
              </w:rPr>
              <w:t>Grantom des rocs</w:t>
            </w:r>
          </w:p>
        </w:tc>
      </w:tr>
      <w:tr w:rsidR="00EB348D" w:rsidRPr="00527E9E" w14:paraId="3694DCB1" w14:textId="77777777" w:rsidTr="00F77B15">
        <w:tc>
          <w:tcPr>
            <w:tcW w:w="0" w:type="auto"/>
          </w:tcPr>
          <w:p w14:paraId="03AE23D7" w14:textId="77777777" w:rsidR="00EB348D" w:rsidRPr="00527E9E" w:rsidRDefault="00EB348D" w:rsidP="00BB78EE">
            <w:pPr>
              <w:jc w:val="center"/>
              <w:rPr>
                <w:sz w:val="16"/>
              </w:rPr>
            </w:pPr>
            <w:r w:rsidRPr="00527E9E">
              <w:rPr>
                <w:sz w:val="16"/>
              </w:rPr>
              <w:t>7</w:t>
            </w:r>
          </w:p>
        </w:tc>
        <w:tc>
          <w:tcPr>
            <w:tcW w:w="0" w:type="auto"/>
            <w:vAlign w:val="bottom"/>
          </w:tcPr>
          <w:p w14:paraId="4AA19FCF" w14:textId="77777777" w:rsidR="00EB348D" w:rsidRPr="00527E9E" w:rsidRDefault="00EB348D" w:rsidP="00BB78EE">
            <w:pPr>
              <w:jc w:val="center"/>
              <w:rPr>
                <w:rFonts w:eastAsia="Arial Unicode MS" w:cs="Arial"/>
                <w:sz w:val="16"/>
                <w:szCs w:val="16"/>
              </w:rPr>
            </w:pPr>
            <w:r w:rsidRPr="00527E9E">
              <w:rPr>
                <w:rFonts w:cs="Arial"/>
                <w:sz w:val="16"/>
                <w:szCs w:val="16"/>
              </w:rPr>
              <w:t>Lutin</w:t>
            </w:r>
          </w:p>
        </w:tc>
        <w:tc>
          <w:tcPr>
            <w:tcW w:w="0" w:type="auto"/>
            <w:vAlign w:val="bottom"/>
          </w:tcPr>
          <w:p w14:paraId="357CA496" w14:textId="77777777" w:rsidR="00EB348D" w:rsidRPr="00527E9E" w:rsidRDefault="00EB348D" w:rsidP="00BB78EE">
            <w:pPr>
              <w:jc w:val="center"/>
              <w:rPr>
                <w:rFonts w:eastAsia="Arial Unicode MS" w:cs="Arial"/>
                <w:sz w:val="16"/>
                <w:szCs w:val="16"/>
              </w:rPr>
            </w:pPr>
            <w:r w:rsidRPr="00527E9E">
              <w:rPr>
                <w:rFonts w:eastAsia="Arial Unicode MS" w:cs="Arial"/>
                <w:sz w:val="16"/>
                <w:szCs w:val="16"/>
              </w:rPr>
              <w:t>Baindsan</w:t>
            </w:r>
          </w:p>
        </w:tc>
        <w:tc>
          <w:tcPr>
            <w:tcW w:w="0" w:type="auto"/>
            <w:vAlign w:val="bottom"/>
          </w:tcPr>
          <w:p w14:paraId="09C2E6E9" w14:textId="77777777" w:rsidR="00EB348D" w:rsidRPr="00527E9E" w:rsidRDefault="00F77B15" w:rsidP="00BB78EE">
            <w:pPr>
              <w:jc w:val="center"/>
              <w:rPr>
                <w:rFonts w:eastAsia="Arial Unicode MS" w:cs="Arial"/>
                <w:sz w:val="16"/>
                <w:szCs w:val="16"/>
              </w:rPr>
            </w:pPr>
            <w:r w:rsidRPr="00527E9E">
              <w:rPr>
                <w:rFonts w:cs="Arial"/>
                <w:iCs/>
                <w:sz w:val="16"/>
                <w:szCs w:val="16"/>
              </w:rPr>
              <w:t>Irnolo sauvage</w:t>
            </w:r>
          </w:p>
        </w:tc>
        <w:tc>
          <w:tcPr>
            <w:tcW w:w="0" w:type="auto"/>
            <w:vAlign w:val="bottom"/>
          </w:tcPr>
          <w:p w14:paraId="15213903" w14:textId="77777777" w:rsidR="00EB348D" w:rsidRPr="00527E9E" w:rsidRDefault="00EB348D" w:rsidP="003607ED">
            <w:pPr>
              <w:jc w:val="center"/>
              <w:rPr>
                <w:rFonts w:eastAsia="Arial Unicode MS" w:cs="Arial"/>
                <w:sz w:val="16"/>
                <w:szCs w:val="16"/>
              </w:rPr>
            </w:pPr>
            <w:r w:rsidRPr="00527E9E">
              <w:rPr>
                <w:rFonts w:cs="Arial"/>
                <w:sz w:val="16"/>
                <w:szCs w:val="16"/>
              </w:rPr>
              <w:t>Minotaure</w:t>
            </w:r>
          </w:p>
        </w:tc>
      </w:tr>
      <w:tr w:rsidR="00EB348D" w:rsidRPr="00527E9E" w14:paraId="474E8BB9" w14:textId="77777777" w:rsidTr="00F77B15">
        <w:tc>
          <w:tcPr>
            <w:tcW w:w="0" w:type="auto"/>
            <w:shd w:val="clear" w:color="auto" w:fill="E0E0E0"/>
          </w:tcPr>
          <w:p w14:paraId="07E33969" w14:textId="77777777" w:rsidR="00EB348D" w:rsidRPr="00527E9E" w:rsidRDefault="00EB348D" w:rsidP="00BB78EE">
            <w:pPr>
              <w:jc w:val="center"/>
              <w:rPr>
                <w:sz w:val="16"/>
              </w:rPr>
            </w:pPr>
            <w:r w:rsidRPr="00527E9E">
              <w:rPr>
                <w:sz w:val="16"/>
              </w:rPr>
              <w:t>8</w:t>
            </w:r>
          </w:p>
        </w:tc>
        <w:tc>
          <w:tcPr>
            <w:tcW w:w="0" w:type="auto"/>
            <w:shd w:val="clear" w:color="auto" w:fill="E0E0E0"/>
            <w:vAlign w:val="bottom"/>
          </w:tcPr>
          <w:p w14:paraId="331E3315" w14:textId="77777777" w:rsidR="00EB348D" w:rsidRPr="00527E9E" w:rsidRDefault="00EB348D" w:rsidP="00BB78EE">
            <w:pPr>
              <w:jc w:val="center"/>
              <w:rPr>
                <w:rFonts w:eastAsia="Arial Unicode MS" w:cs="Arial"/>
                <w:iCs/>
                <w:sz w:val="16"/>
                <w:szCs w:val="16"/>
              </w:rPr>
            </w:pPr>
            <w:r w:rsidRPr="00527E9E">
              <w:rPr>
                <w:rFonts w:eastAsia="Arial Unicode MS" w:cs="Arial"/>
                <w:iCs/>
                <w:sz w:val="16"/>
                <w:szCs w:val="16"/>
              </w:rPr>
              <w:t>Torcheur</w:t>
            </w:r>
          </w:p>
        </w:tc>
        <w:tc>
          <w:tcPr>
            <w:tcW w:w="0" w:type="auto"/>
            <w:shd w:val="clear" w:color="auto" w:fill="E0E0E0"/>
            <w:vAlign w:val="bottom"/>
          </w:tcPr>
          <w:p w14:paraId="289A807A" w14:textId="77777777" w:rsidR="00EB348D" w:rsidRPr="00527E9E" w:rsidRDefault="00F77B15" w:rsidP="00BB78EE">
            <w:pPr>
              <w:jc w:val="center"/>
              <w:rPr>
                <w:rFonts w:eastAsia="Arial Unicode MS" w:cs="Arial"/>
                <w:sz w:val="16"/>
                <w:szCs w:val="16"/>
              </w:rPr>
            </w:pPr>
            <w:r w:rsidRPr="00527E9E">
              <w:rPr>
                <w:rFonts w:cs="Arial"/>
                <w:iCs/>
                <w:sz w:val="16"/>
                <w:szCs w:val="16"/>
              </w:rPr>
              <w:t>Irnolo des forêts</w:t>
            </w:r>
          </w:p>
        </w:tc>
        <w:tc>
          <w:tcPr>
            <w:tcW w:w="0" w:type="auto"/>
            <w:shd w:val="clear" w:color="auto" w:fill="E0E0E0"/>
            <w:vAlign w:val="bottom"/>
          </w:tcPr>
          <w:p w14:paraId="4A3F859D" w14:textId="77777777" w:rsidR="00EB348D" w:rsidRPr="00527E9E" w:rsidRDefault="00F77B15" w:rsidP="00BB78EE">
            <w:pPr>
              <w:jc w:val="center"/>
              <w:rPr>
                <w:rFonts w:eastAsia="Arial Unicode MS" w:cs="Arial"/>
                <w:sz w:val="16"/>
                <w:szCs w:val="16"/>
              </w:rPr>
            </w:pPr>
            <w:r w:rsidRPr="00527E9E">
              <w:rPr>
                <w:rFonts w:cs="Arial"/>
                <w:iCs/>
                <w:sz w:val="16"/>
                <w:szCs w:val="16"/>
              </w:rPr>
              <w:t>Irnolo des forêts</w:t>
            </w:r>
          </w:p>
        </w:tc>
        <w:tc>
          <w:tcPr>
            <w:tcW w:w="0" w:type="auto"/>
            <w:shd w:val="clear" w:color="auto" w:fill="E0E0E0"/>
            <w:vAlign w:val="bottom"/>
          </w:tcPr>
          <w:p w14:paraId="01F5A1D8" w14:textId="77777777" w:rsidR="00EB348D" w:rsidRPr="00527E9E" w:rsidRDefault="00F77B15" w:rsidP="00BB78EE">
            <w:pPr>
              <w:jc w:val="center"/>
              <w:rPr>
                <w:rFonts w:eastAsia="Arial Unicode MS" w:cs="Arial"/>
                <w:sz w:val="16"/>
                <w:szCs w:val="16"/>
              </w:rPr>
            </w:pPr>
            <w:r w:rsidRPr="00527E9E">
              <w:rPr>
                <w:rFonts w:cs="Arial"/>
                <w:sz w:val="16"/>
                <w:szCs w:val="16"/>
              </w:rPr>
              <w:t>Serpent des tréfonds</w:t>
            </w:r>
          </w:p>
        </w:tc>
      </w:tr>
      <w:tr w:rsidR="00EB348D" w:rsidRPr="00527E9E" w14:paraId="58C39D84" w14:textId="77777777" w:rsidTr="00F77B15">
        <w:tc>
          <w:tcPr>
            <w:tcW w:w="0" w:type="auto"/>
          </w:tcPr>
          <w:p w14:paraId="2B531127" w14:textId="77777777" w:rsidR="00EB348D" w:rsidRPr="00527E9E" w:rsidRDefault="00EB348D" w:rsidP="00BB78EE">
            <w:pPr>
              <w:jc w:val="center"/>
              <w:rPr>
                <w:sz w:val="16"/>
              </w:rPr>
            </w:pPr>
            <w:r w:rsidRPr="00527E9E">
              <w:rPr>
                <w:sz w:val="16"/>
              </w:rPr>
              <w:t>9</w:t>
            </w:r>
          </w:p>
        </w:tc>
        <w:tc>
          <w:tcPr>
            <w:tcW w:w="0" w:type="auto"/>
            <w:vAlign w:val="bottom"/>
          </w:tcPr>
          <w:p w14:paraId="2CC5C096" w14:textId="77777777" w:rsidR="00EB348D" w:rsidRPr="00527E9E" w:rsidRDefault="00EB348D" w:rsidP="003607ED">
            <w:pPr>
              <w:jc w:val="center"/>
              <w:rPr>
                <w:rFonts w:eastAsia="Arial Unicode MS" w:cs="Arial"/>
                <w:sz w:val="16"/>
                <w:szCs w:val="16"/>
              </w:rPr>
            </w:pPr>
            <w:r w:rsidRPr="00527E9E">
              <w:rPr>
                <w:rFonts w:cs="Arial"/>
                <w:sz w:val="16"/>
                <w:szCs w:val="16"/>
              </w:rPr>
              <w:t>Lutin</w:t>
            </w:r>
          </w:p>
        </w:tc>
        <w:tc>
          <w:tcPr>
            <w:tcW w:w="0" w:type="auto"/>
          </w:tcPr>
          <w:p w14:paraId="397A15E8" w14:textId="77777777" w:rsidR="00EB348D" w:rsidRPr="00527E9E" w:rsidRDefault="00EB348D" w:rsidP="00BB78EE">
            <w:pPr>
              <w:jc w:val="center"/>
              <w:rPr>
                <w:sz w:val="16"/>
              </w:rPr>
            </w:pPr>
            <w:r w:rsidRPr="00527E9E">
              <w:rPr>
                <w:rFonts w:cs="Arial"/>
                <w:sz w:val="16"/>
                <w:szCs w:val="16"/>
              </w:rPr>
              <w:t>Lutin</w:t>
            </w:r>
          </w:p>
        </w:tc>
        <w:tc>
          <w:tcPr>
            <w:tcW w:w="0" w:type="auto"/>
          </w:tcPr>
          <w:p w14:paraId="1BA72FD6" w14:textId="37228B3C" w:rsidR="00EB348D" w:rsidRPr="00527E9E" w:rsidRDefault="0067365E" w:rsidP="00BB78EE">
            <w:pPr>
              <w:jc w:val="center"/>
              <w:rPr>
                <w:sz w:val="16"/>
              </w:rPr>
            </w:pPr>
            <w:r>
              <w:rPr>
                <w:rFonts w:cs="Arial"/>
                <w:sz w:val="16"/>
                <w:szCs w:val="16"/>
              </w:rPr>
              <w:t>Kot’Aran</w:t>
            </w:r>
          </w:p>
        </w:tc>
        <w:tc>
          <w:tcPr>
            <w:tcW w:w="0" w:type="auto"/>
            <w:vAlign w:val="bottom"/>
          </w:tcPr>
          <w:p w14:paraId="77E2F450" w14:textId="77777777" w:rsidR="00EB348D" w:rsidRPr="00527E9E" w:rsidRDefault="00EB348D" w:rsidP="00BB78EE">
            <w:pPr>
              <w:jc w:val="center"/>
              <w:rPr>
                <w:rFonts w:eastAsia="Arial Unicode MS" w:cs="Arial"/>
                <w:sz w:val="16"/>
                <w:szCs w:val="16"/>
              </w:rPr>
            </w:pPr>
            <w:r w:rsidRPr="00527E9E">
              <w:rPr>
                <w:rFonts w:cs="Arial"/>
                <w:sz w:val="16"/>
                <w:szCs w:val="16"/>
              </w:rPr>
              <w:t>Dainesi</w:t>
            </w:r>
          </w:p>
        </w:tc>
      </w:tr>
      <w:tr w:rsidR="00EB348D" w:rsidRPr="00527E9E" w14:paraId="00A1C313" w14:textId="77777777" w:rsidTr="00F77B15">
        <w:tc>
          <w:tcPr>
            <w:tcW w:w="0" w:type="auto"/>
            <w:shd w:val="clear" w:color="auto" w:fill="E0E0E0"/>
          </w:tcPr>
          <w:p w14:paraId="637EC5EA" w14:textId="77777777" w:rsidR="00EB348D" w:rsidRPr="00527E9E" w:rsidRDefault="00EB348D" w:rsidP="00BB78EE">
            <w:pPr>
              <w:jc w:val="center"/>
              <w:rPr>
                <w:sz w:val="16"/>
              </w:rPr>
            </w:pPr>
            <w:r w:rsidRPr="00527E9E">
              <w:rPr>
                <w:sz w:val="16"/>
              </w:rPr>
              <w:t xml:space="preserve">10 </w:t>
            </w:r>
          </w:p>
        </w:tc>
        <w:tc>
          <w:tcPr>
            <w:tcW w:w="0" w:type="auto"/>
            <w:shd w:val="clear" w:color="auto" w:fill="E0E0E0"/>
            <w:vAlign w:val="bottom"/>
          </w:tcPr>
          <w:p w14:paraId="117B909B" w14:textId="77777777" w:rsidR="00EB348D" w:rsidRPr="00527E9E" w:rsidRDefault="00F77B15" w:rsidP="003607ED">
            <w:pPr>
              <w:jc w:val="center"/>
              <w:rPr>
                <w:rFonts w:eastAsia="Arial Unicode MS" w:cs="Arial"/>
                <w:sz w:val="16"/>
                <w:szCs w:val="16"/>
              </w:rPr>
            </w:pPr>
            <w:r w:rsidRPr="00527E9E">
              <w:rPr>
                <w:rFonts w:cs="Arial"/>
                <w:sz w:val="16"/>
                <w:szCs w:val="16"/>
              </w:rPr>
              <w:t>Chien baveur</w:t>
            </w:r>
          </w:p>
        </w:tc>
        <w:tc>
          <w:tcPr>
            <w:tcW w:w="0" w:type="auto"/>
            <w:shd w:val="clear" w:color="auto" w:fill="E0E0E0"/>
          </w:tcPr>
          <w:p w14:paraId="4C6741AE" w14:textId="77777777" w:rsidR="00EB348D" w:rsidRPr="00527E9E" w:rsidRDefault="00F77B15" w:rsidP="00BB78EE">
            <w:pPr>
              <w:jc w:val="center"/>
              <w:rPr>
                <w:sz w:val="16"/>
              </w:rPr>
            </w:pPr>
            <w:r w:rsidRPr="00527E9E">
              <w:rPr>
                <w:rFonts w:cs="Arial"/>
                <w:iCs/>
                <w:sz w:val="16"/>
                <w:szCs w:val="16"/>
              </w:rPr>
              <w:t>Irnolo des montagnes</w:t>
            </w:r>
          </w:p>
        </w:tc>
        <w:tc>
          <w:tcPr>
            <w:tcW w:w="0" w:type="auto"/>
            <w:shd w:val="clear" w:color="auto" w:fill="E0E0E0"/>
          </w:tcPr>
          <w:p w14:paraId="304F92F8" w14:textId="77777777" w:rsidR="00EB348D" w:rsidRPr="00527E9E" w:rsidRDefault="00F77B15" w:rsidP="00BB78EE">
            <w:pPr>
              <w:jc w:val="center"/>
              <w:rPr>
                <w:sz w:val="16"/>
              </w:rPr>
            </w:pPr>
            <w:r w:rsidRPr="00527E9E">
              <w:rPr>
                <w:rFonts w:cs="Arial"/>
                <w:sz w:val="16"/>
                <w:szCs w:val="16"/>
              </w:rPr>
              <w:t>Singe-fou</w:t>
            </w:r>
          </w:p>
        </w:tc>
        <w:tc>
          <w:tcPr>
            <w:tcW w:w="0" w:type="auto"/>
            <w:shd w:val="clear" w:color="auto" w:fill="E0E0E0"/>
          </w:tcPr>
          <w:p w14:paraId="77C5F700" w14:textId="77777777" w:rsidR="00EB348D" w:rsidRPr="00527E9E" w:rsidRDefault="00EB348D" w:rsidP="00BB78EE">
            <w:pPr>
              <w:jc w:val="center"/>
              <w:rPr>
                <w:sz w:val="16"/>
              </w:rPr>
            </w:pPr>
            <w:r w:rsidRPr="00527E9E">
              <w:rPr>
                <w:rFonts w:cs="Arial"/>
                <w:sz w:val="16"/>
                <w:szCs w:val="16"/>
              </w:rPr>
              <w:t>Lutin</w:t>
            </w:r>
          </w:p>
        </w:tc>
      </w:tr>
    </w:tbl>
    <w:p w14:paraId="58C55DFB" w14:textId="77777777" w:rsidR="002A35F7" w:rsidRPr="00527E9E" w:rsidRDefault="002A35F7" w:rsidP="002A35F7">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8"/>
      </w:tblGrid>
      <w:tr w:rsidR="002A35F7" w:rsidRPr="00527E9E" w14:paraId="49BF745F" w14:textId="77777777" w:rsidTr="002A35F7">
        <w:tc>
          <w:tcPr>
            <w:tcW w:w="0" w:type="auto"/>
            <w:tcBorders>
              <w:top w:val="single" w:sz="4" w:space="0" w:color="auto"/>
              <w:left w:val="single" w:sz="4" w:space="0" w:color="auto"/>
            </w:tcBorders>
            <w:shd w:val="clear" w:color="auto" w:fill="EAFB97"/>
          </w:tcPr>
          <w:p w14:paraId="26B35B3A" w14:textId="77777777" w:rsidR="002A35F7" w:rsidRPr="00527E9E" w:rsidRDefault="002A35F7" w:rsidP="002A35F7">
            <w:pPr>
              <w:rPr>
                <w:sz w:val="16"/>
              </w:rPr>
            </w:pPr>
            <w:r w:rsidRPr="00527E9E">
              <w:rPr>
                <w:sz w:val="16"/>
              </w:rPr>
              <w:t xml:space="preserve">Monde Divin </w:t>
            </w:r>
          </w:p>
        </w:tc>
      </w:tr>
    </w:tbl>
    <w:p w14:paraId="50E0321C" w14:textId="77777777" w:rsidR="008C1684" w:rsidRPr="00527E9E" w:rsidRDefault="006D766C" w:rsidP="00052555">
      <w:pPr>
        <w:jc w:val="left"/>
        <w:rPr>
          <w:i/>
          <w:sz w:val="16"/>
        </w:rPr>
      </w:pPr>
      <w:r w:rsidRPr="00527E9E">
        <w:rPr>
          <w:noProof/>
          <w:lang w:eastAsia="fr-BE"/>
        </w:rPr>
        <w:drawing>
          <wp:anchor distT="0" distB="0" distL="114300" distR="114300" simplePos="0" relativeHeight="251645952" behindDoc="0" locked="0" layoutInCell="1" allowOverlap="1" wp14:anchorId="0334BBF2" wp14:editId="191AE6FE">
            <wp:simplePos x="0" y="0"/>
            <wp:positionH relativeFrom="column">
              <wp:posOffset>5596255</wp:posOffset>
            </wp:positionH>
            <wp:positionV relativeFrom="paragraph">
              <wp:posOffset>32385</wp:posOffset>
            </wp:positionV>
            <wp:extent cx="1073150" cy="429260"/>
            <wp:effectExtent l="171450" t="171450" r="374650" b="370840"/>
            <wp:wrapSquare wrapText="bothSides"/>
            <wp:docPr id="74" name="Picture 74" descr="Clipboar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lipboard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150" cy="4292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52555" w:rsidRPr="00527E9E">
        <w:rPr>
          <w:sz w:val="16"/>
        </w:rPr>
        <w:t>L</w:t>
      </w:r>
      <w:r w:rsidR="00EB348D" w:rsidRPr="00527E9E">
        <w:rPr>
          <w:sz w:val="16"/>
        </w:rPr>
        <w:t xml:space="preserve">es rencontres dans ce </w:t>
      </w:r>
      <w:r w:rsidR="004E6228" w:rsidRPr="00527E9E">
        <w:rPr>
          <w:sz w:val="16"/>
        </w:rPr>
        <w:t xml:space="preserve">Monde </w:t>
      </w:r>
      <w:r w:rsidR="00EB348D" w:rsidRPr="00527E9E">
        <w:rPr>
          <w:sz w:val="16"/>
        </w:rPr>
        <w:t xml:space="preserve">sont </w:t>
      </w:r>
      <w:r w:rsidR="004E6228" w:rsidRPr="00527E9E">
        <w:rPr>
          <w:sz w:val="16"/>
        </w:rPr>
        <w:t>décrit</w:t>
      </w:r>
      <w:r w:rsidR="00EB348D" w:rsidRPr="00527E9E">
        <w:rPr>
          <w:sz w:val="16"/>
        </w:rPr>
        <w:t>es</w:t>
      </w:r>
      <w:r w:rsidR="004E6228" w:rsidRPr="00527E9E">
        <w:rPr>
          <w:sz w:val="16"/>
        </w:rPr>
        <w:t xml:space="preserve"> à part. </w:t>
      </w:r>
      <w:r w:rsidR="0076542B" w:rsidRPr="00527E9E">
        <w:rPr>
          <w:sz w:val="16"/>
        </w:rPr>
        <w:t xml:space="preserve">Voir </w:t>
      </w:r>
      <w:r w:rsidRPr="00527E9E">
        <w:rPr>
          <w:i/>
          <w:sz w:val="16"/>
        </w:rPr>
        <w:fldChar w:fldCharType="begin"/>
      </w:r>
      <w:r w:rsidRPr="00527E9E">
        <w:rPr>
          <w:i/>
          <w:sz w:val="16"/>
        </w:rPr>
        <w:instrText xml:space="preserve"> REF _Ref469566411 \h  \* MERGEFORMAT </w:instrText>
      </w:r>
      <w:r w:rsidRPr="00527E9E">
        <w:rPr>
          <w:i/>
          <w:sz w:val="16"/>
        </w:rPr>
      </w:r>
      <w:r w:rsidRPr="00527E9E">
        <w:rPr>
          <w:i/>
          <w:sz w:val="16"/>
        </w:rPr>
        <w:fldChar w:fldCharType="separate"/>
      </w:r>
      <w:r w:rsidR="00A17FD0" w:rsidRPr="00527E9E">
        <w:rPr>
          <w:i/>
        </w:rPr>
        <w:t>2.8.3 Rencontre selon l’origine divine, les animaux, les NEC et</w:t>
      </w:r>
      <w:r w:rsidR="00A17FD0" w:rsidRPr="00527E9E">
        <w:t xml:space="preserve"> NEM</w:t>
      </w:r>
      <w:r w:rsidRPr="00527E9E">
        <w:rPr>
          <w:i/>
          <w:sz w:val="16"/>
        </w:rPr>
        <w:fldChar w:fldCharType="end"/>
      </w:r>
      <w:r w:rsidR="0076542B" w:rsidRPr="00527E9E">
        <w:rPr>
          <w:i/>
          <w:sz w:val="16"/>
        </w:rPr>
        <w:t>.</w:t>
      </w:r>
    </w:p>
    <w:p w14:paraId="43EF2E98" w14:textId="77777777" w:rsidR="006D766C" w:rsidRPr="00527E9E" w:rsidRDefault="006D766C" w:rsidP="00052555">
      <w:pPr>
        <w:jc w:val="left"/>
        <w:rPr>
          <w:i/>
          <w:sz w:val="16"/>
        </w:rPr>
      </w:pPr>
    </w:p>
    <w:p w14:paraId="49DB4F91" w14:textId="77777777" w:rsidR="006D766C" w:rsidRPr="00527E9E" w:rsidRDefault="006D766C" w:rsidP="00052555">
      <w:pPr>
        <w:jc w:val="left"/>
        <w:rPr>
          <w:i/>
          <w:sz w:val="16"/>
        </w:rPr>
      </w:pPr>
    </w:p>
    <w:p w14:paraId="7D88390D" w14:textId="77777777" w:rsidR="006D766C" w:rsidRPr="00527E9E" w:rsidRDefault="006D766C" w:rsidP="00052555">
      <w:pPr>
        <w:jc w:val="left"/>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
        <w:gridCol w:w="1524"/>
        <w:gridCol w:w="1524"/>
        <w:gridCol w:w="1830"/>
        <w:gridCol w:w="1839"/>
      </w:tblGrid>
      <w:tr w:rsidR="0067365E" w:rsidRPr="00527E9E" w14:paraId="66FC29FD" w14:textId="77777777" w:rsidTr="0076542B">
        <w:tc>
          <w:tcPr>
            <w:tcW w:w="0" w:type="auto"/>
            <w:tcBorders>
              <w:top w:val="single" w:sz="4" w:space="0" w:color="auto"/>
              <w:left w:val="single" w:sz="4" w:space="0" w:color="auto"/>
            </w:tcBorders>
            <w:shd w:val="clear" w:color="auto" w:fill="CCC0D9"/>
          </w:tcPr>
          <w:p w14:paraId="6E019D95" w14:textId="77777777" w:rsidR="0076542B" w:rsidRPr="00527E9E" w:rsidRDefault="0076542B" w:rsidP="00BB78EE">
            <w:pPr>
              <w:rPr>
                <w:b/>
                <w:sz w:val="16"/>
              </w:rPr>
            </w:pPr>
            <w:r w:rsidRPr="00527E9E">
              <w:rPr>
                <w:b/>
                <w:sz w:val="16"/>
              </w:rPr>
              <w:t>Montagne</w:t>
            </w:r>
          </w:p>
        </w:tc>
        <w:tc>
          <w:tcPr>
            <w:tcW w:w="0" w:type="auto"/>
            <w:gridSpan w:val="4"/>
            <w:tcBorders>
              <w:top w:val="single" w:sz="4" w:space="0" w:color="auto"/>
            </w:tcBorders>
            <w:shd w:val="clear" w:color="auto" w:fill="CCC0D9"/>
          </w:tcPr>
          <w:p w14:paraId="4F0752B1" w14:textId="77777777" w:rsidR="0076542B" w:rsidRPr="00527E9E" w:rsidRDefault="0076542B" w:rsidP="00BB78EE">
            <w:pPr>
              <w:jc w:val="center"/>
              <w:rPr>
                <w:b/>
                <w:sz w:val="16"/>
              </w:rPr>
            </w:pPr>
            <w:r w:rsidRPr="00527E9E">
              <w:rPr>
                <w:b/>
                <w:sz w:val="16"/>
              </w:rPr>
              <w:t>D10*</w:t>
            </w:r>
          </w:p>
        </w:tc>
      </w:tr>
      <w:tr w:rsidR="00E962DE" w:rsidRPr="00527E9E" w14:paraId="3E8735A8" w14:textId="77777777" w:rsidTr="00BB78EE">
        <w:tc>
          <w:tcPr>
            <w:tcW w:w="0" w:type="auto"/>
          </w:tcPr>
          <w:p w14:paraId="72E3B901" w14:textId="77777777" w:rsidR="0076542B" w:rsidRPr="00527E9E" w:rsidRDefault="0076542B" w:rsidP="00BB78EE">
            <w:pPr>
              <w:pStyle w:val="Titre9"/>
              <w:rPr>
                <w:bCs/>
              </w:rPr>
            </w:pPr>
            <w:r w:rsidRPr="00527E9E">
              <w:rPr>
                <w:bCs/>
              </w:rPr>
              <w:t>D10</w:t>
            </w:r>
          </w:p>
        </w:tc>
        <w:tc>
          <w:tcPr>
            <w:tcW w:w="0" w:type="auto"/>
          </w:tcPr>
          <w:p w14:paraId="253D635C" w14:textId="77777777" w:rsidR="0076542B" w:rsidRPr="00527E9E" w:rsidRDefault="0076542B" w:rsidP="00BB78EE">
            <w:pPr>
              <w:jc w:val="center"/>
              <w:rPr>
                <w:b/>
                <w:sz w:val="16"/>
              </w:rPr>
            </w:pPr>
            <w:r w:rsidRPr="00527E9E">
              <w:rPr>
                <w:b/>
                <w:sz w:val="16"/>
              </w:rPr>
              <w:t>1</w:t>
            </w:r>
          </w:p>
        </w:tc>
        <w:tc>
          <w:tcPr>
            <w:tcW w:w="0" w:type="auto"/>
          </w:tcPr>
          <w:p w14:paraId="3F198DF9" w14:textId="77777777" w:rsidR="0076542B" w:rsidRPr="00527E9E" w:rsidRDefault="0076542B" w:rsidP="00BB78EE">
            <w:pPr>
              <w:jc w:val="center"/>
              <w:rPr>
                <w:b/>
                <w:sz w:val="16"/>
              </w:rPr>
            </w:pPr>
            <w:r w:rsidRPr="00527E9E">
              <w:rPr>
                <w:b/>
                <w:sz w:val="16"/>
              </w:rPr>
              <w:t>2</w:t>
            </w:r>
          </w:p>
        </w:tc>
        <w:tc>
          <w:tcPr>
            <w:tcW w:w="0" w:type="auto"/>
          </w:tcPr>
          <w:p w14:paraId="52686338" w14:textId="77777777" w:rsidR="0076542B" w:rsidRPr="00527E9E" w:rsidRDefault="0076542B" w:rsidP="00BB78EE">
            <w:pPr>
              <w:jc w:val="center"/>
              <w:rPr>
                <w:b/>
                <w:sz w:val="16"/>
              </w:rPr>
            </w:pPr>
            <w:r w:rsidRPr="00527E9E">
              <w:rPr>
                <w:b/>
                <w:sz w:val="16"/>
              </w:rPr>
              <w:t>3</w:t>
            </w:r>
          </w:p>
        </w:tc>
        <w:tc>
          <w:tcPr>
            <w:tcW w:w="0" w:type="auto"/>
          </w:tcPr>
          <w:p w14:paraId="09B34C6A" w14:textId="77777777" w:rsidR="0076542B" w:rsidRPr="00527E9E" w:rsidRDefault="0076542B" w:rsidP="00BB78EE">
            <w:pPr>
              <w:jc w:val="center"/>
              <w:rPr>
                <w:b/>
                <w:sz w:val="16"/>
              </w:rPr>
            </w:pPr>
            <w:r w:rsidRPr="00527E9E">
              <w:rPr>
                <w:b/>
                <w:sz w:val="16"/>
              </w:rPr>
              <w:t>4</w:t>
            </w:r>
          </w:p>
        </w:tc>
      </w:tr>
      <w:tr w:rsidR="00E962DE" w:rsidRPr="00527E9E" w14:paraId="7688716C" w14:textId="77777777" w:rsidTr="00BB78EE">
        <w:tc>
          <w:tcPr>
            <w:tcW w:w="0" w:type="auto"/>
          </w:tcPr>
          <w:p w14:paraId="64223BE1" w14:textId="77777777" w:rsidR="0076542B" w:rsidRPr="00527E9E" w:rsidRDefault="0076542B" w:rsidP="00BB78EE">
            <w:pPr>
              <w:jc w:val="center"/>
              <w:rPr>
                <w:sz w:val="16"/>
              </w:rPr>
            </w:pPr>
            <w:r w:rsidRPr="00527E9E">
              <w:rPr>
                <w:sz w:val="16"/>
              </w:rPr>
              <w:t xml:space="preserve">1 </w:t>
            </w:r>
          </w:p>
        </w:tc>
        <w:tc>
          <w:tcPr>
            <w:tcW w:w="0" w:type="auto"/>
            <w:vAlign w:val="bottom"/>
          </w:tcPr>
          <w:p w14:paraId="10601C61" w14:textId="77777777" w:rsidR="0076542B" w:rsidRPr="00527E9E" w:rsidRDefault="00BB4314" w:rsidP="00BB78EE">
            <w:pPr>
              <w:jc w:val="center"/>
              <w:rPr>
                <w:rFonts w:eastAsia="Arial Unicode MS" w:cs="Arial"/>
                <w:sz w:val="16"/>
                <w:szCs w:val="16"/>
              </w:rPr>
            </w:pPr>
            <w:r w:rsidRPr="00527E9E">
              <w:rPr>
                <w:rFonts w:cs="Arial"/>
                <w:sz w:val="16"/>
                <w:szCs w:val="16"/>
              </w:rPr>
              <w:t>Serpent vase</w:t>
            </w:r>
          </w:p>
        </w:tc>
        <w:tc>
          <w:tcPr>
            <w:tcW w:w="0" w:type="auto"/>
            <w:vAlign w:val="bottom"/>
          </w:tcPr>
          <w:p w14:paraId="522D6F75" w14:textId="77777777" w:rsidR="0076542B" w:rsidRPr="00527E9E" w:rsidRDefault="00BB4314" w:rsidP="00BB78EE">
            <w:pPr>
              <w:jc w:val="center"/>
              <w:rPr>
                <w:rFonts w:eastAsia="Arial Unicode MS" w:cs="Arial"/>
                <w:sz w:val="16"/>
                <w:szCs w:val="16"/>
              </w:rPr>
            </w:pPr>
            <w:r w:rsidRPr="00527E9E">
              <w:rPr>
                <w:rFonts w:cs="Arial"/>
                <w:sz w:val="16"/>
                <w:szCs w:val="16"/>
              </w:rPr>
              <w:t>Géant aveugle</w:t>
            </w:r>
          </w:p>
        </w:tc>
        <w:tc>
          <w:tcPr>
            <w:tcW w:w="0" w:type="auto"/>
            <w:vAlign w:val="bottom"/>
          </w:tcPr>
          <w:p w14:paraId="3419BA84" w14:textId="77777777" w:rsidR="0076542B" w:rsidRPr="00527E9E" w:rsidRDefault="00BB4314" w:rsidP="00BB78EE">
            <w:pPr>
              <w:jc w:val="center"/>
              <w:rPr>
                <w:rFonts w:eastAsia="Arial Unicode MS" w:cs="Arial"/>
                <w:sz w:val="16"/>
                <w:szCs w:val="16"/>
              </w:rPr>
            </w:pPr>
            <w:r w:rsidRPr="00527E9E">
              <w:rPr>
                <w:rFonts w:cs="Arial"/>
                <w:iCs/>
                <w:sz w:val="16"/>
                <w:szCs w:val="16"/>
              </w:rPr>
              <w:t>Démon sans</w:t>
            </w:r>
            <w:r w:rsidR="00335CA5" w:rsidRPr="00527E9E">
              <w:rPr>
                <w:rFonts w:cs="Arial"/>
                <w:iCs/>
                <w:sz w:val="16"/>
                <w:szCs w:val="16"/>
              </w:rPr>
              <w:t xml:space="preserve"> nom</w:t>
            </w:r>
          </w:p>
        </w:tc>
        <w:tc>
          <w:tcPr>
            <w:tcW w:w="0" w:type="auto"/>
          </w:tcPr>
          <w:p w14:paraId="5A1519B7" w14:textId="77777777" w:rsidR="0076542B" w:rsidRPr="00527E9E" w:rsidRDefault="00017965" w:rsidP="00BB78EE">
            <w:pPr>
              <w:jc w:val="center"/>
              <w:rPr>
                <w:sz w:val="16"/>
              </w:rPr>
            </w:pPr>
            <w:r w:rsidRPr="00527E9E">
              <w:rPr>
                <w:rFonts w:cs="Arial"/>
                <w:iCs/>
                <w:sz w:val="16"/>
                <w:szCs w:val="16"/>
              </w:rPr>
              <w:t>D</w:t>
            </w:r>
            <w:r w:rsidR="00335CA5" w:rsidRPr="00527E9E">
              <w:rPr>
                <w:rFonts w:cs="Arial"/>
                <w:iCs/>
                <w:sz w:val="16"/>
                <w:szCs w:val="16"/>
              </w:rPr>
              <w:t>ragon</w:t>
            </w:r>
          </w:p>
        </w:tc>
      </w:tr>
      <w:tr w:rsidR="00E962DE" w:rsidRPr="00527E9E" w14:paraId="31C72864" w14:textId="77777777" w:rsidTr="00BB78EE">
        <w:tc>
          <w:tcPr>
            <w:tcW w:w="0" w:type="auto"/>
            <w:shd w:val="clear" w:color="auto" w:fill="E0E0E0"/>
          </w:tcPr>
          <w:p w14:paraId="6B74244F" w14:textId="77777777" w:rsidR="0076542B" w:rsidRPr="00527E9E" w:rsidRDefault="0076542B" w:rsidP="00BB78EE">
            <w:pPr>
              <w:jc w:val="center"/>
              <w:rPr>
                <w:sz w:val="16"/>
              </w:rPr>
            </w:pPr>
            <w:r w:rsidRPr="00527E9E">
              <w:rPr>
                <w:sz w:val="16"/>
              </w:rPr>
              <w:t>2</w:t>
            </w:r>
          </w:p>
        </w:tc>
        <w:tc>
          <w:tcPr>
            <w:tcW w:w="0" w:type="auto"/>
            <w:shd w:val="clear" w:color="auto" w:fill="E0E0E0"/>
            <w:vAlign w:val="bottom"/>
          </w:tcPr>
          <w:p w14:paraId="61A1D013" w14:textId="77777777" w:rsidR="0076542B" w:rsidRPr="00527E9E" w:rsidRDefault="00017965" w:rsidP="00BB78EE">
            <w:pPr>
              <w:jc w:val="center"/>
              <w:rPr>
                <w:rFonts w:eastAsia="Arial Unicode MS" w:cs="Arial"/>
                <w:sz w:val="16"/>
                <w:szCs w:val="16"/>
              </w:rPr>
            </w:pPr>
            <w:r w:rsidRPr="00527E9E">
              <w:rPr>
                <w:rFonts w:cs="Arial"/>
                <w:iCs/>
                <w:sz w:val="16"/>
                <w:szCs w:val="16"/>
              </w:rPr>
              <w:t>C</w:t>
            </w:r>
            <w:r w:rsidR="00335CA5" w:rsidRPr="00527E9E">
              <w:rPr>
                <w:rFonts w:cs="Arial"/>
                <w:iCs/>
                <w:sz w:val="16"/>
                <w:szCs w:val="16"/>
              </w:rPr>
              <w:t>himère</w:t>
            </w:r>
          </w:p>
        </w:tc>
        <w:tc>
          <w:tcPr>
            <w:tcW w:w="0" w:type="auto"/>
            <w:shd w:val="clear" w:color="auto" w:fill="E0E0E0"/>
            <w:vAlign w:val="bottom"/>
          </w:tcPr>
          <w:p w14:paraId="17B85FF7" w14:textId="77777777" w:rsidR="0076542B" w:rsidRPr="00527E9E" w:rsidRDefault="00017965" w:rsidP="00BB78EE">
            <w:pPr>
              <w:jc w:val="center"/>
              <w:rPr>
                <w:rFonts w:eastAsia="Arial Unicode MS" w:cs="Arial"/>
                <w:iCs/>
                <w:sz w:val="16"/>
                <w:szCs w:val="16"/>
              </w:rPr>
            </w:pPr>
            <w:r w:rsidRPr="00527E9E">
              <w:rPr>
                <w:rFonts w:cs="Arial"/>
                <w:iCs/>
                <w:sz w:val="16"/>
                <w:szCs w:val="16"/>
              </w:rPr>
              <w:t>C</w:t>
            </w:r>
            <w:r w:rsidR="00335CA5" w:rsidRPr="00527E9E">
              <w:rPr>
                <w:rFonts w:cs="Arial"/>
                <w:iCs/>
                <w:sz w:val="16"/>
                <w:szCs w:val="16"/>
              </w:rPr>
              <w:t>himéara</w:t>
            </w:r>
          </w:p>
        </w:tc>
        <w:tc>
          <w:tcPr>
            <w:tcW w:w="0" w:type="auto"/>
            <w:shd w:val="clear" w:color="auto" w:fill="E0E0E0"/>
            <w:vAlign w:val="bottom"/>
          </w:tcPr>
          <w:p w14:paraId="17465243" w14:textId="77777777" w:rsidR="0076542B" w:rsidRPr="00527E9E" w:rsidRDefault="00017965" w:rsidP="00BB78EE">
            <w:pPr>
              <w:jc w:val="center"/>
              <w:rPr>
                <w:rFonts w:eastAsia="Arial Unicode MS" w:cs="Arial"/>
                <w:sz w:val="16"/>
                <w:szCs w:val="16"/>
              </w:rPr>
            </w:pPr>
            <w:r w:rsidRPr="00527E9E">
              <w:rPr>
                <w:rFonts w:cs="Arial"/>
                <w:sz w:val="16"/>
                <w:szCs w:val="16"/>
              </w:rPr>
              <w:t>C</w:t>
            </w:r>
            <w:r w:rsidR="00335CA5" w:rsidRPr="00527E9E">
              <w:rPr>
                <w:rFonts w:cs="Arial"/>
                <w:sz w:val="16"/>
                <w:szCs w:val="16"/>
              </w:rPr>
              <w:t>yclom</w:t>
            </w:r>
          </w:p>
        </w:tc>
        <w:tc>
          <w:tcPr>
            <w:tcW w:w="0" w:type="auto"/>
            <w:shd w:val="clear" w:color="auto" w:fill="E0E0E0"/>
            <w:vAlign w:val="bottom"/>
          </w:tcPr>
          <w:p w14:paraId="7FCE8B69" w14:textId="77777777" w:rsidR="0076542B" w:rsidRPr="00527E9E" w:rsidRDefault="00BB4314" w:rsidP="00BB78EE">
            <w:pPr>
              <w:jc w:val="center"/>
              <w:rPr>
                <w:rFonts w:eastAsia="Arial Unicode MS" w:cs="Arial"/>
                <w:sz w:val="16"/>
                <w:szCs w:val="16"/>
              </w:rPr>
            </w:pPr>
            <w:r w:rsidRPr="00527E9E">
              <w:rPr>
                <w:rFonts w:cs="Arial"/>
                <w:iCs/>
                <w:sz w:val="16"/>
                <w:szCs w:val="16"/>
              </w:rPr>
              <w:t xml:space="preserve">Ancien </w:t>
            </w:r>
            <w:r w:rsidR="00335CA5" w:rsidRPr="00527E9E">
              <w:rPr>
                <w:rFonts w:cs="Arial"/>
                <w:iCs/>
                <w:sz w:val="16"/>
                <w:szCs w:val="16"/>
              </w:rPr>
              <w:t>dragon</w:t>
            </w:r>
          </w:p>
        </w:tc>
      </w:tr>
      <w:tr w:rsidR="00E962DE" w:rsidRPr="00527E9E" w14:paraId="1707C2AD" w14:textId="77777777" w:rsidTr="00BB78EE">
        <w:tc>
          <w:tcPr>
            <w:tcW w:w="0" w:type="auto"/>
          </w:tcPr>
          <w:p w14:paraId="406557E0" w14:textId="77777777" w:rsidR="0076542B" w:rsidRPr="00527E9E" w:rsidRDefault="0076542B" w:rsidP="00BB78EE">
            <w:pPr>
              <w:jc w:val="center"/>
              <w:rPr>
                <w:sz w:val="16"/>
              </w:rPr>
            </w:pPr>
            <w:r w:rsidRPr="00527E9E">
              <w:rPr>
                <w:sz w:val="16"/>
              </w:rPr>
              <w:t>3</w:t>
            </w:r>
          </w:p>
        </w:tc>
        <w:tc>
          <w:tcPr>
            <w:tcW w:w="0" w:type="auto"/>
            <w:vAlign w:val="bottom"/>
          </w:tcPr>
          <w:p w14:paraId="0AE8F429" w14:textId="77777777" w:rsidR="0076542B" w:rsidRPr="00527E9E" w:rsidRDefault="00BB4314" w:rsidP="00BB78EE">
            <w:pPr>
              <w:jc w:val="center"/>
              <w:rPr>
                <w:rFonts w:eastAsia="Arial Unicode MS" w:cs="Arial"/>
                <w:sz w:val="16"/>
                <w:szCs w:val="16"/>
              </w:rPr>
            </w:pPr>
            <w:r w:rsidRPr="00527E9E">
              <w:rPr>
                <w:rFonts w:cs="Arial"/>
                <w:sz w:val="16"/>
                <w:szCs w:val="16"/>
              </w:rPr>
              <w:t>Dragon sauvage</w:t>
            </w:r>
          </w:p>
        </w:tc>
        <w:tc>
          <w:tcPr>
            <w:tcW w:w="0" w:type="auto"/>
            <w:vAlign w:val="bottom"/>
          </w:tcPr>
          <w:p w14:paraId="25EB7CD2" w14:textId="77777777" w:rsidR="0076542B" w:rsidRPr="00527E9E" w:rsidRDefault="00BB4314" w:rsidP="00BB78EE">
            <w:pPr>
              <w:jc w:val="center"/>
              <w:rPr>
                <w:rFonts w:eastAsia="Arial Unicode MS" w:cs="Arial"/>
                <w:sz w:val="16"/>
                <w:szCs w:val="16"/>
              </w:rPr>
            </w:pPr>
            <w:r w:rsidRPr="00527E9E">
              <w:rPr>
                <w:rFonts w:cs="Arial"/>
                <w:iCs/>
                <w:sz w:val="16"/>
                <w:szCs w:val="16"/>
              </w:rPr>
              <w:t>Fée des cieux</w:t>
            </w:r>
          </w:p>
        </w:tc>
        <w:tc>
          <w:tcPr>
            <w:tcW w:w="0" w:type="auto"/>
            <w:vAlign w:val="bottom"/>
          </w:tcPr>
          <w:p w14:paraId="56205968" w14:textId="77777777" w:rsidR="0076542B" w:rsidRPr="00527E9E" w:rsidRDefault="00BB4314" w:rsidP="00BB78EE">
            <w:pPr>
              <w:jc w:val="center"/>
              <w:rPr>
                <w:rFonts w:eastAsia="Arial Unicode MS" w:cs="Arial"/>
                <w:iCs/>
                <w:sz w:val="16"/>
                <w:szCs w:val="16"/>
              </w:rPr>
            </w:pPr>
            <w:r w:rsidRPr="00527E9E">
              <w:rPr>
                <w:rFonts w:cs="Arial"/>
                <w:iCs/>
                <w:sz w:val="16"/>
                <w:szCs w:val="16"/>
              </w:rPr>
              <w:t>Grantom de flamme</w:t>
            </w:r>
          </w:p>
        </w:tc>
        <w:tc>
          <w:tcPr>
            <w:tcW w:w="0" w:type="auto"/>
            <w:vAlign w:val="bottom"/>
          </w:tcPr>
          <w:p w14:paraId="3212D1CF" w14:textId="77777777" w:rsidR="0076542B" w:rsidRPr="00527E9E" w:rsidRDefault="00BB4314" w:rsidP="00BB78EE">
            <w:pPr>
              <w:jc w:val="center"/>
              <w:rPr>
                <w:rFonts w:eastAsia="Arial Unicode MS" w:cs="Arial"/>
                <w:iCs/>
                <w:sz w:val="16"/>
                <w:szCs w:val="16"/>
              </w:rPr>
            </w:pPr>
            <w:r w:rsidRPr="00527E9E">
              <w:rPr>
                <w:rFonts w:cs="Arial"/>
                <w:iCs/>
                <w:sz w:val="16"/>
                <w:szCs w:val="16"/>
              </w:rPr>
              <w:t>Seigneur des neiges</w:t>
            </w:r>
          </w:p>
        </w:tc>
      </w:tr>
      <w:tr w:rsidR="00E962DE" w:rsidRPr="00527E9E" w14:paraId="216E41EB" w14:textId="77777777" w:rsidTr="00BB78EE">
        <w:tc>
          <w:tcPr>
            <w:tcW w:w="0" w:type="auto"/>
            <w:shd w:val="clear" w:color="auto" w:fill="E0E0E0"/>
          </w:tcPr>
          <w:p w14:paraId="1FC41D79" w14:textId="77777777" w:rsidR="00DC4ECC" w:rsidRPr="00527E9E" w:rsidRDefault="00DC4ECC" w:rsidP="00BB78EE">
            <w:pPr>
              <w:jc w:val="center"/>
              <w:rPr>
                <w:sz w:val="16"/>
              </w:rPr>
            </w:pPr>
            <w:r w:rsidRPr="00527E9E">
              <w:rPr>
                <w:sz w:val="16"/>
              </w:rPr>
              <w:t>4</w:t>
            </w:r>
          </w:p>
        </w:tc>
        <w:tc>
          <w:tcPr>
            <w:tcW w:w="0" w:type="auto"/>
            <w:shd w:val="clear" w:color="auto" w:fill="E0E0E0"/>
            <w:vAlign w:val="bottom"/>
          </w:tcPr>
          <w:p w14:paraId="41AB6E65" w14:textId="77777777" w:rsidR="00DC4ECC" w:rsidRPr="00527E9E" w:rsidRDefault="00DC4ECC" w:rsidP="00BB78EE">
            <w:pPr>
              <w:jc w:val="center"/>
              <w:rPr>
                <w:rFonts w:eastAsia="Arial Unicode MS" w:cs="Arial"/>
                <w:sz w:val="16"/>
                <w:szCs w:val="16"/>
              </w:rPr>
            </w:pPr>
            <w:r w:rsidRPr="00527E9E">
              <w:rPr>
                <w:rFonts w:cs="Arial"/>
                <w:sz w:val="16"/>
                <w:szCs w:val="16"/>
              </w:rPr>
              <w:t>Griffon</w:t>
            </w:r>
          </w:p>
        </w:tc>
        <w:tc>
          <w:tcPr>
            <w:tcW w:w="0" w:type="auto"/>
            <w:shd w:val="clear" w:color="auto" w:fill="E0E0E0"/>
            <w:vAlign w:val="bottom"/>
          </w:tcPr>
          <w:p w14:paraId="68B6DE73" w14:textId="77777777" w:rsidR="00DC4ECC" w:rsidRPr="00527E9E" w:rsidRDefault="00BB4314" w:rsidP="00BB78EE">
            <w:pPr>
              <w:jc w:val="center"/>
              <w:rPr>
                <w:rFonts w:eastAsia="Arial Unicode MS" w:cs="Arial"/>
                <w:sz w:val="16"/>
                <w:szCs w:val="16"/>
              </w:rPr>
            </w:pPr>
            <w:r w:rsidRPr="00527E9E">
              <w:rPr>
                <w:rFonts w:cs="Arial"/>
                <w:iCs/>
                <w:sz w:val="16"/>
                <w:szCs w:val="16"/>
              </w:rPr>
              <w:t xml:space="preserve">Fée </w:t>
            </w:r>
            <w:r w:rsidR="00DC4ECC" w:rsidRPr="00527E9E">
              <w:rPr>
                <w:rFonts w:cs="Arial"/>
                <w:iCs/>
                <w:sz w:val="16"/>
                <w:szCs w:val="16"/>
              </w:rPr>
              <w:t>des collines</w:t>
            </w:r>
          </w:p>
        </w:tc>
        <w:tc>
          <w:tcPr>
            <w:tcW w:w="0" w:type="auto"/>
            <w:shd w:val="clear" w:color="auto" w:fill="E0E0E0"/>
            <w:vAlign w:val="bottom"/>
          </w:tcPr>
          <w:p w14:paraId="4A80BFBD" w14:textId="77777777" w:rsidR="00DC4ECC" w:rsidRPr="00527E9E" w:rsidRDefault="00BB4314" w:rsidP="00BB78EE">
            <w:pPr>
              <w:jc w:val="center"/>
              <w:rPr>
                <w:rFonts w:eastAsia="Arial Unicode MS" w:cs="Arial"/>
                <w:sz w:val="16"/>
                <w:szCs w:val="16"/>
              </w:rPr>
            </w:pPr>
            <w:r w:rsidRPr="00527E9E">
              <w:rPr>
                <w:rFonts w:cs="Arial"/>
                <w:iCs/>
                <w:sz w:val="16"/>
                <w:szCs w:val="16"/>
              </w:rPr>
              <w:t xml:space="preserve">Corne </w:t>
            </w:r>
            <w:r w:rsidR="00DC4ECC" w:rsidRPr="00527E9E">
              <w:rPr>
                <w:rFonts w:cs="Arial"/>
                <w:iCs/>
                <w:sz w:val="16"/>
                <w:szCs w:val="16"/>
              </w:rPr>
              <w:t>divine</w:t>
            </w:r>
          </w:p>
        </w:tc>
        <w:tc>
          <w:tcPr>
            <w:tcW w:w="0" w:type="auto"/>
            <w:shd w:val="clear" w:color="auto" w:fill="E0E0E0"/>
            <w:vAlign w:val="bottom"/>
          </w:tcPr>
          <w:p w14:paraId="484886F5" w14:textId="77777777" w:rsidR="00DC4ECC" w:rsidRPr="00527E9E" w:rsidRDefault="00DC4ECC" w:rsidP="003607ED">
            <w:pPr>
              <w:jc w:val="center"/>
              <w:rPr>
                <w:rFonts w:eastAsia="Arial Unicode MS" w:cs="Arial"/>
                <w:sz w:val="16"/>
                <w:szCs w:val="16"/>
              </w:rPr>
            </w:pPr>
            <w:r w:rsidRPr="00527E9E">
              <w:rPr>
                <w:rFonts w:cs="Arial"/>
                <w:sz w:val="16"/>
                <w:szCs w:val="16"/>
              </w:rPr>
              <w:t>Cyclom</w:t>
            </w:r>
          </w:p>
        </w:tc>
      </w:tr>
      <w:tr w:rsidR="00E962DE" w:rsidRPr="00527E9E" w14:paraId="7F3171AB" w14:textId="77777777" w:rsidTr="00BB78EE">
        <w:tc>
          <w:tcPr>
            <w:tcW w:w="0" w:type="auto"/>
          </w:tcPr>
          <w:p w14:paraId="1DE390D7" w14:textId="77777777" w:rsidR="00DC4ECC" w:rsidRPr="00527E9E" w:rsidRDefault="00DC4ECC" w:rsidP="00BB78EE">
            <w:pPr>
              <w:jc w:val="center"/>
              <w:rPr>
                <w:sz w:val="16"/>
              </w:rPr>
            </w:pPr>
            <w:r w:rsidRPr="00527E9E">
              <w:rPr>
                <w:sz w:val="16"/>
              </w:rPr>
              <w:t>5</w:t>
            </w:r>
          </w:p>
        </w:tc>
        <w:tc>
          <w:tcPr>
            <w:tcW w:w="0" w:type="auto"/>
            <w:vAlign w:val="bottom"/>
          </w:tcPr>
          <w:p w14:paraId="3E3851FC" w14:textId="77777777" w:rsidR="00DC4ECC" w:rsidRPr="00527E9E" w:rsidRDefault="00DC4ECC" w:rsidP="00BB78EE">
            <w:pPr>
              <w:jc w:val="center"/>
              <w:rPr>
                <w:rFonts w:eastAsia="Arial Unicode MS" w:cs="Arial"/>
                <w:sz w:val="16"/>
                <w:szCs w:val="16"/>
              </w:rPr>
            </w:pPr>
            <w:r w:rsidRPr="00527E9E">
              <w:rPr>
                <w:rFonts w:cs="Arial"/>
                <w:sz w:val="16"/>
                <w:szCs w:val="16"/>
              </w:rPr>
              <w:t>Griffor</w:t>
            </w:r>
          </w:p>
        </w:tc>
        <w:tc>
          <w:tcPr>
            <w:tcW w:w="0" w:type="auto"/>
            <w:vAlign w:val="bottom"/>
          </w:tcPr>
          <w:p w14:paraId="11AE0E23" w14:textId="77777777" w:rsidR="00DC4ECC" w:rsidRPr="00527E9E" w:rsidRDefault="00BB4314" w:rsidP="00BB78EE">
            <w:pPr>
              <w:jc w:val="center"/>
              <w:rPr>
                <w:rFonts w:eastAsia="Arial Unicode MS" w:cs="Arial"/>
                <w:sz w:val="16"/>
                <w:szCs w:val="16"/>
              </w:rPr>
            </w:pPr>
            <w:r w:rsidRPr="00527E9E">
              <w:rPr>
                <w:rFonts w:cs="Arial"/>
                <w:sz w:val="16"/>
                <w:szCs w:val="16"/>
              </w:rPr>
              <w:t xml:space="preserve">Grand </w:t>
            </w:r>
            <w:r w:rsidR="00DC4ECC" w:rsidRPr="00527E9E">
              <w:rPr>
                <w:rFonts w:cs="Arial"/>
                <w:sz w:val="16"/>
                <w:szCs w:val="16"/>
              </w:rPr>
              <w:t>satyre</w:t>
            </w:r>
          </w:p>
        </w:tc>
        <w:tc>
          <w:tcPr>
            <w:tcW w:w="0" w:type="auto"/>
            <w:vAlign w:val="bottom"/>
          </w:tcPr>
          <w:p w14:paraId="5D61032B" w14:textId="77777777" w:rsidR="00DC4ECC" w:rsidRPr="00527E9E" w:rsidRDefault="00BB4314" w:rsidP="00BB78EE">
            <w:pPr>
              <w:jc w:val="center"/>
              <w:rPr>
                <w:rFonts w:eastAsia="Arial Unicode MS" w:cs="Arial"/>
                <w:sz w:val="16"/>
                <w:szCs w:val="16"/>
              </w:rPr>
            </w:pPr>
            <w:r w:rsidRPr="00527E9E">
              <w:rPr>
                <w:rFonts w:cs="Arial"/>
                <w:iCs/>
                <w:sz w:val="16"/>
                <w:szCs w:val="16"/>
              </w:rPr>
              <w:t xml:space="preserve">Grantom </w:t>
            </w:r>
            <w:r w:rsidR="00DC4ECC" w:rsidRPr="00527E9E">
              <w:rPr>
                <w:rFonts w:cs="Arial"/>
                <w:iCs/>
                <w:sz w:val="16"/>
                <w:szCs w:val="16"/>
              </w:rPr>
              <w:t>des glaces</w:t>
            </w:r>
          </w:p>
        </w:tc>
        <w:tc>
          <w:tcPr>
            <w:tcW w:w="0" w:type="auto"/>
            <w:vAlign w:val="bottom"/>
          </w:tcPr>
          <w:p w14:paraId="6DC37A23" w14:textId="77777777" w:rsidR="00DC4ECC" w:rsidRPr="00527E9E" w:rsidRDefault="00BB4314" w:rsidP="003607ED">
            <w:pPr>
              <w:jc w:val="center"/>
              <w:rPr>
                <w:rFonts w:eastAsia="Arial Unicode MS" w:cs="Arial"/>
                <w:iCs/>
                <w:sz w:val="16"/>
                <w:szCs w:val="16"/>
              </w:rPr>
            </w:pPr>
            <w:r w:rsidRPr="00527E9E">
              <w:rPr>
                <w:rFonts w:cs="Arial"/>
                <w:iCs/>
                <w:sz w:val="16"/>
                <w:szCs w:val="16"/>
              </w:rPr>
              <w:t xml:space="preserve">Grantom </w:t>
            </w:r>
            <w:r w:rsidR="00DC4ECC" w:rsidRPr="00527E9E">
              <w:rPr>
                <w:rFonts w:cs="Arial"/>
                <w:iCs/>
                <w:sz w:val="16"/>
                <w:szCs w:val="16"/>
              </w:rPr>
              <w:t>de flamme</w:t>
            </w:r>
          </w:p>
        </w:tc>
      </w:tr>
      <w:tr w:rsidR="00E962DE" w:rsidRPr="00527E9E" w14:paraId="06235BD8" w14:textId="77777777" w:rsidTr="00BB78EE">
        <w:tc>
          <w:tcPr>
            <w:tcW w:w="0" w:type="auto"/>
            <w:shd w:val="clear" w:color="auto" w:fill="E0E0E0"/>
          </w:tcPr>
          <w:p w14:paraId="26E2AF20" w14:textId="77777777" w:rsidR="00DC4ECC" w:rsidRPr="00527E9E" w:rsidRDefault="00DC4ECC" w:rsidP="00BB78EE">
            <w:pPr>
              <w:jc w:val="center"/>
              <w:rPr>
                <w:sz w:val="16"/>
              </w:rPr>
            </w:pPr>
            <w:r w:rsidRPr="00527E9E">
              <w:rPr>
                <w:sz w:val="16"/>
              </w:rPr>
              <w:t>6</w:t>
            </w:r>
          </w:p>
        </w:tc>
        <w:tc>
          <w:tcPr>
            <w:tcW w:w="0" w:type="auto"/>
            <w:shd w:val="clear" w:color="auto" w:fill="E0E0E0"/>
            <w:vAlign w:val="bottom"/>
          </w:tcPr>
          <w:p w14:paraId="616517CB" w14:textId="77777777" w:rsidR="00DC4ECC" w:rsidRPr="00527E9E" w:rsidRDefault="00DC4ECC" w:rsidP="00BB78EE">
            <w:pPr>
              <w:jc w:val="center"/>
              <w:rPr>
                <w:rFonts w:eastAsia="Arial Unicode MS" w:cs="Arial"/>
                <w:sz w:val="16"/>
                <w:szCs w:val="16"/>
              </w:rPr>
            </w:pPr>
            <w:r w:rsidRPr="00527E9E">
              <w:rPr>
                <w:rFonts w:cs="Arial"/>
                <w:sz w:val="16"/>
                <w:szCs w:val="16"/>
              </w:rPr>
              <w:t>Singeons</w:t>
            </w:r>
          </w:p>
        </w:tc>
        <w:tc>
          <w:tcPr>
            <w:tcW w:w="0" w:type="auto"/>
            <w:shd w:val="clear" w:color="auto" w:fill="E0E0E0"/>
            <w:vAlign w:val="bottom"/>
          </w:tcPr>
          <w:p w14:paraId="7E4EB749" w14:textId="77777777" w:rsidR="00DC4ECC" w:rsidRPr="00527E9E" w:rsidRDefault="00BB4314" w:rsidP="00BB78EE">
            <w:pPr>
              <w:jc w:val="center"/>
              <w:rPr>
                <w:rFonts w:eastAsia="Arial Unicode MS" w:cs="Arial"/>
                <w:sz w:val="16"/>
                <w:szCs w:val="16"/>
              </w:rPr>
            </w:pPr>
            <w:r w:rsidRPr="00527E9E">
              <w:rPr>
                <w:rFonts w:cs="Arial"/>
                <w:sz w:val="16"/>
                <w:szCs w:val="16"/>
              </w:rPr>
              <w:t>Nain</w:t>
            </w:r>
            <w:r w:rsidR="00DC4ECC" w:rsidRPr="00527E9E">
              <w:rPr>
                <w:rFonts w:cs="Arial"/>
                <w:sz w:val="16"/>
                <w:szCs w:val="16"/>
              </w:rPr>
              <w:t>-géant</w:t>
            </w:r>
          </w:p>
        </w:tc>
        <w:tc>
          <w:tcPr>
            <w:tcW w:w="0" w:type="auto"/>
            <w:shd w:val="clear" w:color="auto" w:fill="E0E0E0"/>
            <w:vAlign w:val="bottom"/>
          </w:tcPr>
          <w:p w14:paraId="2CDA64FB" w14:textId="77777777" w:rsidR="00DC4ECC" w:rsidRPr="00527E9E" w:rsidRDefault="00BB4314" w:rsidP="00BB78EE">
            <w:pPr>
              <w:jc w:val="center"/>
              <w:rPr>
                <w:rFonts w:eastAsia="Arial Unicode MS" w:cs="Arial"/>
                <w:sz w:val="16"/>
                <w:szCs w:val="16"/>
              </w:rPr>
            </w:pPr>
            <w:r w:rsidRPr="00527E9E">
              <w:rPr>
                <w:rFonts w:cs="Arial"/>
                <w:sz w:val="16"/>
                <w:szCs w:val="16"/>
              </w:rPr>
              <w:t xml:space="preserve">Grand </w:t>
            </w:r>
            <w:r w:rsidR="00DC4ECC" w:rsidRPr="00527E9E">
              <w:rPr>
                <w:rFonts w:cs="Arial"/>
                <w:sz w:val="16"/>
                <w:szCs w:val="16"/>
              </w:rPr>
              <w:t>aigle</w:t>
            </w:r>
          </w:p>
        </w:tc>
        <w:tc>
          <w:tcPr>
            <w:tcW w:w="0" w:type="auto"/>
            <w:shd w:val="clear" w:color="auto" w:fill="E0E0E0"/>
            <w:vAlign w:val="bottom"/>
          </w:tcPr>
          <w:p w14:paraId="5160B598" w14:textId="77777777" w:rsidR="00DC4ECC" w:rsidRPr="00527E9E" w:rsidRDefault="00BB4314" w:rsidP="003607ED">
            <w:pPr>
              <w:jc w:val="center"/>
              <w:rPr>
                <w:rFonts w:eastAsia="Arial Unicode MS" w:cs="Arial"/>
                <w:sz w:val="16"/>
                <w:szCs w:val="16"/>
              </w:rPr>
            </w:pPr>
            <w:r w:rsidRPr="00527E9E">
              <w:rPr>
                <w:rFonts w:cs="Arial"/>
                <w:iCs/>
                <w:sz w:val="16"/>
                <w:szCs w:val="16"/>
              </w:rPr>
              <w:t xml:space="preserve">Corne </w:t>
            </w:r>
            <w:r w:rsidR="00DC4ECC" w:rsidRPr="00527E9E">
              <w:rPr>
                <w:rFonts w:cs="Arial"/>
                <w:iCs/>
                <w:sz w:val="16"/>
                <w:szCs w:val="16"/>
              </w:rPr>
              <w:t>divine</w:t>
            </w:r>
          </w:p>
        </w:tc>
      </w:tr>
      <w:tr w:rsidR="00E962DE" w:rsidRPr="00527E9E" w14:paraId="714AE8C7" w14:textId="77777777" w:rsidTr="00BB78EE">
        <w:tc>
          <w:tcPr>
            <w:tcW w:w="0" w:type="auto"/>
          </w:tcPr>
          <w:p w14:paraId="158715DC" w14:textId="77777777" w:rsidR="00DC4ECC" w:rsidRPr="00527E9E" w:rsidRDefault="00DC4ECC" w:rsidP="00BB78EE">
            <w:pPr>
              <w:jc w:val="center"/>
              <w:rPr>
                <w:sz w:val="16"/>
              </w:rPr>
            </w:pPr>
            <w:r w:rsidRPr="00527E9E">
              <w:rPr>
                <w:sz w:val="16"/>
              </w:rPr>
              <w:t>7</w:t>
            </w:r>
          </w:p>
        </w:tc>
        <w:tc>
          <w:tcPr>
            <w:tcW w:w="0" w:type="auto"/>
            <w:vAlign w:val="bottom"/>
          </w:tcPr>
          <w:p w14:paraId="7A5E48B9" w14:textId="77777777" w:rsidR="00DC4ECC" w:rsidRPr="00527E9E" w:rsidRDefault="00BB4314" w:rsidP="00BB78EE">
            <w:pPr>
              <w:jc w:val="center"/>
              <w:rPr>
                <w:rFonts w:eastAsia="Arial Unicode MS" w:cs="Arial"/>
                <w:sz w:val="16"/>
                <w:szCs w:val="16"/>
              </w:rPr>
            </w:pPr>
            <w:r w:rsidRPr="00527E9E">
              <w:rPr>
                <w:rFonts w:cs="Arial"/>
                <w:sz w:val="16"/>
                <w:szCs w:val="16"/>
              </w:rPr>
              <w:t>Blanc serpent</w:t>
            </w:r>
          </w:p>
        </w:tc>
        <w:tc>
          <w:tcPr>
            <w:tcW w:w="0" w:type="auto"/>
            <w:vAlign w:val="bottom"/>
          </w:tcPr>
          <w:p w14:paraId="0E18DD11"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Cornu</w:t>
            </w:r>
          </w:p>
        </w:tc>
        <w:tc>
          <w:tcPr>
            <w:tcW w:w="0" w:type="auto"/>
            <w:vAlign w:val="bottom"/>
          </w:tcPr>
          <w:p w14:paraId="6AE59264" w14:textId="77777777" w:rsidR="00DC4ECC" w:rsidRPr="00527E9E" w:rsidRDefault="00486926" w:rsidP="00BB78EE">
            <w:pPr>
              <w:jc w:val="center"/>
              <w:rPr>
                <w:rFonts w:eastAsia="Arial Unicode MS" w:cs="Arial"/>
                <w:sz w:val="16"/>
                <w:szCs w:val="16"/>
              </w:rPr>
            </w:pPr>
            <w:r w:rsidRPr="00527E9E">
              <w:rPr>
                <w:rFonts w:eastAsia="Arial Unicode MS" w:cs="Arial"/>
                <w:sz w:val="16"/>
                <w:szCs w:val="16"/>
              </w:rPr>
              <w:t>Fée des monts</w:t>
            </w:r>
          </w:p>
        </w:tc>
        <w:tc>
          <w:tcPr>
            <w:tcW w:w="0" w:type="auto"/>
            <w:vAlign w:val="bottom"/>
          </w:tcPr>
          <w:p w14:paraId="042DEF88" w14:textId="77777777" w:rsidR="00DC4ECC" w:rsidRPr="00527E9E" w:rsidRDefault="00BB4314" w:rsidP="003607ED">
            <w:pPr>
              <w:jc w:val="center"/>
              <w:rPr>
                <w:rFonts w:eastAsia="Arial Unicode MS" w:cs="Arial"/>
                <w:sz w:val="16"/>
                <w:szCs w:val="16"/>
              </w:rPr>
            </w:pPr>
            <w:r w:rsidRPr="00527E9E">
              <w:rPr>
                <w:rFonts w:cs="Arial"/>
                <w:iCs/>
                <w:sz w:val="16"/>
                <w:szCs w:val="16"/>
              </w:rPr>
              <w:t>Grantom des glaces</w:t>
            </w:r>
          </w:p>
        </w:tc>
      </w:tr>
      <w:tr w:rsidR="00E962DE" w:rsidRPr="00527E9E" w14:paraId="7B32DDC6" w14:textId="77777777" w:rsidTr="00BB78EE">
        <w:tc>
          <w:tcPr>
            <w:tcW w:w="0" w:type="auto"/>
            <w:shd w:val="clear" w:color="auto" w:fill="E0E0E0"/>
          </w:tcPr>
          <w:p w14:paraId="61D11938" w14:textId="77777777" w:rsidR="00DC4ECC" w:rsidRPr="00527E9E" w:rsidRDefault="00DC4ECC" w:rsidP="00BB78EE">
            <w:pPr>
              <w:jc w:val="center"/>
              <w:rPr>
                <w:sz w:val="16"/>
              </w:rPr>
            </w:pPr>
            <w:r w:rsidRPr="00527E9E">
              <w:rPr>
                <w:sz w:val="16"/>
              </w:rPr>
              <w:t>8</w:t>
            </w:r>
          </w:p>
        </w:tc>
        <w:tc>
          <w:tcPr>
            <w:tcW w:w="0" w:type="auto"/>
            <w:shd w:val="clear" w:color="auto" w:fill="E0E0E0"/>
            <w:vAlign w:val="bottom"/>
          </w:tcPr>
          <w:p w14:paraId="2DC16E29" w14:textId="77777777" w:rsidR="00DC4ECC" w:rsidRPr="00527E9E" w:rsidRDefault="00DC4ECC" w:rsidP="00BB78EE">
            <w:pPr>
              <w:jc w:val="center"/>
              <w:rPr>
                <w:rFonts w:eastAsia="Arial Unicode MS" w:cs="Arial"/>
                <w:iCs/>
                <w:sz w:val="16"/>
                <w:szCs w:val="16"/>
              </w:rPr>
            </w:pPr>
            <w:r w:rsidRPr="00527E9E">
              <w:rPr>
                <w:rFonts w:eastAsia="Arial Unicode MS" w:cs="Arial"/>
                <w:iCs/>
                <w:sz w:val="16"/>
                <w:szCs w:val="16"/>
              </w:rPr>
              <w:t>Moinange</w:t>
            </w:r>
          </w:p>
        </w:tc>
        <w:tc>
          <w:tcPr>
            <w:tcW w:w="0" w:type="auto"/>
            <w:shd w:val="clear" w:color="auto" w:fill="E0E0E0"/>
            <w:vAlign w:val="bottom"/>
          </w:tcPr>
          <w:p w14:paraId="70ABD530"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Fidelius</w:t>
            </w:r>
          </w:p>
        </w:tc>
        <w:tc>
          <w:tcPr>
            <w:tcW w:w="0" w:type="auto"/>
            <w:shd w:val="clear" w:color="auto" w:fill="E0E0E0"/>
            <w:vAlign w:val="bottom"/>
          </w:tcPr>
          <w:p w14:paraId="0B1E786B" w14:textId="77777777" w:rsidR="00DC4ECC" w:rsidRPr="00527E9E" w:rsidRDefault="00BB4314" w:rsidP="00BB78EE">
            <w:pPr>
              <w:jc w:val="center"/>
              <w:rPr>
                <w:rFonts w:eastAsia="Arial Unicode MS" w:cs="Arial"/>
                <w:sz w:val="16"/>
                <w:szCs w:val="16"/>
              </w:rPr>
            </w:pPr>
            <w:r w:rsidRPr="00527E9E">
              <w:rPr>
                <w:rFonts w:cs="Arial"/>
                <w:sz w:val="16"/>
                <w:szCs w:val="16"/>
              </w:rPr>
              <w:t xml:space="preserve">Géant </w:t>
            </w:r>
            <w:r w:rsidR="00DC4ECC" w:rsidRPr="00527E9E">
              <w:rPr>
                <w:rFonts w:cs="Arial"/>
                <w:sz w:val="16"/>
                <w:szCs w:val="16"/>
              </w:rPr>
              <w:t>aveugle</w:t>
            </w:r>
          </w:p>
        </w:tc>
        <w:tc>
          <w:tcPr>
            <w:tcW w:w="0" w:type="auto"/>
            <w:shd w:val="clear" w:color="auto" w:fill="E0E0E0"/>
            <w:vAlign w:val="bottom"/>
          </w:tcPr>
          <w:p w14:paraId="2AFE5C97" w14:textId="77777777" w:rsidR="00DC4ECC" w:rsidRPr="00527E9E" w:rsidRDefault="00BB4314" w:rsidP="003607ED">
            <w:pPr>
              <w:jc w:val="center"/>
              <w:rPr>
                <w:rFonts w:eastAsia="Arial Unicode MS" w:cs="Arial"/>
                <w:sz w:val="16"/>
                <w:szCs w:val="16"/>
              </w:rPr>
            </w:pPr>
            <w:r w:rsidRPr="00527E9E">
              <w:rPr>
                <w:rFonts w:cs="Arial"/>
                <w:sz w:val="16"/>
                <w:szCs w:val="16"/>
              </w:rPr>
              <w:t xml:space="preserve">Grand </w:t>
            </w:r>
            <w:r w:rsidR="00DC4ECC" w:rsidRPr="00527E9E">
              <w:rPr>
                <w:rFonts w:cs="Arial"/>
                <w:sz w:val="16"/>
                <w:szCs w:val="16"/>
              </w:rPr>
              <w:t>aigle</w:t>
            </w:r>
          </w:p>
        </w:tc>
      </w:tr>
      <w:tr w:rsidR="00E962DE" w:rsidRPr="00527E9E" w14:paraId="6E416844" w14:textId="77777777" w:rsidTr="00BB78EE">
        <w:tc>
          <w:tcPr>
            <w:tcW w:w="0" w:type="auto"/>
          </w:tcPr>
          <w:p w14:paraId="6972FBB9" w14:textId="77777777" w:rsidR="00DC4ECC" w:rsidRPr="00527E9E" w:rsidRDefault="00DC4ECC" w:rsidP="00BB78EE">
            <w:pPr>
              <w:jc w:val="center"/>
              <w:rPr>
                <w:sz w:val="16"/>
              </w:rPr>
            </w:pPr>
            <w:r w:rsidRPr="00527E9E">
              <w:rPr>
                <w:sz w:val="16"/>
              </w:rPr>
              <w:t>9</w:t>
            </w:r>
          </w:p>
        </w:tc>
        <w:tc>
          <w:tcPr>
            <w:tcW w:w="0" w:type="auto"/>
            <w:vAlign w:val="bottom"/>
          </w:tcPr>
          <w:p w14:paraId="7B2FDFB7"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Yuze</w:t>
            </w:r>
          </w:p>
        </w:tc>
        <w:tc>
          <w:tcPr>
            <w:tcW w:w="0" w:type="auto"/>
          </w:tcPr>
          <w:p w14:paraId="76A664D1" w14:textId="77777777" w:rsidR="00DC4ECC" w:rsidRPr="00527E9E" w:rsidRDefault="00BB4314" w:rsidP="00BB78EE">
            <w:pPr>
              <w:jc w:val="center"/>
              <w:rPr>
                <w:sz w:val="16"/>
              </w:rPr>
            </w:pPr>
            <w:r w:rsidRPr="00527E9E">
              <w:rPr>
                <w:rFonts w:cs="Arial"/>
                <w:sz w:val="16"/>
                <w:szCs w:val="16"/>
              </w:rPr>
              <w:t xml:space="preserve">Dragon </w:t>
            </w:r>
            <w:r w:rsidR="00DC4ECC" w:rsidRPr="00527E9E">
              <w:rPr>
                <w:rFonts w:cs="Arial"/>
                <w:sz w:val="16"/>
                <w:szCs w:val="16"/>
              </w:rPr>
              <w:t>sauvage</w:t>
            </w:r>
          </w:p>
        </w:tc>
        <w:tc>
          <w:tcPr>
            <w:tcW w:w="0" w:type="auto"/>
          </w:tcPr>
          <w:p w14:paraId="68769125" w14:textId="77777777" w:rsidR="00DC4ECC" w:rsidRPr="00527E9E" w:rsidRDefault="00BB4314" w:rsidP="00BB78EE">
            <w:pPr>
              <w:jc w:val="center"/>
              <w:rPr>
                <w:sz w:val="16"/>
              </w:rPr>
            </w:pPr>
            <w:r w:rsidRPr="00527E9E">
              <w:rPr>
                <w:rFonts w:cs="Arial"/>
                <w:sz w:val="16"/>
                <w:szCs w:val="16"/>
              </w:rPr>
              <w:t>Nain</w:t>
            </w:r>
            <w:r w:rsidR="00DC4ECC" w:rsidRPr="00527E9E">
              <w:rPr>
                <w:rFonts w:cs="Arial"/>
                <w:sz w:val="16"/>
                <w:szCs w:val="16"/>
              </w:rPr>
              <w:t>-géant</w:t>
            </w:r>
          </w:p>
        </w:tc>
        <w:tc>
          <w:tcPr>
            <w:tcW w:w="0" w:type="auto"/>
            <w:vAlign w:val="bottom"/>
          </w:tcPr>
          <w:p w14:paraId="27AB35F3" w14:textId="77777777" w:rsidR="00DC4ECC" w:rsidRPr="00527E9E" w:rsidRDefault="00DC4ECC" w:rsidP="003607ED">
            <w:pPr>
              <w:jc w:val="center"/>
              <w:rPr>
                <w:rFonts w:eastAsia="Arial Unicode MS" w:cs="Arial"/>
                <w:sz w:val="16"/>
                <w:szCs w:val="16"/>
              </w:rPr>
            </w:pPr>
            <w:r w:rsidRPr="00527E9E">
              <w:rPr>
                <w:rFonts w:eastAsia="Arial Unicode MS" w:cs="Arial"/>
                <w:sz w:val="16"/>
                <w:szCs w:val="16"/>
              </w:rPr>
              <w:t>Tuemort</w:t>
            </w:r>
          </w:p>
        </w:tc>
      </w:tr>
      <w:tr w:rsidR="00E962DE" w:rsidRPr="00527E9E" w14:paraId="2963443B" w14:textId="77777777" w:rsidTr="00BB78EE">
        <w:tc>
          <w:tcPr>
            <w:tcW w:w="0" w:type="auto"/>
            <w:shd w:val="clear" w:color="auto" w:fill="E0E0E0"/>
          </w:tcPr>
          <w:p w14:paraId="5E49F35C" w14:textId="77777777" w:rsidR="00DC4ECC" w:rsidRPr="00527E9E" w:rsidRDefault="00DC4ECC" w:rsidP="00BB78EE">
            <w:pPr>
              <w:jc w:val="center"/>
              <w:rPr>
                <w:sz w:val="16"/>
              </w:rPr>
            </w:pPr>
            <w:r w:rsidRPr="00527E9E">
              <w:rPr>
                <w:sz w:val="16"/>
              </w:rPr>
              <w:t xml:space="preserve">10 </w:t>
            </w:r>
          </w:p>
        </w:tc>
        <w:tc>
          <w:tcPr>
            <w:tcW w:w="0" w:type="auto"/>
            <w:shd w:val="clear" w:color="auto" w:fill="E0E0E0"/>
            <w:vAlign w:val="bottom"/>
          </w:tcPr>
          <w:p w14:paraId="5609F799" w14:textId="77777777" w:rsidR="00DC4ECC" w:rsidRPr="00527E9E" w:rsidRDefault="00DC4ECC" w:rsidP="00BB78EE">
            <w:pPr>
              <w:jc w:val="center"/>
              <w:rPr>
                <w:rFonts w:eastAsia="Arial Unicode MS" w:cs="Arial"/>
                <w:sz w:val="16"/>
                <w:szCs w:val="16"/>
              </w:rPr>
            </w:pPr>
            <w:r w:rsidRPr="00527E9E">
              <w:rPr>
                <w:rFonts w:cs="Arial"/>
                <w:sz w:val="16"/>
                <w:szCs w:val="16"/>
              </w:rPr>
              <w:t>Singeons</w:t>
            </w:r>
          </w:p>
        </w:tc>
        <w:tc>
          <w:tcPr>
            <w:tcW w:w="0" w:type="auto"/>
            <w:shd w:val="clear" w:color="auto" w:fill="E0E0E0"/>
          </w:tcPr>
          <w:p w14:paraId="576C86FE" w14:textId="77777777" w:rsidR="00DC4ECC" w:rsidRPr="00527E9E" w:rsidRDefault="00DC4ECC" w:rsidP="00BB78EE">
            <w:pPr>
              <w:jc w:val="center"/>
              <w:rPr>
                <w:sz w:val="16"/>
              </w:rPr>
            </w:pPr>
            <w:r w:rsidRPr="00527E9E">
              <w:rPr>
                <w:rFonts w:cs="Arial"/>
                <w:sz w:val="16"/>
                <w:szCs w:val="16"/>
              </w:rPr>
              <w:t>Griffor</w:t>
            </w:r>
          </w:p>
        </w:tc>
        <w:tc>
          <w:tcPr>
            <w:tcW w:w="0" w:type="auto"/>
            <w:shd w:val="clear" w:color="auto" w:fill="E0E0E0"/>
          </w:tcPr>
          <w:p w14:paraId="79839304" w14:textId="77777777" w:rsidR="00DC4ECC" w:rsidRPr="00527E9E" w:rsidRDefault="00DC4ECC" w:rsidP="00BB78EE">
            <w:pPr>
              <w:jc w:val="center"/>
              <w:rPr>
                <w:sz w:val="16"/>
              </w:rPr>
            </w:pPr>
            <w:r w:rsidRPr="00527E9E">
              <w:rPr>
                <w:rFonts w:eastAsia="Arial Unicode MS" w:cs="Arial"/>
                <w:sz w:val="16"/>
                <w:szCs w:val="16"/>
              </w:rPr>
              <w:t>Cornu</w:t>
            </w:r>
          </w:p>
        </w:tc>
        <w:tc>
          <w:tcPr>
            <w:tcW w:w="0" w:type="auto"/>
            <w:shd w:val="clear" w:color="auto" w:fill="E0E0E0"/>
          </w:tcPr>
          <w:p w14:paraId="47ABEB00" w14:textId="77777777" w:rsidR="00DC4ECC" w:rsidRPr="00527E9E" w:rsidRDefault="00BB4314" w:rsidP="00BB78EE">
            <w:pPr>
              <w:jc w:val="center"/>
              <w:rPr>
                <w:sz w:val="16"/>
              </w:rPr>
            </w:pPr>
            <w:r w:rsidRPr="00527E9E">
              <w:rPr>
                <w:rFonts w:cs="Arial"/>
                <w:sz w:val="16"/>
                <w:szCs w:val="16"/>
              </w:rPr>
              <w:t>Nain</w:t>
            </w:r>
            <w:r w:rsidR="00DC4ECC" w:rsidRPr="00527E9E">
              <w:rPr>
                <w:rFonts w:cs="Arial"/>
                <w:sz w:val="16"/>
                <w:szCs w:val="16"/>
              </w:rPr>
              <w:t>-géant</w:t>
            </w:r>
          </w:p>
        </w:tc>
      </w:tr>
    </w:tbl>
    <w:p w14:paraId="603D4E1E" w14:textId="77777777" w:rsidR="00335CA5" w:rsidRPr="00527E9E" w:rsidRDefault="00335CA5" w:rsidP="00335CA5">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1173"/>
        <w:gridCol w:w="1716"/>
        <w:gridCol w:w="1525"/>
        <w:gridCol w:w="1525"/>
      </w:tblGrid>
      <w:tr w:rsidR="00335CA5" w:rsidRPr="00527E9E" w14:paraId="7414174F" w14:textId="77777777" w:rsidTr="00335CA5">
        <w:tc>
          <w:tcPr>
            <w:tcW w:w="0" w:type="auto"/>
            <w:tcBorders>
              <w:top w:val="single" w:sz="4" w:space="0" w:color="auto"/>
              <w:left w:val="single" w:sz="4" w:space="0" w:color="auto"/>
            </w:tcBorders>
            <w:shd w:val="clear" w:color="auto" w:fill="548DD4"/>
          </w:tcPr>
          <w:p w14:paraId="2AEAC811" w14:textId="77777777" w:rsidR="00335CA5" w:rsidRPr="00527E9E" w:rsidRDefault="00335CA5" w:rsidP="00BB78EE">
            <w:pPr>
              <w:rPr>
                <w:b/>
                <w:sz w:val="16"/>
              </w:rPr>
            </w:pPr>
            <w:r w:rsidRPr="00527E9E">
              <w:rPr>
                <w:b/>
                <w:sz w:val="16"/>
              </w:rPr>
              <w:t>Océan</w:t>
            </w:r>
          </w:p>
        </w:tc>
        <w:tc>
          <w:tcPr>
            <w:tcW w:w="0" w:type="auto"/>
            <w:gridSpan w:val="4"/>
            <w:tcBorders>
              <w:top w:val="single" w:sz="4" w:space="0" w:color="auto"/>
            </w:tcBorders>
            <w:shd w:val="clear" w:color="auto" w:fill="548DD4"/>
          </w:tcPr>
          <w:p w14:paraId="0C09EEA0" w14:textId="77777777" w:rsidR="00335CA5" w:rsidRPr="00527E9E" w:rsidRDefault="00335CA5" w:rsidP="00BB78EE">
            <w:pPr>
              <w:jc w:val="center"/>
              <w:rPr>
                <w:b/>
                <w:sz w:val="16"/>
              </w:rPr>
            </w:pPr>
            <w:r w:rsidRPr="00527E9E">
              <w:rPr>
                <w:b/>
                <w:sz w:val="16"/>
              </w:rPr>
              <w:t>D10*</w:t>
            </w:r>
          </w:p>
        </w:tc>
      </w:tr>
      <w:tr w:rsidR="00335CA5" w:rsidRPr="00527E9E" w14:paraId="49B037B1" w14:textId="77777777" w:rsidTr="00BB78EE">
        <w:tc>
          <w:tcPr>
            <w:tcW w:w="0" w:type="auto"/>
          </w:tcPr>
          <w:p w14:paraId="41CF31D4" w14:textId="77777777" w:rsidR="00335CA5" w:rsidRPr="00527E9E" w:rsidRDefault="00335CA5" w:rsidP="00BB78EE">
            <w:pPr>
              <w:pStyle w:val="Titre9"/>
              <w:rPr>
                <w:bCs/>
              </w:rPr>
            </w:pPr>
            <w:r w:rsidRPr="00527E9E">
              <w:rPr>
                <w:bCs/>
              </w:rPr>
              <w:t>D10</w:t>
            </w:r>
          </w:p>
        </w:tc>
        <w:tc>
          <w:tcPr>
            <w:tcW w:w="0" w:type="auto"/>
          </w:tcPr>
          <w:p w14:paraId="44B75CDE" w14:textId="77777777" w:rsidR="00335CA5" w:rsidRPr="00527E9E" w:rsidRDefault="00335CA5" w:rsidP="00BB78EE">
            <w:pPr>
              <w:jc w:val="center"/>
              <w:rPr>
                <w:b/>
                <w:sz w:val="16"/>
              </w:rPr>
            </w:pPr>
            <w:r w:rsidRPr="00527E9E">
              <w:rPr>
                <w:b/>
                <w:sz w:val="16"/>
              </w:rPr>
              <w:t>1</w:t>
            </w:r>
          </w:p>
        </w:tc>
        <w:tc>
          <w:tcPr>
            <w:tcW w:w="0" w:type="auto"/>
          </w:tcPr>
          <w:p w14:paraId="49729C18" w14:textId="77777777" w:rsidR="00335CA5" w:rsidRPr="00527E9E" w:rsidRDefault="00335CA5" w:rsidP="00BB78EE">
            <w:pPr>
              <w:jc w:val="center"/>
              <w:rPr>
                <w:b/>
                <w:sz w:val="16"/>
              </w:rPr>
            </w:pPr>
            <w:r w:rsidRPr="00527E9E">
              <w:rPr>
                <w:b/>
                <w:sz w:val="16"/>
              </w:rPr>
              <w:t>2</w:t>
            </w:r>
          </w:p>
        </w:tc>
        <w:tc>
          <w:tcPr>
            <w:tcW w:w="0" w:type="auto"/>
          </w:tcPr>
          <w:p w14:paraId="4CDB30B1" w14:textId="77777777" w:rsidR="00335CA5" w:rsidRPr="00527E9E" w:rsidRDefault="00335CA5" w:rsidP="00BB78EE">
            <w:pPr>
              <w:jc w:val="center"/>
              <w:rPr>
                <w:b/>
                <w:sz w:val="16"/>
              </w:rPr>
            </w:pPr>
            <w:r w:rsidRPr="00527E9E">
              <w:rPr>
                <w:b/>
                <w:sz w:val="16"/>
              </w:rPr>
              <w:t>3</w:t>
            </w:r>
          </w:p>
        </w:tc>
        <w:tc>
          <w:tcPr>
            <w:tcW w:w="0" w:type="auto"/>
          </w:tcPr>
          <w:p w14:paraId="0FE7C654" w14:textId="77777777" w:rsidR="00335CA5" w:rsidRPr="00527E9E" w:rsidRDefault="00335CA5" w:rsidP="00BB78EE">
            <w:pPr>
              <w:jc w:val="center"/>
              <w:rPr>
                <w:b/>
                <w:sz w:val="16"/>
              </w:rPr>
            </w:pPr>
            <w:r w:rsidRPr="00527E9E">
              <w:rPr>
                <w:b/>
                <w:sz w:val="16"/>
              </w:rPr>
              <w:t>4</w:t>
            </w:r>
          </w:p>
        </w:tc>
      </w:tr>
      <w:tr w:rsidR="00335CA5" w:rsidRPr="00527E9E" w14:paraId="1E2CBF4E" w14:textId="77777777" w:rsidTr="00BB78EE">
        <w:tc>
          <w:tcPr>
            <w:tcW w:w="0" w:type="auto"/>
          </w:tcPr>
          <w:p w14:paraId="08555D77" w14:textId="77777777" w:rsidR="00335CA5" w:rsidRPr="00527E9E" w:rsidRDefault="00335CA5" w:rsidP="00BB78EE">
            <w:pPr>
              <w:jc w:val="center"/>
              <w:rPr>
                <w:sz w:val="16"/>
              </w:rPr>
            </w:pPr>
            <w:r w:rsidRPr="00527E9E">
              <w:rPr>
                <w:sz w:val="16"/>
              </w:rPr>
              <w:t xml:space="preserve">1 </w:t>
            </w:r>
          </w:p>
        </w:tc>
        <w:tc>
          <w:tcPr>
            <w:tcW w:w="0" w:type="auto"/>
            <w:vAlign w:val="bottom"/>
          </w:tcPr>
          <w:p w14:paraId="4DEF61BE" w14:textId="77777777" w:rsidR="00335CA5" w:rsidRPr="00527E9E" w:rsidRDefault="00DC4ECC" w:rsidP="00BB78EE">
            <w:pPr>
              <w:jc w:val="center"/>
              <w:rPr>
                <w:rFonts w:eastAsia="Arial Unicode MS" w:cs="Arial"/>
                <w:sz w:val="16"/>
                <w:szCs w:val="16"/>
              </w:rPr>
            </w:pPr>
            <w:r w:rsidRPr="00527E9E">
              <w:rPr>
                <w:rFonts w:cs="Arial"/>
                <w:sz w:val="16"/>
                <w:szCs w:val="16"/>
              </w:rPr>
              <w:t>A</w:t>
            </w:r>
            <w:r w:rsidR="00335CA5" w:rsidRPr="00527E9E">
              <w:rPr>
                <w:rFonts w:cs="Arial"/>
                <w:sz w:val="16"/>
                <w:szCs w:val="16"/>
              </w:rPr>
              <w:t>ncien</w:t>
            </w:r>
          </w:p>
        </w:tc>
        <w:tc>
          <w:tcPr>
            <w:tcW w:w="0" w:type="auto"/>
            <w:vAlign w:val="bottom"/>
          </w:tcPr>
          <w:p w14:paraId="738582BF"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Serpent </w:t>
            </w:r>
            <w:r w:rsidR="00335CA5" w:rsidRPr="00527E9E">
              <w:rPr>
                <w:rFonts w:cs="Arial"/>
                <w:sz w:val="16"/>
                <w:szCs w:val="16"/>
              </w:rPr>
              <w:t>d'eldor</w:t>
            </w:r>
          </w:p>
        </w:tc>
        <w:tc>
          <w:tcPr>
            <w:tcW w:w="0" w:type="auto"/>
            <w:vAlign w:val="bottom"/>
          </w:tcPr>
          <w:p w14:paraId="63F5D996" w14:textId="77777777" w:rsidR="00335CA5" w:rsidRPr="00527E9E" w:rsidRDefault="00BB4314" w:rsidP="00BB78EE">
            <w:pPr>
              <w:jc w:val="center"/>
              <w:rPr>
                <w:rFonts w:eastAsia="Arial Unicode MS" w:cs="Arial"/>
                <w:sz w:val="16"/>
                <w:szCs w:val="16"/>
              </w:rPr>
            </w:pPr>
            <w:r w:rsidRPr="00527E9E">
              <w:rPr>
                <w:rFonts w:cs="Arial"/>
                <w:iCs/>
                <w:sz w:val="16"/>
                <w:szCs w:val="16"/>
              </w:rPr>
              <w:t>D</w:t>
            </w:r>
            <w:r w:rsidR="00335CA5" w:rsidRPr="00527E9E">
              <w:rPr>
                <w:rFonts w:cs="Arial"/>
                <w:iCs/>
                <w:sz w:val="16"/>
                <w:szCs w:val="16"/>
              </w:rPr>
              <w:t xml:space="preserve"> des tempêtes</w:t>
            </w:r>
          </w:p>
        </w:tc>
        <w:tc>
          <w:tcPr>
            <w:tcW w:w="0" w:type="auto"/>
          </w:tcPr>
          <w:p w14:paraId="69A9479A" w14:textId="77777777" w:rsidR="00335CA5" w:rsidRPr="00527E9E" w:rsidRDefault="00BB4314" w:rsidP="00BB78EE">
            <w:pPr>
              <w:jc w:val="center"/>
              <w:rPr>
                <w:sz w:val="16"/>
              </w:rPr>
            </w:pPr>
            <w:r w:rsidRPr="00527E9E">
              <w:rPr>
                <w:rFonts w:cs="Arial"/>
                <w:iCs/>
                <w:sz w:val="16"/>
                <w:szCs w:val="16"/>
              </w:rPr>
              <w:t xml:space="preserve">D </w:t>
            </w:r>
            <w:r w:rsidR="00335CA5" w:rsidRPr="00527E9E">
              <w:rPr>
                <w:rFonts w:cs="Arial"/>
                <w:iCs/>
                <w:sz w:val="16"/>
                <w:szCs w:val="16"/>
              </w:rPr>
              <w:t>dragon</w:t>
            </w:r>
          </w:p>
        </w:tc>
      </w:tr>
      <w:tr w:rsidR="00335CA5" w:rsidRPr="00527E9E" w14:paraId="74CEB14F" w14:textId="77777777" w:rsidTr="00BB78EE">
        <w:tc>
          <w:tcPr>
            <w:tcW w:w="0" w:type="auto"/>
            <w:shd w:val="clear" w:color="auto" w:fill="E0E0E0"/>
          </w:tcPr>
          <w:p w14:paraId="35B3DD71" w14:textId="77777777" w:rsidR="00335CA5" w:rsidRPr="00527E9E" w:rsidRDefault="00335CA5" w:rsidP="00BB78EE">
            <w:pPr>
              <w:jc w:val="center"/>
              <w:rPr>
                <w:sz w:val="16"/>
              </w:rPr>
            </w:pPr>
            <w:r w:rsidRPr="00527E9E">
              <w:rPr>
                <w:sz w:val="16"/>
              </w:rPr>
              <w:t>2</w:t>
            </w:r>
          </w:p>
        </w:tc>
        <w:tc>
          <w:tcPr>
            <w:tcW w:w="0" w:type="auto"/>
            <w:shd w:val="clear" w:color="auto" w:fill="E0E0E0"/>
            <w:vAlign w:val="bottom"/>
          </w:tcPr>
          <w:p w14:paraId="5043042D" w14:textId="77777777" w:rsidR="00335CA5" w:rsidRPr="00527E9E" w:rsidRDefault="00DC4ECC" w:rsidP="00BB78EE">
            <w:pPr>
              <w:jc w:val="center"/>
              <w:rPr>
                <w:rFonts w:eastAsia="Arial Unicode MS" w:cs="Arial"/>
                <w:sz w:val="16"/>
                <w:szCs w:val="16"/>
              </w:rPr>
            </w:pPr>
            <w:r w:rsidRPr="00527E9E">
              <w:rPr>
                <w:rFonts w:cs="Arial"/>
                <w:sz w:val="16"/>
                <w:szCs w:val="16"/>
              </w:rPr>
              <w:t>G</w:t>
            </w:r>
            <w:r w:rsidR="00335CA5" w:rsidRPr="00527E9E">
              <w:rPr>
                <w:rFonts w:cs="Arial"/>
                <w:sz w:val="16"/>
                <w:szCs w:val="16"/>
              </w:rPr>
              <w:t>ranetre</w:t>
            </w:r>
          </w:p>
        </w:tc>
        <w:tc>
          <w:tcPr>
            <w:tcW w:w="0" w:type="auto"/>
            <w:shd w:val="clear" w:color="auto" w:fill="E0E0E0"/>
            <w:vAlign w:val="bottom"/>
          </w:tcPr>
          <w:p w14:paraId="3604212B" w14:textId="77777777" w:rsidR="00335CA5" w:rsidRPr="00527E9E" w:rsidRDefault="00BB4314" w:rsidP="00BB78EE">
            <w:pPr>
              <w:jc w:val="center"/>
              <w:rPr>
                <w:rFonts w:eastAsia="Arial Unicode MS" w:cs="Arial"/>
                <w:iCs/>
                <w:sz w:val="16"/>
                <w:szCs w:val="16"/>
              </w:rPr>
            </w:pPr>
            <w:r w:rsidRPr="00527E9E">
              <w:rPr>
                <w:rFonts w:cs="Arial"/>
                <w:iCs/>
                <w:sz w:val="16"/>
                <w:szCs w:val="16"/>
              </w:rPr>
              <w:t xml:space="preserve">Grand </w:t>
            </w:r>
            <w:r w:rsidR="00335CA5" w:rsidRPr="00527E9E">
              <w:rPr>
                <w:rFonts w:cs="Arial"/>
                <w:iCs/>
                <w:sz w:val="16"/>
                <w:szCs w:val="16"/>
              </w:rPr>
              <w:t>esprit</w:t>
            </w:r>
          </w:p>
        </w:tc>
        <w:tc>
          <w:tcPr>
            <w:tcW w:w="0" w:type="auto"/>
            <w:shd w:val="clear" w:color="auto" w:fill="E0E0E0"/>
            <w:vAlign w:val="bottom"/>
          </w:tcPr>
          <w:p w14:paraId="57793AE6" w14:textId="77777777" w:rsidR="00335CA5" w:rsidRPr="00527E9E" w:rsidRDefault="00BB4314" w:rsidP="00BB78EE">
            <w:pPr>
              <w:jc w:val="center"/>
              <w:rPr>
                <w:rFonts w:eastAsia="Arial Unicode MS" w:cs="Arial"/>
                <w:sz w:val="16"/>
                <w:szCs w:val="16"/>
              </w:rPr>
            </w:pPr>
            <w:r w:rsidRPr="00527E9E">
              <w:rPr>
                <w:rFonts w:cs="Arial"/>
                <w:iCs/>
                <w:sz w:val="16"/>
                <w:szCs w:val="16"/>
              </w:rPr>
              <w:t>Serpent</w:t>
            </w:r>
            <w:r w:rsidR="00335CA5" w:rsidRPr="00527E9E">
              <w:rPr>
                <w:rFonts w:cs="Arial"/>
                <w:iCs/>
                <w:sz w:val="16"/>
                <w:szCs w:val="16"/>
              </w:rPr>
              <w:t>-dragon</w:t>
            </w:r>
          </w:p>
        </w:tc>
        <w:tc>
          <w:tcPr>
            <w:tcW w:w="0" w:type="auto"/>
            <w:shd w:val="clear" w:color="auto" w:fill="E0E0E0"/>
            <w:vAlign w:val="bottom"/>
          </w:tcPr>
          <w:p w14:paraId="60D55FF2" w14:textId="77777777" w:rsidR="00335CA5" w:rsidRPr="00527E9E" w:rsidRDefault="00DC4ECC" w:rsidP="00BB78EE">
            <w:pPr>
              <w:jc w:val="center"/>
              <w:rPr>
                <w:rFonts w:eastAsia="Arial Unicode MS" w:cs="Arial"/>
                <w:sz w:val="16"/>
                <w:szCs w:val="16"/>
              </w:rPr>
            </w:pPr>
            <w:r w:rsidRPr="00527E9E">
              <w:rPr>
                <w:rFonts w:cs="Arial"/>
                <w:sz w:val="16"/>
                <w:szCs w:val="16"/>
              </w:rPr>
              <w:t>K</w:t>
            </w:r>
            <w:r w:rsidR="00335CA5" w:rsidRPr="00527E9E">
              <w:rPr>
                <w:rFonts w:cs="Arial"/>
                <w:sz w:val="16"/>
                <w:szCs w:val="16"/>
              </w:rPr>
              <w:t>ilerain</w:t>
            </w:r>
          </w:p>
        </w:tc>
      </w:tr>
      <w:tr w:rsidR="00335CA5" w:rsidRPr="00527E9E" w14:paraId="102AD08E" w14:textId="77777777" w:rsidTr="00BB78EE">
        <w:tc>
          <w:tcPr>
            <w:tcW w:w="0" w:type="auto"/>
          </w:tcPr>
          <w:p w14:paraId="38752134" w14:textId="77777777" w:rsidR="00335CA5" w:rsidRPr="00527E9E" w:rsidRDefault="00335CA5" w:rsidP="00BB78EE">
            <w:pPr>
              <w:jc w:val="center"/>
              <w:rPr>
                <w:sz w:val="16"/>
              </w:rPr>
            </w:pPr>
            <w:r w:rsidRPr="00527E9E">
              <w:rPr>
                <w:sz w:val="16"/>
              </w:rPr>
              <w:t>3</w:t>
            </w:r>
          </w:p>
        </w:tc>
        <w:tc>
          <w:tcPr>
            <w:tcW w:w="0" w:type="auto"/>
            <w:vAlign w:val="bottom"/>
          </w:tcPr>
          <w:p w14:paraId="0087AB53" w14:textId="77777777" w:rsidR="00335CA5" w:rsidRPr="00527E9E" w:rsidRDefault="00DC4ECC" w:rsidP="00BB78EE">
            <w:pPr>
              <w:jc w:val="center"/>
              <w:rPr>
                <w:rFonts w:eastAsia="Arial Unicode MS" w:cs="Arial"/>
                <w:sz w:val="16"/>
                <w:szCs w:val="16"/>
              </w:rPr>
            </w:pPr>
            <w:r w:rsidRPr="00527E9E">
              <w:rPr>
                <w:rFonts w:cs="Arial"/>
                <w:sz w:val="16"/>
                <w:szCs w:val="16"/>
              </w:rPr>
              <w:t>G</w:t>
            </w:r>
            <w:r w:rsidR="00335CA5" w:rsidRPr="00527E9E">
              <w:rPr>
                <w:rFonts w:cs="Arial"/>
                <w:sz w:val="16"/>
                <w:szCs w:val="16"/>
              </w:rPr>
              <w:t>riffor</w:t>
            </w:r>
          </w:p>
        </w:tc>
        <w:tc>
          <w:tcPr>
            <w:tcW w:w="0" w:type="auto"/>
            <w:vAlign w:val="bottom"/>
          </w:tcPr>
          <w:p w14:paraId="6FC4440D"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Grand </w:t>
            </w:r>
            <w:r w:rsidR="00335CA5" w:rsidRPr="00527E9E">
              <w:rPr>
                <w:rFonts w:cs="Arial"/>
                <w:sz w:val="16"/>
                <w:szCs w:val="16"/>
              </w:rPr>
              <w:t>aigle</w:t>
            </w:r>
          </w:p>
        </w:tc>
        <w:tc>
          <w:tcPr>
            <w:tcW w:w="0" w:type="auto"/>
            <w:vAlign w:val="bottom"/>
          </w:tcPr>
          <w:p w14:paraId="577389B4" w14:textId="77777777" w:rsidR="00335CA5" w:rsidRPr="00527E9E" w:rsidRDefault="00BB4314" w:rsidP="00BB78EE">
            <w:pPr>
              <w:jc w:val="center"/>
              <w:rPr>
                <w:rFonts w:eastAsia="Arial Unicode MS" w:cs="Arial"/>
                <w:iCs/>
                <w:sz w:val="16"/>
                <w:szCs w:val="16"/>
              </w:rPr>
            </w:pPr>
            <w:r w:rsidRPr="00527E9E">
              <w:rPr>
                <w:rFonts w:cs="Arial"/>
                <w:iCs/>
                <w:sz w:val="16"/>
                <w:szCs w:val="16"/>
              </w:rPr>
              <w:t xml:space="preserve">Fée </w:t>
            </w:r>
            <w:r w:rsidR="00335CA5" w:rsidRPr="00527E9E">
              <w:rPr>
                <w:rFonts w:cs="Arial"/>
                <w:iCs/>
                <w:sz w:val="16"/>
                <w:szCs w:val="16"/>
              </w:rPr>
              <w:t>des lacs</w:t>
            </w:r>
          </w:p>
        </w:tc>
        <w:tc>
          <w:tcPr>
            <w:tcW w:w="0" w:type="auto"/>
            <w:vAlign w:val="bottom"/>
          </w:tcPr>
          <w:p w14:paraId="0676A1D3" w14:textId="77777777" w:rsidR="00335CA5" w:rsidRPr="00527E9E" w:rsidRDefault="00BB4314" w:rsidP="00BB78EE">
            <w:pPr>
              <w:jc w:val="center"/>
              <w:rPr>
                <w:rFonts w:eastAsia="Arial Unicode MS" w:cs="Arial"/>
                <w:iCs/>
                <w:sz w:val="16"/>
                <w:szCs w:val="16"/>
              </w:rPr>
            </w:pPr>
            <w:r w:rsidRPr="00527E9E">
              <w:rPr>
                <w:rFonts w:cs="Arial"/>
                <w:sz w:val="16"/>
                <w:szCs w:val="16"/>
              </w:rPr>
              <w:t xml:space="preserve">Gardien </w:t>
            </w:r>
            <w:r w:rsidR="00335CA5" w:rsidRPr="00527E9E">
              <w:rPr>
                <w:rFonts w:cs="Arial"/>
                <w:sz w:val="16"/>
                <w:szCs w:val="16"/>
              </w:rPr>
              <w:t>de sidh</w:t>
            </w:r>
          </w:p>
        </w:tc>
      </w:tr>
      <w:tr w:rsidR="00335CA5" w:rsidRPr="00527E9E" w14:paraId="15233C93" w14:textId="77777777" w:rsidTr="00BB78EE">
        <w:tc>
          <w:tcPr>
            <w:tcW w:w="0" w:type="auto"/>
            <w:shd w:val="clear" w:color="auto" w:fill="E0E0E0"/>
          </w:tcPr>
          <w:p w14:paraId="558F9434" w14:textId="77777777" w:rsidR="00335CA5" w:rsidRPr="00527E9E" w:rsidRDefault="00335CA5" w:rsidP="00BB78EE">
            <w:pPr>
              <w:jc w:val="center"/>
              <w:rPr>
                <w:sz w:val="16"/>
              </w:rPr>
            </w:pPr>
            <w:r w:rsidRPr="00527E9E">
              <w:rPr>
                <w:sz w:val="16"/>
              </w:rPr>
              <w:t>4</w:t>
            </w:r>
          </w:p>
        </w:tc>
        <w:tc>
          <w:tcPr>
            <w:tcW w:w="0" w:type="auto"/>
            <w:shd w:val="clear" w:color="auto" w:fill="E0E0E0"/>
            <w:vAlign w:val="bottom"/>
          </w:tcPr>
          <w:p w14:paraId="003566B6" w14:textId="77777777" w:rsidR="00335CA5" w:rsidRPr="00527E9E" w:rsidRDefault="00DC4ECC" w:rsidP="00BB78EE">
            <w:pPr>
              <w:jc w:val="center"/>
              <w:rPr>
                <w:rFonts w:eastAsia="Arial Unicode MS" w:cs="Arial"/>
                <w:sz w:val="16"/>
                <w:szCs w:val="16"/>
              </w:rPr>
            </w:pPr>
            <w:r w:rsidRPr="00527E9E">
              <w:rPr>
                <w:rFonts w:cs="Arial"/>
                <w:sz w:val="16"/>
                <w:szCs w:val="16"/>
              </w:rPr>
              <w:t>C</w:t>
            </w:r>
            <w:r w:rsidR="00335CA5" w:rsidRPr="00527E9E">
              <w:rPr>
                <w:rFonts w:cs="Arial"/>
                <w:sz w:val="16"/>
                <w:szCs w:val="16"/>
              </w:rPr>
              <w:t>hevange</w:t>
            </w:r>
          </w:p>
        </w:tc>
        <w:tc>
          <w:tcPr>
            <w:tcW w:w="0" w:type="auto"/>
            <w:shd w:val="clear" w:color="auto" w:fill="E0E0E0"/>
            <w:vAlign w:val="bottom"/>
          </w:tcPr>
          <w:p w14:paraId="1BB2031A"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Soldat </w:t>
            </w:r>
            <w:r w:rsidR="00335CA5" w:rsidRPr="00527E9E">
              <w:rPr>
                <w:rFonts w:cs="Arial"/>
                <w:sz w:val="16"/>
                <w:szCs w:val="16"/>
              </w:rPr>
              <w:t>des ombres</w:t>
            </w:r>
          </w:p>
        </w:tc>
        <w:tc>
          <w:tcPr>
            <w:tcW w:w="0" w:type="auto"/>
            <w:shd w:val="clear" w:color="auto" w:fill="E0E0E0"/>
            <w:vAlign w:val="bottom"/>
          </w:tcPr>
          <w:p w14:paraId="172DABA8" w14:textId="77777777" w:rsidR="00335CA5" w:rsidRPr="00527E9E" w:rsidRDefault="00DC4ECC" w:rsidP="00BB78EE">
            <w:pPr>
              <w:jc w:val="center"/>
              <w:rPr>
                <w:rFonts w:eastAsia="Arial Unicode MS" w:cs="Arial"/>
                <w:sz w:val="16"/>
                <w:szCs w:val="16"/>
              </w:rPr>
            </w:pPr>
            <w:r w:rsidRPr="00527E9E">
              <w:rPr>
                <w:rFonts w:cs="Arial"/>
                <w:iCs/>
                <w:sz w:val="16"/>
                <w:szCs w:val="16"/>
              </w:rPr>
              <w:t>S</w:t>
            </w:r>
            <w:r w:rsidR="00335CA5" w:rsidRPr="00527E9E">
              <w:rPr>
                <w:rFonts w:cs="Arial"/>
                <w:iCs/>
                <w:sz w:val="16"/>
                <w:szCs w:val="16"/>
              </w:rPr>
              <w:t>irpent</w:t>
            </w:r>
          </w:p>
        </w:tc>
        <w:tc>
          <w:tcPr>
            <w:tcW w:w="0" w:type="auto"/>
            <w:shd w:val="clear" w:color="auto" w:fill="E0E0E0"/>
            <w:vAlign w:val="bottom"/>
          </w:tcPr>
          <w:p w14:paraId="4E1EF82A"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Nuage </w:t>
            </w:r>
            <w:r w:rsidR="00335CA5" w:rsidRPr="00527E9E">
              <w:rPr>
                <w:rFonts w:cs="Arial"/>
                <w:sz w:val="16"/>
                <w:szCs w:val="16"/>
              </w:rPr>
              <w:t>mort</w:t>
            </w:r>
          </w:p>
        </w:tc>
      </w:tr>
      <w:tr w:rsidR="00335CA5" w:rsidRPr="00527E9E" w14:paraId="2C0BDAD2" w14:textId="77777777" w:rsidTr="00BB78EE">
        <w:tc>
          <w:tcPr>
            <w:tcW w:w="0" w:type="auto"/>
          </w:tcPr>
          <w:p w14:paraId="03D79AAA" w14:textId="77777777" w:rsidR="00335CA5" w:rsidRPr="00527E9E" w:rsidRDefault="00335CA5" w:rsidP="00BB78EE">
            <w:pPr>
              <w:jc w:val="center"/>
              <w:rPr>
                <w:sz w:val="16"/>
              </w:rPr>
            </w:pPr>
            <w:r w:rsidRPr="00527E9E">
              <w:rPr>
                <w:sz w:val="16"/>
              </w:rPr>
              <w:t>5</w:t>
            </w:r>
          </w:p>
        </w:tc>
        <w:tc>
          <w:tcPr>
            <w:tcW w:w="0" w:type="auto"/>
            <w:vAlign w:val="bottom"/>
          </w:tcPr>
          <w:p w14:paraId="01551546" w14:textId="77777777" w:rsidR="00335CA5" w:rsidRPr="00527E9E" w:rsidRDefault="00DC4ECC" w:rsidP="00BB78EE">
            <w:pPr>
              <w:jc w:val="center"/>
              <w:rPr>
                <w:rFonts w:eastAsia="Arial Unicode MS" w:cs="Arial"/>
                <w:sz w:val="16"/>
                <w:szCs w:val="16"/>
              </w:rPr>
            </w:pPr>
            <w:r w:rsidRPr="00527E9E">
              <w:rPr>
                <w:rFonts w:cs="Arial"/>
                <w:sz w:val="16"/>
                <w:szCs w:val="16"/>
              </w:rPr>
              <w:t>A</w:t>
            </w:r>
            <w:r w:rsidR="00335CA5" w:rsidRPr="00527E9E">
              <w:rPr>
                <w:rFonts w:cs="Arial"/>
                <w:sz w:val="16"/>
                <w:szCs w:val="16"/>
              </w:rPr>
              <w:t>ncêtre</w:t>
            </w:r>
          </w:p>
        </w:tc>
        <w:tc>
          <w:tcPr>
            <w:tcW w:w="0" w:type="auto"/>
            <w:vAlign w:val="bottom"/>
          </w:tcPr>
          <w:p w14:paraId="381DC3AB" w14:textId="77777777" w:rsidR="00335CA5" w:rsidRPr="00527E9E" w:rsidRDefault="00DC4ECC" w:rsidP="00BB78EE">
            <w:pPr>
              <w:jc w:val="center"/>
              <w:rPr>
                <w:rFonts w:eastAsia="Arial Unicode MS" w:cs="Arial"/>
                <w:sz w:val="16"/>
                <w:szCs w:val="16"/>
              </w:rPr>
            </w:pPr>
            <w:r w:rsidRPr="00527E9E">
              <w:rPr>
                <w:rFonts w:cs="Arial"/>
                <w:sz w:val="16"/>
                <w:szCs w:val="16"/>
              </w:rPr>
              <w:t>M</w:t>
            </w:r>
            <w:r w:rsidR="00335CA5" w:rsidRPr="00527E9E">
              <w:rPr>
                <w:rFonts w:cs="Arial"/>
                <w:sz w:val="16"/>
                <w:szCs w:val="16"/>
              </w:rPr>
              <w:t>alicient</w:t>
            </w:r>
          </w:p>
        </w:tc>
        <w:tc>
          <w:tcPr>
            <w:tcW w:w="0" w:type="auto"/>
            <w:vAlign w:val="bottom"/>
          </w:tcPr>
          <w:p w14:paraId="68E85B86" w14:textId="77777777" w:rsidR="00335CA5" w:rsidRPr="00527E9E" w:rsidRDefault="00DC4ECC" w:rsidP="00BB78EE">
            <w:pPr>
              <w:jc w:val="center"/>
              <w:rPr>
                <w:rFonts w:eastAsia="Arial Unicode MS" w:cs="Arial"/>
                <w:sz w:val="16"/>
                <w:szCs w:val="16"/>
              </w:rPr>
            </w:pPr>
            <w:r w:rsidRPr="00527E9E">
              <w:rPr>
                <w:rFonts w:cs="Arial"/>
                <w:iCs/>
                <w:sz w:val="16"/>
                <w:szCs w:val="16"/>
              </w:rPr>
              <w:t>O</w:t>
            </w:r>
            <w:r w:rsidR="00335CA5" w:rsidRPr="00527E9E">
              <w:rPr>
                <w:rFonts w:cs="Arial"/>
                <w:iCs/>
                <w:sz w:val="16"/>
                <w:szCs w:val="16"/>
              </w:rPr>
              <w:t>ndine</w:t>
            </w:r>
          </w:p>
        </w:tc>
        <w:tc>
          <w:tcPr>
            <w:tcW w:w="0" w:type="auto"/>
            <w:vAlign w:val="bottom"/>
          </w:tcPr>
          <w:p w14:paraId="350C1845"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Cheval </w:t>
            </w:r>
            <w:r w:rsidR="00335CA5" w:rsidRPr="00527E9E">
              <w:rPr>
                <w:rFonts w:cs="Arial"/>
                <w:sz w:val="16"/>
                <w:szCs w:val="16"/>
              </w:rPr>
              <w:t>féérique</w:t>
            </w:r>
          </w:p>
        </w:tc>
      </w:tr>
      <w:tr w:rsidR="00335CA5" w:rsidRPr="00527E9E" w14:paraId="238709BD" w14:textId="77777777" w:rsidTr="00BB78EE">
        <w:tc>
          <w:tcPr>
            <w:tcW w:w="0" w:type="auto"/>
            <w:shd w:val="clear" w:color="auto" w:fill="E0E0E0"/>
          </w:tcPr>
          <w:p w14:paraId="5DD67644" w14:textId="77777777" w:rsidR="00335CA5" w:rsidRPr="00527E9E" w:rsidRDefault="00335CA5" w:rsidP="00BB78EE">
            <w:pPr>
              <w:jc w:val="center"/>
              <w:rPr>
                <w:sz w:val="16"/>
              </w:rPr>
            </w:pPr>
            <w:r w:rsidRPr="00527E9E">
              <w:rPr>
                <w:sz w:val="16"/>
              </w:rPr>
              <w:t>6</w:t>
            </w:r>
          </w:p>
        </w:tc>
        <w:tc>
          <w:tcPr>
            <w:tcW w:w="0" w:type="auto"/>
            <w:shd w:val="clear" w:color="auto" w:fill="E0E0E0"/>
            <w:vAlign w:val="bottom"/>
          </w:tcPr>
          <w:p w14:paraId="0783EF97" w14:textId="77777777" w:rsidR="00335CA5" w:rsidRPr="00527E9E" w:rsidRDefault="00DC4ECC" w:rsidP="00BB78EE">
            <w:pPr>
              <w:jc w:val="center"/>
              <w:rPr>
                <w:rFonts w:eastAsia="Arial Unicode MS" w:cs="Arial"/>
                <w:sz w:val="16"/>
                <w:szCs w:val="16"/>
              </w:rPr>
            </w:pPr>
            <w:r w:rsidRPr="00527E9E">
              <w:rPr>
                <w:rFonts w:cs="Arial"/>
                <w:sz w:val="16"/>
                <w:szCs w:val="16"/>
              </w:rPr>
              <w:t>E</w:t>
            </w:r>
            <w:r w:rsidR="00335CA5" w:rsidRPr="00527E9E">
              <w:rPr>
                <w:rFonts w:cs="Arial"/>
                <w:sz w:val="16"/>
                <w:szCs w:val="16"/>
              </w:rPr>
              <w:t>sprit</w:t>
            </w:r>
          </w:p>
        </w:tc>
        <w:tc>
          <w:tcPr>
            <w:tcW w:w="0" w:type="auto"/>
            <w:shd w:val="clear" w:color="auto" w:fill="E0E0E0"/>
            <w:vAlign w:val="bottom"/>
          </w:tcPr>
          <w:p w14:paraId="6B8B2202"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Dragon </w:t>
            </w:r>
            <w:r w:rsidR="00335CA5" w:rsidRPr="00527E9E">
              <w:rPr>
                <w:rFonts w:cs="Arial"/>
                <w:sz w:val="16"/>
                <w:szCs w:val="16"/>
              </w:rPr>
              <w:t>sauvage</w:t>
            </w:r>
          </w:p>
        </w:tc>
        <w:tc>
          <w:tcPr>
            <w:tcW w:w="0" w:type="auto"/>
            <w:shd w:val="clear" w:color="auto" w:fill="E0E0E0"/>
            <w:vAlign w:val="bottom"/>
          </w:tcPr>
          <w:p w14:paraId="53A4A2BB" w14:textId="77777777" w:rsidR="00335CA5" w:rsidRPr="00527E9E" w:rsidRDefault="00DC4ECC" w:rsidP="00BB78EE">
            <w:pPr>
              <w:jc w:val="center"/>
              <w:rPr>
                <w:rFonts w:eastAsia="Arial Unicode MS" w:cs="Arial"/>
                <w:sz w:val="16"/>
                <w:szCs w:val="16"/>
              </w:rPr>
            </w:pPr>
            <w:r w:rsidRPr="00527E9E">
              <w:rPr>
                <w:rFonts w:cs="Arial"/>
                <w:iCs/>
                <w:sz w:val="16"/>
                <w:szCs w:val="16"/>
              </w:rPr>
              <w:t>B</w:t>
            </w:r>
            <w:r w:rsidR="00335CA5" w:rsidRPr="00527E9E">
              <w:rPr>
                <w:rFonts w:cs="Arial"/>
                <w:iCs/>
                <w:sz w:val="16"/>
                <w:szCs w:val="16"/>
              </w:rPr>
              <w:t>aleir</w:t>
            </w:r>
          </w:p>
        </w:tc>
        <w:tc>
          <w:tcPr>
            <w:tcW w:w="0" w:type="auto"/>
            <w:shd w:val="clear" w:color="auto" w:fill="E0E0E0"/>
            <w:vAlign w:val="bottom"/>
          </w:tcPr>
          <w:p w14:paraId="6E03D173" w14:textId="77777777" w:rsidR="00335CA5" w:rsidRPr="00527E9E" w:rsidRDefault="00DC4ECC" w:rsidP="00BB78EE">
            <w:pPr>
              <w:jc w:val="center"/>
              <w:rPr>
                <w:rFonts w:eastAsia="Arial Unicode MS" w:cs="Arial"/>
                <w:iCs/>
                <w:sz w:val="16"/>
                <w:szCs w:val="16"/>
              </w:rPr>
            </w:pPr>
            <w:r w:rsidRPr="00527E9E">
              <w:rPr>
                <w:rFonts w:cs="Arial"/>
                <w:sz w:val="16"/>
                <w:szCs w:val="16"/>
              </w:rPr>
              <w:t>H</w:t>
            </w:r>
            <w:r w:rsidR="00335CA5" w:rsidRPr="00527E9E">
              <w:rPr>
                <w:rFonts w:cs="Arial"/>
                <w:sz w:val="16"/>
                <w:szCs w:val="16"/>
              </w:rPr>
              <w:t>ydre</w:t>
            </w:r>
          </w:p>
        </w:tc>
      </w:tr>
      <w:tr w:rsidR="00DC4ECC" w:rsidRPr="00527E9E" w14:paraId="57B87E29" w14:textId="77777777" w:rsidTr="00BB78EE">
        <w:tc>
          <w:tcPr>
            <w:tcW w:w="0" w:type="auto"/>
          </w:tcPr>
          <w:p w14:paraId="0E8D4CF0" w14:textId="77777777" w:rsidR="00DC4ECC" w:rsidRPr="00527E9E" w:rsidRDefault="00DC4ECC" w:rsidP="00BB78EE">
            <w:pPr>
              <w:jc w:val="center"/>
              <w:rPr>
                <w:sz w:val="16"/>
              </w:rPr>
            </w:pPr>
            <w:r w:rsidRPr="00527E9E">
              <w:rPr>
                <w:sz w:val="16"/>
              </w:rPr>
              <w:t>7</w:t>
            </w:r>
          </w:p>
        </w:tc>
        <w:tc>
          <w:tcPr>
            <w:tcW w:w="0" w:type="auto"/>
            <w:vAlign w:val="bottom"/>
          </w:tcPr>
          <w:p w14:paraId="5DCD4C48" w14:textId="77777777" w:rsidR="00DC4ECC" w:rsidRPr="00527E9E" w:rsidRDefault="00DC4ECC" w:rsidP="00BB78EE">
            <w:pPr>
              <w:jc w:val="center"/>
              <w:rPr>
                <w:rFonts w:eastAsia="Arial Unicode MS" w:cs="Arial"/>
                <w:sz w:val="16"/>
                <w:szCs w:val="16"/>
              </w:rPr>
            </w:pPr>
            <w:r w:rsidRPr="00527E9E">
              <w:rPr>
                <w:rFonts w:cs="Arial"/>
                <w:sz w:val="16"/>
                <w:szCs w:val="16"/>
              </w:rPr>
              <w:t>Griffon</w:t>
            </w:r>
          </w:p>
        </w:tc>
        <w:tc>
          <w:tcPr>
            <w:tcW w:w="0" w:type="auto"/>
            <w:vAlign w:val="bottom"/>
          </w:tcPr>
          <w:p w14:paraId="27F44FBB" w14:textId="77777777" w:rsidR="00DC4ECC" w:rsidRPr="00527E9E" w:rsidRDefault="00BB4314" w:rsidP="00BB78EE">
            <w:pPr>
              <w:jc w:val="center"/>
              <w:rPr>
                <w:rFonts w:eastAsia="Arial Unicode MS" w:cs="Arial"/>
                <w:sz w:val="16"/>
                <w:szCs w:val="16"/>
              </w:rPr>
            </w:pPr>
            <w:r w:rsidRPr="00527E9E">
              <w:rPr>
                <w:rFonts w:cs="Arial"/>
                <w:sz w:val="16"/>
                <w:szCs w:val="16"/>
              </w:rPr>
              <w:t>Pégase</w:t>
            </w:r>
          </w:p>
        </w:tc>
        <w:tc>
          <w:tcPr>
            <w:tcW w:w="0" w:type="auto"/>
            <w:vAlign w:val="bottom"/>
          </w:tcPr>
          <w:p w14:paraId="62A39026" w14:textId="77777777" w:rsidR="00DC4ECC" w:rsidRPr="00527E9E" w:rsidRDefault="00BB4314" w:rsidP="003607ED">
            <w:pPr>
              <w:jc w:val="center"/>
              <w:rPr>
                <w:rFonts w:eastAsia="Arial Unicode MS" w:cs="Arial"/>
                <w:sz w:val="16"/>
                <w:szCs w:val="16"/>
              </w:rPr>
            </w:pPr>
            <w:r w:rsidRPr="00527E9E">
              <w:rPr>
                <w:rFonts w:cs="Arial"/>
                <w:sz w:val="16"/>
                <w:szCs w:val="16"/>
              </w:rPr>
              <w:t xml:space="preserve">Dragon </w:t>
            </w:r>
            <w:r w:rsidR="00DC4ECC" w:rsidRPr="00527E9E">
              <w:rPr>
                <w:rFonts w:cs="Arial"/>
                <w:sz w:val="16"/>
                <w:szCs w:val="16"/>
              </w:rPr>
              <w:t>sauvage</w:t>
            </w:r>
          </w:p>
        </w:tc>
        <w:tc>
          <w:tcPr>
            <w:tcW w:w="0" w:type="auto"/>
            <w:vAlign w:val="bottom"/>
          </w:tcPr>
          <w:p w14:paraId="37DDEC21" w14:textId="77777777" w:rsidR="00DC4ECC" w:rsidRPr="00527E9E" w:rsidRDefault="00BB4314" w:rsidP="003607ED">
            <w:pPr>
              <w:jc w:val="center"/>
              <w:rPr>
                <w:rFonts w:eastAsia="Arial Unicode MS" w:cs="Arial"/>
                <w:sz w:val="16"/>
                <w:szCs w:val="16"/>
              </w:rPr>
            </w:pPr>
            <w:r w:rsidRPr="00527E9E">
              <w:rPr>
                <w:rFonts w:cs="Arial"/>
                <w:iCs/>
                <w:sz w:val="16"/>
                <w:szCs w:val="16"/>
              </w:rPr>
              <w:t>Serpent</w:t>
            </w:r>
            <w:r w:rsidR="00DC4ECC" w:rsidRPr="00527E9E">
              <w:rPr>
                <w:rFonts w:cs="Arial"/>
                <w:iCs/>
                <w:sz w:val="16"/>
                <w:szCs w:val="16"/>
              </w:rPr>
              <w:t>-dragon</w:t>
            </w:r>
          </w:p>
        </w:tc>
      </w:tr>
      <w:tr w:rsidR="00DC4ECC" w:rsidRPr="00527E9E" w14:paraId="26E977C4" w14:textId="77777777" w:rsidTr="00BB78EE">
        <w:tc>
          <w:tcPr>
            <w:tcW w:w="0" w:type="auto"/>
            <w:shd w:val="clear" w:color="auto" w:fill="E0E0E0"/>
          </w:tcPr>
          <w:p w14:paraId="5BCCD25E" w14:textId="77777777" w:rsidR="00DC4ECC" w:rsidRPr="00527E9E" w:rsidRDefault="00DC4ECC" w:rsidP="00BB78EE">
            <w:pPr>
              <w:jc w:val="center"/>
              <w:rPr>
                <w:sz w:val="16"/>
              </w:rPr>
            </w:pPr>
            <w:r w:rsidRPr="00527E9E">
              <w:rPr>
                <w:sz w:val="16"/>
              </w:rPr>
              <w:t>8</w:t>
            </w:r>
          </w:p>
        </w:tc>
        <w:tc>
          <w:tcPr>
            <w:tcW w:w="0" w:type="auto"/>
            <w:shd w:val="clear" w:color="auto" w:fill="E0E0E0"/>
            <w:vAlign w:val="bottom"/>
          </w:tcPr>
          <w:p w14:paraId="5BAF5A6E" w14:textId="77777777" w:rsidR="00DC4ECC" w:rsidRPr="00527E9E" w:rsidRDefault="00DC4ECC" w:rsidP="00BB78EE">
            <w:pPr>
              <w:jc w:val="center"/>
              <w:rPr>
                <w:rFonts w:eastAsia="Arial Unicode MS" w:cs="Arial"/>
                <w:iCs/>
                <w:sz w:val="16"/>
                <w:szCs w:val="16"/>
              </w:rPr>
            </w:pPr>
            <w:r w:rsidRPr="00527E9E">
              <w:rPr>
                <w:rFonts w:cs="Arial"/>
                <w:sz w:val="16"/>
                <w:szCs w:val="16"/>
              </w:rPr>
              <w:t>Catel</w:t>
            </w:r>
          </w:p>
        </w:tc>
        <w:tc>
          <w:tcPr>
            <w:tcW w:w="0" w:type="auto"/>
            <w:shd w:val="clear" w:color="auto" w:fill="E0E0E0"/>
            <w:vAlign w:val="bottom"/>
          </w:tcPr>
          <w:p w14:paraId="712D1895"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Krakor</w:t>
            </w:r>
          </w:p>
        </w:tc>
        <w:tc>
          <w:tcPr>
            <w:tcW w:w="0" w:type="auto"/>
            <w:shd w:val="clear" w:color="auto" w:fill="E0E0E0"/>
            <w:vAlign w:val="bottom"/>
          </w:tcPr>
          <w:p w14:paraId="6A14F82C" w14:textId="77777777" w:rsidR="00DC4ECC" w:rsidRPr="00527E9E" w:rsidRDefault="00BB4314" w:rsidP="003607ED">
            <w:pPr>
              <w:jc w:val="center"/>
              <w:rPr>
                <w:rFonts w:eastAsia="Arial Unicode MS" w:cs="Arial"/>
                <w:sz w:val="16"/>
                <w:szCs w:val="16"/>
              </w:rPr>
            </w:pPr>
            <w:r w:rsidRPr="00527E9E">
              <w:rPr>
                <w:rFonts w:cs="Arial"/>
                <w:sz w:val="16"/>
                <w:szCs w:val="16"/>
              </w:rPr>
              <w:t>Pégase</w:t>
            </w:r>
          </w:p>
        </w:tc>
        <w:tc>
          <w:tcPr>
            <w:tcW w:w="0" w:type="auto"/>
            <w:shd w:val="clear" w:color="auto" w:fill="E0E0E0"/>
            <w:vAlign w:val="bottom"/>
          </w:tcPr>
          <w:p w14:paraId="4181AD7D" w14:textId="77777777" w:rsidR="00DC4ECC" w:rsidRPr="00527E9E" w:rsidRDefault="00BB4314" w:rsidP="003607ED">
            <w:pPr>
              <w:jc w:val="center"/>
              <w:rPr>
                <w:rFonts w:eastAsia="Arial Unicode MS" w:cs="Arial"/>
                <w:iCs/>
                <w:sz w:val="16"/>
                <w:szCs w:val="16"/>
              </w:rPr>
            </w:pPr>
            <w:r w:rsidRPr="00527E9E">
              <w:rPr>
                <w:rFonts w:cs="Arial"/>
                <w:iCs/>
                <w:sz w:val="16"/>
                <w:szCs w:val="16"/>
              </w:rPr>
              <w:t xml:space="preserve">Fée </w:t>
            </w:r>
            <w:r w:rsidR="00DC4ECC" w:rsidRPr="00527E9E">
              <w:rPr>
                <w:rFonts w:cs="Arial"/>
                <w:iCs/>
                <w:sz w:val="16"/>
                <w:szCs w:val="16"/>
              </w:rPr>
              <w:t>des lacs</w:t>
            </w:r>
          </w:p>
        </w:tc>
      </w:tr>
      <w:tr w:rsidR="00DC4ECC" w:rsidRPr="00527E9E" w14:paraId="670769E0" w14:textId="77777777" w:rsidTr="003607ED">
        <w:tc>
          <w:tcPr>
            <w:tcW w:w="0" w:type="auto"/>
          </w:tcPr>
          <w:p w14:paraId="65A46E7F" w14:textId="77777777" w:rsidR="00DC4ECC" w:rsidRPr="00527E9E" w:rsidRDefault="00DC4ECC" w:rsidP="00BB78EE">
            <w:pPr>
              <w:jc w:val="center"/>
              <w:rPr>
                <w:sz w:val="16"/>
              </w:rPr>
            </w:pPr>
            <w:r w:rsidRPr="00527E9E">
              <w:rPr>
                <w:sz w:val="16"/>
              </w:rPr>
              <w:t>9</w:t>
            </w:r>
          </w:p>
        </w:tc>
        <w:tc>
          <w:tcPr>
            <w:tcW w:w="0" w:type="auto"/>
            <w:vAlign w:val="bottom"/>
          </w:tcPr>
          <w:p w14:paraId="702FE53C" w14:textId="77777777" w:rsidR="00DC4ECC" w:rsidRPr="00527E9E" w:rsidRDefault="00BB4314" w:rsidP="00BB78EE">
            <w:pPr>
              <w:jc w:val="center"/>
              <w:rPr>
                <w:rFonts w:eastAsia="Arial Unicode MS" w:cs="Arial"/>
                <w:sz w:val="16"/>
                <w:szCs w:val="16"/>
              </w:rPr>
            </w:pPr>
            <w:r w:rsidRPr="00527E9E">
              <w:rPr>
                <w:rFonts w:cs="Arial"/>
                <w:sz w:val="16"/>
                <w:szCs w:val="16"/>
              </w:rPr>
              <w:t>Esprit malin</w:t>
            </w:r>
          </w:p>
        </w:tc>
        <w:tc>
          <w:tcPr>
            <w:tcW w:w="0" w:type="auto"/>
            <w:vAlign w:val="bottom"/>
          </w:tcPr>
          <w:p w14:paraId="787A2C99" w14:textId="77777777" w:rsidR="00DC4ECC" w:rsidRPr="00527E9E" w:rsidRDefault="00DC4ECC" w:rsidP="003607ED">
            <w:pPr>
              <w:jc w:val="center"/>
              <w:rPr>
                <w:rFonts w:eastAsia="Arial Unicode MS" w:cs="Arial"/>
                <w:sz w:val="16"/>
                <w:szCs w:val="16"/>
              </w:rPr>
            </w:pPr>
            <w:r w:rsidRPr="00527E9E">
              <w:rPr>
                <w:rFonts w:cs="Arial"/>
                <w:sz w:val="16"/>
                <w:szCs w:val="16"/>
              </w:rPr>
              <w:t>Griffor</w:t>
            </w:r>
          </w:p>
        </w:tc>
        <w:tc>
          <w:tcPr>
            <w:tcW w:w="0" w:type="auto"/>
            <w:vAlign w:val="bottom"/>
          </w:tcPr>
          <w:p w14:paraId="020DE8E4" w14:textId="77777777" w:rsidR="00DC4ECC" w:rsidRPr="00527E9E" w:rsidRDefault="00DC4ECC" w:rsidP="003607ED">
            <w:pPr>
              <w:jc w:val="center"/>
              <w:rPr>
                <w:rFonts w:eastAsia="Arial Unicode MS" w:cs="Arial"/>
                <w:sz w:val="16"/>
                <w:szCs w:val="16"/>
              </w:rPr>
            </w:pPr>
            <w:r w:rsidRPr="00527E9E">
              <w:rPr>
                <w:rFonts w:eastAsia="Arial Unicode MS" w:cs="Arial"/>
                <w:sz w:val="16"/>
                <w:szCs w:val="16"/>
              </w:rPr>
              <w:t>Krakor</w:t>
            </w:r>
          </w:p>
        </w:tc>
        <w:tc>
          <w:tcPr>
            <w:tcW w:w="0" w:type="auto"/>
            <w:vAlign w:val="bottom"/>
          </w:tcPr>
          <w:p w14:paraId="6AAC1751" w14:textId="77777777" w:rsidR="00DC4ECC" w:rsidRPr="00527E9E" w:rsidRDefault="00DC4ECC" w:rsidP="003607ED">
            <w:pPr>
              <w:jc w:val="center"/>
              <w:rPr>
                <w:rFonts w:eastAsia="Arial Unicode MS" w:cs="Arial"/>
                <w:sz w:val="16"/>
                <w:szCs w:val="16"/>
              </w:rPr>
            </w:pPr>
            <w:r w:rsidRPr="00527E9E">
              <w:rPr>
                <w:rFonts w:cs="Arial"/>
                <w:iCs/>
                <w:sz w:val="16"/>
                <w:szCs w:val="16"/>
              </w:rPr>
              <w:t>Sirpent</w:t>
            </w:r>
          </w:p>
        </w:tc>
      </w:tr>
      <w:tr w:rsidR="00DC4ECC" w:rsidRPr="00527E9E" w14:paraId="0D448777" w14:textId="77777777" w:rsidTr="003607ED">
        <w:tc>
          <w:tcPr>
            <w:tcW w:w="0" w:type="auto"/>
            <w:shd w:val="clear" w:color="auto" w:fill="E0E0E0"/>
          </w:tcPr>
          <w:p w14:paraId="227592FD" w14:textId="77777777" w:rsidR="00DC4ECC" w:rsidRPr="00527E9E" w:rsidRDefault="00DC4ECC" w:rsidP="00BB78EE">
            <w:pPr>
              <w:jc w:val="center"/>
              <w:rPr>
                <w:sz w:val="16"/>
              </w:rPr>
            </w:pPr>
            <w:r w:rsidRPr="00527E9E">
              <w:rPr>
                <w:sz w:val="16"/>
              </w:rPr>
              <w:t xml:space="preserve">10 </w:t>
            </w:r>
          </w:p>
        </w:tc>
        <w:tc>
          <w:tcPr>
            <w:tcW w:w="0" w:type="auto"/>
            <w:shd w:val="clear" w:color="auto" w:fill="E0E0E0"/>
            <w:vAlign w:val="bottom"/>
          </w:tcPr>
          <w:p w14:paraId="1394BADF" w14:textId="77777777" w:rsidR="00DC4ECC" w:rsidRPr="00527E9E" w:rsidRDefault="00DC4ECC" w:rsidP="00BB78EE">
            <w:pPr>
              <w:jc w:val="center"/>
              <w:rPr>
                <w:rFonts w:eastAsia="Arial Unicode MS" w:cs="Arial"/>
                <w:sz w:val="16"/>
                <w:szCs w:val="16"/>
              </w:rPr>
            </w:pPr>
            <w:r w:rsidRPr="00527E9E">
              <w:rPr>
                <w:rFonts w:cs="Arial"/>
                <w:sz w:val="16"/>
                <w:szCs w:val="16"/>
              </w:rPr>
              <w:t>Anesprit</w:t>
            </w:r>
          </w:p>
        </w:tc>
        <w:tc>
          <w:tcPr>
            <w:tcW w:w="0" w:type="auto"/>
            <w:shd w:val="clear" w:color="auto" w:fill="E0E0E0"/>
            <w:vAlign w:val="bottom"/>
          </w:tcPr>
          <w:p w14:paraId="4BD1B103" w14:textId="77777777" w:rsidR="00DC4ECC" w:rsidRPr="00527E9E" w:rsidRDefault="00DC4ECC" w:rsidP="003607ED">
            <w:pPr>
              <w:jc w:val="center"/>
              <w:rPr>
                <w:rFonts w:eastAsia="Arial Unicode MS" w:cs="Arial"/>
                <w:sz w:val="16"/>
                <w:szCs w:val="16"/>
              </w:rPr>
            </w:pPr>
            <w:r w:rsidRPr="00527E9E">
              <w:rPr>
                <w:rFonts w:cs="Arial"/>
                <w:sz w:val="16"/>
                <w:szCs w:val="16"/>
              </w:rPr>
              <w:t>Chevange</w:t>
            </w:r>
          </w:p>
        </w:tc>
        <w:tc>
          <w:tcPr>
            <w:tcW w:w="0" w:type="auto"/>
            <w:shd w:val="clear" w:color="auto" w:fill="E0E0E0"/>
          </w:tcPr>
          <w:p w14:paraId="46809C2D" w14:textId="77777777" w:rsidR="00DC4ECC" w:rsidRPr="00527E9E" w:rsidRDefault="00BB4314" w:rsidP="00BB78EE">
            <w:pPr>
              <w:jc w:val="center"/>
              <w:rPr>
                <w:sz w:val="16"/>
              </w:rPr>
            </w:pPr>
            <w:r w:rsidRPr="00527E9E">
              <w:rPr>
                <w:rFonts w:cs="Arial"/>
                <w:sz w:val="16"/>
                <w:szCs w:val="16"/>
              </w:rPr>
              <w:t xml:space="preserve">Grand </w:t>
            </w:r>
            <w:r w:rsidR="00DC4ECC" w:rsidRPr="00527E9E">
              <w:rPr>
                <w:rFonts w:cs="Arial"/>
                <w:sz w:val="16"/>
                <w:szCs w:val="16"/>
              </w:rPr>
              <w:t>aigle</w:t>
            </w:r>
          </w:p>
        </w:tc>
        <w:tc>
          <w:tcPr>
            <w:tcW w:w="0" w:type="auto"/>
            <w:shd w:val="clear" w:color="auto" w:fill="E0E0E0"/>
          </w:tcPr>
          <w:p w14:paraId="4EF44D41" w14:textId="77777777" w:rsidR="00DC4ECC" w:rsidRPr="00527E9E" w:rsidRDefault="00B72823" w:rsidP="00BB78EE">
            <w:pPr>
              <w:jc w:val="center"/>
              <w:rPr>
                <w:sz w:val="16"/>
              </w:rPr>
            </w:pPr>
            <w:r w:rsidRPr="00527E9E">
              <w:rPr>
                <w:noProof/>
                <w:lang w:eastAsia="fr-BE"/>
              </w:rPr>
              <w:drawing>
                <wp:anchor distT="0" distB="0" distL="114300" distR="114300" simplePos="0" relativeHeight="251646976" behindDoc="0" locked="0" layoutInCell="1" allowOverlap="1" wp14:anchorId="381C5AF8" wp14:editId="32DAAB85">
                  <wp:simplePos x="0" y="0"/>
                  <wp:positionH relativeFrom="column">
                    <wp:posOffset>1366520</wp:posOffset>
                  </wp:positionH>
                  <wp:positionV relativeFrom="paragraph">
                    <wp:posOffset>32385</wp:posOffset>
                  </wp:positionV>
                  <wp:extent cx="1122045" cy="1769110"/>
                  <wp:effectExtent l="0" t="0" r="1905" b="2540"/>
                  <wp:wrapNone/>
                  <wp:docPr id="75" name="Picture 75" descr="Clipboar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lipboard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2045" cy="1769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B4314" w:rsidRPr="00527E9E">
              <w:rPr>
                <w:rFonts w:cs="Arial"/>
                <w:sz w:val="16"/>
                <w:szCs w:val="16"/>
              </w:rPr>
              <w:t xml:space="preserve">Dragon </w:t>
            </w:r>
            <w:r w:rsidR="00DC4ECC" w:rsidRPr="00527E9E">
              <w:rPr>
                <w:rFonts w:cs="Arial"/>
                <w:sz w:val="16"/>
                <w:szCs w:val="16"/>
              </w:rPr>
              <w:t>sauvage</w:t>
            </w:r>
          </w:p>
        </w:tc>
      </w:tr>
    </w:tbl>
    <w:p w14:paraId="190D9356" w14:textId="77777777" w:rsidR="003607ED" w:rsidRPr="00527E9E" w:rsidRDefault="003607ED" w:rsidP="00335CA5">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300"/>
        <w:gridCol w:w="1501"/>
        <w:gridCol w:w="1483"/>
        <w:gridCol w:w="2064"/>
      </w:tblGrid>
      <w:tr w:rsidR="00335CA5" w:rsidRPr="00527E9E" w14:paraId="1887F520" w14:textId="77777777" w:rsidTr="00335CA5">
        <w:tc>
          <w:tcPr>
            <w:tcW w:w="0" w:type="auto"/>
            <w:tcBorders>
              <w:top w:val="single" w:sz="4" w:space="0" w:color="auto"/>
              <w:left w:val="single" w:sz="4" w:space="0" w:color="auto"/>
            </w:tcBorders>
            <w:shd w:val="clear" w:color="auto" w:fill="D6E3BC"/>
          </w:tcPr>
          <w:p w14:paraId="38D9F913" w14:textId="77777777" w:rsidR="00335CA5" w:rsidRPr="00527E9E" w:rsidRDefault="00335CA5" w:rsidP="00BB78EE">
            <w:pPr>
              <w:rPr>
                <w:b/>
                <w:sz w:val="16"/>
              </w:rPr>
            </w:pPr>
            <w:r w:rsidRPr="00527E9E">
              <w:rPr>
                <w:b/>
                <w:sz w:val="16"/>
              </w:rPr>
              <w:t>Plaine</w:t>
            </w:r>
          </w:p>
        </w:tc>
        <w:tc>
          <w:tcPr>
            <w:tcW w:w="0" w:type="auto"/>
            <w:gridSpan w:val="4"/>
            <w:tcBorders>
              <w:top w:val="single" w:sz="4" w:space="0" w:color="auto"/>
            </w:tcBorders>
            <w:shd w:val="clear" w:color="auto" w:fill="D6E3BC"/>
          </w:tcPr>
          <w:p w14:paraId="1D351589" w14:textId="77777777" w:rsidR="00335CA5" w:rsidRPr="00527E9E" w:rsidRDefault="00335CA5" w:rsidP="00BB78EE">
            <w:pPr>
              <w:jc w:val="center"/>
              <w:rPr>
                <w:b/>
                <w:sz w:val="16"/>
              </w:rPr>
            </w:pPr>
            <w:r w:rsidRPr="00527E9E">
              <w:rPr>
                <w:b/>
                <w:sz w:val="16"/>
              </w:rPr>
              <w:t>D10*</w:t>
            </w:r>
          </w:p>
        </w:tc>
      </w:tr>
      <w:tr w:rsidR="00335CA5" w:rsidRPr="00527E9E" w14:paraId="33AEEDD4" w14:textId="77777777" w:rsidTr="00BB78EE">
        <w:tc>
          <w:tcPr>
            <w:tcW w:w="0" w:type="auto"/>
          </w:tcPr>
          <w:p w14:paraId="32D383A0" w14:textId="77777777" w:rsidR="00335CA5" w:rsidRPr="00527E9E" w:rsidRDefault="00335CA5" w:rsidP="00BB78EE">
            <w:pPr>
              <w:pStyle w:val="Titre9"/>
              <w:rPr>
                <w:bCs/>
              </w:rPr>
            </w:pPr>
            <w:r w:rsidRPr="00527E9E">
              <w:rPr>
                <w:bCs/>
              </w:rPr>
              <w:t>D10</w:t>
            </w:r>
          </w:p>
        </w:tc>
        <w:tc>
          <w:tcPr>
            <w:tcW w:w="0" w:type="auto"/>
          </w:tcPr>
          <w:p w14:paraId="776D5109" w14:textId="77777777" w:rsidR="00335CA5" w:rsidRPr="00527E9E" w:rsidRDefault="00335CA5" w:rsidP="00BB78EE">
            <w:pPr>
              <w:jc w:val="center"/>
              <w:rPr>
                <w:b/>
                <w:sz w:val="16"/>
              </w:rPr>
            </w:pPr>
            <w:r w:rsidRPr="00527E9E">
              <w:rPr>
                <w:b/>
                <w:sz w:val="16"/>
              </w:rPr>
              <w:t>1</w:t>
            </w:r>
          </w:p>
        </w:tc>
        <w:tc>
          <w:tcPr>
            <w:tcW w:w="0" w:type="auto"/>
          </w:tcPr>
          <w:p w14:paraId="37CAC426" w14:textId="77777777" w:rsidR="00335CA5" w:rsidRPr="00527E9E" w:rsidRDefault="00335CA5" w:rsidP="00BB78EE">
            <w:pPr>
              <w:jc w:val="center"/>
              <w:rPr>
                <w:b/>
                <w:sz w:val="16"/>
              </w:rPr>
            </w:pPr>
            <w:r w:rsidRPr="00527E9E">
              <w:rPr>
                <w:b/>
                <w:sz w:val="16"/>
              </w:rPr>
              <w:t>2</w:t>
            </w:r>
          </w:p>
        </w:tc>
        <w:tc>
          <w:tcPr>
            <w:tcW w:w="0" w:type="auto"/>
          </w:tcPr>
          <w:p w14:paraId="78D3C5A3" w14:textId="77777777" w:rsidR="00335CA5" w:rsidRPr="00527E9E" w:rsidRDefault="00335CA5" w:rsidP="00BB78EE">
            <w:pPr>
              <w:jc w:val="center"/>
              <w:rPr>
                <w:b/>
                <w:sz w:val="16"/>
              </w:rPr>
            </w:pPr>
            <w:r w:rsidRPr="00527E9E">
              <w:rPr>
                <w:b/>
                <w:sz w:val="16"/>
              </w:rPr>
              <w:t>3</w:t>
            </w:r>
          </w:p>
        </w:tc>
        <w:tc>
          <w:tcPr>
            <w:tcW w:w="0" w:type="auto"/>
          </w:tcPr>
          <w:p w14:paraId="6F51E444" w14:textId="77777777" w:rsidR="00335CA5" w:rsidRPr="00527E9E" w:rsidRDefault="00335CA5" w:rsidP="00BB78EE">
            <w:pPr>
              <w:jc w:val="center"/>
              <w:rPr>
                <w:b/>
                <w:sz w:val="16"/>
              </w:rPr>
            </w:pPr>
            <w:r w:rsidRPr="00527E9E">
              <w:rPr>
                <w:b/>
                <w:sz w:val="16"/>
              </w:rPr>
              <w:t>4</w:t>
            </w:r>
          </w:p>
        </w:tc>
      </w:tr>
      <w:tr w:rsidR="00335CA5" w:rsidRPr="00527E9E" w14:paraId="0BDE163D" w14:textId="77777777" w:rsidTr="00BB78EE">
        <w:tc>
          <w:tcPr>
            <w:tcW w:w="0" w:type="auto"/>
          </w:tcPr>
          <w:p w14:paraId="58E6B1DC" w14:textId="77777777" w:rsidR="00335CA5" w:rsidRPr="00527E9E" w:rsidRDefault="00335CA5" w:rsidP="00BB78EE">
            <w:pPr>
              <w:jc w:val="center"/>
              <w:rPr>
                <w:sz w:val="16"/>
              </w:rPr>
            </w:pPr>
            <w:r w:rsidRPr="00527E9E">
              <w:rPr>
                <w:sz w:val="16"/>
              </w:rPr>
              <w:t xml:space="preserve">1 </w:t>
            </w:r>
          </w:p>
        </w:tc>
        <w:tc>
          <w:tcPr>
            <w:tcW w:w="0" w:type="auto"/>
            <w:vAlign w:val="bottom"/>
          </w:tcPr>
          <w:p w14:paraId="25422894" w14:textId="77777777" w:rsidR="00335CA5" w:rsidRPr="00527E9E" w:rsidRDefault="00017965" w:rsidP="00BB78EE">
            <w:pPr>
              <w:jc w:val="center"/>
              <w:rPr>
                <w:rFonts w:eastAsia="Arial Unicode MS" w:cs="Arial"/>
                <w:sz w:val="16"/>
                <w:szCs w:val="16"/>
              </w:rPr>
            </w:pPr>
            <w:r w:rsidRPr="00527E9E">
              <w:rPr>
                <w:rFonts w:cs="Arial"/>
                <w:sz w:val="16"/>
                <w:szCs w:val="16"/>
              </w:rPr>
              <w:t>P</w:t>
            </w:r>
            <w:r w:rsidR="00335CA5" w:rsidRPr="00527E9E">
              <w:rPr>
                <w:rFonts w:cs="Arial"/>
                <w:sz w:val="16"/>
                <w:szCs w:val="16"/>
              </w:rPr>
              <w:t>égase</w:t>
            </w:r>
          </w:p>
        </w:tc>
        <w:tc>
          <w:tcPr>
            <w:tcW w:w="0" w:type="auto"/>
            <w:vAlign w:val="bottom"/>
          </w:tcPr>
          <w:p w14:paraId="761B7F91"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Grand </w:t>
            </w:r>
            <w:r w:rsidR="00335CA5" w:rsidRPr="00527E9E">
              <w:rPr>
                <w:rFonts w:cs="Arial"/>
                <w:sz w:val="16"/>
                <w:szCs w:val="16"/>
              </w:rPr>
              <w:t>ver blanc</w:t>
            </w:r>
          </w:p>
        </w:tc>
        <w:tc>
          <w:tcPr>
            <w:tcW w:w="0" w:type="auto"/>
            <w:vAlign w:val="bottom"/>
          </w:tcPr>
          <w:p w14:paraId="17F9DAA9" w14:textId="77777777" w:rsidR="00335CA5" w:rsidRPr="00527E9E" w:rsidRDefault="00017965" w:rsidP="00BB78EE">
            <w:pPr>
              <w:jc w:val="center"/>
              <w:rPr>
                <w:rFonts w:eastAsia="Arial Unicode MS" w:cs="Arial"/>
                <w:sz w:val="16"/>
                <w:szCs w:val="16"/>
              </w:rPr>
            </w:pPr>
            <w:r w:rsidRPr="00527E9E">
              <w:rPr>
                <w:rFonts w:cs="Arial"/>
                <w:iCs/>
                <w:sz w:val="16"/>
                <w:szCs w:val="16"/>
              </w:rPr>
              <w:t>C</w:t>
            </w:r>
            <w:r w:rsidR="00335CA5" w:rsidRPr="00527E9E">
              <w:rPr>
                <w:rFonts w:cs="Arial"/>
                <w:iCs/>
                <w:sz w:val="16"/>
                <w:szCs w:val="16"/>
              </w:rPr>
              <w:t>yclom</w:t>
            </w:r>
          </w:p>
        </w:tc>
        <w:tc>
          <w:tcPr>
            <w:tcW w:w="0" w:type="auto"/>
          </w:tcPr>
          <w:p w14:paraId="674637F8" w14:textId="77777777" w:rsidR="00335CA5" w:rsidRPr="00527E9E" w:rsidRDefault="00BB4314" w:rsidP="00BB78EE">
            <w:pPr>
              <w:jc w:val="center"/>
              <w:rPr>
                <w:sz w:val="16"/>
              </w:rPr>
            </w:pPr>
            <w:r w:rsidRPr="00527E9E">
              <w:rPr>
                <w:rFonts w:cs="Arial"/>
                <w:iCs/>
                <w:sz w:val="16"/>
                <w:szCs w:val="16"/>
              </w:rPr>
              <w:t xml:space="preserve">Démon </w:t>
            </w:r>
            <w:r w:rsidR="009C450C" w:rsidRPr="00527E9E">
              <w:rPr>
                <w:rFonts w:cs="Arial"/>
                <w:iCs/>
                <w:sz w:val="16"/>
                <w:szCs w:val="16"/>
              </w:rPr>
              <w:t>sans</w:t>
            </w:r>
            <w:r w:rsidR="00335CA5" w:rsidRPr="00527E9E">
              <w:rPr>
                <w:rFonts w:cs="Arial"/>
                <w:iCs/>
                <w:sz w:val="16"/>
                <w:szCs w:val="16"/>
              </w:rPr>
              <w:t xml:space="preserve"> nom</w:t>
            </w:r>
          </w:p>
        </w:tc>
      </w:tr>
      <w:tr w:rsidR="00335CA5" w:rsidRPr="00527E9E" w14:paraId="20038DB3" w14:textId="77777777" w:rsidTr="00BB78EE">
        <w:tc>
          <w:tcPr>
            <w:tcW w:w="0" w:type="auto"/>
            <w:shd w:val="clear" w:color="auto" w:fill="E0E0E0"/>
          </w:tcPr>
          <w:p w14:paraId="6207E046" w14:textId="77777777" w:rsidR="00335CA5" w:rsidRPr="00527E9E" w:rsidRDefault="00335CA5" w:rsidP="00BB78EE">
            <w:pPr>
              <w:jc w:val="center"/>
              <w:rPr>
                <w:sz w:val="16"/>
              </w:rPr>
            </w:pPr>
            <w:r w:rsidRPr="00527E9E">
              <w:rPr>
                <w:sz w:val="16"/>
              </w:rPr>
              <w:t>2</w:t>
            </w:r>
          </w:p>
        </w:tc>
        <w:tc>
          <w:tcPr>
            <w:tcW w:w="0" w:type="auto"/>
            <w:shd w:val="clear" w:color="auto" w:fill="E0E0E0"/>
            <w:vAlign w:val="bottom"/>
          </w:tcPr>
          <w:p w14:paraId="6333CD85" w14:textId="77777777" w:rsidR="00335CA5" w:rsidRPr="00527E9E" w:rsidRDefault="00BB4314" w:rsidP="00BB78EE">
            <w:pPr>
              <w:jc w:val="center"/>
              <w:rPr>
                <w:rFonts w:eastAsia="Arial Unicode MS" w:cs="Arial"/>
                <w:sz w:val="16"/>
                <w:szCs w:val="16"/>
              </w:rPr>
            </w:pPr>
            <w:r w:rsidRPr="00527E9E">
              <w:rPr>
                <w:rFonts w:cs="Arial"/>
                <w:sz w:val="16"/>
                <w:szCs w:val="16"/>
              </w:rPr>
              <w:t>Belet</w:t>
            </w:r>
            <w:r w:rsidR="00335CA5" w:rsidRPr="00527E9E">
              <w:rPr>
                <w:rFonts w:cs="Arial"/>
                <w:sz w:val="16"/>
                <w:szCs w:val="16"/>
              </w:rPr>
              <w:t>te rouge</w:t>
            </w:r>
          </w:p>
        </w:tc>
        <w:tc>
          <w:tcPr>
            <w:tcW w:w="0" w:type="auto"/>
            <w:shd w:val="clear" w:color="auto" w:fill="E0E0E0"/>
            <w:vAlign w:val="bottom"/>
          </w:tcPr>
          <w:p w14:paraId="55605D54" w14:textId="77777777" w:rsidR="00335CA5" w:rsidRPr="00527E9E" w:rsidRDefault="00017965" w:rsidP="00BB78EE">
            <w:pPr>
              <w:jc w:val="center"/>
              <w:rPr>
                <w:rFonts w:eastAsia="Arial Unicode MS" w:cs="Arial"/>
                <w:iCs/>
                <w:sz w:val="16"/>
                <w:szCs w:val="16"/>
              </w:rPr>
            </w:pPr>
            <w:r w:rsidRPr="00527E9E">
              <w:rPr>
                <w:rFonts w:cs="Arial"/>
                <w:sz w:val="16"/>
                <w:szCs w:val="16"/>
              </w:rPr>
              <w:t>G</w:t>
            </w:r>
            <w:r w:rsidR="00335CA5" w:rsidRPr="00527E9E">
              <w:rPr>
                <w:rFonts w:cs="Arial"/>
                <w:sz w:val="16"/>
                <w:szCs w:val="16"/>
              </w:rPr>
              <w:t>riffor</w:t>
            </w:r>
          </w:p>
        </w:tc>
        <w:tc>
          <w:tcPr>
            <w:tcW w:w="0" w:type="auto"/>
            <w:shd w:val="clear" w:color="auto" w:fill="E0E0E0"/>
            <w:vAlign w:val="bottom"/>
          </w:tcPr>
          <w:p w14:paraId="6CE93C93" w14:textId="77777777" w:rsidR="00335CA5" w:rsidRPr="00527E9E" w:rsidRDefault="00BB4314" w:rsidP="00BB78EE">
            <w:pPr>
              <w:jc w:val="center"/>
              <w:rPr>
                <w:rFonts w:eastAsia="Arial Unicode MS" w:cs="Arial"/>
                <w:sz w:val="16"/>
                <w:szCs w:val="16"/>
              </w:rPr>
            </w:pPr>
            <w:r w:rsidRPr="00527E9E">
              <w:rPr>
                <w:rFonts w:cs="Arial"/>
                <w:iCs/>
                <w:sz w:val="16"/>
                <w:szCs w:val="16"/>
              </w:rPr>
              <w:t>D des tréfonds</w:t>
            </w:r>
          </w:p>
        </w:tc>
        <w:tc>
          <w:tcPr>
            <w:tcW w:w="0" w:type="auto"/>
            <w:shd w:val="clear" w:color="auto" w:fill="E0E0E0"/>
            <w:vAlign w:val="bottom"/>
          </w:tcPr>
          <w:p w14:paraId="4AC5C42B" w14:textId="77777777" w:rsidR="00335CA5" w:rsidRPr="00527E9E" w:rsidRDefault="00BB4314" w:rsidP="00BB78EE">
            <w:pPr>
              <w:jc w:val="center"/>
              <w:rPr>
                <w:rFonts w:eastAsia="Arial Unicode MS" w:cs="Arial"/>
                <w:sz w:val="16"/>
                <w:szCs w:val="16"/>
              </w:rPr>
            </w:pPr>
            <w:r w:rsidRPr="00527E9E">
              <w:rPr>
                <w:rFonts w:cs="Arial"/>
                <w:iCs/>
                <w:sz w:val="16"/>
                <w:szCs w:val="16"/>
              </w:rPr>
              <w:t>Serpent-dragon</w:t>
            </w:r>
          </w:p>
        </w:tc>
      </w:tr>
      <w:tr w:rsidR="00335CA5" w:rsidRPr="00527E9E" w14:paraId="3D6EF81E" w14:textId="77777777" w:rsidTr="00BB78EE">
        <w:tc>
          <w:tcPr>
            <w:tcW w:w="0" w:type="auto"/>
          </w:tcPr>
          <w:p w14:paraId="435FCAF8" w14:textId="77777777" w:rsidR="00335CA5" w:rsidRPr="00527E9E" w:rsidRDefault="00335CA5" w:rsidP="00BB78EE">
            <w:pPr>
              <w:jc w:val="center"/>
              <w:rPr>
                <w:sz w:val="16"/>
              </w:rPr>
            </w:pPr>
            <w:r w:rsidRPr="00527E9E">
              <w:rPr>
                <w:sz w:val="16"/>
              </w:rPr>
              <w:t>3</w:t>
            </w:r>
          </w:p>
        </w:tc>
        <w:tc>
          <w:tcPr>
            <w:tcW w:w="0" w:type="auto"/>
            <w:vAlign w:val="bottom"/>
          </w:tcPr>
          <w:p w14:paraId="4CFA55BF" w14:textId="77777777" w:rsidR="00335CA5" w:rsidRPr="00527E9E" w:rsidRDefault="00017965" w:rsidP="00BB78EE">
            <w:pPr>
              <w:jc w:val="center"/>
              <w:rPr>
                <w:rFonts w:eastAsia="Arial Unicode MS" w:cs="Arial"/>
                <w:sz w:val="16"/>
                <w:szCs w:val="16"/>
              </w:rPr>
            </w:pPr>
            <w:r w:rsidRPr="00527E9E">
              <w:rPr>
                <w:rFonts w:cs="Arial"/>
                <w:sz w:val="16"/>
                <w:szCs w:val="16"/>
              </w:rPr>
              <w:t>L</w:t>
            </w:r>
            <w:r w:rsidR="00335CA5" w:rsidRPr="00527E9E">
              <w:rPr>
                <w:rFonts w:cs="Arial"/>
                <w:sz w:val="16"/>
                <w:szCs w:val="16"/>
              </w:rPr>
              <w:t>ocral</w:t>
            </w:r>
          </w:p>
        </w:tc>
        <w:tc>
          <w:tcPr>
            <w:tcW w:w="0" w:type="auto"/>
            <w:vAlign w:val="bottom"/>
          </w:tcPr>
          <w:p w14:paraId="3AB86F6E"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Grand </w:t>
            </w:r>
            <w:r w:rsidR="00335CA5" w:rsidRPr="00527E9E">
              <w:rPr>
                <w:rFonts w:cs="Arial"/>
                <w:sz w:val="16"/>
                <w:szCs w:val="16"/>
              </w:rPr>
              <w:t>satyre</w:t>
            </w:r>
          </w:p>
        </w:tc>
        <w:tc>
          <w:tcPr>
            <w:tcW w:w="0" w:type="auto"/>
            <w:vAlign w:val="bottom"/>
          </w:tcPr>
          <w:p w14:paraId="5097B024" w14:textId="77777777" w:rsidR="00335CA5" w:rsidRPr="00527E9E" w:rsidRDefault="00BB4314" w:rsidP="00BB78EE">
            <w:pPr>
              <w:jc w:val="center"/>
              <w:rPr>
                <w:rFonts w:eastAsia="Arial Unicode MS" w:cs="Arial"/>
                <w:iCs/>
                <w:sz w:val="16"/>
                <w:szCs w:val="16"/>
              </w:rPr>
            </w:pPr>
            <w:r w:rsidRPr="00527E9E">
              <w:rPr>
                <w:rFonts w:cs="Arial"/>
                <w:iCs/>
                <w:sz w:val="16"/>
                <w:szCs w:val="16"/>
              </w:rPr>
              <w:t xml:space="preserve">Fée </w:t>
            </w:r>
            <w:r w:rsidR="00335CA5" w:rsidRPr="00527E9E">
              <w:rPr>
                <w:rFonts w:cs="Arial"/>
                <w:iCs/>
                <w:sz w:val="16"/>
                <w:szCs w:val="16"/>
              </w:rPr>
              <w:t>des cieux</w:t>
            </w:r>
          </w:p>
        </w:tc>
        <w:tc>
          <w:tcPr>
            <w:tcW w:w="0" w:type="auto"/>
            <w:vAlign w:val="bottom"/>
          </w:tcPr>
          <w:p w14:paraId="664D4578" w14:textId="77777777" w:rsidR="00335CA5" w:rsidRPr="00527E9E" w:rsidRDefault="00BB4314" w:rsidP="00BB78EE">
            <w:pPr>
              <w:jc w:val="center"/>
              <w:rPr>
                <w:rFonts w:eastAsia="Arial Unicode MS" w:cs="Arial"/>
                <w:iCs/>
                <w:sz w:val="16"/>
                <w:szCs w:val="16"/>
              </w:rPr>
            </w:pPr>
            <w:r w:rsidRPr="00527E9E">
              <w:rPr>
                <w:rFonts w:cs="Arial"/>
                <w:iCs/>
                <w:sz w:val="16"/>
                <w:szCs w:val="16"/>
              </w:rPr>
              <w:t xml:space="preserve">Grantom </w:t>
            </w:r>
            <w:r w:rsidR="00335CA5" w:rsidRPr="00527E9E">
              <w:rPr>
                <w:rFonts w:cs="Arial"/>
                <w:iCs/>
                <w:sz w:val="16"/>
                <w:szCs w:val="16"/>
              </w:rPr>
              <w:t>des tempêtes</w:t>
            </w:r>
          </w:p>
        </w:tc>
      </w:tr>
      <w:tr w:rsidR="00335CA5" w:rsidRPr="00527E9E" w14:paraId="69ADDDAF" w14:textId="77777777" w:rsidTr="00BB78EE">
        <w:tc>
          <w:tcPr>
            <w:tcW w:w="0" w:type="auto"/>
            <w:shd w:val="clear" w:color="auto" w:fill="E0E0E0"/>
          </w:tcPr>
          <w:p w14:paraId="65316379" w14:textId="77777777" w:rsidR="00335CA5" w:rsidRPr="00527E9E" w:rsidRDefault="00335CA5" w:rsidP="00BB78EE">
            <w:pPr>
              <w:jc w:val="center"/>
              <w:rPr>
                <w:sz w:val="16"/>
              </w:rPr>
            </w:pPr>
            <w:r w:rsidRPr="00527E9E">
              <w:rPr>
                <w:sz w:val="16"/>
              </w:rPr>
              <w:t>4</w:t>
            </w:r>
          </w:p>
        </w:tc>
        <w:tc>
          <w:tcPr>
            <w:tcW w:w="0" w:type="auto"/>
            <w:shd w:val="clear" w:color="auto" w:fill="E0E0E0"/>
            <w:vAlign w:val="bottom"/>
          </w:tcPr>
          <w:p w14:paraId="32C20B39" w14:textId="77777777" w:rsidR="00335CA5" w:rsidRPr="00527E9E" w:rsidRDefault="00017965" w:rsidP="00BB78EE">
            <w:pPr>
              <w:jc w:val="center"/>
              <w:rPr>
                <w:rFonts w:eastAsia="Arial Unicode MS" w:cs="Arial"/>
                <w:sz w:val="16"/>
                <w:szCs w:val="16"/>
              </w:rPr>
            </w:pPr>
            <w:r w:rsidRPr="00527E9E">
              <w:rPr>
                <w:rFonts w:cs="Arial"/>
                <w:sz w:val="16"/>
                <w:szCs w:val="16"/>
              </w:rPr>
              <w:t>G</w:t>
            </w:r>
            <w:r w:rsidR="00335CA5" w:rsidRPr="00527E9E">
              <w:rPr>
                <w:rFonts w:cs="Arial"/>
                <w:sz w:val="16"/>
                <w:szCs w:val="16"/>
              </w:rPr>
              <w:t>riffon</w:t>
            </w:r>
          </w:p>
        </w:tc>
        <w:tc>
          <w:tcPr>
            <w:tcW w:w="0" w:type="auto"/>
            <w:shd w:val="clear" w:color="auto" w:fill="E0E0E0"/>
            <w:vAlign w:val="bottom"/>
          </w:tcPr>
          <w:p w14:paraId="5935639F" w14:textId="77777777" w:rsidR="00335CA5" w:rsidRPr="00527E9E" w:rsidRDefault="00017965" w:rsidP="00BB78EE">
            <w:pPr>
              <w:jc w:val="center"/>
              <w:rPr>
                <w:rFonts w:eastAsia="Arial Unicode MS" w:cs="Arial"/>
                <w:sz w:val="16"/>
                <w:szCs w:val="16"/>
              </w:rPr>
            </w:pPr>
            <w:r w:rsidRPr="00527E9E">
              <w:rPr>
                <w:rFonts w:cs="Arial"/>
                <w:sz w:val="16"/>
                <w:szCs w:val="16"/>
              </w:rPr>
              <w:t>O</w:t>
            </w:r>
            <w:r w:rsidR="00335CA5" w:rsidRPr="00527E9E">
              <w:rPr>
                <w:rFonts w:cs="Arial"/>
                <w:sz w:val="16"/>
                <w:szCs w:val="16"/>
              </w:rPr>
              <w:t>gre</w:t>
            </w:r>
          </w:p>
        </w:tc>
        <w:tc>
          <w:tcPr>
            <w:tcW w:w="0" w:type="auto"/>
            <w:shd w:val="clear" w:color="auto" w:fill="E0E0E0"/>
            <w:vAlign w:val="bottom"/>
          </w:tcPr>
          <w:p w14:paraId="703BA366" w14:textId="77777777" w:rsidR="00335CA5" w:rsidRPr="00527E9E" w:rsidRDefault="00BB4314" w:rsidP="00BB78EE">
            <w:pPr>
              <w:jc w:val="center"/>
              <w:rPr>
                <w:rFonts w:eastAsia="Arial Unicode MS" w:cs="Arial"/>
                <w:sz w:val="16"/>
                <w:szCs w:val="16"/>
              </w:rPr>
            </w:pPr>
            <w:r w:rsidRPr="00527E9E">
              <w:rPr>
                <w:rFonts w:cs="Arial"/>
                <w:sz w:val="16"/>
                <w:szCs w:val="16"/>
              </w:rPr>
              <w:t xml:space="preserve">Grand </w:t>
            </w:r>
            <w:r w:rsidR="00335CA5" w:rsidRPr="00527E9E">
              <w:rPr>
                <w:rFonts w:cs="Arial"/>
                <w:sz w:val="16"/>
                <w:szCs w:val="16"/>
              </w:rPr>
              <w:t>loup gris</w:t>
            </w:r>
          </w:p>
        </w:tc>
        <w:tc>
          <w:tcPr>
            <w:tcW w:w="0" w:type="auto"/>
            <w:shd w:val="clear" w:color="auto" w:fill="E0E0E0"/>
            <w:vAlign w:val="bottom"/>
          </w:tcPr>
          <w:p w14:paraId="3AF87BB0" w14:textId="77777777" w:rsidR="00335CA5" w:rsidRPr="00527E9E" w:rsidRDefault="00017965" w:rsidP="00BB78EE">
            <w:pPr>
              <w:jc w:val="center"/>
              <w:rPr>
                <w:rFonts w:eastAsia="Arial Unicode MS" w:cs="Arial"/>
                <w:sz w:val="16"/>
                <w:szCs w:val="16"/>
              </w:rPr>
            </w:pPr>
            <w:r w:rsidRPr="00527E9E">
              <w:rPr>
                <w:rFonts w:cs="Arial"/>
                <w:sz w:val="16"/>
                <w:szCs w:val="16"/>
              </w:rPr>
              <w:t>M</w:t>
            </w:r>
            <w:r w:rsidR="00335CA5" w:rsidRPr="00527E9E">
              <w:rPr>
                <w:rFonts w:cs="Arial"/>
                <w:sz w:val="16"/>
                <w:szCs w:val="16"/>
              </w:rPr>
              <w:t>agisou</w:t>
            </w:r>
          </w:p>
        </w:tc>
      </w:tr>
      <w:tr w:rsidR="00335CA5" w:rsidRPr="00527E9E" w14:paraId="29C67925" w14:textId="77777777" w:rsidTr="00BB78EE">
        <w:tc>
          <w:tcPr>
            <w:tcW w:w="0" w:type="auto"/>
          </w:tcPr>
          <w:p w14:paraId="4E1E7F1B" w14:textId="77777777" w:rsidR="00335CA5" w:rsidRPr="00527E9E" w:rsidRDefault="00335CA5" w:rsidP="00BB78EE">
            <w:pPr>
              <w:jc w:val="center"/>
              <w:rPr>
                <w:sz w:val="16"/>
              </w:rPr>
            </w:pPr>
            <w:r w:rsidRPr="00527E9E">
              <w:rPr>
                <w:sz w:val="16"/>
              </w:rPr>
              <w:t>5</w:t>
            </w:r>
          </w:p>
        </w:tc>
        <w:tc>
          <w:tcPr>
            <w:tcW w:w="0" w:type="auto"/>
            <w:vAlign w:val="bottom"/>
          </w:tcPr>
          <w:p w14:paraId="02FF044E" w14:textId="77777777" w:rsidR="00335CA5" w:rsidRPr="00527E9E" w:rsidRDefault="00017965" w:rsidP="00BB78EE">
            <w:pPr>
              <w:jc w:val="center"/>
              <w:rPr>
                <w:rFonts w:eastAsia="Arial Unicode MS" w:cs="Arial"/>
                <w:sz w:val="16"/>
                <w:szCs w:val="16"/>
              </w:rPr>
            </w:pPr>
            <w:r w:rsidRPr="00527E9E">
              <w:rPr>
                <w:rFonts w:cs="Arial"/>
                <w:sz w:val="16"/>
                <w:szCs w:val="16"/>
              </w:rPr>
              <w:t>L</w:t>
            </w:r>
            <w:r w:rsidR="00335CA5" w:rsidRPr="00527E9E">
              <w:rPr>
                <w:rFonts w:cs="Arial"/>
                <w:sz w:val="16"/>
                <w:szCs w:val="16"/>
              </w:rPr>
              <w:t>yrch</w:t>
            </w:r>
          </w:p>
        </w:tc>
        <w:tc>
          <w:tcPr>
            <w:tcW w:w="0" w:type="auto"/>
            <w:vAlign w:val="bottom"/>
          </w:tcPr>
          <w:p w14:paraId="0C54E17B" w14:textId="77777777" w:rsidR="00335CA5" w:rsidRPr="00527E9E" w:rsidRDefault="00017965" w:rsidP="00BB78EE">
            <w:pPr>
              <w:jc w:val="center"/>
              <w:rPr>
                <w:rFonts w:eastAsia="Arial Unicode MS" w:cs="Arial"/>
                <w:sz w:val="16"/>
                <w:szCs w:val="16"/>
              </w:rPr>
            </w:pPr>
            <w:r w:rsidRPr="00527E9E">
              <w:rPr>
                <w:rFonts w:cs="Arial"/>
                <w:sz w:val="16"/>
                <w:szCs w:val="16"/>
              </w:rPr>
              <w:t>N</w:t>
            </w:r>
            <w:r w:rsidR="00335CA5" w:rsidRPr="00527E9E">
              <w:rPr>
                <w:rFonts w:cs="Arial"/>
                <w:sz w:val="16"/>
                <w:szCs w:val="16"/>
              </w:rPr>
              <w:t>argias</w:t>
            </w:r>
          </w:p>
        </w:tc>
        <w:tc>
          <w:tcPr>
            <w:tcW w:w="0" w:type="auto"/>
            <w:vAlign w:val="bottom"/>
          </w:tcPr>
          <w:p w14:paraId="2F5AE78E" w14:textId="77777777" w:rsidR="00335CA5" w:rsidRPr="00527E9E" w:rsidRDefault="00017965" w:rsidP="00BB78EE">
            <w:pPr>
              <w:jc w:val="center"/>
              <w:rPr>
                <w:rFonts w:eastAsia="Arial Unicode MS" w:cs="Arial"/>
                <w:sz w:val="16"/>
                <w:szCs w:val="16"/>
              </w:rPr>
            </w:pPr>
            <w:r w:rsidRPr="00527E9E">
              <w:rPr>
                <w:rFonts w:cs="Arial"/>
                <w:sz w:val="16"/>
                <w:szCs w:val="16"/>
              </w:rPr>
              <w:t>F</w:t>
            </w:r>
            <w:r w:rsidR="00335CA5" w:rsidRPr="00527E9E">
              <w:rPr>
                <w:rFonts w:cs="Arial"/>
                <w:sz w:val="16"/>
                <w:szCs w:val="16"/>
              </w:rPr>
              <w:t>outueur</w:t>
            </w:r>
          </w:p>
        </w:tc>
        <w:tc>
          <w:tcPr>
            <w:tcW w:w="0" w:type="auto"/>
            <w:vAlign w:val="bottom"/>
          </w:tcPr>
          <w:p w14:paraId="4D720213" w14:textId="77777777" w:rsidR="00335CA5" w:rsidRPr="00527E9E" w:rsidRDefault="00017965" w:rsidP="00BB78EE">
            <w:pPr>
              <w:jc w:val="center"/>
              <w:rPr>
                <w:rFonts w:eastAsia="Arial Unicode MS" w:cs="Arial"/>
                <w:sz w:val="16"/>
                <w:szCs w:val="16"/>
              </w:rPr>
            </w:pPr>
            <w:r w:rsidRPr="00527E9E">
              <w:rPr>
                <w:rFonts w:cs="Arial"/>
                <w:iCs/>
                <w:sz w:val="16"/>
                <w:szCs w:val="16"/>
              </w:rPr>
              <w:t>D</w:t>
            </w:r>
            <w:r w:rsidR="00335CA5" w:rsidRPr="00527E9E">
              <w:rPr>
                <w:rFonts w:cs="Arial"/>
                <w:iCs/>
                <w:sz w:val="16"/>
                <w:szCs w:val="16"/>
              </w:rPr>
              <w:t>ragon</w:t>
            </w:r>
          </w:p>
        </w:tc>
      </w:tr>
      <w:tr w:rsidR="00DC4ECC" w:rsidRPr="00527E9E" w14:paraId="156161D2" w14:textId="77777777" w:rsidTr="00BB78EE">
        <w:tc>
          <w:tcPr>
            <w:tcW w:w="0" w:type="auto"/>
            <w:shd w:val="clear" w:color="auto" w:fill="E0E0E0"/>
          </w:tcPr>
          <w:p w14:paraId="3E224154" w14:textId="77777777" w:rsidR="00DC4ECC" w:rsidRPr="00527E9E" w:rsidRDefault="00DC4ECC" w:rsidP="00BB78EE">
            <w:pPr>
              <w:jc w:val="center"/>
              <w:rPr>
                <w:sz w:val="16"/>
              </w:rPr>
            </w:pPr>
            <w:r w:rsidRPr="00527E9E">
              <w:rPr>
                <w:sz w:val="16"/>
              </w:rPr>
              <w:t>6</w:t>
            </w:r>
          </w:p>
        </w:tc>
        <w:tc>
          <w:tcPr>
            <w:tcW w:w="0" w:type="auto"/>
            <w:shd w:val="clear" w:color="auto" w:fill="E0E0E0"/>
            <w:vAlign w:val="bottom"/>
          </w:tcPr>
          <w:p w14:paraId="433118E5" w14:textId="77777777" w:rsidR="00DC4ECC" w:rsidRPr="00527E9E" w:rsidRDefault="00DC4ECC" w:rsidP="00BB78EE">
            <w:pPr>
              <w:jc w:val="center"/>
              <w:rPr>
                <w:rFonts w:eastAsia="Arial Unicode MS" w:cs="Arial"/>
                <w:sz w:val="16"/>
                <w:szCs w:val="16"/>
              </w:rPr>
            </w:pPr>
            <w:r w:rsidRPr="00527E9E">
              <w:rPr>
                <w:rFonts w:cs="Arial"/>
                <w:sz w:val="16"/>
                <w:szCs w:val="16"/>
              </w:rPr>
              <w:t>Catel</w:t>
            </w:r>
          </w:p>
        </w:tc>
        <w:tc>
          <w:tcPr>
            <w:tcW w:w="0" w:type="auto"/>
            <w:shd w:val="clear" w:color="auto" w:fill="E0E0E0"/>
            <w:vAlign w:val="bottom"/>
          </w:tcPr>
          <w:p w14:paraId="4D94D9D0"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Homme d’ivoire</w:t>
            </w:r>
          </w:p>
        </w:tc>
        <w:tc>
          <w:tcPr>
            <w:tcW w:w="0" w:type="auto"/>
            <w:shd w:val="clear" w:color="auto" w:fill="E0E0E0"/>
            <w:vAlign w:val="bottom"/>
          </w:tcPr>
          <w:p w14:paraId="6274EB7C" w14:textId="77777777" w:rsidR="00DC4ECC" w:rsidRPr="00527E9E" w:rsidRDefault="00DC4ECC" w:rsidP="003607ED">
            <w:pPr>
              <w:jc w:val="center"/>
              <w:rPr>
                <w:rFonts w:eastAsia="Arial Unicode MS" w:cs="Arial"/>
                <w:sz w:val="16"/>
                <w:szCs w:val="16"/>
              </w:rPr>
            </w:pPr>
            <w:r w:rsidRPr="00527E9E">
              <w:rPr>
                <w:rFonts w:cs="Arial"/>
                <w:sz w:val="16"/>
                <w:szCs w:val="16"/>
              </w:rPr>
              <w:t>Ogre</w:t>
            </w:r>
          </w:p>
        </w:tc>
        <w:tc>
          <w:tcPr>
            <w:tcW w:w="0" w:type="auto"/>
            <w:shd w:val="clear" w:color="auto" w:fill="E0E0E0"/>
            <w:vAlign w:val="bottom"/>
          </w:tcPr>
          <w:p w14:paraId="3A7AD59B" w14:textId="77777777" w:rsidR="00DC4ECC" w:rsidRPr="00527E9E" w:rsidRDefault="00DC4ECC" w:rsidP="00BB78EE">
            <w:pPr>
              <w:jc w:val="center"/>
              <w:rPr>
                <w:rFonts w:eastAsia="Arial Unicode MS" w:cs="Arial"/>
                <w:iCs/>
                <w:sz w:val="16"/>
                <w:szCs w:val="16"/>
              </w:rPr>
            </w:pPr>
            <w:r w:rsidRPr="00527E9E">
              <w:rPr>
                <w:rFonts w:cs="Arial"/>
                <w:iCs/>
                <w:sz w:val="16"/>
                <w:szCs w:val="16"/>
              </w:rPr>
              <w:t>Cyclom</w:t>
            </w:r>
          </w:p>
        </w:tc>
      </w:tr>
      <w:tr w:rsidR="00DC4ECC" w:rsidRPr="00527E9E" w14:paraId="0B5AB11C" w14:textId="77777777" w:rsidTr="00BB78EE">
        <w:tc>
          <w:tcPr>
            <w:tcW w:w="0" w:type="auto"/>
          </w:tcPr>
          <w:p w14:paraId="53F265D7" w14:textId="77777777" w:rsidR="00DC4ECC" w:rsidRPr="00527E9E" w:rsidRDefault="00DC4ECC" w:rsidP="00BB78EE">
            <w:pPr>
              <w:jc w:val="center"/>
              <w:rPr>
                <w:sz w:val="16"/>
              </w:rPr>
            </w:pPr>
            <w:r w:rsidRPr="00527E9E">
              <w:rPr>
                <w:sz w:val="16"/>
              </w:rPr>
              <w:t>7</w:t>
            </w:r>
          </w:p>
        </w:tc>
        <w:tc>
          <w:tcPr>
            <w:tcW w:w="0" w:type="auto"/>
            <w:vAlign w:val="bottom"/>
          </w:tcPr>
          <w:p w14:paraId="1539DDEC"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Nerguerre</w:t>
            </w:r>
          </w:p>
        </w:tc>
        <w:tc>
          <w:tcPr>
            <w:tcW w:w="0" w:type="auto"/>
            <w:vAlign w:val="bottom"/>
          </w:tcPr>
          <w:p w14:paraId="68036107" w14:textId="77777777" w:rsidR="00DC4ECC" w:rsidRPr="00527E9E" w:rsidRDefault="00DC4ECC" w:rsidP="008678EB">
            <w:pPr>
              <w:jc w:val="center"/>
              <w:rPr>
                <w:rFonts w:eastAsia="Arial Unicode MS" w:cs="Arial"/>
                <w:sz w:val="16"/>
                <w:szCs w:val="16"/>
              </w:rPr>
            </w:pPr>
            <w:r w:rsidRPr="00527E9E">
              <w:rPr>
                <w:rFonts w:eastAsia="Arial Unicode MS" w:cs="Arial"/>
                <w:sz w:val="16"/>
                <w:szCs w:val="16"/>
              </w:rPr>
              <w:t>Malhorreur</w:t>
            </w:r>
          </w:p>
        </w:tc>
        <w:tc>
          <w:tcPr>
            <w:tcW w:w="0" w:type="auto"/>
            <w:vAlign w:val="bottom"/>
          </w:tcPr>
          <w:p w14:paraId="64AE2F85" w14:textId="77777777" w:rsidR="00DC4ECC" w:rsidRPr="00527E9E" w:rsidRDefault="00DC4ECC" w:rsidP="003607ED">
            <w:pPr>
              <w:jc w:val="center"/>
              <w:rPr>
                <w:rFonts w:eastAsia="Arial Unicode MS" w:cs="Arial"/>
                <w:sz w:val="16"/>
                <w:szCs w:val="16"/>
              </w:rPr>
            </w:pPr>
            <w:r w:rsidRPr="00527E9E">
              <w:rPr>
                <w:rFonts w:cs="Arial"/>
                <w:sz w:val="16"/>
                <w:szCs w:val="16"/>
              </w:rPr>
              <w:t>Nargias</w:t>
            </w:r>
          </w:p>
        </w:tc>
        <w:tc>
          <w:tcPr>
            <w:tcW w:w="0" w:type="auto"/>
            <w:vAlign w:val="bottom"/>
          </w:tcPr>
          <w:p w14:paraId="0961E354" w14:textId="77777777" w:rsidR="00DC4ECC" w:rsidRPr="00527E9E" w:rsidRDefault="00BB4314" w:rsidP="003607ED">
            <w:pPr>
              <w:jc w:val="center"/>
              <w:rPr>
                <w:rFonts w:eastAsia="Arial Unicode MS" w:cs="Arial"/>
                <w:sz w:val="16"/>
                <w:szCs w:val="16"/>
              </w:rPr>
            </w:pPr>
            <w:r w:rsidRPr="00527E9E">
              <w:rPr>
                <w:rFonts w:cs="Arial"/>
                <w:sz w:val="16"/>
                <w:szCs w:val="16"/>
              </w:rPr>
              <w:t xml:space="preserve">Grand </w:t>
            </w:r>
            <w:r w:rsidR="00DC4ECC" w:rsidRPr="00527E9E">
              <w:rPr>
                <w:rFonts w:cs="Arial"/>
                <w:sz w:val="16"/>
                <w:szCs w:val="16"/>
              </w:rPr>
              <w:t>loup gris</w:t>
            </w:r>
          </w:p>
        </w:tc>
      </w:tr>
      <w:tr w:rsidR="00DC4ECC" w:rsidRPr="00527E9E" w14:paraId="4345204E" w14:textId="77777777" w:rsidTr="00BB78EE">
        <w:tc>
          <w:tcPr>
            <w:tcW w:w="0" w:type="auto"/>
            <w:shd w:val="clear" w:color="auto" w:fill="E0E0E0"/>
          </w:tcPr>
          <w:p w14:paraId="31493D5D" w14:textId="77777777" w:rsidR="00DC4ECC" w:rsidRPr="00527E9E" w:rsidRDefault="00DC4ECC" w:rsidP="00BB78EE">
            <w:pPr>
              <w:jc w:val="center"/>
              <w:rPr>
                <w:sz w:val="16"/>
              </w:rPr>
            </w:pPr>
            <w:r w:rsidRPr="00527E9E">
              <w:rPr>
                <w:sz w:val="16"/>
              </w:rPr>
              <w:t>8</w:t>
            </w:r>
          </w:p>
        </w:tc>
        <w:tc>
          <w:tcPr>
            <w:tcW w:w="0" w:type="auto"/>
            <w:shd w:val="clear" w:color="auto" w:fill="E0E0E0"/>
            <w:vAlign w:val="bottom"/>
          </w:tcPr>
          <w:p w14:paraId="61C3E97B" w14:textId="77777777" w:rsidR="00DC4ECC" w:rsidRPr="00527E9E" w:rsidRDefault="00DC4ECC" w:rsidP="00BB78EE">
            <w:pPr>
              <w:jc w:val="center"/>
              <w:rPr>
                <w:rFonts w:eastAsia="Arial Unicode MS" w:cs="Arial"/>
                <w:iCs/>
                <w:sz w:val="16"/>
                <w:szCs w:val="16"/>
              </w:rPr>
            </w:pPr>
            <w:r w:rsidRPr="00527E9E">
              <w:rPr>
                <w:rFonts w:eastAsia="Arial Unicode MS" w:cs="Arial"/>
                <w:iCs/>
                <w:sz w:val="16"/>
                <w:szCs w:val="16"/>
              </w:rPr>
              <w:t>Lavamorte</w:t>
            </w:r>
          </w:p>
        </w:tc>
        <w:tc>
          <w:tcPr>
            <w:tcW w:w="0" w:type="auto"/>
            <w:shd w:val="clear" w:color="auto" w:fill="E0E0E0"/>
            <w:vAlign w:val="bottom"/>
          </w:tcPr>
          <w:p w14:paraId="33E10593"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Asam</w:t>
            </w:r>
          </w:p>
        </w:tc>
        <w:tc>
          <w:tcPr>
            <w:tcW w:w="0" w:type="auto"/>
            <w:shd w:val="clear" w:color="auto" w:fill="E0E0E0"/>
            <w:vAlign w:val="bottom"/>
          </w:tcPr>
          <w:p w14:paraId="5A9FB5D6" w14:textId="77777777" w:rsidR="00DC4ECC" w:rsidRPr="00527E9E" w:rsidRDefault="00DC4ECC" w:rsidP="003607ED">
            <w:pPr>
              <w:jc w:val="center"/>
              <w:rPr>
                <w:rFonts w:eastAsia="Arial Unicode MS" w:cs="Arial"/>
                <w:sz w:val="16"/>
                <w:szCs w:val="16"/>
              </w:rPr>
            </w:pPr>
            <w:r w:rsidRPr="00527E9E">
              <w:rPr>
                <w:rFonts w:eastAsia="Arial Unicode MS" w:cs="Arial"/>
                <w:sz w:val="16"/>
                <w:szCs w:val="16"/>
              </w:rPr>
              <w:t>Homme d’ivoire</w:t>
            </w:r>
          </w:p>
        </w:tc>
        <w:tc>
          <w:tcPr>
            <w:tcW w:w="0" w:type="auto"/>
            <w:shd w:val="clear" w:color="auto" w:fill="E0E0E0"/>
            <w:vAlign w:val="bottom"/>
          </w:tcPr>
          <w:p w14:paraId="3C0FBFFD" w14:textId="77777777" w:rsidR="00DC4ECC" w:rsidRPr="00527E9E" w:rsidRDefault="00DC4ECC" w:rsidP="003607ED">
            <w:pPr>
              <w:jc w:val="center"/>
              <w:rPr>
                <w:rFonts w:eastAsia="Arial Unicode MS" w:cs="Arial"/>
                <w:sz w:val="16"/>
                <w:szCs w:val="16"/>
              </w:rPr>
            </w:pPr>
            <w:r w:rsidRPr="00527E9E">
              <w:rPr>
                <w:rFonts w:cs="Arial"/>
                <w:sz w:val="16"/>
                <w:szCs w:val="16"/>
              </w:rPr>
              <w:t>Foutueur</w:t>
            </w:r>
          </w:p>
        </w:tc>
      </w:tr>
      <w:tr w:rsidR="00DC4ECC" w:rsidRPr="00527E9E" w14:paraId="35D74F2D" w14:textId="77777777" w:rsidTr="003607ED">
        <w:tc>
          <w:tcPr>
            <w:tcW w:w="0" w:type="auto"/>
          </w:tcPr>
          <w:p w14:paraId="4DF5308B" w14:textId="77777777" w:rsidR="00DC4ECC" w:rsidRPr="00527E9E" w:rsidRDefault="00DC4ECC" w:rsidP="00BB78EE">
            <w:pPr>
              <w:jc w:val="center"/>
              <w:rPr>
                <w:sz w:val="16"/>
              </w:rPr>
            </w:pPr>
            <w:r w:rsidRPr="00527E9E">
              <w:rPr>
                <w:sz w:val="16"/>
              </w:rPr>
              <w:t>9</w:t>
            </w:r>
          </w:p>
        </w:tc>
        <w:tc>
          <w:tcPr>
            <w:tcW w:w="0" w:type="auto"/>
            <w:vAlign w:val="bottom"/>
          </w:tcPr>
          <w:p w14:paraId="52542707" w14:textId="77777777" w:rsidR="00DC4ECC" w:rsidRPr="00527E9E" w:rsidRDefault="00DC4ECC" w:rsidP="00BB78EE">
            <w:pPr>
              <w:jc w:val="center"/>
              <w:rPr>
                <w:rFonts w:eastAsia="Arial Unicode MS" w:cs="Arial"/>
                <w:sz w:val="16"/>
                <w:szCs w:val="16"/>
              </w:rPr>
            </w:pPr>
            <w:r w:rsidRPr="00527E9E">
              <w:rPr>
                <w:rFonts w:eastAsia="Arial Unicode MS" w:cs="Arial"/>
                <w:sz w:val="16"/>
                <w:szCs w:val="16"/>
              </w:rPr>
              <w:t>Berlier</w:t>
            </w:r>
          </w:p>
        </w:tc>
        <w:tc>
          <w:tcPr>
            <w:tcW w:w="0" w:type="auto"/>
            <w:vAlign w:val="bottom"/>
          </w:tcPr>
          <w:p w14:paraId="016A0BEB" w14:textId="77777777" w:rsidR="00DC4ECC" w:rsidRPr="00527E9E" w:rsidRDefault="00BB4314" w:rsidP="003607ED">
            <w:pPr>
              <w:jc w:val="center"/>
              <w:rPr>
                <w:rFonts w:eastAsia="Arial Unicode MS" w:cs="Arial"/>
                <w:sz w:val="16"/>
                <w:szCs w:val="16"/>
              </w:rPr>
            </w:pPr>
            <w:r w:rsidRPr="00527E9E">
              <w:rPr>
                <w:rFonts w:cs="Arial"/>
                <w:sz w:val="16"/>
                <w:szCs w:val="16"/>
              </w:rPr>
              <w:t xml:space="preserve">Belette </w:t>
            </w:r>
            <w:r w:rsidR="00DC4ECC" w:rsidRPr="00527E9E">
              <w:rPr>
                <w:rFonts w:cs="Arial"/>
                <w:sz w:val="16"/>
                <w:szCs w:val="16"/>
              </w:rPr>
              <w:t>rouge</w:t>
            </w:r>
          </w:p>
        </w:tc>
        <w:tc>
          <w:tcPr>
            <w:tcW w:w="0" w:type="auto"/>
            <w:vAlign w:val="bottom"/>
          </w:tcPr>
          <w:p w14:paraId="5C57D7B6" w14:textId="77777777" w:rsidR="00DC4ECC" w:rsidRPr="00527E9E" w:rsidRDefault="00DC4ECC" w:rsidP="003607ED">
            <w:pPr>
              <w:jc w:val="center"/>
              <w:rPr>
                <w:rFonts w:eastAsia="Arial Unicode MS" w:cs="Arial"/>
                <w:sz w:val="16"/>
                <w:szCs w:val="16"/>
              </w:rPr>
            </w:pPr>
            <w:r w:rsidRPr="00527E9E">
              <w:rPr>
                <w:rFonts w:eastAsia="Arial Unicode MS" w:cs="Arial"/>
                <w:sz w:val="16"/>
                <w:szCs w:val="16"/>
              </w:rPr>
              <w:t>Asam</w:t>
            </w:r>
          </w:p>
        </w:tc>
        <w:tc>
          <w:tcPr>
            <w:tcW w:w="0" w:type="auto"/>
            <w:vAlign w:val="bottom"/>
          </w:tcPr>
          <w:p w14:paraId="30FB5ACE" w14:textId="77777777" w:rsidR="00DC4ECC" w:rsidRPr="00527E9E" w:rsidRDefault="00DC4ECC" w:rsidP="003607ED">
            <w:pPr>
              <w:jc w:val="center"/>
              <w:rPr>
                <w:rFonts w:eastAsia="Arial Unicode MS" w:cs="Arial"/>
                <w:sz w:val="16"/>
                <w:szCs w:val="16"/>
              </w:rPr>
            </w:pPr>
            <w:r w:rsidRPr="00527E9E">
              <w:rPr>
                <w:rFonts w:cs="Arial"/>
                <w:sz w:val="16"/>
                <w:szCs w:val="16"/>
              </w:rPr>
              <w:t>Ogre</w:t>
            </w:r>
          </w:p>
        </w:tc>
      </w:tr>
      <w:tr w:rsidR="00DC4ECC" w:rsidRPr="00527E9E" w14:paraId="49AA8A74" w14:textId="77777777" w:rsidTr="003607ED">
        <w:tc>
          <w:tcPr>
            <w:tcW w:w="0" w:type="auto"/>
            <w:shd w:val="clear" w:color="auto" w:fill="E0E0E0"/>
          </w:tcPr>
          <w:p w14:paraId="20054FFC" w14:textId="77777777" w:rsidR="00DC4ECC" w:rsidRPr="00527E9E" w:rsidRDefault="00DC4ECC" w:rsidP="00BB78EE">
            <w:pPr>
              <w:jc w:val="center"/>
              <w:rPr>
                <w:sz w:val="16"/>
              </w:rPr>
            </w:pPr>
            <w:r w:rsidRPr="00527E9E">
              <w:rPr>
                <w:sz w:val="16"/>
              </w:rPr>
              <w:t xml:space="preserve">10 </w:t>
            </w:r>
          </w:p>
        </w:tc>
        <w:tc>
          <w:tcPr>
            <w:tcW w:w="0" w:type="auto"/>
            <w:shd w:val="clear" w:color="auto" w:fill="E0E0E0"/>
            <w:vAlign w:val="bottom"/>
          </w:tcPr>
          <w:p w14:paraId="06DA39D6" w14:textId="77777777" w:rsidR="00DC4ECC" w:rsidRPr="00527E9E" w:rsidRDefault="00DC4ECC" w:rsidP="00BB78EE">
            <w:pPr>
              <w:jc w:val="center"/>
              <w:rPr>
                <w:rFonts w:eastAsia="Arial Unicode MS" w:cs="Arial"/>
                <w:sz w:val="16"/>
                <w:szCs w:val="16"/>
              </w:rPr>
            </w:pPr>
            <w:r w:rsidRPr="00527E9E">
              <w:rPr>
                <w:rFonts w:cs="Arial"/>
                <w:sz w:val="16"/>
                <w:szCs w:val="16"/>
              </w:rPr>
              <w:t>Lyrch</w:t>
            </w:r>
          </w:p>
        </w:tc>
        <w:tc>
          <w:tcPr>
            <w:tcW w:w="0" w:type="auto"/>
            <w:shd w:val="clear" w:color="auto" w:fill="E0E0E0"/>
            <w:vAlign w:val="bottom"/>
          </w:tcPr>
          <w:p w14:paraId="7CE97E8F" w14:textId="77777777" w:rsidR="00DC4ECC" w:rsidRPr="00527E9E" w:rsidRDefault="00DC4ECC" w:rsidP="003607ED">
            <w:pPr>
              <w:jc w:val="center"/>
              <w:rPr>
                <w:rFonts w:eastAsia="Arial Unicode MS" w:cs="Arial"/>
                <w:sz w:val="16"/>
                <w:szCs w:val="16"/>
              </w:rPr>
            </w:pPr>
            <w:r w:rsidRPr="00527E9E">
              <w:rPr>
                <w:rFonts w:cs="Arial"/>
                <w:sz w:val="16"/>
                <w:szCs w:val="16"/>
              </w:rPr>
              <w:t>Locral</w:t>
            </w:r>
          </w:p>
        </w:tc>
        <w:tc>
          <w:tcPr>
            <w:tcW w:w="0" w:type="auto"/>
            <w:shd w:val="clear" w:color="auto" w:fill="E0E0E0"/>
            <w:vAlign w:val="bottom"/>
          </w:tcPr>
          <w:p w14:paraId="24A94084" w14:textId="77777777" w:rsidR="00DC4ECC" w:rsidRPr="00527E9E" w:rsidRDefault="00BB4314" w:rsidP="003607ED">
            <w:pPr>
              <w:jc w:val="center"/>
              <w:rPr>
                <w:rFonts w:eastAsia="Arial Unicode MS" w:cs="Arial"/>
                <w:sz w:val="16"/>
                <w:szCs w:val="16"/>
              </w:rPr>
            </w:pPr>
            <w:r w:rsidRPr="00527E9E">
              <w:rPr>
                <w:rFonts w:cs="Arial"/>
                <w:sz w:val="16"/>
                <w:szCs w:val="16"/>
              </w:rPr>
              <w:t xml:space="preserve">Belette </w:t>
            </w:r>
            <w:r w:rsidR="00DC4ECC" w:rsidRPr="00527E9E">
              <w:rPr>
                <w:rFonts w:cs="Arial"/>
                <w:sz w:val="16"/>
                <w:szCs w:val="16"/>
              </w:rPr>
              <w:t>rouge</w:t>
            </w:r>
          </w:p>
        </w:tc>
        <w:tc>
          <w:tcPr>
            <w:tcW w:w="0" w:type="auto"/>
            <w:shd w:val="clear" w:color="auto" w:fill="E0E0E0"/>
          </w:tcPr>
          <w:p w14:paraId="0C1CD881" w14:textId="77777777" w:rsidR="00DC4ECC" w:rsidRPr="00527E9E" w:rsidRDefault="00DC4ECC" w:rsidP="00BB78EE">
            <w:pPr>
              <w:jc w:val="center"/>
              <w:rPr>
                <w:sz w:val="16"/>
              </w:rPr>
            </w:pPr>
            <w:r w:rsidRPr="00527E9E">
              <w:rPr>
                <w:rFonts w:cs="Arial"/>
                <w:sz w:val="16"/>
                <w:szCs w:val="16"/>
              </w:rPr>
              <w:t>Nargias</w:t>
            </w:r>
          </w:p>
        </w:tc>
      </w:tr>
    </w:tbl>
    <w:p w14:paraId="2E8E69D2" w14:textId="77777777" w:rsidR="003607ED" w:rsidRPr="00527E9E" w:rsidRDefault="003607ED" w:rsidP="00335CA5">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1654"/>
        <w:gridCol w:w="1300"/>
        <w:gridCol w:w="1620"/>
        <w:gridCol w:w="1561"/>
      </w:tblGrid>
      <w:tr w:rsidR="00335CA5" w:rsidRPr="00527E9E" w14:paraId="3B5BA98A" w14:textId="77777777" w:rsidTr="00335CA5">
        <w:tc>
          <w:tcPr>
            <w:tcW w:w="0" w:type="auto"/>
            <w:tcBorders>
              <w:top w:val="single" w:sz="4" w:space="0" w:color="auto"/>
              <w:left w:val="single" w:sz="4" w:space="0" w:color="auto"/>
            </w:tcBorders>
            <w:shd w:val="clear" w:color="auto" w:fill="778D80"/>
          </w:tcPr>
          <w:p w14:paraId="287E636C" w14:textId="77777777" w:rsidR="00335CA5" w:rsidRPr="00527E9E" w:rsidRDefault="00335CA5" w:rsidP="00BB78EE">
            <w:pPr>
              <w:rPr>
                <w:b/>
                <w:sz w:val="16"/>
              </w:rPr>
            </w:pPr>
            <w:r w:rsidRPr="00527E9E">
              <w:rPr>
                <w:b/>
                <w:sz w:val="16"/>
              </w:rPr>
              <w:t>Ruines</w:t>
            </w:r>
            <w:r w:rsidR="00017965" w:rsidRPr="00527E9E">
              <w:rPr>
                <w:b/>
                <w:sz w:val="16"/>
              </w:rPr>
              <w:t>/ville</w:t>
            </w:r>
          </w:p>
        </w:tc>
        <w:tc>
          <w:tcPr>
            <w:tcW w:w="0" w:type="auto"/>
            <w:gridSpan w:val="4"/>
            <w:tcBorders>
              <w:top w:val="single" w:sz="4" w:space="0" w:color="auto"/>
            </w:tcBorders>
            <w:shd w:val="clear" w:color="auto" w:fill="778D80"/>
          </w:tcPr>
          <w:p w14:paraId="13B900AD" w14:textId="77777777" w:rsidR="00335CA5" w:rsidRPr="00527E9E" w:rsidRDefault="00335CA5" w:rsidP="00BB78EE">
            <w:pPr>
              <w:jc w:val="center"/>
              <w:rPr>
                <w:b/>
                <w:sz w:val="16"/>
              </w:rPr>
            </w:pPr>
            <w:r w:rsidRPr="00527E9E">
              <w:rPr>
                <w:b/>
                <w:sz w:val="16"/>
              </w:rPr>
              <w:t>D10*</w:t>
            </w:r>
          </w:p>
        </w:tc>
      </w:tr>
      <w:tr w:rsidR="00335CA5" w:rsidRPr="00527E9E" w14:paraId="7C207359" w14:textId="77777777" w:rsidTr="00BB78EE">
        <w:tc>
          <w:tcPr>
            <w:tcW w:w="0" w:type="auto"/>
          </w:tcPr>
          <w:p w14:paraId="4683F1EB" w14:textId="77777777" w:rsidR="00335CA5" w:rsidRPr="00527E9E" w:rsidRDefault="00335CA5" w:rsidP="00BB78EE">
            <w:pPr>
              <w:pStyle w:val="Titre9"/>
              <w:rPr>
                <w:bCs/>
              </w:rPr>
            </w:pPr>
            <w:r w:rsidRPr="00527E9E">
              <w:rPr>
                <w:bCs/>
              </w:rPr>
              <w:t>D10</w:t>
            </w:r>
          </w:p>
        </w:tc>
        <w:tc>
          <w:tcPr>
            <w:tcW w:w="0" w:type="auto"/>
          </w:tcPr>
          <w:p w14:paraId="4EE49598" w14:textId="77777777" w:rsidR="00335CA5" w:rsidRPr="00527E9E" w:rsidRDefault="00335CA5" w:rsidP="00BB78EE">
            <w:pPr>
              <w:jc w:val="center"/>
              <w:rPr>
                <w:b/>
                <w:sz w:val="16"/>
              </w:rPr>
            </w:pPr>
            <w:r w:rsidRPr="00527E9E">
              <w:rPr>
                <w:b/>
                <w:sz w:val="16"/>
              </w:rPr>
              <w:t>1</w:t>
            </w:r>
          </w:p>
        </w:tc>
        <w:tc>
          <w:tcPr>
            <w:tcW w:w="0" w:type="auto"/>
          </w:tcPr>
          <w:p w14:paraId="324BBE2A" w14:textId="77777777" w:rsidR="00335CA5" w:rsidRPr="00527E9E" w:rsidRDefault="00335CA5" w:rsidP="00BB78EE">
            <w:pPr>
              <w:jc w:val="center"/>
              <w:rPr>
                <w:b/>
                <w:sz w:val="16"/>
              </w:rPr>
            </w:pPr>
            <w:r w:rsidRPr="00527E9E">
              <w:rPr>
                <w:b/>
                <w:sz w:val="16"/>
              </w:rPr>
              <w:t>2</w:t>
            </w:r>
          </w:p>
        </w:tc>
        <w:tc>
          <w:tcPr>
            <w:tcW w:w="0" w:type="auto"/>
          </w:tcPr>
          <w:p w14:paraId="1ECB11D9" w14:textId="77777777" w:rsidR="00335CA5" w:rsidRPr="00527E9E" w:rsidRDefault="00335CA5" w:rsidP="00BB78EE">
            <w:pPr>
              <w:jc w:val="center"/>
              <w:rPr>
                <w:b/>
                <w:sz w:val="16"/>
              </w:rPr>
            </w:pPr>
            <w:r w:rsidRPr="00527E9E">
              <w:rPr>
                <w:b/>
                <w:sz w:val="16"/>
              </w:rPr>
              <w:t>3</w:t>
            </w:r>
          </w:p>
        </w:tc>
        <w:tc>
          <w:tcPr>
            <w:tcW w:w="0" w:type="auto"/>
          </w:tcPr>
          <w:p w14:paraId="6F787B56" w14:textId="77777777" w:rsidR="00335CA5" w:rsidRPr="00527E9E" w:rsidRDefault="00335CA5" w:rsidP="00BB78EE">
            <w:pPr>
              <w:jc w:val="center"/>
              <w:rPr>
                <w:b/>
                <w:sz w:val="16"/>
              </w:rPr>
            </w:pPr>
            <w:r w:rsidRPr="00527E9E">
              <w:rPr>
                <w:b/>
                <w:sz w:val="16"/>
              </w:rPr>
              <w:t>4</w:t>
            </w:r>
          </w:p>
        </w:tc>
      </w:tr>
      <w:tr w:rsidR="00335CA5" w:rsidRPr="00527E9E" w14:paraId="2F354CA6" w14:textId="77777777" w:rsidTr="00BB78EE">
        <w:tc>
          <w:tcPr>
            <w:tcW w:w="0" w:type="auto"/>
          </w:tcPr>
          <w:p w14:paraId="03F606C3" w14:textId="77777777" w:rsidR="00335CA5" w:rsidRPr="00527E9E" w:rsidRDefault="00335CA5" w:rsidP="00BB78EE">
            <w:pPr>
              <w:jc w:val="center"/>
              <w:rPr>
                <w:sz w:val="16"/>
              </w:rPr>
            </w:pPr>
            <w:r w:rsidRPr="00527E9E">
              <w:rPr>
                <w:sz w:val="16"/>
              </w:rPr>
              <w:t xml:space="preserve">1 </w:t>
            </w:r>
          </w:p>
        </w:tc>
        <w:tc>
          <w:tcPr>
            <w:tcW w:w="0" w:type="auto"/>
            <w:vAlign w:val="bottom"/>
          </w:tcPr>
          <w:p w14:paraId="106E09D6" w14:textId="77777777" w:rsidR="00335CA5" w:rsidRPr="00527E9E" w:rsidRDefault="00BB4314" w:rsidP="00BB78EE">
            <w:pPr>
              <w:jc w:val="center"/>
              <w:rPr>
                <w:rFonts w:eastAsia="Arial Unicode MS" w:cs="Arial"/>
                <w:sz w:val="16"/>
                <w:szCs w:val="16"/>
              </w:rPr>
            </w:pPr>
            <w:r w:rsidRPr="00527E9E">
              <w:rPr>
                <w:rFonts w:cs="Arial"/>
                <w:iCs/>
                <w:sz w:val="16"/>
                <w:szCs w:val="16"/>
              </w:rPr>
              <w:t>D</w:t>
            </w:r>
            <w:r w:rsidR="00017965" w:rsidRPr="00527E9E">
              <w:rPr>
                <w:rFonts w:cs="Arial"/>
                <w:iCs/>
                <w:sz w:val="16"/>
                <w:szCs w:val="16"/>
              </w:rPr>
              <w:t>émon</w:t>
            </w:r>
            <w:r w:rsidR="00841F62" w:rsidRPr="00527E9E">
              <w:rPr>
                <w:rFonts w:cs="Arial"/>
                <w:iCs/>
                <w:sz w:val="16"/>
                <w:szCs w:val="16"/>
              </w:rPr>
              <w:t xml:space="preserve"> des terres</w:t>
            </w:r>
          </w:p>
        </w:tc>
        <w:tc>
          <w:tcPr>
            <w:tcW w:w="0" w:type="auto"/>
            <w:vAlign w:val="bottom"/>
          </w:tcPr>
          <w:p w14:paraId="687C038C" w14:textId="77777777" w:rsidR="00335CA5" w:rsidRPr="00527E9E" w:rsidRDefault="00017965" w:rsidP="00BB78EE">
            <w:pPr>
              <w:jc w:val="center"/>
              <w:rPr>
                <w:rFonts w:eastAsia="Arial Unicode MS" w:cs="Arial"/>
                <w:sz w:val="16"/>
                <w:szCs w:val="16"/>
              </w:rPr>
            </w:pPr>
            <w:r w:rsidRPr="00527E9E">
              <w:rPr>
                <w:rFonts w:cs="Arial"/>
                <w:iCs/>
                <w:sz w:val="16"/>
                <w:szCs w:val="16"/>
              </w:rPr>
              <w:t>L</w:t>
            </w:r>
            <w:r w:rsidR="00841F62" w:rsidRPr="00527E9E">
              <w:rPr>
                <w:rFonts w:cs="Arial"/>
                <w:iCs/>
                <w:sz w:val="16"/>
                <w:szCs w:val="16"/>
              </w:rPr>
              <w:t>emor</w:t>
            </w:r>
          </w:p>
        </w:tc>
        <w:tc>
          <w:tcPr>
            <w:tcW w:w="0" w:type="auto"/>
            <w:vAlign w:val="bottom"/>
          </w:tcPr>
          <w:p w14:paraId="78A10386" w14:textId="77777777" w:rsidR="00335CA5" w:rsidRPr="00527E9E" w:rsidRDefault="00BB4314" w:rsidP="00BB78EE">
            <w:pPr>
              <w:jc w:val="center"/>
              <w:rPr>
                <w:rFonts w:eastAsia="Arial Unicode MS" w:cs="Arial"/>
                <w:sz w:val="16"/>
                <w:szCs w:val="16"/>
              </w:rPr>
            </w:pPr>
            <w:r w:rsidRPr="00527E9E">
              <w:rPr>
                <w:rFonts w:cs="Arial"/>
                <w:iCs/>
                <w:sz w:val="16"/>
                <w:szCs w:val="16"/>
              </w:rPr>
              <w:t>D des brumes</w:t>
            </w:r>
          </w:p>
        </w:tc>
        <w:tc>
          <w:tcPr>
            <w:tcW w:w="0" w:type="auto"/>
          </w:tcPr>
          <w:p w14:paraId="54111A93" w14:textId="77777777" w:rsidR="00335CA5" w:rsidRPr="00527E9E" w:rsidRDefault="003607ED" w:rsidP="00BB78EE">
            <w:pPr>
              <w:jc w:val="center"/>
              <w:rPr>
                <w:sz w:val="16"/>
              </w:rPr>
            </w:pPr>
            <w:r w:rsidRPr="00527E9E">
              <w:rPr>
                <w:rFonts w:cs="Arial"/>
                <w:iCs/>
                <w:sz w:val="16"/>
                <w:szCs w:val="16"/>
              </w:rPr>
              <w:t>D</w:t>
            </w:r>
            <w:r w:rsidR="00841F62" w:rsidRPr="00527E9E">
              <w:rPr>
                <w:rFonts w:cs="Arial"/>
                <w:iCs/>
                <w:sz w:val="16"/>
                <w:szCs w:val="16"/>
              </w:rPr>
              <w:t>ragon</w:t>
            </w:r>
          </w:p>
        </w:tc>
      </w:tr>
      <w:tr w:rsidR="00335CA5" w:rsidRPr="00527E9E" w14:paraId="73BE7BB5" w14:textId="77777777" w:rsidTr="00BB78EE">
        <w:tc>
          <w:tcPr>
            <w:tcW w:w="0" w:type="auto"/>
            <w:shd w:val="clear" w:color="auto" w:fill="E0E0E0"/>
          </w:tcPr>
          <w:p w14:paraId="2ACA4E94" w14:textId="77777777" w:rsidR="00335CA5" w:rsidRPr="00527E9E" w:rsidRDefault="00335CA5" w:rsidP="00BB78EE">
            <w:pPr>
              <w:jc w:val="center"/>
              <w:rPr>
                <w:sz w:val="16"/>
              </w:rPr>
            </w:pPr>
            <w:r w:rsidRPr="00527E9E">
              <w:rPr>
                <w:sz w:val="16"/>
              </w:rPr>
              <w:t>2</w:t>
            </w:r>
          </w:p>
        </w:tc>
        <w:tc>
          <w:tcPr>
            <w:tcW w:w="0" w:type="auto"/>
            <w:shd w:val="clear" w:color="auto" w:fill="E0E0E0"/>
            <w:vAlign w:val="bottom"/>
          </w:tcPr>
          <w:p w14:paraId="2E35482D" w14:textId="77777777" w:rsidR="00335CA5" w:rsidRPr="00527E9E" w:rsidRDefault="00BB4314" w:rsidP="00BB78EE">
            <w:pPr>
              <w:jc w:val="center"/>
              <w:rPr>
                <w:rFonts w:eastAsia="Arial Unicode MS" w:cs="Arial"/>
                <w:sz w:val="16"/>
                <w:szCs w:val="16"/>
              </w:rPr>
            </w:pPr>
            <w:r w:rsidRPr="00527E9E">
              <w:rPr>
                <w:rFonts w:cs="Arial"/>
                <w:sz w:val="16"/>
                <w:szCs w:val="16"/>
              </w:rPr>
              <w:t>Serpent vase</w:t>
            </w:r>
          </w:p>
        </w:tc>
        <w:tc>
          <w:tcPr>
            <w:tcW w:w="0" w:type="auto"/>
            <w:shd w:val="clear" w:color="auto" w:fill="E0E0E0"/>
            <w:vAlign w:val="bottom"/>
          </w:tcPr>
          <w:p w14:paraId="4D1EB9F8" w14:textId="77777777" w:rsidR="00335CA5" w:rsidRPr="00527E9E" w:rsidRDefault="00017965" w:rsidP="00BB78EE">
            <w:pPr>
              <w:jc w:val="center"/>
              <w:rPr>
                <w:rFonts w:eastAsia="Arial Unicode MS" w:cs="Arial"/>
                <w:iCs/>
                <w:sz w:val="16"/>
                <w:szCs w:val="16"/>
              </w:rPr>
            </w:pPr>
            <w:r w:rsidRPr="00527E9E">
              <w:rPr>
                <w:rFonts w:eastAsia="Arial Unicode MS" w:cs="Arial"/>
                <w:iCs/>
                <w:sz w:val="16"/>
                <w:szCs w:val="16"/>
              </w:rPr>
              <w:t>Grouilleur</w:t>
            </w:r>
          </w:p>
        </w:tc>
        <w:tc>
          <w:tcPr>
            <w:tcW w:w="0" w:type="auto"/>
            <w:shd w:val="clear" w:color="auto" w:fill="E0E0E0"/>
            <w:vAlign w:val="bottom"/>
          </w:tcPr>
          <w:p w14:paraId="2ED12DD8" w14:textId="77777777" w:rsidR="00335CA5" w:rsidRPr="00527E9E" w:rsidRDefault="003607ED" w:rsidP="00BB78EE">
            <w:pPr>
              <w:jc w:val="center"/>
              <w:rPr>
                <w:rFonts w:eastAsia="Arial Unicode MS" w:cs="Arial"/>
                <w:sz w:val="16"/>
                <w:szCs w:val="16"/>
              </w:rPr>
            </w:pPr>
            <w:r w:rsidRPr="00527E9E">
              <w:rPr>
                <w:rFonts w:cs="Arial"/>
                <w:sz w:val="16"/>
                <w:szCs w:val="16"/>
              </w:rPr>
              <w:t>S</w:t>
            </w:r>
            <w:r w:rsidR="00841F62" w:rsidRPr="00527E9E">
              <w:rPr>
                <w:rFonts w:cs="Arial"/>
                <w:sz w:val="16"/>
                <w:szCs w:val="16"/>
              </w:rPr>
              <w:t>entinelle</w:t>
            </w:r>
          </w:p>
        </w:tc>
        <w:tc>
          <w:tcPr>
            <w:tcW w:w="0" w:type="auto"/>
            <w:shd w:val="clear" w:color="auto" w:fill="E0E0E0"/>
            <w:vAlign w:val="bottom"/>
          </w:tcPr>
          <w:p w14:paraId="29D88DA3" w14:textId="77777777" w:rsidR="00335CA5" w:rsidRPr="00527E9E" w:rsidRDefault="00BB4314" w:rsidP="00BB78EE">
            <w:pPr>
              <w:jc w:val="center"/>
              <w:rPr>
                <w:rFonts w:eastAsia="Arial Unicode MS" w:cs="Arial"/>
                <w:sz w:val="16"/>
                <w:szCs w:val="16"/>
              </w:rPr>
            </w:pPr>
            <w:r w:rsidRPr="00527E9E">
              <w:rPr>
                <w:rFonts w:cs="Arial"/>
                <w:iCs/>
                <w:sz w:val="16"/>
                <w:szCs w:val="16"/>
              </w:rPr>
              <w:t>Ancien dragon</w:t>
            </w:r>
          </w:p>
        </w:tc>
      </w:tr>
      <w:tr w:rsidR="00335CA5" w:rsidRPr="00527E9E" w14:paraId="1157B0DC" w14:textId="77777777" w:rsidTr="00BB78EE">
        <w:tc>
          <w:tcPr>
            <w:tcW w:w="0" w:type="auto"/>
          </w:tcPr>
          <w:p w14:paraId="6D9CB242" w14:textId="77777777" w:rsidR="00335CA5" w:rsidRPr="00527E9E" w:rsidRDefault="00335CA5" w:rsidP="00BB78EE">
            <w:pPr>
              <w:jc w:val="center"/>
              <w:rPr>
                <w:sz w:val="16"/>
              </w:rPr>
            </w:pPr>
            <w:r w:rsidRPr="00527E9E">
              <w:rPr>
                <w:sz w:val="16"/>
              </w:rPr>
              <w:t>3</w:t>
            </w:r>
          </w:p>
        </w:tc>
        <w:tc>
          <w:tcPr>
            <w:tcW w:w="0" w:type="auto"/>
            <w:vAlign w:val="bottom"/>
          </w:tcPr>
          <w:p w14:paraId="2F6F7035" w14:textId="77777777" w:rsidR="00335CA5" w:rsidRPr="00527E9E" w:rsidRDefault="00BB4314" w:rsidP="00BB78EE">
            <w:pPr>
              <w:jc w:val="center"/>
              <w:rPr>
                <w:rFonts w:eastAsia="Arial Unicode MS" w:cs="Arial"/>
                <w:sz w:val="16"/>
                <w:szCs w:val="16"/>
              </w:rPr>
            </w:pPr>
            <w:r w:rsidRPr="00527E9E">
              <w:rPr>
                <w:rFonts w:cs="Arial"/>
                <w:sz w:val="16"/>
                <w:szCs w:val="16"/>
              </w:rPr>
              <w:t>Singe-fou</w:t>
            </w:r>
          </w:p>
        </w:tc>
        <w:tc>
          <w:tcPr>
            <w:tcW w:w="0" w:type="auto"/>
            <w:vAlign w:val="bottom"/>
          </w:tcPr>
          <w:p w14:paraId="61308030" w14:textId="77777777" w:rsidR="00335CA5" w:rsidRPr="00527E9E" w:rsidRDefault="00017965" w:rsidP="00BB78EE">
            <w:pPr>
              <w:jc w:val="center"/>
              <w:rPr>
                <w:rFonts w:eastAsia="Arial Unicode MS" w:cs="Arial"/>
                <w:sz w:val="16"/>
                <w:szCs w:val="16"/>
              </w:rPr>
            </w:pPr>
            <w:r w:rsidRPr="00527E9E">
              <w:rPr>
                <w:rFonts w:eastAsia="Arial Unicode MS" w:cs="Arial"/>
                <w:sz w:val="16"/>
                <w:szCs w:val="16"/>
              </w:rPr>
              <w:t>Krakor</w:t>
            </w:r>
          </w:p>
        </w:tc>
        <w:tc>
          <w:tcPr>
            <w:tcW w:w="0" w:type="auto"/>
            <w:vAlign w:val="bottom"/>
          </w:tcPr>
          <w:p w14:paraId="1CB29099" w14:textId="77777777" w:rsidR="00335CA5" w:rsidRPr="00527E9E" w:rsidRDefault="00BB4314" w:rsidP="00BB78EE">
            <w:pPr>
              <w:jc w:val="center"/>
              <w:rPr>
                <w:rFonts w:eastAsia="Arial Unicode MS" w:cs="Arial"/>
                <w:iCs/>
                <w:sz w:val="16"/>
                <w:szCs w:val="16"/>
              </w:rPr>
            </w:pPr>
            <w:r w:rsidRPr="00527E9E">
              <w:rPr>
                <w:rFonts w:cs="Arial"/>
                <w:iCs/>
                <w:sz w:val="16"/>
                <w:szCs w:val="16"/>
              </w:rPr>
              <w:t>Démon sans</w:t>
            </w:r>
            <w:r w:rsidR="00841F62" w:rsidRPr="00527E9E">
              <w:rPr>
                <w:rFonts w:cs="Arial"/>
                <w:iCs/>
                <w:sz w:val="16"/>
                <w:szCs w:val="16"/>
              </w:rPr>
              <w:t xml:space="preserve"> nom</w:t>
            </w:r>
          </w:p>
        </w:tc>
        <w:tc>
          <w:tcPr>
            <w:tcW w:w="0" w:type="auto"/>
            <w:vAlign w:val="bottom"/>
          </w:tcPr>
          <w:p w14:paraId="09620B49" w14:textId="77777777" w:rsidR="00335CA5" w:rsidRPr="00527E9E" w:rsidRDefault="003607ED" w:rsidP="00BB78EE">
            <w:pPr>
              <w:jc w:val="center"/>
              <w:rPr>
                <w:rFonts w:eastAsia="Arial Unicode MS" w:cs="Arial"/>
                <w:iCs/>
                <w:sz w:val="16"/>
                <w:szCs w:val="16"/>
              </w:rPr>
            </w:pPr>
            <w:r w:rsidRPr="00527E9E">
              <w:rPr>
                <w:rFonts w:cs="Arial"/>
                <w:sz w:val="16"/>
                <w:szCs w:val="16"/>
              </w:rPr>
              <w:t>L</w:t>
            </w:r>
            <w:r w:rsidR="00841F62" w:rsidRPr="00527E9E">
              <w:rPr>
                <w:rFonts w:cs="Arial"/>
                <w:sz w:val="16"/>
                <w:szCs w:val="16"/>
              </w:rPr>
              <w:t>iche</w:t>
            </w:r>
          </w:p>
        </w:tc>
      </w:tr>
      <w:tr w:rsidR="00335CA5" w:rsidRPr="00527E9E" w14:paraId="5B2A0A04" w14:textId="77777777" w:rsidTr="00BB78EE">
        <w:tc>
          <w:tcPr>
            <w:tcW w:w="0" w:type="auto"/>
            <w:shd w:val="clear" w:color="auto" w:fill="E0E0E0"/>
          </w:tcPr>
          <w:p w14:paraId="6C28AA62" w14:textId="77777777" w:rsidR="00335CA5" w:rsidRPr="00527E9E" w:rsidRDefault="00335CA5" w:rsidP="00BB78EE">
            <w:pPr>
              <w:jc w:val="center"/>
              <w:rPr>
                <w:sz w:val="16"/>
              </w:rPr>
            </w:pPr>
            <w:r w:rsidRPr="00527E9E">
              <w:rPr>
                <w:sz w:val="16"/>
              </w:rPr>
              <w:t>4</w:t>
            </w:r>
          </w:p>
        </w:tc>
        <w:tc>
          <w:tcPr>
            <w:tcW w:w="0" w:type="auto"/>
            <w:shd w:val="clear" w:color="auto" w:fill="E0E0E0"/>
            <w:vAlign w:val="bottom"/>
          </w:tcPr>
          <w:p w14:paraId="6F1D4FDC" w14:textId="77777777" w:rsidR="00335CA5" w:rsidRPr="00527E9E" w:rsidRDefault="00BB4314" w:rsidP="00BB78EE">
            <w:pPr>
              <w:jc w:val="center"/>
              <w:rPr>
                <w:rFonts w:eastAsia="Arial Unicode MS" w:cs="Arial"/>
                <w:sz w:val="16"/>
                <w:szCs w:val="16"/>
              </w:rPr>
            </w:pPr>
            <w:r w:rsidRPr="00527E9E">
              <w:rPr>
                <w:rFonts w:cs="Arial"/>
                <w:sz w:val="16"/>
                <w:szCs w:val="16"/>
              </w:rPr>
              <w:t>Nain-géant</w:t>
            </w:r>
          </w:p>
        </w:tc>
        <w:tc>
          <w:tcPr>
            <w:tcW w:w="0" w:type="auto"/>
            <w:shd w:val="clear" w:color="auto" w:fill="E0E0E0"/>
            <w:vAlign w:val="bottom"/>
          </w:tcPr>
          <w:p w14:paraId="528D983E" w14:textId="77777777" w:rsidR="00335CA5" w:rsidRPr="00527E9E" w:rsidRDefault="00017965" w:rsidP="00BB78EE">
            <w:pPr>
              <w:jc w:val="center"/>
              <w:rPr>
                <w:rFonts w:eastAsia="Arial Unicode MS" w:cs="Arial"/>
                <w:sz w:val="16"/>
                <w:szCs w:val="16"/>
              </w:rPr>
            </w:pPr>
            <w:r w:rsidRPr="00527E9E">
              <w:rPr>
                <w:rFonts w:eastAsia="Arial Unicode MS" w:cs="Arial"/>
                <w:sz w:val="16"/>
                <w:szCs w:val="16"/>
              </w:rPr>
              <w:t>Homécaille</w:t>
            </w:r>
          </w:p>
        </w:tc>
        <w:tc>
          <w:tcPr>
            <w:tcW w:w="0" w:type="auto"/>
            <w:shd w:val="clear" w:color="auto" w:fill="E0E0E0"/>
            <w:vAlign w:val="bottom"/>
          </w:tcPr>
          <w:p w14:paraId="1D165CF7" w14:textId="77777777" w:rsidR="00335CA5" w:rsidRPr="00527E9E" w:rsidRDefault="00BB4314" w:rsidP="00BB78EE">
            <w:pPr>
              <w:jc w:val="center"/>
              <w:rPr>
                <w:rFonts w:eastAsia="Arial Unicode MS" w:cs="Arial"/>
                <w:sz w:val="16"/>
                <w:szCs w:val="16"/>
              </w:rPr>
            </w:pPr>
            <w:r w:rsidRPr="00527E9E">
              <w:rPr>
                <w:rFonts w:cs="Arial"/>
                <w:iCs/>
                <w:sz w:val="16"/>
                <w:szCs w:val="16"/>
              </w:rPr>
              <w:t>D des tréfonds</w:t>
            </w:r>
          </w:p>
        </w:tc>
        <w:tc>
          <w:tcPr>
            <w:tcW w:w="0" w:type="auto"/>
            <w:shd w:val="clear" w:color="auto" w:fill="E0E0E0"/>
            <w:vAlign w:val="bottom"/>
          </w:tcPr>
          <w:p w14:paraId="7DF92C6B" w14:textId="77777777" w:rsidR="00335CA5" w:rsidRPr="00527E9E" w:rsidRDefault="00BB4314" w:rsidP="00BB78EE">
            <w:pPr>
              <w:jc w:val="center"/>
              <w:rPr>
                <w:rFonts w:eastAsia="Arial Unicode MS" w:cs="Arial"/>
                <w:sz w:val="16"/>
                <w:szCs w:val="16"/>
              </w:rPr>
            </w:pPr>
            <w:r w:rsidRPr="00527E9E">
              <w:rPr>
                <w:rFonts w:cs="Arial"/>
                <w:sz w:val="16"/>
                <w:szCs w:val="16"/>
              </w:rPr>
              <w:t>Nuage mort</w:t>
            </w:r>
          </w:p>
        </w:tc>
      </w:tr>
      <w:tr w:rsidR="003607ED" w:rsidRPr="00527E9E" w14:paraId="01ABC435" w14:textId="77777777" w:rsidTr="00BB78EE">
        <w:tc>
          <w:tcPr>
            <w:tcW w:w="0" w:type="auto"/>
          </w:tcPr>
          <w:p w14:paraId="76CF331C" w14:textId="77777777" w:rsidR="003607ED" w:rsidRPr="00527E9E" w:rsidRDefault="003607ED" w:rsidP="00BB78EE">
            <w:pPr>
              <w:jc w:val="center"/>
              <w:rPr>
                <w:sz w:val="16"/>
              </w:rPr>
            </w:pPr>
            <w:r w:rsidRPr="00527E9E">
              <w:rPr>
                <w:sz w:val="16"/>
              </w:rPr>
              <w:t>5</w:t>
            </w:r>
          </w:p>
        </w:tc>
        <w:tc>
          <w:tcPr>
            <w:tcW w:w="0" w:type="auto"/>
            <w:vAlign w:val="bottom"/>
          </w:tcPr>
          <w:p w14:paraId="05E8BC73" w14:textId="77777777" w:rsidR="003607ED" w:rsidRPr="00527E9E" w:rsidRDefault="00BB4314" w:rsidP="00BB78EE">
            <w:pPr>
              <w:jc w:val="center"/>
              <w:rPr>
                <w:rFonts w:eastAsia="Arial Unicode MS" w:cs="Arial"/>
                <w:sz w:val="16"/>
                <w:szCs w:val="16"/>
              </w:rPr>
            </w:pPr>
            <w:r w:rsidRPr="00527E9E">
              <w:rPr>
                <w:rFonts w:cs="Arial"/>
                <w:sz w:val="16"/>
                <w:szCs w:val="16"/>
              </w:rPr>
              <w:t>Belette rouge</w:t>
            </w:r>
          </w:p>
        </w:tc>
        <w:tc>
          <w:tcPr>
            <w:tcW w:w="0" w:type="auto"/>
            <w:vAlign w:val="bottom"/>
          </w:tcPr>
          <w:p w14:paraId="4C92443E" w14:textId="77777777" w:rsidR="003607ED" w:rsidRPr="00527E9E" w:rsidRDefault="003607ED" w:rsidP="003607ED">
            <w:pPr>
              <w:jc w:val="center"/>
              <w:rPr>
                <w:rFonts w:eastAsia="Arial Unicode MS" w:cs="Arial"/>
                <w:iCs/>
                <w:sz w:val="16"/>
                <w:szCs w:val="16"/>
              </w:rPr>
            </w:pPr>
            <w:r w:rsidRPr="00527E9E">
              <w:rPr>
                <w:rFonts w:cs="Arial"/>
                <w:sz w:val="16"/>
                <w:szCs w:val="16"/>
              </w:rPr>
              <w:t>Esprit</w:t>
            </w:r>
          </w:p>
        </w:tc>
        <w:tc>
          <w:tcPr>
            <w:tcW w:w="0" w:type="auto"/>
            <w:vAlign w:val="bottom"/>
          </w:tcPr>
          <w:p w14:paraId="2250EEC5" w14:textId="77777777" w:rsidR="003607ED" w:rsidRPr="00527E9E" w:rsidRDefault="00BB4314" w:rsidP="00BB78EE">
            <w:pPr>
              <w:jc w:val="center"/>
              <w:rPr>
                <w:rFonts w:eastAsia="Arial Unicode MS" w:cs="Arial"/>
                <w:sz w:val="16"/>
                <w:szCs w:val="16"/>
              </w:rPr>
            </w:pPr>
            <w:r w:rsidRPr="00527E9E">
              <w:rPr>
                <w:rFonts w:cs="Arial"/>
                <w:sz w:val="16"/>
                <w:szCs w:val="16"/>
              </w:rPr>
              <w:t>Esprit vengeur</w:t>
            </w:r>
          </w:p>
        </w:tc>
        <w:tc>
          <w:tcPr>
            <w:tcW w:w="0" w:type="auto"/>
            <w:vAlign w:val="bottom"/>
          </w:tcPr>
          <w:p w14:paraId="15E4B2CB" w14:textId="77777777" w:rsidR="003607ED" w:rsidRPr="00527E9E" w:rsidRDefault="00BB4314" w:rsidP="00BB78EE">
            <w:pPr>
              <w:jc w:val="center"/>
              <w:rPr>
                <w:rFonts w:eastAsia="Arial Unicode MS" w:cs="Arial"/>
                <w:sz w:val="16"/>
                <w:szCs w:val="16"/>
              </w:rPr>
            </w:pPr>
            <w:r w:rsidRPr="00527E9E">
              <w:rPr>
                <w:rFonts w:cs="Arial"/>
                <w:iCs/>
                <w:sz w:val="16"/>
                <w:szCs w:val="16"/>
              </w:rPr>
              <w:t>Chien des enfers</w:t>
            </w:r>
          </w:p>
        </w:tc>
      </w:tr>
      <w:tr w:rsidR="003607ED" w:rsidRPr="00527E9E" w14:paraId="1DCAE2DD" w14:textId="77777777" w:rsidTr="00BB78EE">
        <w:tc>
          <w:tcPr>
            <w:tcW w:w="0" w:type="auto"/>
            <w:shd w:val="clear" w:color="auto" w:fill="E0E0E0"/>
          </w:tcPr>
          <w:p w14:paraId="3592CA0B" w14:textId="77777777" w:rsidR="003607ED" w:rsidRPr="00527E9E" w:rsidRDefault="003607ED" w:rsidP="00BB78EE">
            <w:pPr>
              <w:jc w:val="center"/>
              <w:rPr>
                <w:sz w:val="16"/>
              </w:rPr>
            </w:pPr>
            <w:r w:rsidRPr="00527E9E">
              <w:rPr>
                <w:sz w:val="16"/>
              </w:rPr>
              <w:t>6</w:t>
            </w:r>
          </w:p>
        </w:tc>
        <w:tc>
          <w:tcPr>
            <w:tcW w:w="0" w:type="auto"/>
            <w:shd w:val="clear" w:color="auto" w:fill="E0E0E0"/>
            <w:vAlign w:val="bottom"/>
          </w:tcPr>
          <w:p w14:paraId="5B5DE8F4" w14:textId="77777777" w:rsidR="003607ED" w:rsidRPr="00527E9E" w:rsidRDefault="003607ED" w:rsidP="00BB78EE">
            <w:pPr>
              <w:jc w:val="center"/>
              <w:rPr>
                <w:rFonts w:eastAsia="Arial Unicode MS" w:cs="Arial"/>
                <w:sz w:val="16"/>
                <w:szCs w:val="16"/>
              </w:rPr>
            </w:pPr>
            <w:r w:rsidRPr="00527E9E">
              <w:rPr>
                <w:rFonts w:cs="Arial"/>
                <w:sz w:val="16"/>
                <w:szCs w:val="16"/>
              </w:rPr>
              <w:t>Nargias</w:t>
            </w:r>
          </w:p>
        </w:tc>
        <w:tc>
          <w:tcPr>
            <w:tcW w:w="0" w:type="auto"/>
            <w:shd w:val="clear" w:color="auto" w:fill="E0E0E0"/>
            <w:vAlign w:val="bottom"/>
          </w:tcPr>
          <w:p w14:paraId="3CBECB22" w14:textId="77777777" w:rsidR="003607ED" w:rsidRPr="00527E9E" w:rsidRDefault="003607ED" w:rsidP="003607ED">
            <w:pPr>
              <w:jc w:val="center"/>
              <w:rPr>
                <w:rFonts w:eastAsia="Arial Unicode MS" w:cs="Arial"/>
                <w:sz w:val="16"/>
                <w:szCs w:val="16"/>
              </w:rPr>
            </w:pPr>
            <w:r w:rsidRPr="00527E9E">
              <w:rPr>
                <w:rFonts w:cs="Arial"/>
                <w:sz w:val="16"/>
                <w:szCs w:val="16"/>
              </w:rPr>
              <w:t>Locral</w:t>
            </w:r>
          </w:p>
        </w:tc>
        <w:tc>
          <w:tcPr>
            <w:tcW w:w="0" w:type="auto"/>
            <w:shd w:val="clear" w:color="auto" w:fill="E0E0E0"/>
            <w:vAlign w:val="bottom"/>
          </w:tcPr>
          <w:p w14:paraId="7E839FCE" w14:textId="77777777" w:rsidR="003607ED" w:rsidRPr="00527E9E" w:rsidRDefault="003607ED" w:rsidP="003607ED">
            <w:pPr>
              <w:jc w:val="center"/>
              <w:rPr>
                <w:rFonts w:eastAsia="Arial Unicode MS" w:cs="Arial"/>
                <w:sz w:val="16"/>
                <w:szCs w:val="16"/>
              </w:rPr>
            </w:pPr>
            <w:r w:rsidRPr="00527E9E">
              <w:rPr>
                <w:rFonts w:eastAsia="Arial Unicode MS" w:cs="Arial"/>
                <w:sz w:val="16"/>
                <w:szCs w:val="16"/>
              </w:rPr>
              <w:t>Krakor</w:t>
            </w:r>
          </w:p>
        </w:tc>
        <w:tc>
          <w:tcPr>
            <w:tcW w:w="0" w:type="auto"/>
            <w:shd w:val="clear" w:color="auto" w:fill="E0E0E0"/>
            <w:vAlign w:val="bottom"/>
          </w:tcPr>
          <w:p w14:paraId="1A96947B" w14:textId="77777777" w:rsidR="003607ED" w:rsidRPr="00527E9E" w:rsidRDefault="003607ED" w:rsidP="00BB78EE">
            <w:pPr>
              <w:jc w:val="center"/>
              <w:rPr>
                <w:rFonts w:eastAsia="Arial Unicode MS" w:cs="Arial"/>
                <w:iCs/>
                <w:sz w:val="16"/>
                <w:szCs w:val="16"/>
              </w:rPr>
            </w:pPr>
            <w:r w:rsidRPr="00527E9E">
              <w:rPr>
                <w:rFonts w:cs="Arial"/>
                <w:sz w:val="16"/>
                <w:szCs w:val="16"/>
              </w:rPr>
              <w:t>Sentinelle</w:t>
            </w:r>
          </w:p>
        </w:tc>
      </w:tr>
      <w:tr w:rsidR="003607ED" w:rsidRPr="00527E9E" w14:paraId="0763AB54" w14:textId="77777777" w:rsidTr="00BB78EE">
        <w:tc>
          <w:tcPr>
            <w:tcW w:w="0" w:type="auto"/>
          </w:tcPr>
          <w:p w14:paraId="0B6E0A43" w14:textId="77777777" w:rsidR="003607ED" w:rsidRPr="00527E9E" w:rsidRDefault="003607ED" w:rsidP="00BB78EE">
            <w:pPr>
              <w:jc w:val="center"/>
              <w:rPr>
                <w:sz w:val="16"/>
              </w:rPr>
            </w:pPr>
            <w:r w:rsidRPr="00527E9E">
              <w:rPr>
                <w:sz w:val="16"/>
              </w:rPr>
              <w:t>7</w:t>
            </w:r>
          </w:p>
        </w:tc>
        <w:tc>
          <w:tcPr>
            <w:tcW w:w="0" w:type="auto"/>
            <w:vAlign w:val="bottom"/>
          </w:tcPr>
          <w:p w14:paraId="178C54E1" w14:textId="77777777" w:rsidR="003607ED" w:rsidRPr="00527E9E" w:rsidRDefault="003607ED" w:rsidP="00BB78EE">
            <w:pPr>
              <w:jc w:val="center"/>
              <w:rPr>
                <w:rFonts w:eastAsia="Arial Unicode MS" w:cs="Arial"/>
                <w:sz w:val="16"/>
                <w:szCs w:val="16"/>
              </w:rPr>
            </w:pPr>
            <w:r w:rsidRPr="00527E9E">
              <w:rPr>
                <w:rFonts w:cs="Arial"/>
                <w:sz w:val="16"/>
                <w:szCs w:val="16"/>
              </w:rPr>
              <w:t>Singeons</w:t>
            </w:r>
          </w:p>
        </w:tc>
        <w:tc>
          <w:tcPr>
            <w:tcW w:w="0" w:type="auto"/>
            <w:vAlign w:val="bottom"/>
          </w:tcPr>
          <w:p w14:paraId="7DA0F97A" w14:textId="77777777" w:rsidR="003607ED" w:rsidRPr="00527E9E" w:rsidRDefault="00BB4314" w:rsidP="00BB78EE">
            <w:pPr>
              <w:jc w:val="center"/>
              <w:rPr>
                <w:rFonts w:eastAsia="Arial Unicode MS" w:cs="Arial"/>
                <w:sz w:val="16"/>
                <w:szCs w:val="16"/>
              </w:rPr>
            </w:pPr>
            <w:r w:rsidRPr="00527E9E">
              <w:rPr>
                <w:rFonts w:cs="Arial"/>
                <w:sz w:val="16"/>
                <w:szCs w:val="16"/>
              </w:rPr>
              <w:t>Nain</w:t>
            </w:r>
            <w:r w:rsidR="003607ED" w:rsidRPr="00527E9E">
              <w:rPr>
                <w:rFonts w:cs="Arial"/>
                <w:sz w:val="16"/>
                <w:szCs w:val="16"/>
              </w:rPr>
              <w:t>-géant</w:t>
            </w:r>
          </w:p>
        </w:tc>
        <w:tc>
          <w:tcPr>
            <w:tcW w:w="0" w:type="auto"/>
            <w:vAlign w:val="bottom"/>
          </w:tcPr>
          <w:p w14:paraId="238FB0F0" w14:textId="77777777" w:rsidR="003607ED" w:rsidRPr="00527E9E" w:rsidRDefault="003607ED" w:rsidP="003607ED">
            <w:pPr>
              <w:jc w:val="center"/>
              <w:rPr>
                <w:rFonts w:eastAsia="Arial Unicode MS" w:cs="Arial"/>
                <w:sz w:val="16"/>
                <w:szCs w:val="16"/>
              </w:rPr>
            </w:pPr>
            <w:r w:rsidRPr="00527E9E">
              <w:rPr>
                <w:rFonts w:eastAsia="Arial Unicode MS" w:cs="Arial"/>
                <w:sz w:val="16"/>
                <w:szCs w:val="16"/>
              </w:rPr>
              <w:t>Homécaille</w:t>
            </w:r>
          </w:p>
        </w:tc>
        <w:tc>
          <w:tcPr>
            <w:tcW w:w="0" w:type="auto"/>
            <w:vAlign w:val="bottom"/>
          </w:tcPr>
          <w:p w14:paraId="5A83A527" w14:textId="77777777" w:rsidR="003607ED" w:rsidRPr="00527E9E" w:rsidRDefault="003607ED" w:rsidP="003607ED">
            <w:pPr>
              <w:jc w:val="center"/>
              <w:rPr>
                <w:rFonts w:eastAsia="Arial Unicode MS" w:cs="Arial"/>
                <w:sz w:val="16"/>
                <w:szCs w:val="16"/>
              </w:rPr>
            </w:pPr>
            <w:r w:rsidRPr="00527E9E">
              <w:rPr>
                <w:rFonts w:eastAsia="Arial Unicode MS" w:cs="Arial"/>
                <w:sz w:val="16"/>
                <w:szCs w:val="16"/>
              </w:rPr>
              <w:t>Krakor</w:t>
            </w:r>
          </w:p>
        </w:tc>
      </w:tr>
      <w:tr w:rsidR="003607ED" w:rsidRPr="00527E9E" w14:paraId="7F08E495" w14:textId="77777777" w:rsidTr="00BB78EE">
        <w:tc>
          <w:tcPr>
            <w:tcW w:w="0" w:type="auto"/>
            <w:shd w:val="clear" w:color="auto" w:fill="E0E0E0"/>
          </w:tcPr>
          <w:p w14:paraId="15B0670C" w14:textId="77777777" w:rsidR="003607ED" w:rsidRPr="00527E9E" w:rsidRDefault="003607ED" w:rsidP="00BB78EE">
            <w:pPr>
              <w:jc w:val="center"/>
              <w:rPr>
                <w:sz w:val="16"/>
              </w:rPr>
            </w:pPr>
            <w:r w:rsidRPr="00527E9E">
              <w:rPr>
                <w:sz w:val="16"/>
              </w:rPr>
              <w:t>8</w:t>
            </w:r>
          </w:p>
        </w:tc>
        <w:tc>
          <w:tcPr>
            <w:tcW w:w="0" w:type="auto"/>
            <w:shd w:val="clear" w:color="auto" w:fill="E0E0E0"/>
            <w:vAlign w:val="bottom"/>
          </w:tcPr>
          <w:p w14:paraId="2B6DED4F" w14:textId="77777777" w:rsidR="003607ED" w:rsidRPr="00527E9E" w:rsidRDefault="003607ED" w:rsidP="00BB78EE">
            <w:pPr>
              <w:jc w:val="center"/>
              <w:rPr>
                <w:rFonts w:eastAsia="Arial Unicode MS" w:cs="Arial"/>
                <w:iCs/>
                <w:sz w:val="16"/>
                <w:szCs w:val="16"/>
              </w:rPr>
            </w:pPr>
            <w:r w:rsidRPr="00527E9E">
              <w:rPr>
                <w:rFonts w:cs="Arial"/>
                <w:sz w:val="16"/>
                <w:szCs w:val="16"/>
              </w:rPr>
              <w:t>Esprit</w:t>
            </w:r>
          </w:p>
        </w:tc>
        <w:tc>
          <w:tcPr>
            <w:tcW w:w="0" w:type="auto"/>
            <w:shd w:val="clear" w:color="auto" w:fill="E0E0E0"/>
            <w:vAlign w:val="bottom"/>
          </w:tcPr>
          <w:p w14:paraId="3335C126" w14:textId="77777777" w:rsidR="003607ED" w:rsidRPr="00527E9E" w:rsidRDefault="00BB4314" w:rsidP="00BB78EE">
            <w:pPr>
              <w:jc w:val="center"/>
              <w:rPr>
                <w:rFonts w:eastAsia="Arial Unicode MS" w:cs="Arial"/>
                <w:sz w:val="16"/>
                <w:szCs w:val="16"/>
              </w:rPr>
            </w:pPr>
            <w:r w:rsidRPr="00527E9E">
              <w:rPr>
                <w:rFonts w:cs="Arial"/>
                <w:sz w:val="16"/>
                <w:szCs w:val="16"/>
              </w:rPr>
              <w:t xml:space="preserve">Belette </w:t>
            </w:r>
            <w:r w:rsidR="003607ED" w:rsidRPr="00527E9E">
              <w:rPr>
                <w:rFonts w:cs="Arial"/>
                <w:sz w:val="16"/>
                <w:szCs w:val="16"/>
              </w:rPr>
              <w:t>rouge</w:t>
            </w:r>
          </w:p>
        </w:tc>
        <w:tc>
          <w:tcPr>
            <w:tcW w:w="0" w:type="auto"/>
            <w:shd w:val="clear" w:color="auto" w:fill="E0E0E0"/>
            <w:vAlign w:val="bottom"/>
          </w:tcPr>
          <w:p w14:paraId="303F934A" w14:textId="77777777" w:rsidR="003607ED" w:rsidRPr="00527E9E" w:rsidRDefault="003607ED" w:rsidP="003607ED">
            <w:pPr>
              <w:jc w:val="center"/>
              <w:rPr>
                <w:rFonts w:eastAsia="Arial Unicode MS" w:cs="Arial"/>
                <w:iCs/>
                <w:sz w:val="16"/>
                <w:szCs w:val="16"/>
              </w:rPr>
            </w:pPr>
            <w:r w:rsidRPr="00527E9E">
              <w:rPr>
                <w:rFonts w:cs="Arial"/>
                <w:sz w:val="16"/>
                <w:szCs w:val="16"/>
              </w:rPr>
              <w:t>Esprit</w:t>
            </w:r>
          </w:p>
        </w:tc>
        <w:tc>
          <w:tcPr>
            <w:tcW w:w="0" w:type="auto"/>
            <w:shd w:val="clear" w:color="auto" w:fill="E0E0E0"/>
            <w:vAlign w:val="bottom"/>
          </w:tcPr>
          <w:p w14:paraId="12025879" w14:textId="77777777" w:rsidR="003607ED" w:rsidRPr="00527E9E" w:rsidRDefault="003607ED" w:rsidP="003607ED">
            <w:pPr>
              <w:jc w:val="center"/>
              <w:rPr>
                <w:rFonts w:eastAsia="Arial Unicode MS" w:cs="Arial"/>
                <w:sz w:val="16"/>
                <w:szCs w:val="16"/>
              </w:rPr>
            </w:pPr>
            <w:r w:rsidRPr="00527E9E">
              <w:rPr>
                <w:rFonts w:eastAsia="Arial Unicode MS" w:cs="Arial"/>
                <w:sz w:val="16"/>
                <w:szCs w:val="16"/>
              </w:rPr>
              <w:t>Homécaille</w:t>
            </w:r>
          </w:p>
        </w:tc>
      </w:tr>
      <w:tr w:rsidR="003607ED" w:rsidRPr="00527E9E" w14:paraId="7FF10F2E" w14:textId="77777777" w:rsidTr="003607ED">
        <w:tc>
          <w:tcPr>
            <w:tcW w:w="0" w:type="auto"/>
          </w:tcPr>
          <w:p w14:paraId="1336250A" w14:textId="77777777" w:rsidR="003607ED" w:rsidRPr="00527E9E" w:rsidRDefault="003607ED" w:rsidP="00BB78EE">
            <w:pPr>
              <w:jc w:val="center"/>
              <w:rPr>
                <w:sz w:val="16"/>
              </w:rPr>
            </w:pPr>
            <w:r w:rsidRPr="00527E9E">
              <w:rPr>
                <w:sz w:val="16"/>
              </w:rPr>
              <w:t>9</w:t>
            </w:r>
          </w:p>
        </w:tc>
        <w:tc>
          <w:tcPr>
            <w:tcW w:w="0" w:type="auto"/>
            <w:vAlign w:val="bottom"/>
          </w:tcPr>
          <w:p w14:paraId="1F379C51" w14:textId="191194C2" w:rsidR="003607ED" w:rsidRPr="00527E9E" w:rsidRDefault="0067365E" w:rsidP="00BB78EE">
            <w:pPr>
              <w:jc w:val="center"/>
              <w:rPr>
                <w:rFonts w:eastAsia="Arial Unicode MS" w:cs="Arial"/>
                <w:sz w:val="16"/>
                <w:szCs w:val="16"/>
              </w:rPr>
            </w:pPr>
            <w:r>
              <w:rPr>
                <w:rFonts w:cs="Arial"/>
                <w:sz w:val="16"/>
                <w:szCs w:val="16"/>
              </w:rPr>
              <w:t>Squelette</w:t>
            </w:r>
          </w:p>
        </w:tc>
        <w:tc>
          <w:tcPr>
            <w:tcW w:w="0" w:type="auto"/>
            <w:vAlign w:val="bottom"/>
          </w:tcPr>
          <w:p w14:paraId="3374A54B" w14:textId="77777777" w:rsidR="003607ED" w:rsidRPr="00527E9E" w:rsidRDefault="003607ED" w:rsidP="003607ED">
            <w:pPr>
              <w:jc w:val="center"/>
              <w:rPr>
                <w:rFonts w:eastAsia="Arial Unicode MS" w:cs="Arial"/>
                <w:sz w:val="16"/>
                <w:szCs w:val="16"/>
              </w:rPr>
            </w:pPr>
            <w:r w:rsidRPr="00527E9E">
              <w:rPr>
                <w:rFonts w:cs="Arial"/>
                <w:sz w:val="16"/>
                <w:szCs w:val="16"/>
              </w:rPr>
              <w:t>Nargias</w:t>
            </w:r>
          </w:p>
        </w:tc>
        <w:tc>
          <w:tcPr>
            <w:tcW w:w="0" w:type="auto"/>
            <w:vAlign w:val="bottom"/>
          </w:tcPr>
          <w:p w14:paraId="1CF60E3B" w14:textId="77777777" w:rsidR="003607ED" w:rsidRPr="00527E9E" w:rsidRDefault="003607ED" w:rsidP="003607ED">
            <w:pPr>
              <w:jc w:val="center"/>
              <w:rPr>
                <w:rFonts w:eastAsia="Arial Unicode MS" w:cs="Arial"/>
                <w:sz w:val="16"/>
                <w:szCs w:val="16"/>
              </w:rPr>
            </w:pPr>
            <w:r w:rsidRPr="00527E9E">
              <w:rPr>
                <w:rFonts w:cs="Arial"/>
                <w:sz w:val="16"/>
                <w:szCs w:val="16"/>
              </w:rPr>
              <w:t>Locral</w:t>
            </w:r>
          </w:p>
        </w:tc>
        <w:tc>
          <w:tcPr>
            <w:tcW w:w="0" w:type="auto"/>
            <w:vAlign w:val="bottom"/>
          </w:tcPr>
          <w:p w14:paraId="268CBB10" w14:textId="77777777" w:rsidR="003607ED" w:rsidRPr="00527E9E" w:rsidRDefault="003607ED" w:rsidP="003607ED">
            <w:pPr>
              <w:jc w:val="center"/>
              <w:rPr>
                <w:rFonts w:eastAsia="Arial Unicode MS" w:cs="Arial"/>
                <w:iCs/>
                <w:sz w:val="16"/>
                <w:szCs w:val="16"/>
              </w:rPr>
            </w:pPr>
            <w:r w:rsidRPr="00527E9E">
              <w:rPr>
                <w:rFonts w:cs="Arial"/>
                <w:sz w:val="16"/>
                <w:szCs w:val="16"/>
              </w:rPr>
              <w:t>Esprit</w:t>
            </w:r>
          </w:p>
        </w:tc>
      </w:tr>
      <w:tr w:rsidR="003607ED" w:rsidRPr="00527E9E" w14:paraId="6CCE8859" w14:textId="77777777" w:rsidTr="003607ED">
        <w:tc>
          <w:tcPr>
            <w:tcW w:w="0" w:type="auto"/>
            <w:shd w:val="clear" w:color="auto" w:fill="E0E0E0"/>
          </w:tcPr>
          <w:p w14:paraId="5DE044A8" w14:textId="77777777" w:rsidR="003607ED" w:rsidRPr="00527E9E" w:rsidRDefault="003607ED" w:rsidP="00BB78EE">
            <w:pPr>
              <w:jc w:val="center"/>
              <w:rPr>
                <w:sz w:val="16"/>
              </w:rPr>
            </w:pPr>
            <w:r w:rsidRPr="00527E9E">
              <w:rPr>
                <w:sz w:val="16"/>
              </w:rPr>
              <w:t xml:space="preserve">10 </w:t>
            </w:r>
          </w:p>
        </w:tc>
        <w:tc>
          <w:tcPr>
            <w:tcW w:w="0" w:type="auto"/>
            <w:shd w:val="clear" w:color="auto" w:fill="E0E0E0"/>
            <w:vAlign w:val="bottom"/>
          </w:tcPr>
          <w:p w14:paraId="7FB6BF10" w14:textId="77777777" w:rsidR="003607ED" w:rsidRPr="00527E9E" w:rsidRDefault="003607ED" w:rsidP="00BB78EE">
            <w:pPr>
              <w:jc w:val="center"/>
              <w:rPr>
                <w:rFonts w:eastAsia="Arial Unicode MS" w:cs="Arial"/>
                <w:sz w:val="16"/>
                <w:szCs w:val="16"/>
              </w:rPr>
            </w:pPr>
            <w:r w:rsidRPr="00527E9E">
              <w:rPr>
                <w:rFonts w:cs="Arial"/>
                <w:sz w:val="16"/>
                <w:szCs w:val="16"/>
              </w:rPr>
              <w:t>Locral</w:t>
            </w:r>
          </w:p>
        </w:tc>
        <w:tc>
          <w:tcPr>
            <w:tcW w:w="0" w:type="auto"/>
            <w:shd w:val="clear" w:color="auto" w:fill="E0E0E0"/>
            <w:vAlign w:val="bottom"/>
          </w:tcPr>
          <w:p w14:paraId="20CCC772" w14:textId="77777777" w:rsidR="003607ED" w:rsidRPr="00527E9E" w:rsidRDefault="003607ED" w:rsidP="003607ED">
            <w:pPr>
              <w:jc w:val="center"/>
              <w:rPr>
                <w:rFonts w:eastAsia="Arial Unicode MS" w:cs="Arial"/>
                <w:sz w:val="16"/>
                <w:szCs w:val="16"/>
              </w:rPr>
            </w:pPr>
            <w:r w:rsidRPr="00527E9E">
              <w:rPr>
                <w:rFonts w:cs="Arial"/>
                <w:sz w:val="16"/>
                <w:szCs w:val="16"/>
              </w:rPr>
              <w:t>Singeons</w:t>
            </w:r>
          </w:p>
        </w:tc>
        <w:tc>
          <w:tcPr>
            <w:tcW w:w="0" w:type="auto"/>
            <w:shd w:val="clear" w:color="auto" w:fill="E0E0E0"/>
          </w:tcPr>
          <w:p w14:paraId="6B0C12FD" w14:textId="77777777" w:rsidR="003607ED" w:rsidRPr="00527E9E" w:rsidRDefault="003607ED" w:rsidP="00BB78EE">
            <w:pPr>
              <w:jc w:val="center"/>
              <w:rPr>
                <w:sz w:val="16"/>
              </w:rPr>
            </w:pPr>
            <w:r w:rsidRPr="00527E9E">
              <w:rPr>
                <w:rFonts w:cs="Arial"/>
                <w:sz w:val="16"/>
                <w:szCs w:val="16"/>
              </w:rPr>
              <w:t>Nargias</w:t>
            </w:r>
          </w:p>
        </w:tc>
        <w:tc>
          <w:tcPr>
            <w:tcW w:w="0" w:type="auto"/>
            <w:shd w:val="clear" w:color="auto" w:fill="E0E0E0"/>
            <w:vAlign w:val="bottom"/>
          </w:tcPr>
          <w:p w14:paraId="4941650D" w14:textId="77777777" w:rsidR="003607ED" w:rsidRPr="00527E9E" w:rsidRDefault="003607ED" w:rsidP="003607ED">
            <w:pPr>
              <w:jc w:val="center"/>
              <w:rPr>
                <w:rFonts w:eastAsia="Arial Unicode MS" w:cs="Arial"/>
                <w:sz w:val="16"/>
                <w:szCs w:val="16"/>
              </w:rPr>
            </w:pPr>
            <w:r w:rsidRPr="00527E9E">
              <w:rPr>
                <w:rFonts w:cs="Arial"/>
                <w:sz w:val="16"/>
                <w:szCs w:val="16"/>
              </w:rPr>
              <w:t>Locral</w:t>
            </w:r>
          </w:p>
        </w:tc>
      </w:tr>
    </w:tbl>
    <w:p w14:paraId="4A51BC5C" w14:textId="77777777" w:rsidR="009C450C" w:rsidRPr="00527E9E" w:rsidRDefault="009C450C" w:rsidP="00841F62">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8"/>
        <w:gridCol w:w="1546"/>
        <w:gridCol w:w="1525"/>
        <w:gridCol w:w="1975"/>
        <w:gridCol w:w="1832"/>
      </w:tblGrid>
      <w:tr w:rsidR="00841F62" w:rsidRPr="00527E9E" w14:paraId="1A73BA2E" w14:textId="77777777" w:rsidTr="00841F62">
        <w:tc>
          <w:tcPr>
            <w:tcW w:w="0" w:type="auto"/>
            <w:tcBorders>
              <w:top w:val="single" w:sz="4" w:space="0" w:color="auto"/>
              <w:left w:val="single" w:sz="4" w:space="0" w:color="auto"/>
            </w:tcBorders>
            <w:shd w:val="clear" w:color="auto" w:fill="BDCDC6"/>
          </w:tcPr>
          <w:p w14:paraId="3CB40358" w14:textId="77777777" w:rsidR="00841F62" w:rsidRPr="00527E9E" w:rsidRDefault="00841F62" w:rsidP="00841F62">
            <w:pPr>
              <w:rPr>
                <w:b/>
                <w:sz w:val="16"/>
              </w:rPr>
            </w:pPr>
            <w:r w:rsidRPr="00527E9E">
              <w:rPr>
                <w:b/>
                <w:sz w:val="16"/>
              </w:rPr>
              <w:t xml:space="preserve">Souterrain </w:t>
            </w:r>
          </w:p>
        </w:tc>
        <w:tc>
          <w:tcPr>
            <w:tcW w:w="0" w:type="auto"/>
            <w:gridSpan w:val="4"/>
            <w:tcBorders>
              <w:top w:val="single" w:sz="4" w:space="0" w:color="auto"/>
            </w:tcBorders>
            <w:shd w:val="clear" w:color="auto" w:fill="BDCDC6"/>
          </w:tcPr>
          <w:p w14:paraId="60F10C5A" w14:textId="77777777" w:rsidR="00841F62" w:rsidRPr="00527E9E" w:rsidRDefault="00841F62" w:rsidP="00BB78EE">
            <w:pPr>
              <w:jc w:val="center"/>
              <w:rPr>
                <w:b/>
                <w:sz w:val="16"/>
              </w:rPr>
            </w:pPr>
            <w:r w:rsidRPr="00527E9E">
              <w:rPr>
                <w:b/>
                <w:sz w:val="16"/>
              </w:rPr>
              <w:t>D10*</w:t>
            </w:r>
          </w:p>
        </w:tc>
      </w:tr>
      <w:tr w:rsidR="00841F62" w:rsidRPr="00527E9E" w14:paraId="39A05761" w14:textId="77777777" w:rsidTr="00BB78EE">
        <w:tc>
          <w:tcPr>
            <w:tcW w:w="0" w:type="auto"/>
          </w:tcPr>
          <w:p w14:paraId="64BA3640" w14:textId="77777777" w:rsidR="00841F62" w:rsidRPr="00527E9E" w:rsidRDefault="00841F62" w:rsidP="00BB78EE">
            <w:pPr>
              <w:pStyle w:val="Titre9"/>
              <w:rPr>
                <w:bCs/>
              </w:rPr>
            </w:pPr>
            <w:r w:rsidRPr="00527E9E">
              <w:rPr>
                <w:bCs/>
              </w:rPr>
              <w:t>D10</w:t>
            </w:r>
          </w:p>
        </w:tc>
        <w:tc>
          <w:tcPr>
            <w:tcW w:w="0" w:type="auto"/>
          </w:tcPr>
          <w:p w14:paraId="56C01049" w14:textId="77777777" w:rsidR="00841F62" w:rsidRPr="00527E9E" w:rsidRDefault="00841F62" w:rsidP="00BB78EE">
            <w:pPr>
              <w:jc w:val="center"/>
              <w:rPr>
                <w:b/>
                <w:sz w:val="16"/>
              </w:rPr>
            </w:pPr>
            <w:r w:rsidRPr="00527E9E">
              <w:rPr>
                <w:b/>
                <w:sz w:val="16"/>
              </w:rPr>
              <w:t>1</w:t>
            </w:r>
          </w:p>
        </w:tc>
        <w:tc>
          <w:tcPr>
            <w:tcW w:w="0" w:type="auto"/>
          </w:tcPr>
          <w:p w14:paraId="213DB4F6" w14:textId="77777777" w:rsidR="00841F62" w:rsidRPr="00527E9E" w:rsidRDefault="00841F62" w:rsidP="00BB78EE">
            <w:pPr>
              <w:jc w:val="center"/>
              <w:rPr>
                <w:b/>
                <w:sz w:val="16"/>
              </w:rPr>
            </w:pPr>
            <w:r w:rsidRPr="00527E9E">
              <w:rPr>
                <w:b/>
                <w:sz w:val="16"/>
              </w:rPr>
              <w:t>2</w:t>
            </w:r>
          </w:p>
        </w:tc>
        <w:tc>
          <w:tcPr>
            <w:tcW w:w="0" w:type="auto"/>
          </w:tcPr>
          <w:p w14:paraId="5753FF2F" w14:textId="77777777" w:rsidR="00841F62" w:rsidRPr="00527E9E" w:rsidRDefault="00841F62" w:rsidP="00BB78EE">
            <w:pPr>
              <w:jc w:val="center"/>
              <w:rPr>
                <w:b/>
                <w:sz w:val="16"/>
              </w:rPr>
            </w:pPr>
            <w:r w:rsidRPr="00527E9E">
              <w:rPr>
                <w:b/>
                <w:sz w:val="16"/>
              </w:rPr>
              <w:t>3</w:t>
            </w:r>
          </w:p>
        </w:tc>
        <w:tc>
          <w:tcPr>
            <w:tcW w:w="0" w:type="auto"/>
          </w:tcPr>
          <w:p w14:paraId="4C71824B" w14:textId="77777777" w:rsidR="00841F62" w:rsidRPr="00527E9E" w:rsidRDefault="00841F62" w:rsidP="00BB78EE">
            <w:pPr>
              <w:jc w:val="center"/>
              <w:rPr>
                <w:b/>
                <w:sz w:val="16"/>
              </w:rPr>
            </w:pPr>
            <w:r w:rsidRPr="00527E9E">
              <w:rPr>
                <w:b/>
                <w:sz w:val="16"/>
              </w:rPr>
              <w:t>4</w:t>
            </w:r>
          </w:p>
        </w:tc>
      </w:tr>
      <w:tr w:rsidR="00841F62" w:rsidRPr="00527E9E" w14:paraId="1999E05F" w14:textId="77777777" w:rsidTr="00BB78EE">
        <w:tc>
          <w:tcPr>
            <w:tcW w:w="0" w:type="auto"/>
          </w:tcPr>
          <w:p w14:paraId="5744FFCD" w14:textId="77777777" w:rsidR="00841F62" w:rsidRPr="00527E9E" w:rsidRDefault="00841F62" w:rsidP="00BB78EE">
            <w:pPr>
              <w:jc w:val="center"/>
              <w:rPr>
                <w:sz w:val="16"/>
              </w:rPr>
            </w:pPr>
            <w:r w:rsidRPr="00527E9E">
              <w:rPr>
                <w:sz w:val="16"/>
              </w:rPr>
              <w:t xml:space="preserve">1 </w:t>
            </w:r>
          </w:p>
        </w:tc>
        <w:tc>
          <w:tcPr>
            <w:tcW w:w="0" w:type="auto"/>
            <w:vAlign w:val="bottom"/>
          </w:tcPr>
          <w:p w14:paraId="0D1633F7" w14:textId="77777777" w:rsidR="00841F62" w:rsidRPr="00527E9E" w:rsidRDefault="00BB4314" w:rsidP="00BB78EE">
            <w:pPr>
              <w:jc w:val="center"/>
              <w:rPr>
                <w:rFonts w:eastAsia="Arial Unicode MS" w:cs="Arial"/>
                <w:sz w:val="16"/>
                <w:szCs w:val="16"/>
              </w:rPr>
            </w:pPr>
            <w:r w:rsidRPr="00527E9E">
              <w:rPr>
                <w:rFonts w:cs="Arial"/>
                <w:sz w:val="16"/>
                <w:szCs w:val="16"/>
              </w:rPr>
              <w:t>Serpent vase</w:t>
            </w:r>
          </w:p>
        </w:tc>
        <w:tc>
          <w:tcPr>
            <w:tcW w:w="0" w:type="auto"/>
            <w:vAlign w:val="bottom"/>
          </w:tcPr>
          <w:p w14:paraId="27D45210" w14:textId="77777777" w:rsidR="00841F62" w:rsidRPr="00527E9E" w:rsidRDefault="00017965" w:rsidP="00BB78EE">
            <w:pPr>
              <w:jc w:val="center"/>
              <w:rPr>
                <w:rFonts w:eastAsia="Arial Unicode MS" w:cs="Arial"/>
                <w:sz w:val="16"/>
                <w:szCs w:val="16"/>
              </w:rPr>
            </w:pPr>
            <w:r w:rsidRPr="00527E9E">
              <w:rPr>
                <w:rFonts w:cs="Arial"/>
                <w:iCs/>
                <w:sz w:val="16"/>
                <w:szCs w:val="16"/>
              </w:rPr>
              <w:t>S</w:t>
            </w:r>
            <w:r w:rsidR="00776DB6" w:rsidRPr="00527E9E">
              <w:rPr>
                <w:rFonts w:cs="Arial"/>
                <w:iCs/>
                <w:sz w:val="16"/>
                <w:szCs w:val="16"/>
              </w:rPr>
              <w:t>ilphe</w:t>
            </w:r>
          </w:p>
        </w:tc>
        <w:tc>
          <w:tcPr>
            <w:tcW w:w="0" w:type="auto"/>
            <w:vAlign w:val="bottom"/>
          </w:tcPr>
          <w:p w14:paraId="175D06A8" w14:textId="77777777" w:rsidR="00841F62" w:rsidRPr="00527E9E" w:rsidRDefault="00017965" w:rsidP="00BB78EE">
            <w:pPr>
              <w:jc w:val="center"/>
              <w:rPr>
                <w:rFonts w:eastAsia="Arial Unicode MS" w:cs="Arial"/>
                <w:sz w:val="16"/>
                <w:szCs w:val="16"/>
              </w:rPr>
            </w:pPr>
            <w:r w:rsidRPr="00527E9E">
              <w:rPr>
                <w:rFonts w:cs="Arial"/>
                <w:sz w:val="16"/>
                <w:szCs w:val="16"/>
              </w:rPr>
              <w:t>D</w:t>
            </w:r>
            <w:r w:rsidR="00776DB6" w:rsidRPr="00527E9E">
              <w:rPr>
                <w:rFonts w:cs="Arial"/>
                <w:sz w:val="16"/>
                <w:szCs w:val="16"/>
              </w:rPr>
              <w:t>ainesi</w:t>
            </w:r>
          </w:p>
        </w:tc>
        <w:tc>
          <w:tcPr>
            <w:tcW w:w="0" w:type="auto"/>
          </w:tcPr>
          <w:p w14:paraId="66D52283" w14:textId="77777777" w:rsidR="00841F62" w:rsidRPr="00527E9E" w:rsidRDefault="00017965" w:rsidP="00BB78EE">
            <w:pPr>
              <w:jc w:val="center"/>
              <w:rPr>
                <w:sz w:val="16"/>
              </w:rPr>
            </w:pPr>
            <w:r w:rsidRPr="00527E9E">
              <w:rPr>
                <w:rFonts w:cs="Arial"/>
                <w:iCs/>
                <w:sz w:val="16"/>
                <w:szCs w:val="16"/>
              </w:rPr>
              <w:t>V</w:t>
            </w:r>
            <w:r w:rsidR="00776DB6" w:rsidRPr="00527E9E">
              <w:rPr>
                <w:rFonts w:cs="Arial"/>
                <w:iCs/>
                <w:sz w:val="16"/>
                <w:szCs w:val="16"/>
              </w:rPr>
              <w:t>entmor</w:t>
            </w:r>
          </w:p>
        </w:tc>
      </w:tr>
      <w:tr w:rsidR="00841F62" w:rsidRPr="00527E9E" w14:paraId="6540B668" w14:textId="77777777" w:rsidTr="00BB78EE">
        <w:tc>
          <w:tcPr>
            <w:tcW w:w="0" w:type="auto"/>
            <w:shd w:val="clear" w:color="auto" w:fill="E0E0E0"/>
          </w:tcPr>
          <w:p w14:paraId="3F415BC0" w14:textId="77777777" w:rsidR="00841F62" w:rsidRPr="00527E9E" w:rsidRDefault="00841F62" w:rsidP="00BB78EE">
            <w:pPr>
              <w:jc w:val="center"/>
              <w:rPr>
                <w:sz w:val="16"/>
              </w:rPr>
            </w:pPr>
            <w:r w:rsidRPr="00527E9E">
              <w:rPr>
                <w:sz w:val="16"/>
              </w:rPr>
              <w:t>2</w:t>
            </w:r>
          </w:p>
        </w:tc>
        <w:tc>
          <w:tcPr>
            <w:tcW w:w="0" w:type="auto"/>
            <w:shd w:val="clear" w:color="auto" w:fill="E0E0E0"/>
            <w:vAlign w:val="bottom"/>
          </w:tcPr>
          <w:p w14:paraId="4969BA47" w14:textId="77777777" w:rsidR="00841F62" w:rsidRPr="00527E9E" w:rsidRDefault="00017965" w:rsidP="00BB78EE">
            <w:pPr>
              <w:jc w:val="center"/>
              <w:rPr>
                <w:rFonts w:eastAsia="Arial Unicode MS" w:cs="Arial"/>
                <w:sz w:val="16"/>
                <w:szCs w:val="16"/>
              </w:rPr>
            </w:pPr>
            <w:r w:rsidRPr="00527E9E">
              <w:rPr>
                <w:rFonts w:cs="Arial"/>
                <w:sz w:val="16"/>
                <w:szCs w:val="16"/>
              </w:rPr>
              <w:t>C</w:t>
            </w:r>
            <w:r w:rsidR="00776DB6" w:rsidRPr="00527E9E">
              <w:rPr>
                <w:rFonts w:cs="Arial"/>
                <w:sz w:val="16"/>
                <w:szCs w:val="16"/>
              </w:rPr>
              <w:t>hiencha</w:t>
            </w:r>
          </w:p>
        </w:tc>
        <w:tc>
          <w:tcPr>
            <w:tcW w:w="0" w:type="auto"/>
            <w:shd w:val="clear" w:color="auto" w:fill="E0E0E0"/>
            <w:vAlign w:val="bottom"/>
          </w:tcPr>
          <w:p w14:paraId="781C1459" w14:textId="77777777" w:rsidR="00841F62" w:rsidRPr="00527E9E" w:rsidRDefault="00017965" w:rsidP="00BB78EE">
            <w:pPr>
              <w:jc w:val="center"/>
              <w:rPr>
                <w:rFonts w:eastAsia="Arial Unicode MS" w:cs="Arial"/>
                <w:iCs/>
                <w:sz w:val="16"/>
                <w:szCs w:val="16"/>
              </w:rPr>
            </w:pPr>
            <w:r w:rsidRPr="00527E9E">
              <w:rPr>
                <w:rFonts w:cs="Arial"/>
                <w:iCs/>
                <w:sz w:val="16"/>
                <w:szCs w:val="16"/>
              </w:rPr>
              <w:t>V</w:t>
            </w:r>
            <w:r w:rsidR="00776DB6" w:rsidRPr="00527E9E">
              <w:rPr>
                <w:rFonts w:cs="Arial"/>
                <w:iCs/>
                <w:sz w:val="16"/>
                <w:szCs w:val="16"/>
              </w:rPr>
              <w:t>ent</w:t>
            </w:r>
          </w:p>
        </w:tc>
        <w:tc>
          <w:tcPr>
            <w:tcW w:w="0" w:type="auto"/>
            <w:shd w:val="clear" w:color="auto" w:fill="E0E0E0"/>
            <w:vAlign w:val="bottom"/>
          </w:tcPr>
          <w:p w14:paraId="6845A360" w14:textId="77777777" w:rsidR="00841F62" w:rsidRPr="00527E9E" w:rsidRDefault="00017965" w:rsidP="00BB78EE">
            <w:pPr>
              <w:jc w:val="center"/>
              <w:rPr>
                <w:rFonts w:eastAsia="Arial Unicode MS" w:cs="Arial"/>
                <w:sz w:val="16"/>
                <w:szCs w:val="16"/>
              </w:rPr>
            </w:pPr>
            <w:r w:rsidRPr="00527E9E">
              <w:rPr>
                <w:rFonts w:cs="Arial"/>
                <w:iCs/>
                <w:sz w:val="16"/>
                <w:szCs w:val="16"/>
              </w:rPr>
              <w:t>C</w:t>
            </w:r>
            <w:r w:rsidR="00776DB6" w:rsidRPr="00527E9E">
              <w:rPr>
                <w:rFonts w:cs="Arial"/>
                <w:iCs/>
                <w:sz w:val="16"/>
                <w:szCs w:val="16"/>
              </w:rPr>
              <w:t>yclom</w:t>
            </w:r>
          </w:p>
        </w:tc>
        <w:tc>
          <w:tcPr>
            <w:tcW w:w="0" w:type="auto"/>
            <w:shd w:val="clear" w:color="auto" w:fill="E0E0E0"/>
            <w:vAlign w:val="bottom"/>
          </w:tcPr>
          <w:p w14:paraId="52997C41" w14:textId="77777777" w:rsidR="00841F62" w:rsidRPr="00527E9E" w:rsidRDefault="00BB4314" w:rsidP="00BB78EE">
            <w:pPr>
              <w:jc w:val="center"/>
              <w:rPr>
                <w:rFonts w:eastAsia="Arial Unicode MS" w:cs="Arial"/>
                <w:sz w:val="16"/>
                <w:szCs w:val="16"/>
              </w:rPr>
            </w:pPr>
            <w:r w:rsidRPr="00527E9E">
              <w:rPr>
                <w:rFonts w:cs="Arial"/>
                <w:iCs/>
                <w:sz w:val="16"/>
                <w:szCs w:val="16"/>
              </w:rPr>
              <w:t xml:space="preserve">Ancien </w:t>
            </w:r>
            <w:r w:rsidR="00776DB6" w:rsidRPr="00527E9E">
              <w:rPr>
                <w:rFonts w:cs="Arial"/>
                <w:iCs/>
                <w:sz w:val="16"/>
                <w:szCs w:val="16"/>
              </w:rPr>
              <w:t>dragon</w:t>
            </w:r>
          </w:p>
        </w:tc>
      </w:tr>
      <w:tr w:rsidR="00841F62" w:rsidRPr="00527E9E" w14:paraId="194FC60F" w14:textId="77777777" w:rsidTr="00BB78EE">
        <w:tc>
          <w:tcPr>
            <w:tcW w:w="0" w:type="auto"/>
          </w:tcPr>
          <w:p w14:paraId="7EA2AA17" w14:textId="77777777" w:rsidR="00841F62" w:rsidRPr="00527E9E" w:rsidRDefault="00841F62" w:rsidP="00BB78EE">
            <w:pPr>
              <w:jc w:val="center"/>
              <w:rPr>
                <w:sz w:val="16"/>
              </w:rPr>
            </w:pPr>
            <w:r w:rsidRPr="00527E9E">
              <w:rPr>
                <w:sz w:val="16"/>
              </w:rPr>
              <w:t>3</w:t>
            </w:r>
          </w:p>
        </w:tc>
        <w:tc>
          <w:tcPr>
            <w:tcW w:w="0" w:type="auto"/>
            <w:vAlign w:val="bottom"/>
          </w:tcPr>
          <w:p w14:paraId="41642D4A" w14:textId="77777777" w:rsidR="00841F62" w:rsidRPr="00527E9E" w:rsidRDefault="00017965" w:rsidP="00BB78EE">
            <w:pPr>
              <w:jc w:val="center"/>
              <w:rPr>
                <w:rFonts w:eastAsia="Arial Unicode MS" w:cs="Arial"/>
                <w:sz w:val="16"/>
                <w:szCs w:val="16"/>
              </w:rPr>
            </w:pPr>
            <w:r w:rsidRPr="00527E9E">
              <w:rPr>
                <w:rFonts w:cs="Arial"/>
                <w:sz w:val="16"/>
                <w:szCs w:val="16"/>
              </w:rPr>
              <w:t>L</w:t>
            </w:r>
            <w:r w:rsidR="00776DB6" w:rsidRPr="00527E9E">
              <w:rPr>
                <w:rFonts w:cs="Arial"/>
                <w:sz w:val="16"/>
                <w:szCs w:val="16"/>
              </w:rPr>
              <w:t>utin</w:t>
            </w:r>
          </w:p>
        </w:tc>
        <w:tc>
          <w:tcPr>
            <w:tcW w:w="0" w:type="auto"/>
            <w:vAlign w:val="bottom"/>
          </w:tcPr>
          <w:p w14:paraId="3B2A5051" w14:textId="77777777" w:rsidR="00841F62" w:rsidRPr="00527E9E" w:rsidRDefault="00017965" w:rsidP="00BB78EE">
            <w:pPr>
              <w:jc w:val="center"/>
              <w:rPr>
                <w:rFonts w:eastAsia="Arial Unicode MS" w:cs="Arial"/>
                <w:sz w:val="16"/>
                <w:szCs w:val="16"/>
              </w:rPr>
            </w:pPr>
            <w:r w:rsidRPr="00527E9E">
              <w:rPr>
                <w:rFonts w:cs="Arial"/>
                <w:iCs/>
                <w:sz w:val="16"/>
                <w:szCs w:val="16"/>
              </w:rPr>
              <w:t>N</w:t>
            </w:r>
            <w:r w:rsidR="00776DB6" w:rsidRPr="00527E9E">
              <w:rPr>
                <w:rFonts w:cs="Arial"/>
                <w:iCs/>
                <w:sz w:val="16"/>
                <w:szCs w:val="16"/>
              </w:rPr>
              <w:t>uaga</w:t>
            </w:r>
          </w:p>
        </w:tc>
        <w:tc>
          <w:tcPr>
            <w:tcW w:w="0" w:type="auto"/>
            <w:vAlign w:val="bottom"/>
          </w:tcPr>
          <w:p w14:paraId="6158047F" w14:textId="77777777" w:rsidR="00841F62" w:rsidRPr="00527E9E" w:rsidRDefault="00BB4314" w:rsidP="00E72C9F">
            <w:pPr>
              <w:jc w:val="center"/>
              <w:rPr>
                <w:rFonts w:eastAsia="Arial Unicode MS" w:cs="Arial"/>
                <w:iCs/>
                <w:sz w:val="16"/>
                <w:szCs w:val="16"/>
              </w:rPr>
            </w:pPr>
            <w:r w:rsidRPr="00527E9E">
              <w:rPr>
                <w:rFonts w:cs="Arial"/>
                <w:iCs/>
                <w:sz w:val="16"/>
                <w:szCs w:val="16"/>
              </w:rPr>
              <w:t xml:space="preserve">Fée </w:t>
            </w:r>
            <w:r w:rsidR="00776DB6" w:rsidRPr="00527E9E">
              <w:rPr>
                <w:rFonts w:cs="Arial"/>
                <w:iCs/>
                <w:sz w:val="16"/>
                <w:szCs w:val="16"/>
              </w:rPr>
              <w:t xml:space="preserve">de la </w:t>
            </w:r>
            <w:r w:rsidR="00E72C9F" w:rsidRPr="00527E9E">
              <w:rPr>
                <w:rFonts w:cs="Arial"/>
                <w:iCs/>
                <w:sz w:val="16"/>
                <w:szCs w:val="16"/>
              </w:rPr>
              <w:t>nature</w:t>
            </w:r>
          </w:p>
        </w:tc>
        <w:tc>
          <w:tcPr>
            <w:tcW w:w="0" w:type="auto"/>
            <w:vAlign w:val="bottom"/>
          </w:tcPr>
          <w:p w14:paraId="08B16A83" w14:textId="77777777" w:rsidR="00841F62" w:rsidRPr="00527E9E" w:rsidRDefault="00BB4314" w:rsidP="00BB78EE">
            <w:pPr>
              <w:jc w:val="center"/>
              <w:rPr>
                <w:rFonts w:eastAsia="Arial Unicode MS" w:cs="Arial"/>
                <w:iCs/>
                <w:sz w:val="16"/>
                <w:szCs w:val="16"/>
              </w:rPr>
            </w:pPr>
            <w:r w:rsidRPr="00527E9E">
              <w:rPr>
                <w:rFonts w:cs="Arial"/>
                <w:iCs/>
                <w:sz w:val="16"/>
                <w:szCs w:val="16"/>
              </w:rPr>
              <w:t xml:space="preserve">Grantom </w:t>
            </w:r>
            <w:r w:rsidR="00776DB6" w:rsidRPr="00527E9E">
              <w:rPr>
                <w:rFonts w:cs="Arial"/>
                <w:iCs/>
                <w:sz w:val="16"/>
                <w:szCs w:val="16"/>
              </w:rPr>
              <w:t>de flamme</w:t>
            </w:r>
          </w:p>
        </w:tc>
      </w:tr>
      <w:tr w:rsidR="00841F62" w:rsidRPr="00527E9E" w14:paraId="27CB75D9" w14:textId="77777777" w:rsidTr="00BB78EE">
        <w:tc>
          <w:tcPr>
            <w:tcW w:w="0" w:type="auto"/>
            <w:shd w:val="clear" w:color="auto" w:fill="E0E0E0"/>
          </w:tcPr>
          <w:p w14:paraId="246DF635" w14:textId="77777777" w:rsidR="00841F62" w:rsidRPr="00527E9E" w:rsidRDefault="00841F62" w:rsidP="00BB78EE">
            <w:pPr>
              <w:jc w:val="center"/>
              <w:rPr>
                <w:sz w:val="16"/>
              </w:rPr>
            </w:pPr>
            <w:r w:rsidRPr="00527E9E">
              <w:rPr>
                <w:sz w:val="16"/>
              </w:rPr>
              <w:t>4</w:t>
            </w:r>
          </w:p>
        </w:tc>
        <w:tc>
          <w:tcPr>
            <w:tcW w:w="0" w:type="auto"/>
            <w:shd w:val="clear" w:color="auto" w:fill="E0E0E0"/>
            <w:vAlign w:val="bottom"/>
          </w:tcPr>
          <w:p w14:paraId="298B110B" w14:textId="77777777" w:rsidR="00841F62" w:rsidRPr="00527E9E" w:rsidRDefault="00017965" w:rsidP="00BB78EE">
            <w:pPr>
              <w:jc w:val="center"/>
              <w:rPr>
                <w:rFonts w:eastAsia="Arial Unicode MS" w:cs="Arial"/>
                <w:sz w:val="16"/>
                <w:szCs w:val="16"/>
              </w:rPr>
            </w:pPr>
            <w:r w:rsidRPr="00527E9E">
              <w:rPr>
                <w:rFonts w:cs="Arial"/>
                <w:sz w:val="16"/>
                <w:szCs w:val="16"/>
              </w:rPr>
              <w:t>D</w:t>
            </w:r>
            <w:r w:rsidR="00776DB6" w:rsidRPr="00527E9E">
              <w:rPr>
                <w:rFonts w:cs="Arial"/>
                <w:sz w:val="16"/>
                <w:szCs w:val="16"/>
              </w:rPr>
              <w:t>valinn</w:t>
            </w:r>
          </w:p>
        </w:tc>
        <w:tc>
          <w:tcPr>
            <w:tcW w:w="0" w:type="auto"/>
            <w:shd w:val="clear" w:color="auto" w:fill="E0E0E0"/>
            <w:vAlign w:val="bottom"/>
          </w:tcPr>
          <w:p w14:paraId="571998E7" w14:textId="77777777" w:rsidR="00841F62" w:rsidRPr="00527E9E" w:rsidRDefault="00017965" w:rsidP="00BB78EE">
            <w:pPr>
              <w:jc w:val="center"/>
              <w:rPr>
                <w:rFonts w:eastAsia="Arial Unicode MS" w:cs="Arial"/>
                <w:sz w:val="16"/>
                <w:szCs w:val="16"/>
              </w:rPr>
            </w:pPr>
            <w:r w:rsidRPr="00527E9E">
              <w:rPr>
                <w:rFonts w:cs="Arial"/>
                <w:sz w:val="16"/>
                <w:szCs w:val="16"/>
              </w:rPr>
              <w:t>V</w:t>
            </w:r>
            <w:r w:rsidR="00776DB6" w:rsidRPr="00527E9E">
              <w:rPr>
                <w:rFonts w:cs="Arial"/>
                <w:sz w:val="16"/>
                <w:szCs w:val="16"/>
              </w:rPr>
              <w:t>engeresse</w:t>
            </w:r>
          </w:p>
        </w:tc>
        <w:tc>
          <w:tcPr>
            <w:tcW w:w="0" w:type="auto"/>
            <w:shd w:val="clear" w:color="auto" w:fill="E0E0E0"/>
            <w:vAlign w:val="bottom"/>
          </w:tcPr>
          <w:p w14:paraId="0C0BC1D1" w14:textId="77777777" w:rsidR="00841F62" w:rsidRPr="00527E9E" w:rsidRDefault="00BB4314" w:rsidP="00BB78EE">
            <w:pPr>
              <w:jc w:val="center"/>
              <w:rPr>
                <w:rFonts w:eastAsia="Arial Unicode MS" w:cs="Arial"/>
                <w:sz w:val="16"/>
                <w:szCs w:val="16"/>
              </w:rPr>
            </w:pPr>
            <w:r w:rsidRPr="00527E9E">
              <w:rPr>
                <w:rFonts w:cs="Arial"/>
                <w:iCs/>
                <w:sz w:val="16"/>
                <w:szCs w:val="16"/>
              </w:rPr>
              <w:t>Élémentaire</w:t>
            </w:r>
          </w:p>
        </w:tc>
        <w:tc>
          <w:tcPr>
            <w:tcW w:w="0" w:type="auto"/>
            <w:shd w:val="clear" w:color="auto" w:fill="E0E0E0"/>
            <w:vAlign w:val="bottom"/>
          </w:tcPr>
          <w:p w14:paraId="3A1737FB" w14:textId="77777777" w:rsidR="00841F62" w:rsidRPr="00527E9E" w:rsidRDefault="00BB4314" w:rsidP="00BB78EE">
            <w:pPr>
              <w:jc w:val="center"/>
              <w:rPr>
                <w:rFonts w:eastAsia="Arial Unicode MS" w:cs="Arial"/>
                <w:sz w:val="16"/>
                <w:szCs w:val="16"/>
              </w:rPr>
            </w:pPr>
            <w:r w:rsidRPr="00527E9E">
              <w:rPr>
                <w:rFonts w:cs="Arial"/>
                <w:iCs/>
                <w:sz w:val="16"/>
                <w:szCs w:val="16"/>
              </w:rPr>
              <w:t xml:space="preserve">Grantom </w:t>
            </w:r>
            <w:r w:rsidR="00776DB6" w:rsidRPr="00527E9E">
              <w:rPr>
                <w:rFonts w:cs="Arial"/>
                <w:iCs/>
                <w:sz w:val="16"/>
                <w:szCs w:val="16"/>
              </w:rPr>
              <w:t>des glaces</w:t>
            </w:r>
          </w:p>
        </w:tc>
      </w:tr>
      <w:tr w:rsidR="00841F62" w:rsidRPr="00527E9E" w14:paraId="53DF9C78" w14:textId="77777777" w:rsidTr="00BB78EE">
        <w:tc>
          <w:tcPr>
            <w:tcW w:w="0" w:type="auto"/>
          </w:tcPr>
          <w:p w14:paraId="4374BB42" w14:textId="77777777" w:rsidR="00841F62" w:rsidRPr="00527E9E" w:rsidRDefault="00841F62" w:rsidP="00BB78EE">
            <w:pPr>
              <w:jc w:val="center"/>
              <w:rPr>
                <w:sz w:val="16"/>
              </w:rPr>
            </w:pPr>
            <w:r w:rsidRPr="00527E9E">
              <w:rPr>
                <w:sz w:val="16"/>
              </w:rPr>
              <w:t>5</w:t>
            </w:r>
          </w:p>
        </w:tc>
        <w:tc>
          <w:tcPr>
            <w:tcW w:w="0" w:type="auto"/>
            <w:vAlign w:val="bottom"/>
          </w:tcPr>
          <w:p w14:paraId="70409A02" w14:textId="77777777" w:rsidR="00841F62" w:rsidRPr="00527E9E" w:rsidRDefault="00017965" w:rsidP="00BB78EE">
            <w:pPr>
              <w:jc w:val="center"/>
              <w:rPr>
                <w:rFonts w:eastAsia="Arial Unicode MS" w:cs="Arial"/>
                <w:sz w:val="16"/>
                <w:szCs w:val="16"/>
              </w:rPr>
            </w:pPr>
            <w:r w:rsidRPr="00527E9E">
              <w:rPr>
                <w:rFonts w:cs="Arial"/>
                <w:sz w:val="16"/>
                <w:szCs w:val="16"/>
              </w:rPr>
              <w:t>A</w:t>
            </w:r>
            <w:r w:rsidR="00776DB6" w:rsidRPr="00527E9E">
              <w:rPr>
                <w:rFonts w:cs="Arial"/>
                <w:sz w:val="16"/>
                <w:szCs w:val="16"/>
              </w:rPr>
              <w:t>nesprit</w:t>
            </w:r>
          </w:p>
        </w:tc>
        <w:tc>
          <w:tcPr>
            <w:tcW w:w="0" w:type="auto"/>
            <w:vAlign w:val="bottom"/>
          </w:tcPr>
          <w:p w14:paraId="7961200E" w14:textId="77777777" w:rsidR="00841F62" w:rsidRPr="00527E9E" w:rsidRDefault="00017965" w:rsidP="00BB78EE">
            <w:pPr>
              <w:jc w:val="center"/>
              <w:rPr>
                <w:rFonts w:eastAsia="Arial Unicode MS" w:cs="Arial"/>
                <w:sz w:val="16"/>
                <w:szCs w:val="16"/>
              </w:rPr>
            </w:pPr>
            <w:r w:rsidRPr="00527E9E">
              <w:rPr>
                <w:rFonts w:cs="Arial"/>
                <w:sz w:val="16"/>
                <w:szCs w:val="16"/>
              </w:rPr>
              <w:t>G</w:t>
            </w:r>
            <w:r w:rsidR="00776DB6" w:rsidRPr="00527E9E">
              <w:rPr>
                <w:rFonts w:cs="Arial"/>
                <w:sz w:val="16"/>
                <w:szCs w:val="16"/>
              </w:rPr>
              <w:t>orgonne</w:t>
            </w:r>
          </w:p>
        </w:tc>
        <w:tc>
          <w:tcPr>
            <w:tcW w:w="0" w:type="auto"/>
            <w:vAlign w:val="bottom"/>
          </w:tcPr>
          <w:p w14:paraId="1E17B77E" w14:textId="77777777" w:rsidR="00841F62" w:rsidRPr="00527E9E" w:rsidRDefault="00017965" w:rsidP="00BB78EE">
            <w:pPr>
              <w:jc w:val="center"/>
              <w:rPr>
                <w:rFonts w:eastAsia="Arial Unicode MS" w:cs="Arial"/>
                <w:sz w:val="16"/>
                <w:szCs w:val="16"/>
              </w:rPr>
            </w:pPr>
            <w:r w:rsidRPr="00527E9E">
              <w:rPr>
                <w:rFonts w:cs="Arial"/>
                <w:iCs/>
                <w:sz w:val="16"/>
                <w:szCs w:val="16"/>
              </w:rPr>
              <w:t>G</w:t>
            </w:r>
            <w:r w:rsidR="00776DB6" w:rsidRPr="00527E9E">
              <w:rPr>
                <w:rFonts w:cs="Arial"/>
                <w:iCs/>
                <w:sz w:val="16"/>
                <w:szCs w:val="16"/>
              </w:rPr>
              <w:t>nome</w:t>
            </w:r>
          </w:p>
        </w:tc>
        <w:tc>
          <w:tcPr>
            <w:tcW w:w="0" w:type="auto"/>
            <w:vAlign w:val="bottom"/>
          </w:tcPr>
          <w:p w14:paraId="0EE720BD" w14:textId="77777777" w:rsidR="00841F62" w:rsidRPr="00527E9E" w:rsidRDefault="00017965" w:rsidP="00BB78EE">
            <w:pPr>
              <w:jc w:val="center"/>
              <w:rPr>
                <w:rFonts w:eastAsia="Arial Unicode MS" w:cs="Arial"/>
                <w:sz w:val="16"/>
                <w:szCs w:val="16"/>
              </w:rPr>
            </w:pPr>
            <w:r w:rsidRPr="00527E9E">
              <w:rPr>
                <w:rFonts w:cs="Arial"/>
                <w:iCs/>
                <w:sz w:val="16"/>
                <w:szCs w:val="16"/>
              </w:rPr>
              <w:t>S</w:t>
            </w:r>
            <w:r w:rsidR="00776DB6" w:rsidRPr="00527E9E">
              <w:rPr>
                <w:rFonts w:cs="Arial"/>
                <w:iCs/>
                <w:sz w:val="16"/>
                <w:szCs w:val="16"/>
              </w:rPr>
              <w:t>alamandre</w:t>
            </w:r>
          </w:p>
        </w:tc>
      </w:tr>
      <w:tr w:rsidR="00841F62" w:rsidRPr="00527E9E" w14:paraId="4260DDBD" w14:textId="77777777" w:rsidTr="00BB78EE">
        <w:tc>
          <w:tcPr>
            <w:tcW w:w="0" w:type="auto"/>
            <w:shd w:val="clear" w:color="auto" w:fill="E0E0E0"/>
          </w:tcPr>
          <w:p w14:paraId="44828F12" w14:textId="77777777" w:rsidR="00841F62" w:rsidRPr="00527E9E" w:rsidRDefault="00841F62" w:rsidP="00BB78EE">
            <w:pPr>
              <w:jc w:val="center"/>
              <w:rPr>
                <w:sz w:val="16"/>
              </w:rPr>
            </w:pPr>
            <w:r w:rsidRPr="00527E9E">
              <w:rPr>
                <w:sz w:val="16"/>
              </w:rPr>
              <w:t>6</w:t>
            </w:r>
          </w:p>
        </w:tc>
        <w:tc>
          <w:tcPr>
            <w:tcW w:w="0" w:type="auto"/>
            <w:shd w:val="clear" w:color="auto" w:fill="E0E0E0"/>
            <w:vAlign w:val="bottom"/>
          </w:tcPr>
          <w:p w14:paraId="5FB77975" w14:textId="77777777" w:rsidR="00841F62" w:rsidRPr="00527E9E" w:rsidRDefault="00BB4314" w:rsidP="00BB78EE">
            <w:pPr>
              <w:jc w:val="center"/>
              <w:rPr>
                <w:rFonts w:eastAsia="Arial Unicode MS" w:cs="Arial"/>
                <w:sz w:val="16"/>
                <w:szCs w:val="16"/>
              </w:rPr>
            </w:pPr>
            <w:r w:rsidRPr="00527E9E">
              <w:rPr>
                <w:rFonts w:cs="Arial"/>
                <w:iCs/>
                <w:sz w:val="16"/>
                <w:szCs w:val="16"/>
              </w:rPr>
              <w:t xml:space="preserve">Irnolo des </w:t>
            </w:r>
            <w:r w:rsidR="00776DB6" w:rsidRPr="00527E9E">
              <w:rPr>
                <w:rFonts w:cs="Arial"/>
                <w:iCs/>
                <w:sz w:val="16"/>
                <w:szCs w:val="16"/>
              </w:rPr>
              <w:t>forêts</w:t>
            </w:r>
          </w:p>
        </w:tc>
        <w:tc>
          <w:tcPr>
            <w:tcW w:w="0" w:type="auto"/>
            <w:shd w:val="clear" w:color="auto" w:fill="E0E0E0"/>
            <w:vAlign w:val="bottom"/>
          </w:tcPr>
          <w:p w14:paraId="1CBB6821" w14:textId="77777777" w:rsidR="00841F62" w:rsidRPr="00527E9E" w:rsidRDefault="00017965" w:rsidP="00BB78EE">
            <w:pPr>
              <w:jc w:val="center"/>
              <w:rPr>
                <w:rFonts w:eastAsia="Arial Unicode MS" w:cs="Arial"/>
                <w:sz w:val="16"/>
                <w:szCs w:val="16"/>
              </w:rPr>
            </w:pPr>
            <w:r w:rsidRPr="00527E9E">
              <w:rPr>
                <w:rFonts w:cs="Arial"/>
                <w:sz w:val="16"/>
                <w:szCs w:val="16"/>
              </w:rPr>
              <w:t>R</w:t>
            </w:r>
            <w:r w:rsidR="00776DB6" w:rsidRPr="00527E9E">
              <w:rPr>
                <w:rFonts w:cs="Arial"/>
                <w:sz w:val="16"/>
                <w:szCs w:val="16"/>
              </w:rPr>
              <w:t>agnée</w:t>
            </w:r>
          </w:p>
        </w:tc>
        <w:tc>
          <w:tcPr>
            <w:tcW w:w="0" w:type="auto"/>
            <w:shd w:val="clear" w:color="auto" w:fill="E0E0E0"/>
            <w:vAlign w:val="bottom"/>
          </w:tcPr>
          <w:p w14:paraId="5C967FAC" w14:textId="77777777" w:rsidR="00841F62" w:rsidRPr="00527E9E" w:rsidRDefault="00017965" w:rsidP="00BB78EE">
            <w:pPr>
              <w:jc w:val="center"/>
              <w:rPr>
                <w:rFonts w:eastAsia="Arial Unicode MS" w:cs="Arial"/>
                <w:sz w:val="16"/>
                <w:szCs w:val="16"/>
              </w:rPr>
            </w:pPr>
            <w:r w:rsidRPr="00527E9E">
              <w:rPr>
                <w:rFonts w:cs="Arial"/>
                <w:iCs/>
                <w:sz w:val="16"/>
                <w:szCs w:val="16"/>
              </w:rPr>
              <w:t>L</w:t>
            </w:r>
            <w:r w:rsidR="00776DB6" w:rsidRPr="00527E9E">
              <w:rPr>
                <w:rFonts w:cs="Arial"/>
                <w:iCs/>
                <w:sz w:val="16"/>
                <w:szCs w:val="16"/>
              </w:rPr>
              <w:t>anda</w:t>
            </w:r>
          </w:p>
        </w:tc>
        <w:tc>
          <w:tcPr>
            <w:tcW w:w="0" w:type="auto"/>
            <w:shd w:val="clear" w:color="auto" w:fill="E0E0E0"/>
            <w:vAlign w:val="bottom"/>
          </w:tcPr>
          <w:p w14:paraId="14ACC07B" w14:textId="77777777" w:rsidR="00841F62" w:rsidRPr="00527E9E" w:rsidRDefault="00017965" w:rsidP="00BB78EE">
            <w:pPr>
              <w:jc w:val="center"/>
              <w:rPr>
                <w:rFonts w:eastAsia="Arial Unicode MS" w:cs="Arial"/>
                <w:iCs/>
                <w:sz w:val="16"/>
                <w:szCs w:val="16"/>
              </w:rPr>
            </w:pPr>
            <w:r w:rsidRPr="00527E9E">
              <w:rPr>
                <w:rFonts w:cs="Arial"/>
                <w:iCs/>
                <w:sz w:val="16"/>
                <w:szCs w:val="16"/>
              </w:rPr>
              <w:t>V</w:t>
            </w:r>
            <w:r w:rsidR="00776DB6" w:rsidRPr="00527E9E">
              <w:rPr>
                <w:rFonts w:cs="Arial"/>
                <w:iCs/>
                <w:sz w:val="16"/>
                <w:szCs w:val="16"/>
              </w:rPr>
              <w:t>olcan</w:t>
            </w:r>
          </w:p>
        </w:tc>
      </w:tr>
      <w:tr w:rsidR="00841F62" w:rsidRPr="00527E9E" w14:paraId="2C8F2537" w14:textId="77777777" w:rsidTr="00BB78EE">
        <w:tc>
          <w:tcPr>
            <w:tcW w:w="0" w:type="auto"/>
          </w:tcPr>
          <w:p w14:paraId="19277833" w14:textId="77777777" w:rsidR="00841F62" w:rsidRPr="00527E9E" w:rsidRDefault="00841F62" w:rsidP="00BB78EE">
            <w:pPr>
              <w:jc w:val="center"/>
              <w:rPr>
                <w:sz w:val="16"/>
              </w:rPr>
            </w:pPr>
            <w:r w:rsidRPr="00527E9E">
              <w:rPr>
                <w:sz w:val="16"/>
              </w:rPr>
              <w:t>7</w:t>
            </w:r>
          </w:p>
        </w:tc>
        <w:tc>
          <w:tcPr>
            <w:tcW w:w="0" w:type="auto"/>
            <w:vAlign w:val="bottom"/>
          </w:tcPr>
          <w:p w14:paraId="1A3AFC85" w14:textId="77777777" w:rsidR="00841F62" w:rsidRPr="00527E9E" w:rsidRDefault="00017965" w:rsidP="00BB78EE">
            <w:pPr>
              <w:jc w:val="center"/>
              <w:rPr>
                <w:rFonts w:eastAsia="Arial Unicode MS" w:cs="Arial"/>
                <w:sz w:val="16"/>
                <w:szCs w:val="16"/>
              </w:rPr>
            </w:pPr>
            <w:r w:rsidRPr="00527E9E">
              <w:rPr>
                <w:rFonts w:cs="Arial"/>
                <w:sz w:val="16"/>
                <w:szCs w:val="16"/>
              </w:rPr>
              <w:t>M</w:t>
            </w:r>
            <w:r w:rsidR="00776DB6" w:rsidRPr="00527E9E">
              <w:rPr>
                <w:rFonts w:cs="Arial"/>
                <w:sz w:val="16"/>
                <w:szCs w:val="16"/>
              </w:rPr>
              <w:t>inotaure</w:t>
            </w:r>
          </w:p>
        </w:tc>
        <w:tc>
          <w:tcPr>
            <w:tcW w:w="0" w:type="auto"/>
            <w:vAlign w:val="bottom"/>
          </w:tcPr>
          <w:p w14:paraId="63F63270" w14:textId="77777777" w:rsidR="00841F62" w:rsidRPr="00527E9E" w:rsidRDefault="00017965" w:rsidP="00BB78EE">
            <w:pPr>
              <w:jc w:val="center"/>
              <w:rPr>
                <w:rFonts w:eastAsia="Arial Unicode MS" w:cs="Arial"/>
                <w:sz w:val="16"/>
                <w:szCs w:val="16"/>
              </w:rPr>
            </w:pPr>
            <w:r w:rsidRPr="00527E9E">
              <w:rPr>
                <w:rFonts w:cs="Arial"/>
                <w:sz w:val="16"/>
                <w:szCs w:val="16"/>
              </w:rPr>
              <w:t>O</w:t>
            </w:r>
            <w:r w:rsidR="00776DB6" w:rsidRPr="00527E9E">
              <w:rPr>
                <w:rFonts w:cs="Arial"/>
                <w:sz w:val="16"/>
                <w:szCs w:val="16"/>
              </w:rPr>
              <w:t>gre</w:t>
            </w:r>
          </w:p>
        </w:tc>
        <w:tc>
          <w:tcPr>
            <w:tcW w:w="0" w:type="auto"/>
            <w:vAlign w:val="bottom"/>
          </w:tcPr>
          <w:p w14:paraId="76F9CE66" w14:textId="77777777" w:rsidR="00841F62" w:rsidRPr="00527E9E" w:rsidRDefault="00017965" w:rsidP="00BB78EE">
            <w:pPr>
              <w:jc w:val="center"/>
              <w:rPr>
                <w:rFonts w:eastAsia="Arial Unicode MS" w:cs="Arial"/>
                <w:sz w:val="16"/>
                <w:szCs w:val="16"/>
              </w:rPr>
            </w:pPr>
            <w:r w:rsidRPr="00527E9E">
              <w:rPr>
                <w:rFonts w:cs="Arial"/>
                <w:iCs/>
                <w:sz w:val="16"/>
                <w:szCs w:val="16"/>
              </w:rPr>
              <w:t>G</w:t>
            </w:r>
            <w:r w:rsidR="00776DB6" w:rsidRPr="00527E9E">
              <w:rPr>
                <w:rFonts w:cs="Arial"/>
                <w:iCs/>
                <w:sz w:val="16"/>
                <w:szCs w:val="16"/>
              </w:rPr>
              <w:t>eal</w:t>
            </w:r>
          </w:p>
        </w:tc>
        <w:tc>
          <w:tcPr>
            <w:tcW w:w="0" w:type="auto"/>
            <w:vAlign w:val="bottom"/>
          </w:tcPr>
          <w:p w14:paraId="6870057B" w14:textId="77777777" w:rsidR="00841F62" w:rsidRPr="00527E9E" w:rsidRDefault="00017965" w:rsidP="00BB78EE">
            <w:pPr>
              <w:jc w:val="center"/>
              <w:rPr>
                <w:rFonts w:eastAsia="Arial Unicode MS" w:cs="Arial"/>
                <w:sz w:val="16"/>
                <w:szCs w:val="16"/>
              </w:rPr>
            </w:pPr>
            <w:r w:rsidRPr="00527E9E">
              <w:rPr>
                <w:rFonts w:cs="Arial"/>
                <w:iCs/>
                <w:sz w:val="16"/>
                <w:szCs w:val="16"/>
              </w:rPr>
              <w:t>F</w:t>
            </w:r>
            <w:r w:rsidR="00776DB6" w:rsidRPr="00527E9E">
              <w:rPr>
                <w:rFonts w:cs="Arial"/>
                <w:iCs/>
                <w:sz w:val="16"/>
                <w:szCs w:val="16"/>
              </w:rPr>
              <w:t>eulor</w:t>
            </w:r>
          </w:p>
        </w:tc>
      </w:tr>
      <w:tr w:rsidR="00841F62" w:rsidRPr="00527E9E" w14:paraId="55CC7E6D" w14:textId="77777777" w:rsidTr="00BB78EE">
        <w:tc>
          <w:tcPr>
            <w:tcW w:w="0" w:type="auto"/>
            <w:shd w:val="clear" w:color="auto" w:fill="E0E0E0"/>
          </w:tcPr>
          <w:p w14:paraId="0A93672E" w14:textId="77777777" w:rsidR="00841F62" w:rsidRPr="00527E9E" w:rsidRDefault="00841F62" w:rsidP="00BB78EE">
            <w:pPr>
              <w:jc w:val="center"/>
              <w:rPr>
                <w:sz w:val="16"/>
              </w:rPr>
            </w:pPr>
            <w:r w:rsidRPr="00527E9E">
              <w:rPr>
                <w:sz w:val="16"/>
              </w:rPr>
              <w:t>8</w:t>
            </w:r>
          </w:p>
        </w:tc>
        <w:tc>
          <w:tcPr>
            <w:tcW w:w="0" w:type="auto"/>
            <w:shd w:val="clear" w:color="auto" w:fill="E0E0E0"/>
            <w:vAlign w:val="bottom"/>
          </w:tcPr>
          <w:p w14:paraId="53EA0C07" w14:textId="77777777" w:rsidR="00841F62" w:rsidRPr="00527E9E" w:rsidRDefault="00017965" w:rsidP="00BB78EE">
            <w:pPr>
              <w:jc w:val="center"/>
              <w:rPr>
                <w:rFonts w:eastAsia="Arial Unicode MS" w:cs="Arial"/>
                <w:iCs/>
                <w:sz w:val="16"/>
                <w:szCs w:val="16"/>
              </w:rPr>
            </w:pPr>
            <w:r w:rsidRPr="00527E9E">
              <w:rPr>
                <w:rFonts w:cs="Arial"/>
                <w:sz w:val="16"/>
                <w:szCs w:val="16"/>
              </w:rPr>
              <w:t>N</w:t>
            </w:r>
            <w:r w:rsidR="00776DB6" w:rsidRPr="00527E9E">
              <w:rPr>
                <w:rFonts w:cs="Arial"/>
                <w:sz w:val="16"/>
                <w:szCs w:val="16"/>
              </w:rPr>
              <w:t>argias</w:t>
            </w:r>
          </w:p>
        </w:tc>
        <w:tc>
          <w:tcPr>
            <w:tcW w:w="0" w:type="auto"/>
            <w:shd w:val="clear" w:color="auto" w:fill="E0E0E0"/>
            <w:vAlign w:val="bottom"/>
          </w:tcPr>
          <w:p w14:paraId="54DC4AD9" w14:textId="77777777" w:rsidR="00841F62" w:rsidRPr="00527E9E" w:rsidRDefault="00BB4314" w:rsidP="00BB78EE">
            <w:pPr>
              <w:jc w:val="center"/>
              <w:rPr>
                <w:rFonts w:eastAsia="Arial Unicode MS" w:cs="Arial"/>
                <w:sz w:val="16"/>
                <w:szCs w:val="16"/>
              </w:rPr>
            </w:pPr>
            <w:r w:rsidRPr="00527E9E">
              <w:rPr>
                <w:rFonts w:cs="Arial"/>
                <w:sz w:val="16"/>
                <w:szCs w:val="16"/>
              </w:rPr>
              <w:t xml:space="preserve">Dragon </w:t>
            </w:r>
            <w:r w:rsidR="00776DB6" w:rsidRPr="00527E9E">
              <w:rPr>
                <w:rFonts w:cs="Arial"/>
                <w:sz w:val="16"/>
                <w:szCs w:val="16"/>
              </w:rPr>
              <w:t>sauvage</w:t>
            </w:r>
          </w:p>
        </w:tc>
        <w:tc>
          <w:tcPr>
            <w:tcW w:w="0" w:type="auto"/>
            <w:shd w:val="clear" w:color="auto" w:fill="E0E0E0"/>
            <w:vAlign w:val="bottom"/>
          </w:tcPr>
          <w:p w14:paraId="22304CA9" w14:textId="77777777" w:rsidR="00841F62" w:rsidRPr="00527E9E" w:rsidRDefault="00BB4314" w:rsidP="00BB78EE">
            <w:pPr>
              <w:jc w:val="center"/>
              <w:rPr>
                <w:rFonts w:eastAsia="Arial Unicode MS" w:cs="Arial"/>
                <w:sz w:val="16"/>
                <w:szCs w:val="16"/>
              </w:rPr>
            </w:pPr>
            <w:r w:rsidRPr="00527E9E">
              <w:rPr>
                <w:rFonts w:cs="Arial"/>
                <w:sz w:val="16"/>
                <w:szCs w:val="16"/>
              </w:rPr>
              <w:t xml:space="preserve">Nain </w:t>
            </w:r>
            <w:r w:rsidR="00776DB6" w:rsidRPr="00527E9E">
              <w:rPr>
                <w:rFonts w:cs="Arial"/>
                <w:sz w:val="16"/>
                <w:szCs w:val="16"/>
              </w:rPr>
              <w:t>de bes</w:t>
            </w:r>
          </w:p>
        </w:tc>
        <w:tc>
          <w:tcPr>
            <w:tcW w:w="0" w:type="auto"/>
            <w:shd w:val="clear" w:color="auto" w:fill="E0E0E0"/>
            <w:vAlign w:val="bottom"/>
          </w:tcPr>
          <w:p w14:paraId="31F9C377" w14:textId="77777777" w:rsidR="00841F62" w:rsidRPr="00527E9E" w:rsidRDefault="00017965" w:rsidP="00BB78EE">
            <w:pPr>
              <w:jc w:val="center"/>
              <w:rPr>
                <w:rFonts w:eastAsia="Arial Unicode MS" w:cs="Arial"/>
                <w:sz w:val="16"/>
                <w:szCs w:val="16"/>
              </w:rPr>
            </w:pPr>
            <w:r w:rsidRPr="00527E9E">
              <w:rPr>
                <w:rFonts w:cs="Arial"/>
                <w:sz w:val="16"/>
                <w:szCs w:val="16"/>
              </w:rPr>
              <w:t>H</w:t>
            </w:r>
            <w:r w:rsidR="00776DB6" w:rsidRPr="00527E9E">
              <w:rPr>
                <w:rFonts w:cs="Arial"/>
                <w:sz w:val="16"/>
                <w:szCs w:val="16"/>
              </w:rPr>
              <w:t>ydre</w:t>
            </w:r>
          </w:p>
        </w:tc>
      </w:tr>
      <w:tr w:rsidR="00841F62" w:rsidRPr="00527E9E" w14:paraId="2ED03040" w14:textId="77777777" w:rsidTr="00BB78EE">
        <w:tc>
          <w:tcPr>
            <w:tcW w:w="0" w:type="auto"/>
          </w:tcPr>
          <w:p w14:paraId="211AFF68" w14:textId="77777777" w:rsidR="00841F62" w:rsidRPr="00527E9E" w:rsidRDefault="00841F62" w:rsidP="00BB78EE">
            <w:pPr>
              <w:jc w:val="center"/>
              <w:rPr>
                <w:sz w:val="16"/>
              </w:rPr>
            </w:pPr>
            <w:r w:rsidRPr="00527E9E">
              <w:rPr>
                <w:sz w:val="16"/>
              </w:rPr>
              <w:t>9</w:t>
            </w:r>
          </w:p>
        </w:tc>
        <w:tc>
          <w:tcPr>
            <w:tcW w:w="0" w:type="auto"/>
            <w:vAlign w:val="bottom"/>
          </w:tcPr>
          <w:p w14:paraId="23C4EA29" w14:textId="77777777" w:rsidR="00841F62" w:rsidRPr="00527E9E" w:rsidRDefault="00017965" w:rsidP="00BB78EE">
            <w:pPr>
              <w:jc w:val="center"/>
              <w:rPr>
                <w:rFonts w:eastAsia="Arial Unicode MS" w:cs="Arial"/>
                <w:sz w:val="16"/>
                <w:szCs w:val="16"/>
              </w:rPr>
            </w:pPr>
            <w:r w:rsidRPr="00527E9E">
              <w:rPr>
                <w:rFonts w:cs="Arial"/>
                <w:sz w:val="16"/>
                <w:szCs w:val="16"/>
              </w:rPr>
              <w:t>S</w:t>
            </w:r>
            <w:r w:rsidR="00776DB6" w:rsidRPr="00527E9E">
              <w:rPr>
                <w:rFonts w:cs="Arial"/>
                <w:sz w:val="16"/>
                <w:szCs w:val="16"/>
              </w:rPr>
              <w:t>ingeons</w:t>
            </w:r>
          </w:p>
        </w:tc>
        <w:tc>
          <w:tcPr>
            <w:tcW w:w="0" w:type="auto"/>
          </w:tcPr>
          <w:p w14:paraId="5457F545" w14:textId="77777777" w:rsidR="00841F62" w:rsidRPr="00527E9E" w:rsidRDefault="008678EB" w:rsidP="00BB78EE">
            <w:pPr>
              <w:jc w:val="center"/>
              <w:rPr>
                <w:sz w:val="16"/>
              </w:rPr>
            </w:pPr>
            <w:r w:rsidRPr="00527E9E">
              <w:rPr>
                <w:sz w:val="16"/>
              </w:rPr>
              <w:t>Kramor</w:t>
            </w:r>
          </w:p>
        </w:tc>
        <w:tc>
          <w:tcPr>
            <w:tcW w:w="0" w:type="auto"/>
          </w:tcPr>
          <w:p w14:paraId="4D6931C1" w14:textId="77777777" w:rsidR="00841F62" w:rsidRPr="00527E9E" w:rsidRDefault="00BB4314" w:rsidP="00BB78EE">
            <w:pPr>
              <w:jc w:val="center"/>
              <w:rPr>
                <w:sz w:val="16"/>
              </w:rPr>
            </w:pPr>
            <w:r w:rsidRPr="00527E9E">
              <w:rPr>
                <w:rFonts w:cs="Arial"/>
                <w:iCs/>
                <w:sz w:val="16"/>
                <w:szCs w:val="16"/>
              </w:rPr>
              <w:t xml:space="preserve">Irnolo </w:t>
            </w:r>
            <w:r w:rsidR="009C450C" w:rsidRPr="00527E9E">
              <w:rPr>
                <w:rFonts w:cs="Arial"/>
                <w:iCs/>
                <w:sz w:val="16"/>
                <w:szCs w:val="16"/>
              </w:rPr>
              <w:t xml:space="preserve">des </w:t>
            </w:r>
            <w:r w:rsidR="00776DB6" w:rsidRPr="00527E9E">
              <w:rPr>
                <w:rFonts w:cs="Arial"/>
                <w:iCs/>
                <w:sz w:val="16"/>
                <w:szCs w:val="16"/>
              </w:rPr>
              <w:t>montagnes</w:t>
            </w:r>
          </w:p>
        </w:tc>
        <w:tc>
          <w:tcPr>
            <w:tcW w:w="0" w:type="auto"/>
            <w:vAlign w:val="bottom"/>
          </w:tcPr>
          <w:p w14:paraId="57A6A336" w14:textId="77777777" w:rsidR="00841F62" w:rsidRPr="00527E9E" w:rsidRDefault="003607ED" w:rsidP="00BB78EE">
            <w:pPr>
              <w:jc w:val="center"/>
              <w:rPr>
                <w:rFonts w:eastAsia="Arial Unicode MS" w:cs="Arial"/>
                <w:sz w:val="16"/>
                <w:szCs w:val="16"/>
              </w:rPr>
            </w:pPr>
            <w:r w:rsidRPr="00527E9E">
              <w:rPr>
                <w:rFonts w:cs="Arial"/>
                <w:sz w:val="16"/>
                <w:szCs w:val="16"/>
              </w:rPr>
              <w:t>Dvalinn</w:t>
            </w:r>
          </w:p>
        </w:tc>
      </w:tr>
      <w:tr w:rsidR="00841F62" w:rsidRPr="00527E9E" w14:paraId="203D1BBD" w14:textId="77777777" w:rsidTr="00BB78EE">
        <w:tc>
          <w:tcPr>
            <w:tcW w:w="0" w:type="auto"/>
            <w:shd w:val="clear" w:color="auto" w:fill="E0E0E0"/>
          </w:tcPr>
          <w:p w14:paraId="03D7D4BB" w14:textId="77777777" w:rsidR="00841F62" w:rsidRPr="00527E9E" w:rsidRDefault="00841F62" w:rsidP="00BB78EE">
            <w:pPr>
              <w:jc w:val="center"/>
              <w:rPr>
                <w:sz w:val="16"/>
              </w:rPr>
            </w:pPr>
            <w:r w:rsidRPr="00527E9E">
              <w:rPr>
                <w:sz w:val="16"/>
              </w:rPr>
              <w:t xml:space="preserve">10 </w:t>
            </w:r>
          </w:p>
        </w:tc>
        <w:tc>
          <w:tcPr>
            <w:tcW w:w="0" w:type="auto"/>
            <w:shd w:val="clear" w:color="auto" w:fill="E0E0E0"/>
            <w:vAlign w:val="bottom"/>
          </w:tcPr>
          <w:p w14:paraId="0A08B65F" w14:textId="77777777" w:rsidR="00841F62" w:rsidRPr="00527E9E" w:rsidRDefault="00BB4314" w:rsidP="00BB78EE">
            <w:pPr>
              <w:jc w:val="center"/>
              <w:rPr>
                <w:rFonts w:eastAsia="Arial Unicode MS" w:cs="Arial"/>
                <w:sz w:val="16"/>
                <w:szCs w:val="16"/>
              </w:rPr>
            </w:pPr>
            <w:r w:rsidRPr="00527E9E">
              <w:rPr>
                <w:rFonts w:cs="Arial"/>
                <w:sz w:val="16"/>
                <w:szCs w:val="16"/>
              </w:rPr>
              <w:t>Chien baveur</w:t>
            </w:r>
          </w:p>
        </w:tc>
        <w:tc>
          <w:tcPr>
            <w:tcW w:w="0" w:type="auto"/>
            <w:shd w:val="clear" w:color="auto" w:fill="E0E0E0"/>
          </w:tcPr>
          <w:p w14:paraId="0B4902FA" w14:textId="77777777" w:rsidR="00841F62" w:rsidRPr="00527E9E" w:rsidRDefault="00017965" w:rsidP="00BB78EE">
            <w:pPr>
              <w:jc w:val="center"/>
              <w:rPr>
                <w:sz w:val="16"/>
              </w:rPr>
            </w:pPr>
            <w:r w:rsidRPr="00527E9E">
              <w:rPr>
                <w:sz w:val="16"/>
              </w:rPr>
              <w:t>Lavamorte</w:t>
            </w:r>
          </w:p>
        </w:tc>
        <w:tc>
          <w:tcPr>
            <w:tcW w:w="0" w:type="auto"/>
            <w:shd w:val="clear" w:color="auto" w:fill="E0E0E0"/>
          </w:tcPr>
          <w:p w14:paraId="0B03E799" w14:textId="77777777" w:rsidR="00841F62" w:rsidRPr="00527E9E" w:rsidRDefault="003607ED" w:rsidP="00BB78EE">
            <w:pPr>
              <w:jc w:val="center"/>
              <w:rPr>
                <w:sz w:val="16"/>
              </w:rPr>
            </w:pPr>
            <w:r w:rsidRPr="00527E9E">
              <w:rPr>
                <w:rFonts w:cs="Arial"/>
                <w:sz w:val="16"/>
                <w:szCs w:val="16"/>
              </w:rPr>
              <w:t>Lutin</w:t>
            </w:r>
          </w:p>
        </w:tc>
        <w:tc>
          <w:tcPr>
            <w:tcW w:w="0" w:type="auto"/>
            <w:shd w:val="clear" w:color="auto" w:fill="E0E0E0"/>
          </w:tcPr>
          <w:p w14:paraId="2FD88398" w14:textId="77777777" w:rsidR="00841F62" w:rsidRPr="00527E9E" w:rsidRDefault="003607ED" w:rsidP="00BB78EE">
            <w:pPr>
              <w:jc w:val="center"/>
              <w:rPr>
                <w:sz w:val="16"/>
              </w:rPr>
            </w:pPr>
            <w:r w:rsidRPr="00527E9E">
              <w:rPr>
                <w:rFonts w:cs="Arial"/>
                <w:sz w:val="16"/>
                <w:szCs w:val="16"/>
              </w:rPr>
              <w:t>Lutin</w:t>
            </w:r>
          </w:p>
        </w:tc>
      </w:tr>
    </w:tbl>
    <w:p w14:paraId="635DDA01" w14:textId="77777777" w:rsidR="00776DB6" w:rsidRPr="00527E9E" w:rsidRDefault="00776DB6" w:rsidP="00776DB6">
      <w:pPr>
        <w:ind w:left="-142"/>
        <w:jc w:val="center"/>
        <w:rPr>
          <w:sz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1975"/>
        <w:gridCol w:w="1594"/>
        <w:gridCol w:w="1620"/>
        <w:gridCol w:w="2064"/>
      </w:tblGrid>
      <w:tr w:rsidR="00776DB6" w:rsidRPr="00527E9E" w14:paraId="3BBF1A77" w14:textId="77777777" w:rsidTr="00776DB6">
        <w:tc>
          <w:tcPr>
            <w:tcW w:w="0" w:type="auto"/>
            <w:tcBorders>
              <w:top w:val="single" w:sz="4" w:space="0" w:color="auto"/>
              <w:left w:val="single" w:sz="4" w:space="0" w:color="auto"/>
            </w:tcBorders>
            <w:shd w:val="clear" w:color="auto" w:fill="EAF4AC"/>
          </w:tcPr>
          <w:p w14:paraId="228148FC" w14:textId="77777777" w:rsidR="00776DB6" w:rsidRPr="00527E9E" w:rsidRDefault="00776DB6" w:rsidP="00BB78EE">
            <w:pPr>
              <w:rPr>
                <w:b/>
                <w:sz w:val="16"/>
              </w:rPr>
            </w:pPr>
            <w:r w:rsidRPr="00527E9E">
              <w:rPr>
                <w:b/>
                <w:sz w:val="16"/>
              </w:rPr>
              <w:t>Steppe</w:t>
            </w:r>
          </w:p>
        </w:tc>
        <w:tc>
          <w:tcPr>
            <w:tcW w:w="0" w:type="auto"/>
            <w:gridSpan w:val="4"/>
            <w:tcBorders>
              <w:top w:val="single" w:sz="4" w:space="0" w:color="auto"/>
            </w:tcBorders>
            <w:shd w:val="clear" w:color="auto" w:fill="EAF4AC"/>
          </w:tcPr>
          <w:p w14:paraId="54D99F3F" w14:textId="77777777" w:rsidR="00776DB6" w:rsidRPr="00527E9E" w:rsidRDefault="00776DB6" w:rsidP="00BB78EE">
            <w:pPr>
              <w:jc w:val="center"/>
              <w:rPr>
                <w:b/>
                <w:sz w:val="16"/>
              </w:rPr>
            </w:pPr>
            <w:r w:rsidRPr="00527E9E">
              <w:rPr>
                <w:b/>
                <w:sz w:val="16"/>
              </w:rPr>
              <w:t>D10*</w:t>
            </w:r>
          </w:p>
        </w:tc>
      </w:tr>
      <w:tr w:rsidR="00776DB6" w:rsidRPr="00527E9E" w14:paraId="520EF98A" w14:textId="77777777" w:rsidTr="00BB78EE">
        <w:tc>
          <w:tcPr>
            <w:tcW w:w="0" w:type="auto"/>
          </w:tcPr>
          <w:p w14:paraId="2D671442" w14:textId="77777777" w:rsidR="00776DB6" w:rsidRPr="00527E9E" w:rsidRDefault="00776DB6" w:rsidP="00BB78EE">
            <w:pPr>
              <w:pStyle w:val="Titre9"/>
              <w:rPr>
                <w:bCs/>
              </w:rPr>
            </w:pPr>
            <w:r w:rsidRPr="00527E9E">
              <w:rPr>
                <w:bCs/>
              </w:rPr>
              <w:t>D10</w:t>
            </w:r>
          </w:p>
        </w:tc>
        <w:tc>
          <w:tcPr>
            <w:tcW w:w="0" w:type="auto"/>
          </w:tcPr>
          <w:p w14:paraId="6680F753" w14:textId="77777777" w:rsidR="00776DB6" w:rsidRPr="00527E9E" w:rsidRDefault="00776DB6" w:rsidP="00BB78EE">
            <w:pPr>
              <w:jc w:val="center"/>
              <w:rPr>
                <w:b/>
                <w:sz w:val="16"/>
              </w:rPr>
            </w:pPr>
            <w:r w:rsidRPr="00527E9E">
              <w:rPr>
                <w:b/>
                <w:sz w:val="16"/>
              </w:rPr>
              <w:t>1</w:t>
            </w:r>
          </w:p>
        </w:tc>
        <w:tc>
          <w:tcPr>
            <w:tcW w:w="0" w:type="auto"/>
          </w:tcPr>
          <w:p w14:paraId="7C9D12B3" w14:textId="77777777" w:rsidR="00776DB6" w:rsidRPr="00527E9E" w:rsidRDefault="00776DB6" w:rsidP="00BB78EE">
            <w:pPr>
              <w:jc w:val="center"/>
              <w:rPr>
                <w:b/>
                <w:sz w:val="16"/>
              </w:rPr>
            </w:pPr>
            <w:r w:rsidRPr="00527E9E">
              <w:rPr>
                <w:b/>
                <w:sz w:val="16"/>
              </w:rPr>
              <w:t>2</w:t>
            </w:r>
          </w:p>
        </w:tc>
        <w:tc>
          <w:tcPr>
            <w:tcW w:w="0" w:type="auto"/>
          </w:tcPr>
          <w:p w14:paraId="30E35E48" w14:textId="77777777" w:rsidR="00776DB6" w:rsidRPr="00527E9E" w:rsidRDefault="00776DB6" w:rsidP="00BB78EE">
            <w:pPr>
              <w:jc w:val="center"/>
              <w:rPr>
                <w:b/>
                <w:sz w:val="16"/>
              </w:rPr>
            </w:pPr>
            <w:r w:rsidRPr="00527E9E">
              <w:rPr>
                <w:b/>
                <w:sz w:val="16"/>
              </w:rPr>
              <w:t>3</w:t>
            </w:r>
          </w:p>
        </w:tc>
        <w:tc>
          <w:tcPr>
            <w:tcW w:w="0" w:type="auto"/>
          </w:tcPr>
          <w:p w14:paraId="1DA4B05F" w14:textId="77777777" w:rsidR="00776DB6" w:rsidRPr="00527E9E" w:rsidRDefault="00776DB6" w:rsidP="00BB78EE">
            <w:pPr>
              <w:jc w:val="center"/>
              <w:rPr>
                <w:b/>
                <w:sz w:val="16"/>
              </w:rPr>
            </w:pPr>
            <w:r w:rsidRPr="00527E9E">
              <w:rPr>
                <w:b/>
                <w:sz w:val="16"/>
              </w:rPr>
              <w:t>4</w:t>
            </w:r>
          </w:p>
        </w:tc>
      </w:tr>
      <w:tr w:rsidR="00776DB6" w:rsidRPr="00527E9E" w14:paraId="32596CA0" w14:textId="77777777" w:rsidTr="00BB78EE">
        <w:tc>
          <w:tcPr>
            <w:tcW w:w="0" w:type="auto"/>
          </w:tcPr>
          <w:p w14:paraId="2387F27C" w14:textId="77777777" w:rsidR="00776DB6" w:rsidRPr="00527E9E" w:rsidRDefault="00776DB6" w:rsidP="00BB78EE">
            <w:pPr>
              <w:jc w:val="center"/>
              <w:rPr>
                <w:sz w:val="16"/>
              </w:rPr>
            </w:pPr>
            <w:r w:rsidRPr="00527E9E">
              <w:rPr>
                <w:sz w:val="16"/>
              </w:rPr>
              <w:t xml:space="preserve">1 </w:t>
            </w:r>
          </w:p>
        </w:tc>
        <w:tc>
          <w:tcPr>
            <w:tcW w:w="0" w:type="auto"/>
            <w:vAlign w:val="bottom"/>
          </w:tcPr>
          <w:p w14:paraId="316E403C" w14:textId="77777777" w:rsidR="00776DB6" w:rsidRPr="00527E9E" w:rsidRDefault="00BB4314" w:rsidP="00BB78EE">
            <w:pPr>
              <w:jc w:val="center"/>
              <w:rPr>
                <w:rFonts w:eastAsia="Arial Unicode MS" w:cs="Arial"/>
                <w:sz w:val="16"/>
                <w:szCs w:val="16"/>
              </w:rPr>
            </w:pPr>
            <w:r w:rsidRPr="00527E9E">
              <w:rPr>
                <w:rFonts w:cs="Arial"/>
                <w:sz w:val="16"/>
                <w:szCs w:val="16"/>
              </w:rPr>
              <w:t>Homme désert</w:t>
            </w:r>
          </w:p>
        </w:tc>
        <w:tc>
          <w:tcPr>
            <w:tcW w:w="0" w:type="auto"/>
            <w:vAlign w:val="bottom"/>
          </w:tcPr>
          <w:p w14:paraId="6DA318AF" w14:textId="77777777" w:rsidR="00776DB6" w:rsidRPr="00527E9E" w:rsidRDefault="00BB4314" w:rsidP="00BB78EE">
            <w:pPr>
              <w:jc w:val="center"/>
              <w:rPr>
                <w:rFonts w:eastAsia="Arial Unicode MS" w:cs="Arial"/>
                <w:sz w:val="16"/>
                <w:szCs w:val="16"/>
              </w:rPr>
            </w:pPr>
            <w:r w:rsidRPr="00527E9E">
              <w:rPr>
                <w:rFonts w:cs="Arial"/>
                <w:sz w:val="16"/>
                <w:szCs w:val="16"/>
              </w:rPr>
              <w:t>Serpent vase</w:t>
            </w:r>
          </w:p>
        </w:tc>
        <w:tc>
          <w:tcPr>
            <w:tcW w:w="0" w:type="auto"/>
            <w:vAlign w:val="bottom"/>
          </w:tcPr>
          <w:p w14:paraId="24F6D814" w14:textId="77777777" w:rsidR="00776DB6" w:rsidRPr="00527E9E" w:rsidRDefault="00BB4314" w:rsidP="00BB78EE">
            <w:pPr>
              <w:jc w:val="center"/>
              <w:rPr>
                <w:rFonts w:eastAsia="Arial Unicode MS" w:cs="Arial"/>
                <w:sz w:val="16"/>
                <w:szCs w:val="16"/>
              </w:rPr>
            </w:pPr>
            <w:r w:rsidRPr="00527E9E">
              <w:rPr>
                <w:rFonts w:cs="Arial"/>
                <w:iCs/>
                <w:sz w:val="16"/>
                <w:szCs w:val="16"/>
              </w:rPr>
              <w:t>Démon sans</w:t>
            </w:r>
            <w:r w:rsidR="00776DB6" w:rsidRPr="00527E9E">
              <w:rPr>
                <w:rFonts w:cs="Arial"/>
                <w:iCs/>
                <w:sz w:val="16"/>
                <w:szCs w:val="16"/>
              </w:rPr>
              <w:t xml:space="preserve"> nom</w:t>
            </w:r>
          </w:p>
        </w:tc>
        <w:tc>
          <w:tcPr>
            <w:tcW w:w="0" w:type="auto"/>
          </w:tcPr>
          <w:p w14:paraId="2CCC3D53" w14:textId="77777777" w:rsidR="00776DB6" w:rsidRPr="00527E9E" w:rsidRDefault="00BB4314" w:rsidP="00BB78EE">
            <w:pPr>
              <w:jc w:val="center"/>
              <w:rPr>
                <w:sz w:val="16"/>
              </w:rPr>
            </w:pPr>
            <w:r w:rsidRPr="00527E9E">
              <w:rPr>
                <w:rFonts w:cs="Arial"/>
                <w:iCs/>
                <w:sz w:val="16"/>
                <w:szCs w:val="16"/>
              </w:rPr>
              <w:t>Grantom des tempêtes</w:t>
            </w:r>
          </w:p>
        </w:tc>
      </w:tr>
      <w:tr w:rsidR="00776DB6" w:rsidRPr="00527E9E" w14:paraId="0C0FD5ED" w14:textId="77777777" w:rsidTr="00BB78EE">
        <w:tc>
          <w:tcPr>
            <w:tcW w:w="0" w:type="auto"/>
            <w:shd w:val="clear" w:color="auto" w:fill="E0E0E0"/>
          </w:tcPr>
          <w:p w14:paraId="2BA8F6F1" w14:textId="77777777" w:rsidR="00776DB6" w:rsidRPr="00527E9E" w:rsidRDefault="00776DB6" w:rsidP="00BB78EE">
            <w:pPr>
              <w:jc w:val="center"/>
              <w:rPr>
                <w:sz w:val="16"/>
              </w:rPr>
            </w:pPr>
            <w:r w:rsidRPr="00527E9E">
              <w:rPr>
                <w:sz w:val="16"/>
              </w:rPr>
              <w:t>2</w:t>
            </w:r>
          </w:p>
        </w:tc>
        <w:tc>
          <w:tcPr>
            <w:tcW w:w="0" w:type="auto"/>
            <w:shd w:val="clear" w:color="auto" w:fill="E0E0E0"/>
            <w:vAlign w:val="bottom"/>
          </w:tcPr>
          <w:p w14:paraId="0C16339A" w14:textId="77777777" w:rsidR="00776DB6" w:rsidRPr="00527E9E" w:rsidRDefault="003607ED" w:rsidP="00BB78EE">
            <w:pPr>
              <w:jc w:val="center"/>
              <w:rPr>
                <w:rFonts w:eastAsia="Arial Unicode MS" w:cs="Arial"/>
                <w:sz w:val="16"/>
                <w:szCs w:val="16"/>
              </w:rPr>
            </w:pPr>
            <w:r w:rsidRPr="00527E9E">
              <w:rPr>
                <w:rFonts w:cs="Arial"/>
                <w:iCs/>
                <w:sz w:val="16"/>
                <w:szCs w:val="16"/>
              </w:rPr>
              <w:t>R</w:t>
            </w:r>
            <w:r w:rsidR="00776DB6" w:rsidRPr="00527E9E">
              <w:rPr>
                <w:rFonts w:cs="Arial"/>
                <w:iCs/>
                <w:sz w:val="16"/>
                <w:szCs w:val="16"/>
              </w:rPr>
              <w:t>ampant</w:t>
            </w:r>
          </w:p>
        </w:tc>
        <w:tc>
          <w:tcPr>
            <w:tcW w:w="0" w:type="auto"/>
            <w:shd w:val="clear" w:color="auto" w:fill="E0E0E0"/>
            <w:vAlign w:val="bottom"/>
          </w:tcPr>
          <w:p w14:paraId="4AC64953" w14:textId="77777777" w:rsidR="00776DB6" w:rsidRPr="00527E9E" w:rsidRDefault="003607ED" w:rsidP="00BB78EE">
            <w:pPr>
              <w:jc w:val="center"/>
              <w:rPr>
                <w:rFonts w:eastAsia="Arial Unicode MS" w:cs="Arial"/>
                <w:iCs/>
                <w:sz w:val="16"/>
                <w:szCs w:val="16"/>
              </w:rPr>
            </w:pPr>
            <w:r w:rsidRPr="00527E9E">
              <w:rPr>
                <w:rFonts w:cs="Arial"/>
                <w:sz w:val="16"/>
                <w:szCs w:val="16"/>
              </w:rPr>
              <w:t>L</w:t>
            </w:r>
            <w:r w:rsidR="00776DB6" w:rsidRPr="00527E9E">
              <w:rPr>
                <w:rFonts w:cs="Arial"/>
                <w:sz w:val="16"/>
                <w:szCs w:val="16"/>
              </w:rPr>
              <w:t>yrch</w:t>
            </w:r>
          </w:p>
        </w:tc>
        <w:tc>
          <w:tcPr>
            <w:tcW w:w="0" w:type="auto"/>
            <w:shd w:val="clear" w:color="auto" w:fill="E0E0E0"/>
            <w:vAlign w:val="bottom"/>
          </w:tcPr>
          <w:p w14:paraId="33F7DFB4" w14:textId="77777777" w:rsidR="00776DB6" w:rsidRPr="00527E9E" w:rsidRDefault="003607ED" w:rsidP="00BB78EE">
            <w:pPr>
              <w:jc w:val="center"/>
              <w:rPr>
                <w:rFonts w:eastAsia="Arial Unicode MS" w:cs="Arial"/>
                <w:sz w:val="16"/>
                <w:szCs w:val="16"/>
              </w:rPr>
            </w:pPr>
            <w:r w:rsidRPr="00527E9E">
              <w:rPr>
                <w:rFonts w:cs="Arial"/>
                <w:iCs/>
                <w:sz w:val="16"/>
                <w:szCs w:val="16"/>
              </w:rPr>
              <w:t>C</w:t>
            </w:r>
            <w:r w:rsidR="00776DB6" w:rsidRPr="00527E9E">
              <w:rPr>
                <w:rFonts w:cs="Arial"/>
                <w:iCs/>
                <w:sz w:val="16"/>
                <w:szCs w:val="16"/>
              </w:rPr>
              <w:t>himéara</w:t>
            </w:r>
          </w:p>
        </w:tc>
        <w:tc>
          <w:tcPr>
            <w:tcW w:w="0" w:type="auto"/>
            <w:shd w:val="clear" w:color="auto" w:fill="E0E0E0"/>
            <w:vAlign w:val="bottom"/>
          </w:tcPr>
          <w:p w14:paraId="474DBB1B" w14:textId="77777777" w:rsidR="00776DB6" w:rsidRPr="00527E9E" w:rsidRDefault="00BB4314" w:rsidP="00BB78EE">
            <w:pPr>
              <w:jc w:val="center"/>
              <w:rPr>
                <w:rFonts w:eastAsia="Arial Unicode MS" w:cs="Arial"/>
                <w:sz w:val="16"/>
                <w:szCs w:val="16"/>
              </w:rPr>
            </w:pPr>
            <w:r w:rsidRPr="00527E9E">
              <w:rPr>
                <w:rFonts w:cs="Arial"/>
                <w:iCs/>
                <w:sz w:val="16"/>
                <w:szCs w:val="16"/>
              </w:rPr>
              <w:t>Serpent</w:t>
            </w:r>
            <w:r w:rsidR="00776DB6" w:rsidRPr="00527E9E">
              <w:rPr>
                <w:rFonts w:cs="Arial"/>
                <w:iCs/>
                <w:sz w:val="16"/>
                <w:szCs w:val="16"/>
              </w:rPr>
              <w:t>-dragon</w:t>
            </w:r>
          </w:p>
        </w:tc>
      </w:tr>
      <w:tr w:rsidR="00776DB6" w:rsidRPr="00527E9E" w14:paraId="24C46F16" w14:textId="77777777" w:rsidTr="00BB78EE">
        <w:tc>
          <w:tcPr>
            <w:tcW w:w="0" w:type="auto"/>
          </w:tcPr>
          <w:p w14:paraId="568E93C7" w14:textId="77777777" w:rsidR="00776DB6" w:rsidRPr="00527E9E" w:rsidRDefault="00776DB6" w:rsidP="00BB78EE">
            <w:pPr>
              <w:jc w:val="center"/>
              <w:rPr>
                <w:sz w:val="16"/>
              </w:rPr>
            </w:pPr>
            <w:r w:rsidRPr="00527E9E">
              <w:rPr>
                <w:sz w:val="16"/>
              </w:rPr>
              <w:t>3</w:t>
            </w:r>
          </w:p>
        </w:tc>
        <w:tc>
          <w:tcPr>
            <w:tcW w:w="0" w:type="auto"/>
            <w:vAlign w:val="bottom"/>
          </w:tcPr>
          <w:p w14:paraId="36C8195A" w14:textId="77777777" w:rsidR="00776DB6" w:rsidRPr="00527E9E" w:rsidRDefault="003607ED" w:rsidP="00BB78EE">
            <w:pPr>
              <w:jc w:val="center"/>
              <w:rPr>
                <w:rFonts w:eastAsia="Arial Unicode MS" w:cs="Arial"/>
                <w:sz w:val="16"/>
                <w:szCs w:val="16"/>
              </w:rPr>
            </w:pPr>
            <w:r w:rsidRPr="00527E9E">
              <w:rPr>
                <w:rFonts w:cs="Arial"/>
                <w:iCs/>
                <w:sz w:val="16"/>
                <w:szCs w:val="16"/>
              </w:rPr>
              <w:t>C</w:t>
            </w:r>
            <w:r w:rsidR="00776DB6" w:rsidRPr="00527E9E">
              <w:rPr>
                <w:rFonts w:cs="Arial"/>
                <w:iCs/>
                <w:sz w:val="16"/>
                <w:szCs w:val="16"/>
              </w:rPr>
              <w:t>himère</w:t>
            </w:r>
          </w:p>
        </w:tc>
        <w:tc>
          <w:tcPr>
            <w:tcW w:w="0" w:type="auto"/>
            <w:vAlign w:val="bottom"/>
          </w:tcPr>
          <w:p w14:paraId="3581664A" w14:textId="77777777" w:rsidR="00776DB6" w:rsidRPr="00527E9E" w:rsidRDefault="003607ED" w:rsidP="00BB78EE">
            <w:pPr>
              <w:jc w:val="center"/>
              <w:rPr>
                <w:rFonts w:eastAsia="Arial Unicode MS" w:cs="Arial"/>
                <w:sz w:val="16"/>
                <w:szCs w:val="16"/>
              </w:rPr>
            </w:pPr>
            <w:r w:rsidRPr="00527E9E">
              <w:rPr>
                <w:rFonts w:cs="Arial"/>
                <w:sz w:val="16"/>
                <w:szCs w:val="16"/>
              </w:rPr>
              <w:t>D</w:t>
            </w:r>
            <w:r w:rsidR="00776DB6" w:rsidRPr="00527E9E">
              <w:rPr>
                <w:rFonts w:cs="Arial"/>
                <w:sz w:val="16"/>
                <w:szCs w:val="16"/>
              </w:rPr>
              <w:t>valinn</w:t>
            </w:r>
          </w:p>
        </w:tc>
        <w:tc>
          <w:tcPr>
            <w:tcW w:w="0" w:type="auto"/>
            <w:vAlign w:val="bottom"/>
          </w:tcPr>
          <w:p w14:paraId="403E017F" w14:textId="77777777" w:rsidR="00776DB6" w:rsidRPr="00527E9E" w:rsidRDefault="00BB4314" w:rsidP="00BB78EE">
            <w:pPr>
              <w:jc w:val="center"/>
              <w:rPr>
                <w:rFonts w:eastAsia="Arial Unicode MS" w:cs="Arial"/>
                <w:iCs/>
                <w:sz w:val="16"/>
                <w:szCs w:val="16"/>
              </w:rPr>
            </w:pPr>
            <w:r w:rsidRPr="00527E9E">
              <w:rPr>
                <w:rFonts w:cs="Arial"/>
                <w:sz w:val="16"/>
                <w:szCs w:val="16"/>
              </w:rPr>
              <w:t xml:space="preserve">Grand </w:t>
            </w:r>
            <w:r w:rsidR="00776DB6" w:rsidRPr="00527E9E">
              <w:rPr>
                <w:rFonts w:cs="Arial"/>
                <w:sz w:val="16"/>
                <w:szCs w:val="16"/>
              </w:rPr>
              <w:t>ver blanc</w:t>
            </w:r>
          </w:p>
        </w:tc>
        <w:tc>
          <w:tcPr>
            <w:tcW w:w="0" w:type="auto"/>
            <w:vAlign w:val="bottom"/>
          </w:tcPr>
          <w:p w14:paraId="25CC2C19" w14:textId="77777777" w:rsidR="00776DB6" w:rsidRPr="00527E9E" w:rsidRDefault="00BB4314" w:rsidP="00BB78EE">
            <w:pPr>
              <w:jc w:val="center"/>
              <w:rPr>
                <w:rFonts w:eastAsia="Arial Unicode MS" w:cs="Arial"/>
                <w:iCs/>
                <w:sz w:val="16"/>
                <w:szCs w:val="16"/>
              </w:rPr>
            </w:pPr>
            <w:r w:rsidRPr="00527E9E">
              <w:rPr>
                <w:rFonts w:cs="Arial"/>
                <w:iCs/>
                <w:sz w:val="16"/>
                <w:szCs w:val="16"/>
              </w:rPr>
              <w:t xml:space="preserve">Grantom </w:t>
            </w:r>
            <w:r w:rsidR="00776DB6" w:rsidRPr="00527E9E">
              <w:rPr>
                <w:rFonts w:cs="Arial"/>
                <w:iCs/>
                <w:sz w:val="16"/>
                <w:szCs w:val="16"/>
              </w:rPr>
              <w:t>de flamme</w:t>
            </w:r>
          </w:p>
        </w:tc>
      </w:tr>
      <w:tr w:rsidR="00776DB6" w:rsidRPr="00527E9E" w14:paraId="1EB80509" w14:textId="77777777" w:rsidTr="00BB78EE">
        <w:tc>
          <w:tcPr>
            <w:tcW w:w="0" w:type="auto"/>
            <w:shd w:val="clear" w:color="auto" w:fill="E0E0E0"/>
          </w:tcPr>
          <w:p w14:paraId="1EE654B8" w14:textId="77777777" w:rsidR="00776DB6" w:rsidRPr="00527E9E" w:rsidRDefault="00776DB6" w:rsidP="00BB78EE">
            <w:pPr>
              <w:jc w:val="center"/>
              <w:rPr>
                <w:sz w:val="16"/>
              </w:rPr>
            </w:pPr>
            <w:r w:rsidRPr="00527E9E">
              <w:rPr>
                <w:sz w:val="16"/>
              </w:rPr>
              <w:t>4</w:t>
            </w:r>
          </w:p>
        </w:tc>
        <w:tc>
          <w:tcPr>
            <w:tcW w:w="0" w:type="auto"/>
            <w:shd w:val="clear" w:color="auto" w:fill="E0E0E0"/>
            <w:vAlign w:val="bottom"/>
          </w:tcPr>
          <w:p w14:paraId="054CD364" w14:textId="77777777" w:rsidR="00776DB6" w:rsidRPr="00527E9E" w:rsidRDefault="003607ED" w:rsidP="00BB78EE">
            <w:pPr>
              <w:jc w:val="center"/>
              <w:rPr>
                <w:rFonts w:eastAsia="Arial Unicode MS" w:cs="Arial"/>
                <w:sz w:val="16"/>
                <w:szCs w:val="16"/>
              </w:rPr>
            </w:pPr>
            <w:r w:rsidRPr="00527E9E">
              <w:rPr>
                <w:rFonts w:cs="Arial"/>
                <w:sz w:val="16"/>
                <w:szCs w:val="16"/>
              </w:rPr>
              <w:t>G</w:t>
            </w:r>
            <w:r w:rsidR="00776DB6" w:rsidRPr="00527E9E">
              <w:rPr>
                <w:rFonts w:cs="Arial"/>
                <w:sz w:val="16"/>
                <w:szCs w:val="16"/>
              </w:rPr>
              <w:t>riffon</w:t>
            </w:r>
          </w:p>
        </w:tc>
        <w:tc>
          <w:tcPr>
            <w:tcW w:w="0" w:type="auto"/>
            <w:shd w:val="clear" w:color="auto" w:fill="E0E0E0"/>
            <w:vAlign w:val="bottom"/>
          </w:tcPr>
          <w:p w14:paraId="6F564DCF" w14:textId="77777777" w:rsidR="00776DB6" w:rsidRPr="00527E9E" w:rsidRDefault="003607ED" w:rsidP="00BB78EE">
            <w:pPr>
              <w:jc w:val="center"/>
              <w:rPr>
                <w:rFonts w:eastAsia="Arial Unicode MS" w:cs="Arial"/>
                <w:sz w:val="16"/>
                <w:szCs w:val="16"/>
              </w:rPr>
            </w:pPr>
            <w:r w:rsidRPr="00527E9E">
              <w:rPr>
                <w:rFonts w:cs="Arial"/>
                <w:sz w:val="16"/>
                <w:szCs w:val="16"/>
              </w:rPr>
              <w:t>A</w:t>
            </w:r>
            <w:r w:rsidR="00776DB6" w:rsidRPr="00527E9E">
              <w:rPr>
                <w:rFonts w:cs="Arial"/>
                <w:sz w:val="16"/>
                <w:szCs w:val="16"/>
              </w:rPr>
              <w:t>nesprit</w:t>
            </w:r>
          </w:p>
        </w:tc>
        <w:tc>
          <w:tcPr>
            <w:tcW w:w="0" w:type="auto"/>
            <w:shd w:val="clear" w:color="auto" w:fill="E0E0E0"/>
            <w:vAlign w:val="bottom"/>
          </w:tcPr>
          <w:p w14:paraId="5CF3FE07" w14:textId="77777777" w:rsidR="00776DB6" w:rsidRPr="00527E9E" w:rsidRDefault="003607ED" w:rsidP="00BB78EE">
            <w:pPr>
              <w:jc w:val="center"/>
              <w:rPr>
                <w:rFonts w:eastAsia="Arial Unicode MS" w:cs="Arial"/>
                <w:sz w:val="16"/>
                <w:szCs w:val="16"/>
              </w:rPr>
            </w:pPr>
            <w:r w:rsidRPr="00527E9E">
              <w:rPr>
                <w:rFonts w:cs="Arial"/>
                <w:iCs/>
                <w:sz w:val="16"/>
                <w:szCs w:val="16"/>
              </w:rPr>
              <w:t>C</w:t>
            </w:r>
            <w:r w:rsidR="00776DB6" w:rsidRPr="00527E9E">
              <w:rPr>
                <w:rFonts w:cs="Arial"/>
                <w:iCs/>
                <w:sz w:val="16"/>
                <w:szCs w:val="16"/>
              </w:rPr>
              <w:t>yclope</w:t>
            </w:r>
          </w:p>
        </w:tc>
        <w:tc>
          <w:tcPr>
            <w:tcW w:w="0" w:type="auto"/>
            <w:shd w:val="clear" w:color="auto" w:fill="E0E0E0"/>
            <w:vAlign w:val="bottom"/>
          </w:tcPr>
          <w:p w14:paraId="176527E4" w14:textId="77777777" w:rsidR="00776DB6" w:rsidRPr="00527E9E" w:rsidRDefault="003607ED" w:rsidP="00BB78EE">
            <w:pPr>
              <w:jc w:val="center"/>
              <w:rPr>
                <w:rFonts w:eastAsia="Arial Unicode MS" w:cs="Arial"/>
                <w:sz w:val="16"/>
                <w:szCs w:val="16"/>
              </w:rPr>
            </w:pPr>
            <w:r w:rsidRPr="00527E9E">
              <w:rPr>
                <w:rFonts w:cs="Arial"/>
                <w:iCs/>
                <w:sz w:val="16"/>
                <w:szCs w:val="16"/>
              </w:rPr>
              <w:t>D</w:t>
            </w:r>
            <w:r w:rsidR="00776DB6" w:rsidRPr="00527E9E">
              <w:rPr>
                <w:rFonts w:cs="Arial"/>
                <w:iCs/>
                <w:sz w:val="16"/>
                <w:szCs w:val="16"/>
              </w:rPr>
              <w:t>ragon</w:t>
            </w:r>
          </w:p>
        </w:tc>
      </w:tr>
      <w:tr w:rsidR="00776DB6" w:rsidRPr="00527E9E" w14:paraId="4942880F" w14:textId="77777777" w:rsidTr="00BB78EE">
        <w:tc>
          <w:tcPr>
            <w:tcW w:w="0" w:type="auto"/>
          </w:tcPr>
          <w:p w14:paraId="14A5EE62" w14:textId="77777777" w:rsidR="00776DB6" w:rsidRPr="00527E9E" w:rsidRDefault="00776DB6" w:rsidP="00BB78EE">
            <w:pPr>
              <w:jc w:val="center"/>
              <w:rPr>
                <w:sz w:val="16"/>
              </w:rPr>
            </w:pPr>
            <w:r w:rsidRPr="00527E9E">
              <w:rPr>
                <w:sz w:val="16"/>
              </w:rPr>
              <w:t>5</w:t>
            </w:r>
          </w:p>
        </w:tc>
        <w:tc>
          <w:tcPr>
            <w:tcW w:w="0" w:type="auto"/>
            <w:vAlign w:val="bottom"/>
          </w:tcPr>
          <w:p w14:paraId="3CB6DD59" w14:textId="77777777" w:rsidR="00776DB6" w:rsidRPr="00527E9E" w:rsidRDefault="003607ED" w:rsidP="00BB78EE">
            <w:pPr>
              <w:jc w:val="center"/>
              <w:rPr>
                <w:rFonts w:eastAsia="Arial Unicode MS" w:cs="Arial"/>
                <w:sz w:val="16"/>
                <w:szCs w:val="16"/>
              </w:rPr>
            </w:pPr>
            <w:r w:rsidRPr="00527E9E">
              <w:rPr>
                <w:rFonts w:cs="Arial"/>
                <w:sz w:val="16"/>
                <w:szCs w:val="16"/>
              </w:rPr>
              <w:t>G</w:t>
            </w:r>
            <w:r w:rsidR="00776DB6" w:rsidRPr="00527E9E">
              <w:rPr>
                <w:rFonts w:cs="Arial"/>
                <w:sz w:val="16"/>
                <w:szCs w:val="16"/>
              </w:rPr>
              <w:t>riffor</w:t>
            </w:r>
          </w:p>
        </w:tc>
        <w:tc>
          <w:tcPr>
            <w:tcW w:w="0" w:type="auto"/>
            <w:vAlign w:val="bottom"/>
          </w:tcPr>
          <w:p w14:paraId="4E567E91" w14:textId="77777777" w:rsidR="00776DB6" w:rsidRPr="00527E9E" w:rsidRDefault="00BB4314" w:rsidP="00BB78EE">
            <w:pPr>
              <w:jc w:val="center"/>
              <w:rPr>
                <w:rFonts w:eastAsia="Arial Unicode MS" w:cs="Arial"/>
                <w:sz w:val="16"/>
                <w:szCs w:val="16"/>
              </w:rPr>
            </w:pPr>
            <w:r w:rsidRPr="00527E9E">
              <w:rPr>
                <w:rFonts w:cs="Arial"/>
                <w:sz w:val="16"/>
                <w:szCs w:val="16"/>
              </w:rPr>
              <w:t>Lo</w:t>
            </w:r>
            <w:r w:rsidR="00776DB6" w:rsidRPr="00527E9E">
              <w:rPr>
                <w:rFonts w:cs="Arial"/>
                <w:sz w:val="16"/>
                <w:szCs w:val="16"/>
              </w:rPr>
              <w:t>up des ombres</w:t>
            </w:r>
          </w:p>
        </w:tc>
        <w:tc>
          <w:tcPr>
            <w:tcW w:w="0" w:type="auto"/>
            <w:vAlign w:val="bottom"/>
          </w:tcPr>
          <w:p w14:paraId="67425558" w14:textId="77777777" w:rsidR="00776DB6" w:rsidRPr="00527E9E" w:rsidRDefault="003607ED" w:rsidP="00BB78EE">
            <w:pPr>
              <w:jc w:val="center"/>
              <w:rPr>
                <w:rFonts w:eastAsia="Arial Unicode MS" w:cs="Arial"/>
                <w:sz w:val="16"/>
                <w:szCs w:val="16"/>
              </w:rPr>
            </w:pPr>
            <w:r w:rsidRPr="00527E9E">
              <w:rPr>
                <w:rFonts w:cs="Arial"/>
                <w:sz w:val="16"/>
                <w:szCs w:val="16"/>
              </w:rPr>
              <w:t>F</w:t>
            </w:r>
            <w:r w:rsidR="00776DB6" w:rsidRPr="00527E9E">
              <w:rPr>
                <w:rFonts w:cs="Arial"/>
                <w:sz w:val="16"/>
                <w:szCs w:val="16"/>
              </w:rPr>
              <w:t>outueur</w:t>
            </w:r>
          </w:p>
        </w:tc>
        <w:tc>
          <w:tcPr>
            <w:tcW w:w="0" w:type="auto"/>
            <w:vAlign w:val="bottom"/>
          </w:tcPr>
          <w:p w14:paraId="76D0F48C" w14:textId="77777777" w:rsidR="00776DB6" w:rsidRPr="00527E9E" w:rsidRDefault="00BB4314" w:rsidP="00BB78EE">
            <w:pPr>
              <w:jc w:val="center"/>
              <w:rPr>
                <w:rFonts w:eastAsia="Arial Unicode MS" w:cs="Arial"/>
                <w:sz w:val="16"/>
                <w:szCs w:val="16"/>
              </w:rPr>
            </w:pPr>
            <w:r w:rsidRPr="00527E9E">
              <w:rPr>
                <w:rFonts w:cs="Arial"/>
                <w:iCs/>
                <w:sz w:val="16"/>
                <w:szCs w:val="16"/>
              </w:rPr>
              <w:t xml:space="preserve">Grantom </w:t>
            </w:r>
            <w:r w:rsidR="00776DB6" w:rsidRPr="00527E9E">
              <w:rPr>
                <w:rFonts w:cs="Arial"/>
                <w:iCs/>
                <w:sz w:val="16"/>
                <w:szCs w:val="16"/>
              </w:rPr>
              <w:t>des rocs</w:t>
            </w:r>
          </w:p>
        </w:tc>
      </w:tr>
      <w:tr w:rsidR="003607ED" w:rsidRPr="00527E9E" w14:paraId="3DFF2164" w14:textId="77777777" w:rsidTr="00BB78EE">
        <w:tc>
          <w:tcPr>
            <w:tcW w:w="0" w:type="auto"/>
            <w:shd w:val="clear" w:color="auto" w:fill="E0E0E0"/>
          </w:tcPr>
          <w:p w14:paraId="186A8231" w14:textId="77777777" w:rsidR="003607ED" w:rsidRPr="00527E9E" w:rsidRDefault="003607ED" w:rsidP="00BB78EE">
            <w:pPr>
              <w:jc w:val="center"/>
              <w:rPr>
                <w:sz w:val="16"/>
              </w:rPr>
            </w:pPr>
            <w:r w:rsidRPr="00527E9E">
              <w:rPr>
                <w:sz w:val="16"/>
              </w:rPr>
              <w:t>6</w:t>
            </w:r>
          </w:p>
        </w:tc>
        <w:tc>
          <w:tcPr>
            <w:tcW w:w="0" w:type="auto"/>
            <w:shd w:val="clear" w:color="auto" w:fill="E0E0E0"/>
            <w:vAlign w:val="bottom"/>
          </w:tcPr>
          <w:p w14:paraId="49114401" w14:textId="77777777" w:rsidR="003607ED" w:rsidRPr="00527E9E" w:rsidRDefault="00BB4314" w:rsidP="00BB78EE">
            <w:pPr>
              <w:jc w:val="center"/>
              <w:rPr>
                <w:rFonts w:eastAsia="Arial Unicode MS" w:cs="Arial"/>
                <w:sz w:val="16"/>
                <w:szCs w:val="16"/>
              </w:rPr>
            </w:pPr>
            <w:r w:rsidRPr="00527E9E">
              <w:rPr>
                <w:rFonts w:cs="Arial"/>
                <w:sz w:val="16"/>
                <w:szCs w:val="16"/>
              </w:rPr>
              <w:t>Grand aigle</w:t>
            </w:r>
          </w:p>
        </w:tc>
        <w:tc>
          <w:tcPr>
            <w:tcW w:w="0" w:type="auto"/>
            <w:shd w:val="clear" w:color="auto" w:fill="E0E0E0"/>
            <w:vAlign w:val="bottom"/>
          </w:tcPr>
          <w:p w14:paraId="366AA8AA" w14:textId="77777777" w:rsidR="003607ED" w:rsidRPr="00527E9E" w:rsidRDefault="003607ED" w:rsidP="00BB78EE">
            <w:pPr>
              <w:jc w:val="center"/>
              <w:rPr>
                <w:rFonts w:eastAsia="Arial Unicode MS" w:cs="Arial"/>
                <w:sz w:val="16"/>
                <w:szCs w:val="16"/>
              </w:rPr>
            </w:pPr>
            <w:r w:rsidRPr="00527E9E">
              <w:rPr>
                <w:rFonts w:cs="Arial"/>
                <w:sz w:val="16"/>
                <w:szCs w:val="16"/>
              </w:rPr>
              <w:t>Rarnoin</w:t>
            </w:r>
          </w:p>
        </w:tc>
        <w:tc>
          <w:tcPr>
            <w:tcW w:w="0" w:type="auto"/>
            <w:shd w:val="clear" w:color="auto" w:fill="E0E0E0"/>
            <w:vAlign w:val="bottom"/>
          </w:tcPr>
          <w:p w14:paraId="34D5547B" w14:textId="77777777" w:rsidR="003607ED" w:rsidRPr="00527E9E" w:rsidRDefault="00BB4314" w:rsidP="00BB78EE">
            <w:pPr>
              <w:jc w:val="center"/>
              <w:rPr>
                <w:rFonts w:eastAsia="Arial Unicode MS" w:cs="Arial"/>
                <w:sz w:val="16"/>
                <w:szCs w:val="16"/>
              </w:rPr>
            </w:pPr>
            <w:r w:rsidRPr="00527E9E">
              <w:rPr>
                <w:rFonts w:cs="Arial"/>
                <w:sz w:val="16"/>
                <w:szCs w:val="16"/>
              </w:rPr>
              <w:t>Gardien de sidh</w:t>
            </w:r>
          </w:p>
        </w:tc>
        <w:tc>
          <w:tcPr>
            <w:tcW w:w="0" w:type="auto"/>
            <w:shd w:val="clear" w:color="auto" w:fill="E0E0E0"/>
            <w:vAlign w:val="bottom"/>
          </w:tcPr>
          <w:p w14:paraId="7716BA89" w14:textId="77777777" w:rsidR="003607ED" w:rsidRPr="00527E9E" w:rsidRDefault="003607ED" w:rsidP="003607ED">
            <w:pPr>
              <w:jc w:val="center"/>
              <w:rPr>
                <w:rFonts w:eastAsia="Arial Unicode MS" w:cs="Arial"/>
                <w:sz w:val="16"/>
                <w:szCs w:val="16"/>
              </w:rPr>
            </w:pPr>
            <w:r w:rsidRPr="00527E9E">
              <w:rPr>
                <w:rFonts w:cs="Arial"/>
                <w:sz w:val="16"/>
                <w:szCs w:val="16"/>
              </w:rPr>
              <w:t>Dainesi</w:t>
            </w:r>
          </w:p>
        </w:tc>
      </w:tr>
      <w:tr w:rsidR="003607ED" w:rsidRPr="00527E9E" w14:paraId="199F5713" w14:textId="77777777" w:rsidTr="00BB78EE">
        <w:tc>
          <w:tcPr>
            <w:tcW w:w="0" w:type="auto"/>
          </w:tcPr>
          <w:p w14:paraId="7FB0CA79" w14:textId="77777777" w:rsidR="003607ED" w:rsidRPr="00527E9E" w:rsidRDefault="003607ED" w:rsidP="00BB78EE">
            <w:pPr>
              <w:jc w:val="center"/>
              <w:rPr>
                <w:sz w:val="16"/>
              </w:rPr>
            </w:pPr>
            <w:r w:rsidRPr="00527E9E">
              <w:rPr>
                <w:sz w:val="16"/>
              </w:rPr>
              <w:t>7</w:t>
            </w:r>
          </w:p>
        </w:tc>
        <w:tc>
          <w:tcPr>
            <w:tcW w:w="0" w:type="auto"/>
            <w:vAlign w:val="bottom"/>
          </w:tcPr>
          <w:p w14:paraId="3C54794C" w14:textId="77777777" w:rsidR="003607ED" w:rsidRPr="00527E9E" w:rsidRDefault="00BB4314" w:rsidP="00BB78EE">
            <w:pPr>
              <w:jc w:val="center"/>
              <w:rPr>
                <w:rFonts w:eastAsia="Arial Unicode MS" w:cs="Arial"/>
                <w:sz w:val="16"/>
                <w:szCs w:val="16"/>
              </w:rPr>
            </w:pPr>
            <w:r w:rsidRPr="00527E9E">
              <w:rPr>
                <w:rFonts w:cs="Arial"/>
                <w:iCs/>
                <w:sz w:val="16"/>
                <w:szCs w:val="16"/>
              </w:rPr>
              <w:t>Irnolo des montagnes</w:t>
            </w:r>
          </w:p>
        </w:tc>
        <w:tc>
          <w:tcPr>
            <w:tcW w:w="0" w:type="auto"/>
            <w:vAlign w:val="bottom"/>
          </w:tcPr>
          <w:p w14:paraId="0FBE1D79" w14:textId="77777777" w:rsidR="003607ED" w:rsidRPr="00527E9E" w:rsidRDefault="00BB4314" w:rsidP="00BB78EE">
            <w:pPr>
              <w:jc w:val="center"/>
              <w:rPr>
                <w:rFonts w:eastAsia="Arial Unicode MS" w:cs="Arial"/>
                <w:sz w:val="16"/>
                <w:szCs w:val="16"/>
              </w:rPr>
            </w:pPr>
            <w:r w:rsidRPr="00527E9E">
              <w:rPr>
                <w:rFonts w:cs="Arial"/>
                <w:sz w:val="16"/>
                <w:szCs w:val="16"/>
              </w:rPr>
              <w:t>Matin-rouge</w:t>
            </w:r>
          </w:p>
        </w:tc>
        <w:tc>
          <w:tcPr>
            <w:tcW w:w="0" w:type="auto"/>
            <w:vAlign w:val="bottom"/>
          </w:tcPr>
          <w:p w14:paraId="0B7D5BAA" w14:textId="77777777" w:rsidR="003607ED" w:rsidRPr="00527E9E" w:rsidRDefault="003607ED" w:rsidP="00BB78EE">
            <w:pPr>
              <w:jc w:val="center"/>
              <w:rPr>
                <w:rFonts w:eastAsia="Arial Unicode MS" w:cs="Arial"/>
                <w:sz w:val="16"/>
                <w:szCs w:val="16"/>
              </w:rPr>
            </w:pPr>
            <w:r w:rsidRPr="00527E9E">
              <w:rPr>
                <w:rFonts w:cs="Arial"/>
                <w:sz w:val="16"/>
                <w:szCs w:val="16"/>
              </w:rPr>
              <w:t>Dainesi</w:t>
            </w:r>
          </w:p>
        </w:tc>
        <w:tc>
          <w:tcPr>
            <w:tcW w:w="0" w:type="auto"/>
            <w:vAlign w:val="bottom"/>
          </w:tcPr>
          <w:p w14:paraId="63323EC7" w14:textId="77777777" w:rsidR="003607ED" w:rsidRPr="00527E9E" w:rsidRDefault="003607ED" w:rsidP="003607ED">
            <w:pPr>
              <w:jc w:val="center"/>
              <w:rPr>
                <w:rFonts w:eastAsia="Arial Unicode MS" w:cs="Arial"/>
                <w:sz w:val="16"/>
                <w:szCs w:val="16"/>
              </w:rPr>
            </w:pPr>
            <w:r w:rsidRPr="00527E9E">
              <w:rPr>
                <w:rFonts w:cs="Arial"/>
                <w:sz w:val="16"/>
                <w:szCs w:val="16"/>
              </w:rPr>
              <w:t>Cyclom</w:t>
            </w:r>
          </w:p>
        </w:tc>
      </w:tr>
      <w:tr w:rsidR="003607ED" w:rsidRPr="00527E9E" w14:paraId="1E03E37A" w14:textId="77777777" w:rsidTr="00BB78EE">
        <w:tc>
          <w:tcPr>
            <w:tcW w:w="0" w:type="auto"/>
            <w:shd w:val="clear" w:color="auto" w:fill="E0E0E0"/>
          </w:tcPr>
          <w:p w14:paraId="10DC3445" w14:textId="77777777" w:rsidR="003607ED" w:rsidRPr="00527E9E" w:rsidRDefault="003607ED" w:rsidP="00BB78EE">
            <w:pPr>
              <w:jc w:val="center"/>
              <w:rPr>
                <w:sz w:val="16"/>
              </w:rPr>
            </w:pPr>
            <w:r w:rsidRPr="00527E9E">
              <w:rPr>
                <w:sz w:val="16"/>
              </w:rPr>
              <w:t>8</w:t>
            </w:r>
          </w:p>
        </w:tc>
        <w:tc>
          <w:tcPr>
            <w:tcW w:w="0" w:type="auto"/>
            <w:shd w:val="clear" w:color="auto" w:fill="E0E0E0"/>
            <w:vAlign w:val="bottom"/>
          </w:tcPr>
          <w:p w14:paraId="6ACDEFAA" w14:textId="77777777" w:rsidR="003607ED" w:rsidRPr="00527E9E" w:rsidRDefault="00BB4314" w:rsidP="00BB78EE">
            <w:pPr>
              <w:jc w:val="center"/>
              <w:rPr>
                <w:rFonts w:eastAsia="Arial Unicode MS" w:cs="Arial"/>
                <w:iCs/>
                <w:sz w:val="16"/>
                <w:szCs w:val="16"/>
              </w:rPr>
            </w:pPr>
            <w:r w:rsidRPr="00527E9E">
              <w:rPr>
                <w:rFonts w:cs="Arial"/>
                <w:sz w:val="16"/>
                <w:szCs w:val="16"/>
              </w:rPr>
              <w:t>Chien baveur</w:t>
            </w:r>
          </w:p>
        </w:tc>
        <w:tc>
          <w:tcPr>
            <w:tcW w:w="0" w:type="auto"/>
            <w:shd w:val="clear" w:color="auto" w:fill="E0E0E0"/>
            <w:vAlign w:val="bottom"/>
          </w:tcPr>
          <w:p w14:paraId="79703A3A" w14:textId="77777777" w:rsidR="003607ED" w:rsidRPr="00527E9E" w:rsidRDefault="003607ED" w:rsidP="00BB78EE">
            <w:pPr>
              <w:jc w:val="center"/>
              <w:rPr>
                <w:rFonts w:eastAsia="Arial Unicode MS" w:cs="Arial"/>
                <w:sz w:val="16"/>
                <w:szCs w:val="16"/>
              </w:rPr>
            </w:pPr>
            <w:r w:rsidRPr="00527E9E">
              <w:rPr>
                <w:sz w:val="16"/>
              </w:rPr>
              <w:t>Corne de nuit</w:t>
            </w:r>
          </w:p>
        </w:tc>
        <w:tc>
          <w:tcPr>
            <w:tcW w:w="0" w:type="auto"/>
            <w:shd w:val="clear" w:color="auto" w:fill="E0E0E0"/>
            <w:vAlign w:val="bottom"/>
          </w:tcPr>
          <w:p w14:paraId="6176AB72" w14:textId="77777777" w:rsidR="003607ED" w:rsidRPr="00527E9E" w:rsidRDefault="003607ED" w:rsidP="00BB78EE">
            <w:pPr>
              <w:jc w:val="center"/>
              <w:rPr>
                <w:rFonts w:eastAsia="Arial Unicode MS" w:cs="Arial"/>
                <w:sz w:val="16"/>
                <w:szCs w:val="16"/>
              </w:rPr>
            </w:pPr>
            <w:r w:rsidRPr="00527E9E">
              <w:rPr>
                <w:rFonts w:cs="Arial"/>
                <w:sz w:val="16"/>
                <w:szCs w:val="16"/>
              </w:rPr>
              <w:t>Cyclom</w:t>
            </w:r>
          </w:p>
        </w:tc>
        <w:tc>
          <w:tcPr>
            <w:tcW w:w="0" w:type="auto"/>
            <w:shd w:val="clear" w:color="auto" w:fill="E0E0E0"/>
            <w:vAlign w:val="bottom"/>
          </w:tcPr>
          <w:p w14:paraId="209C0F4E" w14:textId="77777777" w:rsidR="003607ED" w:rsidRPr="00527E9E" w:rsidRDefault="003607ED" w:rsidP="003607ED">
            <w:pPr>
              <w:jc w:val="center"/>
              <w:rPr>
                <w:rFonts w:eastAsia="Arial Unicode MS" w:cs="Arial"/>
                <w:sz w:val="16"/>
                <w:szCs w:val="16"/>
              </w:rPr>
            </w:pPr>
            <w:r w:rsidRPr="00527E9E">
              <w:rPr>
                <w:rFonts w:cs="Arial"/>
                <w:sz w:val="16"/>
                <w:szCs w:val="16"/>
              </w:rPr>
              <w:t>Griffon</w:t>
            </w:r>
          </w:p>
        </w:tc>
      </w:tr>
      <w:tr w:rsidR="003607ED" w:rsidRPr="00527E9E" w14:paraId="537EDCA9" w14:textId="77777777" w:rsidTr="003607ED">
        <w:tc>
          <w:tcPr>
            <w:tcW w:w="0" w:type="auto"/>
          </w:tcPr>
          <w:p w14:paraId="163A8562" w14:textId="77777777" w:rsidR="003607ED" w:rsidRPr="00527E9E" w:rsidRDefault="003607ED" w:rsidP="00BB78EE">
            <w:pPr>
              <w:jc w:val="center"/>
              <w:rPr>
                <w:sz w:val="16"/>
              </w:rPr>
            </w:pPr>
            <w:r w:rsidRPr="00527E9E">
              <w:rPr>
                <w:sz w:val="16"/>
              </w:rPr>
              <w:t>9</w:t>
            </w:r>
          </w:p>
        </w:tc>
        <w:tc>
          <w:tcPr>
            <w:tcW w:w="0" w:type="auto"/>
            <w:vAlign w:val="bottom"/>
          </w:tcPr>
          <w:p w14:paraId="5E1BADB5" w14:textId="77777777" w:rsidR="003607ED" w:rsidRPr="00527E9E" w:rsidRDefault="00BB4314" w:rsidP="00BB78EE">
            <w:pPr>
              <w:jc w:val="center"/>
              <w:rPr>
                <w:rFonts w:eastAsia="Arial Unicode MS" w:cs="Arial"/>
                <w:sz w:val="16"/>
                <w:szCs w:val="16"/>
              </w:rPr>
            </w:pPr>
            <w:r w:rsidRPr="00527E9E">
              <w:rPr>
                <w:rFonts w:cs="Arial"/>
                <w:iCs/>
                <w:sz w:val="16"/>
                <w:szCs w:val="16"/>
              </w:rPr>
              <w:t>Irnolo des forêts</w:t>
            </w:r>
          </w:p>
        </w:tc>
        <w:tc>
          <w:tcPr>
            <w:tcW w:w="0" w:type="auto"/>
          </w:tcPr>
          <w:p w14:paraId="66E3DFEE" w14:textId="77777777" w:rsidR="003607ED" w:rsidRPr="00527E9E" w:rsidRDefault="003607ED" w:rsidP="00BB78EE">
            <w:pPr>
              <w:jc w:val="center"/>
              <w:rPr>
                <w:sz w:val="16"/>
              </w:rPr>
            </w:pPr>
            <w:r w:rsidRPr="00527E9E">
              <w:rPr>
                <w:sz w:val="16"/>
              </w:rPr>
              <w:t>Naag</w:t>
            </w:r>
          </w:p>
        </w:tc>
        <w:tc>
          <w:tcPr>
            <w:tcW w:w="0" w:type="auto"/>
            <w:vAlign w:val="bottom"/>
          </w:tcPr>
          <w:p w14:paraId="4F128BDF" w14:textId="77777777" w:rsidR="003607ED" w:rsidRPr="00527E9E" w:rsidRDefault="003607ED" w:rsidP="003607ED">
            <w:pPr>
              <w:jc w:val="center"/>
              <w:rPr>
                <w:rFonts w:eastAsia="Arial Unicode MS" w:cs="Arial"/>
                <w:sz w:val="16"/>
                <w:szCs w:val="16"/>
              </w:rPr>
            </w:pPr>
            <w:r w:rsidRPr="00527E9E">
              <w:rPr>
                <w:rFonts w:cs="Arial"/>
                <w:sz w:val="16"/>
                <w:szCs w:val="16"/>
              </w:rPr>
              <w:t>Rarnoin</w:t>
            </w:r>
          </w:p>
        </w:tc>
        <w:tc>
          <w:tcPr>
            <w:tcW w:w="0" w:type="auto"/>
            <w:vAlign w:val="bottom"/>
          </w:tcPr>
          <w:p w14:paraId="158CBEC2" w14:textId="77777777" w:rsidR="003607ED" w:rsidRPr="00527E9E" w:rsidRDefault="003607ED" w:rsidP="003607ED">
            <w:pPr>
              <w:jc w:val="center"/>
              <w:rPr>
                <w:rFonts w:eastAsia="Arial Unicode MS" w:cs="Arial"/>
                <w:sz w:val="16"/>
                <w:szCs w:val="16"/>
              </w:rPr>
            </w:pPr>
            <w:r w:rsidRPr="00527E9E">
              <w:rPr>
                <w:rFonts w:cs="Arial"/>
                <w:sz w:val="16"/>
                <w:szCs w:val="16"/>
              </w:rPr>
              <w:t>Griffor</w:t>
            </w:r>
          </w:p>
        </w:tc>
      </w:tr>
      <w:tr w:rsidR="003607ED" w:rsidRPr="00527E9E" w14:paraId="640BDF5A" w14:textId="77777777" w:rsidTr="003607ED">
        <w:tc>
          <w:tcPr>
            <w:tcW w:w="0" w:type="auto"/>
            <w:shd w:val="clear" w:color="auto" w:fill="E0E0E0"/>
          </w:tcPr>
          <w:p w14:paraId="44E42479" w14:textId="77777777" w:rsidR="003607ED" w:rsidRPr="00527E9E" w:rsidRDefault="003607ED" w:rsidP="00BB78EE">
            <w:pPr>
              <w:jc w:val="center"/>
              <w:rPr>
                <w:sz w:val="16"/>
              </w:rPr>
            </w:pPr>
            <w:r w:rsidRPr="00527E9E">
              <w:rPr>
                <w:sz w:val="16"/>
              </w:rPr>
              <w:t xml:space="preserve">10 </w:t>
            </w:r>
          </w:p>
        </w:tc>
        <w:tc>
          <w:tcPr>
            <w:tcW w:w="0" w:type="auto"/>
            <w:shd w:val="clear" w:color="auto" w:fill="E0E0E0"/>
            <w:vAlign w:val="bottom"/>
          </w:tcPr>
          <w:p w14:paraId="7F581111" w14:textId="77777777" w:rsidR="003607ED" w:rsidRPr="00527E9E" w:rsidRDefault="003607ED" w:rsidP="00BB78EE">
            <w:pPr>
              <w:jc w:val="center"/>
              <w:rPr>
                <w:rFonts w:eastAsia="Arial Unicode MS" w:cs="Arial"/>
                <w:sz w:val="16"/>
                <w:szCs w:val="16"/>
              </w:rPr>
            </w:pPr>
            <w:r w:rsidRPr="00527E9E">
              <w:rPr>
                <w:rFonts w:cs="Arial"/>
                <w:sz w:val="16"/>
                <w:szCs w:val="16"/>
              </w:rPr>
              <w:t>Singeons</w:t>
            </w:r>
          </w:p>
        </w:tc>
        <w:tc>
          <w:tcPr>
            <w:tcW w:w="0" w:type="auto"/>
            <w:shd w:val="clear" w:color="auto" w:fill="E0E0E0"/>
          </w:tcPr>
          <w:p w14:paraId="7093B494" w14:textId="77777777" w:rsidR="003607ED" w:rsidRPr="00527E9E" w:rsidRDefault="00BB4314" w:rsidP="00BB78EE">
            <w:pPr>
              <w:jc w:val="center"/>
              <w:rPr>
                <w:sz w:val="16"/>
              </w:rPr>
            </w:pPr>
            <w:r w:rsidRPr="00527E9E">
              <w:rPr>
                <w:rFonts w:cs="Arial"/>
                <w:sz w:val="16"/>
                <w:szCs w:val="16"/>
              </w:rPr>
              <w:t xml:space="preserve">Chien </w:t>
            </w:r>
            <w:r w:rsidR="003607ED" w:rsidRPr="00527E9E">
              <w:rPr>
                <w:rFonts w:cs="Arial"/>
                <w:sz w:val="16"/>
                <w:szCs w:val="16"/>
              </w:rPr>
              <w:t>baveur</w:t>
            </w:r>
          </w:p>
        </w:tc>
        <w:tc>
          <w:tcPr>
            <w:tcW w:w="0" w:type="auto"/>
            <w:shd w:val="clear" w:color="auto" w:fill="E0E0E0"/>
            <w:vAlign w:val="bottom"/>
          </w:tcPr>
          <w:p w14:paraId="6D839842" w14:textId="77777777" w:rsidR="003607ED" w:rsidRPr="00527E9E" w:rsidRDefault="00BB4314" w:rsidP="003607ED">
            <w:pPr>
              <w:jc w:val="center"/>
              <w:rPr>
                <w:rFonts w:eastAsia="Arial Unicode MS" w:cs="Arial"/>
                <w:sz w:val="16"/>
                <w:szCs w:val="16"/>
              </w:rPr>
            </w:pPr>
            <w:r w:rsidRPr="00527E9E">
              <w:rPr>
                <w:rFonts w:cs="Arial"/>
                <w:sz w:val="16"/>
                <w:szCs w:val="16"/>
              </w:rPr>
              <w:t>Mati</w:t>
            </w:r>
            <w:r w:rsidR="003607ED" w:rsidRPr="00527E9E">
              <w:rPr>
                <w:rFonts w:cs="Arial"/>
                <w:sz w:val="16"/>
                <w:szCs w:val="16"/>
              </w:rPr>
              <w:t>n-rouge</w:t>
            </w:r>
          </w:p>
        </w:tc>
        <w:tc>
          <w:tcPr>
            <w:tcW w:w="0" w:type="auto"/>
            <w:shd w:val="clear" w:color="auto" w:fill="E0E0E0"/>
            <w:vAlign w:val="bottom"/>
          </w:tcPr>
          <w:p w14:paraId="6C751DFA" w14:textId="77777777" w:rsidR="003607ED" w:rsidRPr="00527E9E" w:rsidRDefault="00BB4314" w:rsidP="003607ED">
            <w:pPr>
              <w:jc w:val="center"/>
              <w:rPr>
                <w:rFonts w:eastAsia="Arial Unicode MS" w:cs="Arial"/>
                <w:sz w:val="16"/>
                <w:szCs w:val="16"/>
              </w:rPr>
            </w:pPr>
            <w:r w:rsidRPr="00527E9E">
              <w:rPr>
                <w:rFonts w:cs="Arial"/>
                <w:sz w:val="16"/>
                <w:szCs w:val="16"/>
              </w:rPr>
              <w:t xml:space="preserve">Grand </w:t>
            </w:r>
            <w:r w:rsidR="003607ED" w:rsidRPr="00527E9E">
              <w:rPr>
                <w:rFonts w:cs="Arial"/>
                <w:sz w:val="16"/>
                <w:szCs w:val="16"/>
              </w:rPr>
              <w:t>aigle</w:t>
            </w:r>
          </w:p>
        </w:tc>
      </w:tr>
    </w:tbl>
    <w:p w14:paraId="36847050" w14:textId="77777777" w:rsidR="00E3562A" w:rsidRPr="00527E9E" w:rsidRDefault="00E3562A" w:rsidP="00E3562A">
      <w:bookmarkStart w:id="31" w:name="_Toc82915919"/>
    </w:p>
    <w:p w14:paraId="11D58721" w14:textId="77777777" w:rsidR="00E3562A" w:rsidRPr="00527E9E" w:rsidRDefault="00E3562A">
      <w:pPr>
        <w:widowControl/>
        <w:jc w:val="left"/>
      </w:pPr>
      <w:r w:rsidRPr="00527E9E">
        <w:br w:type="page"/>
      </w:r>
    </w:p>
    <w:p w14:paraId="47ADBD34" w14:textId="77777777" w:rsidR="00E3562A" w:rsidRPr="00527E9E" w:rsidRDefault="00E3562A" w:rsidP="00E3562A"/>
    <w:p w14:paraId="6F4040EA" w14:textId="77777777" w:rsidR="00512909" w:rsidRPr="00527E9E" w:rsidRDefault="00512909" w:rsidP="0045338D">
      <w:pPr>
        <w:pStyle w:val="Titre3"/>
        <w:rPr>
          <w:lang w:val="fr-BE"/>
        </w:rPr>
      </w:pPr>
      <w:bookmarkStart w:id="32" w:name="_Toc199924474"/>
      <w:r w:rsidRPr="00527E9E">
        <w:rPr>
          <w:lang w:val="fr-BE"/>
        </w:rPr>
        <w:t xml:space="preserve">2.8.2 </w:t>
      </w:r>
      <w:r w:rsidR="00C71F36" w:rsidRPr="00527E9E">
        <w:rPr>
          <w:lang w:val="fr-BE"/>
        </w:rPr>
        <w:t>R</w:t>
      </w:r>
      <w:r w:rsidRPr="00527E9E">
        <w:rPr>
          <w:lang w:val="fr-BE"/>
        </w:rPr>
        <w:t>encontre</w:t>
      </w:r>
      <w:r w:rsidR="00C71F36" w:rsidRPr="00527E9E">
        <w:rPr>
          <w:lang w:val="fr-BE"/>
        </w:rPr>
        <w:t xml:space="preserve"> selon l’alignement</w:t>
      </w:r>
      <w:bookmarkEnd w:id="32"/>
    </w:p>
    <w:p w14:paraId="0F0746B9" w14:textId="77777777" w:rsidR="00544483" w:rsidRPr="00527E9E" w:rsidRDefault="00544483" w:rsidP="00544483">
      <w:r w:rsidRPr="00527E9E">
        <w:t>Utilisez cette table pour trouver une créature selon son alignement, utile dans des terrains spécifiques comme le Monde Ancien par exemple.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592"/>
        <w:gridCol w:w="1775"/>
        <w:gridCol w:w="1615"/>
        <w:gridCol w:w="1443"/>
        <w:gridCol w:w="1827"/>
      </w:tblGrid>
      <w:tr w:rsidR="00512909" w:rsidRPr="00527E9E" w14:paraId="071BAFE9" w14:textId="77777777" w:rsidTr="004370C8">
        <w:tc>
          <w:tcPr>
            <w:tcW w:w="0" w:type="auto"/>
            <w:tcBorders>
              <w:bottom w:val="single" w:sz="12" w:space="0" w:color="auto"/>
            </w:tcBorders>
          </w:tcPr>
          <w:p w14:paraId="2530E879" w14:textId="77777777" w:rsidR="00512909" w:rsidRPr="00527E9E" w:rsidRDefault="00512909" w:rsidP="00F223CF">
            <w:pPr>
              <w:jc w:val="center"/>
              <w:rPr>
                <w:b/>
                <w:sz w:val="16"/>
                <w:szCs w:val="16"/>
              </w:rPr>
            </w:pPr>
            <w:r w:rsidRPr="00527E9E">
              <w:rPr>
                <w:b/>
                <w:sz w:val="16"/>
                <w:szCs w:val="16"/>
              </w:rPr>
              <w:t>D100</w:t>
            </w:r>
          </w:p>
        </w:tc>
        <w:tc>
          <w:tcPr>
            <w:tcW w:w="0" w:type="auto"/>
            <w:tcBorders>
              <w:bottom w:val="single" w:sz="12" w:space="0" w:color="auto"/>
            </w:tcBorders>
            <w:shd w:val="clear" w:color="auto" w:fill="D9D9D9" w:themeFill="background1" w:themeFillShade="D9"/>
          </w:tcPr>
          <w:p w14:paraId="60532573" w14:textId="77777777" w:rsidR="00512909" w:rsidRPr="00527E9E" w:rsidRDefault="00512909" w:rsidP="00F223CF">
            <w:pPr>
              <w:jc w:val="center"/>
              <w:rPr>
                <w:b/>
                <w:sz w:val="16"/>
                <w:szCs w:val="16"/>
              </w:rPr>
            </w:pPr>
            <w:r w:rsidRPr="00527E9E">
              <w:rPr>
                <w:b/>
                <w:sz w:val="16"/>
                <w:szCs w:val="16"/>
              </w:rPr>
              <w:t>El’Der</w:t>
            </w:r>
          </w:p>
        </w:tc>
        <w:tc>
          <w:tcPr>
            <w:tcW w:w="0" w:type="auto"/>
            <w:tcBorders>
              <w:bottom w:val="single" w:sz="12" w:space="0" w:color="auto"/>
            </w:tcBorders>
            <w:shd w:val="clear" w:color="auto" w:fill="FFFF00"/>
          </w:tcPr>
          <w:p w14:paraId="70D08F28" w14:textId="77777777" w:rsidR="00512909" w:rsidRPr="00527E9E" w:rsidRDefault="00512909" w:rsidP="00F223CF">
            <w:pPr>
              <w:jc w:val="center"/>
              <w:rPr>
                <w:b/>
                <w:sz w:val="16"/>
                <w:szCs w:val="16"/>
              </w:rPr>
            </w:pPr>
            <w:r w:rsidRPr="00527E9E">
              <w:rPr>
                <w:b/>
                <w:sz w:val="16"/>
                <w:szCs w:val="16"/>
              </w:rPr>
              <w:t>El’Bis</w:t>
            </w:r>
          </w:p>
        </w:tc>
        <w:tc>
          <w:tcPr>
            <w:tcW w:w="0" w:type="auto"/>
            <w:tcBorders>
              <w:bottom w:val="single" w:sz="12" w:space="0" w:color="auto"/>
            </w:tcBorders>
            <w:shd w:val="clear" w:color="auto" w:fill="FFC000"/>
          </w:tcPr>
          <w:p w14:paraId="0C10DE55" w14:textId="77777777" w:rsidR="00512909" w:rsidRPr="00527E9E" w:rsidRDefault="00512909" w:rsidP="00F223CF">
            <w:pPr>
              <w:jc w:val="center"/>
              <w:rPr>
                <w:b/>
                <w:sz w:val="16"/>
                <w:szCs w:val="16"/>
              </w:rPr>
            </w:pPr>
            <w:r w:rsidRPr="00527E9E">
              <w:rPr>
                <w:b/>
                <w:sz w:val="16"/>
                <w:szCs w:val="16"/>
              </w:rPr>
              <w:t>El’Dor</w:t>
            </w:r>
          </w:p>
        </w:tc>
        <w:tc>
          <w:tcPr>
            <w:tcW w:w="0" w:type="auto"/>
            <w:tcBorders>
              <w:bottom w:val="single" w:sz="12" w:space="0" w:color="auto"/>
            </w:tcBorders>
            <w:shd w:val="clear" w:color="auto" w:fill="00B0F0"/>
          </w:tcPr>
          <w:p w14:paraId="7E2E0C76" w14:textId="77777777" w:rsidR="00512909" w:rsidRPr="00527E9E" w:rsidRDefault="00512909" w:rsidP="00F223CF">
            <w:pPr>
              <w:jc w:val="center"/>
              <w:rPr>
                <w:b/>
                <w:sz w:val="16"/>
                <w:szCs w:val="16"/>
              </w:rPr>
            </w:pPr>
            <w:r w:rsidRPr="00527E9E">
              <w:rPr>
                <w:b/>
                <w:sz w:val="16"/>
                <w:szCs w:val="16"/>
              </w:rPr>
              <w:t>El’Lar</w:t>
            </w:r>
          </w:p>
        </w:tc>
        <w:tc>
          <w:tcPr>
            <w:tcW w:w="0" w:type="auto"/>
            <w:tcBorders>
              <w:bottom w:val="single" w:sz="12" w:space="0" w:color="auto"/>
            </w:tcBorders>
            <w:shd w:val="clear" w:color="auto" w:fill="92D050"/>
          </w:tcPr>
          <w:p w14:paraId="47A103CD" w14:textId="77777777" w:rsidR="00512909" w:rsidRPr="00527E9E" w:rsidRDefault="00512909" w:rsidP="00F223CF">
            <w:pPr>
              <w:jc w:val="center"/>
              <w:rPr>
                <w:b/>
                <w:sz w:val="16"/>
                <w:szCs w:val="16"/>
              </w:rPr>
            </w:pPr>
            <w:r w:rsidRPr="00527E9E">
              <w:rPr>
                <w:b/>
                <w:sz w:val="16"/>
                <w:szCs w:val="16"/>
              </w:rPr>
              <w:t>Koth’Oth</w:t>
            </w:r>
          </w:p>
        </w:tc>
      </w:tr>
      <w:tr w:rsidR="00E6247C" w:rsidRPr="00527E9E" w14:paraId="3DD83234" w14:textId="77777777" w:rsidTr="00F223CF">
        <w:tc>
          <w:tcPr>
            <w:tcW w:w="0" w:type="auto"/>
            <w:tcBorders>
              <w:top w:val="single" w:sz="12" w:space="0" w:color="auto"/>
              <w:left w:val="single" w:sz="12" w:space="0" w:color="auto"/>
            </w:tcBorders>
          </w:tcPr>
          <w:p w14:paraId="4C38285A" w14:textId="77777777" w:rsidR="00E6247C" w:rsidRPr="00527E9E" w:rsidRDefault="00E6247C" w:rsidP="00F223CF">
            <w:pPr>
              <w:jc w:val="center"/>
              <w:rPr>
                <w:sz w:val="16"/>
                <w:szCs w:val="16"/>
              </w:rPr>
            </w:pPr>
            <w:r w:rsidRPr="00527E9E">
              <w:rPr>
                <w:sz w:val="16"/>
                <w:szCs w:val="16"/>
              </w:rPr>
              <w:t>01-04</w:t>
            </w:r>
          </w:p>
        </w:tc>
        <w:tc>
          <w:tcPr>
            <w:tcW w:w="0" w:type="auto"/>
            <w:tcBorders>
              <w:top w:val="single" w:sz="12" w:space="0" w:color="auto"/>
              <w:left w:val="single" w:sz="12" w:space="0" w:color="auto"/>
            </w:tcBorders>
          </w:tcPr>
          <w:p w14:paraId="2170F31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Sanglier éternel</w:t>
            </w:r>
          </w:p>
        </w:tc>
        <w:tc>
          <w:tcPr>
            <w:tcW w:w="0" w:type="auto"/>
            <w:tcBorders>
              <w:top w:val="single" w:sz="12" w:space="0" w:color="auto"/>
              <w:left w:val="single" w:sz="12" w:space="0" w:color="auto"/>
              <w:right w:val="single" w:sz="12" w:space="0" w:color="auto"/>
            </w:tcBorders>
          </w:tcPr>
          <w:p w14:paraId="05299C03"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Belette rouge</w:t>
            </w:r>
          </w:p>
        </w:tc>
        <w:tc>
          <w:tcPr>
            <w:tcW w:w="0" w:type="auto"/>
            <w:tcBorders>
              <w:top w:val="single" w:sz="12" w:space="0" w:color="auto"/>
              <w:left w:val="single" w:sz="12" w:space="0" w:color="auto"/>
            </w:tcBorders>
          </w:tcPr>
          <w:p w14:paraId="2852C17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Chauve-souris noire</w:t>
            </w:r>
          </w:p>
        </w:tc>
        <w:tc>
          <w:tcPr>
            <w:tcW w:w="0" w:type="auto"/>
            <w:tcBorders>
              <w:top w:val="single" w:sz="12" w:space="0" w:color="auto"/>
              <w:left w:val="single" w:sz="12" w:space="0" w:color="auto"/>
              <w:right w:val="single" w:sz="12" w:space="0" w:color="auto"/>
            </w:tcBorders>
          </w:tcPr>
          <w:p w14:paraId="09D573D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Grandsage</w:t>
            </w:r>
          </w:p>
        </w:tc>
        <w:tc>
          <w:tcPr>
            <w:tcW w:w="0" w:type="auto"/>
            <w:tcBorders>
              <w:top w:val="single" w:sz="12" w:space="0" w:color="auto"/>
              <w:left w:val="single" w:sz="12" w:space="0" w:color="auto"/>
            </w:tcBorders>
          </w:tcPr>
          <w:p w14:paraId="5CC99EA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Irnolo des marais</w:t>
            </w:r>
          </w:p>
        </w:tc>
      </w:tr>
      <w:tr w:rsidR="00E6247C" w:rsidRPr="00527E9E" w14:paraId="4B24561C" w14:textId="77777777" w:rsidTr="00F223CF">
        <w:tc>
          <w:tcPr>
            <w:tcW w:w="0" w:type="auto"/>
            <w:tcBorders>
              <w:left w:val="single" w:sz="12" w:space="0" w:color="auto"/>
            </w:tcBorders>
          </w:tcPr>
          <w:p w14:paraId="2A0ABDF3" w14:textId="77777777" w:rsidR="00E6247C" w:rsidRPr="00527E9E" w:rsidRDefault="00E6247C" w:rsidP="00F223CF">
            <w:pPr>
              <w:jc w:val="center"/>
              <w:rPr>
                <w:sz w:val="16"/>
                <w:szCs w:val="16"/>
              </w:rPr>
            </w:pPr>
            <w:r w:rsidRPr="00527E9E">
              <w:rPr>
                <w:sz w:val="16"/>
                <w:szCs w:val="16"/>
              </w:rPr>
              <w:t>05-08</w:t>
            </w:r>
          </w:p>
        </w:tc>
        <w:tc>
          <w:tcPr>
            <w:tcW w:w="0" w:type="auto"/>
            <w:tcBorders>
              <w:left w:val="single" w:sz="12" w:space="0" w:color="auto"/>
            </w:tcBorders>
          </w:tcPr>
          <w:p w14:paraId="7925CA9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Chiencha</w:t>
            </w:r>
          </w:p>
        </w:tc>
        <w:tc>
          <w:tcPr>
            <w:tcW w:w="0" w:type="auto"/>
            <w:tcBorders>
              <w:left w:val="single" w:sz="12" w:space="0" w:color="auto"/>
              <w:right w:val="single" w:sz="12" w:space="0" w:color="auto"/>
            </w:tcBorders>
          </w:tcPr>
          <w:p w14:paraId="39D9453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Blanc </w:t>
            </w:r>
            <w:r w:rsidR="00E6247C" w:rsidRPr="00527E9E">
              <w:rPr>
                <w:rFonts w:ascii="Tahoma" w:hAnsi="Tahoma" w:cs="Tahoma"/>
                <w:color w:val="000000"/>
                <w:sz w:val="16"/>
                <w:szCs w:val="16"/>
              </w:rPr>
              <w:t>serpent</w:t>
            </w:r>
          </w:p>
        </w:tc>
        <w:tc>
          <w:tcPr>
            <w:tcW w:w="0" w:type="auto"/>
            <w:tcBorders>
              <w:left w:val="single" w:sz="12" w:space="0" w:color="auto"/>
            </w:tcBorders>
          </w:tcPr>
          <w:p w14:paraId="5F402FE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Grouilleur</w:t>
            </w:r>
          </w:p>
        </w:tc>
        <w:tc>
          <w:tcPr>
            <w:tcW w:w="0" w:type="auto"/>
            <w:tcBorders>
              <w:left w:val="single" w:sz="12" w:space="0" w:color="auto"/>
              <w:right w:val="single" w:sz="12" w:space="0" w:color="auto"/>
            </w:tcBorders>
          </w:tcPr>
          <w:p w14:paraId="3C7ABF95"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Ombre </w:t>
            </w:r>
            <w:r w:rsidR="00E6247C" w:rsidRPr="00527E9E">
              <w:rPr>
                <w:rFonts w:ascii="Tahoma" w:hAnsi="Tahoma" w:cs="Tahoma"/>
                <w:color w:val="000000"/>
                <w:sz w:val="16"/>
                <w:szCs w:val="16"/>
              </w:rPr>
              <w:t>des forêts</w:t>
            </w:r>
          </w:p>
        </w:tc>
        <w:tc>
          <w:tcPr>
            <w:tcW w:w="0" w:type="auto"/>
            <w:tcBorders>
              <w:left w:val="single" w:sz="12" w:space="0" w:color="auto"/>
            </w:tcBorders>
          </w:tcPr>
          <w:p w14:paraId="4C148AF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Lutin</w:t>
            </w:r>
          </w:p>
        </w:tc>
      </w:tr>
      <w:tr w:rsidR="00E6247C" w:rsidRPr="00527E9E" w14:paraId="75C7B0C4" w14:textId="77777777" w:rsidTr="00F223CF">
        <w:tc>
          <w:tcPr>
            <w:tcW w:w="0" w:type="auto"/>
            <w:tcBorders>
              <w:left w:val="single" w:sz="12" w:space="0" w:color="auto"/>
            </w:tcBorders>
          </w:tcPr>
          <w:p w14:paraId="4C086057" w14:textId="77777777" w:rsidR="00E6247C" w:rsidRPr="00527E9E" w:rsidRDefault="00E6247C" w:rsidP="00F223CF">
            <w:pPr>
              <w:jc w:val="center"/>
              <w:rPr>
                <w:sz w:val="16"/>
                <w:szCs w:val="16"/>
              </w:rPr>
            </w:pPr>
            <w:r w:rsidRPr="00527E9E">
              <w:rPr>
                <w:sz w:val="16"/>
                <w:szCs w:val="16"/>
              </w:rPr>
              <w:t>09-12</w:t>
            </w:r>
          </w:p>
        </w:tc>
        <w:tc>
          <w:tcPr>
            <w:tcW w:w="0" w:type="auto"/>
            <w:tcBorders>
              <w:left w:val="single" w:sz="12" w:space="0" w:color="auto"/>
            </w:tcBorders>
          </w:tcPr>
          <w:p w14:paraId="7864C03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Esprit malin</w:t>
            </w:r>
          </w:p>
        </w:tc>
        <w:tc>
          <w:tcPr>
            <w:tcW w:w="0" w:type="auto"/>
            <w:tcBorders>
              <w:left w:val="single" w:sz="12" w:space="0" w:color="auto"/>
              <w:right w:val="single" w:sz="12" w:space="0" w:color="auto"/>
            </w:tcBorders>
          </w:tcPr>
          <w:p w14:paraId="4C2F23A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Enfant dragon</w:t>
            </w:r>
          </w:p>
        </w:tc>
        <w:tc>
          <w:tcPr>
            <w:tcW w:w="0" w:type="auto"/>
            <w:tcBorders>
              <w:left w:val="single" w:sz="12" w:space="0" w:color="auto"/>
            </w:tcBorders>
          </w:tcPr>
          <w:p w14:paraId="4777622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Rampant</w:t>
            </w:r>
          </w:p>
        </w:tc>
        <w:tc>
          <w:tcPr>
            <w:tcW w:w="0" w:type="auto"/>
            <w:tcBorders>
              <w:left w:val="single" w:sz="12" w:space="0" w:color="auto"/>
              <w:right w:val="single" w:sz="12" w:space="0" w:color="auto"/>
            </w:tcBorders>
          </w:tcPr>
          <w:p w14:paraId="49FD83F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Loupgris</w:t>
            </w:r>
          </w:p>
        </w:tc>
        <w:tc>
          <w:tcPr>
            <w:tcW w:w="0" w:type="auto"/>
            <w:tcBorders>
              <w:left w:val="single" w:sz="12" w:space="0" w:color="auto"/>
            </w:tcBorders>
          </w:tcPr>
          <w:p w14:paraId="1DBCF9CB"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Serpent des marais</w:t>
            </w:r>
          </w:p>
        </w:tc>
      </w:tr>
      <w:tr w:rsidR="00E6247C" w:rsidRPr="00527E9E" w14:paraId="5CE02C2B" w14:textId="77777777" w:rsidTr="00F223CF">
        <w:tc>
          <w:tcPr>
            <w:tcW w:w="0" w:type="auto"/>
            <w:tcBorders>
              <w:left w:val="single" w:sz="12" w:space="0" w:color="auto"/>
            </w:tcBorders>
          </w:tcPr>
          <w:p w14:paraId="08D54F1C" w14:textId="77777777" w:rsidR="00E6247C" w:rsidRPr="00527E9E" w:rsidRDefault="00E6247C" w:rsidP="00F223CF">
            <w:pPr>
              <w:jc w:val="center"/>
              <w:rPr>
                <w:sz w:val="16"/>
                <w:szCs w:val="16"/>
              </w:rPr>
            </w:pPr>
            <w:r w:rsidRPr="00527E9E">
              <w:rPr>
                <w:sz w:val="16"/>
                <w:szCs w:val="16"/>
              </w:rPr>
              <w:t>13-16</w:t>
            </w:r>
          </w:p>
        </w:tc>
        <w:tc>
          <w:tcPr>
            <w:tcW w:w="0" w:type="auto"/>
            <w:tcBorders>
              <w:left w:val="single" w:sz="12" w:space="0" w:color="auto"/>
            </w:tcBorders>
          </w:tcPr>
          <w:p w14:paraId="7A489B0B"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Folpierre</w:t>
            </w:r>
          </w:p>
        </w:tc>
        <w:tc>
          <w:tcPr>
            <w:tcW w:w="0" w:type="auto"/>
            <w:tcBorders>
              <w:left w:val="single" w:sz="12" w:space="0" w:color="auto"/>
              <w:right w:val="single" w:sz="12" w:space="0" w:color="auto"/>
            </w:tcBorders>
          </w:tcPr>
          <w:p w14:paraId="4E70E5D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Corne de nuit</w:t>
            </w:r>
          </w:p>
        </w:tc>
        <w:tc>
          <w:tcPr>
            <w:tcW w:w="0" w:type="auto"/>
            <w:tcBorders>
              <w:left w:val="single" w:sz="12" w:space="0" w:color="auto"/>
            </w:tcBorders>
          </w:tcPr>
          <w:p w14:paraId="5C2E31DC" w14:textId="2E0A88EE"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Locral</w:t>
            </w:r>
            <w:r w:rsidR="004F6588">
              <w:rPr>
                <w:rFonts w:ascii="Tahoma" w:hAnsi="Tahoma" w:cs="Tahoma"/>
                <w:color w:val="000000"/>
                <w:sz w:val="16"/>
                <w:szCs w:val="16"/>
              </w:rPr>
              <w:t xml:space="preserve"> /Squelette</w:t>
            </w:r>
          </w:p>
        </w:tc>
        <w:tc>
          <w:tcPr>
            <w:tcW w:w="0" w:type="auto"/>
            <w:tcBorders>
              <w:left w:val="single" w:sz="12" w:space="0" w:color="auto"/>
              <w:right w:val="single" w:sz="12" w:space="0" w:color="auto"/>
            </w:tcBorders>
          </w:tcPr>
          <w:p w14:paraId="733BAD1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Yuze</w:t>
            </w:r>
          </w:p>
        </w:tc>
        <w:tc>
          <w:tcPr>
            <w:tcW w:w="0" w:type="auto"/>
            <w:tcBorders>
              <w:left w:val="single" w:sz="12" w:space="0" w:color="auto"/>
            </w:tcBorders>
          </w:tcPr>
          <w:p w14:paraId="536B77CF"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Chien </w:t>
            </w:r>
            <w:r w:rsidR="00E6247C" w:rsidRPr="00527E9E">
              <w:rPr>
                <w:rFonts w:ascii="Tahoma" w:hAnsi="Tahoma" w:cs="Tahoma"/>
                <w:color w:val="000000"/>
                <w:sz w:val="16"/>
                <w:szCs w:val="16"/>
              </w:rPr>
              <w:t>baveur</w:t>
            </w:r>
          </w:p>
        </w:tc>
      </w:tr>
      <w:tr w:rsidR="00E6247C" w:rsidRPr="00527E9E" w14:paraId="342CDD9E" w14:textId="77777777" w:rsidTr="00F223CF">
        <w:tc>
          <w:tcPr>
            <w:tcW w:w="0" w:type="auto"/>
            <w:tcBorders>
              <w:left w:val="single" w:sz="12" w:space="0" w:color="auto"/>
            </w:tcBorders>
          </w:tcPr>
          <w:p w14:paraId="1F0B6403" w14:textId="77777777" w:rsidR="00E6247C" w:rsidRPr="00527E9E" w:rsidRDefault="00E6247C" w:rsidP="00F223CF">
            <w:pPr>
              <w:jc w:val="center"/>
              <w:rPr>
                <w:sz w:val="16"/>
                <w:szCs w:val="16"/>
              </w:rPr>
            </w:pPr>
            <w:r w:rsidRPr="00527E9E">
              <w:rPr>
                <w:sz w:val="16"/>
                <w:szCs w:val="16"/>
              </w:rPr>
              <w:t>17-20</w:t>
            </w:r>
          </w:p>
        </w:tc>
        <w:tc>
          <w:tcPr>
            <w:tcW w:w="0" w:type="auto"/>
            <w:tcBorders>
              <w:left w:val="single" w:sz="12" w:space="0" w:color="auto"/>
            </w:tcBorders>
          </w:tcPr>
          <w:p w14:paraId="13087A45"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satyre</w:t>
            </w:r>
          </w:p>
        </w:tc>
        <w:tc>
          <w:tcPr>
            <w:tcW w:w="0" w:type="auto"/>
            <w:tcBorders>
              <w:left w:val="single" w:sz="12" w:space="0" w:color="auto"/>
              <w:right w:val="single" w:sz="12" w:space="0" w:color="auto"/>
            </w:tcBorders>
          </w:tcPr>
          <w:p w14:paraId="47475EDD" w14:textId="77777777" w:rsidR="00E6247C" w:rsidRPr="00527E9E" w:rsidRDefault="00E6247C" w:rsidP="00F223CF">
            <w:pPr>
              <w:rPr>
                <w:rFonts w:ascii="Arial" w:hAnsi="Arial" w:cs="Arial"/>
                <w:sz w:val="16"/>
                <w:szCs w:val="16"/>
              </w:rPr>
            </w:pPr>
            <w:r w:rsidRPr="00527E9E">
              <w:rPr>
                <w:rFonts w:ascii="Tahoma" w:hAnsi="Tahoma" w:cs="Tahoma"/>
                <w:color w:val="000000"/>
                <w:sz w:val="16"/>
                <w:szCs w:val="16"/>
              </w:rPr>
              <w:t>Moinange</w:t>
            </w:r>
          </w:p>
        </w:tc>
        <w:tc>
          <w:tcPr>
            <w:tcW w:w="0" w:type="auto"/>
            <w:tcBorders>
              <w:left w:val="single" w:sz="12" w:space="0" w:color="auto"/>
            </w:tcBorders>
          </w:tcPr>
          <w:p w14:paraId="180F2E2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Rarnoin</w:t>
            </w:r>
          </w:p>
        </w:tc>
        <w:tc>
          <w:tcPr>
            <w:tcW w:w="0" w:type="auto"/>
            <w:tcBorders>
              <w:left w:val="single" w:sz="12" w:space="0" w:color="auto"/>
              <w:right w:val="single" w:sz="12" w:space="0" w:color="auto"/>
            </w:tcBorders>
          </w:tcPr>
          <w:p w14:paraId="196AA7A0"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Foutueur</w:t>
            </w:r>
          </w:p>
        </w:tc>
        <w:tc>
          <w:tcPr>
            <w:tcW w:w="0" w:type="auto"/>
            <w:tcBorders>
              <w:left w:val="single" w:sz="12" w:space="0" w:color="auto"/>
            </w:tcBorders>
          </w:tcPr>
          <w:p w14:paraId="2BAD589A"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Irnolo sauvage</w:t>
            </w:r>
          </w:p>
        </w:tc>
      </w:tr>
      <w:tr w:rsidR="00E6247C" w:rsidRPr="00527E9E" w14:paraId="1C5E4D26" w14:textId="77777777" w:rsidTr="00F223CF">
        <w:tc>
          <w:tcPr>
            <w:tcW w:w="0" w:type="auto"/>
            <w:tcBorders>
              <w:left w:val="single" w:sz="12" w:space="0" w:color="auto"/>
            </w:tcBorders>
          </w:tcPr>
          <w:p w14:paraId="383ECFCA" w14:textId="77777777" w:rsidR="00E6247C" w:rsidRPr="00527E9E" w:rsidRDefault="00E6247C" w:rsidP="00F223CF">
            <w:pPr>
              <w:jc w:val="center"/>
              <w:rPr>
                <w:sz w:val="16"/>
                <w:szCs w:val="16"/>
              </w:rPr>
            </w:pPr>
            <w:r w:rsidRPr="00527E9E">
              <w:rPr>
                <w:sz w:val="16"/>
                <w:szCs w:val="16"/>
              </w:rPr>
              <w:t>21-24</w:t>
            </w:r>
          </w:p>
        </w:tc>
        <w:tc>
          <w:tcPr>
            <w:tcW w:w="0" w:type="auto"/>
            <w:tcBorders>
              <w:left w:val="single" w:sz="12" w:space="0" w:color="auto"/>
            </w:tcBorders>
          </w:tcPr>
          <w:p w14:paraId="5CB6469B"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Granetre</w:t>
            </w:r>
          </w:p>
        </w:tc>
        <w:tc>
          <w:tcPr>
            <w:tcW w:w="0" w:type="auto"/>
            <w:tcBorders>
              <w:left w:val="single" w:sz="12" w:space="0" w:color="auto"/>
              <w:right w:val="single" w:sz="12" w:space="0" w:color="auto"/>
            </w:tcBorders>
          </w:tcPr>
          <w:p w14:paraId="57BF9A6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Belette </w:t>
            </w:r>
            <w:r w:rsidR="00E6247C" w:rsidRPr="00527E9E">
              <w:rPr>
                <w:rFonts w:ascii="Tahoma" w:hAnsi="Tahoma" w:cs="Tahoma"/>
                <w:color w:val="000000"/>
                <w:sz w:val="16"/>
                <w:szCs w:val="16"/>
              </w:rPr>
              <w:t>rouge</w:t>
            </w:r>
          </w:p>
        </w:tc>
        <w:tc>
          <w:tcPr>
            <w:tcW w:w="0" w:type="auto"/>
            <w:tcBorders>
              <w:left w:val="single" w:sz="12" w:space="0" w:color="auto"/>
            </w:tcBorders>
          </w:tcPr>
          <w:p w14:paraId="6C941393" w14:textId="32452C14"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Griffon</w:t>
            </w:r>
            <w:r w:rsidR="004F6588">
              <w:rPr>
                <w:rFonts w:ascii="Tahoma" w:hAnsi="Tahoma" w:cs="Tahoma"/>
                <w:color w:val="000000"/>
                <w:sz w:val="16"/>
                <w:szCs w:val="16"/>
              </w:rPr>
              <w:t xml:space="preserve"> / Griffor</w:t>
            </w:r>
          </w:p>
        </w:tc>
        <w:tc>
          <w:tcPr>
            <w:tcW w:w="0" w:type="auto"/>
            <w:tcBorders>
              <w:left w:val="single" w:sz="12" w:space="0" w:color="auto"/>
              <w:right w:val="single" w:sz="12" w:space="0" w:color="auto"/>
            </w:tcBorders>
          </w:tcPr>
          <w:p w14:paraId="07BFCF4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Grandsage</w:t>
            </w:r>
          </w:p>
        </w:tc>
        <w:tc>
          <w:tcPr>
            <w:tcW w:w="0" w:type="auto"/>
            <w:tcBorders>
              <w:left w:val="single" w:sz="12" w:space="0" w:color="auto"/>
            </w:tcBorders>
          </w:tcPr>
          <w:p w14:paraId="647FF81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Malicient</w:t>
            </w:r>
          </w:p>
        </w:tc>
      </w:tr>
      <w:tr w:rsidR="00E6247C" w:rsidRPr="00527E9E" w14:paraId="2FE3E570" w14:textId="77777777" w:rsidTr="00F223CF">
        <w:tc>
          <w:tcPr>
            <w:tcW w:w="0" w:type="auto"/>
            <w:tcBorders>
              <w:left w:val="single" w:sz="12" w:space="0" w:color="auto"/>
            </w:tcBorders>
          </w:tcPr>
          <w:p w14:paraId="68C271C2" w14:textId="77777777" w:rsidR="00E6247C" w:rsidRPr="00527E9E" w:rsidRDefault="00E6247C" w:rsidP="00F223CF">
            <w:pPr>
              <w:jc w:val="center"/>
              <w:rPr>
                <w:sz w:val="16"/>
                <w:szCs w:val="16"/>
              </w:rPr>
            </w:pPr>
            <w:r w:rsidRPr="00527E9E">
              <w:rPr>
                <w:sz w:val="16"/>
                <w:szCs w:val="16"/>
              </w:rPr>
              <w:t>25-28</w:t>
            </w:r>
          </w:p>
        </w:tc>
        <w:tc>
          <w:tcPr>
            <w:tcW w:w="0" w:type="auto"/>
            <w:tcBorders>
              <w:left w:val="single" w:sz="12" w:space="0" w:color="auto"/>
            </w:tcBorders>
          </w:tcPr>
          <w:p w14:paraId="0693203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Guerroyeur</w:t>
            </w:r>
          </w:p>
        </w:tc>
        <w:tc>
          <w:tcPr>
            <w:tcW w:w="0" w:type="auto"/>
            <w:tcBorders>
              <w:left w:val="single" w:sz="12" w:space="0" w:color="auto"/>
              <w:right w:val="single" w:sz="12" w:space="0" w:color="auto"/>
            </w:tcBorders>
          </w:tcPr>
          <w:p w14:paraId="554746FA"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Blanc </w:t>
            </w:r>
            <w:r w:rsidR="00E6247C" w:rsidRPr="00527E9E">
              <w:rPr>
                <w:rFonts w:ascii="Tahoma" w:hAnsi="Tahoma" w:cs="Tahoma"/>
                <w:color w:val="000000"/>
                <w:sz w:val="16"/>
                <w:szCs w:val="16"/>
              </w:rPr>
              <w:t>serpent</w:t>
            </w:r>
          </w:p>
        </w:tc>
        <w:tc>
          <w:tcPr>
            <w:tcW w:w="0" w:type="auto"/>
            <w:tcBorders>
              <w:left w:val="single" w:sz="12" w:space="0" w:color="auto"/>
            </w:tcBorders>
          </w:tcPr>
          <w:p w14:paraId="2A7AC7BA" w14:textId="15D44205" w:rsidR="00E6247C" w:rsidRPr="00527E9E" w:rsidRDefault="004F6588" w:rsidP="00E6247C">
            <w:pPr>
              <w:widowControl/>
              <w:jc w:val="left"/>
              <w:rPr>
                <w:rFonts w:ascii="Tahoma" w:hAnsi="Tahoma" w:cs="Tahoma"/>
                <w:sz w:val="16"/>
                <w:szCs w:val="16"/>
              </w:rPr>
            </w:pPr>
            <w:r>
              <w:rPr>
                <w:rFonts w:ascii="Tahoma" w:hAnsi="Tahoma" w:cs="Tahoma"/>
                <w:color w:val="000000"/>
                <w:sz w:val="16"/>
                <w:szCs w:val="16"/>
              </w:rPr>
              <w:t>Tentacularin</w:t>
            </w:r>
          </w:p>
        </w:tc>
        <w:tc>
          <w:tcPr>
            <w:tcW w:w="0" w:type="auto"/>
            <w:tcBorders>
              <w:left w:val="single" w:sz="12" w:space="0" w:color="auto"/>
              <w:right w:val="single" w:sz="12" w:space="0" w:color="auto"/>
            </w:tcBorders>
          </w:tcPr>
          <w:p w14:paraId="434CFB6B"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Ombre </w:t>
            </w:r>
            <w:r w:rsidR="00E6247C" w:rsidRPr="00527E9E">
              <w:rPr>
                <w:rFonts w:ascii="Tahoma" w:hAnsi="Tahoma" w:cs="Tahoma"/>
                <w:color w:val="000000"/>
                <w:sz w:val="16"/>
                <w:szCs w:val="16"/>
              </w:rPr>
              <w:t>des forêts</w:t>
            </w:r>
          </w:p>
        </w:tc>
        <w:tc>
          <w:tcPr>
            <w:tcW w:w="0" w:type="auto"/>
            <w:tcBorders>
              <w:left w:val="single" w:sz="12" w:space="0" w:color="auto"/>
            </w:tcBorders>
          </w:tcPr>
          <w:p w14:paraId="7B561155"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Dragon </w:t>
            </w:r>
            <w:r w:rsidR="00E6247C" w:rsidRPr="00527E9E">
              <w:rPr>
                <w:rFonts w:ascii="Tahoma" w:hAnsi="Tahoma" w:cs="Tahoma"/>
                <w:color w:val="000000"/>
                <w:sz w:val="16"/>
                <w:szCs w:val="16"/>
              </w:rPr>
              <w:t>sauvage</w:t>
            </w:r>
          </w:p>
        </w:tc>
      </w:tr>
      <w:tr w:rsidR="00E6247C" w:rsidRPr="00527E9E" w14:paraId="51A7BB0D" w14:textId="77777777" w:rsidTr="00F223CF">
        <w:tc>
          <w:tcPr>
            <w:tcW w:w="0" w:type="auto"/>
            <w:tcBorders>
              <w:left w:val="single" w:sz="12" w:space="0" w:color="auto"/>
            </w:tcBorders>
          </w:tcPr>
          <w:p w14:paraId="54E5C165" w14:textId="77777777" w:rsidR="00E6247C" w:rsidRPr="00527E9E" w:rsidRDefault="00E6247C" w:rsidP="00F223CF">
            <w:pPr>
              <w:jc w:val="center"/>
              <w:rPr>
                <w:sz w:val="16"/>
                <w:szCs w:val="16"/>
              </w:rPr>
            </w:pPr>
            <w:r w:rsidRPr="00527E9E">
              <w:rPr>
                <w:sz w:val="16"/>
                <w:szCs w:val="16"/>
              </w:rPr>
              <w:t>29-32</w:t>
            </w:r>
          </w:p>
        </w:tc>
        <w:tc>
          <w:tcPr>
            <w:tcW w:w="0" w:type="auto"/>
            <w:tcBorders>
              <w:left w:val="single" w:sz="12" w:space="0" w:color="auto"/>
            </w:tcBorders>
          </w:tcPr>
          <w:p w14:paraId="0D39130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Crinian</w:t>
            </w:r>
          </w:p>
        </w:tc>
        <w:tc>
          <w:tcPr>
            <w:tcW w:w="0" w:type="auto"/>
            <w:tcBorders>
              <w:left w:val="single" w:sz="12" w:space="0" w:color="auto"/>
              <w:right w:val="single" w:sz="12" w:space="0" w:color="auto"/>
            </w:tcBorders>
          </w:tcPr>
          <w:p w14:paraId="619B3354"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Enfant </w:t>
            </w:r>
            <w:r w:rsidR="00E6247C" w:rsidRPr="00527E9E">
              <w:rPr>
                <w:rFonts w:ascii="Tahoma" w:hAnsi="Tahoma" w:cs="Tahoma"/>
                <w:color w:val="000000"/>
                <w:sz w:val="16"/>
                <w:szCs w:val="16"/>
              </w:rPr>
              <w:t>dragon</w:t>
            </w:r>
          </w:p>
        </w:tc>
        <w:tc>
          <w:tcPr>
            <w:tcW w:w="0" w:type="auto"/>
            <w:tcBorders>
              <w:left w:val="single" w:sz="12" w:space="0" w:color="auto"/>
            </w:tcBorders>
          </w:tcPr>
          <w:p w14:paraId="1A0D042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Homme </w:t>
            </w:r>
            <w:r w:rsidR="00E6247C" w:rsidRPr="00527E9E">
              <w:rPr>
                <w:rFonts w:ascii="Tahoma" w:hAnsi="Tahoma" w:cs="Tahoma"/>
                <w:color w:val="000000"/>
                <w:sz w:val="16"/>
                <w:szCs w:val="16"/>
              </w:rPr>
              <w:t>désert</w:t>
            </w:r>
          </w:p>
        </w:tc>
        <w:tc>
          <w:tcPr>
            <w:tcW w:w="0" w:type="auto"/>
            <w:tcBorders>
              <w:left w:val="single" w:sz="12" w:space="0" w:color="auto"/>
              <w:right w:val="single" w:sz="12" w:space="0" w:color="auto"/>
            </w:tcBorders>
          </w:tcPr>
          <w:p w14:paraId="0065B99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Loupgris</w:t>
            </w:r>
          </w:p>
        </w:tc>
        <w:tc>
          <w:tcPr>
            <w:tcW w:w="0" w:type="auto"/>
            <w:tcBorders>
              <w:left w:val="single" w:sz="12" w:space="0" w:color="auto"/>
            </w:tcBorders>
          </w:tcPr>
          <w:p w14:paraId="598EADA0"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Irnolo </w:t>
            </w:r>
            <w:r w:rsidR="00E6247C" w:rsidRPr="00527E9E">
              <w:rPr>
                <w:rFonts w:ascii="Tahoma" w:hAnsi="Tahoma" w:cs="Tahoma"/>
                <w:color w:val="000000"/>
                <w:sz w:val="16"/>
                <w:szCs w:val="16"/>
              </w:rPr>
              <w:t>des forêts</w:t>
            </w:r>
          </w:p>
        </w:tc>
      </w:tr>
      <w:tr w:rsidR="00E6247C" w:rsidRPr="00527E9E" w14:paraId="44A4B1DE" w14:textId="77777777" w:rsidTr="00F223CF">
        <w:tc>
          <w:tcPr>
            <w:tcW w:w="0" w:type="auto"/>
            <w:tcBorders>
              <w:left w:val="single" w:sz="12" w:space="0" w:color="auto"/>
            </w:tcBorders>
          </w:tcPr>
          <w:p w14:paraId="2ABFC77A" w14:textId="77777777" w:rsidR="00E6247C" w:rsidRPr="00527E9E" w:rsidRDefault="00E6247C" w:rsidP="00F223CF">
            <w:pPr>
              <w:jc w:val="center"/>
              <w:rPr>
                <w:sz w:val="16"/>
                <w:szCs w:val="16"/>
              </w:rPr>
            </w:pPr>
            <w:r w:rsidRPr="00527E9E">
              <w:rPr>
                <w:sz w:val="16"/>
                <w:szCs w:val="16"/>
              </w:rPr>
              <w:t>33-36</w:t>
            </w:r>
          </w:p>
        </w:tc>
        <w:tc>
          <w:tcPr>
            <w:tcW w:w="0" w:type="auto"/>
            <w:tcBorders>
              <w:left w:val="single" w:sz="12" w:space="0" w:color="auto"/>
            </w:tcBorders>
          </w:tcPr>
          <w:p w14:paraId="1A54606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Dva'linn</w:t>
            </w:r>
          </w:p>
        </w:tc>
        <w:tc>
          <w:tcPr>
            <w:tcW w:w="0" w:type="auto"/>
            <w:tcBorders>
              <w:left w:val="single" w:sz="12" w:space="0" w:color="auto"/>
              <w:right w:val="single" w:sz="12" w:space="0" w:color="auto"/>
            </w:tcBorders>
          </w:tcPr>
          <w:p w14:paraId="3203E58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Corne de nuit</w:t>
            </w:r>
          </w:p>
        </w:tc>
        <w:tc>
          <w:tcPr>
            <w:tcW w:w="0" w:type="auto"/>
            <w:tcBorders>
              <w:left w:val="single" w:sz="12" w:space="0" w:color="auto"/>
            </w:tcBorders>
          </w:tcPr>
          <w:p w14:paraId="5A8A35A7"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Nerguerre</w:t>
            </w:r>
          </w:p>
        </w:tc>
        <w:tc>
          <w:tcPr>
            <w:tcW w:w="0" w:type="auto"/>
            <w:tcBorders>
              <w:left w:val="single" w:sz="12" w:space="0" w:color="auto"/>
              <w:right w:val="single" w:sz="12" w:space="0" w:color="auto"/>
            </w:tcBorders>
          </w:tcPr>
          <w:p w14:paraId="033922E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Yuze</w:t>
            </w:r>
          </w:p>
        </w:tc>
        <w:tc>
          <w:tcPr>
            <w:tcW w:w="0" w:type="auto"/>
            <w:tcBorders>
              <w:left w:val="single" w:sz="12" w:space="0" w:color="auto"/>
            </w:tcBorders>
          </w:tcPr>
          <w:p w14:paraId="41FDE77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Lyrch</w:t>
            </w:r>
          </w:p>
        </w:tc>
      </w:tr>
      <w:tr w:rsidR="00E6247C" w:rsidRPr="00527E9E" w14:paraId="7AD534D7" w14:textId="77777777" w:rsidTr="00F223CF">
        <w:tc>
          <w:tcPr>
            <w:tcW w:w="0" w:type="auto"/>
            <w:tcBorders>
              <w:left w:val="single" w:sz="12" w:space="0" w:color="auto"/>
              <w:bottom w:val="single" w:sz="12" w:space="0" w:color="auto"/>
            </w:tcBorders>
          </w:tcPr>
          <w:p w14:paraId="7D487DFE" w14:textId="77777777" w:rsidR="00E6247C" w:rsidRPr="00527E9E" w:rsidRDefault="00E6247C" w:rsidP="00F223CF">
            <w:pPr>
              <w:jc w:val="center"/>
              <w:rPr>
                <w:sz w:val="16"/>
                <w:szCs w:val="16"/>
              </w:rPr>
            </w:pPr>
            <w:r w:rsidRPr="00527E9E">
              <w:rPr>
                <w:sz w:val="16"/>
                <w:szCs w:val="16"/>
              </w:rPr>
              <w:t>37-40</w:t>
            </w:r>
          </w:p>
        </w:tc>
        <w:tc>
          <w:tcPr>
            <w:tcW w:w="0" w:type="auto"/>
            <w:tcBorders>
              <w:left w:val="single" w:sz="12" w:space="0" w:color="auto"/>
              <w:bottom w:val="single" w:sz="12" w:space="0" w:color="auto"/>
            </w:tcBorders>
          </w:tcPr>
          <w:p w14:paraId="61166C2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Pégase</w:t>
            </w:r>
          </w:p>
        </w:tc>
        <w:tc>
          <w:tcPr>
            <w:tcW w:w="0" w:type="auto"/>
            <w:tcBorders>
              <w:left w:val="single" w:sz="12" w:space="0" w:color="auto"/>
              <w:bottom w:val="single" w:sz="12" w:space="0" w:color="auto"/>
              <w:right w:val="single" w:sz="12" w:space="0" w:color="auto"/>
            </w:tcBorders>
          </w:tcPr>
          <w:p w14:paraId="343F6617" w14:textId="77777777" w:rsidR="00E6247C" w:rsidRPr="00527E9E" w:rsidRDefault="00E6247C" w:rsidP="00E6247C">
            <w:pPr>
              <w:rPr>
                <w:rFonts w:ascii="Arial" w:hAnsi="Arial" w:cs="Arial"/>
                <w:sz w:val="16"/>
                <w:szCs w:val="16"/>
              </w:rPr>
            </w:pPr>
            <w:r w:rsidRPr="00527E9E">
              <w:rPr>
                <w:rFonts w:ascii="Tahoma" w:hAnsi="Tahoma" w:cs="Tahoma"/>
                <w:color w:val="000000"/>
                <w:sz w:val="16"/>
                <w:szCs w:val="16"/>
              </w:rPr>
              <w:t>Moinange</w:t>
            </w:r>
          </w:p>
        </w:tc>
        <w:tc>
          <w:tcPr>
            <w:tcW w:w="0" w:type="auto"/>
            <w:tcBorders>
              <w:left w:val="single" w:sz="12" w:space="0" w:color="auto"/>
              <w:bottom w:val="single" w:sz="12" w:space="0" w:color="auto"/>
            </w:tcBorders>
          </w:tcPr>
          <w:p w14:paraId="7F3C3EFE" w14:textId="5794A01E" w:rsidR="00E6247C" w:rsidRPr="00527E9E" w:rsidRDefault="004F6588" w:rsidP="004F6588">
            <w:pPr>
              <w:widowControl/>
              <w:jc w:val="left"/>
              <w:rPr>
                <w:rFonts w:ascii="Tahoma" w:hAnsi="Tahoma" w:cs="Tahoma"/>
                <w:sz w:val="16"/>
                <w:szCs w:val="16"/>
              </w:rPr>
            </w:pPr>
            <w:r>
              <w:rPr>
                <w:rFonts w:ascii="Tahoma" w:hAnsi="Tahoma" w:cs="Tahoma"/>
                <w:color w:val="000000"/>
                <w:sz w:val="16"/>
                <w:szCs w:val="16"/>
              </w:rPr>
              <w:t>É</w:t>
            </w:r>
            <w:r w:rsidR="00E6247C" w:rsidRPr="00527E9E">
              <w:rPr>
                <w:rFonts w:ascii="Tahoma" w:hAnsi="Tahoma" w:cs="Tahoma"/>
                <w:color w:val="000000"/>
                <w:sz w:val="16"/>
                <w:szCs w:val="16"/>
              </w:rPr>
              <w:t>trancheur</w:t>
            </w:r>
            <w:r>
              <w:rPr>
                <w:rFonts w:ascii="Tahoma" w:hAnsi="Tahoma" w:cs="Tahoma"/>
                <w:color w:val="000000"/>
                <w:sz w:val="16"/>
                <w:szCs w:val="16"/>
              </w:rPr>
              <w:t xml:space="preserve"> </w:t>
            </w:r>
          </w:p>
        </w:tc>
        <w:tc>
          <w:tcPr>
            <w:tcW w:w="0" w:type="auto"/>
            <w:tcBorders>
              <w:left w:val="single" w:sz="12" w:space="0" w:color="auto"/>
              <w:bottom w:val="single" w:sz="12" w:space="0" w:color="auto"/>
              <w:right w:val="single" w:sz="12" w:space="0" w:color="auto"/>
            </w:tcBorders>
          </w:tcPr>
          <w:p w14:paraId="454990C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Foutueur</w:t>
            </w:r>
          </w:p>
        </w:tc>
        <w:tc>
          <w:tcPr>
            <w:tcW w:w="0" w:type="auto"/>
            <w:tcBorders>
              <w:left w:val="single" w:sz="12" w:space="0" w:color="auto"/>
              <w:bottom w:val="single" w:sz="12" w:space="0" w:color="auto"/>
            </w:tcBorders>
          </w:tcPr>
          <w:p w14:paraId="324421E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Minotaure</w:t>
            </w:r>
          </w:p>
        </w:tc>
      </w:tr>
      <w:tr w:rsidR="00E6247C" w:rsidRPr="00527E9E" w14:paraId="6CA5B2D1" w14:textId="77777777" w:rsidTr="00F223CF">
        <w:tc>
          <w:tcPr>
            <w:tcW w:w="0" w:type="auto"/>
            <w:tcBorders>
              <w:top w:val="single" w:sz="12" w:space="0" w:color="auto"/>
              <w:left w:val="single" w:sz="12" w:space="0" w:color="auto"/>
            </w:tcBorders>
            <w:shd w:val="clear" w:color="auto" w:fill="E6E6E6"/>
          </w:tcPr>
          <w:p w14:paraId="60591676" w14:textId="77777777" w:rsidR="00E6247C" w:rsidRPr="00527E9E" w:rsidRDefault="00E6247C" w:rsidP="00F223CF">
            <w:pPr>
              <w:jc w:val="center"/>
              <w:rPr>
                <w:sz w:val="16"/>
                <w:szCs w:val="16"/>
              </w:rPr>
            </w:pPr>
            <w:r w:rsidRPr="00527E9E">
              <w:rPr>
                <w:sz w:val="16"/>
                <w:szCs w:val="16"/>
              </w:rPr>
              <w:t>41-43</w:t>
            </w:r>
          </w:p>
        </w:tc>
        <w:tc>
          <w:tcPr>
            <w:tcW w:w="0" w:type="auto"/>
            <w:tcBorders>
              <w:top w:val="single" w:sz="12" w:space="0" w:color="auto"/>
              <w:left w:val="single" w:sz="12" w:space="0" w:color="auto"/>
            </w:tcBorders>
            <w:shd w:val="clear" w:color="auto" w:fill="E6E6E6"/>
          </w:tcPr>
          <w:p w14:paraId="54BF9E8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Unicorne</w:t>
            </w:r>
          </w:p>
        </w:tc>
        <w:tc>
          <w:tcPr>
            <w:tcW w:w="0" w:type="auto"/>
            <w:tcBorders>
              <w:top w:val="single" w:sz="12" w:space="0" w:color="auto"/>
              <w:left w:val="single" w:sz="12" w:space="0" w:color="auto"/>
              <w:right w:val="single" w:sz="12" w:space="0" w:color="auto"/>
            </w:tcBorders>
            <w:shd w:val="clear" w:color="auto" w:fill="E6E6E6"/>
          </w:tcPr>
          <w:p w14:paraId="5631B64D"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Chasseresse</w:t>
            </w:r>
          </w:p>
        </w:tc>
        <w:tc>
          <w:tcPr>
            <w:tcW w:w="0" w:type="auto"/>
            <w:tcBorders>
              <w:top w:val="single" w:sz="12" w:space="0" w:color="auto"/>
              <w:left w:val="single" w:sz="12" w:space="0" w:color="auto"/>
            </w:tcBorders>
            <w:shd w:val="clear" w:color="auto" w:fill="E6E6E6"/>
          </w:tcPr>
          <w:p w14:paraId="4C2B7B3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Grand </w:t>
            </w:r>
            <w:r w:rsidR="00E6247C" w:rsidRPr="00527E9E">
              <w:rPr>
                <w:rFonts w:ascii="Tahoma" w:hAnsi="Tahoma" w:cs="Tahoma"/>
                <w:color w:val="000000"/>
                <w:sz w:val="16"/>
                <w:szCs w:val="16"/>
              </w:rPr>
              <w:t>corbeau</w:t>
            </w:r>
          </w:p>
        </w:tc>
        <w:tc>
          <w:tcPr>
            <w:tcW w:w="0" w:type="auto"/>
            <w:tcBorders>
              <w:top w:val="single" w:sz="12" w:space="0" w:color="auto"/>
              <w:left w:val="single" w:sz="12" w:space="0" w:color="auto"/>
              <w:right w:val="single" w:sz="12" w:space="0" w:color="auto"/>
            </w:tcBorders>
            <w:shd w:val="clear" w:color="auto" w:fill="E6E6E6"/>
          </w:tcPr>
          <w:p w14:paraId="3B22E59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Asam</w:t>
            </w:r>
          </w:p>
        </w:tc>
        <w:tc>
          <w:tcPr>
            <w:tcW w:w="0" w:type="auto"/>
            <w:tcBorders>
              <w:top w:val="single" w:sz="12" w:space="0" w:color="auto"/>
              <w:left w:val="single" w:sz="12" w:space="0" w:color="auto"/>
            </w:tcBorders>
            <w:shd w:val="clear" w:color="auto" w:fill="E6E6E6"/>
          </w:tcPr>
          <w:p w14:paraId="44CFA2C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Nargias</w:t>
            </w:r>
          </w:p>
        </w:tc>
      </w:tr>
      <w:tr w:rsidR="00E6247C" w:rsidRPr="00527E9E" w14:paraId="7F8C43FE" w14:textId="77777777" w:rsidTr="00F223CF">
        <w:tc>
          <w:tcPr>
            <w:tcW w:w="0" w:type="auto"/>
            <w:tcBorders>
              <w:left w:val="single" w:sz="12" w:space="0" w:color="auto"/>
            </w:tcBorders>
            <w:shd w:val="clear" w:color="auto" w:fill="E6E6E6"/>
          </w:tcPr>
          <w:p w14:paraId="2BC9F10A" w14:textId="77777777" w:rsidR="00E6247C" w:rsidRPr="00527E9E" w:rsidRDefault="00E6247C" w:rsidP="00F223CF">
            <w:pPr>
              <w:jc w:val="center"/>
              <w:rPr>
                <w:sz w:val="16"/>
                <w:szCs w:val="16"/>
              </w:rPr>
            </w:pPr>
            <w:r w:rsidRPr="00527E9E">
              <w:rPr>
                <w:sz w:val="16"/>
                <w:szCs w:val="16"/>
              </w:rPr>
              <w:t>44-46</w:t>
            </w:r>
          </w:p>
        </w:tc>
        <w:tc>
          <w:tcPr>
            <w:tcW w:w="0" w:type="auto"/>
            <w:tcBorders>
              <w:left w:val="single" w:sz="12" w:space="0" w:color="auto"/>
            </w:tcBorders>
            <w:shd w:val="clear" w:color="auto" w:fill="E6E6E6"/>
          </w:tcPr>
          <w:p w14:paraId="7D30E2D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Volé</w:t>
            </w:r>
          </w:p>
        </w:tc>
        <w:tc>
          <w:tcPr>
            <w:tcW w:w="0" w:type="auto"/>
            <w:tcBorders>
              <w:left w:val="single" w:sz="12" w:space="0" w:color="auto"/>
              <w:right w:val="single" w:sz="12" w:space="0" w:color="auto"/>
            </w:tcBorders>
            <w:shd w:val="clear" w:color="auto" w:fill="E6E6E6"/>
          </w:tcPr>
          <w:p w14:paraId="577C87D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Homme d'ivoire</w:t>
            </w:r>
          </w:p>
        </w:tc>
        <w:tc>
          <w:tcPr>
            <w:tcW w:w="0" w:type="auto"/>
            <w:tcBorders>
              <w:left w:val="single" w:sz="12" w:space="0" w:color="auto"/>
            </w:tcBorders>
            <w:shd w:val="clear" w:color="auto" w:fill="E6E6E6"/>
          </w:tcPr>
          <w:p w14:paraId="5F73FC4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Lassure</w:t>
            </w:r>
          </w:p>
        </w:tc>
        <w:tc>
          <w:tcPr>
            <w:tcW w:w="0" w:type="auto"/>
            <w:tcBorders>
              <w:left w:val="single" w:sz="12" w:space="0" w:color="auto"/>
              <w:right w:val="single" w:sz="12" w:space="0" w:color="auto"/>
            </w:tcBorders>
            <w:shd w:val="clear" w:color="auto" w:fill="E6E6E6"/>
          </w:tcPr>
          <w:p w14:paraId="7FA1F9F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Grand </w:t>
            </w:r>
            <w:r w:rsidR="00E6247C" w:rsidRPr="00527E9E">
              <w:rPr>
                <w:rFonts w:ascii="Tahoma" w:hAnsi="Tahoma" w:cs="Tahoma"/>
                <w:color w:val="000000"/>
                <w:sz w:val="16"/>
                <w:szCs w:val="16"/>
              </w:rPr>
              <w:t>aigle</w:t>
            </w:r>
          </w:p>
        </w:tc>
        <w:tc>
          <w:tcPr>
            <w:tcW w:w="0" w:type="auto"/>
            <w:tcBorders>
              <w:left w:val="single" w:sz="12" w:space="0" w:color="auto"/>
            </w:tcBorders>
            <w:shd w:val="clear" w:color="auto" w:fill="E6E6E6"/>
          </w:tcPr>
          <w:p w14:paraId="03FF988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Ragnée</w:t>
            </w:r>
          </w:p>
        </w:tc>
      </w:tr>
      <w:tr w:rsidR="00E6247C" w:rsidRPr="00527E9E" w14:paraId="7008F656" w14:textId="77777777" w:rsidTr="00F223CF">
        <w:tc>
          <w:tcPr>
            <w:tcW w:w="0" w:type="auto"/>
            <w:tcBorders>
              <w:left w:val="single" w:sz="12" w:space="0" w:color="auto"/>
            </w:tcBorders>
            <w:shd w:val="clear" w:color="auto" w:fill="E6E6E6"/>
          </w:tcPr>
          <w:p w14:paraId="43196142" w14:textId="77777777" w:rsidR="00E6247C" w:rsidRPr="00527E9E" w:rsidRDefault="00E6247C" w:rsidP="00F223CF">
            <w:pPr>
              <w:jc w:val="center"/>
              <w:rPr>
                <w:sz w:val="16"/>
                <w:szCs w:val="16"/>
              </w:rPr>
            </w:pPr>
            <w:r w:rsidRPr="00527E9E">
              <w:rPr>
                <w:sz w:val="16"/>
                <w:szCs w:val="16"/>
              </w:rPr>
              <w:t>47-49</w:t>
            </w:r>
          </w:p>
        </w:tc>
        <w:tc>
          <w:tcPr>
            <w:tcW w:w="0" w:type="auto"/>
            <w:tcBorders>
              <w:left w:val="single" w:sz="12" w:space="0" w:color="auto"/>
            </w:tcBorders>
            <w:shd w:val="clear" w:color="auto" w:fill="E6E6E6"/>
          </w:tcPr>
          <w:p w14:paraId="3FB4EFB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Anesprit</w:t>
            </w:r>
          </w:p>
        </w:tc>
        <w:tc>
          <w:tcPr>
            <w:tcW w:w="0" w:type="auto"/>
            <w:tcBorders>
              <w:left w:val="single" w:sz="12" w:space="0" w:color="auto"/>
              <w:right w:val="single" w:sz="12" w:space="0" w:color="auto"/>
            </w:tcBorders>
            <w:shd w:val="clear" w:color="auto" w:fill="E6E6E6"/>
          </w:tcPr>
          <w:p w14:paraId="1B5D88B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Fidelius</w:t>
            </w:r>
          </w:p>
        </w:tc>
        <w:tc>
          <w:tcPr>
            <w:tcW w:w="0" w:type="auto"/>
            <w:tcBorders>
              <w:left w:val="single" w:sz="12" w:space="0" w:color="auto"/>
            </w:tcBorders>
            <w:shd w:val="clear" w:color="auto" w:fill="E6E6E6"/>
          </w:tcPr>
          <w:p w14:paraId="6E539027"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Esprit</w:t>
            </w:r>
          </w:p>
        </w:tc>
        <w:tc>
          <w:tcPr>
            <w:tcW w:w="0" w:type="auto"/>
            <w:tcBorders>
              <w:left w:val="single" w:sz="12" w:space="0" w:color="auto"/>
              <w:right w:val="single" w:sz="12" w:space="0" w:color="auto"/>
            </w:tcBorders>
            <w:shd w:val="clear" w:color="auto" w:fill="E6E6E6"/>
          </w:tcPr>
          <w:p w14:paraId="16CE0BAD"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Naag</w:t>
            </w:r>
          </w:p>
        </w:tc>
        <w:tc>
          <w:tcPr>
            <w:tcW w:w="0" w:type="auto"/>
            <w:tcBorders>
              <w:left w:val="single" w:sz="12" w:space="0" w:color="auto"/>
            </w:tcBorders>
            <w:shd w:val="clear" w:color="auto" w:fill="E6E6E6"/>
          </w:tcPr>
          <w:p w14:paraId="79A2A7B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Gorgonne</w:t>
            </w:r>
          </w:p>
        </w:tc>
      </w:tr>
      <w:tr w:rsidR="00E6247C" w:rsidRPr="00527E9E" w14:paraId="6A14B616" w14:textId="77777777" w:rsidTr="00F223CF">
        <w:tc>
          <w:tcPr>
            <w:tcW w:w="0" w:type="auto"/>
            <w:tcBorders>
              <w:left w:val="single" w:sz="12" w:space="0" w:color="auto"/>
            </w:tcBorders>
            <w:shd w:val="clear" w:color="auto" w:fill="E6E6E6"/>
          </w:tcPr>
          <w:p w14:paraId="22DF3FF3" w14:textId="77777777" w:rsidR="00E6247C" w:rsidRPr="00527E9E" w:rsidRDefault="00E6247C" w:rsidP="00F223CF">
            <w:pPr>
              <w:jc w:val="center"/>
              <w:rPr>
                <w:sz w:val="16"/>
                <w:szCs w:val="16"/>
              </w:rPr>
            </w:pPr>
            <w:r w:rsidRPr="00527E9E">
              <w:rPr>
                <w:sz w:val="16"/>
                <w:szCs w:val="16"/>
              </w:rPr>
              <w:t>50-52</w:t>
            </w:r>
          </w:p>
        </w:tc>
        <w:tc>
          <w:tcPr>
            <w:tcW w:w="0" w:type="auto"/>
            <w:tcBorders>
              <w:left w:val="single" w:sz="12" w:space="0" w:color="auto"/>
            </w:tcBorders>
            <w:shd w:val="clear" w:color="auto" w:fill="E6E6E6"/>
          </w:tcPr>
          <w:p w14:paraId="69A506BF" w14:textId="32E482ED" w:rsidR="00E6247C" w:rsidRPr="00527E9E" w:rsidRDefault="00BB4314" w:rsidP="004F6588">
            <w:pPr>
              <w:widowControl/>
              <w:jc w:val="left"/>
              <w:rPr>
                <w:rFonts w:ascii="Tahoma" w:hAnsi="Tahoma" w:cs="Tahoma"/>
                <w:sz w:val="16"/>
                <w:szCs w:val="16"/>
              </w:rPr>
            </w:pPr>
            <w:r w:rsidRPr="00527E9E">
              <w:rPr>
                <w:rFonts w:ascii="Tahoma" w:hAnsi="Tahoma" w:cs="Tahoma"/>
                <w:color w:val="000000"/>
                <w:sz w:val="16"/>
                <w:szCs w:val="16"/>
              </w:rPr>
              <w:t xml:space="preserve">Fée </w:t>
            </w:r>
            <w:r w:rsidR="004F6588">
              <w:rPr>
                <w:rFonts w:ascii="Tahoma" w:hAnsi="Tahoma" w:cs="Tahoma"/>
                <w:color w:val="000000"/>
                <w:sz w:val="16"/>
                <w:szCs w:val="16"/>
              </w:rPr>
              <w:t>(selon)</w:t>
            </w:r>
          </w:p>
        </w:tc>
        <w:tc>
          <w:tcPr>
            <w:tcW w:w="0" w:type="auto"/>
            <w:tcBorders>
              <w:left w:val="single" w:sz="12" w:space="0" w:color="auto"/>
              <w:right w:val="single" w:sz="12" w:space="0" w:color="auto"/>
            </w:tcBorders>
            <w:shd w:val="clear" w:color="auto" w:fill="E6E6E6"/>
          </w:tcPr>
          <w:p w14:paraId="7B00B370"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Homécaille</w:t>
            </w:r>
          </w:p>
        </w:tc>
        <w:tc>
          <w:tcPr>
            <w:tcW w:w="0" w:type="auto"/>
            <w:tcBorders>
              <w:left w:val="single" w:sz="12" w:space="0" w:color="auto"/>
            </w:tcBorders>
            <w:shd w:val="clear" w:color="auto" w:fill="E6E6E6"/>
          </w:tcPr>
          <w:p w14:paraId="64F0B8A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Lavamorte</w:t>
            </w:r>
          </w:p>
        </w:tc>
        <w:tc>
          <w:tcPr>
            <w:tcW w:w="0" w:type="auto"/>
            <w:tcBorders>
              <w:left w:val="single" w:sz="12" w:space="0" w:color="auto"/>
              <w:right w:val="single" w:sz="12" w:space="0" w:color="auto"/>
            </w:tcBorders>
            <w:shd w:val="clear" w:color="auto" w:fill="E6E6E6"/>
          </w:tcPr>
          <w:p w14:paraId="01E917A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Tite</w:t>
            </w:r>
          </w:p>
        </w:tc>
        <w:tc>
          <w:tcPr>
            <w:tcW w:w="0" w:type="auto"/>
            <w:tcBorders>
              <w:left w:val="single" w:sz="12" w:space="0" w:color="auto"/>
            </w:tcBorders>
            <w:shd w:val="clear" w:color="auto" w:fill="E6E6E6"/>
          </w:tcPr>
          <w:p w14:paraId="663DC0A7"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ver blanc</w:t>
            </w:r>
          </w:p>
        </w:tc>
      </w:tr>
      <w:tr w:rsidR="00E6247C" w:rsidRPr="00527E9E" w14:paraId="09B14F37" w14:textId="77777777" w:rsidTr="00F223CF">
        <w:tc>
          <w:tcPr>
            <w:tcW w:w="0" w:type="auto"/>
            <w:tcBorders>
              <w:left w:val="single" w:sz="12" w:space="0" w:color="auto"/>
            </w:tcBorders>
            <w:shd w:val="clear" w:color="auto" w:fill="E6E6E6"/>
          </w:tcPr>
          <w:p w14:paraId="379A5EA8" w14:textId="77777777" w:rsidR="00E6247C" w:rsidRPr="00527E9E" w:rsidRDefault="00E6247C" w:rsidP="00F223CF">
            <w:pPr>
              <w:jc w:val="center"/>
              <w:rPr>
                <w:sz w:val="16"/>
                <w:szCs w:val="16"/>
              </w:rPr>
            </w:pPr>
            <w:r w:rsidRPr="00527E9E">
              <w:rPr>
                <w:sz w:val="16"/>
                <w:szCs w:val="16"/>
              </w:rPr>
              <w:t>53-55</w:t>
            </w:r>
          </w:p>
        </w:tc>
        <w:tc>
          <w:tcPr>
            <w:tcW w:w="0" w:type="auto"/>
            <w:tcBorders>
              <w:left w:val="single" w:sz="12" w:space="0" w:color="auto"/>
            </w:tcBorders>
            <w:shd w:val="clear" w:color="auto" w:fill="E6E6E6"/>
          </w:tcPr>
          <w:p w14:paraId="382E25C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loup gris</w:t>
            </w:r>
          </w:p>
        </w:tc>
        <w:tc>
          <w:tcPr>
            <w:tcW w:w="0" w:type="auto"/>
            <w:tcBorders>
              <w:left w:val="single" w:sz="12" w:space="0" w:color="auto"/>
              <w:right w:val="single" w:sz="12" w:space="0" w:color="auto"/>
            </w:tcBorders>
            <w:shd w:val="clear" w:color="auto" w:fill="E6E6E6"/>
          </w:tcPr>
          <w:p w14:paraId="5D6B24F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Berlier</w:t>
            </w:r>
          </w:p>
        </w:tc>
        <w:tc>
          <w:tcPr>
            <w:tcW w:w="0" w:type="auto"/>
            <w:tcBorders>
              <w:left w:val="single" w:sz="12" w:space="0" w:color="auto"/>
            </w:tcBorders>
            <w:shd w:val="clear" w:color="auto" w:fill="E6E6E6"/>
          </w:tcPr>
          <w:p w14:paraId="72761F59"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Matin-rouge</w:t>
            </w:r>
          </w:p>
        </w:tc>
        <w:tc>
          <w:tcPr>
            <w:tcW w:w="0" w:type="auto"/>
            <w:tcBorders>
              <w:left w:val="single" w:sz="12" w:space="0" w:color="auto"/>
              <w:right w:val="single" w:sz="12" w:space="0" w:color="auto"/>
            </w:tcBorders>
            <w:shd w:val="clear" w:color="auto" w:fill="E6E6E6"/>
          </w:tcPr>
          <w:p w14:paraId="389D90B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Varen</w:t>
            </w:r>
          </w:p>
        </w:tc>
        <w:tc>
          <w:tcPr>
            <w:tcW w:w="0" w:type="auto"/>
            <w:tcBorders>
              <w:left w:val="single" w:sz="12" w:space="0" w:color="auto"/>
            </w:tcBorders>
            <w:shd w:val="clear" w:color="auto" w:fill="E6E6E6"/>
          </w:tcPr>
          <w:p w14:paraId="0FC4BDC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Ogre</w:t>
            </w:r>
          </w:p>
        </w:tc>
      </w:tr>
      <w:tr w:rsidR="00E6247C" w:rsidRPr="00527E9E" w14:paraId="452CF902" w14:textId="77777777" w:rsidTr="00F223CF">
        <w:tc>
          <w:tcPr>
            <w:tcW w:w="0" w:type="auto"/>
            <w:tcBorders>
              <w:left w:val="single" w:sz="12" w:space="0" w:color="auto"/>
            </w:tcBorders>
            <w:shd w:val="clear" w:color="auto" w:fill="E6E6E6"/>
          </w:tcPr>
          <w:p w14:paraId="7238B53D" w14:textId="77777777" w:rsidR="00E6247C" w:rsidRPr="00527E9E" w:rsidRDefault="00E6247C" w:rsidP="00F223CF">
            <w:pPr>
              <w:jc w:val="center"/>
              <w:rPr>
                <w:sz w:val="16"/>
                <w:szCs w:val="16"/>
              </w:rPr>
            </w:pPr>
            <w:r w:rsidRPr="00527E9E">
              <w:rPr>
                <w:sz w:val="16"/>
                <w:szCs w:val="16"/>
              </w:rPr>
              <w:t>56-58</w:t>
            </w:r>
          </w:p>
        </w:tc>
        <w:tc>
          <w:tcPr>
            <w:tcW w:w="0" w:type="auto"/>
            <w:tcBorders>
              <w:left w:val="single" w:sz="12" w:space="0" w:color="auto"/>
            </w:tcBorders>
            <w:shd w:val="clear" w:color="auto" w:fill="E6E6E6"/>
          </w:tcPr>
          <w:p w14:paraId="048DD13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Loup des ombres</w:t>
            </w:r>
          </w:p>
        </w:tc>
        <w:tc>
          <w:tcPr>
            <w:tcW w:w="0" w:type="auto"/>
            <w:tcBorders>
              <w:left w:val="single" w:sz="12" w:space="0" w:color="auto"/>
              <w:right w:val="single" w:sz="12" w:space="0" w:color="auto"/>
            </w:tcBorders>
            <w:shd w:val="clear" w:color="auto" w:fill="E6E6E6"/>
          </w:tcPr>
          <w:p w14:paraId="4F9FB56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Chasseresse</w:t>
            </w:r>
          </w:p>
        </w:tc>
        <w:tc>
          <w:tcPr>
            <w:tcW w:w="0" w:type="auto"/>
            <w:tcBorders>
              <w:left w:val="single" w:sz="12" w:space="0" w:color="auto"/>
            </w:tcBorders>
            <w:shd w:val="clear" w:color="auto" w:fill="E6E6E6"/>
          </w:tcPr>
          <w:p w14:paraId="3CFEC70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Homme scorie</w:t>
            </w:r>
          </w:p>
        </w:tc>
        <w:tc>
          <w:tcPr>
            <w:tcW w:w="0" w:type="auto"/>
            <w:tcBorders>
              <w:left w:val="single" w:sz="12" w:space="0" w:color="auto"/>
              <w:right w:val="single" w:sz="12" w:space="0" w:color="auto"/>
            </w:tcBorders>
            <w:shd w:val="clear" w:color="auto" w:fill="E6E6E6"/>
          </w:tcPr>
          <w:p w14:paraId="1526EBA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Asam</w:t>
            </w:r>
          </w:p>
        </w:tc>
        <w:tc>
          <w:tcPr>
            <w:tcW w:w="0" w:type="auto"/>
            <w:tcBorders>
              <w:left w:val="single" w:sz="12" w:space="0" w:color="auto"/>
            </w:tcBorders>
            <w:shd w:val="clear" w:color="auto" w:fill="E6E6E6"/>
          </w:tcPr>
          <w:p w14:paraId="112B4CC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Singeons</w:t>
            </w:r>
          </w:p>
        </w:tc>
      </w:tr>
      <w:tr w:rsidR="00E6247C" w:rsidRPr="00527E9E" w14:paraId="63F8139C" w14:textId="77777777" w:rsidTr="00F223CF">
        <w:tc>
          <w:tcPr>
            <w:tcW w:w="0" w:type="auto"/>
            <w:tcBorders>
              <w:left w:val="single" w:sz="12" w:space="0" w:color="auto"/>
            </w:tcBorders>
            <w:shd w:val="clear" w:color="auto" w:fill="E6E6E6"/>
          </w:tcPr>
          <w:p w14:paraId="69599A97" w14:textId="77777777" w:rsidR="00E6247C" w:rsidRPr="00527E9E" w:rsidRDefault="00E6247C" w:rsidP="00F223CF">
            <w:pPr>
              <w:jc w:val="center"/>
              <w:rPr>
                <w:sz w:val="16"/>
                <w:szCs w:val="16"/>
              </w:rPr>
            </w:pPr>
            <w:r w:rsidRPr="00527E9E">
              <w:rPr>
                <w:sz w:val="16"/>
                <w:szCs w:val="16"/>
              </w:rPr>
              <w:t>59-61</w:t>
            </w:r>
          </w:p>
        </w:tc>
        <w:tc>
          <w:tcPr>
            <w:tcW w:w="0" w:type="auto"/>
            <w:tcBorders>
              <w:left w:val="single" w:sz="12" w:space="0" w:color="auto"/>
            </w:tcBorders>
            <w:shd w:val="clear" w:color="auto" w:fill="E6E6E6"/>
          </w:tcPr>
          <w:p w14:paraId="2D8C7D0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Princesse des bois</w:t>
            </w:r>
          </w:p>
        </w:tc>
        <w:tc>
          <w:tcPr>
            <w:tcW w:w="0" w:type="auto"/>
            <w:tcBorders>
              <w:left w:val="single" w:sz="12" w:space="0" w:color="auto"/>
              <w:right w:val="single" w:sz="12" w:space="0" w:color="auto"/>
            </w:tcBorders>
            <w:shd w:val="clear" w:color="auto" w:fill="E6E6E6"/>
          </w:tcPr>
          <w:p w14:paraId="01A55E2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Homme d'ivoire</w:t>
            </w:r>
          </w:p>
        </w:tc>
        <w:tc>
          <w:tcPr>
            <w:tcW w:w="0" w:type="auto"/>
            <w:tcBorders>
              <w:left w:val="single" w:sz="12" w:space="0" w:color="auto"/>
            </w:tcBorders>
            <w:shd w:val="clear" w:color="auto" w:fill="E6E6E6"/>
          </w:tcPr>
          <w:p w14:paraId="40197AC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Krakor</w:t>
            </w:r>
          </w:p>
        </w:tc>
        <w:tc>
          <w:tcPr>
            <w:tcW w:w="0" w:type="auto"/>
            <w:tcBorders>
              <w:left w:val="single" w:sz="12" w:space="0" w:color="auto"/>
              <w:right w:val="single" w:sz="12" w:space="0" w:color="auto"/>
            </w:tcBorders>
            <w:shd w:val="clear" w:color="auto" w:fill="E6E6E6"/>
          </w:tcPr>
          <w:p w14:paraId="2C88B74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aigle</w:t>
            </w:r>
          </w:p>
        </w:tc>
        <w:tc>
          <w:tcPr>
            <w:tcW w:w="0" w:type="auto"/>
            <w:tcBorders>
              <w:left w:val="single" w:sz="12" w:space="0" w:color="auto"/>
            </w:tcBorders>
            <w:shd w:val="clear" w:color="auto" w:fill="E6E6E6"/>
          </w:tcPr>
          <w:p w14:paraId="13EC1BE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Vengeresse</w:t>
            </w:r>
          </w:p>
        </w:tc>
      </w:tr>
      <w:tr w:rsidR="00E6247C" w:rsidRPr="00527E9E" w14:paraId="70779D15" w14:textId="77777777" w:rsidTr="00F223CF">
        <w:tc>
          <w:tcPr>
            <w:tcW w:w="0" w:type="auto"/>
            <w:tcBorders>
              <w:left w:val="single" w:sz="12" w:space="0" w:color="auto"/>
            </w:tcBorders>
            <w:shd w:val="clear" w:color="auto" w:fill="E6E6E6"/>
          </w:tcPr>
          <w:p w14:paraId="3F153092" w14:textId="77777777" w:rsidR="00E6247C" w:rsidRPr="00527E9E" w:rsidRDefault="00E6247C" w:rsidP="00F223CF">
            <w:pPr>
              <w:jc w:val="center"/>
              <w:rPr>
                <w:sz w:val="16"/>
                <w:szCs w:val="16"/>
              </w:rPr>
            </w:pPr>
            <w:r w:rsidRPr="00527E9E">
              <w:rPr>
                <w:sz w:val="16"/>
                <w:szCs w:val="16"/>
              </w:rPr>
              <w:t>62-64</w:t>
            </w:r>
          </w:p>
        </w:tc>
        <w:tc>
          <w:tcPr>
            <w:tcW w:w="0" w:type="auto"/>
            <w:tcBorders>
              <w:left w:val="single" w:sz="12" w:space="0" w:color="auto"/>
            </w:tcBorders>
            <w:shd w:val="clear" w:color="auto" w:fill="E6E6E6"/>
          </w:tcPr>
          <w:p w14:paraId="2AF53645"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Ancien </w:t>
            </w:r>
          </w:p>
        </w:tc>
        <w:tc>
          <w:tcPr>
            <w:tcW w:w="0" w:type="auto"/>
            <w:tcBorders>
              <w:left w:val="single" w:sz="12" w:space="0" w:color="auto"/>
              <w:right w:val="single" w:sz="12" w:space="0" w:color="auto"/>
            </w:tcBorders>
            <w:shd w:val="clear" w:color="auto" w:fill="E6E6E6"/>
          </w:tcPr>
          <w:p w14:paraId="1C2FB7C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Fidelius</w:t>
            </w:r>
          </w:p>
        </w:tc>
        <w:tc>
          <w:tcPr>
            <w:tcW w:w="0" w:type="auto"/>
            <w:tcBorders>
              <w:left w:val="single" w:sz="12" w:space="0" w:color="auto"/>
            </w:tcBorders>
            <w:shd w:val="clear" w:color="auto" w:fill="E6E6E6"/>
          </w:tcPr>
          <w:p w14:paraId="6DA933E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Liche</w:t>
            </w:r>
          </w:p>
        </w:tc>
        <w:tc>
          <w:tcPr>
            <w:tcW w:w="0" w:type="auto"/>
            <w:tcBorders>
              <w:left w:val="single" w:sz="12" w:space="0" w:color="auto"/>
              <w:right w:val="single" w:sz="12" w:space="0" w:color="auto"/>
            </w:tcBorders>
            <w:shd w:val="clear" w:color="auto" w:fill="E6E6E6"/>
          </w:tcPr>
          <w:p w14:paraId="0F3978D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Naag</w:t>
            </w:r>
          </w:p>
        </w:tc>
        <w:tc>
          <w:tcPr>
            <w:tcW w:w="0" w:type="auto"/>
            <w:tcBorders>
              <w:left w:val="single" w:sz="12" w:space="0" w:color="auto"/>
            </w:tcBorders>
            <w:shd w:val="clear" w:color="auto" w:fill="E6E6E6"/>
          </w:tcPr>
          <w:p w14:paraId="2ADCB77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Ogre</w:t>
            </w:r>
          </w:p>
        </w:tc>
      </w:tr>
      <w:tr w:rsidR="00E6247C" w:rsidRPr="00527E9E" w14:paraId="0E5CB8A5" w14:textId="77777777" w:rsidTr="00F223CF">
        <w:tc>
          <w:tcPr>
            <w:tcW w:w="0" w:type="auto"/>
            <w:tcBorders>
              <w:left w:val="single" w:sz="12" w:space="0" w:color="auto"/>
            </w:tcBorders>
            <w:shd w:val="clear" w:color="auto" w:fill="E6E6E6"/>
          </w:tcPr>
          <w:p w14:paraId="37D21FB2" w14:textId="77777777" w:rsidR="00E6247C" w:rsidRPr="00527E9E" w:rsidRDefault="00E6247C" w:rsidP="00F223CF">
            <w:pPr>
              <w:jc w:val="center"/>
              <w:rPr>
                <w:sz w:val="16"/>
                <w:szCs w:val="16"/>
              </w:rPr>
            </w:pPr>
            <w:r w:rsidRPr="00527E9E">
              <w:rPr>
                <w:sz w:val="16"/>
                <w:szCs w:val="16"/>
              </w:rPr>
              <w:t>65-67</w:t>
            </w:r>
          </w:p>
        </w:tc>
        <w:tc>
          <w:tcPr>
            <w:tcW w:w="0" w:type="auto"/>
            <w:tcBorders>
              <w:left w:val="single" w:sz="12" w:space="0" w:color="auto"/>
            </w:tcBorders>
            <w:shd w:val="clear" w:color="auto" w:fill="E6E6E6"/>
          </w:tcPr>
          <w:p w14:paraId="1316CD4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Casfan</w:t>
            </w:r>
          </w:p>
        </w:tc>
        <w:tc>
          <w:tcPr>
            <w:tcW w:w="0" w:type="auto"/>
            <w:tcBorders>
              <w:left w:val="single" w:sz="12" w:space="0" w:color="auto"/>
              <w:right w:val="single" w:sz="12" w:space="0" w:color="auto"/>
            </w:tcBorders>
            <w:shd w:val="clear" w:color="auto" w:fill="E6E6E6"/>
          </w:tcPr>
          <w:p w14:paraId="6CCCE51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Homécaille</w:t>
            </w:r>
          </w:p>
        </w:tc>
        <w:tc>
          <w:tcPr>
            <w:tcW w:w="0" w:type="auto"/>
            <w:tcBorders>
              <w:left w:val="single" w:sz="12" w:space="0" w:color="auto"/>
            </w:tcBorders>
            <w:shd w:val="clear" w:color="auto" w:fill="E6E6E6"/>
          </w:tcPr>
          <w:p w14:paraId="0B7CAEB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Nuage </w:t>
            </w:r>
            <w:r w:rsidR="00E6247C" w:rsidRPr="00527E9E">
              <w:rPr>
                <w:rFonts w:ascii="Tahoma" w:hAnsi="Tahoma" w:cs="Tahoma"/>
                <w:color w:val="000000"/>
                <w:sz w:val="16"/>
                <w:szCs w:val="16"/>
              </w:rPr>
              <w:t>mort</w:t>
            </w:r>
          </w:p>
        </w:tc>
        <w:tc>
          <w:tcPr>
            <w:tcW w:w="0" w:type="auto"/>
            <w:tcBorders>
              <w:left w:val="single" w:sz="12" w:space="0" w:color="auto"/>
              <w:right w:val="single" w:sz="12" w:space="0" w:color="auto"/>
            </w:tcBorders>
            <w:shd w:val="clear" w:color="auto" w:fill="E6E6E6"/>
          </w:tcPr>
          <w:p w14:paraId="49469D5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Tite</w:t>
            </w:r>
          </w:p>
        </w:tc>
        <w:tc>
          <w:tcPr>
            <w:tcW w:w="0" w:type="auto"/>
            <w:tcBorders>
              <w:left w:val="single" w:sz="12" w:space="0" w:color="auto"/>
            </w:tcBorders>
            <w:shd w:val="clear" w:color="auto" w:fill="E6E6E6"/>
          </w:tcPr>
          <w:p w14:paraId="350EA856"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Singeons</w:t>
            </w:r>
          </w:p>
        </w:tc>
      </w:tr>
      <w:tr w:rsidR="00E6247C" w:rsidRPr="00527E9E" w14:paraId="63B3B1E4" w14:textId="77777777" w:rsidTr="00F223CF">
        <w:tc>
          <w:tcPr>
            <w:tcW w:w="0" w:type="auto"/>
            <w:tcBorders>
              <w:left w:val="single" w:sz="12" w:space="0" w:color="auto"/>
              <w:bottom w:val="single" w:sz="12" w:space="0" w:color="auto"/>
            </w:tcBorders>
            <w:shd w:val="clear" w:color="auto" w:fill="E6E6E6"/>
          </w:tcPr>
          <w:p w14:paraId="16245DC6" w14:textId="77777777" w:rsidR="00E6247C" w:rsidRPr="00527E9E" w:rsidRDefault="00E6247C" w:rsidP="00F223CF">
            <w:pPr>
              <w:jc w:val="center"/>
              <w:rPr>
                <w:sz w:val="16"/>
                <w:szCs w:val="16"/>
              </w:rPr>
            </w:pPr>
            <w:r w:rsidRPr="00527E9E">
              <w:rPr>
                <w:sz w:val="16"/>
                <w:szCs w:val="16"/>
              </w:rPr>
              <w:t>68-70</w:t>
            </w:r>
          </w:p>
        </w:tc>
        <w:tc>
          <w:tcPr>
            <w:tcW w:w="0" w:type="auto"/>
            <w:tcBorders>
              <w:left w:val="single" w:sz="12" w:space="0" w:color="auto"/>
              <w:bottom w:val="single" w:sz="12" w:space="0" w:color="auto"/>
            </w:tcBorders>
            <w:shd w:val="clear" w:color="auto" w:fill="E6E6E6"/>
          </w:tcPr>
          <w:p w14:paraId="0C2E218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Catel</w:t>
            </w:r>
          </w:p>
        </w:tc>
        <w:tc>
          <w:tcPr>
            <w:tcW w:w="0" w:type="auto"/>
            <w:tcBorders>
              <w:left w:val="single" w:sz="12" w:space="0" w:color="auto"/>
              <w:bottom w:val="single" w:sz="12" w:space="0" w:color="auto"/>
              <w:right w:val="single" w:sz="12" w:space="0" w:color="auto"/>
            </w:tcBorders>
            <w:shd w:val="clear" w:color="auto" w:fill="E6E6E6"/>
          </w:tcPr>
          <w:p w14:paraId="60C87B5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Berlier</w:t>
            </w:r>
          </w:p>
        </w:tc>
        <w:tc>
          <w:tcPr>
            <w:tcW w:w="0" w:type="auto"/>
            <w:tcBorders>
              <w:left w:val="single" w:sz="12" w:space="0" w:color="auto"/>
              <w:bottom w:val="single" w:sz="12" w:space="0" w:color="auto"/>
            </w:tcBorders>
            <w:shd w:val="clear" w:color="auto" w:fill="E6E6E6"/>
          </w:tcPr>
          <w:p w14:paraId="0631009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Vamp</w:t>
            </w:r>
          </w:p>
        </w:tc>
        <w:tc>
          <w:tcPr>
            <w:tcW w:w="0" w:type="auto"/>
            <w:tcBorders>
              <w:left w:val="single" w:sz="12" w:space="0" w:color="auto"/>
              <w:bottom w:val="single" w:sz="12" w:space="0" w:color="auto"/>
              <w:right w:val="single" w:sz="12" w:space="0" w:color="auto"/>
            </w:tcBorders>
            <w:shd w:val="clear" w:color="auto" w:fill="E6E6E6"/>
          </w:tcPr>
          <w:p w14:paraId="20F072FB"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Varen</w:t>
            </w:r>
          </w:p>
        </w:tc>
        <w:tc>
          <w:tcPr>
            <w:tcW w:w="0" w:type="auto"/>
            <w:tcBorders>
              <w:left w:val="single" w:sz="12" w:space="0" w:color="auto"/>
              <w:bottom w:val="single" w:sz="12" w:space="0" w:color="auto"/>
            </w:tcBorders>
            <w:shd w:val="clear" w:color="auto" w:fill="E6E6E6"/>
          </w:tcPr>
          <w:p w14:paraId="4377BDA8" w14:textId="2E6EC090" w:rsidR="00E6247C" w:rsidRPr="00527E9E" w:rsidRDefault="004F6588" w:rsidP="00E6247C">
            <w:pPr>
              <w:widowControl/>
              <w:jc w:val="left"/>
              <w:rPr>
                <w:rFonts w:ascii="Tahoma" w:hAnsi="Tahoma" w:cs="Tahoma"/>
                <w:sz w:val="16"/>
                <w:szCs w:val="16"/>
              </w:rPr>
            </w:pPr>
            <w:r w:rsidRPr="00527E9E">
              <w:rPr>
                <w:rFonts w:ascii="Tahoma" w:hAnsi="Tahoma" w:cs="Tahoma"/>
                <w:color w:val="000000"/>
                <w:sz w:val="16"/>
                <w:szCs w:val="16"/>
              </w:rPr>
              <w:t>Dainesi</w:t>
            </w:r>
          </w:p>
        </w:tc>
      </w:tr>
      <w:tr w:rsidR="00E6247C" w:rsidRPr="00527E9E" w14:paraId="7DAD62DD" w14:textId="77777777" w:rsidTr="00F223CF">
        <w:tc>
          <w:tcPr>
            <w:tcW w:w="0" w:type="auto"/>
            <w:tcBorders>
              <w:top w:val="single" w:sz="12" w:space="0" w:color="auto"/>
              <w:left w:val="single" w:sz="12" w:space="0" w:color="auto"/>
            </w:tcBorders>
            <w:shd w:val="clear" w:color="auto" w:fill="D9D9D9"/>
          </w:tcPr>
          <w:p w14:paraId="7FBC6C30" w14:textId="77777777" w:rsidR="00E6247C" w:rsidRPr="00527E9E" w:rsidRDefault="00E6247C" w:rsidP="00F223CF">
            <w:pPr>
              <w:jc w:val="center"/>
              <w:rPr>
                <w:sz w:val="16"/>
                <w:szCs w:val="16"/>
              </w:rPr>
            </w:pPr>
            <w:r w:rsidRPr="00527E9E">
              <w:rPr>
                <w:sz w:val="16"/>
                <w:szCs w:val="16"/>
              </w:rPr>
              <w:t>71-72</w:t>
            </w:r>
          </w:p>
        </w:tc>
        <w:tc>
          <w:tcPr>
            <w:tcW w:w="0" w:type="auto"/>
            <w:tcBorders>
              <w:top w:val="single" w:sz="12" w:space="0" w:color="auto"/>
              <w:left w:val="single" w:sz="12" w:space="0" w:color="auto"/>
            </w:tcBorders>
            <w:shd w:val="clear" w:color="auto" w:fill="D9D9D9"/>
          </w:tcPr>
          <w:p w14:paraId="7A8F7102" w14:textId="3B727E0A" w:rsidR="00E6247C" w:rsidRPr="00527E9E" w:rsidRDefault="004F6588" w:rsidP="004F6588">
            <w:pPr>
              <w:widowControl/>
              <w:jc w:val="left"/>
              <w:rPr>
                <w:rFonts w:ascii="Tahoma" w:hAnsi="Tahoma" w:cs="Tahoma"/>
                <w:sz w:val="16"/>
                <w:szCs w:val="16"/>
              </w:rPr>
            </w:pPr>
            <w:r>
              <w:rPr>
                <w:rFonts w:ascii="Tahoma" w:hAnsi="Tahoma" w:cs="Tahoma"/>
                <w:color w:val="000000"/>
                <w:sz w:val="16"/>
                <w:szCs w:val="16"/>
              </w:rPr>
              <w:t>Élémentaire (selon)</w:t>
            </w:r>
          </w:p>
        </w:tc>
        <w:tc>
          <w:tcPr>
            <w:tcW w:w="0" w:type="auto"/>
            <w:tcBorders>
              <w:top w:val="single" w:sz="12" w:space="0" w:color="auto"/>
              <w:left w:val="single" w:sz="12" w:space="0" w:color="auto"/>
              <w:right w:val="single" w:sz="12" w:space="0" w:color="auto"/>
            </w:tcBorders>
            <w:shd w:val="clear" w:color="auto" w:fill="D9D9D9"/>
          </w:tcPr>
          <w:p w14:paraId="6BEF586E"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Cheval des cieux</w:t>
            </w:r>
          </w:p>
        </w:tc>
        <w:tc>
          <w:tcPr>
            <w:tcW w:w="0" w:type="auto"/>
            <w:tcBorders>
              <w:top w:val="single" w:sz="12" w:space="0" w:color="auto"/>
              <w:left w:val="single" w:sz="12" w:space="0" w:color="auto"/>
            </w:tcBorders>
            <w:shd w:val="clear" w:color="auto" w:fill="D9D9D9"/>
          </w:tcPr>
          <w:p w14:paraId="582053CB" w14:textId="20F2C4F5" w:rsidR="00E6247C" w:rsidRPr="00527E9E" w:rsidRDefault="00E6247C" w:rsidP="00F223CF">
            <w:pPr>
              <w:rPr>
                <w:rFonts w:ascii="Arial" w:hAnsi="Arial" w:cs="Arial"/>
                <w:sz w:val="16"/>
                <w:szCs w:val="16"/>
              </w:rPr>
            </w:pPr>
            <w:r w:rsidRPr="00527E9E">
              <w:rPr>
                <w:rFonts w:ascii="Arial" w:hAnsi="Arial" w:cs="Arial"/>
                <w:sz w:val="16"/>
                <w:szCs w:val="16"/>
              </w:rPr>
              <w:t>Démon</w:t>
            </w:r>
            <w:r w:rsidR="004F6588" w:rsidRPr="00527E9E">
              <w:rPr>
                <w:rFonts w:ascii="Tahoma" w:hAnsi="Tahoma" w:cs="Tahoma"/>
                <w:color w:val="000000"/>
                <w:sz w:val="16"/>
                <w:szCs w:val="16"/>
              </w:rPr>
              <w:t xml:space="preserve"> </w:t>
            </w:r>
            <w:r w:rsidR="004F6588">
              <w:rPr>
                <w:rFonts w:ascii="Tahoma" w:hAnsi="Tahoma" w:cs="Tahoma"/>
                <w:color w:val="000000"/>
                <w:sz w:val="16"/>
                <w:szCs w:val="16"/>
              </w:rPr>
              <w:t>(selon)</w:t>
            </w:r>
          </w:p>
        </w:tc>
        <w:tc>
          <w:tcPr>
            <w:tcW w:w="0" w:type="auto"/>
            <w:tcBorders>
              <w:top w:val="single" w:sz="12" w:space="0" w:color="auto"/>
              <w:left w:val="single" w:sz="12" w:space="0" w:color="auto"/>
              <w:right w:val="single" w:sz="12" w:space="0" w:color="auto"/>
            </w:tcBorders>
            <w:shd w:val="clear" w:color="auto" w:fill="D9D9D9"/>
          </w:tcPr>
          <w:p w14:paraId="6B3B78D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Chimère</w:t>
            </w:r>
          </w:p>
        </w:tc>
        <w:tc>
          <w:tcPr>
            <w:tcW w:w="0" w:type="auto"/>
            <w:tcBorders>
              <w:top w:val="single" w:sz="12" w:space="0" w:color="auto"/>
              <w:left w:val="single" w:sz="12" w:space="0" w:color="auto"/>
            </w:tcBorders>
            <w:shd w:val="clear" w:color="auto" w:fill="D9D9D9"/>
          </w:tcPr>
          <w:p w14:paraId="6398F2F4" w14:textId="6C9035C4" w:rsidR="00E6247C" w:rsidRPr="00527E9E" w:rsidRDefault="004F6588" w:rsidP="00E6247C">
            <w:pPr>
              <w:widowControl/>
              <w:jc w:val="left"/>
              <w:rPr>
                <w:rFonts w:ascii="Tahoma" w:hAnsi="Tahoma" w:cs="Tahoma"/>
                <w:sz w:val="16"/>
                <w:szCs w:val="16"/>
              </w:rPr>
            </w:pPr>
            <w:r>
              <w:rPr>
                <w:rFonts w:ascii="Tahoma" w:hAnsi="Tahoma" w:cs="Tahoma"/>
                <w:color w:val="000000"/>
                <w:sz w:val="16"/>
                <w:szCs w:val="16"/>
              </w:rPr>
              <w:t>Kot’Aran</w:t>
            </w:r>
          </w:p>
        </w:tc>
      </w:tr>
      <w:tr w:rsidR="00E6247C" w:rsidRPr="00527E9E" w14:paraId="79E91EE9" w14:textId="77777777" w:rsidTr="00F223CF">
        <w:tc>
          <w:tcPr>
            <w:tcW w:w="0" w:type="auto"/>
            <w:tcBorders>
              <w:left w:val="single" w:sz="12" w:space="0" w:color="auto"/>
            </w:tcBorders>
            <w:shd w:val="clear" w:color="auto" w:fill="D9D9D9"/>
          </w:tcPr>
          <w:p w14:paraId="7FB6AB85" w14:textId="77777777" w:rsidR="00E6247C" w:rsidRPr="00527E9E" w:rsidRDefault="00E6247C" w:rsidP="00F223CF">
            <w:pPr>
              <w:jc w:val="center"/>
              <w:rPr>
                <w:sz w:val="16"/>
                <w:szCs w:val="16"/>
              </w:rPr>
            </w:pPr>
            <w:r w:rsidRPr="00527E9E">
              <w:rPr>
                <w:sz w:val="16"/>
                <w:szCs w:val="16"/>
              </w:rPr>
              <w:t>73-74</w:t>
            </w:r>
          </w:p>
        </w:tc>
        <w:tc>
          <w:tcPr>
            <w:tcW w:w="0" w:type="auto"/>
            <w:tcBorders>
              <w:left w:val="single" w:sz="12" w:space="0" w:color="auto"/>
            </w:tcBorders>
            <w:shd w:val="clear" w:color="auto" w:fill="D9D9D9"/>
          </w:tcPr>
          <w:p w14:paraId="1DDF1B9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esprit</w:t>
            </w:r>
          </w:p>
        </w:tc>
        <w:tc>
          <w:tcPr>
            <w:tcW w:w="0" w:type="auto"/>
            <w:tcBorders>
              <w:left w:val="single" w:sz="12" w:space="0" w:color="auto"/>
              <w:right w:val="single" w:sz="12" w:space="0" w:color="auto"/>
            </w:tcBorders>
            <w:shd w:val="clear" w:color="auto" w:fill="D9D9D9"/>
          </w:tcPr>
          <w:p w14:paraId="1332E0C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Rai</w:t>
            </w:r>
          </w:p>
        </w:tc>
        <w:tc>
          <w:tcPr>
            <w:tcW w:w="0" w:type="auto"/>
            <w:tcBorders>
              <w:left w:val="single" w:sz="12" w:space="0" w:color="auto"/>
            </w:tcBorders>
            <w:shd w:val="clear" w:color="auto" w:fill="D9D9D9"/>
          </w:tcPr>
          <w:p w14:paraId="21E4FE9E" w14:textId="50629582" w:rsidR="00E6247C" w:rsidRPr="00527E9E" w:rsidRDefault="00E6247C" w:rsidP="00F223CF">
            <w:pPr>
              <w:rPr>
                <w:rFonts w:ascii="Arial" w:hAnsi="Arial" w:cs="Arial"/>
                <w:sz w:val="16"/>
                <w:szCs w:val="16"/>
              </w:rPr>
            </w:pPr>
            <w:r w:rsidRPr="00527E9E">
              <w:rPr>
                <w:rFonts w:ascii="Arial" w:hAnsi="Arial" w:cs="Arial"/>
                <w:sz w:val="16"/>
                <w:szCs w:val="16"/>
              </w:rPr>
              <w:t>Diable</w:t>
            </w:r>
            <w:r w:rsidR="004F6588" w:rsidRPr="00527E9E">
              <w:rPr>
                <w:rFonts w:ascii="Tahoma" w:hAnsi="Tahoma" w:cs="Tahoma"/>
                <w:color w:val="000000"/>
                <w:sz w:val="16"/>
                <w:szCs w:val="16"/>
              </w:rPr>
              <w:t xml:space="preserve"> </w:t>
            </w:r>
            <w:r w:rsidR="004F6588">
              <w:rPr>
                <w:rFonts w:ascii="Tahoma" w:hAnsi="Tahoma" w:cs="Tahoma"/>
                <w:color w:val="000000"/>
                <w:sz w:val="16"/>
                <w:szCs w:val="16"/>
              </w:rPr>
              <w:t>(selon)</w:t>
            </w:r>
          </w:p>
        </w:tc>
        <w:tc>
          <w:tcPr>
            <w:tcW w:w="0" w:type="auto"/>
            <w:tcBorders>
              <w:left w:val="single" w:sz="12" w:space="0" w:color="auto"/>
              <w:right w:val="single" w:sz="12" w:space="0" w:color="auto"/>
            </w:tcBorders>
            <w:shd w:val="clear" w:color="auto" w:fill="D9D9D9"/>
          </w:tcPr>
          <w:p w14:paraId="6908B73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Volevar</w:t>
            </w:r>
          </w:p>
        </w:tc>
        <w:tc>
          <w:tcPr>
            <w:tcW w:w="0" w:type="auto"/>
            <w:tcBorders>
              <w:left w:val="single" w:sz="12" w:space="0" w:color="auto"/>
            </w:tcBorders>
            <w:shd w:val="clear" w:color="auto" w:fill="D9D9D9"/>
          </w:tcPr>
          <w:p w14:paraId="0E6954DB"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Irnolo des montagnes</w:t>
            </w:r>
          </w:p>
        </w:tc>
      </w:tr>
      <w:tr w:rsidR="00E6247C" w:rsidRPr="00527E9E" w14:paraId="6EA64CDF" w14:textId="77777777" w:rsidTr="00F223CF">
        <w:tc>
          <w:tcPr>
            <w:tcW w:w="0" w:type="auto"/>
            <w:tcBorders>
              <w:left w:val="single" w:sz="12" w:space="0" w:color="auto"/>
            </w:tcBorders>
            <w:shd w:val="clear" w:color="auto" w:fill="D9D9D9"/>
          </w:tcPr>
          <w:p w14:paraId="7F53CA2D" w14:textId="77777777" w:rsidR="00E6247C" w:rsidRPr="00527E9E" w:rsidRDefault="00E6247C" w:rsidP="00F223CF">
            <w:pPr>
              <w:jc w:val="center"/>
              <w:rPr>
                <w:sz w:val="16"/>
                <w:szCs w:val="16"/>
              </w:rPr>
            </w:pPr>
            <w:r w:rsidRPr="00527E9E">
              <w:rPr>
                <w:sz w:val="16"/>
                <w:szCs w:val="16"/>
              </w:rPr>
              <w:t>75-76</w:t>
            </w:r>
          </w:p>
        </w:tc>
        <w:tc>
          <w:tcPr>
            <w:tcW w:w="0" w:type="auto"/>
            <w:tcBorders>
              <w:left w:val="single" w:sz="12" w:space="0" w:color="auto"/>
            </w:tcBorders>
            <w:shd w:val="clear" w:color="auto" w:fill="D9D9D9"/>
          </w:tcPr>
          <w:p w14:paraId="4C80122A"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Nain de bes</w:t>
            </w:r>
          </w:p>
        </w:tc>
        <w:tc>
          <w:tcPr>
            <w:tcW w:w="0" w:type="auto"/>
            <w:tcBorders>
              <w:left w:val="single" w:sz="12" w:space="0" w:color="auto"/>
              <w:right w:val="single" w:sz="12" w:space="0" w:color="auto"/>
            </w:tcBorders>
            <w:shd w:val="clear" w:color="auto" w:fill="D9D9D9"/>
          </w:tcPr>
          <w:p w14:paraId="6845ABC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Dianesse</w:t>
            </w:r>
          </w:p>
        </w:tc>
        <w:tc>
          <w:tcPr>
            <w:tcW w:w="0" w:type="auto"/>
            <w:tcBorders>
              <w:left w:val="single" w:sz="12" w:space="0" w:color="auto"/>
            </w:tcBorders>
            <w:shd w:val="clear" w:color="auto" w:fill="D9D9D9"/>
          </w:tcPr>
          <w:p w14:paraId="53DCA97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Malhorreur</w:t>
            </w:r>
          </w:p>
        </w:tc>
        <w:tc>
          <w:tcPr>
            <w:tcW w:w="0" w:type="auto"/>
            <w:tcBorders>
              <w:left w:val="single" w:sz="12" w:space="0" w:color="auto"/>
              <w:right w:val="single" w:sz="12" w:space="0" w:color="auto"/>
            </w:tcBorders>
            <w:shd w:val="clear" w:color="auto" w:fill="D9D9D9"/>
          </w:tcPr>
          <w:p w14:paraId="535D4950"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Ziso</w:t>
            </w:r>
          </w:p>
        </w:tc>
        <w:tc>
          <w:tcPr>
            <w:tcW w:w="0" w:type="auto"/>
            <w:tcBorders>
              <w:left w:val="single" w:sz="12" w:space="0" w:color="auto"/>
            </w:tcBorders>
            <w:shd w:val="clear" w:color="auto" w:fill="D9D9D9"/>
          </w:tcPr>
          <w:p w14:paraId="3CD2662B"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Sin</w:t>
            </w:r>
            <w:r w:rsidR="00E6247C" w:rsidRPr="00527E9E">
              <w:rPr>
                <w:rFonts w:ascii="Tahoma" w:hAnsi="Tahoma" w:cs="Tahoma"/>
                <w:color w:val="000000"/>
                <w:sz w:val="16"/>
                <w:szCs w:val="16"/>
              </w:rPr>
              <w:t>ge-fou</w:t>
            </w:r>
          </w:p>
        </w:tc>
      </w:tr>
      <w:tr w:rsidR="00E6247C" w:rsidRPr="00527E9E" w14:paraId="3954D030" w14:textId="77777777" w:rsidTr="00F223CF">
        <w:tc>
          <w:tcPr>
            <w:tcW w:w="0" w:type="auto"/>
            <w:tcBorders>
              <w:left w:val="single" w:sz="12" w:space="0" w:color="auto"/>
            </w:tcBorders>
            <w:shd w:val="clear" w:color="auto" w:fill="D9D9D9"/>
          </w:tcPr>
          <w:p w14:paraId="7CDFEB43" w14:textId="77777777" w:rsidR="00E6247C" w:rsidRPr="00527E9E" w:rsidRDefault="00E6247C" w:rsidP="00F223CF">
            <w:pPr>
              <w:jc w:val="center"/>
              <w:rPr>
                <w:sz w:val="16"/>
                <w:szCs w:val="16"/>
              </w:rPr>
            </w:pPr>
            <w:r w:rsidRPr="00527E9E">
              <w:rPr>
                <w:sz w:val="16"/>
                <w:szCs w:val="16"/>
              </w:rPr>
              <w:t>77-78</w:t>
            </w:r>
          </w:p>
        </w:tc>
        <w:tc>
          <w:tcPr>
            <w:tcW w:w="0" w:type="auto"/>
            <w:tcBorders>
              <w:left w:val="single" w:sz="12" w:space="0" w:color="auto"/>
            </w:tcBorders>
            <w:shd w:val="clear" w:color="auto" w:fill="D9D9D9"/>
          </w:tcPr>
          <w:p w14:paraId="35516B0B" w14:textId="77777777" w:rsidR="00E6247C" w:rsidRPr="00527E9E" w:rsidRDefault="00E6247C" w:rsidP="00E36057">
            <w:pPr>
              <w:widowControl/>
              <w:jc w:val="left"/>
              <w:rPr>
                <w:rFonts w:ascii="Tahoma" w:hAnsi="Tahoma" w:cs="Tahoma"/>
                <w:sz w:val="16"/>
                <w:szCs w:val="16"/>
              </w:rPr>
            </w:pPr>
            <w:r w:rsidRPr="00527E9E">
              <w:rPr>
                <w:rFonts w:ascii="Tahoma" w:hAnsi="Tahoma" w:cs="Tahoma"/>
                <w:color w:val="000000"/>
                <w:sz w:val="16"/>
                <w:szCs w:val="16"/>
              </w:rPr>
              <w:t>Élém</w:t>
            </w:r>
            <w:r w:rsidR="00E36057" w:rsidRPr="00527E9E">
              <w:rPr>
                <w:rFonts w:ascii="Tahoma" w:hAnsi="Tahoma" w:cs="Tahoma"/>
                <w:color w:val="000000"/>
                <w:sz w:val="16"/>
                <w:szCs w:val="16"/>
              </w:rPr>
              <w:t>e</w:t>
            </w:r>
            <w:r w:rsidRPr="00527E9E">
              <w:rPr>
                <w:rFonts w:ascii="Tahoma" w:hAnsi="Tahoma" w:cs="Tahoma"/>
                <w:color w:val="000000"/>
                <w:sz w:val="16"/>
                <w:szCs w:val="16"/>
              </w:rPr>
              <w:t>ntaire</w:t>
            </w:r>
          </w:p>
        </w:tc>
        <w:tc>
          <w:tcPr>
            <w:tcW w:w="0" w:type="auto"/>
            <w:tcBorders>
              <w:left w:val="single" w:sz="12" w:space="0" w:color="auto"/>
              <w:right w:val="single" w:sz="12" w:space="0" w:color="auto"/>
            </w:tcBorders>
            <w:shd w:val="clear" w:color="auto" w:fill="D9D9D9"/>
          </w:tcPr>
          <w:p w14:paraId="0F8448A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Ange</w:t>
            </w:r>
          </w:p>
        </w:tc>
        <w:tc>
          <w:tcPr>
            <w:tcW w:w="0" w:type="auto"/>
            <w:tcBorders>
              <w:left w:val="single" w:sz="12" w:space="0" w:color="auto"/>
            </w:tcBorders>
            <w:shd w:val="clear" w:color="auto" w:fill="D9D9D9"/>
          </w:tcPr>
          <w:p w14:paraId="60E42FB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Esprit </w:t>
            </w:r>
            <w:r w:rsidR="00E6247C" w:rsidRPr="00527E9E">
              <w:rPr>
                <w:rFonts w:ascii="Tahoma" w:hAnsi="Tahoma" w:cs="Tahoma"/>
                <w:color w:val="000000"/>
                <w:sz w:val="16"/>
                <w:szCs w:val="16"/>
              </w:rPr>
              <w:t>vengeur</w:t>
            </w:r>
          </w:p>
        </w:tc>
        <w:tc>
          <w:tcPr>
            <w:tcW w:w="0" w:type="auto"/>
            <w:tcBorders>
              <w:left w:val="single" w:sz="12" w:space="0" w:color="auto"/>
              <w:right w:val="single" w:sz="12" w:space="0" w:color="auto"/>
            </w:tcBorders>
            <w:shd w:val="clear" w:color="auto" w:fill="D9D9D9"/>
          </w:tcPr>
          <w:p w14:paraId="2D06914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Yaza</w:t>
            </w:r>
          </w:p>
        </w:tc>
        <w:tc>
          <w:tcPr>
            <w:tcW w:w="0" w:type="auto"/>
            <w:tcBorders>
              <w:left w:val="single" w:sz="12" w:space="0" w:color="auto"/>
            </w:tcBorders>
            <w:shd w:val="clear" w:color="auto" w:fill="D9D9D9"/>
          </w:tcPr>
          <w:p w14:paraId="6FFF89C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Grantom</w:t>
            </w:r>
          </w:p>
        </w:tc>
      </w:tr>
      <w:tr w:rsidR="00E6247C" w:rsidRPr="00527E9E" w14:paraId="1A69C487" w14:textId="77777777" w:rsidTr="00F223CF">
        <w:tc>
          <w:tcPr>
            <w:tcW w:w="0" w:type="auto"/>
            <w:tcBorders>
              <w:left w:val="single" w:sz="12" w:space="0" w:color="auto"/>
            </w:tcBorders>
            <w:shd w:val="clear" w:color="auto" w:fill="D9D9D9"/>
          </w:tcPr>
          <w:p w14:paraId="05C38CE5" w14:textId="77777777" w:rsidR="00E6247C" w:rsidRPr="00527E9E" w:rsidRDefault="00E6247C" w:rsidP="00F223CF">
            <w:pPr>
              <w:jc w:val="center"/>
              <w:rPr>
                <w:sz w:val="16"/>
                <w:szCs w:val="16"/>
              </w:rPr>
            </w:pPr>
            <w:r w:rsidRPr="00527E9E">
              <w:rPr>
                <w:sz w:val="16"/>
                <w:szCs w:val="16"/>
              </w:rPr>
              <w:t>79-80</w:t>
            </w:r>
          </w:p>
        </w:tc>
        <w:tc>
          <w:tcPr>
            <w:tcW w:w="0" w:type="auto"/>
            <w:tcBorders>
              <w:left w:val="single" w:sz="12" w:space="0" w:color="auto"/>
            </w:tcBorders>
            <w:shd w:val="clear" w:color="auto" w:fill="D9D9D9"/>
          </w:tcPr>
          <w:p w14:paraId="3A00DD4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Taureau vert</w:t>
            </w:r>
          </w:p>
        </w:tc>
        <w:tc>
          <w:tcPr>
            <w:tcW w:w="0" w:type="auto"/>
            <w:tcBorders>
              <w:left w:val="single" w:sz="12" w:space="0" w:color="auto"/>
              <w:right w:val="single" w:sz="12" w:space="0" w:color="auto"/>
            </w:tcBorders>
            <w:shd w:val="clear" w:color="auto" w:fill="D9D9D9"/>
          </w:tcPr>
          <w:p w14:paraId="4E36779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Corne divine</w:t>
            </w:r>
          </w:p>
        </w:tc>
        <w:tc>
          <w:tcPr>
            <w:tcW w:w="0" w:type="auto"/>
            <w:tcBorders>
              <w:left w:val="single" w:sz="12" w:space="0" w:color="auto"/>
            </w:tcBorders>
            <w:shd w:val="clear" w:color="auto" w:fill="D9D9D9"/>
          </w:tcPr>
          <w:p w14:paraId="1A97950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Kilerain</w:t>
            </w:r>
          </w:p>
        </w:tc>
        <w:tc>
          <w:tcPr>
            <w:tcW w:w="0" w:type="auto"/>
            <w:tcBorders>
              <w:left w:val="single" w:sz="12" w:space="0" w:color="auto"/>
              <w:right w:val="single" w:sz="12" w:space="0" w:color="auto"/>
            </w:tcBorders>
            <w:shd w:val="clear" w:color="auto" w:fill="D9D9D9"/>
          </w:tcPr>
          <w:p w14:paraId="443E1DD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Chevange</w:t>
            </w:r>
          </w:p>
        </w:tc>
        <w:tc>
          <w:tcPr>
            <w:tcW w:w="0" w:type="auto"/>
            <w:tcBorders>
              <w:left w:val="single" w:sz="12" w:space="0" w:color="auto"/>
            </w:tcBorders>
            <w:shd w:val="clear" w:color="auto" w:fill="D9D9D9"/>
          </w:tcPr>
          <w:p w14:paraId="1E0AABB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Hydre</w:t>
            </w:r>
          </w:p>
        </w:tc>
      </w:tr>
      <w:tr w:rsidR="00E6247C" w:rsidRPr="00527E9E" w14:paraId="6B873626" w14:textId="77777777" w:rsidTr="00F223CF">
        <w:tc>
          <w:tcPr>
            <w:tcW w:w="0" w:type="auto"/>
            <w:tcBorders>
              <w:left w:val="single" w:sz="12" w:space="0" w:color="auto"/>
            </w:tcBorders>
            <w:shd w:val="clear" w:color="auto" w:fill="D9D9D9"/>
          </w:tcPr>
          <w:p w14:paraId="66A521FE" w14:textId="77777777" w:rsidR="00E6247C" w:rsidRPr="00527E9E" w:rsidRDefault="00E6247C" w:rsidP="00F223CF">
            <w:pPr>
              <w:jc w:val="center"/>
              <w:rPr>
                <w:sz w:val="16"/>
                <w:szCs w:val="16"/>
              </w:rPr>
            </w:pPr>
            <w:r w:rsidRPr="00527E9E">
              <w:rPr>
                <w:sz w:val="16"/>
                <w:szCs w:val="16"/>
              </w:rPr>
              <w:t>81-82</w:t>
            </w:r>
          </w:p>
        </w:tc>
        <w:tc>
          <w:tcPr>
            <w:tcW w:w="0" w:type="auto"/>
            <w:tcBorders>
              <w:left w:val="single" w:sz="12" w:space="0" w:color="auto"/>
            </w:tcBorders>
            <w:shd w:val="clear" w:color="auto" w:fill="D9D9D9"/>
          </w:tcPr>
          <w:p w14:paraId="6815FAE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Centaure</w:t>
            </w:r>
          </w:p>
        </w:tc>
        <w:tc>
          <w:tcPr>
            <w:tcW w:w="0" w:type="auto"/>
            <w:tcBorders>
              <w:left w:val="single" w:sz="12" w:space="0" w:color="auto"/>
              <w:right w:val="single" w:sz="12" w:space="0" w:color="auto"/>
            </w:tcBorders>
            <w:shd w:val="clear" w:color="auto" w:fill="D9D9D9"/>
          </w:tcPr>
          <w:p w14:paraId="2E46F31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Cheval </w:t>
            </w:r>
            <w:r w:rsidR="00E6247C" w:rsidRPr="00527E9E">
              <w:rPr>
                <w:rFonts w:ascii="Tahoma" w:hAnsi="Tahoma" w:cs="Tahoma"/>
                <w:color w:val="000000"/>
                <w:sz w:val="16"/>
                <w:szCs w:val="16"/>
              </w:rPr>
              <w:t>des cieux</w:t>
            </w:r>
          </w:p>
        </w:tc>
        <w:tc>
          <w:tcPr>
            <w:tcW w:w="0" w:type="auto"/>
            <w:tcBorders>
              <w:left w:val="single" w:sz="12" w:space="0" w:color="auto"/>
            </w:tcBorders>
            <w:shd w:val="clear" w:color="auto" w:fill="D9D9D9"/>
          </w:tcPr>
          <w:p w14:paraId="72E79EC7"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Olifant</w:t>
            </w:r>
          </w:p>
        </w:tc>
        <w:tc>
          <w:tcPr>
            <w:tcW w:w="0" w:type="auto"/>
            <w:tcBorders>
              <w:left w:val="single" w:sz="12" w:space="0" w:color="auto"/>
              <w:right w:val="single" w:sz="12" w:space="0" w:color="auto"/>
            </w:tcBorders>
            <w:shd w:val="clear" w:color="auto" w:fill="D9D9D9"/>
          </w:tcPr>
          <w:p w14:paraId="3AC31CB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Chimère</w:t>
            </w:r>
          </w:p>
        </w:tc>
        <w:tc>
          <w:tcPr>
            <w:tcW w:w="0" w:type="auto"/>
            <w:tcBorders>
              <w:left w:val="single" w:sz="12" w:space="0" w:color="auto"/>
            </w:tcBorders>
            <w:shd w:val="clear" w:color="auto" w:fill="D9D9D9"/>
          </w:tcPr>
          <w:p w14:paraId="6A30C1C9"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Nain</w:t>
            </w:r>
            <w:r w:rsidR="00E6247C" w:rsidRPr="00527E9E">
              <w:rPr>
                <w:rFonts w:ascii="Tahoma" w:hAnsi="Tahoma" w:cs="Tahoma"/>
                <w:color w:val="000000"/>
                <w:sz w:val="16"/>
                <w:szCs w:val="16"/>
              </w:rPr>
              <w:t>-géant</w:t>
            </w:r>
          </w:p>
        </w:tc>
      </w:tr>
      <w:tr w:rsidR="00E6247C" w:rsidRPr="00527E9E" w14:paraId="2D8E4138" w14:textId="77777777" w:rsidTr="00F223CF">
        <w:tc>
          <w:tcPr>
            <w:tcW w:w="0" w:type="auto"/>
            <w:tcBorders>
              <w:left w:val="single" w:sz="12" w:space="0" w:color="auto"/>
            </w:tcBorders>
            <w:shd w:val="clear" w:color="auto" w:fill="D9D9D9"/>
          </w:tcPr>
          <w:p w14:paraId="3D3552DB" w14:textId="77777777" w:rsidR="00E6247C" w:rsidRPr="00527E9E" w:rsidRDefault="00E6247C" w:rsidP="00F223CF">
            <w:pPr>
              <w:jc w:val="center"/>
              <w:rPr>
                <w:sz w:val="16"/>
                <w:szCs w:val="16"/>
              </w:rPr>
            </w:pPr>
            <w:r w:rsidRPr="00527E9E">
              <w:rPr>
                <w:sz w:val="16"/>
                <w:szCs w:val="16"/>
              </w:rPr>
              <w:t>83-84</w:t>
            </w:r>
          </w:p>
        </w:tc>
        <w:tc>
          <w:tcPr>
            <w:tcW w:w="0" w:type="auto"/>
            <w:tcBorders>
              <w:left w:val="single" w:sz="12" w:space="0" w:color="auto"/>
            </w:tcBorders>
            <w:shd w:val="clear" w:color="auto" w:fill="D9D9D9"/>
          </w:tcPr>
          <w:p w14:paraId="41B8698F"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Cheval féérique</w:t>
            </w:r>
          </w:p>
        </w:tc>
        <w:tc>
          <w:tcPr>
            <w:tcW w:w="0" w:type="auto"/>
            <w:tcBorders>
              <w:left w:val="single" w:sz="12" w:space="0" w:color="auto"/>
              <w:right w:val="single" w:sz="12" w:space="0" w:color="auto"/>
            </w:tcBorders>
            <w:shd w:val="clear" w:color="auto" w:fill="D9D9D9"/>
          </w:tcPr>
          <w:p w14:paraId="5AB67029"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Rai</w:t>
            </w:r>
          </w:p>
        </w:tc>
        <w:tc>
          <w:tcPr>
            <w:tcW w:w="0" w:type="auto"/>
            <w:tcBorders>
              <w:left w:val="single" w:sz="12" w:space="0" w:color="auto"/>
            </w:tcBorders>
            <w:shd w:val="clear" w:color="auto" w:fill="D9D9D9"/>
          </w:tcPr>
          <w:p w14:paraId="23F9AD3D"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Roi déchu</w:t>
            </w:r>
          </w:p>
        </w:tc>
        <w:tc>
          <w:tcPr>
            <w:tcW w:w="0" w:type="auto"/>
            <w:tcBorders>
              <w:left w:val="single" w:sz="12" w:space="0" w:color="auto"/>
              <w:right w:val="single" w:sz="12" w:space="0" w:color="auto"/>
            </w:tcBorders>
            <w:shd w:val="clear" w:color="auto" w:fill="D9D9D9"/>
          </w:tcPr>
          <w:p w14:paraId="3C77B68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Volevar</w:t>
            </w:r>
          </w:p>
        </w:tc>
        <w:tc>
          <w:tcPr>
            <w:tcW w:w="0" w:type="auto"/>
            <w:tcBorders>
              <w:left w:val="single" w:sz="12" w:space="0" w:color="auto"/>
            </w:tcBorders>
            <w:shd w:val="clear" w:color="auto" w:fill="D9D9D9"/>
          </w:tcPr>
          <w:p w14:paraId="57A344AB"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Serpent des tréfonds</w:t>
            </w:r>
          </w:p>
        </w:tc>
      </w:tr>
      <w:tr w:rsidR="00E6247C" w:rsidRPr="00527E9E" w14:paraId="328855B2" w14:textId="77777777" w:rsidTr="00F223CF">
        <w:tc>
          <w:tcPr>
            <w:tcW w:w="0" w:type="auto"/>
            <w:tcBorders>
              <w:left w:val="single" w:sz="12" w:space="0" w:color="auto"/>
            </w:tcBorders>
            <w:shd w:val="clear" w:color="auto" w:fill="D9D9D9"/>
          </w:tcPr>
          <w:p w14:paraId="4568C6CD" w14:textId="77777777" w:rsidR="00E6247C" w:rsidRPr="00527E9E" w:rsidRDefault="00E6247C" w:rsidP="00F223CF">
            <w:pPr>
              <w:jc w:val="center"/>
              <w:rPr>
                <w:sz w:val="16"/>
                <w:szCs w:val="16"/>
              </w:rPr>
            </w:pPr>
            <w:r w:rsidRPr="00527E9E">
              <w:rPr>
                <w:sz w:val="16"/>
                <w:szCs w:val="16"/>
              </w:rPr>
              <w:t>85-86</w:t>
            </w:r>
          </w:p>
        </w:tc>
        <w:tc>
          <w:tcPr>
            <w:tcW w:w="0" w:type="auto"/>
            <w:tcBorders>
              <w:left w:val="single" w:sz="12" w:space="0" w:color="auto"/>
            </w:tcBorders>
            <w:shd w:val="clear" w:color="auto" w:fill="D9D9D9"/>
          </w:tcPr>
          <w:p w14:paraId="5F9F8EEC" w14:textId="09BFFFDF" w:rsidR="00E6247C" w:rsidRPr="00527E9E" w:rsidRDefault="004F6588" w:rsidP="00E6247C">
            <w:pPr>
              <w:widowControl/>
              <w:jc w:val="left"/>
              <w:rPr>
                <w:rFonts w:ascii="Tahoma" w:hAnsi="Tahoma" w:cs="Tahoma"/>
                <w:sz w:val="16"/>
                <w:szCs w:val="16"/>
              </w:rPr>
            </w:pPr>
            <w:r>
              <w:rPr>
                <w:rFonts w:ascii="Tahoma" w:hAnsi="Tahoma" w:cs="Tahoma"/>
                <w:color w:val="000000"/>
                <w:sz w:val="16"/>
                <w:szCs w:val="16"/>
              </w:rPr>
              <w:t>Ancêtre</w:t>
            </w:r>
          </w:p>
        </w:tc>
        <w:tc>
          <w:tcPr>
            <w:tcW w:w="0" w:type="auto"/>
            <w:tcBorders>
              <w:left w:val="single" w:sz="12" w:space="0" w:color="auto"/>
              <w:right w:val="single" w:sz="12" w:space="0" w:color="auto"/>
            </w:tcBorders>
            <w:shd w:val="clear" w:color="auto" w:fill="D9D9D9"/>
          </w:tcPr>
          <w:p w14:paraId="073AD58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Dianesse</w:t>
            </w:r>
          </w:p>
        </w:tc>
        <w:tc>
          <w:tcPr>
            <w:tcW w:w="0" w:type="auto"/>
            <w:tcBorders>
              <w:left w:val="single" w:sz="12" w:space="0" w:color="auto"/>
            </w:tcBorders>
            <w:shd w:val="clear" w:color="auto" w:fill="D9D9D9"/>
          </w:tcPr>
          <w:p w14:paraId="771E045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Salmorsure</w:t>
            </w:r>
          </w:p>
        </w:tc>
        <w:tc>
          <w:tcPr>
            <w:tcW w:w="0" w:type="auto"/>
            <w:tcBorders>
              <w:left w:val="single" w:sz="12" w:space="0" w:color="auto"/>
              <w:right w:val="single" w:sz="12" w:space="0" w:color="auto"/>
            </w:tcBorders>
            <w:shd w:val="clear" w:color="auto" w:fill="D9D9D9"/>
          </w:tcPr>
          <w:p w14:paraId="559A54B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Ziso</w:t>
            </w:r>
          </w:p>
        </w:tc>
        <w:tc>
          <w:tcPr>
            <w:tcW w:w="0" w:type="auto"/>
            <w:tcBorders>
              <w:left w:val="single" w:sz="12" w:space="0" w:color="auto"/>
            </w:tcBorders>
            <w:shd w:val="clear" w:color="auto" w:fill="D9D9D9"/>
          </w:tcPr>
          <w:p w14:paraId="1CB04D0B"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Chiméara</w:t>
            </w:r>
          </w:p>
        </w:tc>
      </w:tr>
      <w:tr w:rsidR="00E6247C" w:rsidRPr="00527E9E" w14:paraId="49B45406" w14:textId="77777777" w:rsidTr="00F223CF">
        <w:tc>
          <w:tcPr>
            <w:tcW w:w="0" w:type="auto"/>
            <w:tcBorders>
              <w:left w:val="single" w:sz="12" w:space="0" w:color="auto"/>
            </w:tcBorders>
            <w:shd w:val="clear" w:color="auto" w:fill="D9D9D9"/>
          </w:tcPr>
          <w:p w14:paraId="334C5812" w14:textId="77777777" w:rsidR="00E6247C" w:rsidRPr="00527E9E" w:rsidRDefault="00E6247C" w:rsidP="00F223CF">
            <w:pPr>
              <w:jc w:val="center"/>
              <w:rPr>
                <w:sz w:val="16"/>
                <w:szCs w:val="16"/>
              </w:rPr>
            </w:pPr>
            <w:r w:rsidRPr="00527E9E">
              <w:rPr>
                <w:sz w:val="16"/>
                <w:szCs w:val="16"/>
              </w:rPr>
              <w:t>87-88</w:t>
            </w:r>
          </w:p>
        </w:tc>
        <w:tc>
          <w:tcPr>
            <w:tcW w:w="0" w:type="auto"/>
            <w:tcBorders>
              <w:left w:val="single" w:sz="12" w:space="0" w:color="auto"/>
            </w:tcBorders>
            <w:shd w:val="clear" w:color="auto" w:fill="D9D9D9"/>
          </w:tcPr>
          <w:p w14:paraId="12DB6C2E"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Fée des monts</w:t>
            </w:r>
          </w:p>
        </w:tc>
        <w:tc>
          <w:tcPr>
            <w:tcW w:w="0" w:type="auto"/>
            <w:tcBorders>
              <w:left w:val="single" w:sz="12" w:space="0" w:color="auto"/>
              <w:right w:val="single" w:sz="12" w:space="0" w:color="auto"/>
            </w:tcBorders>
            <w:shd w:val="clear" w:color="auto" w:fill="D9D9D9"/>
          </w:tcPr>
          <w:p w14:paraId="06D1D8B0"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Ange</w:t>
            </w:r>
          </w:p>
        </w:tc>
        <w:tc>
          <w:tcPr>
            <w:tcW w:w="0" w:type="auto"/>
            <w:tcBorders>
              <w:left w:val="single" w:sz="12" w:space="0" w:color="auto"/>
            </w:tcBorders>
            <w:shd w:val="clear" w:color="auto" w:fill="D9D9D9"/>
          </w:tcPr>
          <w:p w14:paraId="3B727F5A"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Baindsan</w:t>
            </w:r>
          </w:p>
        </w:tc>
        <w:tc>
          <w:tcPr>
            <w:tcW w:w="0" w:type="auto"/>
            <w:tcBorders>
              <w:left w:val="single" w:sz="12" w:space="0" w:color="auto"/>
              <w:right w:val="single" w:sz="12" w:space="0" w:color="auto"/>
            </w:tcBorders>
            <w:shd w:val="clear" w:color="auto" w:fill="D9D9D9"/>
          </w:tcPr>
          <w:p w14:paraId="328C6801"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Yaza</w:t>
            </w:r>
          </w:p>
        </w:tc>
        <w:tc>
          <w:tcPr>
            <w:tcW w:w="0" w:type="auto"/>
            <w:tcBorders>
              <w:left w:val="single" w:sz="12" w:space="0" w:color="auto"/>
            </w:tcBorders>
            <w:shd w:val="clear" w:color="auto" w:fill="D9D9D9"/>
          </w:tcPr>
          <w:p w14:paraId="4F7EACB4"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Grantom des rocs</w:t>
            </w:r>
          </w:p>
        </w:tc>
      </w:tr>
      <w:tr w:rsidR="00E6247C" w:rsidRPr="00527E9E" w14:paraId="5E991D66" w14:textId="77777777" w:rsidTr="00F223CF">
        <w:tc>
          <w:tcPr>
            <w:tcW w:w="0" w:type="auto"/>
            <w:tcBorders>
              <w:left w:val="single" w:sz="12" w:space="0" w:color="auto"/>
              <w:bottom w:val="single" w:sz="12" w:space="0" w:color="auto"/>
            </w:tcBorders>
            <w:shd w:val="clear" w:color="auto" w:fill="D9D9D9"/>
          </w:tcPr>
          <w:p w14:paraId="260853D5" w14:textId="77777777" w:rsidR="00E6247C" w:rsidRPr="00527E9E" w:rsidRDefault="00E6247C" w:rsidP="00F223CF">
            <w:pPr>
              <w:jc w:val="center"/>
              <w:rPr>
                <w:sz w:val="16"/>
                <w:szCs w:val="16"/>
              </w:rPr>
            </w:pPr>
            <w:r w:rsidRPr="00527E9E">
              <w:rPr>
                <w:sz w:val="16"/>
                <w:szCs w:val="16"/>
              </w:rPr>
              <w:t>89-90</w:t>
            </w:r>
          </w:p>
        </w:tc>
        <w:tc>
          <w:tcPr>
            <w:tcW w:w="0" w:type="auto"/>
            <w:tcBorders>
              <w:left w:val="single" w:sz="12" w:space="0" w:color="auto"/>
              <w:bottom w:val="single" w:sz="12" w:space="0" w:color="auto"/>
            </w:tcBorders>
            <w:shd w:val="clear" w:color="auto" w:fill="D9D9D9"/>
          </w:tcPr>
          <w:p w14:paraId="2884CA3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Silar</w:t>
            </w:r>
          </w:p>
        </w:tc>
        <w:tc>
          <w:tcPr>
            <w:tcW w:w="0" w:type="auto"/>
            <w:tcBorders>
              <w:left w:val="single" w:sz="12" w:space="0" w:color="auto"/>
              <w:bottom w:val="single" w:sz="12" w:space="0" w:color="auto"/>
              <w:right w:val="single" w:sz="12" w:space="0" w:color="auto"/>
            </w:tcBorders>
            <w:shd w:val="clear" w:color="auto" w:fill="D9D9D9"/>
          </w:tcPr>
          <w:p w14:paraId="094DECBC"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Corne </w:t>
            </w:r>
            <w:r w:rsidR="00E6247C" w:rsidRPr="00527E9E">
              <w:rPr>
                <w:rFonts w:ascii="Tahoma" w:hAnsi="Tahoma" w:cs="Tahoma"/>
                <w:color w:val="000000"/>
                <w:sz w:val="16"/>
                <w:szCs w:val="16"/>
              </w:rPr>
              <w:t>divine</w:t>
            </w:r>
          </w:p>
        </w:tc>
        <w:tc>
          <w:tcPr>
            <w:tcW w:w="0" w:type="auto"/>
            <w:tcBorders>
              <w:left w:val="single" w:sz="12" w:space="0" w:color="auto"/>
              <w:bottom w:val="single" w:sz="12" w:space="0" w:color="auto"/>
            </w:tcBorders>
            <w:shd w:val="clear" w:color="auto" w:fill="D9D9D9"/>
          </w:tcPr>
          <w:p w14:paraId="0D7F927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Kramor</w:t>
            </w:r>
          </w:p>
        </w:tc>
        <w:tc>
          <w:tcPr>
            <w:tcW w:w="0" w:type="auto"/>
            <w:tcBorders>
              <w:left w:val="single" w:sz="12" w:space="0" w:color="auto"/>
              <w:bottom w:val="single" w:sz="12" w:space="0" w:color="auto"/>
              <w:right w:val="single" w:sz="12" w:space="0" w:color="auto"/>
            </w:tcBorders>
            <w:shd w:val="clear" w:color="auto" w:fill="D9D9D9"/>
          </w:tcPr>
          <w:p w14:paraId="72235CA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Chevange</w:t>
            </w:r>
          </w:p>
        </w:tc>
        <w:tc>
          <w:tcPr>
            <w:tcW w:w="0" w:type="auto"/>
            <w:tcBorders>
              <w:left w:val="single" w:sz="12" w:space="0" w:color="auto"/>
              <w:bottom w:val="single" w:sz="12" w:space="0" w:color="auto"/>
            </w:tcBorders>
            <w:shd w:val="clear" w:color="auto" w:fill="D9D9D9"/>
          </w:tcPr>
          <w:p w14:paraId="51A5BEE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Torcheur</w:t>
            </w:r>
          </w:p>
        </w:tc>
      </w:tr>
      <w:tr w:rsidR="00E6247C" w:rsidRPr="00527E9E" w14:paraId="5C97B135" w14:textId="77777777" w:rsidTr="00F223CF">
        <w:tc>
          <w:tcPr>
            <w:tcW w:w="0" w:type="auto"/>
            <w:tcBorders>
              <w:top w:val="single" w:sz="12" w:space="0" w:color="auto"/>
              <w:left w:val="single" w:sz="12" w:space="0" w:color="auto"/>
            </w:tcBorders>
            <w:shd w:val="clear" w:color="auto" w:fill="C0C0C0"/>
          </w:tcPr>
          <w:p w14:paraId="3309B376" w14:textId="77777777" w:rsidR="00E6247C" w:rsidRPr="00527E9E" w:rsidRDefault="00E6247C" w:rsidP="00F223CF">
            <w:pPr>
              <w:jc w:val="center"/>
              <w:rPr>
                <w:sz w:val="16"/>
                <w:szCs w:val="16"/>
              </w:rPr>
            </w:pPr>
            <w:r w:rsidRPr="00527E9E">
              <w:rPr>
                <w:sz w:val="16"/>
                <w:szCs w:val="16"/>
              </w:rPr>
              <w:t>91</w:t>
            </w:r>
          </w:p>
        </w:tc>
        <w:tc>
          <w:tcPr>
            <w:tcW w:w="0" w:type="auto"/>
            <w:tcBorders>
              <w:top w:val="single" w:sz="12" w:space="0" w:color="auto"/>
              <w:left w:val="single" w:sz="12" w:space="0" w:color="auto"/>
            </w:tcBorders>
            <w:shd w:val="clear" w:color="auto" w:fill="C0C0C0"/>
          </w:tcPr>
          <w:p w14:paraId="163694C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Lame éternelle</w:t>
            </w:r>
          </w:p>
        </w:tc>
        <w:tc>
          <w:tcPr>
            <w:tcW w:w="0" w:type="auto"/>
            <w:tcBorders>
              <w:top w:val="single" w:sz="12" w:space="0" w:color="auto"/>
              <w:left w:val="single" w:sz="12" w:space="0" w:color="auto"/>
              <w:right w:val="single" w:sz="12" w:space="0" w:color="auto"/>
            </w:tcBorders>
            <w:shd w:val="clear" w:color="auto" w:fill="C0C0C0"/>
          </w:tcPr>
          <w:p w14:paraId="46F75BA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Grand </w:t>
            </w:r>
            <w:r w:rsidR="00E6247C" w:rsidRPr="00527E9E">
              <w:rPr>
                <w:rFonts w:ascii="Tahoma" w:hAnsi="Tahoma" w:cs="Tahoma"/>
                <w:color w:val="000000"/>
                <w:sz w:val="16"/>
                <w:szCs w:val="16"/>
              </w:rPr>
              <w:t>ange</w:t>
            </w:r>
          </w:p>
        </w:tc>
        <w:tc>
          <w:tcPr>
            <w:tcW w:w="0" w:type="auto"/>
            <w:tcBorders>
              <w:top w:val="single" w:sz="12" w:space="0" w:color="auto"/>
              <w:left w:val="single" w:sz="12" w:space="0" w:color="auto"/>
            </w:tcBorders>
            <w:shd w:val="clear" w:color="auto" w:fill="C0C0C0"/>
          </w:tcPr>
          <w:p w14:paraId="1A83238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Lamante</w:t>
            </w:r>
          </w:p>
        </w:tc>
        <w:tc>
          <w:tcPr>
            <w:tcW w:w="0" w:type="auto"/>
            <w:tcBorders>
              <w:top w:val="single" w:sz="12" w:space="0" w:color="auto"/>
              <w:left w:val="single" w:sz="12" w:space="0" w:color="auto"/>
              <w:right w:val="single" w:sz="12" w:space="0" w:color="auto"/>
            </w:tcBorders>
            <w:shd w:val="clear" w:color="auto" w:fill="C0C0C0"/>
          </w:tcPr>
          <w:p w14:paraId="33F7BFED"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Elom</w:t>
            </w:r>
          </w:p>
        </w:tc>
        <w:tc>
          <w:tcPr>
            <w:tcW w:w="0" w:type="auto"/>
            <w:tcBorders>
              <w:top w:val="single" w:sz="12" w:space="0" w:color="auto"/>
              <w:left w:val="single" w:sz="12" w:space="0" w:color="auto"/>
            </w:tcBorders>
            <w:shd w:val="clear" w:color="auto" w:fill="C0C0C0"/>
          </w:tcPr>
          <w:p w14:paraId="428AA98F"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Cornu</w:t>
            </w:r>
          </w:p>
        </w:tc>
      </w:tr>
      <w:tr w:rsidR="00E6247C" w:rsidRPr="00527E9E" w14:paraId="4C508A70" w14:textId="77777777" w:rsidTr="00F223CF">
        <w:tc>
          <w:tcPr>
            <w:tcW w:w="0" w:type="auto"/>
            <w:tcBorders>
              <w:left w:val="single" w:sz="12" w:space="0" w:color="auto"/>
            </w:tcBorders>
            <w:shd w:val="clear" w:color="auto" w:fill="C0C0C0"/>
          </w:tcPr>
          <w:p w14:paraId="42762B6D" w14:textId="77777777" w:rsidR="00E6247C" w:rsidRPr="00527E9E" w:rsidRDefault="00E6247C" w:rsidP="00F223CF">
            <w:pPr>
              <w:jc w:val="center"/>
              <w:rPr>
                <w:sz w:val="16"/>
                <w:szCs w:val="16"/>
              </w:rPr>
            </w:pPr>
            <w:r w:rsidRPr="00527E9E">
              <w:rPr>
                <w:sz w:val="16"/>
                <w:szCs w:val="16"/>
              </w:rPr>
              <w:t>92</w:t>
            </w:r>
          </w:p>
        </w:tc>
        <w:tc>
          <w:tcPr>
            <w:tcW w:w="0" w:type="auto"/>
            <w:tcBorders>
              <w:left w:val="single" w:sz="12" w:space="0" w:color="auto"/>
            </w:tcBorders>
            <w:shd w:val="clear" w:color="auto" w:fill="C0C0C0"/>
          </w:tcPr>
          <w:p w14:paraId="4A6CC10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Maîtresse de tous</w:t>
            </w:r>
          </w:p>
        </w:tc>
        <w:tc>
          <w:tcPr>
            <w:tcW w:w="0" w:type="auto"/>
            <w:tcBorders>
              <w:left w:val="single" w:sz="12" w:space="0" w:color="auto"/>
              <w:right w:val="single" w:sz="12" w:space="0" w:color="auto"/>
            </w:tcBorders>
            <w:shd w:val="clear" w:color="auto" w:fill="C0C0C0"/>
          </w:tcPr>
          <w:p w14:paraId="4935E78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Ange de la vengeance</w:t>
            </w:r>
          </w:p>
        </w:tc>
        <w:tc>
          <w:tcPr>
            <w:tcW w:w="0" w:type="auto"/>
            <w:tcBorders>
              <w:left w:val="single" w:sz="12" w:space="0" w:color="auto"/>
            </w:tcBorders>
            <w:shd w:val="clear" w:color="auto" w:fill="C0C0C0"/>
          </w:tcPr>
          <w:p w14:paraId="33FF486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Serpent d'el</w:t>
            </w:r>
            <w:r w:rsidR="00E6247C" w:rsidRPr="00527E9E">
              <w:rPr>
                <w:rFonts w:ascii="Tahoma" w:hAnsi="Tahoma" w:cs="Tahoma"/>
                <w:color w:val="000000"/>
                <w:sz w:val="16"/>
                <w:szCs w:val="16"/>
              </w:rPr>
              <w:t>dor</w:t>
            </w:r>
          </w:p>
        </w:tc>
        <w:tc>
          <w:tcPr>
            <w:tcW w:w="0" w:type="auto"/>
            <w:tcBorders>
              <w:left w:val="single" w:sz="12" w:space="0" w:color="auto"/>
              <w:right w:val="single" w:sz="12" w:space="0" w:color="auto"/>
            </w:tcBorders>
            <w:shd w:val="clear" w:color="auto" w:fill="C0C0C0"/>
          </w:tcPr>
          <w:p w14:paraId="6388AF7E"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Minotaure de feu</w:t>
            </w:r>
          </w:p>
        </w:tc>
        <w:tc>
          <w:tcPr>
            <w:tcW w:w="0" w:type="auto"/>
            <w:tcBorders>
              <w:left w:val="single" w:sz="12" w:space="0" w:color="auto"/>
            </w:tcBorders>
            <w:shd w:val="clear" w:color="auto" w:fill="C0C0C0"/>
          </w:tcPr>
          <w:p w14:paraId="0DC15117"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Cyclom</w:t>
            </w:r>
          </w:p>
        </w:tc>
      </w:tr>
      <w:tr w:rsidR="00E6247C" w:rsidRPr="00527E9E" w14:paraId="2A804C7E" w14:textId="77777777" w:rsidTr="00F223CF">
        <w:tc>
          <w:tcPr>
            <w:tcW w:w="0" w:type="auto"/>
            <w:tcBorders>
              <w:left w:val="single" w:sz="12" w:space="0" w:color="auto"/>
            </w:tcBorders>
            <w:shd w:val="clear" w:color="auto" w:fill="C0C0C0"/>
          </w:tcPr>
          <w:p w14:paraId="48DBD589" w14:textId="77777777" w:rsidR="00E6247C" w:rsidRPr="00527E9E" w:rsidRDefault="00E6247C" w:rsidP="00F223CF">
            <w:pPr>
              <w:jc w:val="center"/>
              <w:rPr>
                <w:sz w:val="16"/>
                <w:szCs w:val="16"/>
              </w:rPr>
            </w:pPr>
            <w:r w:rsidRPr="00527E9E">
              <w:rPr>
                <w:sz w:val="16"/>
                <w:szCs w:val="16"/>
              </w:rPr>
              <w:t>93</w:t>
            </w:r>
          </w:p>
        </w:tc>
        <w:tc>
          <w:tcPr>
            <w:tcW w:w="0" w:type="auto"/>
            <w:tcBorders>
              <w:left w:val="single" w:sz="12" w:space="0" w:color="auto"/>
            </w:tcBorders>
            <w:shd w:val="clear" w:color="auto" w:fill="C0C0C0"/>
          </w:tcPr>
          <w:p w14:paraId="349BC35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Présage</w:t>
            </w:r>
          </w:p>
        </w:tc>
        <w:tc>
          <w:tcPr>
            <w:tcW w:w="0" w:type="auto"/>
            <w:tcBorders>
              <w:left w:val="single" w:sz="12" w:space="0" w:color="auto"/>
              <w:right w:val="single" w:sz="12" w:space="0" w:color="auto"/>
            </w:tcBorders>
            <w:shd w:val="clear" w:color="auto" w:fill="C0C0C0"/>
          </w:tcPr>
          <w:p w14:paraId="56A26B0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Ange </w:t>
            </w:r>
            <w:r w:rsidR="00E6247C" w:rsidRPr="00527E9E">
              <w:rPr>
                <w:rFonts w:ascii="Tahoma" w:hAnsi="Tahoma" w:cs="Tahoma"/>
                <w:color w:val="000000"/>
                <w:sz w:val="16"/>
                <w:szCs w:val="16"/>
              </w:rPr>
              <w:t>d'horas</w:t>
            </w:r>
          </w:p>
        </w:tc>
        <w:tc>
          <w:tcPr>
            <w:tcW w:w="0" w:type="auto"/>
            <w:tcBorders>
              <w:left w:val="single" w:sz="12" w:space="0" w:color="auto"/>
            </w:tcBorders>
            <w:shd w:val="clear" w:color="auto" w:fill="C0C0C0"/>
          </w:tcPr>
          <w:p w14:paraId="2FF1A84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Baveux</w:t>
            </w:r>
          </w:p>
        </w:tc>
        <w:tc>
          <w:tcPr>
            <w:tcW w:w="0" w:type="auto"/>
            <w:tcBorders>
              <w:left w:val="single" w:sz="12" w:space="0" w:color="auto"/>
              <w:right w:val="single" w:sz="12" w:space="0" w:color="auto"/>
            </w:tcBorders>
            <w:shd w:val="clear" w:color="auto" w:fill="C0C0C0"/>
          </w:tcPr>
          <w:p w14:paraId="64D10AAC"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Sentinelle</w:t>
            </w:r>
          </w:p>
        </w:tc>
        <w:tc>
          <w:tcPr>
            <w:tcW w:w="0" w:type="auto"/>
            <w:tcBorders>
              <w:left w:val="single" w:sz="12" w:space="0" w:color="auto"/>
            </w:tcBorders>
            <w:shd w:val="clear" w:color="auto" w:fill="C0C0C0"/>
          </w:tcPr>
          <w:p w14:paraId="42935DBF"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Géant </w:t>
            </w:r>
            <w:r w:rsidR="00E6247C" w:rsidRPr="00527E9E">
              <w:rPr>
                <w:rFonts w:ascii="Tahoma" w:hAnsi="Tahoma" w:cs="Tahoma"/>
                <w:color w:val="000000"/>
                <w:sz w:val="16"/>
                <w:szCs w:val="16"/>
              </w:rPr>
              <w:t>aveugle</w:t>
            </w:r>
          </w:p>
        </w:tc>
      </w:tr>
      <w:tr w:rsidR="00E6247C" w:rsidRPr="00527E9E" w14:paraId="6EDBC6B8" w14:textId="77777777" w:rsidTr="00F223CF">
        <w:tc>
          <w:tcPr>
            <w:tcW w:w="0" w:type="auto"/>
            <w:tcBorders>
              <w:left w:val="single" w:sz="12" w:space="0" w:color="auto"/>
            </w:tcBorders>
            <w:shd w:val="clear" w:color="auto" w:fill="C0C0C0"/>
          </w:tcPr>
          <w:p w14:paraId="17034B07" w14:textId="77777777" w:rsidR="00E6247C" w:rsidRPr="00527E9E" w:rsidRDefault="00E6247C" w:rsidP="00F223CF">
            <w:pPr>
              <w:jc w:val="center"/>
              <w:rPr>
                <w:sz w:val="16"/>
                <w:szCs w:val="16"/>
              </w:rPr>
            </w:pPr>
            <w:r w:rsidRPr="00527E9E">
              <w:rPr>
                <w:sz w:val="16"/>
                <w:szCs w:val="16"/>
              </w:rPr>
              <w:t>94</w:t>
            </w:r>
          </w:p>
        </w:tc>
        <w:tc>
          <w:tcPr>
            <w:tcW w:w="0" w:type="auto"/>
            <w:tcBorders>
              <w:left w:val="single" w:sz="12" w:space="0" w:color="auto"/>
            </w:tcBorders>
            <w:shd w:val="clear" w:color="auto" w:fill="C0C0C0"/>
          </w:tcPr>
          <w:p w14:paraId="7462096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Ancêtre</w:t>
            </w:r>
          </w:p>
        </w:tc>
        <w:tc>
          <w:tcPr>
            <w:tcW w:w="0" w:type="auto"/>
            <w:tcBorders>
              <w:left w:val="single" w:sz="12" w:space="0" w:color="auto"/>
              <w:right w:val="single" w:sz="12" w:space="0" w:color="auto"/>
            </w:tcBorders>
            <w:shd w:val="clear" w:color="auto" w:fill="C0C0C0"/>
          </w:tcPr>
          <w:p w14:paraId="7010C28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Lueur </w:t>
            </w:r>
            <w:r w:rsidR="00E6247C" w:rsidRPr="00527E9E">
              <w:rPr>
                <w:rFonts w:ascii="Tahoma" w:hAnsi="Tahoma" w:cs="Tahoma"/>
                <w:color w:val="000000"/>
                <w:sz w:val="16"/>
                <w:szCs w:val="16"/>
              </w:rPr>
              <w:t>sainte</w:t>
            </w:r>
          </w:p>
        </w:tc>
        <w:tc>
          <w:tcPr>
            <w:tcW w:w="0" w:type="auto"/>
            <w:tcBorders>
              <w:left w:val="single" w:sz="12" w:space="0" w:color="auto"/>
            </w:tcBorders>
            <w:shd w:val="clear" w:color="auto" w:fill="C0C0C0"/>
          </w:tcPr>
          <w:p w14:paraId="4E02F7A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Chien </w:t>
            </w:r>
            <w:r w:rsidR="00E6247C" w:rsidRPr="00527E9E">
              <w:rPr>
                <w:rFonts w:ascii="Tahoma" w:hAnsi="Tahoma" w:cs="Tahoma"/>
                <w:color w:val="000000"/>
                <w:sz w:val="16"/>
                <w:szCs w:val="16"/>
              </w:rPr>
              <w:t>des enfers</w:t>
            </w:r>
          </w:p>
        </w:tc>
        <w:tc>
          <w:tcPr>
            <w:tcW w:w="0" w:type="auto"/>
            <w:tcBorders>
              <w:left w:val="single" w:sz="12" w:space="0" w:color="auto"/>
              <w:right w:val="single" w:sz="12" w:space="0" w:color="auto"/>
            </w:tcBorders>
            <w:shd w:val="clear" w:color="auto" w:fill="C0C0C0"/>
          </w:tcPr>
          <w:p w14:paraId="62E48AD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Asla</w:t>
            </w:r>
          </w:p>
        </w:tc>
        <w:tc>
          <w:tcPr>
            <w:tcW w:w="0" w:type="auto"/>
            <w:tcBorders>
              <w:left w:val="single" w:sz="12" w:space="0" w:color="auto"/>
            </w:tcBorders>
            <w:shd w:val="clear" w:color="auto" w:fill="C0C0C0"/>
          </w:tcPr>
          <w:p w14:paraId="74AEBED4"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Grantom </w:t>
            </w:r>
            <w:r w:rsidR="00E6247C" w:rsidRPr="00527E9E">
              <w:rPr>
                <w:rFonts w:ascii="Tahoma" w:hAnsi="Tahoma" w:cs="Tahoma"/>
                <w:color w:val="000000"/>
                <w:sz w:val="16"/>
                <w:szCs w:val="16"/>
              </w:rPr>
              <w:t>des tempêtes</w:t>
            </w:r>
          </w:p>
        </w:tc>
      </w:tr>
      <w:tr w:rsidR="00E6247C" w:rsidRPr="00527E9E" w14:paraId="765942E4" w14:textId="77777777" w:rsidTr="00F223CF">
        <w:tc>
          <w:tcPr>
            <w:tcW w:w="0" w:type="auto"/>
            <w:tcBorders>
              <w:left w:val="single" w:sz="12" w:space="0" w:color="auto"/>
            </w:tcBorders>
            <w:shd w:val="clear" w:color="auto" w:fill="C0C0C0"/>
          </w:tcPr>
          <w:p w14:paraId="00637CDB" w14:textId="77777777" w:rsidR="00E6247C" w:rsidRPr="00527E9E" w:rsidRDefault="00E6247C" w:rsidP="00F223CF">
            <w:pPr>
              <w:jc w:val="center"/>
              <w:rPr>
                <w:sz w:val="16"/>
                <w:szCs w:val="16"/>
              </w:rPr>
            </w:pPr>
            <w:r w:rsidRPr="00527E9E">
              <w:rPr>
                <w:sz w:val="16"/>
                <w:szCs w:val="16"/>
              </w:rPr>
              <w:t>95</w:t>
            </w:r>
          </w:p>
        </w:tc>
        <w:tc>
          <w:tcPr>
            <w:tcW w:w="0" w:type="auto"/>
            <w:tcBorders>
              <w:left w:val="single" w:sz="12" w:space="0" w:color="auto"/>
            </w:tcBorders>
            <w:shd w:val="clear" w:color="auto" w:fill="C0C0C0"/>
          </w:tcPr>
          <w:p w14:paraId="03B9825A"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esprit de feu</w:t>
            </w:r>
          </w:p>
        </w:tc>
        <w:tc>
          <w:tcPr>
            <w:tcW w:w="0" w:type="auto"/>
            <w:tcBorders>
              <w:left w:val="single" w:sz="12" w:space="0" w:color="auto"/>
              <w:right w:val="single" w:sz="12" w:space="0" w:color="auto"/>
            </w:tcBorders>
            <w:shd w:val="clear" w:color="auto" w:fill="C0C0C0"/>
          </w:tcPr>
          <w:p w14:paraId="7ECA714A"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Ange des nuages</w:t>
            </w:r>
          </w:p>
        </w:tc>
        <w:tc>
          <w:tcPr>
            <w:tcW w:w="0" w:type="auto"/>
            <w:tcBorders>
              <w:left w:val="single" w:sz="12" w:space="0" w:color="auto"/>
            </w:tcBorders>
            <w:shd w:val="clear" w:color="auto" w:fill="C0C0C0"/>
          </w:tcPr>
          <w:p w14:paraId="37690DB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Cyclope</w:t>
            </w:r>
          </w:p>
        </w:tc>
        <w:tc>
          <w:tcPr>
            <w:tcW w:w="0" w:type="auto"/>
            <w:tcBorders>
              <w:left w:val="single" w:sz="12" w:space="0" w:color="auto"/>
              <w:right w:val="single" w:sz="12" w:space="0" w:color="auto"/>
            </w:tcBorders>
            <w:shd w:val="clear" w:color="auto" w:fill="C0C0C0"/>
          </w:tcPr>
          <w:p w14:paraId="54410E4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Magisou</w:t>
            </w:r>
          </w:p>
        </w:tc>
        <w:tc>
          <w:tcPr>
            <w:tcW w:w="0" w:type="auto"/>
            <w:tcBorders>
              <w:left w:val="single" w:sz="12" w:space="0" w:color="auto"/>
            </w:tcBorders>
            <w:shd w:val="clear" w:color="auto" w:fill="C0C0C0"/>
          </w:tcPr>
          <w:p w14:paraId="5ECCEAD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Grantom de flamme</w:t>
            </w:r>
          </w:p>
        </w:tc>
      </w:tr>
      <w:tr w:rsidR="00E6247C" w:rsidRPr="00527E9E" w14:paraId="09A4E6CE" w14:textId="77777777" w:rsidTr="00F223CF">
        <w:tc>
          <w:tcPr>
            <w:tcW w:w="0" w:type="auto"/>
            <w:tcBorders>
              <w:left w:val="single" w:sz="12" w:space="0" w:color="auto"/>
            </w:tcBorders>
            <w:shd w:val="clear" w:color="auto" w:fill="C0C0C0"/>
          </w:tcPr>
          <w:p w14:paraId="59682567" w14:textId="77777777" w:rsidR="00E6247C" w:rsidRPr="00527E9E" w:rsidRDefault="00E6247C" w:rsidP="00F223CF">
            <w:pPr>
              <w:jc w:val="center"/>
              <w:rPr>
                <w:sz w:val="16"/>
                <w:szCs w:val="16"/>
              </w:rPr>
            </w:pPr>
            <w:r w:rsidRPr="00527E9E">
              <w:rPr>
                <w:sz w:val="16"/>
                <w:szCs w:val="16"/>
              </w:rPr>
              <w:t>96</w:t>
            </w:r>
          </w:p>
        </w:tc>
        <w:tc>
          <w:tcPr>
            <w:tcW w:w="0" w:type="auto"/>
            <w:tcBorders>
              <w:left w:val="single" w:sz="12" w:space="0" w:color="auto"/>
            </w:tcBorders>
            <w:shd w:val="clear" w:color="auto" w:fill="C0C0C0"/>
          </w:tcPr>
          <w:p w14:paraId="0B6FD4EF"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Vieux serpent</w:t>
            </w:r>
          </w:p>
        </w:tc>
        <w:tc>
          <w:tcPr>
            <w:tcW w:w="0" w:type="auto"/>
            <w:tcBorders>
              <w:left w:val="single" w:sz="12" w:space="0" w:color="auto"/>
              <w:right w:val="single" w:sz="12" w:space="0" w:color="auto"/>
            </w:tcBorders>
            <w:shd w:val="clear" w:color="auto" w:fill="C0C0C0"/>
          </w:tcPr>
          <w:p w14:paraId="5C48999B"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Solétoile</w:t>
            </w:r>
          </w:p>
        </w:tc>
        <w:tc>
          <w:tcPr>
            <w:tcW w:w="0" w:type="auto"/>
            <w:tcBorders>
              <w:left w:val="single" w:sz="12" w:space="0" w:color="auto"/>
            </w:tcBorders>
            <w:shd w:val="clear" w:color="auto" w:fill="C0C0C0"/>
          </w:tcPr>
          <w:p w14:paraId="6839C5C5"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Lemor</w:t>
            </w:r>
          </w:p>
        </w:tc>
        <w:tc>
          <w:tcPr>
            <w:tcW w:w="0" w:type="auto"/>
            <w:tcBorders>
              <w:left w:val="single" w:sz="12" w:space="0" w:color="auto"/>
              <w:right w:val="single" w:sz="12" w:space="0" w:color="auto"/>
            </w:tcBorders>
            <w:shd w:val="clear" w:color="auto" w:fill="C0C0C0"/>
          </w:tcPr>
          <w:p w14:paraId="0B64F714"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Elom</w:t>
            </w:r>
          </w:p>
        </w:tc>
        <w:tc>
          <w:tcPr>
            <w:tcW w:w="0" w:type="auto"/>
            <w:tcBorders>
              <w:left w:val="single" w:sz="12" w:space="0" w:color="auto"/>
            </w:tcBorders>
            <w:shd w:val="clear" w:color="auto" w:fill="C0C0C0"/>
          </w:tcPr>
          <w:p w14:paraId="3B676BF2"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Seigneur des neiges</w:t>
            </w:r>
          </w:p>
        </w:tc>
      </w:tr>
      <w:tr w:rsidR="00E6247C" w:rsidRPr="00527E9E" w14:paraId="6F078DC4" w14:textId="77777777" w:rsidTr="00F223CF">
        <w:tc>
          <w:tcPr>
            <w:tcW w:w="0" w:type="auto"/>
            <w:tcBorders>
              <w:left w:val="single" w:sz="12" w:space="0" w:color="auto"/>
            </w:tcBorders>
            <w:shd w:val="clear" w:color="auto" w:fill="C0C0C0"/>
          </w:tcPr>
          <w:p w14:paraId="16370FAE" w14:textId="77777777" w:rsidR="00E6247C" w:rsidRPr="00527E9E" w:rsidRDefault="00E6247C" w:rsidP="00F223CF">
            <w:pPr>
              <w:jc w:val="center"/>
              <w:rPr>
                <w:sz w:val="16"/>
                <w:szCs w:val="16"/>
              </w:rPr>
            </w:pPr>
            <w:r w:rsidRPr="00527E9E">
              <w:rPr>
                <w:sz w:val="16"/>
                <w:szCs w:val="16"/>
              </w:rPr>
              <w:t>97</w:t>
            </w:r>
          </w:p>
        </w:tc>
        <w:tc>
          <w:tcPr>
            <w:tcW w:w="0" w:type="auto"/>
            <w:tcBorders>
              <w:left w:val="single" w:sz="12" w:space="0" w:color="auto"/>
            </w:tcBorders>
            <w:shd w:val="clear" w:color="auto" w:fill="C0C0C0"/>
          </w:tcPr>
          <w:p w14:paraId="59614B7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Rochefroid</w:t>
            </w:r>
          </w:p>
        </w:tc>
        <w:tc>
          <w:tcPr>
            <w:tcW w:w="0" w:type="auto"/>
            <w:tcBorders>
              <w:left w:val="single" w:sz="12" w:space="0" w:color="auto"/>
              <w:right w:val="single" w:sz="12" w:space="0" w:color="auto"/>
            </w:tcBorders>
            <w:shd w:val="clear" w:color="auto" w:fill="C0C0C0"/>
          </w:tcPr>
          <w:p w14:paraId="049827F7"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Soleil Blanc</w:t>
            </w:r>
          </w:p>
        </w:tc>
        <w:tc>
          <w:tcPr>
            <w:tcW w:w="0" w:type="auto"/>
            <w:tcBorders>
              <w:left w:val="single" w:sz="12" w:space="0" w:color="auto"/>
            </w:tcBorders>
            <w:shd w:val="clear" w:color="auto" w:fill="C0C0C0"/>
          </w:tcPr>
          <w:p w14:paraId="5C41D02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Destrier </w:t>
            </w:r>
            <w:r w:rsidR="00E6247C" w:rsidRPr="00527E9E">
              <w:rPr>
                <w:rFonts w:ascii="Tahoma" w:hAnsi="Tahoma" w:cs="Tahoma"/>
                <w:color w:val="000000"/>
                <w:sz w:val="16"/>
                <w:szCs w:val="16"/>
              </w:rPr>
              <w:t>du chaos</w:t>
            </w:r>
          </w:p>
        </w:tc>
        <w:tc>
          <w:tcPr>
            <w:tcW w:w="0" w:type="auto"/>
            <w:tcBorders>
              <w:left w:val="single" w:sz="12" w:space="0" w:color="auto"/>
              <w:right w:val="single" w:sz="12" w:space="0" w:color="auto"/>
            </w:tcBorders>
            <w:shd w:val="clear" w:color="auto" w:fill="C0C0C0"/>
          </w:tcPr>
          <w:p w14:paraId="63DB1C17"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Minotaure </w:t>
            </w:r>
            <w:r w:rsidR="00E6247C" w:rsidRPr="00527E9E">
              <w:rPr>
                <w:rFonts w:ascii="Tahoma" w:hAnsi="Tahoma" w:cs="Tahoma"/>
                <w:color w:val="000000"/>
                <w:sz w:val="16"/>
                <w:szCs w:val="16"/>
              </w:rPr>
              <w:t>de feu</w:t>
            </w:r>
          </w:p>
        </w:tc>
        <w:tc>
          <w:tcPr>
            <w:tcW w:w="0" w:type="auto"/>
            <w:tcBorders>
              <w:left w:val="single" w:sz="12" w:space="0" w:color="auto"/>
            </w:tcBorders>
            <w:shd w:val="clear" w:color="auto" w:fill="C0C0C0"/>
          </w:tcPr>
          <w:p w14:paraId="67D199D6"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Serpent </w:t>
            </w:r>
            <w:r w:rsidR="00E6247C" w:rsidRPr="00527E9E">
              <w:rPr>
                <w:rFonts w:ascii="Tahoma" w:hAnsi="Tahoma" w:cs="Tahoma"/>
                <w:color w:val="000000"/>
                <w:sz w:val="16"/>
                <w:szCs w:val="16"/>
              </w:rPr>
              <w:t>vase</w:t>
            </w:r>
          </w:p>
        </w:tc>
      </w:tr>
      <w:tr w:rsidR="00E6247C" w:rsidRPr="00527E9E" w14:paraId="194F1CE9" w14:textId="77777777" w:rsidTr="00F223CF">
        <w:tc>
          <w:tcPr>
            <w:tcW w:w="0" w:type="auto"/>
            <w:tcBorders>
              <w:left w:val="single" w:sz="12" w:space="0" w:color="auto"/>
            </w:tcBorders>
            <w:shd w:val="clear" w:color="auto" w:fill="C0C0C0"/>
          </w:tcPr>
          <w:p w14:paraId="0FD68F0B" w14:textId="77777777" w:rsidR="00E6247C" w:rsidRPr="00527E9E" w:rsidRDefault="00E6247C" w:rsidP="00F223CF">
            <w:pPr>
              <w:jc w:val="center"/>
              <w:rPr>
                <w:sz w:val="16"/>
                <w:szCs w:val="16"/>
              </w:rPr>
            </w:pPr>
            <w:r w:rsidRPr="00527E9E">
              <w:rPr>
                <w:sz w:val="16"/>
                <w:szCs w:val="16"/>
              </w:rPr>
              <w:t>98</w:t>
            </w:r>
          </w:p>
        </w:tc>
        <w:tc>
          <w:tcPr>
            <w:tcW w:w="0" w:type="auto"/>
            <w:tcBorders>
              <w:left w:val="single" w:sz="12" w:space="0" w:color="auto"/>
            </w:tcBorders>
            <w:shd w:val="clear" w:color="auto" w:fill="C0C0C0"/>
          </w:tcPr>
          <w:p w14:paraId="353A4FC5"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Roi ancien</w:t>
            </w:r>
          </w:p>
        </w:tc>
        <w:tc>
          <w:tcPr>
            <w:tcW w:w="0" w:type="auto"/>
            <w:tcBorders>
              <w:left w:val="single" w:sz="12" w:space="0" w:color="auto"/>
              <w:right w:val="single" w:sz="12" w:space="0" w:color="auto"/>
            </w:tcBorders>
            <w:shd w:val="clear" w:color="auto" w:fill="C0C0C0"/>
          </w:tcPr>
          <w:p w14:paraId="191309F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Grand ange</w:t>
            </w:r>
          </w:p>
        </w:tc>
        <w:tc>
          <w:tcPr>
            <w:tcW w:w="0" w:type="auto"/>
            <w:tcBorders>
              <w:left w:val="single" w:sz="12" w:space="0" w:color="auto"/>
            </w:tcBorders>
            <w:shd w:val="clear" w:color="auto" w:fill="C0C0C0"/>
          </w:tcPr>
          <w:p w14:paraId="0A712012"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Ventmor</w:t>
            </w:r>
          </w:p>
        </w:tc>
        <w:tc>
          <w:tcPr>
            <w:tcW w:w="0" w:type="auto"/>
            <w:tcBorders>
              <w:left w:val="single" w:sz="12" w:space="0" w:color="auto"/>
              <w:right w:val="single" w:sz="12" w:space="0" w:color="auto"/>
            </w:tcBorders>
            <w:shd w:val="clear" w:color="auto" w:fill="C0C0C0"/>
          </w:tcPr>
          <w:p w14:paraId="30E80AE3"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Sentinelle</w:t>
            </w:r>
          </w:p>
        </w:tc>
        <w:tc>
          <w:tcPr>
            <w:tcW w:w="0" w:type="auto"/>
            <w:tcBorders>
              <w:left w:val="single" w:sz="12" w:space="0" w:color="auto"/>
            </w:tcBorders>
            <w:shd w:val="clear" w:color="auto" w:fill="C0C0C0"/>
          </w:tcPr>
          <w:p w14:paraId="50F670B8"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Grantom des glaces</w:t>
            </w:r>
          </w:p>
        </w:tc>
      </w:tr>
      <w:tr w:rsidR="00E6247C" w:rsidRPr="00527E9E" w14:paraId="16F68F89" w14:textId="77777777" w:rsidTr="00F223CF">
        <w:tc>
          <w:tcPr>
            <w:tcW w:w="0" w:type="auto"/>
            <w:tcBorders>
              <w:left w:val="single" w:sz="12" w:space="0" w:color="auto"/>
            </w:tcBorders>
            <w:shd w:val="clear" w:color="auto" w:fill="C0C0C0"/>
          </w:tcPr>
          <w:p w14:paraId="0B14D6DD" w14:textId="77777777" w:rsidR="00E6247C" w:rsidRPr="00527E9E" w:rsidRDefault="00E6247C" w:rsidP="00F223CF">
            <w:pPr>
              <w:jc w:val="center"/>
              <w:rPr>
                <w:sz w:val="16"/>
                <w:szCs w:val="16"/>
              </w:rPr>
            </w:pPr>
            <w:r w:rsidRPr="00527E9E">
              <w:rPr>
                <w:sz w:val="16"/>
                <w:szCs w:val="16"/>
              </w:rPr>
              <w:t>99</w:t>
            </w:r>
          </w:p>
        </w:tc>
        <w:tc>
          <w:tcPr>
            <w:tcW w:w="0" w:type="auto"/>
            <w:tcBorders>
              <w:left w:val="single" w:sz="12" w:space="0" w:color="auto"/>
            </w:tcBorders>
            <w:shd w:val="clear" w:color="auto" w:fill="C0C0C0"/>
          </w:tcPr>
          <w:p w14:paraId="398382F3"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Gardien de sidh</w:t>
            </w:r>
          </w:p>
        </w:tc>
        <w:tc>
          <w:tcPr>
            <w:tcW w:w="0" w:type="auto"/>
            <w:tcBorders>
              <w:left w:val="single" w:sz="12" w:space="0" w:color="auto"/>
              <w:right w:val="single" w:sz="12" w:space="0" w:color="auto"/>
            </w:tcBorders>
            <w:shd w:val="clear" w:color="auto" w:fill="C0C0C0"/>
          </w:tcPr>
          <w:p w14:paraId="054373A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Ange de la vengeance</w:t>
            </w:r>
          </w:p>
        </w:tc>
        <w:tc>
          <w:tcPr>
            <w:tcW w:w="0" w:type="auto"/>
            <w:tcBorders>
              <w:left w:val="single" w:sz="12" w:space="0" w:color="auto"/>
            </w:tcBorders>
            <w:shd w:val="clear" w:color="auto" w:fill="C0C0C0"/>
          </w:tcPr>
          <w:p w14:paraId="07B7A8AE"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Serpent-dragon</w:t>
            </w:r>
          </w:p>
        </w:tc>
        <w:tc>
          <w:tcPr>
            <w:tcW w:w="0" w:type="auto"/>
            <w:tcBorders>
              <w:left w:val="single" w:sz="12" w:space="0" w:color="auto"/>
              <w:right w:val="single" w:sz="12" w:space="0" w:color="auto"/>
            </w:tcBorders>
            <w:shd w:val="clear" w:color="auto" w:fill="C0C0C0"/>
          </w:tcPr>
          <w:p w14:paraId="2BCECFBD"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Asla</w:t>
            </w:r>
          </w:p>
        </w:tc>
        <w:tc>
          <w:tcPr>
            <w:tcW w:w="0" w:type="auto"/>
            <w:tcBorders>
              <w:left w:val="single" w:sz="12" w:space="0" w:color="auto"/>
            </w:tcBorders>
            <w:shd w:val="clear" w:color="auto" w:fill="C0C0C0"/>
          </w:tcPr>
          <w:p w14:paraId="380445CD"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Ancien dragon</w:t>
            </w:r>
          </w:p>
        </w:tc>
      </w:tr>
      <w:tr w:rsidR="00E6247C" w:rsidRPr="00527E9E" w14:paraId="56AD5929" w14:textId="77777777" w:rsidTr="00F223CF">
        <w:tc>
          <w:tcPr>
            <w:tcW w:w="0" w:type="auto"/>
            <w:tcBorders>
              <w:left w:val="single" w:sz="12" w:space="0" w:color="auto"/>
              <w:bottom w:val="single" w:sz="12" w:space="0" w:color="auto"/>
            </w:tcBorders>
            <w:shd w:val="clear" w:color="auto" w:fill="C0C0C0"/>
          </w:tcPr>
          <w:p w14:paraId="0BED27E1" w14:textId="77777777" w:rsidR="00E6247C" w:rsidRPr="00527E9E" w:rsidRDefault="00E6247C" w:rsidP="00F223CF">
            <w:pPr>
              <w:jc w:val="center"/>
              <w:rPr>
                <w:sz w:val="16"/>
                <w:szCs w:val="16"/>
              </w:rPr>
            </w:pPr>
            <w:r w:rsidRPr="00527E9E">
              <w:rPr>
                <w:sz w:val="16"/>
                <w:szCs w:val="16"/>
              </w:rPr>
              <w:t>100</w:t>
            </w:r>
          </w:p>
        </w:tc>
        <w:tc>
          <w:tcPr>
            <w:tcW w:w="0" w:type="auto"/>
            <w:tcBorders>
              <w:left w:val="single" w:sz="12" w:space="0" w:color="auto"/>
              <w:bottom w:val="single" w:sz="12" w:space="0" w:color="auto"/>
            </w:tcBorders>
            <w:shd w:val="clear" w:color="auto" w:fill="C0C0C0"/>
          </w:tcPr>
          <w:p w14:paraId="241FA38E"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Mont rage</w:t>
            </w:r>
          </w:p>
        </w:tc>
        <w:tc>
          <w:tcPr>
            <w:tcW w:w="0" w:type="auto"/>
            <w:tcBorders>
              <w:left w:val="single" w:sz="12" w:space="0" w:color="auto"/>
              <w:bottom w:val="single" w:sz="12" w:space="0" w:color="auto"/>
              <w:right w:val="single" w:sz="12" w:space="0" w:color="auto"/>
            </w:tcBorders>
            <w:shd w:val="clear" w:color="auto" w:fill="C0C0C0"/>
          </w:tcPr>
          <w:p w14:paraId="6CD236A1"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 xml:space="preserve">Ange </w:t>
            </w:r>
            <w:r w:rsidR="00E6247C" w:rsidRPr="00527E9E">
              <w:rPr>
                <w:rFonts w:ascii="Tahoma" w:hAnsi="Tahoma" w:cs="Tahoma"/>
                <w:color w:val="000000"/>
                <w:sz w:val="16"/>
                <w:szCs w:val="16"/>
              </w:rPr>
              <w:t>d'horas</w:t>
            </w:r>
          </w:p>
        </w:tc>
        <w:tc>
          <w:tcPr>
            <w:tcW w:w="0" w:type="auto"/>
            <w:tcBorders>
              <w:left w:val="single" w:sz="12" w:space="0" w:color="auto"/>
              <w:bottom w:val="single" w:sz="12" w:space="0" w:color="auto"/>
            </w:tcBorders>
            <w:shd w:val="clear" w:color="auto" w:fill="C0C0C0"/>
          </w:tcPr>
          <w:p w14:paraId="5786B998" w14:textId="77777777" w:rsidR="00E6247C" w:rsidRPr="00527E9E" w:rsidRDefault="00E6247C" w:rsidP="00E6247C">
            <w:pPr>
              <w:widowControl/>
              <w:jc w:val="left"/>
              <w:rPr>
                <w:rFonts w:ascii="Tahoma" w:hAnsi="Tahoma" w:cs="Tahoma"/>
                <w:sz w:val="16"/>
                <w:szCs w:val="16"/>
              </w:rPr>
            </w:pPr>
            <w:r w:rsidRPr="00527E9E">
              <w:rPr>
                <w:rFonts w:ascii="Tahoma" w:hAnsi="Tahoma" w:cs="Tahoma"/>
                <w:color w:val="000000"/>
                <w:sz w:val="16"/>
                <w:szCs w:val="16"/>
              </w:rPr>
              <w:t>Tuemort</w:t>
            </w:r>
          </w:p>
        </w:tc>
        <w:tc>
          <w:tcPr>
            <w:tcW w:w="0" w:type="auto"/>
            <w:tcBorders>
              <w:left w:val="single" w:sz="12" w:space="0" w:color="auto"/>
              <w:bottom w:val="single" w:sz="12" w:space="0" w:color="auto"/>
              <w:right w:val="single" w:sz="12" w:space="0" w:color="auto"/>
            </w:tcBorders>
            <w:shd w:val="clear" w:color="auto" w:fill="C0C0C0"/>
          </w:tcPr>
          <w:p w14:paraId="668AE6D7" w14:textId="77777777" w:rsidR="00E6247C" w:rsidRPr="00527E9E" w:rsidRDefault="00BB4314" w:rsidP="00E6247C">
            <w:pPr>
              <w:widowControl/>
              <w:jc w:val="left"/>
              <w:rPr>
                <w:rFonts w:ascii="Tahoma" w:hAnsi="Tahoma" w:cs="Tahoma"/>
                <w:sz w:val="16"/>
                <w:szCs w:val="16"/>
              </w:rPr>
            </w:pPr>
            <w:r w:rsidRPr="00527E9E">
              <w:rPr>
                <w:rFonts w:ascii="Tahoma" w:hAnsi="Tahoma" w:cs="Tahoma"/>
                <w:color w:val="000000"/>
                <w:sz w:val="16"/>
                <w:szCs w:val="16"/>
              </w:rPr>
              <w:t>Magisou</w:t>
            </w:r>
          </w:p>
        </w:tc>
        <w:tc>
          <w:tcPr>
            <w:tcW w:w="0" w:type="auto"/>
            <w:tcBorders>
              <w:left w:val="single" w:sz="12" w:space="0" w:color="auto"/>
              <w:bottom w:val="single" w:sz="12" w:space="0" w:color="auto"/>
            </w:tcBorders>
            <w:shd w:val="clear" w:color="auto" w:fill="C0C0C0"/>
          </w:tcPr>
          <w:p w14:paraId="79C6B226" w14:textId="77777777" w:rsidR="00E6247C" w:rsidRPr="00527E9E" w:rsidRDefault="00E6247C" w:rsidP="00F223CF">
            <w:pPr>
              <w:rPr>
                <w:sz w:val="16"/>
                <w:szCs w:val="16"/>
              </w:rPr>
            </w:pPr>
            <w:r w:rsidRPr="00527E9E">
              <w:rPr>
                <w:rFonts w:ascii="Tahoma" w:hAnsi="Tahoma" w:cs="Tahoma"/>
                <w:color w:val="000000"/>
                <w:sz w:val="16"/>
                <w:szCs w:val="16"/>
              </w:rPr>
              <w:t>Cyclom</w:t>
            </w:r>
          </w:p>
        </w:tc>
      </w:tr>
    </w:tbl>
    <w:p w14:paraId="53424F63" w14:textId="0DFB0447" w:rsidR="00E86F67" w:rsidRDefault="00E86F67" w:rsidP="00E86F67">
      <w:pPr>
        <w:pStyle w:val="Exemple0"/>
      </w:pPr>
      <w:r w:rsidRPr="00527E9E">
        <w:t>Exemple : le groupe voyage dans un marais sauvage du Monde Ancien, occupé par les hordes de KO. Le MdJ lance le dé (D100=33) pour déterminer que des Lyrchs sont rencontrés.</w:t>
      </w:r>
    </w:p>
    <w:p w14:paraId="22BB6592" w14:textId="2CD5AAF0" w:rsidR="0067365E" w:rsidRDefault="00957770" w:rsidP="0067365E">
      <w:pPr>
        <w:pStyle w:val="Titre4"/>
      </w:pPr>
      <w:r>
        <w:t>Sous-races</w:t>
      </w:r>
    </w:p>
    <w:p w14:paraId="50C91E04" w14:textId="10381E6C" w:rsidR="0067365E" w:rsidRDefault="00957770" w:rsidP="0067365E">
      <w:r>
        <w:t xml:space="preserve">Les </w:t>
      </w:r>
      <w:r w:rsidRPr="00957770">
        <w:t>Élémentaires, Diables, Démons, Fées, Irnolo, Anges</w:t>
      </w:r>
      <w:r>
        <w:t xml:space="preserve">,etc sont des </w:t>
      </w:r>
      <w:r w:rsidR="0067365E">
        <w:t xml:space="preserve">créatures </w:t>
      </w:r>
      <w:r>
        <w:t xml:space="preserve">qui </w:t>
      </w:r>
      <w:r w:rsidR="0067365E">
        <w:t>se déclinent en sous-races. Si nécessaire, utilisez les tables suivantes pour préciser la rencontre :</w:t>
      </w:r>
    </w:p>
    <w:p w14:paraId="1F5998A7" w14:textId="3F97025A" w:rsidR="0067365E" w:rsidRDefault="0067365E" w:rsidP="0067365E"/>
    <w:tbl>
      <w:tblPr>
        <w:tblStyle w:val="Grilledutableau"/>
        <w:tblW w:w="0" w:type="auto"/>
        <w:tblLook w:val="04A0" w:firstRow="1" w:lastRow="0" w:firstColumn="1" w:lastColumn="0" w:noHBand="0" w:noVBand="1"/>
      </w:tblPr>
      <w:tblGrid>
        <w:gridCol w:w="1275"/>
        <w:gridCol w:w="742"/>
        <w:gridCol w:w="803"/>
        <w:gridCol w:w="1379"/>
        <w:gridCol w:w="1143"/>
        <w:gridCol w:w="913"/>
        <w:gridCol w:w="444"/>
        <w:gridCol w:w="385"/>
        <w:gridCol w:w="1173"/>
        <w:gridCol w:w="419"/>
        <w:gridCol w:w="1109"/>
      </w:tblGrid>
      <w:tr w:rsidR="00957770" w:rsidRPr="00957770" w14:paraId="468B9CF5" w14:textId="77777777" w:rsidTr="0067365E">
        <w:tc>
          <w:tcPr>
            <w:tcW w:w="0" w:type="auto"/>
          </w:tcPr>
          <w:p w14:paraId="7536661D" w14:textId="0FF549AA" w:rsidR="0067365E" w:rsidRPr="00957770" w:rsidRDefault="0067365E" w:rsidP="0067365E">
            <w:pPr>
              <w:rPr>
                <w:b/>
                <w:sz w:val="16"/>
                <w:szCs w:val="18"/>
              </w:rPr>
            </w:pPr>
            <w:r w:rsidRPr="00957770">
              <w:rPr>
                <w:b/>
                <w:sz w:val="16"/>
                <w:szCs w:val="18"/>
              </w:rPr>
              <w:t>Race  D10</w:t>
            </w:r>
            <w:r w:rsidRPr="00957770">
              <w:rPr>
                <w:b/>
                <w:sz w:val="16"/>
                <w:szCs w:val="18"/>
              </w:rPr>
              <w:sym w:font="Wingdings" w:char="F0E0"/>
            </w:r>
          </w:p>
        </w:tc>
        <w:tc>
          <w:tcPr>
            <w:tcW w:w="0" w:type="auto"/>
          </w:tcPr>
          <w:p w14:paraId="42F86277" w14:textId="77777777" w:rsidR="0067365E" w:rsidRPr="00957770" w:rsidRDefault="0067365E" w:rsidP="0067365E">
            <w:pPr>
              <w:rPr>
                <w:b/>
                <w:sz w:val="16"/>
                <w:szCs w:val="18"/>
              </w:rPr>
            </w:pPr>
            <w:r w:rsidRPr="00957770">
              <w:rPr>
                <w:b/>
                <w:sz w:val="16"/>
                <w:szCs w:val="18"/>
              </w:rPr>
              <w:t>1</w:t>
            </w:r>
          </w:p>
        </w:tc>
        <w:tc>
          <w:tcPr>
            <w:tcW w:w="0" w:type="auto"/>
          </w:tcPr>
          <w:p w14:paraId="4DE659DA" w14:textId="77777777" w:rsidR="0067365E" w:rsidRPr="00957770" w:rsidRDefault="0067365E" w:rsidP="0067365E">
            <w:pPr>
              <w:rPr>
                <w:b/>
                <w:sz w:val="16"/>
                <w:szCs w:val="18"/>
              </w:rPr>
            </w:pPr>
            <w:r w:rsidRPr="00957770">
              <w:rPr>
                <w:b/>
                <w:sz w:val="16"/>
                <w:szCs w:val="18"/>
              </w:rPr>
              <w:t>2</w:t>
            </w:r>
          </w:p>
        </w:tc>
        <w:tc>
          <w:tcPr>
            <w:tcW w:w="0" w:type="auto"/>
          </w:tcPr>
          <w:p w14:paraId="1911EC3F" w14:textId="77777777" w:rsidR="0067365E" w:rsidRPr="00957770" w:rsidRDefault="0067365E" w:rsidP="0067365E">
            <w:pPr>
              <w:rPr>
                <w:b/>
                <w:sz w:val="16"/>
                <w:szCs w:val="18"/>
              </w:rPr>
            </w:pPr>
            <w:r w:rsidRPr="00957770">
              <w:rPr>
                <w:b/>
                <w:sz w:val="16"/>
                <w:szCs w:val="18"/>
              </w:rPr>
              <w:t>3</w:t>
            </w:r>
          </w:p>
        </w:tc>
        <w:tc>
          <w:tcPr>
            <w:tcW w:w="0" w:type="auto"/>
          </w:tcPr>
          <w:p w14:paraId="5FA0DD83" w14:textId="77777777" w:rsidR="0067365E" w:rsidRPr="00957770" w:rsidRDefault="0067365E" w:rsidP="0067365E">
            <w:pPr>
              <w:rPr>
                <w:b/>
                <w:sz w:val="16"/>
                <w:szCs w:val="18"/>
              </w:rPr>
            </w:pPr>
            <w:r w:rsidRPr="00957770">
              <w:rPr>
                <w:b/>
                <w:sz w:val="16"/>
                <w:szCs w:val="18"/>
              </w:rPr>
              <w:t>4</w:t>
            </w:r>
          </w:p>
        </w:tc>
        <w:tc>
          <w:tcPr>
            <w:tcW w:w="0" w:type="auto"/>
          </w:tcPr>
          <w:p w14:paraId="395EE65F" w14:textId="77777777" w:rsidR="0067365E" w:rsidRPr="00957770" w:rsidRDefault="0067365E" w:rsidP="0067365E">
            <w:pPr>
              <w:rPr>
                <w:b/>
                <w:sz w:val="16"/>
                <w:szCs w:val="18"/>
              </w:rPr>
            </w:pPr>
            <w:r w:rsidRPr="00957770">
              <w:rPr>
                <w:b/>
                <w:sz w:val="16"/>
                <w:szCs w:val="18"/>
              </w:rPr>
              <w:t>5</w:t>
            </w:r>
          </w:p>
        </w:tc>
        <w:tc>
          <w:tcPr>
            <w:tcW w:w="0" w:type="auto"/>
          </w:tcPr>
          <w:p w14:paraId="08B8A70D" w14:textId="77777777" w:rsidR="0067365E" w:rsidRPr="00957770" w:rsidRDefault="0067365E" w:rsidP="0067365E">
            <w:pPr>
              <w:rPr>
                <w:b/>
                <w:sz w:val="16"/>
                <w:szCs w:val="18"/>
              </w:rPr>
            </w:pPr>
            <w:r w:rsidRPr="00957770">
              <w:rPr>
                <w:b/>
                <w:sz w:val="16"/>
                <w:szCs w:val="18"/>
              </w:rPr>
              <w:t>6</w:t>
            </w:r>
          </w:p>
        </w:tc>
        <w:tc>
          <w:tcPr>
            <w:tcW w:w="0" w:type="auto"/>
          </w:tcPr>
          <w:p w14:paraId="2EED5DB6" w14:textId="77777777" w:rsidR="0067365E" w:rsidRPr="00957770" w:rsidRDefault="0067365E" w:rsidP="0067365E">
            <w:pPr>
              <w:rPr>
                <w:b/>
                <w:sz w:val="16"/>
                <w:szCs w:val="18"/>
              </w:rPr>
            </w:pPr>
            <w:r w:rsidRPr="00957770">
              <w:rPr>
                <w:b/>
                <w:sz w:val="16"/>
                <w:szCs w:val="18"/>
              </w:rPr>
              <w:t>7</w:t>
            </w:r>
          </w:p>
        </w:tc>
        <w:tc>
          <w:tcPr>
            <w:tcW w:w="0" w:type="auto"/>
          </w:tcPr>
          <w:p w14:paraId="6330ED9A" w14:textId="77777777" w:rsidR="0067365E" w:rsidRPr="00957770" w:rsidRDefault="0067365E" w:rsidP="0067365E">
            <w:pPr>
              <w:rPr>
                <w:b/>
                <w:sz w:val="16"/>
                <w:szCs w:val="18"/>
              </w:rPr>
            </w:pPr>
            <w:r w:rsidRPr="00957770">
              <w:rPr>
                <w:b/>
                <w:sz w:val="16"/>
                <w:szCs w:val="18"/>
              </w:rPr>
              <w:t>8</w:t>
            </w:r>
          </w:p>
        </w:tc>
        <w:tc>
          <w:tcPr>
            <w:tcW w:w="0" w:type="auto"/>
          </w:tcPr>
          <w:p w14:paraId="671808A8" w14:textId="77777777" w:rsidR="0067365E" w:rsidRPr="00957770" w:rsidRDefault="0067365E" w:rsidP="0067365E">
            <w:pPr>
              <w:rPr>
                <w:b/>
                <w:sz w:val="16"/>
                <w:szCs w:val="18"/>
              </w:rPr>
            </w:pPr>
            <w:r w:rsidRPr="00957770">
              <w:rPr>
                <w:b/>
                <w:sz w:val="16"/>
                <w:szCs w:val="18"/>
              </w:rPr>
              <w:t>9</w:t>
            </w:r>
          </w:p>
        </w:tc>
        <w:tc>
          <w:tcPr>
            <w:tcW w:w="0" w:type="auto"/>
          </w:tcPr>
          <w:p w14:paraId="2010FB76" w14:textId="77777777" w:rsidR="0067365E" w:rsidRPr="00957770" w:rsidRDefault="0067365E" w:rsidP="0067365E">
            <w:pPr>
              <w:rPr>
                <w:b/>
                <w:sz w:val="16"/>
                <w:szCs w:val="18"/>
              </w:rPr>
            </w:pPr>
            <w:r w:rsidRPr="00957770">
              <w:rPr>
                <w:b/>
                <w:sz w:val="16"/>
                <w:szCs w:val="18"/>
              </w:rPr>
              <w:t>10</w:t>
            </w:r>
          </w:p>
        </w:tc>
      </w:tr>
      <w:tr w:rsidR="00957770" w:rsidRPr="00957770" w14:paraId="1F32BD90" w14:textId="77777777" w:rsidTr="0067365E">
        <w:tc>
          <w:tcPr>
            <w:tcW w:w="0" w:type="auto"/>
          </w:tcPr>
          <w:p w14:paraId="43B7FD82" w14:textId="1D82A9E5" w:rsidR="0067365E" w:rsidRPr="00957770" w:rsidRDefault="00957770" w:rsidP="0067365E">
            <w:pPr>
              <w:rPr>
                <w:sz w:val="16"/>
                <w:szCs w:val="18"/>
              </w:rPr>
            </w:pPr>
            <w:r w:rsidRPr="00957770">
              <w:rPr>
                <w:sz w:val="16"/>
                <w:szCs w:val="18"/>
              </w:rPr>
              <w:t>Anges</w:t>
            </w:r>
          </w:p>
        </w:tc>
        <w:tc>
          <w:tcPr>
            <w:tcW w:w="0" w:type="auto"/>
          </w:tcPr>
          <w:p w14:paraId="04852B30" w14:textId="148129B9" w:rsidR="0067365E" w:rsidRPr="00957770" w:rsidRDefault="00957770" w:rsidP="0067365E">
            <w:pPr>
              <w:rPr>
                <w:sz w:val="16"/>
                <w:szCs w:val="18"/>
              </w:rPr>
            </w:pPr>
            <w:r w:rsidRPr="00957770">
              <w:rPr>
                <w:sz w:val="16"/>
                <w:szCs w:val="18"/>
              </w:rPr>
              <w:t>Ange</w:t>
            </w:r>
          </w:p>
        </w:tc>
        <w:tc>
          <w:tcPr>
            <w:tcW w:w="0" w:type="auto"/>
          </w:tcPr>
          <w:p w14:paraId="03D68471" w14:textId="77777777" w:rsidR="0067365E" w:rsidRPr="00957770" w:rsidRDefault="0067365E" w:rsidP="0067365E">
            <w:pPr>
              <w:rPr>
                <w:sz w:val="16"/>
                <w:szCs w:val="18"/>
              </w:rPr>
            </w:pPr>
          </w:p>
        </w:tc>
        <w:tc>
          <w:tcPr>
            <w:tcW w:w="0" w:type="auto"/>
          </w:tcPr>
          <w:p w14:paraId="57A398C6" w14:textId="77777777" w:rsidR="0067365E" w:rsidRPr="00957770" w:rsidRDefault="0067365E" w:rsidP="0067365E">
            <w:pPr>
              <w:rPr>
                <w:sz w:val="16"/>
                <w:szCs w:val="18"/>
              </w:rPr>
            </w:pPr>
          </w:p>
        </w:tc>
        <w:tc>
          <w:tcPr>
            <w:tcW w:w="0" w:type="auto"/>
          </w:tcPr>
          <w:p w14:paraId="3A28C6D6" w14:textId="77777777" w:rsidR="0067365E" w:rsidRPr="00957770" w:rsidRDefault="0067365E" w:rsidP="0067365E">
            <w:pPr>
              <w:rPr>
                <w:sz w:val="16"/>
                <w:szCs w:val="18"/>
              </w:rPr>
            </w:pPr>
          </w:p>
        </w:tc>
        <w:tc>
          <w:tcPr>
            <w:tcW w:w="0" w:type="auto"/>
          </w:tcPr>
          <w:p w14:paraId="4960D097" w14:textId="4AA0C14C" w:rsidR="0067365E" w:rsidRPr="00957770" w:rsidRDefault="00957770" w:rsidP="0067365E">
            <w:pPr>
              <w:rPr>
                <w:sz w:val="16"/>
                <w:szCs w:val="18"/>
              </w:rPr>
            </w:pPr>
            <w:r w:rsidRPr="00957770">
              <w:rPr>
                <w:sz w:val="16"/>
                <w:szCs w:val="18"/>
              </w:rPr>
              <w:t>D’horas</w:t>
            </w:r>
          </w:p>
        </w:tc>
        <w:tc>
          <w:tcPr>
            <w:tcW w:w="0" w:type="auto"/>
          </w:tcPr>
          <w:p w14:paraId="222F0A52" w14:textId="77777777" w:rsidR="0067365E" w:rsidRPr="00957770" w:rsidRDefault="0067365E" w:rsidP="0067365E">
            <w:pPr>
              <w:rPr>
                <w:sz w:val="16"/>
                <w:szCs w:val="18"/>
              </w:rPr>
            </w:pPr>
          </w:p>
        </w:tc>
        <w:tc>
          <w:tcPr>
            <w:tcW w:w="0" w:type="auto"/>
          </w:tcPr>
          <w:p w14:paraId="01ABC0FD" w14:textId="77777777" w:rsidR="0067365E" w:rsidRPr="00957770" w:rsidRDefault="0067365E" w:rsidP="0067365E">
            <w:pPr>
              <w:rPr>
                <w:sz w:val="16"/>
                <w:szCs w:val="18"/>
              </w:rPr>
            </w:pPr>
          </w:p>
        </w:tc>
        <w:tc>
          <w:tcPr>
            <w:tcW w:w="0" w:type="auto"/>
          </w:tcPr>
          <w:p w14:paraId="35174B2E" w14:textId="56BB9EA5" w:rsidR="0067365E" w:rsidRPr="00957770" w:rsidRDefault="00957770" w:rsidP="0067365E">
            <w:pPr>
              <w:rPr>
                <w:sz w:val="16"/>
                <w:szCs w:val="18"/>
              </w:rPr>
            </w:pPr>
            <w:r w:rsidRPr="00957770">
              <w:rPr>
                <w:sz w:val="16"/>
                <w:szCs w:val="18"/>
              </w:rPr>
              <w:t>nuages</w:t>
            </w:r>
          </w:p>
        </w:tc>
        <w:tc>
          <w:tcPr>
            <w:tcW w:w="0" w:type="auto"/>
          </w:tcPr>
          <w:p w14:paraId="59ABF010" w14:textId="77777777" w:rsidR="0067365E" w:rsidRPr="00957770" w:rsidRDefault="0067365E" w:rsidP="0067365E">
            <w:pPr>
              <w:rPr>
                <w:sz w:val="16"/>
                <w:szCs w:val="18"/>
              </w:rPr>
            </w:pPr>
          </w:p>
        </w:tc>
        <w:tc>
          <w:tcPr>
            <w:tcW w:w="0" w:type="auto"/>
          </w:tcPr>
          <w:p w14:paraId="34258A2D" w14:textId="7A50892D" w:rsidR="0067365E" w:rsidRPr="00957770" w:rsidRDefault="00957770" w:rsidP="0067365E">
            <w:pPr>
              <w:rPr>
                <w:sz w:val="16"/>
                <w:szCs w:val="18"/>
              </w:rPr>
            </w:pPr>
            <w:r w:rsidRPr="00957770">
              <w:rPr>
                <w:sz w:val="16"/>
                <w:szCs w:val="18"/>
              </w:rPr>
              <w:t>vengeance</w:t>
            </w:r>
          </w:p>
        </w:tc>
      </w:tr>
      <w:tr w:rsidR="00957770" w:rsidRPr="00957770" w14:paraId="6A10EA97" w14:textId="77777777" w:rsidTr="0067365E">
        <w:tc>
          <w:tcPr>
            <w:tcW w:w="0" w:type="auto"/>
          </w:tcPr>
          <w:p w14:paraId="0CB21576" w14:textId="2D394A18" w:rsidR="00957770" w:rsidRPr="00957770" w:rsidRDefault="00957770" w:rsidP="0067365E">
            <w:pPr>
              <w:rPr>
                <w:sz w:val="16"/>
                <w:szCs w:val="18"/>
              </w:rPr>
            </w:pPr>
            <w:r w:rsidRPr="00957770">
              <w:rPr>
                <w:sz w:val="16"/>
                <w:szCs w:val="18"/>
              </w:rPr>
              <w:t>Démons</w:t>
            </w:r>
          </w:p>
        </w:tc>
        <w:tc>
          <w:tcPr>
            <w:tcW w:w="0" w:type="auto"/>
          </w:tcPr>
          <w:p w14:paraId="26EE079E" w14:textId="77777777" w:rsidR="00957770" w:rsidRPr="00957770" w:rsidRDefault="00957770" w:rsidP="0067365E">
            <w:pPr>
              <w:rPr>
                <w:sz w:val="16"/>
                <w:szCs w:val="18"/>
              </w:rPr>
            </w:pPr>
          </w:p>
        </w:tc>
        <w:tc>
          <w:tcPr>
            <w:tcW w:w="0" w:type="auto"/>
          </w:tcPr>
          <w:p w14:paraId="14A6F146" w14:textId="77777777" w:rsidR="00957770" w:rsidRPr="00957770" w:rsidRDefault="00957770" w:rsidP="0067365E">
            <w:pPr>
              <w:rPr>
                <w:sz w:val="16"/>
                <w:szCs w:val="18"/>
              </w:rPr>
            </w:pPr>
          </w:p>
        </w:tc>
        <w:tc>
          <w:tcPr>
            <w:tcW w:w="0" w:type="auto"/>
          </w:tcPr>
          <w:p w14:paraId="6382B8BC" w14:textId="77777777" w:rsidR="00957770" w:rsidRPr="00957770" w:rsidRDefault="00957770" w:rsidP="0067365E">
            <w:pPr>
              <w:rPr>
                <w:sz w:val="16"/>
                <w:szCs w:val="18"/>
              </w:rPr>
            </w:pPr>
          </w:p>
        </w:tc>
        <w:tc>
          <w:tcPr>
            <w:tcW w:w="0" w:type="auto"/>
          </w:tcPr>
          <w:p w14:paraId="28F5E7E1" w14:textId="77777777" w:rsidR="00957770" w:rsidRPr="00957770" w:rsidRDefault="00957770" w:rsidP="0067365E">
            <w:pPr>
              <w:rPr>
                <w:sz w:val="16"/>
                <w:szCs w:val="18"/>
              </w:rPr>
            </w:pPr>
          </w:p>
        </w:tc>
        <w:tc>
          <w:tcPr>
            <w:tcW w:w="0" w:type="auto"/>
          </w:tcPr>
          <w:p w14:paraId="7CCD6592" w14:textId="77777777" w:rsidR="00957770" w:rsidRPr="00957770" w:rsidRDefault="00957770" w:rsidP="0067365E">
            <w:pPr>
              <w:rPr>
                <w:sz w:val="16"/>
                <w:szCs w:val="18"/>
              </w:rPr>
            </w:pPr>
          </w:p>
        </w:tc>
        <w:tc>
          <w:tcPr>
            <w:tcW w:w="0" w:type="auto"/>
          </w:tcPr>
          <w:p w14:paraId="6EBE9323" w14:textId="77777777" w:rsidR="00957770" w:rsidRPr="00957770" w:rsidRDefault="00957770" w:rsidP="0067365E">
            <w:pPr>
              <w:rPr>
                <w:sz w:val="16"/>
                <w:szCs w:val="18"/>
              </w:rPr>
            </w:pPr>
          </w:p>
        </w:tc>
        <w:tc>
          <w:tcPr>
            <w:tcW w:w="0" w:type="auto"/>
          </w:tcPr>
          <w:p w14:paraId="201FA4B8" w14:textId="77777777" w:rsidR="00957770" w:rsidRPr="00957770" w:rsidRDefault="00957770" w:rsidP="0067365E">
            <w:pPr>
              <w:rPr>
                <w:sz w:val="16"/>
                <w:szCs w:val="18"/>
              </w:rPr>
            </w:pPr>
          </w:p>
        </w:tc>
        <w:tc>
          <w:tcPr>
            <w:tcW w:w="0" w:type="auto"/>
          </w:tcPr>
          <w:p w14:paraId="78FEFC2F" w14:textId="77777777" w:rsidR="00957770" w:rsidRPr="00957770" w:rsidRDefault="00957770" w:rsidP="0067365E">
            <w:pPr>
              <w:rPr>
                <w:sz w:val="16"/>
                <w:szCs w:val="18"/>
              </w:rPr>
            </w:pPr>
          </w:p>
        </w:tc>
        <w:tc>
          <w:tcPr>
            <w:tcW w:w="0" w:type="auto"/>
          </w:tcPr>
          <w:p w14:paraId="691D9301" w14:textId="77777777" w:rsidR="00957770" w:rsidRPr="00957770" w:rsidRDefault="00957770" w:rsidP="0067365E">
            <w:pPr>
              <w:rPr>
                <w:sz w:val="16"/>
                <w:szCs w:val="18"/>
              </w:rPr>
            </w:pPr>
          </w:p>
        </w:tc>
        <w:tc>
          <w:tcPr>
            <w:tcW w:w="0" w:type="auto"/>
          </w:tcPr>
          <w:p w14:paraId="2E9D77FD" w14:textId="77777777" w:rsidR="00957770" w:rsidRPr="00957770" w:rsidRDefault="00957770" w:rsidP="0067365E">
            <w:pPr>
              <w:rPr>
                <w:sz w:val="16"/>
                <w:szCs w:val="18"/>
              </w:rPr>
            </w:pPr>
          </w:p>
        </w:tc>
      </w:tr>
      <w:tr w:rsidR="00957770" w:rsidRPr="00957770" w14:paraId="1E27DEB6" w14:textId="77777777" w:rsidTr="0067365E">
        <w:tc>
          <w:tcPr>
            <w:tcW w:w="0" w:type="auto"/>
          </w:tcPr>
          <w:p w14:paraId="2B812464" w14:textId="6F050B59" w:rsidR="00957770" w:rsidRPr="00957770" w:rsidRDefault="00957770" w:rsidP="0067365E">
            <w:pPr>
              <w:rPr>
                <w:sz w:val="16"/>
                <w:szCs w:val="18"/>
              </w:rPr>
            </w:pPr>
            <w:r w:rsidRPr="00957770">
              <w:rPr>
                <w:sz w:val="16"/>
                <w:szCs w:val="18"/>
              </w:rPr>
              <w:t>Diables</w:t>
            </w:r>
          </w:p>
        </w:tc>
        <w:tc>
          <w:tcPr>
            <w:tcW w:w="0" w:type="auto"/>
          </w:tcPr>
          <w:p w14:paraId="145DDD48" w14:textId="77777777" w:rsidR="00957770" w:rsidRPr="00957770" w:rsidRDefault="00957770" w:rsidP="0067365E">
            <w:pPr>
              <w:rPr>
                <w:sz w:val="16"/>
                <w:szCs w:val="18"/>
              </w:rPr>
            </w:pPr>
          </w:p>
        </w:tc>
        <w:tc>
          <w:tcPr>
            <w:tcW w:w="0" w:type="auto"/>
          </w:tcPr>
          <w:p w14:paraId="6FFEDB89" w14:textId="77777777" w:rsidR="00957770" w:rsidRPr="00957770" w:rsidRDefault="00957770" w:rsidP="0067365E">
            <w:pPr>
              <w:rPr>
                <w:sz w:val="16"/>
                <w:szCs w:val="18"/>
              </w:rPr>
            </w:pPr>
          </w:p>
        </w:tc>
        <w:tc>
          <w:tcPr>
            <w:tcW w:w="0" w:type="auto"/>
          </w:tcPr>
          <w:p w14:paraId="1F390272" w14:textId="77777777" w:rsidR="00957770" w:rsidRPr="00957770" w:rsidRDefault="00957770" w:rsidP="0067365E">
            <w:pPr>
              <w:rPr>
                <w:sz w:val="16"/>
                <w:szCs w:val="18"/>
              </w:rPr>
            </w:pPr>
          </w:p>
        </w:tc>
        <w:tc>
          <w:tcPr>
            <w:tcW w:w="0" w:type="auto"/>
          </w:tcPr>
          <w:p w14:paraId="691F83A3" w14:textId="77777777" w:rsidR="00957770" w:rsidRPr="00957770" w:rsidRDefault="00957770" w:rsidP="0067365E">
            <w:pPr>
              <w:rPr>
                <w:sz w:val="16"/>
                <w:szCs w:val="18"/>
              </w:rPr>
            </w:pPr>
          </w:p>
        </w:tc>
        <w:tc>
          <w:tcPr>
            <w:tcW w:w="0" w:type="auto"/>
          </w:tcPr>
          <w:p w14:paraId="7909F534" w14:textId="77777777" w:rsidR="00957770" w:rsidRPr="00957770" w:rsidRDefault="00957770" w:rsidP="0067365E">
            <w:pPr>
              <w:rPr>
                <w:sz w:val="16"/>
                <w:szCs w:val="18"/>
              </w:rPr>
            </w:pPr>
          </w:p>
        </w:tc>
        <w:tc>
          <w:tcPr>
            <w:tcW w:w="0" w:type="auto"/>
          </w:tcPr>
          <w:p w14:paraId="0E10C8CD" w14:textId="77777777" w:rsidR="00957770" w:rsidRPr="00957770" w:rsidRDefault="00957770" w:rsidP="0067365E">
            <w:pPr>
              <w:rPr>
                <w:sz w:val="16"/>
                <w:szCs w:val="18"/>
              </w:rPr>
            </w:pPr>
          </w:p>
        </w:tc>
        <w:tc>
          <w:tcPr>
            <w:tcW w:w="0" w:type="auto"/>
          </w:tcPr>
          <w:p w14:paraId="34F40C28" w14:textId="77777777" w:rsidR="00957770" w:rsidRPr="00957770" w:rsidRDefault="00957770" w:rsidP="0067365E">
            <w:pPr>
              <w:rPr>
                <w:sz w:val="16"/>
                <w:szCs w:val="18"/>
              </w:rPr>
            </w:pPr>
          </w:p>
        </w:tc>
        <w:tc>
          <w:tcPr>
            <w:tcW w:w="0" w:type="auto"/>
          </w:tcPr>
          <w:p w14:paraId="11833067" w14:textId="77777777" w:rsidR="00957770" w:rsidRPr="00957770" w:rsidRDefault="00957770" w:rsidP="0067365E">
            <w:pPr>
              <w:rPr>
                <w:sz w:val="16"/>
                <w:szCs w:val="18"/>
              </w:rPr>
            </w:pPr>
          </w:p>
        </w:tc>
        <w:tc>
          <w:tcPr>
            <w:tcW w:w="0" w:type="auto"/>
          </w:tcPr>
          <w:p w14:paraId="70E49909" w14:textId="77777777" w:rsidR="00957770" w:rsidRPr="00957770" w:rsidRDefault="00957770" w:rsidP="0067365E">
            <w:pPr>
              <w:rPr>
                <w:sz w:val="16"/>
                <w:szCs w:val="18"/>
              </w:rPr>
            </w:pPr>
          </w:p>
        </w:tc>
        <w:tc>
          <w:tcPr>
            <w:tcW w:w="0" w:type="auto"/>
          </w:tcPr>
          <w:p w14:paraId="0CCFE243" w14:textId="77777777" w:rsidR="00957770" w:rsidRPr="00957770" w:rsidRDefault="00957770" w:rsidP="0067365E">
            <w:pPr>
              <w:rPr>
                <w:sz w:val="16"/>
                <w:szCs w:val="18"/>
              </w:rPr>
            </w:pPr>
          </w:p>
        </w:tc>
      </w:tr>
      <w:tr w:rsidR="00094CE8" w:rsidRPr="00957770" w14:paraId="6D6A6563" w14:textId="77777777" w:rsidTr="0067365E">
        <w:tc>
          <w:tcPr>
            <w:tcW w:w="0" w:type="auto"/>
          </w:tcPr>
          <w:p w14:paraId="79785BDD" w14:textId="0D6E3E51" w:rsidR="00094CE8" w:rsidRPr="00957770" w:rsidRDefault="00094CE8" w:rsidP="0067365E">
            <w:pPr>
              <w:rPr>
                <w:sz w:val="16"/>
                <w:szCs w:val="18"/>
              </w:rPr>
            </w:pPr>
            <w:r>
              <w:rPr>
                <w:sz w:val="16"/>
                <w:szCs w:val="18"/>
              </w:rPr>
              <w:t>Dragon</w:t>
            </w:r>
          </w:p>
        </w:tc>
        <w:tc>
          <w:tcPr>
            <w:tcW w:w="0" w:type="auto"/>
          </w:tcPr>
          <w:p w14:paraId="19692D1E" w14:textId="2ABFB777" w:rsidR="00094CE8" w:rsidRPr="00957770" w:rsidRDefault="00094CE8" w:rsidP="0067365E">
            <w:pPr>
              <w:rPr>
                <w:sz w:val="16"/>
                <w:szCs w:val="18"/>
              </w:rPr>
            </w:pPr>
            <w:r>
              <w:rPr>
                <w:sz w:val="16"/>
                <w:szCs w:val="18"/>
              </w:rPr>
              <w:t>Enfant</w:t>
            </w:r>
          </w:p>
        </w:tc>
        <w:tc>
          <w:tcPr>
            <w:tcW w:w="0" w:type="auto"/>
          </w:tcPr>
          <w:p w14:paraId="72F49DCE" w14:textId="77777777" w:rsidR="00094CE8" w:rsidRPr="00957770" w:rsidRDefault="00094CE8" w:rsidP="0067365E">
            <w:pPr>
              <w:rPr>
                <w:sz w:val="16"/>
                <w:szCs w:val="18"/>
              </w:rPr>
            </w:pPr>
          </w:p>
        </w:tc>
        <w:tc>
          <w:tcPr>
            <w:tcW w:w="0" w:type="auto"/>
          </w:tcPr>
          <w:p w14:paraId="2D56D3BC" w14:textId="6E8F7FED" w:rsidR="00094CE8" w:rsidRPr="00957770" w:rsidRDefault="00094CE8" w:rsidP="0067365E">
            <w:pPr>
              <w:rPr>
                <w:sz w:val="16"/>
                <w:szCs w:val="18"/>
              </w:rPr>
            </w:pPr>
            <w:r>
              <w:rPr>
                <w:sz w:val="16"/>
                <w:szCs w:val="18"/>
              </w:rPr>
              <w:t>Sauvage</w:t>
            </w:r>
          </w:p>
        </w:tc>
        <w:tc>
          <w:tcPr>
            <w:tcW w:w="0" w:type="auto"/>
          </w:tcPr>
          <w:p w14:paraId="77059C59" w14:textId="77777777" w:rsidR="00094CE8" w:rsidRPr="00957770" w:rsidRDefault="00094CE8" w:rsidP="0067365E">
            <w:pPr>
              <w:rPr>
                <w:sz w:val="16"/>
                <w:szCs w:val="18"/>
              </w:rPr>
            </w:pPr>
          </w:p>
        </w:tc>
        <w:tc>
          <w:tcPr>
            <w:tcW w:w="0" w:type="auto"/>
          </w:tcPr>
          <w:p w14:paraId="2D4C065B" w14:textId="77777777" w:rsidR="00094CE8" w:rsidRPr="00957770" w:rsidRDefault="00094CE8" w:rsidP="0067365E">
            <w:pPr>
              <w:rPr>
                <w:sz w:val="16"/>
                <w:szCs w:val="18"/>
              </w:rPr>
            </w:pPr>
          </w:p>
        </w:tc>
        <w:tc>
          <w:tcPr>
            <w:tcW w:w="0" w:type="auto"/>
          </w:tcPr>
          <w:p w14:paraId="589CACFF" w14:textId="56B754C4" w:rsidR="00094CE8" w:rsidRPr="00957770" w:rsidRDefault="00094CE8" w:rsidP="0067365E">
            <w:pPr>
              <w:rPr>
                <w:sz w:val="16"/>
                <w:szCs w:val="18"/>
              </w:rPr>
            </w:pPr>
            <w:r>
              <w:rPr>
                <w:sz w:val="16"/>
                <w:szCs w:val="18"/>
              </w:rPr>
              <w:t>EO</w:t>
            </w:r>
          </w:p>
        </w:tc>
        <w:tc>
          <w:tcPr>
            <w:tcW w:w="0" w:type="auto"/>
          </w:tcPr>
          <w:p w14:paraId="0DA5879C" w14:textId="1D645D7B" w:rsidR="00094CE8" w:rsidRPr="00957770" w:rsidRDefault="00094CE8" w:rsidP="0067365E">
            <w:pPr>
              <w:rPr>
                <w:sz w:val="16"/>
                <w:szCs w:val="18"/>
              </w:rPr>
            </w:pPr>
            <w:r>
              <w:rPr>
                <w:sz w:val="16"/>
                <w:szCs w:val="18"/>
              </w:rPr>
              <w:t>EI</w:t>
            </w:r>
          </w:p>
        </w:tc>
        <w:tc>
          <w:tcPr>
            <w:tcW w:w="0" w:type="auto"/>
          </w:tcPr>
          <w:p w14:paraId="22501E67" w14:textId="046D970C" w:rsidR="00094CE8" w:rsidRPr="00957770" w:rsidRDefault="00094CE8" w:rsidP="0067365E">
            <w:pPr>
              <w:rPr>
                <w:sz w:val="16"/>
                <w:szCs w:val="18"/>
              </w:rPr>
            </w:pPr>
            <w:r>
              <w:rPr>
                <w:sz w:val="16"/>
                <w:szCs w:val="18"/>
              </w:rPr>
              <w:t>EA</w:t>
            </w:r>
          </w:p>
        </w:tc>
        <w:tc>
          <w:tcPr>
            <w:tcW w:w="0" w:type="auto"/>
          </w:tcPr>
          <w:p w14:paraId="76AB07C4" w14:textId="3A7FC5E6" w:rsidR="00094CE8" w:rsidRPr="00957770" w:rsidRDefault="00094CE8" w:rsidP="0067365E">
            <w:pPr>
              <w:rPr>
                <w:sz w:val="16"/>
                <w:szCs w:val="18"/>
              </w:rPr>
            </w:pPr>
            <w:r>
              <w:rPr>
                <w:sz w:val="16"/>
                <w:szCs w:val="18"/>
              </w:rPr>
              <w:t>EE</w:t>
            </w:r>
          </w:p>
        </w:tc>
        <w:tc>
          <w:tcPr>
            <w:tcW w:w="0" w:type="auto"/>
          </w:tcPr>
          <w:p w14:paraId="1A55ECCE" w14:textId="70D13735" w:rsidR="00094CE8" w:rsidRPr="00957770" w:rsidRDefault="00094CE8" w:rsidP="0067365E">
            <w:pPr>
              <w:rPr>
                <w:sz w:val="16"/>
                <w:szCs w:val="18"/>
              </w:rPr>
            </w:pPr>
            <w:r>
              <w:rPr>
                <w:sz w:val="16"/>
                <w:szCs w:val="18"/>
              </w:rPr>
              <w:t>Ancien</w:t>
            </w:r>
          </w:p>
        </w:tc>
      </w:tr>
      <w:tr w:rsidR="00957770" w:rsidRPr="00957770" w14:paraId="5B595E55" w14:textId="77777777" w:rsidTr="0067365E">
        <w:tc>
          <w:tcPr>
            <w:tcW w:w="0" w:type="auto"/>
          </w:tcPr>
          <w:p w14:paraId="3CEF3219" w14:textId="20D366BF" w:rsidR="00957770" w:rsidRPr="00957770" w:rsidRDefault="00957770" w:rsidP="0067365E">
            <w:pPr>
              <w:rPr>
                <w:sz w:val="16"/>
                <w:szCs w:val="18"/>
              </w:rPr>
            </w:pPr>
            <w:r w:rsidRPr="00957770">
              <w:rPr>
                <w:sz w:val="16"/>
                <w:szCs w:val="18"/>
              </w:rPr>
              <w:t>Élémentaires</w:t>
            </w:r>
          </w:p>
        </w:tc>
        <w:tc>
          <w:tcPr>
            <w:tcW w:w="0" w:type="auto"/>
          </w:tcPr>
          <w:p w14:paraId="3F61C1B9" w14:textId="6FF598D6" w:rsidR="00957770" w:rsidRPr="00957770" w:rsidRDefault="00957770" w:rsidP="0067365E">
            <w:pPr>
              <w:rPr>
                <w:sz w:val="16"/>
                <w:szCs w:val="18"/>
              </w:rPr>
            </w:pPr>
            <w:r>
              <w:rPr>
                <w:sz w:val="16"/>
                <w:szCs w:val="18"/>
              </w:rPr>
              <w:t>D’eau</w:t>
            </w:r>
          </w:p>
        </w:tc>
        <w:tc>
          <w:tcPr>
            <w:tcW w:w="0" w:type="auto"/>
          </w:tcPr>
          <w:p w14:paraId="2451AB7A" w14:textId="77777777" w:rsidR="00957770" w:rsidRPr="00957770" w:rsidRDefault="00957770" w:rsidP="0067365E">
            <w:pPr>
              <w:rPr>
                <w:sz w:val="16"/>
                <w:szCs w:val="18"/>
              </w:rPr>
            </w:pPr>
          </w:p>
        </w:tc>
        <w:tc>
          <w:tcPr>
            <w:tcW w:w="0" w:type="auto"/>
          </w:tcPr>
          <w:p w14:paraId="6C2C35EB" w14:textId="77777777" w:rsidR="00957770" w:rsidRPr="00957770" w:rsidRDefault="00957770" w:rsidP="0067365E">
            <w:pPr>
              <w:rPr>
                <w:sz w:val="16"/>
                <w:szCs w:val="18"/>
              </w:rPr>
            </w:pPr>
          </w:p>
        </w:tc>
        <w:tc>
          <w:tcPr>
            <w:tcW w:w="0" w:type="auto"/>
          </w:tcPr>
          <w:p w14:paraId="771D66F6" w14:textId="77777777" w:rsidR="00957770" w:rsidRPr="00957770" w:rsidRDefault="00957770" w:rsidP="0067365E">
            <w:pPr>
              <w:rPr>
                <w:sz w:val="16"/>
                <w:szCs w:val="18"/>
              </w:rPr>
            </w:pPr>
          </w:p>
        </w:tc>
        <w:tc>
          <w:tcPr>
            <w:tcW w:w="0" w:type="auto"/>
          </w:tcPr>
          <w:p w14:paraId="3E03EF77" w14:textId="61A3DC72" w:rsidR="00957770" w:rsidRPr="00957770" w:rsidRDefault="00957770" w:rsidP="0067365E">
            <w:pPr>
              <w:rPr>
                <w:sz w:val="16"/>
                <w:szCs w:val="18"/>
              </w:rPr>
            </w:pPr>
            <w:r>
              <w:rPr>
                <w:sz w:val="16"/>
                <w:szCs w:val="18"/>
              </w:rPr>
              <w:t>De terre</w:t>
            </w:r>
          </w:p>
        </w:tc>
        <w:tc>
          <w:tcPr>
            <w:tcW w:w="0" w:type="auto"/>
          </w:tcPr>
          <w:p w14:paraId="38068B10" w14:textId="77777777" w:rsidR="00957770" w:rsidRPr="00957770" w:rsidRDefault="00957770" w:rsidP="0067365E">
            <w:pPr>
              <w:rPr>
                <w:sz w:val="16"/>
                <w:szCs w:val="18"/>
              </w:rPr>
            </w:pPr>
          </w:p>
        </w:tc>
        <w:tc>
          <w:tcPr>
            <w:tcW w:w="0" w:type="auto"/>
          </w:tcPr>
          <w:p w14:paraId="6E11AEB0" w14:textId="77777777" w:rsidR="00957770" w:rsidRPr="00957770" w:rsidRDefault="00957770" w:rsidP="0067365E">
            <w:pPr>
              <w:rPr>
                <w:sz w:val="16"/>
                <w:szCs w:val="18"/>
              </w:rPr>
            </w:pPr>
          </w:p>
        </w:tc>
        <w:tc>
          <w:tcPr>
            <w:tcW w:w="0" w:type="auto"/>
          </w:tcPr>
          <w:p w14:paraId="376799E3" w14:textId="6E6F38F9" w:rsidR="00957770" w:rsidRPr="00957770" w:rsidRDefault="00957770" w:rsidP="0067365E">
            <w:pPr>
              <w:rPr>
                <w:sz w:val="16"/>
                <w:szCs w:val="18"/>
              </w:rPr>
            </w:pPr>
            <w:r>
              <w:rPr>
                <w:sz w:val="16"/>
                <w:szCs w:val="18"/>
              </w:rPr>
              <w:t>D’air</w:t>
            </w:r>
          </w:p>
        </w:tc>
        <w:tc>
          <w:tcPr>
            <w:tcW w:w="0" w:type="auto"/>
          </w:tcPr>
          <w:p w14:paraId="1C876E5C" w14:textId="77777777" w:rsidR="00957770" w:rsidRPr="00957770" w:rsidRDefault="00957770" w:rsidP="0067365E">
            <w:pPr>
              <w:rPr>
                <w:sz w:val="16"/>
                <w:szCs w:val="18"/>
              </w:rPr>
            </w:pPr>
          </w:p>
        </w:tc>
        <w:tc>
          <w:tcPr>
            <w:tcW w:w="0" w:type="auto"/>
          </w:tcPr>
          <w:p w14:paraId="12A1918C" w14:textId="3256272E" w:rsidR="00957770" w:rsidRPr="00957770" w:rsidRDefault="00957770" w:rsidP="0067365E">
            <w:pPr>
              <w:rPr>
                <w:sz w:val="16"/>
                <w:szCs w:val="18"/>
              </w:rPr>
            </w:pPr>
            <w:r>
              <w:rPr>
                <w:sz w:val="16"/>
                <w:szCs w:val="18"/>
              </w:rPr>
              <w:t>feu</w:t>
            </w:r>
          </w:p>
        </w:tc>
      </w:tr>
      <w:tr w:rsidR="00957770" w:rsidRPr="00957770" w14:paraId="01054806" w14:textId="77777777" w:rsidTr="0067365E">
        <w:tc>
          <w:tcPr>
            <w:tcW w:w="0" w:type="auto"/>
          </w:tcPr>
          <w:p w14:paraId="46889398" w14:textId="12217557" w:rsidR="00957770" w:rsidRPr="00957770" w:rsidRDefault="00957770" w:rsidP="0067365E">
            <w:pPr>
              <w:rPr>
                <w:sz w:val="16"/>
                <w:szCs w:val="18"/>
              </w:rPr>
            </w:pPr>
            <w:r w:rsidRPr="00957770">
              <w:rPr>
                <w:sz w:val="16"/>
                <w:szCs w:val="18"/>
              </w:rPr>
              <w:t>Fées</w:t>
            </w:r>
          </w:p>
        </w:tc>
        <w:tc>
          <w:tcPr>
            <w:tcW w:w="0" w:type="auto"/>
          </w:tcPr>
          <w:p w14:paraId="009307C3" w14:textId="47161A34" w:rsidR="00957770" w:rsidRPr="00957770" w:rsidRDefault="00957770" w:rsidP="0067365E">
            <w:pPr>
              <w:rPr>
                <w:sz w:val="16"/>
                <w:szCs w:val="18"/>
              </w:rPr>
            </w:pPr>
            <w:r>
              <w:rPr>
                <w:sz w:val="16"/>
                <w:szCs w:val="18"/>
              </w:rPr>
              <w:t>nature</w:t>
            </w:r>
          </w:p>
        </w:tc>
        <w:tc>
          <w:tcPr>
            <w:tcW w:w="0" w:type="auto"/>
          </w:tcPr>
          <w:p w14:paraId="239D79A4" w14:textId="77777777" w:rsidR="00957770" w:rsidRPr="00957770" w:rsidRDefault="00957770" w:rsidP="0067365E">
            <w:pPr>
              <w:rPr>
                <w:sz w:val="16"/>
                <w:szCs w:val="18"/>
              </w:rPr>
            </w:pPr>
          </w:p>
        </w:tc>
        <w:tc>
          <w:tcPr>
            <w:tcW w:w="0" w:type="auto"/>
          </w:tcPr>
          <w:p w14:paraId="6B504C16" w14:textId="01BC040C" w:rsidR="00957770" w:rsidRPr="00957770" w:rsidRDefault="00094CE8" w:rsidP="0067365E">
            <w:pPr>
              <w:rPr>
                <w:sz w:val="16"/>
                <w:szCs w:val="18"/>
              </w:rPr>
            </w:pPr>
            <w:r>
              <w:rPr>
                <w:sz w:val="16"/>
                <w:szCs w:val="18"/>
              </w:rPr>
              <w:t>Princesse bois</w:t>
            </w:r>
          </w:p>
        </w:tc>
        <w:tc>
          <w:tcPr>
            <w:tcW w:w="0" w:type="auto"/>
          </w:tcPr>
          <w:p w14:paraId="0283E696" w14:textId="77777777" w:rsidR="00957770" w:rsidRPr="00957770" w:rsidRDefault="00957770" w:rsidP="0067365E">
            <w:pPr>
              <w:rPr>
                <w:sz w:val="16"/>
                <w:szCs w:val="18"/>
              </w:rPr>
            </w:pPr>
          </w:p>
        </w:tc>
        <w:tc>
          <w:tcPr>
            <w:tcW w:w="0" w:type="auto"/>
          </w:tcPr>
          <w:p w14:paraId="1931CAA8" w14:textId="1325B6B6" w:rsidR="00957770" w:rsidRPr="00957770" w:rsidRDefault="00957770" w:rsidP="0067365E">
            <w:pPr>
              <w:rPr>
                <w:sz w:val="16"/>
                <w:szCs w:val="18"/>
              </w:rPr>
            </w:pPr>
            <w:r>
              <w:rPr>
                <w:sz w:val="16"/>
                <w:szCs w:val="18"/>
              </w:rPr>
              <w:t>Des lacs</w:t>
            </w:r>
          </w:p>
        </w:tc>
        <w:tc>
          <w:tcPr>
            <w:tcW w:w="0" w:type="auto"/>
          </w:tcPr>
          <w:p w14:paraId="2638516C" w14:textId="77777777" w:rsidR="00957770" w:rsidRPr="00957770" w:rsidRDefault="00957770" w:rsidP="0067365E">
            <w:pPr>
              <w:rPr>
                <w:sz w:val="16"/>
                <w:szCs w:val="18"/>
              </w:rPr>
            </w:pPr>
          </w:p>
        </w:tc>
        <w:tc>
          <w:tcPr>
            <w:tcW w:w="0" w:type="auto"/>
          </w:tcPr>
          <w:p w14:paraId="5998642A" w14:textId="77777777" w:rsidR="00957770" w:rsidRPr="00957770" w:rsidRDefault="00957770" w:rsidP="0067365E">
            <w:pPr>
              <w:rPr>
                <w:sz w:val="16"/>
                <w:szCs w:val="18"/>
              </w:rPr>
            </w:pPr>
          </w:p>
        </w:tc>
        <w:tc>
          <w:tcPr>
            <w:tcW w:w="0" w:type="auto"/>
          </w:tcPr>
          <w:p w14:paraId="4647877C" w14:textId="01B77617" w:rsidR="00957770" w:rsidRPr="00957770" w:rsidRDefault="00957770" w:rsidP="0067365E">
            <w:pPr>
              <w:rPr>
                <w:sz w:val="16"/>
                <w:szCs w:val="18"/>
              </w:rPr>
            </w:pPr>
            <w:r>
              <w:rPr>
                <w:sz w:val="16"/>
                <w:szCs w:val="18"/>
              </w:rPr>
              <w:t>monts</w:t>
            </w:r>
          </w:p>
        </w:tc>
        <w:tc>
          <w:tcPr>
            <w:tcW w:w="0" w:type="auto"/>
          </w:tcPr>
          <w:p w14:paraId="41256CEC" w14:textId="77777777" w:rsidR="00957770" w:rsidRPr="00957770" w:rsidRDefault="00957770" w:rsidP="0067365E">
            <w:pPr>
              <w:rPr>
                <w:sz w:val="16"/>
                <w:szCs w:val="18"/>
              </w:rPr>
            </w:pPr>
          </w:p>
        </w:tc>
        <w:tc>
          <w:tcPr>
            <w:tcW w:w="0" w:type="auto"/>
          </w:tcPr>
          <w:p w14:paraId="53D08182" w14:textId="6A4C716D" w:rsidR="00957770" w:rsidRPr="00957770" w:rsidRDefault="00957770" w:rsidP="0067365E">
            <w:pPr>
              <w:rPr>
                <w:sz w:val="16"/>
                <w:szCs w:val="18"/>
              </w:rPr>
            </w:pPr>
            <w:r>
              <w:rPr>
                <w:sz w:val="16"/>
                <w:szCs w:val="18"/>
              </w:rPr>
              <w:t>cieux</w:t>
            </w:r>
          </w:p>
        </w:tc>
      </w:tr>
      <w:tr w:rsidR="00957770" w:rsidRPr="00957770" w14:paraId="51F6F50B" w14:textId="77777777" w:rsidTr="0067365E">
        <w:tc>
          <w:tcPr>
            <w:tcW w:w="0" w:type="auto"/>
          </w:tcPr>
          <w:p w14:paraId="44426DA3" w14:textId="78C1B80A" w:rsidR="00957770" w:rsidRPr="00957770" w:rsidRDefault="00957770" w:rsidP="0067365E">
            <w:pPr>
              <w:rPr>
                <w:sz w:val="16"/>
                <w:szCs w:val="18"/>
              </w:rPr>
            </w:pPr>
            <w:r w:rsidRPr="00957770">
              <w:rPr>
                <w:sz w:val="16"/>
                <w:szCs w:val="18"/>
              </w:rPr>
              <w:t>Grantoms</w:t>
            </w:r>
          </w:p>
        </w:tc>
        <w:tc>
          <w:tcPr>
            <w:tcW w:w="0" w:type="auto"/>
          </w:tcPr>
          <w:p w14:paraId="4374E586" w14:textId="29326662" w:rsidR="00957770" w:rsidRPr="00957770" w:rsidRDefault="00957770" w:rsidP="0067365E">
            <w:pPr>
              <w:rPr>
                <w:sz w:val="16"/>
                <w:szCs w:val="18"/>
              </w:rPr>
            </w:pPr>
            <w:r>
              <w:rPr>
                <w:sz w:val="16"/>
                <w:szCs w:val="18"/>
              </w:rPr>
              <w:t>rocs</w:t>
            </w:r>
          </w:p>
        </w:tc>
        <w:tc>
          <w:tcPr>
            <w:tcW w:w="0" w:type="auto"/>
          </w:tcPr>
          <w:p w14:paraId="76962150" w14:textId="662EEFEC" w:rsidR="00957770" w:rsidRPr="00957770" w:rsidRDefault="00957770" w:rsidP="0067365E">
            <w:pPr>
              <w:rPr>
                <w:sz w:val="16"/>
                <w:szCs w:val="18"/>
              </w:rPr>
            </w:pPr>
            <w:r>
              <w:rPr>
                <w:sz w:val="16"/>
                <w:szCs w:val="18"/>
              </w:rPr>
              <w:t>Cyclom</w:t>
            </w:r>
          </w:p>
        </w:tc>
        <w:tc>
          <w:tcPr>
            <w:tcW w:w="0" w:type="auto"/>
          </w:tcPr>
          <w:p w14:paraId="7888FFE2" w14:textId="488E01B8" w:rsidR="00957770" w:rsidRPr="00957770" w:rsidRDefault="00957770" w:rsidP="0067365E">
            <w:pPr>
              <w:rPr>
                <w:sz w:val="16"/>
                <w:szCs w:val="18"/>
              </w:rPr>
            </w:pPr>
            <w:r>
              <w:rPr>
                <w:sz w:val="16"/>
                <w:szCs w:val="18"/>
              </w:rPr>
              <w:t>Géant aveugle</w:t>
            </w:r>
          </w:p>
        </w:tc>
        <w:tc>
          <w:tcPr>
            <w:tcW w:w="0" w:type="auto"/>
          </w:tcPr>
          <w:p w14:paraId="3ACD6AD3" w14:textId="30E59EE9" w:rsidR="00957770" w:rsidRPr="00957770" w:rsidRDefault="00957770" w:rsidP="0067365E">
            <w:pPr>
              <w:rPr>
                <w:sz w:val="16"/>
                <w:szCs w:val="18"/>
              </w:rPr>
            </w:pPr>
            <w:r>
              <w:rPr>
                <w:sz w:val="16"/>
                <w:szCs w:val="18"/>
              </w:rPr>
              <w:t>cyclope</w:t>
            </w:r>
          </w:p>
        </w:tc>
        <w:tc>
          <w:tcPr>
            <w:tcW w:w="0" w:type="auto"/>
          </w:tcPr>
          <w:p w14:paraId="758805E1" w14:textId="40E33DC8" w:rsidR="00957770" w:rsidRPr="00957770" w:rsidRDefault="00957770" w:rsidP="0067365E">
            <w:pPr>
              <w:rPr>
                <w:sz w:val="16"/>
                <w:szCs w:val="18"/>
              </w:rPr>
            </w:pPr>
            <w:r>
              <w:rPr>
                <w:sz w:val="16"/>
                <w:szCs w:val="18"/>
              </w:rPr>
              <w:t>glaces</w:t>
            </w:r>
          </w:p>
        </w:tc>
        <w:tc>
          <w:tcPr>
            <w:tcW w:w="0" w:type="auto"/>
          </w:tcPr>
          <w:p w14:paraId="7E5671C9" w14:textId="77777777" w:rsidR="00957770" w:rsidRPr="00957770" w:rsidRDefault="00957770" w:rsidP="0067365E">
            <w:pPr>
              <w:rPr>
                <w:sz w:val="16"/>
                <w:szCs w:val="18"/>
              </w:rPr>
            </w:pPr>
          </w:p>
        </w:tc>
        <w:tc>
          <w:tcPr>
            <w:tcW w:w="0" w:type="auto"/>
          </w:tcPr>
          <w:p w14:paraId="55581F55" w14:textId="77777777" w:rsidR="00957770" w:rsidRPr="00957770" w:rsidRDefault="00957770" w:rsidP="0067365E">
            <w:pPr>
              <w:rPr>
                <w:sz w:val="16"/>
                <w:szCs w:val="18"/>
              </w:rPr>
            </w:pPr>
          </w:p>
        </w:tc>
        <w:tc>
          <w:tcPr>
            <w:tcW w:w="0" w:type="auto"/>
          </w:tcPr>
          <w:p w14:paraId="30B6EEB3" w14:textId="16B82F90" w:rsidR="00957770" w:rsidRPr="00957770" w:rsidRDefault="00957770" w:rsidP="0067365E">
            <w:pPr>
              <w:rPr>
                <w:sz w:val="16"/>
                <w:szCs w:val="18"/>
              </w:rPr>
            </w:pPr>
            <w:r>
              <w:rPr>
                <w:sz w:val="16"/>
                <w:szCs w:val="18"/>
              </w:rPr>
              <w:t>flamme</w:t>
            </w:r>
          </w:p>
        </w:tc>
        <w:tc>
          <w:tcPr>
            <w:tcW w:w="0" w:type="auto"/>
          </w:tcPr>
          <w:p w14:paraId="74F0154D" w14:textId="77777777" w:rsidR="00957770" w:rsidRPr="00957770" w:rsidRDefault="00957770" w:rsidP="0067365E">
            <w:pPr>
              <w:rPr>
                <w:sz w:val="16"/>
                <w:szCs w:val="18"/>
              </w:rPr>
            </w:pPr>
          </w:p>
        </w:tc>
        <w:tc>
          <w:tcPr>
            <w:tcW w:w="0" w:type="auto"/>
          </w:tcPr>
          <w:p w14:paraId="396E27BB" w14:textId="093A7790" w:rsidR="00957770" w:rsidRPr="00957770" w:rsidRDefault="00957770" w:rsidP="0067365E">
            <w:pPr>
              <w:rPr>
                <w:sz w:val="16"/>
                <w:szCs w:val="18"/>
              </w:rPr>
            </w:pPr>
            <w:r>
              <w:rPr>
                <w:sz w:val="16"/>
                <w:szCs w:val="18"/>
              </w:rPr>
              <w:t>tempêtes</w:t>
            </w:r>
          </w:p>
        </w:tc>
      </w:tr>
      <w:tr w:rsidR="00957770" w:rsidRPr="00957770" w14:paraId="6B787B05" w14:textId="77777777" w:rsidTr="0067365E">
        <w:tc>
          <w:tcPr>
            <w:tcW w:w="0" w:type="auto"/>
          </w:tcPr>
          <w:p w14:paraId="08A44911" w14:textId="0E99F112" w:rsidR="00957770" w:rsidRPr="00957770" w:rsidRDefault="00957770" w:rsidP="0067365E">
            <w:pPr>
              <w:rPr>
                <w:sz w:val="16"/>
                <w:szCs w:val="18"/>
              </w:rPr>
            </w:pPr>
            <w:r w:rsidRPr="00957770">
              <w:rPr>
                <w:sz w:val="16"/>
                <w:szCs w:val="18"/>
              </w:rPr>
              <w:t>Irnolos</w:t>
            </w:r>
          </w:p>
        </w:tc>
        <w:tc>
          <w:tcPr>
            <w:tcW w:w="0" w:type="auto"/>
          </w:tcPr>
          <w:p w14:paraId="2193C930" w14:textId="5E9A4997" w:rsidR="00957770" w:rsidRPr="00957770" w:rsidRDefault="00957770" w:rsidP="0067365E">
            <w:pPr>
              <w:rPr>
                <w:sz w:val="16"/>
                <w:szCs w:val="18"/>
              </w:rPr>
            </w:pPr>
            <w:r>
              <w:rPr>
                <w:sz w:val="16"/>
                <w:szCs w:val="18"/>
              </w:rPr>
              <w:t>forêts</w:t>
            </w:r>
          </w:p>
        </w:tc>
        <w:tc>
          <w:tcPr>
            <w:tcW w:w="0" w:type="auto"/>
          </w:tcPr>
          <w:p w14:paraId="3D99F484" w14:textId="77777777" w:rsidR="00957770" w:rsidRPr="00957770" w:rsidRDefault="00957770" w:rsidP="0067365E">
            <w:pPr>
              <w:rPr>
                <w:sz w:val="16"/>
                <w:szCs w:val="18"/>
              </w:rPr>
            </w:pPr>
          </w:p>
        </w:tc>
        <w:tc>
          <w:tcPr>
            <w:tcW w:w="0" w:type="auto"/>
          </w:tcPr>
          <w:p w14:paraId="56464561" w14:textId="77777777" w:rsidR="00957770" w:rsidRPr="00957770" w:rsidRDefault="00957770" w:rsidP="0067365E">
            <w:pPr>
              <w:rPr>
                <w:sz w:val="16"/>
                <w:szCs w:val="18"/>
              </w:rPr>
            </w:pPr>
          </w:p>
        </w:tc>
        <w:tc>
          <w:tcPr>
            <w:tcW w:w="0" w:type="auto"/>
          </w:tcPr>
          <w:p w14:paraId="60E07F17" w14:textId="77777777" w:rsidR="00957770" w:rsidRPr="00957770" w:rsidRDefault="00957770" w:rsidP="0067365E">
            <w:pPr>
              <w:rPr>
                <w:sz w:val="16"/>
                <w:szCs w:val="18"/>
              </w:rPr>
            </w:pPr>
          </w:p>
        </w:tc>
        <w:tc>
          <w:tcPr>
            <w:tcW w:w="0" w:type="auto"/>
          </w:tcPr>
          <w:p w14:paraId="1F7881EE" w14:textId="4BC33CD6" w:rsidR="00957770" w:rsidRPr="00957770" w:rsidRDefault="00957770" w:rsidP="0067365E">
            <w:pPr>
              <w:rPr>
                <w:sz w:val="16"/>
                <w:szCs w:val="18"/>
              </w:rPr>
            </w:pPr>
            <w:r>
              <w:rPr>
                <w:sz w:val="16"/>
                <w:szCs w:val="18"/>
              </w:rPr>
              <w:t>marais</w:t>
            </w:r>
          </w:p>
        </w:tc>
        <w:tc>
          <w:tcPr>
            <w:tcW w:w="0" w:type="auto"/>
          </w:tcPr>
          <w:p w14:paraId="6D1D4281" w14:textId="77777777" w:rsidR="00957770" w:rsidRPr="00957770" w:rsidRDefault="00957770" w:rsidP="0067365E">
            <w:pPr>
              <w:rPr>
                <w:sz w:val="16"/>
                <w:szCs w:val="18"/>
              </w:rPr>
            </w:pPr>
          </w:p>
        </w:tc>
        <w:tc>
          <w:tcPr>
            <w:tcW w:w="0" w:type="auto"/>
          </w:tcPr>
          <w:p w14:paraId="168D2DCD" w14:textId="77777777" w:rsidR="00957770" w:rsidRPr="00957770" w:rsidRDefault="00957770" w:rsidP="0067365E">
            <w:pPr>
              <w:rPr>
                <w:sz w:val="16"/>
                <w:szCs w:val="18"/>
              </w:rPr>
            </w:pPr>
          </w:p>
        </w:tc>
        <w:tc>
          <w:tcPr>
            <w:tcW w:w="0" w:type="auto"/>
          </w:tcPr>
          <w:p w14:paraId="4122CA58" w14:textId="2342F2D3" w:rsidR="00957770" w:rsidRPr="00957770" w:rsidRDefault="00957770" w:rsidP="0067365E">
            <w:pPr>
              <w:rPr>
                <w:sz w:val="16"/>
                <w:szCs w:val="18"/>
              </w:rPr>
            </w:pPr>
            <w:r>
              <w:rPr>
                <w:sz w:val="16"/>
                <w:szCs w:val="18"/>
              </w:rPr>
              <w:t>Sauvage</w:t>
            </w:r>
          </w:p>
        </w:tc>
        <w:tc>
          <w:tcPr>
            <w:tcW w:w="0" w:type="auto"/>
          </w:tcPr>
          <w:p w14:paraId="6EB966A3" w14:textId="77777777" w:rsidR="00957770" w:rsidRPr="00957770" w:rsidRDefault="00957770" w:rsidP="0067365E">
            <w:pPr>
              <w:rPr>
                <w:sz w:val="16"/>
                <w:szCs w:val="18"/>
              </w:rPr>
            </w:pPr>
          </w:p>
        </w:tc>
        <w:tc>
          <w:tcPr>
            <w:tcW w:w="0" w:type="auto"/>
          </w:tcPr>
          <w:p w14:paraId="59A35ECB" w14:textId="42F9BE98" w:rsidR="00957770" w:rsidRPr="00957770" w:rsidRDefault="00957770" w:rsidP="0067365E">
            <w:pPr>
              <w:rPr>
                <w:sz w:val="16"/>
                <w:szCs w:val="18"/>
              </w:rPr>
            </w:pPr>
            <w:r>
              <w:rPr>
                <w:sz w:val="16"/>
                <w:szCs w:val="18"/>
              </w:rPr>
              <w:t>montagnes</w:t>
            </w:r>
          </w:p>
        </w:tc>
      </w:tr>
      <w:tr w:rsidR="00957770" w:rsidRPr="00957770" w14:paraId="514BFC79" w14:textId="77777777" w:rsidTr="0067365E">
        <w:tc>
          <w:tcPr>
            <w:tcW w:w="0" w:type="auto"/>
          </w:tcPr>
          <w:p w14:paraId="7ACE5DA8" w14:textId="44CE9B02" w:rsidR="00957770" w:rsidRPr="00957770" w:rsidRDefault="00957770" w:rsidP="0067365E">
            <w:pPr>
              <w:rPr>
                <w:sz w:val="16"/>
                <w:szCs w:val="18"/>
              </w:rPr>
            </w:pPr>
            <w:r>
              <w:rPr>
                <w:sz w:val="16"/>
                <w:szCs w:val="18"/>
              </w:rPr>
              <w:t>Mort-vivants</w:t>
            </w:r>
          </w:p>
        </w:tc>
        <w:tc>
          <w:tcPr>
            <w:tcW w:w="0" w:type="auto"/>
          </w:tcPr>
          <w:p w14:paraId="59EBE48D" w14:textId="36B95537" w:rsidR="00957770" w:rsidRDefault="00957770" w:rsidP="0067365E">
            <w:pPr>
              <w:rPr>
                <w:sz w:val="16"/>
                <w:szCs w:val="18"/>
              </w:rPr>
            </w:pPr>
            <w:r>
              <w:rPr>
                <w:sz w:val="16"/>
                <w:szCs w:val="18"/>
              </w:rPr>
              <w:t>Locral</w:t>
            </w:r>
          </w:p>
        </w:tc>
        <w:tc>
          <w:tcPr>
            <w:tcW w:w="0" w:type="auto"/>
          </w:tcPr>
          <w:p w14:paraId="49ABCC10" w14:textId="77777777" w:rsidR="00957770" w:rsidRPr="00957770" w:rsidRDefault="00957770" w:rsidP="0067365E">
            <w:pPr>
              <w:rPr>
                <w:sz w:val="16"/>
                <w:szCs w:val="18"/>
              </w:rPr>
            </w:pPr>
          </w:p>
        </w:tc>
        <w:tc>
          <w:tcPr>
            <w:tcW w:w="0" w:type="auto"/>
          </w:tcPr>
          <w:p w14:paraId="5EC06FA8" w14:textId="470A3AAF" w:rsidR="00957770" w:rsidRPr="00957770" w:rsidRDefault="00957770" w:rsidP="0067365E">
            <w:pPr>
              <w:rPr>
                <w:sz w:val="16"/>
                <w:szCs w:val="18"/>
              </w:rPr>
            </w:pPr>
            <w:r>
              <w:rPr>
                <w:sz w:val="16"/>
                <w:szCs w:val="18"/>
              </w:rPr>
              <w:t>Squelette</w:t>
            </w:r>
          </w:p>
        </w:tc>
        <w:tc>
          <w:tcPr>
            <w:tcW w:w="0" w:type="auto"/>
          </w:tcPr>
          <w:p w14:paraId="178864D0" w14:textId="77777777" w:rsidR="00957770" w:rsidRPr="00957770" w:rsidRDefault="00957770" w:rsidP="0067365E">
            <w:pPr>
              <w:rPr>
                <w:sz w:val="16"/>
                <w:szCs w:val="18"/>
              </w:rPr>
            </w:pPr>
          </w:p>
        </w:tc>
        <w:tc>
          <w:tcPr>
            <w:tcW w:w="0" w:type="auto"/>
          </w:tcPr>
          <w:p w14:paraId="66903ECD" w14:textId="61BBCF8E" w:rsidR="00957770" w:rsidRDefault="00957770" w:rsidP="0067365E">
            <w:pPr>
              <w:rPr>
                <w:sz w:val="16"/>
                <w:szCs w:val="18"/>
              </w:rPr>
            </w:pPr>
            <w:r>
              <w:rPr>
                <w:sz w:val="16"/>
                <w:szCs w:val="18"/>
              </w:rPr>
              <w:t>Esprit</w:t>
            </w:r>
          </w:p>
        </w:tc>
        <w:tc>
          <w:tcPr>
            <w:tcW w:w="0" w:type="auto"/>
          </w:tcPr>
          <w:p w14:paraId="46C62400" w14:textId="77777777" w:rsidR="00957770" w:rsidRPr="00957770" w:rsidRDefault="00957770" w:rsidP="0067365E">
            <w:pPr>
              <w:rPr>
                <w:sz w:val="16"/>
                <w:szCs w:val="18"/>
              </w:rPr>
            </w:pPr>
          </w:p>
        </w:tc>
        <w:tc>
          <w:tcPr>
            <w:tcW w:w="0" w:type="auto"/>
          </w:tcPr>
          <w:p w14:paraId="3A5FF28F" w14:textId="77777777" w:rsidR="00957770" w:rsidRPr="00957770" w:rsidRDefault="00957770" w:rsidP="0067365E">
            <w:pPr>
              <w:rPr>
                <w:sz w:val="16"/>
                <w:szCs w:val="18"/>
              </w:rPr>
            </w:pPr>
          </w:p>
        </w:tc>
        <w:tc>
          <w:tcPr>
            <w:tcW w:w="0" w:type="auto"/>
          </w:tcPr>
          <w:p w14:paraId="0DE93AA2" w14:textId="2B12F370" w:rsidR="00957770" w:rsidRDefault="00957770" w:rsidP="0067365E">
            <w:pPr>
              <w:rPr>
                <w:sz w:val="16"/>
                <w:szCs w:val="18"/>
              </w:rPr>
            </w:pPr>
            <w:r>
              <w:rPr>
                <w:sz w:val="16"/>
                <w:szCs w:val="18"/>
              </w:rPr>
              <w:t>Esprit malin</w:t>
            </w:r>
          </w:p>
        </w:tc>
        <w:tc>
          <w:tcPr>
            <w:tcW w:w="0" w:type="auto"/>
          </w:tcPr>
          <w:p w14:paraId="477B14CB" w14:textId="77777777" w:rsidR="00957770" w:rsidRPr="00957770" w:rsidRDefault="00957770" w:rsidP="0067365E">
            <w:pPr>
              <w:rPr>
                <w:sz w:val="16"/>
                <w:szCs w:val="18"/>
              </w:rPr>
            </w:pPr>
          </w:p>
        </w:tc>
        <w:tc>
          <w:tcPr>
            <w:tcW w:w="0" w:type="auto"/>
          </w:tcPr>
          <w:p w14:paraId="57D99593" w14:textId="7CA3D255" w:rsidR="00957770" w:rsidRDefault="00957770" w:rsidP="0067365E">
            <w:pPr>
              <w:rPr>
                <w:sz w:val="16"/>
                <w:szCs w:val="18"/>
              </w:rPr>
            </w:pPr>
            <w:r>
              <w:rPr>
                <w:sz w:val="16"/>
                <w:szCs w:val="18"/>
              </w:rPr>
              <w:t>Liche</w:t>
            </w:r>
          </w:p>
        </w:tc>
      </w:tr>
      <w:tr w:rsidR="00094CE8" w:rsidRPr="00957770" w14:paraId="3591E97F" w14:textId="77777777" w:rsidTr="0067365E">
        <w:tc>
          <w:tcPr>
            <w:tcW w:w="0" w:type="auto"/>
          </w:tcPr>
          <w:p w14:paraId="4BC3FEA4" w14:textId="344E6358" w:rsidR="00094CE8" w:rsidRDefault="00094CE8" w:rsidP="0067365E">
            <w:pPr>
              <w:rPr>
                <w:sz w:val="16"/>
                <w:szCs w:val="18"/>
              </w:rPr>
            </w:pPr>
            <w:r>
              <w:rPr>
                <w:sz w:val="16"/>
                <w:szCs w:val="18"/>
              </w:rPr>
              <w:t>Serpent</w:t>
            </w:r>
          </w:p>
        </w:tc>
        <w:tc>
          <w:tcPr>
            <w:tcW w:w="0" w:type="auto"/>
          </w:tcPr>
          <w:p w14:paraId="390CA46F" w14:textId="7E085665" w:rsidR="00094CE8" w:rsidRDefault="00094CE8" w:rsidP="0067365E">
            <w:pPr>
              <w:rPr>
                <w:sz w:val="16"/>
                <w:szCs w:val="18"/>
              </w:rPr>
            </w:pPr>
            <w:r>
              <w:rPr>
                <w:sz w:val="16"/>
                <w:szCs w:val="18"/>
              </w:rPr>
              <w:t>Vase</w:t>
            </w:r>
          </w:p>
        </w:tc>
        <w:tc>
          <w:tcPr>
            <w:tcW w:w="0" w:type="auto"/>
          </w:tcPr>
          <w:p w14:paraId="350CFB69" w14:textId="77777777" w:rsidR="00094CE8" w:rsidRPr="00957770" w:rsidRDefault="00094CE8" w:rsidP="0067365E">
            <w:pPr>
              <w:rPr>
                <w:sz w:val="16"/>
                <w:szCs w:val="18"/>
              </w:rPr>
            </w:pPr>
          </w:p>
        </w:tc>
        <w:tc>
          <w:tcPr>
            <w:tcW w:w="0" w:type="auto"/>
          </w:tcPr>
          <w:p w14:paraId="4E15B0C1" w14:textId="5DD252FD" w:rsidR="00094CE8" w:rsidRDefault="00094CE8" w:rsidP="0067365E">
            <w:pPr>
              <w:rPr>
                <w:sz w:val="16"/>
                <w:szCs w:val="18"/>
              </w:rPr>
            </w:pPr>
            <w:r>
              <w:rPr>
                <w:sz w:val="16"/>
                <w:szCs w:val="18"/>
              </w:rPr>
              <w:t>Tréfonds</w:t>
            </w:r>
          </w:p>
        </w:tc>
        <w:tc>
          <w:tcPr>
            <w:tcW w:w="0" w:type="auto"/>
          </w:tcPr>
          <w:p w14:paraId="312AAC23" w14:textId="77777777" w:rsidR="00094CE8" w:rsidRPr="00957770" w:rsidRDefault="00094CE8" w:rsidP="0067365E">
            <w:pPr>
              <w:rPr>
                <w:sz w:val="16"/>
                <w:szCs w:val="18"/>
              </w:rPr>
            </w:pPr>
          </w:p>
        </w:tc>
        <w:tc>
          <w:tcPr>
            <w:tcW w:w="0" w:type="auto"/>
          </w:tcPr>
          <w:p w14:paraId="4D1A9441" w14:textId="58AF8888" w:rsidR="00094CE8" w:rsidRDefault="00094CE8" w:rsidP="0067365E">
            <w:pPr>
              <w:rPr>
                <w:sz w:val="16"/>
                <w:szCs w:val="18"/>
              </w:rPr>
            </w:pPr>
            <w:r>
              <w:rPr>
                <w:sz w:val="16"/>
                <w:szCs w:val="18"/>
              </w:rPr>
              <w:t>Marais</w:t>
            </w:r>
          </w:p>
        </w:tc>
        <w:tc>
          <w:tcPr>
            <w:tcW w:w="0" w:type="auto"/>
          </w:tcPr>
          <w:p w14:paraId="0FB65DC7" w14:textId="77777777" w:rsidR="00094CE8" w:rsidRPr="00957770" w:rsidRDefault="00094CE8" w:rsidP="0067365E">
            <w:pPr>
              <w:rPr>
                <w:sz w:val="16"/>
                <w:szCs w:val="18"/>
              </w:rPr>
            </w:pPr>
          </w:p>
        </w:tc>
        <w:tc>
          <w:tcPr>
            <w:tcW w:w="0" w:type="auto"/>
          </w:tcPr>
          <w:p w14:paraId="62385ECD" w14:textId="77777777" w:rsidR="00094CE8" w:rsidRPr="00957770" w:rsidRDefault="00094CE8" w:rsidP="0067365E">
            <w:pPr>
              <w:rPr>
                <w:sz w:val="16"/>
                <w:szCs w:val="18"/>
              </w:rPr>
            </w:pPr>
          </w:p>
        </w:tc>
        <w:tc>
          <w:tcPr>
            <w:tcW w:w="0" w:type="auto"/>
          </w:tcPr>
          <w:p w14:paraId="2799D190" w14:textId="3D2561DF" w:rsidR="00094CE8" w:rsidRDefault="00094CE8" w:rsidP="0067365E">
            <w:pPr>
              <w:rPr>
                <w:sz w:val="16"/>
                <w:szCs w:val="18"/>
              </w:rPr>
            </w:pPr>
            <w:r>
              <w:rPr>
                <w:sz w:val="16"/>
                <w:szCs w:val="18"/>
              </w:rPr>
              <w:t>D’EO</w:t>
            </w:r>
          </w:p>
        </w:tc>
        <w:tc>
          <w:tcPr>
            <w:tcW w:w="0" w:type="auto"/>
          </w:tcPr>
          <w:p w14:paraId="53095B27" w14:textId="77777777" w:rsidR="00094CE8" w:rsidRPr="00957770" w:rsidRDefault="00094CE8" w:rsidP="0067365E">
            <w:pPr>
              <w:rPr>
                <w:sz w:val="16"/>
                <w:szCs w:val="18"/>
              </w:rPr>
            </w:pPr>
          </w:p>
        </w:tc>
        <w:tc>
          <w:tcPr>
            <w:tcW w:w="0" w:type="auto"/>
          </w:tcPr>
          <w:p w14:paraId="28FAB8D7" w14:textId="76ABDB92" w:rsidR="00094CE8" w:rsidRDefault="00094CE8" w:rsidP="0067365E">
            <w:pPr>
              <w:rPr>
                <w:sz w:val="16"/>
                <w:szCs w:val="18"/>
              </w:rPr>
            </w:pPr>
            <w:r>
              <w:rPr>
                <w:sz w:val="16"/>
                <w:szCs w:val="18"/>
              </w:rPr>
              <w:t>dragon</w:t>
            </w:r>
          </w:p>
        </w:tc>
      </w:tr>
      <w:tr w:rsidR="00957770" w:rsidRPr="00957770" w14:paraId="2E879312" w14:textId="77777777" w:rsidTr="0067365E">
        <w:tc>
          <w:tcPr>
            <w:tcW w:w="0" w:type="auto"/>
          </w:tcPr>
          <w:p w14:paraId="5A6BD522" w14:textId="52F1B2A7" w:rsidR="00957770" w:rsidRPr="00957770" w:rsidRDefault="00957770" w:rsidP="0067365E">
            <w:pPr>
              <w:rPr>
                <w:sz w:val="16"/>
                <w:szCs w:val="18"/>
              </w:rPr>
            </w:pPr>
            <w:r w:rsidRPr="00957770">
              <w:rPr>
                <w:sz w:val="16"/>
                <w:szCs w:val="18"/>
              </w:rPr>
              <w:t>Vampires</w:t>
            </w:r>
          </w:p>
        </w:tc>
        <w:tc>
          <w:tcPr>
            <w:tcW w:w="0" w:type="auto"/>
          </w:tcPr>
          <w:p w14:paraId="75DC72E2" w14:textId="2B68E0B1" w:rsidR="00957770" w:rsidRPr="00957770" w:rsidRDefault="00957770" w:rsidP="0067365E">
            <w:pPr>
              <w:rPr>
                <w:sz w:val="16"/>
                <w:szCs w:val="18"/>
              </w:rPr>
            </w:pPr>
            <w:r>
              <w:rPr>
                <w:sz w:val="16"/>
                <w:szCs w:val="18"/>
              </w:rPr>
              <w:t>Vamp</w:t>
            </w:r>
          </w:p>
        </w:tc>
        <w:tc>
          <w:tcPr>
            <w:tcW w:w="0" w:type="auto"/>
          </w:tcPr>
          <w:p w14:paraId="253039C5" w14:textId="77777777" w:rsidR="00957770" w:rsidRPr="00957770" w:rsidRDefault="00957770" w:rsidP="0067365E">
            <w:pPr>
              <w:rPr>
                <w:sz w:val="16"/>
                <w:szCs w:val="18"/>
              </w:rPr>
            </w:pPr>
          </w:p>
        </w:tc>
        <w:tc>
          <w:tcPr>
            <w:tcW w:w="0" w:type="auto"/>
          </w:tcPr>
          <w:p w14:paraId="4625032C" w14:textId="01C65F51" w:rsidR="00957770" w:rsidRPr="00957770" w:rsidRDefault="00094CE8" w:rsidP="0067365E">
            <w:pPr>
              <w:rPr>
                <w:sz w:val="16"/>
                <w:szCs w:val="18"/>
              </w:rPr>
            </w:pPr>
            <w:r>
              <w:rPr>
                <w:sz w:val="16"/>
                <w:szCs w:val="18"/>
              </w:rPr>
              <w:t>Ventmor</w:t>
            </w:r>
          </w:p>
        </w:tc>
        <w:tc>
          <w:tcPr>
            <w:tcW w:w="0" w:type="auto"/>
          </w:tcPr>
          <w:p w14:paraId="14F78933" w14:textId="0A38D6B8" w:rsidR="00957770" w:rsidRPr="00957770" w:rsidRDefault="00094CE8" w:rsidP="0067365E">
            <w:pPr>
              <w:rPr>
                <w:sz w:val="16"/>
                <w:szCs w:val="18"/>
              </w:rPr>
            </w:pPr>
            <w:r>
              <w:rPr>
                <w:sz w:val="16"/>
                <w:szCs w:val="18"/>
              </w:rPr>
              <w:t>Vengeresse</w:t>
            </w:r>
          </w:p>
        </w:tc>
        <w:tc>
          <w:tcPr>
            <w:tcW w:w="0" w:type="auto"/>
          </w:tcPr>
          <w:p w14:paraId="775737AD" w14:textId="33FE410F" w:rsidR="00957770" w:rsidRPr="00957770" w:rsidRDefault="00957770" w:rsidP="0067365E">
            <w:pPr>
              <w:rPr>
                <w:sz w:val="16"/>
                <w:szCs w:val="18"/>
              </w:rPr>
            </w:pPr>
            <w:r>
              <w:rPr>
                <w:sz w:val="16"/>
                <w:szCs w:val="18"/>
              </w:rPr>
              <w:t>Lamante</w:t>
            </w:r>
          </w:p>
        </w:tc>
        <w:tc>
          <w:tcPr>
            <w:tcW w:w="0" w:type="auto"/>
          </w:tcPr>
          <w:p w14:paraId="67FFD2FE" w14:textId="77777777" w:rsidR="00957770" w:rsidRPr="00957770" w:rsidRDefault="00957770" w:rsidP="0067365E">
            <w:pPr>
              <w:rPr>
                <w:sz w:val="16"/>
                <w:szCs w:val="18"/>
              </w:rPr>
            </w:pPr>
          </w:p>
        </w:tc>
        <w:tc>
          <w:tcPr>
            <w:tcW w:w="0" w:type="auto"/>
          </w:tcPr>
          <w:p w14:paraId="5C4E50E2" w14:textId="77777777" w:rsidR="00957770" w:rsidRPr="00957770" w:rsidRDefault="00957770" w:rsidP="0067365E">
            <w:pPr>
              <w:rPr>
                <w:sz w:val="16"/>
                <w:szCs w:val="18"/>
              </w:rPr>
            </w:pPr>
          </w:p>
        </w:tc>
        <w:tc>
          <w:tcPr>
            <w:tcW w:w="0" w:type="auto"/>
          </w:tcPr>
          <w:p w14:paraId="4381DC8C" w14:textId="15D0BA53" w:rsidR="00957770" w:rsidRPr="00957770" w:rsidRDefault="00957770" w:rsidP="0067365E">
            <w:pPr>
              <w:rPr>
                <w:sz w:val="16"/>
                <w:szCs w:val="18"/>
              </w:rPr>
            </w:pPr>
            <w:r>
              <w:rPr>
                <w:sz w:val="16"/>
                <w:szCs w:val="18"/>
              </w:rPr>
              <w:t>Lemor</w:t>
            </w:r>
          </w:p>
        </w:tc>
        <w:tc>
          <w:tcPr>
            <w:tcW w:w="0" w:type="auto"/>
          </w:tcPr>
          <w:p w14:paraId="67F6B6A8" w14:textId="77777777" w:rsidR="00957770" w:rsidRPr="00957770" w:rsidRDefault="00957770" w:rsidP="0067365E">
            <w:pPr>
              <w:rPr>
                <w:sz w:val="16"/>
                <w:szCs w:val="18"/>
              </w:rPr>
            </w:pPr>
          </w:p>
        </w:tc>
        <w:tc>
          <w:tcPr>
            <w:tcW w:w="0" w:type="auto"/>
          </w:tcPr>
          <w:p w14:paraId="7ECA3606" w14:textId="1D54FC1F" w:rsidR="00957770" w:rsidRPr="00957770" w:rsidRDefault="00957770" w:rsidP="0067365E">
            <w:pPr>
              <w:rPr>
                <w:sz w:val="16"/>
                <w:szCs w:val="18"/>
              </w:rPr>
            </w:pPr>
            <w:r>
              <w:rPr>
                <w:sz w:val="16"/>
                <w:szCs w:val="18"/>
              </w:rPr>
              <w:t>Lassure</w:t>
            </w:r>
          </w:p>
        </w:tc>
      </w:tr>
    </w:tbl>
    <w:p w14:paraId="31EC6C79" w14:textId="77777777" w:rsidR="00C71F36" w:rsidRPr="00527E9E" w:rsidRDefault="00E6247C" w:rsidP="0045338D">
      <w:pPr>
        <w:pStyle w:val="Titre3"/>
        <w:rPr>
          <w:lang w:val="fr-BE"/>
        </w:rPr>
      </w:pPr>
      <w:r w:rsidRPr="00527E9E">
        <w:rPr>
          <w:lang w:val="fr-BE"/>
        </w:rPr>
        <w:br w:type="page"/>
      </w:r>
      <w:bookmarkStart w:id="33" w:name="_Ref410630037"/>
      <w:bookmarkStart w:id="34" w:name="_Ref469566411"/>
      <w:bookmarkStart w:id="35" w:name="_Toc199924475"/>
      <w:r w:rsidR="00C71F36" w:rsidRPr="00527E9E">
        <w:rPr>
          <w:lang w:val="fr-BE"/>
        </w:rPr>
        <w:lastRenderedPageBreak/>
        <w:t>2.8.3 Rencontre selon l’origine divine, les animaux</w:t>
      </w:r>
      <w:bookmarkEnd w:id="33"/>
      <w:r w:rsidR="00E86459" w:rsidRPr="00527E9E">
        <w:rPr>
          <w:lang w:val="fr-BE"/>
        </w:rPr>
        <w:t>,</w:t>
      </w:r>
      <w:r w:rsidR="006D766C" w:rsidRPr="00527E9E">
        <w:rPr>
          <w:lang w:val="fr-BE"/>
        </w:rPr>
        <w:t xml:space="preserve"> les</w:t>
      </w:r>
      <w:r w:rsidR="00E86459" w:rsidRPr="00527E9E">
        <w:rPr>
          <w:lang w:val="fr-BE"/>
        </w:rPr>
        <w:t xml:space="preserve"> NEC et NEM</w:t>
      </w:r>
      <w:bookmarkEnd w:id="34"/>
      <w:r w:rsidR="006D766C" w:rsidRPr="00527E9E">
        <w:rPr>
          <w:lang w:val="fr-BE"/>
        </w:rPr>
        <w:t xml:space="preserve"> supérieurs</w:t>
      </w:r>
      <w:r w:rsidR="00544483" w:rsidRPr="00527E9E">
        <w:rPr>
          <w:lang w:val="fr-BE"/>
        </w:rPr>
        <w:t>.</w:t>
      </w:r>
      <w:bookmarkEnd w:id="35"/>
    </w:p>
    <w:p w14:paraId="560A19D3" w14:textId="77777777" w:rsidR="00544483" w:rsidRPr="00527E9E" w:rsidRDefault="00544483" w:rsidP="00544483">
      <w:r w:rsidRPr="00527E9E">
        <w:t>Utilisez cette table pour trouver une créature selon sa puissance, le danger qu’elle représente.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581"/>
        <w:gridCol w:w="1615"/>
        <w:gridCol w:w="1907"/>
        <w:gridCol w:w="2107"/>
        <w:gridCol w:w="1914"/>
      </w:tblGrid>
      <w:tr w:rsidR="00E86459" w:rsidRPr="00527E9E" w14:paraId="598083E6" w14:textId="77777777" w:rsidTr="00E86459">
        <w:tc>
          <w:tcPr>
            <w:tcW w:w="0" w:type="auto"/>
            <w:tcBorders>
              <w:bottom w:val="single" w:sz="12" w:space="0" w:color="auto"/>
            </w:tcBorders>
          </w:tcPr>
          <w:p w14:paraId="5C8D9283" w14:textId="77777777" w:rsidR="00E86459" w:rsidRPr="00527E9E" w:rsidRDefault="00E86459" w:rsidP="00F223CF">
            <w:pPr>
              <w:jc w:val="center"/>
              <w:rPr>
                <w:rFonts w:ascii="Tahoma" w:hAnsi="Tahoma" w:cs="Tahoma"/>
                <w:b/>
                <w:sz w:val="16"/>
                <w:szCs w:val="16"/>
              </w:rPr>
            </w:pPr>
            <w:r w:rsidRPr="00527E9E">
              <w:rPr>
                <w:rFonts w:ascii="Tahoma" w:hAnsi="Tahoma" w:cs="Tahoma"/>
                <w:b/>
                <w:sz w:val="16"/>
                <w:szCs w:val="16"/>
              </w:rPr>
              <w:t>D100</w:t>
            </w:r>
          </w:p>
        </w:tc>
        <w:tc>
          <w:tcPr>
            <w:tcW w:w="0" w:type="auto"/>
            <w:tcBorders>
              <w:bottom w:val="single" w:sz="12" w:space="0" w:color="auto"/>
            </w:tcBorders>
          </w:tcPr>
          <w:p w14:paraId="3E3A83C8" w14:textId="77777777" w:rsidR="00E86459" w:rsidRPr="00527E9E" w:rsidRDefault="00E86459" w:rsidP="00F223CF">
            <w:pPr>
              <w:jc w:val="center"/>
              <w:rPr>
                <w:rFonts w:ascii="Tahoma" w:hAnsi="Tahoma" w:cs="Tahoma"/>
                <w:b/>
                <w:sz w:val="16"/>
                <w:szCs w:val="16"/>
              </w:rPr>
            </w:pPr>
            <w:r w:rsidRPr="00527E9E">
              <w:rPr>
                <w:rFonts w:ascii="Tahoma" w:hAnsi="Tahoma" w:cs="Tahoma"/>
                <w:b/>
                <w:sz w:val="16"/>
                <w:szCs w:val="16"/>
              </w:rPr>
              <w:t>Divine</w:t>
            </w:r>
          </w:p>
        </w:tc>
        <w:tc>
          <w:tcPr>
            <w:tcW w:w="0" w:type="auto"/>
            <w:tcBorders>
              <w:bottom w:val="single" w:sz="12" w:space="0" w:color="auto"/>
            </w:tcBorders>
          </w:tcPr>
          <w:p w14:paraId="65DE617A" w14:textId="77777777" w:rsidR="00E86459" w:rsidRPr="00527E9E" w:rsidRDefault="00E86459" w:rsidP="00F223CF">
            <w:pPr>
              <w:jc w:val="center"/>
              <w:rPr>
                <w:rFonts w:ascii="Tahoma" w:hAnsi="Tahoma" w:cs="Tahoma"/>
                <w:b/>
                <w:sz w:val="16"/>
                <w:szCs w:val="16"/>
              </w:rPr>
            </w:pPr>
            <w:r w:rsidRPr="00527E9E">
              <w:rPr>
                <w:rFonts w:ascii="Tahoma" w:hAnsi="Tahoma" w:cs="Tahoma"/>
                <w:b/>
                <w:sz w:val="16"/>
                <w:szCs w:val="16"/>
              </w:rPr>
              <w:t>Animal</w:t>
            </w:r>
          </w:p>
        </w:tc>
        <w:tc>
          <w:tcPr>
            <w:tcW w:w="0" w:type="auto"/>
            <w:tcBorders>
              <w:bottom w:val="single" w:sz="12" w:space="0" w:color="auto"/>
            </w:tcBorders>
          </w:tcPr>
          <w:p w14:paraId="1F4E6CA6" w14:textId="77777777" w:rsidR="00E86459" w:rsidRPr="00527E9E" w:rsidRDefault="006F2561" w:rsidP="007E515F">
            <w:pPr>
              <w:jc w:val="center"/>
              <w:rPr>
                <w:rFonts w:ascii="Tahoma" w:hAnsi="Tahoma" w:cs="Tahoma"/>
                <w:b/>
                <w:sz w:val="16"/>
                <w:szCs w:val="16"/>
              </w:rPr>
            </w:pPr>
            <w:r w:rsidRPr="00527E9E">
              <w:rPr>
                <w:rFonts w:ascii="Tahoma" w:hAnsi="Tahoma" w:cs="Tahoma"/>
                <w:b/>
                <w:sz w:val="16"/>
                <w:szCs w:val="16"/>
              </w:rPr>
              <w:t>N</w:t>
            </w:r>
            <w:r w:rsidR="007E515F" w:rsidRPr="00527E9E">
              <w:rPr>
                <w:rFonts w:ascii="Tahoma" w:hAnsi="Tahoma" w:cs="Tahoma"/>
                <w:b/>
                <w:sz w:val="16"/>
                <w:szCs w:val="16"/>
              </w:rPr>
              <w:t>EC</w:t>
            </w:r>
            <w:r w:rsidRPr="00527E9E">
              <w:rPr>
                <w:rFonts w:ascii="Tahoma" w:hAnsi="Tahoma" w:cs="Tahoma"/>
                <w:b/>
                <w:sz w:val="16"/>
                <w:szCs w:val="16"/>
              </w:rPr>
              <w:t xml:space="preserve"> 8+</w:t>
            </w:r>
          </w:p>
        </w:tc>
        <w:tc>
          <w:tcPr>
            <w:tcW w:w="0" w:type="auto"/>
            <w:tcBorders>
              <w:bottom w:val="single" w:sz="12" w:space="0" w:color="auto"/>
            </w:tcBorders>
          </w:tcPr>
          <w:p w14:paraId="1EAAE24A" w14:textId="77777777" w:rsidR="00E86459" w:rsidRPr="00527E9E" w:rsidRDefault="006F2561" w:rsidP="007E515F">
            <w:pPr>
              <w:jc w:val="center"/>
              <w:rPr>
                <w:rFonts w:ascii="Tahoma" w:hAnsi="Tahoma" w:cs="Tahoma"/>
                <w:b/>
                <w:sz w:val="16"/>
                <w:szCs w:val="16"/>
              </w:rPr>
            </w:pPr>
            <w:r w:rsidRPr="00527E9E">
              <w:rPr>
                <w:rFonts w:ascii="Tahoma" w:hAnsi="Tahoma" w:cs="Tahoma"/>
                <w:b/>
                <w:sz w:val="16"/>
                <w:szCs w:val="16"/>
              </w:rPr>
              <w:t>N</w:t>
            </w:r>
            <w:r w:rsidR="007E515F" w:rsidRPr="00527E9E">
              <w:rPr>
                <w:rFonts w:ascii="Tahoma" w:hAnsi="Tahoma" w:cs="Tahoma"/>
                <w:b/>
                <w:sz w:val="16"/>
                <w:szCs w:val="16"/>
              </w:rPr>
              <w:t>EM</w:t>
            </w:r>
            <w:r w:rsidRPr="00527E9E">
              <w:rPr>
                <w:rFonts w:ascii="Tahoma" w:hAnsi="Tahoma" w:cs="Tahoma"/>
                <w:b/>
                <w:sz w:val="16"/>
                <w:szCs w:val="16"/>
              </w:rPr>
              <w:t xml:space="preserve"> 5-7</w:t>
            </w:r>
          </w:p>
        </w:tc>
        <w:tc>
          <w:tcPr>
            <w:tcW w:w="0" w:type="auto"/>
            <w:tcBorders>
              <w:bottom w:val="single" w:sz="12" w:space="0" w:color="auto"/>
            </w:tcBorders>
          </w:tcPr>
          <w:p w14:paraId="1CB7FD63" w14:textId="77777777" w:rsidR="00E86459" w:rsidRPr="00527E9E" w:rsidRDefault="006F2561" w:rsidP="007E515F">
            <w:pPr>
              <w:jc w:val="center"/>
              <w:rPr>
                <w:rFonts w:ascii="Tahoma" w:hAnsi="Tahoma" w:cs="Tahoma"/>
                <w:b/>
                <w:sz w:val="16"/>
                <w:szCs w:val="16"/>
              </w:rPr>
            </w:pPr>
            <w:r w:rsidRPr="00527E9E">
              <w:rPr>
                <w:rFonts w:ascii="Tahoma" w:hAnsi="Tahoma" w:cs="Tahoma"/>
                <w:b/>
                <w:sz w:val="16"/>
                <w:szCs w:val="16"/>
              </w:rPr>
              <w:t>N</w:t>
            </w:r>
            <w:r w:rsidR="007E515F" w:rsidRPr="00527E9E">
              <w:rPr>
                <w:rFonts w:ascii="Tahoma" w:hAnsi="Tahoma" w:cs="Tahoma"/>
                <w:b/>
                <w:sz w:val="16"/>
                <w:szCs w:val="16"/>
              </w:rPr>
              <w:t>EM</w:t>
            </w:r>
            <w:r w:rsidRPr="00527E9E">
              <w:rPr>
                <w:rFonts w:ascii="Tahoma" w:hAnsi="Tahoma" w:cs="Tahoma"/>
                <w:b/>
                <w:sz w:val="16"/>
                <w:szCs w:val="16"/>
              </w:rPr>
              <w:t xml:space="preserve"> 8+</w:t>
            </w:r>
          </w:p>
        </w:tc>
      </w:tr>
      <w:tr w:rsidR="00E86459" w:rsidRPr="00527E9E" w14:paraId="778ED2E8" w14:textId="77777777" w:rsidTr="00E86459">
        <w:tc>
          <w:tcPr>
            <w:tcW w:w="0" w:type="auto"/>
            <w:tcBorders>
              <w:top w:val="single" w:sz="12" w:space="0" w:color="auto"/>
              <w:left w:val="single" w:sz="12" w:space="0" w:color="auto"/>
              <w:right w:val="single" w:sz="12" w:space="0" w:color="auto"/>
            </w:tcBorders>
          </w:tcPr>
          <w:p w14:paraId="3250EC97"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01-04</w:t>
            </w:r>
          </w:p>
        </w:tc>
        <w:tc>
          <w:tcPr>
            <w:tcW w:w="0" w:type="auto"/>
            <w:tcBorders>
              <w:top w:val="single" w:sz="12" w:space="0" w:color="auto"/>
              <w:left w:val="single" w:sz="12" w:space="0" w:color="auto"/>
              <w:right w:val="single" w:sz="12" w:space="0" w:color="auto"/>
            </w:tcBorders>
          </w:tcPr>
          <w:p w14:paraId="6591351E"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Ange</w:t>
            </w:r>
          </w:p>
        </w:tc>
        <w:tc>
          <w:tcPr>
            <w:tcW w:w="0" w:type="auto"/>
            <w:tcBorders>
              <w:top w:val="single" w:sz="12" w:space="0" w:color="auto"/>
              <w:left w:val="single" w:sz="12" w:space="0" w:color="auto"/>
            </w:tcBorders>
          </w:tcPr>
          <w:p w14:paraId="0EAFBF0E" w14:textId="77777777" w:rsidR="00E86459" w:rsidRPr="00527E9E" w:rsidRDefault="00E86459" w:rsidP="00F223CF">
            <w:pPr>
              <w:rPr>
                <w:rFonts w:ascii="Tahoma" w:hAnsi="Tahoma" w:cs="Tahoma"/>
                <w:sz w:val="16"/>
                <w:szCs w:val="16"/>
              </w:rPr>
            </w:pPr>
            <w:r w:rsidRPr="00527E9E">
              <w:rPr>
                <w:rFonts w:ascii="Tahoma" w:hAnsi="Tahoma" w:cs="Tahoma"/>
                <w:sz w:val="16"/>
                <w:szCs w:val="16"/>
              </w:rPr>
              <w:t>Bovin</w:t>
            </w:r>
          </w:p>
        </w:tc>
        <w:tc>
          <w:tcPr>
            <w:tcW w:w="0" w:type="auto"/>
            <w:tcBorders>
              <w:top w:val="single" w:sz="12" w:space="0" w:color="auto"/>
              <w:left w:val="single" w:sz="12" w:space="0" w:color="auto"/>
            </w:tcBorders>
          </w:tcPr>
          <w:p w14:paraId="074138EE"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Irnolo des montagnes</w:t>
            </w:r>
          </w:p>
        </w:tc>
        <w:tc>
          <w:tcPr>
            <w:tcW w:w="0" w:type="auto"/>
            <w:tcBorders>
              <w:top w:val="single" w:sz="12" w:space="0" w:color="auto"/>
              <w:left w:val="single" w:sz="12" w:space="0" w:color="auto"/>
            </w:tcBorders>
          </w:tcPr>
          <w:p w14:paraId="6C31C8D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Minotaure de feu</w:t>
            </w:r>
          </w:p>
        </w:tc>
        <w:tc>
          <w:tcPr>
            <w:tcW w:w="0" w:type="auto"/>
            <w:tcBorders>
              <w:top w:val="single" w:sz="12" w:space="0" w:color="auto"/>
              <w:left w:val="single" w:sz="12" w:space="0" w:color="auto"/>
            </w:tcBorders>
          </w:tcPr>
          <w:p w14:paraId="4CF1E945"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Fée des lacs</w:t>
            </w:r>
          </w:p>
        </w:tc>
      </w:tr>
      <w:tr w:rsidR="00E86459" w:rsidRPr="00527E9E" w14:paraId="1D4D1C2A" w14:textId="77777777" w:rsidTr="00E86459">
        <w:tc>
          <w:tcPr>
            <w:tcW w:w="0" w:type="auto"/>
            <w:tcBorders>
              <w:left w:val="single" w:sz="12" w:space="0" w:color="auto"/>
              <w:right w:val="single" w:sz="12" w:space="0" w:color="auto"/>
            </w:tcBorders>
          </w:tcPr>
          <w:p w14:paraId="3D3DFC20"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05-08</w:t>
            </w:r>
          </w:p>
        </w:tc>
        <w:tc>
          <w:tcPr>
            <w:tcW w:w="0" w:type="auto"/>
            <w:tcBorders>
              <w:left w:val="single" w:sz="12" w:space="0" w:color="auto"/>
              <w:right w:val="single" w:sz="12" w:space="0" w:color="auto"/>
            </w:tcBorders>
          </w:tcPr>
          <w:p w14:paraId="0DFE3C8F"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Corne divine</w:t>
            </w:r>
          </w:p>
        </w:tc>
        <w:tc>
          <w:tcPr>
            <w:tcW w:w="0" w:type="auto"/>
            <w:tcBorders>
              <w:left w:val="single" w:sz="12" w:space="0" w:color="auto"/>
            </w:tcBorders>
          </w:tcPr>
          <w:p w14:paraId="6D65E0C2" w14:textId="77777777" w:rsidR="00E86459" w:rsidRPr="00527E9E" w:rsidRDefault="00E86459" w:rsidP="00F223CF">
            <w:pPr>
              <w:rPr>
                <w:rFonts w:ascii="Tahoma" w:hAnsi="Tahoma" w:cs="Tahoma"/>
                <w:sz w:val="16"/>
                <w:szCs w:val="16"/>
              </w:rPr>
            </w:pPr>
            <w:r w:rsidRPr="00527E9E">
              <w:rPr>
                <w:rFonts w:ascii="Tahoma" w:hAnsi="Tahoma" w:cs="Tahoma"/>
                <w:sz w:val="16"/>
                <w:szCs w:val="16"/>
              </w:rPr>
              <w:t>Ovin</w:t>
            </w:r>
          </w:p>
        </w:tc>
        <w:tc>
          <w:tcPr>
            <w:tcW w:w="0" w:type="auto"/>
            <w:tcBorders>
              <w:left w:val="single" w:sz="12" w:space="0" w:color="auto"/>
            </w:tcBorders>
          </w:tcPr>
          <w:p w14:paraId="786C761F"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Homme-singe</w:t>
            </w:r>
          </w:p>
        </w:tc>
        <w:tc>
          <w:tcPr>
            <w:tcW w:w="0" w:type="auto"/>
            <w:tcBorders>
              <w:left w:val="single" w:sz="12" w:space="0" w:color="auto"/>
            </w:tcBorders>
          </w:tcPr>
          <w:p w14:paraId="73FC8902"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Esprit</w:t>
            </w:r>
          </w:p>
        </w:tc>
        <w:tc>
          <w:tcPr>
            <w:tcW w:w="0" w:type="auto"/>
            <w:tcBorders>
              <w:left w:val="single" w:sz="12" w:space="0" w:color="auto"/>
            </w:tcBorders>
          </w:tcPr>
          <w:p w14:paraId="3A20F46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Ancêtre</w:t>
            </w:r>
          </w:p>
        </w:tc>
      </w:tr>
      <w:tr w:rsidR="00E86459" w:rsidRPr="00527E9E" w14:paraId="3DCBDBAF" w14:textId="77777777" w:rsidTr="00E86459">
        <w:tc>
          <w:tcPr>
            <w:tcW w:w="0" w:type="auto"/>
            <w:tcBorders>
              <w:left w:val="single" w:sz="12" w:space="0" w:color="auto"/>
              <w:right w:val="single" w:sz="12" w:space="0" w:color="auto"/>
            </w:tcBorders>
          </w:tcPr>
          <w:p w14:paraId="323E3DB1"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09-12</w:t>
            </w:r>
          </w:p>
        </w:tc>
        <w:tc>
          <w:tcPr>
            <w:tcW w:w="0" w:type="auto"/>
            <w:tcBorders>
              <w:left w:val="single" w:sz="12" w:space="0" w:color="auto"/>
              <w:right w:val="single" w:sz="12" w:space="0" w:color="auto"/>
            </w:tcBorders>
          </w:tcPr>
          <w:p w14:paraId="18D17F41"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Ancêtre</w:t>
            </w:r>
          </w:p>
        </w:tc>
        <w:tc>
          <w:tcPr>
            <w:tcW w:w="0" w:type="auto"/>
            <w:tcBorders>
              <w:left w:val="single" w:sz="12" w:space="0" w:color="auto"/>
            </w:tcBorders>
          </w:tcPr>
          <w:p w14:paraId="380B8CD2"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Chien</w:t>
            </w:r>
          </w:p>
        </w:tc>
        <w:tc>
          <w:tcPr>
            <w:tcW w:w="0" w:type="auto"/>
            <w:tcBorders>
              <w:left w:val="single" w:sz="12" w:space="0" w:color="auto"/>
            </w:tcBorders>
          </w:tcPr>
          <w:p w14:paraId="2E263493"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Kilera</w:t>
            </w:r>
            <w:r w:rsidR="00E86459" w:rsidRPr="00527E9E">
              <w:rPr>
                <w:rFonts w:ascii="Calibri" w:hAnsi="Calibri"/>
                <w:color w:val="000000"/>
                <w:lang w:eastAsia="fr-BE"/>
              </w:rPr>
              <w:t>in</w:t>
            </w:r>
          </w:p>
        </w:tc>
        <w:tc>
          <w:tcPr>
            <w:tcW w:w="0" w:type="auto"/>
            <w:tcBorders>
              <w:left w:val="single" w:sz="12" w:space="0" w:color="auto"/>
            </w:tcBorders>
          </w:tcPr>
          <w:p w14:paraId="0ABBAE8B"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Yaza</w:t>
            </w:r>
          </w:p>
        </w:tc>
        <w:tc>
          <w:tcPr>
            <w:tcW w:w="0" w:type="auto"/>
            <w:tcBorders>
              <w:left w:val="single" w:sz="12" w:space="0" w:color="auto"/>
            </w:tcBorders>
          </w:tcPr>
          <w:p w14:paraId="5D23B46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Ancien dragon</w:t>
            </w:r>
          </w:p>
        </w:tc>
      </w:tr>
      <w:tr w:rsidR="00E86459" w:rsidRPr="00527E9E" w14:paraId="2DF04FC6" w14:textId="77777777" w:rsidTr="00E86459">
        <w:tc>
          <w:tcPr>
            <w:tcW w:w="0" w:type="auto"/>
            <w:tcBorders>
              <w:left w:val="single" w:sz="12" w:space="0" w:color="auto"/>
              <w:right w:val="single" w:sz="12" w:space="0" w:color="auto"/>
            </w:tcBorders>
          </w:tcPr>
          <w:p w14:paraId="50B7985F"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13-16</w:t>
            </w:r>
          </w:p>
        </w:tc>
        <w:tc>
          <w:tcPr>
            <w:tcW w:w="0" w:type="auto"/>
            <w:tcBorders>
              <w:left w:val="single" w:sz="12" w:space="0" w:color="auto"/>
              <w:right w:val="single" w:sz="12" w:space="0" w:color="auto"/>
            </w:tcBorders>
          </w:tcPr>
          <w:p w14:paraId="2E5D5F83"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Varen</w:t>
            </w:r>
          </w:p>
        </w:tc>
        <w:tc>
          <w:tcPr>
            <w:tcW w:w="0" w:type="auto"/>
            <w:tcBorders>
              <w:left w:val="single" w:sz="12" w:space="0" w:color="auto"/>
            </w:tcBorders>
          </w:tcPr>
          <w:p w14:paraId="4F25E6C0"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Bœuf</w:t>
            </w:r>
          </w:p>
        </w:tc>
        <w:tc>
          <w:tcPr>
            <w:tcW w:w="0" w:type="auto"/>
            <w:tcBorders>
              <w:left w:val="single" w:sz="12" w:space="0" w:color="auto"/>
            </w:tcBorders>
          </w:tcPr>
          <w:p w14:paraId="7C123C7F"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Grand aigle</w:t>
            </w:r>
          </w:p>
        </w:tc>
        <w:tc>
          <w:tcPr>
            <w:tcW w:w="0" w:type="auto"/>
            <w:tcBorders>
              <w:left w:val="single" w:sz="12" w:space="0" w:color="auto"/>
            </w:tcBorders>
          </w:tcPr>
          <w:p w14:paraId="62A7D1CA"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Lame éternelle</w:t>
            </w:r>
          </w:p>
        </w:tc>
        <w:tc>
          <w:tcPr>
            <w:tcW w:w="0" w:type="auto"/>
            <w:tcBorders>
              <w:left w:val="single" w:sz="12" w:space="0" w:color="auto"/>
            </w:tcBorders>
          </w:tcPr>
          <w:p w14:paraId="5B2823BF"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Vamp</w:t>
            </w:r>
          </w:p>
        </w:tc>
      </w:tr>
      <w:tr w:rsidR="00E86459" w:rsidRPr="00527E9E" w14:paraId="228F1788" w14:textId="77777777" w:rsidTr="00E86459">
        <w:tc>
          <w:tcPr>
            <w:tcW w:w="0" w:type="auto"/>
            <w:tcBorders>
              <w:left w:val="single" w:sz="12" w:space="0" w:color="auto"/>
              <w:right w:val="single" w:sz="12" w:space="0" w:color="auto"/>
            </w:tcBorders>
          </w:tcPr>
          <w:p w14:paraId="77311C4B"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17-20</w:t>
            </w:r>
          </w:p>
        </w:tc>
        <w:tc>
          <w:tcPr>
            <w:tcW w:w="0" w:type="auto"/>
            <w:tcBorders>
              <w:left w:val="single" w:sz="12" w:space="0" w:color="auto"/>
              <w:right w:val="single" w:sz="12" w:space="0" w:color="auto"/>
            </w:tcBorders>
          </w:tcPr>
          <w:p w14:paraId="32176062"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Élémentaire air</w:t>
            </w:r>
          </w:p>
        </w:tc>
        <w:tc>
          <w:tcPr>
            <w:tcW w:w="0" w:type="auto"/>
            <w:tcBorders>
              <w:left w:val="single" w:sz="12" w:space="0" w:color="auto"/>
            </w:tcBorders>
          </w:tcPr>
          <w:p w14:paraId="45D9623F"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Ane</w:t>
            </w:r>
          </w:p>
        </w:tc>
        <w:tc>
          <w:tcPr>
            <w:tcW w:w="0" w:type="auto"/>
            <w:tcBorders>
              <w:left w:val="single" w:sz="12" w:space="0" w:color="auto"/>
            </w:tcBorders>
          </w:tcPr>
          <w:p w14:paraId="3F9AF223"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Démon dragon</w:t>
            </w:r>
          </w:p>
        </w:tc>
        <w:tc>
          <w:tcPr>
            <w:tcW w:w="0" w:type="auto"/>
            <w:tcBorders>
              <w:left w:val="single" w:sz="12" w:space="0" w:color="auto"/>
            </w:tcBorders>
          </w:tcPr>
          <w:p w14:paraId="36480E1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Princesse des bois</w:t>
            </w:r>
          </w:p>
        </w:tc>
        <w:tc>
          <w:tcPr>
            <w:tcW w:w="0" w:type="auto"/>
            <w:tcBorders>
              <w:left w:val="single" w:sz="12" w:space="0" w:color="auto"/>
            </w:tcBorders>
          </w:tcPr>
          <w:p w14:paraId="05517F5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Sentinelle</w:t>
            </w:r>
          </w:p>
        </w:tc>
      </w:tr>
      <w:tr w:rsidR="00E86459" w:rsidRPr="00527E9E" w14:paraId="279EF0BA" w14:textId="77777777" w:rsidTr="00E86459">
        <w:tc>
          <w:tcPr>
            <w:tcW w:w="0" w:type="auto"/>
            <w:tcBorders>
              <w:left w:val="single" w:sz="12" w:space="0" w:color="auto"/>
              <w:right w:val="single" w:sz="12" w:space="0" w:color="auto"/>
            </w:tcBorders>
          </w:tcPr>
          <w:p w14:paraId="66867799"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21-24</w:t>
            </w:r>
          </w:p>
        </w:tc>
        <w:tc>
          <w:tcPr>
            <w:tcW w:w="0" w:type="auto"/>
            <w:tcBorders>
              <w:left w:val="single" w:sz="12" w:space="0" w:color="auto"/>
              <w:right w:val="single" w:sz="12" w:space="0" w:color="auto"/>
            </w:tcBorders>
          </w:tcPr>
          <w:p w14:paraId="4FA71574"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Élémentaire terre</w:t>
            </w:r>
          </w:p>
        </w:tc>
        <w:tc>
          <w:tcPr>
            <w:tcW w:w="0" w:type="auto"/>
            <w:tcBorders>
              <w:left w:val="single" w:sz="12" w:space="0" w:color="auto"/>
            </w:tcBorders>
          </w:tcPr>
          <w:p w14:paraId="57EEDA0E"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Mule</w:t>
            </w:r>
          </w:p>
        </w:tc>
        <w:tc>
          <w:tcPr>
            <w:tcW w:w="0" w:type="auto"/>
            <w:tcBorders>
              <w:left w:val="single" w:sz="12" w:space="0" w:color="auto"/>
            </w:tcBorders>
          </w:tcPr>
          <w:p w14:paraId="01303FE7"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Grand ver blanc</w:t>
            </w:r>
          </w:p>
        </w:tc>
        <w:tc>
          <w:tcPr>
            <w:tcW w:w="0" w:type="auto"/>
            <w:tcBorders>
              <w:left w:val="single" w:sz="12" w:space="0" w:color="auto"/>
            </w:tcBorders>
          </w:tcPr>
          <w:p w14:paraId="33103B3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Loup des ombres</w:t>
            </w:r>
          </w:p>
        </w:tc>
        <w:tc>
          <w:tcPr>
            <w:tcW w:w="0" w:type="auto"/>
            <w:tcBorders>
              <w:left w:val="single" w:sz="12" w:space="0" w:color="auto"/>
            </w:tcBorders>
          </w:tcPr>
          <w:p w14:paraId="10BC6C99"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Grand esprit de feu</w:t>
            </w:r>
          </w:p>
        </w:tc>
      </w:tr>
      <w:tr w:rsidR="00E86459" w:rsidRPr="00527E9E" w14:paraId="0F1F8C03" w14:textId="77777777" w:rsidTr="00E86459">
        <w:tc>
          <w:tcPr>
            <w:tcW w:w="0" w:type="auto"/>
            <w:tcBorders>
              <w:left w:val="single" w:sz="12" w:space="0" w:color="auto"/>
              <w:right w:val="single" w:sz="12" w:space="0" w:color="auto"/>
            </w:tcBorders>
          </w:tcPr>
          <w:p w14:paraId="1785E82D"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25-28</w:t>
            </w:r>
          </w:p>
        </w:tc>
        <w:tc>
          <w:tcPr>
            <w:tcW w:w="0" w:type="auto"/>
            <w:tcBorders>
              <w:left w:val="single" w:sz="12" w:space="0" w:color="auto"/>
              <w:right w:val="single" w:sz="12" w:space="0" w:color="auto"/>
            </w:tcBorders>
          </w:tcPr>
          <w:p w14:paraId="0728C4F4"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Élémentaire feu</w:t>
            </w:r>
          </w:p>
        </w:tc>
        <w:tc>
          <w:tcPr>
            <w:tcW w:w="0" w:type="auto"/>
            <w:tcBorders>
              <w:left w:val="single" w:sz="12" w:space="0" w:color="auto"/>
            </w:tcBorders>
          </w:tcPr>
          <w:p w14:paraId="4218821F"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Chat</w:t>
            </w:r>
          </w:p>
        </w:tc>
        <w:tc>
          <w:tcPr>
            <w:tcW w:w="0" w:type="auto"/>
            <w:tcBorders>
              <w:left w:val="single" w:sz="12" w:space="0" w:color="auto"/>
            </w:tcBorders>
          </w:tcPr>
          <w:p w14:paraId="4144A74E"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Kek'</w:t>
            </w:r>
            <w:r w:rsidR="00E86459" w:rsidRPr="00527E9E">
              <w:rPr>
                <w:rFonts w:ascii="Calibri" w:hAnsi="Calibri"/>
                <w:color w:val="000000"/>
                <w:lang w:eastAsia="fr-BE"/>
              </w:rPr>
              <w:t>oni</w:t>
            </w:r>
          </w:p>
        </w:tc>
        <w:tc>
          <w:tcPr>
            <w:tcW w:w="0" w:type="auto"/>
            <w:tcBorders>
              <w:left w:val="single" w:sz="12" w:space="0" w:color="auto"/>
            </w:tcBorders>
          </w:tcPr>
          <w:p w14:paraId="01D33ACC"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Sirpent-ondine-baleir</w:t>
            </w:r>
          </w:p>
        </w:tc>
        <w:tc>
          <w:tcPr>
            <w:tcW w:w="0" w:type="auto"/>
            <w:tcBorders>
              <w:left w:val="single" w:sz="12" w:space="0" w:color="auto"/>
            </w:tcBorders>
          </w:tcPr>
          <w:p w14:paraId="1F83675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des brumes</w:t>
            </w:r>
          </w:p>
        </w:tc>
      </w:tr>
      <w:tr w:rsidR="00E86459" w:rsidRPr="00527E9E" w14:paraId="640248DF" w14:textId="77777777" w:rsidTr="00E86459">
        <w:tc>
          <w:tcPr>
            <w:tcW w:w="0" w:type="auto"/>
            <w:tcBorders>
              <w:left w:val="single" w:sz="12" w:space="0" w:color="auto"/>
              <w:right w:val="single" w:sz="12" w:space="0" w:color="auto"/>
            </w:tcBorders>
          </w:tcPr>
          <w:p w14:paraId="484B03B0"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29-32</w:t>
            </w:r>
          </w:p>
        </w:tc>
        <w:tc>
          <w:tcPr>
            <w:tcW w:w="0" w:type="auto"/>
            <w:tcBorders>
              <w:left w:val="single" w:sz="12" w:space="0" w:color="auto"/>
              <w:right w:val="single" w:sz="12" w:space="0" w:color="auto"/>
            </w:tcBorders>
          </w:tcPr>
          <w:p w14:paraId="00D96469"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Élémentaire eau</w:t>
            </w:r>
          </w:p>
        </w:tc>
        <w:tc>
          <w:tcPr>
            <w:tcW w:w="0" w:type="auto"/>
            <w:tcBorders>
              <w:left w:val="single" w:sz="12" w:space="0" w:color="auto"/>
            </w:tcBorders>
          </w:tcPr>
          <w:p w14:paraId="2EEDD215"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Chat sauvage</w:t>
            </w:r>
          </w:p>
        </w:tc>
        <w:tc>
          <w:tcPr>
            <w:tcW w:w="0" w:type="auto"/>
            <w:tcBorders>
              <w:left w:val="single" w:sz="12" w:space="0" w:color="auto"/>
            </w:tcBorders>
          </w:tcPr>
          <w:p w14:paraId="74A14379"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Cyclope</w:t>
            </w:r>
          </w:p>
        </w:tc>
        <w:tc>
          <w:tcPr>
            <w:tcW w:w="0" w:type="auto"/>
            <w:tcBorders>
              <w:left w:val="single" w:sz="12" w:space="0" w:color="auto"/>
            </w:tcBorders>
          </w:tcPr>
          <w:p w14:paraId="69A6681C"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Chiencha</w:t>
            </w:r>
          </w:p>
        </w:tc>
        <w:tc>
          <w:tcPr>
            <w:tcW w:w="0" w:type="auto"/>
            <w:tcBorders>
              <w:left w:val="single" w:sz="12" w:space="0" w:color="auto"/>
            </w:tcBorders>
          </w:tcPr>
          <w:p w14:paraId="2FF4F90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 putrescence</w:t>
            </w:r>
          </w:p>
        </w:tc>
      </w:tr>
      <w:tr w:rsidR="00E86459" w:rsidRPr="00527E9E" w14:paraId="3F351270" w14:textId="77777777" w:rsidTr="00E86459">
        <w:tc>
          <w:tcPr>
            <w:tcW w:w="0" w:type="auto"/>
            <w:tcBorders>
              <w:left w:val="single" w:sz="12" w:space="0" w:color="auto"/>
              <w:right w:val="single" w:sz="12" w:space="0" w:color="auto"/>
            </w:tcBorders>
          </w:tcPr>
          <w:p w14:paraId="46B29038"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33-36</w:t>
            </w:r>
          </w:p>
        </w:tc>
        <w:tc>
          <w:tcPr>
            <w:tcW w:w="0" w:type="auto"/>
            <w:tcBorders>
              <w:left w:val="single" w:sz="12" w:space="0" w:color="auto"/>
              <w:right w:val="single" w:sz="12" w:space="0" w:color="auto"/>
            </w:tcBorders>
          </w:tcPr>
          <w:p w14:paraId="4B537BD3"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Cheval des cieux</w:t>
            </w:r>
          </w:p>
        </w:tc>
        <w:tc>
          <w:tcPr>
            <w:tcW w:w="0" w:type="auto"/>
            <w:tcBorders>
              <w:left w:val="single" w:sz="12" w:space="0" w:color="auto"/>
            </w:tcBorders>
          </w:tcPr>
          <w:p w14:paraId="5CC2326E"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Chien sauvage</w:t>
            </w:r>
          </w:p>
        </w:tc>
        <w:tc>
          <w:tcPr>
            <w:tcW w:w="0" w:type="auto"/>
            <w:tcBorders>
              <w:left w:val="single" w:sz="12" w:space="0" w:color="auto"/>
            </w:tcBorders>
          </w:tcPr>
          <w:p w14:paraId="21158B91"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Ogre</w:t>
            </w:r>
          </w:p>
        </w:tc>
        <w:tc>
          <w:tcPr>
            <w:tcW w:w="0" w:type="auto"/>
            <w:tcBorders>
              <w:left w:val="single" w:sz="12" w:space="0" w:color="auto"/>
            </w:tcBorders>
          </w:tcPr>
          <w:p w14:paraId="5297F8D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Chien des enfers</w:t>
            </w:r>
          </w:p>
        </w:tc>
        <w:tc>
          <w:tcPr>
            <w:tcW w:w="0" w:type="auto"/>
            <w:tcBorders>
              <w:left w:val="single" w:sz="12" w:space="0" w:color="auto"/>
            </w:tcBorders>
          </w:tcPr>
          <w:p w14:paraId="2B322EAB"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Dragon</w:t>
            </w:r>
          </w:p>
        </w:tc>
      </w:tr>
      <w:tr w:rsidR="00E86459" w:rsidRPr="00527E9E" w14:paraId="549D9A1F" w14:textId="77777777" w:rsidTr="00E86459">
        <w:tc>
          <w:tcPr>
            <w:tcW w:w="0" w:type="auto"/>
            <w:tcBorders>
              <w:left w:val="single" w:sz="12" w:space="0" w:color="auto"/>
              <w:bottom w:val="single" w:sz="12" w:space="0" w:color="auto"/>
              <w:right w:val="single" w:sz="12" w:space="0" w:color="auto"/>
            </w:tcBorders>
          </w:tcPr>
          <w:p w14:paraId="721134FE"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37-40</w:t>
            </w:r>
          </w:p>
        </w:tc>
        <w:tc>
          <w:tcPr>
            <w:tcW w:w="0" w:type="auto"/>
            <w:tcBorders>
              <w:left w:val="single" w:sz="12" w:space="0" w:color="auto"/>
              <w:bottom w:val="single" w:sz="12" w:space="0" w:color="auto"/>
              <w:right w:val="single" w:sz="12" w:space="0" w:color="auto"/>
            </w:tcBorders>
          </w:tcPr>
          <w:p w14:paraId="192ADA1B"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Grand esprit de feu</w:t>
            </w:r>
          </w:p>
        </w:tc>
        <w:tc>
          <w:tcPr>
            <w:tcW w:w="0" w:type="auto"/>
            <w:tcBorders>
              <w:left w:val="single" w:sz="12" w:space="0" w:color="auto"/>
              <w:bottom w:val="single" w:sz="12" w:space="0" w:color="auto"/>
            </w:tcBorders>
          </w:tcPr>
          <w:p w14:paraId="1BFDEB98"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Chèvre</w:t>
            </w:r>
          </w:p>
        </w:tc>
        <w:tc>
          <w:tcPr>
            <w:tcW w:w="0" w:type="auto"/>
            <w:tcBorders>
              <w:left w:val="single" w:sz="12" w:space="0" w:color="auto"/>
              <w:bottom w:val="single" w:sz="12" w:space="0" w:color="auto"/>
            </w:tcBorders>
          </w:tcPr>
          <w:p w14:paraId="7743D904" w14:textId="77777777" w:rsidR="00E86459" w:rsidRPr="00527E9E" w:rsidRDefault="00E86459" w:rsidP="00E86459">
            <w:pPr>
              <w:rPr>
                <w:rFonts w:ascii="Times New Roman" w:hAnsi="Times New Roman"/>
                <w:sz w:val="24"/>
                <w:szCs w:val="24"/>
                <w:lang w:eastAsia="fr-BE"/>
              </w:rPr>
            </w:pPr>
            <w:r w:rsidRPr="00527E9E">
              <w:rPr>
                <w:rFonts w:ascii="Calibri" w:hAnsi="Calibri"/>
                <w:color w:val="000000"/>
                <w:lang w:eastAsia="fr-BE"/>
              </w:rPr>
              <w:t>Lame éternelle</w:t>
            </w:r>
          </w:p>
        </w:tc>
        <w:tc>
          <w:tcPr>
            <w:tcW w:w="0" w:type="auto"/>
            <w:tcBorders>
              <w:left w:val="single" w:sz="12" w:space="0" w:color="auto"/>
              <w:bottom w:val="single" w:sz="12" w:space="0" w:color="auto"/>
            </w:tcBorders>
          </w:tcPr>
          <w:p w14:paraId="00E9748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Chiméara</w:t>
            </w:r>
          </w:p>
        </w:tc>
        <w:tc>
          <w:tcPr>
            <w:tcW w:w="0" w:type="auto"/>
            <w:tcBorders>
              <w:left w:val="single" w:sz="12" w:space="0" w:color="auto"/>
              <w:bottom w:val="single" w:sz="12" w:space="0" w:color="auto"/>
            </w:tcBorders>
          </w:tcPr>
          <w:p w14:paraId="17272AB2"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Matin-rouge</w:t>
            </w:r>
          </w:p>
        </w:tc>
      </w:tr>
      <w:tr w:rsidR="00E86459" w:rsidRPr="00527E9E" w14:paraId="577EA8C0" w14:textId="77777777" w:rsidTr="00E86459">
        <w:tc>
          <w:tcPr>
            <w:tcW w:w="0" w:type="auto"/>
            <w:tcBorders>
              <w:top w:val="single" w:sz="12" w:space="0" w:color="auto"/>
              <w:left w:val="single" w:sz="12" w:space="0" w:color="auto"/>
              <w:right w:val="single" w:sz="12" w:space="0" w:color="auto"/>
            </w:tcBorders>
            <w:shd w:val="clear" w:color="auto" w:fill="E6E6E6"/>
          </w:tcPr>
          <w:p w14:paraId="3D2E8A17"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41-43</w:t>
            </w:r>
          </w:p>
        </w:tc>
        <w:tc>
          <w:tcPr>
            <w:tcW w:w="0" w:type="auto"/>
            <w:tcBorders>
              <w:top w:val="single" w:sz="12" w:space="0" w:color="auto"/>
              <w:left w:val="single" w:sz="12" w:space="0" w:color="auto"/>
              <w:right w:val="single" w:sz="12" w:space="0" w:color="auto"/>
            </w:tcBorders>
            <w:shd w:val="clear" w:color="auto" w:fill="E6E6E6"/>
          </w:tcPr>
          <w:p w14:paraId="3D746906"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Gardien de sidh</w:t>
            </w:r>
          </w:p>
        </w:tc>
        <w:tc>
          <w:tcPr>
            <w:tcW w:w="0" w:type="auto"/>
            <w:tcBorders>
              <w:top w:val="single" w:sz="12" w:space="0" w:color="auto"/>
              <w:left w:val="single" w:sz="12" w:space="0" w:color="auto"/>
            </w:tcBorders>
            <w:shd w:val="clear" w:color="auto" w:fill="E6E6E6"/>
          </w:tcPr>
          <w:p w14:paraId="35EDEEC3"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Antilope</w:t>
            </w:r>
          </w:p>
        </w:tc>
        <w:tc>
          <w:tcPr>
            <w:tcW w:w="0" w:type="auto"/>
            <w:tcBorders>
              <w:top w:val="single" w:sz="12" w:space="0" w:color="auto"/>
              <w:left w:val="single" w:sz="12" w:space="0" w:color="auto"/>
            </w:tcBorders>
            <w:shd w:val="clear" w:color="auto" w:fill="E6E6E6"/>
          </w:tcPr>
          <w:p w14:paraId="03ED71AE"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Volevar</w:t>
            </w:r>
          </w:p>
        </w:tc>
        <w:tc>
          <w:tcPr>
            <w:tcW w:w="0" w:type="auto"/>
            <w:tcBorders>
              <w:top w:val="single" w:sz="12" w:space="0" w:color="auto"/>
              <w:left w:val="single" w:sz="12" w:space="0" w:color="auto"/>
            </w:tcBorders>
            <w:shd w:val="clear" w:color="auto" w:fill="E6E6E6"/>
          </w:tcPr>
          <w:p w14:paraId="472ED496"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des tréfonds</w:t>
            </w:r>
          </w:p>
        </w:tc>
        <w:tc>
          <w:tcPr>
            <w:tcW w:w="0" w:type="auto"/>
            <w:tcBorders>
              <w:top w:val="single" w:sz="12" w:space="0" w:color="auto"/>
              <w:left w:val="single" w:sz="12" w:space="0" w:color="auto"/>
            </w:tcBorders>
            <w:shd w:val="clear" w:color="auto" w:fill="E6E6E6"/>
          </w:tcPr>
          <w:p w14:paraId="6A9E570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Ange des nuages</w:t>
            </w:r>
          </w:p>
        </w:tc>
      </w:tr>
      <w:tr w:rsidR="00E86459" w:rsidRPr="00527E9E" w14:paraId="7889C751" w14:textId="77777777" w:rsidTr="00E86459">
        <w:tc>
          <w:tcPr>
            <w:tcW w:w="0" w:type="auto"/>
            <w:tcBorders>
              <w:left w:val="single" w:sz="12" w:space="0" w:color="auto"/>
              <w:right w:val="single" w:sz="12" w:space="0" w:color="auto"/>
            </w:tcBorders>
            <w:shd w:val="clear" w:color="auto" w:fill="E6E6E6"/>
          </w:tcPr>
          <w:p w14:paraId="311CA079"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44-46</w:t>
            </w:r>
          </w:p>
        </w:tc>
        <w:tc>
          <w:tcPr>
            <w:tcW w:w="0" w:type="auto"/>
            <w:tcBorders>
              <w:left w:val="single" w:sz="12" w:space="0" w:color="auto"/>
              <w:right w:val="single" w:sz="12" w:space="0" w:color="auto"/>
            </w:tcBorders>
            <w:shd w:val="clear" w:color="auto" w:fill="E6E6E6"/>
          </w:tcPr>
          <w:p w14:paraId="324509D0"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Soldat des ombres</w:t>
            </w:r>
          </w:p>
        </w:tc>
        <w:tc>
          <w:tcPr>
            <w:tcW w:w="0" w:type="auto"/>
            <w:tcBorders>
              <w:left w:val="single" w:sz="12" w:space="0" w:color="auto"/>
            </w:tcBorders>
            <w:shd w:val="clear" w:color="auto" w:fill="E6E6E6"/>
          </w:tcPr>
          <w:p w14:paraId="1D9651D2"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 xml:space="preserve">Cheval  </w:t>
            </w:r>
          </w:p>
        </w:tc>
        <w:tc>
          <w:tcPr>
            <w:tcW w:w="0" w:type="auto"/>
            <w:tcBorders>
              <w:left w:val="single" w:sz="12" w:space="0" w:color="auto"/>
            </w:tcBorders>
            <w:shd w:val="clear" w:color="auto" w:fill="E6E6E6"/>
          </w:tcPr>
          <w:p w14:paraId="2ACDB64A" w14:textId="77777777" w:rsidR="00E86459" w:rsidRPr="00527E9E" w:rsidRDefault="00E86459" w:rsidP="00E86459">
            <w:pPr>
              <w:rPr>
                <w:rFonts w:ascii="Times New Roman" w:hAnsi="Times New Roman"/>
                <w:sz w:val="24"/>
                <w:szCs w:val="24"/>
                <w:lang w:eastAsia="fr-BE"/>
              </w:rPr>
            </w:pPr>
            <w:r w:rsidRPr="00527E9E">
              <w:rPr>
                <w:rFonts w:ascii="Calibri" w:hAnsi="Calibri"/>
                <w:color w:val="000000"/>
                <w:lang w:eastAsia="fr-BE"/>
              </w:rPr>
              <w:t>Silar</w:t>
            </w:r>
          </w:p>
        </w:tc>
        <w:tc>
          <w:tcPr>
            <w:tcW w:w="0" w:type="auto"/>
            <w:tcBorders>
              <w:left w:val="single" w:sz="12" w:space="0" w:color="auto"/>
            </w:tcBorders>
            <w:shd w:val="clear" w:color="auto" w:fill="E6E6E6"/>
          </w:tcPr>
          <w:p w14:paraId="30D6F5EC"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Ange</w:t>
            </w:r>
          </w:p>
        </w:tc>
        <w:tc>
          <w:tcPr>
            <w:tcW w:w="0" w:type="auto"/>
            <w:tcBorders>
              <w:left w:val="single" w:sz="12" w:space="0" w:color="auto"/>
            </w:tcBorders>
            <w:shd w:val="clear" w:color="auto" w:fill="E6E6E6"/>
          </w:tcPr>
          <w:p w14:paraId="41A52BB0"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Catel</w:t>
            </w:r>
          </w:p>
        </w:tc>
      </w:tr>
      <w:tr w:rsidR="00E86459" w:rsidRPr="00527E9E" w14:paraId="68DB87D3" w14:textId="77777777" w:rsidTr="00E86459">
        <w:tc>
          <w:tcPr>
            <w:tcW w:w="0" w:type="auto"/>
            <w:tcBorders>
              <w:left w:val="single" w:sz="12" w:space="0" w:color="auto"/>
              <w:right w:val="single" w:sz="12" w:space="0" w:color="auto"/>
            </w:tcBorders>
            <w:shd w:val="clear" w:color="auto" w:fill="E6E6E6"/>
          </w:tcPr>
          <w:p w14:paraId="58B05A19"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47-49</w:t>
            </w:r>
          </w:p>
        </w:tc>
        <w:tc>
          <w:tcPr>
            <w:tcW w:w="0" w:type="auto"/>
            <w:tcBorders>
              <w:left w:val="single" w:sz="12" w:space="0" w:color="auto"/>
              <w:right w:val="single" w:sz="12" w:space="0" w:color="auto"/>
            </w:tcBorders>
            <w:shd w:val="clear" w:color="auto" w:fill="E6E6E6"/>
          </w:tcPr>
          <w:p w14:paraId="007D4BAD"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Solétoile</w:t>
            </w:r>
          </w:p>
        </w:tc>
        <w:tc>
          <w:tcPr>
            <w:tcW w:w="0" w:type="auto"/>
            <w:tcBorders>
              <w:left w:val="single" w:sz="12" w:space="0" w:color="auto"/>
            </w:tcBorders>
            <w:shd w:val="clear" w:color="auto" w:fill="E6E6E6"/>
          </w:tcPr>
          <w:p w14:paraId="61CCD01C" w14:textId="77777777" w:rsidR="00E86459" w:rsidRPr="00527E9E" w:rsidRDefault="00E86459" w:rsidP="004C146D">
            <w:pPr>
              <w:rPr>
                <w:rFonts w:ascii="Tahoma" w:hAnsi="Tahoma" w:cs="Tahoma"/>
                <w:sz w:val="16"/>
                <w:szCs w:val="16"/>
              </w:rPr>
            </w:pPr>
            <w:r w:rsidRPr="00527E9E">
              <w:rPr>
                <w:rFonts w:ascii="Tahoma" w:hAnsi="Tahoma" w:cs="Tahoma"/>
                <w:color w:val="000000"/>
                <w:sz w:val="16"/>
                <w:szCs w:val="16"/>
              </w:rPr>
              <w:t>Cheval de trait</w:t>
            </w:r>
          </w:p>
        </w:tc>
        <w:tc>
          <w:tcPr>
            <w:tcW w:w="0" w:type="auto"/>
            <w:tcBorders>
              <w:left w:val="single" w:sz="12" w:space="0" w:color="auto"/>
            </w:tcBorders>
            <w:shd w:val="clear" w:color="auto" w:fill="E6E6E6"/>
          </w:tcPr>
          <w:p w14:paraId="0958BF15"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Grand esprit de feu</w:t>
            </w:r>
          </w:p>
        </w:tc>
        <w:tc>
          <w:tcPr>
            <w:tcW w:w="0" w:type="auto"/>
            <w:tcBorders>
              <w:left w:val="single" w:sz="12" w:space="0" w:color="auto"/>
            </w:tcBorders>
            <w:shd w:val="clear" w:color="auto" w:fill="E6E6E6"/>
          </w:tcPr>
          <w:p w14:paraId="2CA73FB4"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Cheval féérique</w:t>
            </w:r>
          </w:p>
        </w:tc>
        <w:tc>
          <w:tcPr>
            <w:tcW w:w="0" w:type="auto"/>
            <w:tcBorders>
              <w:left w:val="single" w:sz="12" w:space="0" w:color="auto"/>
            </w:tcBorders>
            <w:shd w:val="clear" w:color="auto" w:fill="E6E6E6"/>
          </w:tcPr>
          <w:p w14:paraId="2743A346"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Vieux serpent</w:t>
            </w:r>
          </w:p>
        </w:tc>
      </w:tr>
      <w:tr w:rsidR="00E86459" w:rsidRPr="00527E9E" w14:paraId="2D160CAE" w14:textId="77777777" w:rsidTr="00E86459">
        <w:tc>
          <w:tcPr>
            <w:tcW w:w="0" w:type="auto"/>
            <w:tcBorders>
              <w:left w:val="single" w:sz="12" w:space="0" w:color="auto"/>
              <w:right w:val="single" w:sz="12" w:space="0" w:color="auto"/>
            </w:tcBorders>
            <w:shd w:val="clear" w:color="auto" w:fill="E6E6E6"/>
          </w:tcPr>
          <w:p w14:paraId="48F689DC"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50-52</w:t>
            </w:r>
          </w:p>
        </w:tc>
        <w:tc>
          <w:tcPr>
            <w:tcW w:w="0" w:type="auto"/>
            <w:tcBorders>
              <w:left w:val="single" w:sz="12" w:space="0" w:color="auto"/>
              <w:right w:val="single" w:sz="12" w:space="0" w:color="auto"/>
            </w:tcBorders>
            <w:shd w:val="clear" w:color="auto" w:fill="E6E6E6"/>
          </w:tcPr>
          <w:p w14:paraId="35139F74"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Rai</w:t>
            </w:r>
          </w:p>
        </w:tc>
        <w:tc>
          <w:tcPr>
            <w:tcW w:w="0" w:type="auto"/>
            <w:tcBorders>
              <w:left w:val="single" w:sz="12" w:space="0" w:color="auto"/>
            </w:tcBorders>
            <w:shd w:val="clear" w:color="auto" w:fill="E6E6E6"/>
          </w:tcPr>
          <w:p w14:paraId="4CD8F982" w14:textId="77777777" w:rsidR="00E86459" w:rsidRPr="00527E9E" w:rsidRDefault="00E86459" w:rsidP="004C146D">
            <w:pPr>
              <w:rPr>
                <w:rFonts w:ascii="Tahoma" w:hAnsi="Tahoma" w:cs="Tahoma"/>
                <w:sz w:val="16"/>
                <w:szCs w:val="16"/>
              </w:rPr>
            </w:pPr>
            <w:r w:rsidRPr="00527E9E">
              <w:rPr>
                <w:rFonts w:ascii="Tahoma" w:hAnsi="Tahoma" w:cs="Tahoma"/>
                <w:color w:val="000000"/>
                <w:sz w:val="16"/>
                <w:szCs w:val="16"/>
              </w:rPr>
              <w:t xml:space="preserve">Cheval de guerre </w:t>
            </w:r>
          </w:p>
        </w:tc>
        <w:tc>
          <w:tcPr>
            <w:tcW w:w="0" w:type="auto"/>
            <w:tcBorders>
              <w:left w:val="single" w:sz="12" w:space="0" w:color="auto"/>
            </w:tcBorders>
            <w:shd w:val="clear" w:color="auto" w:fill="E6E6E6"/>
          </w:tcPr>
          <w:p w14:paraId="3AE8DE4C"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Foutueur</w:t>
            </w:r>
          </w:p>
        </w:tc>
        <w:tc>
          <w:tcPr>
            <w:tcW w:w="0" w:type="auto"/>
            <w:tcBorders>
              <w:left w:val="single" w:sz="12" w:space="0" w:color="auto"/>
            </w:tcBorders>
            <w:shd w:val="clear" w:color="auto" w:fill="E6E6E6"/>
          </w:tcPr>
          <w:p w14:paraId="12A4DCEF"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drago</w:t>
            </w:r>
            <w:r w:rsidR="00E86459" w:rsidRPr="00527E9E">
              <w:rPr>
                <w:rFonts w:ascii="Calibri" w:hAnsi="Calibri"/>
                <w:color w:val="000000"/>
                <w:lang w:eastAsia="fr-BE"/>
              </w:rPr>
              <w:t>n</w:t>
            </w:r>
          </w:p>
        </w:tc>
        <w:tc>
          <w:tcPr>
            <w:tcW w:w="0" w:type="auto"/>
            <w:tcBorders>
              <w:left w:val="single" w:sz="12" w:space="0" w:color="auto"/>
            </w:tcBorders>
            <w:shd w:val="clear" w:color="auto" w:fill="E6E6E6"/>
          </w:tcPr>
          <w:p w14:paraId="59BC6FB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Coeurnoir</w:t>
            </w:r>
          </w:p>
        </w:tc>
      </w:tr>
      <w:tr w:rsidR="00E86459" w:rsidRPr="00527E9E" w14:paraId="772F0E56" w14:textId="77777777" w:rsidTr="00E86459">
        <w:tc>
          <w:tcPr>
            <w:tcW w:w="0" w:type="auto"/>
            <w:tcBorders>
              <w:left w:val="single" w:sz="12" w:space="0" w:color="auto"/>
              <w:right w:val="single" w:sz="12" w:space="0" w:color="auto"/>
            </w:tcBorders>
            <w:shd w:val="clear" w:color="auto" w:fill="E6E6E6"/>
          </w:tcPr>
          <w:p w14:paraId="41F14335"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53-55</w:t>
            </w:r>
          </w:p>
        </w:tc>
        <w:tc>
          <w:tcPr>
            <w:tcW w:w="0" w:type="auto"/>
            <w:tcBorders>
              <w:left w:val="single" w:sz="12" w:space="0" w:color="auto"/>
              <w:right w:val="single" w:sz="12" w:space="0" w:color="auto"/>
            </w:tcBorders>
            <w:shd w:val="clear" w:color="auto" w:fill="E6E6E6"/>
          </w:tcPr>
          <w:p w14:paraId="5FAC137B"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Dianesse</w:t>
            </w:r>
          </w:p>
        </w:tc>
        <w:tc>
          <w:tcPr>
            <w:tcW w:w="0" w:type="auto"/>
            <w:tcBorders>
              <w:left w:val="single" w:sz="12" w:space="0" w:color="auto"/>
            </w:tcBorders>
            <w:shd w:val="clear" w:color="auto" w:fill="E6E6E6"/>
          </w:tcPr>
          <w:p w14:paraId="67743D9B" w14:textId="77777777" w:rsidR="00E86459" w:rsidRPr="00527E9E" w:rsidRDefault="00E86459" w:rsidP="00F223CF">
            <w:pPr>
              <w:rPr>
                <w:rFonts w:ascii="Tahoma" w:hAnsi="Tahoma" w:cs="Tahoma"/>
                <w:sz w:val="16"/>
                <w:szCs w:val="16"/>
              </w:rPr>
            </w:pPr>
            <w:r w:rsidRPr="00527E9E">
              <w:rPr>
                <w:rFonts w:ascii="Tahoma" w:hAnsi="Tahoma" w:cs="Tahoma"/>
                <w:sz w:val="16"/>
                <w:szCs w:val="16"/>
              </w:rPr>
              <w:t>Cerf</w:t>
            </w:r>
          </w:p>
        </w:tc>
        <w:tc>
          <w:tcPr>
            <w:tcW w:w="0" w:type="auto"/>
            <w:tcBorders>
              <w:left w:val="single" w:sz="12" w:space="0" w:color="auto"/>
            </w:tcBorders>
            <w:shd w:val="clear" w:color="auto" w:fill="E6E6E6"/>
          </w:tcPr>
          <w:p w14:paraId="716C6109"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Grand ange</w:t>
            </w:r>
          </w:p>
        </w:tc>
        <w:tc>
          <w:tcPr>
            <w:tcW w:w="0" w:type="auto"/>
            <w:tcBorders>
              <w:left w:val="single" w:sz="12" w:space="0" w:color="auto"/>
            </w:tcBorders>
            <w:shd w:val="clear" w:color="auto" w:fill="E6E6E6"/>
          </w:tcPr>
          <w:p w14:paraId="65D38E8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 feu</w:t>
            </w:r>
          </w:p>
        </w:tc>
        <w:tc>
          <w:tcPr>
            <w:tcW w:w="0" w:type="auto"/>
            <w:tcBorders>
              <w:left w:val="single" w:sz="12" w:space="0" w:color="auto"/>
            </w:tcBorders>
            <w:shd w:val="clear" w:color="auto" w:fill="E6E6E6"/>
          </w:tcPr>
          <w:p w14:paraId="000FBF6B"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Grantom de flamme</w:t>
            </w:r>
          </w:p>
        </w:tc>
      </w:tr>
      <w:tr w:rsidR="00E86459" w:rsidRPr="00527E9E" w14:paraId="4B2DB50A" w14:textId="77777777" w:rsidTr="00E86459">
        <w:tc>
          <w:tcPr>
            <w:tcW w:w="0" w:type="auto"/>
            <w:tcBorders>
              <w:left w:val="single" w:sz="12" w:space="0" w:color="auto"/>
              <w:right w:val="single" w:sz="12" w:space="0" w:color="auto"/>
            </w:tcBorders>
            <w:shd w:val="clear" w:color="auto" w:fill="E6E6E6"/>
          </w:tcPr>
          <w:p w14:paraId="6345E85C"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56-58</w:t>
            </w:r>
          </w:p>
        </w:tc>
        <w:tc>
          <w:tcPr>
            <w:tcW w:w="0" w:type="auto"/>
            <w:tcBorders>
              <w:left w:val="single" w:sz="12" w:space="0" w:color="auto"/>
              <w:right w:val="single" w:sz="12" w:space="0" w:color="auto"/>
            </w:tcBorders>
            <w:shd w:val="clear" w:color="auto" w:fill="E6E6E6"/>
          </w:tcPr>
          <w:p w14:paraId="0BF0074A"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Crinian</w:t>
            </w:r>
          </w:p>
        </w:tc>
        <w:tc>
          <w:tcPr>
            <w:tcW w:w="0" w:type="auto"/>
            <w:tcBorders>
              <w:left w:val="single" w:sz="12" w:space="0" w:color="auto"/>
            </w:tcBorders>
            <w:shd w:val="clear" w:color="auto" w:fill="E6E6E6"/>
          </w:tcPr>
          <w:p w14:paraId="12544AA6"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Daim</w:t>
            </w:r>
          </w:p>
        </w:tc>
        <w:tc>
          <w:tcPr>
            <w:tcW w:w="0" w:type="auto"/>
            <w:tcBorders>
              <w:left w:val="single" w:sz="12" w:space="0" w:color="auto"/>
            </w:tcBorders>
            <w:shd w:val="clear" w:color="auto" w:fill="E6E6E6"/>
          </w:tcPr>
          <w:p w14:paraId="46C06E96"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Chiméara</w:t>
            </w:r>
          </w:p>
        </w:tc>
        <w:tc>
          <w:tcPr>
            <w:tcW w:w="0" w:type="auto"/>
            <w:tcBorders>
              <w:left w:val="single" w:sz="12" w:space="0" w:color="auto"/>
            </w:tcBorders>
            <w:shd w:val="clear" w:color="auto" w:fill="E6E6E6"/>
          </w:tcPr>
          <w:p w14:paraId="5F5F57B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Enfant dragon</w:t>
            </w:r>
          </w:p>
        </w:tc>
        <w:tc>
          <w:tcPr>
            <w:tcW w:w="0" w:type="auto"/>
            <w:tcBorders>
              <w:left w:val="single" w:sz="12" w:space="0" w:color="auto"/>
            </w:tcBorders>
            <w:shd w:val="clear" w:color="auto" w:fill="E6E6E6"/>
          </w:tcPr>
          <w:p w14:paraId="67B5F966"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Ange d'horas</w:t>
            </w:r>
          </w:p>
        </w:tc>
      </w:tr>
      <w:tr w:rsidR="00E86459" w:rsidRPr="00527E9E" w14:paraId="44DF1147" w14:textId="77777777" w:rsidTr="00E86459">
        <w:tc>
          <w:tcPr>
            <w:tcW w:w="0" w:type="auto"/>
            <w:tcBorders>
              <w:left w:val="single" w:sz="12" w:space="0" w:color="auto"/>
              <w:right w:val="single" w:sz="12" w:space="0" w:color="auto"/>
            </w:tcBorders>
            <w:shd w:val="clear" w:color="auto" w:fill="E6E6E6"/>
          </w:tcPr>
          <w:p w14:paraId="33872B8E"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59-61</w:t>
            </w:r>
          </w:p>
        </w:tc>
        <w:tc>
          <w:tcPr>
            <w:tcW w:w="0" w:type="auto"/>
            <w:tcBorders>
              <w:left w:val="single" w:sz="12" w:space="0" w:color="auto"/>
              <w:right w:val="single" w:sz="12" w:space="0" w:color="auto"/>
            </w:tcBorders>
            <w:shd w:val="clear" w:color="auto" w:fill="E6E6E6"/>
          </w:tcPr>
          <w:p w14:paraId="639EC824"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Baindsan</w:t>
            </w:r>
          </w:p>
        </w:tc>
        <w:tc>
          <w:tcPr>
            <w:tcW w:w="0" w:type="auto"/>
            <w:tcBorders>
              <w:left w:val="single" w:sz="12" w:space="0" w:color="auto"/>
            </w:tcBorders>
            <w:shd w:val="clear" w:color="auto" w:fill="E6E6E6"/>
          </w:tcPr>
          <w:p w14:paraId="5D70F9F3"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Loup</w:t>
            </w:r>
          </w:p>
        </w:tc>
        <w:tc>
          <w:tcPr>
            <w:tcW w:w="0" w:type="auto"/>
            <w:tcBorders>
              <w:left w:val="single" w:sz="12" w:space="0" w:color="auto"/>
            </w:tcBorders>
            <w:shd w:val="clear" w:color="auto" w:fill="E6E6E6"/>
          </w:tcPr>
          <w:p w14:paraId="5231B632"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Coeurnoir</w:t>
            </w:r>
          </w:p>
        </w:tc>
        <w:tc>
          <w:tcPr>
            <w:tcW w:w="0" w:type="auto"/>
            <w:tcBorders>
              <w:left w:val="single" w:sz="12" w:space="0" w:color="auto"/>
            </w:tcBorders>
            <w:shd w:val="clear" w:color="auto" w:fill="E6E6E6"/>
          </w:tcPr>
          <w:p w14:paraId="58276A9D"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Lamante</w:t>
            </w:r>
          </w:p>
        </w:tc>
        <w:tc>
          <w:tcPr>
            <w:tcW w:w="0" w:type="auto"/>
            <w:tcBorders>
              <w:left w:val="single" w:sz="12" w:space="0" w:color="auto"/>
            </w:tcBorders>
            <w:shd w:val="clear" w:color="auto" w:fill="E6E6E6"/>
          </w:tcPr>
          <w:p w14:paraId="7B31E9B0"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Tentacularin</w:t>
            </w:r>
          </w:p>
        </w:tc>
      </w:tr>
      <w:tr w:rsidR="00E86459" w:rsidRPr="00527E9E" w14:paraId="23D1E30F" w14:textId="77777777" w:rsidTr="00E86459">
        <w:tc>
          <w:tcPr>
            <w:tcW w:w="0" w:type="auto"/>
            <w:tcBorders>
              <w:left w:val="single" w:sz="12" w:space="0" w:color="auto"/>
              <w:right w:val="single" w:sz="12" w:space="0" w:color="auto"/>
            </w:tcBorders>
            <w:shd w:val="clear" w:color="auto" w:fill="E6E6E6"/>
          </w:tcPr>
          <w:p w14:paraId="3CA6B2E0"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62-64</w:t>
            </w:r>
          </w:p>
        </w:tc>
        <w:tc>
          <w:tcPr>
            <w:tcW w:w="0" w:type="auto"/>
            <w:tcBorders>
              <w:left w:val="single" w:sz="12" w:space="0" w:color="auto"/>
              <w:right w:val="single" w:sz="12" w:space="0" w:color="auto"/>
            </w:tcBorders>
            <w:shd w:val="clear" w:color="auto" w:fill="E6E6E6"/>
          </w:tcPr>
          <w:p w14:paraId="62290C4C"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Baveux</w:t>
            </w:r>
          </w:p>
        </w:tc>
        <w:tc>
          <w:tcPr>
            <w:tcW w:w="0" w:type="auto"/>
            <w:tcBorders>
              <w:left w:val="single" w:sz="12" w:space="0" w:color="auto"/>
            </w:tcBorders>
            <w:shd w:val="clear" w:color="auto" w:fill="E6E6E6"/>
          </w:tcPr>
          <w:p w14:paraId="5BC9A00A" w14:textId="77777777" w:rsidR="00E86459" w:rsidRPr="00527E9E" w:rsidRDefault="00E86459" w:rsidP="00F223CF">
            <w:pPr>
              <w:rPr>
                <w:rFonts w:ascii="Tahoma" w:hAnsi="Tahoma" w:cs="Tahoma"/>
                <w:sz w:val="16"/>
                <w:szCs w:val="16"/>
              </w:rPr>
            </w:pPr>
            <w:r w:rsidRPr="00527E9E">
              <w:rPr>
                <w:rFonts w:ascii="Tahoma" w:hAnsi="Tahoma" w:cs="Tahoma"/>
                <w:sz w:val="16"/>
                <w:szCs w:val="16"/>
              </w:rPr>
              <w:t>Daim</w:t>
            </w:r>
          </w:p>
        </w:tc>
        <w:tc>
          <w:tcPr>
            <w:tcW w:w="0" w:type="auto"/>
            <w:tcBorders>
              <w:left w:val="single" w:sz="12" w:space="0" w:color="auto"/>
            </w:tcBorders>
            <w:shd w:val="clear" w:color="auto" w:fill="E6E6E6"/>
          </w:tcPr>
          <w:p w14:paraId="610D9711"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Ventmor</w:t>
            </w:r>
          </w:p>
        </w:tc>
        <w:tc>
          <w:tcPr>
            <w:tcW w:w="0" w:type="auto"/>
            <w:tcBorders>
              <w:left w:val="single" w:sz="12" w:space="0" w:color="auto"/>
            </w:tcBorders>
            <w:shd w:val="clear" w:color="auto" w:fill="E6E6E6"/>
          </w:tcPr>
          <w:p w14:paraId="6169558B"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Taureau vert</w:t>
            </w:r>
          </w:p>
        </w:tc>
        <w:tc>
          <w:tcPr>
            <w:tcW w:w="0" w:type="auto"/>
            <w:tcBorders>
              <w:left w:val="single" w:sz="12" w:space="0" w:color="auto"/>
            </w:tcBorders>
            <w:shd w:val="clear" w:color="auto" w:fill="E6E6E6"/>
          </w:tcPr>
          <w:p w14:paraId="2103A4B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Nain de bes</w:t>
            </w:r>
          </w:p>
        </w:tc>
      </w:tr>
      <w:tr w:rsidR="00E86459" w:rsidRPr="00527E9E" w14:paraId="108A4DE5" w14:textId="77777777" w:rsidTr="00E86459">
        <w:tc>
          <w:tcPr>
            <w:tcW w:w="0" w:type="auto"/>
            <w:tcBorders>
              <w:left w:val="single" w:sz="12" w:space="0" w:color="auto"/>
              <w:right w:val="single" w:sz="12" w:space="0" w:color="auto"/>
            </w:tcBorders>
            <w:shd w:val="clear" w:color="auto" w:fill="E6E6E6"/>
          </w:tcPr>
          <w:p w14:paraId="4600783C"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65-67</w:t>
            </w:r>
          </w:p>
        </w:tc>
        <w:tc>
          <w:tcPr>
            <w:tcW w:w="0" w:type="auto"/>
            <w:tcBorders>
              <w:left w:val="single" w:sz="12" w:space="0" w:color="auto"/>
              <w:right w:val="single" w:sz="12" w:space="0" w:color="auto"/>
            </w:tcBorders>
            <w:shd w:val="clear" w:color="auto" w:fill="E6E6E6"/>
          </w:tcPr>
          <w:p w14:paraId="1B118212"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Tite</w:t>
            </w:r>
          </w:p>
        </w:tc>
        <w:tc>
          <w:tcPr>
            <w:tcW w:w="0" w:type="auto"/>
            <w:tcBorders>
              <w:left w:val="single" w:sz="12" w:space="0" w:color="auto"/>
            </w:tcBorders>
            <w:shd w:val="clear" w:color="auto" w:fill="E6E6E6"/>
          </w:tcPr>
          <w:p w14:paraId="09B7B213"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Ours</w:t>
            </w:r>
          </w:p>
        </w:tc>
        <w:tc>
          <w:tcPr>
            <w:tcW w:w="0" w:type="auto"/>
            <w:tcBorders>
              <w:left w:val="single" w:sz="12" w:space="0" w:color="auto"/>
            </w:tcBorders>
            <w:shd w:val="clear" w:color="auto" w:fill="E6E6E6"/>
          </w:tcPr>
          <w:p w14:paraId="67374BF5"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Hydr</w:t>
            </w:r>
            <w:r w:rsidR="00E86459" w:rsidRPr="00527E9E">
              <w:rPr>
                <w:rFonts w:ascii="Calibri" w:hAnsi="Calibri"/>
                <w:color w:val="000000"/>
                <w:lang w:eastAsia="fr-BE"/>
              </w:rPr>
              <w:t>e</w:t>
            </w:r>
          </w:p>
        </w:tc>
        <w:tc>
          <w:tcPr>
            <w:tcW w:w="0" w:type="auto"/>
            <w:tcBorders>
              <w:left w:val="single" w:sz="12" w:space="0" w:color="auto"/>
            </w:tcBorders>
            <w:shd w:val="clear" w:color="auto" w:fill="E6E6E6"/>
          </w:tcPr>
          <w:p w14:paraId="4F69D3AA"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Silphe-vent-nuaga</w:t>
            </w:r>
          </w:p>
        </w:tc>
        <w:tc>
          <w:tcPr>
            <w:tcW w:w="0" w:type="auto"/>
            <w:tcBorders>
              <w:left w:val="single" w:sz="12" w:space="0" w:color="auto"/>
            </w:tcBorders>
            <w:shd w:val="clear" w:color="auto" w:fill="E6E6E6"/>
          </w:tcPr>
          <w:p w14:paraId="29E9FC8C"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Serpent d'eldor</w:t>
            </w:r>
          </w:p>
        </w:tc>
      </w:tr>
      <w:tr w:rsidR="00E86459" w:rsidRPr="00527E9E" w14:paraId="747B4BA4" w14:textId="77777777" w:rsidTr="00E86459">
        <w:tc>
          <w:tcPr>
            <w:tcW w:w="0" w:type="auto"/>
            <w:tcBorders>
              <w:left w:val="single" w:sz="12" w:space="0" w:color="auto"/>
              <w:bottom w:val="single" w:sz="12" w:space="0" w:color="auto"/>
              <w:right w:val="single" w:sz="12" w:space="0" w:color="auto"/>
            </w:tcBorders>
            <w:shd w:val="clear" w:color="auto" w:fill="E6E6E6"/>
          </w:tcPr>
          <w:p w14:paraId="24DB0529"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68-70</w:t>
            </w:r>
          </w:p>
        </w:tc>
        <w:tc>
          <w:tcPr>
            <w:tcW w:w="0" w:type="auto"/>
            <w:tcBorders>
              <w:left w:val="single" w:sz="12" w:space="0" w:color="auto"/>
              <w:bottom w:val="single" w:sz="12" w:space="0" w:color="auto"/>
              <w:right w:val="single" w:sz="12" w:space="0" w:color="auto"/>
            </w:tcBorders>
            <w:shd w:val="clear" w:color="auto" w:fill="E6E6E6"/>
          </w:tcPr>
          <w:p w14:paraId="0161CDDD"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Asla</w:t>
            </w:r>
          </w:p>
        </w:tc>
        <w:tc>
          <w:tcPr>
            <w:tcW w:w="0" w:type="auto"/>
            <w:tcBorders>
              <w:left w:val="single" w:sz="12" w:space="0" w:color="auto"/>
              <w:bottom w:val="single" w:sz="12" w:space="0" w:color="auto"/>
            </w:tcBorders>
            <w:shd w:val="clear" w:color="auto" w:fill="E6E6E6"/>
          </w:tcPr>
          <w:p w14:paraId="20235434" w14:textId="77777777" w:rsidR="00E86459" w:rsidRPr="00527E9E" w:rsidRDefault="00E86459" w:rsidP="00F223CF">
            <w:pPr>
              <w:rPr>
                <w:rFonts w:ascii="Tahoma" w:hAnsi="Tahoma" w:cs="Tahoma"/>
                <w:sz w:val="16"/>
                <w:szCs w:val="16"/>
              </w:rPr>
            </w:pPr>
            <w:r w:rsidRPr="00527E9E">
              <w:rPr>
                <w:rFonts w:ascii="Tahoma" w:hAnsi="Tahoma" w:cs="Tahoma"/>
                <w:sz w:val="16"/>
                <w:szCs w:val="16"/>
              </w:rPr>
              <w:t>Aigle</w:t>
            </w:r>
          </w:p>
        </w:tc>
        <w:tc>
          <w:tcPr>
            <w:tcW w:w="0" w:type="auto"/>
            <w:tcBorders>
              <w:left w:val="single" w:sz="12" w:space="0" w:color="auto"/>
              <w:bottom w:val="single" w:sz="12" w:space="0" w:color="auto"/>
            </w:tcBorders>
            <w:shd w:val="clear" w:color="auto" w:fill="E6E6E6"/>
          </w:tcPr>
          <w:p w14:paraId="06621C39"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Enfant dragon</w:t>
            </w:r>
          </w:p>
        </w:tc>
        <w:tc>
          <w:tcPr>
            <w:tcW w:w="0" w:type="auto"/>
            <w:tcBorders>
              <w:left w:val="single" w:sz="12" w:space="0" w:color="auto"/>
              <w:bottom w:val="single" w:sz="12" w:space="0" w:color="auto"/>
            </w:tcBorders>
            <w:shd w:val="clear" w:color="auto" w:fill="E6E6E6"/>
          </w:tcPr>
          <w:p w14:paraId="7CE160B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Serpent des tréfonds</w:t>
            </w:r>
          </w:p>
        </w:tc>
        <w:tc>
          <w:tcPr>
            <w:tcW w:w="0" w:type="auto"/>
            <w:tcBorders>
              <w:left w:val="single" w:sz="12" w:space="0" w:color="auto"/>
              <w:bottom w:val="single" w:sz="12" w:space="0" w:color="auto"/>
            </w:tcBorders>
            <w:shd w:val="clear" w:color="auto" w:fill="E6E6E6"/>
          </w:tcPr>
          <w:p w14:paraId="6D47BF1A"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Esprit vengeur</w:t>
            </w:r>
          </w:p>
        </w:tc>
      </w:tr>
      <w:tr w:rsidR="00E86459" w:rsidRPr="00527E9E" w14:paraId="60FF0569" w14:textId="77777777" w:rsidTr="00E86459">
        <w:tc>
          <w:tcPr>
            <w:tcW w:w="0" w:type="auto"/>
            <w:tcBorders>
              <w:top w:val="single" w:sz="12" w:space="0" w:color="auto"/>
              <w:left w:val="single" w:sz="12" w:space="0" w:color="auto"/>
              <w:right w:val="single" w:sz="12" w:space="0" w:color="auto"/>
            </w:tcBorders>
            <w:shd w:val="clear" w:color="auto" w:fill="D9D9D9"/>
          </w:tcPr>
          <w:p w14:paraId="3911D4E1"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71-72</w:t>
            </w:r>
          </w:p>
        </w:tc>
        <w:tc>
          <w:tcPr>
            <w:tcW w:w="0" w:type="auto"/>
            <w:tcBorders>
              <w:top w:val="single" w:sz="12" w:space="0" w:color="auto"/>
              <w:left w:val="single" w:sz="12" w:space="0" w:color="auto"/>
              <w:right w:val="single" w:sz="12" w:space="0" w:color="auto"/>
            </w:tcBorders>
            <w:shd w:val="clear" w:color="auto" w:fill="D9D9D9"/>
          </w:tcPr>
          <w:p w14:paraId="7C2090C7"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 xml:space="preserve">Ange </w:t>
            </w:r>
          </w:p>
        </w:tc>
        <w:tc>
          <w:tcPr>
            <w:tcW w:w="0" w:type="auto"/>
            <w:tcBorders>
              <w:top w:val="single" w:sz="12" w:space="0" w:color="auto"/>
              <w:left w:val="single" w:sz="12" w:space="0" w:color="auto"/>
            </w:tcBorders>
            <w:shd w:val="clear" w:color="auto" w:fill="D9D9D9"/>
          </w:tcPr>
          <w:p w14:paraId="085F28B8"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Sanglier</w:t>
            </w:r>
          </w:p>
        </w:tc>
        <w:tc>
          <w:tcPr>
            <w:tcW w:w="0" w:type="auto"/>
            <w:tcBorders>
              <w:top w:val="single" w:sz="12" w:space="0" w:color="auto"/>
              <w:left w:val="single" w:sz="12" w:space="0" w:color="auto"/>
            </w:tcBorders>
            <w:shd w:val="clear" w:color="auto" w:fill="D9D9D9"/>
          </w:tcPr>
          <w:p w14:paraId="45A9C939"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Minotaure de feu</w:t>
            </w:r>
          </w:p>
        </w:tc>
        <w:tc>
          <w:tcPr>
            <w:tcW w:w="0" w:type="auto"/>
            <w:tcBorders>
              <w:top w:val="single" w:sz="12" w:space="0" w:color="auto"/>
              <w:left w:val="single" w:sz="12" w:space="0" w:color="auto"/>
            </w:tcBorders>
            <w:shd w:val="clear" w:color="auto" w:fill="D9D9D9"/>
          </w:tcPr>
          <w:p w14:paraId="1D997A42"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Seigneur des neiges</w:t>
            </w:r>
          </w:p>
        </w:tc>
        <w:tc>
          <w:tcPr>
            <w:tcW w:w="0" w:type="auto"/>
            <w:tcBorders>
              <w:top w:val="single" w:sz="12" w:space="0" w:color="auto"/>
              <w:left w:val="single" w:sz="12" w:space="0" w:color="auto"/>
            </w:tcBorders>
            <w:shd w:val="clear" w:color="auto" w:fill="D9D9D9"/>
          </w:tcPr>
          <w:p w14:paraId="23F3F4B2"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Ange de la vengeance</w:t>
            </w:r>
          </w:p>
        </w:tc>
      </w:tr>
      <w:tr w:rsidR="00E86459" w:rsidRPr="00527E9E" w14:paraId="532D1C0D" w14:textId="77777777" w:rsidTr="00E86459">
        <w:tc>
          <w:tcPr>
            <w:tcW w:w="0" w:type="auto"/>
            <w:tcBorders>
              <w:left w:val="single" w:sz="12" w:space="0" w:color="auto"/>
              <w:right w:val="single" w:sz="12" w:space="0" w:color="auto"/>
            </w:tcBorders>
            <w:shd w:val="clear" w:color="auto" w:fill="D9D9D9"/>
          </w:tcPr>
          <w:p w14:paraId="327F888D"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73-74</w:t>
            </w:r>
          </w:p>
        </w:tc>
        <w:tc>
          <w:tcPr>
            <w:tcW w:w="0" w:type="auto"/>
            <w:tcBorders>
              <w:left w:val="single" w:sz="12" w:space="0" w:color="auto"/>
              <w:right w:val="single" w:sz="12" w:space="0" w:color="auto"/>
            </w:tcBorders>
            <w:shd w:val="clear" w:color="auto" w:fill="D9D9D9"/>
          </w:tcPr>
          <w:p w14:paraId="61A66947"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Diable</w:t>
            </w:r>
          </w:p>
        </w:tc>
        <w:tc>
          <w:tcPr>
            <w:tcW w:w="0" w:type="auto"/>
            <w:tcBorders>
              <w:left w:val="single" w:sz="12" w:space="0" w:color="auto"/>
            </w:tcBorders>
            <w:shd w:val="clear" w:color="auto" w:fill="D9D9D9"/>
          </w:tcPr>
          <w:p w14:paraId="4821C3C0"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Loupgris</w:t>
            </w:r>
          </w:p>
        </w:tc>
        <w:tc>
          <w:tcPr>
            <w:tcW w:w="0" w:type="auto"/>
            <w:tcBorders>
              <w:left w:val="single" w:sz="12" w:space="0" w:color="auto"/>
            </w:tcBorders>
            <w:shd w:val="clear" w:color="auto" w:fill="D9D9D9"/>
          </w:tcPr>
          <w:p w14:paraId="525F795C"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Ange des nuages</w:t>
            </w:r>
          </w:p>
        </w:tc>
        <w:tc>
          <w:tcPr>
            <w:tcW w:w="0" w:type="auto"/>
            <w:tcBorders>
              <w:left w:val="single" w:sz="12" w:space="0" w:color="auto"/>
            </w:tcBorders>
            <w:shd w:val="clear" w:color="auto" w:fill="D9D9D9"/>
          </w:tcPr>
          <w:p w14:paraId="33BFABB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Salamandre-volcan-feulor</w:t>
            </w:r>
          </w:p>
        </w:tc>
        <w:tc>
          <w:tcPr>
            <w:tcW w:w="0" w:type="auto"/>
            <w:tcBorders>
              <w:left w:val="single" w:sz="12" w:space="0" w:color="auto"/>
            </w:tcBorders>
            <w:shd w:val="clear" w:color="auto" w:fill="D9D9D9"/>
          </w:tcPr>
          <w:p w14:paraId="5B2C726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w:t>
            </w:r>
            <w:r w:rsidR="00E86459" w:rsidRPr="00527E9E">
              <w:rPr>
                <w:rFonts w:ascii="Calibri" w:hAnsi="Calibri"/>
                <w:color w:val="000000"/>
                <w:lang w:eastAsia="fr-BE"/>
              </w:rPr>
              <w:t>s terres</w:t>
            </w:r>
          </w:p>
        </w:tc>
      </w:tr>
      <w:tr w:rsidR="00E86459" w:rsidRPr="00527E9E" w14:paraId="4BE2994B" w14:textId="77777777" w:rsidTr="00E86459">
        <w:tc>
          <w:tcPr>
            <w:tcW w:w="0" w:type="auto"/>
            <w:tcBorders>
              <w:left w:val="single" w:sz="12" w:space="0" w:color="auto"/>
              <w:right w:val="single" w:sz="12" w:space="0" w:color="auto"/>
            </w:tcBorders>
            <w:shd w:val="clear" w:color="auto" w:fill="D9D9D9"/>
          </w:tcPr>
          <w:p w14:paraId="049A01A2"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75-76</w:t>
            </w:r>
          </w:p>
        </w:tc>
        <w:tc>
          <w:tcPr>
            <w:tcW w:w="0" w:type="auto"/>
            <w:tcBorders>
              <w:left w:val="single" w:sz="12" w:space="0" w:color="auto"/>
              <w:right w:val="single" w:sz="12" w:space="0" w:color="auto"/>
            </w:tcBorders>
            <w:shd w:val="clear" w:color="auto" w:fill="D9D9D9"/>
          </w:tcPr>
          <w:p w14:paraId="233D4E57"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 xml:space="preserve">Démon </w:t>
            </w:r>
          </w:p>
        </w:tc>
        <w:tc>
          <w:tcPr>
            <w:tcW w:w="0" w:type="auto"/>
            <w:tcBorders>
              <w:left w:val="single" w:sz="12" w:space="0" w:color="auto"/>
            </w:tcBorders>
            <w:shd w:val="clear" w:color="auto" w:fill="D9D9D9"/>
          </w:tcPr>
          <w:p w14:paraId="01F312B6"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Chameau</w:t>
            </w:r>
          </w:p>
        </w:tc>
        <w:tc>
          <w:tcPr>
            <w:tcW w:w="0" w:type="auto"/>
            <w:tcBorders>
              <w:left w:val="single" w:sz="12" w:space="0" w:color="auto"/>
            </w:tcBorders>
            <w:shd w:val="clear" w:color="auto" w:fill="D9D9D9"/>
          </w:tcPr>
          <w:p w14:paraId="65217EF2"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Serpent vase</w:t>
            </w:r>
          </w:p>
        </w:tc>
        <w:tc>
          <w:tcPr>
            <w:tcW w:w="0" w:type="auto"/>
            <w:tcBorders>
              <w:left w:val="single" w:sz="12" w:space="0" w:color="auto"/>
            </w:tcBorders>
            <w:shd w:val="clear" w:color="auto" w:fill="D9D9D9"/>
          </w:tcPr>
          <w:p w14:paraId="510FF7E9"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Lassure</w:t>
            </w:r>
          </w:p>
        </w:tc>
        <w:tc>
          <w:tcPr>
            <w:tcW w:w="0" w:type="auto"/>
            <w:tcBorders>
              <w:left w:val="single" w:sz="12" w:space="0" w:color="auto"/>
            </w:tcBorders>
            <w:shd w:val="clear" w:color="auto" w:fill="D9D9D9"/>
          </w:tcPr>
          <w:p w14:paraId="6CA688FF"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Maîtresse de tous</w:t>
            </w:r>
          </w:p>
        </w:tc>
      </w:tr>
      <w:tr w:rsidR="00E86459" w:rsidRPr="00527E9E" w14:paraId="259851E4" w14:textId="77777777" w:rsidTr="00E86459">
        <w:tc>
          <w:tcPr>
            <w:tcW w:w="0" w:type="auto"/>
            <w:tcBorders>
              <w:left w:val="single" w:sz="12" w:space="0" w:color="auto"/>
              <w:right w:val="single" w:sz="12" w:space="0" w:color="auto"/>
            </w:tcBorders>
            <w:shd w:val="clear" w:color="auto" w:fill="D9D9D9"/>
          </w:tcPr>
          <w:p w14:paraId="4F1FB96C"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77-78</w:t>
            </w:r>
          </w:p>
        </w:tc>
        <w:tc>
          <w:tcPr>
            <w:tcW w:w="0" w:type="auto"/>
            <w:tcBorders>
              <w:left w:val="single" w:sz="12" w:space="0" w:color="auto"/>
              <w:right w:val="single" w:sz="12" w:space="0" w:color="auto"/>
            </w:tcBorders>
            <w:shd w:val="clear" w:color="auto" w:fill="D9D9D9"/>
          </w:tcPr>
          <w:p w14:paraId="0F1942A6"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Gardien de sidh</w:t>
            </w:r>
          </w:p>
        </w:tc>
        <w:tc>
          <w:tcPr>
            <w:tcW w:w="0" w:type="auto"/>
            <w:tcBorders>
              <w:left w:val="single" w:sz="12" w:space="0" w:color="auto"/>
            </w:tcBorders>
            <w:shd w:val="clear" w:color="auto" w:fill="D9D9D9"/>
          </w:tcPr>
          <w:p w14:paraId="571E88AF"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Epervier</w:t>
            </w:r>
          </w:p>
        </w:tc>
        <w:tc>
          <w:tcPr>
            <w:tcW w:w="0" w:type="auto"/>
            <w:tcBorders>
              <w:left w:val="single" w:sz="12" w:space="0" w:color="auto"/>
            </w:tcBorders>
            <w:shd w:val="clear" w:color="auto" w:fill="D9D9D9"/>
          </w:tcPr>
          <w:p w14:paraId="496E8C1F"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Grantom</w:t>
            </w:r>
          </w:p>
        </w:tc>
        <w:tc>
          <w:tcPr>
            <w:tcW w:w="0" w:type="auto"/>
            <w:tcBorders>
              <w:left w:val="single" w:sz="12" w:space="0" w:color="auto"/>
            </w:tcBorders>
            <w:shd w:val="clear" w:color="auto" w:fill="D9D9D9"/>
          </w:tcPr>
          <w:p w14:paraId="3102665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Varen</w:t>
            </w:r>
          </w:p>
        </w:tc>
        <w:tc>
          <w:tcPr>
            <w:tcW w:w="0" w:type="auto"/>
            <w:tcBorders>
              <w:left w:val="single" w:sz="12" w:space="0" w:color="auto"/>
            </w:tcBorders>
            <w:shd w:val="clear" w:color="auto" w:fill="D9D9D9"/>
          </w:tcPr>
          <w:p w14:paraId="441CF2B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Fée des cieux</w:t>
            </w:r>
          </w:p>
        </w:tc>
      </w:tr>
      <w:tr w:rsidR="00E86459" w:rsidRPr="00527E9E" w14:paraId="0CC40FB0" w14:textId="77777777" w:rsidTr="00E86459">
        <w:tc>
          <w:tcPr>
            <w:tcW w:w="0" w:type="auto"/>
            <w:tcBorders>
              <w:left w:val="single" w:sz="12" w:space="0" w:color="auto"/>
              <w:right w:val="single" w:sz="12" w:space="0" w:color="auto"/>
            </w:tcBorders>
            <w:shd w:val="clear" w:color="auto" w:fill="D9D9D9"/>
          </w:tcPr>
          <w:p w14:paraId="5F8A5185"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79-80</w:t>
            </w:r>
          </w:p>
        </w:tc>
        <w:tc>
          <w:tcPr>
            <w:tcW w:w="0" w:type="auto"/>
            <w:tcBorders>
              <w:left w:val="single" w:sz="12" w:space="0" w:color="auto"/>
              <w:right w:val="single" w:sz="12" w:space="0" w:color="auto"/>
            </w:tcBorders>
            <w:shd w:val="clear" w:color="auto" w:fill="D9D9D9"/>
          </w:tcPr>
          <w:p w14:paraId="58665646"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Maîtresse de tous</w:t>
            </w:r>
          </w:p>
        </w:tc>
        <w:tc>
          <w:tcPr>
            <w:tcW w:w="0" w:type="auto"/>
            <w:tcBorders>
              <w:left w:val="single" w:sz="12" w:space="0" w:color="auto"/>
            </w:tcBorders>
            <w:shd w:val="clear" w:color="auto" w:fill="D9D9D9"/>
          </w:tcPr>
          <w:p w14:paraId="6908980A"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Faucon</w:t>
            </w:r>
          </w:p>
        </w:tc>
        <w:tc>
          <w:tcPr>
            <w:tcW w:w="0" w:type="auto"/>
            <w:tcBorders>
              <w:left w:val="single" w:sz="12" w:space="0" w:color="auto"/>
            </w:tcBorders>
            <w:shd w:val="clear" w:color="auto" w:fill="D9D9D9"/>
          </w:tcPr>
          <w:p w14:paraId="09BDA4F5" w14:textId="77777777" w:rsidR="00E86459" w:rsidRPr="00527E9E" w:rsidRDefault="00E86459" w:rsidP="00E86459">
            <w:pPr>
              <w:rPr>
                <w:rFonts w:ascii="Times New Roman" w:hAnsi="Times New Roman"/>
                <w:sz w:val="24"/>
                <w:szCs w:val="24"/>
                <w:lang w:eastAsia="fr-BE"/>
              </w:rPr>
            </w:pPr>
            <w:r w:rsidRPr="00527E9E">
              <w:rPr>
                <w:rFonts w:ascii="Calibri" w:hAnsi="Calibri"/>
                <w:color w:val="000000"/>
                <w:lang w:eastAsia="fr-BE"/>
              </w:rPr>
              <w:t>Malhorreur</w:t>
            </w:r>
          </w:p>
        </w:tc>
        <w:tc>
          <w:tcPr>
            <w:tcW w:w="0" w:type="auto"/>
            <w:tcBorders>
              <w:left w:val="single" w:sz="12" w:space="0" w:color="auto"/>
            </w:tcBorders>
            <w:shd w:val="clear" w:color="auto" w:fill="D9D9D9"/>
          </w:tcPr>
          <w:p w14:paraId="4B6DFF0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Vengeresse</w:t>
            </w:r>
          </w:p>
        </w:tc>
        <w:tc>
          <w:tcPr>
            <w:tcW w:w="0" w:type="auto"/>
            <w:tcBorders>
              <w:left w:val="single" w:sz="12" w:space="0" w:color="auto"/>
            </w:tcBorders>
            <w:shd w:val="clear" w:color="auto" w:fill="D9D9D9"/>
          </w:tcPr>
          <w:p w14:paraId="55DCA57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Liche</w:t>
            </w:r>
          </w:p>
        </w:tc>
      </w:tr>
      <w:tr w:rsidR="00E86459" w:rsidRPr="00527E9E" w14:paraId="7B7B1601" w14:textId="77777777" w:rsidTr="00E86459">
        <w:tc>
          <w:tcPr>
            <w:tcW w:w="0" w:type="auto"/>
            <w:tcBorders>
              <w:left w:val="single" w:sz="12" w:space="0" w:color="auto"/>
              <w:right w:val="single" w:sz="12" w:space="0" w:color="auto"/>
            </w:tcBorders>
            <w:shd w:val="clear" w:color="auto" w:fill="D9D9D9"/>
          </w:tcPr>
          <w:p w14:paraId="589A7D6C"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81-82</w:t>
            </w:r>
          </w:p>
        </w:tc>
        <w:tc>
          <w:tcPr>
            <w:tcW w:w="0" w:type="auto"/>
            <w:tcBorders>
              <w:left w:val="single" w:sz="12" w:space="0" w:color="auto"/>
              <w:right w:val="single" w:sz="12" w:space="0" w:color="auto"/>
            </w:tcBorders>
            <w:shd w:val="clear" w:color="auto" w:fill="D9D9D9"/>
          </w:tcPr>
          <w:p w14:paraId="39CA71B3"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Minotaure de feu</w:t>
            </w:r>
          </w:p>
        </w:tc>
        <w:tc>
          <w:tcPr>
            <w:tcW w:w="0" w:type="auto"/>
            <w:tcBorders>
              <w:left w:val="single" w:sz="12" w:space="0" w:color="auto"/>
            </w:tcBorders>
            <w:shd w:val="clear" w:color="auto" w:fill="D9D9D9"/>
          </w:tcPr>
          <w:p w14:paraId="2678B539"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Ours</w:t>
            </w:r>
          </w:p>
        </w:tc>
        <w:tc>
          <w:tcPr>
            <w:tcW w:w="0" w:type="auto"/>
            <w:tcBorders>
              <w:left w:val="single" w:sz="12" w:space="0" w:color="auto"/>
            </w:tcBorders>
            <w:shd w:val="clear" w:color="auto" w:fill="D9D9D9"/>
          </w:tcPr>
          <w:p w14:paraId="7FCD1356"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Cyclom</w:t>
            </w:r>
          </w:p>
        </w:tc>
        <w:tc>
          <w:tcPr>
            <w:tcW w:w="0" w:type="auto"/>
            <w:tcBorders>
              <w:left w:val="single" w:sz="12" w:space="0" w:color="auto"/>
            </w:tcBorders>
            <w:shd w:val="clear" w:color="auto" w:fill="D9D9D9"/>
          </w:tcPr>
          <w:p w14:paraId="796BBCF4"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Lemor</w:t>
            </w:r>
          </w:p>
        </w:tc>
        <w:tc>
          <w:tcPr>
            <w:tcW w:w="0" w:type="auto"/>
            <w:tcBorders>
              <w:left w:val="single" w:sz="12" w:space="0" w:color="auto"/>
            </w:tcBorders>
            <w:shd w:val="clear" w:color="auto" w:fill="D9D9D9"/>
          </w:tcPr>
          <w:p w14:paraId="353CE07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Grand ange</w:t>
            </w:r>
          </w:p>
        </w:tc>
      </w:tr>
      <w:tr w:rsidR="00E86459" w:rsidRPr="00527E9E" w14:paraId="2007314D" w14:textId="77777777" w:rsidTr="00E86459">
        <w:tc>
          <w:tcPr>
            <w:tcW w:w="0" w:type="auto"/>
            <w:tcBorders>
              <w:left w:val="single" w:sz="12" w:space="0" w:color="auto"/>
              <w:right w:val="single" w:sz="12" w:space="0" w:color="auto"/>
            </w:tcBorders>
            <w:shd w:val="clear" w:color="auto" w:fill="D9D9D9"/>
          </w:tcPr>
          <w:p w14:paraId="3C082517"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83-84</w:t>
            </w:r>
          </w:p>
        </w:tc>
        <w:tc>
          <w:tcPr>
            <w:tcW w:w="0" w:type="auto"/>
            <w:tcBorders>
              <w:left w:val="single" w:sz="12" w:space="0" w:color="auto"/>
              <w:right w:val="single" w:sz="12" w:space="0" w:color="auto"/>
            </w:tcBorders>
            <w:shd w:val="clear" w:color="auto" w:fill="D9D9D9"/>
          </w:tcPr>
          <w:p w14:paraId="1F83BF98"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Sentinelle</w:t>
            </w:r>
          </w:p>
        </w:tc>
        <w:tc>
          <w:tcPr>
            <w:tcW w:w="0" w:type="auto"/>
            <w:tcBorders>
              <w:left w:val="single" w:sz="12" w:space="0" w:color="auto"/>
            </w:tcBorders>
            <w:shd w:val="clear" w:color="auto" w:fill="D9D9D9"/>
          </w:tcPr>
          <w:p w14:paraId="1C59F4B3"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Buffle</w:t>
            </w:r>
          </w:p>
        </w:tc>
        <w:tc>
          <w:tcPr>
            <w:tcW w:w="0" w:type="auto"/>
            <w:tcBorders>
              <w:left w:val="single" w:sz="12" w:space="0" w:color="auto"/>
            </w:tcBorders>
            <w:shd w:val="clear" w:color="auto" w:fill="D9D9D9"/>
          </w:tcPr>
          <w:p w14:paraId="420D3FA2"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Grantom des tempêtes</w:t>
            </w:r>
          </w:p>
        </w:tc>
        <w:tc>
          <w:tcPr>
            <w:tcW w:w="0" w:type="auto"/>
            <w:tcBorders>
              <w:left w:val="single" w:sz="12" w:space="0" w:color="auto"/>
            </w:tcBorders>
            <w:shd w:val="clear" w:color="auto" w:fill="D9D9D9"/>
          </w:tcPr>
          <w:p w14:paraId="114F0412"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Kramor</w:t>
            </w:r>
          </w:p>
        </w:tc>
        <w:tc>
          <w:tcPr>
            <w:tcW w:w="0" w:type="auto"/>
            <w:tcBorders>
              <w:left w:val="single" w:sz="12" w:space="0" w:color="auto"/>
            </w:tcBorders>
            <w:shd w:val="clear" w:color="auto" w:fill="D9D9D9"/>
          </w:tcPr>
          <w:p w14:paraId="1F5BCE54"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Destrier du chaos</w:t>
            </w:r>
          </w:p>
        </w:tc>
      </w:tr>
      <w:tr w:rsidR="00E86459" w:rsidRPr="00527E9E" w14:paraId="158D185A" w14:textId="77777777" w:rsidTr="00E86459">
        <w:tc>
          <w:tcPr>
            <w:tcW w:w="0" w:type="auto"/>
            <w:tcBorders>
              <w:left w:val="single" w:sz="12" w:space="0" w:color="auto"/>
              <w:right w:val="single" w:sz="12" w:space="0" w:color="auto"/>
            </w:tcBorders>
            <w:shd w:val="clear" w:color="auto" w:fill="D9D9D9"/>
          </w:tcPr>
          <w:p w14:paraId="4EFB2712"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85-86</w:t>
            </w:r>
          </w:p>
        </w:tc>
        <w:tc>
          <w:tcPr>
            <w:tcW w:w="0" w:type="auto"/>
            <w:tcBorders>
              <w:left w:val="single" w:sz="12" w:space="0" w:color="auto"/>
              <w:right w:val="single" w:sz="12" w:space="0" w:color="auto"/>
            </w:tcBorders>
            <w:shd w:val="clear" w:color="auto" w:fill="D9D9D9"/>
          </w:tcPr>
          <w:p w14:paraId="1416BE0D"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Ventmor</w:t>
            </w:r>
          </w:p>
        </w:tc>
        <w:tc>
          <w:tcPr>
            <w:tcW w:w="0" w:type="auto"/>
            <w:tcBorders>
              <w:left w:val="single" w:sz="12" w:space="0" w:color="auto"/>
            </w:tcBorders>
            <w:shd w:val="clear" w:color="auto" w:fill="D9D9D9"/>
          </w:tcPr>
          <w:p w14:paraId="4785AA66"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Hyène</w:t>
            </w:r>
          </w:p>
        </w:tc>
        <w:tc>
          <w:tcPr>
            <w:tcW w:w="0" w:type="auto"/>
            <w:tcBorders>
              <w:left w:val="single" w:sz="12" w:space="0" w:color="auto"/>
            </w:tcBorders>
            <w:shd w:val="clear" w:color="auto" w:fill="D9D9D9"/>
          </w:tcPr>
          <w:p w14:paraId="6DE6F54D"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Grantom des rocs</w:t>
            </w:r>
          </w:p>
        </w:tc>
        <w:tc>
          <w:tcPr>
            <w:tcW w:w="0" w:type="auto"/>
            <w:tcBorders>
              <w:left w:val="single" w:sz="12" w:space="0" w:color="auto"/>
            </w:tcBorders>
            <w:shd w:val="clear" w:color="auto" w:fill="D9D9D9"/>
          </w:tcPr>
          <w:p w14:paraId="505D7A8A"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Grand esprit</w:t>
            </w:r>
          </w:p>
        </w:tc>
        <w:tc>
          <w:tcPr>
            <w:tcW w:w="0" w:type="auto"/>
            <w:tcBorders>
              <w:left w:val="single" w:sz="12" w:space="0" w:color="auto"/>
            </w:tcBorders>
            <w:shd w:val="clear" w:color="auto" w:fill="D9D9D9"/>
          </w:tcPr>
          <w:p w14:paraId="2D32EBC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Grantom des glaces</w:t>
            </w:r>
          </w:p>
        </w:tc>
      </w:tr>
      <w:tr w:rsidR="00E86459" w:rsidRPr="00527E9E" w14:paraId="57DE960E" w14:textId="77777777" w:rsidTr="00E86459">
        <w:tc>
          <w:tcPr>
            <w:tcW w:w="0" w:type="auto"/>
            <w:tcBorders>
              <w:left w:val="single" w:sz="12" w:space="0" w:color="auto"/>
              <w:right w:val="single" w:sz="12" w:space="0" w:color="auto"/>
            </w:tcBorders>
            <w:shd w:val="clear" w:color="auto" w:fill="D9D9D9"/>
          </w:tcPr>
          <w:p w14:paraId="60EBF85B"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87-88</w:t>
            </w:r>
          </w:p>
        </w:tc>
        <w:tc>
          <w:tcPr>
            <w:tcW w:w="0" w:type="auto"/>
            <w:tcBorders>
              <w:left w:val="single" w:sz="12" w:space="0" w:color="auto"/>
              <w:right w:val="single" w:sz="12" w:space="0" w:color="auto"/>
            </w:tcBorders>
            <w:shd w:val="clear" w:color="auto" w:fill="D9D9D9"/>
          </w:tcPr>
          <w:p w14:paraId="57A395B9"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Destrier du chaos</w:t>
            </w:r>
          </w:p>
        </w:tc>
        <w:tc>
          <w:tcPr>
            <w:tcW w:w="0" w:type="auto"/>
            <w:tcBorders>
              <w:left w:val="single" w:sz="12" w:space="0" w:color="auto"/>
            </w:tcBorders>
            <w:shd w:val="clear" w:color="auto" w:fill="D9D9D9"/>
          </w:tcPr>
          <w:p w14:paraId="39B3ABCE"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Léopard</w:t>
            </w:r>
          </w:p>
        </w:tc>
        <w:tc>
          <w:tcPr>
            <w:tcW w:w="0" w:type="auto"/>
            <w:tcBorders>
              <w:left w:val="single" w:sz="12" w:space="0" w:color="auto"/>
            </w:tcBorders>
            <w:shd w:val="clear" w:color="auto" w:fill="D9D9D9"/>
          </w:tcPr>
          <w:p w14:paraId="3CD2D042" w14:textId="77777777" w:rsidR="00E86459" w:rsidRPr="00527E9E" w:rsidRDefault="00E86459" w:rsidP="00E86459">
            <w:pPr>
              <w:rPr>
                <w:rFonts w:ascii="Times New Roman" w:hAnsi="Times New Roman"/>
                <w:sz w:val="24"/>
                <w:szCs w:val="24"/>
                <w:lang w:eastAsia="fr-BE"/>
              </w:rPr>
            </w:pPr>
            <w:r w:rsidRPr="00527E9E">
              <w:rPr>
                <w:rFonts w:ascii="Calibri" w:hAnsi="Calibri"/>
                <w:color w:val="000000"/>
                <w:lang w:eastAsia="fr-BE"/>
              </w:rPr>
              <w:t>Rochefroid</w:t>
            </w:r>
          </w:p>
        </w:tc>
        <w:tc>
          <w:tcPr>
            <w:tcW w:w="0" w:type="auto"/>
            <w:tcBorders>
              <w:left w:val="single" w:sz="12" w:space="0" w:color="auto"/>
            </w:tcBorders>
            <w:shd w:val="clear" w:color="auto" w:fill="D9D9D9"/>
          </w:tcPr>
          <w:p w14:paraId="7E8C4652"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Homme scorie</w:t>
            </w:r>
          </w:p>
        </w:tc>
        <w:tc>
          <w:tcPr>
            <w:tcW w:w="0" w:type="auto"/>
            <w:tcBorders>
              <w:left w:val="single" w:sz="12" w:space="0" w:color="auto"/>
            </w:tcBorders>
            <w:shd w:val="clear" w:color="auto" w:fill="D9D9D9"/>
          </w:tcPr>
          <w:p w14:paraId="6672A987"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Fée de la nature</w:t>
            </w:r>
          </w:p>
        </w:tc>
      </w:tr>
      <w:tr w:rsidR="00E86459" w:rsidRPr="00527E9E" w14:paraId="18D8A5C7" w14:textId="77777777" w:rsidTr="00E86459">
        <w:tc>
          <w:tcPr>
            <w:tcW w:w="0" w:type="auto"/>
            <w:tcBorders>
              <w:left w:val="single" w:sz="12" w:space="0" w:color="auto"/>
              <w:bottom w:val="single" w:sz="12" w:space="0" w:color="auto"/>
              <w:right w:val="single" w:sz="12" w:space="0" w:color="auto"/>
            </w:tcBorders>
            <w:shd w:val="clear" w:color="auto" w:fill="D9D9D9"/>
          </w:tcPr>
          <w:p w14:paraId="112F7426"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89-90</w:t>
            </w:r>
          </w:p>
        </w:tc>
        <w:tc>
          <w:tcPr>
            <w:tcW w:w="0" w:type="auto"/>
            <w:tcBorders>
              <w:left w:val="single" w:sz="12" w:space="0" w:color="auto"/>
              <w:bottom w:val="single" w:sz="12" w:space="0" w:color="auto"/>
              <w:right w:val="single" w:sz="12" w:space="0" w:color="auto"/>
            </w:tcBorders>
            <w:shd w:val="clear" w:color="auto" w:fill="D9D9D9"/>
          </w:tcPr>
          <w:p w14:paraId="6487A035"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Soleil blanc</w:t>
            </w:r>
          </w:p>
        </w:tc>
        <w:tc>
          <w:tcPr>
            <w:tcW w:w="0" w:type="auto"/>
            <w:tcBorders>
              <w:left w:val="single" w:sz="12" w:space="0" w:color="auto"/>
              <w:bottom w:val="single" w:sz="12" w:space="0" w:color="auto"/>
            </w:tcBorders>
            <w:shd w:val="clear" w:color="auto" w:fill="D9D9D9"/>
          </w:tcPr>
          <w:p w14:paraId="4219F941"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Serpent</w:t>
            </w:r>
          </w:p>
        </w:tc>
        <w:tc>
          <w:tcPr>
            <w:tcW w:w="0" w:type="auto"/>
            <w:tcBorders>
              <w:left w:val="single" w:sz="12" w:space="0" w:color="auto"/>
              <w:bottom w:val="single" w:sz="12" w:space="0" w:color="auto"/>
            </w:tcBorders>
            <w:shd w:val="clear" w:color="auto" w:fill="D9D9D9"/>
          </w:tcPr>
          <w:p w14:paraId="797C10F2"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Ancien dragon</w:t>
            </w:r>
          </w:p>
        </w:tc>
        <w:tc>
          <w:tcPr>
            <w:tcW w:w="0" w:type="auto"/>
            <w:tcBorders>
              <w:left w:val="single" w:sz="12" w:space="0" w:color="auto"/>
              <w:bottom w:val="single" w:sz="12" w:space="0" w:color="auto"/>
            </w:tcBorders>
            <w:shd w:val="clear" w:color="auto" w:fill="D9D9D9"/>
          </w:tcPr>
          <w:p w14:paraId="27A3080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Gorgonne</w:t>
            </w:r>
          </w:p>
        </w:tc>
        <w:tc>
          <w:tcPr>
            <w:tcW w:w="0" w:type="auto"/>
            <w:tcBorders>
              <w:left w:val="single" w:sz="12" w:space="0" w:color="auto"/>
              <w:bottom w:val="single" w:sz="12" w:space="0" w:color="auto"/>
            </w:tcBorders>
            <w:shd w:val="clear" w:color="auto" w:fill="D9D9D9"/>
          </w:tcPr>
          <w:p w14:paraId="3478C98B"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Mag</w:t>
            </w:r>
            <w:r w:rsidR="00E86459" w:rsidRPr="00527E9E">
              <w:rPr>
                <w:rFonts w:ascii="Calibri" w:hAnsi="Calibri"/>
                <w:color w:val="000000"/>
                <w:lang w:eastAsia="fr-BE"/>
              </w:rPr>
              <w:t>isou</w:t>
            </w:r>
          </w:p>
        </w:tc>
      </w:tr>
      <w:tr w:rsidR="00E86459" w:rsidRPr="00527E9E" w14:paraId="21F92A62" w14:textId="77777777" w:rsidTr="00E86459">
        <w:tc>
          <w:tcPr>
            <w:tcW w:w="0" w:type="auto"/>
            <w:tcBorders>
              <w:top w:val="single" w:sz="12" w:space="0" w:color="auto"/>
              <w:left w:val="single" w:sz="12" w:space="0" w:color="auto"/>
              <w:right w:val="single" w:sz="12" w:space="0" w:color="auto"/>
            </w:tcBorders>
            <w:shd w:val="clear" w:color="auto" w:fill="C0C0C0"/>
          </w:tcPr>
          <w:p w14:paraId="4A5C7352"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91</w:t>
            </w:r>
          </w:p>
        </w:tc>
        <w:tc>
          <w:tcPr>
            <w:tcW w:w="0" w:type="auto"/>
            <w:tcBorders>
              <w:top w:val="single" w:sz="12" w:space="0" w:color="auto"/>
              <w:left w:val="single" w:sz="12" w:space="0" w:color="auto"/>
              <w:right w:val="single" w:sz="12" w:space="0" w:color="auto"/>
            </w:tcBorders>
            <w:shd w:val="clear" w:color="auto" w:fill="C0C0C0"/>
          </w:tcPr>
          <w:p w14:paraId="57C0FB30" w14:textId="77777777" w:rsidR="00E86459" w:rsidRPr="00527E9E" w:rsidRDefault="00E86459" w:rsidP="00F451E9">
            <w:pPr>
              <w:rPr>
                <w:rFonts w:ascii="Tahoma" w:hAnsi="Tahoma" w:cs="Tahoma"/>
                <w:sz w:val="16"/>
                <w:szCs w:val="16"/>
              </w:rPr>
            </w:pPr>
            <w:r w:rsidRPr="00527E9E">
              <w:rPr>
                <w:rFonts w:ascii="Tahoma" w:hAnsi="Tahoma" w:cs="Tahoma"/>
                <w:color w:val="000000"/>
                <w:sz w:val="16"/>
                <w:szCs w:val="16"/>
              </w:rPr>
              <w:t>Ange</w:t>
            </w:r>
          </w:p>
        </w:tc>
        <w:tc>
          <w:tcPr>
            <w:tcW w:w="0" w:type="auto"/>
            <w:tcBorders>
              <w:top w:val="single" w:sz="12" w:space="0" w:color="auto"/>
              <w:left w:val="single" w:sz="12" w:space="0" w:color="auto"/>
            </w:tcBorders>
            <w:shd w:val="clear" w:color="auto" w:fill="C0C0C0"/>
          </w:tcPr>
          <w:p w14:paraId="21713795" w14:textId="77777777" w:rsidR="00E86459" w:rsidRPr="00527E9E" w:rsidRDefault="00E86459" w:rsidP="004C146D">
            <w:pPr>
              <w:rPr>
                <w:rFonts w:ascii="Tahoma" w:hAnsi="Tahoma" w:cs="Tahoma"/>
                <w:sz w:val="16"/>
                <w:szCs w:val="16"/>
              </w:rPr>
            </w:pPr>
            <w:r w:rsidRPr="00527E9E">
              <w:rPr>
                <w:rFonts w:ascii="Tahoma" w:hAnsi="Tahoma" w:cs="Tahoma"/>
                <w:color w:val="000000"/>
                <w:sz w:val="16"/>
                <w:szCs w:val="16"/>
              </w:rPr>
              <w:t>Guépard</w:t>
            </w:r>
          </w:p>
        </w:tc>
        <w:tc>
          <w:tcPr>
            <w:tcW w:w="0" w:type="auto"/>
            <w:tcBorders>
              <w:top w:val="single" w:sz="12" w:space="0" w:color="auto"/>
              <w:left w:val="single" w:sz="12" w:space="0" w:color="auto"/>
            </w:tcBorders>
            <w:shd w:val="clear" w:color="auto" w:fill="C0C0C0"/>
          </w:tcPr>
          <w:p w14:paraId="0F6E0C20"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Seigneur des neiges</w:t>
            </w:r>
          </w:p>
        </w:tc>
        <w:tc>
          <w:tcPr>
            <w:tcW w:w="0" w:type="auto"/>
            <w:tcBorders>
              <w:top w:val="single" w:sz="12" w:space="0" w:color="auto"/>
              <w:left w:val="single" w:sz="12" w:space="0" w:color="auto"/>
            </w:tcBorders>
            <w:shd w:val="clear" w:color="auto" w:fill="C0C0C0"/>
          </w:tcPr>
          <w:p w14:paraId="0BD3D58F"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Salmorsure</w:t>
            </w:r>
          </w:p>
        </w:tc>
        <w:tc>
          <w:tcPr>
            <w:tcW w:w="0" w:type="auto"/>
            <w:tcBorders>
              <w:top w:val="single" w:sz="12" w:space="0" w:color="auto"/>
              <w:left w:val="single" w:sz="12" w:space="0" w:color="auto"/>
            </w:tcBorders>
            <w:shd w:val="clear" w:color="auto" w:fill="C0C0C0"/>
          </w:tcPr>
          <w:p w14:paraId="58B48FB0"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Fée des monts</w:t>
            </w:r>
          </w:p>
        </w:tc>
      </w:tr>
      <w:tr w:rsidR="00E86459" w:rsidRPr="00527E9E" w14:paraId="60F31686" w14:textId="77777777" w:rsidTr="00E86459">
        <w:tc>
          <w:tcPr>
            <w:tcW w:w="0" w:type="auto"/>
            <w:tcBorders>
              <w:left w:val="single" w:sz="12" w:space="0" w:color="auto"/>
              <w:right w:val="single" w:sz="12" w:space="0" w:color="auto"/>
            </w:tcBorders>
            <w:shd w:val="clear" w:color="auto" w:fill="C0C0C0"/>
          </w:tcPr>
          <w:p w14:paraId="6EDBA41A"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92</w:t>
            </w:r>
          </w:p>
        </w:tc>
        <w:tc>
          <w:tcPr>
            <w:tcW w:w="0" w:type="auto"/>
            <w:tcBorders>
              <w:left w:val="single" w:sz="12" w:space="0" w:color="auto"/>
              <w:right w:val="single" w:sz="12" w:space="0" w:color="auto"/>
            </w:tcBorders>
            <w:shd w:val="clear" w:color="auto" w:fill="C0C0C0"/>
          </w:tcPr>
          <w:p w14:paraId="7B33639E"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Diable</w:t>
            </w:r>
          </w:p>
        </w:tc>
        <w:tc>
          <w:tcPr>
            <w:tcW w:w="0" w:type="auto"/>
            <w:tcBorders>
              <w:left w:val="single" w:sz="12" w:space="0" w:color="auto"/>
            </w:tcBorders>
            <w:shd w:val="clear" w:color="auto" w:fill="C0C0C0"/>
          </w:tcPr>
          <w:p w14:paraId="7D818D12" w14:textId="77777777" w:rsidR="00E86459" w:rsidRPr="00527E9E" w:rsidRDefault="00E86459" w:rsidP="004C146D">
            <w:pPr>
              <w:rPr>
                <w:rFonts w:ascii="Tahoma" w:hAnsi="Tahoma" w:cs="Tahoma"/>
                <w:sz w:val="16"/>
                <w:szCs w:val="16"/>
              </w:rPr>
            </w:pPr>
            <w:r w:rsidRPr="00527E9E">
              <w:rPr>
                <w:rFonts w:ascii="Tahoma" w:hAnsi="Tahoma" w:cs="Tahoma"/>
                <w:color w:val="000000"/>
                <w:sz w:val="16"/>
                <w:szCs w:val="16"/>
              </w:rPr>
              <w:t>Lion du désert</w:t>
            </w:r>
          </w:p>
        </w:tc>
        <w:tc>
          <w:tcPr>
            <w:tcW w:w="0" w:type="auto"/>
            <w:tcBorders>
              <w:left w:val="single" w:sz="12" w:space="0" w:color="auto"/>
            </w:tcBorders>
            <w:shd w:val="clear" w:color="auto" w:fill="C0C0C0"/>
          </w:tcPr>
          <w:p w14:paraId="6E0DE24C"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Grantom de flamme</w:t>
            </w:r>
          </w:p>
        </w:tc>
        <w:tc>
          <w:tcPr>
            <w:tcW w:w="0" w:type="auto"/>
            <w:tcBorders>
              <w:left w:val="single" w:sz="12" w:space="0" w:color="auto"/>
            </w:tcBorders>
            <w:shd w:val="clear" w:color="auto" w:fill="C0C0C0"/>
          </w:tcPr>
          <w:p w14:paraId="25AF7A11"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 xml:space="preserve">Ancien </w:t>
            </w:r>
          </w:p>
        </w:tc>
        <w:tc>
          <w:tcPr>
            <w:tcW w:w="0" w:type="auto"/>
            <w:tcBorders>
              <w:left w:val="single" w:sz="12" w:space="0" w:color="auto"/>
            </w:tcBorders>
            <w:shd w:val="clear" w:color="auto" w:fill="C0C0C0"/>
          </w:tcPr>
          <w:p w14:paraId="57EAACC6"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Démon des tempêtes</w:t>
            </w:r>
          </w:p>
        </w:tc>
      </w:tr>
      <w:tr w:rsidR="00E86459" w:rsidRPr="00527E9E" w14:paraId="72E13943" w14:textId="77777777" w:rsidTr="00E86459">
        <w:tc>
          <w:tcPr>
            <w:tcW w:w="0" w:type="auto"/>
            <w:tcBorders>
              <w:left w:val="single" w:sz="12" w:space="0" w:color="auto"/>
              <w:right w:val="single" w:sz="12" w:space="0" w:color="auto"/>
            </w:tcBorders>
            <w:shd w:val="clear" w:color="auto" w:fill="C0C0C0"/>
          </w:tcPr>
          <w:p w14:paraId="68B3F06A"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93</w:t>
            </w:r>
          </w:p>
        </w:tc>
        <w:tc>
          <w:tcPr>
            <w:tcW w:w="0" w:type="auto"/>
            <w:tcBorders>
              <w:left w:val="single" w:sz="12" w:space="0" w:color="auto"/>
              <w:right w:val="single" w:sz="12" w:space="0" w:color="auto"/>
            </w:tcBorders>
            <w:shd w:val="clear" w:color="auto" w:fill="C0C0C0"/>
          </w:tcPr>
          <w:p w14:paraId="5A1AF543"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 xml:space="preserve">Démon </w:t>
            </w:r>
          </w:p>
        </w:tc>
        <w:tc>
          <w:tcPr>
            <w:tcW w:w="0" w:type="auto"/>
            <w:tcBorders>
              <w:left w:val="single" w:sz="12" w:space="0" w:color="auto"/>
            </w:tcBorders>
            <w:shd w:val="clear" w:color="auto" w:fill="C0C0C0"/>
          </w:tcPr>
          <w:p w14:paraId="573FF49D" w14:textId="77777777" w:rsidR="00E86459" w:rsidRPr="00527E9E" w:rsidRDefault="00E86459" w:rsidP="00E6247C">
            <w:pPr>
              <w:widowControl/>
              <w:jc w:val="left"/>
              <w:rPr>
                <w:rFonts w:ascii="Tahoma" w:hAnsi="Tahoma" w:cs="Tahoma"/>
                <w:sz w:val="16"/>
                <w:szCs w:val="16"/>
              </w:rPr>
            </w:pPr>
            <w:r w:rsidRPr="00527E9E">
              <w:rPr>
                <w:rFonts w:ascii="Tahoma" w:hAnsi="Tahoma" w:cs="Tahoma"/>
                <w:color w:val="000000"/>
                <w:sz w:val="16"/>
                <w:szCs w:val="16"/>
              </w:rPr>
              <w:t>Chauve-souris noire</w:t>
            </w:r>
          </w:p>
        </w:tc>
        <w:tc>
          <w:tcPr>
            <w:tcW w:w="0" w:type="auto"/>
            <w:tcBorders>
              <w:left w:val="single" w:sz="12" w:space="0" w:color="auto"/>
            </w:tcBorders>
            <w:shd w:val="clear" w:color="auto" w:fill="C0C0C0"/>
          </w:tcPr>
          <w:p w14:paraId="4B980CBE"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Grantom des glaces</w:t>
            </w:r>
          </w:p>
        </w:tc>
        <w:tc>
          <w:tcPr>
            <w:tcW w:w="0" w:type="auto"/>
            <w:tcBorders>
              <w:left w:val="single" w:sz="12" w:space="0" w:color="auto"/>
            </w:tcBorders>
            <w:shd w:val="clear" w:color="auto" w:fill="C0C0C0"/>
          </w:tcPr>
          <w:p w14:paraId="232DA97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Cyclom</w:t>
            </w:r>
          </w:p>
        </w:tc>
        <w:tc>
          <w:tcPr>
            <w:tcW w:w="0" w:type="auto"/>
            <w:tcBorders>
              <w:left w:val="single" w:sz="12" w:space="0" w:color="auto"/>
            </w:tcBorders>
            <w:shd w:val="clear" w:color="auto" w:fill="C0C0C0"/>
          </w:tcPr>
          <w:p w14:paraId="29CB2F45"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Robe sans âme</w:t>
            </w:r>
          </w:p>
        </w:tc>
      </w:tr>
      <w:tr w:rsidR="00E86459" w:rsidRPr="00527E9E" w14:paraId="43AD6C5B" w14:textId="77777777" w:rsidTr="00E86459">
        <w:tc>
          <w:tcPr>
            <w:tcW w:w="0" w:type="auto"/>
            <w:tcBorders>
              <w:left w:val="single" w:sz="12" w:space="0" w:color="auto"/>
              <w:right w:val="single" w:sz="12" w:space="0" w:color="auto"/>
            </w:tcBorders>
            <w:shd w:val="clear" w:color="auto" w:fill="C0C0C0"/>
          </w:tcPr>
          <w:p w14:paraId="455EBF51"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94</w:t>
            </w:r>
          </w:p>
        </w:tc>
        <w:tc>
          <w:tcPr>
            <w:tcW w:w="0" w:type="auto"/>
            <w:tcBorders>
              <w:left w:val="single" w:sz="12" w:space="0" w:color="auto"/>
              <w:right w:val="single" w:sz="12" w:space="0" w:color="auto"/>
            </w:tcBorders>
            <w:shd w:val="clear" w:color="auto" w:fill="C0C0C0"/>
          </w:tcPr>
          <w:p w14:paraId="5EDE698E"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Roi déchu</w:t>
            </w:r>
          </w:p>
        </w:tc>
        <w:tc>
          <w:tcPr>
            <w:tcW w:w="0" w:type="auto"/>
            <w:tcBorders>
              <w:left w:val="single" w:sz="12" w:space="0" w:color="auto"/>
            </w:tcBorders>
            <w:shd w:val="clear" w:color="auto" w:fill="C0C0C0"/>
          </w:tcPr>
          <w:p w14:paraId="15845257" w14:textId="77777777" w:rsidR="00E86459" w:rsidRPr="00527E9E" w:rsidRDefault="00E86459" w:rsidP="00E6247C">
            <w:pPr>
              <w:widowControl/>
              <w:jc w:val="left"/>
              <w:rPr>
                <w:rFonts w:ascii="Tahoma" w:hAnsi="Tahoma" w:cs="Tahoma"/>
                <w:sz w:val="16"/>
                <w:szCs w:val="16"/>
              </w:rPr>
            </w:pPr>
            <w:r w:rsidRPr="00527E9E">
              <w:rPr>
                <w:rFonts w:ascii="Tahoma" w:hAnsi="Tahoma" w:cs="Tahoma"/>
                <w:color w:val="000000"/>
                <w:sz w:val="16"/>
                <w:szCs w:val="16"/>
              </w:rPr>
              <w:t>Antilope</w:t>
            </w:r>
          </w:p>
        </w:tc>
        <w:tc>
          <w:tcPr>
            <w:tcW w:w="0" w:type="auto"/>
            <w:tcBorders>
              <w:left w:val="single" w:sz="12" w:space="0" w:color="auto"/>
            </w:tcBorders>
            <w:shd w:val="clear" w:color="auto" w:fill="C0C0C0"/>
          </w:tcPr>
          <w:p w14:paraId="1057A0B6"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Géant aveugle</w:t>
            </w:r>
          </w:p>
        </w:tc>
        <w:tc>
          <w:tcPr>
            <w:tcW w:w="0" w:type="auto"/>
            <w:tcBorders>
              <w:left w:val="single" w:sz="12" w:space="0" w:color="auto"/>
            </w:tcBorders>
            <w:shd w:val="clear" w:color="auto" w:fill="C0C0C0"/>
          </w:tcPr>
          <w:p w14:paraId="0CBD1613"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Dainesi</w:t>
            </w:r>
          </w:p>
        </w:tc>
        <w:tc>
          <w:tcPr>
            <w:tcW w:w="0" w:type="auto"/>
            <w:tcBorders>
              <w:left w:val="single" w:sz="12" w:space="0" w:color="auto"/>
            </w:tcBorders>
            <w:shd w:val="clear" w:color="auto" w:fill="C0C0C0"/>
          </w:tcPr>
          <w:p w14:paraId="4D0493F8"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Co</w:t>
            </w:r>
            <w:r w:rsidR="00E86459" w:rsidRPr="00527E9E">
              <w:rPr>
                <w:rFonts w:ascii="Calibri" w:hAnsi="Calibri"/>
                <w:color w:val="000000"/>
                <w:lang w:eastAsia="fr-BE"/>
              </w:rPr>
              <w:t>rne divine</w:t>
            </w:r>
          </w:p>
        </w:tc>
      </w:tr>
      <w:tr w:rsidR="00E86459" w:rsidRPr="00527E9E" w14:paraId="3BD3898D" w14:textId="77777777" w:rsidTr="00E86459">
        <w:tc>
          <w:tcPr>
            <w:tcW w:w="0" w:type="auto"/>
            <w:tcBorders>
              <w:left w:val="single" w:sz="12" w:space="0" w:color="auto"/>
              <w:right w:val="single" w:sz="12" w:space="0" w:color="auto"/>
            </w:tcBorders>
            <w:shd w:val="clear" w:color="auto" w:fill="C0C0C0"/>
          </w:tcPr>
          <w:p w14:paraId="6F22C209"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95</w:t>
            </w:r>
          </w:p>
        </w:tc>
        <w:tc>
          <w:tcPr>
            <w:tcW w:w="0" w:type="auto"/>
            <w:tcBorders>
              <w:left w:val="single" w:sz="12" w:space="0" w:color="auto"/>
              <w:right w:val="single" w:sz="12" w:space="0" w:color="auto"/>
            </w:tcBorders>
            <w:shd w:val="clear" w:color="auto" w:fill="C0C0C0"/>
          </w:tcPr>
          <w:p w14:paraId="237AD173"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Yaza</w:t>
            </w:r>
          </w:p>
        </w:tc>
        <w:tc>
          <w:tcPr>
            <w:tcW w:w="0" w:type="auto"/>
            <w:tcBorders>
              <w:left w:val="single" w:sz="12" w:space="0" w:color="auto"/>
            </w:tcBorders>
            <w:shd w:val="clear" w:color="auto" w:fill="C0C0C0"/>
          </w:tcPr>
          <w:p w14:paraId="39C1FE1F" w14:textId="77777777" w:rsidR="00E86459" w:rsidRPr="00527E9E" w:rsidRDefault="00E86459" w:rsidP="004C146D">
            <w:pPr>
              <w:rPr>
                <w:rFonts w:ascii="Tahoma" w:hAnsi="Tahoma" w:cs="Tahoma"/>
                <w:sz w:val="16"/>
                <w:szCs w:val="16"/>
              </w:rPr>
            </w:pPr>
            <w:r w:rsidRPr="00527E9E">
              <w:rPr>
                <w:rFonts w:ascii="Tahoma" w:hAnsi="Tahoma" w:cs="Tahoma"/>
                <w:color w:val="000000"/>
                <w:sz w:val="16"/>
                <w:szCs w:val="16"/>
              </w:rPr>
              <w:t>Homme-singe</w:t>
            </w:r>
          </w:p>
        </w:tc>
        <w:tc>
          <w:tcPr>
            <w:tcW w:w="0" w:type="auto"/>
            <w:tcBorders>
              <w:left w:val="single" w:sz="12" w:space="0" w:color="auto"/>
            </w:tcBorders>
            <w:shd w:val="clear" w:color="auto" w:fill="C0C0C0"/>
          </w:tcPr>
          <w:p w14:paraId="623EC0D4"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Gardien de sidh</w:t>
            </w:r>
          </w:p>
        </w:tc>
        <w:tc>
          <w:tcPr>
            <w:tcW w:w="0" w:type="auto"/>
            <w:tcBorders>
              <w:left w:val="single" w:sz="12" w:space="0" w:color="auto"/>
            </w:tcBorders>
            <w:shd w:val="clear" w:color="auto" w:fill="C0C0C0"/>
          </w:tcPr>
          <w:p w14:paraId="1C786F7E"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Chimère</w:t>
            </w:r>
          </w:p>
        </w:tc>
        <w:tc>
          <w:tcPr>
            <w:tcW w:w="0" w:type="auto"/>
            <w:tcBorders>
              <w:left w:val="single" w:sz="12" w:space="0" w:color="auto"/>
            </w:tcBorders>
            <w:shd w:val="clear" w:color="auto" w:fill="C0C0C0"/>
          </w:tcPr>
          <w:p w14:paraId="5359EC85"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Ventmor</w:t>
            </w:r>
          </w:p>
        </w:tc>
      </w:tr>
      <w:tr w:rsidR="00E86459" w:rsidRPr="00527E9E" w14:paraId="0EC16932" w14:textId="77777777" w:rsidTr="00E86459">
        <w:tc>
          <w:tcPr>
            <w:tcW w:w="0" w:type="auto"/>
            <w:tcBorders>
              <w:left w:val="single" w:sz="12" w:space="0" w:color="auto"/>
              <w:right w:val="single" w:sz="12" w:space="0" w:color="auto"/>
            </w:tcBorders>
            <w:shd w:val="clear" w:color="auto" w:fill="C0C0C0"/>
          </w:tcPr>
          <w:p w14:paraId="3D50BAE4"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96</w:t>
            </w:r>
          </w:p>
        </w:tc>
        <w:tc>
          <w:tcPr>
            <w:tcW w:w="0" w:type="auto"/>
            <w:tcBorders>
              <w:left w:val="single" w:sz="12" w:space="0" w:color="auto"/>
              <w:right w:val="single" w:sz="12" w:space="0" w:color="auto"/>
            </w:tcBorders>
            <w:shd w:val="clear" w:color="auto" w:fill="C0C0C0"/>
          </w:tcPr>
          <w:p w14:paraId="5D1EA068"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Elom</w:t>
            </w:r>
          </w:p>
        </w:tc>
        <w:tc>
          <w:tcPr>
            <w:tcW w:w="0" w:type="auto"/>
            <w:tcBorders>
              <w:left w:val="single" w:sz="12" w:space="0" w:color="auto"/>
            </w:tcBorders>
            <w:shd w:val="clear" w:color="auto" w:fill="C0C0C0"/>
          </w:tcPr>
          <w:p w14:paraId="7AFC9EFA"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Serpent</w:t>
            </w:r>
          </w:p>
        </w:tc>
        <w:tc>
          <w:tcPr>
            <w:tcW w:w="0" w:type="auto"/>
            <w:tcBorders>
              <w:left w:val="single" w:sz="12" w:space="0" w:color="auto"/>
            </w:tcBorders>
            <w:shd w:val="clear" w:color="auto" w:fill="C0C0C0"/>
          </w:tcPr>
          <w:p w14:paraId="486BDDEC"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Dragon</w:t>
            </w:r>
          </w:p>
        </w:tc>
        <w:tc>
          <w:tcPr>
            <w:tcW w:w="0" w:type="auto"/>
            <w:tcBorders>
              <w:left w:val="single" w:sz="12" w:space="0" w:color="auto"/>
            </w:tcBorders>
            <w:shd w:val="clear" w:color="auto" w:fill="C0C0C0"/>
          </w:tcPr>
          <w:p w14:paraId="6D2D7F5F"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Serpent vase</w:t>
            </w:r>
          </w:p>
        </w:tc>
        <w:tc>
          <w:tcPr>
            <w:tcW w:w="0" w:type="auto"/>
            <w:tcBorders>
              <w:left w:val="single" w:sz="12" w:space="0" w:color="auto"/>
            </w:tcBorders>
            <w:shd w:val="clear" w:color="auto" w:fill="C0C0C0"/>
          </w:tcPr>
          <w:p w14:paraId="057C5B26"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Amas</w:t>
            </w:r>
          </w:p>
        </w:tc>
      </w:tr>
      <w:tr w:rsidR="00E86459" w:rsidRPr="00527E9E" w14:paraId="09A0F6B2" w14:textId="77777777" w:rsidTr="00E86459">
        <w:tc>
          <w:tcPr>
            <w:tcW w:w="0" w:type="auto"/>
            <w:tcBorders>
              <w:left w:val="single" w:sz="12" w:space="0" w:color="auto"/>
              <w:right w:val="single" w:sz="12" w:space="0" w:color="auto"/>
            </w:tcBorders>
            <w:shd w:val="clear" w:color="auto" w:fill="C0C0C0"/>
          </w:tcPr>
          <w:p w14:paraId="2CED52F8"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97</w:t>
            </w:r>
          </w:p>
        </w:tc>
        <w:tc>
          <w:tcPr>
            <w:tcW w:w="0" w:type="auto"/>
            <w:tcBorders>
              <w:left w:val="single" w:sz="12" w:space="0" w:color="auto"/>
              <w:right w:val="single" w:sz="12" w:space="0" w:color="auto"/>
            </w:tcBorders>
            <w:shd w:val="clear" w:color="auto" w:fill="C0C0C0"/>
          </w:tcPr>
          <w:p w14:paraId="2794C997"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Kilerain</w:t>
            </w:r>
          </w:p>
        </w:tc>
        <w:tc>
          <w:tcPr>
            <w:tcW w:w="0" w:type="auto"/>
            <w:tcBorders>
              <w:left w:val="single" w:sz="12" w:space="0" w:color="auto"/>
            </w:tcBorders>
            <w:shd w:val="clear" w:color="auto" w:fill="C0C0C0"/>
          </w:tcPr>
          <w:p w14:paraId="12066300"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Grizzly</w:t>
            </w:r>
          </w:p>
        </w:tc>
        <w:tc>
          <w:tcPr>
            <w:tcW w:w="0" w:type="auto"/>
            <w:tcBorders>
              <w:left w:val="single" w:sz="12" w:space="0" w:color="auto"/>
            </w:tcBorders>
            <w:shd w:val="clear" w:color="auto" w:fill="C0C0C0"/>
          </w:tcPr>
          <w:p w14:paraId="1A10B2DF" w14:textId="77777777" w:rsidR="00E86459" w:rsidRPr="00527E9E" w:rsidRDefault="00E86459" w:rsidP="00E86459">
            <w:pPr>
              <w:rPr>
                <w:rFonts w:ascii="Times New Roman" w:hAnsi="Times New Roman"/>
                <w:sz w:val="24"/>
                <w:szCs w:val="24"/>
                <w:lang w:eastAsia="fr-BE"/>
              </w:rPr>
            </w:pPr>
            <w:r w:rsidRPr="00527E9E">
              <w:rPr>
                <w:rFonts w:ascii="Calibri" w:hAnsi="Calibri"/>
                <w:color w:val="000000"/>
                <w:lang w:eastAsia="fr-BE"/>
              </w:rPr>
              <w:t>Présage</w:t>
            </w:r>
          </w:p>
        </w:tc>
        <w:tc>
          <w:tcPr>
            <w:tcW w:w="0" w:type="auto"/>
            <w:tcBorders>
              <w:left w:val="single" w:sz="12" w:space="0" w:color="auto"/>
            </w:tcBorders>
            <w:shd w:val="clear" w:color="auto" w:fill="C0C0C0"/>
          </w:tcPr>
          <w:p w14:paraId="0DAACD83"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Mont rage</w:t>
            </w:r>
          </w:p>
        </w:tc>
        <w:tc>
          <w:tcPr>
            <w:tcW w:w="0" w:type="auto"/>
            <w:tcBorders>
              <w:left w:val="single" w:sz="12" w:space="0" w:color="auto"/>
            </w:tcBorders>
            <w:shd w:val="clear" w:color="auto" w:fill="C0C0C0"/>
          </w:tcPr>
          <w:p w14:paraId="6C9ACC6A"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Lueur sainte</w:t>
            </w:r>
          </w:p>
        </w:tc>
      </w:tr>
      <w:tr w:rsidR="00E86459" w:rsidRPr="00527E9E" w14:paraId="0173A44E" w14:textId="77777777" w:rsidTr="00E86459">
        <w:tc>
          <w:tcPr>
            <w:tcW w:w="0" w:type="auto"/>
            <w:tcBorders>
              <w:left w:val="single" w:sz="12" w:space="0" w:color="auto"/>
              <w:right w:val="single" w:sz="12" w:space="0" w:color="auto"/>
            </w:tcBorders>
            <w:shd w:val="clear" w:color="auto" w:fill="C0C0C0"/>
          </w:tcPr>
          <w:p w14:paraId="7F24CBA0"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98</w:t>
            </w:r>
          </w:p>
        </w:tc>
        <w:tc>
          <w:tcPr>
            <w:tcW w:w="0" w:type="auto"/>
            <w:tcBorders>
              <w:left w:val="single" w:sz="12" w:space="0" w:color="auto"/>
              <w:right w:val="single" w:sz="12" w:space="0" w:color="auto"/>
            </w:tcBorders>
            <w:shd w:val="clear" w:color="auto" w:fill="C0C0C0"/>
          </w:tcPr>
          <w:p w14:paraId="41A4A579"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Lamante</w:t>
            </w:r>
          </w:p>
        </w:tc>
        <w:tc>
          <w:tcPr>
            <w:tcW w:w="0" w:type="auto"/>
            <w:tcBorders>
              <w:left w:val="single" w:sz="12" w:space="0" w:color="auto"/>
            </w:tcBorders>
            <w:shd w:val="clear" w:color="auto" w:fill="C0C0C0"/>
          </w:tcPr>
          <w:p w14:paraId="646CDF9B"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Tigre</w:t>
            </w:r>
          </w:p>
        </w:tc>
        <w:tc>
          <w:tcPr>
            <w:tcW w:w="0" w:type="auto"/>
            <w:tcBorders>
              <w:left w:val="single" w:sz="12" w:space="0" w:color="auto"/>
            </w:tcBorders>
            <w:shd w:val="clear" w:color="auto" w:fill="C0C0C0"/>
          </w:tcPr>
          <w:p w14:paraId="3FCB368B" w14:textId="77777777" w:rsidR="00E86459" w:rsidRPr="00527E9E" w:rsidRDefault="006F2561" w:rsidP="00E86459">
            <w:pPr>
              <w:rPr>
                <w:rFonts w:ascii="Times New Roman" w:hAnsi="Times New Roman"/>
                <w:sz w:val="24"/>
                <w:szCs w:val="24"/>
                <w:lang w:eastAsia="fr-BE"/>
              </w:rPr>
            </w:pPr>
            <w:r w:rsidRPr="00527E9E">
              <w:rPr>
                <w:rFonts w:ascii="Calibri" w:hAnsi="Calibri"/>
                <w:color w:val="000000"/>
                <w:lang w:eastAsia="fr-BE"/>
              </w:rPr>
              <w:t>Serpent-dragon</w:t>
            </w:r>
          </w:p>
        </w:tc>
        <w:tc>
          <w:tcPr>
            <w:tcW w:w="0" w:type="auto"/>
            <w:tcBorders>
              <w:left w:val="single" w:sz="12" w:space="0" w:color="auto"/>
            </w:tcBorders>
            <w:shd w:val="clear" w:color="auto" w:fill="C0C0C0"/>
          </w:tcPr>
          <w:p w14:paraId="71F84849"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Grantom des tempêtes</w:t>
            </w:r>
          </w:p>
        </w:tc>
        <w:tc>
          <w:tcPr>
            <w:tcW w:w="0" w:type="auto"/>
            <w:tcBorders>
              <w:left w:val="single" w:sz="12" w:space="0" w:color="auto"/>
            </w:tcBorders>
            <w:shd w:val="clear" w:color="auto" w:fill="C0C0C0"/>
          </w:tcPr>
          <w:p w14:paraId="5CFA17E5" w14:textId="77777777" w:rsidR="00E86459" w:rsidRPr="00527E9E" w:rsidRDefault="006F2561" w:rsidP="00412AEC">
            <w:pPr>
              <w:rPr>
                <w:rFonts w:ascii="Times New Roman" w:hAnsi="Times New Roman"/>
                <w:sz w:val="24"/>
                <w:szCs w:val="24"/>
                <w:lang w:eastAsia="fr-BE"/>
              </w:rPr>
            </w:pPr>
            <w:r w:rsidRPr="00527E9E">
              <w:rPr>
                <w:rFonts w:ascii="Calibri" w:hAnsi="Calibri"/>
                <w:color w:val="000000"/>
                <w:lang w:eastAsia="fr-BE"/>
              </w:rPr>
              <w:t>Kek'oni</w:t>
            </w:r>
          </w:p>
        </w:tc>
      </w:tr>
      <w:tr w:rsidR="00E86459" w:rsidRPr="00527E9E" w14:paraId="58F090A7" w14:textId="77777777" w:rsidTr="00E86459">
        <w:tc>
          <w:tcPr>
            <w:tcW w:w="0" w:type="auto"/>
            <w:tcBorders>
              <w:left w:val="single" w:sz="12" w:space="0" w:color="auto"/>
              <w:right w:val="single" w:sz="12" w:space="0" w:color="auto"/>
            </w:tcBorders>
            <w:shd w:val="clear" w:color="auto" w:fill="C0C0C0"/>
          </w:tcPr>
          <w:p w14:paraId="4C72FE54"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99</w:t>
            </w:r>
          </w:p>
        </w:tc>
        <w:tc>
          <w:tcPr>
            <w:tcW w:w="0" w:type="auto"/>
            <w:tcBorders>
              <w:left w:val="single" w:sz="12" w:space="0" w:color="auto"/>
              <w:right w:val="single" w:sz="12" w:space="0" w:color="auto"/>
            </w:tcBorders>
            <w:shd w:val="clear" w:color="auto" w:fill="C0C0C0"/>
          </w:tcPr>
          <w:p w14:paraId="7293CCFB"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Nuage mort</w:t>
            </w:r>
          </w:p>
        </w:tc>
        <w:tc>
          <w:tcPr>
            <w:tcW w:w="0" w:type="auto"/>
            <w:tcBorders>
              <w:left w:val="single" w:sz="12" w:space="0" w:color="auto"/>
            </w:tcBorders>
            <w:shd w:val="clear" w:color="auto" w:fill="C0C0C0"/>
          </w:tcPr>
          <w:p w14:paraId="2B2BB724"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Lion</w:t>
            </w:r>
          </w:p>
        </w:tc>
        <w:tc>
          <w:tcPr>
            <w:tcW w:w="0" w:type="auto"/>
            <w:tcBorders>
              <w:left w:val="single" w:sz="12" w:space="0" w:color="auto"/>
            </w:tcBorders>
            <w:shd w:val="clear" w:color="auto" w:fill="C0C0C0"/>
          </w:tcPr>
          <w:p w14:paraId="471DA097" w14:textId="703AFF8B" w:rsidR="00E86459" w:rsidRPr="00527E9E" w:rsidRDefault="0067365E" w:rsidP="00F223CF">
            <w:pPr>
              <w:rPr>
                <w:rFonts w:ascii="Tahoma" w:hAnsi="Tahoma" w:cs="Tahoma"/>
                <w:color w:val="000000"/>
                <w:sz w:val="16"/>
                <w:szCs w:val="16"/>
              </w:rPr>
            </w:pPr>
            <w:r>
              <w:rPr>
                <w:rFonts w:ascii="Tahoma" w:hAnsi="Tahoma" w:cs="Tahoma"/>
                <w:color w:val="000000"/>
                <w:sz w:val="16"/>
                <w:szCs w:val="16"/>
              </w:rPr>
              <w:t>Kot’Aran</w:t>
            </w:r>
          </w:p>
        </w:tc>
        <w:tc>
          <w:tcPr>
            <w:tcW w:w="0" w:type="auto"/>
            <w:tcBorders>
              <w:left w:val="single" w:sz="12" w:space="0" w:color="auto"/>
            </w:tcBorders>
            <w:shd w:val="clear" w:color="auto" w:fill="C0C0C0"/>
          </w:tcPr>
          <w:p w14:paraId="56A6A9C1" w14:textId="77777777" w:rsidR="00E86459" w:rsidRPr="00527E9E" w:rsidRDefault="00E86459" w:rsidP="00412AEC">
            <w:pPr>
              <w:rPr>
                <w:rFonts w:ascii="Times New Roman" w:hAnsi="Times New Roman"/>
                <w:sz w:val="24"/>
                <w:szCs w:val="24"/>
                <w:lang w:eastAsia="fr-BE"/>
              </w:rPr>
            </w:pPr>
            <w:r w:rsidRPr="00527E9E">
              <w:rPr>
                <w:rFonts w:ascii="Calibri" w:hAnsi="Calibri"/>
                <w:color w:val="000000"/>
                <w:lang w:eastAsia="fr-BE"/>
              </w:rPr>
              <w:t>Tuemort</w:t>
            </w:r>
          </w:p>
        </w:tc>
        <w:tc>
          <w:tcPr>
            <w:tcW w:w="0" w:type="auto"/>
            <w:tcBorders>
              <w:left w:val="single" w:sz="12" w:space="0" w:color="auto"/>
            </w:tcBorders>
            <w:shd w:val="clear" w:color="auto" w:fill="C0C0C0"/>
          </w:tcPr>
          <w:p w14:paraId="52CB3657" w14:textId="014591A3" w:rsidR="00E86459" w:rsidRPr="00527E9E" w:rsidRDefault="004F6588" w:rsidP="00F223CF">
            <w:pPr>
              <w:rPr>
                <w:rFonts w:ascii="Tahoma" w:hAnsi="Tahoma" w:cs="Tahoma"/>
                <w:color w:val="000000"/>
                <w:sz w:val="16"/>
                <w:szCs w:val="16"/>
              </w:rPr>
            </w:pPr>
            <w:r w:rsidRPr="00527E9E">
              <w:rPr>
                <w:rFonts w:ascii="Tahoma" w:hAnsi="Tahoma" w:cs="Tahoma"/>
                <w:color w:val="000000"/>
                <w:sz w:val="16"/>
                <w:szCs w:val="16"/>
              </w:rPr>
              <w:t>Table</w:t>
            </w:r>
            <w:r>
              <w:rPr>
                <w:rFonts w:ascii="Tahoma" w:hAnsi="Tahoma" w:cs="Tahoma"/>
                <w:color w:val="000000"/>
                <w:sz w:val="16"/>
                <w:szCs w:val="16"/>
              </w:rPr>
              <w:t xml:space="preserve"> 2.8.4</w:t>
            </w:r>
          </w:p>
        </w:tc>
      </w:tr>
      <w:tr w:rsidR="00E86459" w:rsidRPr="00527E9E" w14:paraId="61576959" w14:textId="77777777" w:rsidTr="00E86459">
        <w:tc>
          <w:tcPr>
            <w:tcW w:w="0" w:type="auto"/>
            <w:tcBorders>
              <w:left w:val="single" w:sz="12" w:space="0" w:color="auto"/>
              <w:bottom w:val="single" w:sz="12" w:space="0" w:color="auto"/>
              <w:right w:val="single" w:sz="12" w:space="0" w:color="auto"/>
            </w:tcBorders>
            <w:shd w:val="clear" w:color="auto" w:fill="C0C0C0"/>
          </w:tcPr>
          <w:p w14:paraId="1FEA49D6" w14:textId="77777777" w:rsidR="00E86459" w:rsidRPr="00527E9E" w:rsidRDefault="00E86459" w:rsidP="00F223CF">
            <w:pPr>
              <w:jc w:val="center"/>
              <w:rPr>
                <w:rFonts w:ascii="Tahoma" w:hAnsi="Tahoma" w:cs="Tahoma"/>
                <w:sz w:val="16"/>
                <w:szCs w:val="16"/>
              </w:rPr>
            </w:pPr>
            <w:r w:rsidRPr="00527E9E">
              <w:rPr>
                <w:rFonts w:ascii="Tahoma" w:hAnsi="Tahoma" w:cs="Tahoma"/>
                <w:sz w:val="16"/>
                <w:szCs w:val="16"/>
              </w:rPr>
              <w:t>100</w:t>
            </w:r>
          </w:p>
        </w:tc>
        <w:tc>
          <w:tcPr>
            <w:tcW w:w="0" w:type="auto"/>
            <w:tcBorders>
              <w:left w:val="single" w:sz="12" w:space="0" w:color="auto"/>
              <w:bottom w:val="single" w:sz="12" w:space="0" w:color="auto"/>
              <w:right w:val="single" w:sz="12" w:space="0" w:color="auto"/>
            </w:tcBorders>
            <w:shd w:val="clear" w:color="auto" w:fill="C0C0C0"/>
          </w:tcPr>
          <w:p w14:paraId="7A1F512F" w14:textId="77777777" w:rsidR="00E86459" w:rsidRPr="00527E9E" w:rsidRDefault="00E86459" w:rsidP="003607ED">
            <w:pPr>
              <w:rPr>
                <w:rFonts w:ascii="Tahoma" w:hAnsi="Tahoma" w:cs="Tahoma"/>
                <w:sz w:val="16"/>
                <w:szCs w:val="16"/>
              </w:rPr>
            </w:pPr>
            <w:r w:rsidRPr="00527E9E">
              <w:rPr>
                <w:rFonts w:ascii="Tahoma" w:hAnsi="Tahoma" w:cs="Tahoma"/>
                <w:color w:val="000000"/>
                <w:sz w:val="16"/>
                <w:szCs w:val="16"/>
              </w:rPr>
              <w:t>Magisou</w:t>
            </w:r>
          </w:p>
        </w:tc>
        <w:tc>
          <w:tcPr>
            <w:tcW w:w="0" w:type="auto"/>
            <w:tcBorders>
              <w:left w:val="single" w:sz="12" w:space="0" w:color="auto"/>
              <w:bottom w:val="single" w:sz="12" w:space="0" w:color="auto"/>
            </w:tcBorders>
            <w:shd w:val="clear" w:color="auto" w:fill="C0C0C0"/>
          </w:tcPr>
          <w:p w14:paraId="1E7A6BFE" w14:textId="77777777" w:rsidR="00E86459" w:rsidRPr="00527E9E" w:rsidRDefault="00E86459" w:rsidP="00F223CF">
            <w:pPr>
              <w:rPr>
                <w:rFonts w:ascii="Tahoma" w:hAnsi="Tahoma" w:cs="Tahoma"/>
                <w:sz w:val="16"/>
                <w:szCs w:val="16"/>
              </w:rPr>
            </w:pPr>
            <w:r w:rsidRPr="00527E9E">
              <w:rPr>
                <w:rFonts w:ascii="Tahoma" w:hAnsi="Tahoma" w:cs="Tahoma"/>
                <w:color w:val="000000"/>
                <w:sz w:val="16"/>
                <w:szCs w:val="16"/>
              </w:rPr>
              <w:t>Aigle</w:t>
            </w:r>
          </w:p>
        </w:tc>
        <w:tc>
          <w:tcPr>
            <w:tcW w:w="0" w:type="auto"/>
            <w:tcBorders>
              <w:left w:val="single" w:sz="12" w:space="0" w:color="auto"/>
              <w:bottom w:val="single" w:sz="12" w:space="0" w:color="auto"/>
            </w:tcBorders>
            <w:shd w:val="clear" w:color="auto" w:fill="C0C0C0"/>
          </w:tcPr>
          <w:p w14:paraId="598DA2BF" w14:textId="72CE036B" w:rsidR="00E86459" w:rsidRPr="00527E9E" w:rsidRDefault="004F6588" w:rsidP="00F223CF">
            <w:pPr>
              <w:rPr>
                <w:rFonts w:ascii="Tahoma" w:hAnsi="Tahoma" w:cs="Tahoma"/>
                <w:color w:val="000000"/>
                <w:sz w:val="16"/>
                <w:szCs w:val="16"/>
              </w:rPr>
            </w:pPr>
            <w:r w:rsidRPr="00527E9E">
              <w:rPr>
                <w:rFonts w:ascii="Tahoma" w:hAnsi="Tahoma" w:cs="Tahoma"/>
                <w:color w:val="000000"/>
                <w:sz w:val="16"/>
                <w:szCs w:val="16"/>
              </w:rPr>
              <w:t>Table</w:t>
            </w:r>
            <w:r>
              <w:rPr>
                <w:rFonts w:ascii="Tahoma" w:hAnsi="Tahoma" w:cs="Tahoma"/>
                <w:color w:val="000000"/>
                <w:sz w:val="16"/>
                <w:szCs w:val="16"/>
              </w:rPr>
              <w:t xml:space="preserve"> 2.8.4</w:t>
            </w:r>
          </w:p>
        </w:tc>
        <w:tc>
          <w:tcPr>
            <w:tcW w:w="0" w:type="auto"/>
            <w:tcBorders>
              <w:left w:val="single" w:sz="12" w:space="0" w:color="auto"/>
              <w:bottom w:val="single" w:sz="12" w:space="0" w:color="auto"/>
            </w:tcBorders>
            <w:shd w:val="clear" w:color="auto" w:fill="C0C0C0"/>
          </w:tcPr>
          <w:p w14:paraId="29A9716C" w14:textId="0C0C32D8" w:rsidR="00E86459" w:rsidRPr="00527E9E" w:rsidRDefault="004F6588" w:rsidP="00F223CF">
            <w:pPr>
              <w:rPr>
                <w:rFonts w:ascii="Tahoma" w:hAnsi="Tahoma" w:cs="Tahoma"/>
                <w:color w:val="000000"/>
                <w:sz w:val="16"/>
                <w:szCs w:val="16"/>
              </w:rPr>
            </w:pPr>
            <w:r w:rsidRPr="00527E9E">
              <w:rPr>
                <w:rFonts w:ascii="Tahoma" w:hAnsi="Tahoma" w:cs="Tahoma"/>
                <w:color w:val="000000"/>
                <w:sz w:val="16"/>
                <w:szCs w:val="16"/>
              </w:rPr>
              <w:t>Table</w:t>
            </w:r>
            <w:r>
              <w:rPr>
                <w:rFonts w:ascii="Tahoma" w:hAnsi="Tahoma" w:cs="Tahoma"/>
                <w:color w:val="000000"/>
                <w:sz w:val="16"/>
                <w:szCs w:val="16"/>
              </w:rPr>
              <w:t xml:space="preserve"> 2.8.4</w:t>
            </w:r>
          </w:p>
        </w:tc>
        <w:tc>
          <w:tcPr>
            <w:tcW w:w="0" w:type="auto"/>
            <w:tcBorders>
              <w:left w:val="single" w:sz="12" w:space="0" w:color="auto"/>
              <w:bottom w:val="single" w:sz="12" w:space="0" w:color="auto"/>
            </w:tcBorders>
            <w:shd w:val="clear" w:color="auto" w:fill="C0C0C0"/>
          </w:tcPr>
          <w:p w14:paraId="6471159F" w14:textId="291C1798" w:rsidR="00E86459" w:rsidRPr="00527E9E" w:rsidRDefault="004F6588" w:rsidP="00F223CF">
            <w:pPr>
              <w:rPr>
                <w:rFonts w:ascii="Tahoma" w:hAnsi="Tahoma" w:cs="Tahoma"/>
                <w:b/>
                <w:color w:val="000000"/>
                <w:sz w:val="16"/>
                <w:szCs w:val="16"/>
              </w:rPr>
            </w:pPr>
            <w:r w:rsidRPr="00527E9E">
              <w:rPr>
                <w:rFonts w:ascii="Tahoma" w:hAnsi="Tahoma" w:cs="Tahoma"/>
                <w:color w:val="000000"/>
                <w:sz w:val="16"/>
                <w:szCs w:val="16"/>
              </w:rPr>
              <w:t>Table</w:t>
            </w:r>
            <w:r>
              <w:rPr>
                <w:rFonts w:ascii="Tahoma" w:hAnsi="Tahoma" w:cs="Tahoma"/>
                <w:color w:val="000000"/>
                <w:sz w:val="16"/>
                <w:szCs w:val="16"/>
              </w:rPr>
              <w:t xml:space="preserve"> 2.8.4</w:t>
            </w:r>
          </w:p>
        </w:tc>
      </w:tr>
    </w:tbl>
    <w:p w14:paraId="71716D72" w14:textId="77777777" w:rsidR="00E86F67" w:rsidRPr="00527E9E" w:rsidRDefault="00E86F67" w:rsidP="00E86F67">
      <w:pPr>
        <w:pStyle w:val="Exemple0"/>
      </w:pPr>
      <w:r w:rsidRPr="00527E9E">
        <w:t>Exemple :</w:t>
      </w:r>
      <w:r w:rsidR="007273C8" w:rsidRPr="00527E9E">
        <w:t xml:space="preserve"> </w:t>
      </w:r>
      <w:r w:rsidR="00436FE9" w:rsidRPr="00527E9E">
        <w:t>le groupe chasse dans une forêt domaniale, le MdJ détermine</w:t>
      </w:r>
      <w:r w:rsidRPr="00527E9E">
        <w:t xml:space="preserve"> </w:t>
      </w:r>
      <w:r w:rsidR="00436FE9" w:rsidRPr="00527E9E">
        <w:t>qu’un Animal est trouvé (D100 =52), un cheval de guerre abandonné, … peut-être par un chevalier embusqué récemment, le début d’une aventure.</w:t>
      </w:r>
    </w:p>
    <w:p w14:paraId="2780A0C2" w14:textId="77777777" w:rsidR="00512909" w:rsidRPr="00527E9E" w:rsidRDefault="0008594C" w:rsidP="0045338D">
      <w:pPr>
        <w:pStyle w:val="Titre3"/>
        <w:rPr>
          <w:lang w:val="fr-BE"/>
        </w:rPr>
      </w:pPr>
      <w:bookmarkStart w:id="36" w:name="_Toc151367136"/>
      <w:bookmarkStart w:id="37" w:name="_Toc151367180"/>
      <w:bookmarkStart w:id="38" w:name="_Toc152051589"/>
      <w:bookmarkStart w:id="39" w:name="_Toc152051666"/>
      <w:bookmarkStart w:id="40" w:name="_Toc153004378"/>
      <w:bookmarkStart w:id="41" w:name="_Toc153077206"/>
      <w:bookmarkStart w:id="42" w:name="_Toc153077408"/>
      <w:bookmarkStart w:id="43" w:name="_Toc168883508"/>
      <w:bookmarkStart w:id="44" w:name="_Toc168894003"/>
      <w:bookmarkStart w:id="45" w:name="_Toc168894052"/>
      <w:bookmarkStart w:id="46" w:name="_Toc199924476"/>
      <w:r w:rsidRPr="00527E9E">
        <w:rPr>
          <w:noProof/>
          <w:lang w:val="fr-BE" w:eastAsia="fr-BE"/>
        </w:rPr>
        <w:drawing>
          <wp:anchor distT="0" distB="0" distL="114300" distR="114300" simplePos="0" relativeHeight="251657216" behindDoc="0" locked="0" layoutInCell="1" allowOverlap="1" wp14:anchorId="09F2D57A" wp14:editId="43F459B9">
            <wp:simplePos x="0" y="0"/>
            <wp:positionH relativeFrom="column">
              <wp:posOffset>2112010</wp:posOffset>
            </wp:positionH>
            <wp:positionV relativeFrom="paragraph">
              <wp:posOffset>173355</wp:posOffset>
            </wp:positionV>
            <wp:extent cx="1300480" cy="2027555"/>
            <wp:effectExtent l="190500" t="190500" r="185420" b="182245"/>
            <wp:wrapNone/>
            <wp:docPr id="104" name="Picture 104" descr="Clipboar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lipboard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0480" cy="20275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bookmarkEnd w:id="36"/>
      <w:bookmarkEnd w:id="37"/>
      <w:bookmarkEnd w:id="38"/>
      <w:bookmarkEnd w:id="39"/>
      <w:bookmarkEnd w:id="40"/>
      <w:bookmarkEnd w:id="41"/>
      <w:bookmarkEnd w:id="42"/>
      <w:bookmarkEnd w:id="43"/>
      <w:bookmarkEnd w:id="44"/>
      <w:bookmarkEnd w:id="45"/>
      <w:r w:rsidR="00A17623" w:rsidRPr="00527E9E">
        <w:rPr>
          <w:lang w:val="fr-BE"/>
        </w:rPr>
        <w:br w:type="page"/>
      </w:r>
      <w:r w:rsidR="00C71F36" w:rsidRPr="00527E9E">
        <w:rPr>
          <w:lang w:val="fr-BE"/>
        </w:rPr>
        <w:lastRenderedPageBreak/>
        <w:t xml:space="preserve">2.8.4 Rencontre selon la puissance </w:t>
      </w:r>
      <w:r w:rsidR="00E3562A" w:rsidRPr="00527E9E">
        <w:rPr>
          <w:lang w:val="fr-BE"/>
        </w:rPr>
        <w:t>de la créature</w:t>
      </w:r>
      <w:bookmarkEnd w:id="46"/>
    </w:p>
    <w:tbl>
      <w:tblPr>
        <w:tblW w:w="97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615"/>
        <w:gridCol w:w="1522"/>
        <w:gridCol w:w="1842"/>
        <w:gridCol w:w="2020"/>
        <w:gridCol w:w="2049"/>
      </w:tblGrid>
      <w:tr w:rsidR="00C71F36" w:rsidRPr="00527E9E" w14:paraId="2236CC0E" w14:textId="77777777" w:rsidTr="009E68CD">
        <w:tc>
          <w:tcPr>
            <w:tcW w:w="0" w:type="auto"/>
            <w:tcBorders>
              <w:bottom w:val="single" w:sz="12" w:space="0" w:color="auto"/>
            </w:tcBorders>
          </w:tcPr>
          <w:p w14:paraId="0CA3ED26" w14:textId="77777777" w:rsidR="00C71F36" w:rsidRPr="00527E9E" w:rsidRDefault="00C71F36" w:rsidP="00F223CF">
            <w:pPr>
              <w:jc w:val="center"/>
              <w:rPr>
                <w:b/>
                <w:sz w:val="16"/>
                <w:szCs w:val="16"/>
              </w:rPr>
            </w:pPr>
            <w:r w:rsidRPr="00527E9E">
              <w:rPr>
                <w:b/>
                <w:sz w:val="16"/>
                <w:szCs w:val="16"/>
              </w:rPr>
              <w:t>D100</w:t>
            </w:r>
          </w:p>
        </w:tc>
        <w:tc>
          <w:tcPr>
            <w:tcW w:w="0" w:type="auto"/>
            <w:tcBorders>
              <w:bottom w:val="single" w:sz="12" w:space="0" w:color="auto"/>
            </w:tcBorders>
          </w:tcPr>
          <w:p w14:paraId="07CD86E7" w14:textId="77777777" w:rsidR="00C71F36" w:rsidRPr="00527E9E" w:rsidRDefault="003C1B00" w:rsidP="00C71F36">
            <w:pPr>
              <w:jc w:val="center"/>
              <w:rPr>
                <w:rFonts w:ascii="Tahoma" w:hAnsi="Tahoma" w:cs="Tahoma"/>
                <w:b/>
                <w:sz w:val="16"/>
                <w:szCs w:val="16"/>
              </w:rPr>
            </w:pPr>
            <w:r w:rsidRPr="00527E9E">
              <w:rPr>
                <w:rFonts w:ascii="Tahoma" w:hAnsi="Tahoma" w:cs="Tahoma"/>
                <w:b/>
                <w:sz w:val="16"/>
                <w:szCs w:val="16"/>
              </w:rPr>
              <w:t>Très faible</w:t>
            </w:r>
          </w:p>
        </w:tc>
        <w:tc>
          <w:tcPr>
            <w:tcW w:w="0" w:type="auto"/>
            <w:tcBorders>
              <w:bottom w:val="single" w:sz="12" w:space="0" w:color="auto"/>
            </w:tcBorders>
          </w:tcPr>
          <w:p w14:paraId="72BCF2F4" w14:textId="77777777" w:rsidR="00C71F36" w:rsidRPr="00527E9E" w:rsidRDefault="003C1B00" w:rsidP="00C71F36">
            <w:pPr>
              <w:jc w:val="center"/>
              <w:rPr>
                <w:rFonts w:ascii="Tahoma" w:hAnsi="Tahoma" w:cs="Tahoma"/>
                <w:b/>
                <w:sz w:val="16"/>
                <w:szCs w:val="16"/>
              </w:rPr>
            </w:pPr>
            <w:r w:rsidRPr="00527E9E">
              <w:rPr>
                <w:rFonts w:ascii="Tahoma" w:hAnsi="Tahoma" w:cs="Tahoma"/>
                <w:b/>
                <w:sz w:val="16"/>
                <w:szCs w:val="16"/>
              </w:rPr>
              <w:t>Faible</w:t>
            </w:r>
          </w:p>
        </w:tc>
        <w:tc>
          <w:tcPr>
            <w:tcW w:w="0" w:type="auto"/>
            <w:tcBorders>
              <w:bottom w:val="single" w:sz="12" w:space="0" w:color="auto"/>
            </w:tcBorders>
          </w:tcPr>
          <w:p w14:paraId="55C16CD5" w14:textId="77777777" w:rsidR="00C71F36" w:rsidRPr="00527E9E" w:rsidRDefault="003C1B00" w:rsidP="00C71F36">
            <w:pPr>
              <w:jc w:val="center"/>
              <w:rPr>
                <w:rFonts w:ascii="Tahoma" w:hAnsi="Tahoma" w:cs="Tahoma"/>
                <w:b/>
                <w:sz w:val="16"/>
                <w:szCs w:val="16"/>
              </w:rPr>
            </w:pPr>
            <w:r w:rsidRPr="00527E9E">
              <w:rPr>
                <w:rFonts w:ascii="Tahoma" w:hAnsi="Tahoma" w:cs="Tahoma"/>
                <w:b/>
                <w:sz w:val="16"/>
                <w:szCs w:val="16"/>
              </w:rPr>
              <w:t>Moyenne</w:t>
            </w:r>
          </w:p>
        </w:tc>
        <w:tc>
          <w:tcPr>
            <w:tcW w:w="0" w:type="auto"/>
            <w:tcBorders>
              <w:bottom w:val="single" w:sz="12" w:space="0" w:color="auto"/>
            </w:tcBorders>
          </w:tcPr>
          <w:p w14:paraId="7878FA52" w14:textId="77777777" w:rsidR="00C71F36" w:rsidRPr="00527E9E" w:rsidRDefault="003C1B00" w:rsidP="0070222E">
            <w:pPr>
              <w:jc w:val="center"/>
              <w:rPr>
                <w:b/>
                <w:sz w:val="16"/>
                <w:szCs w:val="16"/>
              </w:rPr>
            </w:pPr>
            <w:r w:rsidRPr="00527E9E">
              <w:rPr>
                <w:b/>
                <w:sz w:val="16"/>
                <w:szCs w:val="16"/>
              </w:rPr>
              <w:t>Forte</w:t>
            </w:r>
          </w:p>
        </w:tc>
        <w:tc>
          <w:tcPr>
            <w:tcW w:w="0" w:type="auto"/>
            <w:tcBorders>
              <w:bottom w:val="single" w:sz="12" w:space="0" w:color="auto"/>
            </w:tcBorders>
          </w:tcPr>
          <w:p w14:paraId="54281EEA" w14:textId="77777777" w:rsidR="00C71F36" w:rsidRPr="00527E9E" w:rsidRDefault="003C1B00" w:rsidP="003C1B00">
            <w:pPr>
              <w:jc w:val="center"/>
              <w:rPr>
                <w:b/>
                <w:sz w:val="16"/>
                <w:szCs w:val="16"/>
              </w:rPr>
            </w:pPr>
            <w:r w:rsidRPr="00527E9E">
              <w:rPr>
                <w:b/>
                <w:sz w:val="16"/>
                <w:szCs w:val="16"/>
              </w:rPr>
              <w:t>Très forte</w:t>
            </w:r>
          </w:p>
        </w:tc>
      </w:tr>
      <w:tr w:rsidR="00C71F36" w:rsidRPr="00527E9E" w14:paraId="7C770B20" w14:textId="77777777" w:rsidTr="009E68CD">
        <w:tc>
          <w:tcPr>
            <w:tcW w:w="0" w:type="auto"/>
            <w:tcBorders>
              <w:top w:val="single" w:sz="12" w:space="0" w:color="auto"/>
              <w:left w:val="single" w:sz="12" w:space="0" w:color="auto"/>
              <w:right w:val="single" w:sz="12" w:space="0" w:color="auto"/>
            </w:tcBorders>
          </w:tcPr>
          <w:p w14:paraId="2B3EEEC8" w14:textId="77777777" w:rsidR="00C71F36" w:rsidRPr="00527E9E" w:rsidRDefault="00C71F36" w:rsidP="00F223CF">
            <w:pPr>
              <w:jc w:val="center"/>
              <w:rPr>
                <w:sz w:val="16"/>
                <w:szCs w:val="16"/>
              </w:rPr>
            </w:pPr>
            <w:r w:rsidRPr="00527E9E">
              <w:rPr>
                <w:sz w:val="16"/>
                <w:szCs w:val="16"/>
              </w:rPr>
              <w:t>01-04</w:t>
            </w:r>
          </w:p>
        </w:tc>
        <w:tc>
          <w:tcPr>
            <w:tcW w:w="0" w:type="auto"/>
            <w:tcBorders>
              <w:top w:val="single" w:sz="12" w:space="0" w:color="auto"/>
              <w:left w:val="single" w:sz="12" w:space="0" w:color="auto"/>
              <w:right w:val="single" w:sz="12" w:space="0" w:color="auto"/>
            </w:tcBorders>
          </w:tcPr>
          <w:p w14:paraId="285B434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Antilope</w:t>
            </w:r>
          </w:p>
        </w:tc>
        <w:tc>
          <w:tcPr>
            <w:tcW w:w="0" w:type="auto"/>
            <w:tcBorders>
              <w:top w:val="single" w:sz="12" w:space="0" w:color="auto"/>
              <w:left w:val="single" w:sz="12" w:space="0" w:color="auto"/>
              <w:right w:val="single" w:sz="12" w:space="0" w:color="auto"/>
            </w:tcBorders>
          </w:tcPr>
          <w:p w14:paraId="502FCAD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Homme désert</w:t>
            </w:r>
          </w:p>
        </w:tc>
        <w:tc>
          <w:tcPr>
            <w:tcW w:w="0" w:type="auto"/>
            <w:tcBorders>
              <w:top w:val="single" w:sz="12" w:space="0" w:color="auto"/>
              <w:left w:val="single" w:sz="12" w:space="0" w:color="auto"/>
              <w:right w:val="single" w:sz="12" w:space="0" w:color="auto"/>
            </w:tcBorders>
          </w:tcPr>
          <w:p w14:paraId="5486473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Gnome-landa-geal</w:t>
            </w:r>
          </w:p>
        </w:tc>
        <w:tc>
          <w:tcPr>
            <w:tcW w:w="0" w:type="auto"/>
            <w:tcBorders>
              <w:top w:val="single" w:sz="12" w:space="0" w:color="auto"/>
              <w:left w:val="single" w:sz="12" w:space="0" w:color="auto"/>
              <w:right w:val="single" w:sz="12" w:space="0" w:color="auto"/>
            </w:tcBorders>
          </w:tcPr>
          <w:p w14:paraId="3E67EFE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Grantom</w:t>
            </w:r>
          </w:p>
        </w:tc>
        <w:tc>
          <w:tcPr>
            <w:tcW w:w="0" w:type="auto"/>
            <w:tcBorders>
              <w:top w:val="single" w:sz="12" w:space="0" w:color="auto"/>
              <w:left w:val="single" w:sz="12" w:space="0" w:color="auto"/>
              <w:right w:val="single" w:sz="12" w:space="0" w:color="auto"/>
            </w:tcBorders>
          </w:tcPr>
          <w:p w14:paraId="346AB38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Chevange</w:t>
            </w:r>
          </w:p>
        </w:tc>
      </w:tr>
      <w:tr w:rsidR="00C71F36" w:rsidRPr="00527E9E" w14:paraId="2AC8FE90" w14:textId="77777777" w:rsidTr="009E68CD">
        <w:tc>
          <w:tcPr>
            <w:tcW w:w="0" w:type="auto"/>
            <w:tcBorders>
              <w:left w:val="single" w:sz="12" w:space="0" w:color="auto"/>
              <w:right w:val="single" w:sz="12" w:space="0" w:color="auto"/>
            </w:tcBorders>
          </w:tcPr>
          <w:p w14:paraId="7DF2C1D5" w14:textId="77777777" w:rsidR="00C71F36" w:rsidRPr="00527E9E" w:rsidRDefault="00C71F36" w:rsidP="00F223CF">
            <w:pPr>
              <w:jc w:val="center"/>
              <w:rPr>
                <w:sz w:val="16"/>
                <w:szCs w:val="16"/>
              </w:rPr>
            </w:pPr>
            <w:r w:rsidRPr="00527E9E">
              <w:rPr>
                <w:sz w:val="16"/>
                <w:szCs w:val="16"/>
              </w:rPr>
              <w:t>05-08</w:t>
            </w:r>
          </w:p>
        </w:tc>
        <w:tc>
          <w:tcPr>
            <w:tcW w:w="0" w:type="auto"/>
            <w:tcBorders>
              <w:left w:val="single" w:sz="12" w:space="0" w:color="auto"/>
              <w:right w:val="single" w:sz="12" w:space="0" w:color="auto"/>
            </w:tcBorders>
          </w:tcPr>
          <w:p w14:paraId="6503084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Chameau</w:t>
            </w:r>
          </w:p>
        </w:tc>
        <w:tc>
          <w:tcPr>
            <w:tcW w:w="0" w:type="auto"/>
            <w:tcBorders>
              <w:left w:val="single" w:sz="12" w:space="0" w:color="auto"/>
              <w:right w:val="single" w:sz="12" w:space="0" w:color="auto"/>
            </w:tcBorders>
          </w:tcPr>
          <w:p w14:paraId="40618E6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Nerguerre</w:t>
            </w:r>
          </w:p>
        </w:tc>
        <w:tc>
          <w:tcPr>
            <w:tcW w:w="0" w:type="auto"/>
            <w:tcBorders>
              <w:left w:val="single" w:sz="12" w:space="0" w:color="auto"/>
              <w:right w:val="single" w:sz="12" w:space="0" w:color="auto"/>
            </w:tcBorders>
          </w:tcPr>
          <w:p w14:paraId="79A0832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Gorgonne</w:t>
            </w:r>
          </w:p>
        </w:tc>
        <w:tc>
          <w:tcPr>
            <w:tcW w:w="0" w:type="auto"/>
            <w:tcBorders>
              <w:left w:val="single" w:sz="12" w:space="0" w:color="auto"/>
              <w:right w:val="single" w:sz="12" w:space="0" w:color="auto"/>
            </w:tcBorders>
          </w:tcPr>
          <w:p w14:paraId="1DD4F798"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Hydre</w:t>
            </w:r>
          </w:p>
        </w:tc>
        <w:tc>
          <w:tcPr>
            <w:tcW w:w="0" w:type="auto"/>
            <w:tcBorders>
              <w:left w:val="single" w:sz="12" w:space="0" w:color="auto"/>
              <w:right w:val="single" w:sz="12" w:space="0" w:color="auto"/>
            </w:tcBorders>
          </w:tcPr>
          <w:p w14:paraId="0E2B3626"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Cornu</w:t>
            </w:r>
          </w:p>
        </w:tc>
      </w:tr>
      <w:tr w:rsidR="00C71F36" w:rsidRPr="00527E9E" w14:paraId="01639EAE" w14:textId="77777777" w:rsidTr="009E68CD">
        <w:tc>
          <w:tcPr>
            <w:tcW w:w="0" w:type="auto"/>
            <w:tcBorders>
              <w:left w:val="single" w:sz="12" w:space="0" w:color="auto"/>
              <w:right w:val="single" w:sz="12" w:space="0" w:color="auto"/>
            </w:tcBorders>
          </w:tcPr>
          <w:p w14:paraId="7BDA9AF9" w14:textId="77777777" w:rsidR="00C71F36" w:rsidRPr="00527E9E" w:rsidRDefault="00C71F36" w:rsidP="00F223CF">
            <w:pPr>
              <w:jc w:val="center"/>
              <w:rPr>
                <w:sz w:val="16"/>
                <w:szCs w:val="16"/>
              </w:rPr>
            </w:pPr>
            <w:r w:rsidRPr="00527E9E">
              <w:rPr>
                <w:sz w:val="16"/>
                <w:szCs w:val="16"/>
              </w:rPr>
              <w:t>09-12</w:t>
            </w:r>
          </w:p>
        </w:tc>
        <w:tc>
          <w:tcPr>
            <w:tcW w:w="0" w:type="auto"/>
            <w:tcBorders>
              <w:left w:val="single" w:sz="12" w:space="0" w:color="auto"/>
              <w:right w:val="single" w:sz="12" w:space="0" w:color="auto"/>
            </w:tcBorders>
          </w:tcPr>
          <w:p w14:paraId="0C78394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Chat</w:t>
            </w:r>
          </w:p>
        </w:tc>
        <w:tc>
          <w:tcPr>
            <w:tcW w:w="0" w:type="auto"/>
            <w:tcBorders>
              <w:left w:val="single" w:sz="12" w:space="0" w:color="auto"/>
              <w:right w:val="single" w:sz="12" w:space="0" w:color="auto"/>
            </w:tcBorders>
          </w:tcPr>
          <w:p w14:paraId="7B3ACF6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Loupgris</w:t>
            </w:r>
          </w:p>
        </w:tc>
        <w:tc>
          <w:tcPr>
            <w:tcW w:w="0" w:type="auto"/>
            <w:tcBorders>
              <w:left w:val="single" w:sz="12" w:space="0" w:color="auto"/>
              <w:right w:val="single" w:sz="12" w:space="0" w:color="auto"/>
            </w:tcBorders>
          </w:tcPr>
          <w:p w14:paraId="1A32B3FA"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Ogre</w:t>
            </w:r>
          </w:p>
        </w:tc>
        <w:tc>
          <w:tcPr>
            <w:tcW w:w="0" w:type="auto"/>
            <w:tcBorders>
              <w:left w:val="single" w:sz="12" w:space="0" w:color="auto"/>
              <w:right w:val="single" w:sz="12" w:space="0" w:color="auto"/>
            </w:tcBorders>
          </w:tcPr>
          <w:p w14:paraId="262F3B7D"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Tite</w:t>
            </w:r>
          </w:p>
        </w:tc>
        <w:tc>
          <w:tcPr>
            <w:tcW w:w="0" w:type="auto"/>
            <w:tcBorders>
              <w:left w:val="single" w:sz="12" w:space="0" w:color="auto"/>
              <w:right w:val="single" w:sz="12" w:space="0" w:color="auto"/>
            </w:tcBorders>
          </w:tcPr>
          <w:p w14:paraId="7D09F0B1"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Cyclom</w:t>
            </w:r>
          </w:p>
        </w:tc>
      </w:tr>
      <w:tr w:rsidR="00C71F36" w:rsidRPr="00527E9E" w14:paraId="59AC9F0D" w14:textId="77777777" w:rsidTr="009E68CD">
        <w:tc>
          <w:tcPr>
            <w:tcW w:w="0" w:type="auto"/>
            <w:tcBorders>
              <w:left w:val="single" w:sz="12" w:space="0" w:color="auto"/>
              <w:right w:val="single" w:sz="12" w:space="0" w:color="auto"/>
            </w:tcBorders>
          </w:tcPr>
          <w:p w14:paraId="65CB2DBC" w14:textId="77777777" w:rsidR="00C71F36" w:rsidRPr="00527E9E" w:rsidRDefault="00C71F36" w:rsidP="00F223CF">
            <w:pPr>
              <w:jc w:val="center"/>
              <w:rPr>
                <w:sz w:val="16"/>
                <w:szCs w:val="16"/>
              </w:rPr>
            </w:pPr>
            <w:r w:rsidRPr="00527E9E">
              <w:rPr>
                <w:sz w:val="16"/>
                <w:szCs w:val="16"/>
              </w:rPr>
              <w:t>13-16</w:t>
            </w:r>
          </w:p>
        </w:tc>
        <w:tc>
          <w:tcPr>
            <w:tcW w:w="0" w:type="auto"/>
            <w:tcBorders>
              <w:left w:val="single" w:sz="12" w:space="0" w:color="auto"/>
              <w:right w:val="single" w:sz="12" w:space="0" w:color="auto"/>
            </w:tcBorders>
          </w:tcPr>
          <w:p w14:paraId="3EA66BCD"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Chauve-souris noire</w:t>
            </w:r>
          </w:p>
        </w:tc>
        <w:tc>
          <w:tcPr>
            <w:tcW w:w="0" w:type="auto"/>
            <w:tcBorders>
              <w:left w:val="single" w:sz="12" w:space="0" w:color="auto"/>
              <w:right w:val="single" w:sz="12" w:space="0" w:color="auto"/>
            </w:tcBorders>
          </w:tcPr>
          <w:p w14:paraId="118268F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Chien baveur</w:t>
            </w:r>
          </w:p>
        </w:tc>
        <w:tc>
          <w:tcPr>
            <w:tcW w:w="0" w:type="auto"/>
            <w:tcBorders>
              <w:left w:val="single" w:sz="12" w:space="0" w:color="auto"/>
              <w:right w:val="single" w:sz="12" w:space="0" w:color="auto"/>
            </w:tcBorders>
          </w:tcPr>
          <w:p w14:paraId="5302CA1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Singeons</w:t>
            </w:r>
          </w:p>
        </w:tc>
        <w:tc>
          <w:tcPr>
            <w:tcW w:w="0" w:type="auto"/>
            <w:tcBorders>
              <w:left w:val="single" w:sz="12" w:space="0" w:color="auto"/>
              <w:right w:val="single" w:sz="12" w:space="0" w:color="auto"/>
            </w:tcBorders>
          </w:tcPr>
          <w:p w14:paraId="2D0FAAD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Varen</w:t>
            </w:r>
          </w:p>
        </w:tc>
        <w:tc>
          <w:tcPr>
            <w:tcW w:w="0" w:type="auto"/>
            <w:tcBorders>
              <w:left w:val="single" w:sz="12" w:space="0" w:color="auto"/>
              <w:right w:val="single" w:sz="12" w:space="0" w:color="auto"/>
            </w:tcBorders>
          </w:tcPr>
          <w:p w14:paraId="4D192BA8"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Géant aveugle</w:t>
            </w:r>
          </w:p>
        </w:tc>
      </w:tr>
      <w:tr w:rsidR="00C71F36" w:rsidRPr="00527E9E" w14:paraId="743721B2" w14:textId="77777777" w:rsidTr="009E68CD">
        <w:tc>
          <w:tcPr>
            <w:tcW w:w="0" w:type="auto"/>
            <w:tcBorders>
              <w:left w:val="single" w:sz="12" w:space="0" w:color="auto"/>
              <w:right w:val="single" w:sz="12" w:space="0" w:color="auto"/>
            </w:tcBorders>
          </w:tcPr>
          <w:p w14:paraId="4E5E9974" w14:textId="77777777" w:rsidR="00C71F36" w:rsidRPr="00527E9E" w:rsidRDefault="00C71F36" w:rsidP="00F223CF">
            <w:pPr>
              <w:jc w:val="center"/>
              <w:rPr>
                <w:sz w:val="16"/>
                <w:szCs w:val="16"/>
              </w:rPr>
            </w:pPr>
            <w:r w:rsidRPr="00527E9E">
              <w:rPr>
                <w:sz w:val="16"/>
                <w:szCs w:val="16"/>
              </w:rPr>
              <w:t>17-20</w:t>
            </w:r>
          </w:p>
        </w:tc>
        <w:tc>
          <w:tcPr>
            <w:tcW w:w="0" w:type="auto"/>
            <w:tcBorders>
              <w:left w:val="single" w:sz="12" w:space="0" w:color="auto"/>
              <w:right w:val="single" w:sz="12" w:space="0" w:color="auto"/>
            </w:tcBorders>
          </w:tcPr>
          <w:p w14:paraId="1E31C7EA"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Chèvre</w:t>
            </w:r>
          </w:p>
        </w:tc>
        <w:tc>
          <w:tcPr>
            <w:tcW w:w="0" w:type="auto"/>
            <w:tcBorders>
              <w:left w:val="single" w:sz="12" w:space="0" w:color="auto"/>
              <w:right w:val="single" w:sz="12" w:space="0" w:color="auto"/>
            </w:tcBorders>
          </w:tcPr>
          <w:p w14:paraId="76CF2E8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Malicient</w:t>
            </w:r>
          </w:p>
        </w:tc>
        <w:tc>
          <w:tcPr>
            <w:tcW w:w="0" w:type="auto"/>
            <w:tcBorders>
              <w:left w:val="single" w:sz="12" w:space="0" w:color="auto"/>
              <w:right w:val="single" w:sz="12" w:space="0" w:color="auto"/>
            </w:tcBorders>
          </w:tcPr>
          <w:p w14:paraId="0537E42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Vengeresse</w:t>
            </w:r>
          </w:p>
        </w:tc>
        <w:tc>
          <w:tcPr>
            <w:tcW w:w="0" w:type="auto"/>
            <w:tcBorders>
              <w:left w:val="single" w:sz="12" w:space="0" w:color="auto"/>
              <w:right w:val="single" w:sz="12" w:space="0" w:color="auto"/>
            </w:tcBorders>
          </w:tcPr>
          <w:p w14:paraId="4C397FF8"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Chimère</w:t>
            </w:r>
          </w:p>
        </w:tc>
        <w:tc>
          <w:tcPr>
            <w:tcW w:w="0" w:type="auto"/>
            <w:tcBorders>
              <w:left w:val="single" w:sz="12" w:space="0" w:color="auto"/>
              <w:right w:val="single" w:sz="12" w:space="0" w:color="auto"/>
            </w:tcBorders>
          </w:tcPr>
          <w:p w14:paraId="54EF1CF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Ancêtre</w:t>
            </w:r>
          </w:p>
        </w:tc>
      </w:tr>
      <w:tr w:rsidR="00C71F36" w:rsidRPr="00527E9E" w14:paraId="67A3B3DE" w14:textId="77777777" w:rsidTr="009E68CD">
        <w:tc>
          <w:tcPr>
            <w:tcW w:w="0" w:type="auto"/>
            <w:tcBorders>
              <w:left w:val="single" w:sz="12" w:space="0" w:color="auto"/>
              <w:right w:val="single" w:sz="12" w:space="0" w:color="auto"/>
            </w:tcBorders>
          </w:tcPr>
          <w:p w14:paraId="02148E12" w14:textId="77777777" w:rsidR="00C71F36" w:rsidRPr="00527E9E" w:rsidRDefault="00C71F36" w:rsidP="00F223CF">
            <w:pPr>
              <w:jc w:val="center"/>
              <w:rPr>
                <w:sz w:val="16"/>
                <w:szCs w:val="16"/>
              </w:rPr>
            </w:pPr>
            <w:r w:rsidRPr="00527E9E">
              <w:rPr>
                <w:sz w:val="16"/>
                <w:szCs w:val="16"/>
              </w:rPr>
              <w:t>21-24</w:t>
            </w:r>
          </w:p>
        </w:tc>
        <w:tc>
          <w:tcPr>
            <w:tcW w:w="0" w:type="auto"/>
            <w:tcBorders>
              <w:left w:val="single" w:sz="12" w:space="0" w:color="auto"/>
              <w:right w:val="single" w:sz="12" w:space="0" w:color="auto"/>
            </w:tcBorders>
          </w:tcPr>
          <w:p w14:paraId="699B0B4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Chien</w:t>
            </w:r>
          </w:p>
        </w:tc>
        <w:tc>
          <w:tcPr>
            <w:tcW w:w="0" w:type="auto"/>
            <w:tcBorders>
              <w:left w:val="single" w:sz="12" w:space="0" w:color="auto"/>
              <w:right w:val="single" w:sz="12" w:space="0" w:color="auto"/>
            </w:tcBorders>
          </w:tcPr>
          <w:p w14:paraId="7C0D5CB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Irnolo sauvage</w:t>
            </w:r>
          </w:p>
        </w:tc>
        <w:tc>
          <w:tcPr>
            <w:tcW w:w="0" w:type="auto"/>
            <w:tcBorders>
              <w:left w:val="single" w:sz="12" w:space="0" w:color="auto"/>
              <w:right w:val="single" w:sz="12" w:space="0" w:color="auto"/>
            </w:tcBorders>
          </w:tcPr>
          <w:p w14:paraId="27ABD8B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 xml:space="preserve">Ancien </w:t>
            </w:r>
          </w:p>
        </w:tc>
        <w:tc>
          <w:tcPr>
            <w:tcW w:w="0" w:type="auto"/>
            <w:tcBorders>
              <w:left w:val="single" w:sz="12" w:space="0" w:color="auto"/>
              <w:right w:val="single" w:sz="12" w:space="0" w:color="auto"/>
            </w:tcBorders>
          </w:tcPr>
          <w:p w14:paraId="06A5A958"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Démon de feu</w:t>
            </w:r>
          </w:p>
        </w:tc>
        <w:tc>
          <w:tcPr>
            <w:tcW w:w="0" w:type="auto"/>
            <w:tcBorders>
              <w:left w:val="single" w:sz="12" w:space="0" w:color="auto"/>
              <w:right w:val="single" w:sz="12" w:space="0" w:color="auto"/>
            </w:tcBorders>
          </w:tcPr>
          <w:p w14:paraId="1C5E45AD"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Corne divine</w:t>
            </w:r>
          </w:p>
        </w:tc>
      </w:tr>
      <w:tr w:rsidR="00C71F36" w:rsidRPr="00527E9E" w14:paraId="4AAB4D9A" w14:textId="77777777" w:rsidTr="009E68CD">
        <w:tc>
          <w:tcPr>
            <w:tcW w:w="0" w:type="auto"/>
            <w:tcBorders>
              <w:left w:val="single" w:sz="12" w:space="0" w:color="auto"/>
              <w:right w:val="single" w:sz="12" w:space="0" w:color="auto"/>
            </w:tcBorders>
          </w:tcPr>
          <w:p w14:paraId="0E384A6E" w14:textId="77777777" w:rsidR="00C71F36" w:rsidRPr="00527E9E" w:rsidRDefault="00C71F36" w:rsidP="00F223CF">
            <w:pPr>
              <w:jc w:val="center"/>
              <w:rPr>
                <w:sz w:val="16"/>
                <w:szCs w:val="16"/>
              </w:rPr>
            </w:pPr>
            <w:r w:rsidRPr="00527E9E">
              <w:rPr>
                <w:sz w:val="16"/>
                <w:szCs w:val="16"/>
              </w:rPr>
              <w:t>25-28</w:t>
            </w:r>
          </w:p>
        </w:tc>
        <w:tc>
          <w:tcPr>
            <w:tcW w:w="0" w:type="auto"/>
            <w:tcBorders>
              <w:left w:val="single" w:sz="12" w:space="0" w:color="auto"/>
              <w:right w:val="single" w:sz="12" w:space="0" w:color="auto"/>
            </w:tcBorders>
          </w:tcPr>
          <w:p w14:paraId="208C1E5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Daim</w:t>
            </w:r>
          </w:p>
        </w:tc>
        <w:tc>
          <w:tcPr>
            <w:tcW w:w="0" w:type="auto"/>
            <w:tcBorders>
              <w:left w:val="single" w:sz="12" w:space="0" w:color="auto"/>
              <w:right w:val="single" w:sz="12" w:space="0" w:color="auto"/>
            </w:tcBorders>
          </w:tcPr>
          <w:p w14:paraId="3A74311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Soldat des ombres</w:t>
            </w:r>
          </w:p>
        </w:tc>
        <w:tc>
          <w:tcPr>
            <w:tcW w:w="0" w:type="auto"/>
            <w:tcBorders>
              <w:left w:val="single" w:sz="12" w:space="0" w:color="auto"/>
              <w:right w:val="single" w:sz="12" w:space="0" w:color="auto"/>
            </w:tcBorders>
          </w:tcPr>
          <w:p w14:paraId="168D130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Asam</w:t>
            </w:r>
          </w:p>
        </w:tc>
        <w:tc>
          <w:tcPr>
            <w:tcW w:w="0" w:type="auto"/>
            <w:tcBorders>
              <w:left w:val="single" w:sz="12" w:space="0" w:color="auto"/>
              <w:right w:val="single" w:sz="12" w:space="0" w:color="auto"/>
            </w:tcBorders>
          </w:tcPr>
          <w:p w14:paraId="3D1EF5A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Dianesse</w:t>
            </w:r>
          </w:p>
        </w:tc>
        <w:tc>
          <w:tcPr>
            <w:tcW w:w="0" w:type="auto"/>
            <w:tcBorders>
              <w:left w:val="single" w:sz="12" w:space="0" w:color="auto"/>
              <w:right w:val="single" w:sz="12" w:space="0" w:color="auto"/>
            </w:tcBorders>
          </w:tcPr>
          <w:p w14:paraId="67C34E9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Démon des tempêtes</w:t>
            </w:r>
          </w:p>
        </w:tc>
      </w:tr>
      <w:tr w:rsidR="00C71F36" w:rsidRPr="00527E9E" w14:paraId="526D40D2" w14:textId="77777777" w:rsidTr="009E68CD">
        <w:tc>
          <w:tcPr>
            <w:tcW w:w="0" w:type="auto"/>
            <w:tcBorders>
              <w:left w:val="single" w:sz="12" w:space="0" w:color="auto"/>
              <w:right w:val="single" w:sz="12" w:space="0" w:color="auto"/>
            </w:tcBorders>
          </w:tcPr>
          <w:p w14:paraId="28CCD6C0" w14:textId="77777777" w:rsidR="00C71F36" w:rsidRPr="00527E9E" w:rsidRDefault="00C71F36" w:rsidP="00F223CF">
            <w:pPr>
              <w:jc w:val="center"/>
              <w:rPr>
                <w:sz w:val="16"/>
                <w:szCs w:val="16"/>
              </w:rPr>
            </w:pPr>
            <w:r w:rsidRPr="00527E9E">
              <w:rPr>
                <w:sz w:val="16"/>
                <w:szCs w:val="16"/>
              </w:rPr>
              <w:t>29-32</w:t>
            </w:r>
          </w:p>
        </w:tc>
        <w:tc>
          <w:tcPr>
            <w:tcW w:w="0" w:type="auto"/>
            <w:tcBorders>
              <w:left w:val="single" w:sz="12" w:space="0" w:color="auto"/>
              <w:right w:val="single" w:sz="12" w:space="0" w:color="auto"/>
            </w:tcBorders>
          </w:tcPr>
          <w:p w14:paraId="55575A5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Épervier</w:t>
            </w:r>
          </w:p>
        </w:tc>
        <w:tc>
          <w:tcPr>
            <w:tcW w:w="0" w:type="auto"/>
            <w:tcBorders>
              <w:left w:val="single" w:sz="12" w:space="0" w:color="auto"/>
              <w:right w:val="single" w:sz="12" w:space="0" w:color="auto"/>
            </w:tcBorders>
          </w:tcPr>
          <w:p w14:paraId="1332A11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Ours</w:t>
            </w:r>
          </w:p>
        </w:tc>
        <w:tc>
          <w:tcPr>
            <w:tcW w:w="0" w:type="auto"/>
            <w:tcBorders>
              <w:left w:val="single" w:sz="12" w:space="0" w:color="auto"/>
              <w:right w:val="single" w:sz="12" w:space="0" w:color="auto"/>
            </w:tcBorders>
          </w:tcPr>
          <w:p w14:paraId="185ABA2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Berlier</w:t>
            </w:r>
          </w:p>
        </w:tc>
        <w:tc>
          <w:tcPr>
            <w:tcW w:w="0" w:type="auto"/>
            <w:tcBorders>
              <w:left w:val="single" w:sz="12" w:space="0" w:color="auto"/>
              <w:right w:val="single" w:sz="12" w:space="0" w:color="auto"/>
            </w:tcBorders>
          </w:tcPr>
          <w:p w14:paraId="6BA38ED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Esprit vengeur</w:t>
            </w:r>
          </w:p>
        </w:tc>
        <w:tc>
          <w:tcPr>
            <w:tcW w:w="0" w:type="auto"/>
            <w:tcBorders>
              <w:left w:val="single" w:sz="12" w:space="0" w:color="auto"/>
              <w:right w:val="single" w:sz="12" w:space="0" w:color="auto"/>
            </w:tcBorders>
          </w:tcPr>
          <w:p w14:paraId="7CAB4B1B"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Démon dragon</w:t>
            </w:r>
          </w:p>
        </w:tc>
      </w:tr>
      <w:tr w:rsidR="00C71F36" w:rsidRPr="00527E9E" w14:paraId="6E4E2443" w14:textId="77777777" w:rsidTr="009E68CD">
        <w:tc>
          <w:tcPr>
            <w:tcW w:w="0" w:type="auto"/>
            <w:tcBorders>
              <w:left w:val="single" w:sz="12" w:space="0" w:color="auto"/>
              <w:right w:val="single" w:sz="12" w:space="0" w:color="auto"/>
            </w:tcBorders>
          </w:tcPr>
          <w:p w14:paraId="445C956D" w14:textId="77777777" w:rsidR="00C71F36" w:rsidRPr="00527E9E" w:rsidRDefault="00C71F36" w:rsidP="00F223CF">
            <w:pPr>
              <w:jc w:val="center"/>
              <w:rPr>
                <w:sz w:val="16"/>
                <w:szCs w:val="16"/>
              </w:rPr>
            </w:pPr>
            <w:r w:rsidRPr="00527E9E">
              <w:rPr>
                <w:sz w:val="16"/>
                <w:szCs w:val="16"/>
              </w:rPr>
              <w:t>33-36</w:t>
            </w:r>
          </w:p>
        </w:tc>
        <w:tc>
          <w:tcPr>
            <w:tcW w:w="0" w:type="auto"/>
            <w:tcBorders>
              <w:left w:val="single" w:sz="12" w:space="0" w:color="auto"/>
              <w:right w:val="single" w:sz="12" w:space="0" w:color="auto"/>
            </w:tcBorders>
          </w:tcPr>
          <w:p w14:paraId="2EDD47F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Grandsage</w:t>
            </w:r>
          </w:p>
        </w:tc>
        <w:tc>
          <w:tcPr>
            <w:tcW w:w="0" w:type="auto"/>
            <w:tcBorders>
              <w:left w:val="single" w:sz="12" w:space="0" w:color="auto"/>
              <w:right w:val="single" w:sz="12" w:space="0" w:color="auto"/>
            </w:tcBorders>
          </w:tcPr>
          <w:p w14:paraId="7A1ED8F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Cheval de guerre</w:t>
            </w:r>
          </w:p>
        </w:tc>
        <w:tc>
          <w:tcPr>
            <w:tcW w:w="0" w:type="auto"/>
            <w:tcBorders>
              <w:left w:val="single" w:sz="12" w:space="0" w:color="auto"/>
              <w:right w:val="single" w:sz="12" w:space="0" w:color="auto"/>
            </w:tcBorders>
          </w:tcPr>
          <w:p w14:paraId="0C76A72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Blanc serpent</w:t>
            </w:r>
          </w:p>
        </w:tc>
        <w:tc>
          <w:tcPr>
            <w:tcW w:w="0" w:type="auto"/>
            <w:tcBorders>
              <w:left w:val="single" w:sz="12" w:space="0" w:color="auto"/>
              <w:right w:val="single" w:sz="12" w:space="0" w:color="auto"/>
            </w:tcBorders>
          </w:tcPr>
          <w:p w14:paraId="3EF7E6E0"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Fée des monts</w:t>
            </w:r>
          </w:p>
        </w:tc>
        <w:tc>
          <w:tcPr>
            <w:tcW w:w="0" w:type="auto"/>
            <w:tcBorders>
              <w:left w:val="single" w:sz="12" w:space="0" w:color="auto"/>
              <w:right w:val="single" w:sz="12" w:space="0" w:color="auto"/>
            </w:tcBorders>
          </w:tcPr>
          <w:p w14:paraId="4760F970"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Elom</w:t>
            </w:r>
          </w:p>
        </w:tc>
      </w:tr>
      <w:tr w:rsidR="00C71F36" w:rsidRPr="00527E9E" w14:paraId="3A839969" w14:textId="77777777" w:rsidTr="009E68CD">
        <w:tc>
          <w:tcPr>
            <w:tcW w:w="0" w:type="auto"/>
            <w:tcBorders>
              <w:left w:val="single" w:sz="12" w:space="0" w:color="auto"/>
              <w:bottom w:val="single" w:sz="12" w:space="0" w:color="auto"/>
              <w:right w:val="single" w:sz="12" w:space="0" w:color="auto"/>
            </w:tcBorders>
          </w:tcPr>
          <w:p w14:paraId="46D211BB" w14:textId="77777777" w:rsidR="00C71F36" w:rsidRPr="00527E9E" w:rsidRDefault="00C71F36" w:rsidP="00F223CF">
            <w:pPr>
              <w:jc w:val="center"/>
              <w:rPr>
                <w:sz w:val="16"/>
                <w:szCs w:val="16"/>
              </w:rPr>
            </w:pPr>
            <w:r w:rsidRPr="00527E9E">
              <w:rPr>
                <w:sz w:val="16"/>
                <w:szCs w:val="16"/>
              </w:rPr>
              <w:t>37-40</w:t>
            </w:r>
          </w:p>
        </w:tc>
        <w:tc>
          <w:tcPr>
            <w:tcW w:w="0" w:type="auto"/>
            <w:tcBorders>
              <w:left w:val="single" w:sz="12" w:space="0" w:color="auto"/>
              <w:bottom w:val="single" w:sz="12" w:space="0" w:color="auto"/>
              <w:right w:val="single" w:sz="12" w:space="0" w:color="auto"/>
            </w:tcBorders>
          </w:tcPr>
          <w:p w14:paraId="03FF024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Grouilleur</w:t>
            </w:r>
          </w:p>
        </w:tc>
        <w:tc>
          <w:tcPr>
            <w:tcW w:w="0" w:type="auto"/>
            <w:tcBorders>
              <w:left w:val="single" w:sz="12" w:space="0" w:color="auto"/>
              <w:bottom w:val="single" w:sz="12" w:space="0" w:color="auto"/>
              <w:right w:val="single" w:sz="12" w:space="0" w:color="auto"/>
            </w:tcBorders>
          </w:tcPr>
          <w:p w14:paraId="69076BB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Corne de nuit</w:t>
            </w:r>
          </w:p>
        </w:tc>
        <w:tc>
          <w:tcPr>
            <w:tcW w:w="0" w:type="auto"/>
            <w:tcBorders>
              <w:left w:val="single" w:sz="12" w:space="0" w:color="auto"/>
              <w:bottom w:val="single" w:sz="12" w:space="0" w:color="auto"/>
              <w:right w:val="single" w:sz="12" w:space="0" w:color="auto"/>
            </w:tcBorders>
          </w:tcPr>
          <w:p w14:paraId="5CBBD9A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Casfan</w:t>
            </w:r>
          </w:p>
        </w:tc>
        <w:tc>
          <w:tcPr>
            <w:tcW w:w="0" w:type="auto"/>
            <w:tcBorders>
              <w:left w:val="single" w:sz="12" w:space="0" w:color="auto"/>
              <w:bottom w:val="single" w:sz="12" w:space="0" w:color="auto"/>
              <w:right w:val="single" w:sz="12" w:space="0" w:color="auto"/>
            </w:tcBorders>
          </w:tcPr>
          <w:p w14:paraId="2D994F15"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Kilerain</w:t>
            </w:r>
          </w:p>
        </w:tc>
        <w:tc>
          <w:tcPr>
            <w:tcW w:w="0" w:type="auto"/>
            <w:tcBorders>
              <w:left w:val="single" w:sz="12" w:space="0" w:color="auto"/>
              <w:bottom w:val="single" w:sz="12" w:space="0" w:color="auto"/>
              <w:right w:val="single" w:sz="12" w:space="0" w:color="auto"/>
            </w:tcBorders>
          </w:tcPr>
          <w:p w14:paraId="6D7B9EAF"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Grand esprit de feu</w:t>
            </w:r>
          </w:p>
        </w:tc>
      </w:tr>
      <w:tr w:rsidR="00C71F36" w:rsidRPr="00527E9E" w14:paraId="14CC17C8" w14:textId="77777777" w:rsidTr="009E68CD">
        <w:tc>
          <w:tcPr>
            <w:tcW w:w="0" w:type="auto"/>
            <w:tcBorders>
              <w:top w:val="single" w:sz="12" w:space="0" w:color="auto"/>
              <w:left w:val="single" w:sz="12" w:space="0" w:color="auto"/>
              <w:right w:val="single" w:sz="12" w:space="0" w:color="auto"/>
            </w:tcBorders>
            <w:shd w:val="clear" w:color="auto" w:fill="E6E6E6"/>
          </w:tcPr>
          <w:p w14:paraId="65A1121B" w14:textId="77777777" w:rsidR="00C71F36" w:rsidRPr="00527E9E" w:rsidRDefault="00C71F36" w:rsidP="00F223CF">
            <w:pPr>
              <w:jc w:val="center"/>
              <w:rPr>
                <w:sz w:val="16"/>
                <w:szCs w:val="16"/>
              </w:rPr>
            </w:pPr>
            <w:r w:rsidRPr="00527E9E">
              <w:rPr>
                <w:sz w:val="16"/>
                <w:szCs w:val="16"/>
              </w:rPr>
              <w:t>41-43</w:t>
            </w:r>
          </w:p>
        </w:tc>
        <w:tc>
          <w:tcPr>
            <w:tcW w:w="0" w:type="auto"/>
            <w:tcBorders>
              <w:top w:val="single" w:sz="12" w:space="0" w:color="auto"/>
              <w:left w:val="single" w:sz="12" w:space="0" w:color="auto"/>
              <w:right w:val="single" w:sz="12" w:space="0" w:color="auto"/>
            </w:tcBorders>
            <w:shd w:val="clear" w:color="auto" w:fill="E6E6E6"/>
          </w:tcPr>
          <w:p w14:paraId="6F40822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Irnolo des marais</w:t>
            </w:r>
          </w:p>
        </w:tc>
        <w:tc>
          <w:tcPr>
            <w:tcW w:w="0" w:type="auto"/>
            <w:tcBorders>
              <w:top w:val="single" w:sz="12" w:space="0" w:color="auto"/>
              <w:left w:val="single" w:sz="12" w:space="0" w:color="auto"/>
              <w:right w:val="single" w:sz="12" w:space="0" w:color="auto"/>
            </w:tcBorders>
            <w:shd w:val="clear" w:color="auto" w:fill="E6E6E6"/>
          </w:tcPr>
          <w:p w14:paraId="18CE050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Rai</w:t>
            </w:r>
          </w:p>
        </w:tc>
        <w:tc>
          <w:tcPr>
            <w:tcW w:w="0" w:type="auto"/>
            <w:tcBorders>
              <w:top w:val="single" w:sz="12" w:space="0" w:color="auto"/>
              <w:left w:val="single" w:sz="12" w:space="0" w:color="auto"/>
              <w:right w:val="single" w:sz="12" w:space="0" w:color="auto"/>
            </w:tcBorders>
            <w:shd w:val="clear" w:color="auto" w:fill="E6E6E6"/>
          </w:tcPr>
          <w:p w14:paraId="32A3EF4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Catel</w:t>
            </w:r>
          </w:p>
        </w:tc>
        <w:tc>
          <w:tcPr>
            <w:tcW w:w="0" w:type="auto"/>
            <w:tcBorders>
              <w:top w:val="single" w:sz="12" w:space="0" w:color="auto"/>
              <w:left w:val="single" w:sz="12" w:space="0" w:color="auto"/>
              <w:right w:val="single" w:sz="12" w:space="0" w:color="auto"/>
            </w:tcBorders>
            <w:shd w:val="clear" w:color="auto" w:fill="E6E6E6"/>
          </w:tcPr>
          <w:p w14:paraId="561F5BC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Nain-géant</w:t>
            </w:r>
          </w:p>
        </w:tc>
        <w:tc>
          <w:tcPr>
            <w:tcW w:w="0" w:type="auto"/>
            <w:tcBorders>
              <w:top w:val="single" w:sz="12" w:space="0" w:color="auto"/>
              <w:left w:val="single" w:sz="12" w:space="0" w:color="auto"/>
              <w:right w:val="single" w:sz="12" w:space="0" w:color="auto"/>
            </w:tcBorders>
            <w:shd w:val="clear" w:color="auto" w:fill="E6E6E6"/>
          </w:tcPr>
          <w:p w14:paraId="0C117542"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Grantom des tempêtes</w:t>
            </w:r>
          </w:p>
        </w:tc>
      </w:tr>
      <w:tr w:rsidR="00C71F36" w:rsidRPr="00527E9E" w14:paraId="37F936D1" w14:textId="77777777" w:rsidTr="009E68CD">
        <w:tc>
          <w:tcPr>
            <w:tcW w:w="0" w:type="auto"/>
            <w:tcBorders>
              <w:left w:val="single" w:sz="12" w:space="0" w:color="auto"/>
              <w:right w:val="single" w:sz="12" w:space="0" w:color="auto"/>
            </w:tcBorders>
            <w:shd w:val="clear" w:color="auto" w:fill="E6E6E6"/>
          </w:tcPr>
          <w:p w14:paraId="74B90CF9" w14:textId="77777777" w:rsidR="00C71F36" w:rsidRPr="00527E9E" w:rsidRDefault="00C71F36" w:rsidP="00F223CF">
            <w:pPr>
              <w:jc w:val="center"/>
              <w:rPr>
                <w:sz w:val="16"/>
                <w:szCs w:val="16"/>
              </w:rPr>
            </w:pPr>
            <w:r w:rsidRPr="00527E9E">
              <w:rPr>
                <w:sz w:val="16"/>
                <w:szCs w:val="16"/>
              </w:rPr>
              <w:t>44-46</w:t>
            </w:r>
          </w:p>
        </w:tc>
        <w:tc>
          <w:tcPr>
            <w:tcW w:w="0" w:type="auto"/>
            <w:tcBorders>
              <w:left w:val="single" w:sz="12" w:space="0" w:color="auto"/>
              <w:right w:val="single" w:sz="12" w:space="0" w:color="auto"/>
            </w:tcBorders>
            <w:shd w:val="clear" w:color="auto" w:fill="E6E6E6"/>
          </w:tcPr>
          <w:p w14:paraId="7A33AAE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Lutin</w:t>
            </w:r>
          </w:p>
        </w:tc>
        <w:tc>
          <w:tcPr>
            <w:tcW w:w="0" w:type="auto"/>
            <w:tcBorders>
              <w:left w:val="single" w:sz="12" w:space="0" w:color="auto"/>
              <w:right w:val="single" w:sz="12" w:space="0" w:color="auto"/>
            </w:tcBorders>
            <w:shd w:val="clear" w:color="auto" w:fill="E6E6E6"/>
          </w:tcPr>
          <w:p w14:paraId="2B31840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Pégase</w:t>
            </w:r>
          </w:p>
        </w:tc>
        <w:tc>
          <w:tcPr>
            <w:tcW w:w="0" w:type="auto"/>
            <w:tcBorders>
              <w:left w:val="single" w:sz="12" w:space="0" w:color="auto"/>
              <w:right w:val="single" w:sz="12" w:space="0" w:color="auto"/>
            </w:tcBorders>
            <w:shd w:val="clear" w:color="auto" w:fill="E6E6E6"/>
          </w:tcPr>
          <w:p w14:paraId="25A35F2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Cheval des cieux</w:t>
            </w:r>
          </w:p>
        </w:tc>
        <w:tc>
          <w:tcPr>
            <w:tcW w:w="0" w:type="auto"/>
            <w:tcBorders>
              <w:left w:val="single" w:sz="12" w:space="0" w:color="auto"/>
              <w:right w:val="single" w:sz="12" w:space="0" w:color="auto"/>
            </w:tcBorders>
            <w:shd w:val="clear" w:color="auto" w:fill="E6E6E6"/>
          </w:tcPr>
          <w:p w14:paraId="07864E1D"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Olifant</w:t>
            </w:r>
          </w:p>
        </w:tc>
        <w:tc>
          <w:tcPr>
            <w:tcW w:w="0" w:type="auto"/>
            <w:tcBorders>
              <w:left w:val="single" w:sz="12" w:space="0" w:color="auto"/>
              <w:right w:val="single" w:sz="12" w:space="0" w:color="auto"/>
            </w:tcBorders>
            <w:shd w:val="clear" w:color="auto" w:fill="E6E6E6"/>
          </w:tcPr>
          <w:p w14:paraId="466F541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Minotaure de feu</w:t>
            </w:r>
          </w:p>
        </w:tc>
      </w:tr>
      <w:tr w:rsidR="00C71F36" w:rsidRPr="00527E9E" w14:paraId="7E97A8A6" w14:textId="77777777" w:rsidTr="009E68CD">
        <w:tc>
          <w:tcPr>
            <w:tcW w:w="0" w:type="auto"/>
            <w:tcBorders>
              <w:left w:val="single" w:sz="12" w:space="0" w:color="auto"/>
              <w:right w:val="single" w:sz="12" w:space="0" w:color="auto"/>
            </w:tcBorders>
            <w:shd w:val="clear" w:color="auto" w:fill="E6E6E6"/>
          </w:tcPr>
          <w:p w14:paraId="6EB8C890" w14:textId="77777777" w:rsidR="00C71F36" w:rsidRPr="00527E9E" w:rsidRDefault="00C71F36" w:rsidP="00F223CF">
            <w:pPr>
              <w:jc w:val="center"/>
              <w:rPr>
                <w:sz w:val="16"/>
                <w:szCs w:val="16"/>
              </w:rPr>
            </w:pPr>
            <w:r w:rsidRPr="00527E9E">
              <w:rPr>
                <w:sz w:val="16"/>
                <w:szCs w:val="16"/>
              </w:rPr>
              <w:t>47-49</w:t>
            </w:r>
          </w:p>
        </w:tc>
        <w:tc>
          <w:tcPr>
            <w:tcW w:w="0" w:type="auto"/>
            <w:tcBorders>
              <w:left w:val="single" w:sz="12" w:space="0" w:color="auto"/>
              <w:right w:val="single" w:sz="12" w:space="0" w:color="auto"/>
            </w:tcBorders>
            <w:shd w:val="clear" w:color="auto" w:fill="E6E6E6"/>
          </w:tcPr>
          <w:p w14:paraId="41F337F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Rampant</w:t>
            </w:r>
          </w:p>
        </w:tc>
        <w:tc>
          <w:tcPr>
            <w:tcW w:w="0" w:type="auto"/>
            <w:tcBorders>
              <w:left w:val="single" w:sz="12" w:space="0" w:color="auto"/>
              <w:right w:val="single" w:sz="12" w:space="0" w:color="auto"/>
            </w:tcBorders>
            <w:shd w:val="clear" w:color="auto" w:fill="E6E6E6"/>
          </w:tcPr>
          <w:p w14:paraId="2AB60DAA"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Unicorne</w:t>
            </w:r>
          </w:p>
        </w:tc>
        <w:tc>
          <w:tcPr>
            <w:tcW w:w="0" w:type="auto"/>
            <w:tcBorders>
              <w:left w:val="single" w:sz="12" w:space="0" w:color="auto"/>
              <w:right w:val="single" w:sz="12" w:space="0" w:color="auto"/>
            </w:tcBorders>
            <w:shd w:val="clear" w:color="auto" w:fill="E6E6E6"/>
          </w:tcPr>
          <w:p w14:paraId="253708ED"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Dainesi</w:t>
            </w:r>
          </w:p>
        </w:tc>
        <w:tc>
          <w:tcPr>
            <w:tcW w:w="0" w:type="auto"/>
            <w:tcBorders>
              <w:left w:val="single" w:sz="12" w:space="0" w:color="auto"/>
              <w:right w:val="single" w:sz="12" w:space="0" w:color="auto"/>
            </w:tcBorders>
            <w:shd w:val="clear" w:color="auto" w:fill="E6E6E6"/>
          </w:tcPr>
          <w:p w14:paraId="4B5E419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Roi déchu</w:t>
            </w:r>
          </w:p>
        </w:tc>
        <w:tc>
          <w:tcPr>
            <w:tcW w:w="0" w:type="auto"/>
            <w:tcBorders>
              <w:left w:val="single" w:sz="12" w:space="0" w:color="auto"/>
              <w:right w:val="single" w:sz="12" w:space="0" w:color="auto"/>
            </w:tcBorders>
            <w:shd w:val="clear" w:color="auto" w:fill="E6E6E6"/>
          </w:tcPr>
          <w:p w14:paraId="7A07215B"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Sentinelle</w:t>
            </w:r>
          </w:p>
        </w:tc>
      </w:tr>
      <w:tr w:rsidR="00C71F36" w:rsidRPr="00527E9E" w14:paraId="7DABAA59" w14:textId="77777777" w:rsidTr="009E68CD">
        <w:tc>
          <w:tcPr>
            <w:tcW w:w="0" w:type="auto"/>
            <w:tcBorders>
              <w:left w:val="single" w:sz="12" w:space="0" w:color="auto"/>
              <w:right w:val="single" w:sz="12" w:space="0" w:color="auto"/>
            </w:tcBorders>
            <w:shd w:val="clear" w:color="auto" w:fill="E6E6E6"/>
          </w:tcPr>
          <w:p w14:paraId="1B2DED9B" w14:textId="77777777" w:rsidR="00C71F36" w:rsidRPr="00527E9E" w:rsidRDefault="00C71F36" w:rsidP="00F223CF">
            <w:pPr>
              <w:jc w:val="center"/>
              <w:rPr>
                <w:sz w:val="16"/>
                <w:szCs w:val="16"/>
              </w:rPr>
            </w:pPr>
            <w:r w:rsidRPr="00527E9E">
              <w:rPr>
                <w:sz w:val="16"/>
                <w:szCs w:val="16"/>
              </w:rPr>
              <w:t>50-52</w:t>
            </w:r>
          </w:p>
        </w:tc>
        <w:tc>
          <w:tcPr>
            <w:tcW w:w="0" w:type="auto"/>
            <w:tcBorders>
              <w:left w:val="single" w:sz="12" w:space="0" w:color="auto"/>
              <w:right w:val="single" w:sz="12" w:space="0" w:color="auto"/>
            </w:tcBorders>
            <w:shd w:val="clear" w:color="auto" w:fill="E6E6E6"/>
          </w:tcPr>
          <w:p w14:paraId="4C010C2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Sanglier</w:t>
            </w:r>
          </w:p>
        </w:tc>
        <w:tc>
          <w:tcPr>
            <w:tcW w:w="0" w:type="auto"/>
            <w:tcBorders>
              <w:left w:val="single" w:sz="12" w:space="0" w:color="auto"/>
              <w:right w:val="single" w:sz="12" w:space="0" w:color="auto"/>
            </w:tcBorders>
            <w:shd w:val="clear" w:color="auto" w:fill="E6E6E6"/>
          </w:tcPr>
          <w:p w14:paraId="5F3D156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Crinian</w:t>
            </w:r>
          </w:p>
        </w:tc>
        <w:tc>
          <w:tcPr>
            <w:tcW w:w="0" w:type="auto"/>
            <w:tcBorders>
              <w:left w:val="single" w:sz="12" w:space="0" w:color="auto"/>
              <w:right w:val="single" w:sz="12" w:space="0" w:color="auto"/>
            </w:tcBorders>
            <w:shd w:val="clear" w:color="auto" w:fill="E6E6E6"/>
          </w:tcPr>
          <w:p w14:paraId="456A0DD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Démon des tréfonds</w:t>
            </w:r>
          </w:p>
        </w:tc>
        <w:tc>
          <w:tcPr>
            <w:tcW w:w="0" w:type="auto"/>
            <w:tcBorders>
              <w:left w:val="single" w:sz="12" w:space="0" w:color="auto"/>
              <w:right w:val="single" w:sz="12" w:space="0" w:color="auto"/>
            </w:tcBorders>
            <w:shd w:val="clear" w:color="auto" w:fill="E6E6E6"/>
          </w:tcPr>
          <w:p w14:paraId="10A0F421"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Salamandre-volcan-feulor</w:t>
            </w:r>
          </w:p>
        </w:tc>
        <w:tc>
          <w:tcPr>
            <w:tcW w:w="0" w:type="auto"/>
            <w:tcBorders>
              <w:left w:val="single" w:sz="12" w:space="0" w:color="auto"/>
              <w:right w:val="single" w:sz="12" w:space="0" w:color="auto"/>
            </w:tcBorders>
            <w:shd w:val="clear" w:color="auto" w:fill="E6E6E6"/>
          </w:tcPr>
          <w:p w14:paraId="09C24A5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Vieux serpent</w:t>
            </w:r>
          </w:p>
        </w:tc>
      </w:tr>
      <w:tr w:rsidR="00C71F36" w:rsidRPr="00527E9E" w14:paraId="5F5768BE" w14:textId="77777777" w:rsidTr="009E68CD">
        <w:tc>
          <w:tcPr>
            <w:tcW w:w="0" w:type="auto"/>
            <w:tcBorders>
              <w:left w:val="single" w:sz="12" w:space="0" w:color="auto"/>
              <w:right w:val="single" w:sz="12" w:space="0" w:color="auto"/>
            </w:tcBorders>
            <w:shd w:val="clear" w:color="auto" w:fill="E6E6E6"/>
          </w:tcPr>
          <w:p w14:paraId="3DB30CFF" w14:textId="77777777" w:rsidR="00C71F36" w:rsidRPr="00527E9E" w:rsidRDefault="00C71F36" w:rsidP="00F223CF">
            <w:pPr>
              <w:jc w:val="center"/>
              <w:rPr>
                <w:sz w:val="16"/>
                <w:szCs w:val="16"/>
              </w:rPr>
            </w:pPr>
            <w:r w:rsidRPr="00527E9E">
              <w:rPr>
                <w:sz w:val="16"/>
                <w:szCs w:val="16"/>
              </w:rPr>
              <w:t>53-55</w:t>
            </w:r>
          </w:p>
        </w:tc>
        <w:tc>
          <w:tcPr>
            <w:tcW w:w="0" w:type="auto"/>
            <w:tcBorders>
              <w:left w:val="single" w:sz="12" w:space="0" w:color="auto"/>
              <w:right w:val="single" w:sz="12" w:space="0" w:color="auto"/>
            </w:tcBorders>
            <w:shd w:val="clear" w:color="auto" w:fill="E6E6E6"/>
          </w:tcPr>
          <w:p w14:paraId="1906656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Serpent</w:t>
            </w:r>
          </w:p>
        </w:tc>
        <w:tc>
          <w:tcPr>
            <w:tcW w:w="0" w:type="auto"/>
            <w:tcBorders>
              <w:left w:val="single" w:sz="12" w:space="0" w:color="auto"/>
              <w:right w:val="single" w:sz="12" w:space="0" w:color="auto"/>
            </w:tcBorders>
            <w:shd w:val="clear" w:color="auto" w:fill="E6E6E6"/>
          </w:tcPr>
          <w:p w14:paraId="256E222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Dva'linn</w:t>
            </w:r>
          </w:p>
        </w:tc>
        <w:tc>
          <w:tcPr>
            <w:tcW w:w="0" w:type="auto"/>
            <w:tcBorders>
              <w:left w:val="single" w:sz="12" w:space="0" w:color="auto"/>
              <w:right w:val="single" w:sz="12" w:space="0" w:color="auto"/>
            </w:tcBorders>
            <w:shd w:val="clear" w:color="auto" w:fill="E6E6E6"/>
          </w:tcPr>
          <w:p w14:paraId="0D20E8F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Destrier noir</w:t>
            </w:r>
          </w:p>
        </w:tc>
        <w:tc>
          <w:tcPr>
            <w:tcW w:w="0" w:type="auto"/>
            <w:tcBorders>
              <w:left w:val="single" w:sz="12" w:space="0" w:color="auto"/>
              <w:right w:val="single" w:sz="12" w:space="0" w:color="auto"/>
            </w:tcBorders>
            <w:shd w:val="clear" w:color="auto" w:fill="E6E6E6"/>
          </w:tcPr>
          <w:p w14:paraId="429536E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Salmorsure</w:t>
            </w:r>
          </w:p>
        </w:tc>
        <w:tc>
          <w:tcPr>
            <w:tcW w:w="0" w:type="auto"/>
            <w:tcBorders>
              <w:left w:val="single" w:sz="12" w:space="0" w:color="auto"/>
              <w:right w:val="single" w:sz="12" w:space="0" w:color="auto"/>
            </w:tcBorders>
            <w:shd w:val="clear" w:color="auto" w:fill="E6E6E6"/>
          </w:tcPr>
          <w:p w14:paraId="7168DF9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Ange de la vengeance</w:t>
            </w:r>
          </w:p>
        </w:tc>
      </w:tr>
      <w:tr w:rsidR="00C71F36" w:rsidRPr="00527E9E" w14:paraId="02E866F0" w14:textId="77777777" w:rsidTr="009E68CD">
        <w:tc>
          <w:tcPr>
            <w:tcW w:w="0" w:type="auto"/>
            <w:tcBorders>
              <w:left w:val="single" w:sz="12" w:space="0" w:color="auto"/>
              <w:right w:val="single" w:sz="12" w:space="0" w:color="auto"/>
            </w:tcBorders>
            <w:shd w:val="clear" w:color="auto" w:fill="E6E6E6"/>
          </w:tcPr>
          <w:p w14:paraId="375A31A4" w14:textId="77777777" w:rsidR="00C71F36" w:rsidRPr="00527E9E" w:rsidRDefault="00C71F36" w:rsidP="00F223CF">
            <w:pPr>
              <w:jc w:val="center"/>
              <w:rPr>
                <w:sz w:val="16"/>
                <w:szCs w:val="16"/>
              </w:rPr>
            </w:pPr>
            <w:r w:rsidRPr="00527E9E">
              <w:rPr>
                <w:sz w:val="16"/>
                <w:szCs w:val="16"/>
              </w:rPr>
              <w:t>56-58</w:t>
            </w:r>
          </w:p>
        </w:tc>
        <w:tc>
          <w:tcPr>
            <w:tcW w:w="0" w:type="auto"/>
            <w:tcBorders>
              <w:left w:val="single" w:sz="12" w:space="0" w:color="auto"/>
              <w:right w:val="single" w:sz="12" w:space="0" w:color="auto"/>
            </w:tcBorders>
            <w:shd w:val="clear" w:color="auto" w:fill="E6E6E6"/>
          </w:tcPr>
          <w:p w14:paraId="1A2F3AA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Aigle</w:t>
            </w:r>
          </w:p>
        </w:tc>
        <w:tc>
          <w:tcPr>
            <w:tcW w:w="0" w:type="auto"/>
            <w:tcBorders>
              <w:left w:val="single" w:sz="12" w:space="0" w:color="auto"/>
              <w:right w:val="single" w:sz="12" w:space="0" w:color="auto"/>
            </w:tcBorders>
            <w:shd w:val="clear" w:color="auto" w:fill="E6E6E6"/>
          </w:tcPr>
          <w:p w14:paraId="20E98C2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Volé</w:t>
            </w:r>
          </w:p>
        </w:tc>
        <w:tc>
          <w:tcPr>
            <w:tcW w:w="0" w:type="auto"/>
            <w:tcBorders>
              <w:left w:val="single" w:sz="12" w:space="0" w:color="auto"/>
              <w:right w:val="single" w:sz="12" w:space="0" w:color="auto"/>
            </w:tcBorders>
            <w:shd w:val="clear" w:color="auto" w:fill="E6E6E6"/>
          </w:tcPr>
          <w:p w14:paraId="3AB2A78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Fée des cieux</w:t>
            </w:r>
          </w:p>
        </w:tc>
        <w:tc>
          <w:tcPr>
            <w:tcW w:w="0" w:type="auto"/>
            <w:tcBorders>
              <w:left w:val="single" w:sz="12" w:space="0" w:color="auto"/>
              <w:right w:val="single" w:sz="12" w:space="0" w:color="auto"/>
            </w:tcBorders>
            <w:shd w:val="clear" w:color="auto" w:fill="E6E6E6"/>
          </w:tcPr>
          <w:p w14:paraId="72D2E84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Serpent des tréfonds</w:t>
            </w:r>
          </w:p>
        </w:tc>
        <w:tc>
          <w:tcPr>
            <w:tcW w:w="0" w:type="auto"/>
            <w:tcBorders>
              <w:left w:val="single" w:sz="12" w:space="0" w:color="auto"/>
              <w:right w:val="single" w:sz="12" w:space="0" w:color="auto"/>
            </w:tcBorders>
            <w:shd w:val="clear" w:color="auto" w:fill="E6E6E6"/>
          </w:tcPr>
          <w:p w14:paraId="2026932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Asla</w:t>
            </w:r>
          </w:p>
        </w:tc>
      </w:tr>
      <w:tr w:rsidR="00C71F36" w:rsidRPr="00527E9E" w14:paraId="6C429EE0" w14:textId="77777777" w:rsidTr="009E68CD">
        <w:tc>
          <w:tcPr>
            <w:tcW w:w="0" w:type="auto"/>
            <w:tcBorders>
              <w:left w:val="single" w:sz="12" w:space="0" w:color="auto"/>
              <w:right w:val="single" w:sz="12" w:space="0" w:color="auto"/>
            </w:tcBorders>
            <w:shd w:val="clear" w:color="auto" w:fill="E6E6E6"/>
          </w:tcPr>
          <w:p w14:paraId="28C1ACE7" w14:textId="77777777" w:rsidR="00C71F36" w:rsidRPr="00527E9E" w:rsidRDefault="00C71F36" w:rsidP="00F223CF">
            <w:pPr>
              <w:jc w:val="center"/>
              <w:rPr>
                <w:sz w:val="16"/>
                <w:szCs w:val="16"/>
              </w:rPr>
            </w:pPr>
            <w:r w:rsidRPr="00527E9E">
              <w:rPr>
                <w:sz w:val="16"/>
                <w:szCs w:val="16"/>
              </w:rPr>
              <w:t>59-61</w:t>
            </w:r>
          </w:p>
        </w:tc>
        <w:tc>
          <w:tcPr>
            <w:tcW w:w="0" w:type="auto"/>
            <w:tcBorders>
              <w:left w:val="single" w:sz="12" w:space="0" w:color="auto"/>
              <w:right w:val="single" w:sz="12" w:space="0" w:color="auto"/>
            </w:tcBorders>
            <w:shd w:val="clear" w:color="auto" w:fill="E6E6E6"/>
          </w:tcPr>
          <w:p w14:paraId="2912D7BD" w14:textId="77777777" w:rsidR="00C71F36" w:rsidRPr="00527E9E" w:rsidRDefault="00BF6DC7" w:rsidP="00C71F36">
            <w:pPr>
              <w:widowControl/>
              <w:jc w:val="left"/>
              <w:rPr>
                <w:rFonts w:ascii="Tahoma" w:hAnsi="Tahoma" w:cs="Tahoma"/>
                <w:sz w:val="16"/>
                <w:szCs w:val="16"/>
              </w:rPr>
            </w:pPr>
            <w:r w:rsidRPr="00527E9E">
              <w:rPr>
                <w:rFonts w:ascii="Tahoma" w:hAnsi="Tahoma" w:cs="Tahoma"/>
                <w:color w:val="000000"/>
                <w:sz w:val="16"/>
                <w:szCs w:val="16"/>
              </w:rPr>
              <w:t>Bœuf</w:t>
            </w:r>
          </w:p>
        </w:tc>
        <w:tc>
          <w:tcPr>
            <w:tcW w:w="0" w:type="auto"/>
            <w:tcBorders>
              <w:left w:val="single" w:sz="12" w:space="0" w:color="auto"/>
              <w:right w:val="single" w:sz="12" w:space="0" w:color="auto"/>
            </w:tcBorders>
            <w:shd w:val="clear" w:color="auto" w:fill="E6E6E6"/>
          </w:tcPr>
          <w:p w14:paraId="52EB328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Lassure</w:t>
            </w:r>
          </w:p>
        </w:tc>
        <w:tc>
          <w:tcPr>
            <w:tcW w:w="0" w:type="auto"/>
            <w:tcBorders>
              <w:left w:val="single" w:sz="12" w:space="0" w:color="auto"/>
              <w:right w:val="single" w:sz="12" w:space="0" w:color="auto"/>
            </w:tcBorders>
            <w:shd w:val="clear" w:color="auto" w:fill="E6E6E6"/>
          </w:tcPr>
          <w:p w14:paraId="23FDEF6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Fidelius</w:t>
            </w:r>
          </w:p>
        </w:tc>
        <w:tc>
          <w:tcPr>
            <w:tcW w:w="0" w:type="auto"/>
            <w:tcBorders>
              <w:left w:val="single" w:sz="12" w:space="0" w:color="auto"/>
              <w:right w:val="single" w:sz="12" w:space="0" w:color="auto"/>
            </w:tcBorders>
            <w:shd w:val="clear" w:color="auto" w:fill="E6E6E6"/>
          </w:tcPr>
          <w:p w14:paraId="5FD55EFD"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Silar</w:t>
            </w:r>
          </w:p>
        </w:tc>
        <w:tc>
          <w:tcPr>
            <w:tcW w:w="0" w:type="auto"/>
            <w:tcBorders>
              <w:left w:val="single" w:sz="12" w:space="0" w:color="auto"/>
              <w:right w:val="single" w:sz="12" w:space="0" w:color="auto"/>
            </w:tcBorders>
            <w:shd w:val="clear" w:color="auto" w:fill="E6E6E6"/>
          </w:tcPr>
          <w:p w14:paraId="17A9E85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Destrier du chaos</w:t>
            </w:r>
          </w:p>
        </w:tc>
      </w:tr>
      <w:tr w:rsidR="00C71F36" w:rsidRPr="00527E9E" w14:paraId="7960DE3B" w14:textId="77777777" w:rsidTr="009E68CD">
        <w:tc>
          <w:tcPr>
            <w:tcW w:w="0" w:type="auto"/>
            <w:tcBorders>
              <w:left w:val="single" w:sz="12" w:space="0" w:color="auto"/>
              <w:right w:val="single" w:sz="12" w:space="0" w:color="auto"/>
            </w:tcBorders>
            <w:shd w:val="clear" w:color="auto" w:fill="E6E6E6"/>
          </w:tcPr>
          <w:p w14:paraId="52D5F8B3" w14:textId="77777777" w:rsidR="00C71F36" w:rsidRPr="00527E9E" w:rsidRDefault="00C71F36" w:rsidP="00F223CF">
            <w:pPr>
              <w:jc w:val="center"/>
              <w:rPr>
                <w:sz w:val="16"/>
                <w:szCs w:val="16"/>
              </w:rPr>
            </w:pPr>
            <w:r w:rsidRPr="00527E9E">
              <w:rPr>
                <w:sz w:val="16"/>
                <w:szCs w:val="16"/>
              </w:rPr>
              <w:t>62-64</w:t>
            </w:r>
          </w:p>
        </w:tc>
        <w:tc>
          <w:tcPr>
            <w:tcW w:w="0" w:type="auto"/>
            <w:tcBorders>
              <w:left w:val="single" w:sz="12" w:space="0" w:color="auto"/>
              <w:right w:val="single" w:sz="12" w:space="0" w:color="auto"/>
            </w:tcBorders>
            <w:shd w:val="clear" w:color="auto" w:fill="E6E6E6"/>
          </w:tcPr>
          <w:p w14:paraId="75B2D8A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Cheval</w:t>
            </w:r>
          </w:p>
        </w:tc>
        <w:tc>
          <w:tcPr>
            <w:tcW w:w="0" w:type="auto"/>
            <w:tcBorders>
              <w:left w:val="single" w:sz="12" w:space="0" w:color="auto"/>
              <w:right w:val="single" w:sz="12" w:space="0" w:color="auto"/>
            </w:tcBorders>
            <w:shd w:val="clear" w:color="auto" w:fill="E6E6E6"/>
          </w:tcPr>
          <w:p w14:paraId="692E282D"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Etrancheur</w:t>
            </w:r>
          </w:p>
        </w:tc>
        <w:tc>
          <w:tcPr>
            <w:tcW w:w="0" w:type="auto"/>
            <w:tcBorders>
              <w:left w:val="single" w:sz="12" w:space="0" w:color="auto"/>
              <w:right w:val="single" w:sz="12" w:space="0" w:color="auto"/>
            </w:tcBorders>
            <w:shd w:val="clear" w:color="auto" w:fill="E6E6E6"/>
          </w:tcPr>
          <w:p w14:paraId="2AC8387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aigle</w:t>
            </w:r>
          </w:p>
        </w:tc>
        <w:tc>
          <w:tcPr>
            <w:tcW w:w="0" w:type="auto"/>
            <w:tcBorders>
              <w:left w:val="single" w:sz="12" w:space="0" w:color="auto"/>
              <w:right w:val="single" w:sz="12" w:space="0" w:color="auto"/>
            </w:tcBorders>
            <w:shd w:val="clear" w:color="auto" w:fill="E6E6E6"/>
          </w:tcPr>
          <w:p w14:paraId="5E2AF935"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Silphe-vent-nuaga</w:t>
            </w:r>
          </w:p>
        </w:tc>
        <w:tc>
          <w:tcPr>
            <w:tcW w:w="0" w:type="auto"/>
            <w:tcBorders>
              <w:left w:val="single" w:sz="12" w:space="0" w:color="auto"/>
              <w:right w:val="single" w:sz="12" w:space="0" w:color="auto"/>
            </w:tcBorders>
            <w:shd w:val="clear" w:color="auto" w:fill="E6E6E6"/>
          </w:tcPr>
          <w:p w14:paraId="31A7472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Grand ange</w:t>
            </w:r>
          </w:p>
        </w:tc>
      </w:tr>
      <w:tr w:rsidR="00C71F36" w:rsidRPr="00527E9E" w14:paraId="3128F76C" w14:textId="77777777" w:rsidTr="009E68CD">
        <w:tc>
          <w:tcPr>
            <w:tcW w:w="0" w:type="auto"/>
            <w:tcBorders>
              <w:left w:val="single" w:sz="12" w:space="0" w:color="auto"/>
              <w:right w:val="single" w:sz="12" w:space="0" w:color="auto"/>
            </w:tcBorders>
            <w:shd w:val="clear" w:color="auto" w:fill="E6E6E6"/>
          </w:tcPr>
          <w:p w14:paraId="143A7971" w14:textId="77777777" w:rsidR="00C71F36" w:rsidRPr="00527E9E" w:rsidRDefault="00C71F36" w:rsidP="00F223CF">
            <w:pPr>
              <w:jc w:val="center"/>
              <w:rPr>
                <w:sz w:val="16"/>
                <w:szCs w:val="16"/>
              </w:rPr>
            </w:pPr>
            <w:r w:rsidRPr="00527E9E">
              <w:rPr>
                <w:sz w:val="16"/>
                <w:szCs w:val="16"/>
              </w:rPr>
              <w:t>65-67</w:t>
            </w:r>
          </w:p>
        </w:tc>
        <w:tc>
          <w:tcPr>
            <w:tcW w:w="0" w:type="auto"/>
            <w:tcBorders>
              <w:left w:val="single" w:sz="12" w:space="0" w:color="auto"/>
              <w:right w:val="single" w:sz="12" w:space="0" w:color="auto"/>
            </w:tcBorders>
            <w:shd w:val="clear" w:color="auto" w:fill="E6E6E6"/>
          </w:tcPr>
          <w:p w14:paraId="2251AF35" w14:textId="77777777" w:rsidR="00C71F36" w:rsidRPr="00527E9E" w:rsidRDefault="00BF6DC7" w:rsidP="00C71F36">
            <w:pPr>
              <w:widowControl/>
              <w:jc w:val="left"/>
              <w:rPr>
                <w:rFonts w:ascii="Tahoma" w:hAnsi="Tahoma" w:cs="Tahoma"/>
                <w:sz w:val="16"/>
                <w:szCs w:val="16"/>
              </w:rPr>
            </w:pPr>
            <w:r w:rsidRPr="00527E9E">
              <w:rPr>
                <w:rFonts w:ascii="Tahoma" w:hAnsi="Tahoma" w:cs="Tahoma"/>
                <w:color w:val="000000"/>
                <w:sz w:val="16"/>
                <w:szCs w:val="16"/>
              </w:rPr>
              <w:t>Hyène</w:t>
            </w:r>
          </w:p>
        </w:tc>
        <w:tc>
          <w:tcPr>
            <w:tcW w:w="0" w:type="auto"/>
            <w:tcBorders>
              <w:left w:val="single" w:sz="12" w:space="0" w:color="auto"/>
              <w:right w:val="single" w:sz="12" w:space="0" w:color="auto"/>
            </w:tcBorders>
            <w:shd w:val="clear" w:color="auto" w:fill="E6E6E6"/>
          </w:tcPr>
          <w:p w14:paraId="32BB3ED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corbeau</w:t>
            </w:r>
          </w:p>
        </w:tc>
        <w:tc>
          <w:tcPr>
            <w:tcW w:w="0" w:type="auto"/>
            <w:tcBorders>
              <w:left w:val="single" w:sz="12" w:space="0" w:color="auto"/>
              <w:right w:val="single" w:sz="12" w:space="0" w:color="auto"/>
            </w:tcBorders>
            <w:shd w:val="clear" w:color="auto" w:fill="E6E6E6"/>
          </w:tcPr>
          <w:p w14:paraId="5466E65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esprit</w:t>
            </w:r>
          </w:p>
        </w:tc>
        <w:tc>
          <w:tcPr>
            <w:tcW w:w="0" w:type="auto"/>
            <w:tcBorders>
              <w:left w:val="single" w:sz="12" w:space="0" w:color="auto"/>
              <w:right w:val="single" w:sz="12" w:space="0" w:color="auto"/>
            </w:tcBorders>
            <w:shd w:val="clear" w:color="auto" w:fill="E6E6E6"/>
          </w:tcPr>
          <w:p w14:paraId="0A9EA951"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Volevar</w:t>
            </w:r>
          </w:p>
        </w:tc>
        <w:tc>
          <w:tcPr>
            <w:tcW w:w="0" w:type="auto"/>
            <w:tcBorders>
              <w:left w:val="single" w:sz="12" w:space="0" w:color="auto"/>
              <w:right w:val="single" w:sz="12" w:space="0" w:color="auto"/>
            </w:tcBorders>
            <w:shd w:val="clear" w:color="auto" w:fill="E6E6E6"/>
          </w:tcPr>
          <w:p w14:paraId="03D22D85"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Grantom de flamme</w:t>
            </w:r>
          </w:p>
        </w:tc>
      </w:tr>
      <w:tr w:rsidR="00C71F36" w:rsidRPr="00527E9E" w14:paraId="1AFCD34D" w14:textId="77777777" w:rsidTr="009E68CD">
        <w:tc>
          <w:tcPr>
            <w:tcW w:w="0" w:type="auto"/>
            <w:tcBorders>
              <w:left w:val="single" w:sz="12" w:space="0" w:color="auto"/>
              <w:bottom w:val="single" w:sz="12" w:space="0" w:color="auto"/>
              <w:right w:val="single" w:sz="12" w:space="0" w:color="auto"/>
            </w:tcBorders>
            <w:shd w:val="clear" w:color="auto" w:fill="E6E6E6"/>
          </w:tcPr>
          <w:p w14:paraId="0BA8B53E" w14:textId="77777777" w:rsidR="00C71F36" w:rsidRPr="00527E9E" w:rsidRDefault="00C71F36" w:rsidP="00F223CF">
            <w:pPr>
              <w:jc w:val="center"/>
              <w:rPr>
                <w:sz w:val="16"/>
                <w:szCs w:val="16"/>
              </w:rPr>
            </w:pPr>
            <w:r w:rsidRPr="00527E9E">
              <w:rPr>
                <w:sz w:val="16"/>
                <w:szCs w:val="16"/>
              </w:rPr>
              <w:t>68-70</w:t>
            </w:r>
          </w:p>
        </w:tc>
        <w:tc>
          <w:tcPr>
            <w:tcW w:w="0" w:type="auto"/>
            <w:tcBorders>
              <w:left w:val="single" w:sz="12" w:space="0" w:color="auto"/>
              <w:bottom w:val="single" w:sz="12" w:space="0" w:color="auto"/>
              <w:right w:val="single" w:sz="12" w:space="0" w:color="auto"/>
            </w:tcBorders>
            <w:shd w:val="clear" w:color="auto" w:fill="E6E6E6"/>
          </w:tcPr>
          <w:p w14:paraId="623DB82E" w14:textId="77777777" w:rsidR="00C71F36" w:rsidRPr="00527E9E" w:rsidRDefault="00BF6DC7" w:rsidP="00C71F36">
            <w:pPr>
              <w:widowControl/>
              <w:jc w:val="left"/>
              <w:rPr>
                <w:rFonts w:ascii="Tahoma" w:hAnsi="Tahoma" w:cs="Tahoma"/>
                <w:sz w:val="16"/>
                <w:szCs w:val="16"/>
              </w:rPr>
            </w:pPr>
            <w:r w:rsidRPr="00527E9E">
              <w:rPr>
                <w:rFonts w:ascii="Tahoma" w:hAnsi="Tahoma" w:cs="Tahoma"/>
                <w:color w:val="000000"/>
                <w:sz w:val="16"/>
                <w:szCs w:val="16"/>
              </w:rPr>
              <w:t>Léopard</w:t>
            </w:r>
          </w:p>
        </w:tc>
        <w:tc>
          <w:tcPr>
            <w:tcW w:w="0" w:type="auto"/>
            <w:tcBorders>
              <w:left w:val="single" w:sz="12" w:space="0" w:color="auto"/>
              <w:bottom w:val="single" w:sz="12" w:space="0" w:color="auto"/>
              <w:right w:val="single" w:sz="12" w:space="0" w:color="auto"/>
            </w:tcBorders>
            <w:shd w:val="clear" w:color="auto" w:fill="E6E6E6"/>
          </w:tcPr>
          <w:p w14:paraId="74CFA07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Démon de nergal</w:t>
            </w:r>
          </w:p>
        </w:tc>
        <w:tc>
          <w:tcPr>
            <w:tcW w:w="0" w:type="auto"/>
            <w:tcBorders>
              <w:left w:val="single" w:sz="12" w:space="0" w:color="auto"/>
              <w:bottom w:val="single" w:sz="12" w:space="0" w:color="auto"/>
              <w:right w:val="single" w:sz="12" w:space="0" w:color="auto"/>
            </w:tcBorders>
            <w:shd w:val="clear" w:color="auto" w:fill="E6E6E6"/>
          </w:tcPr>
          <w:p w14:paraId="5C4ADFD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Homme scorie</w:t>
            </w:r>
          </w:p>
        </w:tc>
        <w:tc>
          <w:tcPr>
            <w:tcW w:w="0" w:type="auto"/>
            <w:tcBorders>
              <w:left w:val="single" w:sz="12" w:space="0" w:color="auto"/>
              <w:bottom w:val="single" w:sz="12" w:space="0" w:color="auto"/>
              <w:right w:val="single" w:sz="12" w:space="0" w:color="auto"/>
            </w:tcBorders>
            <w:shd w:val="clear" w:color="auto" w:fill="E6E6E6"/>
          </w:tcPr>
          <w:p w14:paraId="3F79744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Ziso</w:t>
            </w:r>
          </w:p>
        </w:tc>
        <w:tc>
          <w:tcPr>
            <w:tcW w:w="0" w:type="auto"/>
            <w:tcBorders>
              <w:left w:val="single" w:sz="12" w:space="0" w:color="auto"/>
              <w:bottom w:val="single" w:sz="12" w:space="0" w:color="auto"/>
              <w:right w:val="single" w:sz="12" w:space="0" w:color="auto"/>
            </w:tcBorders>
            <w:shd w:val="clear" w:color="auto" w:fill="E6E6E6"/>
          </w:tcPr>
          <w:p w14:paraId="316F6EDD"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Rochefroid</w:t>
            </w:r>
          </w:p>
        </w:tc>
      </w:tr>
      <w:tr w:rsidR="00C71F36" w:rsidRPr="00527E9E" w14:paraId="5CE37ACC" w14:textId="77777777" w:rsidTr="009E68CD">
        <w:tc>
          <w:tcPr>
            <w:tcW w:w="0" w:type="auto"/>
            <w:tcBorders>
              <w:top w:val="single" w:sz="12" w:space="0" w:color="auto"/>
              <w:left w:val="single" w:sz="12" w:space="0" w:color="auto"/>
              <w:right w:val="single" w:sz="12" w:space="0" w:color="auto"/>
            </w:tcBorders>
            <w:shd w:val="clear" w:color="auto" w:fill="D9D9D9"/>
          </w:tcPr>
          <w:p w14:paraId="70430198" w14:textId="77777777" w:rsidR="00C71F36" w:rsidRPr="00527E9E" w:rsidRDefault="00C71F36" w:rsidP="00F223CF">
            <w:pPr>
              <w:jc w:val="center"/>
              <w:rPr>
                <w:sz w:val="16"/>
                <w:szCs w:val="16"/>
              </w:rPr>
            </w:pPr>
            <w:r w:rsidRPr="00527E9E">
              <w:rPr>
                <w:sz w:val="16"/>
                <w:szCs w:val="16"/>
              </w:rPr>
              <w:t>71-72</w:t>
            </w:r>
          </w:p>
        </w:tc>
        <w:tc>
          <w:tcPr>
            <w:tcW w:w="0" w:type="auto"/>
            <w:tcBorders>
              <w:top w:val="single" w:sz="12" w:space="0" w:color="auto"/>
              <w:left w:val="single" w:sz="12" w:space="0" w:color="auto"/>
              <w:right w:val="single" w:sz="12" w:space="0" w:color="auto"/>
            </w:tcBorders>
            <w:shd w:val="clear" w:color="auto" w:fill="D9D9D9"/>
          </w:tcPr>
          <w:p w14:paraId="55A10F2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Locral</w:t>
            </w:r>
          </w:p>
        </w:tc>
        <w:tc>
          <w:tcPr>
            <w:tcW w:w="0" w:type="auto"/>
            <w:tcBorders>
              <w:top w:val="single" w:sz="12" w:space="0" w:color="auto"/>
              <w:left w:val="single" w:sz="12" w:space="0" w:color="auto"/>
              <w:right w:val="single" w:sz="12" w:space="0" w:color="auto"/>
            </w:tcBorders>
            <w:shd w:val="clear" w:color="auto" w:fill="D9D9D9"/>
          </w:tcPr>
          <w:p w14:paraId="1ECEB9B6"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Yuze</w:t>
            </w:r>
          </w:p>
        </w:tc>
        <w:tc>
          <w:tcPr>
            <w:tcW w:w="0" w:type="auto"/>
            <w:tcBorders>
              <w:top w:val="single" w:sz="12" w:space="0" w:color="auto"/>
              <w:left w:val="single" w:sz="12" w:space="0" w:color="auto"/>
              <w:right w:val="single" w:sz="12" w:space="0" w:color="auto"/>
            </w:tcBorders>
            <w:shd w:val="clear" w:color="auto" w:fill="D9D9D9"/>
          </w:tcPr>
          <w:p w14:paraId="7BB7489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Irnolo des montagnes</w:t>
            </w:r>
          </w:p>
        </w:tc>
        <w:tc>
          <w:tcPr>
            <w:tcW w:w="0" w:type="auto"/>
            <w:tcBorders>
              <w:top w:val="single" w:sz="12" w:space="0" w:color="auto"/>
              <w:left w:val="single" w:sz="12" w:space="0" w:color="auto"/>
              <w:right w:val="single" w:sz="12" w:space="0" w:color="auto"/>
            </w:tcBorders>
            <w:shd w:val="clear" w:color="auto" w:fill="D9D9D9"/>
          </w:tcPr>
          <w:p w14:paraId="4168C20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Ange</w:t>
            </w:r>
          </w:p>
        </w:tc>
        <w:tc>
          <w:tcPr>
            <w:tcW w:w="0" w:type="auto"/>
            <w:tcBorders>
              <w:top w:val="single" w:sz="12" w:space="0" w:color="auto"/>
              <w:left w:val="single" w:sz="12" w:space="0" w:color="auto"/>
              <w:right w:val="single" w:sz="12" w:space="0" w:color="auto"/>
            </w:tcBorders>
            <w:shd w:val="clear" w:color="auto" w:fill="D9D9D9"/>
          </w:tcPr>
          <w:p w14:paraId="6AE7E25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Roi Ancien</w:t>
            </w:r>
          </w:p>
        </w:tc>
      </w:tr>
      <w:tr w:rsidR="00C71F36" w:rsidRPr="00527E9E" w14:paraId="09363A1D" w14:textId="77777777" w:rsidTr="009E68CD">
        <w:tc>
          <w:tcPr>
            <w:tcW w:w="0" w:type="auto"/>
            <w:tcBorders>
              <w:left w:val="single" w:sz="12" w:space="0" w:color="auto"/>
              <w:right w:val="single" w:sz="12" w:space="0" w:color="auto"/>
            </w:tcBorders>
            <w:shd w:val="clear" w:color="auto" w:fill="D9D9D9"/>
          </w:tcPr>
          <w:p w14:paraId="1DEAD7BA" w14:textId="77777777" w:rsidR="00C71F36" w:rsidRPr="00527E9E" w:rsidRDefault="00C71F36" w:rsidP="00F223CF">
            <w:pPr>
              <w:jc w:val="center"/>
              <w:rPr>
                <w:sz w:val="16"/>
                <w:szCs w:val="16"/>
              </w:rPr>
            </w:pPr>
            <w:r w:rsidRPr="00527E9E">
              <w:rPr>
                <w:sz w:val="16"/>
                <w:szCs w:val="16"/>
              </w:rPr>
              <w:t>73-74</w:t>
            </w:r>
          </w:p>
        </w:tc>
        <w:tc>
          <w:tcPr>
            <w:tcW w:w="0" w:type="auto"/>
            <w:tcBorders>
              <w:left w:val="single" w:sz="12" w:space="0" w:color="auto"/>
              <w:right w:val="single" w:sz="12" w:space="0" w:color="auto"/>
            </w:tcBorders>
            <w:shd w:val="clear" w:color="auto" w:fill="D9D9D9"/>
          </w:tcPr>
          <w:p w14:paraId="5562B876"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Loup</w:t>
            </w:r>
          </w:p>
        </w:tc>
        <w:tc>
          <w:tcPr>
            <w:tcW w:w="0" w:type="auto"/>
            <w:tcBorders>
              <w:left w:val="single" w:sz="12" w:space="0" w:color="auto"/>
              <w:right w:val="single" w:sz="12" w:space="0" w:color="auto"/>
            </w:tcBorders>
            <w:shd w:val="clear" w:color="auto" w:fill="D9D9D9"/>
          </w:tcPr>
          <w:p w14:paraId="474B620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Nargias</w:t>
            </w:r>
          </w:p>
        </w:tc>
        <w:tc>
          <w:tcPr>
            <w:tcW w:w="0" w:type="auto"/>
            <w:tcBorders>
              <w:left w:val="single" w:sz="12" w:space="0" w:color="auto"/>
              <w:right w:val="single" w:sz="12" w:space="0" w:color="auto"/>
            </w:tcBorders>
            <w:shd w:val="clear" w:color="auto" w:fill="D9D9D9"/>
          </w:tcPr>
          <w:p w14:paraId="31FD8F1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Krakor</w:t>
            </w:r>
          </w:p>
        </w:tc>
        <w:tc>
          <w:tcPr>
            <w:tcW w:w="0" w:type="auto"/>
            <w:tcBorders>
              <w:left w:val="single" w:sz="12" w:space="0" w:color="auto"/>
              <w:right w:val="single" w:sz="12" w:space="0" w:color="auto"/>
            </w:tcBorders>
            <w:shd w:val="clear" w:color="auto" w:fill="D9D9D9"/>
          </w:tcPr>
          <w:p w14:paraId="67678E0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Baindsan</w:t>
            </w:r>
          </w:p>
        </w:tc>
        <w:tc>
          <w:tcPr>
            <w:tcW w:w="0" w:type="auto"/>
            <w:tcBorders>
              <w:left w:val="single" w:sz="12" w:space="0" w:color="auto"/>
              <w:right w:val="single" w:sz="12" w:space="0" w:color="auto"/>
            </w:tcBorders>
            <w:shd w:val="clear" w:color="auto" w:fill="D9D9D9"/>
          </w:tcPr>
          <w:p w14:paraId="0AC02AC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Seigneur des neiges</w:t>
            </w:r>
          </w:p>
        </w:tc>
      </w:tr>
      <w:tr w:rsidR="00C71F36" w:rsidRPr="00527E9E" w14:paraId="0B1A91F9" w14:textId="77777777" w:rsidTr="009E68CD">
        <w:tc>
          <w:tcPr>
            <w:tcW w:w="0" w:type="auto"/>
            <w:tcBorders>
              <w:left w:val="single" w:sz="12" w:space="0" w:color="auto"/>
              <w:right w:val="single" w:sz="12" w:space="0" w:color="auto"/>
            </w:tcBorders>
            <w:shd w:val="clear" w:color="auto" w:fill="D9D9D9"/>
          </w:tcPr>
          <w:p w14:paraId="00601CE4" w14:textId="77777777" w:rsidR="00C71F36" w:rsidRPr="00527E9E" w:rsidRDefault="00C71F36" w:rsidP="00F223CF">
            <w:pPr>
              <w:jc w:val="center"/>
              <w:rPr>
                <w:sz w:val="16"/>
                <w:szCs w:val="16"/>
              </w:rPr>
            </w:pPr>
            <w:r w:rsidRPr="00527E9E">
              <w:rPr>
                <w:sz w:val="16"/>
                <w:szCs w:val="16"/>
              </w:rPr>
              <w:t>75-76</w:t>
            </w:r>
          </w:p>
        </w:tc>
        <w:tc>
          <w:tcPr>
            <w:tcW w:w="0" w:type="auto"/>
            <w:tcBorders>
              <w:left w:val="single" w:sz="12" w:space="0" w:color="auto"/>
              <w:right w:val="single" w:sz="12" w:space="0" w:color="auto"/>
            </w:tcBorders>
            <w:shd w:val="clear" w:color="auto" w:fill="D9D9D9"/>
          </w:tcPr>
          <w:p w14:paraId="02410CB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Mule</w:t>
            </w:r>
          </w:p>
        </w:tc>
        <w:tc>
          <w:tcPr>
            <w:tcW w:w="0" w:type="auto"/>
            <w:tcBorders>
              <w:left w:val="single" w:sz="12" w:space="0" w:color="auto"/>
              <w:right w:val="single" w:sz="12" w:space="0" w:color="auto"/>
            </w:tcBorders>
            <w:shd w:val="clear" w:color="auto" w:fill="D9D9D9"/>
          </w:tcPr>
          <w:p w14:paraId="14911FE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Ragnée</w:t>
            </w:r>
          </w:p>
        </w:tc>
        <w:tc>
          <w:tcPr>
            <w:tcW w:w="0" w:type="auto"/>
            <w:tcBorders>
              <w:left w:val="single" w:sz="12" w:space="0" w:color="auto"/>
              <w:right w:val="single" w:sz="12" w:space="0" w:color="auto"/>
            </w:tcBorders>
            <w:shd w:val="clear" w:color="auto" w:fill="D9D9D9"/>
          </w:tcPr>
          <w:p w14:paraId="1E8084F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Liche</w:t>
            </w:r>
          </w:p>
        </w:tc>
        <w:tc>
          <w:tcPr>
            <w:tcW w:w="0" w:type="auto"/>
            <w:tcBorders>
              <w:left w:val="single" w:sz="12" w:space="0" w:color="auto"/>
              <w:right w:val="single" w:sz="12" w:space="0" w:color="auto"/>
            </w:tcBorders>
            <w:shd w:val="clear" w:color="auto" w:fill="D9D9D9"/>
          </w:tcPr>
          <w:p w14:paraId="437AD9C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Chiméara</w:t>
            </w:r>
          </w:p>
        </w:tc>
        <w:tc>
          <w:tcPr>
            <w:tcW w:w="0" w:type="auto"/>
            <w:tcBorders>
              <w:left w:val="single" w:sz="12" w:space="0" w:color="auto"/>
              <w:right w:val="single" w:sz="12" w:space="0" w:color="auto"/>
            </w:tcBorders>
            <w:shd w:val="clear" w:color="auto" w:fill="D9D9D9"/>
          </w:tcPr>
          <w:p w14:paraId="5B0287A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Tentacularin</w:t>
            </w:r>
          </w:p>
        </w:tc>
      </w:tr>
      <w:tr w:rsidR="00C71F36" w:rsidRPr="00527E9E" w14:paraId="45F2BA2A" w14:textId="77777777" w:rsidTr="009E68CD">
        <w:tc>
          <w:tcPr>
            <w:tcW w:w="0" w:type="auto"/>
            <w:tcBorders>
              <w:left w:val="single" w:sz="12" w:space="0" w:color="auto"/>
              <w:right w:val="single" w:sz="12" w:space="0" w:color="auto"/>
            </w:tcBorders>
            <w:shd w:val="clear" w:color="auto" w:fill="D9D9D9"/>
          </w:tcPr>
          <w:p w14:paraId="155EA672" w14:textId="77777777" w:rsidR="00C71F36" w:rsidRPr="00527E9E" w:rsidRDefault="00C71F36" w:rsidP="00F223CF">
            <w:pPr>
              <w:jc w:val="center"/>
              <w:rPr>
                <w:sz w:val="16"/>
                <w:szCs w:val="16"/>
              </w:rPr>
            </w:pPr>
            <w:r w:rsidRPr="00527E9E">
              <w:rPr>
                <w:sz w:val="16"/>
                <w:szCs w:val="16"/>
              </w:rPr>
              <w:t>77-78</w:t>
            </w:r>
          </w:p>
        </w:tc>
        <w:tc>
          <w:tcPr>
            <w:tcW w:w="0" w:type="auto"/>
            <w:tcBorders>
              <w:left w:val="single" w:sz="12" w:space="0" w:color="auto"/>
              <w:right w:val="single" w:sz="12" w:space="0" w:color="auto"/>
            </w:tcBorders>
            <w:shd w:val="clear" w:color="auto" w:fill="D9D9D9"/>
          </w:tcPr>
          <w:p w14:paraId="6B24249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Ombre des forêts</w:t>
            </w:r>
          </w:p>
        </w:tc>
        <w:tc>
          <w:tcPr>
            <w:tcW w:w="0" w:type="auto"/>
            <w:tcBorders>
              <w:left w:val="single" w:sz="12" w:space="0" w:color="auto"/>
              <w:right w:val="single" w:sz="12" w:space="0" w:color="auto"/>
            </w:tcBorders>
            <w:shd w:val="clear" w:color="auto" w:fill="D9D9D9"/>
          </w:tcPr>
          <w:p w14:paraId="649D02D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Lyrch</w:t>
            </w:r>
          </w:p>
        </w:tc>
        <w:tc>
          <w:tcPr>
            <w:tcW w:w="0" w:type="auto"/>
            <w:tcBorders>
              <w:left w:val="single" w:sz="12" w:space="0" w:color="auto"/>
              <w:right w:val="single" w:sz="12" w:space="0" w:color="auto"/>
            </w:tcBorders>
            <w:shd w:val="clear" w:color="auto" w:fill="D9D9D9"/>
          </w:tcPr>
          <w:p w14:paraId="76828BF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Naag</w:t>
            </w:r>
          </w:p>
        </w:tc>
        <w:tc>
          <w:tcPr>
            <w:tcW w:w="0" w:type="auto"/>
            <w:tcBorders>
              <w:left w:val="single" w:sz="12" w:space="0" w:color="auto"/>
              <w:right w:val="single" w:sz="12" w:space="0" w:color="auto"/>
            </w:tcBorders>
            <w:shd w:val="clear" w:color="auto" w:fill="D9D9D9"/>
          </w:tcPr>
          <w:p w14:paraId="09400309"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Démon des brumes</w:t>
            </w:r>
          </w:p>
        </w:tc>
        <w:tc>
          <w:tcPr>
            <w:tcW w:w="0" w:type="auto"/>
            <w:tcBorders>
              <w:left w:val="single" w:sz="12" w:space="0" w:color="auto"/>
              <w:right w:val="single" w:sz="12" w:space="0" w:color="auto"/>
            </w:tcBorders>
            <w:shd w:val="clear" w:color="auto" w:fill="D9D9D9"/>
          </w:tcPr>
          <w:p w14:paraId="77C11941"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Tuemort</w:t>
            </w:r>
          </w:p>
        </w:tc>
      </w:tr>
      <w:tr w:rsidR="00C71F36" w:rsidRPr="00527E9E" w14:paraId="666E3C28" w14:textId="77777777" w:rsidTr="009E68CD">
        <w:tc>
          <w:tcPr>
            <w:tcW w:w="0" w:type="auto"/>
            <w:tcBorders>
              <w:left w:val="single" w:sz="12" w:space="0" w:color="auto"/>
              <w:right w:val="single" w:sz="12" w:space="0" w:color="auto"/>
            </w:tcBorders>
            <w:shd w:val="clear" w:color="auto" w:fill="D9D9D9"/>
          </w:tcPr>
          <w:p w14:paraId="0BDCB84D" w14:textId="77777777" w:rsidR="00C71F36" w:rsidRPr="00527E9E" w:rsidRDefault="00C71F36" w:rsidP="00F223CF">
            <w:pPr>
              <w:jc w:val="center"/>
              <w:rPr>
                <w:sz w:val="16"/>
                <w:szCs w:val="16"/>
              </w:rPr>
            </w:pPr>
            <w:r w:rsidRPr="00527E9E">
              <w:rPr>
                <w:sz w:val="16"/>
                <w:szCs w:val="16"/>
              </w:rPr>
              <w:t>79-80</w:t>
            </w:r>
          </w:p>
        </w:tc>
        <w:tc>
          <w:tcPr>
            <w:tcW w:w="0" w:type="auto"/>
            <w:tcBorders>
              <w:left w:val="single" w:sz="12" w:space="0" w:color="auto"/>
              <w:right w:val="single" w:sz="12" w:space="0" w:color="auto"/>
            </w:tcBorders>
            <w:shd w:val="clear" w:color="auto" w:fill="D9D9D9"/>
          </w:tcPr>
          <w:p w14:paraId="2D9709B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Rarnoin</w:t>
            </w:r>
          </w:p>
        </w:tc>
        <w:tc>
          <w:tcPr>
            <w:tcW w:w="0" w:type="auto"/>
            <w:tcBorders>
              <w:left w:val="single" w:sz="12" w:space="0" w:color="auto"/>
              <w:right w:val="single" w:sz="12" w:space="0" w:color="auto"/>
            </w:tcBorders>
            <w:shd w:val="clear" w:color="auto" w:fill="D9D9D9"/>
          </w:tcPr>
          <w:p w14:paraId="165B62C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Minotaure</w:t>
            </w:r>
          </w:p>
        </w:tc>
        <w:tc>
          <w:tcPr>
            <w:tcW w:w="0" w:type="auto"/>
            <w:tcBorders>
              <w:left w:val="single" w:sz="12" w:space="0" w:color="auto"/>
              <w:right w:val="single" w:sz="12" w:space="0" w:color="auto"/>
            </w:tcBorders>
            <w:shd w:val="clear" w:color="auto" w:fill="D9D9D9"/>
          </w:tcPr>
          <w:p w14:paraId="4AE85A5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Nain de bes</w:t>
            </w:r>
          </w:p>
        </w:tc>
        <w:tc>
          <w:tcPr>
            <w:tcW w:w="0" w:type="auto"/>
            <w:tcBorders>
              <w:left w:val="single" w:sz="12" w:space="0" w:color="auto"/>
              <w:right w:val="single" w:sz="12" w:space="0" w:color="auto"/>
            </w:tcBorders>
            <w:shd w:val="clear" w:color="auto" w:fill="D9D9D9"/>
          </w:tcPr>
          <w:p w14:paraId="4EDE4F0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Démon des terres</w:t>
            </w:r>
          </w:p>
        </w:tc>
        <w:tc>
          <w:tcPr>
            <w:tcW w:w="0" w:type="auto"/>
            <w:tcBorders>
              <w:left w:val="single" w:sz="12" w:space="0" w:color="auto"/>
              <w:right w:val="single" w:sz="12" w:space="0" w:color="auto"/>
            </w:tcBorders>
            <w:shd w:val="clear" w:color="auto" w:fill="D9D9D9"/>
          </w:tcPr>
          <w:p w14:paraId="418A01A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Ange d'horas</w:t>
            </w:r>
          </w:p>
        </w:tc>
      </w:tr>
      <w:tr w:rsidR="00C71F36" w:rsidRPr="00527E9E" w14:paraId="11DC2E75" w14:textId="77777777" w:rsidTr="009E68CD">
        <w:tc>
          <w:tcPr>
            <w:tcW w:w="0" w:type="auto"/>
            <w:tcBorders>
              <w:left w:val="single" w:sz="12" w:space="0" w:color="auto"/>
              <w:right w:val="single" w:sz="12" w:space="0" w:color="auto"/>
            </w:tcBorders>
            <w:shd w:val="clear" w:color="auto" w:fill="D9D9D9"/>
          </w:tcPr>
          <w:p w14:paraId="2E06B83A" w14:textId="77777777" w:rsidR="00C71F36" w:rsidRPr="00527E9E" w:rsidRDefault="00C71F36" w:rsidP="00F223CF">
            <w:pPr>
              <w:jc w:val="center"/>
              <w:rPr>
                <w:sz w:val="16"/>
                <w:szCs w:val="16"/>
              </w:rPr>
            </w:pPr>
            <w:r w:rsidRPr="00527E9E">
              <w:rPr>
                <w:sz w:val="16"/>
                <w:szCs w:val="16"/>
              </w:rPr>
              <w:t>81-82</w:t>
            </w:r>
          </w:p>
        </w:tc>
        <w:tc>
          <w:tcPr>
            <w:tcW w:w="0" w:type="auto"/>
            <w:tcBorders>
              <w:left w:val="single" w:sz="12" w:space="0" w:color="auto"/>
              <w:right w:val="single" w:sz="12" w:space="0" w:color="auto"/>
            </w:tcBorders>
            <w:shd w:val="clear" w:color="auto" w:fill="D9D9D9"/>
          </w:tcPr>
          <w:p w14:paraId="52D65FE9"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Sanglier éternel</w:t>
            </w:r>
          </w:p>
        </w:tc>
        <w:tc>
          <w:tcPr>
            <w:tcW w:w="0" w:type="auto"/>
            <w:tcBorders>
              <w:left w:val="single" w:sz="12" w:space="0" w:color="auto"/>
              <w:right w:val="single" w:sz="12" w:space="0" w:color="auto"/>
            </w:tcBorders>
            <w:shd w:val="clear" w:color="auto" w:fill="D9D9D9"/>
          </w:tcPr>
          <w:p w14:paraId="052A5B7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Dragon sauvage</w:t>
            </w:r>
          </w:p>
        </w:tc>
        <w:tc>
          <w:tcPr>
            <w:tcW w:w="0" w:type="auto"/>
            <w:tcBorders>
              <w:left w:val="single" w:sz="12" w:space="0" w:color="auto"/>
              <w:right w:val="single" w:sz="12" w:space="0" w:color="auto"/>
            </w:tcBorders>
            <w:shd w:val="clear" w:color="auto" w:fill="D9D9D9"/>
          </w:tcPr>
          <w:p w14:paraId="4504AF3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Nuage mort</w:t>
            </w:r>
          </w:p>
        </w:tc>
        <w:tc>
          <w:tcPr>
            <w:tcW w:w="0" w:type="auto"/>
            <w:tcBorders>
              <w:left w:val="single" w:sz="12" w:space="0" w:color="auto"/>
              <w:right w:val="single" w:sz="12" w:space="0" w:color="auto"/>
            </w:tcBorders>
            <w:shd w:val="clear" w:color="auto" w:fill="D9D9D9"/>
          </w:tcPr>
          <w:p w14:paraId="5FC1AA0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Enfant dragon</w:t>
            </w:r>
          </w:p>
        </w:tc>
        <w:tc>
          <w:tcPr>
            <w:tcW w:w="0" w:type="auto"/>
            <w:tcBorders>
              <w:left w:val="single" w:sz="12" w:space="0" w:color="auto"/>
              <w:right w:val="single" w:sz="12" w:space="0" w:color="auto"/>
            </w:tcBorders>
            <w:shd w:val="clear" w:color="auto" w:fill="D9D9D9"/>
          </w:tcPr>
          <w:p w14:paraId="23A5272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Gardien de sidh</w:t>
            </w:r>
          </w:p>
        </w:tc>
      </w:tr>
      <w:tr w:rsidR="00C71F36" w:rsidRPr="00527E9E" w14:paraId="34BC2BFC" w14:textId="77777777" w:rsidTr="009E68CD">
        <w:tc>
          <w:tcPr>
            <w:tcW w:w="0" w:type="auto"/>
            <w:tcBorders>
              <w:left w:val="single" w:sz="12" w:space="0" w:color="auto"/>
              <w:right w:val="single" w:sz="12" w:space="0" w:color="auto"/>
            </w:tcBorders>
            <w:shd w:val="clear" w:color="auto" w:fill="D9D9D9"/>
          </w:tcPr>
          <w:p w14:paraId="46EEFAD2" w14:textId="77777777" w:rsidR="00C71F36" w:rsidRPr="00527E9E" w:rsidRDefault="00C71F36" w:rsidP="00F223CF">
            <w:pPr>
              <w:jc w:val="center"/>
              <w:rPr>
                <w:sz w:val="16"/>
                <w:szCs w:val="16"/>
              </w:rPr>
            </w:pPr>
            <w:r w:rsidRPr="00527E9E">
              <w:rPr>
                <w:sz w:val="16"/>
                <w:szCs w:val="16"/>
              </w:rPr>
              <w:t>83-84</w:t>
            </w:r>
          </w:p>
        </w:tc>
        <w:tc>
          <w:tcPr>
            <w:tcW w:w="0" w:type="auto"/>
            <w:tcBorders>
              <w:left w:val="single" w:sz="12" w:space="0" w:color="auto"/>
              <w:right w:val="single" w:sz="12" w:space="0" w:color="auto"/>
            </w:tcBorders>
            <w:shd w:val="clear" w:color="auto" w:fill="D9D9D9"/>
          </w:tcPr>
          <w:p w14:paraId="59192C9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Serpent des marais</w:t>
            </w:r>
          </w:p>
        </w:tc>
        <w:tc>
          <w:tcPr>
            <w:tcW w:w="0" w:type="auto"/>
            <w:tcBorders>
              <w:left w:val="single" w:sz="12" w:space="0" w:color="auto"/>
              <w:right w:val="single" w:sz="12" w:space="0" w:color="auto"/>
            </w:tcBorders>
            <w:shd w:val="clear" w:color="auto" w:fill="D9D9D9"/>
          </w:tcPr>
          <w:p w14:paraId="35D0A90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Irnolo des forêts</w:t>
            </w:r>
          </w:p>
        </w:tc>
        <w:tc>
          <w:tcPr>
            <w:tcW w:w="0" w:type="auto"/>
            <w:tcBorders>
              <w:left w:val="single" w:sz="12" w:space="0" w:color="auto"/>
              <w:right w:val="single" w:sz="12" w:space="0" w:color="auto"/>
            </w:tcBorders>
            <w:shd w:val="clear" w:color="auto" w:fill="D9D9D9"/>
          </w:tcPr>
          <w:p w14:paraId="20F2056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Singe-fou</w:t>
            </w:r>
          </w:p>
        </w:tc>
        <w:tc>
          <w:tcPr>
            <w:tcW w:w="0" w:type="auto"/>
            <w:tcBorders>
              <w:left w:val="single" w:sz="12" w:space="0" w:color="auto"/>
              <w:right w:val="single" w:sz="12" w:space="0" w:color="auto"/>
            </w:tcBorders>
            <w:shd w:val="clear" w:color="auto" w:fill="D9D9D9"/>
          </w:tcPr>
          <w:p w14:paraId="7FC71F2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Grantom des rocs</w:t>
            </w:r>
          </w:p>
        </w:tc>
        <w:tc>
          <w:tcPr>
            <w:tcW w:w="0" w:type="auto"/>
            <w:tcBorders>
              <w:left w:val="single" w:sz="12" w:space="0" w:color="auto"/>
              <w:right w:val="single" w:sz="12" w:space="0" w:color="auto"/>
            </w:tcBorders>
            <w:shd w:val="clear" w:color="auto" w:fill="D9D9D9"/>
          </w:tcPr>
          <w:p w14:paraId="1503255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Mont rage</w:t>
            </w:r>
          </w:p>
        </w:tc>
      </w:tr>
      <w:tr w:rsidR="00C71F36" w:rsidRPr="00527E9E" w14:paraId="5FAAD00B" w14:textId="77777777" w:rsidTr="009E68CD">
        <w:tc>
          <w:tcPr>
            <w:tcW w:w="0" w:type="auto"/>
            <w:tcBorders>
              <w:left w:val="single" w:sz="12" w:space="0" w:color="auto"/>
              <w:right w:val="single" w:sz="12" w:space="0" w:color="auto"/>
            </w:tcBorders>
            <w:shd w:val="clear" w:color="auto" w:fill="D9D9D9"/>
          </w:tcPr>
          <w:p w14:paraId="31F030EC" w14:textId="77777777" w:rsidR="00C71F36" w:rsidRPr="00527E9E" w:rsidRDefault="00C71F36" w:rsidP="00F223CF">
            <w:pPr>
              <w:jc w:val="center"/>
              <w:rPr>
                <w:sz w:val="16"/>
                <w:szCs w:val="16"/>
              </w:rPr>
            </w:pPr>
            <w:r w:rsidRPr="00527E9E">
              <w:rPr>
                <w:sz w:val="16"/>
                <w:szCs w:val="16"/>
              </w:rPr>
              <w:t>85-86</w:t>
            </w:r>
          </w:p>
        </w:tc>
        <w:tc>
          <w:tcPr>
            <w:tcW w:w="0" w:type="auto"/>
            <w:tcBorders>
              <w:left w:val="single" w:sz="12" w:space="0" w:color="auto"/>
              <w:right w:val="single" w:sz="12" w:space="0" w:color="auto"/>
            </w:tcBorders>
            <w:shd w:val="clear" w:color="auto" w:fill="D9D9D9"/>
          </w:tcPr>
          <w:p w14:paraId="6691A76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Âne</w:t>
            </w:r>
          </w:p>
        </w:tc>
        <w:tc>
          <w:tcPr>
            <w:tcW w:w="0" w:type="auto"/>
            <w:tcBorders>
              <w:left w:val="single" w:sz="12" w:space="0" w:color="auto"/>
              <w:right w:val="single" w:sz="12" w:space="0" w:color="auto"/>
            </w:tcBorders>
            <w:shd w:val="clear" w:color="auto" w:fill="D9D9D9"/>
          </w:tcPr>
          <w:p w14:paraId="7CD0C45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Grizzly</w:t>
            </w:r>
          </w:p>
        </w:tc>
        <w:tc>
          <w:tcPr>
            <w:tcW w:w="0" w:type="auto"/>
            <w:tcBorders>
              <w:left w:val="single" w:sz="12" w:space="0" w:color="auto"/>
              <w:right w:val="single" w:sz="12" w:space="0" w:color="auto"/>
            </w:tcBorders>
            <w:shd w:val="clear" w:color="auto" w:fill="D9D9D9"/>
          </w:tcPr>
          <w:p w14:paraId="7008D28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Sirpent-ondine-baleir</w:t>
            </w:r>
          </w:p>
        </w:tc>
        <w:tc>
          <w:tcPr>
            <w:tcW w:w="0" w:type="auto"/>
            <w:tcBorders>
              <w:left w:val="single" w:sz="12" w:space="0" w:color="auto"/>
              <w:right w:val="single" w:sz="12" w:space="0" w:color="auto"/>
            </w:tcBorders>
            <w:shd w:val="clear" w:color="auto" w:fill="D9D9D9"/>
          </w:tcPr>
          <w:p w14:paraId="1D80B925"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Kramor</w:t>
            </w:r>
          </w:p>
        </w:tc>
        <w:tc>
          <w:tcPr>
            <w:tcW w:w="0" w:type="auto"/>
            <w:tcBorders>
              <w:left w:val="single" w:sz="12" w:space="0" w:color="auto"/>
              <w:right w:val="single" w:sz="12" w:space="0" w:color="auto"/>
            </w:tcBorders>
            <w:shd w:val="clear" w:color="auto" w:fill="D9D9D9"/>
          </w:tcPr>
          <w:p w14:paraId="6E4B73EA"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Robe sans âme</w:t>
            </w:r>
          </w:p>
        </w:tc>
      </w:tr>
      <w:tr w:rsidR="00C71F36" w:rsidRPr="00527E9E" w14:paraId="3075C3BB" w14:textId="77777777" w:rsidTr="009E68CD">
        <w:tc>
          <w:tcPr>
            <w:tcW w:w="0" w:type="auto"/>
            <w:tcBorders>
              <w:left w:val="single" w:sz="12" w:space="0" w:color="auto"/>
              <w:right w:val="single" w:sz="12" w:space="0" w:color="auto"/>
            </w:tcBorders>
            <w:shd w:val="clear" w:color="auto" w:fill="D9D9D9"/>
          </w:tcPr>
          <w:p w14:paraId="36FC0F89" w14:textId="77777777" w:rsidR="00C71F36" w:rsidRPr="00527E9E" w:rsidRDefault="00C71F36" w:rsidP="00F223CF">
            <w:pPr>
              <w:jc w:val="center"/>
              <w:rPr>
                <w:sz w:val="16"/>
                <w:szCs w:val="16"/>
              </w:rPr>
            </w:pPr>
            <w:r w:rsidRPr="00527E9E">
              <w:rPr>
                <w:sz w:val="16"/>
                <w:szCs w:val="16"/>
              </w:rPr>
              <w:t>87-88</w:t>
            </w:r>
          </w:p>
        </w:tc>
        <w:tc>
          <w:tcPr>
            <w:tcW w:w="0" w:type="auto"/>
            <w:tcBorders>
              <w:left w:val="single" w:sz="12" w:space="0" w:color="auto"/>
              <w:right w:val="single" w:sz="12" w:space="0" w:color="auto"/>
            </w:tcBorders>
            <w:shd w:val="clear" w:color="auto" w:fill="D9D9D9"/>
          </w:tcPr>
          <w:p w14:paraId="7EECD6E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Belette rouge</w:t>
            </w:r>
          </w:p>
        </w:tc>
        <w:tc>
          <w:tcPr>
            <w:tcW w:w="0" w:type="auto"/>
            <w:tcBorders>
              <w:left w:val="single" w:sz="12" w:space="0" w:color="auto"/>
              <w:right w:val="single" w:sz="12" w:space="0" w:color="auto"/>
            </w:tcBorders>
            <w:shd w:val="clear" w:color="auto" w:fill="D9D9D9"/>
          </w:tcPr>
          <w:p w14:paraId="5EFE525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Moinange</w:t>
            </w:r>
          </w:p>
        </w:tc>
        <w:tc>
          <w:tcPr>
            <w:tcW w:w="0" w:type="auto"/>
            <w:tcBorders>
              <w:left w:val="single" w:sz="12" w:space="0" w:color="auto"/>
              <w:right w:val="single" w:sz="12" w:space="0" w:color="auto"/>
            </w:tcBorders>
            <w:shd w:val="clear" w:color="auto" w:fill="D9D9D9"/>
          </w:tcPr>
          <w:p w14:paraId="5DA97A0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Taureau vert</w:t>
            </w:r>
          </w:p>
        </w:tc>
        <w:tc>
          <w:tcPr>
            <w:tcW w:w="0" w:type="auto"/>
            <w:tcBorders>
              <w:left w:val="single" w:sz="12" w:space="0" w:color="auto"/>
              <w:right w:val="single" w:sz="12" w:space="0" w:color="auto"/>
            </w:tcBorders>
            <w:shd w:val="clear" w:color="auto" w:fill="D9D9D9"/>
          </w:tcPr>
          <w:p w14:paraId="49BBD8C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Lamante</w:t>
            </w:r>
          </w:p>
        </w:tc>
        <w:tc>
          <w:tcPr>
            <w:tcW w:w="0" w:type="auto"/>
            <w:tcBorders>
              <w:left w:val="single" w:sz="12" w:space="0" w:color="auto"/>
              <w:right w:val="single" w:sz="12" w:space="0" w:color="auto"/>
            </w:tcBorders>
            <w:shd w:val="clear" w:color="auto" w:fill="D9D9D9"/>
          </w:tcPr>
          <w:p w14:paraId="46792463"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Serpent vase</w:t>
            </w:r>
          </w:p>
        </w:tc>
      </w:tr>
      <w:tr w:rsidR="00C71F36" w:rsidRPr="00527E9E" w14:paraId="03671ED2" w14:textId="77777777" w:rsidTr="009E68CD">
        <w:tc>
          <w:tcPr>
            <w:tcW w:w="0" w:type="auto"/>
            <w:tcBorders>
              <w:left w:val="single" w:sz="12" w:space="0" w:color="auto"/>
              <w:bottom w:val="single" w:sz="12" w:space="0" w:color="auto"/>
              <w:right w:val="single" w:sz="12" w:space="0" w:color="auto"/>
            </w:tcBorders>
            <w:shd w:val="clear" w:color="auto" w:fill="D9D9D9"/>
          </w:tcPr>
          <w:p w14:paraId="30E2A7A3" w14:textId="77777777" w:rsidR="00C71F36" w:rsidRPr="00527E9E" w:rsidRDefault="00C71F36" w:rsidP="00F223CF">
            <w:pPr>
              <w:jc w:val="center"/>
              <w:rPr>
                <w:sz w:val="16"/>
                <w:szCs w:val="16"/>
              </w:rPr>
            </w:pPr>
            <w:r w:rsidRPr="00527E9E">
              <w:rPr>
                <w:sz w:val="16"/>
                <w:szCs w:val="16"/>
              </w:rPr>
              <w:t>89-90</w:t>
            </w:r>
          </w:p>
        </w:tc>
        <w:tc>
          <w:tcPr>
            <w:tcW w:w="0" w:type="auto"/>
            <w:tcBorders>
              <w:left w:val="single" w:sz="12" w:space="0" w:color="auto"/>
              <w:bottom w:val="single" w:sz="12" w:space="0" w:color="auto"/>
              <w:right w:val="single" w:sz="12" w:space="0" w:color="auto"/>
            </w:tcBorders>
            <w:shd w:val="clear" w:color="auto" w:fill="D9D9D9"/>
          </w:tcPr>
          <w:p w14:paraId="0245F5B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Buffle</w:t>
            </w:r>
          </w:p>
        </w:tc>
        <w:tc>
          <w:tcPr>
            <w:tcW w:w="0" w:type="auto"/>
            <w:tcBorders>
              <w:left w:val="single" w:sz="12" w:space="0" w:color="auto"/>
              <w:bottom w:val="single" w:sz="12" w:space="0" w:color="auto"/>
              <w:right w:val="single" w:sz="12" w:space="0" w:color="auto"/>
            </w:tcBorders>
            <w:shd w:val="clear" w:color="auto" w:fill="D9D9D9"/>
          </w:tcPr>
          <w:p w14:paraId="50F0AE6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Chasseresse</w:t>
            </w:r>
          </w:p>
        </w:tc>
        <w:tc>
          <w:tcPr>
            <w:tcW w:w="0" w:type="auto"/>
            <w:tcBorders>
              <w:left w:val="single" w:sz="12" w:space="0" w:color="auto"/>
              <w:bottom w:val="single" w:sz="12" w:space="0" w:color="auto"/>
              <w:right w:val="single" w:sz="12" w:space="0" w:color="auto"/>
            </w:tcBorders>
            <w:shd w:val="clear" w:color="auto" w:fill="D9D9D9"/>
          </w:tcPr>
          <w:p w14:paraId="3C60348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Vamp</w:t>
            </w:r>
          </w:p>
        </w:tc>
        <w:tc>
          <w:tcPr>
            <w:tcW w:w="0" w:type="auto"/>
            <w:tcBorders>
              <w:left w:val="single" w:sz="12" w:space="0" w:color="auto"/>
              <w:bottom w:val="single" w:sz="12" w:space="0" w:color="auto"/>
              <w:right w:val="single" w:sz="12" w:space="0" w:color="auto"/>
            </w:tcBorders>
            <w:shd w:val="clear" w:color="auto" w:fill="D9D9D9"/>
          </w:tcPr>
          <w:p w14:paraId="51CB56D0"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Lame éternelle</w:t>
            </w:r>
          </w:p>
        </w:tc>
        <w:tc>
          <w:tcPr>
            <w:tcW w:w="0" w:type="auto"/>
            <w:tcBorders>
              <w:left w:val="single" w:sz="12" w:space="0" w:color="auto"/>
              <w:bottom w:val="single" w:sz="12" w:space="0" w:color="auto"/>
              <w:right w:val="single" w:sz="12" w:space="0" w:color="auto"/>
            </w:tcBorders>
            <w:shd w:val="clear" w:color="auto" w:fill="D9D9D9"/>
          </w:tcPr>
          <w:p w14:paraId="00CE3F82"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Dragon</w:t>
            </w:r>
          </w:p>
        </w:tc>
      </w:tr>
      <w:tr w:rsidR="00C71F36" w:rsidRPr="00527E9E" w14:paraId="3A017F16" w14:textId="77777777" w:rsidTr="009E68CD">
        <w:tc>
          <w:tcPr>
            <w:tcW w:w="0" w:type="auto"/>
            <w:tcBorders>
              <w:top w:val="single" w:sz="12" w:space="0" w:color="auto"/>
              <w:left w:val="single" w:sz="12" w:space="0" w:color="auto"/>
              <w:right w:val="single" w:sz="12" w:space="0" w:color="auto"/>
            </w:tcBorders>
            <w:shd w:val="clear" w:color="auto" w:fill="C0C0C0"/>
          </w:tcPr>
          <w:p w14:paraId="2616016F" w14:textId="77777777" w:rsidR="00C71F36" w:rsidRPr="00527E9E" w:rsidRDefault="00C71F36" w:rsidP="00F223CF">
            <w:pPr>
              <w:jc w:val="center"/>
              <w:rPr>
                <w:sz w:val="16"/>
                <w:szCs w:val="16"/>
              </w:rPr>
            </w:pPr>
            <w:r w:rsidRPr="00527E9E">
              <w:rPr>
                <w:sz w:val="16"/>
                <w:szCs w:val="16"/>
              </w:rPr>
              <w:t>91</w:t>
            </w:r>
          </w:p>
        </w:tc>
        <w:tc>
          <w:tcPr>
            <w:tcW w:w="0" w:type="auto"/>
            <w:tcBorders>
              <w:top w:val="single" w:sz="12" w:space="0" w:color="auto"/>
              <w:left w:val="single" w:sz="12" w:space="0" w:color="auto"/>
              <w:right w:val="single" w:sz="12" w:space="0" w:color="auto"/>
            </w:tcBorders>
            <w:shd w:val="clear" w:color="auto" w:fill="C0C0C0"/>
          </w:tcPr>
          <w:p w14:paraId="3541C59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Cheval de trait</w:t>
            </w:r>
          </w:p>
        </w:tc>
        <w:tc>
          <w:tcPr>
            <w:tcW w:w="0" w:type="auto"/>
            <w:tcBorders>
              <w:top w:val="single" w:sz="12" w:space="0" w:color="auto"/>
              <w:left w:val="single" w:sz="12" w:space="0" w:color="auto"/>
              <w:right w:val="single" w:sz="12" w:space="0" w:color="auto"/>
            </w:tcBorders>
            <w:shd w:val="clear" w:color="auto" w:fill="C0C0C0"/>
          </w:tcPr>
          <w:p w14:paraId="374515B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Loup des ombres</w:t>
            </w:r>
          </w:p>
        </w:tc>
        <w:tc>
          <w:tcPr>
            <w:tcW w:w="0" w:type="auto"/>
            <w:tcBorders>
              <w:top w:val="single" w:sz="12" w:space="0" w:color="auto"/>
              <w:left w:val="single" w:sz="12" w:space="0" w:color="auto"/>
              <w:right w:val="single" w:sz="12" w:space="0" w:color="auto"/>
            </w:tcBorders>
            <w:shd w:val="clear" w:color="auto" w:fill="C0C0C0"/>
          </w:tcPr>
          <w:p w14:paraId="705FF5D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Centaure</w:t>
            </w:r>
          </w:p>
        </w:tc>
        <w:tc>
          <w:tcPr>
            <w:tcW w:w="0" w:type="auto"/>
            <w:tcBorders>
              <w:top w:val="single" w:sz="12" w:space="0" w:color="auto"/>
              <w:left w:val="single" w:sz="12" w:space="0" w:color="auto"/>
              <w:right w:val="single" w:sz="12" w:space="0" w:color="auto"/>
            </w:tcBorders>
            <w:shd w:val="clear" w:color="auto" w:fill="C0C0C0"/>
          </w:tcPr>
          <w:p w14:paraId="2C67637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Serpent d'eldor</w:t>
            </w:r>
          </w:p>
        </w:tc>
        <w:tc>
          <w:tcPr>
            <w:tcW w:w="0" w:type="auto"/>
            <w:tcBorders>
              <w:top w:val="single" w:sz="12" w:space="0" w:color="auto"/>
              <w:left w:val="single" w:sz="12" w:space="0" w:color="auto"/>
              <w:right w:val="single" w:sz="12" w:space="0" w:color="auto"/>
            </w:tcBorders>
            <w:shd w:val="clear" w:color="auto" w:fill="C0C0C0"/>
          </w:tcPr>
          <w:p w14:paraId="1560B4B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Grantom des glaces</w:t>
            </w:r>
          </w:p>
        </w:tc>
      </w:tr>
      <w:tr w:rsidR="00C71F36" w:rsidRPr="00527E9E" w14:paraId="3C4DB381" w14:textId="77777777" w:rsidTr="009E68CD">
        <w:tc>
          <w:tcPr>
            <w:tcW w:w="0" w:type="auto"/>
            <w:tcBorders>
              <w:left w:val="single" w:sz="12" w:space="0" w:color="auto"/>
              <w:right w:val="single" w:sz="12" w:space="0" w:color="auto"/>
            </w:tcBorders>
            <w:shd w:val="clear" w:color="auto" w:fill="C0C0C0"/>
          </w:tcPr>
          <w:p w14:paraId="66754814" w14:textId="77777777" w:rsidR="00C71F36" w:rsidRPr="00527E9E" w:rsidRDefault="00C71F36" w:rsidP="00F223CF">
            <w:pPr>
              <w:jc w:val="center"/>
              <w:rPr>
                <w:sz w:val="16"/>
                <w:szCs w:val="16"/>
              </w:rPr>
            </w:pPr>
            <w:r w:rsidRPr="00527E9E">
              <w:rPr>
                <w:sz w:val="16"/>
                <w:szCs w:val="16"/>
              </w:rPr>
              <w:t>92</w:t>
            </w:r>
          </w:p>
        </w:tc>
        <w:tc>
          <w:tcPr>
            <w:tcW w:w="0" w:type="auto"/>
            <w:tcBorders>
              <w:left w:val="single" w:sz="12" w:space="0" w:color="auto"/>
              <w:right w:val="single" w:sz="12" w:space="0" w:color="auto"/>
            </w:tcBorders>
            <w:shd w:val="clear" w:color="auto" w:fill="C0C0C0"/>
          </w:tcPr>
          <w:p w14:paraId="3C5B265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Chiencha</w:t>
            </w:r>
          </w:p>
        </w:tc>
        <w:tc>
          <w:tcPr>
            <w:tcW w:w="0" w:type="auto"/>
            <w:tcBorders>
              <w:left w:val="single" w:sz="12" w:space="0" w:color="auto"/>
              <w:right w:val="single" w:sz="12" w:space="0" w:color="auto"/>
            </w:tcBorders>
            <w:shd w:val="clear" w:color="auto" w:fill="C0C0C0"/>
          </w:tcPr>
          <w:p w14:paraId="0FDADA35"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Princesse des bois</w:t>
            </w:r>
          </w:p>
        </w:tc>
        <w:tc>
          <w:tcPr>
            <w:tcW w:w="0" w:type="auto"/>
            <w:tcBorders>
              <w:left w:val="single" w:sz="12" w:space="0" w:color="auto"/>
              <w:right w:val="single" w:sz="12" w:space="0" w:color="auto"/>
            </w:tcBorders>
            <w:shd w:val="clear" w:color="auto" w:fill="C0C0C0"/>
          </w:tcPr>
          <w:p w14:paraId="59F1EDBB"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Cheval féérique</w:t>
            </w:r>
          </w:p>
        </w:tc>
        <w:tc>
          <w:tcPr>
            <w:tcW w:w="0" w:type="auto"/>
            <w:tcBorders>
              <w:left w:val="single" w:sz="12" w:space="0" w:color="auto"/>
              <w:right w:val="single" w:sz="12" w:space="0" w:color="auto"/>
            </w:tcBorders>
            <w:shd w:val="clear" w:color="auto" w:fill="C0C0C0"/>
          </w:tcPr>
          <w:p w14:paraId="313A0DE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Torcheur</w:t>
            </w:r>
          </w:p>
        </w:tc>
        <w:tc>
          <w:tcPr>
            <w:tcW w:w="0" w:type="auto"/>
            <w:tcBorders>
              <w:left w:val="single" w:sz="12" w:space="0" w:color="auto"/>
              <w:right w:val="single" w:sz="12" w:space="0" w:color="auto"/>
            </w:tcBorders>
            <w:shd w:val="clear" w:color="auto" w:fill="C0C0C0"/>
          </w:tcPr>
          <w:p w14:paraId="1B343122"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Lueur sainte</w:t>
            </w:r>
          </w:p>
        </w:tc>
      </w:tr>
      <w:tr w:rsidR="00C71F36" w:rsidRPr="00527E9E" w14:paraId="7E439B6B" w14:textId="77777777" w:rsidTr="009E68CD">
        <w:tc>
          <w:tcPr>
            <w:tcW w:w="0" w:type="auto"/>
            <w:tcBorders>
              <w:left w:val="single" w:sz="12" w:space="0" w:color="auto"/>
              <w:right w:val="single" w:sz="12" w:space="0" w:color="auto"/>
            </w:tcBorders>
            <w:shd w:val="clear" w:color="auto" w:fill="C0C0C0"/>
          </w:tcPr>
          <w:p w14:paraId="0BEC20A7" w14:textId="77777777" w:rsidR="00C71F36" w:rsidRPr="00527E9E" w:rsidRDefault="00C71F36" w:rsidP="00F223CF">
            <w:pPr>
              <w:jc w:val="center"/>
              <w:rPr>
                <w:sz w:val="16"/>
                <w:szCs w:val="16"/>
              </w:rPr>
            </w:pPr>
            <w:r w:rsidRPr="00527E9E">
              <w:rPr>
                <w:sz w:val="16"/>
                <w:szCs w:val="16"/>
              </w:rPr>
              <w:t>93</w:t>
            </w:r>
          </w:p>
        </w:tc>
        <w:tc>
          <w:tcPr>
            <w:tcW w:w="0" w:type="auto"/>
            <w:tcBorders>
              <w:left w:val="single" w:sz="12" w:space="0" w:color="auto"/>
              <w:right w:val="single" w:sz="12" w:space="0" w:color="auto"/>
            </w:tcBorders>
            <w:shd w:val="clear" w:color="auto" w:fill="C0C0C0"/>
          </w:tcPr>
          <w:p w14:paraId="7CAD5066"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Esprit malin</w:t>
            </w:r>
          </w:p>
        </w:tc>
        <w:tc>
          <w:tcPr>
            <w:tcW w:w="0" w:type="auto"/>
            <w:tcBorders>
              <w:left w:val="single" w:sz="12" w:space="0" w:color="auto"/>
              <w:right w:val="single" w:sz="12" w:space="0" w:color="auto"/>
            </w:tcBorders>
            <w:shd w:val="clear" w:color="auto" w:fill="C0C0C0"/>
          </w:tcPr>
          <w:p w14:paraId="1FF25FEE"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loup gris</w:t>
            </w:r>
          </w:p>
        </w:tc>
        <w:tc>
          <w:tcPr>
            <w:tcW w:w="0" w:type="auto"/>
            <w:tcBorders>
              <w:left w:val="single" w:sz="12" w:space="0" w:color="auto"/>
              <w:right w:val="single" w:sz="12" w:space="0" w:color="auto"/>
            </w:tcBorders>
            <w:shd w:val="clear" w:color="auto" w:fill="C0C0C0"/>
          </w:tcPr>
          <w:p w14:paraId="3056DF2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Chien des enfers</w:t>
            </w:r>
          </w:p>
        </w:tc>
        <w:tc>
          <w:tcPr>
            <w:tcW w:w="0" w:type="auto"/>
            <w:tcBorders>
              <w:left w:val="single" w:sz="12" w:space="0" w:color="auto"/>
              <w:right w:val="single" w:sz="12" w:space="0" w:color="auto"/>
            </w:tcBorders>
            <w:shd w:val="clear" w:color="auto" w:fill="C0C0C0"/>
          </w:tcPr>
          <w:p w14:paraId="0FBB2BF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Yaza</w:t>
            </w:r>
          </w:p>
        </w:tc>
        <w:tc>
          <w:tcPr>
            <w:tcW w:w="0" w:type="auto"/>
            <w:tcBorders>
              <w:left w:val="single" w:sz="12" w:space="0" w:color="auto"/>
              <w:right w:val="single" w:sz="12" w:space="0" w:color="auto"/>
            </w:tcBorders>
            <w:shd w:val="clear" w:color="auto" w:fill="C0C0C0"/>
          </w:tcPr>
          <w:p w14:paraId="1A926BF0"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Amas</w:t>
            </w:r>
          </w:p>
        </w:tc>
      </w:tr>
      <w:tr w:rsidR="00C71F36" w:rsidRPr="00527E9E" w14:paraId="59AFC67C" w14:textId="77777777" w:rsidTr="009E68CD">
        <w:tc>
          <w:tcPr>
            <w:tcW w:w="0" w:type="auto"/>
            <w:tcBorders>
              <w:left w:val="single" w:sz="12" w:space="0" w:color="auto"/>
              <w:right w:val="single" w:sz="12" w:space="0" w:color="auto"/>
            </w:tcBorders>
            <w:shd w:val="clear" w:color="auto" w:fill="C0C0C0"/>
          </w:tcPr>
          <w:p w14:paraId="02AE51C9" w14:textId="77777777" w:rsidR="00C71F36" w:rsidRPr="00527E9E" w:rsidRDefault="00C71F36" w:rsidP="00F223CF">
            <w:pPr>
              <w:jc w:val="center"/>
              <w:rPr>
                <w:sz w:val="16"/>
                <w:szCs w:val="16"/>
              </w:rPr>
            </w:pPr>
            <w:r w:rsidRPr="00527E9E">
              <w:rPr>
                <w:sz w:val="16"/>
                <w:szCs w:val="16"/>
              </w:rPr>
              <w:t>94</w:t>
            </w:r>
          </w:p>
        </w:tc>
        <w:tc>
          <w:tcPr>
            <w:tcW w:w="0" w:type="auto"/>
            <w:tcBorders>
              <w:left w:val="single" w:sz="12" w:space="0" w:color="auto"/>
              <w:right w:val="single" w:sz="12" w:space="0" w:color="auto"/>
            </w:tcBorders>
            <w:shd w:val="clear" w:color="auto" w:fill="C0C0C0"/>
          </w:tcPr>
          <w:p w14:paraId="74842D8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Folpierre</w:t>
            </w:r>
          </w:p>
        </w:tc>
        <w:tc>
          <w:tcPr>
            <w:tcW w:w="0" w:type="auto"/>
            <w:tcBorders>
              <w:left w:val="single" w:sz="12" w:space="0" w:color="auto"/>
              <w:right w:val="single" w:sz="12" w:space="0" w:color="auto"/>
            </w:tcBorders>
            <w:shd w:val="clear" w:color="auto" w:fill="C0C0C0"/>
          </w:tcPr>
          <w:p w14:paraId="0DD2DBDA"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Anesprit</w:t>
            </w:r>
          </w:p>
        </w:tc>
        <w:tc>
          <w:tcPr>
            <w:tcW w:w="0" w:type="auto"/>
            <w:tcBorders>
              <w:left w:val="single" w:sz="12" w:space="0" w:color="auto"/>
              <w:right w:val="single" w:sz="12" w:space="0" w:color="auto"/>
            </w:tcBorders>
            <w:shd w:val="clear" w:color="auto" w:fill="C0C0C0"/>
          </w:tcPr>
          <w:p w14:paraId="6D48FBE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Démon de putrescence</w:t>
            </w:r>
          </w:p>
        </w:tc>
        <w:tc>
          <w:tcPr>
            <w:tcW w:w="0" w:type="auto"/>
            <w:tcBorders>
              <w:left w:val="single" w:sz="12" w:space="0" w:color="auto"/>
              <w:right w:val="single" w:sz="12" w:space="0" w:color="auto"/>
            </w:tcBorders>
            <w:shd w:val="clear" w:color="auto" w:fill="C0C0C0"/>
          </w:tcPr>
          <w:p w14:paraId="23F4D896"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Baveux</w:t>
            </w:r>
          </w:p>
        </w:tc>
        <w:tc>
          <w:tcPr>
            <w:tcW w:w="0" w:type="auto"/>
            <w:tcBorders>
              <w:left w:val="single" w:sz="12" w:space="0" w:color="auto"/>
              <w:right w:val="single" w:sz="12" w:space="0" w:color="auto"/>
            </w:tcBorders>
            <w:shd w:val="clear" w:color="auto" w:fill="C0C0C0"/>
          </w:tcPr>
          <w:p w14:paraId="0325BC27"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Magisou</w:t>
            </w:r>
          </w:p>
        </w:tc>
      </w:tr>
      <w:tr w:rsidR="00C71F36" w:rsidRPr="00527E9E" w14:paraId="682D3CFF" w14:textId="77777777" w:rsidTr="009E68CD">
        <w:tc>
          <w:tcPr>
            <w:tcW w:w="0" w:type="auto"/>
            <w:tcBorders>
              <w:left w:val="single" w:sz="12" w:space="0" w:color="auto"/>
              <w:right w:val="single" w:sz="12" w:space="0" w:color="auto"/>
            </w:tcBorders>
            <w:shd w:val="clear" w:color="auto" w:fill="C0C0C0"/>
          </w:tcPr>
          <w:p w14:paraId="475E643B" w14:textId="77777777" w:rsidR="00C71F36" w:rsidRPr="00527E9E" w:rsidRDefault="00C71F36" w:rsidP="00F223CF">
            <w:pPr>
              <w:jc w:val="center"/>
              <w:rPr>
                <w:sz w:val="16"/>
                <w:szCs w:val="16"/>
              </w:rPr>
            </w:pPr>
            <w:r w:rsidRPr="00527E9E">
              <w:rPr>
                <w:sz w:val="16"/>
                <w:szCs w:val="16"/>
              </w:rPr>
              <w:t>95</w:t>
            </w:r>
          </w:p>
        </w:tc>
        <w:tc>
          <w:tcPr>
            <w:tcW w:w="0" w:type="auto"/>
            <w:tcBorders>
              <w:left w:val="single" w:sz="12" w:space="0" w:color="auto"/>
              <w:right w:val="single" w:sz="12" w:space="0" w:color="auto"/>
            </w:tcBorders>
            <w:shd w:val="clear" w:color="auto" w:fill="C0C0C0"/>
          </w:tcPr>
          <w:p w14:paraId="0B380C78"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satyre</w:t>
            </w:r>
          </w:p>
        </w:tc>
        <w:tc>
          <w:tcPr>
            <w:tcW w:w="0" w:type="auto"/>
            <w:tcBorders>
              <w:left w:val="single" w:sz="12" w:space="0" w:color="auto"/>
              <w:right w:val="single" w:sz="12" w:space="0" w:color="auto"/>
            </w:tcBorders>
            <w:shd w:val="clear" w:color="auto" w:fill="C0C0C0"/>
          </w:tcPr>
          <w:p w14:paraId="004313B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Fée des lacs</w:t>
            </w:r>
          </w:p>
        </w:tc>
        <w:tc>
          <w:tcPr>
            <w:tcW w:w="0" w:type="auto"/>
            <w:tcBorders>
              <w:left w:val="single" w:sz="12" w:space="0" w:color="auto"/>
              <w:right w:val="single" w:sz="12" w:space="0" w:color="auto"/>
            </w:tcBorders>
            <w:shd w:val="clear" w:color="auto" w:fill="C0C0C0"/>
          </w:tcPr>
          <w:p w14:paraId="2857145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Démon sans nom</w:t>
            </w:r>
          </w:p>
        </w:tc>
        <w:tc>
          <w:tcPr>
            <w:tcW w:w="0" w:type="auto"/>
            <w:tcBorders>
              <w:left w:val="single" w:sz="12" w:space="0" w:color="auto"/>
              <w:right w:val="single" w:sz="12" w:space="0" w:color="auto"/>
            </w:tcBorders>
            <w:shd w:val="clear" w:color="auto" w:fill="C0C0C0"/>
          </w:tcPr>
          <w:p w14:paraId="2FB41970"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Coeurnoir</w:t>
            </w:r>
          </w:p>
        </w:tc>
        <w:tc>
          <w:tcPr>
            <w:tcW w:w="0" w:type="auto"/>
            <w:tcBorders>
              <w:left w:val="single" w:sz="12" w:space="0" w:color="auto"/>
              <w:right w:val="single" w:sz="12" w:space="0" w:color="auto"/>
            </w:tcBorders>
            <w:shd w:val="clear" w:color="auto" w:fill="C0C0C0"/>
          </w:tcPr>
          <w:p w14:paraId="2B4098A8"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Soleil blanc</w:t>
            </w:r>
          </w:p>
        </w:tc>
      </w:tr>
      <w:tr w:rsidR="00C71F36" w:rsidRPr="00527E9E" w14:paraId="2E08237E" w14:textId="77777777" w:rsidTr="009E68CD">
        <w:tc>
          <w:tcPr>
            <w:tcW w:w="0" w:type="auto"/>
            <w:tcBorders>
              <w:left w:val="single" w:sz="12" w:space="0" w:color="auto"/>
              <w:right w:val="single" w:sz="12" w:space="0" w:color="auto"/>
            </w:tcBorders>
            <w:shd w:val="clear" w:color="auto" w:fill="C0C0C0"/>
          </w:tcPr>
          <w:p w14:paraId="2A89E5EB" w14:textId="77777777" w:rsidR="00C71F36" w:rsidRPr="00527E9E" w:rsidRDefault="00C71F36" w:rsidP="00F223CF">
            <w:pPr>
              <w:jc w:val="center"/>
              <w:rPr>
                <w:sz w:val="16"/>
                <w:szCs w:val="16"/>
              </w:rPr>
            </w:pPr>
            <w:r w:rsidRPr="00527E9E">
              <w:rPr>
                <w:sz w:val="16"/>
                <w:szCs w:val="16"/>
              </w:rPr>
              <w:t>96</w:t>
            </w:r>
          </w:p>
        </w:tc>
        <w:tc>
          <w:tcPr>
            <w:tcW w:w="0" w:type="auto"/>
            <w:tcBorders>
              <w:left w:val="single" w:sz="12" w:space="0" w:color="auto"/>
              <w:right w:val="single" w:sz="12" w:space="0" w:color="auto"/>
            </w:tcBorders>
            <w:shd w:val="clear" w:color="auto" w:fill="C0C0C0"/>
          </w:tcPr>
          <w:p w14:paraId="074635B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Granetre</w:t>
            </w:r>
          </w:p>
        </w:tc>
        <w:tc>
          <w:tcPr>
            <w:tcW w:w="0" w:type="auto"/>
            <w:tcBorders>
              <w:left w:val="single" w:sz="12" w:space="0" w:color="auto"/>
              <w:right w:val="single" w:sz="12" w:space="0" w:color="auto"/>
            </w:tcBorders>
            <w:shd w:val="clear" w:color="auto" w:fill="C0C0C0"/>
          </w:tcPr>
          <w:p w14:paraId="2B86D8E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Matin-rouge</w:t>
            </w:r>
          </w:p>
        </w:tc>
        <w:tc>
          <w:tcPr>
            <w:tcW w:w="0" w:type="auto"/>
            <w:tcBorders>
              <w:left w:val="single" w:sz="12" w:space="0" w:color="auto"/>
              <w:right w:val="single" w:sz="12" w:space="0" w:color="auto"/>
            </w:tcBorders>
            <w:shd w:val="clear" w:color="auto" w:fill="C0C0C0"/>
          </w:tcPr>
          <w:p w14:paraId="6F3B538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Fée de la nature</w:t>
            </w:r>
          </w:p>
        </w:tc>
        <w:tc>
          <w:tcPr>
            <w:tcW w:w="0" w:type="auto"/>
            <w:tcBorders>
              <w:left w:val="single" w:sz="12" w:space="0" w:color="auto"/>
              <w:right w:val="single" w:sz="12" w:space="0" w:color="auto"/>
            </w:tcBorders>
            <w:shd w:val="clear" w:color="auto" w:fill="C0C0C0"/>
          </w:tcPr>
          <w:p w14:paraId="520064CB"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Cyclope</w:t>
            </w:r>
          </w:p>
        </w:tc>
        <w:tc>
          <w:tcPr>
            <w:tcW w:w="0" w:type="auto"/>
            <w:tcBorders>
              <w:left w:val="single" w:sz="12" w:space="0" w:color="auto"/>
              <w:right w:val="single" w:sz="12" w:space="0" w:color="auto"/>
            </w:tcBorders>
            <w:shd w:val="clear" w:color="auto" w:fill="C0C0C0"/>
          </w:tcPr>
          <w:p w14:paraId="7427983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Ventmor</w:t>
            </w:r>
          </w:p>
        </w:tc>
      </w:tr>
      <w:tr w:rsidR="00C71F36" w:rsidRPr="00527E9E" w14:paraId="2EB97D7E" w14:textId="77777777" w:rsidTr="009E68CD">
        <w:tc>
          <w:tcPr>
            <w:tcW w:w="0" w:type="auto"/>
            <w:tcBorders>
              <w:left w:val="single" w:sz="12" w:space="0" w:color="auto"/>
              <w:right w:val="single" w:sz="12" w:space="0" w:color="auto"/>
            </w:tcBorders>
            <w:shd w:val="clear" w:color="auto" w:fill="C0C0C0"/>
          </w:tcPr>
          <w:p w14:paraId="09466F9E" w14:textId="77777777" w:rsidR="00C71F36" w:rsidRPr="00527E9E" w:rsidRDefault="00C71F36" w:rsidP="00F223CF">
            <w:pPr>
              <w:jc w:val="center"/>
              <w:rPr>
                <w:sz w:val="16"/>
                <w:szCs w:val="16"/>
              </w:rPr>
            </w:pPr>
            <w:r w:rsidRPr="00527E9E">
              <w:rPr>
                <w:sz w:val="16"/>
                <w:szCs w:val="16"/>
              </w:rPr>
              <w:t>97</w:t>
            </w:r>
          </w:p>
        </w:tc>
        <w:tc>
          <w:tcPr>
            <w:tcW w:w="0" w:type="auto"/>
            <w:tcBorders>
              <w:left w:val="single" w:sz="12" w:space="0" w:color="auto"/>
              <w:right w:val="single" w:sz="12" w:space="0" w:color="auto"/>
            </w:tcBorders>
            <w:shd w:val="clear" w:color="auto" w:fill="C0C0C0"/>
          </w:tcPr>
          <w:p w14:paraId="6E34C7E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Griffon</w:t>
            </w:r>
          </w:p>
        </w:tc>
        <w:tc>
          <w:tcPr>
            <w:tcW w:w="0" w:type="auto"/>
            <w:tcBorders>
              <w:left w:val="single" w:sz="12" w:space="0" w:color="auto"/>
              <w:right w:val="single" w:sz="12" w:space="0" w:color="auto"/>
            </w:tcBorders>
            <w:shd w:val="clear" w:color="auto" w:fill="C0C0C0"/>
          </w:tcPr>
          <w:p w14:paraId="79E4E783"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Lavamorte</w:t>
            </w:r>
          </w:p>
        </w:tc>
        <w:tc>
          <w:tcPr>
            <w:tcW w:w="0" w:type="auto"/>
            <w:tcBorders>
              <w:left w:val="single" w:sz="12" w:space="0" w:color="auto"/>
              <w:right w:val="single" w:sz="12" w:space="0" w:color="auto"/>
            </w:tcBorders>
            <w:shd w:val="clear" w:color="auto" w:fill="C0C0C0"/>
          </w:tcPr>
          <w:p w14:paraId="5D9298A1"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Homécaille</w:t>
            </w:r>
          </w:p>
        </w:tc>
        <w:tc>
          <w:tcPr>
            <w:tcW w:w="0" w:type="auto"/>
            <w:tcBorders>
              <w:left w:val="single" w:sz="12" w:space="0" w:color="auto"/>
              <w:right w:val="single" w:sz="12" w:space="0" w:color="auto"/>
            </w:tcBorders>
            <w:shd w:val="clear" w:color="auto" w:fill="C0C0C0"/>
          </w:tcPr>
          <w:p w14:paraId="5BF6450F"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Lemor</w:t>
            </w:r>
          </w:p>
        </w:tc>
        <w:tc>
          <w:tcPr>
            <w:tcW w:w="0" w:type="auto"/>
            <w:tcBorders>
              <w:left w:val="single" w:sz="12" w:space="0" w:color="auto"/>
              <w:right w:val="single" w:sz="12" w:space="0" w:color="auto"/>
            </w:tcBorders>
            <w:shd w:val="clear" w:color="auto" w:fill="C0C0C0"/>
          </w:tcPr>
          <w:p w14:paraId="11C431DC"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Ange des nuages</w:t>
            </w:r>
          </w:p>
        </w:tc>
      </w:tr>
      <w:tr w:rsidR="00C71F36" w:rsidRPr="00527E9E" w14:paraId="647E3649" w14:textId="77777777" w:rsidTr="009E68CD">
        <w:tc>
          <w:tcPr>
            <w:tcW w:w="0" w:type="auto"/>
            <w:tcBorders>
              <w:left w:val="single" w:sz="12" w:space="0" w:color="auto"/>
              <w:right w:val="single" w:sz="12" w:space="0" w:color="auto"/>
            </w:tcBorders>
            <w:shd w:val="clear" w:color="auto" w:fill="C0C0C0"/>
          </w:tcPr>
          <w:p w14:paraId="1D1029EF" w14:textId="77777777" w:rsidR="00C71F36" w:rsidRPr="00527E9E" w:rsidRDefault="00C71F36" w:rsidP="00F223CF">
            <w:pPr>
              <w:jc w:val="center"/>
              <w:rPr>
                <w:sz w:val="16"/>
                <w:szCs w:val="16"/>
              </w:rPr>
            </w:pPr>
            <w:r w:rsidRPr="00527E9E">
              <w:rPr>
                <w:sz w:val="16"/>
                <w:szCs w:val="16"/>
              </w:rPr>
              <w:t>98</w:t>
            </w:r>
          </w:p>
        </w:tc>
        <w:tc>
          <w:tcPr>
            <w:tcW w:w="0" w:type="auto"/>
            <w:tcBorders>
              <w:left w:val="single" w:sz="12" w:space="0" w:color="auto"/>
              <w:right w:val="single" w:sz="12" w:space="0" w:color="auto"/>
            </w:tcBorders>
            <w:shd w:val="clear" w:color="auto" w:fill="C0C0C0"/>
          </w:tcPr>
          <w:p w14:paraId="10258387"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Griffor</w:t>
            </w:r>
          </w:p>
        </w:tc>
        <w:tc>
          <w:tcPr>
            <w:tcW w:w="0" w:type="auto"/>
            <w:tcBorders>
              <w:left w:val="single" w:sz="12" w:space="0" w:color="auto"/>
              <w:right w:val="single" w:sz="12" w:space="0" w:color="auto"/>
            </w:tcBorders>
            <w:shd w:val="clear" w:color="auto" w:fill="C0C0C0"/>
          </w:tcPr>
          <w:p w14:paraId="0A339362"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Esprit</w:t>
            </w:r>
          </w:p>
        </w:tc>
        <w:tc>
          <w:tcPr>
            <w:tcW w:w="0" w:type="auto"/>
            <w:tcBorders>
              <w:left w:val="single" w:sz="12" w:space="0" w:color="auto"/>
              <w:right w:val="single" w:sz="12" w:space="0" w:color="auto"/>
            </w:tcBorders>
            <w:shd w:val="clear" w:color="auto" w:fill="C0C0C0"/>
          </w:tcPr>
          <w:p w14:paraId="77A9D90F"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Homme d'ivoire</w:t>
            </w:r>
          </w:p>
        </w:tc>
        <w:tc>
          <w:tcPr>
            <w:tcW w:w="0" w:type="auto"/>
            <w:tcBorders>
              <w:left w:val="single" w:sz="12" w:space="0" w:color="auto"/>
              <w:right w:val="single" w:sz="12" w:space="0" w:color="auto"/>
            </w:tcBorders>
            <w:shd w:val="clear" w:color="auto" w:fill="C0C0C0"/>
          </w:tcPr>
          <w:p w14:paraId="49F91912"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Maîtresse de tous</w:t>
            </w:r>
          </w:p>
        </w:tc>
        <w:tc>
          <w:tcPr>
            <w:tcW w:w="0" w:type="auto"/>
            <w:tcBorders>
              <w:left w:val="single" w:sz="12" w:space="0" w:color="auto"/>
              <w:right w:val="single" w:sz="12" w:space="0" w:color="auto"/>
            </w:tcBorders>
            <w:shd w:val="clear" w:color="auto" w:fill="C0C0C0"/>
          </w:tcPr>
          <w:p w14:paraId="7443B4DB"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Serpent-dragon</w:t>
            </w:r>
          </w:p>
        </w:tc>
      </w:tr>
      <w:tr w:rsidR="00C71F36" w:rsidRPr="00527E9E" w14:paraId="2AF8FE2D" w14:textId="77777777" w:rsidTr="009E68CD">
        <w:tc>
          <w:tcPr>
            <w:tcW w:w="0" w:type="auto"/>
            <w:tcBorders>
              <w:left w:val="single" w:sz="12" w:space="0" w:color="auto"/>
              <w:right w:val="single" w:sz="12" w:space="0" w:color="auto"/>
            </w:tcBorders>
            <w:shd w:val="clear" w:color="auto" w:fill="C0C0C0"/>
          </w:tcPr>
          <w:p w14:paraId="58F56AC1" w14:textId="77777777" w:rsidR="00C71F36" w:rsidRPr="00527E9E" w:rsidRDefault="00C71F36" w:rsidP="00F223CF">
            <w:pPr>
              <w:jc w:val="center"/>
              <w:rPr>
                <w:sz w:val="16"/>
                <w:szCs w:val="16"/>
              </w:rPr>
            </w:pPr>
            <w:r w:rsidRPr="00527E9E">
              <w:rPr>
                <w:sz w:val="16"/>
                <w:szCs w:val="16"/>
              </w:rPr>
              <w:t>99</w:t>
            </w:r>
          </w:p>
        </w:tc>
        <w:tc>
          <w:tcPr>
            <w:tcW w:w="0" w:type="auto"/>
            <w:tcBorders>
              <w:left w:val="single" w:sz="12" w:space="0" w:color="auto"/>
              <w:right w:val="single" w:sz="12" w:space="0" w:color="auto"/>
            </w:tcBorders>
            <w:shd w:val="clear" w:color="auto" w:fill="C0C0C0"/>
          </w:tcPr>
          <w:p w14:paraId="5A0D5EF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Guerroyeur</w:t>
            </w:r>
          </w:p>
        </w:tc>
        <w:tc>
          <w:tcPr>
            <w:tcW w:w="0" w:type="auto"/>
            <w:tcBorders>
              <w:left w:val="single" w:sz="12" w:space="0" w:color="auto"/>
              <w:right w:val="single" w:sz="12" w:space="0" w:color="auto"/>
            </w:tcBorders>
            <w:shd w:val="clear" w:color="auto" w:fill="C0C0C0"/>
          </w:tcPr>
          <w:p w14:paraId="4E00A59C"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Foutueur</w:t>
            </w:r>
          </w:p>
        </w:tc>
        <w:tc>
          <w:tcPr>
            <w:tcW w:w="0" w:type="auto"/>
            <w:tcBorders>
              <w:left w:val="single" w:sz="12" w:space="0" w:color="auto"/>
              <w:right w:val="single" w:sz="12" w:space="0" w:color="auto"/>
            </w:tcBorders>
            <w:shd w:val="clear" w:color="auto" w:fill="C0C0C0"/>
          </w:tcPr>
          <w:p w14:paraId="09DE2BE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Homme-singe</w:t>
            </w:r>
          </w:p>
        </w:tc>
        <w:tc>
          <w:tcPr>
            <w:tcW w:w="0" w:type="auto"/>
            <w:tcBorders>
              <w:left w:val="single" w:sz="12" w:space="0" w:color="auto"/>
              <w:right w:val="single" w:sz="12" w:space="0" w:color="auto"/>
            </w:tcBorders>
            <w:shd w:val="clear" w:color="auto" w:fill="C0C0C0"/>
          </w:tcPr>
          <w:p w14:paraId="2B46719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Présage</w:t>
            </w:r>
          </w:p>
        </w:tc>
        <w:tc>
          <w:tcPr>
            <w:tcW w:w="0" w:type="auto"/>
            <w:tcBorders>
              <w:left w:val="single" w:sz="12" w:space="0" w:color="auto"/>
              <w:right w:val="single" w:sz="12" w:space="0" w:color="auto"/>
            </w:tcBorders>
            <w:shd w:val="clear" w:color="auto" w:fill="C0C0C0"/>
          </w:tcPr>
          <w:p w14:paraId="48817F2F"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Kek'oni</w:t>
            </w:r>
          </w:p>
        </w:tc>
      </w:tr>
      <w:tr w:rsidR="00C71F36" w:rsidRPr="00527E9E" w14:paraId="0AD9399A" w14:textId="77777777" w:rsidTr="009E68CD">
        <w:tc>
          <w:tcPr>
            <w:tcW w:w="0" w:type="auto"/>
            <w:tcBorders>
              <w:left w:val="single" w:sz="12" w:space="0" w:color="auto"/>
              <w:bottom w:val="single" w:sz="12" w:space="0" w:color="auto"/>
              <w:right w:val="single" w:sz="12" w:space="0" w:color="auto"/>
            </w:tcBorders>
            <w:shd w:val="clear" w:color="auto" w:fill="C0C0C0"/>
          </w:tcPr>
          <w:p w14:paraId="2D3BBE7E" w14:textId="77777777" w:rsidR="00C71F36" w:rsidRPr="00527E9E" w:rsidRDefault="00C71F36" w:rsidP="00F223CF">
            <w:pPr>
              <w:jc w:val="center"/>
              <w:rPr>
                <w:sz w:val="16"/>
                <w:szCs w:val="16"/>
              </w:rPr>
            </w:pPr>
            <w:r w:rsidRPr="00527E9E">
              <w:rPr>
                <w:sz w:val="16"/>
                <w:szCs w:val="16"/>
              </w:rPr>
              <w:t>100</w:t>
            </w:r>
          </w:p>
        </w:tc>
        <w:tc>
          <w:tcPr>
            <w:tcW w:w="0" w:type="auto"/>
            <w:tcBorders>
              <w:left w:val="single" w:sz="12" w:space="0" w:color="auto"/>
              <w:bottom w:val="single" w:sz="12" w:space="0" w:color="auto"/>
              <w:right w:val="single" w:sz="12" w:space="0" w:color="auto"/>
            </w:tcBorders>
            <w:shd w:val="clear" w:color="auto" w:fill="C0C0C0"/>
          </w:tcPr>
          <w:p w14:paraId="6807BFD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Lion</w:t>
            </w:r>
          </w:p>
        </w:tc>
        <w:tc>
          <w:tcPr>
            <w:tcW w:w="0" w:type="auto"/>
            <w:tcBorders>
              <w:left w:val="single" w:sz="12" w:space="0" w:color="auto"/>
              <w:bottom w:val="single" w:sz="12" w:space="0" w:color="auto"/>
              <w:right w:val="single" w:sz="12" w:space="0" w:color="auto"/>
            </w:tcBorders>
            <w:shd w:val="clear" w:color="auto" w:fill="C0C0C0"/>
          </w:tcPr>
          <w:p w14:paraId="0C5678D0"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Grand ver blanc</w:t>
            </w:r>
          </w:p>
        </w:tc>
        <w:tc>
          <w:tcPr>
            <w:tcW w:w="0" w:type="auto"/>
            <w:tcBorders>
              <w:left w:val="single" w:sz="12" w:space="0" w:color="auto"/>
              <w:bottom w:val="single" w:sz="12" w:space="0" w:color="auto"/>
              <w:right w:val="single" w:sz="12" w:space="0" w:color="auto"/>
            </w:tcBorders>
            <w:shd w:val="clear" w:color="auto" w:fill="C0C0C0"/>
          </w:tcPr>
          <w:p w14:paraId="6C658CC4" w14:textId="77777777" w:rsidR="00C71F36" w:rsidRPr="00527E9E" w:rsidRDefault="00C71F36" w:rsidP="00C71F36">
            <w:pPr>
              <w:widowControl/>
              <w:jc w:val="left"/>
              <w:rPr>
                <w:rFonts w:ascii="Tahoma" w:hAnsi="Tahoma" w:cs="Tahoma"/>
                <w:sz w:val="16"/>
                <w:szCs w:val="16"/>
              </w:rPr>
            </w:pPr>
            <w:r w:rsidRPr="00527E9E">
              <w:rPr>
                <w:rFonts w:ascii="Tahoma" w:hAnsi="Tahoma" w:cs="Tahoma"/>
                <w:color w:val="000000"/>
                <w:sz w:val="16"/>
                <w:szCs w:val="16"/>
              </w:rPr>
              <w:t>Malhorreur</w:t>
            </w:r>
          </w:p>
        </w:tc>
        <w:tc>
          <w:tcPr>
            <w:tcW w:w="0" w:type="auto"/>
            <w:tcBorders>
              <w:left w:val="single" w:sz="12" w:space="0" w:color="auto"/>
              <w:bottom w:val="single" w:sz="12" w:space="0" w:color="auto"/>
              <w:right w:val="single" w:sz="12" w:space="0" w:color="auto"/>
            </w:tcBorders>
            <w:shd w:val="clear" w:color="auto" w:fill="C0C0C0"/>
          </w:tcPr>
          <w:p w14:paraId="0ED626CE"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Solétoile</w:t>
            </w:r>
          </w:p>
        </w:tc>
        <w:tc>
          <w:tcPr>
            <w:tcW w:w="0" w:type="auto"/>
            <w:tcBorders>
              <w:left w:val="single" w:sz="12" w:space="0" w:color="auto"/>
              <w:bottom w:val="single" w:sz="12" w:space="0" w:color="auto"/>
              <w:right w:val="single" w:sz="12" w:space="0" w:color="auto"/>
            </w:tcBorders>
            <w:shd w:val="clear" w:color="auto" w:fill="C0C0C0"/>
          </w:tcPr>
          <w:p w14:paraId="489B5A04" w14:textId="77777777" w:rsidR="00C71F36" w:rsidRPr="00527E9E" w:rsidRDefault="00C71F36" w:rsidP="00C47ECD">
            <w:pPr>
              <w:widowControl/>
              <w:jc w:val="left"/>
              <w:rPr>
                <w:rFonts w:ascii="Tahoma" w:hAnsi="Tahoma" w:cs="Tahoma"/>
                <w:sz w:val="16"/>
                <w:szCs w:val="16"/>
              </w:rPr>
            </w:pPr>
            <w:r w:rsidRPr="00527E9E">
              <w:rPr>
                <w:rFonts w:ascii="Tahoma" w:hAnsi="Tahoma" w:cs="Tahoma"/>
                <w:color w:val="000000"/>
                <w:sz w:val="16"/>
                <w:szCs w:val="16"/>
              </w:rPr>
              <w:t>ancien dragon ou Divin&gt;3</w:t>
            </w:r>
          </w:p>
        </w:tc>
      </w:tr>
    </w:tbl>
    <w:p w14:paraId="4A837CDF" w14:textId="77777777" w:rsidR="00512909" w:rsidRPr="00527E9E" w:rsidRDefault="00512909" w:rsidP="0045338D">
      <w:pPr>
        <w:pStyle w:val="Titre3"/>
        <w:rPr>
          <w:lang w:val="fr-BE"/>
        </w:rPr>
      </w:pPr>
      <w:bookmarkStart w:id="47" w:name="_Toc199924477"/>
      <w:r w:rsidRPr="00527E9E">
        <w:rPr>
          <w:lang w:val="fr-BE"/>
        </w:rPr>
        <w:t>2.8.</w:t>
      </w:r>
      <w:r w:rsidR="00C71F36" w:rsidRPr="00527E9E">
        <w:rPr>
          <w:lang w:val="fr-BE"/>
        </w:rPr>
        <w:t>5</w:t>
      </w:r>
      <w:r w:rsidRPr="00527E9E">
        <w:rPr>
          <w:lang w:val="fr-BE"/>
        </w:rPr>
        <w:t xml:space="preserve"> Activité</w:t>
      </w:r>
      <w:bookmarkEnd w:id="47"/>
    </w:p>
    <w:p w14:paraId="315A4C22" w14:textId="77777777" w:rsidR="00512909" w:rsidRPr="00527E9E" w:rsidRDefault="00512909" w:rsidP="00512909">
      <w:r w:rsidRPr="00527E9E">
        <w:t xml:space="preserve">Lancez </w:t>
      </w:r>
      <w:r w:rsidR="007330CD" w:rsidRPr="00527E9E">
        <w:t xml:space="preserve">un </w:t>
      </w:r>
      <w:r w:rsidR="007330CD" w:rsidRPr="00527E9E">
        <w:rPr>
          <w:shd w:val="clear" w:color="auto" w:fill="FFFFFF" w:themeFill="background1"/>
        </w:rPr>
        <w:t>D10</w:t>
      </w:r>
      <w:r w:rsidR="007330CD" w:rsidRPr="00527E9E">
        <w:t xml:space="preserve"> </w:t>
      </w:r>
      <w:r w:rsidR="007330CD" w:rsidRPr="00527E9E">
        <w:rPr>
          <w:szCs w:val="18"/>
        </w:rPr>
        <w:t>(</w:t>
      </w:r>
      <w:r w:rsidR="00544483" w:rsidRPr="00527E9E">
        <w:rPr>
          <w:szCs w:val="18"/>
        </w:rPr>
        <w:t xml:space="preserve">-2 </w:t>
      </w:r>
      <w:r w:rsidR="007273C8" w:rsidRPr="00527E9E">
        <w:rPr>
          <w:szCs w:val="18"/>
        </w:rPr>
        <w:t xml:space="preserve">si </w:t>
      </w:r>
      <w:r w:rsidR="00544483" w:rsidRPr="00527E9E">
        <w:rPr>
          <w:szCs w:val="18"/>
        </w:rPr>
        <w:t>I</w:t>
      </w:r>
      <w:r w:rsidR="007330CD" w:rsidRPr="00527E9E">
        <w:rPr>
          <w:szCs w:val="18"/>
        </w:rPr>
        <w:t>&lt;10 </w:t>
      </w:r>
      <w:r w:rsidR="00544483" w:rsidRPr="00527E9E">
        <w:rPr>
          <w:szCs w:val="18"/>
        </w:rPr>
        <w:t>et +1</w:t>
      </w:r>
      <w:r w:rsidR="007330CD" w:rsidRPr="00527E9E">
        <w:rPr>
          <w:szCs w:val="18"/>
        </w:rPr>
        <w:t xml:space="preserve"> </w:t>
      </w:r>
      <w:r w:rsidR="007273C8" w:rsidRPr="00527E9E">
        <w:rPr>
          <w:szCs w:val="18"/>
        </w:rPr>
        <w:t xml:space="preserve">si </w:t>
      </w:r>
      <w:r w:rsidR="00544483" w:rsidRPr="00527E9E">
        <w:rPr>
          <w:szCs w:val="18"/>
        </w:rPr>
        <w:t>I&gt;50</w:t>
      </w:r>
      <w:r w:rsidR="007330CD" w:rsidRPr="00527E9E">
        <w:rPr>
          <w:szCs w:val="18"/>
        </w:rPr>
        <w:t>)</w:t>
      </w:r>
      <w:r w:rsidRPr="00527E9E">
        <w:t xml:space="preserve"> </w:t>
      </w:r>
      <w:r w:rsidR="00E3562A" w:rsidRPr="00527E9E">
        <w:t xml:space="preserve">pour </w:t>
      </w:r>
      <w:r w:rsidR="00E3562A" w:rsidRPr="00527E9E">
        <w:rPr>
          <w:highlight w:val="yellow"/>
        </w:rPr>
        <w:t>l’activité</w:t>
      </w:r>
      <w:r w:rsidR="00E3562A" w:rsidRPr="00527E9E">
        <w:t xml:space="preserve"> </w:t>
      </w:r>
      <w:r w:rsidR="007330CD" w:rsidRPr="00527E9E">
        <w:t xml:space="preserve">et un </w:t>
      </w:r>
      <w:r w:rsidR="007330CD" w:rsidRPr="00527E9E">
        <w:rPr>
          <w:shd w:val="clear" w:color="auto" w:fill="FFFFFF" w:themeFill="background1"/>
        </w:rPr>
        <w:t>D10*</w:t>
      </w:r>
      <w:r w:rsidR="007330CD" w:rsidRPr="00527E9E">
        <w:t xml:space="preserve">pour le </w:t>
      </w:r>
      <w:r w:rsidR="007330CD" w:rsidRPr="00527E9E">
        <w:rPr>
          <w:highlight w:val="yellow"/>
        </w:rPr>
        <w:t>détail</w:t>
      </w:r>
      <w:r w:rsidR="007330CD"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
        <w:gridCol w:w="1363"/>
        <w:gridCol w:w="1391"/>
        <w:gridCol w:w="1145"/>
        <w:gridCol w:w="1363"/>
        <w:gridCol w:w="1156"/>
      </w:tblGrid>
      <w:tr w:rsidR="00512909" w:rsidRPr="00527E9E" w14:paraId="6801633B" w14:textId="77777777" w:rsidTr="00F223CF">
        <w:tc>
          <w:tcPr>
            <w:tcW w:w="0" w:type="auto"/>
            <w:gridSpan w:val="2"/>
            <w:tcBorders>
              <w:top w:val="nil"/>
              <w:left w:val="nil"/>
            </w:tcBorders>
          </w:tcPr>
          <w:p w14:paraId="70277503" w14:textId="77777777" w:rsidR="00512909" w:rsidRPr="00527E9E" w:rsidRDefault="00512909" w:rsidP="00F223CF">
            <w:pPr>
              <w:rPr>
                <w:b/>
                <w:sz w:val="16"/>
              </w:rPr>
            </w:pPr>
          </w:p>
        </w:tc>
        <w:tc>
          <w:tcPr>
            <w:tcW w:w="0" w:type="auto"/>
            <w:gridSpan w:val="4"/>
          </w:tcPr>
          <w:p w14:paraId="34C0EAED" w14:textId="77777777" w:rsidR="00512909" w:rsidRPr="00527E9E" w:rsidRDefault="00E9081E" w:rsidP="00F223CF">
            <w:pPr>
              <w:jc w:val="center"/>
              <w:rPr>
                <w:b/>
                <w:sz w:val="16"/>
              </w:rPr>
            </w:pPr>
            <w:r w:rsidRPr="00527E9E">
              <w:rPr>
                <w:b/>
                <w:sz w:val="16"/>
                <w:highlight w:val="yellow"/>
              </w:rPr>
              <w:t>Détail</w:t>
            </w:r>
            <w:r w:rsidRPr="00527E9E">
              <w:rPr>
                <w:b/>
                <w:sz w:val="16"/>
              </w:rPr>
              <w:t xml:space="preserve"> </w:t>
            </w:r>
            <w:r w:rsidR="00512909" w:rsidRPr="00527E9E">
              <w:rPr>
                <w:b/>
                <w:sz w:val="16"/>
              </w:rPr>
              <w:t>D10*</w:t>
            </w:r>
          </w:p>
        </w:tc>
      </w:tr>
      <w:tr w:rsidR="00512909" w:rsidRPr="00527E9E" w14:paraId="1D59D4B6" w14:textId="77777777" w:rsidTr="00F223CF">
        <w:tc>
          <w:tcPr>
            <w:tcW w:w="0" w:type="auto"/>
          </w:tcPr>
          <w:p w14:paraId="1848C62C" w14:textId="77777777" w:rsidR="00512909" w:rsidRPr="00527E9E" w:rsidRDefault="00512909" w:rsidP="00F223CF">
            <w:pPr>
              <w:pStyle w:val="Titre9"/>
              <w:rPr>
                <w:bCs/>
              </w:rPr>
            </w:pPr>
            <w:r w:rsidRPr="00527E9E">
              <w:rPr>
                <w:bCs/>
              </w:rPr>
              <w:t>D10</w:t>
            </w:r>
          </w:p>
        </w:tc>
        <w:tc>
          <w:tcPr>
            <w:tcW w:w="0" w:type="auto"/>
          </w:tcPr>
          <w:p w14:paraId="3AE74380" w14:textId="77777777" w:rsidR="00512909" w:rsidRPr="00527E9E" w:rsidRDefault="00512909" w:rsidP="00F223CF">
            <w:pPr>
              <w:rPr>
                <w:b/>
                <w:sz w:val="16"/>
              </w:rPr>
            </w:pPr>
            <w:r w:rsidRPr="00527E9E">
              <w:rPr>
                <w:b/>
                <w:sz w:val="16"/>
                <w:highlight w:val="yellow"/>
              </w:rPr>
              <w:t>Activité</w:t>
            </w:r>
            <w:r w:rsidRPr="00527E9E">
              <w:rPr>
                <w:b/>
                <w:sz w:val="16"/>
              </w:rPr>
              <w:t xml:space="preserve"> </w:t>
            </w:r>
          </w:p>
        </w:tc>
        <w:tc>
          <w:tcPr>
            <w:tcW w:w="0" w:type="auto"/>
          </w:tcPr>
          <w:p w14:paraId="55156435" w14:textId="77777777" w:rsidR="00512909" w:rsidRPr="00527E9E" w:rsidRDefault="00512909" w:rsidP="00F223CF">
            <w:pPr>
              <w:jc w:val="center"/>
              <w:rPr>
                <w:b/>
                <w:sz w:val="16"/>
              </w:rPr>
            </w:pPr>
            <w:r w:rsidRPr="00527E9E">
              <w:rPr>
                <w:b/>
                <w:sz w:val="16"/>
              </w:rPr>
              <w:t>1</w:t>
            </w:r>
          </w:p>
        </w:tc>
        <w:tc>
          <w:tcPr>
            <w:tcW w:w="0" w:type="auto"/>
          </w:tcPr>
          <w:p w14:paraId="30B235DF" w14:textId="77777777" w:rsidR="00512909" w:rsidRPr="00527E9E" w:rsidRDefault="00512909" w:rsidP="00F223CF">
            <w:pPr>
              <w:jc w:val="center"/>
              <w:rPr>
                <w:b/>
                <w:sz w:val="16"/>
              </w:rPr>
            </w:pPr>
            <w:r w:rsidRPr="00527E9E">
              <w:rPr>
                <w:b/>
                <w:sz w:val="16"/>
              </w:rPr>
              <w:t>2</w:t>
            </w:r>
          </w:p>
        </w:tc>
        <w:tc>
          <w:tcPr>
            <w:tcW w:w="0" w:type="auto"/>
          </w:tcPr>
          <w:p w14:paraId="3FC98613" w14:textId="77777777" w:rsidR="00512909" w:rsidRPr="00527E9E" w:rsidRDefault="00512909" w:rsidP="00F223CF">
            <w:pPr>
              <w:jc w:val="center"/>
              <w:rPr>
                <w:b/>
                <w:sz w:val="16"/>
              </w:rPr>
            </w:pPr>
            <w:r w:rsidRPr="00527E9E">
              <w:rPr>
                <w:b/>
                <w:sz w:val="16"/>
              </w:rPr>
              <w:t>3</w:t>
            </w:r>
          </w:p>
        </w:tc>
        <w:tc>
          <w:tcPr>
            <w:tcW w:w="0" w:type="auto"/>
          </w:tcPr>
          <w:p w14:paraId="31296D7B" w14:textId="77777777" w:rsidR="00512909" w:rsidRPr="00527E9E" w:rsidRDefault="00512909" w:rsidP="00F223CF">
            <w:pPr>
              <w:jc w:val="center"/>
              <w:rPr>
                <w:b/>
                <w:sz w:val="16"/>
              </w:rPr>
            </w:pPr>
            <w:r w:rsidRPr="00527E9E">
              <w:rPr>
                <w:b/>
                <w:sz w:val="16"/>
              </w:rPr>
              <w:t>4</w:t>
            </w:r>
          </w:p>
        </w:tc>
      </w:tr>
      <w:tr w:rsidR="00512909" w:rsidRPr="00527E9E" w14:paraId="17BBD5D4" w14:textId="77777777" w:rsidTr="00F223CF">
        <w:tc>
          <w:tcPr>
            <w:tcW w:w="0" w:type="auto"/>
          </w:tcPr>
          <w:p w14:paraId="1A421978" w14:textId="77777777" w:rsidR="00512909" w:rsidRPr="00527E9E" w:rsidRDefault="00512909" w:rsidP="00F223CF">
            <w:pPr>
              <w:jc w:val="center"/>
              <w:rPr>
                <w:sz w:val="16"/>
              </w:rPr>
            </w:pPr>
            <w:r w:rsidRPr="00527E9E">
              <w:rPr>
                <w:sz w:val="16"/>
              </w:rPr>
              <w:t>1 ou -</w:t>
            </w:r>
          </w:p>
        </w:tc>
        <w:tc>
          <w:tcPr>
            <w:tcW w:w="0" w:type="auto"/>
          </w:tcPr>
          <w:p w14:paraId="74D7D1C7" w14:textId="77777777" w:rsidR="00512909" w:rsidRPr="00527E9E" w:rsidRDefault="00512909" w:rsidP="00F223CF">
            <w:pPr>
              <w:rPr>
                <w:b/>
                <w:bCs/>
                <w:sz w:val="16"/>
              </w:rPr>
            </w:pPr>
            <w:r w:rsidRPr="00527E9E">
              <w:rPr>
                <w:b/>
                <w:bCs/>
                <w:sz w:val="16"/>
              </w:rPr>
              <w:t>Chasse</w:t>
            </w:r>
          </w:p>
        </w:tc>
        <w:tc>
          <w:tcPr>
            <w:tcW w:w="0" w:type="auto"/>
          </w:tcPr>
          <w:p w14:paraId="1697C08C" w14:textId="77777777" w:rsidR="00512909" w:rsidRPr="00527E9E" w:rsidRDefault="00512909" w:rsidP="00F223CF">
            <w:pPr>
              <w:jc w:val="center"/>
              <w:rPr>
                <w:sz w:val="16"/>
              </w:rPr>
            </w:pPr>
            <w:r w:rsidRPr="00527E9E">
              <w:rPr>
                <w:sz w:val="16"/>
              </w:rPr>
              <w:t>normale</w:t>
            </w:r>
          </w:p>
        </w:tc>
        <w:tc>
          <w:tcPr>
            <w:tcW w:w="0" w:type="auto"/>
          </w:tcPr>
          <w:p w14:paraId="56C27B12" w14:textId="77777777" w:rsidR="00512909" w:rsidRPr="00527E9E" w:rsidRDefault="00512909" w:rsidP="00F223CF">
            <w:pPr>
              <w:jc w:val="center"/>
              <w:rPr>
                <w:sz w:val="16"/>
              </w:rPr>
            </w:pPr>
            <w:r w:rsidRPr="00527E9E">
              <w:rPr>
                <w:sz w:val="16"/>
              </w:rPr>
              <w:t>spéciale</w:t>
            </w:r>
          </w:p>
        </w:tc>
        <w:tc>
          <w:tcPr>
            <w:tcW w:w="0" w:type="auto"/>
          </w:tcPr>
          <w:p w14:paraId="7DF854ED" w14:textId="77777777" w:rsidR="00512909" w:rsidRPr="00527E9E" w:rsidRDefault="00512909" w:rsidP="00F223CF">
            <w:pPr>
              <w:jc w:val="center"/>
              <w:rPr>
                <w:sz w:val="16"/>
              </w:rPr>
            </w:pPr>
            <w:r w:rsidRPr="00527E9E">
              <w:rPr>
                <w:sz w:val="16"/>
              </w:rPr>
              <w:t>pour jouer</w:t>
            </w:r>
          </w:p>
        </w:tc>
        <w:tc>
          <w:tcPr>
            <w:tcW w:w="0" w:type="auto"/>
          </w:tcPr>
          <w:p w14:paraId="3ADEFDD0" w14:textId="77777777" w:rsidR="00512909" w:rsidRPr="00527E9E" w:rsidRDefault="00512909" w:rsidP="00F223CF">
            <w:pPr>
              <w:jc w:val="center"/>
              <w:rPr>
                <w:sz w:val="16"/>
              </w:rPr>
            </w:pPr>
            <w:r w:rsidRPr="00527E9E">
              <w:rPr>
                <w:sz w:val="16"/>
              </w:rPr>
              <w:t>multiple</w:t>
            </w:r>
          </w:p>
        </w:tc>
      </w:tr>
      <w:tr w:rsidR="00512909" w:rsidRPr="00527E9E" w14:paraId="5156F614" w14:textId="77777777" w:rsidTr="00F223CF">
        <w:tc>
          <w:tcPr>
            <w:tcW w:w="0" w:type="auto"/>
            <w:shd w:val="clear" w:color="auto" w:fill="E0E0E0"/>
          </w:tcPr>
          <w:p w14:paraId="1C06E183" w14:textId="77777777" w:rsidR="00512909" w:rsidRPr="00527E9E" w:rsidRDefault="00512909" w:rsidP="00F223CF">
            <w:pPr>
              <w:jc w:val="center"/>
              <w:rPr>
                <w:sz w:val="16"/>
              </w:rPr>
            </w:pPr>
            <w:r w:rsidRPr="00527E9E">
              <w:rPr>
                <w:sz w:val="16"/>
              </w:rPr>
              <w:t>2</w:t>
            </w:r>
          </w:p>
        </w:tc>
        <w:tc>
          <w:tcPr>
            <w:tcW w:w="0" w:type="auto"/>
            <w:shd w:val="clear" w:color="auto" w:fill="E0E0E0"/>
          </w:tcPr>
          <w:p w14:paraId="4F061A9B" w14:textId="77777777" w:rsidR="00512909" w:rsidRPr="00527E9E" w:rsidRDefault="00512909" w:rsidP="00F223CF">
            <w:pPr>
              <w:rPr>
                <w:b/>
                <w:bCs/>
                <w:sz w:val="16"/>
              </w:rPr>
            </w:pPr>
            <w:r w:rsidRPr="00527E9E">
              <w:rPr>
                <w:b/>
                <w:bCs/>
                <w:sz w:val="16"/>
              </w:rPr>
              <w:t>Repas</w:t>
            </w:r>
          </w:p>
        </w:tc>
        <w:tc>
          <w:tcPr>
            <w:tcW w:w="0" w:type="auto"/>
            <w:shd w:val="clear" w:color="auto" w:fill="E0E0E0"/>
          </w:tcPr>
          <w:p w14:paraId="3837991B" w14:textId="77777777" w:rsidR="00512909" w:rsidRPr="00527E9E" w:rsidRDefault="00512909" w:rsidP="00F223CF">
            <w:pPr>
              <w:jc w:val="center"/>
              <w:rPr>
                <w:sz w:val="16"/>
              </w:rPr>
            </w:pPr>
            <w:r w:rsidRPr="00527E9E">
              <w:rPr>
                <w:sz w:val="16"/>
              </w:rPr>
              <w:t>consommation</w:t>
            </w:r>
          </w:p>
        </w:tc>
        <w:tc>
          <w:tcPr>
            <w:tcW w:w="0" w:type="auto"/>
            <w:shd w:val="clear" w:color="auto" w:fill="E0E0E0"/>
          </w:tcPr>
          <w:p w14:paraId="47F970C2" w14:textId="77777777" w:rsidR="00512909" w:rsidRPr="00527E9E" w:rsidRDefault="00512909" w:rsidP="00F223CF">
            <w:pPr>
              <w:jc w:val="center"/>
              <w:rPr>
                <w:sz w:val="16"/>
              </w:rPr>
            </w:pPr>
            <w:r w:rsidRPr="00527E9E">
              <w:rPr>
                <w:sz w:val="16"/>
              </w:rPr>
              <w:t>préparation</w:t>
            </w:r>
          </w:p>
        </w:tc>
        <w:tc>
          <w:tcPr>
            <w:tcW w:w="0" w:type="auto"/>
            <w:shd w:val="clear" w:color="auto" w:fill="E0E0E0"/>
          </w:tcPr>
          <w:p w14:paraId="4767950C" w14:textId="77777777" w:rsidR="00512909" w:rsidRPr="00527E9E" w:rsidRDefault="00512909" w:rsidP="00F223CF">
            <w:pPr>
              <w:jc w:val="center"/>
              <w:rPr>
                <w:sz w:val="16"/>
              </w:rPr>
            </w:pPr>
            <w:r w:rsidRPr="00527E9E">
              <w:rPr>
                <w:sz w:val="16"/>
              </w:rPr>
              <w:t>repérage</w:t>
            </w:r>
          </w:p>
        </w:tc>
        <w:tc>
          <w:tcPr>
            <w:tcW w:w="0" w:type="auto"/>
            <w:shd w:val="clear" w:color="auto" w:fill="E0E0E0"/>
          </w:tcPr>
          <w:p w14:paraId="6BCDCDA4" w14:textId="77777777" w:rsidR="00512909" w:rsidRPr="00527E9E" w:rsidRDefault="00512909" w:rsidP="00F223CF">
            <w:pPr>
              <w:jc w:val="center"/>
              <w:rPr>
                <w:sz w:val="16"/>
              </w:rPr>
            </w:pPr>
            <w:r w:rsidRPr="00527E9E">
              <w:rPr>
                <w:sz w:val="16"/>
              </w:rPr>
              <w:t>digestion</w:t>
            </w:r>
          </w:p>
        </w:tc>
      </w:tr>
      <w:tr w:rsidR="00512909" w:rsidRPr="00527E9E" w14:paraId="777B25FB" w14:textId="77777777" w:rsidTr="00F223CF">
        <w:tc>
          <w:tcPr>
            <w:tcW w:w="0" w:type="auto"/>
          </w:tcPr>
          <w:p w14:paraId="102B2D84" w14:textId="77777777" w:rsidR="00512909" w:rsidRPr="00527E9E" w:rsidRDefault="00512909" w:rsidP="00F223CF">
            <w:pPr>
              <w:jc w:val="center"/>
              <w:rPr>
                <w:sz w:val="16"/>
              </w:rPr>
            </w:pPr>
            <w:r w:rsidRPr="00527E9E">
              <w:rPr>
                <w:sz w:val="16"/>
              </w:rPr>
              <w:t>3</w:t>
            </w:r>
          </w:p>
        </w:tc>
        <w:tc>
          <w:tcPr>
            <w:tcW w:w="0" w:type="auto"/>
          </w:tcPr>
          <w:p w14:paraId="637DE908" w14:textId="77777777" w:rsidR="00512909" w:rsidRPr="00527E9E" w:rsidRDefault="00512909" w:rsidP="00F223CF">
            <w:pPr>
              <w:rPr>
                <w:b/>
                <w:bCs/>
                <w:sz w:val="16"/>
              </w:rPr>
            </w:pPr>
            <w:r w:rsidRPr="00527E9E">
              <w:rPr>
                <w:b/>
                <w:bCs/>
                <w:sz w:val="16"/>
              </w:rPr>
              <w:t>Garde</w:t>
            </w:r>
          </w:p>
        </w:tc>
        <w:tc>
          <w:tcPr>
            <w:tcW w:w="0" w:type="auto"/>
          </w:tcPr>
          <w:p w14:paraId="7061CE11" w14:textId="77777777" w:rsidR="00512909" w:rsidRPr="00527E9E" w:rsidRDefault="00512909" w:rsidP="00F223CF">
            <w:pPr>
              <w:jc w:val="center"/>
              <w:rPr>
                <w:sz w:val="16"/>
              </w:rPr>
            </w:pPr>
            <w:r w:rsidRPr="00527E9E">
              <w:rPr>
                <w:sz w:val="16"/>
              </w:rPr>
              <w:t>de zone</w:t>
            </w:r>
          </w:p>
        </w:tc>
        <w:tc>
          <w:tcPr>
            <w:tcW w:w="0" w:type="auto"/>
          </w:tcPr>
          <w:p w14:paraId="732B4D2C" w14:textId="77777777" w:rsidR="00512909" w:rsidRPr="00527E9E" w:rsidRDefault="00512909" w:rsidP="00F223CF">
            <w:pPr>
              <w:jc w:val="center"/>
              <w:rPr>
                <w:sz w:val="16"/>
              </w:rPr>
            </w:pPr>
            <w:r w:rsidRPr="00527E9E">
              <w:rPr>
                <w:sz w:val="16"/>
              </w:rPr>
              <w:t>de lieu</w:t>
            </w:r>
          </w:p>
        </w:tc>
        <w:tc>
          <w:tcPr>
            <w:tcW w:w="0" w:type="auto"/>
          </w:tcPr>
          <w:p w14:paraId="5F3C7982" w14:textId="77777777" w:rsidR="00512909" w:rsidRPr="00527E9E" w:rsidRDefault="00512909" w:rsidP="00F223CF">
            <w:pPr>
              <w:rPr>
                <w:sz w:val="16"/>
              </w:rPr>
            </w:pPr>
            <w:r w:rsidRPr="00527E9E">
              <w:rPr>
                <w:sz w:val="16"/>
              </w:rPr>
              <w:t>de créature</w:t>
            </w:r>
          </w:p>
        </w:tc>
        <w:tc>
          <w:tcPr>
            <w:tcW w:w="0" w:type="auto"/>
          </w:tcPr>
          <w:p w14:paraId="2E0E590D" w14:textId="77777777" w:rsidR="00512909" w:rsidRPr="00527E9E" w:rsidRDefault="00512909" w:rsidP="00F223CF">
            <w:pPr>
              <w:jc w:val="center"/>
              <w:rPr>
                <w:sz w:val="16"/>
              </w:rPr>
            </w:pPr>
            <w:r w:rsidRPr="00527E9E">
              <w:rPr>
                <w:sz w:val="16"/>
              </w:rPr>
              <w:t>de trésor</w:t>
            </w:r>
          </w:p>
        </w:tc>
      </w:tr>
      <w:tr w:rsidR="00512909" w:rsidRPr="00527E9E" w14:paraId="13687BAA" w14:textId="77777777" w:rsidTr="00F223CF">
        <w:tc>
          <w:tcPr>
            <w:tcW w:w="0" w:type="auto"/>
            <w:shd w:val="clear" w:color="auto" w:fill="E0E0E0"/>
          </w:tcPr>
          <w:p w14:paraId="4A6CFB5B" w14:textId="77777777" w:rsidR="00512909" w:rsidRPr="00527E9E" w:rsidRDefault="00512909" w:rsidP="00F223CF">
            <w:pPr>
              <w:jc w:val="center"/>
              <w:rPr>
                <w:sz w:val="16"/>
              </w:rPr>
            </w:pPr>
            <w:r w:rsidRPr="00527E9E">
              <w:rPr>
                <w:sz w:val="16"/>
              </w:rPr>
              <w:t>4</w:t>
            </w:r>
          </w:p>
        </w:tc>
        <w:tc>
          <w:tcPr>
            <w:tcW w:w="0" w:type="auto"/>
            <w:shd w:val="clear" w:color="auto" w:fill="E0E0E0"/>
          </w:tcPr>
          <w:p w14:paraId="51F39E8F" w14:textId="77777777" w:rsidR="00512909" w:rsidRPr="00527E9E" w:rsidRDefault="00512909" w:rsidP="00F223CF">
            <w:pPr>
              <w:rPr>
                <w:b/>
                <w:bCs/>
                <w:sz w:val="16"/>
              </w:rPr>
            </w:pPr>
            <w:r w:rsidRPr="00527E9E">
              <w:rPr>
                <w:b/>
                <w:bCs/>
                <w:sz w:val="16"/>
              </w:rPr>
              <w:t>Combat</w:t>
            </w:r>
          </w:p>
        </w:tc>
        <w:tc>
          <w:tcPr>
            <w:tcW w:w="0" w:type="auto"/>
            <w:shd w:val="clear" w:color="auto" w:fill="E0E0E0"/>
          </w:tcPr>
          <w:p w14:paraId="0A16BF40" w14:textId="77777777" w:rsidR="00512909" w:rsidRPr="00527E9E" w:rsidRDefault="00512909" w:rsidP="00F223CF">
            <w:pPr>
              <w:jc w:val="center"/>
              <w:rPr>
                <w:sz w:val="16"/>
              </w:rPr>
            </w:pPr>
            <w:r w:rsidRPr="00527E9E">
              <w:rPr>
                <w:sz w:val="16"/>
              </w:rPr>
              <w:t>attaque</w:t>
            </w:r>
          </w:p>
        </w:tc>
        <w:tc>
          <w:tcPr>
            <w:tcW w:w="0" w:type="auto"/>
            <w:shd w:val="clear" w:color="auto" w:fill="E0E0E0"/>
          </w:tcPr>
          <w:p w14:paraId="25B3B1EC" w14:textId="77777777" w:rsidR="00512909" w:rsidRPr="00527E9E" w:rsidRDefault="00512909" w:rsidP="00F223CF">
            <w:pPr>
              <w:jc w:val="center"/>
              <w:rPr>
                <w:sz w:val="16"/>
              </w:rPr>
            </w:pPr>
            <w:r w:rsidRPr="00527E9E">
              <w:rPr>
                <w:sz w:val="16"/>
              </w:rPr>
              <w:t>défense</w:t>
            </w:r>
          </w:p>
        </w:tc>
        <w:tc>
          <w:tcPr>
            <w:tcW w:w="0" w:type="auto"/>
            <w:shd w:val="clear" w:color="auto" w:fill="E0E0E0"/>
          </w:tcPr>
          <w:p w14:paraId="79BD82FF" w14:textId="77777777" w:rsidR="00512909" w:rsidRPr="00527E9E" w:rsidRDefault="00512909" w:rsidP="00F223CF">
            <w:pPr>
              <w:jc w:val="center"/>
              <w:rPr>
                <w:sz w:val="16"/>
              </w:rPr>
            </w:pPr>
            <w:r w:rsidRPr="00527E9E">
              <w:rPr>
                <w:sz w:val="16"/>
              </w:rPr>
              <w:t>gagnant</w:t>
            </w:r>
          </w:p>
        </w:tc>
        <w:tc>
          <w:tcPr>
            <w:tcW w:w="0" w:type="auto"/>
            <w:shd w:val="clear" w:color="auto" w:fill="E0E0E0"/>
          </w:tcPr>
          <w:p w14:paraId="76576FC9" w14:textId="77777777" w:rsidR="00512909" w:rsidRPr="00527E9E" w:rsidRDefault="00512909" w:rsidP="00F223CF">
            <w:pPr>
              <w:jc w:val="center"/>
              <w:rPr>
                <w:sz w:val="16"/>
              </w:rPr>
            </w:pPr>
            <w:r w:rsidRPr="00527E9E">
              <w:rPr>
                <w:sz w:val="16"/>
              </w:rPr>
              <w:t>perdant</w:t>
            </w:r>
          </w:p>
        </w:tc>
      </w:tr>
      <w:tr w:rsidR="00512909" w:rsidRPr="00527E9E" w14:paraId="570D0B03" w14:textId="77777777" w:rsidTr="00F223CF">
        <w:tc>
          <w:tcPr>
            <w:tcW w:w="0" w:type="auto"/>
          </w:tcPr>
          <w:p w14:paraId="2A5CF629" w14:textId="77777777" w:rsidR="00512909" w:rsidRPr="00527E9E" w:rsidRDefault="00512909" w:rsidP="00F223CF">
            <w:pPr>
              <w:jc w:val="center"/>
              <w:rPr>
                <w:sz w:val="16"/>
              </w:rPr>
            </w:pPr>
            <w:r w:rsidRPr="00527E9E">
              <w:rPr>
                <w:sz w:val="16"/>
              </w:rPr>
              <w:t>5</w:t>
            </w:r>
          </w:p>
        </w:tc>
        <w:tc>
          <w:tcPr>
            <w:tcW w:w="0" w:type="auto"/>
          </w:tcPr>
          <w:p w14:paraId="4B5C4EB9" w14:textId="77777777" w:rsidR="00512909" w:rsidRPr="00527E9E" w:rsidRDefault="00512909" w:rsidP="00F223CF">
            <w:pPr>
              <w:rPr>
                <w:b/>
                <w:bCs/>
                <w:sz w:val="16"/>
              </w:rPr>
            </w:pPr>
            <w:r w:rsidRPr="00527E9E">
              <w:rPr>
                <w:b/>
                <w:bCs/>
                <w:sz w:val="16"/>
              </w:rPr>
              <w:t>Voyage</w:t>
            </w:r>
          </w:p>
        </w:tc>
        <w:tc>
          <w:tcPr>
            <w:tcW w:w="0" w:type="auto"/>
          </w:tcPr>
          <w:p w14:paraId="2F44E227" w14:textId="77777777" w:rsidR="00512909" w:rsidRPr="00527E9E" w:rsidRDefault="00512909" w:rsidP="00F223CF">
            <w:pPr>
              <w:jc w:val="center"/>
              <w:rPr>
                <w:sz w:val="16"/>
              </w:rPr>
            </w:pPr>
            <w:r w:rsidRPr="00527E9E">
              <w:rPr>
                <w:sz w:val="16"/>
              </w:rPr>
              <w:t>poursuite</w:t>
            </w:r>
          </w:p>
        </w:tc>
        <w:tc>
          <w:tcPr>
            <w:tcW w:w="0" w:type="auto"/>
          </w:tcPr>
          <w:p w14:paraId="00A4CEEF" w14:textId="77777777" w:rsidR="00512909" w:rsidRPr="00527E9E" w:rsidRDefault="00512909" w:rsidP="00F223CF">
            <w:pPr>
              <w:jc w:val="center"/>
              <w:rPr>
                <w:sz w:val="16"/>
              </w:rPr>
            </w:pPr>
            <w:r w:rsidRPr="00527E9E">
              <w:rPr>
                <w:sz w:val="16"/>
              </w:rPr>
              <w:t>fuite</w:t>
            </w:r>
          </w:p>
        </w:tc>
        <w:tc>
          <w:tcPr>
            <w:tcW w:w="0" w:type="auto"/>
          </w:tcPr>
          <w:p w14:paraId="4DA3555B" w14:textId="77777777" w:rsidR="00512909" w:rsidRPr="00527E9E" w:rsidRDefault="00512909" w:rsidP="00F223CF">
            <w:pPr>
              <w:jc w:val="center"/>
              <w:rPr>
                <w:sz w:val="16"/>
              </w:rPr>
            </w:pPr>
            <w:r w:rsidRPr="00527E9E">
              <w:rPr>
                <w:sz w:val="16"/>
              </w:rPr>
              <w:t>transhumance</w:t>
            </w:r>
          </w:p>
        </w:tc>
        <w:tc>
          <w:tcPr>
            <w:tcW w:w="0" w:type="auto"/>
          </w:tcPr>
          <w:p w14:paraId="0E0E562F" w14:textId="77777777" w:rsidR="00512909" w:rsidRPr="00527E9E" w:rsidRDefault="00512909" w:rsidP="00F223CF">
            <w:pPr>
              <w:jc w:val="center"/>
              <w:rPr>
                <w:sz w:val="16"/>
              </w:rPr>
            </w:pPr>
            <w:r w:rsidRPr="00527E9E">
              <w:rPr>
                <w:sz w:val="16"/>
              </w:rPr>
              <w:t>exploration</w:t>
            </w:r>
          </w:p>
        </w:tc>
      </w:tr>
      <w:tr w:rsidR="00512909" w:rsidRPr="00527E9E" w14:paraId="7244A600" w14:textId="77777777" w:rsidTr="00F223CF">
        <w:tc>
          <w:tcPr>
            <w:tcW w:w="0" w:type="auto"/>
            <w:shd w:val="clear" w:color="auto" w:fill="E0E0E0"/>
          </w:tcPr>
          <w:p w14:paraId="2A6C45F0" w14:textId="77777777" w:rsidR="00512909" w:rsidRPr="00527E9E" w:rsidRDefault="00512909" w:rsidP="00F223CF">
            <w:pPr>
              <w:jc w:val="center"/>
              <w:rPr>
                <w:sz w:val="16"/>
              </w:rPr>
            </w:pPr>
            <w:r w:rsidRPr="00527E9E">
              <w:rPr>
                <w:sz w:val="16"/>
              </w:rPr>
              <w:t>6</w:t>
            </w:r>
          </w:p>
        </w:tc>
        <w:tc>
          <w:tcPr>
            <w:tcW w:w="0" w:type="auto"/>
            <w:shd w:val="clear" w:color="auto" w:fill="E0E0E0"/>
          </w:tcPr>
          <w:p w14:paraId="16C3C57B" w14:textId="77777777" w:rsidR="00512909" w:rsidRPr="00527E9E" w:rsidRDefault="00512909" w:rsidP="00F223CF">
            <w:pPr>
              <w:rPr>
                <w:b/>
                <w:bCs/>
                <w:sz w:val="16"/>
              </w:rPr>
            </w:pPr>
            <w:r w:rsidRPr="00527E9E">
              <w:rPr>
                <w:b/>
                <w:bCs/>
                <w:sz w:val="16"/>
              </w:rPr>
              <w:t>Famille</w:t>
            </w:r>
          </w:p>
        </w:tc>
        <w:tc>
          <w:tcPr>
            <w:tcW w:w="0" w:type="auto"/>
            <w:shd w:val="clear" w:color="auto" w:fill="E0E0E0"/>
          </w:tcPr>
          <w:p w14:paraId="6F7BC97C" w14:textId="77777777" w:rsidR="00512909" w:rsidRPr="00527E9E" w:rsidRDefault="00512909" w:rsidP="00F223CF">
            <w:pPr>
              <w:jc w:val="center"/>
              <w:rPr>
                <w:sz w:val="16"/>
              </w:rPr>
            </w:pPr>
            <w:r w:rsidRPr="00527E9E">
              <w:rPr>
                <w:sz w:val="16"/>
              </w:rPr>
              <w:t>en bande</w:t>
            </w:r>
          </w:p>
        </w:tc>
        <w:tc>
          <w:tcPr>
            <w:tcW w:w="0" w:type="auto"/>
            <w:shd w:val="clear" w:color="auto" w:fill="E0E0E0"/>
          </w:tcPr>
          <w:p w14:paraId="7AED9706" w14:textId="77777777" w:rsidR="00512909" w:rsidRPr="00527E9E" w:rsidRDefault="00512909" w:rsidP="00F223CF">
            <w:pPr>
              <w:jc w:val="center"/>
              <w:rPr>
                <w:sz w:val="16"/>
              </w:rPr>
            </w:pPr>
            <w:r w:rsidRPr="00527E9E">
              <w:rPr>
                <w:sz w:val="16"/>
              </w:rPr>
              <w:t>repaire</w:t>
            </w:r>
          </w:p>
        </w:tc>
        <w:tc>
          <w:tcPr>
            <w:tcW w:w="0" w:type="auto"/>
            <w:shd w:val="clear" w:color="auto" w:fill="E0E0E0"/>
          </w:tcPr>
          <w:p w14:paraId="07C7C07D" w14:textId="77777777" w:rsidR="00512909" w:rsidRPr="00527E9E" w:rsidRDefault="00512909" w:rsidP="00F223CF">
            <w:pPr>
              <w:jc w:val="center"/>
              <w:rPr>
                <w:sz w:val="16"/>
              </w:rPr>
            </w:pPr>
            <w:r w:rsidRPr="00527E9E">
              <w:rPr>
                <w:sz w:val="16"/>
              </w:rPr>
              <w:t>évènement</w:t>
            </w:r>
          </w:p>
        </w:tc>
        <w:tc>
          <w:tcPr>
            <w:tcW w:w="0" w:type="auto"/>
            <w:shd w:val="clear" w:color="auto" w:fill="E0E0E0"/>
          </w:tcPr>
          <w:p w14:paraId="15301FE7" w14:textId="77777777" w:rsidR="00512909" w:rsidRPr="00527E9E" w:rsidRDefault="00512909" w:rsidP="00F223CF">
            <w:pPr>
              <w:jc w:val="center"/>
              <w:rPr>
                <w:sz w:val="16"/>
              </w:rPr>
            </w:pPr>
            <w:r w:rsidRPr="00527E9E">
              <w:rPr>
                <w:sz w:val="16"/>
              </w:rPr>
              <w:t>village</w:t>
            </w:r>
          </w:p>
        </w:tc>
      </w:tr>
      <w:tr w:rsidR="00512909" w:rsidRPr="00527E9E" w14:paraId="72A58499" w14:textId="77777777" w:rsidTr="00F223CF">
        <w:tc>
          <w:tcPr>
            <w:tcW w:w="0" w:type="auto"/>
          </w:tcPr>
          <w:p w14:paraId="4EA139F9" w14:textId="77777777" w:rsidR="00512909" w:rsidRPr="00527E9E" w:rsidRDefault="00512909" w:rsidP="00F223CF">
            <w:pPr>
              <w:jc w:val="center"/>
              <w:rPr>
                <w:sz w:val="16"/>
              </w:rPr>
            </w:pPr>
            <w:r w:rsidRPr="00527E9E">
              <w:rPr>
                <w:sz w:val="16"/>
              </w:rPr>
              <w:t>7</w:t>
            </w:r>
          </w:p>
        </w:tc>
        <w:tc>
          <w:tcPr>
            <w:tcW w:w="0" w:type="auto"/>
          </w:tcPr>
          <w:p w14:paraId="1A39D58F" w14:textId="77777777" w:rsidR="00512909" w:rsidRPr="00527E9E" w:rsidRDefault="00512909" w:rsidP="00F223CF">
            <w:pPr>
              <w:rPr>
                <w:b/>
                <w:bCs/>
                <w:sz w:val="16"/>
              </w:rPr>
            </w:pPr>
            <w:r w:rsidRPr="00527E9E">
              <w:rPr>
                <w:b/>
                <w:bCs/>
                <w:sz w:val="16"/>
              </w:rPr>
              <w:t>Exploration</w:t>
            </w:r>
          </w:p>
        </w:tc>
        <w:tc>
          <w:tcPr>
            <w:tcW w:w="0" w:type="auto"/>
          </w:tcPr>
          <w:p w14:paraId="37C28918" w14:textId="77777777" w:rsidR="00512909" w:rsidRPr="00527E9E" w:rsidRDefault="00512909" w:rsidP="00F223CF">
            <w:pPr>
              <w:jc w:val="center"/>
              <w:rPr>
                <w:sz w:val="16"/>
              </w:rPr>
            </w:pPr>
            <w:r w:rsidRPr="00527E9E">
              <w:rPr>
                <w:sz w:val="16"/>
              </w:rPr>
              <w:t>nouvelle zone</w:t>
            </w:r>
          </w:p>
        </w:tc>
        <w:tc>
          <w:tcPr>
            <w:tcW w:w="0" w:type="auto"/>
          </w:tcPr>
          <w:p w14:paraId="3D1235C3" w14:textId="77777777" w:rsidR="00512909" w:rsidRPr="00527E9E" w:rsidRDefault="00512909" w:rsidP="00F223CF">
            <w:pPr>
              <w:jc w:val="center"/>
              <w:rPr>
                <w:sz w:val="16"/>
              </w:rPr>
            </w:pPr>
            <w:r w:rsidRPr="00527E9E">
              <w:rPr>
                <w:sz w:val="16"/>
              </w:rPr>
              <w:t>de trésor</w:t>
            </w:r>
          </w:p>
        </w:tc>
        <w:tc>
          <w:tcPr>
            <w:tcW w:w="0" w:type="auto"/>
          </w:tcPr>
          <w:p w14:paraId="7EA53DB9" w14:textId="77777777" w:rsidR="00512909" w:rsidRPr="00527E9E" w:rsidRDefault="00512909" w:rsidP="00F223CF">
            <w:pPr>
              <w:jc w:val="center"/>
              <w:rPr>
                <w:sz w:val="16"/>
              </w:rPr>
            </w:pPr>
            <w:r w:rsidRPr="00527E9E">
              <w:rPr>
                <w:sz w:val="16"/>
              </w:rPr>
              <w:t>de richesse</w:t>
            </w:r>
          </w:p>
        </w:tc>
        <w:tc>
          <w:tcPr>
            <w:tcW w:w="0" w:type="auto"/>
          </w:tcPr>
          <w:p w14:paraId="243DD1C7" w14:textId="77777777" w:rsidR="00512909" w:rsidRPr="00527E9E" w:rsidRDefault="00512909" w:rsidP="00F223CF">
            <w:pPr>
              <w:jc w:val="center"/>
              <w:rPr>
                <w:sz w:val="16"/>
              </w:rPr>
            </w:pPr>
            <w:r w:rsidRPr="00527E9E">
              <w:rPr>
                <w:sz w:val="16"/>
              </w:rPr>
              <w:t>de mystère</w:t>
            </w:r>
          </w:p>
        </w:tc>
      </w:tr>
      <w:tr w:rsidR="00512909" w:rsidRPr="00527E9E" w14:paraId="0E98C6AC" w14:textId="77777777" w:rsidTr="00F223CF">
        <w:tc>
          <w:tcPr>
            <w:tcW w:w="0" w:type="auto"/>
            <w:shd w:val="clear" w:color="auto" w:fill="E0E0E0"/>
          </w:tcPr>
          <w:p w14:paraId="52DCE275" w14:textId="77777777" w:rsidR="00512909" w:rsidRPr="00527E9E" w:rsidRDefault="00512909" w:rsidP="00F223CF">
            <w:pPr>
              <w:jc w:val="center"/>
              <w:rPr>
                <w:sz w:val="16"/>
              </w:rPr>
            </w:pPr>
            <w:r w:rsidRPr="00527E9E">
              <w:rPr>
                <w:sz w:val="16"/>
              </w:rPr>
              <w:t>8</w:t>
            </w:r>
          </w:p>
        </w:tc>
        <w:tc>
          <w:tcPr>
            <w:tcW w:w="0" w:type="auto"/>
            <w:shd w:val="clear" w:color="auto" w:fill="E0E0E0"/>
          </w:tcPr>
          <w:p w14:paraId="7EE88C86" w14:textId="77777777" w:rsidR="00512909" w:rsidRPr="00527E9E" w:rsidRDefault="00512909" w:rsidP="00F223CF">
            <w:pPr>
              <w:rPr>
                <w:b/>
                <w:bCs/>
                <w:sz w:val="16"/>
              </w:rPr>
            </w:pPr>
            <w:r w:rsidRPr="00527E9E">
              <w:rPr>
                <w:b/>
                <w:bCs/>
                <w:sz w:val="16"/>
              </w:rPr>
              <w:t>Construction</w:t>
            </w:r>
          </w:p>
        </w:tc>
        <w:tc>
          <w:tcPr>
            <w:tcW w:w="0" w:type="auto"/>
            <w:shd w:val="clear" w:color="auto" w:fill="E0E0E0"/>
          </w:tcPr>
          <w:p w14:paraId="3A63F1B5" w14:textId="77777777" w:rsidR="00512909" w:rsidRPr="00527E9E" w:rsidRDefault="00512909" w:rsidP="00F223CF">
            <w:pPr>
              <w:jc w:val="center"/>
              <w:rPr>
                <w:sz w:val="16"/>
              </w:rPr>
            </w:pPr>
            <w:r w:rsidRPr="00527E9E">
              <w:rPr>
                <w:sz w:val="16"/>
              </w:rPr>
              <w:t>défense</w:t>
            </w:r>
          </w:p>
        </w:tc>
        <w:tc>
          <w:tcPr>
            <w:tcW w:w="0" w:type="auto"/>
            <w:shd w:val="clear" w:color="auto" w:fill="E0E0E0"/>
          </w:tcPr>
          <w:p w14:paraId="273C7E81" w14:textId="77777777" w:rsidR="00512909" w:rsidRPr="00527E9E" w:rsidRDefault="00512909" w:rsidP="00F223CF">
            <w:pPr>
              <w:jc w:val="center"/>
              <w:rPr>
                <w:sz w:val="16"/>
              </w:rPr>
            </w:pPr>
            <w:r w:rsidRPr="00527E9E">
              <w:rPr>
                <w:sz w:val="16"/>
              </w:rPr>
              <w:t>passage</w:t>
            </w:r>
          </w:p>
        </w:tc>
        <w:tc>
          <w:tcPr>
            <w:tcW w:w="0" w:type="auto"/>
            <w:shd w:val="clear" w:color="auto" w:fill="E0E0E0"/>
          </w:tcPr>
          <w:p w14:paraId="56CDD4DB" w14:textId="77777777" w:rsidR="00512909" w:rsidRPr="00527E9E" w:rsidRDefault="00512909" w:rsidP="00F223CF">
            <w:pPr>
              <w:jc w:val="center"/>
              <w:rPr>
                <w:sz w:val="16"/>
              </w:rPr>
            </w:pPr>
            <w:r w:rsidRPr="00527E9E">
              <w:rPr>
                <w:sz w:val="16"/>
              </w:rPr>
              <w:t>souterraine</w:t>
            </w:r>
          </w:p>
        </w:tc>
        <w:tc>
          <w:tcPr>
            <w:tcW w:w="0" w:type="auto"/>
            <w:shd w:val="clear" w:color="auto" w:fill="E0E0E0"/>
          </w:tcPr>
          <w:p w14:paraId="316BC607" w14:textId="77777777" w:rsidR="00512909" w:rsidRPr="00527E9E" w:rsidRDefault="00512909" w:rsidP="00F223CF">
            <w:pPr>
              <w:jc w:val="center"/>
              <w:rPr>
                <w:sz w:val="16"/>
              </w:rPr>
            </w:pPr>
            <w:r w:rsidRPr="00527E9E">
              <w:rPr>
                <w:sz w:val="16"/>
              </w:rPr>
              <w:t>observation</w:t>
            </w:r>
          </w:p>
        </w:tc>
      </w:tr>
      <w:tr w:rsidR="00512909" w:rsidRPr="00527E9E" w14:paraId="70CF3A84" w14:textId="77777777" w:rsidTr="00F223CF">
        <w:tc>
          <w:tcPr>
            <w:tcW w:w="0" w:type="auto"/>
          </w:tcPr>
          <w:p w14:paraId="160A7CF1" w14:textId="77777777" w:rsidR="00512909" w:rsidRPr="00527E9E" w:rsidRDefault="00512909" w:rsidP="00F223CF">
            <w:pPr>
              <w:jc w:val="center"/>
              <w:rPr>
                <w:sz w:val="16"/>
              </w:rPr>
            </w:pPr>
            <w:r w:rsidRPr="00527E9E">
              <w:rPr>
                <w:sz w:val="16"/>
              </w:rPr>
              <w:t>9</w:t>
            </w:r>
          </w:p>
        </w:tc>
        <w:tc>
          <w:tcPr>
            <w:tcW w:w="0" w:type="auto"/>
          </w:tcPr>
          <w:p w14:paraId="2B67F5D4" w14:textId="77777777" w:rsidR="00512909" w:rsidRPr="00527E9E" w:rsidRDefault="00512909" w:rsidP="00F223CF">
            <w:pPr>
              <w:rPr>
                <w:b/>
                <w:bCs/>
                <w:sz w:val="16"/>
              </w:rPr>
            </w:pPr>
            <w:r w:rsidRPr="00527E9E">
              <w:rPr>
                <w:b/>
                <w:bCs/>
                <w:sz w:val="16"/>
              </w:rPr>
              <w:t>Cérémonie</w:t>
            </w:r>
          </w:p>
        </w:tc>
        <w:tc>
          <w:tcPr>
            <w:tcW w:w="0" w:type="auto"/>
          </w:tcPr>
          <w:p w14:paraId="4E4E9C68" w14:textId="77777777" w:rsidR="00512909" w:rsidRPr="00527E9E" w:rsidRDefault="00512909" w:rsidP="00F223CF">
            <w:pPr>
              <w:jc w:val="center"/>
              <w:rPr>
                <w:sz w:val="16"/>
              </w:rPr>
            </w:pPr>
            <w:r w:rsidRPr="00527E9E">
              <w:rPr>
                <w:sz w:val="16"/>
              </w:rPr>
              <w:t>rite</w:t>
            </w:r>
          </w:p>
        </w:tc>
        <w:tc>
          <w:tcPr>
            <w:tcW w:w="0" w:type="auto"/>
          </w:tcPr>
          <w:p w14:paraId="38D32C2E" w14:textId="77777777" w:rsidR="00512909" w:rsidRPr="00527E9E" w:rsidRDefault="00512909" w:rsidP="00F223CF">
            <w:pPr>
              <w:jc w:val="center"/>
              <w:rPr>
                <w:sz w:val="16"/>
              </w:rPr>
            </w:pPr>
            <w:r w:rsidRPr="00527E9E">
              <w:rPr>
                <w:sz w:val="16"/>
              </w:rPr>
              <w:t>préparation</w:t>
            </w:r>
          </w:p>
        </w:tc>
        <w:tc>
          <w:tcPr>
            <w:tcW w:w="0" w:type="auto"/>
          </w:tcPr>
          <w:p w14:paraId="1852B7DB" w14:textId="77777777" w:rsidR="00512909" w:rsidRPr="00527E9E" w:rsidRDefault="00512909" w:rsidP="00F223CF">
            <w:pPr>
              <w:jc w:val="center"/>
              <w:rPr>
                <w:sz w:val="16"/>
              </w:rPr>
            </w:pPr>
            <w:r w:rsidRPr="00527E9E">
              <w:rPr>
                <w:sz w:val="16"/>
              </w:rPr>
              <w:t>religieuse</w:t>
            </w:r>
          </w:p>
        </w:tc>
        <w:tc>
          <w:tcPr>
            <w:tcW w:w="0" w:type="auto"/>
          </w:tcPr>
          <w:p w14:paraId="3864098D" w14:textId="77777777" w:rsidR="00512909" w:rsidRPr="00527E9E" w:rsidRDefault="00512909" w:rsidP="00F223CF">
            <w:pPr>
              <w:jc w:val="center"/>
              <w:rPr>
                <w:sz w:val="16"/>
              </w:rPr>
            </w:pPr>
            <w:r w:rsidRPr="00527E9E">
              <w:rPr>
                <w:sz w:val="16"/>
              </w:rPr>
              <w:t>officielle</w:t>
            </w:r>
          </w:p>
        </w:tc>
      </w:tr>
      <w:tr w:rsidR="00512909" w:rsidRPr="00527E9E" w14:paraId="752D6268" w14:textId="77777777" w:rsidTr="00F223CF">
        <w:tc>
          <w:tcPr>
            <w:tcW w:w="0" w:type="auto"/>
            <w:shd w:val="clear" w:color="auto" w:fill="E0E0E0"/>
          </w:tcPr>
          <w:p w14:paraId="5904C10E" w14:textId="77777777" w:rsidR="00512909" w:rsidRPr="00527E9E" w:rsidRDefault="00512909" w:rsidP="00F223CF">
            <w:pPr>
              <w:jc w:val="center"/>
              <w:rPr>
                <w:sz w:val="16"/>
              </w:rPr>
            </w:pPr>
            <w:r w:rsidRPr="00527E9E">
              <w:rPr>
                <w:sz w:val="16"/>
              </w:rPr>
              <w:t>10 ou +</w:t>
            </w:r>
          </w:p>
        </w:tc>
        <w:tc>
          <w:tcPr>
            <w:tcW w:w="0" w:type="auto"/>
            <w:shd w:val="clear" w:color="auto" w:fill="E0E0E0"/>
          </w:tcPr>
          <w:p w14:paraId="266F0D87" w14:textId="77777777" w:rsidR="00512909" w:rsidRPr="00527E9E" w:rsidRDefault="006F2561" w:rsidP="00F223CF">
            <w:pPr>
              <w:rPr>
                <w:b/>
                <w:bCs/>
                <w:sz w:val="16"/>
              </w:rPr>
            </w:pPr>
            <w:r w:rsidRPr="00527E9E">
              <w:rPr>
                <w:b/>
                <w:bCs/>
                <w:sz w:val="16"/>
              </w:rPr>
              <w:t>Multiple</w:t>
            </w:r>
          </w:p>
        </w:tc>
        <w:tc>
          <w:tcPr>
            <w:tcW w:w="0" w:type="auto"/>
            <w:shd w:val="clear" w:color="auto" w:fill="E0E0E0"/>
          </w:tcPr>
          <w:p w14:paraId="0D66CCE9" w14:textId="77777777" w:rsidR="00512909" w:rsidRPr="00527E9E" w:rsidRDefault="00512909" w:rsidP="00F223CF">
            <w:pPr>
              <w:jc w:val="center"/>
              <w:rPr>
                <w:sz w:val="16"/>
              </w:rPr>
            </w:pPr>
            <w:r w:rsidRPr="00527E9E">
              <w:rPr>
                <w:sz w:val="16"/>
              </w:rPr>
              <w:t>2 jets à -1</w:t>
            </w:r>
          </w:p>
        </w:tc>
        <w:tc>
          <w:tcPr>
            <w:tcW w:w="0" w:type="auto"/>
            <w:shd w:val="clear" w:color="auto" w:fill="E0E0E0"/>
          </w:tcPr>
          <w:p w14:paraId="3BCFCA75" w14:textId="77777777" w:rsidR="00512909" w:rsidRPr="00527E9E" w:rsidRDefault="0013452E" w:rsidP="00F223CF">
            <w:pPr>
              <w:jc w:val="center"/>
              <w:rPr>
                <w:sz w:val="16"/>
              </w:rPr>
            </w:pPr>
            <w:r w:rsidRPr="00527E9E">
              <w:rPr>
                <w:sz w:val="16"/>
              </w:rPr>
              <w:t>2 jets à -1</w:t>
            </w:r>
          </w:p>
        </w:tc>
        <w:tc>
          <w:tcPr>
            <w:tcW w:w="0" w:type="auto"/>
            <w:shd w:val="clear" w:color="auto" w:fill="E0E0E0"/>
          </w:tcPr>
          <w:p w14:paraId="2D96ACBE" w14:textId="77777777" w:rsidR="00512909" w:rsidRPr="00527E9E" w:rsidRDefault="0013452E" w:rsidP="00F223CF">
            <w:pPr>
              <w:jc w:val="center"/>
              <w:rPr>
                <w:sz w:val="16"/>
              </w:rPr>
            </w:pPr>
            <w:r w:rsidRPr="00527E9E">
              <w:rPr>
                <w:sz w:val="16"/>
              </w:rPr>
              <w:t>2 jets à -1</w:t>
            </w:r>
          </w:p>
        </w:tc>
        <w:tc>
          <w:tcPr>
            <w:tcW w:w="0" w:type="auto"/>
            <w:shd w:val="clear" w:color="auto" w:fill="E0E0E0"/>
          </w:tcPr>
          <w:p w14:paraId="086DBE62" w14:textId="77777777" w:rsidR="00512909" w:rsidRPr="00527E9E" w:rsidRDefault="0013452E" w:rsidP="00F223CF">
            <w:pPr>
              <w:jc w:val="center"/>
              <w:rPr>
                <w:sz w:val="16"/>
              </w:rPr>
            </w:pPr>
            <w:r w:rsidRPr="00527E9E">
              <w:rPr>
                <w:sz w:val="16"/>
              </w:rPr>
              <w:t>2 jets à -1</w:t>
            </w:r>
          </w:p>
        </w:tc>
      </w:tr>
    </w:tbl>
    <w:p w14:paraId="69252172" w14:textId="77777777" w:rsidR="00D75D15" w:rsidRPr="00527E9E" w:rsidRDefault="005942CF" w:rsidP="00512909">
      <w:r w:rsidRPr="00527E9E">
        <w:t>T</w:t>
      </w:r>
      <w:r w:rsidR="00512909" w:rsidRPr="00527E9E">
        <w:t xml:space="preserve">enez compte </w:t>
      </w:r>
      <w:r w:rsidR="007330CD" w:rsidRPr="00527E9E">
        <w:t xml:space="preserve">du comportement naturel </w:t>
      </w:r>
      <w:r w:rsidR="00512909" w:rsidRPr="00527E9E">
        <w:t xml:space="preserve">de la créature pour exclure certaines activités. </w:t>
      </w:r>
    </w:p>
    <w:p w14:paraId="50810162" w14:textId="77777777" w:rsidR="00A713C7" w:rsidRPr="00527E9E" w:rsidRDefault="006F2561" w:rsidP="006F2561">
      <w:pPr>
        <w:pStyle w:val="Exemple0"/>
      </w:pPr>
      <w:r w:rsidRPr="00527E9E">
        <w:t xml:space="preserve">Exemple : </w:t>
      </w:r>
      <w:r w:rsidR="007330CD" w:rsidRPr="00527E9E">
        <w:t>peu (/3) de</w:t>
      </w:r>
      <w:r w:rsidRPr="00527E9E">
        <w:t xml:space="preserve"> créatures sont rencontrées dans une </w:t>
      </w:r>
      <w:r w:rsidR="00436FE9" w:rsidRPr="00527E9E">
        <w:t>F</w:t>
      </w:r>
      <w:r w:rsidRPr="00527E9E">
        <w:t>orêt</w:t>
      </w:r>
      <w:r w:rsidR="007330CD" w:rsidRPr="00527E9E">
        <w:t>,</w:t>
      </w:r>
      <w:r w:rsidRPr="00527E9E">
        <w:t xml:space="preserve"> (d10=1 d10*=1) chien baveur </w:t>
      </w:r>
      <w:r w:rsidR="007330CD" w:rsidRPr="00527E9E">
        <w:t xml:space="preserve">ayant une </w:t>
      </w:r>
      <w:r w:rsidRPr="00527E9E">
        <w:t>(d10</w:t>
      </w:r>
      <w:r w:rsidR="00544483" w:rsidRPr="00527E9E">
        <w:t>-1</w:t>
      </w:r>
      <w:r w:rsidRPr="00527E9E">
        <w:t xml:space="preserve">=10) </w:t>
      </w:r>
      <w:r w:rsidR="007330CD" w:rsidRPr="00527E9E">
        <w:t xml:space="preserve">donc </w:t>
      </w:r>
      <w:r w:rsidR="00544483" w:rsidRPr="00527E9E">
        <w:t>cérémonie (d10*=2) en préparation</w:t>
      </w:r>
      <w:r w:rsidRPr="00527E9E">
        <w:t>, les Chiens</w:t>
      </w:r>
      <w:r w:rsidR="00544483" w:rsidRPr="00527E9E">
        <w:t xml:space="preserve"> Baveurs</w:t>
      </w:r>
      <w:r w:rsidRPr="00527E9E">
        <w:t xml:space="preserve"> rencontrés préparent un</w:t>
      </w:r>
      <w:r w:rsidR="00544483" w:rsidRPr="00527E9E">
        <w:t xml:space="preserve"> sacrifice</w:t>
      </w:r>
      <w:r w:rsidRPr="00527E9E">
        <w:t>.</w:t>
      </w:r>
    </w:p>
    <w:p w14:paraId="001EE6D2" w14:textId="77777777" w:rsidR="006F2561" w:rsidRPr="00527E9E" w:rsidRDefault="00A713C7" w:rsidP="00A713C7">
      <w:pPr>
        <w:pStyle w:val="Exemple0"/>
        <w:jc w:val="center"/>
      </w:pPr>
      <w:r w:rsidRPr="00527E9E">
        <w:rPr>
          <w:noProof/>
          <w:lang w:eastAsia="fr-BE"/>
        </w:rPr>
        <w:drawing>
          <wp:inline distT="0" distB="0" distL="0" distR="0" wp14:anchorId="1022F516" wp14:editId="28210F88">
            <wp:extent cx="3152353" cy="1042321"/>
            <wp:effectExtent l="171450" t="171450" r="200660" b="196215"/>
            <wp:docPr id="24" name="Picture 24" descr="Clipboar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pboard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80025" cy="105147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C89AE14" w14:textId="77777777" w:rsidR="005B518E" w:rsidRPr="00527E9E" w:rsidRDefault="007330CD" w:rsidP="007330CD">
      <w:pPr>
        <w:pStyle w:val="Titre2"/>
        <w:rPr>
          <w:lang w:val="fr-BE"/>
        </w:rPr>
      </w:pPr>
      <w:bookmarkStart w:id="48" w:name="_Toc199924478"/>
      <w:r w:rsidRPr="00527E9E">
        <w:rPr>
          <w:lang w:val="fr-BE"/>
        </w:rPr>
        <w:lastRenderedPageBreak/>
        <w:t>2.9</w:t>
      </w:r>
      <w:r w:rsidR="005B518E" w:rsidRPr="00527E9E">
        <w:rPr>
          <w:lang w:val="fr-BE"/>
        </w:rPr>
        <w:t xml:space="preserve"> C</w:t>
      </w:r>
      <w:r w:rsidR="00512909" w:rsidRPr="00527E9E">
        <w:rPr>
          <w:lang w:val="fr-BE"/>
        </w:rPr>
        <w:t>onnaissance d’une créature</w:t>
      </w:r>
      <w:bookmarkEnd w:id="48"/>
      <w:r w:rsidR="00512909" w:rsidRPr="00527E9E">
        <w:rPr>
          <w:lang w:val="fr-BE"/>
        </w:rPr>
        <w:t xml:space="preserve"> </w:t>
      </w:r>
    </w:p>
    <w:p w14:paraId="08E7FA0E" w14:textId="77777777" w:rsidR="00BB78EE" w:rsidRPr="00527E9E" w:rsidRDefault="00A606D2" w:rsidP="00512909">
      <w:r w:rsidRPr="00527E9E">
        <w:t>La connaissance d’un</w:t>
      </w:r>
      <w:r w:rsidR="00A713C7" w:rsidRPr="00527E9E">
        <w:t>e</w:t>
      </w:r>
      <w:r w:rsidRPr="00527E9E">
        <w:t xml:space="preserve"> créature </w:t>
      </w:r>
      <w:r w:rsidR="00A713C7" w:rsidRPr="00527E9E">
        <w:t>(</w:t>
      </w:r>
      <w:r w:rsidR="00A713C7" w:rsidRPr="00527E9E">
        <w:rPr>
          <w:b/>
        </w:rPr>
        <w:t>CC</w:t>
      </w:r>
      <w:r w:rsidR="00A713C7" w:rsidRPr="00527E9E">
        <w:t xml:space="preserve">) </w:t>
      </w:r>
      <w:r w:rsidRPr="00527E9E">
        <w:t xml:space="preserve">représente la somme des informations obtenues sur </w:t>
      </w:r>
      <w:r w:rsidR="007330CD" w:rsidRPr="00527E9E">
        <w:t xml:space="preserve">cette </w:t>
      </w:r>
      <w:r w:rsidRPr="00527E9E">
        <w:t>race. Ne gérez cela que pour les créatures, les animaux ne sont pas concernés par cette règle. D</w:t>
      </w:r>
      <w:r w:rsidR="00C71F36" w:rsidRPr="00527E9E">
        <w:t xml:space="preserve">ans le </w:t>
      </w:r>
      <w:r w:rsidR="00C71F36" w:rsidRPr="00527E9E">
        <w:rPr>
          <w:i/>
        </w:rPr>
        <w:t>Livre 1</w:t>
      </w:r>
      <w:r w:rsidR="00C71F36" w:rsidRPr="00527E9E">
        <w:t xml:space="preserve">, </w:t>
      </w:r>
      <w:r w:rsidRPr="00527E9E">
        <w:t>le Perso créé obtient des informations de base</w:t>
      </w:r>
      <w:r w:rsidR="00E9081E" w:rsidRPr="00527E9E">
        <w:t xml:space="preserve"> sur certaines créatures selon son NE </w:t>
      </w:r>
      <w:r w:rsidR="00E9081E" w:rsidRPr="00527E9E">
        <w:rPr>
          <w:i/>
        </w:rPr>
        <w:t>Survie</w:t>
      </w:r>
      <w:r w:rsidRPr="00527E9E">
        <w:t xml:space="preserve">. Par la suite, au gré des rencontres, lectures et échanges, </w:t>
      </w:r>
      <w:r w:rsidR="00C71F36" w:rsidRPr="00527E9E">
        <w:t xml:space="preserve">ce niveau </w:t>
      </w:r>
      <w:r w:rsidR="00A713C7" w:rsidRPr="00527E9E">
        <w:t xml:space="preserve">peut </w:t>
      </w:r>
      <w:r w:rsidRPr="00527E9E">
        <w:t>augmente</w:t>
      </w:r>
      <w:r w:rsidR="00A713C7" w:rsidRPr="00527E9E">
        <w:t>r</w:t>
      </w:r>
      <w:r w:rsidRPr="00527E9E">
        <w:t xml:space="preserve">. Gérez cela par une feuille fournie dans </w:t>
      </w:r>
      <w:r w:rsidRPr="00527E9E">
        <w:rPr>
          <w:i/>
        </w:rPr>
        <w:fldChar w:fldCharType="begin"/>
      </w:r>
      <w:r w:rsidRPr="00527E9E">
        <w:rPr>
          <w:i/>
        </w:rPr>
        <w:instrText xml:space="preserve"> REF _Ref411242269 \h  \* MERGEFORMAT </w:instrText>
      </w:r>
      <w:r w:rsidRPr="00527E9E">
        <w:rPr>
          <w:i/>
        </w:rPr>
      </w:r>
      <w:r w:rsidRPr="00527E9E">
        <w:rPr>
          <w:i/>
        </w:rPr>
        <w:fldChar w:fldCharType="separate"/>
      </w:r>
      <w:r w:rsidR="00A17FD0" w:rsidRPr="00527E9E">
        <w:rPr>
          <w:i/>
        </w:rPr>
        <w:t>7.1 Connaissance des créatures</w:t>
      </w:r>
      <w:r w:rsidRPr="00527E9E">
        <w:rPr>
          <w:i/>
        </w:rPr>
        <w:fldChar w:fldCharType="end"/>
      </w:r>
      <w:r w:rsidRPr="00527E9E">
        <w:t>. Les connaissance</w:t>
      </w:r>
      <w:r w:rsidR="008F1AB8" w:rsidRPr="00527E9E">
        <w:t>s</w:t>
      </w:r>
      <w:r w:rsidRPr="00527E9E">
        <w:t xml:space="preserve"> sur une race regroupent des informations réparties en</w:t>
      </w:r>
      <w:r w:rsidR="00E9081E" w:rsidRPr="00527E9E">
        <w:t xml:space="preserve"> 3</w:t>
      </w:r>
      <w:r w:rsidRPr="00527E9E">
        <w:t xml:space="preserve"> </w:t>
      </w:r>
      <w:r w:rsidR="00AA0A48" w:rsidRPr="00527E9E">
        <w:rPr>
          <w:b/>
        </w:rPr>
        <w:t>niveaux</w:t>
      </w:r>
      <w:r w:rsidR="003E6932" w:rsidRPr="00527E9E">
        <w:t>, de CC</w:t>
      </w:r>
      <w:r w:rsidR="003B4BF7" w:rsidRPr="00527E9E">
        <w:t>0</w:t>
      </w:r>
      <w:r w:rsidR="00A713C7" w:rsidRPr="00527E9E">
        <w:t xml:space="preserve"> à CC</w:t>
      </w:r>
      <w:r w:rsidR="003B4BF7" w:rsidRPr="00527E9E">
        <w:t>2</w:t>
      </w:r>
      <w:r w:rsidR="00A713C7" w:rsidRPr="00527E9E">
        <w:t>, selon le tableau suivant</w:t>
      </w:r>
      <w:r w:rsidRPr="00527E9E">
        <w:t> :</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38"/>
        <w:gridCol w:w="590"/>
        <w:gridCol w:w="4991"/>
      </w:tblGrid>
      <w:tr w:rsidR="000F4E2E" w:rsidRPr="00527E9E" w14:paraId="6F6C40FB" w14:textId="77777777" w:rsidTr="000F4E2E">
        <w:trPr>
          <w:cantSplit/>
        </w:trPr>
        <w:tc>
          <w:tcPr>
            <w:tcW w:w="0" w:type="auto"/>
            <w:tcBorders>
              <w:top w:val="single" w:sz="4" w:space="0" w:color="auto"/>
              <w:left w:val="single" w:sz="4" w:space="0" w:color="auto"/>
              <w:bottom w:val="single" w:sz="4" w:space="0" w:color="auto"/>
              <w:right w:val="single" w:sz="4" w:space="0" w:color="auto"/>
            </w:tcBorders>
          </w:tcPr>
          <w:p w14:paraId="4670A335" w14:textId="77777777" w:rsidR="000F4E2E" w:rsidRPr="00527E9E" w:rsidRDefault="000F4E2E" w:rsidP="00A72096">
            <w:pPr>
              <w:pStyle w:val="En-tte"/>
              <w:widowControl/>
              <w:tabs>
                <w:tab w:val="clear" w:pos="4153"/>
                <w:tab w:val="clear" w:pos="8306"/>
              </w:tabs>
              <w:jc w:val="center"/>
              <w:rPr>
                <w:b/>
                <w:sz w:val="16"/>
                <w:szCs w:val="16"/>
              </w:rPr>
            </w:pPr>
            <w:r w:rsidRPr="00527E9E">
              <w:rPr>
                <w:b/>
                <w:sz w:val="16"/>
                <w:szCs w:val="16"/>
              </w:rPr>
              <w:t>Niveau</w:t>
            </w:r>
          </w:p>
        </w:tc>
        <w:tc>
          <w:tcPr>
            <w:tcW w:w="0" w:type="auto"/>
            <w:tcBorders>
              <w:top w:val="single" w:sz="4" w:space="0" w:color="auto"/>
              <w:left w:val="single" w:sz="4" w:space="0" w:color="auto"/>
              <w:bottom w:val="single" w:sz="4" w:space="0" w:color="auto"/>
              <w:right w:val="single" w:sz="4" w:space="0" w:color="auto"/>
            </w:tcBorders>
          </w:tcPr>
          <w:p w14:paraId="6A3203F7" w14:textId="131A10A7" w:rsidR="000F4E2E" w:rsidRPr="00527E9E" w:rsidRDefault="001B1337" w:rsidP="00DD1B1A">
            <w:pPr>
              <w:pStyle w:val="En-tte"/>
              <w:widowControl/>
              <w:tabs>
                <w:tab w:val="clear" w:pos="4153"/>
                <w:tab w:val="clear" w:pos="8306"/>
              </w:tabs>
              <w:jc w:val="center"/>
              <w:rPr>
                <w:b/>
                <w:sz w:val="16"/>
                <w:szCs w:val="16"/>
              </w:rPr>
            </w:pPr>
            <w:r>
              <w:rPr>
                <w:b/>
                <w:sz w:val="16"/>
                <w:szCs w:val="16"/>
              </w:rPr>
              <w:t>Mod</w:t>
            </w:r>
          </w:p>
        </w:tc>
        <w:tc>
          <w:tcPr>
            <w:tcW w:w="0" w:type="auto"/>
            <w:tcBorders>
              <w:top w:val="single" w:sz="4" w:space="0" w:color="auto"/>
              <w:left w:val="single" w:sz="4" w:space="0" w:color="auto"/>
              <w:bottom w:val="single" w:sz="4" w:space="0" w:color="auto"/>
              <w:right w:val="single" w:sz="4" w:space="0" w:color="auto"/>
            </w:tcBorders>
          </w:tcPr>
          <w:p w14:paraId="1BCF0129" w14:textId="77777777" w:rsidR="000F4E2E" w:rsidRPr="00527E9E" w:rsidRDefault="000F4E2E" w:rsidP="00A500DD">
            <w:pPr>
              <w:pStyle w:val="En-tte"/>
              <w:widowControl/>
              <w:tabs>
                <w:tab w:val="clear" w:pos="4153"/>
                <w:tab w:val="clear" w:pos="8306"/>
              </w:tabs>
              <w:rPr>
                <w:b/>
                <w:sz w:val="16"/>
                <w:szCs w:val="16"/>
              </w:rPr>
            </w:pPr>
            <w:r w:rsidRPr="00527E9E">
              <w:rPr>
                <w:b/>
                <w:sz w:val="16"/>
                <w:szCs w:val="16"/>
              </w:rPr>
              <w:t>Connaissance</w:t>
            </w:r>
          </w:p>
        </w:tc>
      </w:tr>
      <w:tr w:rsidR="000F4E2E" w:rsidRPr="00527E9E" w14:paraId="562DEA57" w14:textId="77777777" w:rsidTr="000F4E2E">
        <w:tc>
          <w:tcPr>
            <w:tcW w:w="0" w:type="auto"/>
            <w:tcBorders>
              <w:top w:val="single" w:sz="4" w:space="0" w:color="auto"/>
              <w:right w:val="single" w:sz="4" w:space="0" w:color="auto"/>
            </w:tcBorders>
            <w:shd w:val="clear" w:color="auto" w:fill="FDE9D9"/>
          </w:tcPr>
          <w:p w14:paraId="2705DB24" w14:textId="77777777" w:rsidR="000F4E2E" w:rsidRPr="00527E9E" w:rsidRDefault="000F4E2E" w:rsidP="00A72096">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0</w:t>
            </w:r>
          </w:p>
        </w:tc>
        <w:tc>
          <w:tcPr>
            <w:tcW w:w="0" w:type="auto"/>
            <w:tcBorders>
              <w:top w:val="single" w:sz="4" w:space="0" w:color="auto"/>
              <w:right w:val="single" w:sz="4" w:space="0" w:color="auto"/>
            </w:tcBorders>
            <w:shd w:val="clear" w:color="auto" w:fill="FDE9D9"/>
          </w:tcPr>
          <w:p w14:paraId="26B4B498" w14:textId="77777777" w:rsidR="000F4E2E" w:rsidRPr="00527E9E" w:rsidRDefault="000F4E2E" w:rsidP="00DD1B1A">
            <w:pPr>
              <w:pStyle w:val="En-tte"/>
              <w:widowControl/>
              <w:tabs>
                <w:tab w:val="clear" w:pos="4153"/>
                <w:tab w:val="clear" w:pos="8306"/>
              </w:tabs>
              <w:jc w:val="center"/>
              <w:rPr>
                <w:sz w:val="16"/>
                <w:szCs w:val="16"/>
              </w:rPr>
            </w:pPr>
            <w:r w:rsidRPr="00527E9E">
              <w:rPr>
                <w:sz w:val="16"/>
                <w:szCs w:val="16"/>
              </w:rPr>
              <w:t>-10</w:t>
            </w:r>
          </w:p>
        </w:tc>
        <w:tc>
          <w:tcPr>
            <w:tcW w:w="0" w:type="auto"/>
            <w:tcBorders>
              <w:top w:val="single" w:sz="4" w:space="0" w:color="auto"/>
              <w:left w:val="single" w:sz="4" w:space="0" w:color="auto"/>
              <w:right w:val="single" w:sz="4" w:space="0" w:color="auto"/>
            </w:tcBorders>
            <w:shd w:val="clear" w:color="auto" w:fill="FDE9D9"/>
          </w:tcPr>
          <w:p w14:paraId="7D80EDC0" w14:textId="77777777" w:rsidR="000F4E2E" w:rsidRPr="00527E9E" w:rsidRDefault="00E9081E" w:rsidP="000F4E2E">
            <w:pPr>
              <w:pStyle w:val="En-tte"/>
              <w:widowControl/>
              <w:tabs>
                <w:tab w:val="clear" w:pos="4153"/>
                <w:tab w:val="clear" w:pos="8306"/>
              </w:tabs>
              <w:rPr>
                <w:sz w:val="16"/>
                <w:szCs w:val="16"/>
              </w:rPr>
            </w:pPr>
            <w:r w:rsidRPr="00527E9E">
              <w:rPr>
                <w:sz w:val="16"/>
                <w:szCs w:val="16"/>
                <w:shd w:val="clear" w:color="auto" w:fill="FFFF00"/>
              </w:rPr>
              <w:t xml:space="preserve">Idée </w:t>
            </w:r>
            <w:r w:rsidR="000F4E2E" w:rsidRPr="00527E9E">
              <w:rPr>
                <w:sz w:val="16"/>
                <w:szCs w:val="16"/>
              </w:rPr>
              <w:t>: jamais rencontré ni vu</w:t>
            </w:r>
            <w:r w:rsidRPr="00527E9E">
              <w:rPr>
                <w:sz w:val="16"/>
                <w:szCs w:val="16"/>
              </w:rPr>
              <w:t>, reçu à la première rencontre</w:t>
            </w:r>
          </w:p>
        </w:tc>
      </w:tr>
      <w:tr w:rsidR="000F4E2E" w:rsidRPr="00527E9E" w14:paraId="1BC7B045" w14:textId="77777777" w:rsidTr="000F4E2E">
        <w:tc>
          <w:tcPr>
            <w:tcW w:w="0" w:type="auto"/>
            <w:tcBorders>
              <w:top w:val="single" w:sz="4" w:space="0" w:color="auto"/>
              <w:right w:val="single" w:sz="4" w:space="0" w:color="auto"/>
            </w:tcBorders>
          </w:tcPr>
          <w:p w14:paraId="3A83F4BB" w14:textId="77777777" w:rsidR="000F4E2E" w:rsidRPr="00527E9E" w:rsidRDefault="000F4E2E" w:rsidP="00A72096">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1</w:t>
            </w:r>
          </w:p>
        </w:tc>
        <w:tc>
          <w:tcPr>
            <w:tcW w:w="0" w:type="auto"/>
            <w:tcBorders>
              <w:top w:val="single" w:sz="4" w:space="0" w:color="auto"/>
              <w:right w:val="single" w:sz="4" w:space="0" w:color="auto"/>
            </w:tcBorders>
          </w:tcPr>
          <w:p w14:paraId="73507DB3" w14:textId="77777777" w:rsidR="000F4E2E" w:rsidRPr="00527E9E" w:rsidRDefault="000F4E2E" w:rsidP="00DD1B1A">
            <w:pPr>
              <w:pStyle w:val="En-tte"/>
              <w:widowControl/>
              <w:tabs>
                <w:tab w:val="clear" w:pos="4153"/>
                <w:tab w:val="clear" w:pos="8306"/>
              </w:tabs>
              <w:jc w:val="center"/>
              <w:rPr>
                <w:sz w:val="16"/>
                <w:szCs w:val="16"/>
              </w:rPr>
            </w:pPr>
            <w:r w:rsidRPr="00527E9E">
              <w:rPr>
                <w:sz w:val="16"/>
                <w:szCs w:val="16"/>
              </w:rPr>
              <w:t>0</w:t>
            </w:r>
          </w:p>
        </w:tc>
        <w:tc>
          <w:tcPr>
            <w:tcW w:w="0" w:type="auto"/>
            <w:tcBorders>
              <w:top w:val="single" w:sz="4" w:space="0" w:color="auto"/>
              <w:left w:val="single" w:sz="4" w:space="0" w:color="auto"/>
              <w:right w:val="single" w:sz="4" w:space="0" w:color="auto"/>
            </w:tcBorders>
          </w:tcPr>
          <w:p w14:paraId="71F33F13" w14:textId="31F912F6" w:rsidR="000F4E2E" w:rsidRPr="00527E9E" w:rsidRDefault="000F4E2E" w:rsidP="009714AD">
            <w:pPr>
              <w:pStyle w:val="En-tte"/>
              <w:widowControl/>
              <w:tabs>
                <w:tab w:val="clear" w:pos="4153"/>
                <w:tab w:val="clear" w:pos="8306"/>
              </w:tabs>
              <w:rPr>
                <w:sz w:val="16"/>
                <w:szCs w:val="16"/>
              </w:rPr>
            </w:pPr>
            <w:r w:rsidRPr="00527E9E">
              <w:rPr>
                <w:sz w:val="16"/>
                <w:szCs w:val="16"/>
                <w:shd w:val="clear" w:color="auto" w:fill="FFFF00"/>
              </w:rPr>
              <w:t>Bases</w:t>
            </w:r>
            <w:r w:rsidRPr="00527E9E">
              <w:rPr>
                <w:sz w:val="16"/>
                <w:szCs w:val="16"/>
              </w:rPr>
              <w:t> : combattu</w:t>
            </w:r>
            <w:r w:rsidR="001B1337">
              <w:rPr>
                <w:sz w:val="16"/>
                <w:szCs w:val="16"/>
              </w:rPr>
              <w:t xml:space="preserve"> au moins un tour</w:t>
            </w:r>
            <w:r w:rsidRPr="00527E9E">
              <w:rPr>
                <w:sz w:val="16"/>
                <w:szCs w:val="16"/>
              </w:rPr>
              <w:t>, observé</w:t>
            </w:r>
          </w:p>
        </w:tc>
      </w:tr>
      <w:tr w:rsidR="000F4E2E" w:rsidRPr="00527E9E" w14:paraId="2FFB21B8" w14:textId="77777777" w:rsidTr="000F4E2E">
        <w:tc>
          <w:tcPr>
            <w:tcW w:w="0" w:type="auto"/>
            <w:tcBorders>
              <w:right w:val="single" w:sz="4" w:space="0" w:color="auto"/>
            </w:tcBorders>
            <w:shd w:val="clear" w:color="auto" w:fill="FDE9D9"/>
          </w:tcPr>
          <w:p w14:paraId="56C1FDFD" w14:textId="77777777" w:rsidR="000F4E2E" w:rsidRPr="00527E9E" w:rsidRDefault="000F4E2E" w:rsidP="00A72096">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2</w:t>
            </w:r>
          </w:p>
        </w:tc>
        <w:tc>
          <w:tcPr>
            <w:tcW w:w="0" w:type="auto"/>
            <w:tcBorders>
              <w:right w:val="single" w:sz="4" w:space="0" w:color="auto"/>
            </w:tcBorders>
            <w:shd w:val="clear" w:color="auto" w:fill="FDE9D9"/>
          </w:tcPr>
          <w:p w14:paraId="6B39B237" w14:textId="77777777" w:rsidR="000F4E2E" w:rsidRPr="00527E9E" w:rsidRDefault="000F4E2E" w:rsidP="00DD1B1A">
            <w:pPr>
              <w:pStyle w:val="En-tte"/>
              <w:widowControl/>
              <w:tabs>
                <w:tab w:val="clear" w:pos="4153"/>
                <w:tab w:val="clear" w:pos="8306"/>
              </w:tabs>
              <w:jc w:val="center"/>
              <w:rPr>
                <w:sz w:val="16"/>
                <w:szCs w:val="16"/>
              </w:rPr>
            </w:pPr>
            <w:r w:rsidRPr="00527E9E">
              <w:rPr>
                <w:sz w:val="16"/>
                <w:szCs w:val="16"/>
              </w:rPr>
              <w:t>+10</w:t>
            </w:r>
          </w:p>
        </w:tc>
        <w:tc>
          <w:tcPr>
            <w:tcW w:w="0" w:type="auto"/>
            <w:tcBorders>
              <w:left w:val="single" w:sz="4" w:space="0" w:color="auto"/>
              <w:right w:val="single" w:sz="4" w:space="0" w:color="auto"/>
            </w:tcBorders>
            <w:shd w:val="clear" w:color="auto" w:fill="FDE9D9"/>
          </w:tcPr>
          <w:p w14:paraId="1F76E9FC" w14:textId="77777777" w:rsidR="000F4E2E" w:rsidRPr="00527E9E" w:rsidRDefault="000F4E2E" w:rsidP="009714AD">
            <w:pPr>
              <w:pStyle w:val="En-tte"/>
              <w:widowControl/>
              <w:tabs>
                <w:tab w:val="clear" w:pos="4153"/>
                <w:tab w:val="clear" w:pos="8306"/>
              </w:tabs>
              <w:jc w:val="left"/>
              <w:rPr>
                <w:sz w:val="16"/>
                <w:szCs w:val="16"/>
              </w:rPr>
            </w:pPr>
            <w:r w:rsidRPr="00527E9E">
              <w:rPr>
                <w:sz w:val="16"/>
                <w:szCs w:val="16"/>
                <w:shd w:val="clear" w:color="auto" w:fill="FFFF00"/>
              </w:rPr>
              <w:t>Maîtrise</w:t>
            </w:r>
            <w:r w:rsidRPr="00527E9E">
              <w:rPr>
                <w:sz w:val="16"/>
                <w:szCs w:val="16"/>
              </w:rPr>
              <w:t> : analysé, vaincu, disséqué</w:t>
            </w:r>
          </w:p>
        </w:tc>
      </w:tr>
    </w:tbl>
    <w:p w14:paraId="50495A06" w14:textId="77777777" w:rsidR="00436FE9" w:rsidRPr="00527E9E" w:rsidRDefault="00FC0CC7" w:rsidP="00A606D2">
      <w:r w:rsidRPr="00527E9E">
        <w:t>Chaque niveau</w:t>
      </w:r>
      <w:r w:rsidR="008F1AB8" w:rsidRPr="00527E9E">
        <w:t xml:space="preserve"> </w:t>
      </w:r>
      <w:r w:rsidR="009714AD" w:rsidRPr="00527E9E">
        <w:t>de connaissance est lié à une série d’informations</w:t>
      </w:r>
      <w:r w:rsidRPr="00527E9E">
        <w:t xml:space="preserve">. </w:t>
      </w:r>
      <w:r w:rsidR="009714AD" w:rsidRPr="00527E9E">
        <w:t xml:space="preserve">Le niveau est atteint lorsque les éléments sont acquis par la </w:t>
      </w:r>
      <w:r w:rsidR="009714AD" w:rsidRPr="00527E9E">
        <w:rPr>
          <w:shd w:val="clear" w:color="auto" w:fill="FFFF00"/>
        </w:rPr>
        <w:t>théorie (histoires et livres) ou la pratique (</w:t>
      </w:r>
      <w:r w:rsidR="00A713C7" w:rsidRPr="00527E9E">
        <w:rPr>
          <w:shd w:val="clear" w:color="auto" w:fill="FFFF00"/>
        </w:rPr>
        <w:t xml:space="preserve">l’observation, </w:t>
      </w:r>
      <w:r w:rsidR="009714AD" w:rsidRPr="00527E9E">
        <w:rPr>
          <w:shd w:val="clear" w:color="auto" w:fill="FFFF00"/>
        </w:rPr>
        <w:t>le combat</w:t>
      </w:r>
      <w:r w:rsidR="00A713C7" w:rsidRPr="00527E9E">
        <w:rPr>
          <w:shd w:val="clear" w:color="auto" w:fill="FFFF00"/>
        </w:rPr>
        <w:t>, l’examen des corps</w:t>
      </w:r>
      <w:r w:rsidR="009714AD" w:rsidRPr="00527E9E">
        <w:t>)</w:t>
      </w:r>
      <w:r w:rsidR="008F1AB8" w:rsidRPr="00527E9E">
        <w:t xml:space="preserve">. </w:t>
      </w:r>
      <w:r w:rsidR="009714AD" w:rsidRPr="00527E9E">
        <w:t>Lorsque le MdJ le décide, le niveau est acquis et ouvre la possibilité d’accéder au suivant.</w:t>
      </w:r>
      <w:r w:rsidR="00DD1B1A" w:rsidRPr="00527E9E">
        <w:t xml:space="preserve"> </w:t>
      </w:r>
      <w:r w:rsidR="00436FE9" w:rsidRPr="00527E9E">
        <w:t>Les informations liées au CC sont à gérer par les J</w:t>
      </w:r>
      <w:r w:rsidR="00CE5EB0" w:rsidRPr="00527E9E">
        <w:t xml:space="preserve"> avec </w:t>
      </w:r>
      <w:r w:rsidR="00436FE9" w:rsidRPr="00527E9E">
        <w:t>des notes personnelles. Elles ne so</w:t>
      </w:r>
      <w:r w:rsidR="000F4E2E" w:rsidRPr="00527E9E">
        <w:t>nt pas acquises automatiquement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38"/>
        <w:gridCol w:w="9300"/>
      </w:tblGrid>
      <w:tr w:rsidR="007273C8" w:rsidRPr="00527E9E" w14:paraId="601C89A3" w14:textId="77777777" w:rsidTr="00B7306F">
        <w:trPr>
          <w:cantSplit/>
        </w:trPr>
        <w:tc>
          <w:tcPr>
            <w:tcW w:w="0" w:type="auto"/>
            <w:tcBorders>
              <w:top w:val="single" w:sz="4" w:space="0" w:color="auto"/>
              <w:left w:val="single" w:sz="4" w:space="0" w:color="auto"/>
              <w:bottom w:val="single" w:sz="4" w:space="0" w:color="auto"/>
              <w:right w:val="single" w:sz="4" w:space="0" w:color="auto"/>
            </w:tcBorders>
          </w:tcPr>
          <w:p w14:paraId="290F6B47" w14:textId="77777777" w:rsidR="007273C8" w:rsidRPr="00527E9E" w:rsidRDefault="007273C8" w:rsidP="007273C8">
            <w:pPr>
              <w:pStyle w:val="En-tte"/>
              <w:widowControl/>
              <w:tabs>
                <w:tab w:val="clear" w:pos="4153"/>
                <w:tab w:val="clear" w:pos="8306"/>
              </w:tabs>
              <w:jc w:val="center"/>
              <w:rPr>
                <w:b/>
                <w:sz w:val="16"/>
                <w:szCs w:val="16"/>
              </w:rPr>
            </w:pPr>
            <w:r w:rsidRPr="00527E9E">
              <w:rPr>
                <w:b/>
                <w:sz w:val="16"/>
                <w:szCs w:val="16"/>
              </w:rPr>
              <w:t>Niveau</w:t>
            </w:r>
          </w:p>
        </w:tc>
        <w:tc>
          <w:tcPr>
            <w:tcW w:w="0" w:type="auto"/>
            <w:tcBorders>
              <w:top w:val="single" w:sz="4" w:space="0" w:color="auto"/>
              <w:left w:val="single" w:sz="4" w:space="0" w:color="auto"/>
              <w:bottom w:val="single" w:sz="4" w:space="0" w:color="auto"/>
              <w:right w:val="single" w:sz="4" w:space="0" w:color="auto"/>
            </w:tcBorders>
          </w:tcPr>
          <w:p w14:paraId="4F934720" w14:textId="77777777" w:rsidR="007273C8" w:rsidRPr="00527E9E" w:rsidRDefault="007273C8" w:rsidP="0013452E">
            <w:pPr>
              <w:pStyle w:val="En-tte"/>
              <w:widowControl/>
              <w:tabs>
                <w:tab w:val="clear" w:pos="4153"/>
                <w:tab w:val="clear" w:pos="8306"/>
              </w:tabs>
              <w:rPr>
                <w:b/>
                <w:sz w:val="16"/>
                <w:szCs w:val="16"/>
              </w:rPr>
            </w:pPr>
            <w:r w:rsidRPr="00527E9E">
              <w:rPr>
                <w:b/>
                <w:sz w:val="16"/>
                <w:szCs w:val="16"/>
              </w:rPr>
              <w:t>Éléments de connaissance accessibles</w:t>
            </w:r>
          </w:p>
        </w:tc>
      </w:tr>
      <w:tr w:rsidR="007273C8" w:rsidRPr="00527E9E" w14:paraId="08D6AA0F" w14:textId="77777777" w:rsidTr="00B7306F">
        <w:tc>
          <w:tcPr>
            <w:tcW w:w="0" w:type="auto"/>
            <w:tcBorders>
              <w:top w:val="single" w:sz="4" w:space="0" w:color="auto"/>
              <w:left w:val="single" w:sz="4" w:space="0" w:color="auto"/>
              <w:right w:val="single" w:sz="4" w:space="0" w:color="auto"/>
            </w:tcBorders>
          </w:tcPr>
          <w:p w14:paraId="41D92B73" w14:textId="77777777" w:rsidR="007273C8" w:rsidRPr="00527E9E" w:rsidRDefault="007273C8" w:rsidP="007273C8">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0</w:t>
            </w:r>
          </w:p>
        </w:tc>
        <w:tc>
          <w:tcPr>
            <w:tcW w:w="0" w:type="auto"/>
            <w:tcBorders>
              <w:top w:val="single" w:sz="4" w:space="0" w:color="auto"/>
              <w:left w:val="single" w:sz="4" w:space="0" w:color="auto"/>
              <w:right w:val="single" w:sz="4" w:space="0" w:color="auto"/>
            </w:tcBorders>
          </w:tcPr>
          <w:p w14:paraId="4364B092" w14:textId="77777777" w:rsidR="007273C8" w:rsidRPr="00527E9E" w:rsidRDefault="004C7FBE" w:rsidP="004C7FBE">
            <w:pPr>
              <w:pStyle w:val="En-tte"/>
              <w:widowControl/>
              <w:tabs>
                <w:tab w:val="clear" w:pos="4153"/>
                <w:tab w:val="clear" w:pos="8306"/>
              </w:tabs>
              <w:rPr>
                <w:sz w:val="16"/>
                <w:szCs w:val="16"/>
              </w:rPr>
            </w:pPr>
            <w:r w:rsidRPr="00527E9E">
              <w:rPr>
                <w:sz w:val="16"/>
                <w:szCs w:val="16"/>
              </w:rPr>
              <w:t>D</w:t>
            </w:r>
            <w:r w:rsidR="007273C8" w:rsidRPr="00527E9E">
              <w:rPr>
                <w:sz w:val="16"/>
                <w:szCs w:val="16"/>
              </w:rPr>
              <w:t>escription générale</w:t>
            </w:r>
            <w:r w:rsidRPr="00527E9E">
              <w:rPr>
                <w:sz w:val="16"/>
                <w:szCs w:val="16"/>
              </w:rPr>
              <w:t xml:space="preserve"> : </w:t>
            </w:r>
            <w:r w:rsidR="007273C8" w:rsidRPr="00527E9E">
              <w:rPr>
                <w:sz w:val="16"/>
                <w:szCs w:val="16"/>
              </w:rPr>
              <w:t>couleur, race, dimensions</w:t>
            </w:r>
            <w:r w:rsidRPr="00527E9E">
              <w:rPr>
                <w:sz w:val="16"/>
                <w:szCs w:val="16"/>
              </w:rPr>
              <w:t xml:space="preserve"> générales</w:t>
            </w:r>
            <w:r w:rsidR="007273C8" w:rsidRPr="00527E9E">
              <w:rPr>
                <w:sz w:val="16"/>
                <w:szCs w:val="16"/>
              </w:rPr>
              <w:t>, armes et armures, aura</w:t>
            </w:r>
          </w:p>
        </w:tc>
      </w:tr>
      <w:tr w:rsidR="007273C8" w:rsidRPr="00527E9E" w14:paraId="7709E7C3" w14:textId="77777777" w:rsidTr="00B7306F">
        <w:tc>
          <w:tcPr>
            <w:tcW w:w="0" w:type="auto"/>
            <w:tcBorders>
              <w:left w:val="single" w:sz="4" w:space="0" w:color="auto"/>
              <w:right w:val="single" w:sz="4" w:space="0" w:color="auto"/>
            </w:tcBorders>
            <w:shd w:val="clear" w:color="auto" w:fill="FDE9D9"/>
          </w:tcPr>
          <w:p w14:paraId="2E46ACD6" w14:textId="77777777" w:rsidR="007273C8" w:rsidRPr="00527E9E" w:rsidRDefault="007273C8" w:rsidP="007273C8">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1</w:t>
            </w:r>
          </w:p>
        </w:tc>
        <w:tc>
          <w:tcPr>
            <w:tcW w:w="0" w:type="auto"/>
            <w:tcBorders>
              <w:left w:val="single" w:sz="4" w:space="0" w:color="auto"/>
              <w:right w:val="single" w:sz="4" w:space="0" w:color="auto"/>
            </w:tcBorders>
            <w:shd w:val="clear" w:color="auto" w:fill="FDE9D9"/>
          </w:tcPr>
          <w:p w14:paraId="686147BC" w14:textId="77777777" w:rsidR="007273C8" w:rsidRPr="00527E9E" w:rsidRDefault="00B7306F" w:rsidP="00B7306F">
            <w:pPr>
              <w:pStyle w:val="En-tte"/>
              <w:widowControl/>
              <w:tabs>
                <w:tab w:val="clear" w:pos="4153"/>
                <w:tab w:val="clear" w:pos="8306"/>
              </w:tabs>
              <w:rPr>
                <w:sz w:val="16"/>
                <w:szCs w:val="16"/>
              </w:rPr>
            </w:pPr>
            <w:r w:rsidRPr="00527E9E">
              <w:rPr>
                <w:sz w:val="16"/>
                <w:szCs w:val="16"/>
              </w:rPr>
              <w:t xml:space="preserve">Sons, </w:t>
            </w:r>
            <w:r w:rsidR="007273C8" w:rsidRPr="00527E9E">
              <w:rPr>
                <w:sz w:val="16"/>
                <w:szCs w:val="16"/>
              </w:rPr>
              <w:t>odeurs, mouvements, vitesse, nombre, alignement, divin, attitude, attaque, style, poisons, sorts offensifs</w:t>
            </w:r>
          </w:p>
        </w:tc>
      </w:tr>
      <w:tr w:rsidR="007273C8" w:rsidRPr="00527E9E" w14:paraId="3CA14685" w14:textId="77777777" w:rsidTr="00B7306F">
        <w:tc>
          <w:tcPr>
            <w:tcW w:w="0" w:type="auto"/>
            <w:tcBorders>
              <w:left w:val="single" w:sz="4" w:space="0" w:color="auto"/>
              <w:right w:val="single" w:sz="4" w:space="0" w:color="auto"/>
            </w:tcBorders>
          </w:tcPr>
          <w:p w14:paraId="520D1654" w14:textId="77777777" w:rsidR="007273C8" w:rsidRPr="00527E9E" w:rsidRDefault="007273C8" w:rsidP="007273C8">
            <w:pPr>
              <w:pStyle w:val="En-tte"/>
              <w:widowControl/>
              <w:tabs>
                <w:tab w:val="clear" w:pos="4153"/>
                <w:tab w:val="clear" w:pos="8306"/>
              </w:tabs>
              <w:jc w:val="center"/>
              <w:rPr>
                <w:sz w:val="16"/>
                <w:szCs w:val="16"/>
              </w:rPr>
            </w:pPr>
            <w:r w:rsidRPr="00527E9E">
              <w:rPr>
                <w:sz w:val="16"/>
                <w:szCs w:val="16"/>
              </w:rPr>
              <w:t>CC</w:t>
            </w:r>
            <w:r w:rsidR="003B4BF7" w:rsidRPr="00527E9E">
              <w:rPr>
                <w:sz w:val="16"/>
                <w:szCs w:val="16"/>
              </w:rPr>
              <w:t>2</w:t>
            </w:r>
          </w:p>
        </w:tc>
        <w:tc>
          <w:tcPr>
            <w:tcW w:w="0" w:type="auto"/>
            <w:tcBorders>
              <w:left w:val="single" w:sz="4" w:space="0" w:color="auto"/>
              <w:right w:val="single" w:sz="4" w:space="0" w:color="auto"/>
            </w:tcBorders>
          </w:tcPr>
          <w:p w14:paraId="5B1E8355" w14:textId="77777777" w:rsidR="007273C8" w:rsidRPr="00527E9E" w:rsidRDefault="007273C8" w:rsidP="0013452E">
            <w:pPr>
              <w:pStyle w:val="En-tte"/>
              <w:widowControl/>
              <w:tabs>
                <w:tab w:val="clear" w:pos="4153"/>
                <w:tab w:val="clear" w:pos="8306"/>
              </w:tabs>
              <w:rPr>
                <w:sz w:val="16"/>
                <w:szCs w:val="16"/>
              </w:rPr>
            </w:pPr>
            <w:r w:rsidRPr="00527E9E">
              <w:rPr>
                <w:sz w:val="16"/>
                <w:szCs w:val="16"/>
              </w:rPr>
              <w:t>immunité</w:t>
            </w:r>
            <w:r w:rsidR="00E9081E" w:rsidRPr="00527E9E">
              <w:rPr>
                <w:sz w:val="16"/>
                <w:szCs w:val="16"/>
              </w:rPr>
              <w:t>s</w:t>
            </w:r>
            <w:r w:rsidRPr="00527E9E">
              <w:rPr>
                <w:sz w:val="16"/>
                <w:szCs w:val="16"/>
              </w:rPr>
              <w:t>, faiblesses, sensibilité, capacités, sens, caractéristiques physiques, caractéristiques intellectuelles, talents, âge, genre, résidence, construction, fabrication, habitation, langue</w:t>
            </w:r>
          </w:p>
        </w:tc>
      </w:tr>
    </w:tbl>
    <w:p w14:paraId="121B32B6" w14:textId="77777777" w:rsidR="00FD27D4" w:rsidRPr="00527E9E" w:rsidRDefault="00DD1B1A" w:rsidP="00A606D2">
      <w:r w:rsidRPr="00527E9E">
        <w:t xml:space="preserve">Les </w:t>
      </w:r>
      <w:r w:rsidR="000F4E2E" w:rsidRPr="00527E9E">
        <w:rPr>
          <w:shd w:val="clear" w:color="auto" w:fill="FFFF00"/>
        </w:rPr>
        <w:t xml:space="preserve">tests </w:t>
      </w:r>
      <w:r w:rsidR="0013452E" w:rsidRPr="00527E9E">
        <w:rPr>
          <w:shd w:val="clear" w:color="auto" w:fill="FFFF00"/>
        </w:rPr>
        <w:t>d</w:t>
      </w:r>
      <w:r w:rsidR="000F4E2E" w:rsidRPr="00527E9E">
        <w:rPr>
          <w:shd w:val="clear" w:color="auto" w:fill="FFFF00"/>
        </w:rPr>
        <w:t>es sens/caractéristiques/TG/TC</w:t>
      </w:r>
      <w:r w:rsidR="0013452E" w:rsidRPr="00527E9E">
        <w:rPr>
          <w:shd w:val="clear" w:color="auto" w:fill="FFFF00"/>
        </w:rPr>
        <w:t>,</w:t>
      </w:r>
      <w:r w:rsidRPr="00527E9E">
        <w:t xml:space="preserve"> </w:t>
      </w:r>
      <w:r w:rsidR="00436FE9" w:rsidRPr="00527E9E">
        <w:t xml:space="preserve">dans des rencontres avec </w:t>
      </w:r>
      <w:r w:rsidRPr="00527E9E">
        <w:t>de telles créatures</w:t>
      </w:r>
      <w:r w:rsidR="0013452E" w:rsidRPr="00527E9E">
        <w:t>,</w:t>
      </w:r>
      <w:r w:rsidRPr="00527E9E">
        <w:t xml:space="preserve"> sont modifiés </w:t>
      </w:r>
      <w:r w:rsidR="000F4E2E" w:rsidRPr="00527E9E">
        <w:t>(</w:t>
      </w:r>
      <w:r w:rsidR="000F4E2E" w:rsidRPr="00527E9E">
        <w:rPr>
          <w:b/>
        </w:rPr>
        <w:t>Mod</w:t>
      </w:r>
      <w:r w:rsidR="000F4E2E" w:rsidRPr="00527E9E">
        <w:t xml:space="preserve">) </w:t>
      </w:r>
      <w:r w:rsidRPr="00527E9E">
        <w:t xml:space="preserve">selon le niveau </w:t>
      </w:r>
      <w:r w:rsidR="007273C8" w:rsidRPr="00527E9E">
        <w:t xml:space="preserve">de connaissance (CC) </w:t>
      </w:r>
      <w:r w:rsidRPr="00527E9E">
        <w:t>atteint</w:t>
      </w:r>
      <w:r w:rsidR="00436FE9" w:rsidRPr="00527E9E">
        <w:t xml:space="preserve"> mais uniquement si le test </w:t>
      </w:r>
      <w:r w:rsidR="00E9081E" w:rsidRPr="00527E9E">
        <w:t xml:space="preserve">est lié à </w:t>
      </w:r>
      <w:r w:rsidR="000F4E2E" w:rsidRPr="00527E9E">
        <w:t>cette créature.</w:t>
      </w:r>
      <w:r w:rsidR="00436FE9" w:rsidRPr="00527E9E">
        <w:t xml:space="preserve"> </w:t>
      </w:r>
    </w:p>
    <w:p w14:paraId="38753427" w14:textId="77777777" w:rsidR="00D75D15" w:rsidRPr="00527E9E" w:rsidRDefault="000F4E2E" w:rsidP="000F4E2E">
      <w:pPr>
        <w:pStyle w:val="Exemple0"/>
      </w:pPr>
      <w:r w:rsidRPr="00527E9E">
        <w:t>Exemple : le groupe fait face à des Lutins (CC</w:t>
      </w:r>
      <w:r w:rsidR="003B4BF7" w:rsidRPr="00527E9E">
        <w:t>2</w:t>
      </w:r>
      <w:r w:rsidRPr="00527E9E">
        <w:t xml:space="preserve">), pour les entendre arriver le test d’ouïe se fait à +10. Une fois le combat engagé, un test d’Art du Combat pour les prendre à revers aura le même bonus. </w:t>
      </w:r>
    </w:p>
    <w:p w14:paraId="1FE11F2C" w14:textId="62D19C26" w:rsidR="007330CD" w:rsidRPr="00527E9E" w:rsidRDefault="00BE46B2" w:rsidP="007330CD">
      <w:pPr>
        <w:pStyle w:val="Titre2"/>
        <w:rPr>
          <w:lang w:val="fr-BE"/>
        </w:rPr>
      </w:pPr>
      <w:bookmarkStart w:id="49" w:name="_Ref469566325"/>
      <w:bookmarkStart w:id="50" w:name="_Toc199924480"/>
      <w:bookmarkEnd w:id="31"/>
      <w:r>
        <w:rPr>
          <w:lang w:val="fr-BE"/>
        </w:rPr>
        <w:t>2.10</w:t>
      </w:r>
      <w:r w:rsidR="007330CD" w:rsidRPr="00527E9E">
        <w:rPr>
          <w:lang w:val="fr-BE"/>
        </w:rPr>
        <w:t xml:space="preserve"> Danger de la rencontre</w:t>
      </w:r>
      <w:bookmarkEnd w:id="49"/>
      <w:bookmarkEnd w:id="50"/>
    </w:p>
    <w:p w14:paraId="1A759E59" w14:textId="77777777" w:rsidR="003F5E6F" w:rsidRPr="00527E9E" w:rsidRDefault="007330CD" w:rsidP="007330CD">
      <w:r w:rsidRPr="00527E9E">
        <w:t xml:space="preserve">Pour déterminer le danger d’une rencontre entre des Persos et des créatures sommez les </w:t>
      </w:r>
      <w:r w:rsidRPr="00527E9E">
        <w:rPr>
          <w:b/>
        </w:rPr>
        <w:t>NEC+</w:t>
      </w:r>
      <w:r w:rsidR="00CE5EB0" w:rsidRPr="00527E9E">
        <w:rPr>
          <w:b/>
        </w:rPr>
        <w:t>(</w:t>
      </w:r>
      <w:r w:rsidRPr="00527E9E">
        <w:rPr>
          <w:b/>
        </w:rPr>
        <w:t>NEM</w:t>
      </w:r>
      <w:r w:rsidR="00B7306F" w:rsidRPr="00527E9E">
        <w:rPr>
          <w:b/>
        </w:rPr>
        <w:t>x5</w:t>
      </w:r>
      <w:r w:rsidR="00CE5EB0" w:rsidRPr="00527E9E">
        <w:rPr>
          <w:b/>
        </w:rPr>
        <w:t>)</w:t>
      </w:r>
      <w:r w:rsidRPr="00527E9E">
        <w:t xml:space="preserve"> de tous les membres du groupe (PNJ compris), </w:t>
      </w:r>
      <w:r w:rsidRPr="00527E9E">
        <w:rPr>
          <w:b/>
        </w:rPr>
        <w:t>+NEM/2</w:t>
      </w:r>
      <w:r w:rsidRPr="00527E9E">
        <w:t xml:space="preserve"> des reliques offensives </w:t>
      </w:r>
      <w:r w:rsidRPr="00527E9E">
        <w:rPr>
          <w:b/>
        </w:rPr>
        <w:t>+nombre de personnes</w:t>
      </w:r>
      <w:r w:rsidRPr="00527E9E">
        <w:t xml:space="preserve"> du groupe </w:t>
      </w:r>
      <w:r w:rsidRPr="00527E9E">
        <w:rPr>
          <w:b/>
        </w:rPr>
        <w:t>+10% par avantage</w:t>
      </w:r>
      <w:r w:rsidRPr="00527E9E">
        <w:t xml:space="preserve"> </w:t>
      </w:r>
      <w:r w:rsidR="003F5E6F" w:rsidRPr="00527E9E">
        <w:t>(</w:t>
      </w:r>
      <w:r w:rsidRPr="00527E9E">
        <w:t>tactique, mobilité, armure, arme</w:t>
      </w:r>
      <w:r w:rsidR="004370C8" w:rsidRPr="00527E9E">
        <w:t xml:space="preserve"> par ex.</w:t>
      </w:r>
      <w:r w:rsidR="003F5E6F" w:rsidRPr="00527E9E">
        <w:t>)</w:t>
      </w:r>
      <w:r w:rsidR="004E3BB4" w:rsidRPr="00527E9E">
        <w:t xml:space="preserve"> </w:t>
      </w:r>
      <w:r w:rsidR="004E3BB4" w:rsidRPr="00527E9E">
        <w:rPr>
          <w:b/>
        </w:rPr>
        <w:t>-10% par désavantage</w:t>
      </w:r>
      <w:r w:rsidR="004E3BB4" w:rsidRPr="00527E9E">
        <w:t xml:space="preserve"> (moral, équipement</w:t>
      </w:r>
      <w:r w:rsidR="00DF21C5" w:rsidRPr="00527E9E">
        <w:t>,</w:t>
      </w:r>
      <w:r w:rsidR="004E3BB4" w:rsidRPr="00527E9E">
        <w:t xml:space="preserve"> fatigue)</w:t>
      </w:r>
      <w:r w:rsidR="004370C8" w:rsidRPr="00527E9E">
        <w:t>. C</w:t>
      </w:r>
      <w:r w:rsidR="003F5E6F" w:rsidRPr="00527E9E">
        <w:t xml:space="preserve">omparez </w:t>
      </w:r>
      <w:r w:rsidR="004370C8" w:rsidRPr="00527E9E">
        <w:t xml:space="preserve">ce nombre </w:t>
      </w:r>
      <w:r w:rsidR="003F5E6F" w:rsidRPr="00527E9E">
        <w:t xml:space="preserve">avec </w:t>
      </w:r>
      <w:r w:rsidR="004370C8" w:rsidRPr="00527E9E">
        <w:t xml:space="preserve">le </w:t>
      </w:r>
      <w:r w:rsidR="00DF21C5" w:rsidRPr="00527E9E">
        <w:t xml:space="preserve">total des </w:t>
      </w:r>
      <w:r w:rsidRPr="00527E9E">
        <w:rPr>
          <w:b/>
        </w:rPr>
        <w:t>NC</w:t>
      </w:r>
      <w:r w:rsidR="003F5E6F" w:rsidRPr="00527E9E">
        <w:rPr>
          <w:b/>
        </w:rPr>
        <w:t>(créatures)</w:t>
      </w:r>
      <w:r w:rsidRPr="00527E9E">
        <w:rPr>
          <w:b/>
        </w:rPr>
        <w:t xml:space="preserve"> +nombre de créatures</w:t>
      </w:r>
      <w:r w:rsidRPr="00527E9E">
        <w:t>.</w:t>
      </w:r>
      <w:r w:rsidR="003F5E6F" w:rsidRPr="00527E9E">
        <w:t xml:space="preserve"> </w:t>
      </w:r>
    </w:p>
    <w:p w14:paraId="2D487B20" w14:textId="77777777" w:rsidR="007330CD" w:rsidRPr="00527E9E" w:rsidRDefault="003F5E6F" w:rsidP="007330CD">
      <w:r w:rsidRPr="00527E9E">
        <w:t xml:space="preserve">Divisez la valeur du groupe par celle des créatures </w:t>
      </w:r>
      <w:r w:rsidR="007330CD" w:rsidRPr="00527E9E">
        <w:t>pour évaluer le danger de la rencontre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3833"/>
      </w:tblGrid>
      <w:tr w:rsidR="007330CD" w:rsidRPr="00527E9E" w14:paraId="1D917143" w14:textId="77777777" w:rsidTr="00E86F67">
        <w:tc>
          <w:tcPr>
            <w:tcW w:w="0" w:type="auto"/>
          </w:tcPr>
          <w:p w14:paraId="50A83658" w14:textId="77777777" w:rsidR="007330CD" w:rsidRPr="00527E9E" w:rsidRDefault="007330CD" w:rsidP="00E86F67">
            <w:pPr>
              <w:jc w:val="center"/>
              <w:rPr>
                <w:sz w:val="16"/>
              </w:rPr>
            </w:pPr>
            <w:r w:rsidRPr="00527E9E">
              <w:rPr>
                <w:sz w:val="16"/>
              </w:rPr>
              <w:t>&gt;3 contre 1</w:t>
            </w:r>
          </w:p>
        </w:tc>
        <w:tc>
          <w:tcPr>
            <w:tcW w:w="0" w:type="auto"/>
          </w:tcPr>
          <w:p w14:paraId="60399EE4" w14:textId="77777777" w:rsidR="007330CD" w:rsidRPr="00527E9E" w:rsidRDefault="007330CD" w:rsidP="00E86F67">
            <w:pPr>
              <w:jc w:val="left"/>
              <w:rPr>
                <w:sz w:val="16"/>
              </w:rPr>
            </w:pPr>
            <w:r w:rsidRPr="00527E9E">
              <w:rPr>
                <w:sz w:val="16"/>
              </w:rPr>
              <w:t xml:space="preserve">Victoire assurée </w:t>
            </w:r>
          </w:p>
        </w:tc>
      </w:tr>
      <w:tr w:rsidR="007330CD" w:rsidRPr="00527E9E" w14:paraId="16867ADC" w14:textId="77777777" w:rsidTr="00E86F67">
        <w:tc>
          <w:tcPr>
            <w:tcW w:w="0" w:type="auto"/>
            <w:shd w:val="clear" w:color="auto" w:fill="E6E6E6"/>
          </w:tcPr>
          <w:p w14:paraId="6FB2E869" w14:textId="77777777" w:rsidR="007330CD" w:rsidRPr="00527E9E" w:rsidRDefault="007330CD" w:rsidP="00E86F67">
            <w:pPr>
              <w:jc w:val="center"/>
              <w:rPr>
                <w:sz w:val="16"/>
              </w:rPr>
            </w:pPr>
            <w:r w:rsidRPr="00527E9E">
              <w:rPr>
                <w:sz w:val="16"/>
              </w:rPr>
              <w:t>&gt;2 contre 1</w:t>
            </w:r>
          </w:p>
        </w:tc>
        <w:tc>
          <w:tcPr>
            <w:tcW w:w="0" w:type="auto"/>
            <w:shd w:val="clear" w:color="auto" w:fill="E6E6E6"/>
          </w:tcPr>
          <w:p w14:paraId="3D8AF284" w14:textId="77777777" w:rsidR="007330CD" w:rsidRPr="00527E9E" w:rsidRDefault="007330CD" w:rsidP="00E86F67">
            <w:pPr>
              <w:jc w:val="left"/>
              <w:rPr>
                <w:sz w:val="16"/>
              </w:rPr>
            </w:pPr>
            <w:r w:rsidRPr="00527E9E">
              <w:rPr>
                <w:sz w:val="16"/>
              </w:rPr>
              <w:t>Victoire probable, quelques blessures</w:t>
            </w:r>
          </w:p>
        </w:tc>
      </w:tr>
      <w:tr w:rsidR="007330CD" w:rsidRPr="00527E9E" w14:paraId="36F6C0BE" w14:textId="77777777" w:rsidTr="00E86F67">
        <w:tc>
          <w:tcPr>
            <w:tcW w:w="0" w:type="auto"/>
            <w:shd w:val="clear" w:color="auto" w:fill="D9D9D9"/>
          </w:tcPr>
          <w:p w14:paraId="402419A5" w14:textId="77777777" w:rsidR="007330CD" w:rsidRPr="00527E9E" w:rsidRDefault="007330CD" w:rsidP="00E86F67">
            <w:pPr>
              <w:jc w:val="center"/>
              <w:rPr>
                <w:sz w:val="16"/>
              </w:rPr>
            </w:pPr>
            <w:r w:rsidRPr="00527E9E">
              <w:rPr>
                <w:sz w:val="16"/>
              </w:rPr>
              <w:t>&gt;1 contre 1</w:t>
            </w:r>
          </w:p>
        </w:tc>
        <w:tc>
          <w:tcPr>
            <w:tcW w:w="0" w:type="auto"/>
            <w:shd w:val="clear" w:color="auto" w:fill="D9D9D9"/>
          </w:tcPr>
          <w:p w14:paraId="43F8B2F9" w14:textId="77777777" w:rsidR="007330CD" w:rsidRPr="00527E9E" w:rsidRDefault="007330CD" w:rsidP="00E86F67">
            <w:pPr>
              <w:jc w:val="left"/>
              <w:rPr>
                <w:sz w:val="16"/>
              </w:rPr>
            </w:pPr>
            <w:r w:rsidRPr="00527E9E">
              <w:rPr>
                <w:sz w:val="16"/>
              </w:rPr>
              <w:t>Victoire incertaine, possible blessures graves</w:t>
            </w:r>
          </w:p>
        </w:tc>
      </w:tr>
      <w:tr w:rsidR="007330CD" w:rsidRPr="00527E9E" w14:paraId="6CB0FC29" w14:textId="77777777" w:rsidTr="00E86F67">
        <w:tc>
          <w:tcPr>
            <w:tcW w:w="0" w:type="auto"/>
            <w:shd w:val="clear" w:color="auto" w:fill="C0C0C0"/>
          </w:tcPr>
          <w:p w14:paraId="334CFB09" w14:textId="77777777" w:rsidR="007330CD" w:rsidRPr="00527E9E" w:rsidRDefault="007330CD" w:rsidP="00E86F67">
            <w:pPr>
              <w:jc w:val="center"/>
              <w:rPr>
                <w:sz w:val="16"/>
              </w:rPr>
            </w:pPr>
            <w:r w:rsidRPr="00527E9E">
              <w:rPr>
                <w:sz w:val="16"/>
              </w:rPr>
              <w:t>&lt;1 contre 1</w:t>
            </w:r>
          </w:p>
        </w:tc>
        <w:tc>
          <w:tcPr>
            <w:tcW w:w="0" w:type="auto"/>
            <w:shd w:val="clear" w:color="auto" w:fill="C0C0C0"/>
          </w:tcPr>
          <w:p w14:paraId="2B476316" w14:textId="77777777" w:rsidR="007330CD" w:rsidRPr="00527E9E" w:rsidRDefault="007330CD" w:rsidP="00E86F67">
            <w:pPr>
              <w:jc w:val="left"/>
              <w:rPr>
                <w:sz w:val="16"/>
              </w:rPr>
            </w:pPr>
            <w:r w:rsidRPr="00527E9E">
              <w:rPr>
                <w:sz w:val="16"/>
              </w:rPr>
              <w:t>Indécis, combat dangereux, mort possible</w:t>
            </w:r>
          </w:p>
        </w:tc>
      </w:tr>
      <w:tr w:rsidR="007330CD" w:rsidRPr="00527E9E" w14:paraId="75C55B18" w14:textId="77777777" w:rsidTr="00E86F67">
        <w:tc>
          <w:tcPr>
            <w:tcW w:w="0" w:type="auto"/>
            <w:shd w:val="clear" w:color="auto" w:fill="A6A6A6"/>
          </w:tcPr>
          <w:p w14:paraId="5CC6A16F" w14:textId="77777777" w:rsidR="007330CD" w:rsidRPr="00527E9E" w:rsidRDefault="007330CD" w:rsidP="00E86F67">
            <w:pPr>
              <w:jc w:val="center"/>
              <w:rPr>
                <w:sz w:val="16"/>
              </w:rPr>
            </w:pPr>
            <w:r w:rsidRPr="00527E9E">
              <w:rPr>
                <w:sz w:val="16"/>
              </w:rPr>
              <w:t>&lt;1 contre 2</w:t>
            </w:r>
          </w:p>
        </w:tc>
        <w:tc>
          <w:tcPr>
            <w:tcW w:w="0" w:type="auto"/>
            <w:shd w:val="clear" w:color="auto" w:fill="A6A6A6"/>
          </w:tcPr>
          <w:p w14:paraId="4B2C18EF" w14:textId="77777777" w:rsidR="007330CD" w:rsidRPr="00527E9E" w:rsidRDefault="007330CD" w:rsidP="003F5E6F">
            <w:pPr>
              <w:jc w:val="left"/>
              <w:rPr>
                <w:sz w:val="16"/>
              </w:rPr>
            </w:pPr>
            <w:r w:rsidRPr="00527E9E">
              <w:rPr>
                <w:sz w:val="16"/>
              </w:rPr>
              <w:t xml:space="preserve">Défaite </w:t>
            </w:r>
            <w:r w:rsidR="003F5E6F" w:rsidRPr="00527E9E">
              <w:rPr>
                <w:sz w:val="16"/>
              </w:rPr>
              <w:t>probable</w:t>
            </w:r>
            <w:r w:rsidRPr="00527E9E">
              <w:rPr>
                <w:sz w:val="16"/>
              </w:rPr>
              <w:t>, morts ou fuite</w:t>
            </w:r>
          </w:p>
        </w:tc>
      </w:tr>
    </w:tbl>
    <w:p w14:paraId="2F44927E" w14:textId="77777777" w:rsidR="007330CD" w:rsidRPr="00527E9E" w:rsidRDefault="007330CD" w:rsidP="007330CD">
      <w:r w:rsidRPr="00527E9E">
        <w:t>Ceci est indicatif, tenez compte des blessures, de la surprise, du terrain, des renforts</w:t>
      </w:r>
      <w:r w:rsidR="004E3BB4" w:rsidRPr="00527E9E">
        <w:t>, du nombre de combattants pouvant être engagés simultanément,</w:t>
      </w:r>
      <w:r w:rsidRPr="00527E9E">
        <w:t xml:space="preserve"> etc. </w:t>
      </w:r>
    </w:p>
    <w:p w14:paraId="74B4BF77" w14:textId="77777777" w:rsidR="004E3BB4" w:rsidRPr="00527E9E" w:rsidRDefault="007330CD" w:rsidP="007330CD">
      <w:pPr>
        <w:ind w:left="720"/>
        <w:rPr>
          <w:rStyle w:val="Accentuation"/>
        </w:rPr>
      </w:pPr>
      <w:r w:rsidRPr="00527E9E">
        <w:rPr>
          <w:rStyle w:val="Accentuation"/>
        </w:rPr>
        <w:t>Exemple : deux Persos (NEC8, NEC4 &amp; NEM2, avec une relique arc NEM5, en grosse armure) sont attaqués par 4 Irnolos des Forêts (NC6</w:t>
      </w:r>
      <w:r w:rsidR="00B7306F" w:rsidRPr="00527E9E">
        <w:rPr>
          <w:rStyle w:val="Accentuation"/>
        </w:rPr>
        <w:t>). Les Persos ont 8+4(NEC)+5x2</w:t>
      </w:r>
      <w:r w:rsidRPr="00527E9E">
        <w:rPr>
          <w:rStyle w:val="Accentuation"/>
        </w:rPr>
        <w:t>(NEM)+3(relique)+2(nombre de personnes)</w:t>
      </w:r>
      <w:r w:rsidR="00417F88" w:rsidRPr="00527E9E">
        <w:rPr>
          <w:rStyle w:val="Accentuation"/>
        </w:rPr>
        <w:t xml:space="preserve"> </w:t>
      </w:r>
      <w:r w:rsidRPr="00527E9E">
        <w:rPr>
          <w:rStyle w:val="Accentuation"/>
        </w:rPr>
        <w:t xml:space="preserve">= </w:t>
      </w:r>
      <w:r w:rsidR="00B7306F" w:rsidRPr="00527E9E">
        <w:rPr>
          <w:rStyle w:val="Accentuation"/>
        </w:rPr>
        <w:t>27</w:t>
      </w:r>
      <w:r w:rsidRPr="00527E9E">
        <w:rPr>
          <w:rStyle w:val="Accentuation"/>
        </w:rPr>
        <w:t>+10%(armure)=</w:t>
      </w:r>
      <w:r w:rsidR="00B7306F" w:rsidRPr="00527E9E">
        <w:rPr>
          <w:rStyle w:val="Accentuation"/>
        </w:rPr>
        <w:t>30</w:t>
      </w:r>
      <w:r w:rsidRPr="00527E9E">
        <w:rPr>
          <w:rStyle w:val="Accentuation"/>
        </w:rPr>
        <w:t xml:space="preserve"> contre les Irnolos avec 4x6 +4(nombre)= 28. C’est une </w:t>
      </w:r>
      <w:r w:rsidR="00B7306F" w:rsidRPr="00527E9E">
        <w:rPr>
          <w:rStyle w:val="Accentuation"/>
        </w:rPr>
        <w:t>victoire incertaine</w:t>
      </w:r>
      <w:r w:rsidRPr="00527E9E">
        <w:rPr>
          <w:rStyle w:val="Accentuation"/>
        </w:rPr>
        <w:t>.</w:t>
      </w:r>
      <w:r w:rsidR="004E3BB4" w:rsidRPr="00527E9E">
        <w:rPr>
          <w:rStyle w:val="Accentuation"/>
        </w:rPr>
        <w:t xml:space="preserve"> </w:t>
      </w:r>
    </w:p>
    <w:p w14:paraId="1C3DB31D" w14:textId="1CD94DAA" w:rsidR="001E7ED3" w:rsidRPr="00527E9E" w:rsidRDefault="001E7ED3" w:rsidP="00C32AA0">
      <w:pPr>
        <w:pStyle w:val="Titre2"/>
        <w:rPr>
          <w:lang w:val="fr-BE"/>
        </w:rPr>
      </w:pPr>
      <w:bookmarkStart w:id="51" w:name="_Toc199924481"/>
      <w:r w:rsidRPr="00527E9E">
        <w:rPr>
          <w:lang w:val="fr-BE"/>
        </w:rPr>
        <w:t>2.</w:t>
      </w:r>
      <w:r w:rsidR="00BE46B2">
        <w:rPr>
          <w:lang w:val="fr-BE"/>
        </w:rPr>
        <w:t>11</w:t>
      </w:r>
      <w:r w:rsidRPr="00527E9E">
        <w:rPr>
          <w:lang w:val="fr-BE"/>
        </w:rPr>
        <w:t xml:space="preserve"> Qui rencontre qui ?</w:t>
      </w:r>
      <w:bookmarkEnd w:id="51"/>
    </w:p>
    <w:p w14:paraId="060D0F0B" w14:textId="77777777" w:rsidR="001E7ED3" w:rsidRPr="00527E9E" w:rsidRDefault="001E7ED3" w:rsidP="00ED3EDD">
      <w:r w:rsidRPr="00527E9E">
        <w:t>Selon l’activité du groupe</w:t>
      </w:r>
      <w:r w:rsidR="001E46FF" w:rsidRPr="00527E9E">
        <w:t xml:space="preserve"> de Persos</w:t>
      </w:r>
      <w:r w:rsidRPr="00527E9E">
        <w:t xml:space="preserve"> et celui des </w:t>
      </w:r>
      <w:r w:rsidRPr="00527E9E">
        <w:rPr>
          <w:b/>
        </w:rPr>
        <w:t xml:space="preserve">humains/animaux/créatures </w:t>
      </w:r>
      <w:r w:rsidRPr="00527E9E">
        <w:t>rencontrés</w:t>
      </w:r>
      <w:r w:rsidR="001E46FF" w:rsidRPr="00527E9E">
        <w:t>, vous déterminez</w:t>
      </w:r>
      <w:r w:rsidRPr="00527E9E">
        <w:t xml:space="preserve"> quel </w:t>
      </w:r>
      <w:r w:rsidR="00B7306F" w:rsidRPr="00527E9E">
        <w:t xml:space="preserve">groupe </w:t>
      </w:r>
      <w:r w:rsidRPr="00527E9E">
        <w:t>va à l’encontre de l’autre. Considére</w:t>
      </w:r>
      <w:r w:rsidR="00417F88" w:rsidRPr="00527E9E">
        <w:t>z</w:t>
      </w:r>
      <w:r w:rsidRPr="00527E9E">
        <w:t xml:space="preserve"> la mobilité du groupe et </w:t>
      </w:r>
      <w:r w:rsidR="001E46FF" w:rsidRPr="00527E9E">
        <w:t>le type de rencontre </w:t>
      </w:r>
      <w:r w:rsidR="00B46718" w:rsidRPr="00527E9E">
        <w:t xml:space="preserve">pour déterminer la </w:t>
      </w:r>
      <w:r w:rsidR="00B46718" w:rsidRPr="00527E9E">
        <w:rPr>
          <w:b/>
          <w:shd w:val="clear" w:color="auto" w:fill="FFFF00"/>
        </w:rPr>
        <w:t>CR d’être surpris</w:t>
      </w:r>
      <w:r w:rsidR="00417F88" w:rsidRPr="00527E9E">
        <w:rPr>
          <w:b/>
          <w:shd w:val="clear" w:color="auto" w:fill="FFFF00"/>
        </w:rPr>
        <w:t xml:space="preserve"> par la rencontre</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007"/>
        <w:gridCol w:w="1004"/>
        <w:gridCol w:w="998"/>
      </w:tblGrid>
      <w:tr w:rsidR="001E7ED3" w:rsidRPr="00527E9E" w14:paraId="434AE8BE" w14:textId="77777777" w:rsidTr="00E74956">
        <w:tc>
          <w:tcPr>
            <w:tcW w:w="0" w:type="auto"/>
          </w:tcPr>
          <w:p w14:paraId="3E06D29E" w14:textId="77777777" w:rsidR="001E7ED3" w:rsidRPr="00527E9E" w:rsidRDefault="001E7ED3" w:rsidP="00E74956">
            <w:pPr>
              <w:rPr>
                <w:b/>
                <w:sz w:val="16"/>
                <w:szCs w:val="16"/>
              </w:rPr>
            </w:pPr>
            <w:r w:rsidRPr="00527E9E">
              <w:rPr>
                <w:b/>
                <w:sz w:val="16"/>
                <w:szCs w:val="16"/>
              </w:rPr>
              <w:t>Groupe</w:t>
            </w:r>
            <w:r w:rsidR="001E46FF" w:rsidRPr="00527E9E">
              <w:rPr>
                <w:b/>
                <w:sz w:val="16"/>
                <w:szCs w:val="16"/>
              </w:rPr>
              <w:t xml:space="preserve"> Perso</w:t>
            </w:r>
          </w:p>
        </w:tc>
        <w:tc>
          <w:tcPr>
            <w:tcW w:w="0" w:type="auto"/>
          </w:tcPr>
          <w:p w14:paraId="26CAC507" w14:textId="77777777" w:rsidR="001E7ED3" w:rsidRPr="00527E9E" w:rsidRDefault="001E7ED3" w:rsidP="00E74956">
            <w:pPr>
              <w:jc w:val="center"/>
              <w:rPr>
                <w:b/>
                <w:sz w:val="16"/>
                <w:szCs w:val="16"/>
              </w:rPr>
            </w:pPr>
            <w:r w:rsidRPr="00527E9E">
              <w:rPr>
                <w:b/>
                <w:sz w:val="16"/>
                <w:szCs w:val="16"/>
              </w:rPr>
              <w:t>Animaux</w:t>
            </w:r>
          </w:p>
        </w:tc>
        <w:tc>
          <w:tcPr>
            <w:tcW w:w="0" w:type="auto"/>
          </w:tcPr>
          <w:p w14:paraId="4BF557E9" w14:textId="77777777" w:rsidR="001E7ED3" w:rsidRPr="00527E9E" w:rsidRDefault="001E7ED3" w:rsidP="00E74956">
            <w:pPr>
              <w:jc w:val="center"/>
              <w:rPr>
                <w:b/>
                <w:sz w:val="16"/>
                <w:szCs w:val="16"/>
              </w:rPr>
            </w:pPr>
            <w:r w:rsidRPr="00527E9E">
              <w:rPr>
                <w:b/>
                <w:sz w:val="16"/>
                <w:szCs w:val="16"/>
              </w:rPr>
              <w:t>Humains</w:t>
            </w:r>
          </w:p>
        </w:tc>
        <w:tc>
          <w:tcPr>
            <w:tcW w:w="0" w:type="auto"/>
          </w:tcPr>
          <w:p w14:paraId="1E3A7298" w14:textId="77777777" w:rsidR="001E7ED3" w:rsidRPr="00527E9E" w:rsidRDefault="001E7ED3" w:rsidP="00E74956">
            <w:pPr>
              <w:jc w:val="center"/>
              <w:rPr>
                <w:b/>
                <w:sz w:val="16"/>
                <w:szCs w:val="16"/>
              </w:rPr>
            </w:pPr>
            <w:r w:rsidRPr="00527E9E">
              <w:rPr>
                <w:b/>
                <w:sz w:val="16"/>
                <w:szCs w:val="16"/>
              </w:rPr>
              <w:t>Créature</w:t>
            </w:r>
          </w:p>
        </w:tc>
      </w:tr>
      <w:tr w:rsidR="001E7ED3" w:rsidRPr="00527E9E" w14:paraId="123282BF" w14:textId="77777777" w:rsidTr="00E74956">
        <w:tc>
          <w:tcPr>
            <w:tcW w:w="0" w:type="auto"/>
          </w:tcPr>
          <w:p w14:paraId="2BCF8B5B" w14:textId="77777777" w:rsidR="001E7ED3" w:rsidRPr="00527E9E" w:rsidRDefault="001E7ED3" w:rsidP="00E74956">
            <w:pPr>
              <w:rPr>
                <w:sz w:val="16"/>
                <w:szCs w:val="16"/>
              </w:rPr>
            </w:pPr>
            <w:r w:rsidRPr="00527E9E">
              <w:rPr>
                <w:sz w:val="16"/>
                <w:szCs w:val="16"/>
              </w:rPr>
              <w:t>Immobile – protégé</w:t>
            </w:r>
          </w:p>
        </w:tc>
        <w:tc>
          <w:tcPr>
            <w:tcW w:w="0" w:type="auto"/>
          </w:tcPr>
          <w:p w14:paraId="5421DCBA" w14:textId="77777777" w:rsidR="001E7ED3" w:rsidRPr="00527E9E" w:rsidRDefault="001E7ED3" w:rsidP="00E74956">
            <w:pPr>
              <w:jc w:val="center"/>
              <w:rPr>
                <w:sz w:val="16"/>
                <w:szCs w:val="16"/>
              </w:rPr>
            </w:pPr>
            <w:r w:rsidRPr="00527E9E">
              <w:rPr>
                <w:sz w:val="16"/>
                <w:szCs w:val="16"/>
              </w:rPr>
              <w:t>20</w:t>
            </w:r>
          </w:p>
        </w:tc>
        <w:tc>
          <w:tcPr>
            <w:tcW w:w="0" w:type="auto"/>
          </w:tcPr>
          <w:p w14:paraId="321DAE07" w14:textId="77777777" w:rsidR="001E7ED3" w:rsidRPr="00527E9E" w:rsidRDefault="001E7ED3" w:rsidP="00E74956">
            <w:pPr>
              <w:jc w:val="center"/>
              <w:rPr>
                <w:sz w:val="16"/>
                <w:szCs w:val="16"/>
              </w:rPr>
            </w:pPr>
            <w:r w:rsidRPr="00527E9E">
              <w:rPr>
                <w:sz w:val="16"/>
                <w:szCs w:val="16"/>
              </w:rPr>
              <w:t>40</w:t>
            </w:r>
          </w:p>
        </w:tc>
        <w:tc>
          <w:tcPr>
            <w:tcW w:w="0" w:type="auto"/>
          </w:tcPr>
          <w:p w14:paraId="37AA0FF2" w14:textId="77777777" w:rsidR="001E7ED3" w:rsidRPr="00527E9E" w:rsidRDefault="006552DD" w:rsidP="00E74956">
            <w:pPr>
              <w:jc w:val="center"/>
              <w:rPr>
                <w:sz w:val="16"/>
                <w:szCs w:val="16"/>
              </w:rPr>
            </w:pPr>
            <w:r w:rsidRPr="00527E9E">
              <w:rPr>
                <w:sz w:val="16"/>
                <w:szCs w:val="16"/>
              </w:rPr>
              <w:t>60</w:t>
            </w:r>
          </w:p>
        </w:tc>
      </w:tr>
      <w:tr w:rsidR="001E7ED3" w:rsidRPr="00527E9E" w14:paraId="59F4D42D" w14:textId="77777777" w:rsidTr="00E74956">
        <w:tc>
          <w:tcPr>
            <w:tcW w:w="0" w:type="auto"/>
            <w:shd w:val="clear" w:color="auto" w:fill="EAEAEA"/>
          </w:tcPr>
          <w:p w14:paraId="36CE85F8" w14:textId="77777777" w:rsidR="001E7ED3" w:rsidRPr="00527E9E" w:rsidRDefault="001E7ED3" w:rsidP="00E74956">
            <w:pPr>
              <w:rPr>
                <w:sz w:val="16"/>
                <w:szCs w:val="16"/>
              </w:rPr>
            </w:pPr>
            <w:r w:rsidRPr="00527E9E">
              <w:rPr>
                <w:sz w:val="16"/>
                <w:szCs w:val="16"/>
              </w:rPr>
              <w:t>Immobile – en nature</w:t>
            </w:r>
          </w:p>
        </w:tc>
        <w:tc>
          <w:tcPr>
            <w:tcW w:w="0" w:type="auto"/>
            <w:shd w:val="clear" w:color="auto" w:fill="EAEAEA"/>
          </w:tcPr>
          <w:p w14:paraId="2BF657DB" w14:textId="77777777" w:rsidR="001E7ED3" w:rsidRPr="00527E9E" w:rsidRDefault="006552DD" w:rsidP="00E74956">
            <w:pPr>
              <w:jc w:val="center"/>
              <w:rPr>
                <w:sz w:val="16"/>
                <w:szCs w:val="16"/>
              </w:rPr>
            </w:pPr>
            <w:r w:rsidRPr="00527E9E">
              <w:rPr>
                <w:sz w:val="16"/>
                <w:szCs w:val="16"/>
              </w:rPr>
              <w:t>30</w:t>
            </w:r>
          </w:p>
        </w:tc>
        <w:tc>
          <w:tcPr>
            <w:tcW w:w="0" w:type="auto"/>
            <w:shd w:val="clear" w:color="auto" w:fill="EAEAEA"/>
          </w:tcPr>
          <w:p w14:paraId="24954174" w14:textId="77777777" w:rsidR="001E7ED3" w:rsidRPr="00527E9E" w:rsidRDefault="006552DD" w:rsidP="00E74956">
            <w:pPr>
              <w:jc w:val="center"/>
              <w:rPr>
                <w:sz w:val="16"/>
                <w:szCs w:val="16"/>
              </w:rPr>
            </w:pPr>
            <w:r w:rsidRPr="00527E9E">
              <w:rPr>
                <w:sz w:val="16"/>
                <w:szCs w:val="16"/>
              </w:rPr>
              <w:t>50</w:t>
            </w:r>
          </w:p>
        </w:tc>
        <w:tc>
          <w:tcPr>
            <w:tcW w:w="0" w:type="auto"/>
            <w:shd w:val="clear" w:color="auto" w:fill="EAEAEA"/>
          </w:tcPr>
          <w:p w14:paraId="0CFCD144" w14:textId="77777777" w:rsidR="001E7ED3" w:rsidRPr="00527E9E" w:rsidRDefault="006552DD" w:rsidP="00E74956">
            <w:pPr>
              <w:jc w:val="center"/>
              <w:rPr>
                <w:sz w:val="16"/>
                <w:szCs w:val="16"/>
              </w:rPr>
            </w:pPr>
            <w:r w:rsidRPr="00527E9E">
              <w:rPr>
                <w:sz w:val="16"/>
                <w:szCs w:val="16"/>
              </w:rPr>
              <w:t>80</w:t>
            </w:r>
          </w:p>
        </w:tc>
      </w:tr>
      <w:tr w:rsidR="001E7ED3" w:rsidRPr="00527E9E" w14:paraId="19DDD8ED" w14:textId="77777777" w:rsidTr="00E74956">
        <w:tc>
          <w:tcPr>
            <w:tcW w:w="0" w:type="auto"/>
          </w:tcPr>
          <w:p w14:paraId="207C9E36" w14:textId="77777777" w:rsidR="001E7ED3" w:rsidRPr="00527E9E" w:rsidRDefault="001E7ED3" w:rsidP="00E74956">
            <w:pPr>
              <w:rPr>
                <w:sz w:val="16"/>
                <w:szCs w:val="16"/>
              </w:rPr>
            </w:pPr>
            <w:r w:rsidRPr="00527E9E">
              <w:rPr>
                <w:sz w:val="16"/>
                <w:szCs w:val="16"/>
              </w:rPr>
              <w:t>Mobile – prudent</w:t>
            </w:r>
          </w:p>
        </w:tc>
        <w:tc>
          <w:tcPr>
            <w:tcW w:w="0" w:type="auto"/>
          </w:tcPr>
          <w:p w14:paraId="67CE4B9E" w14:textId="77777777" w:rsidR="001E7ED3" w:rsidRPr="00527E9E" w:rsidRDefault="006552DD" w:rsidP="00E74956">
            <w:pPr>
              <w:jc w:val="center"/>
              <w:rPr>
                <w:sz w:val="16"/>
                <w:szCs w:val="16"/>
              </w:rPr>
            </w:pPr>
            <w:r w:rsidRPr="00527E9E">
              <w:rPr>
                <w:sz w:val="16"/>
                <w:szCs w:val="16"/>
              </w:rPr>
              <w:t>40</w:t>
            </w:r>
          </w:p>
        </w:tc>
        <w:tc>
          <w:tcPr>
            <w:tcW w:w="0" w:type="auto"/>
          </w:tcPr>
          <w:p w14:paraId="7037C99B" w14:textId="77777777" w:rsidR="001E7ED3" w:rsidRPr="00527E9E" w:rsidRDefault="006552DD" w:rsidP="00E74956">
            <w:pPr>
              <w:jc w:val="center"/>
              <w:rPr>
                <w:sz w:val="16"/>
                <w:szCs w:val="16"/>
              </w:rPr>
            </w:pPr>
            <w:r w:rsidRPr="00527E9E">
              <w:rPr>
                <w:sz w:val="16"/>
                <w:szCs w:val="16"/>
              </w:rPr>
              <w:t>20</w:t>
            </w:r>
          </w:p>
        </w:tc>
        <w:tc>
          <w:tcPr>
            <w:tcW w:w="0" w:type="auto"/>
          </w:tcPr>
          <w:p w14:paraId="273E3E04" w14:textId="77777777" w:rsidR="001E7ED3" w:rsidRPr="00527E9E" w:rsidRDefault="006552DD" w:rsidP="00E74956">
            <w:pPr>
              <w:jc w:val="center"/>
              <w:rPr>
                <w:sz w:val="16"/>
                <w:szCs w:val="16"/>
              </w:rPr>
            </w:pPr>
            <w:r w:rsidRPr="00527E9E">
              <w:rPr>
                <w:sz w:val="16"/>
                <w:szCs w:val="16"/>
              </w:rPr>
              <w:t>40</w:t>
            </w:r>
          </w:p>
        </w:tc>
      </w:tr>
      <w:tr w:rsidR="001E7ED3" w:rsidRPr="00527E9E" w14:paraId="109E55C0" w14:textId="77777777" w:rsidTr="00E74956">
        <w:tc>
          <w:tcPr>
            <w:tcW w:w="0" w:type="auto"/>
            <w:shd w:val="clear" w:color="auto" w:fill="EAEAEA"/>
          </w:tcPr>
          <w:p w14:paraId="6ED7BBC9" w14:textId="77777777" w:rsidR="001E7ED3" w:rsidRPr="00527E9E" w:rsidRDefault="001E7ED3" w:rsidP="00E74956">
            <w:pPr>
              <w:rPr>
                <w:sz w:val="16"/>
                <w:szCs w:val="16"/>
              </w:rPr>
            </w:pPr>
            <w:r w:rsidRPr="00527E9E">
              <w:rPr>
                <w:sz w:val="16"/>
                <w:szCs w:val="16"/>
              </w:rPr>
              <w:t>Mobile – voyage</w:t>
            </w:r>
          </w:p>
        </w:tc>
        <w:tc>
          <w:tcPr>
            <w:tcW w:w="0" w:type="auto"/>
            <w:shd w:val="clear" w:color="auto" w:fill="EAEAEA"/>
          </w:tcPr>
          <w:p w14:paraId="654BF6FE" w14:textId="77777777" w:rsidR="001E7ED3" w:rsidRPr="00527E9E" w:rsidRDefault="006552DD" w:rsidP="00E74956">
            <w:pPr>
              <w:jc w:val="center"/>
              <w:rPr>
                <w:sz w:val="16"/>
                <w:szCs w:val="16"/>
              </w:rPr>
            </w:pPr>
            <w:r w:rsidRPr="00527E9E">
              <w:rPr>
                <w:sz w:val="16"/>
                <w:szCs w:val="16"/>
              </w:rPr>
              <w:t>30</w:t>
            </w:r>
          </w:p>
        </w:tc>
        <w:tc>
          <w:tcPr>
            <w:tcW w:w="0" w:type="auto"/>
            <w:shd w:val="clear" w:color="auto" w:fill="EAEAEA"/>
          </w:tcPr>
          <w:p w14:paraId="2E4F5A8C" w14:textId="77777777" w:rsidR="001E7ED3" w:rsidRPr="00527E9E" w:rsidRDefault="006552DD" w:rsidP="00E74956">
            <w:pPr>
              <w:jc w:val="center"/>
              <w:rPr>
                <w:sz w:val="16"/>
                <w:szCs w:val="16"/>
              </w:rPr>
            </w:pPr>
            <w:r w:rsidRPr="00527E9E">
              <w:rPr>
                <w:sz w:val="16"/>
                <w:szCs w:val="16"/>
              </w:rPr>
              <w:t>60</w:t>
            </w:r>
          </w:p>
        </w:tc>
        <w:tc>
          <w:tcPr>
            <w:tcW w:w="0" w:type="auto"/>
            <w:shd w:val="clear" w:color="auto" w:fill="EAEAEA"/>
          </w:tcPr>
          <w:p w14:paraId="35517265" w14:textId="77777777" w:rsidR="001E7ED3" w:rsidRPr="00527E9E" w:rsidRDefault="006552DD" w:rsidP="00E74956">
            <w:pPr>
              <w:jc w:val="center"/>
              <w:rPr>
                <w:sz w:val="16"/>
                <w:szCs w:val="16"/>
              </w:rPr>
            </w:pPr>
            <w:r w:rsidRPr="00527E9E">
              <w:rPr>
                <w:sz w:val="16"/>
                <w:szCs w:val="16"/>
              </w:rPr>
              <w:t>70</w:t>
            </w:r>
          </w:p>
        </w:tc>
      </w:tr>
      <w:tr w:rsidR="001E7ED3" w:rsidRPr="00527E9E" w14:paraId="724235DE" w14:textId="77777777" w:rsidTr="00E74956">
        <w:tc>
          <w:tcPr>
            <w:tcW w:w="0" w:type="auto"/>
          </w:tcPr>
          <w:p w14:paraId="254C5E0D" w14:textId="77777777" w:rsidR="001E7ED3" w:rsidRPr="00527E9E" w:rsidRDefault="001E7ED3" w:rsidP="00E74956">
            <w:pPr>
              <w:rPr>
                <w:sz w:val="16"/>
                <w:szCs w:val="16"/>
              </w:rPr>
            </w:pPr>
            <w:r w:rsidRPr="00527E9E">
              <w:rPr>
                <w:sz w:val="16"/>
                <w:szCs w:val="16"/>
              </w:rPr>
              <w:t>Mobile - rapide</w:t>
            </w:r>
          </w:p>
        </w:tc>
        <w:tc>
          <w:tcPr>
            <w:tcW w:w="0" w:type="auto"/>
          </w:tcPr>
          <w:p w14:paraId="7DC0CE25" w14:textId="77777777" w:rsidR="001E7ED3" w:rsidRPr="00527E9E" w:rsidRDefault="006552DD" w:rsidP="00E74956">
            <w:pPr>
              <w:jc w:val="center"/>
              <w:rPr>
                <w:sz w:val="16"/>
                <w:szCs w:val="16"/>
              </w:rPr>
            </w:pPr>
            <w:r w:rsidRPr="00527E9E">
              <w:rPr>
                <w:sz w:val="16"/>
                <w:szCs w:val="16"/>
              </w:rPr>
              <w:t>20</w:t>
            </w:r>
          </w:p>
        </w:tc>
        <w:tc>
          <w:tcPr>
            <w:tcW w:w="0" w:type="auto"/>
          </w:tcPr>
          <w:p w14:paraId="68B14ED6" w14:textId="77777777" w:rsidR="001E7ED3" w:rsidRPr="00527E9E" w:rsidRDefault="006552DD" w:rsidP="00E74956">
            <w:pPr>
              <w:jc w:val="center"/>
              <w:rPr>
                <w:sz w:val="16"/>
                <w:szCs w:val="16"/>
              </w:rPr>
            </w:pPr>
            <w:r w:rsidRPr="00527E9E">
              <w:rPr>
                <w:sz w:val="16"/>
                <w:szCs w:val="16"/>
              </w:rPr>
              <w:t>30</w:t>
            </w:r>
          </w:p>
        </w:tc>
        <w:tc>
          <w:tcPr>
            <w:tcW w:w="0" w:type="auto"/>
          </w:tcPr>
          <w:p w14:paraId="752A4912" w14:textId="77777777" w:rsidR="001E7ED3" w:rsidRPr="00527E9E" w:rsidRDefault="006552DD" w:rsidP="00E74956">
            <w:pPr>
              <w:jc w:val="center"/>
              <w:rPr>
                <w:sz w:val="16"/>
                <w:szCs w:val="16"/>
              </w:rPr>
            </w:pPr>
            <w:r w:rsidRPr="00527E9E">
              <w:rPr>
                <w:sz w:val="16"/>
                <w:szCs w:val="16"/>
              </w:rPr>
              <w:t>50</w:t>
            </w:r>
          </w:p>
        </w:tc>
      </w:tr>
    </w:tbl>
    <w:p w14:paraId="71196913" w14:textId="77777777" w:rsidR="00B46718" w:rsidRPr="00527E9E" w:rsidRDefault="001E7ED3" w:rsidP="00C32AA0">
      <w:pPr>
        <w:pStyle w:val="exemple"/>
        <w:rPr>
          <w:lang w:val="fr-BE"/>
        </w:rPr>
      </w:pPr>
      <w:r w:rsidRPr="00527E9E">
        <w:rPr>
          <w:lang w:val="fr-BE"/>
        </w:rPr>
        <w:t xml:space="preserve">Modificateurs : </w:t>
      </w:r>
    </w:p>
    <w:p w14:paraId="76E0FF9A" w14:textId="77777777" w:rsidR="00B46718" w:rsidRPr="00527E9E" w:rsidRDefault="00B46718" w:rsidP="00B46718">
      <w:pPr>
        <w:pStyle w:val="exemple"/>
        <w:numPr>
          <w:ilvl w:val="0"/>
          <w:numId w:val="8"/>
        </w:numPr>
        <w:rPr>
          <w:lang w:val="fr-BE"/>
        </w:rPr>
      </w:pPr>
      <w:r w:rsidRPr="00527E9E">
        <w:rPr>
          <w:lang w:val="fr-BE"/>
        </w:rPr>
        <w:t xml:space="preserve">Le </w:t>
      </w:r>
      <w:r w:rsidRPr="00527E9E">
        <w:rPr>
          <w:shd w:val="clear" w:color="auto" w:fill="FFFF00"/>
          <w:lang w:val="fr-BE"/>
        </w:rPr>
        <w:t xml:space="preserve">groupe </w:t>
      </w:r>
      <w:r w:rsidR="001E7ED3" w:rsidRPr="00527E9E">
        <w:rPr>
          <w:shd w:val="clear" w:color="auto" w:fill="FFFF00"/>
          <w:lang w:val="fr-BE"/>
        </w:rPr>
        <w:t>recherche</w:t>
      </w:r>
      <w:r w:rsidR="001E7ED3" w:rsidRPr="00527E9E">
        <w:rPr>
          <w:lang w:val="fr-BE"/>
        </w:rPr>
        <w:t xml:space="preserve"> ce qui est rencontré </w:t>
      </w:r>
      <w:r w:rsidRPr="00527E9E">
        <w:rPr>
          <w:lang w:val="fr-BE"/>
        </w:rPr>
        <w:t>-10</w:t>
      </w:r>
    </w:p>
    <w:p w14:paraId="30BAA0F8" w14:textId="77777777" w:rsidR="00B46718" w:rsidRPr="00527E9E" w:rsidRDefault="006552DD" w:rsidP="00B46718">
      <w:pPr>
        <w:pStyle w:val="exemple"/>
        <w:numPr>
          <w:ilvl w:val="0"/>
          <w:numId w:val="8"/>
        </w:numPr>
        <w:rPr>
          <w:lang w:val="fr-BE"/>
        </w:rPr>
      </w:pPr>
      <w:r w:rsidRPr="00527E9E">
        <w:rPr>
          <w:lang w:val="fr-BE"/>
        </w:rPr>
        <w:t>Ani</w:t>
      </w:r>
      <w:r w:rsidR="001B418A" w:rsidRPr="00527E9E">
        <w:rPr>
          <w:lang w:val="fr-BE"/>
        </w:rPr>
        <w:t>mal</w:t>
      </w:r>
      <w:r w:rsidRPr="00527E9E">
        <w:rPr>
          <w:lang w:val="fr-BE"/>
        </w:rPr>
        <w:t>/Hum</w:t>
      </w:r>
      <w:r w:rsidR="001B418A" w:rsidRPr="00527E9E">
        <w:rPr>
          <w:lang w:val="fr-BE"/>
        </w:rPr>
        <w:t>ain</w:t>
      </w:r>
      <w:r w:rsidRPr="00527E9E">
        <w:rPr>
          <w:lang w:val="fr-BE"/>
        </w:rPr>
        <w:t>/Cré</w:t>
      </w:r>
      <w:r w:rsidR="001B418A" w:rsidRPr="00527E9E">
        <w:rPr>
          <w:lang w:val="fr-BE"/>
        </w:rPr>
        <w:t>ature</w:t>
      </w:r>
      <w:r w:rsidRPr="00527E9E">
        <w:rPr>
          <w:lang w:val="fr-BE"/>
        </w:rPr>
        <w:t xml:space="preserve"> </w:t>
      </w:r>
      <w:r w:rsidRPr="00527E9E">
        <w:rPr>
          <w:shd w:val="clear" w:color="auto" w:fill="FFFF00"/>
          <w:lang w:val="fr-BE"/>
        </w:rPr>
        <w:t>immobile</w:t>
      </w:r>
      <w:r w:rsidRPr="00527E9E">
        <w:rPr>
          <w:lang w:val="fr-BE"/>
        </w:rPr>
        <w:t> </w:t>
      </w:r>
      <w:r w:rsidR="00B46718" w:rsidRPr="00527E9E">
        <w:rPr>
          <w:lang w:val="fr-BE"/>
        </w:rPr>
        <w:t>-20</w:t>
      </w:r>
    </w:p>
    <w:p w14:paraId="02BE24D6" w14:textId="77777777" w:rsidR="00B46718" w:rsidRPr="00527E9E" w:rsidRDefault="007E5CC0" w:rsidP="00B46718">
      <w:pPr>
        <w:pStyle w:val="exemple"/>
        <w:numPr>
          <w:ilvl w:val="0"/>
          <w:numId w:val="8"/>
        </w:numPr>
        <w:rPr>
          <w:lang w:val="fr-BE"/>
        </w:rPr>
      </w:pPr>
      <w:r w:rsidRPr="00527E9E">
        <w:rPr>
          <w:shd w:val="clear" w:color="auto" w:fill="FFFF00"/>
          <w:lang w:val="fr-BE"/>
        </w:rPr>
        <w:t>Terrain</w:t>
      </w:r>
      <w:r w:rsidRPr="00527E9E">
        <w:rPr>
          <w:lang w:val="fr-BE"/>
        </w:rPr>
        <w:t xml:space="preserve"> ouvert</w:t>
      </w:r>
      <w:r w:rsidR="00B46718" w:rsidRPr="00527E9E">
        <w:rPr>
          <w:lang w:val="fr-BE"/>
        </w:rPr>
        <w:t>/fermé -10/+10</w:t>
      </w:r>
    </w:p>
    <w:p w14:paraId="5397D7F1" w14:textId="3C2EE365" w:rsidR="00D75D15" w:rsidRPr="00527E9E" w:rsidRDefault="001B1337" w:rsidP="00B46718">
      <w:pPr>
        <w:pStyle w:val="exemple"/>
        <w:numPr>
          <w:ilvl w:val="0"/>
          <w:numId w:val="8"/>
        </w:numPr>
        <w:rPr>
          <w:lang w:val="fr-BE"/>
        </w:rPr>
      </w:pPr>
      <w:r>
        <w:rPr>
          <w:lang w:val="fr-BE"/>
        </w:rPr>
        <w:t xml:space="preserve">Si un des </w:t>
      </w:r>
      <w:r w:rsidR="007E5CC0" w:rsidRPr="00527E9E">
        <w:rPr>
          <w:lang w:val="fr-BE"/>
        </w:rPr>
        <w:t xml:space="preserve">Perso </w:t>
      </w:r>
      <w:r>
        <w:rPr>
          <w:lang w:val="fr-BE"/>
        </w:rPr>
        <w:t xml:space="preserve">a </w:t>
      </w:r>
      <w:r w:rsidR="00E012BE" w:rsidRPr="00527E9E">
        <w:rPr>
          <w:lang w:val="fr-BE"/>
        </w:rPr>
        <w:t>NE(</w:t>
      </w:r>
      <w:r w:rsidR="0004197F" w:rsidRPr="00527E9E">
        <w:rPr>
          <w:i/>
          <w:lang w:val="fr-BE"/>
        </w:rPr>
        <w:t>Chasse</w:t>
      </w:r>
      <w:r w:rsidR="00E012BE" w:rsidRPr="00527E9E">
        <w:rPr>
          <w:lang w:val="fr-BE"/>
        </w:rPr>
        <w:t>)</w:t>
      </w:r>
      <w:r w:rsidR="00B46718" w:rsidRPr="00527E9E">
        <w:rPr>
          <w:lang w:val="fr-BE"/>
        </w:rPr>
        <w:t xml:space="preserve">, </w:t>
      </w:r>
      <w:r w:rsidR="00E012BE" w:rsidRPr="00527E9E">
        <w:rPr>
          <w:lang w:val="fr-BE"/>
        </w:rPr>
        <w:t>NE(</w:t>
      </w:r>
      <w:r w:rsidR="00E012BE" w:rsidRPr="00527E9E">
        <w:rPr>
          <w:i/>
          <w:lang w:val="fr-BE"/>
        </w:rPr>
        <w:t>Piste</w:t>
      </w:r>
      <w:r w:rsidR="00E012BE" w:rsidRPr="00527E9E">
        <w:rPr>
          <w:lang w:val="fr-BE"/>
        </w:rPr>
        <w:t>)</w:t>
      </w:r>
      <w:r w:rsidR="00B46718" w:rsidRPr="00527E9E">
        <w:rPr>
          <w:lang w:val="fr-BE"/>
        </w:rPr>
        <w:t xml:space="preserve">, </w:t>
      </w:r>
      <w:r w:rsidR="00E012BE" w:rsidRPr="00527E9E">
        <w:rPr>
          <w:lang w:val="fr-BE"/>
        </w:rPr>
        <w:t>NE(</w:t>
      </w:r>
      <w:r w:rsidR="00E012BE" w:rsidRPr="00527E9E">
        <w:rPr>
          <w:i/>
          <w:lang w:val="fr-BE"/>
        </w:rPr>
        <w:t>Survie</w:t>
      </w:r>
      <w:r w:rsidR="00E012BE" w:rsidRPr="00527E9E">
        <w:rPr>
          <w:lang w:val="fr-BE"/>
        </w:rPr>
        <w:t>)</w:t>
      </w:r>
      <w:r w:rsidR="00B46718" w:rsidRPr="00527E9E">
        <w:rPr>
          <w:lang w:val="fr-BE"/>
        </w:rPr>
        <w:t xml:space="preserve">, </w:t>
      </w:r>
      <w:r w:rsidR="00E012BE" w:rsidRPr="00527E9E">
        <w:rPr>
          <w:lang w:val="fr-BE"/>
        </w:rPr>
        <w:t>NE(</w:t>
      </w:r>
      <w:r w:rsidR="00E012BE" w:rsidRPr="00527E9E">
        <w:rPr>
          <w:i/>
          <w:lang w:val="fr-BE"/>
        </w:rPr>
        <w:t>Embuscade</w:t>
      </w:r>
      <w:r w:rsidR="00E012BE" w:rsidRPr="00527E9E">
        <w:rPr>
          <w:lang w:val="fr-BE"/>
        </w:rPr>
        <w:t>)</w:t>
      </w:r>
      <w:r w:rsidR="00B46718" w:rsidRPr="00527E9E">
        <w:rPr>
          <w:lang w:val="fr-BE"/>
        </w:rPr>
        <w:t>&gt;40 : -</w:t>
      </w:r>
      <w:r>
        <w:rPr>
          <w:lang w:val="fr-BE"/>
        </w:rPr>
        <w:t>5 par avantage.</w:t>
      </w:r>
    </w:p>
    <w:p w14:paraId="03442D38" w14:textId="77777777" w:rsidR="00B122BB" w:rsidRPr="00527E9E" w:rsidRDefault="00E012BE" w:rsidP="00C32AA0">
      <w:r w:rsidRPr="00527E9E">
        <w:t xml:space="preserve">La </w:t>
      </w:r>
      <w:r w:rsidR="006552DD" w:rsidRPr="00527E9E">
        <w:t xml:space="preserve">CR </w:t>
      </w:r>
      <w:r w:rsidR="00B46718" w:rsidRPr="00527E9E">
        <w:t xml:space="preserve">ainsi </w:t>
      </w:r>
      <w:r w:rsidR="006552DD" w:rsidRPr="00527E9E">
        <w:t>déterminée, lancez le dé</w:t>
      </w:r>
      <w:r w:rsidR="00B46718" w:rsidRPr="00527E9E">
        <w:t xml:space="preserve"> </w:t>
      </w:r>
      <w:r w:rsidR="006552DD"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6953"/>
      </w:tblGrid>
      <w:tr w:rsidR="00C92ED7" w:rsidRPr="00527E9E" w14:paraId="4874F394" w14:textId="77777777" w:rsidTr="00E74956">
        <w:tc>
          <w:tcPr>
            <w:tcW w:w="0" w:type="auto"/>
          </w:tcPr>
          <w:p w14:paraId="698780B4" w14:textId="77777777" w:rsidR="006552DD" w:rsidRPr="00527E9E" w:rsidRDefault="006552DD" w:rsidP="00E74956">
            <w:pPr>
              <w:jc w:val="center"/>
              <w:rPr>
                <w:b/>
                <w:bCs/>
                <w:sz w:val="16"/>
              </w:rPr>
            </w:pPr>
            <w:r w:rsidRPr="00527E9E">
              <w:rPr>
                <w:b/>
                <w:bCs/>
                <w:sz w:val="16"/>
              </w:rPr>
              <w:t>Test</w:t>
            </w:r>
          </w:p>
        </w:tc>
        <w:tc>
          <w:tcPr>
            <w:tcW w:w="0" w:type="auto"/>
          </w:tcPr>
          <w:p w14:paraId="0E615E8D" w14:textId="77777777" w:rsidR="006552DD" w:rsidRPr="00527E9E" w:rsidRDefault="006552DD" w:rsidP="00E74956">
            <w:pPr>
              <w:jc w:val="center"/>
              <w:rPr>
                <w:b/>
                <w:bCs/>
                <w:sz w:val="16"/>
              </w:rPr>
            </w:pPr>
            <w:r w:rsidRPr="00527E9E">
              <w:rPr>
                <w:b/>
                <w:bCs/>
                <w:sz w:val="16"/>
              </w:rPr>
              <w:t>Rencontre</w:t>
            </w:r>
          </w:p>
        </w:tc>
      </w:tr>
      <w:tr w:rsidR="00C92ED7" w:rsidRPr="00527E9E" w14:paraId="708935D5" w14:textId="77777777" w:rsidTr="00E74956">
        <w:tc>
          <w:tcPr>
            <w:tcW w:w="0" w:type="auto"/>
          </w:tcPr>
          <w:p w14:paraId="49B162FC" w14:textId="77777777" w:rsidR="006552DD" w:rsidRPr="00527E9E" w:rsidRDefault="006552DD" w:rsidP="00E74956">
            <w:pPr>
              <w:jc w:val="center"/>
              <w:rPr>
                <w:sz w:val="16"/>
              </w:rPr>
            </w:pPr>
            <w:r w:rsidRPr="00527E9E">
              <w:rPr>
                <w:sz w:val="16"/>
              </w:rPr>
              <w:t>tRC</w:t>
            </w:r>
          </w:p>
        </w:tc>
        <w:tc>
          <w:tcPr>
            <w:tcW w:w="0" w:type="auto"/>
          </w:tcPr>
          <w:p w14:paraId="352F3ECE" w14:textId="77777777" w:rsidR="006552DD" w:rsidRPr="00527E9E" w:rsidRDefault="006552DD" w:rsidP="00B46718">
            <w:pPr>
              <w:jc w:val="left"/>
              <w:rPr>
                <w:sz w:val="16"/>
              </w:rPr>
            </w:pPr>
            <w:r w:rsidRPr="00527E9E">
              <w:rPr>
                <w:sz w:val="16"/>
              </w:rPr>
              <w:t xml:space="preserve">Le groupe </w:t>
            </w:r>
            <w:r w:rsidR="00C92ED7" w:rsidRPr="00527E9E">
              <w:rPr>
                <w:sz w:val="16"/>
              </w:rPr>
              <w:t xml:space="preserve">subit la rencontre, </w:t>
            </w:r>
            <w:r w:rsidR="00E012BE" w:rsidRPr="00527E9E">
              <w:rPr>
                <w:i/>
                <w:sz w:val="16"/>
              </w:rPr>
              <w:t>Embuscade</w:t>
            </w:r>
            <w:r w:rsidR="00C92ED7" w:rsidRPr="00527E9E">
              <w:rPr>
                <w:sz w:val="16"/>
              </w:rPr>
              <w:t xml:space="preserve"> </w:t>
            </w:r>
            <w:r w:rsidR="00B46718" w:rsidRPr="00527E9E">
              <w:rPr>
                <w:sz w:val="16"/>
              </w:rPr>
              <w:t xml:space="preserve">possible </w:t>
            </w:r>
            <w:r w:rsidR="00634691" w:rsidRPr="00527E9E">
              <w:rPr>
                <w:sz w:val="16"/>
              </w:rPr>
              <w:t>par ce qui est rencontré</w:t>
            </w:r>
            <w:r w:rsidR="00B46718" w:rsidRPr="00527E9E">
              <w:rPr>
                <w:sz w:val="16"/>
              </w:rPr>
              <w:t>.</w:t>
            </w:r>
          </w:p>
        </w:tc>
      </w:tr>
      <w:tr w:rsidR="00C92ED7" w:rsidRPr="00527E9E" w14:paraId="013CA50F" w14:textId="77777777" w:rsidTr="00E74956">
        <w:tc>
          <w:tcPr>
            <w:tcW w:w="0" w:type="auto"/>
            <w:shd w:val="clear" w:color="auto" w:fill="E6E6E6"/>
          </w:tcPr>
          <w:p w14:paraId="5AE313C7" w14:textId="77777777" w:rsidR="006552DD" w:rsidRPr="00527E9E" w:rsidRDefault="006552DD" w:rsidP="00E74956">
            <w:pPr>
              <w:jc w:val="center"/>
              <w:rPr>
                <w:sz w:val="16"/>
              </w:rPr>
            </w:pPr>
            <w:r w:rsidRPr="00527E9E">
              <w:rPr>
                <w:sz w:val="16"/>
              </w:rPr>
              <w:t>tRN</w:t>
            </w:r>
          </w:p>
        </w:tc>
        <w:tc>
          <w:tcPr>
            <w:tcW w:w="0" w:type="auto"/>
            <w:shd w:val="clear" w:color="auto" w:fill="E6E6E6"/>
          </w:tcPr>
          <w:p w14:paraId="547AAC9B" w14:textId="77777777" w:rsidR="006552DD" w:rsidRPr="00527E9E" w:rsidRDefault="00C92ED7" w:rsidP="00B46718">
            <w:pPr>
              <w:jc w:val="left"/>
              <w:rPr>
                <w:sz w:val="16"/>
              </w:rPr>
            </w:pPr>
            <w:r w:rsidRPr="00527E9E">
              <w:rPr>
                <w:sz w:val="16"/>
              </w:rPr>
              <w:t>Le groupe subit la rencontre</w:t>
            </w:r>
            <w:r w:rsidR="00B46718" w:rsidRPr="00527E9E">
              <w:rPr>
                <w:sz w:val="16"/>
              </w:rPr>
              <w:t xml:space="preserve"> à distance maximale des sens</w:t>
            </w:r>
            <w:r w:rsidRPr="00527E9E">
              <w:rPr>
                <w:sz w:val="16"/>
              </w:rPr>
              <w:t>.</w:t>
            </w:r>
          </w:p>
        </w:tc>
      </w:tr>
      <w:tr w:rsidR="00C92ED7" w:rsidRPr="00527E9E" w14:paraId="5C77306A" w14:textId="77777777" w:rsidTr="00E74956">
        <w:tc>
          <w:tcPr>
            <w:tcW w:w="0" w:type="auto"/>
            <w:shd w:val="clear" w:color="auto" w:fill="D9D9D9"/>
          </w:tcPr>
          <w:p w14:paraId="0E94CF66" w14:textId="77777777" w:rsidR="006552DD" w:rsidRPr="00527E9E" w:rsidRDefault="006552DD" w:rsidP="00E74956">
            <w:pPr>
              <w:jc w:val="center"/>
              <w:rPr>
                <w:sz w:val="16"/>
              </w:rPr>
            </w:pPr>
            <w:r w:rsidRPr="00527E9E">
              <w:rPr>
                <w:sz w:val="16"/>
              </w:rPr>
              <w:t>tRP</w:t>
            </w:r>
          </w:p>
        </w:tc>
        <w:tc>
          <w:tcPr>
            <w:tcW w:w="0" w:type="auto"/>
            <w:shd w:val="clear" w:color="auto" w:fill="D9D9D9"/>
          </w:tcPr>
          <w:p w14:paraId="7DE53034" w14:textId="77777777" w:rsidR="006552DD" w:rsidRPr="00527E9E" w:rsidRDefault="00C92ED7" w:rsidP="00E012BE">
            <w:pPr>
              <w:jc w:val="left"/>
              <w:rPr>
                <w:sz w:val="16"/>
              </w:rPr>
            </w:pPr>
            <w:r w:rsidRPr="00527E9E">
              <w:rPr>
                <w:sz w:val="16"/>
              </w:rPr>
              <w:t xml:space="preserve">Les deux groupes se rencontrent à </w:t>
            </w:r>
            <w:r w:rsidR="00E012BE" w:rsidRPr="00527E9E">
              <w:rPr>
                <w:sz w:val="16"/>
              </w:rPr>
              <w:t xml:space="preserve">D10x10% de la </w:t>
            </w:r>
            <w:r w:rsidRPr="00527E9E">
              <w:rPr>
                <w:sz w:val="16"/>
              </w:rPr>
              <w:t>distance de vue/ouïe</w:t>
            </w:r>
            <w:r w:rsidR="00E012BE" w:rsidRPr="00527E9E">
              <w:rPr>
                <w:sz w:val="16"/>
              </w:rPr>
              <w:t xml:space="preserve"> du terrain</w:t>
            </w:r>
            <w:r w:rsidRPr="00527E9E">
              <w:rPr>
                <w:sz w:val="16"/>
              </w:rPr>
              <w:t>.</w:t>
            </w:r>
          </w:p>
        </w:tc>
      </w:tr>
      <w:tr w:rsidR="00C92ED7" w:rsidRPr="00527E9E" w14:paraId="2EE31D03" w14:textId="77777777" w:rsidTr="00E74956">
        <w:tc>
          <w:tcPr>
            <w:tcW w:w="0" w:type="auto"/>
            <w:shd w:val="clear" w:color="auto" w:fill="C0C0C0"/>
          </w:tcPr>
          <w:p w14:paraId="63893BEE" w14:textId="77777777" w:rsidR="006552DD" w:rsidRPr="00527E9E" w:rsidRDefault="006552DD" w:rsidP="00E74956">
            <w:pPr>
              <w:jc w:val="center"/>
              <w:rPr>
                <w:sz w:val="16"/>
              </w:rPr>
            </w:pPr>
            <w:r w:rsidRPr="00527E9E">
              <w:rPr>
                <w:sz w:val="16"/>
              </w:rPr>
              <w:t>tEN</w:t>
            </w:r>
          </w:p>
        </w:tc>
        <w:tc>
          <w:tcPr>
            <w:tcW w:w="0" w:type="auto"/>
            <w:shd w:val="clear" w:color="auto" w:fill="C0C0C0"/>
          </w:tcPr>
          <w:p w14:paraId="22CD091B" w14:textId="77777777" w:rsidR="006552DD" w:rsidRPr="00527E9E" w:rsidRDefault="00C92ED7" w:rsidP="00CE5EB0">
            <w:pPr>
              <w:jc w:val="left"/>
              <w:rPr>
                <w:sz w:val="16"/>
              </w:rPr>
            </w:pPr>
            <w:r w:rsidRPr="00527E9E">
              <w:rPr>
                <w:sz w:val="16"/>
              </w:rPr>
              <w:t xml:space="preserve">Le groupe </w:t>
            </w:r>
            <w:r w:rsidR="007273C8" w:rsidRPr="00527E9E">
              <w:rPr>
                <w:sz w:val="16"/>
              </w:rPr>
              <w:t>repère</w:t>
            </w:r>
            <w:r w:rsidR="00E012BE" w:rsidRPr="00527E9E">
              <w:rPr>
                <w:sz w:val="16"/>
              </w:rPr>
              <w:t xml:space="preserve"> les cibles </w:t>
            </w:r>
            <w:r w:rsidR="007E5CC0" w:rsidRPr="00527E9E">
              <w:rPr>
                <w:sz w:val="16"/>
              </w:rPr>
              <w:t xml:space="preserve">et </w:t>
            </w:r>
            <w:r w:rsidRPr="00527E9E">
              <w:rPr>
                <w:sz w:val="16"/>
              </w:rPr>
              <w:t xml:space="preserve">peut </w:t>
            </w:r>
            <w:r w:rsidR="00CE5EB0" w:rsidRPr="00527E9E">
              <w:rPr>
                <w:sz w:val="16"/>
              </w:rPr>
              <w:t>refuser</w:t>
            </w:r>
            <w:r w:rsidR="007E5CC0" w:rsidRPr="00527E9E">
              <w:rPr>
                <w:sz w:val="16"/>
              </w:rPr>
              <w:t xml:space="preserve"> </w:t>
            </w:r>
            <w:r w:rsidRPr="00527E9E">
              <w:rPr>
                <w:sz w:val="16"/>
              </w:rPr>
              <w:t>la rencontre.</w:t>
            </w:r>
          </w:p>
        </w:tc>
      </w:tr>
      <w:tr w:rsidR="00C92ED7" w:rsidRPr="00527E9E" w14:paraId="507FBBF0" w14:textId="77777777" w:rsidTr="00E74956">
        <w:tc>
          <w:tcPr>
            <w:tcW w:w="0" w:type="auto"/>
            <w:shd w:val="clear" w:color="auto" w:fill="A6A6A6"/>
          </w:tcPr>
          <w:p w14:paraId="59DCCB83" w14:textId="77777777" w:rsidR="006552DD" w:rsidRPr="00527E9E" w:rsidRDefault="006552DD" w:rsidP="00E74956">
            <w:pPr>
              <w:jc w:val="center"/>
              <w:rPr>
                <w:sz w:val="16"/>
              </w:rPr>
            </w:pPr>
            <w:r w:rsidRPr="00527E9E">
              <w:rPr>
                <w:sz w:val="16"/>
              </w:rPr>
              <w:t>tEC</w:t>
            </w:r>
          </w:p>
        </w:tc>
        <w:tc>
          <w:tcPr>
            <w:tcW w:w="0" w:type="auto"/>
            <w:shd w:val="clear" w:color="auto" w:fill="A6A6A6"/>
          </w:tcPr>
          <w:p w14:paraId="06784F1D" w14:textId="77777777" w:rsidR="006552DD" w:rsidRPr="00527E9E" w:rsidRDefault="00C92ED7" w:rsidP="00CE5EB0">
            <w:pPr>
              <w:jc w:val="left"/>
              <w:rPr>
                <w:sz w:val="16"/>
              </w:rPr>
            </w:pPr>
            <w:r w:rsidRPr="00527E9E">
              <w:rPr>
                <w:sz w:val="16"/>
              </w:rPr>
              <w:t xml:space="preserve">Le groupe </w:t>
            </w:r>
            <w:r w:rsidR="00CE5EB0" w:rsidRPr="00527E9E">
              <w:rPr>
                <w:sz w:val="16"/>
              </w:rPr>
              <w:t xml:space="preserve">peut avoir </w:t>
            </w:r>
            <w:r w:rsidRPr="00527E9E">
              <w:rPr>
                <w:sz w:val="16"/>
              </w:rPr>
              <w:t xml:space="preserve">la rencontre à </w:t>
            </w:r>
            <w:r w:rsidR="00B46718" w:rsidRPr="00527E9E">
              <w:rPr>
                <w:sz w:val="16"/>
              </w:rPr>
              <w:t xml:space="preserve">la distance </w:t>
            </w:r>
            <w:r w:rsidR="00CE5EB0" w:rsidRPr="00527E9E">
              <w:rPr>
                <w:sz w:val="16"/>
              </w:rPr>
              <w:t>de son choix</w:t>
            </w:r>
            <w:r w:rsidRPr="00527E9E">
              <w:rPr>
                <w:sz w:val="16"/>
              </w:rPr>
              <w:t xml:space="preserve">, </w:t>
            </w:r>
            <w:r w:rsidR="00E012BE" w:rsidRPr="00527E9E">
              <w:rPr>
                <w:i/>
                <w:sz w:val="16"/>
              </w:rPr>
              <w:t>Embuscade</w:t>
            </w:r>
            <w:r w:rsidRPr="00527E9E">
              <w:rPr>
                <w:sz w:val="16"/>
              </w:rPr>
              <w:t>+20.</w:t>
            </w:r>
          </w:p>
        </w:tc>
      </w:tr>
    </w:tbl>
    <w:p w14:paraId="28B27A50" w14:textId="79696803" w:rsidR="00E962DE" w:rsidRPr="00BE46B2" w:rsidRDefault="00B46718" w:rsidP="00BE46B2">
      <w:pPr>
        <w:pStyle w:val="Exemple0"/>
      </w:pPr>
      <w:r w:rsidRPr="00527E9E">
        <w:t>Exemple : le groupe recherche la caverne d’un Ogre en colline boisée, ils voyagent rapidement et ont une bonne connaissance du terrain (Survie colline NE60)</w:t>
      </w:r>
      <w:r w:rsidR="005D4265" w:rsidRPr="00527E9E">
        <w:t>, l’Ogre est en chasse</w:t>
      </w:r>
      <w:r w:rsidRPr="00527E9E">
        <w:t xml:space="preserve">. Le CR de base = </w:t>
      </w:r>
      <w:r w:rsidR="005D4265" w:rsidRPr="00527E9E">
        <w:t>50 -10(recherche) +10 (terrain fermé)</w:t>
      </w:r>
      <w:r w:rsidR="00AD4BCF" w:rsidRPr="00527E9E">
        <w:t xml:space="preserve"> -10 (survie) = 40. Avec (D100=) 64, le groupe aperçoit l’Ogre et peut refuser la rencontre.</w:t>
      </w:r>
      <w:bookmarkStart w:id="52" w:name="_Toc199924482"/>
      <w:r w:rsidR="00E962DE">
        <w:br w:type="page"/>
      </w:r>
    </w:p>
    <w:p w14:paraId="42267658" w14:textId="2B62D43C" w:rsidR="001E753F" w:rsidRPr="00527E9E" w:rsidRDefault="003904FE" w:rsidP="007232BF">
      <w:pPr>
        <w:pStyle w:val="Titre1"/>
      </w:pPr>
      <w:r w:rsidRPr="00527E9E">
        <w:lastRenderedPageBreak/>
        <w:t>3</w:t>
      </w:r>
      <w:r w:rsidR="00936455" w:rsidRPr="00527E9E">
        <w:t xml:space="preserve">. </w:t>
      </w:r>
      <w:r w:rsidR="00535721" w:rsidRPr="00527E9E">
        <w:t>A</w:t>
      </w:r>
      <w:r w:rsidR="00D432E9" w:rsidRPr="00527E9E">
        <w:t xml:space="preserve">nimaux et </w:t>
      </w:r>
      <w:r w:rsidR="00692DC9" w:rsidRPr="00527E9E">
        <w:t>créatures</w:t>
      </w:r>
      <w:bookmarkEnd w:id="52"/>
    </w:p>
    <w:p w14:paraId="5896F704" w14:textId="77777777" w:rsidR="00D75D15" w:rsidRPr="00527E9E" w:rsidRDefault="00F07ADE" w:rsidP="00692DC9">
      <w:r w:rsidRPr="00527E9E">
        <w:t xml:space="preserve">Les règles qui suivent vous permettront de gérer les </w:t>
      </w:r>
      <w:r w:rsidR="007273C8" w:rsidRPr="00527E9E">
        <w:t xml:space="preserve">animaux et </w:t>
      </w:r>
      <w:r w:rsidRPr="00527E9E">
        <w:t xml:space="preserve">créatures </w:t>
      </w:r>
      <w:r w:rsidR="007273C8" w:rsidRPr="00527E9E">
        <w:t xml:space="preserve">de </w:t>
      </w:r>
      <w:r w:rsidR="00AF70BF" w:rsidRPr="00527E9E">
        <w:t xml:space="preserve">manière </w:t>
      </w:r>
      <w:r w:rsidR="007273C8" w:rsidRPr="00527E9E">
        <w:t>détail</w:t>
      </w:r>
      <w:r w:rsidR="00AF70BF" w:rsidRPr="00527E9E">
        <w:t>lée</w:t>
      </w:r>
      <w:r w:rsidRPr="00527E9E">
        <w:t xml:space="preserve">. </w:t>
      </w:r>
      <w:r w:rsidR="00AF70BF" w:rsidRPr="00527E9E">
        <w:t>C</w:t>
      </w:r>
      <w:r w:rsidRPr="00527E9E">
        <w:t>e</w:t>
      </w:r>
      <w:r w:rsidR="00ED4EA7" w:rsidRPr="00527E9E">
        <w:t>s règles</w:t>
      </w:r>
      <w:r w:rsidRPr="00527E9E">
        <w:t xml:space="preserve"> </w:t>
      </w:r>
      <w:r w:rsidR="00AF70BF" w:rsidRPr="00527E9E">
        <w:t xml:space="preserve">ne prétendent pas </w:t>
      </w:r>
      <w:r w:rsidRPr="00527E9E">
        <w:t xml:space="preserve">de détailler les milliers de races animales </w:t>
      </w:r>
      <w:r w:rsidR="007273C8" w:rsidRPr="00527E9E">
        <w:t>t</w:t>
      </w:r>
      <w:r w:rsidRPr="00527E9E">
        <w:t>erre</w:t>
      </w:r>
      <w:r w:rsidR="007273C8" w:rsidRPr="00527E9E">
        <w:t xml:space="preserve">stres reprises dans </w:t>
      </w:r>
      <w:r w:rsidRPr="00527E9E">
        <w:t>un monde imaginaire médiéval-fantastique mais plutôt de fournir un cadre général. Utilisez toute ou partie de ce qui suit selon vos besoins</w:t>
      </w:r>
      <w:r w:rsidR="007273C8" w:rsidRPr="00527E9E">
        <w:t xml:space="preserve"> et a</w:t>
      </w:r>
      <w:r w:rsidR="00947EEA" w:rsidRPr="00527E9E">
        <w:t>daptez les paramètres pour les rendre conforme</w:t>
      </w:r>
      <w:r w:rsidR="00E012BE" w:rsidRPr="00527E9E">
        <w:t>s</w:t>
      </w:r>
      <w:r w:rsidR="00947EEA" w:rsidRPr="00527E9E">
        <w:t xml:space="preserve"> à votre </w:t>
      </w:r>
      <w:r w:rsidR="007273C8" w:rsidRPr="00527E9E">
        <w:t>monde</w:t>
      </w:r>
      <w:r w:rsidR="00947EEA" w:rsidRPr="00527E9E">
        <w:t>.</w:t>
      </w:r>
    </w:p>
    <w:p w14:paraId="328F479E" w14:textId="77777777" w:rsidR="00D75D15" w:rsidRPr="00527E9E" w:rsidRDefault="003904FE">
      <w:pPr>
        <w:pStyle w:val="Titre2"/>
        <w:rPr>
          <w:lang w:val="fr-BE"/>
        </w:rPr>
      </w:pPr>
      <w:bookmarkStart w:id="53" w:name="_Toc199924483"/>
      <w:r w:rsidRPr="00527E9E">
        <w:rPr>
          <w:lang w:val="fr-BE"/>
        </w:rPr>
        <w:t>3</w:t>
      </w:r>
      <w:r w:rsidR="00936455" w:rsidRPr="00527E9E">
        <w:rPr>
          <w:lang w:val="fr-BE"/>
        </w:rPr>
        <w:t xml:space="preserve">.1 </w:t>
      </w:r>
      <w:r w:rsidR="0095569F" w:rsidRPr="00527E9E">
        <w:rPr>
          <w:lang w:val="fr-BE"/>
        </w:rPr>
        <w:t>P</w:t>
      </w:r>
      <w:r w:rsidR="00A37F52" w:rsidRPr="00527E9E">
        <w:rPr>
          <w:lang w:val="fr-BE"/>
        </w:rPr>
        <w:t>oids</w:t>
      </w:r>
      <w:bookmarkEnd w:id="53"/>
      <w:r w:rsidR="00A37F52" w:rsidRPr="00527E9E">
        <w:rPr>
          <w:lang w:val="fr-BE"/>
        </w:rPr>
        <w:t xml:space="preserve"> </w:t>
      </w:r>
    </w:p>
    <w:p w14:paraId="3DBB5935" w14:textId="77777777" w:rsidR="00D75D15" w:rsidRPr="00527E9E" w:rsidRDefault="00A37F52">
      <w:r w:rsidRPr="00527E9E">
        <w:t xml:space="preserve">Pour </w:t>
      </w:r>
      <w:r w:rsidRPr="00527E9E">
        <w:rPr>
          <w:highlight w:val="yellow"/>
        </w:rPr>
        <w:t>évaluer</w:t>
      </w:r>
      <w:r w:rsidRPr="00527E9E">
        <w:t xml:space="preserve"> le poids des créatures</w:t>
      </w:r>
      <w:r w:rsidR="007273C8" w:rsidRPr="00527E9E">
        <w:t>, utilisez</w:t>
      </w:r>
      <w:r w:rsidRPr="00527E9E">
        <w:t xml:space="preserve"> la règle suivante. </w:t>
      </w:r>
    </w:p>
    <w:p w14:paraId="575A13CE" w14:textId="77777777" w:rsidR="00A37F52" w:rsidRPr="00527E9E" w:rsidRDefault="00E012BE" w:rsidP="00E012BE">
      <w:pPr>
        <w:pStyle w:val="Paragraphedeliste"/>
        <w:numPr>
          <w:ilvl w:val="0"/>
          <w:numId w:val="6"/>
        </w:numPr>
      </w:pPr>
      <w:r w:rsidRPr="00527E9E">
        <w:rPr>
          <w:noProof/>
          <w:lang w:eastAsia="fr-BE"/>
        </w:rPr>
        <w:drawing>
          <wp:anchor distT="0" distB="0" distL="114300" distR="114300" simplePos="0" relativeHeight="251649024" behindDoc="0" locked="0" layoutInCell="1" allowOverlap="1" wp14:anchorId="175D9346" wp14:editId="7BE7A71D">
            <wp:simplePos x="0" y="0"/>
            <wp:positionH relativeFrom="column">
              <wp:posOffset>4170045</wp:posOffset>
            </wp:positionH>
            <wp:positionV relativeFrom="paragraph">
              <wp:posOffset>132715</wp:posOffset>
            </wp:positionV>
            <wp:extent cx="2647950" cy="2200275"/>
            <wp:effectExtent l="0" t="0" r="0" b="9525"/>
            <wp:wrapNone/>
            <wp:docPr id="77" name="Picture 77" descr="Clipboar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lipboard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47950" cy="220027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37F52" w:rsidRPr="00527E9E">
        <w:t>Soit l</w:t>
      </w:r>
      <w:r w:rsidR="006A5B44" w:rsidRPr="00527E9E">
        <w:t xml:space="preserve">es dimensions </w:t>
      </w:r>
      <w:r w:rsidR="00A37F52" w:rsidRPr="00527E9E">
        <w:t>de la créature (</w:t>
      </w:r>
      <w:r w:rsidR="00AD3D54" w:rsidRPr="00527E9E">
        <w:rPr>
          <w:b/>
        </w:rPr>
        <w:t>H</w:t>
      </w:r>
      <w:r w:rsidR="00AD3D54" w:rsidRPr="00527E9E">
        <w:t xml:space="preserve">auteur, </w:t>
      </w:r>
      <w:r w:rsidR="00AD3D54" w:rsidRPr="00527E9E">
        <w:rPr>
          <w:b/>
        </w:rPr>
        <w:t>L</w:t>
      </w:r>
      <w:r w:rsidR="00AD3D54" w:rsidRPr="00527E9E">
        <w:t>argeur</w:t>
      </w:r>
      <w:r w:rsidR="006A5B44" w:rsidRPr="00527E9E">
        <w:t xml:space="preserve">, </w:t>
      </w:r>
      <w:r w:rsidR="006A5B44" w:rsidRPr="00527E9E">
        <w:rPr>
          <w:b/>
        </w:rPr>
        <w:t>P</w:t>
      </w:r>
      <w:r w:rsidR="006A5B44" w:rsidRPr="00527E9E">
        <w:t>rofondeur</w:t>
      </w:r>
      <w:r w:rsidR="00A37F52" w:rsidRPr="00527E9E">
        <w:t>) exprimée</w:t>
      </w:r>
      <w:r w:rsidR="007273C8" w:rsidRPr="00527E9E">
        <w:t>s</w:t>
      </w:r>
      <w:r w:rsidR="00A37F52" w:rsidRPr="00527E9E">
        <w:t xml:space="preserve"> en </w:t>
      </w:r>
      <w:r w:rsidR="006A5B44" w:rsidRPr="00527E9E">
        <w:rPr>
          <w:b/>
        </w:rPr>
        <w:t>c</w:t>
      </w:r>
      <w:r w:rsidR="00A37F52" w:rsidRPr="00527E9E">
        <w:rPr>
          <w:b/>
        </w:rPr>
        <w:t>m</w:t>
      </w:r>
      <w:r w:rsidR="00A37F52" w:rsidRPr="00527E9E">
        <w:t>.</w:t>
      </w:r>
    </w:p>
    <w:p w14:paraId="35B69F9A" w14:textId="77777777" w:rsidR="00A37F52" w:rsidRPr="00527E9E" w:rsidRDefault="00A37F52">
      <w:pPr>
        <w:numPr>
          <w:ilvl w:val="0"/>
          <w:numId w:val="6"/>
        </w:numPr>
      </w:pPr>
      <w:r w:rsidRPr="00527E9E">
        <w:t xml:space="preserve">Soit le type de </w:t>
      </w:r>
      <w:r w:rsidRPr="00527E9E">
        <w:rPr>
          <w:b/>
          <w:bCs/>
        </w:rPr>
        <w:t>C</w:t>
      </w:r>
      <w:r w:rsidRPr="00527E9E">
        <w:rPr>
          <w:b/>
        </w:rPr>
        <w:t>réature</w:t>
      </w:r>
      <w:r w:rsidR="00AD3D54" w:rsidRPr="00527E9E">
        <w:rPr>
          <w:b/>
        </w:rPr>
        <w:t>-C</w:t>
      </w:r>
      <w:r w:rsidRPr="00527E9E">
        <w:t> </w:t>
      </w:r>
      <w:r w:rsidR="00E012BE" w:rsidRPr="00527E9E">
        <w:t xml:space="preserve"> (combinez les multiplicateurs si </w:t>
      </w:r>
      <w:r w:rsidR="00D074F3" w:rsidRPr="00527E9E">
        <w:t>nécessaire</w:t>
      </w:r>
      <w:r w:rsidR="00E012BE" w:rsidRPr="00527E9E">
        <w:t>)</w:t>
      </w:r>
      <w:r w:rsidRPr="00527E9E">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478"/>
      </w:tblGrid>
      <w:tr w:rsidR="00A37F52" w:rsidRPr="00527E9E" w14:paraId="43C831C7" w14:textId="77777777">
        <w:tc>
          <w:tcPr>
            <w:tcW w:w="0" w:type="auto"/>
          </w:tcPr>
          <w:p w14:paraId="3A15A1A6" w14:textId="77777777" w:rsidR="00A37F52" w:rsidRPr="00527E9E" w:rsidRDefault="00A37F52">
            <w:pPr>
              <w:rPr>
                <w:b/>
                <w:sz w:val="16"/>
              </w:rPr>
            </w:pPr>
            <w:r w:rsidRPr="00527E9E">
              <w:rPr>
                <w:b/>
                <w:sz w:val="16"/>
              </w:rPr>
              <w:t>Type créature</w:t>
            </w:r>
          </w:p>
        </w:tc>
        <w:tc>
          <w:tcPr>
            <w:tcW w:w="0" w:type="auto"/>
          </w:tcPr>
          <w:p w14:paraId="6AE73AD0" w14:textId="77777777" w:rsidR="00A37F52" w:rsidRPr="00527E9E" w:rsidRDefault="00A37F52">
            <w:pPr>
              <w:jc w:val="center"/>
              <w:rPr>
                <w:b/>
                <w:sz w:val="16"/>
              </w:rPr>
            </w:pPr>
            <w:r w:rsidRPr="00527E9E">
              <w:rPr>
                <w:b/>
                <w:sz w:val="16"/>
              </w:rPr>
              <w:t>C</w:t>
            </w:r>
          </w:p>
        </w:tc>
      </w:tr>
      <w:tr w:rsidR="00A37F52" w:rsidRPr="00527E9E" w14:paraId="1077DA08" w14:textId="77777777">
        <w:tc>
          <w:tcPr>
            <w:tcW w:w="0" w:type="auto"/>
          </w:tcPr>
          <w:p w14:paraId="722A6EA4" w14:textId="77777777" w:rsidR="00A37F52" w:rsidRPr="00527E9E" w:rsidRDefault="00A37F52">
            <w:pPr>
              <w:rPr>
                <w:sz w:val="16"/>
              </w:rPr>
            </w:pPr>
            <w:r w:rsidRPr="00527E9E">
              <w:rPr>
                <w:sz w:val="16"/>
              </w:rPr>
              <w:t>Humanoïde</w:t>
            </w:r>
          </w:p>
        </w:tc>
        <w:tc>
          <w:tcPr>
            <w:tcW w:w="0" w:type="auto"/>
          </w:tcPr>
          <w:p w14:paraId="60E37121" w14:textId="77777777" w:rsidR="00A37F52" w:rsidRPr="00527E9E" w:rsidRDefault="00A37F52">
            <w:pPr>
              <w:jc w:val="center"/>
              <w:rPr>
                <w:sz w:val="16"/>
              </w:rPr>
            </w:pPr>
            <w:r w:rsidRPr="00527E9E">
              <w:rPr>
                <w:sz w:val="16"/>
              </w:rPr>
              <w:t>1</w:t>
            </w:r>
          </w:p>
        </w:tc>
      </w:tr>
      <w:tr w:rsidR="00A37F52" w:rsidRPr="00527E9E" w14:paraId="256B1AFD" w14:textId="77777777">
        <w:tc>
          <w:tcPr>
            <w:tcW w:w="0" w:type="auto"/>
            <w:shd w:val="clear" w:color="auto" w:fill="E0E0E0"/>
          </w:tcPr>
          <w:p w14:paraId="60F40C9E" w14:textId="77777777" w:rsidR="00A37F52" w:rsidRPr="00527E9E" w:rsidRDefault="00A37F52">
            <w:pPr>
              <w:rPr>
                <w:sz w:val="16"/>
              </w:rPr>
            </w:pPr>
            <w:r w:rsidRPr="00527E9E">
              <w:rPr>
                <w:sz w:val="16"/>
              </w:rPr>
              <w:t>Serpent</w:t>
            </w:r>
          </w:p>
        </w:tc>
        <w:tc>
          <w:tcPr>
            <w:tcW w:w="0" w:type="auto"/>
            <w:shd w:val="clear" w:color="auto" w:fill="E0E0E0"/>
          </w:tcPr>
          <w:p w14:paraId="0D94ED95" w14:textId="77777777" w:rsidR="00A37F52" w:rsidRPr="00527E9E" w:rsidRDefault="00A37F52" w:rsidP="006A5776">
            <w:pPr>
              <w:jc w:val="center"/>
              <w:rPr>
                <w:sz w:val="16"/>
              </w:rPr>
            </w:pPr>
            <w:r w:rsidRPr="00527E9E">
              <w:rPr>
                <w:sz w:val="16"/>
              </w:rPr>
              <w:t>0,</w:t>
            </w:r>
            <w:r w:rsidR="006A5776" w:rsidRPr="00527E9E">
              <w:rPr>
                <w:sz w:val="16"/>
              </w:rPr>
              <w:t>3</w:t>
            </w:r>
          </w:p>
        </w:tc>
      </w:tr>
      <w:tr w:rsidR="00A37F52" w:rsidRPr="00527E9E" w14:paraId="6F23776B" w14:textId="77777777">
        <w:tc>
          <w:tcPr>
            <w:tcW w:w="0" w:type="auto"/>
          </w:tcPr>
          <w:p w14:paraId="18F715AF" w14:textId="77777777" w:rsidR="00A37F52" w:rsidRPr="00527E9E" w:rsidRDefault="00A37F52">
            <w:pPr>
              <w:rPr>
                <w:sz w:val="16"/>
              </w:rPr>
            </w:pPr>
            <w:r w:rsidRPr="00527E9E">
              <w:rPr>
                <w:sz w:val="16"/>
              </w:rPr>
              <w:t>Volatile</w:t>
            </w:r>
          </w:p>
        </w:tc>
        <w:tc>
          <w:tcPr>
            <w:tcW w:w="0" w:type="auto"/>
          </w:tcPr>
          <w:p w14:paraId="5A078FC6" w14:textId="77777777" w:rsidR="00A37F52" w:rsidRPr="00527E9E" w:rsidRDefault="006A5776">
            <w:pPr>
              <w:jc w:val="center"/>
              <w:rPr>
                <w:sz w:val="16"/>
              </w:rPr>
            </w:pPr>
            <w:r w:rsidRPr="00527E9E">
              <w:rPr>
                <w:sz w:val="16"/>
              </w:rPr>
              <w:t>0,2</w:t>
            </w:r>
          </w:p>
        </w:tc>
      </w:tr>
      <w:tr w:rsidR="00A37F52" w:rsidRPr="00527E9E" w14:paraId="4339DBCC" w14:textId="77777777">
        <w:tc>
          <w:tcPr>
            <w:tcW w:w="0" w:type="auto"/>
            <w:shd w:val="clear" w:color="auto" w:fill="E0E0E0"/>
          </w:tcPr>
          <w:p w14:paraId="3EA93191" w14:textId="77777777" w:rsidR="00A37F52" w:rsidRPr="00527E9E" w:rsidRDefault="00A37F52">
            <w:pPr>
              <w:rPr>
                <w:sz w:val="16"/>
              </w:rPr>
            </w:pPr>
            <w:r w:rsidRPr="00527E9E">
              <w:rPr>
                <w:sz w:val="16"/>
              </w:rPr>
              <w:t>Quadrupède/Volumique</w:t>
            </w:r>
          </w:p>
        </w:tc>
        <w:tc>
          <w:tcPr>
            <w:tcW w:w="0" w:type="auto"/>
            <w:shd w:val="clear" w:color="auto" w:fill="E0E0E0"/>
          </w:tcPr>
          <w:p w14:paraId="7BDF5E84" w14:textId="77777777" w:rsidR="00A37F52" w:rsidRPr="00527E9E" w:rsidRDefault="0014475A">
            <w:pPr>
              <w:jc w:val="center"/>
              <w:rPr>
                <w:sz w:val="16"/>
              </w:rPr>
            </w:pPr>
            <w:r w:rsidRPr="00527E9E">
              <w:rPr>
                <w:sz w:val="16"/>
              </w:rPr>
              <w:t>1,3</w:t>
            </w:r>
          </w:p>
        </w:tc>
      </w:tr>
      <w:tr w:rsidR="00E5672B" w:rsidRPr="00527E9E" w14:paraId="47DA347C" w14:textId="77777777" w:rsidTr="00E5672B">
        <w:tc>
          <w:tcPr>
            <w:tcW w:w="0" w:type="auto"/>
            <w:shd w:val="clear" w:color="auto" w:fill="auto"/>
          </w:tcPr>
          <w:p w14:paraId="1DB2060A" w14:textId="77777777" w:rsidR="00E5672B" w:rsidRPr="00527E9E" w:rsidRDefault="00E5672B">
            <w:pPr>
              <w:rPr>
                <w:sz w:val="16"/>
              </w:rPr>
            </w:pPr>
            <w:r w:rsidRPr="00527E9E">
              <w:rPr>
                <w:sz w:val="16"/>
              </w:rPr>
              <w:t>Elémentaire</w:t>
            </w:r>
          </w:p>
        </w:tc>
        <w:tc>
          <w:tcPr>
            <w:tcW w:w="0" w:type="auto"/>
            <w:shd w:val="clear" w:color="auto" w:fill="auto"/>
          </w:tcPr>
          <w:p w14:paraId="519E7ACF" w14:textId="77777777" w:rsidR="00E5672B" w:rsidRPr="00527E9E" w:rsidRDefault="00E5672B">
            <w:pPr>
              <w:jc w:val="center"/>
              <w:rPr>
                <w:sz w:val="16"/>
              </w:rPr>
            </w:pPr>
            <w:r w:rsidRPr="00527E9E">
              <w:rPr>
                <w:sz w:val="16"/>
              </w:rPr>
              <w:t>0,1</w:t>
            </w:r>
          </w:p>
        </w:tc>
      </w:tr>
      <w:tr w:rsidR="00E5672B" w:rsidRPr="00527E9E" w14:paraId="2EB46A20" w14:textId="77777777">
        <w:tc>
          <w:tcPr>
            <w:tcW w:w="0" w:type="auto"/>
            <w:shd w:val="clear" w:color="auto" w:fill="E0E0E0"/>
          </w:tcPr>
          <w:p w14:paraId="191C585C" w14:textId="77777777" w:rsidR="00E5672B" w:rsidRPr="00527E9E" w:rsidRDefault="00E5672B">
            <w:pPr>
              <w:rPr>
                <w:sz w:val="16"/>
              </w:rPr>
            </w:pPr>
            <w:r w:rsidRPr="00527E9E">
              <w:rPr>
                <w:sz w:val="16"/>
              </w:rPr>
              <w:t>Ethéral</w:t>
            </w:r>
          </w:p>
        </w:tc>
        <w:tc>
          <w:tcPr>
            <w:tcW w:w="0" w:type="auto"/>
            <w:shd w:val="clear" w:color="auto" w:fill="E0E0E0"/>
          </w:tcPr>
          <w:p w14:paraId="6F7676B1" w14:textId="77777777" w:rsidR="00E5672B" w:rsidRPr="00527E9E" w:rsidRDefault="00E5672B">
            <w:pPr>
              <w:jc w:val="center"/>
              <w:rPr>
                <w:sz w:val="16"/>
              </w:rPr>
            </w:pPr>
            <w:r w:rsidRPr="00527E9E">
              <w:rPr>
                <w:sz w:val="16"/>
              </w:rPr>
              <w:t>0</w:t>
            </w:r>
          </w:p>
        </w:tc>
      </w:tr>
    </w:tbl>
    <w:p w14:paraId="5A5810FC" w14:textId="77777777" w:rsidR="00A37F52" w:rsidRPr="00527E9E" w:rsidRDefault="00A37F52">
      <w:pPr>
        <w:numPr>
          <w:ilvl w:val="0"/>
          <w:numId w:val="6"/>
        </w:numPr>
      </w:pPr>
      <w:r w:rsidRPr="00527E9E">
        <w:t xml:space="preserve">Soit le </w:t>
      </w:r>
      <w:r w:rsidR="006A5B44" w:rsidRPr="00527E9E">
        <w:rPr>
          <w:b/>
          <w:bCs/>
        </w:rPr>
        <w:t>Masse</w:t>
      </w:r>
      <w:r w:rsidR="00AD3D54" w:rsidRPr="00527E9E">
        <w:rPr>
          <w:b/>
        </w:rPr>
        <w:t>-</w:t>
      </w:r>
      <w:r w:rsidR="006A5776" w:rsidRPr="00527E9E">
        <w:rPr>
          <w:b/>
        </w:rPr>
        <w:t>M</w:t>
      </w:r>
      <w:r w:rsidRPr="00527E9E">
        <w:t xml:space="preserve"> de la créature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0"/>
        <w:gridCol w:w="478"/>
      </w:tblGrid>
      <w:tr w:rsidR="00A37F52" w:rsidRPr="00527E9E" w14:paraId="3661FC2C" w14:textId="77777777">
        <w:tc>
          <w:tcPr>
            <w:tcW w:w="0" w:type="auto"/>
          </w:tcPr>
          <w:p w14:paraId="7F9078B2" w14:textId="77777777" w:rsidR="00A37F52" w:rsidRPr="00527E9E" w:rsidRDefault="006A5776">
            <w:pPr>
              <w:rPr>
                <w:b/>
                <w:sz w:val="16"/>
              </w:rPr>
            </w:pPr>
            <w:r w:rsidRPr="00527E9E">
              <w:rPr>
                <w:b/>
                <w:sz w:val="16"/>
              </w:rPr>
              <w:t>Masse</w:t>
            </w:r>
          </w:p>
        </w:tc>
        <w:tc>
          <w:tcPr>
            <w:tcW w:w="0" w:type="auto"/>
          </w:tcPr>
          <w:p w14:paraId="64734D1B" w14:textId="77777777" w:rsidR="00A37F52" w:rsidRPr="00527E9E" w:rsidRDefault="006A5776">
            <w:pPr>
              <w:jc w:val="center"/>
              <w:rPr>
                <w:b/>
                <w:sz w:val="16"/>
              </w:rPr>
            </w:pPr>
            <w:r w:rsidRPr="00527E9E">
              <w:rPr>
                <w:b/>
                <w:sz w:val="16"/>
              </w:rPr>
              <w:t>M</w:t>
            </w:r>
          </w:p>
        </w:tc>
      </w:tr>
      <w:tr w:rsidR="00A37F52" w:rsidRPr="00527E9E" w14:paraId="3A4DB4BC" w14:textId="77777777">
        <w:tc>
          <w:tcPr>
            <w:tcW w:w="0" w:type="auto"/>
            <w:shd w:val="clear" w:color="auto" w:fill="CCCCCC"/>
          </w:tcPr>
          <w:p w14:paraId="6813E505" w14:textId="77777777" w:rsidR="00A37F52" w:rsidRPr="00527E9E" w:rsidRDefault="00A37F52" w:rsidP="006A5B44">
            <w:pPr>
              <w:rPr>
                <w:sz w:val="16"/>
              </w:rPr>
            </w:pPr>
            <w:r w:rsidRPr="00527E9E">
              <w:rPr>
                <w:sz w:val="16"/>
              </w:rPr>
              <w:t xml:space="preserve">Très </w:t>
            </w:r>
            <w:r w:rsidR="006A5B44" w:rsidRPr="00527E9E">
              <w:rPr>
                <w:sz w:val="16"/>
              </w:rPr>
              <w:t>maigre</w:t>
            </w:r>
          </w:p>
        </w:tc>
        <w:tc>
          <w:tcPr>
            <w:tcW w:w="0" w:type="auto"/>
            <w:shd w:val="clear" w:color="auto" w:fill="CCCCCC"/>
          </w:tcPr>
          <w:p w14:paraId="5E45E421" w14:textId="77777777" w:rsidR="00A37F52" w:rsidRPr="00527E9E" w:rsidRDefault="0095569F">
            <w:pPr>
              <w:jc w:val="center"/>
              <w:rPr>
                <w:sz w:val="16"/>
              </w:rPr>
            </w:pPr>
            <w:r w:rsidRPr="00527E9E">
              <w:rPr>
                <w:sz w:val="16"/>
              </w:rPr>
              <w:t>0,</w:t>
            </w:r>
            <w:r w:rsidR="00A37F52" w:rsidRPr="00527E9E">
              <w:rPr>
                <w:sz w:val="16"/>
              </w:rPr>
              <w:t>5</w:t>
            </w:r>
          </w:p>
        </w:tc>
      </w:tr>
      <w:tr w:rsidR="00A37F52" w:rsidRPr="00527E9E" w14:paraId="62766350" w14:textId="77777777">
        <w:tc>
          <w:tcPr>
            <w:tcW w:w="0" w:type="auto"/>
            <w:shd w:val="clear" w:color="auto" w:fill="E0E0E0"/>
          </w:tcPr>
          <w:p w14:paraId="521B559B" w14:textId="77777777" w:rsidR="00A37F52" w:rsidRPr="00527E9E" w:rsidRDefault="00A37F52" w:rsidP="006A5B44">
            <w:pPr>
              <w:rPr>
                <w:sz w:val="16"/>
              </w:rPr>
            </w:pPr>
            <w:r w:rsidRPr="00527E9E">
              <w:rPr>
                <w:sz w:val="16"/>
              </w:rPr>
              <w:t>M</w:t>
            </w:r>
            <w:r w:rsidR="006A5B44" w:rsidRPr="00527E9E">
              <w:rPr>
                <w:sz w:val="16"/>
              </w:rPr>
              <w:t>aigre</w:t>
            </w:r>
          </w:p>
        </w:tc>
        <w:tc>
          <w:tcPr>
            <w:tcW w:w="0" w:type="auto"/>
            <w:shd w:val="clear" w:color="auto" w:fill="E0E0E0"/>
          </w:tcPr>
          <w:p w14:paraId="7DAFF5D2" w14:textId="77777777" w:rsidR="00A37F52" w:rsidRPr="00527E9E" w:rsidRDefault="0095569F">
            <w:pPr>
              <w:jc w:val="center"/>
              <w:rPr>
                <w:sz w:val="16"/>
              </w:rPr>
            </w:pPr>
            <w:r w:rsidRPr="00527E9E">
              <w:rPr>
                <w:sz w:val="16"/>
              </w:rPr>
              <w:t>0,</w:t>
            </w:r>
            <w:r w:rsidR="001E6DFE" w:rsidRPr="00527E9E">
              <w:rPr>
                <w:sz w:val="16"/>
              </w:rPr>
              <w:t>7</w:t>
            </w:r>
          </w:p>
        </w:tc>
      </w:tr>
      <w:tr w:rsidR="00A37F52" w:rsidRPr="00527E9E" w14:paraId="7A4BB914" w14:textId="77777777">
        <w:tc>
          <w:tcPr>
            <w:tcW w:w="0" w:type="auto"/>
          </w:tcPr>
          <w:p w14:paraId="72CCCECC" w14:textId="77777777" w:rsidR="00A37F52" w:rsidRPr="00527E9E" w:rsidRDefault="00A37F52">
            <w:pPr>
              <w:rPr>
                <w:sz w:val="16"/>
              </w:rPr>
            </w:pPr>
            <w:r w:rsidRPr="00527E9E">
              <w:rPr>
                <w:sz w:val="16"/>
              </w:rPr>
              <w:t>Normal</w:t>
            </w:r>
          </w:p>
        </w:tc>
        <w:tc>
          <w:tcPr>
            <w:tcW w:w="0" w:type="auto"/>
          </w:tcPr>
          <w:p w14:paraId="3626670A" w14:textId="77777777" w:rsidR="00A37F52" w:rsidRPr="00527E9E" w:rsidRDefault="001E6DFE">
            <w:pPr>
              <w:jc w:val="center"/>
              <w:rPr>
                <w:sz w:val="16"/>
              </w:rPr>
            </w:pPr>
            <w:r w:rsidRPr="00527E9E">
              <w:rPr>
                <w:sz w:val="16"/>
              </w:rPr>
              <w:t>1</w:t>
            </w:r>
          </w:p>
        </w:tc>
      </w:tr>
      <w:tr w:rsidR="00A37F52" w:rsidRPr="00527E9E" w14:paraId="1197BAE3" w14:textId="77777777">
        <w:tc>
          <w:tcPr>
            <w:tcW w:w="0" w:type="auto"/>
            <w:shd w:val="clear" w:color="auto" w:fill="E0E0E0"/>
          </w:tcPr>
          <w:p w14:paraId="46083B49" w14:textId="77777777" w:rsidR="00A37F52" w:rsidRPr="00527E9E" w:rsidRDefault="006A5B44">
            <w:pPr>
              <w:rPr>
                <w:sz w:val="16"/>
              </w:rPr>
            </w:pPr>
            <w:r w:rsidRPr="00527E9E">
              <w:rPr>
                <w:sz w:val="16"/>
              </w:rPr>
              <w:t>Massive</w:t>
            </w:r>
          </w:p>
        </w:tc>
        <w:tc>
          <w:tcPr>
            <w:tcW w:w="0" w:type="auto"/>
            <w:shd w:val="clear" w:color="auto" w:fill="E0E0E0"/>
          </w:tcPr>
          <w:p w14:paraId="44D745A6" w14:textId="77777777" w:rsidR="00A37F52" w:rsidRPr="00527E9E" w:rsidRDefault="001E6DFE">
            <w:pPr>
              <w:jc w:val="center"/>
              <w:rPr>
                <w:sz w:val="16"/>
              </w:rPr>
            </w:pPr>
            <w:r w:rsidRPr="00527E9E">
              <w:rPr>
                <w:sz w:val="16"/>
              </w:rPr>
              <w:t>1</w:t>
            </w:r>
            <w:r w:rsidR="0095569F" w:rsidRPr="00527E9E">
              <w:rPr>
                <w:sz w:val="16"/>
              </w:rPr>
              <w:t>,</w:t>
            </w:r>
            <w:r w:rsidRPr="00527E9E">
              <w:rPr>
                <w:sz w:val="16"/>
              </w:rPr>
              <w:t>3</w:t>
            </w:r>
          </w:p>
        </w:tc>
      </w:tr>
      <w:tr w:rsidR="00A37F52" w:rsidRPr="00527E9E" w14:paraId="24A81F53" w14:textId="77777777">
        <w:tc>
          <w:tcPr>
            <w:tcW w:w="0" w:type="auto"/>
            <w:shd w:val="clear" w:color="auto" w:fill="CCCCCC"/>
          </w:tcPr>
          <w:p w14:paraId="04E9582E" w14:textId="77777777" w:rsidR="00A37F52" w:rsidRPr="00527E9E" w:rsidRDefault="006A5B44">
            <w:pPr>
              <w:rPr>
                <w:sz w:val="16"/>
              </w:rPr>
            </w:pPr>
            <w:r w:rsidRPr="00527E9E">
              <w:rPr>
                <w:sz w:val="16"/>
              </w:rPr>
              <w:t>Très Massive</w:t>
            </w:r>
          </w:p>
        </w:tc>
        <w:tc>
          <w:tcPr>
            <w:tcW w:w="0" w:type="auto"/>
            <w:shd w:val="clear" w:color="auto" w:fill="CCCCCC"/>
          </w:tcPr>
          <w:p w14:paraId="06E89BA8" w14:textId="77777777" w:rsidR="00A37F52" w:rsidRPr="00527E9E" w:rsidRDefault="001E6DFE">
            <w:pPr>
              <w:jc w:val="center"/>
              <w:rPr>
                <w:sz w:val="16"/>
              </w:rPr>
            </w:pPr>
            <w:r w:rsidRPr="00527E9E">
              <w:rPr>
                <w:sz w:val="16"/>
              </w:rPr>
              <w:t>1</w:t>
            </w:r>
            <w:r w:rsidR="0095569F" w:rsidRPr="00527E9E">
              <w:rPr>
                <w:sz w:val="16"/>
              </w:rPr>
              <w:t>,</w:t>
            </w:r>
            <w:r w:rsidRPr="00527E9E">
              <w:rPr>
                <w:sz w:val="16"/>
              </w:rPr>
              <w:t>5</w:t>
            </w:r>
          </w:p>
        </w:tc>
      </w:tr>
    </w:tbl>
    <w:p w14:paraId="60C67BD5" w14:textId="77777777" w:rsidR="00F904CA" w:rsidRPr="00527E9E" w:rsidRDefault="00A37F52" w:rsidP="00990D64">
      <w:pPr>
        <w:pStyle w:val="Paragraphedeliste"/>
        <w:numPr>
          <w:ilvl w:val="0"/>
          <w:numId w:val="6"/>
        </w:numPr>
      </w:pPr>
      <w:r w:rsidRPr="00527E9E">
        <w:t xml:space="preserve">Le poids de la créature sera alors = </w:t>
      </w:r>
      <w:r w:rsidR="006A5B44" w:rsidRPr="00527E9E">
        <w:rPr>
          <w:b/>
        </w:rPr>
        <w:t>(</w:t>
      </w:r>
      <w:r w:rsidR="006A5B44" w:rsidRPr="00527E9E">
        <w:rPr>
          <w:b/>
          <w:bCs/>
        </w:rPr>
        <w:t>H</w:t>
      </w:r>
      <w:r w:rsidRPr="00527E9E">
        <w:rPr>
          <w:b/>
          <w:bCs/>
        </w:rPr>
        <w:t xml:space="preserve"> x </w:t>
      </w:r>
      <w:r w:rsidR="006A5B44" w:rsidRPr="00527E9E">
        <w:rPr>
          <w:b/>
          <w:bCs/>
        </w:rPr>
        <w:t>L</w:t>
      </w:r>
      <w:r w:rsidRPr="00527E9E">
        <w:rPr>
          <w:b/>
          <w:bCs/>
        </w:rPr>
        <w:t xml:space="preserve"> x </w:t>
      </w:r>
      <w:r w:rsidR="006A5B44" w:rsidRPr="00527E9E">
        <w:rPr>
          <w:b/>
          <w:bCs/>
        </w:rPr>
        <w:t xml:space="preserve">P x </w:t>
      </w:r>
      <w:r w:rsidR="00E012BE" w:rsidRPr="00527E9E">
        <w:rPr>
          <w:b/>
          <w:bCs/>
        </w:rPr>
        <w:t xml:space="preserve">C x </w:t>
      </w:r>
      <w:r w:rsidR="006A5776" w:rsidRPr="00527E9E">
        <w:rPr>
          <w:b/>
          <w:bCs/>
        </w:rPr>
        <w:t>M</w:t>
      </w:r>
      <w:r w:rsidR="0095569F" w:rsidRPr="00527E9E">
        <w:rPr>
          <w:b/>
          <w:bCs/>
        </w:rPr>
        <w:t>) / 5</w:t>
      </w:r>
      <w:r w:rsidR="006A5B44" w:rsidRPr="00527E9E">
        <w:rPr>
          <w:b/>
          <w:bCs/>
        </w:rPr>
        <w:t>00</w:t>
      </w:r>
      <w:r w:rsidR="0095569F" w:rsidRPr="00527E9E">
        <w:rPr>
          <w:b/>
          <w:bCs/>
        </w:rPr>
        <w:t>0</w:t>
      </w:r>
      <w:r w:rsidRPr="00527E9E">
        <w:t xml:space="preserve"> en kg.</w:t>
      </w:r>
    </w:p>
    <w:p w14:paraId="39897B90" w14:textId="77777777" w:rsidR="00D75D15" w:rsidRPr="00527E9E" w:rsidRDefault="00990D64">
      <w:r w:rsidRPr="00527E9E">
        <w:t xml:space="preserve">Ajustez selon la morphologie particulière de la créature (ailes, pattes, queue, cornes etc.). </w:t>
      </w:r>
      <w:r w:rsidR="00742B82" w:rsidRPr="00527E9E">
        <w:t>M</w:t>
      </w:r>
      <w:r w:rsidR="00A37F52" w:rsidRPr="00527E9E">
        <w:t>ultiplie</w:t>
      </w:r>
      <w:r w:rsidR="001E6DFE" w:rsidRPr="00527E9E">
        <w:t>z</w:t>
      </w:r>
      <w:r w:rsidR="00742B82" w:rsidRPr="00527E9E">
        <w:t xml:space="preserve"> optionnellement </w:t>
      </w:r>
      <w:r w:rsidR="00A37F52" w:rsidRPr="00527E9E">
        <w:t xml:space="preserve">ce résultat par </w:t>
      </w:r>
      <w:r w:rsidR="00A37F52" w:rsidRPr="00527E9E">
        <w:rPr>
          <w:b/>
        </w:rPr>
        <w:t>(d6-d6)x10%</w:t>
      </w:r>
      <w:r w:rsidR="00A37F52" w:rsidRPr="00527E9E">
        <w:t xml:space="preserve"> pour obtenir le poids final en kg.</w:t>
      </w:r>
    </w:p>
    <w:p w14:paraId="6A560D57" w14:textId="0D769722" w:rsidR="00E012BE" w:rsidRPr="00527E9E" w:rsidRDefault="00E012BE" w:rsidP="00E012BE">
      <w:pPr>
        <w:ind w:left="720"/>
        <w:rPr>
          <w:rStyle w:val="Accentuation"/>
        </w:rPr>
      </w:pPr>
      <w:r w:rsidRPr="00527E9E">
        <w:rPr>
          <w:rStyle w:val="Accentuation"/>
        </w:rPr>
        <w:t>Exemple : un pe</w:t>
      </w:r>
      <w:r w:rsidR="0095569F" w:rsidRPr="00527E9E">
        <w:rPr>
          <w:rStyle w:val="Accentuation"/>
        </w:rPr>
        <w:t xml:space="preserve">tit et maigre dragon (H=200, L,100, P=300) </w:t>
      </w:r>
      <w:r w:rsidR="00417F88" w:rsidRPr="00527E9E">
        <w:rPr>
          <w:rStyle w:val="Accentuation"/>
        </w:rPr>
        <w:t xml:space="preserve">pèsera </w:t>
      </w:r>
      <w:r w:rsidR="0095569F" w:rsidRPr="00527E9E">
        <w:rPr>
          <w:rStyle w:val="Accentuation"/>
        </w:rPr>
        <w:t>20</w:t>
      </w:r>
      <w:r w:rsidRPr="00527E9E">
        <w:rPr>
          <w:rStyle w:val="Accentuation"/>
        </w:rPr>
        <w:t>0x</w:t>
      </w:r>
      <w:r w:rsidR="0095569F" w:rsidRPr="00527E9E">
        <w:rPr>
          <w:rStyle w:val="Accentuation"/>
        </w:rPr>
        <w:t>100x3</w:t>
      </w:r>
      <w:r w:rsidRPr="00527E9E">
        <w:rPr>
          <w:rStyle w:val="Accentuation"/>
        </w:rPr>
        <w:t>00x</w:t>
      </w:r>
      <w:r w:rsidR="0095569F" w:rsidRPr="00527E9E">
        <w:rPr>
          <w:rStyle w:val="Accentuation"/>
        </w:rPr>
        <w:t>0,3(serpent)x</w:t>
      </w:r>
      <w:r w:rsidR="00990D64" w:rsidRPr="00527E9E">
        <w:rPr>
          <w:rStyle w:val="Accentuation"/>
        </w:rPr>
        <w:t>0,</w:t>
      </w:r>
      <w:r w:rsidR="0095569F" w:rsidRPr="00527E9E">
        <w:rPr>
          <w:rStyle w:val="Accentuation"/>
        </w:rPr>
        <w:t>7(maigre)/50</w:t>
      </w:r>
      <w:r w:rsidR="00990D64" w:rsidRPr="00527E9E">
        <w:rPr>
          <w:rStyle w:val="Accentuation"/>
        </w:rPr>
        <w:t>0</w:t>
      </w:r>
      <w:r w:rsidR="0095569F" w:rsidRPr="00527E9E">
        <w:rPr>
          <w:rStyle w:val="Accentuation"/>
        </w:rPr>
        <w:t xml:space="preserve">0 = </w:t>
      </w:r>
      <w:r w:rsidR="00990D64" w:rsidRPr="00527E9E">
        <w:rPr>
          <w:rStyle w:val="Accentuation"/>
        </w:rPr>
        <w:t>1</w:t>
      </w:r>
      <w:r w:rsidR="0095569F" w:rsidRPr="00527E9E">
        <w:rPr>
          <w:rStyle w:val="Accentuation"/>
        </w:rPr>
        <w:t>2</w:t>
      </w:r>
      <w:r w:rsidR="00990D64" w:rsidRPr="00527E9E">
        <w:rPr>
          <w:rStyle w:val="Accentuation"/>
        </w:rPr>
        <w:t>60</w:t>
      </w:r>
      <w:r w:rsidR="0095569F" w:rsidRPr="00527E9E">
        <w:rPr>
          <w:rStyle w:val="Accentuation"/>
        </w:rPr>
        <w:t xml:space="preserve"> kg.</w:t>
      </w:r>
      <w:r w:rsidR="001B1337">
        <w:rPr>
          <w:rStyle w:val="Accentuation"/>
        </w:rPr>
        <w:t xml:space="preserve"> Un Irnolo (H230 L110 P60) aura 230x110x60x1x1,3 /5000 = 395 kg.</w:t>
      </w:r>
    </w:p>
    <w:p w14:paraId="024AAE22" w14:textId="77777777" w:rsidR="00A37F52" w:rsidRPr="00527E9E" w:rsidRDefault="003904FE">
      <w:pPr>
        <w:pStyle w:val="Titre2"/>
        <w:rPr>
          <w:lang w:val="fr-BE"/>
        </w:rPr>
      </w:pPr>
      <w:bookmarkStart w:id="54" w:name="_Ref410737104"/>
      <w:bookmarkStart w:id="55" w:name="_Toc199924484"/>
      <w:r w:rsidRPr="00527E9E">
        <w:rPr>
          <w:lang w:val="fr-BE"/>
        </w:rPr>
        <w:t>3</w:t>
      </w:r>
      <w:r w:rsidR="00936455" w:rsidRPr="00527E9E">
        <w:rPr>
          <w:lang w:val="fr-BE"/>
        </w:rPr>
        <w:t xml:space="preserve">.2 </w:t>
      </w:r>
      <w:r w:rsidR="00A37F52" w:rsidRPr="00527E9E">
        <w:rPr>
          <w:lang w:val="fr-BE"/>
        </w:rPr>
        <w:t>Variation</w:t>
      </w:r>
      <w:bookmarkEnd w:id="54"/>
      <w:bookmarkEnd w:id="55"/>
      <w:r w:rsidR="00A37F52" w:rsidRPr="00527E9E">
        <w:rPr>
          <w:lang w:val="fr-BE"/>
        </w:rPr>
        <w:t xml:space="preserve"> </w:t>
      </w:r>
    </w:p>
    <w:p w14:paraId="0606F492" w14:textId="77777777" w:rsidR="00990D64" w:rsidRPr="00527E9E" w:rsidRDefault="00A37F52" w:rsidP="00990D64">
      <w:pPr>
        <w:rPr>
          <w:szCs w:val="24"/>
        </w:rPr>
      </w:pPr>
      <w:r w:rsidRPr="00527E9E">
        <w:t xml:space="preserve">Les </w:t>
      </w:r>
      <w:r w:rsidR="0095569F" w:rsidRPr="00527E9E">
        <w:t xml:space="preserve">êtres </w:t>
      </w:r>
      <w:r w:rsidRPr="00527E9E">
        <w:t xml:space="preserve">d’une </w:t>
      </w:r>
      <w:r w:rsidR="00E75C37" w:rsidRPr="00527E9E">
        <w:t xml:space="preserve">même </w:t>
      </w:r>
      <w:r w:rsidRPr="00527E9E">
        <w:t xml:space="preserve">race sont </w:t>
      </w:r>
      <w:r w:rsidR="00E75C37" w:rsidRPr="00527E9E">
        <w:t>tous différents</w:t>
      </w:r>
      <w:r w:rsidRPr="00527E9E">
        <w:t xml:space="preserve">. </w:t>
      </w:r>
      <w:r w:rsidR="008E4EB0" w:rsidRPr="00527E9E">
        <w:t xml:space="preserve">Les informations fournies dans </w:t>
      </w:r>
      <w:r w:rsidR="00990D64" w:rsidRPr="00527E9E">
        <w:t xml:space="preserve">les </w:t>
      </w:r>
      <w:r w:rsidR="008E4EB0" w:rsidRPr="00527E9E">
        <w:rPr>
          <w:i/>
        </w:rPr>
        <w:fldChar w:fldCharType="begin"/>
      </w:r>
      <w:r w:rsidR="008E4EB0" w:rsidRPr="00527E9E">
        <w:rPr>
          <w:i/>
        </w:rPr>
        <w:instrText xml:space="preserve"> REF _Ref410736921 \h  \* MERGEFORMAT </w:instrText>
      </w:r>
      <w:r w:rsidR="008E4EB0" w:rsidRPr="00527E9E">
        <w:rPr>
          <w:i/>
        </w:rPr>
      </w:r>
      <w:r w:rsidR="008E4EB0" w:rsidRPr="00527E9E">
        <w:rPr>
          <w:i/>
        </w:rPr>
        <w:fldChar w:fldCharType="separate"/>
      </w:r>
      <w:r w:rsidR="00A17FD0" w:rsidRPr="00527E9E">
        <w:rPr>
          <w:i/>
        </w:rPr>
        <w:t>6.1 Fiches de créature</w:t>
      </w:r>
      <w:r w:rsidR="008E4EB0" w:rsidRPr="00527E9E">
        <w:rPr>
          <w:i/>
        </w:rPr>
        <w:fldChar w:fldCharType="end"/>
      </w:r>
      <w:r w:rsidR="008E4EB0" w:rsidRPr="00527E9E">
        <w:rPr>
          <w:i/>
        </w:rPr>
        <w:t xml:space="preserve"> </w:t>
      </w:r>
      <w:r w:rsidR="008E4EB0" w:rsidRPr="00527E9E">
        <w:t>sont ce</w:t>
      </w:r>
      <w:r w:rsidR="008E4EB0" w:rsidRPr="00527E9E">
        <w:rPr>
          <w:szCs w:val="24"/>
        </w:rPr>
        <w:t xml:space="preserve">lles d’un </w:t>
      </w:r>
      <w:r w:rsidR="008E4EB0" w:rsidRPr="00527E9E">
        <w:rPr>
          <w:szCs w:val="24"/>
          <w:shd w:val="clear" w:color="auto" w:fill="FFFF00"/>
        </w:rPr>
        <w:t>être moyen</w:t>
      </w:r>
      <w:r w:rsidR="008E4EB0" w:rsidRPr="00527E9E">
        <w:rPr>
          <w:szCs w:val="24"/>
        </w:rPr>
        <w:t xml:space="preserve"> de cette race. </w:t>
      </w:r>
      <w:r w:rsidR="00E75C37" w:rsidRPr="00527E9E">
        <w:rPr>
          <w:szCs w:val="24"/>
        </w:rPr>
        <w:t xml:space="preserve">La règle suivante vous permet de varier </w:t>
      </w:r>
      <w:r w:rsidR="00417F88" w:rsidRPr="00527E9E">
        <w:rPr>
          <w:szCs w:val="24"/>
        </w:rPr>
        <w:t>c</w:t>
      </w:r>
      <w:r w:rsidR="00E75C37" w:rsidRPr="00527E9E">
        <w:rPr>
          <w:szCs w:val="24"/>
        </w:rPr>
        <w:t>es valeurs</w:t>
      </w:r>
      <w:r w:rsidR="006126C0" w:rsidRPr="00527E9E">
        <w:rPr>
          <w:szCs w:val="24"/>
        </w:rPr>
        <w:t xml:space="preserve">. </w:t>
      </w:r>
      <w:r w:rsidR="00990D64" w:rsidRPr="00527E9E">
        <w:rPr>
          <w:szCs w:val="24"/>
        </w:rPr>
        <w:t xml:space="preserve">Les informations inclues dans la fiche de créature sont soit </w:t>
      </w:r>
      <w:r w:rsidR="00990D64" w:rsidRPr="00527E9E">
        <w:rPr>
          <w:i/>
          <w:szCs w:val="24"/>
        </w:rPr>
        <w:t>Offensives</w:t>
      </w:r>
      <w:r w:rsidR="00990D64" w:rsidRPr="00527E9E">
        <w:rPr>
          <w:szCs w:val="24"/>
        </w:rPr>
        <w:t xml:space="preserve"> soit </w:t>
      </w:r>
      <w:r w:rsidR="00990D64" w:rsidRPr="00527E9E">
        <w:rPr>
          <w:i/>
          <w:szCs w:val="24"/>
        </w:rPr>
        <w:t>Défensives</w:t>
      </w:r>
      <w:r w:rsidR="00FA5763" w:rsidRPr="00527E9E">
        <w:rPr>
          <w:szCs w:val="24"/>
        </w:rPr>
        <w:t>. Chacune influe une partie des caractéristiques de la créature comme indiqué ici :</w:t>
      </w:r>
    </w:p>
    <w:p w14:paraId="53E12A94" w14:textId="77777777" w:rsidR="00990D64" w:rsidRPr="00527E9E" w:rsidRDefault="00990D64" w:rsidP="00990D64">
      <w:r w:rsidRPr="00527E9E">
        <w:rPr>
          <w:u w:val="single"/>
          <w:shd w:val="clear" w:color="auto" w:fill="FFFF00"/>
        </w:rPr>
        <w:t>Offensives</w:t>
      </w:r>
      <w:r w:rsidRPr="00527E9E">
        <w:t xml:space="preserve"> : </w:t>
      </w:r>
      <w:r w:rsidRPr="00527E9E">
        <w:tab/>
        <w:t xml:space="preserve">NEC/NE(combat) - VO – PdC – RM – CS – EN – </w:t>
      </w:r>
      <w:r w:rsidRPr="00527E9E">
        <w:rPr>
          <w:i/>
        </w:rPr>
        <w:t>Charge</w:t>
      </w:r>
      <w:r w:rsidRPr="00527E9E">
        <w:t xml:space="preserve"> – </w:t>
      </w:r>
      <w:r w:rsidRPr="00527E9E">
        <w:rPr>
          <w:i/>
        </w:rPr>
        <w:t>Mêlée</w:t>
      </w:r>
      <w:r w:rsidRPr="00527E9E">
        <w:t xml:space="preserve"> – </w:t>
      </w:r>
      <w:r w:rsidRPr="00527E9E">
        <w:rPr>
          <w:i/>
        </w:rPr>
        <w:t>Embuscade</w:t>
      </w:r>
      <w:r w:rsidRPr="00527E9E">
        <w:t xml:space="preserve"> - Sens – Coup</w:t>
      </w:r>
    </w:p>
    <w:p w14:paraId="002B60AD" w14:textId="1E3651CC" w:rsidR="00990D64" w:rsidRPr="00527E9E" w:rsidRDefault="00DC6277" w:rsidP="00990D64">
      <w:pPr>
        <w:ind w:left="720" w:firstLine="720"/>
      </w:pPr>
      <w:r>
        <w:t>L</w:t>
      </w:r>
      <w:r w:rsidR="00990D64" w:rsidRPr="00527E9E">
        <w:t>es caractéristiques : F</w:t>
      </w:r>
      <w:r w:rsidR="00AF70BF" w:rsidRPr="00527E9E">
        <w:t>/</w:t>
      </w:r>
      <w:r w:rsidR="00990D64" w:rsidRPr="00527E9E">
        <w:t>En</w:t>
      </w:r>
      <w:r w:rsidR="00AF70BF" w:rsidRPr="00527E9E">
        <w:t>/</w:t>
      </w:r>
      <w:r w:rsidR="00990D64" w:rsidRPr="00527E9E">
        <w:t>V</w:t>
      </w:r>
      <w:r w:rsidR="00AF70BF" w:rsidRPr="00527E9E">
        <w:t>/</w:t>
      </w:r>
      <w:r w:rsidR="00990D64" w:rsidRPr="00527E9E">
        <w:t>E</w:t>
      </w:r>
      <w:r w:rsidR="00AF70BF" w:rsidRPr="00527E9E">
        <w:t>/</w:t>
      </w:r>
      <w:r w:rsidR="00990D64" w:rsidRPr="00527E9E">
        <w:t xml:space="preserve">C, </w:t>
      </w:r>
      <w:r w:rsidR="009E6386" w:rsidRPr="00527E9E">
        <w:t xml:space="preserve">les niveaux de blessures et </w:t>
      </w:r>
      <w:r w:rsidR="00990D64" w:rsidRPr="00527E9E">
        <w:t xml:space="preserve">ce qui est lié au </w:t>
      </w:r>
      <w:r w:rsidR="00990D64" w:rsidRPr="00527E9E">
        <w:rPr>
          <w:b/>
        </w:rPr>
        <w:t>combat</w:t>
      </w:r>
      <w:r w:rsidR="00990D64" w:rsidRPr="00527E9E">
        <w:t>.</w:t>
      </w:r>
    </w:p>
    <w:p w14:paraId="1B288D24" w14:textId="77777777" w:rsidR="00990D64" w:rsidRPr="00527E9E" w:rsidRDefault="00990D64" w:rsidP="00990D64">
      <w:r w:rsidRPr="00527E9E">
        <w:rPr>
          <w:u w:val="single"/>
          <w:shd w:val="clear" w:color="auto" w:fill="FFFF00"/>
        </w:rPr>
        <w:t>Défensives</w:t>
      </w:r>
      <w:r w:rsidRPr="00527E9E">
        <w:t xml:space="preserve"> : </w:t>
      </w:r>
      <w:r w:rsidRPr="00527E9E">
        <w:tab/>
        <w:t xml:space="preserve">NEM/NE(magie) – VD – RMa – MVp – </w:t>
      </w:r>
      <w:r w:rsidRPr="00527E9E">
        <w:rPr>
          <w:i/>
        </w:rPr>
        <w:t>Vitesse</w:t>
      </w:r>
      <w:r w:rsidRPr="00527E9E">
        <w:t xml:space="preserve"> – </w:t>
      </w:r>
      <w:r w:rsidRPr="00527E9E">
        <w:rPr>
          <w:i/>
        </w:rPr>
        <w:t>Esquive</w:t>
      </w:r>
      <w:r w:rsidRPr="00527E9E">
        <w:t xml:space="preserve"> - </w:t>
      </w:r>
      <w:r w:rsidRPr="00527E9E">
        <w:rPr>
          <w:i/>
        </w:rPr>
        <w:t>Fuite</w:t>
      </w:r>
      <w:r w:rsidRPr="00527E9E">
        <w:t xml:space="preserve"> – </w:t>
      </w:r>
      <w:r w:rsidRPr="00527E9E">
        <w:rPr>
          <w:i/>
        </w:rPr>
        <w:t>Réaction</w:t>
      </w:r>
      <w:r w:rsidRPr="00527E9E">
        <w:t xml:space="preserve"> - PdM </w:t>
      </w:r>
    </w:p>
    <w:p w14:paraId="7DBB4BB5" w14:textId="5E659808" w:rsidR="00990D64" w:rsidRPr="00527E9E" w:rsidRDefault="00DC6277" w:rsidP="00990D64">
      <w:pPr>
        <w:ind w:left="1440"/>
      </w:pPr>
      <w:r>
        <w:t>L</w:t>
      </w:r>
      <w:r w:rsidR="00990D64" w:rsidRPr="00527E9E">
        <w:t>es caractéristiques : D</w:t>
      </w:r>
      <w:r w:rsidR="00AF70BF" w:rsidRPr="00527E9E">
        <w:t>/</w:t>
      </w:r>
      <w:r w:rsidR="00990D64" w:rsidRPr="00527E9E">
        <w:t>A</w:t>
      </w:r>
      <w:r w:rsidR="00AF70BF" w:rsidRPr="00527E9E">
        <w:t>/</w:t>
      </w:r>
      <w:r w:rsidR="00990D64" w:rsidRPr="00527E9E">
        <w:t>I</w:t>
      </w:r>
      <w:r w:rsidR="00AF70BF" w:rsidRPr="00527E9E">
        <w:t>/</w:t>
      </w:r>
      <w:r w:rsidR="00990D64" w:rsidRPr="00527E9E">
        <w:t>Em</w:t>
      </w:r>
      <w:r w:rsidR="00AF70BF" w:rsidRPr="00527E9E">
        <w:t>/</w:t>
      </w:r>
      <w:r w:rsidR="00990D64" w:rsidRPr="00527E9E">
        <w:t xml:space="preserve">Ap, ainsi que ce qui est lié à la </w:t>
      </w:r>
      <w:r w:rsidR="00990D64" w:rsidRPr="00527E9E">
        <w:rPr>
          <w:b/>
        </w:rPr>
        <w:t>magie</w:t>
      </w:r>
      <w:r w:rsidR="00990D64" w:rsidRPr="00527E9E">
        <w:t>.</w:t>
      </w:r>
    </w:p>
    <w:p w14:paraId="15545EBC" w14:textId="77777777" w:rsidR="008E4EB0" w:rsidRPr="00527E9E" w:rsidRDefault="008E4EB0" w:rsidP="0072342C">
      <w:pPr>
        <w:rPr>
          <w:szCs w:val="24"/>
        </w:rPr>
      </w:pPr>
      <w:r w:rsidRPr="00527E9E">
        <w:t>Les variations</w:t>
      </w:r>
      <w:r w:rsidR="00AC6BF4" w:rsidRPr="00527E9E">
        <w:t xml:space="preserve"> </w:t>
      </w:r>
      <w:r w:rsidR="00AF70BF" w:rsidRPr="00527E9E">
        <w:t xml:space="preserve">suivantes </w:t>
      </w:r>
      <w:r w:rsidR="006126C0" w:rsidRPr="00527E9E">
        <w:t>s’appliquent au</w:t>
      </w:r>
      <w:r w:rsidR="00417F88" w:rsidRPr="00527E9E">
        <w:t>x</w:t>
      </w:r>
      <w:r w:rsidR="006126C0" w:rsidRPr="00527E9E">
        <w:t xml:space="preserve"> deux familles de valeurs et </w:t>
      </w:r>
      <w:r w:rsidRPr="00527E9E">
        <w:rPr>
          <w:szCs w:val="24"/>
        </w:rPr>
        <w:t xml:space="preserve">dépendent </w:t>
      </w:r>
      <w:r w:rsidR="00990D64" w:rsidRPr="00527E9E">
        <w:rPr>
          <w:szCs w:val="24"/>
        </w:rPr>
        <w:t xml:space="preserve">du </w:t>
      </w:r>
      <w:r w:rsidR="00990D64" w:rsidRPr="00527E9E">
        <w:rPr>
          <w:b/>
          <w:szCs w:val="24"/>
        </w:rPr>
        <w:t>type</w:t>
      </w:r>
      <w:r w:rsidR="00990D64" w:rsidRPr="00527E9E">
        <w:rPr>
          <w:szCs w:val="24"/>
        </w:rPr>
        <w:t xml:space="preserve"> de spécimen </w:t>
      </w:r>
      <w:r w:rsidRPr="00527E9E">
        <w:rPr>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068"/>
        <w:gridCol w:w="1103"/>
      </w:tblGrid>
      <w:tr w:rsidR="008E4EB0" w:rsidRPr="00527E9E" w14:paraId="39A7E19C" w14:textId="77777777" w:rsidTr="004C67C2">
        <w:tc>
          <w:tcPr>
            <w:tcW w:w="0" w:type="auto"/>
          </w:tcPr>
          <w:p w14:paraId="60C30F10" w14:textId="77777777" w:rsidR="008E4EB0" w:rsidRPr="00527E9E" w:rsidRDefault="008E4EB0" w:rsidP="008E4EB0">
            <w:pPr>
              <w:rPr>
                <w:b/>
                <w:sz w:val="16"/>
              </w:rPr>
            </w:pPr>
            <w:r w:rsidRPr="00527E9E">
              <w:rPr>
                <w:b/>
                <w:sz w:val="16"/>
              </w:rPr>
              <w:t>Type</w:t>
            </w:r>
          </w:p>
        </w:tc>
        <w:tc>
          <w:tcPr>
            <w:tcW w:w="0" w:type="auto"/>
          </w:tcPr>
          <w:p w14:paraId="3625BE91" w14:textId="77777777" w:rsidR="008E4EB0" w:rsidRPr="00527E9E" w:rsidRDefault="008E4EB0" w:rsidP="00AC6BF4">
            <w:pPr>
              <w:jc w:val="center"/>
              <w:rPr>
                <w:b/>
                <w:sz w:val="16"/>
              </w:rPr>
            </w:pPr>
            <w:r w:rsidRPr="00527E9E">
              <w:rPr>
                <w:b/>
                <w:sz w:val="16"/>
              </w:rPr>
              <w:t>Offensive</w:t>
            </w:r>
          </w:p>
        </w:tc>
        <w:tc>
          <w:tcPr>
            <w:tcW w:w="0" w:type="auto"/>
          </w:tcPr>
          <w:p w14:paraId="610C8DC6" w14:textId="77777777" w:rsidR="008E4EB0" w:rsidRPr="00527E9E" w:rsidRDefault="008E4EB0" w:rsidP="00AC6BF4">
            <w:pPr>
              <w:jc w:val="center"/>
              <w:rPr>
                <w:b/>
                <w:sz w:val="16"/>
              </w:rPr>
            </w:pPr>
            <w:r w:rsidRPr="00527E9E">
              <w:rPr>
                <w:b/>
                <w:sz w:val="16"/>
              </w:rPr>
              <w:t>Défensive</w:t>
            </w:r>
          </w:p>
        </w:tc>
      </w:tr>
      <w:tr w:rsidR="008E4EB0" w:rsidRPr="00527E9E" w14:paraId="6D5542ED" w14:textId="77777777" w:rsidTr="004C67C2">
        <w:tc>
          <w:tcPr>
            <w:tcW w:w="0" w:type="auto"/>
          </w:tcPr>
          <w:p w14:paraId="78870119" w14:textId="77777777" w:rsidR="008E4EB0" w:rsidRPr="00527E9E" w:rsidRDefault="008E4EB0" w:rsidP="008E4EB0">
            <w:pPr>
              <w:rPr>
                <w:sz w:val="16"/>
              </w:rPr>
            </w:pPr>
            <w:r w:rsidRPr="00527E9E">
              <w:rPr>
                <w:sz w:val="16"/>
              </w:rPr>
              <w:t>Bébé</w:t>
            </w:r>
          </w:p>
        </w:tc>
        <w:tc>
          <w:tcPr>
            <w:tcW w:w="0" w:type="auto"/>
          </w:tcPr>
          <w:p w14:paraId="6E421DB5" w14:textId="77777777" w:rsidR="008E4EB0" w:rsidRPr="00527E9E" w:rsidRDefault="00AC6BF4" w:rsidP="00AC6BF4">
            <w:pPr>
              <w:jc w:val="center"/>
              <w:rPr>
                <w:sz w:val="16"/>
              </w:rPr>
            </w:pPr>
            <w:r w:rsidRPr="00527E9E">
              <w:rPr>
                <w:sz w:val="16"/>
              </w:rPr>
              <w:t>-50%</w:t>
            </w:r>
          </w:p>
        </w:tc>
        <w:tc>
          <w:tcPr>
            <w:tcW w:w="0" w:type="auto"/>
          </w:tcPr>
          <w:p w14:paraId="797A8BE2" w14:textId="77777777" w:rsidR="008E4EB0" w:rsidRPr="00527E9E" w:rsidRDefault="00AC6BF4" w:rsidP="00AC6BF4">
            <w:pPr>
              <w:jc w:val="center"/>
              <w:rPr>
                <w:sz w:val="16"/>
              </w:rPr>
            </w:pPr>
            <w:r w:rsidRPr="00527E9E">
              <w:rPr>
                <w:sz w:val="16"/>
              </w:rPr>
              <w:t>-50%</w:t>
            </w:r>
          </w:p>
        </w:tc>
      </w:tr>
      <w:tr w:rsidR="008E4EB0" w:rsidRPr="00527E9E" w14:paraId="30BD5575" w14:textId="77777777" w:rsidTr="004C67C2">
        <w:tc>
          <w:tcPr>
            <w:tcW w:w="0" w:type="auto"/>
            <w:shd w:val="clear" w:color="auto" w:fill="D9D9D9" w:themeFill="background1" w:themeFillShade="D9"/>
          </w:tcPr>
          <w:p w14:paraId="7AF5789A" w14:textId="77777777" w:rsidR="008E4EB0" w:rsidRPr="00527E9E" w:rsidRDefault="008E4EB0" w:rsidP="008E4EB0">
            <w:pPr>
              <w:rPr>
                <w:sz w:val="16"/>
              </w:rPr>
            </w:pPr>
            <w:r w:rsidRPr="00527E9E">
              <w:rPr>
                <w:sz w:val="16"/>
              </w:rPr>
              <w:t>Jeune</w:t>
            </w:r>
          </w:p>
        </w:tc>
        <w:tc>
          <w:tcPr>
            <w:tcW w:w="0" w:type="auto"/>
            <w:shd w:val="clear" w:color="auto" w:fill="D9D9D9" w:themeFill="background1" w:themeFillShade="D9"/>
          </w:tcPr>
          <w:p w14:paraId="3620AB8D" w14:textId="77777777" w:rsidR="008E4EB0" w:rsidRPr="00527E9E" w:rsidRDefault="00AC6BF4" w:rsidP="00AC6BF4">
            <w:pPr>
              <w:jc w:val="center"/>
              <w:rPr>
                <w:sz w:val="16"/>
              </w:rPr>
            </w:pPr>
            <w:r w:rsidRPr="00527E9E">
              <w:rPr>
                <w:sz w:val="16"/>
              </w:rPr>
              <w:t>-30%</w:t>
            </w:r>
          </w:p>
        </w:tc>
        <w:tc>
          <w:tcPr>
            <w:tcW w:w="0" w:type="auto"/>
            <w:shd w:val="clear" w:color="auto" w:fill="D9D9D9" w:themeFill="background1" w:themeFillShade="D9"/>
          </w:tcPr>
          <w:p w14:paraId="1E620097" w14:textId="77777777" w:rsidR="008E4EB0" w:rsidRPr="00527E9E" w:rsidRDefault="00AC6BF4" w:rsidP="00AC6BF4">
            <w:pPr>
              <w:jc w:val="center"/>
              <w:rPr>
                <w:sz w:val="16"/>
              </w:rPr>
            </w:pPr>
            <w:r w:rsidRPr="00527E9E">
              <w:rPr>
                <w:sz w:val="16"/>
              </w:rPr>
              <w:t>-20%</w:t>
            </w:r>
          </w:p>
        </w:tc>
      </w:tr>
      <w:tr w:rsidR="008E4EB0" w:rsidRPr="00527E9E" w14:paraId="2860F9B4" w14:textId="77777777" w:rsidTr="004C67C2">
        <w:tc>
          <w:tcPr>
            <w:tcW w:w="0" w:type="auto"/>
          </w:tcPr>
          <w:p w14:paraId="6A84309C" w14:textId="77777777" w:rsidR="008E4EB0" w:rsidRPr="00527E9E" w:rsidRDefault="008E4EB0" w:rsidP="008E4EB0">
            <w:pPr>
              <w:rPr>
                <w:sz w:val="16"/>
              </w:rPr>
            </w:pPr>
            <w:r w:rsidRPr="00527E9E">
              <w:rPr>
                <w:sz w:val="16"/>
              </w:rPr>
              <w:t>Vieux</w:t>
            </w:r>
          </w:p>
        </w:tc>
        <w:tc>
          <w:tcPr>
            <w:tcW w:w="0" w:type="auto"/>
          </w:tcPr>
          <w:p w14:paraId="6C49B8F8" w14:textId="77777777" w:rsidR="008E4EB0" w:rsidRPr="00527E9E" w:rsidRDefault="00AC6BF4" w:rsidP="00AC6BF4">
            <w:pPr>
              <w:jc w:val="center"/>
              <w:rPr>
                <w:sz w:val="16"/>
              </w:rPr>
            </w:pPr>
            <w:r w:rsidRPr="00527E9E">
              <w:rPr>
                <w:sz w:val="16"/>
              </w:rPr>
              <w:t>-20%</w:t>
            </w:r>
          </w:p>
        </w:tc>
        <w:tc>
          <w:tcPr>
            <w:tcW w:w="0" w:type="auto"/>
          </w:tcPr>
          <w:p w14:paraId="6349FC4D" w14:textId="77777777" w:rsidR="008E4EB0" w:rsidRPr="00527E9E" w:rsidRDefault="00AC6BF4" w:rsidP="00AC6BF4">
            <w:pPr>
              <w:jc w:val="center"/>
              <w:rPr>
                <w:sz w:val="16"/>
              </w:rPr>
            </w:pPr>
            <w:r w:rsidRPr="00527E9E">
              <w:rPr>
                <w:sz w:val="16"/>
              </w:rPr>
              <w:t>-10%</w:t>
            </w:r>
          </w:p>
        </w:tc>
      </w:tr>
      <w:tr w:rsidR="008E4EB0" w:rsidRPr="00527E9E" w14:paraId="64E3D437" w14:textId="77777777" w:rsidTr="004C67C2">
        <w:tc>
          <w:tcPr>
            <w:tcW w:w="0" w:type="auto"/>
            <w:shd w:val="clear" w:color="auto" w:fill="D9D9D9" w:themeFill="background1" w:themeFillShade="D9"/>
          </w:tcPr>
          <w:p w14:paraId="2B583F2A" w14:textId="77777777" w:rsidR="008E4EB0" w:rsidRPr="00527E9E" w:rsidRDefault="008E4EB0" w:rsidP="008E4EB0">
            <w:pPr>
              <w:rPr>
                <w:sz w:val="16"/>
              </w:rPr>
            </w:pPr>
            <w:r w:rsidRPr="00527E9E">
              <w:rPr>
                <w:sz w:val="16"/>
              </w:rPr>
              <w:t>Malade</w:t>
            </w:r>
          </w:p>
        </w:tc>
        <w:tc>
          <w:tcPr>
            <w:tcW w:w="0" w:type="auto"/>
            <w:shd w:val="clear" w:color="auto" w:fill="D9D9D9" w:themeFill="background1" w:themeFillShade="D9"/>
          </w:tcPr>
          <w:p w14:paraId="737C00C0" w14:textId="77777777" w:rsidR="008E4EB0" w:rsidRPr="00527E9E" w:rsidRDefault="00AC6BF4" w:rsidP="00AC6BF4">
            <w:pPr>
              <w:jc w:val="center"/>
              <w:rPr>
                <w:sz w:val="16"/>
              </w:rPr>
            </w:pPr>
            <w:r w:rsidRPr="00527E9E">
              <w:rPr>
                <w:sz w:val="16"/>
              </w:rPr>
              <w:t>-20%</w:t>
            </w:r>
          </w:p>
        </w:tc>
        <w:tc>
          <w:tcPr>
            <w:tcW w:w="0" w:type="auto"/>
            <w:shd w:val="clear" w:color="auto" w:fill="D9D9D9" w:themeFill="background1" w:themeFillShade="D9"/>
          </w:tcPr>
          <w:p w14:paraId="7735C56D" w14:textId="77777777" w:rsidR="008E4EB0" w:rsidRPr="00527E9E" w:rsidRDefault="00AC6BF4" w:rsidP="00AC6BF4">
            <w:pPr>
              <w:jc w:val="center"/>
              <w:rPr>
                <w:sz w:val="16"/>
              </w:rPr>
            </w:pPr>
            <w:r w:rsidRPr="00527E9E">
              <w:rPr>
                <w:sz w:val="16"/>
              </w:rPr>
              <w:t>-20%</w:t>
            </w:r>
          </w:p>
        </w:tc>
      </w:tr>
      <w:tr w:rsidR="008E4EB0" w:rsidRPr="00527E9E" w14:paraId="3FDBE3C1" w14:textId="77777777" w:rsidTr="004C67C2">
        <w:tc>
          <w:tcPr>
            <w:tcW w:w="0" w:type="auto"/>
          </w:tcPr>
          <w:p w14:paraId="1351384C" w14:textId="77777777" w:rsidR="008E4EB0" w:rsidRPr="00527E9E" w:rsidRDefault="008E4EB0" w:rsidP="008E4EB0">
            <w:pPr>
              <w:rPr>
                <w:sz w:val="16"/>
              </w:rPr>
            </w:pPr>
            <w:r w:rsidRPr="00527E9E">
              <w:rPr>
                <w:sz w:val="16"/>
              </w:rPr>
              <w:t xml:space="preserve">Chef </w:t>
            </w:r>
          </w:p>
        </w:tc>
        <w:tc>
          <w:tcPr>
            <w:tcW w:w="0" w:type="auto"/>
          </w:tcPr>
          <w:p w14:paraId="2DE967D2" w14:textId="77777777" w:rsidR="008E4EB0" w:rsidRPr="00527E9E" w:rsidRDefault="00AC6BF4" w:rsidP="00AC6BF4">
            <w:pPr>
              <w:jc w:val="center"/>
              <w:rPr>
                <w:sz w:val="16"/>
              </w:rPr>
            </w:pPr>
            <w:r w:rsidRPr="00527E9E">
              <w:rPr>
                <w:sz w:val="16"/>
              </w:rPr>
              <w:t>+10%</w:t>
            </w:r>
          </w:p>
        </w:tc>
        <w:tc>
          <w:tcPr>
            <w:tcW w:w="0" w:type="auto"/>
          </w:tcPr>
          <w:p w14:paraId="6E409D35" w14:textId="77777777" w:rsidR="008E4EB0" w:rsidRPr="00527E9E" w:rsidRDefault="00AC6BF4" w:rsidP="00AC6BF4">
            <w:pPr>
              <w:jc w:val="center"/>
              <w:rPr>
                <w:sz w:val="16"/>
              </w:rPr>
            </w:pPr>
            <w:r w:rsidRPr="00527E9E">
              <w:rPr>
                <w:sz w:val="16"/>
              </w:rPr>
              <w:t>+10%</w:t>
            </w:r>
          </w:p>
        </w:tc>
      </w:tr>
    </w:tbl>
    <w:p w14:paraId="71BD335C" w14:textId="77777777" w:rsidR="006126C0" w:rsidRPr="00527E9E" w:rsidRDefault="00990D64" w:rsidP="001E6DFE">
      <w:r w:rsidRPr="00527E9E">
        <w:t xml:space="preserve">Cumulez ces variations. De plus, chaque être </w:t>
      </w:r>
      <w:r w:rsidR="00AF70BF" w:rsidRPr="00527E9E">
        <w:t>peut avoir</w:t>
      </w:r>
      <w:r w:rsidRPr="00527E9E">
        <w:t xml:space="preserve"> une </w:t>
      </w:r>
      <w:r w:rsidR="00F51CD3" w:rsidRPr="00527E9E">
        <w:rPr>
          <w:b/>
          <w:highlight w:val="yellow"/>
        </w:rPr>
        <w:t>V</w:t>
      </w:r>
      <w:r w:rsidR="00A37F52" w:rsidRPr="00527E9E">
        <w:rPr>
          <w:b/>
          <w:highlight w:val="yellow"/>
        </w:rPr>
        <w:t>ariation</w:t>
      </w:r>
      <w:r w:rsidR="00A37F52" w:rsidRPr="00527E9E">
        <w:rPr>
          <w:highlight w:val="yellow"/>
        </w:rPr>
        <w:t xml:space="preserve"> </w:t>
      </w:r>
      <w:r w:rsidRPr="00527E9E">
        <w:rPr>
          <w:highlight w:val="yellow"/>
        </w:rPr>
        <w:t>= (</w:t>
      </w:r>
      <w:r w:rsidR="00DE3E47" w:rsidRPr="00527E9E">
        <w:rPr>
          <w:b/>
          <w:bCs/>
          <w:highlight w:val="yellow"/>
        </w:rPr>
        <w:t>d6-d6</w:t>
      </w:r>
      <w:r w:rsidRPr="00527E9E">
        <w:rPr>
          <w:b/>
          <w:bCs/>
          <w:highlight w:val="yellow"/>
        </w:rPr>
        <w:t>)</w:t>
      </w:r>
      <w:r w:rsidR="006B12B5" w:rsidRPr="00527E9E">
        <w:rPr>
          <w:b/>
          <w:bCs/>
          <w:highlight w:val="yellow"/>
        </w:rPr>
        <w:t xml:space="preserve"> </w:t>
      </w:r>
      <w:r w:rsidR="001E6DFE" w:rsidRPr="00527E9E">
        <w:rPr>
          <w:b/>
          <w:bCs/>
        </w:rPr>
        <w:t>x</w:t>
      </w:r>
      <w:r w:rsidR="0050458E" w:rsidRPr="00527E9E">
        <w:rPr>
          <w:b/>
          <w:bCs/>
        </w:rPr>
        <w:t>2</w:t>
      </w:r>
      <w:r w:rsidR="006B12B5" w:rsidRPr="00527E9E">
        <w:rPr>
          <w:b/>
          <w:bCs/>
        </w:rPr>
        <w:t>0</w:t>
      </w:r>
      <w:r w:rsidR="001E6DFE" w:rsidRPr="00527E9E">
        <w:rPr>
          <w:b/>
          <w:bCs/>
        </w:rPr>
        <w:t>%</w:t>
      </w:r>
      <w:r w:rsidR="006B12B5" w:rsidRPr="00527E9E">
        <w:rPr>
          <w:b/>
          <w:bCs/>
        </w:rPr>
        <w:t xml:space="preserve"> </w:t>
      </w:r>
      <w:r w:rsidR="0072342C" w:rsidRPr="00527E9E">
        <w:rPr>
          <w:bCs/>
        </w:rPr>
        <w:t xml:space="preserve">si </w:t>
      </w:r>
      <w:r w:rsidR="006B12B5" w:rsidRPr="00527E9E">
        <w:rPr>
          <w:bCs/>
        </w:rPr>
        <w:t>po</w:t>
      </w:r>
      <w:r w:rsidR="006B12B5" w:rsidRPr="00527E9E">
        <w:t xml:space="preserve">sitif et </w:t>
      </w:r>
      <w:r w:rsidR="0050458E" w:rsidRPr="00527E9E">
        <w:rPr>
          <w:b/>
        </w:rPr>
        <w:t>x10%</w:t>
      </w:r>
      <w:r w:rsidR="0050458E" w:rsidRPr="00527E9E">
        <w:t xml:space="preserve"> </w:t>
      </w:r>
      <w:r w:rsidR="0072342C" w:rsidRPr="00527E9E">
        <w:t xml:space="preserve">si </w:t>
      </w:r>
      <w:r w:rsidR="006B12B5" w:rsidRPr="00527E9E">
        <w:t>négatif</w:t>
      </w:r>
      <w:r w:rsidR="00AF70BF" w:rsidRPr="00527E9E">
        <w:t xml:space="preserve">, donc </w:t>
      </w:r>
      <w:r w:rsidR="0050458E" w:rsidRPr="00527E9E">
        <w:t>de +1</w:t>
      </w:r>
      <w:r w:rsidR="00DE3E47" w:rsidRPr="00527E9E">
        <w:t>0</w:t>
      </w:r>
      <w:r w:rsidR="0050458E" w:rsidRPr="00527E9E">
        <w:t>0% à -</w:t>
      </w:r>
      <w:r w:rsidR="00DE3E47" w:rsidRPr="00527E9E">
        <w:t>5</w:t>
      </w:r>
      <w:r w:rsidR="00AC6BF4" w:rsidRPr="00527E9E">
        <w:t>0%</w:t>
      </w:r>
      <w:r w:rsidR="0050458E" w:rsidRPr="00527E9E">
        <w:t xml:space="preserve">. </w:t>
      </w:r>
      <w:r w:rsidR="00E214BA" w:rsidRPr="00527E9E">
        <w:t xml:space="preserve">Cela s’applique </w:t>
      </w:r>
      <w:r w:rsidR="00FA5763" w:rsidRPr="00527E9E">
        <w:t xml:space="preserve">autant </w:t>
      </w:r>
      <w:r w:rsidR="00E214BA" w:rsidRPr="00527E9E">
        <w:t xml:space="preserve">pour </w:t>
      </w:r>
      <w:r w:rsidRPr="00527E9E">
        <w:t xml:space="preserve">la </w:t>
      </w:r>
      <w:r w:rsidRPr="00527E9E">
        <w:rPr>
          <w:b/>
        </w:rPr>
        <w:t xml:space="preserve">Variation </w:t>
      </w:r>
      <w:r w:rsidR="00E214BA" w:rsidRPr="00527E9E">
        <w:rPr>
          <w:b/>
        </w:rPr>
        <w:t xml:space="preserve">offensive (OFF) et </w:t>
      </w:r>
      <w:r w:rsidRPr="00527E9E">
        <w:rPr>
          <w:b/>
        </w:rPr>
        <w:t>défensive</w:t>
      </w:r>
      <w:r w:rsidR="009E6386" w:rsidRPr="00527E9E">
        <w:rPr>
          <w:b/>
        </w:rPr>
        <w:t xml:space="preserve"> (VDEF)</w:t>
      </w:r>
      <w:r w:rsidR="00E214BA" w:rsidRPr="00527E9E">
        <w:rPr>
          <w:b/>
        </w:rPr>
        <w:t xml:space="preserve">, </w:t>
      </w:r>
      <w:r w:rsidR="00FA5763" w:rsidRPr="00527E9E">
        <w:t xml:space="preserve">avec 2 </w:t>
      </w:r>
      <w:r w:rsidR="00E214BA" w:rsidRPr="00527E9E">
        <w:t>jets différents</w:t>
      </w:r>
      <w:r w:rsidRPr="00527E9E">
        <w:t xml:space="preserve">. </w:t>
      </w:r>
      <w:r w:rsidR="00FA5763" w:rsidRPr="00527E9E">
        <w:t xml:space="preserve">Les variations </w:t>
      </w:r>
      <w:r w:rsidR="00FA5763" w:rsidRPr="00F12B88">
        <w:rPr>
          <w:shd w:val="clear" w:color="auto" w:fill="FFFF00"/>
        </w:rPr>
        <w:t xml:space="preserve">totales maximales vont de </w:t>
      </w:r>
      <w:r w:rsidR="00E214BA" w:rsidRPr="00F12B88">
        <w:rPr>
          <w:shd w:val="clear" w:color="auto" w:fill="FFFF00"/>
        </w:rPr>
        <w:t>+100% et -50%.</w:t>
      </w:r>
    </w:p>
    <w:p w14:paraId="02683EDF" w14:textId="77777777" w:rsidR="00D75D15" w:rsidRPr="00527E9E" w:rsidRDefault="00F51CD3" w:rsidP="001E6DFE">
      <w:r w:rsidRPr="00527E9E">
        <w:t>L</w:t>
      </w:r>
      <w:r w:rsidR="00A37F52" w:rsidRPr="00527E9E">
        <w:t>’(</w:t>
      </w:r>
      <w:r w:rsidR="00A37F52" w:rsidRPr="00527E9E">
        <w:rPr>
          <w:b/>
        </w:rPr>
        <w:t>AR</w:t>
      </w:r>
      <w:r w:rsidR="00A37F52" w:rsidRPr="00527E9E">
        <w:t xml:space="preserve">)mure et </w:t>
      </w:r>
      <w:r w:rsidR="00990D64" w:rsidRPr="00527E9E">
        <w:t xml:space="preserve">niveau </w:t>
      </w:r>
      <w:r w:rsidR="00A37F52" w:rsidRPr="00527E9E">
        <w:rPr>
          <w:b/>
        </w:rPr>
        <w:t>Divin</w:t>
      </w:r>
      <w:r w:rsidR="00A37F52" w:rsidRPr="00527E9E">
        <w:t xml:space="preserve"> ne varient </w:t>
      </w:r>
      <w:r w:rsidR="00990D64" w:rsidRPr="00527E9E">
        <w:t>jamais</w:t>
      </w:r>
      <w:r w:rsidR="00A37F52" w:rsidRPr="00527E9E">
        <w:t xml:space="preserve">, le </w:t>
      </w:r>
      <w:r w:rsidR="00A37F52" w:rsidRPr="00527E9E">
        <w:rPr>
          <w:b/>
        </w:rPr>
        <w:t>NC</w:t>
      </w:r>
      <w:r w:rsidR="00A37F52" w:rsidRPr="00527E9E">
        <w:t xml:space="preserve"> est </w:t>
      </w:r>
      <w:r w:rsidR="00DE3E47" w:rsidRPr="00527E9E">
        <w:t xml:space="preserve">modifié par la </w:t>
      </w:r>
      <w:r w:rsidR="00AF70BF" w:rsidRPr="00527E9E">
        <w:t>VOFF+VDEF</w:t>
      </w:r>
      <w:r w:rsidR="006126C0" w:rsidRPr="00527E9E">
        <w:t> !</w:t>
      </w:r>
    </w:p>
    <w:p w14:paraId="74409A98" w14:textId="77777777" w:rsidR="009E6386" w:rsidRPr="00527E9E" w:rsidRDefault="009E6386" w:rsidP="009E6386">
      <w:pPr>
        <w:pStyle w:val="Exemple0"/>
      </w:pPr>
      <w:r w:rsidRPr="00527E9E">
        <w:t xml:space="preserve">Exemple : un jeune Irnolo des forêts, chef de son groupe, aura un VOFF= -30+10 +(d6-d6=+2)+40%=+20% et une VDEF </w:t>
      </w:r>
      <w:r w:rsidR="00AF70BF" w:rsidRPr="00527E9E">
        <w:t>= -20+10+(d6-d6=-</w:t>
      </w:r>
      <w:r w:rsidR="00FF6D3A" w:rsidRPr="00527E9E">
        <w:t>3</w:t>
      </w:r>
      <w:r w:rsidR="00AF70BF" w:rsidRPr="00527E9E">
        <w:t>)-</w:t>
      </w:r>
      <w:r w:rsidR="00FF6D3A" w:rsidRPr="00527E9E">
        <w:t>3</w:t>
      </w:r>
      <w:r w:rsidR="00AF70BF" w:rsidRPr="00527E9E">
        <w:t>0%=-20%. Sa fiche indique les valeurs suivantes :</w:t>
      </w:r>
      <w:r w:rsidRPr="00527E9E">
        <w:t xml:space="preserve"> </w:t>
      </w:r>
    </w:p>
    <w:p w14:paraId="6D77B227" w14:textId="77777777" w:rsidR="009E6386" w:rsidRPr="00527E9E" w:rsidRDefault="009E6386" w:rsidP="009E6386">
      <w:pPr>
        <w:pStyle w:val="Exemple0"/>
        <w:rPr>
          <w:b/>
        </w:rPr>
      </w:pPr>
      <w:r w:rsidRPr="00527E9E">
        <w:rPr>
          <w:b/>
        </w:rPr>
        <w:t>F</w:t>
      </w:r>
      <w:r w:rsidRPr="00527E9E">
        <w:t xml:space="preserve"> </w:t>
      </w:r>
      <w:r w:rsidRPr="00527E9E">
        <w:rPr>
          <w:noProof/>
        </w:rPr>
        <w:t>60</w:t>
      </w:r>
      <w:r w:rsidRPr="00527E9E">
        <w:tab/>
      </w:r>
      <w:r w:rsidRPr="00527E9E">
        <w:rPr>
          <w:b/>
        </w:rPr>
        <w:t>En</w:t>
      </w:r>
      <w:r w:rsidRPr="00527E9E">
        <w:t xml:space="preserve"> </w:t>
      </w:r>
      <w:r w:rsidRPr="00527E9E">
        <w:rPr>
          <w:noProof/>
        </w:rPr>
        <w:t>20</w:t>
      </w:r>
      <w:r w:rsidRPr="00527E9E">
        <w:tab/>
      </w:r>
      <w:r w:rsidRPr="00527E9E">
        <w:rPr>
          <w:b/>
        </w:rPr>
        <w:t>D</w:t>
      </w:r>
      <w:r w:rsidRPr="00527E9E">
        <w:t xml:space="preserve"> </w:t>
      </w:r>
      <w:r w:rsidRPr="00527E9E">
        <w:rPr>
          <w:noProof/>
        </w:rPr>
        <w:t>20</w:t>
      </w:r>
      <w:r w:rsidRPr="00527E9E">
        <w:tab/>
      </w:r>
      <w:r w:rsidRPr="00527E9E">
        <w:rPr>
          <w:b/>
        </w:rPr>
        <w:t>A</w:t>
      </w:r>
      <w:r w:rsidRPr="00527E9E">
        <w:t xml:space="preserve"> </w:t>
      </w:r>
      <w:r w:rsidRPr="00527E9E">
        <w:rPr>
          <w:noProof/>
        </w:rPr>
        <w:t>10</w:t>
      </w:r>
      <w:r w:rsidRPr="00527E9E">
        <w:tab/>
      </w:r>
      <w:r w:rsidRPr="00527E9E">
        <w:rPr>
          <w:b/>
        </w:rPr>
        <w:t>I</w:t>
      </w:r>
      <w:r w:rsidRPr="00527E9E">
        <w:t xml:space="preserve"> </w:t>
      </w:r>
      <w:r w:rsidRPr="00527E9E">
        <w:rPr>
          <w:noProof/>
        </w:rPr>
        <w:t>10</w:t>
      </w:r>
      <w:r w:rsidRPr="00527E9E">
        <w:tab/>
      </w:r>
      <w:r w:rsidRPr="00527E9E">
        <w:rPr>
          <w:b/>
        </w:rPr>
        <w:t>V</w:t>
      </w:r>
      <w:r w:rsidRPr="00527E9E">
        <w:t xml:space="preserve"> </w:t>
      </w:r>
      <w:r w:rsidRPr="00527E9E">
        <w:rPr>
          <w:noProof/>
        </w:rPr>
        <w:t>40</w:t>
      </w:r>
      <w:r w:rsidRPr="00527E9E">
        <w:tab/>
      </w:r>
      <w:r w:rsidRPr="00527E9E">
        <w:rPr>
          <w:b/>
        </w:rPr>
        <w:t>E</w:t>
      </w:r>
      <w:r w:rsidRPr="00527E9E">
        <w:t xml:space="preserve"> </w:t>
      </w:r>
      <w:r w:rsidRPr="00527E9E">
        <w:rPr>
          <w:noProof/>
        </w:rPr>
        <w:t>10</w:t>
      </w:r>
      <w:r w:rsidRPr="00527E9E">
        <w:tab/>
      </w:r>
      <w:r w:rsidRPr="00527E9E">
        <w:rPr>
          <w:b/>
        </w:rPr>
        <w:t>Em</w:t>
      </w:r>
      <w:r w:rsidRPr="00527E9E">
        <w:t xml:space="preserve"> </w:t>
      </w:r>
      <w:r w:rsidRPr="00527E9E">
        <w:rPr>
          <w:noProof/>
        </w:rPr>
        <w:t>10</w:t>
      </w:r>
      <w:r w:rsidRPr="00527E9E">
        <w:tab/>
      </w:r>
      <w:r w:rsidRPr="00527E9E">
        <w:rPr>
          <w:b/>
        </w:rPr>
        <w:t>C</w:t>
      </w:r>
      <w:r w:rsidRPr="00527E9E">
        <w:t xml:space="preserve"> </w:t>
      </w:r>
      <w:r w:rsidRPr="00527E9E">
        <w:rPr>
          <w:noProof/>
        </w:rPr>
        <w:t>50</w:t>
      </w:r>
      <w:r w:rsidRPr="00527E9E">
        <w:tab/>
      </w:r>
      <w:r w:rsidRPr="00527E9E">
        <w:rPr>
          <w:b/>
        </w:rPr>
        <w:t>Ap</w:t>
      </w:r>
      <w:r w:rsidRPr="00527E9E">
        <w:t xml:space="preserve"> </w:t>
      </w:r>
      <w:r w:rsidRPr="00527E9E">
        <w:rPr>
          <w:noProof/>
        </w:rPr>
        <w:t>10</w:t>
      </w:r>
      <w:r w:rsidRPr="00527E9E">
        <w:rPr>
          <w:b/>
        </w:rPr>
        <w:t xml:space="preserve"> </w:t>
      </w:r>
      <w:r w:rsidRPr="00527E9E">
        <w:rPr>
          <w:b/>
        </w:rPr>
        <w:tab/>
      </w:r>
    </w:p>
    <w:p w14:paraId="23FA7988" w14:textId="77777777" w:rsidR="009E6386" w:rsidRPr="00527E9E" w:rsidRDefault="009E6386" w:rsidP="009E6386">
      <w:pPr>
        <w:pStyle w:val="Exemple0"/>
      </w:pPr>
      <w:r w:rsidRPr="00527E9E">
        <w:rPr>
          <w:b/>
        </w:rPr>
        <w:t>NEC</w:t>
      </w:r>
      <w:r w:rsidRPr="00527E9E">
        <w:t xml:space="preserve"> </w:t>
      </w:r>
      <w:r w:rsidRPr="00527E9E">
        <w:rPr>
          <w:noProof/>
        </w:rPr>
        <w:t>5</w:t>
      </w:r>
      <w:r w:rsidRPr="00527E9E">
        <w:tab/>
      </w:r>
      <w:r w:rsidRPr="00527E9E">
        <w:rPr>
          <w:b/>
        </w:rPr>
        <w:t>NE</w:t>
      </w:r>
      <w:r w:rsidRPr="00527E9E">
        <w:t xml:space="preserve"> </w:t>
      </w:r>
      <w:r w:rsidRPr="00527E9E">
        <w:rPr>
          <w:noProof/>
        </w:rPr>
        <w:t>20</w:t>
      </w:r>
      <w:r w:rsidRPr="00527E9E">
        <w:tab/>
      </w:r>
      <w:r w:rsidRPr="00527E9E">
        <w:rPr>
          <w:b/>
        </w:rPr>
        <w:t>AR</w:t>
      </w:r>
      <w:r w:rsidRPr="00527E9E">
        <w:t xml:space="preserve">  </w:t>
      </w:r>
      <w:r w:rsidRPr="00527E9E">
        <w:rPr>
          <w:noProof/>
        </w:rPr>
        <w:t>3-2*-2</w:t>
      </w:r>
      <w:r w:rsidRPr="00527E9E">
        <w:t xml:space="preserve"> </w:t>
      </w:r>
      <w:r w:rsidRPr="00527E9E">
        <w:rPr>
          <w:b/>
        </w:rPr>
        <w:t>Attaques</w:t>
      </w:r>
      <w:r w:rsidRPr="00527E9E">
        <w:t xml:space="preserve"> </w:t>
      </w:r>
      <w:r w:rsidRPr="00527E9E">
        <w:rPr>
          <w:noProof/>
        </w:rPr>
        <w:t>masse L+4</w:t>
      </w:r>
      <w:r w:rsidRPr="00527E9E">
        <w:rPr>
          <w:b/>
        </w:rPr>
        <w:t xml:space="preserve"> </w:t>
      </w:r>
      <w:r w:rsidRPr="00527E9E">
        <w:rPr>
          <w:b/>
        </w:rPr>
        <w:tab/>
        <w:t>VO</w:t>
      </w:r>
      <w:r w:rsidRPr="00527E9E">
        <w:t xml:space="preserve"> </w:t>
      </w:r>
      <w:r w:rsidRPr="00527E9E">
        <w:rPr>
          <w:noProof/>
        </w:rPr>
        <w:t>24</w:t>
      </w:r>
      <w:r w:rsidRPr="00527E9E">
        <w:t xml:space="preserve"> </w:t>
      </w:r>
      <w:r w:rsidRPr="00527E9E">
        <w:rPr>
          <w:b/>
        </w:rPr>
        <w:t>VD</w:t>
      </w:r>
      <w:r w:rsidRPr="00527E9E">
        <w:t xml:space="preserve"> </w:t>
      </w:r>
      <w:r w:rsidRPr="00527E9E">
        <w:rPr>
          <w:noProof/>
        </w:rPr>
        <w:t>15</w:t>
      </w:r>
      <w:r w:rsidRPr="00527E9E">
        <w:tab/>
      </w:r>
      <w:r w:rsidRPr="00527E9E">
        <w:rPr>
          <w:b/>
        </w:rPr>
        <w:t>PdC</w:t>
      </w:r>
      <w:r w:rsidRPr="00527E9E">
        <w:t xml:space="preserve"> </w:t>
      </w:r>
      <w:r w:rsidRPr="00527E9E">
        <w:rPr>
          <w:noProof/>
        </w:rPr>
        <w:t>35</w:t>
      </w:r>
      <w:r w:rsidRPr="00527E9E">
        <w:t xml:space="preserve"> </w:t>
      </w:r>
      <w:r w:rsidRPr="00527E9E">
        <w:rPr>
          <w:b/>
        </w:rPr>
        <w:t>RM</w:t>
      </w:r>
      <w:r w:rsidRPr="00527E9E">
        <w:t xml:space="preserve"> </w:t>
      </w:r>
      <w:r w:rsidRPr="00527E9E">
        <w:rPr>
          <w:noProof/>
        </w:rPr>
        <w:t>9</w:t>
      </w:r>
      <w:r w:rsidRPr="00527E9E">
        <w:t xml:space="preserve"> </w:t>
      </w:r>
      <w:r w:rsidRPr="00527E9E">
        <w:rPr>
          <w:b/>
        </w:rPr>
        <w:t>VIT</w:t>
      </w:r>
      <w:r w:rsidRPr="00527E9E">
        <w:t xml:space="preserve"> </w:t>
      </w:r>
      <w:r w:rsidRPr="00527E9E">
        <w:rPr>
          <w:noProof/>
        </w:rPr>
        <w:t>6</w:t>
      </w:r>
      <w:r w:rsidRPr="00527E9E">
        <w:tab/>
      </w:r>
    </w:p>
    <w:p w14:paraId="5B151785" w14:textId="77777777" w:rsidR="009E6386" w:rsidRPr="00527E9E" w:rsidRDefault="009E6386" w:rsidP="009E6386">
      <w:pPr>
        <w:pStyle w:val="Exemple0"/>
      </w:pPr>
      <w:r w:rsidRPr="00527E9E">
        <w:rPr>
          <w:b/>
        </w:rPr>
        <w:t>MVp</w:t>
      </w:r>
      <w:r w:rsidRPr="00527E9E">
        <w:t xml:space="preserve"> </w:t>
      </w:r>
      <w:r w:rsidRPr="00527E9E">
        <w:rPr>
          <w:noProof/>
        </w:rPr>
        <w:t>6</w:t>
      </w:r>
      <w:r w:rsidRPr="00527E9E">
        <w:tab/>
      </w:r>
      <w:r w:rsidRPr="00527E9E">
        <w:rPr>
          <w:b/>
        </w:rPr>
        <w:t>Charge</w:t>
      </w:r>
      <w:r w:rsidRPr="00527E9E">
        <w:t xml:space="preserve"> </w:t>
      </w:r>
      <w:r w:rsidRPr="00527E9E">
        <w:rPr>
          <w:noProof/>
        </w:rPr>
        <w:t>90</w:t>
      </w:r>
      <w:r w:rsidRPr="00527E9E">
        <w:tab/>
      </w:r>
      <w:r w:rsidRPr="00527E9E">
        <w:rPr>
          <w:b/>
        </w:rPr>
        <w:t>Embu</w:t>
      </w:r>
      <w:r w:rsidRPr="00527E9E">
        <w:t xml:space="preserve"> </w:t>
      </w:r>
      <w:r w:rsidRPr="00527E9E">
        <w:rPr>
          <w:noProof/>
        </w:rPr>
        <w:t>16</w:t>
      </w:r>
      <w:r w:rsidRPr="00527E9E">
        <w:tab/>
      </w:r>
      <w:r w:rsidRPr="00527E9E">
        <w:rPr>
          <w:b/>
        </w:rPr>
        <w:t>Esqui</w:t>
      </w:r>
      <w:r w:rsidRPr="00527E9E">
        <w:t xml:space="preserve"> </w:t>
      </w:r>
      <w:r w:rsidRPr="00527E9E">
        <w:rPr>
          <w:noProof/>
        </w:rPr>
        <w:t>38</w:t>
      </w:r>
      <w:r w:rsidRPr="00527E9E">
        <w:tab/>
      </w:r>
      <w:r w:rsidRPr="00527E9E">
        <w:rPr>
          <w:b/>
        </w:rPr>
        <w:t>Fuite</w:t>
      </w:r>
      <w:r w:rsidRPr="00527E9E">
        <w:t xml:space="preserve"> </w:t>
      </w:r>
      <w:r w:rsidRPr="00527E9E">
        <w:rPr>
          <w:noProof/>
        </w:rPr>
        <w:t>21</w:t>
      </w:r>
      <w:r w:rsidRPr="00527E9E">
        <w:tab/>
      </w:r>
      <w:r w:rsidRPr="00527E9E">
        <w:rPr>
          <w:b/>
        </w:rPr>
        <w:t>Mêlée</w:t>
      </w:r>
      <w:r w:rsidRPr="00527E9E">
        <w:t xml:space="preserve"> </w:t>
      </w:r>
      <w:r w:rsidRPr="00527E9E">
        <w:rPr>
          <w:noProof/>
        </w:rPr>
        <w:t>86</w:t>
      </w:r>
      <w:r w:rsidRPr="00527E9E">
        <w:rPr>
          <w:b/>
        </w:rPr>
        <w:t>Réact</w:t>
      </w:r>
      <w:r w:rsidRPr="00527E9E">
        <w:t xml:space="preserve"> </w:t>
      </w:r>
      <w:r w:rsidRPr="00527E9E">
        <w:rPr>
          <w:noProof/>
        </w:rPr>
        <w:t>64</w:t>
      </w:r>
      <w:r w:rsidRPr="00527E9E">
        <w:rPr>
          <w:b/>
        </w:rPr>
        <w:t>Résist</w:t>
      </w:r>
      <w:r w:rsidRPr="00527E9E">
        <w:t xml:space="preserve"> </w:t>
      </w:r>
      <w:r w:rsidRPr="00527E9E">
        <w:rPr>
          <w:noProof/>
        </w:rPr>
        <w:t>114</w:t>
      </w:r>
      <w:r w:rsidRPr="00527E9E">
        <w:rPr>
          <w:b/>
        </w:rPr>
        <w:t xml:space="preserve"> CS</w:t>
      </w:r>
      <w:r w:rsidRPr="00527E9E">
        <w:t xml:space="preserve"> </w:t>
      </w:r>
      <w:r w:rsidRPr="00527E9E">
        <w:rPr>
          <w:noProof/>
        </w:rPr>
        <w:t>57</w:t>
      </w:r>
    </w:p>
    <w:p w14:paraId="53341D3C" w14:textId="77777777" w:rsidR="009E6386" w:rsidRPr="004F6588" w:rsidRDefault="009E6386" w:rsidP="009E6386">
      <w:pPr>
        <w:pStyle w:val="Exemple0"/>
        <w:rPr>
          <w:lang w:val="en-US"/>
        </w:rPr>
      </w:pPr>
      <w:r w:rsidRPr="004F6588">
        <w:rPr>
          <w:b/>
          <w:lang w:val="en-US"/>
        </w:rPr>
        <w:t>N1/N2/N3 :</w:t>
      </w:r>
      <w:r w:rsidRPr="004F6588">
        <w:rPr>
          <w:b/>
          <w:lang w:val="en-US"/>
        </w:rPr>
        <w:tab/>
        <w:t>Th</w:t>
      </w:r>
      <w:r w:rsidRPr="004F6588">
        <w:rPr>
          <w:lang w:val="en-US"/>
        </w:rPr>
        <w:t xml:space="preserve"> </w:t>
      </w:r>
      <w:r w:rsidRPr="004F6588">
        <w:rPr>
          <w:noProof/>
          <w:lang w:val="en-US"/>
        </w:rPr>
        <w:t>7</w:t>
      </w:r>
      <w:r w:rsidRPr="004F6588">
        <w:rPr>
          <w:lang w:val="en-US"/>
        </w:rPr>
        <w:t>/</w:t>
      </w:r>
      <w:r w:rsidRPr="004F6588">
        <w:rPr>
          <w:noProof/>
          <w:lang w:val="en-US"/>
        </w:rPr>
        <w:t>14</w:t>
      </w:r>
      <w:r w:rsidRPr="004F6588">
        <w:rPr>
          <w:lang w:val="en-US"/>
        </w:rPr>
        <w:t>/</w:t>
      </w:r>
      <w:r w:rsidRPr="004F6588">
        <w:rPr>
          <w:noProof/>
          <w:lang w:val="en-US"/>
        </w:rPr>
        <w:t>23</w:t>
      </w:r>
      <w:r w:rsidRPr="004F6588">
        <w:rPr>
          <w:lang w:val="en-US"/>
        </w:rPr>
        <w:tab/>
      </w:r>
      <w:r w:rsidRPr="004F6588">
        <w:rPr>
          <w:b/>
          <w:lang w:val="en-US"/>
        </w:rPr>
        <w:t>T/V/B/J</w:t>
      </w:r>
      <w:r w:rsidRPr="004F6588">
        <w:rPr>
          <w:lang w:val="en-US"/>
        </w:rPr>
        <w:t xml:space="preserve"> </w:t>
      </w:r>
      <w:r w:rsidRPr="004F6588">
        <w:rPr>
          <w:noProof/>
          <w:lang w:val="en-US"/>
        </w:rPr>
        <w:t>5</w:t>
      </w:r>
      <w:r w:rsidRPr="004F6588">
        <w:rPr>
          <w:lang w:val="en-US"/>
        </w:rPr>
        <w:t>/</w:t>
      </w:r>
      <w:r w:rsidRPr="004F6588">
        <w:rPr>
          <w:noProof/>
          <w:lang w:val="en-US"/>
        </w:rPr>
        <w:t>10</w:t>
      </w:r>
      <w:r w:rsidRPr="004F6588">
        <w:rPr>
          <w:lang w:val="en-US"/>
        </w:rPr>
        <w:t>/</w:t>
      </w:r>
      <w:r w:rsidRPr="004F6588">
        <w:rPr>
          <w:noProof/>
          <w:lang w:val="en-US"/>
        </w:rPr>
        <w:t>20</w:t>
      </w:r>
      <w:r w:rsidRPr="004F6588">
        <w:rPr>
          <w:lang w:val="en-US"/>
        </w:rPr>
        <w:tab/>
      </w:r>
      <w:r w:rsidRPr="004F6588">
        <w:rPr>
          <w:b/>
          <w:lang w:val="en-US"/>
        </w:rPr>
        <w:t>M/P</w:t>
      </w:r>
      <w:r w:rsidRPr="004F6588">
        <w:rPr>
          <w:lang w:val="en-US"/>
        </w:rPr>
        <w:t xml:space="preserve"> </w:t>
      </w:r>
      <w:r w:rsidRPr="004F6588">
        <w:rPr>
          <w:noProof/>
          <w:lang w:val="en-US"/>
        </w:rPr>
        <w:t>4</w:t>
      </w:r>
      <w:r w:rsidRPr="004F6588">
        <w:rPr>
          <w:lang w:val="en-US"/>
        </w:rPr>
        <w:t>/</w:t>
      </w:r>
      <w:r w:rsidRPr="004F6588">
        <w:rPr>
          <w:noProof/>
          <w:lang w:val="en-US"/>
        </w:rPr>
        <w:t>7</w:t>
      </w:r>
      <w:r w:rsidRPr="004F6588">
        <w:rPr>
          <w:lang w:val="en-US"/>
        </w:rPr>
        <w:t>/</w:t>
      </w:r>
      <w:r w:rsidRPr="004F6588">
        <w:rPr>
          <w:noProof/>
          <w:lang w:val="en-US"/>
        </w:rPr>
        <w:t>16</w:t>
      </w:r>
      <w:r w:rsidRPr="004F6588">
        <w:rPr>
          <w:lang w:val="en-US"/>
        </w:rPr>
        <w:tab/>
      </w:r>
      <w:r w:rsidRPr="004F6588">
        <w:rPr>
          <w:lang w:val="en-US"/>
        </w:rPr>
        <w:tab/>
      </w:r>
    </w:p>
    <w:p w14:paraId="1152716C" w14:textId="77777777" w:rsidR="009E6386" w:rsidRPr="00527E9E" w:rsidRDefault="009E6386" w:rsidP="009E6386">
      <w:pPr>
        <w:pStyle w:val="Exemple0"/>
      </w:pPr>
      <w:r w:rsidRPr="00527E9E">
        <w:rPr>
          <w:b/>
        </w:rPr>
        <w:t>NEM</w:t>
      </w:r>
      <w:r w:rsidRPr="00527E9E">
        <w:t xml:space="preserve"> </w:t>
      </w:r>
      <w:r w:rsidRPr="00527E9E">
        <w:rPr>
          <w:noProof/>
        </w:rPr>
        <w:t>0</w:t>
      </w:r>
      <w:r w:rsidRPr="00527E9E">
        <w:t xml:space="preserve">    </w:t>
      </w:r>
      <w:r w:rsidRPr="00527E9E">
        <w:rPr>
          <w:b/>
        </w:rPr>
        <w:t>NE</w:t>
      </w:r>
      <w:r w:rsidRPr="00527E9E">
        <w:t xml:space="preserve"> </w:t>
      </w:r>
      <w:r w:rsidRPr="00527E9E">
        <w:rPr>
          <w:noProof/>
        </w:rPr>
        <w:t>0</w:t>
      </w:r>
      <w:r w:rsidRPr="00527E9E">
        <w:t xml:space="preserve">    </w:t>
      </w:r>
      <w:r w:rsidRPr="00527E9E">
        <w:rPr>
          <w:b/>
        </w:rPr>
        <w:t>PMa</w:t>
      </w:r>
      <w:r w:rsidRPr="00527E9E">
        <w:t xml:space="preserve"> </w:t>
      </w:r>
      <w:r w:rsidRPr="00527E9E">
        <w:rPr>
          <w:noProof/>
        </w:rPr>
        <w:t>6</w:t>
      </w:r>
      <w:r w:rsidRPr="00527E9E">
        <w:t xml:space="preserve">    </w:t>
      </w:r>
      <w:r w:rsidRPr="00527E9E">
        <w:rPr>
          <w:b/>
        </w:rPr>
        <w:t>PdM</w:t>
      </w:r>
      <w:r w:rsidRPr="00527E9E">
        <w:t xml:space="preserve"> </w:t>
      </w:r>
      <w:r w:rsidRPr="00527E9E">
        <w:rPr>
          <w:noProof/>
        </w:rPr>
        <w:t>0</w:t>
      </w:r>
      <w:r w:rsidRPr="00527E9E">
        <w:t xml:space="preserve">    </w:t>
      </w:r>
      <w:r w:rsidRPr="00527E9E">
        <w:rPr>
          <w:b/>
        </w:rPr>
        <w:t>AMa</w:t>
      </w:r>
      <w:r w:rsidRPr="00527E9E">
        <w:t xml:space="preserve"> </w:t>
      </w:r>
      <w:r w:rsidRPr="00527E9E">
        <w:rPr>
          <w:noProof/>
        </w:rPr>
        <w:t>29</w:t>
      </w:r>
      <w:r w:rsidRPr="00527E9E">
        <w:t xml:space="preserve">    </w:t>
      </w:r>
      <w:r w:rsidRPr="00527E9E">
        <w:rPr>
          <w:b/>
        </w:rPr>
        <w:t>RMa</w:t>
      </w:r>
      <w:r w:rsidRPr="00527E9E">
        <w:t xml:space="preserve"> </w:t>
      </w:r>
      <w:r w:rsidRPr="00527E9E">
        <w:rPr>
          <w:noProof/>
        </w:rPr>
        <w:t>4</w:t>
      </w:r>
      <w:r w:rsidRPr="00527E9E">
        <w:t xml:space="preserve">    </w:t>
      </w:r>
      <w:r w:rsidRPr="00527E9E">
        <w:rPr>
          <w:b/>
        </w:rPr>
        <w:t>EN</w:t>
      </w:r>
      <w:r w:rsidRPr="00527E9E">
        <w:t xml:space="preserve"> </w:t>
      </w:r>
      <w:r w:rsidRPr="00527E9E">
        <w:rPr>
          <w:noProof/>
        </w:rPr>
        <w:t>54</w:t>
      </w:r>
      <w:r w:rsidRPr="00527E9E">
        <w:t xml:space="preserve">    </w:t>
      </w:r>
      <w:r w:rsidRPr="00527E9E">
        <w:rPr>
          <w:b/>
        </w:rPr>
        <w:t>CI</w:t>
      </w:r>
      <w:r w:rsidRPr="00527E9E">
        <w:t xml:space="preserve"> </w:t>
      </w:r>
      <w:r w:rsidRPr="00527E9E">
        <w:rPr>
          <w:noProof/>
        </w:rPr>
        <w:t>30</w:t>
      </w:r>
      <w:r w:rsidRPr="00527E9E">
        <w:t xml:space="preserve">    </w:t>
      </w:r>
      <w:r w:rsidRPr="00527E9E">
        <w:rPr>
          <w:b/>
        </w:rPr>
        <w:t>RP</w:t>
      </w:r>
      <w:r w:rsidRPr="00527E9E">
        <w:t xml:space="preserve"> </w:t>
      </w:r>
      <w:r w:rsidRPr="00527E9E">
        <w:rPr>
          <w:noProof/>
        </w:rPr>
        <w:t>5</w:t>
      </w:r>
      <w:r w:rsidRPr="00527E9E">
        <w:tab/>
      </w:r>
      <w:r w:rsidRPr="00527E9E">
        <w:rPr>
          <w:b/>
        </w:rPr>
        <w:t>Vue</w:t>
      </w:r>
      <w:r w:rsidRPr="00527E9E">
        <w:t xml:space="preserve"> </w:t>
      </w:r>
      <w:r w:rsidRPr="00527E9E">
        <w:rPr>
          <w:noProof/>
        </w:rPr>
        <w:t>30</w:t>
      </w:r>
      <w:r w:rsidRPr="00527E9E">
        <w:t xml:space="preserve">    </w:t>
      </w:r>
      <w:r w:rsidRPr="00527E9E">
        <w:rPr>
          <w:b/>
        </w:rPr>
        <w:t>Ouï</w:t>
      </w:r>
      <w:r w:rsidRPr="00527E9E">
        <w:t xml:space="preserve"> </w:t>
      </w:r>
      <w:r w:rsidRPr="00527E9E">
        <w:rPr>
          <w:noProof/>
        </w:rPr>
        <w:t>50</w:t>
      </w:r>
      <w:r w:rsidRPr="00527E9E">
        <w:t xml:space="preserve">    </w:t>
      </w:r>
      <w:r w:rsidRPr="00527E9E">
        <w:rPr>
          <w:b/>
        </w:rPr>
        <w:t>Odo</w:t>
      </w:r>
      <w:r w:rsidRPr="00527E9E">
        <w:t xml:space="preserve"> </w:t>
      </w:r>
      <w:r w:rsidRPr="00527E9E">
        <w:rPr>
          <w:noProof/>
        </w:rPr>
        <w:t>50</w:t>
      </w:r>
    </w:p>
    <w:p w14:paraId="22D601EB" w14:textId="77777777" w:rsidR="009E6386" w:rsidRPr="00527E9E" w:rsidRDefault="00AF70BF" w:rsidP="009E6386">
      <w:pPr>
        <w:pStyle w:val="Exemple0"/>
      </w:pPr>
      <w:r w:rsidRPr="00527E9E">
        <w:t>Par exemple</w:t>
      </w:r>
      <w:r w:rsidR="00E944F1" w:rsidRPr="00527E9E">
        <w:t xml:space="preserve">, </w:t>
      </w:r>
      <w:r w:rsidRPr="00527E9E">
        <w:t>l</w:t>
      </w:r>
      <w:r w:rsidR="009E6386" w:rsidRPr="00527E9E">
        <w:t>a Force passe à 60+20%=72, la Volonté de 40-20%=32, la VO de 24 à 29, VD de 15 à 12, le MVp de 6 à 5, la VITesse de 6 à 5, la RMa de 4 à 3</w:t>
      </w:r>
      <w:r w:rsidR="00601189" w:rsidRPr="00527E9E">
        <w:t xml:space="preserve">, les niveaux de blessures Thorax deviennent 8/17/28, </w:t>
      </w:r>
      <w:r w:rsidR="00E944F1" w:rsidRPr="00527E9E">
        <w:t>masseL+4 +20%=5</w:t>
      </w:r>
      <w:r w:rsidR="009E6386" w:rsidRPr="00527E9E">
        <w:t xml:space="preserve"> etc. </w:t>
      </w:r>
      <w:r w:rsidR="00D307DC" w:rsidRPr="00527E9E">
        <w:t>L</w:t>
      </w:r>
      <w:r w:rsidR="009E6386" w:rsidRPr="00527E9E">
        <w:t xml:space="preserve">e NC </w:t>
      </w:r>
      <w:r w:rsidR="00D307DC" w:rsidRPr="00527E9E">
        <w:t xml:space="preserve">+20%-20% reste inchangé. </w:t>
      </w:r>
    </w:p>
    <w:p w14:paraId="07146B5E" w14:textId="77777777" w:rsidR="00A37F52" w:rsidRPr="00527E9E" w:rsidRDefault="003904FE">
      <w:pPr>
        <w:pStyle w:val="Titre2"/>
        <w:rPr>
          <w:lang w:val="fr-BE"/>
        </w:rPr>
      </w:pPr>
      <w:bookmarkStart w:id="56" w:name="_Toc199924485"/>
      <w:r w:rsidRPr="00527E9E">
        <w:rPr>
          <w:lang w:val="fr-BE"/>
        </w:rPr>
        <w:t>3</w:t>
      </w:r>
      <w:r w:rsidR="00936455" w:rsidRPr="00527E9E">
        <w:rPr>
          <w:lang w:val="fr-BE"/>
        </w:rPr>
        <w:t xml:space="preserve">.3 </w:t>
      </w:r>
      <w:r w:rsidR="00A84C53" w:rsidRPr="00527E9E">
        <w:rPr>
          <w:lang w:val="fr-BE"/>
        </w:rPr>
        <w:t>Génération des a</w:t>
      </w:r>
      <w:r w:rsidR="00A37F52" w:rsidRPr="00527E9E">
        <w:rPr>
          <w:lang w:val="fr-BE"/>
        </w:rPr>
        <w:t>nimaux</w:t>
      </w:r>
      <w:bookmarkEnd w:id="56"/>
    </w:p>
    <w:p w14:paraId="3567A434" w14:textId="77777777" w:rsidR="00D75D15" w:rsidRPr="00527E9E" w:rsidRDefault="00604C02">
      <w:r w:rsidRPr="00527E9E">
        <w:t xml:space="preserve">Vous trouverez </w:t>
      </w:r>
      <w:r w:rsidR="00ED4EA7" w:rsidRPr="00527E9E">
        <w:t xml:space="preserve">dans les fiches </w:t>
      </w:r>
      <w:r w:rsidRPr="00527E9E">
        <w:t>un échantillon de</w:t>
      </w:r>
      <w:r w:rsidR="00601189" w:rsidRPr="00527E9E">
        <w:t xml:space="preserve"> certaine</w:t>
      </w:r>
      <w:r w:rsidRPr="00527E9E">
        <w:t>s races intéressantes, du point de vue des rencontres</w:t>
      </w:r>
      <w:r w:rsidR="00601189" w:rsidRPr="00527E9E">
        <w:t xml:space="preserve"> possibles</w:t>
      </w:r>
      <w:r w:rsidRPr="00527E9E">
        <w:t xml:space="preserve">. </w:t>
      </w:r>
      <w:r w:rsidR="00AD3D54" w:rsidRPr="00527E9E">
        <w:t xml:space="preserve">Les tables suivantes peuvent servir à </w:t>
      </w:r>
      <w:r w:rsidR="00601189" w:rsidRPr="00527E9E">
        <w:t xml:space="preserve">créer des fiches type pour </w:t>
      </w:r>
      <w:r w:rsidR="00AD3D54" w:rsidRPr="00527E9E">
        <w:t xml:space="preserve">toutes les races </w:t>
      </w:r>
      <w:r w:rsidR="00A37F52" w:rsidRPr="00527E9E">
        <w:t xml:space="preserve">de manière globale. </w:t>
      </w:r>
      <w:r w:rsidR="003904FE" w:rsidRPr="00527E9E">
        <w:t>P</w:t>
      </w:r>
      <w:r w:rsidRPr="00527E9E">
        <w:t>rocédez en quatre</w:t>
      </w:r>
      <w:r w:rsidR="00A37F52" w:rsidRPr="00527E9E">
        <w:t xml:space="preserve"> étapes successives.</w:t>
      </w:r>
    </w:p>
    <w:p w14:paraId="64133B6D" w14:textId="77777777" w:rsidR="00936455" w:rsidRPr="00527E9E" w:rsidRDefault="003904FE" w:rsidP="0045338D">
      <w:pPr>
        <w:pStyle w:val="Titre3"/>
        <w:rPr>
          <w:lang w:val="fr-BE"/>
        </w:rPr>
      </w:pPr>
      <w:bookmarkStart w:id="57" w:name="_Toc199924486"/>
      <w:r w:rsidRPr="00527E9E">
        <w:rPr>
          <w:lang w:val="fr-BE"/>
        </w:rPr>
        <w:t>3</w:t>
      </w:r>
      <w:r w:rsidR="00936455" w:rsidRPr="00527E9E">
        <w:rPr>
          <w:lang w:val="fr-BE"/>
        </w:rPr>
        <w:t xml:space="preserve">.3.1 </w:t>
      </w:r>
      <w:r w:rsidR="00A37F52" w:rsidRPr="00527E9E">
        <w:rPr>
          <w:lang w:val="fr-BE"/>
        </w:rPr>
        <w:t>Base</w:t>
      </w:r>
      <w:bookmarkEnd w:id="57"/>
    </w:p>
    <w:p w14:paraId="50DBAAF3" w14:textId="77777777" w:rsidR="00A37F52" w:rsidRPr="00527E9E" w:rsidRDefault="00601189">
      <w:r w:rsidRPr="00527E9E">
        <w:lastRenderedPageBreak/>
        <w:t xml:space="preserve">Taille et poids </w:t>
      </w:r>
      <w:r w:rsidR="007B38F8" w:rsidRPr="00527E9E">
        <w:t xml:space="preserve">pour un </w:t>
      </w:r>
      <w:r w:rsidR="007B38F8" w:rsidRPr="00527E9E">
        <w:rPr>
          <w:shd w:val="clear" w:color="auto" w:fill="FFFF00"/>
        </w:rPr>
        <w:t>spécimen moyen</w:t>
      </w:r>
      <w:r w:rsidR="007B38F8" w:rsidRPr="00527E9E">
        <w:t xml:space="preserve"> de ce type</w:t>
      </w:r>
      <w:r w:rsidR="00FF6D3A" w:rsidRPr="00527E9E">
        <w:t xml:space="preserve"> avec un exemple</w:t>
      </w:r>
      <w:r w:rsidR="00FA5763"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2"/>
        <w:gridCol w:w="3263"/>
      </w:tblGrid>
      <w:tr w:rsidR="007B38F8" w:rsidRPr="00527E9E" w14:paraId="7B5725A5" w14:textId="77777777" w:rsidTr="007B38F8">
        <w:tc>
          <w:tcPr>
            <w:tcW w:w="0" w:type="auto"/>
            <w:noWrap/>
            <w:tcMar>
              <w:top w:w="15" w:type="dxa"/>
              <w:left w:w="15" w:type="dxa"/>
              <w:bottom w:w="0" w:type="dxa"/>
              <w:right w:w="15" w:type="dxa"/>
            </w:tcMar>
            <w:vAlign w:val="bottom"/>
          </w:tcPr>
          <w:p w14:paraId="163A0AC4" w14:textId="77777777" w:rsidR="007B38F8" w:rsidRPr="00527E9E" w:rsidRDefault="007B38F8" w:rsidP="007B38F8">
            <w:pPr>
              <w:rPr>
                <w:rFonts w:eastAsia="Arial Unicode MS"/>
                <w:b/>
                <w:sz w:val="16"/>
              </w:rPr>
            </w:pPr>
            <w:r w:rsidRPr="00527E9E">
              <w:rPr>
                <w:b/>
                <w:sz w:val="16"/>
              </w:rPr>
              <w:t>Mammifère</w:t>
            </w:r>
          </w:p>
        </w:tc>
        <w:tc>
          <w:tcPr>
            <w:tcW w:w="0" w:type="auto"/>
            <w:noWrap/>
            <w:tcMar>
              <w:top w:w="15" w:type="dxa"/>
              <w:left w:w="15" w:type="dxa"/>
              <w:bottom w:w="0" w:type="dxa"/>
              <w:right w:w="15" w:type="dxa"/>
            </w:tcMar>
            <w:vAlign w:val="bottom"/>
          </w:tcPr>
          <w:p w14:paraId="4BBBB68D" w14:textId="77777777" w:rsidR="007B38F8" w:rsidRPr="00527E9E" w:rsidRDefault="007B38F8" w:rsidP="00727CF2">
            <w:pPr>
              <w:jc w:val="left"/>
              <w:rPr>
                <w:rFonts w:eastAsia="Arial Unicode MS"/>
                <w:sz w:val="16"/>
              </w:rPr>
            </w:pPr>
            <w:r w:rsidRPr="00527E9E">
              <w:rPr>
                <w:sz w:val="16"/>
              </w:rPr>
              <w:t>Cerf adulte de 120cm à l’encolure, 70kg</w:t>
            </w:r>
          </w:p>
        </w:tc>
      </w:tr>
      <w:tr w:rsidR="007B38F8" w:rsidRPr="00527E9E" w14:paraId="5CBF9AB8" w14:textId="77777777" w:rsidTr="007B38F8">
        <w:tc>
          <w:tcPr>
            <w:tcW w:w="0" w:type="auto"/>
            <w:shd w:val="clear" w:color="auto" w:fill="E0E0E0"/>
            <w:noWrap/>
            <w:tcMar>
              <w:top w:w="15" w:type="dxa"/>
              <w:left w:w="15" w:type="dxa"/>
              <w:bottom w:w="0" w:type="dxa"/>
              <w:right w:w="15" w:type="dxa"/>
            </w:tcMar>
            <w:vAlign w:val="bottom"/>
          </w:tcPr>
          <w:p w14:paraId="594C36C2" w14:textId="77777777" w:rsidR="007B38F8" w:rsidRPr="00527E9E" w:rsidRDefault="007B38F8" w:rsidP="00555466">
            <w:pPr>
              <w:rPr>
                <w:rFonts w:eastAsia="Arial Unicode MS"/>
                <w:b/>
                <w:sz w:val="16"/>
              </w:rPr>
            </w:pPr>
            <w:r w:rsidRPr="00527E9E">
              <w:rPr>
                <w:b/>
                <w:sz w:val="16"/>
              </w:rPr>
              <w:t>Oiseau</w:t>
            </w:r>
          </w:p>
        </w:tc>
        <w:tc>
          <w:tcPr>
            <w:tcW w:w="0" w:type="auto"/>
            <w:shd w:val="clear" w:color="auto" w:fill="E0E0E0"/>
            <w:noWrap/>
            <w:tcMar>
              <w:top w:w="15" w:type="dxa"/>
              <w:left w:w="15" w:type="dxa"/>
              <w:bottom w:w="0" w:type="dxa"/>
              <w:right w:w="15" w:type="dxa"/>
            </w:tcMar>
            <w:vAlign w:val="bottom"/>
          </w:tcPr>
          <w:p w14:paraId="5BDD8837" w14:textId="77777777" w:rsidR="007B38F8" w:rsidRPr="00527E9E" w:rsidRDefault="007B38F8" w:rsidP="00727CF2">
            <w:pPr>
              <w:jc w:val="left"/>
              <w:rPr>
                <w:rFonts w:eastAsia="Arial Unicode MS"/>
                <w:sz w:val="16"/>
              </w:rPr>
            </w:pPr>
            <w:r w:rsidRPr="00527E9E">
              <w:rPr>
                <w:sz w:val="16"/>
              </w:rPr>
              <w:t xml:space="preserve">Corbeau de 40cm de haut, 2kg </w:t>
            </w:r>
          </w:p>
        </w:tc>
      </w:tr>
      <w:tr w:rsidR="007B38F8" w:rsidRPr="00527E9E" w14:paraId="13E1437F" w14:textId="77777777" w:rsidTr="007B38F8">
        <w:tc>
          <w:tcPr>
            <w:tcW w:w="0" w:type="auto"/>
            <w:noWrap/>
            <w:tcMar>
              <w:top w:w="15" w:type="dxa"/>
              <w:left w:w="15" w:type="dxa"/>
              <w:bottom w:w="0" w:type="dxa"/>
              <w:right w:w="15" w:type="dxa"/>
            </w:tcMar>
            <w:vAlign w:val="bottom"/>
          </w:tcPr>
          <w:p w14:paraId="3D9F5E89" w14:textId="77777777" w:rsidR="007B38F8" w:rsidRPr="00527E9E" w:rsidRDefault="007B38F8" w:rsidP="00555466">
            <w:pPr>
              <w:rPr>
                <w:rFonts w:eastAsia="Arial Unicode MS"/>
                <w:b/>
                <w:sz w:val="16"/>
              </w:rPr>
            </w:pPr>
            <w:r w:rsidRPr="00527E9E">
              <w:rPr>
                <w:b/>
                <w:sz w:val="16"/>
              </w:rPr>
              <w:t>Reptile</w:t>
            </w:r>
          </w:p>
        </w:tc>
        <w:tc>
          <w:tcPr>
            <w:tcW w:w="0" w:type="auto"/>
            <w:noWrap/>
            <w:tcMar>
              <w:top w:w="15" w:type="dxa"/>
              <w:left w:w="15" w:type="dxa"/>
              <w:bottom w:w="0" w:type="dxa"/>
              <w:right w:w="15" w:type="dxa"/>
            </w:tcMar>
            <w:vAlign w:val="bottom"/>
          </w:tcPr>
          <w:p w14:paraId="25FA7182" w14:textId="77777777" w:rsidR="007B38F8" w:rsidRPr="00527E9E" w:rsidRDefault="007B38F8" w:rsidP="00727CF2">
            <w:pPr>
              <w:jc w:val="left"/>
              <w:rPr>
                <w:rFonts w:eastAsia="Arial Unicode MS"/>
                <w:sz w:val="16"/>
              </w:rPr>
            </w:pPr>
            <w:r w:rsidRPr="00527E9E">
              <w:rPr>
                <w:sz w:val="16"/>
              </w:rPr>
              <w:t>Couleuvre de 120cm de long, 3kg</w:t>
            </w:r>
          </w:p>
        </w:tc>
      </w:tr>
      <w:tr w:rsidR="007B38F8" w:rsidRPr="00527E9E" w14:paraId="2C949B34" w14:textId="77777777" w:rsidTr="007B38F8">
        <w:tc>
          <w:tcPr>
            <w:tcW w:w="0" w:type="auto"/>
            <w:shd w:val="clear" w:color="auto" w:fill="E0E0E0"/>
            <w:noWrap/>
            <w:tcMar>
              <w:top w:w="15" w:type="dxa"/>
              <w:left w:w="15" w:type="dxa"/>
              <w:bottom w:w="0" w:type="dxa"/>
              <w:right w:w="15" w:type="dxa"/>
            </w:tcMar>
            <w:vAlign w:val="bottom"/>
          </w:tcPr>
          <w:p w14:paraId="43E72C9D" w14:textId="77777777" w:rsidR="007B38F8" w:rsidRPr="00527E9E" w:rsidRDefault="007B38F8" w:rsidP="00555466">
            <w:pPr>
              <w:rPr>
                <w:rFonts w:eastAsia="Arial Unicode MS"/>
                <w:b/>
                <w:sz w:val="16"/>
              </w:rPr>
            </w:pPr>
            <w:r w:rsidRPr="00527E9E">
              <w:rPr>
                <w:b/>
                <w:sz w:val="16"/>
              </w:rPr>
              <w:t>Insecte</w:t>
            </w:r>
          </w:p>
        </w:tc>
        <w:tc>
          <w:tcPr>
            <w:tcW w:w="0" w:type="auto"/>
            <w:shd w:val="clear" w:color="auto" w:fill="E0E0E0"/>
            <w:noWrap/>
            <w:tcMar>
              <w:top w:w="15" w:type="dxa"/>
              <w:left w:w="15" w:type="dxa"/>
              <w:bottom w:w="0" w:type="dxa"/>
              <w:right w:w="15" w:type="dxa"/>
            </w:tcMar>
            <w:vAlign w:val="bottom"/>
          </w:tcPr>
          <w:p w14:paraId="16A755D5" w14:textId="77777777" w:rsidR="007B38F8" w:rsidRPr="00527E9E" w:rsidRDefault="007B38F8" w:rsidP="00727CF2">
            <w:pPr>
              <w:jc w:val="left"/>
              <w:rPr>
                <w:rFonts w:eastAsia="Arial Unicode MS"/>
                <w:sz w:val="16"/>
              </w:rPr>
            </w:pPr>
            <w:r w:rsidRPr="00527E9E">
              <w:rPr>
                <w:sz w:val="16"/>
              </w:rPr>
              <w:t xml:space="preserve">Abeille d’un cm, </w:t>
            </w:r>
            <w:r w:rsidR="00E214BA" w:rsidRPr="00527E9E">
              <w:rPr>
                <w:sz w:val="16"/>
              </w:rPr>
              <w:t>1</w:t>
            </w:r>
            <w:r w:rsidRPr="00527E9E">
              <w:rPr>
                <w:sz w:val="16"/>
              </w:rPr>
              <w:t xml:space="preserve">g </w:t>
            </w:r>
          </w:p>
        </w:tc>
      </w:tr>
      <w:tr w:rsidR="007B38F8" w:rsidRPr="00527E9E" w14:paraId="12462CE4" w14:textId="77777777" w:rsidTr="007B38F8">
        <w:tc>
          <w:tcPr>
            <w:tcW w:w="0" w:type="auto"/>
            <w:noWrap/>
            <w:tcMar>
              <w:top w:w="15" w:type="dxa"/>
              <w:left w:w="15" w:type="dxa"/>
              <w:bottom w:w="0" w:type="dxa"/>
              <w:right w:w="15" w:type="dxa"/>
            </w:tcMar>
            <w:vAlign w:val="bottom"/>
          </w:tcPr>
          <w:p w14:paraId="5C12F706" w14:textId="77777777" w:rsidR="007B38F8" w:rsidRPr="00527E9E" w:rsidRDefault="007B38F8" w:rsidP="00555466">
            <w:pPr>
              <w:rPr>
                <w:b/>
                <w:sz w:val="16"/>
              </w:rPr>
            </w:pPr>
            <w:r w:rsidRPr="00527E9E">
              <w:rPr>
                <w:b/>
                <w:sz w:val="16"/>
              </w:rPr>
              <w:t>Poisson</w:t>
            </w:r>
          </w:p>
        </w:tc>
        <w:tc>
          <w:tcPr>
            <w:tcW w:w="0" w:type="auto"/>
            <w:noWrap/>
            <w:tcMar>
              <w:top w:w="15" w:type="dxa"/>
              <w:left w:w="15" w:type="dxa"/>
              <w:bottom w:w="0" w:type="dxa"/>
              <w:right w:w="15" w:type="dxa"/>
            </w:tcMar>
            <w:vAlign w:val="bottom"/>
          </w:tcPr>
          <w:p w14:paraId="5E9B98EA" w14:textId="77777777" w:rsidR="007B38F8" w:rsidRPr="00527E9E" w:rsidRDefault="007B38F8" w:rsidP="00727CF2">
            <w:pPr>
              <w:jc w:val="left"/>
              <w:rPr>
                <w:sz w:val="16"/>
              </w:rPr>
            </w:pPr>
            <w:r w:rsidRPr="00527E9E">
              <w:rPr>
                <w:sz w:val="16"/>
              </w:rPr>
              <w:t>Brochet de 40cm le long, 5kg</w:t>
            </w:r>
          </w:p>
        </w:tc>
      </w:tr>
      <w:tr w:rsidR="003F5997" w:rsidRPr="00527E9E" w14:paraId="1B926D03" w14:textId="77777777" w:rsidTr="003F5997">
        <w:tc>
          <w:tcPr>
            <w:tcW w:w="0" w:type="auto"/>
            <w:shd w:val="clear" w:color="auto" w:fill="D9D9D9" w:themeFill="background1" w:themeFillShade="D9"/>
            <w:noWrap/>
            <w:tcMar>
              <w:top w:w="15" w:type="dxa"/>
              <w:left w:w="15" w:type="dxa"/>
              <w:bottom w:w="0" w:type="dxa"/>
              <w:right w:w="15" w:type="dxa"/>
            </w:tcMar>
            <w:vAlign w:val="bottom"/>
          </w:tcPr>
          <w:p w14:paraId="2934DF2D" w14:textId="77777777" w:rsidR="003F5997" w:rsidRPr="00527E9E" w:rsidRDefault="003F5997" w:rsidP="00555466">
            <w:pPr>
              <w:rPr>
                <w:b/>
                <w:sz w:val="16"/>
              </w:rPr>
            </w:pPr>
            <w:r w:rsidRPr="00527E9E">
              <w:rPr>
                <w:b/>
                <w:sz w:val="16"/>
              </w:rPr>
              <w:t>Amphibien</w:t>
            </w:r>
          </w:p>
        </w:tc>
        <w:tc>
          <w:tcPr>
            <w:tcW w:w="0" w:type="auto"/>
            <w:shd w:val="clear" w:color="auto" w:fill="D9D9D9" w:themeFill="background1" w:themeFillShade="D9"/>
            <w:noWrap/>
            <w:tcMar>
              <w:top w:w="15" w:type="dxa"/>
              <w:left w:w="15" w:type="dxa"/>
              <w:bottom w:w="0" w:type="dxa"/>
              <w:right w:w="15" w:type="dxa"/>
            </w:tcMar>
            <w:vAlign w:val="bottom"/>
          </w:tcPr>
          <w:p w14:paraId="6C628B99" w14:textId="525E7BBD" w:rsidR="003F5997" w:rsidRPr="00527E9E" w:rsidRDefault="00F12B88" w:rsidP="00F12B88">
            <w:pPr>
              <w:jc w:val="left"/>
              <w:rPr>
                <w:sz w:val="16"/>
              </w:rPr>
            </w:pPr>
            <w:r>
              <w:rPr>
                <w:sz w:val="16"/>
              </w:rPr>
              <w:t xml:space="preserve">Moyenne </w:t>
            </w:r>
            <w:r w:rsidR="003F5997" w:rsidRPr="00527E9E">
              <w:rPr>
                <w:sz w:val="16"/>
              </w:rPr>
              <w:t>Reptile ou Poisson</w:t>
            </w:r>
          </w:p>
        </w:tc>
      </w:tr>
      <w:tr w:rsidR="003F5997" w:rsidRPr="00527E9E" w14:paraId="412327EA" w14:textId="77777777" w:rsidTr="007B38F8">
        <w:tc>
          <w:tcPr>
            <w:tcW w:w="0" w:type="auto"/>
            <w:noWrap/>
            <w:tcMar>
              <w:top w:w="15" w:type="dxa"/>
              <w:left w:w="15" w:type="dxa"/>
              <w:bottom w:w="0" w:type="dxa"/>
              <w:right w:w="15" w:type="dxa"/>
            </w:tcMar>
            <w:vAlign w:val="bottom"/>
          </w:tcPr>
          <w:p w14:paraId="5B6CCC74" w14:textId="77777777" w:rsidR="003F5997" w:rsidRPr="00527E9E" w:rsidRDefault="003F5997" w:rsidP="00555466">
            <w:pPr>
              <w:rPr>
                <w:b/>
                <w:sz w:val="16"/>
              </w:rPr>
            </w:pPr>
            <w:r w:rsidRPr="00527E9E">
              <w:rPr>
                <w:b/>
                <w:sz w:val="16"/>
              </w:rPr>
              <w:t>Arachnide</w:t>
            </w:r>
          </w:p>
        </w:tc>
        <w:tc>
          <w:tcPr>
            <w:tcW w:w="0" w:type="auto"/>
            <w:noWrap/>
            <w:tcMar>
              <w:top w:w="15" w:type="dxa"/>
              <w:left w:w="15" w:type="dxa"/>
              <w:bottom w:w="0" w:type="dxa"/>
              <w:right w:w="15" w:type="dxa"/>
            </w:tcMar>
            <w:vAlign w:val="bottom"/>
          </w:tcPr>
          <w:p w14:paraId="77EC591A" w14:textId="77777777" w:rsidR="003F5997" w:rsidRPr="00527E9E" w:rsidRDefault="003F5997" w:rsidP="00727CF2">
            <w:pPr>
              <w:jc w:val="left"/>
              <w:rPr>
                <w:sz w:val="16"/>
              </w:rPr>
            </w:pPr>
            <w:r w:rsidRPr="00527E9E">
              <w:rPr>
                <w:sz w:val="16"/>
              </w:rPr>
              <w:t xml:space="preserve">Voir </w:t>
            </w:r>
            <w:r w:rsidRPr="00527E9E">
              <w:rPr>
                <w:i/>
                <w:sz w:val="16"/>
              </w:rPr>
              <w:t>Insecte</w:t>
            </w:r>
          </w:p>
        </w:tc>
      </w:tr>
      <w:tr w:rsidR="003F5997" w:rsidRPr="00527E9E" w14:paraId="7641280A" w14:textId="77777777" w:rsidTr="003F5997">
        <w:tc>
          <w:tcPr>
            <w:tcW w:w="0" w:type="auto"/>
            <w:shd w:val="clear" w:color="auto" w:fill="D9D9D9" w:themeFill="background1" w:themeFillShade="D9"/>
            <w:noWrap/>
            <w:tcMar>
              <w:top w:w="15" w:type="dxa"/>
              <w:left w:w="15" w:type="dxa"/>
              <w:bottom w:w="0" w:type="dxa"/>
              <w:right w:w="15" w:type="dxa"/>
            </w:tcMar>
            <w:vAlign w:val="bottom"/>
          </w:tcPr>
          <w:p w14:paraId="7CBF2461" w14:textId="77777777" w:rsidR="003F5997" w:rsidRPr="00527E9E" w:rsidRDefault="003F5997" w:rsidP="00555466">
            <w:pPr>
              <w:rPr>
                <w:b/>
                <w:sz w:val="16"/>
              </w:rPr>
            </w:pPr>
            <w:r w:rsidRPr="00527E9E">
              <w:rPr>
                <w:b/>
                <w:sz w:val="16"/>
              </w:rPr>
              <w:t>Crustac</w:t>
            </w:r>
            <w:r w:rsidR="00E214BA" w:rsidRPr="00527E9E">
              <w:rPr>
                <w:b/>
                <w:sz w:val="16"/>
              </w:rPr>
              <w:t>é</w:t>
            </w:r>
          </w:p>
        </w:tc>
        <w:tc>
          <w:tcPr>
            <w:tcW w:w="0" w:type="auto"/>
            <w:shd w:val="clear" w:color="auto" w:fill="D9D9D9" w:themeFill="background1" w:themeFillShade="D9"/>
            <w:noWrap/>
            <w:tcMar>
              <w:top w:w="15" w:type="dxa"/>
              <w:left w:w="15" w:type="dxa"/>
              <w:bottom w:w="0" w:type="dxa"/>
              <w:right w:w="15" w:type="dxa"/>
            </w:tcMar>
            <w:vAlign w:val="bottom"/>
          </w:tcPr>
          <w:p w14:paraId="4BE39E6A" w14:textId="127CF02D" w:rsidR="003F5997" w:rsidRPr="00527E9E" w:rsidRDefault="003F5997" w:rsidP="00F12B88">
            <w:pPr>
              <w:jc w:val="left"/>
              <w:rPr>
                <w:sz w:val="16"/>
              </w:rPr>
            </w:pPr>
            <w:r w:rsidRPr="00527E9E">
              <w:rPr>
                <w:sz w:val="16"/>
              </w:rPr>
              <w:t>Reptile</w:t>
            </w:r>
            <w:r w:rsidR="00F12B88">
              <w:rPr>
                <w:sz w:val="16"/>
              </w:rPr>
              <w:t>/10</w:t>
            </w:r>
            <w:r w:rsidRPr="00527E9E">
              <w:rPr>
                <w:sz w:val="16"/>
              </w:rPr>
              <w:t xml:space="preserve"> </w:t>
            </w:r>
          </w:p>
        </w:tc>
      </w:tr>
      <w:tr w:rsidR="003F5997" w:rsidRPr="00527E9E" w14:paraId="7E50FE7D" w14:textId="77777777" w:rsidTr="007B38F8">
        <w:tc>
          <w:tcPr>
            <w:tcW w:w="0" w:type="auto"/>
            <w:noWrap/>
            <w:tcMar>
              <w:top w:w="15" w:type="dxa"/>
              <w:left w:w="15" w:type="dxa"/>
              <w:bottom w:w="0" w:type="dxa"/>
              <w:right w:w="15" w:type="dxa"/>
            </w:tcMar>
            <w:vAlign w:val="bottom"/>
          </w:tcPr>
          <w:p w14:paraId="3CA9F82D" w14:textId="77777777" w:rsidR="003F5997" w:rsidRPr="00527E9E" w:rsidRDefault="003F5997" w:rsidP="00555466">
            <w:pPr>
              <w:rPr>
                <w:b/>
                <w:sz w:val="16"/>
              </w:rPr>
            </w:pPr>
            <w:r w:rsidRPr="00527E9E">
              <w:rPr>
                <w:b/>
                <w:sz w:val="16"/>
              </w:rPr>
              <w:t>Mollusque</w:t>
            </w:r>
          </w:p>
        </w:tc>
        <w:tc>
          <w:tcPr>
            <w:tcW w:w="0" w:type="auto"/>
            <w:noWrap/>
            <w:tcMar>
              <w:top w:w="15" w:type="dxa"/>
              <w:left w:w="15" w:type="dxa"/>
              <w:bottom w:w="0" w:type="dxa"/>
              <w:right w:w="15" w:type="dxa"/>
            </w:tcMar>
            <w:vAlign w:val="bottom"/>
          </w:tcPr>
          <w:p w14:paraId="5FA2A997" w14:textId="28D983BB" w:rsidR="003F5997" w:rsidRPr="00527E9E" w:rsidRDefault="003F5997" w:rsidP="00727CF2">
            <w:pPr>
              <w:jc w:val="left"/>
              <w:rPr>
                <w:sz w:val="16"/>
              </w:rPr>
            </w:pPr>
            <w:r w:rsidRPr="00527E9E">
              <w:rPr>
                <w:sz w:val="16"/>
              </w:rPr>
              <w:t>Poisson</w:t>
            </w:r>
            <w:r w:rsidR="00F12B88">
              <w:rPr>
                <w:sz w:val="16"/>
              </w:rPr>
              <w:t>/10</w:t>
            </w:r>
          </w:p>
        </w:tc>
      </w:tr>
    </w:tbl>
    <w:p w14:paraId="043FEC30" w14:textId="77777777" w:rsidR="00A37F52" w:rsidRPr="00527E9E" w:rsidRDefault="00601189">
      <w:r w:rsidRPr="00527E9E">
        <w:t xml:space="preserve">Caractéristiques </w:t>
      </w:r>
      <w:r w:rsidR="00A823D8" w:rsidRPr="00527E9E">
        <w:t xml:space="preserve">de base </w:t>
      </w:r>
      <w:r w:rsidR="00A823D8" w:rsidRPr="00527E9E">
        <w:rPr>
          <w:shd w:val="clear" w:color="auto" w:fill="FFFF00"/>
        </w:rPr>
        <w:t>moyennes</w:t>
      </w:r>
      <w:r w:rsidR="00A823D8" w:rsidRPr="00527E9E">
        <w:t xml:space="preserve"> selon la catégorie </w:t>
      </w:r>
      <w:r w:rsidRPr="00527E9E">
        <w:t>:</w:t>
      </w:r>
    </w:p>
    <w:tbl>
      <w:tblPr>
        <w:tblW w:w="10221" w:type="dxa"/>
        <w:tblCellMar>
          <w:left w:w="0" w:type="dxa"/>
          <w:right w:w="0" w:type="dxa"/>
        </w:tblCellMar>
        <w:tblLook w:val="0000" w:firstRow="0" w:lastRow="0" w:firstColumn="0" w:lastColumn="0" w:noHBand="0" w:noVBand="0"/>
      </w:tblPr>
      <w:tblGrid>
        <w:gridCol w:w="1134"/>
        <w:gridCol w:w="1149"/>
        <w:gridCol w:w="567"/>
        <w:gridCol w:w="567"/>
        <w:gridCol w:w="567"/>
        <w:gridCol w:w="567"/>
        <w:gridCol w:w="567"/>
        <w:gridCol w:w="567"/>
        <w:gridCol w:w="567"/>
        <w:gridCol w:w="567"/>
        <w:gridCol w:w="567"/>
        <w:gridCol w:w="567"/>
        <w:gridCol w:w="567"/>
        <w:gridCol w:w="567"/>
        <w:gridCol w:w="567"/>
        <w:gridCol w:w="567"/>
      </w:tblGrid>
      <w:tr w:rsidR="00A37F52" w:rsidRPr="00527E9E" w14:paraId="213D61E1" w14:textId="77777777">
        <w:tc>
          <w:tcPr>
            <w:tcW w:w="1134" w:type="dxa"/>
            <w:tcBorders>
              <w:top w:val="nil"/>
              <w:left w:val="nil"/>
              <w:bottom w:val="nil"/>
              <w:right w:val="nil"/>
            </w:tcBorders>
            <w:noWrap/>
            <w:tcMar>
              <w:top w:w="15" w:type="dxa"/>
              <w:left w:w="15" w:type="dxa"/>
              <w:bottom w:w="0" w:type="dxa"/>
              <w:right w:w="15" w:type="dxa"/>
            </w:tcMar>
            <w:vAlign w:val="bottom"/>
          </w:tcPr>
          <w:p w14:paraId="23549AC5" w14:textId="77777777" w:rsidR="00A37F52" w:rsidRPr="00527E9E" w:rsidRDefault="00A37F52">
            <w:pPr>
              <w:rPr>
                <w:rFonts w:eastAsia="Arial Unicode MS"/>
                <w:sz w:val="16"/>
              </w:rPr>
            </w:pPr>
          </w:p>
        </w:tc>
        <w:tc>
          <w:tcPr>
            <w:tcW w:w="1149" w:type="dxa"/>
            <w:tcBorders>
              <w:top w:val="nil"/>
              <w:left w:val="nil"/>
              <w:bottom w:val="nil"/>
              <w:right w:val="nil"/>
            </w:tcBorders>
            <w:noWrap/>
            <w:tcMar>
              <w:top w:w="15" w:type="dxa"/>
              <w:left w:w="15" w:type="dxa"/>
              <w:bottom w:w="0" w:type="dxa"/>
              <w:right w:w="15" w:type="dxa"/>
            </w:tcMar>
            <w:vAlign w:val="bottom"/>
          </w:tcPr>
          <w:p w14:paraId="7FC24D48" w14:textId="77777777" w:rsidR="00A37F52" w:rsidRPr="00527E9E" w:rsidRDefault="00A37F52">
            <w:pPr>
              <w:rPr>
                <w:rFonts w:eastAsia="Arial Unicode MS"/>
                <w:sz w:val="16"/>
              </w:rPr>
            </w:pPr>
          </w:p>
        </w:tc>
        <w:tc>
          <w:tcPr>
            <w:tcW w:w="567" w:type="dxa"/>
            <w:tcBorders>
              <w:top w:val="single" w:sz="8" w:space="0" w:color="auto"/>
              <w:left w:val="single" w:sz="8" w:space="0" w:color="auto"/>
              <w:bottom w:val="nil"/>
              <w:right w:val="nil"/>
            </w:tcBorders>
            <w:noWrap/>
            <w:tcMar>
              <w:top w:w="15" w:type="dxa"/>
              <w:left w:w="15" w:type="dxa"/>
              <w:bottom w:w="0" w:type="dxa"/>
              <w:right w:w="15" w:type="dxa"/>
            </w:tcMar>
            <w:vAlign w:val="bottom"/>
          </w:tcPr>
          <w:p w14:paraId="5C1BBB91" w14:textId="77777777" w:rsidR="00A37F52" w:rsidRPr="00527E9E" w:rsidRDefault="00A37F52">
            <w:pPr>
              <w:jc w:val="center"/>
              <w:rPr>
                <w:rFonts w:eastAsia="Arial Unicode MS"/>
                <w:b/>
                <w:bCs/>
                <w:sz w:val="16"/>
              </w:rPr>
            </w:pPr>
            <w:r w:rsidRPr="00527E9E">
              <w:rPr>
                <w:b/>
                <w:bCs/>
                <w:sz w:val="16"/>
              </w:rPr>
              <w:t>F</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EF77F9F" w14:textId="77777777" w:rsidR="00A37F52" w:rsidRPr="00527E9E" w:rsidRDefault="00A37F52">
            <w:pPr>
              <w:jc w:val="center"/>
              <w:rPr>
                <w:rFonts w:eastAsia="Arial Unicode MS"/>
                <w:b/>
                <w:bCs/>
                <w:sz w:val="16"/>
              </w:rPr>
            </w:pPr>
            <w:r w:rsidRPr="00527E9E">
              <w:rPr>
                <w:b/>
                <w:bCs/>
                <w:sz w:val="16"/>
              </w:rPr>
              <w:t>En</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67E7B759" w14:textId="77777777" w:rsidR="00A37F52" w:rsidRPr="00527E9E" w:rsidRDefault="00A37F52">
            <w:pPr>
              <w:jc w:val="center"/>
              <w:rPr>
                <w:rFonts w:eastAsia="Arial Unicode MS"/>
                <w:b/>
                <w:bCs/>
                <w:sz w:val="16"/>
              </w:rPr>
            </w:pPr>
            <w:r w:rsidRPr="00527E9E">
              <w:rPr>
                <w:b/>
                <w:bCs/>
                <w:sz w:val="16"/>
              </w:rPr>
              <w:t>D</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3F71C133" w14:textId="77777777" w:rsidR="00A37F52" w:rsidRPr="00527E9E" w:rsidRDefault="00A37F52">
            <w:pPr>
              <w:jc w:val="center"/>
              <w:rPr>
                <w:rFonts w:eastAsia="Arial Unicode MS"/>
                <w:b/>
                <w:bCs/>
                <w:sz w:val="16"/>
              </w:rPr>
            </w:pPr>
            <w:r w:rsidRPr="00527E9E">
              <w:rPr>
                <w:b/>
                <w:bCs/>
                <w:sz w:val="16"/>
              </w:rPr>
              <w:t>A</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0A0DA2A3" w14:textId="77777777" w:rsidR="00A37F52" w:rsidRPr="00527E9E" w:rsidRDefault="00A37F52">
            <w:pPr>
              <w:jc w:val="center"/>
              <w:rPr>
                <w:rFonts w:eastAsia="Arial Unicode MS"/>
                <w:b/>
                <w:bCs/>
                <w:sz w:val="16"/>
              </w:rPr>
            </w:pPr>
            <w:r w:rsidRPr="00527E9E">
              <w:rPr>
                <w:b/>
                <w:bCs/>
                <w:sz w:val="16"/>
              </w:rPr>
              <w:t>I</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48250A47" w14:textId="77777777" w:rsidR="00A37F52" w:rsidRPr="00527E9E" w:rsidRDefault="00A37F52">
            <w:pPr>
              <w:jc w:val="center"/>
              <w:rPr>
                <w:rFonts w:eastAsia="Arial Unicode MS"/>
                <w:b/>
                <w:bCs/>
                <w:sz w:val="16"/>
              </w:rPr>
            </w:pPr>
            <w:r w:rsidRPr="00527E9E">
              <w:rPr>
                <w:b/>
                <w:bCs/>
                <w:sz w:val="16"/>
              </w:rPr>
              <w:t>V</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50080F12" w14:textId="77777777" w:rsidR="00A37F52" w:rsidRPr="00527E9E" w:rsidRDefault="00A37F52">
            <w:pPr>
              <w:jc w:val="center"/>
              <w:rPr>
                <w:rFonts w:eastAsia="Arial Unicode MS"/>
                <w:b/>
                <w:bCs/>
                <w:sz w:val="16"/>
              </w:rPr>
            </w:pPr>
            <w:r w:rsidRPr="00527E9E">
              <w:rPr>
                <w:b/>
                <w:bCs/>
                <w:sz w:val="16"/>
              </w:rPr>
              <w:t>E</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6037181A" w14:textId="77777777" w:rsidR="00A37F52" w:rsidRPr="00527E9E" w:rsidRDefault="00A37F52">
            <w:pPr>
              <w:jc w:val="center"/>
              <w:rPr>
                <w:rFonts w:eastAsia="Arial Unicode MS"/>
                <w:b/>
                <w:bCs/>
                <w:sz w:val="16"/>
              </w:rPr>
            </w:pPr>
            <w:r w:rsidRPr="00527E9E">
              <w:rPr>
                <w:b/>
                <w:bCs/>
                <w:sz w:val="16"/>
              </w:rPr>
              <w:t>Em</w:t>
            </w:r>
          </w:p>
        </w:tc>
        <w:tc>
          <w:tcPr>
            <w:tcW w:w="567" w:type="dxa"/>
            <w:tcBorders>
              <w:top w:val="single" w:sz="8" w:space="0" w:color="auto"/>
              <w:left w:val="nil"/>
              <w:bottom w:val="single" w:sz="8" w:space="0" w:color="auto"/>
              <w:right w:val="nil"/>
            </w:tcBorders>
            <w:noWrap/>
            <w:tcMar>
              <w:top w:w="15" w:type="dxa"/>
              <w:left w:w="15" w:type="dxa"/>
              <w:bottom w:w="0" w:type="dxa"/>
              <w:right w:w="15" w:type="dxa"/>
            </w:tcMar>
            <w:vAlign w:val="bottom"/>
          </w:tcPr>
          <w:p w14:paraId="3CA4933C" w14:textId="77777777" w:rsidR="00A37F52" w:rsidRPr="00527E9E" w:rsidRDefault="00A37F52">
            <w:pPr>
              <w:jc w:val="center"/>
              <w:rPr>
                <w:rFonts w:eastAsia="Arial Unicode MS"/>
                <w:b/>
                <w:bCs/>
                <w:sz w:val="16"/>
              </w:rPr>
            </w:pPr>
            <w:r w:rsidRPr="00527E9E">
              <w:rPr>
                <w:b/>
                <w:bCs/>
                <w:sz w:val="16"/>
              </w:rPr>
              <w:t>C</w:t>
            </w:r>
          </w:p>
        </w:tc>
        <w:tc>
          <w:tcPr>
            <w:tcW w:w="56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14:paraId="10B12CF5" w14:textId="77777777" w:rsidR="00A37F52" w:rsidRPr="00527E9E" w:rsidRDefault="00A37F52">
            <w:pPr>
              <w:jc w:val="center"/>
              <w:rPr>
                <w:rFonts w:eastAsia="Arial Unicode MS"/>
                <w:b/>
                <w:bCs/>
                <w:sz w:val="16"/>
              </w:rPr>
            </w:pPr>
            <w:r w:rsidRPr="00527E9E">
              <w:rPr>
                <w:b/>
                <w:bCs/>
                <w:sz w:val="16"/>
              </w:rPr>
              <w:t>Ap</w:t>
            </w:r>
          </w:p>
        </w:tc>
        <w:tc>
          <w:tcPr>
            <w:tcW w:w="567" w:type="dxa"/>
            <w:tcBorders>
              <w:top w:val="single" w:sz="8" w:space="0" w:color="auto"/>
              <w:left w:val="nil"/>
              <w:bottom w:val="single" w:sz="8" w:space="0" w:color="auto"/>
              <w:right w:val="nil"/>
            </w:tcBorders>
            <w:noWrap/>
            <w:tcMar>
              <w:top w:w="15" w:type="dxa"/>
              <w:left w:w="15" w:type="dxa"/>
              <w:bottom w:w="0" w:type="dxa"/>
              <w:right w:w="15" w:type="dxa"/>
            </w:tcMar>
            <w:vAlign w:val="bottom"/>
          </w:tcPr>
          <w:p w14:paraId="78166368" w14:textId="77777777" w:rsidR="00A37F52" w:rsidRPr="00527E9E" w:rsidRDefault="00A37F52">
            <w:pPr>
              <w:jc w:val="center"/>
              <w:rPr>
                <w:rFonts w:eastAsia="Arial Unicode MS"/>
                <w:b/>
                <w:bCs/>
                <w:sz w:val="16"/>
              </w:rPr>
            </w:pPr>
            <w:r w:rsidRPr="00527E9E">
              <w:rPr>
                <w:b/>
                <w:bCs/>
                <w:sz w:val="16"/>
              </w:rPr>
              <w:t>NEC</w:t>
            </w:r>
          </w:p>
        </w:tc>
        <w:tc>
          <w:tcPr>
            <w:tcW w:w="567" w:type="dxa"/>
            <w:tcBorders>
              <w:top w:val="single" w:sz="8" w:space="0" w:color="auto"/>
              <w:left w:val="nil"/>
              <w:bottom w:val="single" w:sz="8" w:space="0" w:color="auto"/>
              <w:right w:val="nil"/>
            </w:tcBorders>
            <w:noWrap/>
            <w:tcMar>
              <w:top w:w="15" w:type="dxa"/>
              <w:left w:w="15" w:type="dxa"/>
              <w:bottom w:w="0" w:type="dxa"/>
              <w:right w:w="15" w:type="dxa"/>
            </w:tcMar>
            <w:vAlign w:val="bottom"/>
          </w:tcPr>
          <w:p w14:paraId="0DF073A9" w14:textId="77777777" w:rsidR="00A37F52" w:rsidRPr="00527E9E" w:rsidRDefault="00A37F52">
            <w:pPr>
              <w:jc w:val="center"/>
              <w:rPr>
                <w:rFonts w:eastAsia="Arial Unicode MS"/>
                <w:b/>
                <w:bCs/>
                <w:sz w:val="16"/>
              </w:rPr>
            </w:pPr>
            <w:r w:rsidRPr="00527E9E">
              <w:rPr>
                <w:b/>
                <w:bCs/>
                <w:sz w:val="16"/>
              </w:rPr>
              <w:t>NE</w:t>
            </w:r>
          </w:p>
        </w:tc>
        <w:tc>
          <w:tcPr>
            <w:tcW w:w="56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14:paraId="5C91DD01" w14:textId="77777777" w:rsidR="00A37F52" w:rsidRPr="00527E9E" w:rsidRDefault="00A37F52">
            <w:pPr>
              <w:jc w:val="center"/>
              <w:rPr>
                <w:rFonts w:eastAsia="Arial Unicode MS"/>
                <w:b/>
                <w:bCs/>
                <w:sz w:val="16"/>
              </w:rPr>
            </w:pPr>
            <w:r w:rsidRPr="00527E9E">
              <w:rPr>
                <w:b/>
                <w:bCs/>
                <w:sz w:val="16"/>
              </w:rPr>
              <w:t>AR</w:t>
            </w:r>
          </w:p>
        </w:tc>
        <w:tc>
          <w:tcPr>
            <w:tcW w:w="56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bottom"/>
          </w:tcPr>
          <w:p w14:paraId="62D85B8F" w14:textId="77777777" w:rsidR="00A37F52" w:rsidRPr="00527E9E" w:rsidRDefault="00A37F52">
            <w:pPr>
              <w:jc w:val="center"/>
              <w:rPr>
                <w:rFonts w:eastAsia="Arial Unicode MS"/>
                <w:b/>
                <w:bCs/>
                <w:sz w:val="16"/>
              </w:rPr>
            </w:pPr>
            <w:r w:rsidRPr="00527E9E">
              <w:rPr>
                <w:b/>
                <w:bCs/>
                <w:sz w:val="16"/>
              </w:rPr>
              <w:t>MVp</w:t>
            </w:r>
            <w:r w:rsidR="007D77EA" w:rsidRPr="00527E9E">
              <w:rPr>
                <w:b/>
                <w:bCs/>
                <w:sz w:val="16"/>
              </w:rPr>
              <w:t>²</w:t>
            </w:r>
          </w:p>
        </w:tc>
      </w:tr>
      <w:tr w:rsidR="00A37F52" w:rsidRPr="00527E9E" w14:paraId="5963E911" w14:textId="77777777">
        <w:tc>
          <w:tcPr>
            <w:tcW w:w="1134" w:type="dxa"/>
            <w:tcBorders>
              <w:top w:val="single" w:sz="8" w:space="0" w:color="auto"/>
              <w:left w:val="single" w:sz="8" w:space="0" w:color="auto"/>
              <w:bottom w:val="nil"/>
              <w:right w:val="nil"/>
            </w:tcBorders>
            <w:noWrap/>
            <w:tcMar>
              <w:top w:w="15" w:type="dxa"/>
              <w:left w:w="15" w:type="dxa"/>
              <w:bottom w:w="0" w:type="dxa"/>
              <w:right w:w="15" w:type="dxa"/>
            </w:tcMar>
            <w:vAlign w:val="bottom"/>
          </w:tcPr>
          <w:p w14:paraId="4AE0C1EA" w14:textId="77777777" w:rsidR="00A37F52" w:rsidRPr="00527E9E" w:rsidRDefault="00A37F52">
            <w:pPr>
              <w:rPr>
                <w:rFonts w:eastAsia="Arial Unicode MS"/>
                <w:b/>
                <w:bCs/>
                <w:sz w:val="16"/>
              </w:rPr>
            </w:pPr>
            <w:r w:rsidRPr="00527E9E">
              <w:rPr>
                <w:b/>
                <w:bCs/>
                <w:sz w:val="16"/>
              </w:rPr>
              <w:t>Catégorie</w:t>
            </w:r>
          </w:p>
        </w:tc>
        <w:tc>
          <w:tcPr>
            <w:tcW w:w="1149" w:type="dxa"/>
            <w:tcBorders>
              <w:top w:val="single" w:sz="8" w:space="0" w:color="auto"/>
              <w:left w:val="nil"/>
              <w:bottom w:val="nil"/>
              <w:right w:val="nil"/>
            </w:tcBorders>
            <w:noWrap/>
            <w:tcMar>
              <w:top w:w="15" w:type="dxa"/>
              <w:left w:w="15" w:type="dxa"/>
              <w:bottom w:w="0" w:type="dxa"/>
              <w:right w:w="15" w:type="dxa"/>
            </w:tcMar>
            <w:vAlign w:val="bottom"/>
          </w:tcPr>
          <w:p w14:paraId="2B7C0B4C" w14:textId="77777777" w:rsidR="00A37F52" w:rsidRPr="00527E9E" w:rsidRDefault="00A37F52">
            <w:pPr>
              <w:rPr>
                <w:rFonts w:eastAsia="Arial Unicode MS"/>
                <w:sz w:val="16"/>
              </w:rPr>
            </w:pPr>
            <w:r w:rsidRPr="00527E9E">
              <w:rPr>
                <w:sz w:val="16"/>
              </w:rPr>
              <w:t>Mammifère</w:t>
            </w:r>
          </w:p>
        </w:tc>
        <w:tc>
          <w:tcPr>
            <w:tcW w:w="567" w:type="dxa"/>
            <w:tcBorders>
              <w:top w:val="single" w:sz="8" w:space="0" w:color="auto"/>
              <w:left w:val="single" w:sz="8" w:space="0" w:color="auto"/>
              <w:bottom w:val="nil"/>
              <w:right w:val="nil"/>
            </w:tcBorders>
            <w:noWrap/>
            <w:tcMar>
              <w:top w:w="15" w:type="dxa"/>
              <w:left w:w="15" w:type="dxa"/>
              <w:bottom w:w="0" w:type="dxa"/>
              <w:right w:w="15" w:type="dxa"/>
            </w:tcMar>
            <w:vAlign w:val="bottom"/>
          </w:tcPr>
          <w:p w14:paraId="50CA1B8E" w14:textId="77777777" w:rsidR="00A37F52" w:rsidRPr="00527E9E" w:rsidRDefault="007B38F8">
            <w:pPr>
              <w:jc w:val="center"/>
              <w:rPr>
                <w:rFonts w:eastAsia="Arial Unicode MS"/>
                <w:sz w:val="16"/>
              </w:rPr>
            </w:pPr>
            <w:r w:rsidRPr="00527E9E">
              <w:rPr>
                <w:sz w:val="16"/>
              </w:rPr>
              <w:t>30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748FF238" w14:textId="77777777" w:rsidR="00A37F52" w:rsidRPr="00527E9E" w:rsidRDefault="007B38F8">
            <w:pPr>
              <w:jc w:val="center"/>
              <w:rPr>
                <w:rFonts w:eastAsia="Arial Unicode MS"/>
                <w:sz w:val="16"/>
              </w:rPr>
            </w:pPr>
            <w:r w:rsidRPr="00527E9E">
              <w:rPr>
                <w:sz w:val="16"/>
              </w:rPr>
              <w:t>40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514C542A" w14:textId="77777777" w:rsidR="00A37F52" w:rsidRPr="00527E9E" w:rsidRDefault="00A37F52">
            <w:pPr>
              <w:jc w:val="center"/>
              <w:rPr>
                <w:rFonts w:eastAsia="Arial Unicode MS"/>
                <w:sz w:val="16"/>
              </w:rPr>
            </w:pPr>
            <w:r w:rsidRPr="00527E9E">
              <w:rPr>
                <w:sz w:val="16"/>
              </w:rPr>
              <w:t>10</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7845B8FB" w14:textId="77777777" w:rsidR="00A37F52" w:rsidRPr="00527E9E" w:rsidRDefault="00A37F52">
            <w:pPr>
              <w:jc w:val="center"/>
              <w:rPr>
                <w:rFonts w:eastAsia="Arial Unicode MS"/>
                <w:sz w:val="16"/>
              </w:rPr>
            </w:pPr>
            <w:r w:rsidRPr="00527E9E">
              <w:rPr>
                <w:sz w:val="16"/>
              </w:rPr>
              <w:t>20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5D65A57" w14:textId="77777777" w:rsidR="00A37F52" w:rsidRPr="00527E9E" w:rsidRDefault="00604C02">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B54777A" w14:textId="77777777" w:rsidR="00A37F52" w:rsidRPr="00527E9E" w:rsidRDefault="00604C02">
            <w:pPr>
              <w:jc w:val="center"/>
              <w:rPr>
                <w:rFonts w:eastAsia="Arial Unicode MS"/>
                <w:sz w:val="16"/>
              </w:rPr>
            </w:pPr>
            <w:r w:rsidRPr="00527E9E">
              <w:rPr>
                <w:sz w:val="16"/>
              </w:rPr>
              <w:t>15</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62783BD1" w14:textId="77777777" w:rsidR="00A37F52" w:rsidRPr="00527E9E" w:rsidRDefault="00A37F52">
            <w:pPr>
              <w:jc w:val="center"/>
              <w:rPr>
                <w:rFonts w:eastAsia="Arial Unicode MS"/>
                <w:sz w:val="16"/>
              </w:rPr>
            </w:pPr>
            <w:r w:rsidRPr="00527E9E">
              <w:rPr>
                <w:sz w:val="16"/>
              </w:rPr>
              <w:t>10</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399B991E" w14:textId="77777777" w:rsidR="00A37F52" w:rsidRPr="00527E9E" w:rsidRDefault="007B38F8">
            <w:pPr>
              <w:jc w:val="center"/>
              <w:rPr>
                <w:rFonts w:eastAsia="Arial Unicode MS"/>
                <w:sz w:val="16"/>
              </w:rPr>
            </w:pPr>
            <w:r w:rsidRPr="00527E9E">
              <w:rPr>
                <w:sz w:val="16"/>
              </w:rPr>
              <w:t>10</w:t>
            </w:r>
          </w:p>
        </w:tc>
        <w:tc>
          <w:tcPr>
            <w:tcW w:w="567" w:type="dxa"/>
            <w:tcBorders>
              <w:top w:val="nil"/>
              <w:left w:val="nil"/>
              <w:bottom w:val="nil"/>
              <w:right w:val="nil"/>
            </w:tcBorders>
            <w:noWrap/>
            <w:tcMar>
              <w:top w:w="15" w:type="dxa"/>
              <w:left w:w="15" w:type="dxa"/>
              <w:bottom w:w="0" w:type="dxa"/>
              <w:right w:w="15" w:type="dxa"/>
            </w:tcMar>
            <w:vAlign w:val="bottom"/>
          </w:tcPr>
          <w:p w14:paraId="214DE5B9" w14:textId="77777777" w:rsidR="00A37F52" w:rsidRPr="00527E9E" w:rsidRDefault="007B38F8">
            <w:pPr>
              <w:jc w:val="center"/>
              <w:rPr>
                <w:rFonts w:eastAsia="Arial Unicode MS"/>
                <w:sz w:val="16"/>
              </w:rPr>
            </w:pPr>
            <w:r w:rsidRPr="00527E9E">
              <w:rPr>
                <w:sz w:val="16"/>
              </w:rPr>
              <w:t>30</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4472AB2B" w14:textId="77777777" w:rsidR="00A37F52" w:rsidRPr="00527E9E" w:rsidRDefault="007B38F8">
            <w:pPr>
              <w:jc w:val="center"/>
              <w:rPr>
                <w:rFonts w:eastAsia="Arial Unicode MS"/>
                <w:sz w:val="16"/>
              </w:rPr>
            </w:pPr>
            <w:r w:rsidRPr="00527E9E">
              <w:rPr>
                <w:sz w:val="16"/>
              </w:rPr>
              <w:t>20</w:t>
            </w:r>
          </w:p>
        </w:tc>
        <w:tc>
          <w:tcPr>
            <w:tcW w:w="567" w:type="dxa"/>
            <w:tcBorders>
              <w:top w:val="nil"/>
              <w:left w:val="nil"/>
              <w:bottom w:val="nil"/>
              <w:right w:val="nil"/>
            </w:tcBorders>
            <w:noWrap/>
            <w:tcMar>
              <w:top w:w="15" w:type="dxa"/>
              <w:left w:w="15" w:type="dxa"/>
              <w:bottom w:w="0" w:type="dxa"/>
              <w:right w:w="15" w:type="dxa"/>
            </w:tcMar>
            <w:vAlign w:val="bottom"/>
          </w:tcPr>
          <w:p w14:paraId="7E1D7CF7" w14:textId="77777777" w:rsidR="00A37F52" w:rsidRPr="00527E9E" w:rsidRDefault="00A37F52">
            <w:pPr>
              <w:jc w:val="center"/>
              <w:rPr>
                <w:rFonts w:eastAsia="Arial Unicode MS"/>
                <w:sz w:val="16"/>
              </w:rPr>
            </w:pPr>
            <w:r w:rsidRPr="00527E9E">
              <w:rPr>
                <w:sz w:val="16"/>
              </w:rPr>
              <w:t>2</w:t>
            </w:r>
          </w:p>
        </w:tc>
        <w:tc>
          <w:tcPr>
            <w:tcW w:w="567" w:type="dxa"/>
            <w:tcBorders>
              <w:top w:val="nil"/>
              <w:left w:val="nil"/>
              <w:bottom w:val="nil"/>
              <w:right w:val="nil"/>
            </w:tcBorders>
            <w:noWrap/>
            <w:tcMar>
              <w:top w:w="15" w:type="dxa"/>
              <w:left w:w="15" w:type="dxa"/>
              <w:bottom w:w="0" w:type="dxa"/>
              <w:right w:w="15" w:type="dxa"/>
            </w:tcMar>
            <w:vAlign w:val="bottom"/>
          </w:tcPr>
          <w:p w14:paraId="4C500298" w14:textId="77777777" w:rsidR="00A37F52" w:rsidRPr="00527E9E" w:rsidRDefault="00727CF2">
            <w:pPr>
              <w:jc w:val="center"/>
              <w:rPr>
                <w:rFonts w:eastAsia="Arial Unicode MS"/>
                <w:sz w:val="16"/>
              </w:rPr>
            </w:pPr>
            <w:r w:rsidRPr="00527E9E">
              <w:rPr>
                <w:sz w:val="16"/>
              </w:rPr>
              <w:t>40</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34806C98" w14:textId="77777777" w:rsidR="00A37F52" w:rsidRPr="00527E9E" w:rsidRDefault="00A37F52">
            <w:pPr>
              <w:jc w:val="center"/>
              <w:rPr>
                <w:rFonts w:eastAsia="Arial Unicode MS"/>
                <w:sz w:val="16"/>
              </w:rPr>
            </w:pPr>
            <w:r w:rsidRPr="00527E9E">
              <w:rPr>
                <w:sz w:val="16"/>
              </w:rPr>
              <w:t>1</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3DD2C1DC" w14:textId="77777777" w:rsidR="00A37F52" w:rsidRPr="00527E9E" w:rsidRDefault="007B38F8">
            <w:pPr>
              <w:jc w:val="center"/>
              <w:rPr>
                <w:rFonts w:eastAsia="Arial Unicode MS"/>
                <w:sz w:val="16"/>
              </w:rPr>
            </w:pPr>
            <w:r w:rsidRPr="00527E9E">
              <w:rPr>
                <w:sz w:val="16"/>
              </w:rPr>
              <w:t>16</w:t>
            </w:r>
          </w:p>
        </w:tc>
      </w:tr>
      <w:tr w:rsidR="00A37F52" w:rsidRPr="00527E9E" w14:paraId="78F6F303" w14:textId="77777777">
        <w:tc>
          <w:tcPr>
            <w:tcW w:w="1134" w:type="dxa"/>
            <w:tcBorders>
              <w:top w:val="nil"/>
              <w:left w:val="single" w:sz="8" w:space="0" w:color="auto"/>
              <w:bottom w:val="nil"/>
              <w:right w:val="nil"/>
            </w:tcBorders>
            <w:noWrap/>
            <w:tcMar>
              <w:top w:w="15" w:type="dxa"/>
              <w:left w:w="15" w:type="dxa"/>
              <w:bottom w:w="0" w:type="dxa"/>
              <w:right w:w="15" w:type="dxa"/>
            </w:tcMar>
            <w:vAlign w:val="bottom"/>
          </w:tcPr>
          <w:p w14:paraId="68F10A57" w14:textId="77777777" w:rsidR="00A37F52" w:rsidRPr="00527E9E" w:rsidRDefault="00A37F52">
            <w:pPr>
              <w:rPr>
                <w:rFonts w:eastAsia="Arial Unicode MS"/>
                <w:sz w:val="16"/>
              </w:rPr>
            </w:pPr>
            <w:r w:rsidRPr="00527E9E">
              <w:rPr>
                <w:sz w:val="16"/>
              </w:rPr>
              <w:t> </w:t>
            </w:r>
          </w:p>
        </w:tc>
        <w:tc>
          <w:tcPr>
            <w:tcW w:w="1149" w:type="dxa"/>
            <w:tcBorders>
              <w:top w:val="nil"/>
              <w:left w:val="nil"/>
              <w:bottom w:val="nil"/>
              <w:right w:val="nil"/>
            </w:tcBorders>
            <w:shd w:val="clear" w:color="auto" w:fill="E0E0E0"/>
            <w:noWrap/>
            <w:tcMar>
              <w:top w:w="15" w:type="dxa"/>
              <w:left w:w="15" w:type="dxa"/>
              <w:bottom w:w="0" w:type="dxa"/>
              <w:right w:w="15" w:type="dxa"/>
            </w:tcMar>
            <w:vAlign w:val="bottom"/>
          </w:tcPr>
          <w:p w14:paraId="02268B4B" w14:textId="77777777" w:rsidR="00A37F52" w:rsidRPr="00527E9E" w:rsidRDefault="00A37F52">
            <w:pPr>
              <w:rPr>
                <w:rFonts w:eastAsia="Arial Unicode MS"/>
                <w:sz w:val="16"/>
              </w:rPr>
            </w:pPr>
            <w:r w:rsidRPr="00527E9E">
              <w:rPr>
                <w:sz w:val="16"/>
              </w:rPr>
              <w:t>Oiseau</w:t>
            </w:r>
          </w:p>
        </w:tc>
        <w:tc>
          <w:tcPr>
            <w:tcW w:w="567" w:type="dxa"/>
            <w:tcBorders>
              <w:top w:val="nil"/>
              <w:left w:val="single" w:sz="8" w:space="0" w:color="auto"/>
              <w:bottom w:val="nil"/>
              <w:right w:val="nil"/>
            </w:tcBorders>
            <w:shd w:val="clear" w:color="auto" w:fill="E0E0E0"/>
            <w:noWrap/>
            <w:tcMar>
              <w:top w:w="15" w:type="dxa"/>
              <w:left w:w="15" w:type="dxa"/>
              <w:bottom w:w="0" w:type="dxa"/>
              <w:right w:w="15" w:type="dxa"/>
            </w:tcMar>
            <w:vAlign w:val="bottom"/>
          </w:tcPr>
          <w:p w14:paraId="1BBA6E00" w14:textId="77777777" w:rsidR="00A37F52" w:rsidRPr="00527E9E" w:rsidRDefault="00A37F52">
            <w:pPr>
              <w:jc w:val="center"/>
              <w:rPr>
                <w:rFonts w:eastAsia="Arial Unicode MS"/>
                <w:sz w:val="16"/>
              </w:rPr>
            </w:pPr>
            <w:r w:rsidRPr="00527E9E">
              <w:rPr>
                <w:sz w:val="16"/>
              </w:rPr>
              <w:t>5</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5A1AC0DB" w14:textId="77777777" w:rsidR="00A37F52" w:rsidRPr="00527E9E" w:rsidRDefault="007B38F8">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4F656DA5" w14:textId="77777777" w:rsidR="00A37F52" w:rsidRPr="00527E9E" w:rsidRDefault="007B38F8">
            <w:pPr>
              <w:jc w:val="center"/>
              <w:rPr>
                <w:rFonts w:eastAsia="Arial Unicode MS"/>
                <w:sz w:val="16"/>
              </w:rPr>
            </w:pPr>
            <w:r w:rsidRPr="00527E9E">
              <w:rPr>
                <w:sz w:val="16"/>
              </w:rPr>
              <w:t>20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012C35DA" w14:textId="77777777" w:rsidR="00A37F52" w:rsidRPr="00527E9E" w:rsidRDefault="007B38F8">
            <w:pPr>
              <w:jc w:val="center"/>
              <w:rPr>
                <w:rFonts w:eastAsia="Arial Unicode MS"/>
                <w:sz w:val="16"/>
              </w:rPr>
            </w:pPr>
            <w:r w:rsidRPr="00527E9E">
              <w:rPr>
                <w:sz w:val="16"/>
              </w:rPr>
              <w:t>40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181A96AF" w14:textId="77777777" w:rsidR="00A37F52" w:rsidRPr="00527E9E" w:rsidRDefault="007B38F8">
            <w:pPr>
              <w:jc w:val="center"/>
              <w:rPr>
                <w:rFonts w:eastAsia="Arial Unicode MS"/>
                <w:sz w:val="16"/>
              </w:rPr>
            </w:pPr>
            <w:r w:rsidRPr="00527E9E">
              <w:rPr>
                <w:sz w:val="16"/>
              </w:rPr>
              <w:t>5</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4F136AAD" w14:textId="77777777" w:rsidR="00A37F52" w:rsidRPr="00527E9E" w:rsidRDefault="00A37F52">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36F04F8B" w14:textId="77777777" w:rsidR="00A37F52" w:rsidRPr="00527E9E" w:rsidRDefault="007B38F8">
            <w:pPr>
              <w:jc w:val="center"/>
              <w:rPr>
                <w:rFonts w:eastAsia="Arial Unicode MS"/>
                <w:sz w:val="16"/>
              </w:rPr>
            </w:pPr>
            <w:r w:rsidRPr="00527E9E">
              <w:rPr>
                <w:sz w:val="16"/>
              </w:rPr>
              <w:t>20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3C285DD0" w14:textId="77777777" w:rsidR="00A37F52" w:rsidRPr="00527E9E" w:rsidRDefault="007B38F8">
            <w:pPr>
              <w:jc w:val="center"/>
              <w:rPr>
                <w:rFonts w:eastAsia="Arial Unicode MS"/>
                <w:sz w:val="16"/>
              </w:rPr>
            </w:pPr>
            <w:r w:rsidRPr="00527E9E">
              <w:rPr>
                <w:sz w:val="16"/>
              </w:rPr>
              <w:t>5</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73A3D7FD" w14:textId="77777777" w:rsidR="00A37F52" w:rsidRPr="00527E9E" w:rsidRDefault="00A37F52">
            <w:pPr>
              <w:jc w:val="center"/>
              <w:rPr>
                <w:rFonts w:eastAsia="Arial Unicode MS"/>
                <w:sz w:val="16"/>
              </w:rPr>
            </w:pPr>
            <w:r w:rsidRPr="00527E9E">
              <w:rPr>
                <w:sz w:val="16"/>
              </w:rPr>
              <w:t>5</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6FA20689" w14:textId="77777777" w:rsidR="00A37F52" w:rsidRPr="00527E9E" w:rsidRDefault="007B38F8">
            <w:pPr>
              <w:jc w:val="center"/>
              <w:rPr>
                <w:rFonts w:eastAsia="Arial Unicode MS"/>
                <w:sz w:val="16"/>
              </w:rPr>
            </w:pPr>
            <w:r w:rsidRPr="00527E9E">
              <w:rPr>
                <w:sz w:val="16"/>
              </w:rPr>
              <w:t>30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35E198E7" w14:textId="77777777" w:rsidR="00A37F52" w:rsidRPr="00527E9E" w:rsidRDefault="00A37F52">
            <w:pPr>
              <w:jc w:val="center"/>
              <w:rPr>
                <w:rFonts w:eastAsia="Arial Unicode MS"/>
                <w:sz w:val="16"/>
              </w:rPr>
            </w:pPr>
            <w:r w:rsidRPr="00527E9E">
              <w:rPr>
                <w:sz w:val="16"/>
              </w:rPr>
              <w:t>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2AB39562" w14:textId="77777777" w:rsidR="00A37F52" w:rsidRPr="00527E9E" w:rsidRDefault="00727CF2">
            <w:pPr>
              <w:jc w:val="center"/>
              <w:rPr>
                <w:rFonts w:eastAsia="Arial Unicode MS"/>
                <w:sz w:val="16"/>
              </w:rPr>
            </w:pPr>
            <w:r w:rsidRPr="00527E9E">
              <w:rPr>
                <w:sz w:val="16"/>
              </w:rPr>
              <w:t>30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4676A4AC" w14:textId="77777777" w:rsidR="00A37F52" w:rsidRPr="00527E9E" w:rsidRDefault="00A37F52">
            <w:pPr>
              <w:jc w:val="center"/>
              <w:rPr>
                <w:rFonts w:eastAsia="Arial Unicode MS"/>
                <w:sz w:val="16"/>
              </w:rPr>
            </w:pPr>
            <w:r w:rsidRPr="00527E9E">
              <w:rPr>
                <w:sz w:val="16"/>
              </w:rPr>
              <w:t>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50982CAE" w14:textId="77777777" w:rsidR="00A37F52" w:rsidRPr="00527E9E" w:rsidRDefault="007B38F8" w:rsidP="007B38F8">
            <w:pPr>
              <w:jc w:val="center"/>
              <w:rPr>
                <w:rFonts w:eastAsia="Arial Unicode MS"/>
                <w:sz w:val="16"/>
              </w:rPr>
            </w:pPr>
            <w:r w:rsidRPr="00527E9E">
              <w:rPr>
                <w:sz w:val="16"/>
              </w:rPr>
              <w:t>4</w:t>
            </w:r>
            <w:r w:rsidR="00A37F52" w:rsidRPr="00527E9E">
              <w:rPr>
                <w:sz w:val="16"/>
              </w:rPr>
              <w:t xml:space="preserve"> a</w:t>
            </w:r>
            <w:r w:rsidRPr="00527E9E">
              <w:rPr>
                <w:sz w:val="16"/>
              </w:rPr>
              <w:t>3</w:t>
            </w:r>
            <w:r w:rsidR="00A37F52" w:rsidRPr="00527E9E">
              <w:rPr>
                <w:sz w:val="16"/>
              </w:rPr>
              <w:t>0</w:t>
            </w:r>
          </w:p>
        </w:tc>
      </w:tr>
      <w:tr w:rsidR="00A37F52" w:rsidRPr="00527E9E" w14:paraId="762D8AC2" w14:textId="77777777">
        <w:tc>
          <w:tcPr>
            <w:tcW w:w="1134" w:type="dxa"/>
            <w:tcBorders>
              <w:top w:val="nil"/>
              <w:left w:val="single" w:sz="8" w:space="0" w:color="auto"/>
              <w:right w:val="nil"/>
            </w:tcBorders>
            <w:noWrap/>
            <w:tcMar>
              <w:top w:w="15" w:type="dxa"/>
              <w:left w:w="15" w:type="dxa"/>
              <w:bottom w:w="0" w:type="dxa"/>
              <w:right w:w="15" w:type="dxa"/>
            </w:tcMar>
            <w:vAlign w:val="bottom"/>
          </w:tcPr>
          <w:p w14:paraId="34D5B832" w14:textId="77777777" w:rsidR="00A37F52" w:rsidRPr="00527E9E" w:rsidRDefault="00A37F52">
            <w:pPr>
              <w:rPr>
                <w:rFonts w:eastAsia="Arial Unicode MS"/>
                <w:sz w:val="16"/>
              </w:rPr>
            </w:pPr>
            <w:r w:rsidRPr="00527E9E">
              <w:rPr>
                <w:sz w:val="16"/>
              </w:rPr>
              <w:t> </w:t>
            </w:r>
          </w:p>
        </w:tc>
        <w:tc>
          <w:tcPr>
            <w:tcW w:w="1149" w:type="dxa"/>
            <w:tcBorders>
              <w:top w:val="nil"/>
              <w:left w:val="nil"/>
              <w:right w:val="nil"/>
            </w:tcBorders>
            <w:noWrap/>
            <w:tcMar>
              <w:top w:w="15" w:type="dxa"/>
              <w:left w:w="15" w:type="dxa"/>
              <w:bottom w:w="0" w:type="dxa"/>
              <w:right w:w="15" w:type="dxa"/>
            </w:tcMar>
            <w:vAlign w:val="bottom"/>
          </w:tcPr>
          <w:p w14:paraId="0608249E" w14:textId="77777777" w:rsidR="00A37F52" w:rsidRPr="00527E9E" w:rsidRDefault="00A37F52">
            <w:pPr>
              <w:rPr>
                <w:rFonts w:eastAsia="Arial Unicode MS"/>
                <w:sz w:val="16"/>
              </w:rPr>
            </w:pPr>
            <w:r w:rsidRPr="00527E9E">
              <w:rPr>
                <w:sz w:val="16"/>
              </w:rPr>
              <w:t>Reptile</w:t>
            </w:r>
          </w:p>
        </w:tc>
        <w:tc>
          <w:tcPr>
            <w:tcW w:w="567" w:type="dxa"/>
            <w:tcBorders>
              <w:top w:val="nil"/>
              <w:left w:val="single" w:sz="8" w:space="0" w:color="auto"/>
              <w:right w:val="nil"/>
            </w:tcBorders>
            <w:noWrap/>
            <w:tcMar>
              <w:top w:w="15" w:type="dxa"/>
              <w:left w:w="15" w:type="dxa"/>
              <w:bottom w:w="0" w:type="dxa"/>
              <w:right w:w="15" w:type="dxa"/>
            </w:tcMar>
            <w:vAlign w:val="bottom"/>
          </w:tcPr>
          <w:p w14:paraId="01717BB2" w14:textId="77777777" w:rsidR="00A37F52" w:rsidRPr="00527E9E" w:rsidRDefault="00A37F52">
            <w:pPr>
              <w:jc w:val="center"/>
              <w:rPr>
                <w:rFonts w:eastAsia="Arial Unicode MS"/>
                <w:sz w:val="16"/>
              </w:rPr>
            </w:pPr>
            <w:r w:rsidRPr="00527E9E">
              <w:rPr>
                <w:sz w:val="16"/>
              </w:rPr>
              <w:t>10</w:t>
            </w:r>
          </w:p>
        </w:tc>
        <w:tc>
          <w:tcPr>
            <w:tcW w:w="567" w:type="dxa"/>
            <w:tcBorders>
              <w:top w:val="nil"/>
              <w:left w:val="nil"/>
              <w:right w:val="nil"/>
            </w:tcBorders>
            <w:noWrap/>
            <w:tcMar>
              <w:top w:w="15" w:type="dxa"/>
              <w:left w:w="15" w:type="dxa"/>
              <w:bottom w:w="0" w:type="dxa"/>
              <w:right w:w="15" w:type="dxa"/>
            </w:tcMar>
            <w:vAlign w:val="bottom"/>
          </w:tcPr>
          <w:p w14:paraId="79A31B46" w14:textId="77777777" w:rsidR="00A37F52" w:rsidRPr="00527E9E" w:rsidRDefault="007B38F8">
            <w:pPr>
              <w:jc w:val="center"/>
              <w:rPr>
                <w:rFonts w:eastAsia="Arial Unicode MS"/>
                <w:sz w:val="16"/>
              </w:rPr>
            </w:pPr>
            <w:r w:rsidRPr="00527E9E">
              <w:rPr>
                <w:sz w:val="16"/>
              </w:rPr>
              <w:t>15</w:t>
            </w:r>
          </w:p>
        </w:tc>
        <w:tc>
          <w:tcPr>
            <w:tcW w:w="567" w:type="dxa"/>
            <w:tcBorders>
              <w:top w:val="nil"/>
              <w:left w:val="nil"/>
              <w:right w:val="nil"/>
            </w:tcBorders>
            <w:noWrap/>
            <w:tcMar>
              <w:top w:w="15" w:type="dxa"/>
              <w:left w:w="15" w:type="dxa"/>
              <w:bottom w:w="0" w:type="dxa"/>
              <w:right w:w="15" w:type="dxa"/>
            </w:tcMar>
            <w:vAlign w:val="bottom"/>
          </w:tcPr>
          <w:p w14:paraId="015A54CE" w14:textId="77777777" w:rsidR="00A37F52" w:rsidRPr="00527E9E" w:rsidRDefault="00A37F52">
            <w:pPr>
              <w:jc w:val="center"/>
              <w:rPr>
                <w:rFonts w:eastAsia="Arial Unicode MS"/>
                <w:sz w:val="16"/>
              </w:rPr>
            </w:pPr>
            <w:r w:rsidRPr="00527E9E">
              <w:rPr>
                <w:sz w:val="16"/>
              </w:rPr>
              <w:t>1</w:t>
            </w:r>
          </w:p>
        </w:tc>
        <w:tc>
          <w:tcPr>
            <w:tcW w:w="567" w:type="dxa"/>
            <w:tcBorders>
              <w:top w:val="nil"/>
              <w:left w:val="nil"/>
              <w:right w:val="single" w:sz="8" w:space="0" w:color="auto"/>
            </w:tcBorders>
            <w:noWrap/>
            <w:tcMar>
              <w:top w:w="15" w:type="dxa"/>
              <w:left w:w="15" w:type="dxa"/>
              <w:bottom w:w="0" w:type="dxa"/>
              <w:right w:w="15" w:type="dxa"/>
            </w:tcMar>
            <w:vAlign w:val="bottom"/>
          </w:tcPr>
          <w:p w14:paraId="017411F8" w14:textId="77777777" w:rsidR="00A37F52" w:rsidRPr="00527E9E" w:rsidRDefault="007B38F8">
            <w:pPr>
              <w:jc w:val="center"/>
              <w:rPr>
                <w:rFonts w:eastAsia="Arial Unicode MS"/>
                <w:sz w:val="16"/>
              </w:rPr>
            </w:pPr>
            <w:r w:rsidRPr="00527E9E">
              <w:rPr>
                <w:sz w:val="16"/>
              </w:rPr>
              <w:t>10</w:t>
            </w:r>
          </w:p>
        </w:tc>
        <w:tc>
          <w:tcPr>
            <w:tcW w:w="567" w:type="dxa"/>
            <w:tcBorders>
              <w:top w:val="nil"/>
              <w:left w:val="nil"/>
              <w:right w:val="nil"/>
            </w:tcBorders>
            <w:noWrap/>
            <w:tcMar>
              <w:top w:w="15" w:type="dxa"/>
              <w:left w:w="15" w:type="dxa"/>
              <w:bottom w:w="0" w:type="dxa"/>
              <w:right w:w="15" w:type="dxa"/>
            </w:tcMar>
            <w:vAlign w:val="bottom"/>
          </w:tcPr>
          <w:p w14:paraId="5CE2143C" w14:textId="77777777" w:rsidR="00A37F52" w:rsidRPr="00527E9E" w:rsidRDefault="007B38F8">
            <w:pPr>
              <w:jc w:val="center"/>
              <w:rPr>
                <w:rFonts w:eastAsia="Arial Unicode MS"/>
                <w:sz w:val="16"/>
              </w:rPr>
            </w:pPr>
            <w:r w:rsidRPr="00527E9E">
              <w:rPr>
                <w:sz w:val="16"/>
              </w:rPr>
              <w:t>20</w:t>
            </w:r>
          </w:p>
        </w:tc>
        <w:tc>
          <w:tcPr>
            <w:tcW w:w="567" w:type="dxa"/>
            <w:tcBorders>
              <w:top w:val="nil"/>
              <w:left w:val="nil"/>
              <w:right w:val="nil"/>
            </w:tcBorders>
            <w:noWrap/>
            <w:tcMar>
              <w:top w:w="15" w:type="dxa"/>
              <w:left w:w="15" w:type="dxa"/>
              <w:bottom w:w="0" w:type="dxa"/>
              <w:right w:w="15" w:type="dxa"/>
            </w:tcMar>
            <w:vAlign w:val="bottom"/>
          </w:tcPr>
          <w:p w14:paraId="682F2F86" w14:textId="77777777" w:rsidR="00A37F52" w:rsidRPr="00527E9E" w:rsidRDefault="00604C02">
            <w:pPr>
              <w:jc w:val="center"/>
              <w:rPr>
                <w:rFonts w:eastAsia="Arial Unicode MS"/>
                <w:sz w:val="16"/>
              </w:rPr>
            </w:pPr>
            <w:r w:rsidRPr="00527E9E">
              <w:rPr>
                <w:sz w:val="16"/>
              </w:rPr>
              <w:t>20</w:t>
            </w:r>
          </w:p>
        </w:tc>
        <w:tc>
          <w:tcPr>
            <w:tcW w:w="567" w:type="dxa"/>
            <w:tcBorders>
              <w:top w:val="nil"/>
              <w:left w:val="nil"/>
              <w:right w:val="nil"/>
            </w:tcBorders>
            <w:noWrap/>
            <w:tcMar>
              <w:top w:w="15" w:type="dxa"/>
              <w:left w:w="15" w:type="dxa"/>
              <w:bottom w:w="0" w:type="dxa"/>
              <w:right w:w="15" w:type="dxa"/>
            </w:tcMar>
            <w:vAlign w:val="bottom"/>
          </w:tcPr>
          <w:p w14:paraId="753F2495" w14:textId="77777777" w:rsidR="00A37F52" w:rsidRPr="00527E9E" w:rsidRDefault="00A37F52">
            <w:pPr>
              <w:jc w:val="center"/>
              <w:rPr>
                <w:rFonts w:eastAsia="Arial Unicode MS"/>
                <w:sz w:val="16"/>
              </w:rPr>
            </w:pPr>
            <w:r w:rsidRPr="00527E9E">
              <w:rPr>
                <w:sz w:val="16"/>
              </w:rPr>
              <w:t>5</w:t>
            </w:r>
          </w:p>
        </w:tc>
        <w:tc>
          <w:tcPr>
            <w:tcW w:w="567" w:type="dxa"/>
            <w:tcBorders>
              <w:top w:val="nil"/>
              <w:left w:val="nil"/>
              <w:right w:val="single" w:sz="8" w:space="0" w:color="auto"/>
            </w:tcBorders>
            <w:noWrap/>
            <w:tcMar>
              <w:top w:w="15" w:type="dxa"/>
              <w:left w:w="15" w:type="dxa"/>
              <w:bottom w:w="0" w:type="dxa"/>
              <w:right w:w="15" w:type="dxa"/>
            </w:tcMar>
            <w:vAlign w:val="bottom"/>
          </w:tcPr>
          <w:p w14:paraId="126B6078" w14:textId="77777777" w:rsidR="00A37F52" w:rsidRPr="00527E9E" w:rsidRDefault="007B38F8">
            <w:pPr>
              <w:jc w:val="center"/>
              <w:rPr>
                <w:rFonts w:eastAsia="Arial Unicode MS"/>
                <w:sz w:val="16"/>
              </w:rPr>
            </w:pPr>
            <w:r w:rsidRPr="00527E9E">
              <w:rPr>
                <w:sz w:val="16"/>
              </w:rPr>
              <w:t>10</w:t>
            </w:r>
          </w:p>
        </w:tc>
        <w:tc>
          <w:tcPr>
            <w:tcW w:w="567" w:type="dxa"/>
            <w:tcBorders>
              <w:top w:val="nil"/>
              <w:left w:val="nil"/>
              <w:right w:val="nil"/>
            </w:tcBorders>
            <w:noWrap/>
            <w:tcMar>
              <w:top w:w="15" w:type="dxa"/>
              <w:left w:w="15" w:type="dxa"/>
              <w:bottom w:w="0" w:type="dxa"/>
              <w:right w:w="15" w:type="dxa"/>
            </w:tcMar>
            <w:vAlign w:val="bottom"/>
          </w:tcPr>
          <w:p w14:paraId="3C608448" w14:textId="77777777" w:rsidR="00A37F52" w:rsidRPr="00527E9E" w:rsidRDefault="00A37F52">
            <w:pPr>
              <w:jc w:val="center"/>
              <w:rPr>
                <w:rFonts w:eastAsia="Arial Unicode MS"/>
                <w:sz w:val="16"/>
              </w:rPr>
            </w:pPr>
            <w:r w:rsidRPr="00527E9E">
              <w:rPr>
                <w:sz w:val="16"/>
              </w:rPr>
              <w:t>15</w:t>
            </w:r>
          </w:p>
        </w:tc>
        <w:tc>
          <w:tcPr>
            <w:tcW w:w="567" w:type="dxa"/>
            <w:tcBorders>
              <w:top w:val="nil"/>
              <w:left w:val="nil"/>
              <w:right w:val="single" w:sz="8" w:space="0" w:color="auto"/>
            </w:tcBorders>
            <w:noWrap/>
            <w:tcMar>
              <w:top w:w="15" w:type="dxa"/>
              <w:left w:w="15" w:type="dxa"/>
              <w:bottom w:w="0" w:type="dxa"/>
              <w:right w:w="15" w:type="dxa"/>
            </w:tcMar>
            <w:vAlign w:val="bottom"/>
          </w:tcPr>
          <w:p w14:paraId="5DBF89D5" w14:textId="77777777" w:rsidR="00A37F52" w:rsidRPr="00527E9E" w:rsidRDefault="00A37F52">
            <w:pPr>
              <w:jc w:val="center"/>
              <w:rPr>
                <w:rFonts w:eastAsia="Arial Unicode MS"/>
                <w:sz w:val="16"/>
              </w:rPr>
            </w:pPr>
            <w:r w:rsidRPr="00527E9E">
              <w:rPr>
                <w:sz w:val="16"/>
              </w:rPr>
              <w:t>10</w:t>
            </w:r>
          </w:p>
        </w:tc>
        <w:tc>
          <w:tcPr>
            <w:tcW w:w="567" w:type="dxa"/>
            <w:tcBorders>
              <w:top w:val="nil"/>
              <w:left w:val="nil"/>
              <w:right w:val="nil"/>
            </w:tcBorders>
            <w:noWrap/>
            <w:tcMar>
              <w:top w:w="15" w:type="dxa"/>
              <w:left w:w="15" w:type="dxa"/>
              <w:bottom w:w="0" w:type="dxa"/>
              <w:right w:w="15" w:type="dxa"/>
            </w:tcMar>
            <w:vAlign w:val="bottom"/>
          </w:tcPr>
          <w:p w14:paraId="18179BC1" w14:textId="77777777" w:rsidR="00A37F52" w:rsidRPr="00527E9E" w:rsidRDefault="00A37F52">
            <w:pPr>
              <w:jc w:val="center"/>
              <w:rPr>
                <w:rFonts w:eastAsia="Arial Unicode MS"/>
                <w:sz w:val="16"/>
              </w:rPr>
            </w:pPr>
            <w:r w:rsidRPr="00527E9E">
              <w:rPr>
                <w:sz w:val="16"/>
              </w:rPr>
              <w:t>3</w:t>
            </w:r>
          </w:p>
        </w:tc>
        <w:tc>
          <w:tcPr>
            <w:tcW w:w="567" w:type="dxa"/>
            <w:tcBorders>
              <w:top w:val="nil"/>
              <w:left w:val="nil"/>
              <w:right w:val="nil"/>
            </w:tcBorders>
            <w:noWrap/>
            <w:tcMar>
              <w:top w:w="15" w:type="dxa"/>
              <w:left w:w="15" w:type="dxa"/>
              <w:bottom w:w="0" w:type="dxa"/>
              <w:right w:w="15" w:type="dxa"/>
            </w:tcMar>
            <w:vAlign w:val="bottom"/>
          </w:tcPr>
          <w:p w14:paraId="5CBEF9C0" w14:textId="77777777" w:rsidR="00A37F52" w:rsidRPr="00527E9E" w:rsidRDefault="00727CF2">
            <w:pPr>
              <w:jc w:val="center"/>
              <w:rPr>
                <w:rFonts w:eastAsia="Arial Unicode MS"/>
                <w:sz w:val="16"/>
              </w:rPr>
            </w:pPr>
            <w:r w:rsidRPr="00527E9E">
              <w:rPr>
                <w:sz w:val="16"/>
              </w:rPr>
              <w:t>5</w:t>
            </w:r>
            <w:r w:rsidR="007B38F8" w:rsidRPr="00527E9E">
              <w:rPr>
                <w:sz w:val="16"/>
              </w:rPr>
              <w:t>0</w:t>
            </w:r>
          </w:p>
        </w:tc>
        <w:tc>
          <w:tcPr>
            <w:tcW w:w="567" w:type="dxa"/>
            <w:tcBorders>
              <w:top w:val="nil"/>
              <w:left w:val="nil"/>
              <w:right w:val="single" w:sz="8" w:space="0" w:color="auto"/>
            </w:tcBorders>
            <w:noWrap/>
            <w:tcMar>
              <w:top w:w="15" w:type="dxa"/>
              <w:left w:w="15" w:type="dxa"/>
              <w:bottom w:w="0" w:type="dxa"/>
              <w:right w:w="15" w:type="dxa"/>
            </w:tcMar>
            <w:vAlign w:val="bottom"/>
          </w:tcPr>
          <w:p w14:paraId="25803542" w14:textId="77777777" w:rsidR="00A37F52" w:rsidRPr="00527E9E" w:rsidRDefault="00A37F52">
            <w:pPr>
              <w:jc w:val="center"/>
              <w:rPr>
                <w:rFonts w:eastAsia="Arial Unicode MS"/>
                <w:sz w:val="16"/>
              </w:rPr>
            </w:pPr>
            <w:r w:rsidRPr="00527E9E">
              <w:rPr>
                <w:sz w:val="16"/>
              </w:rPr>
              <w:t>2</w:t>
            </w:r>
          </w:p>
        </w:tc>
        <w:tc>
          <w:tcPr>
            <w:tcW w:w="567" w:type="dxa"/>
            <w:tcBorders>
              <w:top w:val="nil"/>
              <w:left w:val="nil"/>
              <w:right w:val="single" w:sz="8" w:space="0" w:color="auto"/>
            </w:tcBorders>
            <w:noWrap/>
            <w:tcMar>
              <w:top w:w="15" w:type="dxa"/>
              <w:left w:w="15" w:type="dxa"/>
              <w:bottom w:w="0" w:type="dxa"/>
              <w:right w:w="15" w:type="dxa"/>
            </w:tcMar>
            <w:vAlign w:val="bottom"/>
          </w:tcPr>
          <w:p w14:paraId="4287FE24" w14:textId="77777777" w:rsidR="00A37F52" w:rsidRPr="00527E9E" w:rsidRDefault="00A37F52">
            <w:pPr>
              <w:jc w:val="center"/>
              <w:rPr>
                <w:rFonts w:eastAsia="Arial Unicode MS"/>
                <w:sz w:val="16"/>
              </w:rPr>
            </w:pPr>
            <w:r w:rsidRPr="00527E9E">
              <w:rPr>
                <w:sz w:val="16"/>
              </w:rPr>
              <w:t>6</w:t>
            </w:r>
            <w:r w:rsidR="00784F84" w:rsidRPr="00527E9E">
              <w:rPr>
                <w:sz w:val="16"/>
              </w:rPr>
              <w:t xml:space="preserve"> a8</w:t>
            </w:r>
          </w:p>
        </w:tc>
      </w:tr>
      <w:tr w:rsidR="00A37F52" w:rsidRPr="00527E9E" w14:paraId="58DD75B0" w14:textId="77777777">
        <w:tc>
          <w:tcPr>
            <w:tcW w:w="1134" w:type="dxa"/>
            <w:tcBorders>
              <w:top w:val="nil"/>
              <w:left w:val="single" w:sz="8" w:space="0" w:color="auto"/>
              <w:bottom w:val="nil"/>
              <w:right w:val="nil"/>
            </w:tcBorders>
            <w:noWrap/>
            <w:tcMar>
              <w:top w:w="15" w:type="dxa"/>
              <w:left w:w="15" w:type="dxa"/>
              <w:bottom w:w="0" w:type="dxa"/>
              <w:right w:w="15" w:type="dxa"/>
            </w:tcMar>
            <w:vAlign w:val="bottom"/>
          </w:tcPr>
          <w:p w14:paraId="4C3132F5" w14:textId="77777777" w:rsidR="00A37F52" w:rsidRPr="00527E9E" w:rsidRDefault="00A37F52">
            <w:pPr>
              <w:rPr>
                <w:rFonts w:eastAsia="Arial Unicode MS"/>
                <w:sz w:val="16"/>
              </w:rPr>
            </w:pPr>
            <w:r w:rsidRPr="00527E9E">
              <w:rPr>
                <w:sz w:val="16"/>
              </w:rPr>
              <w:t> </w:t>
            </w:r>
          </w:p>
        </w:tc>
        <w:tc>
          <w:tcPr>
            <w:tcW w:w="1149" w:type="dxa"/>
            <w:tcBorders>
              <w:top w:val="nil"/>
              <w:left w:val="nil"/>
              <w:bottom w:val="nil"/>
              <w:right w:val="nil"/>
            </w:tcBorders>
            <w:shd w:val="clear" w:color="auto" w:fill="E0E0E0"/>
            <w:noWrap/>
            <w:tcMar>
              <w:top w:w="15" w:type="dxa"/>
              <w:left w:w="15" w:type="dxa"/>
              <w:bottom w:w="0" w:type="dxa"/>
              <w:right w:w="15" w:type="dxa"/>
            </w:tcMar>
            <w:vAlign w:val="bottom"/>
          </w:tcPr>
          <w:p w14:paraId="167CABDC" w14:textId="77777777" w:rsidR="00A37F52" w:rsidRPr="00527E9E" w:rsidRDefault="00A37F52">
            <w:pPr>
              <w:rPr>
                <w:rFonts w:eastAsia="Arial Unicode MS"/>
                <w:sz w:val="16"/>
              </w:rPr>
            </w:pPr>
            <w:r w:rsidRPr="00527E9E">
              <w:rPr>
                <w:sz w:val="16"/>
              </w:rPr>
              <w:t>Insecte</w:t>
            </w:r>
          </w:p>
        </w:tc>
        <w:tc>
          <w:tcPr>
            <w:tcW w:w="567" w:type="dxa"/>
            <w:tcBorders>
              <w:top w:val="nil"/>
              <w:left w:val="single" w:sz="8" w:space="0" w:color="auto"/>
              <w:bottom w:val="nil"/>
              <w:right w:val="nil"/>
            </w:tcBorders>
            <w:shd w:val="clear" w:color="auto" w:fill="E0E0E0"/>
            <w:noWrap/>
            <w:tcMar>
              <w:top w:w="15" w:type="dxa"/>
              <w:left w:w="15" w:type="dxa"/>
              <w:bottom w:w="0" w:type="dxa"/>
              <w:right w:w="15" w:type="dxa"/>
            </w:tcMar>
            <w:vAlign w:val="bottom"/>
          </w:tcPr>
          <w:p w14:paraId="47D9DC01" w14:textId="77777777" w:rsidR="00A37F52" w:rsidRPr="00527E9E" w:rsidRDefault="00A37F52">
            <w:pPr>
              <w:jc w:val="center"/>
              <w:rPr>
                <w:rFonts w:eastAsia="Arial Unicode MS"/>
                <w:sz w:val="16"/>
              </w:rPr>
            </w:pPr>
            <w:r w:rsidRPr="00527E9E">
              <w:rPr>
                <w:sz w:val="16"/>
              </w:rPr>
              <w:t>1</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0BD9FE57" w14:textId="77777777" w:rsidR="00A37F52" w:rsidRPr="00527E9E" w:rsidRDefault="003904FE">
            <w:pPr>
              <w:jc w:val="center"/>
              <w:rPr>
                <w:rFonts w:eastAsia="Arial Unicode MS"/>
                <w:sz w:val="16"/>
              </w:rPr>
            </w:pPr>
            <w:r w:rsidRPr="00527E9E">
              <w:rPr>
                <w:sz w:val="16"/>
              </w:rPr>
              <w:t>1</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44FEF944" w14:textId="77777777" w:rsidR="00A37F52" w:rsidRPr="00527E9E" w:rsidRDefault="003904FE">
            <w:pPr>
              <w:jc w:val="center"/>
              <w:rPr>
                <w:rFonts w:eastAsia="Arial Unicode MS"/>
                <w:sz w:val="16"/>
              </w:rPr>
            </w:pPr>
            <w:r w:rsidRPr="00527E9E">
              <w:rPr>
                <w:rFonts w:eastAsia="Arial Unicode MS"/>
                <w:sz w:val="16"/>
              </w:rPr>
              <w:t>10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04AD7F3F" w14:textId="77777777" w:rsidR="00A37F52" w:rsidRPr="00527E9E" w:rsidRDefault="003904FE">
            <w:pPr>
              <w:jc w:val="center"/>
              <w:rPr>
                <w:rFonts w:eastAsia="Arial Unicode MS"/>
                <w:sz w:val="16"/>
              </w:rPr>
            </w:pPr>
            <w:r w:rsidRPr="00527E9E">
              <w:rPr>
                <w:sz w:val="16"/>
              </w:rPr>
              <w:t>50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0EF749B0" w14:textId="77777777" w:rsidR="00A37F52" w:rsidRPr="00527E9E" w:rsidRDefault="00A37F52">
            <w:pPr>
              <w:jc w:val="center"/>
              <w:rPr>
                <w:rFonts w:eastAsia="Arial Unicode MS"/>
                <w:sz w:val="16"/>
              </w:rPr>
            </w:pPr>
            <w:r w:rsidRPr="00527E9E">
              <w:rPr>
                <w:sz w:val="16"/>
              </w:rPr>
              <w:t>5</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3FD2A873" w14:textId="77777777" w:rsidR="00A37F52" w:rsidRPr="00527E9E" w:rsidRDefault="00A37F52">
            <w:pPr>
              <w:jc w:val="center"/>
              <w:rPr>
                <w:rFonts w:eastAsia="Arial Unicode MS"/>
                <w:sz w:val="16"/>
              </w:rPr>
            </w:pPr>
            <w:r w:rsidRPr="00527E9E">
              <w:rPr>
                <w:sz w:val="16"/>
              </w:rPr>
              <w:t>1</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0F951082" w14:textId="77777777" w:rsidR="00A37F52" w:rsidRPr="00527E9E" w:rsidRDefault="003904FE">
            <w:pPr>
              <w:jc w:val="center"/>
              <w:rPr>
                <w:rFonts w:eastAsia="Arial Unicode MS"/>
                <w:sz w:val="16"/>
              </w:rPr>
            </w:pPr>
            <w:r w:rsidRPr="00527E9E">
              <w:rPr>
                <w:sz w:val="16"/>
              </w:rPr>
              <w:t>5</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64A6FEB3" w14:textId="77777777" w:rsidR="00A37F52" w:rsidRPr="00527E9E" w:rsidRDefault="00A37F52">
            <w:pPr>
              <w:jc w:val="center"/>
              <w:rPr>
                <w:rFonts w:eastAsia="Arial Unicode MS"/>
                <w:sz w:val="16"/>
              </w:rPr>
            </w:pPr>
            <w:r w:rsidRPr="00527E9E">
              <w:rPr>
                <w:sz w:val="16"/>
              </w:rPr>
              <w:t>5</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7586110F" w14:textId="77777777" w:rsidR="00A37F52" w:rsidRPr="00527E9E" w:rsidRDefault="00A37F52">
            <w:pPr>
              <w:jc w:val="center"/>
              <w:rPr>
                <w:rFonts w:eastAsia="Arial Unicode MS"/>
                <w:sz w:val="16"/>
              </w:rPr>
            </w:pPr>
            <w:r w:rsidRPr="00527E9E">
              <w:rPr>
                <w:sz w:val="16"/>
              </w:rPr>
              <w:t>1</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33496C34" w14:textId="77777777" w:rsidR="00A37F52" w:rsidRPr="00527E9E" w:rsidRDefault="00A37F52">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22C8D531" w14:textId="77777777" w:rsidR="00A37F52" w:rsidRPr="00527E9E" w:rsidRDefault="00A37F52">
            <w:pPr>
              <w:jc w:val="center"/>
              <w:rPr>
                <w:rFonts w:eastAsia="Arial Unicode MS"/>
                <w:sz w:val="16"/>
              </w:rPr>
            </w:pPr>
            <w:r w:rsidRPr="00527E9E">
              <w:rPr>
                <w:sz w:val="16"/>
              </w:rPr>
              <w:t>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0DA78B86" w14:textId="77777777" w:rsidR="00A37F52" w:rsidRPr="00527E9E" w:rsidRDefault="00727CF2">
            <w:pPr>
              <w:jc w:val="center"/>
              <w:rPr>
                <w:rFonts w:eastAsia="Arial Unicode MS"/>
                <w:sz w:val="16"/>
              </w:rPr>
            </w:pPr>
            <w:r w:rsidRPr="00527E9E">
              <w:rPr>
                <w:rFonts w:eastAsia="Arial Unicode MS"/>
                <w:sz w:val="16"/>
              </w:rPr>
              <w:t>20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6FA05B89" w14:textId="77777777" w:rsidR="00A37F52" w:rsidRPr="00527E9E" w:rsidRDefault="00A37F52">
            <w:pPr>
              <w:jc w:val="center"/>
              <w:rPr>
                <w:rFonts w:eastAsia="Arial Unicode MS"/>
                <w:sz w:val="16"/>
              </w:rPr>
            </w:pPr>
            <w:r w:rsidRPr="00527E9E">
              <w:rPr>
                <w:sz w:val="16"/>
              </w:rPr>
              <w:t>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75E47806" w14:textId="77777777" w:rsidR="00A37F52" w:rsidRPr="00527E9E" w:rsidRDefault="00784F84">
            <w:pPr>
              <w:jc w:val="center"/>
              <w:rPr>
                <w:rFonts w:eastAsia="Arial Unicode MS"/>
                <w:sz w:val="16"/>
              </w:rPr>
            </w:pPr>
            <w:r w:rsidRPr="00527E9E">
              <w:rPr>
                <w:sz w:val="16"/>
              </w:rPr>
              <w:t xml:space="preserve">1 </w:t>
            </w:r>
            <w:r w:rsidR="003904FE" w:rsidRPr="00527E9E">
              <w:rPr>
                <w:sz w:val="16"/>
              </w:rPr>
              <w:t>a20</w:t>
            </w:r>
          </w:p>
        </w:tc>
      </w:tr>
      <w:tr w:rsidR="00A37F52" w:rsidRPr="00527E9E" w14:paraId="0AA5A0BF" w14:textId="77777777">
        <w:tc>
          <w:tcPr>
            <w:tcW w:w="1134" w:type="dxa"/>
            <w:tcBorders>
              <w:top w:val="nil"/>
              <w:left w:val="single" w:sz="8" w:space="0" w:color="auto"/>
              <w:bottom w:val="single" w:sz="4" w:space="0" w:color="auto"/>
              <w:right w:val="nil"/>
            </w:tcBorders>
            <w:noWrap/>
            <w:tcMar>
              <w:top w:w="15" w:type="dxa"/>
              <w:left w:w="15" w:type="dxa"/>
              <w:bottom w:w="0" w:type="dxa"/>
              <w:right w:w="15" w:type="dxa"/>
            </w:tcMar>
            <w:vAlign w:val="bottom"/>
          </w:tcPr>
          <w:p w14:paraId="42F8D65A" w14:textId="77777777" w:rsidR="00A37F52" w:rsidRPr="00527E9E" w:rsidRDefault="00A37F52">
            <w:pPr>
              <w:rPr>
                <w:sz w:val="16"/>
              </w:rPr>
            </w:pPr>
          </w:p>
        </w:tc>
        <w:tc>
          <w:tcPr>
            <w:tcW w:w="1149" w:type="dxa"/>
            <w:tcBorders>
              <w:top w:val="nil"/>
              <w:left w:val="nil"/>
              <w:bottom w:val="single" w:sz="4" w:space="0" w:color="auto"/>
              <w:right w:val="nil"/>
            </w:tcBorders>
            <w:noWrap/>
            <w:tcMar>
              <w:top w:w="15" w:type="dxa"/>
              <w:left w:w="15" w:type="dxa"/>
              <w:bottom w:w="0" w:type="dxa"/>
              <w:right w:w="15" w:type="dxa"/>
            </w:tcMar>
            <w:vAlign w:val="bottom"/>
          </w:tcPr>
          <w:p w14:paraId="5F44065F" w14:textId="77777777" w:rsidR="00A37F52" w:rsidRPr="00527E9E" w:rsidRDefault="00A37F52">
            <w:pPr>
              <w:rPr>
                <w:sz w:val="16"/>
              </w:rPr>
            </w:pPr>
            <w:r w:rsidRPr="00527E9E">
              <w:rPr>
                <w:sz w:val="16"/>
              </w:rPr>
              <w:t>Poisson</w:t>
            </w:r>
            <w:r w:rsidR="00ED4EA7" w:rsidRPr="00527E9E">
              <w:rPr>
                <w:sz w:val="16"/>
              </w:rPr>
              <w:t>*</w:t>
            </w:r>
          </w:p>
        </w:tc>
        <w:tc>
          <w:tcPr>
            <w:tcW w:w="567" w:type="dxa"/>
            <w:tcBorders>
              <w:top w:val="nil"/>
              <w:left w:val="single" w:sz="8" w:space="0" w:color="auto"/>
              <w:bottom w:val="single" w:sz="4" w:space="0" w:color="auto"/>
              <w:right w:val="nil"/>
            </w:tcBorders>
            <w:noWrap/>
            <w:tcMar>
              <w:top w:w="15" w:type="dxa"/>
              <w:left w:w="15" w:type="dxa"/>
              <w:bottom w:w="0" w:type="dxa"/>
              <w:right w:w="15" w:type="dxa"/>
            </w:tcMar>
            <w:vAlign w:val="bottom"/>
          </w:tcPr>
          <w:p w14:paraId="4FB555E2" w14:textId="77777777" w:rsidR="00A37F52" w:rsidRPr="00527E9E" w:rsidRDefault="00A37F52">
            <w:pPr>
              <w:jc w:val="center"/>
              <w:rPr>
                <w:sz w:val="16"/>
              </w:rPr>
            </w:pPr>
            <w:r w:rsidRPr="00527E9E">
              <w:rPr>
                <w:sz w:val="16"/>
              </w:rPr>
              <w:t>5</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7AACA41A" w14:textId="77777777" w:rsidR="00A37F52" w:rsidRPr="00527E9E" w:rsidRDefault="003904FE">
            <w:pPr>
              <w:jc w:val="center"/>
              <w:rPr>
                <w:sz w:val="16"/>
              </w:rPr>
            </w:pPr>
            <w:r w:rsidRPr="00527E9E">
              <w:rPr>
                <w:sz w:val="16"/>
              </w:rPr>
              <w:t>10</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4C2073F4" w14:textId="77777777" w:rsidR="00A37F52" w:rsidRPr="00527E9E" w:rsidRDefault="00A37F52">
            <w:pPr>
              <w:jc w:val="center"/>
              <w:rPr>
                <w:sz w:val="16"/>
              </w:rPr>
            </w:pPr>
            <w:r w:rsidRPr="00527E9E">
              <w:rPr>
                <w:sz w:val="16"/>
              </w:rPr>
              <w:t>1</w:t>
            </w:r>
          </w:p>
        </w:tc>
        <w:tc>
          <w:tcPr>
            <w:tcW w:w="567"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140D30E2" w14:textId="77777777" w:rsidR="00A37F52" w:rsidRPr="00527E9E" w:rsidRDefault="003904FE">
            <w:pPr>
              <w:jc w:val="center"/>
              <w:rPr>
                <w:sz w:val="16"/>
              </w:rPr>
            </w:pPr>
            <w:r w:rsidRPr="00527E9E">
              <w:rPr>
                <w:sz w:val="16"/>
              </w:rPr>
              <w:t>20</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59190E64" w14:textId="77777777" w:rsidR="00A37F52" w:rsidRPr="00527E9E" w:rsidRDefault="003904FE">
            <w:pPr>
              <w:jc w:val="center"/>
              <w:rPr>
                <w:sz w:val="16"/>
              </w:rPr>
            </w:pPr>
            <w:r w:rsidRPr="00527E9E">
              <w:rPr>
                <w:sz w:val="16"/>
              </w:rPr>
              <w:t>1</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3149E653" w14:textId="77777777" w:rsidR="00A37F52" w:rsidRPr="00527E9E" w:rsidRDefault="00A37F52">
            <w:pPr>
              <w:jc w:val="center"/>
              <w:rPr>
                <w:sz w:val="16"/>
              </w:rPr>
            </w:pPr>
            <w:r w:rsidRPr="00527E9E">
              <w:rPr>
                <w:sz w:val="16"/>
              </w:rPr>
              <w:t>1</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7B15C961" w14:textId="77777777" w:rsidR="00A37F52" w:rsidRPr="00527E9E" w:rsidRDefault="00A37F52">
            <w:pPr>
              <w:jc w:val="center"/>
              <w:rPr>
                <w:sz w:val="16"/>
              </w:rPr>
            </w:pPr>
            <w:r w:rsidRPr="00527E9E">
              <w:rPr>
                <w:sz w:val="16"/>
              </w:rPr>
              <w:t>10</w:t>
            </w:r>
          </w:p>
        </w:tc>
        <w:tc>
          <w:tcPr>
            <w:tcW w:w="567"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0DDB762B" w14:textId="77777777" w:rsidR="00A37F52" w:rsidRPr="00527E9E" w:rsidRDefault="003904FE">
            <w:pPr>
              <w:jc w:val="center"/>
              <w:rPr>
                <w:sz w:val="16"/>
              </w:rPr>
            </w:pPr>
            <w:r w:rsidRPr="00527E9E">
              <w:rPr>
                <w:sz w:val="16"/>
              </w:rPr>
              <w:t>1</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375100B3" w14:textId="77777777" w:rsidR="00A37F52" w:rsidRPr="00527E9E" w:rsidRDefault="003904FE">
            <w:pPr>
              <w:jc w:val="center"/>
              <w:rPr>
                <w:sz w:val="16"/>
              </w:rPr>
            </w:pPr>
            <w:r w:rsidRPr="00527E9E">
              <w:rPr>
                <w:sz w:val="16"/>
              </w:rPr>
              <w:t>5</w:t>
            </w:r>
          </w:p>
        </w:tc>
        <w:tc>
          <w:tcPr>
            <w:tcW w:w="567"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3994ABE5" w14:textId="77777777" w:rsidR="00A37F52" w:rsidRPr="00527E9E" w:rsidRDefault="0028598F">
            <w:pPr>
              <w:jc w:val="center"/>
              <w:rPr>
                <w:sz w:val="16"/>
              </w:rPr>
            </w:pPr>
            <w:r w:rsidRPr="00527E9E">
              <w:rPr>
                <w:sz w:val="16"/>
              </w:rPr>
              <w:t>20</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17933401" w14:textId="77777777" w:rsidR="00A37F52" w:rsidRPr="00527E9E" w:rsidRDefault="00A37F52">
            <w:pPr>
              <w:jc w:val="center"/>
              <w:rPr>
                <w:sz w:val="16"/>
              </w:rPr>
            </w:pPr>
            <w:r w:rsidRPr="00527E9E">
              <w:rPr>
                <w:sz w:val="16"/>
              </w:rPr>
              <w:t>0</w:t>
            </w:r>
          </w:p>
        </w:tc>
        <w:tc>
          <w:tcPr>
            <w:tcW w:w="567" w:type="dxa"/>
            <w:tcBorders>
              <w:top w:val="nil"/>
              <w:left w:val="nil"/>
              <w:bottom w:val="single" w:sz="4" w:space="0" w:color="auto"/>
              <w:right w:val="nil"/>
            </w:tcBorders>
            <w:noWrap/>
            <w:tcMar>
              <w:top w:w="15" w:type="dxa"/>
              <w:left w:w="15" w:type="dxa"/>
              <w:bottom w:w="0" w:type="dxa"/>
              <w:right w:w="15" w:type="dxa"/>
            </w:tcMar>
            <w:vAlign w:val="bottom"/>
          </w:tcPr>
          <w:p w14:paraId="053ECC9B" w14:textId="77777777" w:rsidR="00A37F52" w:rsidRPr="00527E9E" w:rsidRDefault="00727CF2">
            <w:pPr>
              <w:jc w:val="center"/>
              <w:rPr>
                <w:sz w:val="16"/>
              </w:rPr>
            </w:pPr>
            <w:r w:rsidRPr="00527E9E">
              <w:rPr>
                <w:sz w:val="16"/>
              </w:rPr>
              <w:t>10</w:t>
            </w:r>
          </w:p>
        </w:tc>
        <w:tc>
          <w:tcPr>
            <w:tcW w:w="567"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553BF94D" w14:textId="77777777" w:rsidR="00A37F52" w:rsidRPr="00527E9E" w:rsidRDefault="00A37F52">
            <w:pPr>
              <w:jc w:val="center"/>
              <w:rPr>
                <w:sz w:val="16"/>
              </w:rPr>
            </w:pPr>
            <w:r w:rsidRPr="00527E9E">
              <w:rPr>
                <w:sz w:val="16"/>
              </w:rPr>
              <w:t>0</w:t>
            </w:r>
          </w:p>
        </w:tc>
        <w:tc>
          <w:tcPr>
            <w:tcW w:w="567"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78D7D224" w14:textId="77777777" w:rsidR="00A37F52" w:rsidRPr="00527E9E" w:rsidRDefault="00A37F52">
            <w:pPr>
              <w:jc w:val="center"/>
              <w:rPr>
                <w:sz w:val="16"/>
              </w:rPr>
            </w:pPr>
            <w:r w:rsidRPr="00527E9E">
              <w:rPr>
                <w:sz w:val="16"/>
              </w:rPr>
              <w:t>e10</w:t>
            </w:r>
          </w:p>
        </w:tc>
      </w:tr>
    </w:tbl>
    <w:p w14:paraId="0F1487FF" w14:textId="77777777" w:rsidR="00D75D15" w:rsidRPr="00527E9E" w:rsidRDefault="00ED4EA7" w:rsidP="00ED4EA7">
      <w:pPr>
        <w:ind w:left="720"/>
        <w:rPr>
          <w:sz w:val="16"/>
          <w:szCs w:val="16"/>
        </w:rPr>
      </w:pPr>
      <w:r w:rsidRPr="00527E9E">
        <w:rPr>
          <w:sz w:val="16"/>
          <w:szCs w:val="16"/>
        </w:rPr>
        <w:t>* Certains poissons peuvent être considérés comme des « reptiles ».</w:t>
      </w:r>
    </w:p>
    <w:p w14:paraId="21B1F57D" w14:textId="77777777" w:rsidR="007D77EA" w:rsidRPr="00527E9E" w:rsidRDefault="007D77EA" w:rsidP="00ED4EA7">
      <w:pPr>
        <w:ind w:left="720"/>
        <w:rPr>
          <w:sz w:val="16"/>
          <w:szCs w:val="16"/>
        </w:rPr>
      </w:pPr>
      <w:r w:rsidRPr="00527E9E">
        <w:rPr>
          <w:sz w:val="16"/>
          <w:szCs w:val="16"/>
        </w:rPr>
        <w:t xml:space="preserve">² </w:t>
      </w:r>
      <w:r w:rsidRPr="00527E9E">
        <w:rPr>
          <w:b/>
          <w:sz w:val="16"/>
          <w:szCs w:val="16"/>
        </w:rPr>
        <w:t>a</w:t>
      </w:r>
      <w:r w:rsidRPr="00527E9E">
        <w:rPr>
          <w:sz w:val="16"/>
          <w:szCs w:val="16"/>
        </w:rPr>
        <w:t xml:space="preserve"> pour </w:t>
      </w:r>
      <w:r w:rsidR="00E214BA" w:rsidRPr="00527E9E">
        <w:rPr>
          <w:sz w:val="16"/>
          <w:szCs w:val="16"/>
        </w:rPr>
        <w:t>mouvement aérien</w:t>
      </w:r>
      <w:r w:rsidRPr="00527E9E">
        <w:rPr>
          <w:sz w:val="16"/>
          <w:szCs w:val="16"/>
        </w:rPr>
        <w:t xml:space="preserve">, </w:t>
      </w:r>
      <w:r w:rsidRPr="00527E9E">
        <w:rPr>
          <w:b/>
          <w:sz w:val="16"/>
          <w:szCs w:val="16"/>
        </w:rPr>
        <w:t>e</w:t>
      </w:r>
      <w:r w:rsidRPr="00527E9E">
        <w:rPr>
          <w:sz w:val="16"/>
          <w:szCs w:val="16"/>
        </w:rPr>
        <w:t xml:space="preserve"> pour </w:t>
      </w:r>
      <w:r w:rsidR="00E214BA" w:rsidRPr="00527E9E">
        <w:rPr>
          <w:sz w:val="16"/>
          <w:szCs w:val="16"/>
        </w:rPr>
        <w:t>mouvement dans l’e</w:t>
      </w:r>
      <w:r w:rsidRPr="00527E9E">
        <w:rPr>
          <w:sz w:val="16"/>
          <w:szCs w:val="16"/>
        </w:rPr>
        <w:t>au.</w:t>
      </w:r>
    </w:p>
    <w:p w14:paraId="43238A8F" w14:textId="77777777" w:rsidR="00936455" w:rsidRPr="00527E9E" w:rsidRDefault="003904FE" w:rsidP="0045338D">
      <w:pPr>
        <w:pStyle w:val="Titre3"/>
        <w:rPr>
          <w:lang w:val="fr-BE"/>
        </w:rPr>
      </w:pPr>
      <w:bookmarkStart w:id="58" w:name="_Toc199924487"/>
      <w:r w:rsidRPr="00527E9E">
        <w:rPr>
          <w:lang w:val="fr-BE"/>
        </w:rPr>
        <w:t>3</w:t>
      </w:r>
      <w:r w:rsidR="00936455" w:rsidRPr="00527E9E">
        <w:rPr>
          <w:lang w:val="fr-BE"/>
        </w:rPr>
        <w:t>.3.2</w:t>
      </w:r>
      <w:r w:rsidR="00A37F52" w:rsidRPr="00527E9E">
        <w:rPr>
          <w:lang w:val="fr-BE"/>
        </w:rPr>
        <w:t xml:space="preserve"> Taille et Puissance</w:t>
      </w:r>
      <w:bookmarkEnd w:id="58"/>
      <w:r w:rsidR="00936455" w:rsidRPr="00527E9E">
        <w:rPr>
          <w:lang w:val="fr-BE"/>
        </w:rPr>
        <w:t> </w:t>
      </w:r>
    </w:p>
    <w:p w14:paraId="45877B19" w14:textId="77777777" w:rsidR="00A37F52" w:rsidRPr="00527E9E" w:rsidRDefault="00936455">
      <w:r w:rsidRPr="00527E9E">
        <w:t>M</w:t>
      </w:r>
      <w:r w:rsidR="00ED4EA7" w:rsidRPr="00527E9E">
        <w:t>odifiez les caractéristiques de base</w:t>
      </w:r>
      <w:r w:rsidR="00A823D8" w:rsidRPr="00527E9E">
        <w:t xml:space="preserve"> selon la taille</w:t>
      </w:r>
      <w:r w:rsidR="00E214BA" w:rsidRPr="00527E9E">
        <w:t xml:space="preserve"> ou la </w:t>
      </w:r>
      <w:r w:rsidR="00A823D8" w:rsidRPr="00527E9E">
        <w:t xml:space="preserve">puissance de l’animal </w:t>
      </w:r>
      <w:r w:rsidR="00727CF2" w:rsidRPr="00527E9E">
        <w:t>:</w:t>
      </w:r>
    </w:p>
    <w:tbl>
      <w:tblPr>
        <w:tblW w:w="9571" w:type="dxa"/>
        <w:tblLayout w:type="fixed"/>
        <w:tblCellMar>
          <w:left w:w="0" w:type="dxa"/>
          <w:right w:w="0" w:type="dxa"/>
        </w:tblCellMar>
        <w:tblLook w:val="0000" w:firstRow="0" w:lastRow="0" w:firstColumn="0" w:lastColumn="0" w:noHBand="0" w:noVBand="0"/>
      </w:tblPr>
      <w:tblGrid>
        <w:gridCol w:w="1705"/>
        <w:gridCol w:w="567"/>
        <w:gridCol w:w="531"/>
        <w:gridCol w:w="603"/>
        <w:gridCol w:w="567"/>
        <w:gridCol w:w="531"/>
        <w:gridCol w:w="531"/>
        <w:gridCol w:w="639"/>
        <w:gridCol w:w="534"/>
        <w:gridCol w:w="531"/>
        <w:gridCol w:w="636"/>
        <w:gridCol w:w="531"/>
        <w:gridCol w:w="603"/>
        <w:gridCol w:w="531"/>
        <w:gridCol w:w="531"/>
      </w:tblGrid>
      <w:tr w:rsidR="003F5997" w:rsidRPr="00527E9E" w14:paraId="4AA92238" w14:textId="77777777" w:rsidTr="003F5997">
        <w:tc>
          <w:tcPr>
            <w:tcW w:w="1705"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798A3E2D" w14:textId="77777777" w:rsidR="003F5997" w:rsidRPr="00527E9E" w:rsidRDefault="003F5997" w:rsidP="003F5997">
            <w:pPr>
              <w:rPr>
                <w:sz w:val="16"/>
              </w:rPr>
            </w:pPr>
            <w:r w:rsidRPr="00527E9E">
              <w:rPr>
                <w:b/>
                <w:bCs/>
                <w:sz w:val="16"/>
                <w:highlight w:val="yellow"/>
              </w:rPr>
              <w:t>Taille / Puissance</w:t>
            </w:r>
          </w:p>
        </w:tc>
        <w:tc>
          <w:tcPr>
            <w:tcW w:w="567" w:type="dxa"/>
            <w:tcBorders>
              <w:top w:val="single" w:sz="4" w:space="0" w:color="auto"/>
              <w:left w:val="single" w:sz="4" w:space="0" w:color="auto"/>
              <w:bottom w:val="nil"/>
              <w:right w:val="nil"/>
            </w:tcBorders>
            <w:noWrap/>
            <w:tcMar>
              <w:top w:w="15" w:type="dxa"/>
              <w:left w:w="15" w:type="dxa"/>
              <w:bottom w:w="0" w:type="dxa"/>
              <w:right w:w="15" w:type="dxa"/>
            </w:tcMar>
            <w:vAlign w:val="bottom"/>
          </w:tcPr>
          <w:p w14:paraId="47804B38" w14:textId="77777777" w:rsidR="003F5997" w:rsidRPr="00527E9E" w:rsidRDefault="003F5997">
            <w:pPr>
              <w:jc w:val="center"/>
              <w:rPr>
                <w:rFonts w:eastAsia="Arial Unicode MS"/>
                <w:b/>
                <w:bCs/>
                <w:sz w:val="16"/>
              </w:rPr>
            </w:pPr>
            <w:r w:rsidRPr="00527E9E">
              <w:rPr>
                <w:b/>
                <w:bCs/>
                <w:sz w:val="16"/>
              </w:rPr>
              <w:t>F</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1FD27B63" w14:textId="77777777" w:rsidR="003F5997" w:rsidRPr="00527E9E" w:rsidRDefault="003F5997">
            <w:pPr>
              <w:jc w:val="center"/>
              <w:rPr>
                <w:rFonts w:eastAsia="Arial Unicode MS"/>
                <w:b/>
                <w:bCs/>
                <w:sz w:val="16"/>
              </w:rPr>
            </w:pPr>
            <w:r w:rsidRPr="00527E9E">
              <w:rPr>
                <w:b/>
                <w:bCs/>
                <w:sz w:val="16"/>
              </w:rPr>
              <w:t>En</w:t>
            </w:r>
          </w:p>
        </w:tc>
        <w:tc>
          <w:tcPr>
            <w:tcW w:w="603" w:type="dxa"/>
            <w:tcBorders>
              <w:top w:val="single" w:sz="4" w:space="0" w:color="auto"/>
              <w:left w:val="nil"/>
              <w:bottom w:val="nil"/>
              <w:right w:val="nil"/>
            </w:tcBorders>
            <w:noWrap/>
            <w:tcMar>
              <w:top w:w="15" w:type="dxa"/>
              <w:left w:w="15" w:type="dxa"/>
              <w:bottom w:w="0" w:type="dxa"/>
              <w:right w:w="15" w:type="dxa"/>
            </w:tcMar>
            <w:vAlign w:val="bottom"/>
          </w:tcPr>
          <w:p w14:paraId="68D448D9" w14:textId="77777777" w:rsidR="003F5997" w:rsidRPr="00527E9E" w:rsidRDefault="003F5997">
            <w:pPr>
              <w:jc w:val="center"/>
              <w:rPr>
                <w:rFonts w:eastAsia="Arial Unicode MS"/>
                <w:b/>
                <w:bCs/>
                <w:sz w:val="16"/>
              </w:rPr>
            </w:pPr>
            <w:r w:rsidRPr="00527E9E">
              <w:rPr>
                <w:b/>
                <w:bCs/>
                <w:sz w:val="16"/>
              </w:rPr>
              <w:t>D</w:t>
            </w:r>
          </w:p>
        </w:tc>
        <w:tc>
          <w:tcPr>
            <w:tcW w:w="567"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32FB9C67" w14:textId="77777777" w:rsidR="003F5997" w:rsidRPr="00527E9E" w:rsidRDefault="003F5997">
            <w:pPr>
              <w:jc w:val="center"/>
              <w:rPr>
                <w:rFonts w:eastAsia="Arial Unicode MS"/>
                <w:b/>
                <w:bCs/>
                <w:sz w:val="16"/>
              </w:rPr>
            </w:pPr>
            <w:r w:rsidRPr="00527E9E">
              <w:rPr>
                <w:b/>
                <w:bCs/>
                <w:sz w:val="16"/>
              </w:rPr>
              <w:t>A</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79ABE0A6" w14:textId="77777777" w:rsidR="003F5997" w:rsidRPr="00527E9E" w:rsidRDefault="003F5997">
            <w:pPr>
              <w:jc w:val="center"/>
              <w:rPr>
                <w:rFonts w:eastAsia="Arial Unicode MS"/>
                <w:b/>
                <w:bCs/>
                <w:sz w:val="16"/>
              </w:rPr>
            </w:pPr>
            <w:r w:rsidRPr="00527E9E">
              <w:rPr>
                <w:b/>
                <w:bCs/>
                <w:sz w:val="16"/>
              </w:rPr>
              <w:t>I</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51D63A36" w14:textId="77777777" w:rsidR="003F5997" w:rsidRPr="00527E9E" w:rsidRDefault="003F5997">
            <w:pPr>
              <w:jc w:val="center"/>
              <w:rPr>
                <w:rFonts w:eastAsia="Arial Unicode MS"/>
                <w:b/>
                <w:bCs/>
                <w:sz w:val="16"/>
              </w:rPr>
            </w:pPr>
            <w:r w:rsidRPr="00527E9E">
              <w:rPr>
                <w:b/>
                <w:bCs/>
                <w:sz w:val="16"/>
              </w:rPr>
              <w:t>V</w:t>
            </w:r>
          </w:p>
        </w:tc>
        <w:tc>
          <w:tcPr>
            <w:tcW w:w="639" w:type="dxa"/>
            <w:tcBorders>
              <w:top w:val="single" w:sz="4" w:space="0" w:color="auto"/>
              <w:left w:val="nil"/>
              <w:bottom w:val="nil"/>
              <w:right w:val="nil"/>
            </w:tcBorders>
            <w:noWrap/>
            <w:tcMar>
              <w:top w:w="15" w:type="dxa"/>
              <w:left w:w="15" w:type="dxa"/>
              <w:bottom w:w="0" w:type="dxa"/>
              <w:right w:w="15" w:type="dxa"/>
            </w:tcMar>
            <w:vAlign w:val="bottom"/>
          </w:tcPr>
          <w:p w14:paraId="228417D7" w14:textId="77777777" w:rsidR="003F5997" w:rsidRPr="00527E9E" w:rsidRDefault="003F5997">
            <w:pPr>
              <w:jc w:val="center"/>
              <w:rPr>
                <w:rFonts w:eastAsia="Arial Unicode MS"/>
                <w:b/>
                <w:bCs/>
                <w:sz w:val="16"/>
              </w:rPr>
            </w:pPr>
            <w:r w:rsidRPr="00527E9E">
              <w:rPr>
                <w:b/>
                <w:bCs/>
                <w:sz w:val="16"/>
              </w:rPr>
              <w:t>E</w:t>
            </w:r>
          </w:p>
        </w:tc>
        <w:tc>
          <w:tcPr>
            <w:tcW w:w="534"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40934E00" w14:textId="77777777" w:rsidR="003F5997" w:rsidRPr="00527E9E" w:rsidRDefault="003F5997">
            <w:pPr>
              <w:jc w:val="center"/>
              <w:rPr>
                <w:rFonts w:eastAsia="Arial Unicode MS"/>
                <w:b/>
                <w:bCs/>
                <w:sz w:val="16"/>
              </w:rPr>
            </w:pPr>
            <w:r w:rsidRPr="00527E9E">
              <w:rPr>
                <w:b/>
                <w:bCs/>
                <w:sz w:val="16"/>
              </w:rPr>
              <w:t>Em</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6E2426FF" w14:textId="77777777" w:rsidR="003F5997" w:rsidRPr="00527E9E" w:rsidRDefault="003F5997">
            <w:pPr>
              <w:jc w:val="center"/>
              <w:rPr>
                <w:rFonts w:eastAsia="Arial Unicode MS"/>
                <w:b/>
                <w:bCs/>
                <w:sz w:val="16"/>
              </w:rPr>
            </w:pPr>
            <w:r w:rsidRPr="00527E9E">
              <w:rPr>
                <w:b/>
                <w:bCs/>
                <w:sz w:val="16"/>
              </w:rPr>
              <w:t>C</w:t>
            </w:r>
          </w:p>
        </w:tc>
        <w:tc>
          <w:tcPr>
            <w:tcW w:w="636"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7BF8EC09" w14:textId="77777777" w:rsidR="003F5997" w:rsidRPr="00527E9E" w:rsidRDefault="003F5997">
            <w:pPr>
              <w:jc w:val="center"/>
              <w:rPr>
                <w:rFonts w:eastAsia="Arial Unicode MS"/>
                <w:b/>
                <w:bCs/>
                <w:sz w:val="16"/>
              </w:rPr>
            </w:pPr>
            <w:r w:rsidRPr="00527E9E">
              <w:rPr>
                <w:b/>
                <w:bCs/>
                <w:sz w:val="16"/>
              </w:rPr>
              <w:t>Ap</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17840896" w14:textId="77777777" w:rsidR="003F5997" w:rsidRPr="00527E9E" w:rsidRDefault="003F5997">
            <w:pPr>
              <w:jc w:val="center"/>
              <w:rPr>
                <w:rFonts w:eastAsia="Arial Unicode MS"/>
                <w:b/>
                <w:bCs/>
                <w:sz w:val="16"/>
              </w:rPr>
            </w:pPr>
            <w:r w:rsidRPr="00527E9E">
              <w:rPr>
                <w:b/>
                <w:bCs/>
                <w:sz w:val="16"/>
              </w:rPr>
              <w:t>NEC</w:t>
            </w:r>
          </w:p>
        </w:tc>
        <w:tc>
          <w:tcPr>
            <w:tcW w:w="603" w:type="dxa"/>
            <w:tcBorders>
              <w:top w:val="single" w:sz="4" w:space="0" w:color="auto"/>
              <w:left w:val="nil"/>
              <w:bottom w:val="nil"/>
              <w:right w:val="nil"/>
            </w:tcBorders>
            <w:noWrap/>
            <w:tcMar>
              <w:top w:w="15" w:type="dxa"/>
              <w:left w:w="15" w:type="dxa"/>
              <w:bottom w:w="0" w:type="dxa"/>
              <w:right w:w="15" w:type="dxa"/>
            </w:tcMar>
            <w:vAlign w:val="bottom"/>
          </w:tcPr>
          <w:p w14:paraId="3F4A2AF3" w14:textId="77777777" w:rsidR="003F5997" w:rsidRPr="00527E9E" w:rsidRDefault="003F5997">
            <w:pPr>
              <w:jc w:val="center"/>
              <w:rPr>
                <w:rFonts w:eastAsia="Arial Unicode MS"/>
                <w:b/>
                <w:bCs/>
                <w:sz w:val="16"/>
              </w:rPr>
            </w:pPr>
            <w:r w:rsidRPr="00527E9E">
              <w:rPr>
                <w:b/>
                <w:bCs/>
                <w:sz w:val="16"/>
              </w:rPr>
              <w:t>NE</w:t>
            </w:r>
          </w:p>
        </w:tc>
        <w:tc>
          <w:tcPr>
            <w:tcW w:w="531"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1B5E788F" w14:textId="77777777" w:rsidR="003F5997" w:rsidRPr="00527E9E" w:rsidRDefault="003F5997">
            <w:pPr>
              <w:jc w:val="center"/>
              <w:rPr>
                <w:rFonts w:eastAsia="Arial Unicode MS"/>
                <w:b/>
                <w:bCs/>
                <w:sz w:val="16"/>
              </w:rPr>
            </w:pPr>
            <w:r w:rsidRPr="00527E9E">
              <w:rPr>
                <w:b/>
                <w:bCs/>
                <w:sz w:val="16"/>
              </w:rPr>
              <w:t>AR</w:t>
            </w:r>
          </w:p>
        </w:tc>
        <w:tc>
          <w:tcPr>
            <w:tcW w:w="531"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1243B5FB" w14:textId="77777777" w:rsidR="003F5997" w:rsidRPr="00527E9E" w:rsidRDefault="003F5997">
            <w:pPr>
              <w:jc w:val="center"/>
              <w:rPr>
                <w:rFonts w:eastAsia="Arial Unicode MS"/>
                <w:b/>
                <w:bCs/>
                <w:sz w:val="16"/>
              </w:rPr>
            </w:pPr>
            <w:r w:rsidRPr="00527E9E">
              <w:rPr>
                <w:b/>
                <w:bCs/>
                <w:sz w:val="16"/>
              </w:rPr>
              <w:t>MVp</w:t>
            </w:r>
          </w:p>
        </w:tc>
      </w:tr>
      <w:tr w:rsidR="003F5997" w:rsidRPr="00527E9E" w14:paraId="34F5E0E2" w14:textId="77777777" w:rsidTr="003F5997">
        <w:tc>
          <w:tcPr>
            <w:tcW w:w="1705"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5592957C" w14:textId="77777777" w:rsidR="003F5997" w:rsidRPr="00527E9E" w:rsidRDefault="003F5997">
            <w:pPr>
              <w:rPr>
                <w:rFonts w:eastAsia="Arial Unicode MS"/>
                <w:sz w:val="16"/>
              </w:rPr>
            </w:pPr>
            <w:r w:rsidRPr="00527E9E">
              <w:rPr>
                <w:sz w:val="16"/>
              </w:rPr>
              <w:t>Très petite</w:t>
            </w:r>
          </w:p>
        </w:tc>
        <w:tc>
          <w:tcPr>
            <w:tcW w:w="567" w:type="dxa"/>
            <w:tcBorders>
              <w:top w:val="single" w:sz="4" w:space="0" w:color="auto"/>
              <w:left w:val="single" w:sz="4" w:space="0" w:color="auto"/>
              <w:bottom w:val="nil"/>
              <w:right w:val="nil"/>
            </w:tcBorders>
            <w:noWrap/>
            <w:tcMar>
              <w:top w:w="15" w:type="dxa"/>
              <w:left w:w="15" w:type="dxa"/>
              <w:bottom w:w="0" w:type="dxa"/>
              <w:right w:w="15" w:type="dxa"/>
            </w:tcMar>
            <w:vAlign w:val="bottom"/>
          </w:tcPr>
          <w:p w14:paraId="737D9966" w14:textId="77777777" w:rsidR="003F5997" w:rsidRPr="00527E9E" w:rsidRDefault="003F5997">
            <w:pPr>
              <w:jc w:val="center"/>
              <w:rPr>
                <w:rFonts w:eastAsia="Arial Unicode MS"/>
                <w:sz w:val="16"/>
              </w:rPr>
            </w:pPr>
            <w:r w:rsidRPr="00527E9E">
              <w:rPr>
                <w:sz w:val="16"/>
              </w:rPr>
              <w:t>-70</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3472D8B7" w14:textId="77777777" w:rsidR="003F5997" w:rsidRPr="00527E9E" w:rsidRDefault="003F5997">
            <w:pPr>
              <w:jc w:val="center"/>
              <w:rPr>
                <w:rFonts w:eastAsia="Arial Unicode MS"/>
                <w:sz w:val="16"/>
              </w:rPr>
            </w:pPr>
            <w:r w:rsidRPr="00527E9E">
              <w:rPr>
                <w:sz w:val="16"/>
              </w:rPr>
              <w:t>-50</w:t>
            </w:r>
          </w:p>
        </w:tc>
        <w:tc>
          <w:tcPr>
            <w:tcW w:w="603" w:type="dxa"/>
            <w:tcBorders>
              <w:top w:val="single" w:sz="4" w:space="0" w:color="auto"/>
              <w:left w:val="nil"/>
              <w:bottom w:val="nil"/>
              <w:right w:val="nil"/>
            </w:tcBorders>
            <w:noWrap/>
            <w:tcMar>
              <w:top w:w="15" w:type="dxa"/>
              <w:left w:w="15" w:type="dxa"/>
              <w:bottom w:w="0" w:type="dxa"/>
              <w:right w:w="15" w:type="dxa"/>
            </w:tcMar>
            <w:vAlign w:val="bottom"/>
          </w:tcPr>
          <w:p w14:paraId="34F0A54B" w14:textId="77777777" w:rsidR="003F5997" w:rsidRPr="00527E9E" w:rsidRDefault="003F5997">
            <w:pPr>
              <w:jc w:val="center"/>
              <w:rPr>
                <w:rFonts w:eastAsia="Arial Unicode MS"/>
                <w:sz w:val="16"/>
              </w:rPr>
            </w:pPr>
            <w:r w:rsidRPr="00527E9E">
              <w:rPr>
                <w:sz w:val="16"/>
              </w:rPr>
              <w:t>+50</w:t>
            </w:r>
          </w:p>
        </w:tc>
        <w:tc>
          <w:tcPr>
            <w:tcW w:w="567"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0F020CA9" w14:textId="77777777" w:rsidR="003F5997" w:rsidRPr="00527E9E" w:rsidRDefault="003F5997">
            <w:pPr>
              <w:jc w:val="center"/>
              <w:rPr>
                <w:rFonts w:eastAsia="Arial Unicode MS"/>
                <w:sz w:val="16"/>
              </w:rPr>
            </w:pPr>
            <w:r w:rsidRPr="00527E9E">
              <w:rPr>
                <w:sz w:val="16"/>
              </w:rPr>
              <w:t>+100</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5CAC5DC6" w14:textId="77777777" w:rsidR="003F5997" w:rsidRPr="00527E9E" w:rsidRDefault="003F5997">
            <w:pPr>
              <w:jc w:val="center"/>
              <w:rPr>
                <w:rFonts w:eastAsia="Arial Unicode MS"/>
                <w:sz w:val="16"/>
              </w:rPr>
            </w:pPr>
            <w:r w:rsidRPr="00527E9E">
              <w:rPr>
                <w:sz w:val="16"/>
              </w:rPr>
              <w:t>+20</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5B965F7A" w14:textId="77777777" w:rsidR="003F5997" w:rsidRPr="00527E9E" w:rsidRDefault="003F5997">
            <w:pPr>
              <w:jc w:val="center"/>
              <w:rPr>
                <w:rFonts w:eastAsia="Arial Unicode MS"/>
                <w:sz w:val="16"/>
              </w:rPr>
            </w:pPr>
            <w:r w:rsidRPr="00527E9E">
              <w:rPr>
                <w:sz w:val="16"/>
              </w:rPr>
              <w:t>-20</w:t>
            </w:r>
          </w:p>
        </w:tc>
        <w:tc>
          <w:tcPr>
            <w:tcW w:w="639" w:type="dxa"/>
            <w:tcBorders>
              <w:top w:val="single" w:sz="4" w:space="0" w:color="auto"/>
              <w:left w:val="nil"/>
              <w:bottom w:val="nil"/>
              <w:right w:val="nil"/>
            </w:tcBorders>
            <w:noWrap/>
            <w:tcMar>
              <w:top w:w="15" w:type="dxa"/>
              <w:left w:w="15" w:type="dxa"/>
              <w:bottom w:w="0" w:type="dxa"/>
              <w:right w:w="15" w:type="dxa"/>
            </w:tcMar>
            <w:vAlign w:val="bottom"/>
          </w:tcPr>
          <w:p w14:paraId="32D9B066" w14:textId="77777777" w:rsidR="003F5997" w:rsidRPr="00527E9E" w:rsidRDefault="003F5997">
            <w:pPr>
              <w:jc w:val="center"/>
              <w:rPr>
                <w:rFonts w:eastAsia="Arial Unicode MS"/>
                <w:sz w:val="16"/>
              </w:rPr>
            </w:pPr>
            <w:r w:rsidRPr="00527E9E">
              <w:rPr>
                <w:sz w:val="16"/>
              </w:rPr>
              <w:t>+50</w:t>
            </w:r>
          </w:p>
        </w:tc>
        <w:tc>
          <w:tcPr>
            <w:tcW w:w="534"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6451142A" w14:textId="77777777" w:rsidR="003F5997" w:rsidRPr="00527E9E" w:rsidRDefault="003F5997">
            <w:pPr>
              <w:jc w:val="center"/>
              <w:rPr>
                <w:rFonts w:eastAsia="Arial Unicode MS"/>
                <w:sz w:val="16"/>
              </w:rPr>
            </w:pPr>
            <w:r w:rsidRPr="00527E9E">
              <w:rPr>
                <w:sz w:val="16"/>
              </w:rPr>
              <w:t>+30</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157F8AAB" w14:textId="77777777" w:rsidR="003F5997" w:rsidRPr="00527E9E" w:rsidRDefault="003F5997">
            <w:pPr>
              <w:jc w:val="center"/>
              <w:rPr>
                <w:rFonts w:eastAsia="Arial Unicode MS"/>
                <w:sz w:val="16"/>
              </w:rPr>
            </w:pPr>
            <w:r w:rsidRPr="00527E9E">
              <w:rPr>
                <w:sz w:val="16"/>
              </w:rPr>
              <w:t>-50</w:t>
            </w:r>
          </w:p>
        </w:tc>
        <w:tc>
          <w:tcPr>
            <w:tcW w:w="636"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58F77BD1" w14:textId="77777777" w:rsidR="003F5997" w:rsidRPr="00527E9E" w:rsidRDefault="003F5997">
            <w:pPr>
              <w:jc w:val="center"/>
              <w:rPr>
                <w:rFonts w:eastAsia="Arial Unicode MS"/>
                <w:sz w:val="16"/>
              </w:rPr>
            </w:pPr>
            <w:r w:rsidRPr="00527E9E">
              <w:rPr>
                <w:sz w:val="16"/>
              </w:rPr>
              <w:t>+50</w:t>
            </w:r>
          </w:p>
        </w:tc>
        <w:tc>
          <w:tcPr>
            <w:tcW w:w="531" w:type="dxa"/>
            <w:tcBorders>
              <w:top w:val="single" w:sz="4" w:space="0" w:color="auto"/>
              <w:left w:val="nil"/>
              <w:bottom w:val="nil"/>
              <w:right w:val="nil"/>
            </w:tcBorders>
            <w:noWrap/>
            <w:tcMar>
              <w:top w:w="15" w:type="dxa"/>
              <w:left w:w="15" w:type="dxa"/>
              <w:bottom w:w="0" w:type="dxa"/>
              <w:right w:w="15" w:type="dxa"/>
            </w:tcMar>
            <w:vAlign w:val="bottom"/>
          </w:tcPr>
          <w:p w14:paraId="2955D586" w14:textId="77777777" w:rsidR="003F5997" w:rsidRPr="00527E9E" w:rsidRDefault="003F5997">
            <w:pPr>
              <w:jc w:val="center"/>
              <w:rPr>
                <w:rFonts w:eastAsia="Arial Unicode MS"/>
                <w:sz w:val="16"/>
              </w:rPr>
            </w:pPr>
            <w:r w:rsidRPr="00527E9E">
              <w:rPr>
                <w:sz w:val="16"/>
              </w:rPr>
              <w:t>-2</w:t>
            </w:r>
          </w:p>
        </w:tc>
        <w:tc>
          <w:tcPr>
            <w:tcW w:w="603" w:type="dxa"/>
            <w:tcBorders>
              <w:top w:val="single" w:sz="4" w:space="0" w:color="auto"/>
              <w:left w:val="nil"/>
              <w:bottom w:val="nil"/>
              <w:right w:val="nil"/>
            </w:tcBorders>
            <w:noWrap/>
            <w:tcMar>
              <w:top w:w="15" w:type="dxa"/>
              <w:left w:w="15" w:type="dxa"/>
              <w:bottom w:w="0" w:type="dxa"/>
              <w:right w:w="15" w:type="dxa"/>
            </w:tcMar>
            <w:vAlign w:val="bottom"/>
          </w:tcPr>
          <w:p w14:paraId="5CED2BED" w14:textId="77777777" w:rsidR="003F5997" w:rsidRPr="00527E9E" w:rsidRDefault="003F5997">
            <w:pPr>
              <w:jc w:val="center"/>
              <w:rPr>
                <w:rFonts w:eastAsia="Arial Unicode MS"/>
                <w:sz w:val="16"/>
              </w:rPr>
            </w:pPr>
            <w:r w:rsidRPr="00527E9E">
              <w:rPr>
                <w:sz w:val="16"/>
              </w:rPr>
              <w:t>+20</w:t>
            </w:r>
          </w:p>
        </w:tc>
        <w:tc>
          <w:tcPr>
            <w:tcW w:w="531"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11BB106C" w14:textId="77777777" w:rsidR="003F5997" w:rsidRPr="00527E9E" w:rsidRDefault="003F5997">
            <w:pPr>
              <w:jc w:val="center"/>
              <w:rPr>
                <w:rFonts w:eastAsia="Arial Unicode MS"/>
                <w:sz w:val="16"/>
              </w:rPr>
            </w:pPr>
            <w:r w:rsidRPr="00527E9E">
              <w:rPr>
                <w:sz w:val="16"/>
              </w:rPr>
              <w:t>-1</w:t>
            </w:r>
          </w:p>
        </w:tc>
        <w:tc>
          <w:tcPr>
            <w:tcW w:w="531" w:type="dxa"/>
            <w:tcBorders>
              <w:top w:val="single" w:sz="4" w:space="0" w:color="auto"/>
              <w:left w:val="nil"/>
              <w:bottom w:val="nil"/>
              <w:right w:val="single" w:sz="8" w:space="0" w:color="auto"/>
            </w:tcBorders>
            <w:noWrap/>
            <w:tcMar>
              <w:top w:w="15" w:type="dxa"/>
              <w:left w:w="15" w:type="dxa"/>
              <w:bottom w:w="0" w:type="dxa"/>
              <w:right w:w="15" w:type="dxa"/>
            </w:tcMar>
            <w:vAlign w:val="bottom"/>
          </w:tcPr>
          <w:p w14:paraId="5071B33C" w14:textId="77777777" w:rsidR="003F5997" w:rsidRPr="00527E9E" w:rsidRDefault="003F5997">
            <w:pPr>
              <w:jc w:val="center"/>
              <w:rPr>
                <w:rFonts w:eastAsia="Arial Unicode MS"/>
                <w:sz w:val="16"/>
              </w:rPr>
            </w:pPr>
            <w:r w:rsidRPr="00527E9E">
              <w:rPr>
                <w:sz w:val="16"/>
              </w:rPr>
              <w:t>+2</w:t>
            </w:r>
          </w:p>
        </w:tc>
      </w:tr>
      <w:tr w:rsidR="003F5997" w:rsidRPr="00527E9E" w14:paraId="08DC6134" w14:textId="77777777" w:rsidTr="003F5997">
        <w:tc>
          <w:tcPr>
            <w:tcW w:w="1705" w:type="dxa"/>
            <w:tcBorders>
              <w:top w:val="nil"/>
              <w:left w:val="single" w:sz="4" w:space="0" w:color="auto"/>
              <w:bottom w:val="nil"/>
              <w:right w:val="single" w:sz="4" w:space="0" w:color="auto"/>
            </w:tcBorders>
            <w:shd w:val="clear" w:color="auto" w:fill="E0E0E0"/>
            <w:noWrap/>
            <w:tcMar>
              <w:top w:w="15" w:type="dxa"/>
              <w:left w:w="15" w:type="dxa"/>
              <w:bottom w:w="0" w:type="dxa"/>
              <w:right w:w="15" w:type="dxa"/>
            </w:tcMar>
            <w:vAlign w:val="bottom"/>
          </w:tcPr>
          <w:p w14:paraId="57C12101" w14:textId="77777777" w:rsidR="003F5997" w:rsidRPr="00527E9E" w:rsidRDefault="003F5997">
            <w:pPr>
              <w:rPr>
                <w:rFonts w:eastAsia="Arial Unicode MS"/>
                <w:sz w:val="16"/>
              </w:rPr>
            </w:pPr>
            <w:r w:rsidRPr="00527E9E">
              <w:rPr>
                <w:sz w:val="16"/>
              </w:rPr>
              <w:t>Petite</w:t>
            </w:r>
          </w:p>
        </w:tc>
        <w:tc>
          <w:tcPr>
            <w:tcW w:w="567" w:type="dxa"/>
            <w:tcBorders>
              <w:top w:val="nil"/>
              <w:left w:val="single" w:sz="4" w:space="0" w:color="auto"/>
              <w:bottom w:val="nil"/>
              <w:right w:val="nil"/>
            </w:tcBorders>
            <w:shd w:val="clear" w:color="auto" w:fill="E0E0E0"/>
            <w:noWrap/>
            <w:tcMar>
              <w:top w:w="15" w:type="dxa"/>
              <w:left w:w="15" w:type="dxa"/>
              <w:bottom w:w="0" w:type="dxa"/>
              <w:right w:w="15" w:type="dxa"/>
            </w:tcMar>
            <w:vAlign w:val="bottom"/>
          </w:tcPr>
          <w:p w14:paraId="271C1A93" w14:textId="77777777" w:rsidR="003F5997" w:rsidRPr="00527E9E" w:rsidRDefault="003F5997">
            <w:pPr>
              <w:jc w:val="center"/>
              <w:rPr>
                <w:rFonts w:eastAsia="Arial Unicode MS"/>
                <w:sz w:val="16"/>
              </w:rPr>
            </w:pPr>
            <w:r w:rsidRPr="00527E9E">
              <w:rPr>
                <w:sz w:val="16"/>
              </w:rPr>
              <w:t>-50</w:t>
            </w:r>
          </w:p>
        </w:tc>
        <w:tc>
          <w:tcPr>
            <w:tcW w:w="531" w:type="dxa"/>
            <w:tcBorders>
              <w:top w:val="nil"/>
              <w:left w:val="nil"/>
              <w:bottom w:val="nil"/>
              <w:right w:val="nil"/>
            </w:tcBorders>
            <w:shd w:val="clear" w:color="auto" w:fill="E0E0E0"/>
            <w:noWrap/>
            <w:tcMar>
              <w:top w:w="15" w:type="dxa"/>
              <w:left w:w="15" w:type="dxa"/>
              <w:bottom w:w="0" w:type="dxa"/>
              <w:right w:w="15" w:type="dxa"/>
            </w:tcMar>
            <w:vAlign w:val="bottom"/>
          </w:tcPr>
          <w:p w14:paraId="7C3452DD" w14:textId="77777777" w:rsidR="003F5997" w:rsidRPr="00527E9E" w:rsidRDefault="003F5997">
            <w:pPr>
              <w:jc w:val="center"/>
              <w:rPr>
                <w:rFonts w:eastAsia="Arial Unicode MS"/>
                <w:sz w:val="16"/>
              </w:rPr>
            </w:pPr>
            <w:r w:rsidRPr="00527E9E">
              <w:rPr>
                <w:sz w:val="16"/>
              </w:rPr>
              <w:t>-20</w:t>
            </w:r>
          </w:p>
        </w:tc>
        <w:tc>
          <w:tcPr>
            <w:tcW w:w="603" w:type="dxa"/>
            <w:tcBorders>
              <w:top w:val="nil"/>
              <w:left w:val="nil"/>
              <w:bottom w:val="nil"/>
              <w:right w:val="nil"/>
            </w:tcBorders>
            <w:shd w:val="clear" w:color="auto" w:fill="E0E0E0"/>
            <w:noWrap/>
            <w:tcMar>
              <w:top w:w="15" w:type="dxa"/>
              <w:left w:w="15" w:type="dxa"/>
              <w:bottom w:w="0" w:type="dxa"/>
              <w:right w:w="15" w:type="dxa"/>
            </w:tcMar>
            <w:vAlign w:val="bottom"/>
          </w:tcPr>
          <w:p w14:paraId="7E5BE3D7" w14:textId="77777777" w:rsidR="003F5997" w:rsidRPr="00527E9E" w:rsidRDefault="003F5997">
            <w:pPr>
              <w:jc w:val="center"/>
              <w:rPr>
                <w:rFonts w:eastAsia="Arial Unicode MS"/>
                <w:sz w:val="16"/>
              </w:rPr>
            </w:pPr>
            <w:r w:rsidRPr="00527E9E">
              <w:rPr>
                <w:sz w:val="16"/>
              </w:rPr>
              <w:t>+30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26409D2D" w14:textId="77777777" w:rsidR="003F5997" w:rsidRPr="00527E9E" w:rsidRDefault="003F5997">
            <w:pPr>
              <w:jc w:val="center"/>
              <w:rPr>
                <w:rFonts w:eastAsia="Arial Unicode MS"/>
                <w:sz w:val="16"/>
              </w:rPr>
            </w:pPr>
            <w:r w:rsidRPr="00527E9E">
              <w:rPr>
                <w:sz w:val="16"/>
              </w:rPr>
              <w:t>+50</w:t>
            </w:r>
          </w:p>
        </w:tc>
        <w:tc>
          <w:tcPr>
            <w:tcW w:w="531" w:type="dxa"/>
            <w:tcBorders>
              <w:top w:val="nil"/>
              <w:left w:val="nil"/>
              <w:bottom w:val="nil"/>
              <w:right w:val="nil"/>
            </w:tcBorders>
            <w:shd w:val="clear" w:color="auto" w:fill="E0E0E0"/>
            <w:noWrap/>
            <w:tcMar>
              <w:top w:w="15" w:type="dxa"/>
              <w:left w:w="15" w:type="dxa"/>
              <w:bottom w:w="0" w:type="dxa"/>
              <w:right w:w="15" w:type="dxa"/>
            </w:tcMar>
            <w:vAlign w:val="bottom"/>
          </w:tcPr>
          <w:p w14:paraId="17DA9ABF"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nil"/>
            </w:tcBorders>
            <w:shd w:val="clear" w:color="auto" w:fill="E0E0E0"/>
            <w:noWrap/>
            <w:tcMar>
              <w:top w:w="15" w:type="dxa"/>
              <w:left w:w="15" w:type="dxa"/>
              <w:bottom w:w="0" w:type="dxa"/>
              <w:right w:w="15" w:type="dxa"/>
            </w:tcMar>
            <w:vAlign w:val="bottom"/>
          </w:tcPr>
          <w:p w14:paraId="386F4B3B" w14:textId="77777777" w:rsidR="003F5997" w:rsidRPr="00527E9E" w:rsidRDefault="003F5997">
            <w:pPr>
              <w:jc w:val="center"/>
              <w:rPr>
                <w:rFonts w:eastAsia="Arial Unicode MS"/>
                <w:sz w:val="16"/>
              </w:rPr>
            </w:pPr>
            <w:r w:rsidRPr="00527E9E">
              <w:rPr>
                <w:sz w:val="16"/>
              </w:rPr>
              <w:t> </w:t>
            </w:r>
          </w:p>
        </w:tc>
        <w:tc>
          <w:tcPr>
            <w:tcW w:w="639" w:type="dxa"/>
            <w:tcBorders>
              <w:top w:val="nil"/>
              <w:left w:val="nil"/>
              <w:bottom w:val="nil"/>
              <w:right w:val="nil"/>
            </w:tcBorders>
            <w:shd w:val="clear" w:color="auto" w:fill="E0E0E0"/>
            <w:noWrap/>
            <w:tcMar>
              <w:top w:w="15" w:type="dxa"/>
              <w:left w:w="15" w:type="dxa"/>
              <w:bottom w:w="0" w:type="dxa"/>
              <w:right w:w="15" w:type="dxa"/>
            </w:tcMar>
            <w:vAlign w:val="bottom"/>
          </w:tcPr>
          <w:p w14:paraId="20A5F8F7" w14:textId="77777777" w:rsidR="003F5997" w:rsidRPr="00527E9E" w:rsidRDefault="003F5997">
            <w:pPr>
              <w:jc w:val="center"/>
              <w:rPr>
                <w:rFonts w:eastAsia="Arial Unicode MS"/>
                <w:sz w:val="16"/>
              </w:rPr>
            </w:pPr>
            <w:r w:rsidRPr="00527E9E">
              <w:rPr>
                <w:sz w:val="16"/>
              </w:rPr>
              <w:t>+20</w:t>
            </w:r>
          </w:p>
        </w:tc>
        <w:tc>
          <w:tcPr>
            <w:tcW w:w="534"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1A4CF01A"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nil"/>
            </w:tcBorders>
            <w:shd w:val="clear" w:color="auto" w:fill="E0E0E0"/>
            <w:noWrap/>
            <w:tcMar>
              <w:top w:w="15" w:type="dxa"/>
              <w:left w:w="15" w:type="dxa"/>
              <w:bottom w:w="0" w:type="dxa"/>
              <w:right w:w="15" w:type="dxa"/>
            </w:tcMar>
            <w:vAlign w:val="bottom"/>
          </w:tcPr>
          <w:p w14:paraId="14A3DD28" w14:textId="77777777" w:rsidR="003F5997" w:rsidRPr="00527E9E" w:rsidRDefault="003F5997">
            <w:pPr>
              <w:jc w:val="center"/>
              <w:rPr>
                <w:rFonts w:eastAsia="Arial Unicode MS"/>
                <w:sz w:val="16"/>
              </w:rPr>
            </w:pPr>
            <w:r w:rsidRPr="00527E9E">
              <w:rPr>
                <w:sz w:val="16"/>
              </w:rPr>
              <w:t>-30</w:t>
            </w:r>
          </w:p>
        </w:tc>
        <w:tc>
          <w:tcPr>
            <w:tcW w:w="636"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6D67F47C" w14:textId="77777777" w:rsidR="003F5997" w:rsidRPr="00527E9E" w:rsidRDefault="003F5997">
            <w:pPr>
              <w:jc w:val="center"/>
              <w:rPr>
                <w:rFonts w:eastAsia="Arial Unicode MS"/>
                <w:sz w:val="16"/>
              </w:rPr>
            </w:pPr>
            <w:r w:rsidRPr="00527E9E">
              <w:rPr>
                <w:sz w:val="16"/>
              </w:rPr>
              <w:t>+20</w:t>
            </w:r>
          </w:p>
        </w:tc>
        <w:tc>
          <w:tcPr>
            <w:tcW w:w="531" w:type="dxa"/>
            <w:tcBorders>
              <w:top w:val="nil"/>
              <w:left w:val="nil"/>
              <w:bottom w:val="nil"/>
              <w:right w:val="nil"/>
            </w:tcBorders>
            <w:shd w:val="clear" w:color="auto" w:fill="E0E0E0"/>
            <w:noWrap/>
            <w:tcMar>
              <w:top w:w="15" w:type="dxa"/>
              <w:left w:w="15" w:type="dxa"/>
              <w:bottom w:w="0" w:type="dxa"/>
              <w:right w:w="15" w:type="dxa"/>
            </w:tcMar>
            <w:vAlign w:val="bottom"/>
          </w:tcPr>
          <w:p w14:paraId="481B38A6" w14:textId="77777777" w:rsidR="003F5997" w:rsidRPr="00527E9E" w:rsidRDefault="003F5997">
            <w:pPr>
              <w:jc w:val="center"/>
              <w:rPr>
                <w:rFonts w:eastAsia="Arial Unicode MS"/>
                <w:sz w:val="16"/>
              </w:rPr>
            </w:pPr>
            <w:r w:rsidRPr="00527E9E">
              <w:rPr>
                <w:sz w:val="16"/>
              </w:rPr>
              <w:t>-1</w:t>
            </w:r>
          </w:p>
        </w:tc>
        <w:tc>
          <w:tcPr>
            <w:tcW w:w="603" w:type="dxa"/>
            <w:tcBorders>
              <w:top w:val="nil"/>
              <w:left w:val="nil"/>
              <w:bottom w:val="nil"/>
              <w:right w:val="nil"/>
            </w:tcBorders>
            <w:shd w:val="clear" w:color="auto" w:fill="E0E0E0"/>
            <w:noWrap/>
            <w:tcMar>
              <w:top w:w="15" w:type="dxa"/>
              <w:left w:w="15" w:type="dxa"/>
              <w:bottom w:w="0" w:type="dxa"/>
              <w:right w:w="15" w:type="dxa"/>
            </w:tcMar>
            <w:vAlign w:val="bottom"/>
          </w:tcPr>
          <w:p w14:paraId="57591F08" w14:textId="77777777" w:rsidR="003F5997" w:rsidRPr="00527E9E" w:rsidRDefault="003F5997">
            <w:pPr>
              <w:jc w:val="center"/>
              <w:rPr>
                <w:rFonts w:eastAsia="Arial Unicode MS"/>
                <w:sz w:val="16"/>
              </w:rPr>
            </w:pPr>
            <w:r w:rsidRPr="00527E9E">
              <w:rPr>
                <w:sz w:val="16"/>
              </w:rPr>
              <w:t>+10</w:t>
            </w:r>
          </w:p>
        </w:tc>
        <w:tc>
          <w:tcPr>
            <w:tcW w:w="531"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110850DF"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0713421F" w14:textId="77777777" w:rsidR="003F5997" w:rsidRPr="00527E9E" w:rsidRDefault="003F5997">
            <w:pPr>
              <w:jc w:val="center"/>
              <w:rPr>
                <w:rFonts w:eastAsia="Arial Unicode MS"/>
                <w:sz w:val="16"/>
              </w:rPr>
            </w:pPr>
            <w:r w:rsidRPr="00527E9E">
              <w:rPr>
                <w:sz w:val="16"/>
              </w:rPr>
              <w:t>+1</w:t>
            </w:r>
          </w:p>
        </w:tc>
      </w:tr>
      <w:tr w:rsidR="003F5997" w:rsidRPr="00527E9E" w14:paraId="4B4BB0E7" w14:textId="77777777" w:rsidTr="003F5997">
        <w:tc>
          <w:tcPr>
            <w:tcW w:w="1705" w:type="dxa"/>
            <w:tcBorders>
              <w:top w:val="nil"/>
              <w:left w:val="single" w:sz="4" w:space="0" w:color="auto"/>
              <w:bottom w:val="nil"/>
              <w:right w:val="single" w:sz="4" w:space="0" w:color="auto"/>
            </w:tcBorders>
            <w:shd w:val="clear" w:color="auto" w:fill="F2F2F2" w:themeFill="background1" w:themeFillShade="F2"/>
            <w:noWrap/>
            <w:tcMar>
              <w:top w:w="15" w:type="dxa"/>
              <w:left w:w="15" w:type="dxa"/>
              <w:bottom w:w="0" w:type="dxa"/>
              <w:right w:w="15" w:type="dxa"/>
            </w:tcMar>
            <w:vAlign w:val="bottom"/>
          </w:tcPr>
          <w:p w14:paraId="0989B560" w14:textId="77777777" w:rsidR="003F5997" w:rsidRPr="00527E9E" w:rsidRDefault="003F5997">
            <w:pPr>
              <w:rPr>
                <w:rFonts w:eastAsia="Arial Unicode MS"/>
                <w:sz w:val="16"/>
              </w:rPr>
            </w:pPr>
            <w:r w:rsidRPr="00527E9E">
              <w:rPr>
                <w:sz w:val="16"/>
              </w:rPr>
              <w:t>Grande</w:t>
            </w:r>
          </w:p>
        </w:tc>
        <w:tc>
          <w:tcPr>
            <w:tcW w:w="567" w:type="dxa"/>
            <w:tcBorders>
              <w:top w:val="nil"/>
              <w:left w:val="single" w:sz="4" w:space="0" w:color="auto"/>
              <w:bottom w:val="nil"/>
              <w:right w:val="nil"/>
            </w:tcBorders>
            <w:shd w:val="clear" w:color="auto" w:fill="F2F2F2" w:themeFill="background1" w:themeFillShade="F2"/>
            <w:noWrap/>
            <w:tcMar>
              <w:top w:w="15" w:type="dxa"/>
              <w:left w:w="15" w:type="dxa"/>
              <w:bottom w:w="0" w:type="dxa"/>
              <w:right w:w="15" w:type="dxa"/>
            </w:tcMar>
            <w:vAlign w:val="bottom"/>
          </w:tcPr>
          <w:p w14:paraId="02FFE12C" w14:textId="77777777" w:rsidR="003F5997" w:rsidRPr="00527E9E" w:rsidRDefault="007D77EA">
            <w:pPr>
              <w:jc w:val="center"/>
              <w:rPr>
                <w:rFonts w:eastAsia="Arial Unicode MS"/>
                <w:sz w:val="16"/>
              </w:rPr>
            </w:pPr>
            <w:r w:rsidRPr="00527E9E">
              <w:rPr>
                <w:sz w:val="16"/>
              </w:rPr>
              <w:t>+60</w:t>
            </w:r>
          </w:p>
        </w:tc>
        <w:tc>
          <w:tcPr>
            <w:tcW w:w="531"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2D6DF86D" w14:textId="77777777" w:rsidR="003F5997" w:rsidRPr="00527E9E" w:rsidRDefault="007D77EA">
            <w:pPr>
              <w:jc w:val="center"/>
              <w:rPr>
                <w:rFonts w:eastAsia="Arial Unicode MS"/>
                <w:sz w:val="16"/>
              </w:rPr>
            </w:pPr>
            <w:r w:rsidRPr="00527E9E">
              <w:rPr>
                <w:sz w:val="16"/>
              </w:rPr>
              <w:t>+30</w:t>
            </w:r>
          </w:p>
        </w:tc>
        <w:tc>
          <w:tcPr>
            <w:tcW w:w="603"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6EE04437" w14:textId="77777777" w:rsidR="003F5997" w:rsidRPr="00527E9E" w:rsidRDefault="007D77EA">
            <w:pPr>
              <w:jc w:val="center"/>
              <w:rPr>
                <w:rFonts w:eastAsia="Arial Unicode MS"/>
                <w:sz w:val="16"/>
              </w:rPr>
            </w:pPr>
            <w:r w:rsidRPr="00527E9E">
              <w:rPr>
                <w:sz w:val="16"/>
              </w:rPr>
              <w:t>-30</w:t>
            </w:r>
          </w:p>
        </w:tc>
        <w:tc>
          <w:tcPr>
            <w:tcW w:w="567" w:type="dxa"/>
            <w:tcBorders>
              <w:top w:val="nil"/>
              <w:left w:val="nil"/>
              <w:bottom w:val="nil"/>
              <w:right w:val="single" w:sz="8" w:space="0" w:color="auto"/>
            </w:tcBorders>
            <w:shd w:val="clear" w:color="auto" w:fill="F2F2F2" w:themeFill="background1" w:themeFillShade="F2"/>
            <w:noWrap/>
            <w:tcMar>
              <w:top w:w="15" w:type="dxa"/>
              <w:left w:w="15" w:type="dxa"/>
              <w:bottom w:w="0" w:type="dxa"/>
              <w:right w:w="15" w:type="dxa"/>
            </w:tcMar>
            <w:vAlign w:val="bottom"/>
          </w:tcPr>
          <w:p w14:paraId="2CA5E1ED" w14:textId="77777777" w:rsidR="003F5997" w:rsidRPr="00527E9E" w:rsidRDefault="007D77EA">
            <w:pPr>
              <w:jc w:val="center"/>
              <w:rPr>
                <w:rFonts w:eastAsia="Arial Unicode MS"/>
                <w:sz w:val="16"/>
              </w:rPr>
            </w:pPr>
            <w:r w:rsidRPr="00527E9E">
              <w:rPr>
                <w:sz w:val="16"/>
              </w:rPr>
              <w:t>-20</w:t>
            </w:r>
          </w:p>
        </w:tc>
        <w:tc>
          <w:tcPr>
            <w:tcW w:w="531"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72D902F5"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0A53643F" w14:textId="77777777" w:rsidR="003F5997" w:rsidRPr="00527E9E" w:rsidRDefault="003F5997">
            <w:pPr>
              <w:jc w:val="center"/>
              <w:rPr>
                <w:rFonts w:eastAsia="Arial Unicode MS"/>
                <w:sz w:val="16"/>
              </w:rPr>
            </w:pPr>
            <w:r w:rsidRPr="00527E9E">
              <w:rPr>
                <w:sz w:val="16"/>
              </w:rPr>
              <w:t> </w:t>
            </w:r>
          </w:p>
        </w:tc>
        <w:tc>
          <w:tcPr>
            <w:tcW w:w="639"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3C398673" w14:textId="77777777" w:rsidR="003F5997" w:rsidRPr="00527E9E" w:rsidRDefault="007D77EA">
            <w:pPr>
              <w:jc w:val="center"/>
              <w:rPr>
                <w:rFonts w:eastAsia="Arial Unicode MS"/>
                <w:sz w:val="16"/>
              </w:rPr>
            </w:pPr>
            <w:r w:rsidRPr="00527E9E">
              <w:rPr>
                <w:sz w:val="16"/>
              </w:rPr>
              <w:t>-30</w:t>
            </w:r>
          </w:p>
        </w:tc>
        <w:tc>
          <w:tcPr>
            <w:tcW w:w="534" w:type="dxa"/>
            <w:tcBorders>
              <w:top w:val="nil"/>
              <w:left w:val="nil"/>
              <w:bottom w:val="nil"/>
              <w:right w:val="single" w:sz="8" w:space="0" w:color="auto"/>
            </w:tcBorders>
            <w:shd w:val="clear" w:color="auto" w:fill="F2F2F2" w:themeFill="background1" w:themeFillShade="F2"/>
            <w:noWrap/>
            <w:tcMar>
              <w:top w:w="15" w:type="dxa"/>
              <w:left w:w="15" w:type="dxa"/>
              <w:bottom w:w="0" w:type="dxa"/>
              <w:right w:w="15" w:type="dxa"/>
            </w:tcMar>
            <w:vAlign w:val="bottom"/>
          </w:tcPr>
          <w:p w14:paraId="05E7C126"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26E97A57" w14:textId="77777777" w:rsidR="003F5997" w:rsidRPr="00527E9E" w:rsidRDefault="007D77EA">
            <w:pPr>
              <w:jc w:val="center"/>
              <w:rPr>
                <w:rFonts w:eastAsia="Arial Unicode MS"/>
                <w:sz w:val="16"/>
              </w:rPr>
            </w:pPr>
            <w:r w:rsidRPr="00527E9E">
              <w:rPr>
                <w:sz w:val="16"/>
              </w:rPr>
              <w:t>+70</w:t>
            </w:r>
          </w:p>
        </w:tc>
        <w:tc>
          <w:tcPr>
            <w:tcW w:w="636" w:type="dxa"/>
            <w:tcBorders>
              <w:top w:val="nil"/>
              <w:left w:val="nil"/>
              <w:bottom w:val="nil"/>
              <w:right w:val="single" w:sz="8" w:space="0" w:color="auto"/>
            </w:tcBorders>
            <w:shd w:val="clear" w:color="auto" w:fill="F2F2F2" w:themeFill="background1" w:themeFillShade="F2"/>
            <w:noWrap/>
            <w:tcMar>
              <w:top w:w="15" w:type="dxa"/>
              <w:left w:w="15" w:type="dxa"/>
              <w:bottom w:w="0" w:type="dxa"/>
              <w:right w:w="15" w:type="dxa"/>
            </w:tcMar>
            <w:vAlign w:val="bottom"/>
          </w:tcPr>
          <w:p w14:paraId="66072389"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3AEB26FF" w14:textId="77777777" w:rsidR="003F5997" w:rsidRPr="00527E9E" w:rsidRDefault="003F5997">
            <w:pPr>
              <w:jc w:val="center"/>
              <w:rPr>
                <w:rFonts w:eastAsia="Arial Unicode MS"/>
                <w:sz w:val="16"/>
              </w:rPr>
            </w:pPr>
            <w:r w:rsidRPr="00527E9E">
              <w:rPr>
                <w:sz w:val="16"/>
              </w:rPr>
              <w:t>+1</w:t>
            </w:r>
          </w:p>
        </w:tc>
        <w:tc>
          <w:tcPr>
            <w:tcW w:w="603" w:type="dxa"/>
            <w:tcBorders>
              <w:top w:val="nil"/>
              <w:left w:val="nil"/>
              <w:bottom w:val="nil"/>
              <w:right w:val="nil"/>
            </w:tcBorders>
            <w:shd w:val="clear" w:color="auto" w:fill="F2F2F2" w:themeFill="background1" w:themeFillShade="F2"/>
            <w:noWrap/>
            <w:tcMar>
              <w:top w:w="15" w:type="dxa"/>
              <w:left w:w="15" w:type="dxa"/>
              <w:bottom w:w="0" w:type="dxa"/>
              <w:right w:w="15" w:type="dxa"/>
            </w:tcMar>
            <w:vAlign w:val="bottom"/>
          </w:tcPr>
          <w:p w14:paraId="6A43D183"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nil"/>
              <w:right w:val="single" w:sz="8" w:space="0" w:color="auto"/>
            </w:tcBorders>
            <w:shd w:val="clear" w:color="auto" w:fill="F2F2F2" w:themeFill="background1" w:themeFillShade="F2"/>
            <w:noWrap/>
            <w:tcMar>
              <w:top w:w="15" w:type="dxa"/>
              <w:left w:w="15" w:type="dxa"/>
              <w:bottom w:w="0" w:type="dxa"/>
              <w:right w:w="15" w:type="dxa"/>
            </w:tcMar>
            <w:vAlign w:val="bottom"/>
          </w:tcPr>
          <w:p w14:paraId="46C9765E" w14:textId="77777777" w:rsidR="003F5997" w:rsidRPr="00527E9E" w:rsidRDefault="003F5997">
            <w:pPr>
              <w:jc w:val="center"/>
              <w:rPr>
                <w:rFonts w:eastAsia="Arial Unicode MS"/>
                <w:sz w:val="16"/>
              </w:rPr>
            </w:pPr>
            <w:r w:rsidRPr="00527E9E">
              <w:rPr>
                <w:sz w:val="16"/>
              </w:rPr>
              <w:t>+1</w:t>
            </w:r>
          </w:p>
        </w:tc>
        <w:tc>
          <w:tcPr>
            <w:tcW w:w="531" w:type="dxa"/>
            <w:tcBorders>
              <w:top w:val="nil"/>
              <w:left w:val="nil"/>
              <w:bottom w:val="nil"/>
              <w:right w:val="single" w:sz="8" w:space="0" w:color="auto"/>
            </w:tcBorders>
            <w:shd w:val="clear" w:color="auto" w:fill="F2F2F2" w:themeFill="background1" w:themeFillShade="F2"/>
            <w:noWrap/>
            <w:tcMar>
              <w:top w:w="15" w:type="dxa"/>
              <w:left w:w="15" w:type="dxa"/>
              <w:bottom w:w="0" w:type="dxa"/>
              <w:right w:w="15" w:type="dxa"/>
            </w:tcMar>
            <w:vAlign w:val="bottom"/>
          </w:tcPr>
          <w:p w14:paraId="39CEBD94" w14:textId="77777777" w:rsidR="003F5997" w:rsidRPr="00527E9E" w:rsidRDefault="003F5997">
            <w:pPr>
              <w:jc w:val="center"/>
              <w:rPr>
                <w:rFonts w:eastAsia="Arial Unicode MS"/>
                <w:sz w:val="16"/>
              </w:rPr>
            </w:pPr>
            <w:r w:rsidRPr="00527E9E">
              <w:rPr>
                <w:sz w:val="16"/>
              </w:rPr>
              <w:t>-1</w:t>
            </w:r>
          </w:p>
        </w:tc>
      </w:tr>
      <w:tr w:rsidR="003F5997" w:rsidRPr="00527E9E" w14:paraId="5B770F77" w14:textId="77777777" w:rsidTr="003F5997">
        <w:tc>
          <w:tcPr>
            <w:tcW w:w="1705" w:type="dxa"/>
            <w:tcBorders>
              <w:top w:val="nil"/>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1CE7B77" w14:textId="77777777" w:rsidR="003F5997" w:rsidRPr="00527E9E" w:rsidRDefault="003F5997">
            <w:pPr>
              <w:rPr>
                <w:rFonts w:eastAsia="Arial Unicode MS"/>
                <w:sz w:val="16"/>
              </w:rPr>
            </w:pPr>
            <w:r w:rsidRPr="00527E9E">
              <w:rPr>
                <w:sz w:val="16"/>
              </w:rPr>
              <w:t>Très grande</w:t>
            </w:r>
          </w:p>
        </w:tc>
        <w:tc>
          <w:tcPr>
            <w:tcW w:w="567" w:type="dxa"/>
            <w:tcBorders>
              <w:top w:val="nil"/>
              <w:left w:val="single" w:sz="4" w:space="0" w:color="auto"/>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59634D22" w14:textId="77777777" w:rsidR="003F5997" w:rsidRPr="00527E9E" w:rsidRDefault="007D77EA">
            <w:pPr>
              <w:jc w:val="center"/>
              <w:rPr>
                <w:rFonts w:eastAsia="Arial Unicode MS"/>
                <w:sz w:val="16"/>
              </w:rPr>
            </w:pPr>
            <w:r w:rsidRPr="00527E9E">
              <w:rPr>
                <w:sz w:val="16"/>
              </w:rPr>
              <w:t>+100</w:t>
            </w:r>
          </w:p>
        </w:tc>
        <w:tc>
          <w:tcPr>
            <w:tcW w:w="531"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51930770" w14:textId="77777777" w:rsidR="003F5997" w:rsidRPr="00527E9E" w:rsidRDefault="003F5997">
            <w:pPr>
              <w:jc w:val="center"/>
              <w:rPr>
                <w:rFonts w:eastAsia="Arial Unicode MS"/>
                <w:sz w:val="16"/>
              </w:rPr>
            </w:pPr>
          </w:p>
        </w:tc>
        <w:tc>
          <w:tcPr>
            <w:tcW w:w="603"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109137B8" w14:textId="77777777" w:rsidR="003F5997" w:rsidRPr="00527E9E" w:rsidRDefault="007D77EA">
            <w:pPr>
              <w:jc w:val="center"/>
              <w:rPr>
                <w:rFonts w:eastAsia="Arial Unicode MS"/>
                <w:sz w:val="16"/>
              </w:rPr>
            </w:pPr>
            <w:r w:rsidRPr="00527E9E">
              <w:rPr>
                <w:sz w:val="16"/>
              </w:rPr>
              <w:t>-50</w:t>
            </w:r>
          </w:p>
        </w:tc>
        <w:tc>
          <w:tcPr>
            <w:tcW w:w="567"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bottom"/>
          </w:tcPr>
          <w:p w14:paraId="2E135421" w14:textId="77777777" w:rsidR="003F5997" w:rsidRPr="00527E9E" w:rsidRDefault="007D77EA">
            <w:pPr>
              <w:jc w:val="center"/>
              <w:rPr>
                <w:rFonts w:eastAsia="Arial Unicode MS"/>
                <w:sz w:val="16"/>
              </w:rPr>
            </w:pPr>
            <w:r w:rsidRPr="00527E9E">
              <w:rPr>
                <w:sz w:val="16"/>
              </w:rPr>
              <w:t>-50</w:t>
            </w:r>
          </w:p>
        </w:tc>
        <w:tc>
          <w:tcPr>
            <w:tcW w:w="531"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368F3800" w14:textId="77777777" w:rsidR="003F5997" w:rsidRPr="00527E9E" w:rsidRDefault="007D77EA">
            <w:pPr>
              <w:jc w:val="center"/>
              <w:rPr>
                <w:rFonts w:eastAsia="Arial Unicode MS"/>
                <w:sz w:val="16"/>
              </w:rPr>
            </w:pPr>
            <w:r w:rsidRPr="00527E9E">
              <w:rPr>
                <w:sz w:val="16"/>
              </w:rPr>
              <w:t>-20</w:t>
            </w:r>
          </w:p>
        </w:tc>
        <w:tc>
          <w:tcPr>
            <w:tcW w:w="531"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2F6432D0" w14:textId="77777777" w:rsidR="003F5997" w:rsidRPr="00527E9E" w:rsidRDefault="007D77EA">
            <w:pPr>
              <w:jc w:val="center"/>
              <w:rPr>
                <w:rFonts w:eastAsia="Arial Unicode MS"/>
                <w:sz w:val="16"/>
              </w:rPr>
            </w:pPr>
            <w:r w:rsidRPr="00527E9E">
              <w:rPr>
                <w:sz w:val="16"/>
              </w:rPr>
              <w:t>+20</w:t>
            </w:r>
          </w:p>
        </w:tc>
        <w:tc>
          <w:tcPr>
            <w:tcW w:w="639"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31FE3519" w14:textId="77777777" w:rsidR="003F5997" w:rsidRPr="00527E9E" w:rsidRDefault="007D77EA">
            <w:pPr>
              <w:jc w:val="center"/>
              <w:rPr>
                <w:rFonts w:eastAsia="Arial Unicode MS"/>
                <w:sz w:val="16"/>
              </w:rPr>
            </w:pPr>
            <w:r w:rsidRPr="00527E9E">
              <w:rPr>
                <w:sz w:val="16"/>
              </w:rPr>
              <w:t>-40</w:t>
            </w:r>
          </w:p>
        </w:tc>
        <w:tc>
          <w:tcPr>
            <w:tcW w:w="534"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bottom"/>
          </w:tcPr>
          <w:p w14:paraId="0047CA44" w14:textId="77777777" w:rsidR="003F5997" w:rsidRPr="00527E9E" w:rsidRDefault="003F5997">
            <w:pPr>
              <w:jc w:val="center"/>
              <w:rPr>
                <w:rFonts w:eastAsia="Arial Unicode MS"/>
                <w:sz w:val="16"/>
              </w:rPr>
            </w:pPr>
            <w:r w:rsidRPr="00527E9E">
              <w:rPr>
                <w:sz w:val="16"/>
              </w:rPr>
              <w:t> </w:t>
            </w:r>
          </w:p>
        </w:tc>
        <w:tc>
          <w:tcPr>
            <w:tcW w:w="531"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5D273F6F" w14:textId="77777777" w:rsidR="003F5997" w:rsidRPr="00527E9E" w:rsidRDefault="007D77EA">
            <w:pPr>
              <w:jc w:val="center"/>
              <w:rPr>
                <w:rFonts w:eastAsia="Arial Unicode MS"/>
                <w:sz w:val="16"/>
              </w:rPr>
            </w:pPr>
            <w:r w:rsidRPr="00527E9E">
              <w:rPr>
                <w:sz w:val="16"/>
              </w:rPr>
              <w:t>+100</w:t>
            </w:r>
          </w:p>
        </w:tc>
        <w:tc>
          <w:tcPr>
            <w:tcW w:w="636"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bottom"/>
          </w:tcPr>
          <w:p w14:paraId="45B97006" w14:textId="77777777" w:rsidR="003F5997" w:rsidRPr="00527E9E" w:rsidRDefault="007D77EA">
            <w:pPr>
              <w:jc w:val="center"/>
              <w:rPr>
                <w:rFonts w:eastAsia="Arial Unicode MS"/>
                <w:sz w:val="16"/>
              </w:rPr>
            </w:pPr>
            <w:r w:rsidRPr="00527E9E">
              <w:rPr>
                <w:sz w:val="16"/>
              </w:rPr>
              <w:t>-10</w:t>
            </w:r>
          </w:p>
        </w:tc>
        <w:tc>
          <w:tcPr>
            <w:tcW w:w="531"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760B7137" w14:textId="77777777" w:rsidR="003F5997" w:rsidRPr="00527E9E" w:rsidRDefault="003F5997">
            <w:pPr>
              <w:jc w:val="center"/>
              <w:rPr>
                <w:rFonts w:eastAsia="Arial Unicode MS"/>
                <w:sz w:val="16"/>
              </w:rPr>
            </w:pPr>
            <w:r w:rsidRPr="00527E9E">
              <w:rPr>
                <w:sz w:val="16"/>
              </w:rPr>
              <w:t>+2</w:t>
            </w:r>
          </w:p>
        </w:tc>
        <w:tc>
          <w:tcPr>
            <w:tcW w:w="603" w:type="dxa"/>
            <w:tcBorders>
              <w:top w:val="nil"/>
              <w:left w:val="nil"/>
              <w:bottom w:val="single" w:sz="8" w:space="0" w:color="auto"/>
              <w:right w:val="nil"/>
            </w:tcBorders>
            <w:shd w:val="clear" w:color="auto" w:fill="D9D9D9" w:themeFill="background1" w:themeFillShade="D9"/>
            <w:noWrap/>
            <w:tcMar>
              <w:top w:w="15" w:type="dxa"/>
              <w:left w:w="15" w:type="dxa"/>
              <w:bottom w:w="0" w:type="dxa"/>
              <w:right w:w="15" w:type="dxa"/>
            </w:tcMar>
            <w:vAlign w:val="bottom"/>
          </w:tcPr>
          <w:p w14:paraId="30033F6C" w14:textId="77777777" w:rsidR="003F5997" w:rsidRPr="00527E9E" w:rsidRDefault="003F5997">
            <w:pPr>
              <w:jc w:val="center"/>
              <w:rPr>
                <w:rFonts w:eastAsia="Arial Unicode MS"/>
                <w:sz w:val="16"/>
              </w:rPr>
            </w:pPr>
            <w:r w:rsidRPr="00527E9E">
              <w:rPr>
                <w:sz w:val="16"/>
              </w:rPr>
              <w:t>-10</w:t>
            </w:r>
          </w:p>
        </w:tc>
        <w:tc>
          <w:tcPr>
            <w:tcW w:w="531"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bottom"/>
          </w:tcPr>
          <w:p w14:paraId="07A4D034" w14:textId="77777777" w:rsidR="003F5997" w:rsidRPr="00527E9E" w:rsidRDefault="003F5997">
            <w:pPr>
              <w:jc w:val="center"/>
              <w:rPr>
                <w:rFonts w:eastAsia="Arial Unicode MS"/>
                <w:sz w:val="16"/>
              </w:rPr>
            </w:pPr>
            <w:r w:rsidRPr="00527E9E">
              <w:rPr>
                <w:sz w:val="16"/>
              </w:rPr>
              <w:t>+2</w:t>
            </w:r>
          </w:p>
        </w:tc>
        <w:tc>
          <w:tcPr>
            <w:tcW w:w="531" w:type="dxa"/>
            <w:tcBorders>
              <w:top w:val="nil"/>
              <w:left w:val="nil"/>
              <w:bottom w:val="single" w:sz="8" w:space="0" w:color="auto"/>
              <w:right w:val="single" w:sz="8" w:space="0" w:color="auto"/>
            </w:tcBorders>
            <w:shd w:val="clear" w:color="auto" w:fill="D9D9D9" w:themeFill="background1" w:themeFillShade="D9"/>
            <w:noWrap/>
            <w:tcMar>
              <w:top w:w="15" w:type="dxa"/>
              <w:left w:w="15" w:type="dxa"/>
              <w:bottom w:w="0" w:type="dxa"/>
              <w:right w:w="15" w:type="dxa"/>
            </w:tcMar>
            <w:vAlign w:val="bottom"/>
          </w:tcPr>
          <w:p w14:paraId="58D416AF" w14:textId="77777777" w:rsidR="003F5997" w:rsidRPr="00527E9E" w:rsidRDefault="003F5997">
            <w:pPr>
              <w:jc w:val="center"/>
              <w:rPr>
                <w:rFonts w:eastAsia="Arial Unicode MS"/>
                <w:sz w:val="16"/>
              </w:rPr>
            </w:pPr>
            <w:r w:rsidRPr="00527E9E">
              <w:rPr>
                <w:sz w:val="16"/>
              </w:rPr>
              <w:t>-2</w:t>
            </w:r>
          </w:p>
        </w:tc>
      </w:tr>
    </w:tbl>
    <w:p w14:paraId="0199248C" w14:textId="77777777" w:rsidR="00D75D15" w:rsidRPr="00527E9E" w:rsidRDefault="00604C02">
      <w:r w:rsidRPr="00527E9E">
        <w:t>L</w:t>
      </w:r>
      <w:r w:rsidR="00A37F52" w:rsidRPr="00527E9E">
        <w:t xml:space="preserve">es </w:t>
      </w:r>
      <w:r w:rsidR="00601189" w:rsidRPr="00527E9E">
        <w:t xml:space="preserve">modifications des caractéristiques sont en </w:t>
      </w:r>
      <w:r w:rsidR="00601189" w:rsidRPr="00527E9E">
        <w:rPr>
          <w:b/>
        </w:rPr>
        <w:t>pourcentage</w:t>
      </w:r>
      <w:r w:rsidR="00A37F52" w:rsidRPr="00527E9E">
        <w:rPr>
          <w:b/>
        </w:rPr>
        <w:t xml:space="preserve"> </w:t>
      </w:r>
      <w:r w:rsidR="00A823D8" w:rsidRPr="00527E9E">
        <w:rPr>
          <w:b/>
        </w:rPr>
        <w:t>d</w:t>
      </w:r>
      <w:r w:rsidR="00A37F52" w:rsidRPr="00527E9E">
        <w:rPr>
          <w:b/>
        </w:rPr>
        <w:t xml:space="preserve">es valeurs </w:t>
      </w:r>
      <w:r w:rsidR="00A823D8" w:rsidRPr="00527E9E">
        <w:rPr>
          <w:b/>
        </w:rPr>
        <w:t>de base</w:t>
      </w:r>
      <w:r w:rsidR="00A37F52" w:rsidRPr="00527E9E">
        <w:t>.</w:t>
      </w:r>
    </w:p>
    <w:p w14:paraId="6B1BB9F1" w14:textId="77777777" w:rsidR="00936455" w:rsidRPr="00527E9E" w:rsidRDefault="003904FE" w:rsidP="0045338D">
      <w:pPr>
        <w:pStyle w:val="Titre3"/>
        <w:rPr>
          <w:lang w:val="fr-BE"/>
        </w:rPr>
      </w:pPr>
      <w:bookmarkStart w:id="59" w:name="_Toc199924488"/>
      <w:r w:rsidRPr="00527E9E">
        <w:rPr>
          <w:lang w:val="fr-BE"/>
        </w:rPr>
        <w:t>3</w:t>
      </w:r>
      <w:r w:rsidR="00936455" w:rsidRPr="00527E9E">
        <w:rPr>
          <w:lang w:val="fr-BE"/>
        </w:rPr>
        <w:t>.3.3</w:t>
      </w:r>
      <w:r w:rsidR="00A37F52" w:rsidRPr="00527E9E">
        <w:rPr>
          <w:lang w:val="fr-BE"/>
        </w:rPr>
        <w:t xml:space="preserve"> </w:t>
      </w:r>
      <w:r w:rsidRPr="00527E9E">
        <w:rPr>
          <w:lang w:val="fr-BE"/>
        </w:rPr>
        <w:t>Mode de vie</w:t>
      </w:r>
      <w:bookmarkEnd w:id="59"/>
    </w:p>
    <w:p w14:paraId="21B93D67" w14:textId="77777777" w:rsidR="00A823D8" w:rsidRPr="00527E9E" w:rsidRDefault="00A823D8" w:rsidP="00A823D8">
      <w:r w:rsidRPr="00527E9E">
        <w:t>Modifiez les caractéristiques de base selon le mode de vie de l’animal :</w:t>
      </w:r>
    </w:p>
    <w:tbl>
      <w:tblPr>
        <w:tblW w:w="9124" w:type="dxa"/>
        <w:tblLayout w:type="fixed"/>
        <w:tblCellMar>
          <w:left w:w="0" w:type="dxa"/>
          <w:right w:w="0" w:type="dxa"/>
        </w:tblCellMar>
        <w:tblLook w:val="0000" w:firstRow="0" w:lastRow="0" w:firstColumn="0" w:lastColumn="0" w:noHBand="0" w:noVBand="0"/>
      </w:tblPr>
      <w:tblGrid>
        <w:gridCol w:w="1186"/>
        <w:gridCol w:w="567"/>
        <w:gridCol w:w="567"/>
        <w:gridCol w:w="567"/>
        <w:gridCol w:w="567"/>
        <w:gridCol w:w="567"/>
        <w:gridCol w:w="567"/>
        <w:gridCol w:w="567"/>
        <w:gridCol w:w="567"/>
        <w:gridCol w:w="567"/>
        <w:gridCol w:w="567"/>
        <w:gridCol w:w="567"/>
        <w:gridCol w:w="567"/>
        <w:gridCol w:w="567"/>
        <w:gridCol w:w="567"/>
      </w:tblGrid>
      <w:tr w:rsidR="003F5997" w:rsidRPr="00527E9E" w14:paraId="06D09F0A" w14:textId="77777777" w:rsidTr="003F5997">
        <w:tc>
          <w:tcPr>
            <w:tcW w:w="1186"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14:paraId="5A75582E" w14:textId="77777777" w:rsidR="003F5997" w:rsidRPr="00527E9E" w:rsidRDefault="003F5997">
            <w:pPr>
              <w:jc w:val="center"/>
              <w:rPr>
                <w:b/>
                <w:sz w:val="16"/>
              </w:rPr>
            </w:pPr>
            <w:r w:rsidRPr="00527E9E">
              <w:rPr>
                <w:b/>
                <w:sz w:val="16"/>
                <w:highlight w:val="yellow"/>
              </w:rPr>
              <w:t>Mode de vie</w:t>
            </w:r>
          </w:p>
        </w:tc>
        <w:tc>
          <w:tcPr>
            <w:tcW w:w="567" w:type="dxa"/>
            <w:tcBorders>
              <w:top w:val="single" w:sz="8" w:space="0" w:color="auto"/>
              <w:left w:val="single" w:sz="4" w:space="0" w:color="auto"/>
              <w:bottom w:val="nil"/>
              <w:right w:val="nil"/>
            </w:tcBorders>
            <w:noWrap/>
            <w:tcMar>
              <w:top w:w="15" w:type="dxa"/>
              <w:left w:w="15" w:type="dxa"/>
              <w:bottom w:w="0" w:type="dxa"/>
              <w:right w:w="15" w:type="dxa"/>
            </w:tcMar>
            <w:vAlign w:val="bottom"/>
          </w:tcPr>
          <w:p w14:paraId="62C4CCA7" w14:textId="77777777" w:rsidR="003F5997" w:rsidRPr="00527E9E" w:rsidRDefault="003F5997">
            <w:pPr>
              <w:jc w:val="center"/>
              <w:rPr>
                <w:rFonts w:eastAsia="Arial Unicode MS"/>
                <w:b/>
                <w:bCs/>
                <w:sz w:val="16"/>
              </w:rPr>
            </w:pPr>
            <w:r w:rsidRPr="00527E9E">
              <w:rPr>
                <w:b/>
                <w:bCs/>
                <w:sz w:val="16"/>
              </w:rPr>
              <w:t>F</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32EC0ABF" w14:textId="77777777" w:rsidR="003F5997" w:rsidRPr="00527E9E" w:rsidRDefault="003F5997">
            <w:pPr>
              <w:jc w:val="center"/>
              <w:rPr>
                <w:rFonts w:eastAsia="Arial Unicode MS"/>
                <w:b/>
                <w:bCs/>
                <w:sz w:val="16"/>
              </w:rPr>
            </w:pPr>
            <w:r w:rsidRPr="00527E9E">
              <w:rPr>
                <w:b/>
                <w:bCs/>
                <w:sz w:val="16"/>
              </w:rPr>
              <w:t>En</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4650054" w14:textId="77777777" w:rsidR="003F5997" w:rsidRPr="00527E9E" w:rsidRDefault="003F5997">
            <w:pPr>
              <w:jc w:val="center"/>
              <w:rPr>
                <w:rFonts w:eastAsia="Arial Unicode MS"/>
                <w:b/>
                <w:bCs/>
                <w:sz w:val="16"/>
              </w:rPr>
            </w:pPr>
            <w:r w:rsidRPr="00527E9E">
              <w:rPr>
                <w:b/>
                <w:bCs/>
                <w:sz w:val="16"/>
              </w:rPr>
              <w:t>D</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51CA602B" w14:textId="77777777" w:rsidR="003F5997" w:rsidRPr="00527E9E" w:rsidRDefault="003F5997">
            <w:pPr>
              <w:jc w:val="center"/>
              <w:rPr>
                <w:rFonts w:eastAsia="Arial Unicode MS"/>
                <w:b/>
                <w:bCs/>
                <w:sz w:val="16"/>
              </w:rPr>
            </w:pPr>
            <w:r w:rsidRPr="00527E9E">
              <w:rPr>
                <w:b/>
                <w:bCs/>
                <w:sz w:val="16"/>
              </w:rPr>
              <w:t>A</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5BD840AA" w14:textId="77777777" w:rsidR="003F5997" w:rsidRPr="00527E9E" w:rsidRDefault="003F5997">
            <w:pPr>
              <w:jc w:val="center"/>
              <w:rPr>
                <w:rFonts w:eastAsia="Arial Unicode MS"/>
                <w:b/>
                <w:bCs/>
                <w:sz w:val="16"/>
              </w:rPr>
            </w:pPr>
            <w:r w:rsidRPr="00527E9E">
              <w:rPr>
                <w:b/>
                <w:bCs/>
                <w:sz w:val="16"/>
              </w:rPr>
              <w:t>I</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12359AF1" w14:textId="77777777" w:rsidR="003F5997" w:rsidRPr="00527E9E" w:rsidRDefault="003F5997">
            <w:pPr>
              <w:jc w:val="center"/>
              <w:rPr>
                <w:rFonts w:eastAsia="Arial Unicode MS"/>
                <w:b/>
                <w:bCs/>
                <w:sz w:val="16"/>
              </w:rPr>
            </w:pPr>
            <w:r w:rsidRPr="00527E9E">
              <w:rPr>
                <w:b/>
                <w:bCs/>
                <w:sz w:val="16"/>
              </w:rPr>
              <w:t>V</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D85D995" w14:textId="77777777" w:rsidR="003F5997" w:rsidRPr="00527E9E" w:rsidRDefault="003F5997">
            <w:pPr>
              <w:jc w:val="center"/>
              <w:rPr>
                <w:rFonts w:eastAsia="Arial Unicode MS"/>
                <w:b/>
                <w:bCs/>
                <w:sz w:val="16"/>
              </w:rPr>
            </w:pPr>
            <w:r w:rsidRPr="00527E9E">
              <w:rPr>
                <w:b/>
                <w:bCs/>
                <w:sz w:val="16"/>
              </w:rPr>
              <w:t>E</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02F8EE4B" w14:textId="77777777" w:rsidR="003F5997" w:rsidRPr="00527E9E" w:rsidRDefault="003F5997">
            <w:pPr>
              <w:jc w:val="center"/>
              <w:rPr>
                <w:rFonts w:eastAsia="Arial Unicode MS"/>
                <w:b/>
                <w:bCs/>
                <w:sz w:val="16"/>
              </w:rPr>
            </w:pPr>
            <w:r w:rsidRPr="00527E9E">
              <w:rPr>
                <w:b/>
                <w:bCs/>
                <w:sz w:val="16"/>
              </w:rPr>
              <w:t>Em</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22DA5976" w14:textId="77777777" w:rsidR="003F5997" w:rsidRPr="00527E9E" w:rsidRDefault="003F5997">
            <w:pPr>
              <w:jc w:val="center"/>
              <w:rPr>
                <w:rFonts w:eastAsia="Arial Unicode MS"/>
                <w:b/>
                <w:bCs/>
                <w:sz w:val="16"/>
              </w:rPr>
            </w:pPr>
            <w:r w:rsidRPr="00527E9E">
              <w:rPr>
                <w:b/>
                <w:bCs/>
                <w:sz w:val="16"/>
              </w:rPr>
              <w:t>C</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2DA6CFC6" w14:textId="77777777" w:rsidR="003F5997" w:rsidRPr="00527E9E" w:rsidRDefault="003F5997">
            <w:pPr>
              <w:jc w:val="center"/>
              <w:rPr>
                <w:rFonts w:eastAsia="Arial Unicode MS"/>
                <w:b/>
                <w:bCs/>
                <w:sz w:val="16"/>
              </w:rPr>
            </w:pPr>
            <w:r w:rsidRPr="00527E9E">
              <w:rPr>
                <w:b/>
                <w:bCs/>
                <w:sz w:val="16"/>
              </w:rPr>
              <w:t>Ap</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737DA97B" w14:textId="77777777" w:rsidR="003F5997" w:rsidRPr="00527E9E" w:rsidRDefault="003F5997">
            <w:pPr>
              <w:jc w:val="center"/>
              <w:rPr>
                <w:rFonts w:eastAsia="Arial Unicode MS"/>
                <w:b/>
                <w:bCs/>
                <w:sz w:val="16"/>
              </w:rPr>
            </w:pPr>
            <w:r w:rsidRPr="00527E9E">
              <w:rPr>
                <w:b/>
                <w:bCs/>
                <w:sz w:val="16"/>
              </w:rPr>
              <w:t>NEC</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36DBC99F" w14:textId="77777777" w:rsidR="003F5997" w:rsidRPr="00527E9E" w:rsidRDefault="003F5997">
            <w:pPr>
              <w:jc w:val="center"/>
              <w:rPr>
                <w:rFonts w:eastAsia="Arial Unicode MS"/>
                <w:b/>
                <w:bCs/>
                <w:sz w:val="16"/>
              </w:rPr>
            </w:pPr>
            <w:r w:rsidRPr="00527E9E">
              <w:rPr>
                <w:b/>
                <w:bCs/>
                <w:sz w:val="16"/>
              </w:rPr>
              <w:t>NE</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28D2AF02" w14:textId="77777777" w:rsidR="003F5997" w:rsidRPr="00527E9E" w:rsidRDefault="003F5997">
            <w:pPr>
              <w:jc w:val="center"/>
              <w:rPr>
                <w:rFonts w:eastAsia="Arial Unicode MS"/>
                <w:b/>
                <w:bCs/>
                <w:sz w:val="16"/>
              </w:rPr>
            </w:pPr>
            <w:r w:rsidRPr="00527E9E">
              <w:rPr>
                <w:b/>
                <w:bCs/>
                <w:sz w:val="16"/>
              </w:rPr>
              <w:t>AR</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359095D3" w14:textId="77777777" w:rsidR="003F5997" w:rsidRPr="00527E9E" w:rsidRDefault="003F5997">
            <w:pPr>
              <w:jc w:val="center"/>
              <w:rPr>
                <w:rFonts w:eastAsia="Arial Unicode MS"/>
                <w:b/>
                <w:bCs/>
                <w:sz w:val="16"/>
              </w:rPr>
            </w:pPr>
            <w:r w:rsidRPr="00527E9E">
              <w:rPr>
                <w:b/>
                <w:bCs/>
                <w:sz w:val="16"/>
              </w:rPr>
              <w:t>MVp</w:t>
            </w:r>
          </w:p>
        </w:tc>
      </w:tr>
      <w:tr w:rsidR="003F5997" w:rsidRPr="00527E9E" w14:paraId="266C6051" w14:textId="77777777" w:rsidTr="003F5997">
        <w:tc>
          <w:tcPr>
            <w:tcW w:w="1186" w:type="dxa"/>
            <w:tcBorders>
              <w:top w:val="single" w:sz="8" w:space="0" w:color="auto"/>
              <w:left w:val="single" w:sz="4" w:space="0" w:color="auto"/>
              <w:bottom w:val="nil"/>
              <w:right w:val="single" w:sz="4" w:space="0" w:color="auto"/>
            </w:tcBorders>
            <w:noWrap/>
            <w:tcMar>
              <w:top w:w="15" w:type="dxa"/>
              <w:left w:w="15" w:type="dxa"/>
              <w:bottom w:w="0" w:type="dxa"/>
              <w:right w:w="15" w:type="dxa"/>
            </w:tcMar>
            <w:vAlign w:val="bottom"/>
          </w:tcPr>
          <w:p w14:paraId="0C71FEE1" w14:textId="77777777" w:rsidR="003F5997" w:rsidRPr="00527E9E" w:rsidRDefault="003F5997">
            <w:pPr>
              <w:jc w:val="center"/>
              <w:rPr>
                <w:rFonts w:eastAsia="Arial Unicode MS"/>
                <w:sz w:val="16"/>
              </w:rPr>
            </w:pPr>
            <w:r w:rsidRPr="00527E9E">
              <w:rPr>
                <w:sz w:val="16"/>
              </w:rPr>
              <w:t>Herbivore</w:t>
            </w:r>
          </w:p>
        </w:tc>
        <w:tc>
          <w:tcPr>
            <w:tcW w:w="567" w:type="dxa"/>
            <w:tcBorders>
              <w:top w:val="single" w:sz="8" w:space="0" w:color="auto"/>
              <w:left w:val="single" w:sz="4" w:space="0" w:color="auto"/>
              <w:bottom w:val="nil"/>
              <w:right w:val="nil"/>
            </w:tcBorders>
            <w:noWrap/>
            <w:tcMar>
              <w:top w:w="15" w:type="dxa"/>
              <w:left w:w="15" w:type="dxa"/>
              <w:bottom w:w="0" w:type="dxa"/>
              <w:right w:w="15" w:type="dxa"/>
            </w:tcMar>
            <w:vAlign w:val="bottom"/>
          </w:tcPr>
          <w:p w14:paraId="0C4BB2B7"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4F13DA11"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47A191DF"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1C65EDBB"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0D5DF0FC"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67F2A30D"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626609B4"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7F8F3260"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338C93F9" w14:textId="77777777" w:rsidR="003F5997" w:rsidRPr="00527E9E" w:rsidRDefault="003F5997">
            <w:pPr>
              <w:jc w:val="center"/>
              <w:rPr>
                <w:rFonts w:eastAsia="Arial Unicode MS"/>
                <w:sz w:val="16"/>
              </w:rPr>
            </w:pPr>
            <w:r w:rsidRPr="00527E9E">
              <w:rPr>
                <w:sz w:val="16"/>
              </w:rPr>
              <w:t>+20</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33157E1E" w14:textId="77777777" w:rsidR="003F5997" w:rsidRPr="00527E9E" w:rsidRDefault="003F5997">
            <w:pPr>
              <w:jc w:val="center"/>
              <w:rPr>
                <w:rFonts w:eastAsia="Arial Unicode MS"/>
                <w:sz w:val="16"/>
              </w:rPr>
            </w:pPr>
            <w:r w:rsidRPr="00527E9E">
              <w:rPr>
                <w:sz w:val="16"/>
              </w:rPr>
              <w:t>-10</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5A940363" w14:textId="77777777" w:rsidR="003F5997" w:rsidRPr="00527E9E" w:rsidRDefault="003F5997">
            <w:pPr>
              <w:jc w:val="center"/>
              <w:rPr>
                <w:rFonts w:eastAsia="Arial Unicode MS"/>
                <w:sz w:val="16"/>
              </w:rPr>
            </w:pPr>
            <w:r w:rsidRPr="00527E9E">
              <w:rPr>
                <w:sz w:val="16"/>
              </w:rPr>
              <w:t>-1</w:t>
            </w:r>
          </w:p>
        </w:tc>
        <w:tc>
          <w:tcPr>
            <w:tcW w:w="567" w:type="dxa"/>
            <w:tcBorders>
              <w:top w:val="single" w:sz="8" w:space="0" w:color="auto"/>
              <w:left w:val="nil"/>
              <w:bottom w:val="nil"/>
              <w:right w:val="nil"/>
            </w:tcBorders>
            <w:noWrap/>
            <w:tcMar>
              <w:top w:w="15" w:type="dxa"/>
              <w:left w:w="15" w:type="dxa"/>
              <w:bottom w:w="0" w:type="dxa"/>
              <w:right w:w="15" w:type="dxa"/>
            </w:tcMar>
            <w:vAlign w:val="bottom"/>
          </w:tcPr>
          <w:p w14:paraId="7B52D988" w14:textId="77777777" w:rsidR="003F5997" w:rsidRPr="00527E9E" w:rsidRDefault="003F5997">
            <w:pPr>
              <w:jc w:val="center"/>
              <w:rPr>
                <w:rFonts w:eastAsia="Arial Unicode MS"/>
                <w:sz w:val="16"/>
              </w:rPr>
            </w:pPr>
            <w:r w:rsidRPr="00527E9E">
              <w:rPr>
                <w:sz w:val="16"/>
              </w:rPr>
              <w:t> </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34703E2D" w14:textId="77777777" w:rsidR="003F5997" w:rsidRPr="00527E9E" w:rsidRDefault="003F5997">
            <w:pPr>
              <w:jc w:val="center"/>
              <w:rPr>
                <w:rFonts w:eastAsia="Arial Unicode MS"/>
                <w:sz w:val="16"/>
              </w:rPr>
            </w:pPr>
            <w:r w:rsidRPr="00527E9E">
              <w:rPr>
                <w:sz w:val="16"/>
              </w:rPr>
              <w:t> </w:t>
            </w:r>
          </w:p>
        </w:tc>
        <w:tc>
          <w:tcPr>
            <w:tcW w:w="567" w:type="dxa"/>
            <w:tcBorders>
              <w:top w:val="single" w:sz="8" w:space="0" w:color="auto"/>
              <w:left w:val="nil"/>
              <w:bottom w:val="nil"/>
              <w:right w:val="single" w:sz="8" w:space="0" w:color="auto"/>
            </w:tcBorders>
            <w:noWrap/>
            <w:tcMar>
              <w:top w:w="15" w:type="dxa"/>
              <w:left w:w="15" w:type="dxa"/>
              <w:bottom w:w="0" w:type="dxa"/>
              <w:right w:w="15" w:type="dxa"/>
            </w:tcMar>
            <w:vAlign w:val="bottom"/>
          </w:tcPr>
          <w:p w14:paraId="510E2348" w14:textId="77777777" w:rsidR="003F5997" w:rsidRPr="00527E9E" w:rsidRDefault="003F5997">
            <w:pPr>
              <w:jc w:val="center"/>
              <w:rPr>
                <w:rFonts w:eastAsia="Arial Unicode MS"/>
                <w:sz w:val="16"/>
              </w:rPr>
            </w:pPr>
            <w:r w:rsidRPr="00527E9E">
              <w:rPr>
                <w:sz w:val="16"/>
              </w:rPr>
              <w:t>+1</w:t>
            </w:r>
          </w:p>
        </w:tc>
      </w:tr>
      <w:tr w:rsidR="003F5997" w:rsidRPr="00527E9E" w14:paraId="23C5B890" w14:textId="77777777" w:rsidTr="003F5997">
        <w:tc>
          <w:tcPr>
            <w:tcW w:w="1186" w:type="dxa"/>
            <w:tcBorders>
              <w:top w:val="nil"/>
              <w:left w:val="single" w:sz="4" w:space="0" w:color="auto"/>
              <w:bottom w:val="nil"/>
              <w:right w:val="single" w:sz="4" w:space="0" w:color="auto"/>
            </w:tcBorders>
            <w:shd w:val="clear" w:color="auto" w:fill="E0E0E0"/>
            <w:noWrap/>
            <w:tcMar>
              <w:top w:w="15" w:type="dxa"/>
              <w:left w:w="15" w:type="dxa"/>
              <w:bottom w:w="0" w:type="dxa"/>
              <w:right w:w="15" w:type="dxa"/>
            </w:tcMar>
            <w:vAlign w:val="bottom"/>
          </w:tcPr>
          <w:p w14:paraId="26B7D121" w14:textId="77777777" w:rsidR="003F5997" w:rsidRPr="00527E9E" w:rsidRDefault="003F5997">
            <w:pPr>
              <w:jc w:val="center"/>
              <w:rPr>
                <w:rFonts w:eastAsia="Arial Unicode MS"/>
                <w:sz w:val="16"/>
              </w:rPr>
            </w:pPr>
            <w:r w:rsidRPr="00527E9E">
              <w:rPr>
                <w:sz w:val="16"/>
              </w:rPr>
              <w:t>Carnivore</w:t>
            </w:r>
          </w:p>
        </w:tc>
        <w:tc>
          <w:tcPr>
            <w:tcW w:w="567" w:type="dxa"/>
            <w:tcBorders>
              <w:top w:val="nil"/>
              <w:left w:val="single" w:sz="4" w:space="0" w:color="auto"/>
              <w:bottom w:val="nil"/>
              <w:right w:val="nil"/>
            </w:tcBorders>
            <w:shd w:val="clear" w:color="auto" w:fill="E0E0E0"/>
            <w:noWrap/>
            <w:tcMar>
              <w:top w:w="15" w:type="dxa"/>
              <w:left w:w="15" w:type="dxa"/>
              <w:bottom w:w="0" w:type="dxa"/>
              <w:right w:w="15" w:type="dxa"/>
            </w:tcMar>
            <w:vAlign w:val="bottom"/>
          </w:tcPr>
          <w:p w14:paraId="74DEA053"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1BB978FB"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3562ED28"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2F30E54F"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01D9D002"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1C0D9B12"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5102B9D0"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709F3AD9"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27A19251"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7C76EE16"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7998B8D3" w14:textId="77777777" w:rsidR="003F5997" w:rsidRPr="00527E9E" w:rsidRDefault="003F5997">
            <w:pPr>
              <w:jc w:val="center"/>
              <w:rPr>
                <w:rFonts w:eastAsia="Arial Unicode MS"/>
                <w:sz w:val="16"/>
              </w:rPr>
            </w:pPr>
            <w:r w:rsidRPr="00527E9E">
              <w:rPr>
                <w:sz w:val="16"/>
              </w:rPr>
              <w:t>+1</w:t>
            </w:r>
          </w:p>
        </w:tc>
        <w:tc>
          <w:tcPr>
            <w:tcW w:w="567" w:type="dxa"/>
            <w:tcBorders>
              <w:top w:val="nil"/>
              <w:left w:val="nil"/>
              <w:bottom w:val="nil"/>
              <w:right w:val="nil"/>
            </w:tcBorders>
            <w:shd w:val="clear" w:color="auto" w:fill="E0E0E0"/>
            <w:noWrap/>
            <w:tcMar>
              <w:top w:w="15" w:type="dxa"/>
              <w:left w:w="15" w:type="dxa"/>
              <w:bottom w:w="0" w:type="dxa"/>
              <w:right w:w="15" w:type="dxa"/>
            </w:tcMar>
            <w:vAlign w:val="bottom"/>
          </w:tcPr>
          <w:p w14:paraId="72F77A26"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1B15FB9E"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single" w:sz="8" w:space="0" w:color="auto"/>
            </w:tcBorders>
            <w:shd w:val="clear" w:color="auto" w:fill="E0E0E0"/>
            <w:noWrap/>
            <w:tcMar>
              <w:top w:w="15" w:type="dxa"/>
              <w:left w:w="15" w:type="dxa"/>
              <w:bottom w:w="0" w:type="dxa"/>
              <w:right w:w="15" w:type="dxa"/>
            </w:tcMar>
            <w:vAlign w:val="bottom"/>
          </w:tcPr>
          <w:p w14:paraId="3562A0F5" w14:textId="77777777" w:rsidR="003F5997" w:rsidRPr="00527E9E" w:rsidRDefault="003F5997">
            <w:pPr>
              <w:jc w:val="center"/>
              <w:rPr>
                <w:rFonts w:eastAsia="Arial Unicode MS"/>
                <w:sz w:val="16"/>
              </w:rPr>
            </w:pPr>
            <w:r w:rsidRPr="00527E9E">
              <w:rPr>
                <w:sz w:val="16"/>
              </w:rPr>
              <w:t>+4</w:t>
            </w:r>
          </w:p>
        </w:tc>
      </w:tr>
      <w:tr w:rsidR="003F5997" w:rsidRPr="00527E9E" w14:paraId="581B1468" w14:textId="77777777" w:rsidTr="003F5997">
        <w:tc>
          <w:tcPr>
            <w:tcW w:w="1186" w:type="dxa"/>
            <w:tcBorders>
              <w:top w:val="nil"/>
              <w:left w:val="single" w:sz="4" w:space="0" w:color="auto"/>
              <w:bottom w:val="nil"/>
              <w:right w:val="single" w:sz="4" w:space="0" w:color="auto"/>
            </w:tcBorders>
            <w:noWrap/>
            <w:tcMar>
              <w:top w:w="15" w:type="dxa"/>
              <w:left w:w="15" w:type="dxa"/>
              <w:bottom w:w="0" w:type="dxa"/>
              <w:right w:w="15" w:type="dxa"/>
            </w:tcMar>
            <w:vAlign w:val="bottom"/>
          </w:tcPr>
          <w:p w14:paraId="734632D1" w14:textId="77777777" w:rsidR="003F5997" w:rsidRPr="00527E9E" w:rsidRDefault="003F5997">
            <w:pPr>
              <w:jc w:val="center"/>
              <w:rPr>
                <w:rFonts w:eastAsia="Arial Unicode MS"/>
                <w:sz w:val="16"/>
              </w:rPr>
            </w:pPr>
            <w:r w:rsidRPr="00527E9E">
              <w:rPr>
                <w:sz w:val="16"/>
              </w:rPr>
              <w:t>Omnivore</w:t>
            </w:r>
          </w:p>
        </w:tc>
        <w:tc>
          <w:tcPr>
            <w:tcW w:w="567" w:type="dxa"/>
            <w:tcBorders>
              <w:top w:val="nil"/>
              <w:left w:val="single" w:sz="4" w:space="0" w:color="auto"/>
              <w:bottom w:val="nil"/>
              <w:right w:val="nil"/>
            </w:tcBorders>
            <w:noWrap/>
            <w:tcMar>
              <w:top w:w="15" w:type="dxa"/>
              <w:left w:w="15" w:type="dxa"/>
              <w:bottom w:w="0" w:type="dxa"/>
              <w:right w:w="15" w:type="dxa"/>
            </w:tcMar>
            <w:vAlign w:val="bottom"/>
          </w:tcPr>
          <w:p w14:paraId="67187934"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nil"/>
            </w:tcBorders>
            <w:noWrap/>
            <w:tcMar>
              <w:top w:w="15" w:type="dxa"/>
              <w:left w:w="15" w:type="dxa"/>
              <w:bottom w:w="0" w:type="dxa"/>
              <w:right w:w="15" w:type="dxa"/>
            </w:tcMar>
            <w:vAlign w:val="bottom"/>
          </w:tcPr>
          <w:p w14:paraId="30EEB4B4" w14:textId="77777777" w:rsidR="003F5997" w:rsidRPr="00527E9E" w:rsidRDefault="003F5997">
            <w:pPr>
              <w:jc w:val="center"/>
              <w:rPr>
                <w:rFonts w:eastAsia="Arial Unicode MS"/>
                <w:sz w:val="16"/>
              </w:rPr>
            </w:pPr>
          </w:p>
        </w:tc>
        <w:tc>
          <w:tcPr>
            <w:tcW w:w="567" w:type="dxa"/>
            <w:tcBorders>
              <w:top w:val="nil"/>
              <w:left w:val="nil"/>
              <w:bottom w:val="nil"/>
              <w:right w:val="nil"/>
            </w:tcBorders>
            <w:noWrap/>
            <w:tcMar>
              <w:top w:w="15" w:type="dxa"/>
              <w:left w:w="15" w:type="dxa"/>
              <w:bottom w:w="0" w:type="dxa"/>
              <w:right w:w="15" w:type="dxa"/>
            </w:tcMar>
            <w:vAlign w:val="bottom"/>
          </w:tcPr>
          <w:p w14:paraId="50973E0C" w14:textId="77777777" w:rsidR="003F5997" w:rsidRPr="00527E9E" w:rsidRDefault="003F5997">
            <w:pPr>
              <w:jc w:val="center"/>
              <w:rPr>
                <w:rFonts w:eastAsia="Arial Unicode MS"/>
                <w:sz w:val="16"/>
              </w:rPr>
            </w:pP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55343856"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nil"/>
            </w:tcBorders>
            <w:noWrap/>
            <w:tcMar>
              <w:top w:w="15" w:type="dxa"/>
              <w:left w:w="15" w:type="dxa"/>
              <w:bottom w:w="0" w:type="dxa"/>
              <w:right w:w="15" w:type="dxa"/>
            </w:tcMar>
            <w:vAlign w:val="bottom"/>
          </w:tcPr>
          <w:p w14:paraId="4F621D3F"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nil"/>
            </w:tcBorders>
            <w:noWrap/>
            <w:tcMar>
              <w:top w:w="15" w:type="dxa"/>
              <w:left w:w="15" w:type="dxa"/>
              <w:bottom w:w="0" w:type="dxa"/>
              <w:right w:w="15" w:type="dxa"/>
            </w:tcMar>
            <w:vAlign w:val="bottom"/>
          </w:tcPr>
          <w:p w14:paraId="0208EA35" w14:textId="77777777" w:rsidR="003F5997" w:rsidRPr="00527E9E" w:rsidRDefault="003F5997">
            <w:pPr>
              <w:jc w:val="center"/>
              <w:rPr>
                <w:rFonts w:eastAsia="Arial Unicode MS"/>
                <w:sz w:val="16"/>
              </w:rPr>
            </w:pPr>
          </w:p>
        </w:tc>
        <w:tc>
          <w:tcPr>
            <w:tcW w:w="567" w:type="dxa"/>
            <w:tcBorders>
              <w:top w:val="nil"/>
              <w:left w:val="nil"/>
              <w:bottom w:val="nil"/>
              <w:right w:val="nil"/>
            </w:tcBorders>
            <w:noWrap/>
            <w:tcMar>
              <w:top w:w="15" w:type="dxa"/>
              <w:left w:w="15" w:type="dxa"/>
              <w:bottom w:w="0" w:type="dxa"/>
              <w:right w:w="15" w:type="dxa"/>
            </w:tcMar>
            <w:vAlign w:val="bottom"/>
          </w:tcPr>
          <w:p w14:paraId="2B0DB172"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475D331D"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nil"/>
            </w:tcBorders>
            <w:noWrap/>
            <w:tcMar>
              <w:top w:w="15" w:type="dxa"/>
              <w:left w:w="15" w:type="dxa"/>
              <w:bottom w:w="0" w:type="dxa"/>
              <w:right w:w="15" w:type="dxa"/>
            </w:tcMar>
            <w:vAlign w:val="bottom"/>
          </w:tcPr>
          <w:p w14:paraId="5D7EC210"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62E7DA8B"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nil"/>
            </w:tcBorders>
            <w:noWrap/>
            <w:tcMar>
              <w:top w:w="15" w:type="dxa"/>
              <w:left w:w="15" w:type="dxa"/>
              <w:bottom w:w="0" w:type="dxa"/>
              <w:right w:w="15" w:type="dxa"/>
            </w:tcMar>
            <w:vAlign w:val="bottom"/>
          </w:tcPr>
          <w:p w14:paraId="73B7F490" w14:textId="77777777" w:rsidR="003F5997" w:rsidRPr="00527E9E" w:rsidRDefault="003F5997">
            <w:pPr>
              <w:jc w:val="center"/>
              <w:rPr>
                <w:rFonts w:eastAsia="Arial Unicode MS"/>
                <w:sz w:val="16"/>
              </w:rPr>
            </w:pPr>
          </w:p>
        </w:tc>
        <w:tc>
          <w:tcPr>
            <w:tcW w:w="567" w:type="dxa"/>
            <w:tcBorders>
              <w:top w:val="nil"/>
              <w:left w:val="nil"/>
              <w:bottom w:val="nil"/>
              <w:right w:val="nil"/>
            </w:tcBorders>
            <w:noWrap/>
            <w:tcMar>
              <w:top w:w="15" w:type="dxa"/>
              <w:left w:w="15" w:type="dxa"/>
              <w:bottom w:w="0" w:type="dxa"/>
              <w:right w:w="15" w:type="dxa"/>
            </w:tcMar>
            <w:vAlign w:val="bottom"/>
          </w:tcPr>
          <w:p w14:paraId="732E31FE"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4E40DCE0"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nil"/>
              <w:right w:val="single" w:sz="8" w:space="0" w:color="auto"/>
            </w:tcBorders>
            <w:noWrap/>
            <w:tcMar>
              <w:top w:w="15" w:type="dxa"/>
              <w:left w:w="15" w:type="dxa"/>
              <w:bottom w:w="0" w:type="dxa"/>
              <w:right w:w="15" w:type="dxa"/>
            </w:tcMar>
            <w:vAlign w:val="bottom"/>
          </w:tcPr>
          <w:p w14:paraId="2966641A" w14:textId="77777777" w:rsidR="003F5997" w:rsidRPr="00527E9E" w:rsidRDefault="003F5997">
            <w:pPr>
              <w:jc w:val="center"/>
              <w:rPr>
                <w:rFonts w:eastAsia="Arial Unicode MS"/>
                <w:sz w:val="16"/>
              </w:rPr>
            </w:pPr>
            <w:r w:rsidRPr="00527E9E">
              <w:rPr>
                <w:sz w:val="16"/>
              </w:rPr>
              <w:t>+3</w:t>
            </w:r>
          </w:p>
        </w:tc>
      </w:tr>
      <w:tr w:rsidR="003F5997" w:rsidRPr="00527E9E" w14:paraId="6593D6CA" w14:textId="77777777" w:rsidTr="003F5997">
        <w:tc>
          <w:tcPr>
            <w:tcW w:w="1186" w:type="dxa"/>
            <w:tcBorders>
              <w:top w:val="nil"/>
              <w:left w:val="single" w:sz="4" w:space="0" w:color="auto"/>
              <w:bottom w:val="single" w:sz="4" w:space="0" w:color="auto"/>
              <w:right w:val="single" w:sz="4" w:space="0" w:color="auto"/>
            </w:tcBorders>
            <w:shd w:val="clear" w:color="auto" w:fill="E0E0E0"/>
            <w:noWrap/>
            <w:tcMar>
              <w:top w:w="15" w:type="dxa"/>
              <w:left w:w="15" w:type="dxa"/>
              <w:bottom w:w="0" w:type="dxa"/>
              <w:right w:w="15" w:type="dxa"/>
            </w:tcMar>
            <w:vAlign w:val="bottom"/>
          </w:tcPr>
          <w:p w14:paraId="21EAC741" w14:textId="77777777" w:rsidR="003F5997" w:rsidRPr="00527E9E" w:rsidRDefault="003F5997">
            <w:pPr>
              <w:jc w:val="center"/>
              <w:rPr>
                <w:rFonts w:eastAsia="Arial Unicode MS"/>
                <w:sz w:val="16"/>
              </w:rPr>
            </w:pPr>
            <w:r w:rsidRPr="00527E9E">
              <w:rPr>
                <w:sz w:val="16"/>
              </w:rPr>
              <w:t>Insectivore</w:t>
            </w:r>
          </w:p>
        </w:tc>
        <w:tc>
          <w:tcPr>
            <w:tcW w:w="567" w:type="dxa"/>
            <w:tcBorders>
              <w:top w:val="nil"/>
              <w:left w:val="single" w:sz="4" w:space="0" w:color="auto"/>
              <w:bottom w:val="single" w:sz="8" w:space="0" w:color="auto"/>
              <w:right w:val="nil"/>
            </w:tcBorders>
            <w:shd w:val="clear" w:color="auto" w:fill="E0E0E0"/>
            <w:noWrap/>
            <w:tcMar>
              <w:top w:w="15" w:type="dxa"/>
              <w:left w:w="15" w:type="dxa"/>
              <w:bottom w:w="0" w:type="dxa"/>
              <w:right w:w="15" w:type="dxa"/>
            </w:tcMar>
            <w:vAlign w:val="bottom"/>
          </w:tcPr>
          <w:p w14:paraId="46EACA8D"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38695711"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3C3E0AD5" w14:textId="77777777" w:rsidR="003F5997" w:rsidRPr="00527E9E" w:rsidRDefault="003F5997">
            <w:pPr>
              <w:jc w:val="center"/>
              <w:rPr>
                <w:rFonts w:eastAsia="Arial Unicode MS"/>
                <w:sz w:val="16"/>
              </w:rPr>
            </w:pPr>
            <w:r w:rsidRPr="00527E9E">
              <w:rPr>
                <w:sz w:val="16"/>
              </w:rPr>
              <w:t>+20</w:t>
            </w:r>
          </w:p>
        </w:tc>
        <w:tc>
          <w:tcPr>
            <w:tcW w:w="567" w:type="dxa"/>
            <w:tcBorders>
              <w:top w:val="nil"/>
              <w:left w:val="nil"/>
              <w:bottom w:val="single" w:sz="8" w:space="0" w:color="auto"/>
              <w:right w:val="single" w:sz="8" w:space="0" w:color="auto"/>
            </w:tcBorders>
            <w:shd w:val="clear" w:color="auto" w:fill="E0E0E0"/>
            <w:noWrap/>
            <w:tcMar>
              <w:top w:w="15" w:type="dxa"/>
              <w:left w:w="15" w:type="dxa"/>
              <w:bottom w:w="0" w:type="dxa"/>
              <w:right w:w="15" w:type="dxa"/>
            </w:tcMar>
            <w:vAlign w:val="bottom"/>
          </w:tcPr>
          <w:p w14:paraId="3332572F"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2D477CB1"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2A876B3E"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2829F44E"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single" w:sz="8" w:space="0" w:color="auto"/>
              <w:right w:val="single" w:sz="8" w:space="0" w:color="auto"/>
            </w:tcBorders>
            <w:shd w:val="clear" w:color="auto" w:fill="E0E0E0"/>
            <w:noWrap/>
            <w:tcMar>
              <w:top w:w="15" w:type="dxa"/>
              <w:left w:w="15" w:type="dxa"/>
              <w:bottom w:w="0" w:type="dxa"/>
              <w:right w:w="15" w:type="dxa"/>
            </w:tcMar>
            <w:vAlign w:val="bottom"/>
          </w:tcPr>
          <w:p w14:paraId="6C8E1273"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2166B5DF" w14:textId="77777777" w:rsidR="003F5997" w:rsidRPr="00527E9E" w:rsidRDefault="003F5997">
            <w:pPr>
              <w:jc w:val="center"/>
              <w:rPr>
                <w:rFonts w:eastAsia="Arial Unicode MS"/>
                <w:sz w:val="16"/>
              </w:rPr>
            </w:pPr>
            <w:r w:rsidRPr="00527E9E">
              <w:rPr>
                <w:sz w:val="16"/>
              </w:rPr>
              <w:t>-10</w:t>
            </w:r>
          </w:p>
        </w:tc>
        <w:tc>
          <w:tcPr>
            <w:tcW w:w="567" w:type="dxa"/>
            <w:tcBorders>
              <w:top w:val="nil"/>
              <w:left w:val="nil"/>
              <w:bottom w:val="single" w:sz="8" w:space="0" w:color="auto"/>
              <w:right w:val="single" w:sz="8" w:space="0" w:color="auto"/>
            </w:tcBorders>
            <w:shd w:val="clear" w:color="auto" w:fill="E0E0E0"/>
            <w:noWrap/>
            <w:tcMar>
              <w:top w:w="15" w:type="dxa"/>
              <w:left w:w="15" w:type="dxa"/>
              <w:bottom w:w="0" w:type="dxa"/>
              <w:right w:w="15" w:type="dxa"/>
            </w:tcMar>
            <w:vAlign w:val="bottom"/>
          </w:tcPr>
          <w:p w14:paraId="7C5BFBA8"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6FD25F74" w14:textId="77777777" w:rsidR="003F5997" w:rsidRPr="00527E9E" w:rsidRDefault="003F5997">
            <w:pPr>
              <w:jc w:val="center"/>
              <w:rPr>
                <w:rFonts w:eastAsia="Arial Unicode MS"/>
                <w:sz w:val="16"/>
              </w:rPr>
            </w:pPr>
            <w:r w:rsidRPr="00527E9E">
              <w:rPr>
                <w:sz w:val="16"/>
              </w:rPr>
              <w:t>-1</w:t>
            </w:r>
          </w:p>
        </w:tc>
        <w:tc>
          <w:tcPr>
            <w:tcW w:w="567" w:type="dxa"/>
            <w:tcBorders>
              <w:top w:val="nil"/>
              <w:left w:val="nil"/>
              <w:bottom w:val="single" w:sz="8" w:space="0" w:color="auto"/>
              <w:right w:val="nil"/>
            </w:tcBorders>
            <w:shd w:val="clear" w:color="auto" w:fill="E0E0E0"/>
            <w:noWrap/>
            <w:tcMar>
              <w:top w:w="15" w:type="dxa"/>
              <w:left w:w="15" w:type="dxa"/>
              <w:bottom w:w="0" w:type="dxa"/>
              <w:right w:w="15" w:type="dxa"/>
            </w:tcMar>
            <w:vAlign w:val="bottom"/>
          </w:tcPr>
          <w:p w14:paraId="74A4D60E" w14:textId="77777777" w:rsidR="003F5997" w:rsidRPr="00527E9E" w:rsidRDefault="003F5997">
            <w:pPr>
              <w:jc w:val="center"/>
              <w:rPr>
                <w:rFonts w:eastAsia="Arial Unicode MS"/>
                <w:sz w:val="16"/>
              </w:rPr>
            </w:pPr>
            <w:r w:rsidRPr="00527E9E">
              <w:rPr>
                <w:sz w:val="16"/>
              </w:rPr>
              <w:t> </w:t>
            </w:r>
          </w:p>
        </w:tc>
        <w:tc>
          <w:tcPr>
            <w:tcW w:w="567" w:type="dxa"/>
            <w:tcBorders>
              <w:top w:val="nil"/>
              <w:left w:val="nil"/>
              <w:bottom w:val="single" w:sz="8" w:space="0" w:color="auto"/>
              <w:right w:val="single" w:sz="8" w:space="0" w:color="auto"/>
            </w:tcBorders>
            <w:shd w:val="clear" w:color="auto" w:fill="E0E0E0"/>
            <w:noWrap/>
            <w:tcMar>
              <w:top w:w="15" w:type="dxa"/>
              <w:left w:w="15" w:type="dxa"/>
              <w:bottom w:w="0" w:type="dxa"/>
              <w:right w:w="15" w:type="dxa"/>
            </w:tcMar>
            <w:vAlign w:val="bottom"/>
          </w:tcPr>
          <w:p w14:paraId="72B4CD18" w14:textId="77777777" w:rsidR="003F5997" w:rsidRPr="00527E9E" w:rsidRDefault="003F5997">
            <w:pPr>
              <w:jc w:val="center"/>
              <w:rPr>
                <w:rFonts w:eastAsia="Arial Unicode MS"/>
                <w:sz w:val="16"/>
              </w:rPr>
            </w:pPr>
            <w:r w:rsidRPr="00527E9E">
              <w:rPr>
                <w:sz w:val="16"/>
              </w:rPr>
              <w:t>+1</w:t>
            </w:r>
          </w:p>
        </w:tc>
        <w:tc>
          <w:tcPr>
            <w:tcW w:w="567" w:type="dxa"/>
            <w:tcBorders>
              <w:top w:val="nil"/>
              <w:left w:val="nil"/>
              <w:bottom w:val="single" w:sz="8" w:space="0" w:color="auto"/>
              <w:right w:val="single" w:sz="8" w:space="0" w:color="auto"/>
            </w:tcBorders>
            <w:shd w:val="clear" w:color="auto" w:fill="E0E0E0"/>
            <w:noWrap/>
            <w:tcMar>
              <w:top w:w="15" w:type="dxa"/>
              <w:left w:w="15" w:type="dxa"/>
              <w:bottom w:w="0" w:type="dxa"/>
              <w:right w:w="15" w:type="dxa"/>
            </w:tcMar>
            <w:vAlign w:val="bottom"/>
          </w:tcPr>
          <w:p w14:paraId="1D2D1538" w14:textId="77777777" w:rsidR="003F5997" w:rsidRPr="00527E9E" w:rsidRDefault="003F5997">
            <w:pPr>
              <w:jc w:val="center"/>
              <w:rPr>
                <w:rFonts w:eastAsia="Arial Unicode MS"/>
                <w:sz w:val="16"/>
              </w:rPr>
            </w:pPr>
            <w:r w:rsidRPr="00527E9E">
              <w:rPr>
                <w:sz w:val="16"/>
              </w:rPr>
              <w:t>+2</w:t>
            </w:r>
          </w:p>
        </w:tc>
      </w:tr>
    </w:tbl>
    <w:p w14:paraId="73A3EE3A" w14:textId="77777777" w:rsidR="007D77EA" w:rsidRPr="00527E9E" w:rsidRDefault="007D77EA" w:rsidP="007D77EA">
      <w:r w:rsidRPr="00527E9E">
        <w:t xml:space="preserve">Cumulez avec le </w:t>
      </w:r>
      <w:r w:rsidR="00E214BA" w:rsidRPr="00527E9E">
        <w:t xml:space="preserve">pourcentage </w:t>
      </w:r>
      <w:r w:rsidR="00A823D8" w:rsidRPr="00527E9E">
        <w:t>déterminé</w:t>
      </w:r>
      <w:r w:rsidRPr="00527E9E">
        <w:t xml:space="preserve"> au point précédent.</w:t>
      </w:r>
    </w:p>
    <w:p w14:paraId="72F72805" w14:textId="77777777" w:rsidR="00936455" w:rsidRPr="00527E9E" w:rsidRDefault="003904FE" w:rsidP="0045338D">
      <w:pPr>
        <w:pStyle w:val="Titre3"/>
        <w:rPr>
          <w:lang w:val="fr-BE"/>
        </w:rPr>
      </w:pPr>
      <w:bookmarkStart w:id="60" w:name="_Toc199924489"/>
      <w:r w:rsidRPr="00527E9E">
        <w:rPr>
          <w:lang w:val="fr-BE"/>
        </w:rPr>
        <w:t>3</w:t>
      </w:r>
      <w:r w:rsidR="00936455" w:rsidRPr="00527E9E">
        <w:rPr>
          <w:lang w:val="fr-BE"/>
        </w:rPr>
        <w:t>.3.</w:t>
      </w:r>
      <w:r w:rsidR="00A37F52" w:rsidRPr="00527E9E">
        <w:rPr>
          <w:lang w:val="fr-BE"/>
        </w:rPr>
        <w:t>4 Mouvement</w:t>
      </w:r>
      <w:bookmarkEnd w:id="60"/>
    </w:p>
    <w:p w14:paraId="0EC738E3" w14:textId="77777777" w:rsidR="00A37F52" w:rsidRPr="00527E9E" w:rsidRDefault="00A823D8">
      <w:r w:rsidRPr="00527E9E">
        <w:t>Modifiez</w:t>
      </w:r>
      <w:r w:rsidR="00A37F52" w:rsidRPr="00527E9E">
        <w:t xml:space="preserve"> </w:t>
      </w:r>
      <w:r w:rsidRPr="00527E9E">
        <w:t xml:space="preserve">le </w:t>
      </w:r>
      <w:r w:rsidR="003904FE" w:rsidRPr="00527E9E">
        <w:t>MVp</w:t>
      </w:r>
      <w:r w:rsidRPr="00527E9E">
        <w:t xml:space="preserve">, </w:t>
      </w:r>
      <w:r w:rsidR="007D77EA" w:rsidRPr="00527E9E">
        <w:t xml:space="preserve">en </w:t>
      </w:r>
      <w:r w:rsidR="007D77EA" w:rsidRPr="00527E9E">
        <w:rPr>
          <w:b/>
        </w:rPr>
        <w:t>pourcentage de la valeur</w:t>
      </w:r>
      <w:r w:rsidRPr="00527E9E">
        <w:rPr>
          <w:b/>
        </w:rPr>
        <w:t xml:space="preserve"> actuelle</w:t>
      </w:r>
      <w:r w:rsidRPr="00527E9E">
        <w:t>,</w:t>
      </w:r>
      <w:r w:rsidR="007D77EA" w:rsidRPr="00527E9E">
        <w:t xml:space="preserve"> </w:t>
      </w:r>
      <w:r w:rsidR="00A37F52" w:rsidRPr="00527E9E">
        <w:t xml:space="preserve">selon </w:t>
      </w:r>
      <w:r w:rsidR="003904FE" w:rsidRPr="00527E9E">
        <w:t>le type de déplacement</w:t>
      </w:r>
      <w:r w:rsidR="007D77EA" w:rsidRPr="00527E9E">
        <w:t xml:space="preserve"> de l’animal</w:t>
      </w:r>
      <w:r w:rsidRPr="00527E9E">
        <w:t> :</w:t>
      </w:r>
    </w:p>
    <w:tbl>
      <w:tblPr>
        <w:tblW w:w="0" w:type="auto"/>
        <w:tblInd w:w="72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180"/>
        <w:gridCol w:w="540"/>
        <w:gridCol w:w="460"/>
        <w:gridCol w:w="440"/>
      </w:tblGrid>
      <w:tr w:rsidR="003F5997" w:rsidRPr="00527E9E" w14:paraId="031359E8" w14:textId="77777777" w:rsidTr="003F5997">
        <w:tc>
          <w:tcPr>
            <w:tcW w:w="1180" w:type="dxa"/>
            <w:noWrap/>
            <w:tcMar>
              <w:top w:w="15" w:type="dxa"/>
              <w:left w:w="15" w:type="dxa"/>
              <w:bottom w:w="0" w:type="dxa"/>
              <w:right w:w="15" w:type="dxa"/>
            </w:tcMar>
            <w:vAlign w:val="bottom"/>
          </w:tcPr>
          <w:p w14:paraId="0BDE13B1" w14:textId="77777777" w:rsidR="003F5997" w:rsidRPr="00527E9E" w:rsidRDefault="003F5997" w:rsidP="00A823D8">
            <w:pPr>
              <w:jc w:val="left"/>
              <w:rPr>
                <w:rFonts w:eastAsia="Arial Unicode MS"/>
                <w:sz w:val="16"/>
              </w:rPr>
            </w:pPr>
            <w:r w:rsidRPr="00527E9E">
              <w:rPr>
                <w:sz w:val="16"/>
              </w:rPr>
              <w:t> </w:t>
            </w:r>
            <w:r w:rsidRPr="00527E9E">
              <w:rPr>
                <w:b/>
                <w:bCs/>
                <w:sz w:val="16"/>
              </w:rPr>
              <w:t>Mouvement</w:t>
            </w:r>
          </w:p>
        </w:tc>
        <w:tc>
          <w:tcPr>
            <w:tcW w:w="540" w:type="dxa"/>
            <w:noWrap/>
            <w:tcMar>
              <w:top w:w="15" w:type="dxa"/>
              <w:left w:w="15" w:type="dxa"/>
              <w:bottom w:w="0" w:type="dxa"/>
              <w:right w:w="15" w:type="dxa"/>
            </w:tcMar>
            <w:vAlign w:val="bottom"/>
          </w:tcPr>
          <w:p w14:paraId="61A61BC1" w14:textId="77777777" w:rsidR="003F5997" w:rsidRPr="00527E9E" w:rsidRDefault="003F5997">
            <w:pPr>
              <w:jc w:val="center"/>
              <w:rPr>
                <w:rFonts w:eastAsia="Arial Unicode MS"/>
                <w:b/>
                <w:sz w:val="16"/>
              </w:rPr>
            </w:pPr>
            <w:r w:rsidRPr="00527E9E">
              <w:rPr>
                <w:b/>
                <w:sz w:val="16"/>
              </w:rPr>
              <w:t>Terre</w:t>
            </w:r>
          </w:p>
        </w:tc>
        <w:tc>
          <w:tcPr>
            <w:tcW w:w="460" w:type="dxa"/>
            <w:noWrap/>
            <w:tcMar>
              <w:top w:w="15" w:type="dxa"/>
              <w:left w:w="15" w:type="dxa"/>
              <w:bottom w:w="0" w:type="dxa"/>
              <w:right w:w="15" w:type="dxa"/>
            </w:tcMar>
            <w:vAlign w:val="bottom"/>
          </w:tcPr>
          <w:p w14:paraId="3C83ACA1" w14:textId="77777777" w:rsidR="003F5997" w:rsidRPr="00527E9E" w:rsidRDefault="003F5997">
            <w:pPr>
              <w:jc w:val="center"/>
              <w:rPr>
                <w:rFonts w:eastAsia="Arial Unicode MS"/>
                <w:b/>
                <w:sz w:val="16"/>
              </w:rPr>
            </w:pPr>
            <w:r w:rsidRPr="00527E9E">
              <w:rPr>
                <w:b/>
                <w:sz w:val="16"/>
              </w:rPr>
              <w:t>Eau</w:t>
            </w:r>
          </w:p>
        </w:tc>
        <w:tc>
          <w:tcPr>
            <w:tcW w:w="440" w:type="dxa"/>
            <w:noWrap/>
            <w:tcMar>
              <w:top w:w="15" w:type="dxa"/>
              <w:left w:w="15" w:type="dxa"/>
              <w:bottom w:w="0" w:type="dxa"/>
              <w:right w:w="15" w:type="dxa"/>
            </w:tcMar>
            <w:vAlign w:val="bottom"/>
          </w:tcPr>
          <w:p w14:paraId="22827D73" w14:textId="77777777" w:rsidR="003F5997" w:rsidRPr="00527E9E" w:rsidRDefault="003F5997">
            <w:pPr>
              <w:jc w:val="center"/>
              <w:rPr>
                <w:rFonts w:eastAsia="Arial Unicode MS"/>
                <w:b/>
                <w:sz w:val="16"/>
              </w:rPr>
            </w:pPr>
            <w:r w:rsidRPr="00527E9E">
              <w:rPr>
                <w:b/>
                <w:sz w:val="16"/>
              </w:rPr>
              <w:t>Air</w:t>
            </w:r>
          </w:p>
        </w:tc>
      </w:tr>
      <w:tr w:rsidR="003F5997" w:rsidRPr="00527E9E" w14:paraId="5F7D218E" w14:textId="77777777" w:rsidTr="003F5997">
        <w:tc>
          <w:tcPr>
            <w:tcW w:w="1180" w:type="dxa"/>
            <w:noWrap/>
            <w:tcMar>
              <w:top w:w="15" w:type="dxa"/>
              <w:left w:w="15" w:type="dxa"/>
              <w:bottom w:w="0" w:type="dxa"/>
              <w:right w:w="15" w:type="dxa"/>
            </w:tcMar>
            <w:vAlign w:val="bottom"/>
          </w:tcPr>
          <w:p w14:paraId="186CC471" w14:textId="77777777" w:rsidR="003F5997" w:rsidRPr="00527E9E" w:rsidRDefault="003F5997">
            <w:pPr>
              <w:rPr>
                <w:rFonts w:eastAsia="Arial Unicode MS"/>
                <w:sz w:val="16"/>
              </w:rPr>
            </w:pPr>
            <w:r w:rsidRPr="00527E9E">
              <w:rPr>
                <w:sz w:val="16"/>
              </w:rPr>
              <w:t>Terrestre</w:t>
            </w:r>
          </w:p>
        </w:tc>
        <w:tc>
          <w:tcPr>
            <w:tcW w:w="540" w:type="dxa"/>
            <w:noWrap/>
            <w:tcMar>
              <w:top w:w="15" w:type="dxa"/>
              <w:left w:w="15" w:type="dxa"/>
              <w:bottom w:w="0" w:type="dxa"/>
              <w:right w:w="15" w:type="dxa"/>
            </w:tcMar>
            <w:vAlign w:val="bottom"/>
          </w:tcPr>
          <w:p w14:paraId="1FB8EE82" w14:textId="77777777" w:rsidR="003F5997" w:rsidRPr="00527E9E" w:rsidRDefault="003F5997">
            <w:pPr>
              <w:jc w:val="center"/>
              <w:rPr>
                <w:rFonts w:eastAsia="Arial Unicode MS"/>
                <w:sz w:val="16"/>
              </w:rPr>
            </w:pPr>
            <w:r w:rsidRPr="00527E9E">
              <w:rPr>
                <w:rFonts w:eastAsia="Arial Unicode MS"/>
                <w:sz w:val="16"/>
              </w:rPr>
              <w:t>100</w:t>
            </w:r>
          </w:p>
        </w:tc>
        <w:tc>
          <w:tcPr>
            <w:tcW w:w="460" w:type="dxa"/>
            <w:noWrap/>
            <w:tcMar>
              <w:top w:w="15" w:type="dxa"/>
              <w:left w:w="15" w:type="dxa"/>
              <w:bottom w:w="0" w:type="dxa"/>
              <w:right w:w="15" w:type="dxa"/>
            </w:tcMar>
            <w:vAlign w:val="bottom"/>
          </w:tcPr>
          <w:p w14:paraId="14A2B856" w14:textId="77777777" w:rsidR="003F5997" w:rsidRPr="00527E9E" w:rsidRDefault="003F5997">
            <w:pPr>
              <w:jc w:val="center"/>
              <w:rPr>
                <w:rFonts w:eastAsia="Arial Unicode MS"/>
                <w:sz w:val="16"/>
              </w:rPr>
            </w:pPr>
            <w:r w:rsidRPr="00527E9E">
              <w:rPr>
                <w:sz w:val="16"/>
              </w:rPr>
              <w:t>50</w:t>
            </w:r>
          </w:p>
        </w:tc>
        <w:tc>
          <w:tcPr>
            <w:tcW w:w="440" w:type="dxa"/>
            <w:noWrap/>
            <w:tcMar>
              <w:top w:w="15" w:type="dxa"/>
              <w:left w:w="15" w:type="dxa"/>
              <w:bottom w:w="0" w:type="dxa"/>
              <w:right w:w="15" w:type="dxa"/>
            </w:tcMar>
            <w:vAlign w:val="bottom"/>
          </w:tcPr>
          <w:p w14:paraId="41867D2E" w14:textId="77777777" w:rsidR="003F5997" w:rsidRPr="00527E9E" w:rsidRDefault="003F5997">
            <w:pPr>
              <w:jc w:val="center"/>
              <w:rPr>
                <w:rFonts w:eastAsia="Arial Unicode MS"/>
                <w:sz w:val="16"/>
              </w:rPr>
            </w:pPr>
            <w:r w:rsidRPr="00527E9E">
              <w:rPr>
                <w:sz w:val="16"/>
              </w:rPr>
              <w:t>0</w:t>
            </w:r>
          </w:p>
        </w:tc>
      </w:tr>
      <w:tr w:rsidR="003F5997" w:rsidRPr="00527E9E" w14:paraId="3C264D07" w14:textId="77777777" w:rsidTr="003F5997">
        <w:tc>
          <w:tcPr>
            <w:tcW w:w="1180" w:type="dxa"/>
            <w:shd w:val="clear" w:color="auto" w:fill="E0E0E0"/>
            <w:noWrap/>
            <w:tcMar>
              <w:top w:w="15" w:type="dxa"/>
              <w:left w:w="15" w:type="dxa"/>
              <w:bottom w:w="0" w:type="dxa"/>
              <w:right w:w="15" w:type="dxa"/>
            </w:tcMar>
            <w:vAlign w:val="bottom"/>
          </w:tcPr>
          <w:p w14:paraId="5E7D283D" w14:textId="77777777" w:rsidR="003F5997" w:rsidRPr="00527E9E" w:rsidRDefault="003F5997">
            <w:pPr>
              <w:rPr>
                <w:rFonts w:eastAsia="Arial Unicode MS"/>
                <w:sz w:val="16"/>
              </w:rPr>
            </w:pPr>
            <w:r w:rsidRPr="00527E9E">
              <w:rPr>
                <w:sz w:val="16"/>
              </w:rPr>
              <w:t>Volatile</w:t>
            </w:r>
          </w:p>
        </w:tc>
        <w:tc>
          <w:tcPr>
            <w:tcW w:w="540" w:type="dxa"/>
            <w:shd w:val="clear" w:color="auto" w:fill="E0E0E0"/>
            <w:noWrap/>
            <w:tcMar>
              <w:top w:w="15" w:type="dxa"/>
              <w:left w:w="15" w:type="dxa"/>
              <w:bottom w:w="0" w:type="dxa"/>
              <w:right w:w="15" w:type="dxa"/>
            </w:tcMar>
            <w:vAlign w:val="bottom"/>
          </w:tcPr>
          <w:p w14:paraId="027D9C55" w14:textId="77777777" w:rsidR="003F5997" w:rsidRPr="00527E9E" w:rsidRDefault="003F5997">
            <w:pPr>
              <w:jc w:val="center"/>
              <w:rPr>
                <w:rFonts w:eastAsia="Arial Unicode MS"/>
                <w:sz w:val="16"/>
              </w:rPr>
            </w:pPr>
            <w:r w:rsidRPr="00527E9E">
              <w:rPr>
                <w:sz w:val="16"/>
              </w:rPr>
              <w:t>50</w:t>
            </w:r>
          </w:p>
        </w:tc>
        <w:tc>
          <w:tcPr>
            <w:tcW w:w="460" w:type="dxa"/>
            <w:shd w:val="clear" w:color="auto" w:fill="E0E0E0"/>
            <w:noWrap/>
            <w:tcMar>
              <w:top w:w="15" w:type="dxa"/>
              <w:left w:w="15" w:type="dxa"/>
              <w:bottom w:w="0" w:type="dxa"/>
              <w:right w:w="15" w:type="dxa"/>
            </w:tcMar>
            <w:vAlign w:val="bottom"/>
          </w:tcPr>
          <w:p w14:paraId="27E31922" w14:textId="77777777" w:rsidR="003F5997" w:rsidRPr="00527E9E" w:rsidRDefault="003F5997">
            <w:pPr>
              <w:jc w:val="center"/>
              <w:rPr>
                <w:rFonts w:eastAsia="Arial Unicode MS"/>
                <w:sz w:val="16"/>
              </w:rPr>
            </w:pPr>
            <w:r w:rsidRPr="00527E9E">
              <w:rPr>
                <w:sz w:val="16"/>
              </w:rPr>
              <w:t>25</w:t>
            </w:r>
          </w:p>
        </w:tc>
        <w:tc>
          <w:tcPr>
            <w:tcW w:w="440" w:type="dxa"/>
            <w:shd w:val="clear" w:color="auto" w:fill="E0E0E0"/>
            <w:noWrap/>
            <w:tcMar>
              <w:top w:w="15" w:type="dxa"/>
              <w:left w:w="15" w:type="dxa"/>
              <w:bottom w:w="0" w:type="dxa"/>
              <w:right w:w="15" w:type="dxa"/>
            </w:tcMar>
            <w:vAlign w:val="bottom"/>
          </w:tcPr>
          <w:p w14:paraId="4E48064B" w14:textId="77777777" w:rsidR="003F5997" w:rsidRPr="00527E9E" w:rsidRDefault="003F5997">
            <w:pPr>
              <w:jc w:val="center"/>
              <w:rPr>
                <w:rFonts w:eastAsia="Arial Unicode MS"/>
                <w:sz w:val="16"/>
              </w:rPr>
            </w:pPr>
            <w:r w:rsidRPr="00527E9E">
              <w:rPr>
                <w:sz w:val="16"/>
              </w:rPr>
              <w:t>400</w:t>
            </w:r>
          </w:p>
        </w:tc>
      </w:tr>
      <w:tr w:rsidR="003F5997" w:rsidRPr="00527E9E" w14:paraId="2CD78633" w14:textId="77777777" w:rsidTr="003F5997">
        <w:tc>
          <w:tcPr>
            <w:tcW w:w="1180" w:type="dxa"/>
            <w:noWrap/>
            <w:tcMar>
              <w:top w:w="15" w:type="dxa"/>
              <w:left w:w="15" w:type="dxa"/>
              <w:bottom w:w="0" w:type="dxa"/>
              <w:right w:w="15" w:type="dxa"/>
            </w:tcMar>
            <w:vAlign w:val="bottom"/>
          </w:tcPr>
          <w:p w14:paraId="2465E0F5" w14:textId="77777777" w:rsidR="003F5997" w:rsidRPr="00527E9E" w:rsidRDefault="003F5997">
            <w:pPr>
              <w:rPr>
                <w:rFonts w:eastAsia="Arial Unicode MS"/>
                <w:sz w:val="16"/>
              </w:rPr>
            </w:pPr>
            <w:r w:rsidRPr="00527E9E">
              <w:rPr>
                <w:sz w:val="16"/>
              </w:rPr>
              <w:t>Aquatique</w:t>
            </w:r>
          </w:p>
        </w:tc>
        <w:tc>
          <w:tcPr>
            <w:tcW w:w="540" w:type="dxa"/>
            <w:noWrap/>
            <w:tcMar>
              <w:top w:w="15" w:type="dxa"/>
              <w:left w:w="15" w:type="dxa"/>
              <w:bottom w:w="0" w:type="dxa"/>
              <w:right w:w="15" w:type="dxa"/>
            </w:tcMar>
            <w:vAlign w:val="bottom"/>
          </w:tcPr>
          <w:p w14:paraId="7373E18E" w14:textId="77777777" w:rsidR="003F5997" w:rsidRPr="00527E9E" w:rsidRDefault="003F5997">
            <w:pPr>
              <w:jc w:val="center"/>
              <w:rPr>
                <w:rFonts w:eastAsia="Arial Unicode MS"/>
                <w:sz w:val="16"/>
              </w:rPr>
            </w:pPr>
            <w:r w:rsidRPr="00527E9E">
              <w:rPr>
                <w:sz w:val="16"/>
              </w:rPr>
              <w:t>10</w:t>
            </w:r>
          </w:p>
        </w:tc>
        <w:tc>
          <w:tcPr>
            <w:tcW w:w="460" w:type="dxa"/>
            <w:noWrap/>
            <w:tcMar>
              <w:top w:w="15" w:type="dxa"/>
              <w:left w:w="15" w:type="dxa"/>
              <w:bottom w:w="0" w:type="dxa"/>
              <w:right w:w="15" w:type="dxa"/>
            </w:tcMar>
            <w:vAlign w:val="bottom"/>
          </w:tcPr>
          <w:p w14:paraId="3FA0FA86" w14:textId="77777777" w:rsidR="003F5997" w:rsidRPr="00527E9E" w:rsidRDefault="003F5997">
            <w:pPr>
              <w:jc w:val="center"/>
              <w:rPr>
                <w:rFonts w:eastAsia="Arial Unicode MS"/>
                <w:sz w:val="16"/>
              </w:rPr>
            </w:pPr>
            <w:r w:rsidRPr="00527E9E">
              <w:rPr>
                <w:sz w:val="16"/>
              </w:rPr>
              <w:t>150</w:t>
            </w:r>
          </w:p>
        </w:tc>
        <w:tc>
          <w:tcPr>
            <w:tcW w:w="440" w:type="dxa"/>
            <w:noWrap/>
            <w:tcMar>
              <w:top w:w="15" w:type="dxa"/>
              <w:left w:w="15" w:type="dxa"/>
              <w:bottom w:w="0" w:type="dxa"/>
              <w:right w:w="15" w:type="dxa"/>
            </w:tcMar>
            <w:vAlign w:val="bottom"/>
          </w:tcPr>
          <w:p w14:paraId="1DB7BCED" w14:textId="77777777" w:rsidR="003F5997" w:rsidRPr="00527E9E" w:rsidRDefault="003F5997">
            <w:pPr>
              <w:jc w:val="center"/>
              <w:rPr>
                <w:rFonts w:eastAsia="Arial Unicode MS"/>
                <w:sz w:val="16"/>
              </w:rPr>
            </w:pPr>
            <w:r w:rsidRPr="00527E9E">
              <w:rPr>
                <w:sz w:val="16"/>
              </w:rPr>
              <w:t>0</w:t>
            </w:r>
          </w:p>
        </w:tc>
      </w:tr>
      <w:tr w:rsidR="003F5997" w:rsidRPr="00527E9E" w14:paraId="4C65DDD2" w14:textId="77777777" w:rsidTr="003F5997">
        <w:tc>
          <w:tcPr>
            <w:tcW w:w="1180" w:type="dxa"/>
            <w:shd w:val="clear" w:color="auto" w:fill="E0E0E0"/>
            <w:noWrap/>
            <w:tcMar>
              <w:top w:w="15" w:type="dxa"/>
              <w:left w:w="15" w:type="dxa"/>
              <w:bottom w:w="0" w:type="dxa"/>
              <w:right w:w="15" w:type="dxa"/>
            </w:tcMar>
            <w:vAlign w:val="bottom"/>
          </w:tcPr>
          <w:p w14:paraId="63440B8C" w14:textId="77777777" w:rsidR="003F5997" w:rsidRPr="00527E9E" w:rsidRDefault="003F5997">
            <w:pPr>
              <w:rPr>
                <w:rFonts w:eastAsia="Arial Unicode MS"/>
                <w:sz w:val="16"/>
              </w:rPr>
            </w:pPr>
            <w:r w:rsidRPr="00527E9E">
              <w:rPr>
                <w:sz w:val="16"/>
              </w:rPr>
              <w:t>Sous-terrain</w:t>
            </w:r>
          </w:p>
        </w:tc>
        <w:tc>
          <w:tcPr>
            <w:tcW w:w="540" w:type="dxa"/>
            <w:shd w:val="clear" w:color="auto" w:fill="E0E0E0"/>
            <w:noWrap/>
            <w:tcMar>
              <w:top w:w="15" w:type="dxa"/>
              <w:left w:w="15" w:type="dxa"/>
              <w:bottom w:w="0" w:type="dxa"/>
              <w:right w:w="15" w:type="dxa"/>
            </w:tcMar>
            <w:vAlign w:val="bottom"/>
          </w:tcPr>
          <w:p w14:paraId="447BDC77" w14:textId="77777777" w:rsidR="003F5997" w:rsidRPr="00527E9E" w:rsidRDefault="003F5997">
            <w:pPr>
              <w:jc w:val="center"/>
              <w:rPr>
                <w:rFonts w:eastAsia="Arial Unicode MS"/>
                <w:sz w:val="16"/>
              </w:rPr>
            </w:pPr>
            <w:r w:rsidRPr="00527E9E">
              <w:rPr>
                <w:sz w:val="16"/>
              </w:rPr>
              <w:t>125</w:t>
            </w:r>
          </w:p>
        </w:tc>
        <w:tc>
          <w:tcPr>
            <w:tcW w:w="460" w:type="dxa"/>
            <w:shd w:val="clear" w:color="auto" w:fill="E0E0E0"/>
            <w:noWrap/>
            <w:tcMar>
              <w:top w:w="15" w:type="dxa"/>
              <w:left w:w="15" w:type="dxa"/>
              <w:bottom w:w="0" w:type="dxa"/>
              <w:right w:w="15" w:type="dxa"/>
            </w:tcMar>
            <w:vAlign w:val="bottom"/>
          </w:tcPr>
          <w:p w14:paraId="5EC59C91" w14:textId="77777777" w:rsidR="003F5997" w:rsidRPr="00527E9E" w:rsidRDefault="003F5997">
            <w:pPr>
              <w:jc w:val="center"/>
              <w:rPr>
                <w:rFonts w:eastAsia="Arial Unicode MS"/>
                <w:sz w:val="16"/>
              </w:rPr>
            </w:pPr>
            <w:r w:rsidRPr="00527E9E">
              <w:rPr>
                <w:sz w:val="16"/>
              </w:rPr>
              <w:t>25</w:t>
            </w:r>
          </w:p>
        </w:tc>
        <w:tc>
          <w:tcPr>
            <w:tcW w:w="440" w:type="dxa"/>
            <w:shd w:val="clear" w:color="auto" w:fill="E0E0E0"/>
            <w:noWrap/>
            <w:tcMar>
              <w:top w:w="15" w:type="dxa"/>
              <w:left w:w="15" w:type="dxa"/>
              <w:bottom w:w="0" w:type="dxa"/>
              <w:right w:w="15" w:type="dxa"/>
            </w:tcMar>
            <w:vAlign w:val="bottom"/>
          </w:tcPr>
          <w:p w14:paraId="5E14509F" w14:textId="77777777" w:rsidR="003F5997" w:rsidRPr="00527E9E" w:rsidRDefault="003F5997">
            <w:pPr>
              <w:jc w:val="center"/>
              <w:rPr>
                <w:rFonts w:eastAsia="Arial Unicode MS"/>
                <w:sz w:val="16"/>
              </w:rPr>
            </w:pPr>
            <w:r w:rsidRPr="00527E9E">
              <w:rPr>
                <w:sz w:val="16"/>
              </w:rPr>
              <w:t>0</w:t>
            </w:r>
          </w:p>
        </w:tc>
      </w:tr>
    </w:tbl>
    <w:p w14:paraId="7AFB9701" w14:textId="77777777" w:rsidR="00936455" w:rsidRPr="00527E9E" w:rsidRDefault="003904FE" w:rsidP="0045338D">
      <w:pPr>
        <w:pStyle w:val="Titre3"/>
        <w:rPr>
          <w:lang w:val="fr-BE"/>
        </w:rPr>
      </w:pPr>
      <w:bookmarkStart w:id="61" w:name="_Toc199924490"/>
      <w:r w:rsidRPr="00527E9E">
        <w:rPr>
          <w:lang w:val="fr-BE"/>
        </w:rPr>
        <w:t>3</w:t>
      </w:r>
      <w:r w:rsidR="00936455" w:rsidRPr="00527E9E">
        <w:rPr>
          <w:lang w:val="fr-BE"/>
        </w:rPr>
        <w:t xml:space="preserve">.3.5 </w:t>
      </w:r>
      <w:r w:rsidR="00A37F52" w:rsidRPr="00527E9E">
        <w:rPr>
          <w:lang w:val="fr-BE"/>
        </w:rPr>
        <w:t>Autres données</w:t>
      </w:r>
      <w:bookmarkEnd w:id="61"/>
    </w:p>
    <w:p w14:paraId="20DCF9C6" w14:textId="77777777" w:rsidR="008D4295" w:rsidRPr="00527E9E" w:rsidRDefault="00936455">
      <w:pPr>
        <w:rPr>
          <w:bCs/>
        </w:rPr>
      </w:pPr>
      <w:r w:rsidRPr="00527E9E">
        <w:t>L</w:t>
      </w:r>
      <w:r w:rsidR="00A37F52" w:rsidRPr="00527E9E">
        <w:rPr>
          <w:bCs/>
        </w:rPr>
        <w:t xml:space="preserve">es formules </w:t>
      </w:r>
      <w:r w:rsidR="003904FE" w:rsidRPr="00527E9E">
        <w:rPr>
          <w:bCs/>
        </w:rPr>
        <w:t xml:space="preserve">qui </w:t>
      </w:r>
      <w:r w:rsidR="00A37F52" w:rsidRPr="00527E9E">
        <w:rPr>
          <w:bCs/>
        </w:rPr>
        <w:t xml:space="preserve">déterminent les </w:t>
      </w:r>
      <w:r w:rsidR="00A823D8" w:rsidRPr="00527E9E">
        <w:rPr>
          <w:bCs/>
        </w:rPr>
        <w:t xml:space="preserve">autres données </w:t>
      </w:r>
      <w:r w:rsidR="003904FE" w:rsidRPr="00527E9E">
        <w:rPr>
          <w:bCs/>
        </w:rPr>
        <w:t xml:space="preserve">sont </w:t>
      </w:r>
      <w:r w:rsidR="00A823D8" w:rsidRPr="00527E9E">
        <w:rPr>
          <w:bCs/>
        </w:rPr>
        <w:t xml:space="preserve">indiquées au point </w:t>
      </w:r>
      <w:r w:rsidR="00A823D8" w:rsidRPr="00527E9E">
        <w:rPr>
          <w:bCs/>
          <w:i/>
        </w:rPr>
        <w:fldChar w:fldCharType="begin"/>
      </w:r>
      <w:r w:rsidR="00A823D8" w:rsidRPr="00527E9E">
        <w:rPr>
          <w:bCs/>
          <w:i/>
        </w:rPr>
        <w:instrText xml:space="preserve"> REF _Ref949677 \h  \* MERGEFORMAT </w:instrText>
      </w:r>
      <w:r w:rsidR="00A823D8" w:rsidRPr="00527E9E">
        <w:rPr>
          <w:bCs/>
          <w:i/>
        </w:rPr>
      </w:r>
      <w:r w:rsidR="00A823D8" w:rsidRPr="00527E9E">
        <w:rPr>
          <w:bCs/>
          <w:i/>
        </w:rPr>
        <w:fldChar w:fldCharType="separate"/>
      </w:r>
      <w:r w:rsidR="00A17FD0" w:rsidRPr="00527E9E">
        <w:rPr>
          <w:i/>
        </w:rPr>
        <w:t>6.2.1 Formules</w:t>
      </w:r>
      <w:r w:rsidR="00A823D8" w:rsidRPr="00527E9E">
        <w:rPr>
          <w:bCs/>
          <w:i/>
        </w:rPr>
        <w:fldChar w:fldCharType="end"/>
      </w:r>
      <w:r w:rsidR="00A37F52" w:rsidRPr="00527E9E">
        <w:rPr>
          <w:bCs/>
        </w:rPr>
        <w:t>.</w:t>
      </w:r>
    </w:p>
    <w:p w14:paraId="5866F6DF" w14:textId="77777777" w:rsidR="00D75D15" w:rsidRPr="00527E9E" w:rsidRDefault="008D4295" w:rsidP="008D4295">
      <w:pPr>
        <w:pStyle w:val="Exemple0"/>
      </w:pPr>
      <w:r w:rsidRPr="00527E9E">
        <w:t>Exemple : un grand tigre aura F=30+(grand)60%+(carnivore)20%=54 et A=20-20%+20%=20, le MdJ ajoute +100% car c’est un félin = 40, son NEC=2+(grand)1+(carnivore)1=4, le MdJ ajoute +100%</w:t>
      </w:r>
      <w:r w:rsidR="00E214BA" w:rsidRPr="00527E9E">
        <w:t xml:space="preserve"> pour félin</w:t>
      </w:r>
      <w:r w:rsidRPr="00527E9E">
        <w:t xml:space="preserve"> = 8. Son MVp = 16-(grand)1+(carnivore)4=19. Son AR=1+(grand)1 mais -1 car félin (</w:t>
      </w:r>
      <w:r w:rsidR="00B3632A" w:rsidRPr="00527E9E">
        <w:t xml:space="preserve">choix du </w:t>
      </w:r>
      <w:r w:rsidRPr="00527E9E">
        <w:t>MdJ) = 1.</w:t>
      </w:r>
      <w:r w:rsidR="00853829" w:rsidRPr="00527E9E">
        <w:t xml:space="preserve"> </w:t>
      </w:r>
    </w:p>
    <w:p w14:paraId="0119AFF8" w14:textId="77777777" w:rsidR="00A37F52" w:rsidRPr="00527E9E" w:rsidRDefault="003904FE" w:rsidP="0045338D">
      <w:pPr>
        <w:pStyle w:val="Titre3"/>
        <w:rPr>
          <w:lang w:val="fr-BE"/>
        </w:rPr>
      </w:pPr>
      <w:bookmarkStart w:id="62" w:name="_Toc199924491"/>
      <w:r w:rsidRPr="00527E9E">
        <w:rPr>
          <w:lang w:val="fr-BE"/>
        </w:rPr>
        <w:t>3</w:t>
      </w:r>
      <w:r w:rsidR="00936455" w:rsidRPr="00527E9E">
        <w:rPr>
          <w:lang w:val="fr-BE"/>
        </w:rPr>
        <w:t xml:space="preserve">.3.6 </w:t>
      </w:r>
      <w:r w:rsidR="00A37F52" w:rsidRPr="00527E9E">
        <w:rPr>
          <w:lang w:val="fr-BE"/>
        </w:rPr>
        <w:t>Agressivité animale</w:t>
      </w:r>
      <w:bookmarkEnd w:id="62"/>
    </w:p>
    <w:p w14:paraId="5180603C" w14:textId="77777777" w:rsidR="00A37F52" w:rsidRPr="00527E9E" w:rsidRDefault="007D77EA">
      <w:r w:rsidRPr="00527E9E">
        <w:rPr>
          <w:noProof/>
          <w:lang w:eastAsia="fr-BE"/>
        </w:rPr>
        <w:drawing>
          <wp:anchor distT="0" distB="0" distL="114300" distR="114300" simplePos="0" relativeHeight="251651072" behindDoc="0" locked="0" layoutInCell="1" allowOverlap="1" wp14:anchorId="0102F6B4" wp14:editId="69BF11E8">
            <wp:simplePos x="0" y="0"/>
            <wp:positionH relativeFrom="column">
              <wp:posOffset>5457825</wp:posOffset>
            </wp:positionH>
            <wp:positionV relativeFrom="paragraph">
              <wp:posOffset>180975</wp:posOffset>
            </wp:positionV>
            <wp:extent cx="1116965" cy="880110"/>
            <wp:effectExtent l="0" t="0" r="6985" b="0"/>
            <wp:wrapNone/>
            <wp:docPr id="78" name="Picture 78" descr="Clipboar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lipboard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1696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A37F52" w:rsidRPr="00527E9E">
        <w:t>La probabilité</w:t>
      </w:r>
      <w:r w:rsidR="0028598F" w:rsidRPr="00527E9E">
        <w:t xml:space="preserve"> </w:t>
      </w:r>
      <w:r w:rsidR="00A37F52" w:rsidRPr="00527E9E">
        <w:t xml:space="preserve">qu’un animal adopte un </w:t>
      </w:r>
      <w:r w:rsidR="00A37F52" w:rsidRPr="00527E9E">
        <w:rPr>
          <w:b/>
        </w:rPr>
        <w:t>comportement agressif</w:t>
      </w:r>
      <w:r w:rsidR="00A37F52" w:rsidRPr="00527E9E">
        <w:t xml:space="preserve"> lors d’une rencontre est donnée par la table suivante, selon le type </w:t>
      </w:r>
      <w:r w:rsidR="00A823D8" w:rsidRPr="00527E9E">
        <w:t xml:space="preserve">d’animal </w:t>
      </w:r>
      <w:r w:rsidR="00A37F52" w:rsidRPr="00527E9E">
        <w:t xml:space="preserve">et </w:t>
      </w:r>
      <w:r w:rsidR="00A823D8" w:rsidRPr="00527E9E">
        <w:t xml:space="preserve">son </w:t>
      </w:r>
      <w:r w:rsidR="00A37F52" w:rsidRPr="00527E9E">
        <w:t>régime </w:t>
      </w:r>
      <w:r w:rsidR="00ED4EA7" w:rsidRPr="00527E9E">
        <w:t xml:space="preserve">alimentaire </w:t>
      </w:r>
      <w:r w:rsidR="00A37F52"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1024"/>
        <w:gridCol w:w="993"/>
        <w:gridCol w:w="999"/>
        <w:gridCol w:w="1109"/>
      </w:tblGrid>
      <w:tr w:rsidR="00A37F52" w:rsidRPr="00527E9E" w14:paraId="30FB32D5" w14:textId="77777777">
        <w:tc>
          <w:tcPr>
            <w:tcW w:w="0" w:type="auto"/>
          </w:tcPr>
          <w:p w14:paraId="44F8BEE8" w14:textId="77777777" w:rsidR="00A37F52" w:rsidRPr="00527E9E" w:rsidRDefault="00A37F52">
            <w:pPr>
              <w:rPr>
                <w:b/>
                <w:sz w:val="16"/>
                <w:szCs w:val="16"/>
              </w:rPr>
            </w:pPr>
            <w:r w:rsidRPr="00527E9E">
              <w:rPr>
                <w:b/>
                <w:sz w:val="16"/>
                <w:szCs w:val="16"/>
                <w:highlight w:val="yellow"/>
              </w:rPr>
              <w:t>Agression</w:t>
            </w:r>
          </w:p>
        </w:tc>
        <w:tc>
          <w:tcPr>
            <w:tcW w:w="0" w:type="auto"/>
          </w:tcPr>
          <w:p w14:paraId="15C098CF" w14:textId="77777777" w:rsidR="00A37F52" w:rsidRPr="00527E9E" w:rsidRDefault="00A37F52">
            <w:pPr>
              <w:jc w:val="center"/>
              <w:rPr>
                <w:sz w:val="16"/>
                <w:szCs w:val="16"/>
              </w:rPr>
            </w:pPr>
            <w:r w:rsidRPr="00527E9E">
              <w:rPr>
                <w:sz w:val="16"/>
                <w:szCs w:val="16"/>
              </w:rPr>
              <w:t>Herbivore</w:t>
            </w:r>
          </w:p>
          <w:p w14:paraId="18B2FE77" w14:textId="77777777" w:rsidR="008D4295" w:rsidRPr="00527E9E" w:rsidRDefault="008D4295">
            <w:pPr>
              <w:jc w:val="center"/>
              <w:rPr>
                <w:sz w:val="16"/>
                <w:szCs w:val="16"/>
              </w:rPr>
            </w:pPr>
            <w:r w:rsidRPr="00527E9E">
              <w:rPr>
                <w:sz w:val="16"/>
                <w:szCs w:val="16"/>
              </w:rPr>
              <w:t>Fructivore</w:t>
            </w:r>
          </w:p>
        </w:tc>
        <w:tc>
          <w:tcPr>
            <w:tcW w:w="0" w:type="auto"/>
          </w:tcPr>
          <w:p w14:paraId="25D8D6BA" w14:textId="77777777" w:rsidR="00A37F52" w:rsidRPr="00527E9E" w:rsidRDefault="00A37F52">
            <w:pPr>
              <w:jc w:val="center"/>
              <w:rPr>
                <w:sz w:val="16"/>
                <w:szCs w:val="16"/>
              </w:rPr>
            </w:pPr>
            <w:r w:rsidRPr="00527E9E">
              <w:rPr>
                <w:sz w:val="16"/>
                <w:szCs w:val="16"/>
              </w:rPr>
              <w:t>Carnivore</w:t>
            </w:r>
          </w:p>
        </w:tc>
        <w:tc>
          <w:tcPr>
            <w:tcW w:w="0" w:type="auto"/>
          </w:tcPr>
          <w:p w14:paraId="0AB25997" w14:textId="77777777" w:rsidR="00A37F52" w:rsidRPr="00527E9E" w:rsidRDefault="00A37F52">
            <w:pPr>
              <w:jc w:val="center"/>
              <w:rPr>
                <w:sz w:val="16"/>
                <w:szCs w:val="16"/>
              </w:rPr>
            </w:pPr>
            <w:r w:rsidRPr="00527E9E">
              <w:rPr>
                <w:sz w:val="16"/>
                <w:szCs w:val="16"/>
              </w:rPr>
              <w:t>Omnivore</w:t>
            </w:r>
          </w:p>
        </w:tc>
        <w:tc>
          <w:tcPr>
            <w:tcW w:w="0" w:type="auto"/>
          </w:tcPr>
          <w:p w14:paraId="7723BC49" w14:textId="77777777" w:rsidR="00A37F52" w:rsidRPr="00527E9E" w:rsidRDefault="00A37F52">
            <w:pPr>
              <w:jc w:val="center"/>
              <w:rPr>
                <w:sz w:val="16"/>
                <w:szCs w:val="16"/>
              </w:rPr>
            </w:pPr>
            <w:r w:rsidRPr="00527E9E">
              <w:rPr>
                <w:sz w:val="16"/>
                <w:szCs w:val="16"/>
              </w:rPr>
              <w:t>Insectivore</w:t>
            </w:r>
          </w:p>
        </w:tc>
      </w:tr>
      <w:tr w:rsidR="00A37F52" w:rsidRPr="00527E9E" w14:paraId="5F8274D4" w14:textId="77777777">
        <w:tc>
          <w:tcPr>
            <w:tcW w:w="0" w:type="auto"/>
            <w:vAlign w:val="bottom"/>
          </w:tcPr>
          <w:p w14:paraId="2FD9E807" w14:textId="77777777" w:rsidR="00A37F52" w:rsidRPr="00527E9E" w:rsidRDefault="00A37F52">
            <w:pPr>
              <w:rPr>
                <w:rFonts w:eastAsia="Arial Unicode MS"/>
                <w:sz w:val="16"/>
                <w:szCs w:val="16"/>
              </w:rPr>
            </w:pPr>
            <w:r w:rsidRPr="00527E9E">
              <w:rPr>
                <w:sz w:val="16"/>
                <w:szCs w:val="16"/>
              </w:rPr>
              <w:t xml:space="preserve">Mammifère </w:t>
            </w:r>
          </w:p>
        </w:tc>
        <w:tc>
          <w:tcPr>
            <w:tcW w:w="0" w:type="auto"/>
          </w:tcPr>
          <w:p w14:paraId="55A7156E" w14:textId="77777777" w:rsidR="00A37F52" w:rsidRPr="00527E9E" w:rsidRDefault="00727CF2">
            <w:pPr>
              <w:jc w:val="center"/>
              <w:rPr>
                <w:sz w:val="16"/>
                <w:szCs w:val="16"/>
              </w:rPr>
            </w:pPr>
            <w:r w:rsidRPr="00527E9E">
              <w:rPr>
                <w:sz w:val="16"/>
                <w:szCs w:val="16"/>
              </w:rPr>
              <w:t>5</w:t>
            </w:r>
          </w:p>
        </w:tc>
        <w:tc>
          <w:tcPr>
            <w:tcW w:w="0" w:type="auto"/>
          </w:tcPr>
          <w:p w14:paraId="05EE0258" w14:textId="77777777" w:rsidR="00A37F52" w:rsidRPr="00527E9E" w:rsidRDefault="00A37F52">
            <w:pPr>
              <w:jc w:val="center"/>
              <w:rPr>
                <w:sz w:val="16"/>
                <w:szCs w:val="16"/>
              </w:rPr>
            </w:pPr>
            <w:r w:rsidRPr="00527E9E">
              <w:rPr>
                <w:sz w:val="16"/>
                <w:szCs w:val="16"/>
              </w:rPr>
              <w:t>15</w:t>
            </w:r>
          </w:p>
        </w:tc>
        <w:tc>
          <w:tcPr>
            <w:tcW w:w="0" w:type="auto"/>
          </w:tcPr>
          <w:p w14:paraId="16DC943B" w14:textId="77777777" w:rsidR="00A37F52" w:rsidRPr="00527E9E" w:rsidRDefault="00A37F52">
            <w:pPr>
              <w:jc w:val="center"/>
              <w:rPr>
                <w:sz w:val="16"/>
                <w:szCs w:val="16"/>
              </w:rPr>
            </w:pPr>
            <w:r w:rsidRPr="00527E9E">
              <w:rPr>
                <w:sz w:val="16"/>
                <w:szCs w:val="16"/>
              </w:rPr>
              <w:t>10</w:t>
            </w:r>
          </w:p>
        </w:tc>
        <w:tc>
          <w:tcPr>
            <w:tcW w:w="0" w:type="auto"/>
          </w:tcPr>
          <w:p w14:paraId="272F5FFF" w14:textId="77777777" w:rsidR="00A37F52" w:rsidRPr="00527E9E" w:rsidRDefault="00A37F52">
            <w:pPr>
              <w:jc w:val="center"/>
              <w:rPr>
                <w:sz w:val="16"/>
                <w:szCs w:val="16"/>
              </w:rPr>
            </w:pPr>
            <w:r w:rsidRPr="00527E9E">
              <w:rPr>
                <w:sz w:val="16"/>
                <w:szCs w:val="16"/>
              </w:rPr>
              <w:t>8</w:t>
            </w:r>
          </w:p>
        </w:tc>
      </w:tr>
      <w:tr w:rsidR="00A37F52" w:rsidRPr="00527E9E" w14:paraId="37E7F9E1" w14:textId="77777777">
        <w:tc>
          <w:tcPr>
            <w:tcW w:w="0" w:type="auto"/>
            <w:shd w:val="clear" w:color="auto" w:fill="E0E0E0"/>
            <w:vAlign w:val="bottom"/>
          </w:tcPr>
          <w:p w14:paraId="2AC8D5E3" w14:textId="77777777" w:rsidR="00A37F52" w:rsidRPr="00527E9E" w:rsidRDefault="00A37F52">
            <w:pPr>
              <w:rPr>
                <w:rFonts w:eastAsia="Arial Unicode MS"/>
                <w:sz w:val="16"/>
                <w:szCs w:val="16"/>
              </w:rPr>
            </w:pPr>
            <w:r w:rsidRPr="00527E9E">
              <w:rPr>
                <w:sz w:val="16"/>
                <w:szCs w:val="16"/>
              </w:rPr>
              <w:t xml:space="preserve">Oiseau </w:t>
            </w:r>
          </w:p>
        </w:tc>
        <w:tc>
          <w:tcPr>
            <w:tcW w:w="0" w:type="auto"/>
            <w:shd w:val="clear" w:color="auto" w:fill="E0E0E0"/>
          </w:tcPr>
          <w:p w14:paraId="75C23C61" w14:textId="77777777" w:rsidR="00A37F52" w:rsidRPr="00527E9E" w:rsidRDefault="00A37F52">
            <w:pPr>
              <w:jc w:val="center"/>
              <w:rPr>
                <w:sz w:val="16"/>
                <w:szCs w:val="16"/>
              </w:rPr>
            </w:pPr>
            <w:r w:rsidRPr="00527E9E">
              <w:rPr>
                <w:sz w:val="16"/>
                <w:szCs w:val="16"/>
              </w:rPr>
              <w:t>1</w:t>
            </w:r>
          </w:p>
        </w:tc>
        <w:tc>
          <w:tcPr>
            <w:tcW w:w="0" w:type="auto"/>
            <w:shd w:val="clear" w:color="auto" w:fill="E0E0E0"/>
          </w:tcPr>
          <w:p w14:paraId="37934A0D" w14:textId="77777777" w:rsidR="00A37F52" w:rsidRPr="00527E9E" w:rsidRDefault="00A37F52">
            <w:pPr>
              <w:jc w:val="center"/>
              <w:rPr>
                <w:sz w:val="16"/>
                <w:szCs w:val="16"/>
              </w:rPr>
            </w:pPr>
            <w:r w:rsidRPr="00527E9E">
              <w:rPr>
                <w:sz w:val="16"/>
                <w:szCs w:val="16"/>
              </w:rPr>
              <w:t>5</w:t>
            </w:r>
          </w:p>
        </w:tc>
        <w:tc>
          <w:tcPr>
            <w:tcW w:w="0" w:type="auto"/>
            <w:shd w:val="clear" w:color="auto" w:fill="E0E0E0"/>
          </w:tcPr>
          <w:p w14:paraId="288CB575" w14:textId="77777777" w:rsidR="00A37F52" w:rsidRPr="00527E9E" w:rsidRDefault="00A37F52">
            <w:pPr>
              <w:jc w:val="center"/>
              <w:rPr>
                <w:sz w:val="16"/>
                <w:szCs w:val="16"/>
              </w:rPr>
            </w:pPr>
            <w:r w:rsidRPr="00527E9E">
              <w:rPr>
                <w:sz w:val="16"/>
                <w:szCs w:val="16"/>
              </w:rPr>
              <w:t>1</w:t>
            </w:r>
          </w:p>
        </w:tc>
        <w:tc>
          <w:tcPr>
            <w:tcW w:w="0" w:type="auto"/>
            <w:shd w:val="clear" w:color="auto" w:fill="E0E0E0"/>
          </w:tcPr>
          <w:p w14:paraId="391A1016" w14:textId="77777777" w:rsidR="00A37F52" w:rsidRPr="00527E9E" w:rsidRDefault="00A37F52">
            <w:pPr>
              <w:jc w:val="center"/>
              <w:rPr>
                <w:sz w:val="16"/>
                <w:szCs w:val="16"/>
              </w:rPr>
            </w:pPr>
            <w:r w:rsidRPr="00527E9E">
              <w:rPr>
                <w:sz w:val="16"/>
                <w:szCs w:val="16"/>
              </w:rPr>
              <w:t>1</w:t>
            </w:r>
          </w:p>
        </w:tc>
      </w:tr>
      <w:tr w:rsidR="00A37F52" w:rsidRPr="00527E9E" w14:paraId="03438243" w14:textId="77777777">
        <w:tc>
          <w:tcPr>
            <w:tcW w:w="0" w:type="auto"/>
            <w:vAlign w:val="bottom"/>
          </w:tcPr>
          <w:p w14:paraId="5969F711" w14:textId="77777777" w:rsidR="00A37F52" w:rsidRPr="00527E9E" w:rsidRDefault="00A37F52">
            <w:pPr>
              <w:rPr>
                <w:rFonts w:eastAsia="Arial Unicode MS"/>
                <w:sz w:val="16"/>
                <w:szCs w:val="16"/>
              </w:rPr>
            </w:pPr>
            <w:r w:rsidRPr="00527E9E">
              <w:rPr>
                <w:sz w:val="16"/>
                <w:szCs w:val="16"/>
              </w:rPr>
              <w:t xml:space="preserve">Reptile </w:t>
            </w:r>
          </w:p>
        </w:tc>
        <w:tc>
          <w:tcPr>
            <w:tcW w:w="0" w:type="auto"/>
          </w:tcPr>
          <w:p w14:paraId="51382835" w14:textId="77777777" w:rsidR="00A37F52" w:rsidRPr="00527E9E" w:rsidRDefault="00A37F52">
            <w:pPr>
              <w:jc w:val="center"/>
              <w:rPr>
                <w:sz w:val="16"/>
                <w:szCs w:val="16"/>
              </w:rPr>
            </w:pPr>
            <w:r w:rsidRPr="00527E9E">
              <w:rPr>
                <w:sz w:val="16"/>
                <w:szCs w:val="16"/>
              </w:rPr>
              <w:t>3</w:t>
            </w:r>
          </w:p>
        </w:tc>
        <w:tc>
          <w:tcPr>
            <w:tcW w:w="0" w:type="auto"/>
          </w:tcPr>
          <w:p w14:paraId="726B5BB5" w14:textId="77777777" w:rsidR="00A37F52" w:rsidRPr="00527E9E" w:rsidRDefault="00A37F52">
            <w:pPr>
              <w:jc w:val="center"/>
              <w:rPr>
                <w:sz w:val="16"/>
                <w:szCs w:val="16"/>
              </w:rPr>
            </w:pPr>
            <w:r w:rsidRPr="00527E9E">
              <w:rPr>
                <w:sz w:val="16"/>
                <w:szCs w:val="16"/>
              </w:rPr>
              <w:t>10</w:t>
            </w:r>
          </w:p>
        </w:tc>
        <w:tc>
          <w:tcPr>
            <w:tcW w:w="0" w:type="auto"/>
          </w:tcPr>
          <w:p w14:paraId="1BAA2285" w14:textId="77777777" w:rsidR="00A37F52" w:rsidRPr="00527E9E" w:rsidRDefault="00A37F52">
            <w:pPr>
              <w:jc w:val="center"/>
              <w:rPr>
                <w:sz w:val="16"/>
                <w:szCs w:val="16"/>
              </w:rPr>
            </w:pPr>
            <w:r w:rsidRPr="00527E9E">
              <w:rPr>
                <w:sz w:val="16"/>
                <w:szCs w:val="16"/>
              </w:rPr>
              <w:t>5</w:t>
            </w:r>
          </w:p>
        </w:tc>
        <w:tc>
          <w:tcPr>
            <w:tcW w:w="0" w:type="auto"/>
          </w:tcPr>
          <w:p w14:paraId="68FB1437" w14:textId="77777777" w:rsidR="00A37F52" w:rsidRPr="00527E9E" w:rsidRDefault="00A37F52">
            <w:pPr>
              <w:jc w:val="center"/>
              <w:rPr>
                <w:sz w:val="16"/>
                <w:szCs w:val="16"/>
              </w:rPr>
            </w:pPr>
            <w:r w:rsidRPr="00527E9E">
              <w:rPr>
                <w:sz w:val="16"/>
                <w:szCs w:val="16"/>
              </w:rPr>
              <w:t>4</w:t>
            </w:r>
          </w:p>
        </w:tc>
      </w:tr>
      <w:tr w:rsidR="00A37F52" w:rsidRPr="00527E9E" w14:paraId="5D34DD3D" w14:textId="77777777">
        <w:tc>
          <w:tcPr>
            <w:tcW w:w="0" w:type="auto"/>
            <w:shd w:val="clear" w:color="auto" w:fill="E0E0E0"/>
            <w:vAlign w:val="bottom"/>
          </w:tcPr>
          <w:p w14:paraId="4FE8F69E" w14:textId="77777777" w:rsidR="00A37F52" w:rsidRPr="00527E9E" w:rsidRDefault="00A37F52">
            <w:pPr>
              <w:rPr>
                <w:rFonts w:eastAsia="Arial Unicode MS"/>
                <w:sz w:val="16"/>
                <w:szCs w:val="16"/>
              </w:rPr>
            </w:pPr>
            <w:r w:rsidRPr="00527E9E">
              <w:rPr>
                <w:sz w:val="16"/>
                <w:szCs w:val="16"/>
              </w:rPr>
              <w:t xml:space="preserve">Insecte </w:t>
            </w:r>
          </w:p>
        </w:tc>
        <w:tc>
          <w:tcPr>
            <w:tcW w:w="0" w:type="auto"/>
            <w:shd w:val="clear" w:color="auto" w:fill="E0E0E0"/>
          </w:tcPr>
          <w:p w14:paraId="3749E0AC" w14:textId="77777777" w:rsidR="00A37F52" w:rsidRPr="00527E9E" w:rsidRDefault="00A37F52">
            <w:pPr>
              <w:jc w:val="center"/>
              <w:rPr>
                <w:sz w:val="16"/>
                <w:szCs w:val="16"/>
              </w:rPr>
            </w:pPr>
            <w:r w:rsidRPr="00527E9E">
              <w:rPr>
                <w:sz w:val="16"/>
                <w:szCs w:val="16"/>
              </w:rPr>
              <w:t>1</w:t>
            </w:r>
          </w:p>
        </w:tc>
        <w:tc>
          <w:tcPr>
            <w:tcW w:w="0" w:type="auto"/>
            <w:shd w:val="clear" w:color="auto" w:fill="E0E0E0"/>
          </w:tcPr>
          <w:p w14:paraId="283CE5BA" w14:textId="77777777" w:rsidR="00A37F52" w:rsidRPr="00527E9E" w:rsidRDefault="00A37F52">
            <w:pPr>
              <w:jc w:val="center"/>
              <w:rPr>
                <w:sz w:val="16"/>
                <w:szCs w:val="16"/>
              </w:rPr>
            </w:pPr>
            <w:r w:rsidRPr="00527E9E">
              <w:rPr>
                <w:sz w:val="16"/>
                <w:szCs w:val="16"/>
              </w:rPr>
              <w:t>3</w:t>
            </w:r>
          </w:p>
        </w:tc>
        <w:tc>
          <w:tcPr>
            <w:tcW w:w="0" w:type="auto"/>
            <w:shd w:val="clear" w:color="auto" w:fill="E0E0E0"/>
          </w:tcPr>
          <w:p w14:paraId="4345CFBC" w14:textId="77777777" w:rsidR="00A37F52" w:rsidRPr="00527E9E" w:rsidRDefault="00A37F52">
            <w:pPr>
              <w:jc w:val="center"/>
              <w:rPr>
                <w:sz w:val="16"/>
                <w:szCs w:val="16"/>
              </w:rPr>
            </w:pPr>
            <w:r w:rsidRPr="00527E9E">
              <w:rPr>
                <w:sz w:val="16"/>
                <w:szCs w:val="16"/>
              </w:rPr>
              <w:t>2</w:t>
            </w:r>
          </w:p>
        </w:tc>
        <w:tc>
          <w:tcPr>
            <w:tcW w:w="0" w:type="auto"/>
            <w:shd w:val="clear" w:color="auto" w:fill="E0E0E0"/>
          </w:tcPr>
          <w:p w14:paraId="683F3DDB" w14:textId="77777777" w:rsidR="00A37F52" w:rsidRPr="00527E9E" w:rsidRDefault="00A37F52">
            <w:pPr>
              <w:jc w:val="center"/>
              <w:rPr>
                <w:sz w:val="16"/>
                <w:szCs w:val="16"/>
              </w:rPr>
            </w:pPr>
            <w:r w:rsidRPr="00527E9E">
              <w:rPr>
                <w:sz w:val="16"/>
                <w:szCs w:val="16"/>
              </w:rPr>
              <w:t>2</w:t>
            </w:r>
          </w:p>
        </w:tc>
      </w:tr>
    </w:tbl>
    <w:p w14:paraId="50184F77" w14:textId="77777777" w:rsidR="00A37F52" w:rsidRPr="00527E9E" w:rsidRDefault="0028598F">
      <w:r w:rsidRPr="00527E9E">
        <w:t xml:space="preserve">Modifiez cette </w:t>
      </w:r>
      <w:r w:rsidR="00E214BA" w:rsidRPr="00527E9E">
        <w:t>probabilité</w:t>
      </w:r>
      <w:r w:rsidRPr="00527E9E">
        <w:t xml:space="preserve"> </w:t>
      </w:r>
      <w:r w:rsidR="00A37F52" w:rsidRPr="00527E9E">
        <w:t>selon les paramètres suivants</w:t>
      </w:r>
      <w:r w:rsidR="00B3632A" w:rsidRPr="00527E9E">
        <w:t xml:space="preserve"> analysés du </w:t>
      </w:r>
      <w:r w:rsidR="00B3632A" w:rsidRPr="00527E9E">
        <w:rPr>
          <w:shd w:val="clear" w:color="auto" w:fill="FFFF00"/>
        </w:rPr>
        <w:t>point de vue des animaux</w:t>
      </w:r>
      <w:r w:rsidR="00B3632A" w:rsidRPr="00527E9E">
        <w:t xml:space="preserve"> </w:t>
      </w:r>
      <w:r w:rsidR="00A37F52"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1284"/>
        <w:gridCol w:w="1601"/>
      </w:tblGrid>
      <w:tr w:rsidR="00A37F52" w:rsidRPr="00527E9E" w14:paraId="15B65666" w14:textId="77777777">
        <w:tc>
          <w:tcPr>
            <w:tcW w:w="0" w:type="auto"/>
          </w:tcPr>
          <w:p w14:paraId="4FAD6E0F" w14:textId="77777777" w:rsidR="00A37F52" w:rsidRPr="00527E9E" w:rsidRDefault="00A37F52">
            <w:pPr>
              <w:rPr>
                <w:b/>
                <w:sz w:val="16"/>
                <w:szCs w:val="16"/>
              </w:rPr>
            </w:pPr>
            <w:r w:rsidRPr="00527E9E">
              <w:rPr>
                <w:b/>
                <w:sz w:val="16"/>
                <w:szCs w:val="16"/>
              </w:rPr>
              <w:t xml:space="preserve">Modificateurs </w:t>
            </w:r>
          </w:p>
        </w:tc>
        <w:tc>
          <w:tcPr>
            <w:tcW w:w="0" w:type="auto"/>
          </w:tcPr>
          <w:p w14:paraId="4B640985" w14:textId="77777777" w:rsidR="00A37F52" w:rsidRPr="00527E9E" w:rsidRDefault="00A37F52">
            <w:pPr>
              <w:jc w:val="center"/>
              <w:rPr>
                <w:b/>
                <w:sz w:val="16"/>
                <w:szCs w:val="16"/>
              </w:rPr>
            </w:pPr>
            <w:r w:rsidRPr="00527E9E">
              <w:rPr>
                <w:b/>
                <w:sz w:val="16"/>
                <w:szCs w:val="16"/>
              </w:rPr>
              <w:t>Avantageux</w:t>
            </w:r>
          </w:p>
        </w:tc>
        <w:tc>
          <w:tcPr>
            <w:tcW w:w="0" w:type="auto"/>
          </w:tcPr>
          <w:p w14:paraId="57CE0583" w14:textId="77777777" w:rsidR="00A37F52" w:rsidRPr="00527E9E" w:rsidRDefault="00A37F52">
            <w:pPr>
              <w:jc w:val="center"/>
              <w:rPr>
                <w:b/>
                <w:sz w:val="16"/>
                <w:szCs w:val="16"/>
              </w:rPr>
            </w:pPr>
            <w:r w:rsidRPr="00527E9E">
              <w:rPr>
                <w:b/>
                <w:sz w:val="16"/>
                <w:szCs w:val="16"/>
              </w:rPr>
              <w:t>Désavantageux</w:t>
            </w:r>
          </w:p>
        </w:tc>
      </w:tr>
      <w:tr w:rsidR="00A37F52" w:rsidRPr="00527E9E" w14:paraId="3938DAA8" w14:textId="77777777">
        <w:tc>
          <w:tcPr>
            <w:tcW w:w="0" w:type="auto"/>
            <w:shd w:val="clear" w:color="auto" w:fill="D9D9D9"/>
          </w:tcPr>
          <w:p w14:paraId="0F1D3870" w14:textId="77777777" w:rsidR="00A37F52" w:rsidRPr="00527E9E" w:rsidRDefault="00A37F52">
            <w:pPr>
              <w:rPr>
                <w:sz w:val="16"/>
                <w:szCs w:val="16"/>
              </w:rPr>
            </w:pPr>
            <w:r w:rsidRPr="00527E9E">
              <w:rPr>
                <w:sz w:val="16"/>
                <w:szCs w:val="16"/>
              </w:rPr>
              <w:t>Rapport de force</w:t>
            </w:r>
          </w:p>
        </w:tc>
        <w:tc>
          <w:tcPr>
            <w:tcW w:w="0" w:type="auto"/>
            <w:shd w:val="clear" w:color="auto" w:fill="D9D9D9"/>
          </w:tcPr>
          <w:p w14:paraId="6F0AC8B2" w14:textId="77777777" w:rsidR="00A37F52" w:rsidRPr="00527E9E" w:rsidRDefault="00A37F52" w:rsidP="00727CF2">
            <w:pPr>
              <w:jc w:val="center"/>
              <w:rPr>
                <w:sz w:val="16"/>
                <w:szCs w:val="16"/>
              </w:rPr>
            </w:pPr>
            <w:r w:rsidRPr="00527E9E">
              <w:rPr>
                <w:sz w:val="16"/>
                <w:szCs w:val="16"/>
              </w:rPr>
              <w:t>+</w:t>
            </w:r>
            <w:r w:rsidR="00727CF2" w:rsidRPr="00527E9E">
              <w:rPr>
                <w:sz w:val="16"/>
                <w:szCs w:val="16"/>
              </w:rPr>
              <w:t>10</w:t>
            </w:r>
          </w:p>
        </w:tc>
        <w:tc>
          <w:tcPr>
            <w:tcW w:w="0" w:type="auto"/>
            <w:shd w:val="clear" w:color="auto" w:fill="D9D9D9"/>
          </w:tcPr>
          <w:p w14:paraId="0BC254B8" w14:textId="77777777" w:rsidR="00A37F52" w:rsidRPr="00527E9E" w:rsidRDefault="00A37F52">
            <w:pPr>
              <w:jc w:val="center"/>
              <w:rPr>
                <w:sz w:val="16"/>
                <w:szCs w:val="16"/>
              </w:rPr>
            </w:pPr>
            <w:r w:rsidRPr="00527E9E">
              <w:rPr>
                <w:sz w:val="16"/>
                <w:szCs w:val="16"/>
              </w:rPr>
              <w:t>-10</w:t>
            </w:r>
          </w:p>
        </w:tc>
      </w:tr>
      <w:tr w:rsidR="00A37F52" w:rsidRPr="00527E9E" w14:paraId="794FE015" w14:textId="77777777">
        <w:tc>
          <w:tcPr>
            <w:tcW w:w="0" w:type="auto"/>
          </w:tcPr>
          <w:p w14:paraId="55292144" w14:textId="77777777" w:rsidR="00A37F52" w:rsidRPr="00527E9E" w:rsidRDefault="00A37F52">
            <w:pPr>
              <w:rPr>
                <w:sz w:val="16"/>
                <w:szCs w:val="16"/>
              </w:rPr>
            </w:pPr>
            <w:r w:rsidRPr="00527E9E">
              <w:rPr>
                <w:sz w:val="16"/>
                <w:szCs w:val="16"/>
              </w:rPr>
              <w:t>Présence de jeunes</w:t>
            </w:r>
          </w:p>
        </w:tc>
        <w:tc>
          <w:tcPr>
            <w:tcW w:w="0" w:type="auto"/>
          </w:tcPr>
          <w:p w14:paraId="25EE1D6C" w14:textId="77777777" w:rsidR="00A37F52" w:rsidRPr="00527E9E" w:rsidRDefault="00727CF2">
            <w:pPr>
              <w:jc w:val="center"/>
              <w:rPr>
                <w:sz w:val="16"/>
                <w:szCs w:val="16"/>
              </w:rPr>
            </w:pPr>
            <w:r w:rsidRPr="00527E9E">
              <w:rPr>
                <w:sz w:val="16"/>
                <w:szCs w:val="16"/>
              </w:rPr>
              <w:t>+3</w:t>
            </w:r>
            <w:r w:rsidR="00D008F0" w:rsidRPr="00527E9E">
              <w:rPr>
                <w:sz w:val="16"/>
                <w:szCs w:val="16"/>
              </w:rPr>
              <w:t>0</w:t>
            </w:r>
          </w:p>
        </w:tc>
        <w:tc>
          <w:tcPr>
            <w:tcW w:w="0" w:type="auto"/>
            <w:shd w:val="clear" w:color="auto" w:fill="auto"/>
          </w:tcPr>
          <w:p w14:paraId="3AEB8B68" w14:textId="77777777" w:rsidR="00A37F52" w:rsidRPr="00527E9E" w:rsidRDefault="00A37F52">
            <w:pPr>
              <w:jc w:val="center"/>
              <w:rPr>
                <w:sz w:val="16"/>
                <w:szCs w:val="16"/>
              </w:rPr>
            </w:pPr>
          </w:p>
        </w:tc>
      </w:tr>
      <w:tr w:rsidR="00A37F52" w:rsidRPr="00527E9E" w14:paraId="5914E1EC" w14:textId="77777777">
        <w:tc>
          <w:tcPr>
            <w:tcW w:w="0" w:type="auto"/>
            <w:shd w:val="clear" w:color="auto" w:fill="D9D9D9"/>
          </w:tcPr>
          <w:p w14:paraId="08547487" w14:textId="77777777" w:rsidR="00A37F52" w:rsidRPr="00527E9E" w:rsidRDefault="00A37F52">
            <w:pPr>
              <w:rPr>
                <w:sz w:val="16"/>
                <w:szCs w:val="16"/>
              </w:rPr>
            </w:pPr>
            <w:r w:rsidRPr="00527E9E">
              <w:rPr>
                <w:sz w:val="16"/>
                <w:szCs w:val="16"/>
              </w:rPr>
              <w:t>Moment dans la journée</w:t>
            </w:r>
          </w:p>
        </w:tc>
        <w:tc>
          <w:tcPr>
            <w:tcW w:w="0" w:type="auto"/>
            <w:shd w:val="clear" w:color="auto" w:fill="D9D9D9"/>
          </w:tcPr>
          <w:p w14:paraId="2B070BED" w14:textId="77777777" w:rsidR="00A37F52" w:rsidRPr="00527E9E" w:rsidRDefault="00A37F52" w:rsidP="00727CF2">
            <w:pPr>
              <w:jc w:val="center"/>
              <w:rPr>
                <w:sz w:val="16"/>
                <w:szCs w:val="16"/>
              </w:rPr>
            </w:pPr>
            <w:r w:rsidRPr="00527E9E">
              <w:rPr>
                <w:sz w:val="16"/>
                <w:szCs w:val="16"/>
              </w:rPr>
              <w:t>+</w:t>
            </w:r>
            <w:r w:rsidR="00727CF2" w:rsidRPr="00527E9E">
              <w:rPr>
                <w:sz w:val="16"/>
                <w:szCs w:val="16"/>
              </w:rPr>
              <w:t>10</w:t>
            </w:r>
          </w:p>
        </w:tc>
        <w:tc>
          <w:tcPr>
            <w:tcW w:w="0" w:type="auto"/>
            <w:shd w:val="clear" w:color="auto" w:fill="D9D9D9"/>
          </w:tcPr>
          <w:p w14:paraId="4861555E" w14:textId="77777777" w:rsidR="00A37F52" w:rsidRPr="00527E9E" w:rsidRDefault="00A37F52">
            <w:pPr>
              <w:jc w:val="center"/>
              <w:rPr>
                <w:sz w:val="16"/>
                <w:szCs w:val="16"/>
              </w:rPr>
            </w:pPr>
            <w:r w:rsidRPr="00527E9E">
              <w:rPr>
                <w:sz w:val="16"/>
                <w:szCs w:val="16"/>
              </w:rPr>
              <w:t>-10</w:t>
            </w:r>
          </w:p>
        </w:tc>
      </w:tr>
      <w:tr w:rsidR="00A37F52" w:rsidRPr="00527E9E" w14:paraId="6A86D9A4" w14:textId="77777777">
        <w:tc>
          <w:tcPr>
            <w:tcW w:w="0" w:type="auto"/>
          </w:tcPr>
          <w:p w14:paraId="112BEE5C" w14:textId="77777777" w:rsidR="00A37F52" w:rsidRPr="00527E9E" w:rsidRDefault="00A37F52">
            <w:pPr>
              <w:rPr>
                <w:sz w:val="16"/>
                <w:szCs w:val="16"/>
              </w:rPr>
            </w:pPr>
            <w:r w:rsidRPr="00527E9E">
              <w:rPr>
                <w:sz w:val="16"/>
                <w:szCs w:val="16"/>
              </w:rPr>
              <w:t>Etat de santé</w:t>
            </w:r>
          </w:p>
        </w:tc>
        <w:tc>
          <w:tcPr>
            <w:tcW w:w="0" w:type="auto"/>
          </w:tcPr>
          <w:p w14:paraId="5D63E7CF" w14:textId="77777777" w:rsidR="00A37F52" w:rsidRPr="00527E9E" w:rsidRDefault="00A37F52">
            <w:pPr>
              <w:jc w:val="center"/>
              <w:rPr>
                <w:sz w:val="16"/>
                <w:szCs w:val="16"/>
              </w:rPr>
            </w:pPr>
          </w:p>
        </w:tc>
        <w:tc>
          <w:tcPr>
            <w:tcW w:w="0" w:type="auto"/>
          </w:tcPr>
          <w:p w14:paraId="5CC0C65E" w14:textId="77777777" w:rsidR="00A37F52" w:rsidRPr="00527E9E" w:rsidRDefault="00A37F52">
            <w:pPr>
              <w:jc w:val="center"/>
              <w:rPr>
                <w:sz w:val="16"/>
                <w:szCs w:val="16"/>
              </w:rPr>
            </w:pPr>
            <w:r w:rsidRPr="00527E9E">
              <w:rPr>
                <w:sz w:val="16"/>
                <w:szCs w:val="16"/>
              </w:rPr>
              <w:t>-10</w:t>
            </w:r>
          </w:p>
        </w:tc>
      </w:tr>
      <w:tr w:rsidR="00A37F52" w:rsidRPr="00527E9E" w14:paraId="516F89D9" w14:textId="77777777">
        <w:tc>
          <w:tcPr>
            <w:tcW w:w="0" w:type="auto"/>
            <w:shd w:val="clear" w:color="auto" w:fill="E0E0E0"/>
          </w:tcPr>
          <w:p w14:paraId="52584C15" w14:textId="77777777" w:rsidR="00A37F52" w:rsidRPr="00527E9E" w:rsidRDefault="00A37F52">
            <w:pPr>
              <w:rPr>
                <w:sz w:val="16"/>
                <w:szCs w:val="16"/>
              </w:rPr>
            </w:pPr>
            <w:r w:rsidRPr="00527E9E">
              <w:rPr>
                <w:sz w:val="16"/>
                <w:szCs w:val="16"/>
              </w:rPr>
              <w:t>Tanière</w:t>
            </w:r>
            <w:r w:rsidR="008D4295" w:rsidRPr="00527E9E">
              <w:rPr>
                <w:sz w:val="16"/>
                <w:szCs w:val="16"/>
              </w:rPr>
              <w:t xml:space="preserve"> proche</w:t>
            </w:r>
          </w:p>
        </w:tc>
        <w:tc>
          <w:tcPr>
            <w:tcW w:w="0" w:type="auto"/>
            <w:shd w:val="clear" w:color="auto" w:fill="E0E0E0"/>
          </w:tcPr>
          <w:p w14:paraId="206BA3DD" w14:textId="77777777" w:rsidR="00A37F52" w:rsidRPr="00527E9E" w:rsidRDefault="00727CF2">
            <w:pPr>
              <w:jc w:val="center"/>
              <w:rPr>
                <w:sz w:val="16"/>
                <w:szCs w:val="16"/>
              </w:rPr>
            </w:pPr>
            <w:r w:rsidRPr="00527E9E">
              <w:rPr>
                <w:sz w:val="16"/>
                <w:szCs w:val="16"/>
              </w:rPr>
              <w:t>+2</w:t>
            </w:r>
            <w:r w:rsidR="00A37F52" w:rsidRPr="00527E9E">
              <w:rPr>
                <w:sz w:val="16"/>
                <w:szCs w:val="16"/>
              </w:rPr>
              <w:t>0</w:t>
            </w:r>
          </w:p>
        </w:tc>
        <w:tc>
          <w:tcPr>
            <w:tcW w:w="0" w:type="auto"/>
            <w:shd w:val="clear" w:color="auto" w:fill="E0E0E0"/>
          </w:tcPr>
          <w:p w14:paraId="5C7A0DC8" w14:textId="77777777" w:rsidR="00A37F52" w:rsidRPr="00527E9E" w:rsidRDefault="00A37F52">
            <w:pPr>
              <w:jc w:val="center"/>
              <w:rPr>
                <w:sz w:val="16"/>
                <w:szCs w:val="16"/>
              </w:rPr>
            </w:pPr>
          </w:p>
        </w:tc>
      </w:tr>
    </w:tbl>
    <w:p w14:paraId="3F081BA7" w14:textId="77777777" w:rsidR="00A37F52" w:rsidRPr="00527E9E" w:rsidRDefault="00A37F52">
      <w:r w:rsidRPr="00527E9E">
        <w:t xml:space="preserve">Si la </w:t>
      </w:r>
      <w:r w:rsidR="008965BB" w:rsidRPr="00527E9E">
        <w:t xml:space="preserve">probabilité finale </w:t>
      </w:r>
      <w:r w:rsidRPr="00527E9E">
        <w:t xml:space="preserve">est </w:t>
      </w:r>
      <w:r w:rsidR="00E214BA" w:rsidRPr="00527E9E">
        <w:t>&lt;1</w:t>
      </w:r>
      <w:r w:rsidRPr="00527E9E">
        <w:t xml:space="preserve"> l’animal </w:t>
      </w:r>
      <w:r w:rsidR="0028598F" w:rsidRPr="00527E9E">
        <w:t xml:space="preserve">tentera de </w:t>
      </w:r>
      <w:r w:rsidRPr="00527E9E">
        <w:rPr>
          <w:b/>
        </w:rPr>
        <w:t>fuir</w:t>
      </w:r>
      <w:r w:rsidRPr="00527E9E">
        <w:t xml:space="preserve"> dès le début de la rencontre</w:t>
      </w:r>
      <w:r w:rsidR="00ED4EA7" w:rsidRPr="00527E9E">
        <w:t xml:space="preserve">, sinon il fera face pour protéger son </w:t>
      </w:r>
      <w:r w:rsidR="00ED4EA7" w:rsidRPr="00527E9E">
        <w:rPr>
          <w:b/>
        </w:rPr>
        <w:t>domaine</w:t>
      </w:r>
      <w:r w:rsidR="00ED4EA7" w:rsidRPr="00527E9E">
        <w:t xml:space="preserve">, ses </w:t>
      </w:r>
      <w:r w:rsidR="00ED4EA7" w:rsidRPr="00527E9E">
        <w:rPr>
          <w:b/>
        </w:rPr>
        <w:t>petits</w:t>
      </w:r>
      <w:r w:rsidR="00ED4EA7" w:rsidRPr="00527E9E">
        <w:t xml:space="preserve"> </w:t>
      </w:r>
      <w:r w:rsidR="00B3632A" w:rsidRPr="00527E9E">
        <w:t>et/</w:t>
      </w:r>
      <w:r w:rsidR="00ED4EA7" w:rsidRPr="00527E9E">
        <w:t xml:space="preserve">ou sa </w:t>
      </w:r>
      <w:r w:rsidR="00ED4EA7" w:rsidRPr="00527E9E">
        <w:rPr>
          <w:b/>
        </w:rPr>
        <w:t>nourriture</w:t>
      </w:r>
      <w:r w:rsidRPr="00527E9E">
        <w:t>.</w:t>
      </w:r>
    </w:p>
    <w:p w14:paraId="3519BCFF" w14:textId="77777777" w:rsidR="00B3632A" w:rsidRPr="00527E9E" w:rsidRDefault="00B3632A" w:rsidP="00B3632A">
      <w:pPr>
        <w:pStyle w:val="Exemple0"/>
      </w:pPr>
      <w:r w:rsidRPr="00527E9E">
        <w:t xml:space="preserve">Exemple : un grand tigre (mammifère, carnivore) proche de sa tanière où se trouvent ses petits aura une agressivité de 15 + 30 + 20 = 65% d’attaquer. </w:t>
      </w:r>
    </w:p>
    <w:p w14:paraId="3774489F" w14:textId="77777777" w:rsidR="000F5A39" w:rsidRPr="00527E9E" w:rsidRDefault="003904FE" w:rsidP="0045338D">
      <w:pPr>
        <w:pStyle w:val="Titre3"/>
        <w:rPr>
          <w:lang w:val="fr-BE"/>
        </w:rPr>
      </w:pPr>
      <w:bookmarkStart w:id="63" w:name="_Toc199924492"/>
      <w:r w:rsidRPr="00527E9E">
        <w:rPr>
          <w:lang w:val="fr-BE"/>
        </w:rPr>
        <w:t>3</w:t>
      </w:r>
      <w:r w:rsidR="00936455" w:rsidRPr="00527E9E">
        <w:rPr>
          <w:lang w:val="fr-BE"/>
        </w:rPr>
        <w:t xml:space="preserve">.3.7 </w:t>
      </w:r>
      <w:r w:rsidR="000F5A39" w:rsidRPr="00527E9E">
        <w:rPr>
          <w:lang w:val="fr-BE"/>
        </w:rPr>
        <w:t>Effet du troupeau</w:t>
      </w:r>
      <w:bookmarkEnd w:id="63"/>
    </w:p>
    <w:p w14:paraId="0312C844" w14:textId="77777777" w:rsidR="00D75D15" w:rsidRPr="00527E9E" w:rsidRDefault="000F5A39" w:rsidP="000F5A39">
      <w:r w:rsidRPr="00527E9E">
        <w:lastRenderedPageBreak/>
        <w:t xml:space="preserve">La présence d’un troupeau/groupe/essaim induit </w:t>
      </w:r>
      <w:r w:rsidR="003904FE" w:rsidRPr="00527E9E">
        <w:t xml:space="preserve">automatiquement </w:t>
      </w:r>
      <w:r w:rsidRPr="00527E9E">
        <w:t xml:space="preserve">la présence d’un </w:t>
      </w:r>
      <w:r w:rsidRPr="00527E9E">
        <w:rPr>
          <w:b/>
        </w:rPr>
        <w:t>être dominant</w:t>
      </w:r>
      <w:r w:rsidR="00B3632A" w:rsidRPr="00527E9E">
        <w:rPr>
          <w:b/>
        </w:rPr>
        <w:t xml:space="preserve">, </w:t>
      </w:r>
      <w:r w:rsidR="00B3632A" w:rsidRPr="00527E9E">
        <w:t>le plus souvent</w:t>
      </w:r>
      <w:r w:rsidRPr="00527E9E">
        <w:t xml:space="preserve"> souvent mâl</w:t>
      </w:r>
      <w:r w:rsidR="003904FE" w:rsidRPr="00527E9E">
        <w:t>e</w:t>
      </w:r>
      <w:r w:rsidRPr="00527E9E">
        <w:t xml:space="preserve">. Cet animal aura </w:t>
      </w:r>
      <w:r w:rsidR="008D4295" w:rsidRPr="00527E9E">
        <w:t xml:space="preserve">toujours </w:t>
      </w:r>
      <w:r w:rsidR="007D2D10" w:rsidRPr="00527E9E">
        <w:t xml:space="preserve">une </w:t>
      </w:r>
      <w:r w:rsidR="00ED4EA7" w:rsidRPr="00527E9E">
        <w:rPr>
          <w:i/>
        </w:rPr>
        <w:t>V</w:t>
      </w:r>
      <w:r w:rsidRPr="00527E9E">
        <w:rPr>
          <w:i/>
        </w:rPr>
        <w:t>ariation de créatur</w:t>
      </w:r>
      <w:r w:rsidR="003904FE" w:rsidRPr="00527E9E">
        <w:rPr>
          <w:i/>
        </w:rPr>
        <w:t>e</w:t>
      </w:r>
      <w:r w:rsidR="007D2D10" w:rsidRPr="00527E9E">
        <w:rPr>
          <w:i/>
        </w:rPr>
        <w:t xml:space="preserve"> </w:t>
      </w:r>
      <w:r w:rsidR="007D2D10" w:rsidRPr="00527E9E">
        <w:rPr>
          <w:u w:val="single"/>
        </w:rPr>
        <w:t>positive</w:t>
      </w:r>
      <w:r w:rsidR="007D2D10" w:rsidRPr="00527E9E">
        <w:rPr>
          <w:i/>
        </w:rPr>
        <w:t xml:space="preserve"> </w:t>
      </w:r>
      <w:r w:rsidR="007D2D10" w:rsidRPr="00527E9E">
        <w:t>(défensive et offensive)</w:t>
      </w:r>
      <w:r w:rsidRPr="00527E9E">
        <w:t>.</w:t>
      </w:r>
    </w:p>
    <w:p w14:paraId="02999DA4" w14:textId="77777777" w:rsidR="006B3A0F" w:rsidRPr="00527E9E" w:rsidRDefault="006B3A0F" w:rsidP="0045338D">
      <w:pPr>
        <w:pStyle w:val="Titre3"/>
        <w:rPr>
          <w:lang w:val="fr-BE"/>
        </w:rPr>
      </w:pPr>
      <w:bookmarkStart w:id="64" w:name="_Toc199924493"/>
      <w:r w:rsidRPr="00527E9E">
        <w:rPr>
          <w:lang w:val="fr-BE"/>
        </w:rPr>
        <w:t>3.3.8 Animaux d’élevage</w:t>
      </w:r>
      <w:bookmarkEnd w:id="64"/>
    </w:p>
    <w:p w14:paraId="5A415440" w14:textId="77777777" w:rsidR="008278A3" w:rsidRPr="00527E9E" w:rsidRDefault="006B3A0F" w:rsidP="000F5A39">
      <w:r w:rsidRPr="00527E9E">
        <w:t xml:space="preserve">Le bestiaire décrit les </w:t>
      </w:r>
      <w:r w:rsidR="00B3632A" w:rsidRPr="00527E9E">
        <w:t xml:space="preserve">princiapels </w:t>
      </w:r>
      <w:r w:rsidRPr="00527E9E">
        <w:t xml:space="preserve">races </w:t>
      </w:r>
      <w:r w:rsidR="00B3632A" w:rsidRPr="00527E9E">
        <w:t xml:space="preserve">utilisée dans </w:t>
      </w:r>
      <w:r w:rsidRPr="00527E9E">
        <w:t xml:space="preserve">l’élevage. </w:t>
      </w:r>
      <w:r w:rsidR="00B3632A" w:rsidRPr="00527E9E">
        <w:t>U</w:t>
      </w:r>
      <w:r w:rsidR="008278A3" w:rsidRPr="00527E9E">
        <w:t>n</w:t>
      </w:r>
      <w:r w:rsidRPr="00527E9E">
        <w:t xml:space="preserve">e bête est élevée pour </w:t>
      </w:r>
      <w:r w:rsidR="008278A3" w:rsidRPr="00527E9E">
        <w:t xml:space="preserve">ses </w:t>
      </w:r>
      <w:r w:rsidR="00B3632A" w:rsidRPr="00527E9E">
        <w:t xml:space="preserve">utilités </w:t>
      </w:r>
      <w:r w:rsidRPr="00527E9E">
        <w:t>particulières</w:t>
      </w:r>
      <w:r w:rsidR="00B3632A" w:rsidRPr="00527E9E">
        <w:t xml:space="preserve"> : </w:t>
      </w:r>
      <w:r w:rsidR="00727CF2" w:rsidRPr="00527E9E">
        <w:t>transport, défense, piste, chasse</w:t>
      </w:r>
      <w:r w:rsidR="008278A3" w:rsidRPr="00527E9E">
        <w:t xml:space="preserve">, nourriture </w:t>
      </w:r>
      <w:r w:rsidR="00727CF2" w:rsidRPr="00527E9E">
        <w:t>etc.</w:t>
      </w:r>
      <w:r w:rsidRPr="00527E9E">
        <w:t xml:space="preserve"> Utilisez les variations offensives et défensives</w:t>
      </w:r>
      <w:r w:rsidR="0093331B" w:rsidRPr="00527E9E">
        <w:t xml:space="preserve"> selon ces usages</w:t>
      </w:r>
      <w:r w:rsidRPr="00527E9E">
        <w:t xml:space="preserve">. </w:t>
      </w:r>
      <w:r w:rsidR="008278A3" w:rsidRPr="00527E9E">
        <w:t xml:space="preserve">Certains animaux d’élevage peuvent apprendre à obéir à des ordres, voir </w:t>
      </w:r>
      <w:r w:rsidR="008278A3" w:rsidRPr="00527E9E">
        <w:rPr>
          <w:i/>
        </w:rPr>
        <w:fldChar w:fldCharType="begin"/>
      </w:r>
      <w:r w:rsidR="008278A3" w:rsidRPr="00527E9E">
        <w:rPr>
          <w:i/>
        </w:rPr>
        <w:instrText xml:space="preserve"> REF _Ref950456 \h  \* MERGEFORMAT </w:instrText>
      </w:r>
      <w:r w:rsidR="008278A3" w:rsidRPr="00527E9E">
        <w:rPr>
          <w:i/>
        </w:rPr>
      </w:r>
      <w:r w:rsidR="008278A3" w:rsidRPr="00527E9E">
        <w:rPr>
          <w:i/>
        </w:rPr>
        <w:fldChar w:fldCharType="separate"/>
      </w:r>
      <w:r w:rsidR="00A17FD0" w:rsidRPr="00527E9E">
        <w:rPr>
          <w:i/>
        </w:rPr>
        <w:t>3.3.9 Ordres</w:t>
      </w:r>
      <w:r w:rsidR="008278A3" w:rsidRPr="00527E9E">
        <w:rPr>
          <w:i/>
        </w:rPr>
        <w:fldChar w:fldCharType="end"/>
      </w:r>
      <w:r w:rsidR="008278A3" w:rsidRPr="00527E9E">
        <w:t xml:space="preserve">. </w:t>
      </w:r>
      <w:r w:rsidRPr="00527E9E">
        <w:t xml:space="preserve">Le </w:t>
      </w:r>
      <w:r w:rsidRPr="00527E9E">
        <w:rPr>
          <w:shd w:val="clear" w:color="auto" w:fill="FFFF00"/>
        </w:rPr>
        <w:t>prix de l’animal</w:t>
      </w:r>
      <w:r w:rsidRPr="00527E9E">
        <w:t xml:space="preserve"> </w:t>
      </w:r>
      <w:r w:rsidR="008D4295" w:rsidRPr="00527E9E">
        <w:t xml:space="preserve">est modifié par </w:t>
      </w:r>
      <w:r w:rsidRPr="00527E9E">
        <w:rPr>
          <w:b/>
        </w:rPr>
        <w:t xml:space="preserve">variation positive </w:t>
      </w:r>
      <w:r w:rsidR="00727CF2" w:rsidRPr="00527E9E">
        <w:rPr>
          <w:b/>
        </w:rPr>
        <w:t>+</w:t>
      </w:r>
      <w:r w:rsidRPr="00527E9E">
        <w:rPr>
          <w:b/>
        </w:rPr>
        <w:t xml:space="preserve"> variation négative</w:t>
      </w:r>
      <w:r w:rsidR="008D4295" w:rsidRPr="00527E9E">
        <w:rPr>
          <w:b/>
        </w:rPr>
        <w:t xml:space="preserve"> en %</w:t>
      </w:r>
      <w:r w:rsidRPr="00527E9E">
        <w:t xml:space="preserve">. </w:t>
      </w:r>
    </w:p>
    <w:p w14:paraId="174A0A84" w14:textId="77777777" w:rsidR="00F9546B" w:rsidRPr="00527E9E" w:rsidRDefault="00F9546B" w:rsidP="00F9546B">
      <w:pPr>
        <w:pStyle w:val="Exemple0"/>
      </w:pPr>
      <w:r w:rsidRPr="00527E9E">
        <w:t>Exemple : un ch</w:t>
      </w:r>
      <w:r w:rsidR="00FA5763" w:rsidRPr="00527E9E">
        <w:t>i</w:t>
      </w:r>
      <w:r w:rsidRPr="00527E9E">
        <w:t>en de garde à VOFF+40% et VDEF-10% verra son prix modifié de +30%.</w:t>
      </w:r>
    </w:p>
    <w:p w14:paraId="0E82320A" w14:textId="77777777" w:rsidR="00BA0F52" w:rsidRPr="00527E9E" w:rsidRDefault="00BA0F52" w:rsidP="0045338D">
      <w:pPr>
        <w:pStyle w:val="Titre3"/>
        <w:rPr>
          <w:lang w:val="fr-BE"/>
        </w:rPr>
      </w:pPr>
      <w:bookmarkStart w:id="65" w:name="_Ref950456"/>
      <w:bookmarkStart w:id="66" w:name="_Toc199924494"/>
      <w:r w:rsidRPr="00527E9E">
        <w:rPr>
          <w:lang w:val="fr-BE"/>
        </w:rPr>
        <w:t>3.3.9 Ordres</w:t>
      </w:r>
      <w:bookmarkEnd w:id="65"/>
      <w:bookmarkEnd w:id="66"/>
      <w:r w:rsidRPr="00527E9E">
        <w:rPr>
          <w:lang w:val="fr-BE"/>
        </w:rPr>
        <w:t xml:space="preserve"> </w:t>
      </w:r>
    </w:p>
    <w:p w14:paraId="33C65312" w14:textId="77777777" w:rsidR="00BA0F52" w:rsidRPr="00527E9E" w:rsidRDefault="00BA0F52" w:rsidP="00BA0F52">
      <w:r w:rsidRPr="00527E9E">
        <w:t xml:space="preserve">Certains animaux </w:t>
      </w:r>
      <w:r w:rsidR="00916B9D" w:rsidRPr="00527E9E">
        <w:t>(chien</w:t>
      </w:r>
      <w:r w:rsidR="0093331B" w:rsidRPr="00527E9E">
        <w:t>s</w:t>
      </w:r>
      <w:r w:rsidR="00916B9D" w:rsidRPr="00527E9E">
        <w:t>, chevaux, rongeur</w:t>
      </w:r>
      <w:r w:rsidR="0093331B" w:rsidRPr="00527E9E">
        <w:t>s</w:t>
      </w:r>
      <w:r w:rsidR="00916B9D" w:rsidRPr="00527E9E">
        <w:t>, rapace</w:t>
      </w:r>
      <w:r w:rsidR="0093331B" w:rsidRPr="00527E9E">
        <w:t>s</w:t>
      </w:r>
      <w:r w:rsidR="00916B9D" w:rsidRPr="00527E9E">
        <w:t xml:space="preserve">, etc.) </w:t>
      </w:r>
      <w:r w:rsidRPr="00527E9E">
        <w:t xml:space="preserve">peuvent être dressés grâce au talent </w:t>
      </w:r>
      <w:r w:rsidRPr="00527E9E">
        <w:rPr>
          <w:i/>
          <w:iCs/>
        </w:rPr>
        <w:t>Élevage</w:t>
      </w:r>
      <w:r w:rsidRPr="00527E9E">
        <w:t xml:space="preserve">. Chaque </w:t>
      </w:r>
      <w:r w:rsidR="00147513" w:rsidRPr="00527E9E">
        <w:t xml:space="preserve">bête </w:t>
      </w:r>
      <w:r w:rsidR="0093331B" w:rsidRPr="00527E9E">
        <w:t>ainsi dressée</w:t>
      </w:r>
      <w:r w:rsidRPr="00527E9E">
        <w:t xml:space="preserve"> peut assimiler un </w:t>
      </w:r>
      <w:r w:rsidRPr="00527E9E">
        <w:rPr>
          <w:b/>
        </w:rPr>
        <w:t>nombre maximum d’ordres</w:t>
      </w:r>
      <w:r w:rsidRPr="00527E9E">
        <w:t xml:space="preserve"> </w:t>
      </w:r>
      <w:r w:rsidR="00916B9D" w:rsidRPr="00527E9E">
        <w:t xml:space="preserve">selon le talent </w:t>
      </w:r>
      <w:r w:rsidRPr="00527E9E">
        <w:t xml:space="preserve">(voir </w:t>
      </w:r>
      <w:r w:rsidRPr="00527E9E">
        <w:rPr>
          <w:i/>
        </w:rPr>
        <w:t xml:space="preserve">Livre </w:t>
      </w:r>
      <w:r w:rsidR="00430D8F" w:rsidRPr="00527E9E">
        <w:rPr>
          <w:i/>
        </w:rPr>
        <w:t>1</w:t>
      </w:r>
      <w:r w:rsidRPr="00527E9E">
        <w:t>)</w:t>
      </w:r>
      <w:r w:rsidR="0093331B" w:rsidRPr="00527E9E">
        <w:t xml:space="preserve"> et ses propres capacités</w:t>
      </w:r>
      <w:r w:rsidRPr="00527E9E">
        <w:t xml:space="preserve">. </w:t>
      </w:r>
      <w:r w:rsidR="0093331B" w:rsidRPr="00527E9E">
        <w:t xml:space="preserve">À </w:t>
      </w:r>
      <w:r w:rsidRPr="00527E9E">
        <w:t xml:space="preserve">la discrétion du MdJ, certaines créatures soumises (normalement ou magiquement) peuvent également être dressées. </w:t>
      </w:r>
      <w:r w:rsidR="00430D8F" w:rsidRPr="00527E9E">
        <w:t>L</w:t>
      </w:r>
      <w:r w:rsidRPr="00527E9E">
        <w:t xml:space="preserve">es ordres disponibles </w:t>
      </w:r>
      <w:r w:rsidR="0093331B" w:rsidRPr="00527E9E">
        <w:t xml:space="preserve">sont </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946"/>
        <w:gridCol w:w="928"/>
        <w:gridCol w:w="5029"/>
      </w:tblGrid>
      <w:tr w:rsidR="00F12B88" w:rsidRPr="00527E9E" w14:paraId="28884B49" w14:textId="77777777" w:rsidTr="00634691">
        <w:tc>
          <w:tcPr>
            <w:tcW w:w="0" w:type="auto"/>
          </w:tcPr>
          <w:p w14:paraId="5A6D9E2C" w14:textId="77777777" w:rsidR="00F12B88" w:rsidRPr="00527E9E" w:rsidRDefault="00F12B88" w:rsidP="00FD7DE4">
            <w:pPr>
              <w:rPr>
                <w:b/>
                <w:sz w:val="16"/>
              </w:rPr>
            </w:pPr>
            <w:r w:rsidRPr="00527E9E">
              <w:rPr>
                <w:b/>
                <w:sz w:val="16"/>
              </w:rPr>
              <w:t>D20</w:t>
            </w:r>
          </w:p>
        </w:tc>
        <w:tc>
          <w:tcPr>
            <w:tcW w:w="0" w:type="auto"/>
          </w:tcPr>
          <w:p w14:paraId="3A59E683" w14:textId="6625B200" w:rsidR="00F12B88" w:rsidRPr="00527E9E" w:rsidRDefault="00F12B88" w:rsidP="00FD7DE4">
            <w:pPr>
              <w:rPr>
                <w:b/>
                <w:sz w:val="16"/>
              </w:rPr>
            </w:pPr>
            <w:r w:rsidRPr="00527E9E">
              <w:rPr>
                <w:b/>
                <w:sz w:val="16"/>
              </w:rPr>
              <w:t>Ordre</w:t>
            </w:r>
            <w:r w:rsidRPr="00527E9E">
              <w:rPr>
                <w:bCs/>
                <w:sz w:val="16"/>
                <w:szCs w:val="16"/>
                <w:vertAlign w:val="superscript"/>
              </w:rPr>
              <w:t>1</w:t>
            </w:r>
          </w:p>
        </w:tc>
        <w:tc>
          <w:tcPr>
            <w:tcW w:w="0" w:type="auto"/>
          </w:tcPr>
          <w:p w14:paraId="0E0BDB1D" w14:textId="77777777" w:rsidR="00F12B88" w:rsidRPr="00527E9E" w:rsidRDefault="00F12B88" w:rsidP="00FD7DE4">
            <w:pPr>
              <w:rPr>
                <w:b/>
                <w:sz w:val="16"/>
              </w:rPr>
            </w:pPr>
            <w:r w:rsidRPr="00527E9E">
              <w:rPr>
                <w:b/>
                <w:sz w:val="16"/>
              </w:rPr>
              <w:t>Coût NE</w:t>
            </w:r>
          </w:p>
        </w:tc>
        <w:tc>
          <w:tcPr>
            <w:tcW w:w="0" w:type="auto"/>
          </w:tcPr>
          <w:p w14:paraId="77E1B276" w14:textId="77777777" w:rsidR="00F12B88" w:rsidRPr="00527E9E" w:rsidRDefault="00F12B88" w:rsidP="00FD7DE4">
            <w:pPr>
              <w:rPr>
                <w:b/>
                <w:sz w:val="16"/>
              </w:rPr>
            </w:pPr>
            <w:r w:rsidRPr="00527E9E">
              <w:rPr>
                <w:b/>
                <w:sz w:val="16"/>
              </w:rPr>
              <w:t>Effet</w:t>
            </w:r>
          </w:p>
        </w:tc>
      </w:tr>
      <w:tr w:rsidR="00F12B88" w:rsidRPr="00527E9E" w14:paraId="5958817D" w14:textId="77777777" w:rsidTr="00634691">
        <w:tc>
          <w:tcPr>
            <w:tcW w:w="0" w:type="auto"/>
          </w:tcPr>
          <w:p w14:paraId="0FBCF116" w14:textId="77777777" w:rsidR="00F12B88" w:rsidRPr="00527E9E" w:rsidRDefault="00F12B88" w:rsidP="00BA0F52">
            <w:pPr>
              <w:jc w:val="center"/>
              <w:rPr>
                <w:sz w:val="16"/>
              </w:rPr>
            </w:pPr>
            <w:r w:rsidRPr="00527E9E">
              <w:rPr>
                <w:sz w:val="16"/>
              </w:rPr>
              <w:t>1-2</w:t>
            </w:r>
          </w:p>
        </w:tc>
        <w:tc>
          <w:tcPr>
            <w:tcW w:w="0" w:type="auto"/>
            <w:shd w:val="clear" w:color="auto" w:fill="auto"/>
          </w:tcPr>
          <w:p w14:paraId="5E7989FE" w14:textId="77777777" w:rsidR="00F12B88" w:rsidRPr="00527E9E" w:rsidRDefault="00F12B88" w:rsidP="00BA0F52">
            <w:pPr>
              <w:rPr>
                <w:sz w:val="16"/>
              </w:rPr>
            </w:pPr>
            <w:r w:rsidRPr="00527E9E">
              <w:rPr>
                <w:sz w:val="16"/>
              </w:rPr>
              <w:t>Assis</w:t>
            </w:r>
          </w:p>
        </w:tc>
        <w:tc>
          <w:tcPr>
            <w:tcW w:w="0" w:type="auto"/>
            <w:shd w:val="clear" w:color="auto" w:fill="auto"/>
          </w:tcPr>
          <w:p w14:paraId="2E6CC8B4" w14:textId="77777777" w:rsidR="00F12B88" w:rsidRPr="00527E9E" w:rsidRDefault="00F12B88" w:rsidP="00BA0F52">
            <w:pPr>
              <w:jc w:val="center"/>
              <w:rPr>
                <w:sz w:val="16"/>
              </w:rPr>
            </w:pPr>
            <w:r w:rsidRPr="00527E9E">
              <w:rPr>
                <w:sz w:val="16"/>
              </w:rPr>
              <w:t>5</w:t>
            </w:r>
          </w:p>
        </w:tc>
        <w:tc>
          <w:tcPr>
            <w:tcW w:w="0" w:type="auto"/>
            <w:shd w:val="clear" w:color="auto" w:fill="auto"/>
          </w:tcPr>
          <w:p w14:paraId="1E5C6341" w14:textId="77777777" w:rsidR="00F12B88" w:rsidRPr="00527E9E" w:rsidRDefault="00F12B88" w:rsidP="0087120A">
            <w:pPr>
              <w:rPr>
                <w:sz w:val="16"/>
              </w:rPr>
            </w:pPr>
            <w:r w:rsidRPr="00527E9E">
              <w:rPr>
                <w:sz w:val="16"/>
              </w:rPr>
              <w:t xml:space="preserve">immobile/en attente </w:t>
            </w:r>
          </w:p>
        </w:tc>
      </w:tr>
      <w:tr w:rsidR="00F12B88" w:rsidRPr="00527E9E" w14:paraId="1E7556DB" w14:textId="77777777" w:rsidTr="00634691">
        <w:tc>
          <w:tcPr>
            <w:tcW w:w="0" w:type="auto"/>
            <w:shd w:val="clear" w:color="auto" w:fill="F2F2F2" w:themeFill="background1" w:themeFillShade="F2"/>
          </w:tcPr>
          <w:p w14:paraId="336C8030" w14:textId="77777777" w:rsidR="00F12B88" w:rsidRPr="00527E9E" w:rsidRDefault="00F12B88" w:rsidP="00BA0F52">
            <w:pPr>
              <w:jc w:val="center"/>
              <w:rPr>
                <w:sz w:val="16"/>
              </w:rPr>
            </w:pPr>
            <w:r w:rsidRPr="00527E9E">
              <w:rPr>
                <w:sz w:val="16"/>
              </w:rPr>
              <w:t>3</w:t>
            </w:r>
          </w:p>
        </w:tc>
        <w:tc>
          <w:tcPr>
            <w:tcW w:w="0" w:type="auto"/>
            <w:shd w:val="clear" w:color="auto" w:fill="F2F2F2" w:themeFill="background1" w:themeFillShade="F2"/>
          </w:tcPr>
          <w:p w14:paraId="647E7ADE" w14:textId="77777777" w:rsidR="00F12B88" w:rsidRPr="00F12B88" w:rsidRDefault="00F12B88" w:rsidP="00BA0F52">
            <w:pPr>
              <w:rPr>
                <w:b/>
                <w:sz w:val="16"/>
              </w:rPr>
            </w:pPr>
            <w:r w:rsidRPr="00F12B88">
              <w:rPr>
                <w:b/>
                <w:sz w:val="16"/>
              </w:rPr>
              <w:t>Attrape</w:t>
            </w:r>
          </w:p>
        </w:tc>
        <w:tc>
          <w:tcPr>
            <w:tcW w:w="0" w:type="auto"/>
            <w:shd w:val="clear" w:color="auto" w:fill="F2F2F2" w:themeFill="background1" w:themeFillShade="F2"/>
          </w:tcPr>
          <w:p w14:paraId="20BFBC91" w14:textId="77777777" w:rsidR="00F12B88" w:rsidRPr="00527E9E" w:rsidRDefault="00F12B88" w:rsidP="00BA0F52">
            <w:pPr>
              <w:jc w:val="center"/>
              <w:rPr>
                <w:sz w:val="16"/>
              </w:rPr>
            </w:pPr>
            <w:r w:rsidRPr="00527E9E">
              <w:rPr>
                <w:sz w:val="16"/>
              </w:rPr>
              <w:t>10</w:t>
            </w:r>
          </w:p>
        </w:tc>
        <w:tc>
          <w:tcPr>
            <w:tcW w:w="0" w:type="auto"/>
            <w:shd w:val="clear" w:color="auto" w:fill="F2F2F2" w:themeFill="background1" w:themeFillShade="F2"/>
          </w:tcPr>
          <w:p w14:paraId="76B1CF94" w14:textId="77777777" w:rsidR="00F12B88" w:rsidRPr="00527E9E" w:rsidRDefault="00F12B88" w:rsidP="0087120A">
            <w:pPr>
              <w:rPr>
                <w:sz w:val="16"/>
              </w:rPr>
            </w:pPr>
            <w:r w:rsidRPr="00527E9E">
              <w:rPr>
                <w:sz w:val="16"/>
              </w:rPr>
              <w:t xml:space="preserve">attaque la cible pour la ramener </w:t>
            </w:r>
          </w:p>
        </w:tc>
      </w:tr>
      <w:tr w:rsidR="00F12B88" w:rsidRPr="00527E9E" w14:paraId="0B42F561" w14:textId="77777777" w:rsidTr="00634691">
        <w:tc>
          <w:tcPr>
            <w:tcW w:w="0" w:type="auto"/>
          </w:tcPr>
          <w:p w14:paraId="1691CD3A" w14:textId="77777777" w:rsidR="00F12B88" w:rsidRPr="00527E9E" w:rsidRDefault="00F12B88" w:rsidP="00BA0F52">
            <w:pPr>
              <w:jc w:val="center"/>
              <w:rPr>
                <w:sz w:val="16"/>
              </w:rPr>
            </w:pPr>
            <w:r w:rsidRPr="00527E9E">
              <w:rPr>
                <w:sz w:val="16"/>
              </w:rPr>
              <w:t>4-5</w:t>
            </w:r>
          </w:p>
        </w:tc>
        <w:tc>
          <w:tcPr>
            <w:tcW w:w="0" w:type="auto"/>
            <w:shd w:val="clear" w:color="auto" w:fill="auto"/>
          </w:tcPr>
          <w:p w14:paraId="727AF05A" w14:textId="77777777" w:rsidR="00F12B88" w:rsidRPr="00F12B88" w:rsidRDefault="00F12B88" w:rsidP="00BA0F52">
            <w:pPr>
              <w:rPr>
                <w:b/>
                <w:sz w:val="16"/>
              </w:rPr>
            </w:pPr>
            <w:r w:rsidRPr="00F12B88">
              <w:rPr>
                <w:b/>
                <w:sz w:val="16"/>
              </w:rPr>
              <w:t>Chasse</w:t>
            </w:r>
          </w:p>
        </w:tc>
        <w:tc>
          <w:tcPr>
            <w:tcW w:w="0" w:type="auto"/>
            <w:shd w:val="clear" w:color="auto" w:fill="auto"/>
          </w:tcPr>
          <w:p w14:paraId="145AAE6E" w14:textId="77777777" w:rsidR="00F12B88" w:rsidRPr="00527E9E" w:rsidRDefault="00F12B88" w:rsidP="00BA0F52">
            <w:pPr>
              <w:jc w:val="center"/>
              <w:rPr>
                <w:sz w:val="16"/>
              </w:rPr>
            </w:pPr>
            <w:r w:rsidRPr="00527E9E">
              <w:rPr>
                <w:sz w:val="16"/>
              </w:rPr>
              <w:t>5</w:t>
            </w:r>
          </w:p>
        </w:tc>
        <w:tc>
          <w:tcPr>
            <w:tcW w:w="0" w:type="auto"/>
            <w:shd w:val="clear" w:color="auto" w:fill="auto"/>
          </w:tcPr>
          <w:p w14:paraId="75E2722C" w14:textId="77777777" w:rsidR="00F12B88" w:rsidRPr="00527E9E" w:rsidRDefault="00F12B88" w:rsidP="0087120A">
            <w:pPr>
              <w:rPr>
                <w:sz w:val="16"/>
              </w:rPr>
            </w:pPr>
            <w:r w:rsidRPr="00527E9E">
              <w:rPr>
                <w:sz w:val="16"/>
              </w:rPr>
              <w:t xml:space="preserve">va chercher de quoi se nourrir et reviens avec </w:t>
            </w:r>
          </w:p>
        </w:tc>
      </w:tr>
      <w:tr w:rsidR="00F12B88" w:rsidRPr="00527E9E" w14:paraId="6338E485" w14:textId="77777777" w:rsidTr="00634691">
        <w:tc>
          <w:tcPr>
            <w:tcW w:w="0" w:type="auto"/>
            <w:shd w:val="clear" w:color="auto" w:fill="F2F2F2" w:themeFill="background1" w:themeFillShade="F2"/>
          </w:tcPr>
          <w:p w14:paraId="22CC333A" w14:textId="77777777" w:rsidR="00F12B88" w:rsidRPr="00527E9E" w:rsidRDefault="00F12B88" w:rsidP="00BA0F52">
            <w:pPr>
              <w:jc w:val="center"/>
              <w:rPr>
                <w:sz w:val="16"/>
              </w:rPr>
            </w:pPr>
            <w:r w:rsidRPr="00527E9E">
              <w:rPr>
                <w:sz w:val="16"/>
              </w:rPr>
              <w:t>6</w:t>
            </w:r>
          </w:p>
        </w:tc>
        <w:tc>
          <w:tcPr>
            <w:tcW w:w="0" w:type="auto"/>
            <w:shd w:val="clear" w:color="auto" w:fill="F2F2F2" w:themeFill="background1" w:themeFillShade="F2"/>
          </w:tcPr>
          <w:p w14:paraId="0ED5F943" w14:textId="77777777" w:rsidR="00F12B88" w:rsidRPr="00F12B88" w:rsidRDefault="00F12B88" w:rsidP="00BA0F52">
            <w:pPr>
              <w:rPr>
                <w:b/>
                <w:sz w:val="16"/>
              </w:rPr>
            </w:pPr>
            <w:r w:rsidRPr="00F12B88">
              <w:rPr>
                <w:b/>
                <w:sz w:val="16"/>
              </w:rPr>
              <w:t>Cherche</w:t>
            </w:r>
          </w:p>
        </w:tc>
        <w:tc>
          <w:tcPr>
            <w:tcW w:w="0" w:type="auto"/>
            <w:shd w:val="clear" w:color="auto" w:fill="F2F2F2" w:themeFill="background1" w:themeFillShade="F2"/>
          </w:tcPr>
          <w:p w14:paraId="387A8BCA" w14:textId="77777777" w:rsidR="00F12B88" w:rsidRPr="00527E9E" w:rsidRDefault="00F12B88" w:rsidP="00BA0F52">
            <w:pPr>
              <w:jc w:val="center"/>
              <w:rPr>
                <w:sz w:val="16"/>
              </w:rPr>
            </w:pPr>
            <w:r w:rsidRPr="00527E9E">
              <w:rPr>
                <w:sz w:val="16"/>
              </w:rPr>
              <w:t>10</w:t>
            </w:r>
          </w:p>
        </w:tc>
        <w:tc>
          <w:tcPr>
            <w:tcW w:w="0" w:type="auto"/>
            <w:shd w:val="clear" w:color="auto" w:fill="F2F2F2" w:themeFill="background1" w:themeFillShade="F2"/>
          </w:tcPr>
          <w:p w14:paraId="50518A71" w14:textId="77777777" w:rsidR="00F12B88" w:rsidRPr="00527E9E" w:rsidRDefault="00F12B88" w:rsidP="0087120A">
            <w:pPr>
              <w:rPr>
                <w:sz w:val="16"/>
              </w:rPr>
            </w:pPr>
            <w:r w:rsidRPr="00527E9E">
              <w:rPr>
                <w:sz w:val="16"/>
              </w:rPr>
              <w:t>cherche un objet en vue ou connu par l’animal</w:t>
            </w:r>
          </w:p>
        </w:tc>
      </w:tr>
      <w:tr w:rsidR="00F12B88" w:rsidRPr="00527E9E" w14:paraId="75D12B1F" w14:textId="77777777" w:rsidTr="00634691">
        <w:tc>
          <w:tcPr>
            <w:tcW w:w="0" w:type="auto"/>
          </w:tcPr>
          <w:p w14:paraId="18A3A97F" w14:textId="77777777" w:rsidR="00F12B88" w:rsidRPr="00527E9E" w:rsidRDefault="00F12B88" w:rsidP="00BA0F52">
            <w:pPr>
              <w:jc w:val="center"/>
              <w:rPr>
                <w:sz w:val="16"/>
              </w:rPr>
            </w:pPr>
            <w:r w:rsidRPr="00527E9E">
              <w:rPr>
                <w:sz w:val="16"/>
              </w:rPr>
              <w:t>7-9</w:t>
            </w:r>
          </w:p>
        </w:tc>
        <w:tc>
          <w:tcPr>
            <w:tcW w:w="0" w:type="auto"/>
            <w:shd w:val="clear" w:color="auto" w:fill="auto"/>
          </w:tcPr>
          <w:p w14:paraId="59AA252F" w14:textId="77777777" w:rsidR="00F12B88" w:rsidRPr="00527E9E" w:rsidRDefault="00F12B88" w:rsidP="00BA0F52">
            <w:pPr>
              <w:rPr>
                <w:sz w:val="16"/>
              </w:rPr>
            </w:pPr>
            <w:r w:rsidRPr="00527E9E">
              <w:rPr>
                <w:sz w:val="16"/>
              </w:rPr>
              <w:t>Fini</w:t>
            </w:r>
          </w:p>
        </w:tc>
        <w:tc>
          <w:tcPr>
            <w:tcW w:w="0" w:type="auto"/>
            <w:shd w:val="clear" w:color="auto" w:fill="auto"/>
          </w:tcPr>
          <w:p w14:paraId="03664C7A" w14:textId="77777777" w:rsidR="00F12B88" w:rsidRPr="00527E9E" w:rsidRDefault="00F12B88" w:rsidP="00BA0F52">
            <w:pPr>
              <w:jc w:val="center"/>
              <w:rPr>
                <w:sz w:val="16"/>
              </w:rPr>
            </w:pPr>
            <w:r w:rsidRPr="00527E9E">
              <w:rPr>
                <w:sz w:val="16"/>
              </w:rPr>
              <w:t>5</w:t>
            </w:r>
          </w:p>
        </w:tc>
        <w:tc>
          <w:tcPr>
            <w:tcW w:w="0" w:type="auto"/>
            <w:shd w:val="clear" w:color="auto" w:fill="auto"/>
          </w:tcPr>
          <w:p w14:paraId="0690A330" w14:textId="77777777" w:rsidR="00F12B88" w:rsidRPr="00527E9E" w:rsidRDefault="00F12B88" w:rsidP="0087120A">
            <w:pPr>
              <w:rPr>
                <w:sz w:val="16"/>
              </w:rPr>
            </w:pPr>
            <w:r w:rsidRPr="00527E9E">
              <w:rPr>
                <w:sz w:val="16"/>
              </w:rPr>
              <w:t>libère l’animal de tout ordre actuel et reviens</w:t>
            </w:r>
          </w:p>
        </w:tc>
      </w:tr>
      <w:tr w:rsidR="00F12B88" w:rsidRPr="00527E9E" w14:paraId="2FE06906" w14:textId="77777777" w:rsidTr="00634691">
        <w:tc>
          <w:tcPr>
            <w:tcW w:w="0" w:type="auto"/>
            <w:shd w:val="clear" w:color="auto" w:fill="F2F2F2" w:themeFill="background1" w:themeFillShade="F2"/>
          </w:tcPr>
          <w:p w14:paraId="7470376C" w14:textId="77777777" w:rsidR="00F12B88" w:rsidRPr="00527E9E" w:rsidRDefault="00F12B88" w:rsidP="00BA0F52">
            <w:pPr>
              <w:jc w:val="center"/>
              <w:rPr>
                <w:sz w:val="16"/>
              </w:rPr>
            </w:pPr>
            <w:r w:rsidRPr="00527E9E">
              <w:rPr>
                <w:sz w:val="16"/>
              </w:rPr>
              <w:t>10-11</w:t>
            </w:r>
          </w:p>
        </w:tc>
        <w:tc>
          <w:tcPr>
            <w:tcW w:w="0" w:type="auto"/>
            <w:shd w:val="clear" w:color="auto" w:fill="F2F2F2" w:themeFill="background1" w:themeFillShade="F2"/>
          </w:tcPr>
          <w:p w14:paraId="100B317C" w14:textId="77777777" w:rsidR="00F12B88" w:rsidRPr="00F12B88" w:rsidRDefault="00F12B88" w:rsidP="00BA0F52">
            <w:pPr>
              <w:rPr>
                <w:b/>
                <w:sz w:val="16"/>
              </w:rPr>
            </w:pPr>
            <w:r w:rsidRPr="00F12B88">
              <w:rPr>
                <w:b/>
                <w:sz w:val="16"/>
              </w:rPr>
              <w:t>Garde</w:t>
            </w:r>
          </w:p>
        </w:tc>
        <w:tc>
          <w:tcPr>
            <w:tcW w:w="0" w:type="auto"/>
            <w:shd w:val="clear" w:color="auto" w:fill="F2F2F2" w:themeFill="background1" w:themeFillShade="F2"/>
          </w:tcPr>
          <w:p w14:paraId="045B5069" w14:textId="77777777" w:rsidR="00F12B88" w:rsidRPr="00527E9E" w:rsidRDefault="00F12B88" w:rsidP="00BA0F52">
            <w:pPr>
              <w:jc w:val="center"/>
              <w:rPr>
                <w:sz w:val="16"/>
              </w:rPr>
            </w:pPr>
            <w:r w:rsidRPr="00527E9E">
              <w:rPr>
                <w:sz w:val="16"/>
              </w:rPr>
              <w:t>5</w:t>
            </w:r>
          </w:p>
        </w:tc>
        <w:tc>
          <w:tcPr>
            <w:tcW w:w="0" w:type="auto"/>
            <w:shd w:val="clear" w:color="auto" w:fill="F2F2F2" w:themeFill="background1" w:themeFillShade="F2"/>
          </w:tcPr>
          <w:p w14:paraId="3E286CBD" w14:textId="77777777" w:rsidR="00F12B88" w:rsidRPr="00527E9E" w:rsidRDefault="00F12B88" w:rsidP="00BA0F52">
            <w:pPr>
              <w:rPr>
                <w:sz w:val="16"/>
              </w:rPr>
            </w:pPr>
            <w:r w:rsidRPr="00527E9E">
              <w:rPr>
                <w:sz w:val="16"/>
              </w:rPr>
              <w:t xml:space="preserve">avertit de toute intrusion dans un rayon de </w:t>
            </w:r>
            <w:r w:rsidRPr="00527E9E">
              <w:rPr>
                <w:b/>
                <w:sz w:val="16"/>
              </w:rPr>
              <w:t>10+NE</w:t>
            </w:r>
            <w:r w:rsidRPr="00527E9E">
              <w:rPr>
                <w:sz w:val="16"/>
              </w:rPr>
              <w:t xml:space="preserve"> mètres</w:t>
            </w:r>
          </w:p>
        </w:tc>
      </w:tr>
      <w:tr w:rsidR="00F12B88" w:rsidRPr="00527E9E" w14:paraId="55B67DE7" w14:textId="77777777" w:rsidTr="00634691">
        <w:tc>
          <w:tcPr>
            <w:tcW w:w="0" w:type="auto"/>
          </w:tcPr>
          <w:p w14:paraId="4F29E744" w14:textId="77777777" w:rsidR="00F12B88" w:rsidRPr="00527E9E" w:rsidRDefault="00F12B88" w:rsidP="00BA0F52">
            <w:pPr>
              <w:jc w:val="center"/>
              <w:rPr>
                <w:sz w:val="16"/>
              </w:rPr>
            </w:pPr>
            <w:r w:rsidRPr="00527E9E">
              <w:rPr>
                <w:sz w:val="16"/>
              </w:rPr>
              <w:t>12</w:t>
            </w:r>
          </w:p>
        </w:tc>
        <w:tc>
          <w:tcPr>
            <w:tcW w:w="0" w:type="auto"/>
            <w:shd w:val="clear" w:color="auto" w:fill="auto"/>
          </w:tcPr>
          <w:p w14:paraId="1599FE9D" w14:textId="77777777" w:rsidR="00F12B88" w:rsidRPr="00F12B88" w:rsidRDefault="00F12B88" w:rsidP="00BA0F52">
            <w:pPr>
              <w:rPr>
                <w:b/>
                <w:sz w:val="16"/>
              </w:rPr>
            </w:pPr>
            <w:r w:rsidRPr="00F12B88">
              <w:rPr>
                <w:b/>
                <w:sz w:val="16"/>
              </w:rPr>
              <w:t>Mort</w:t>
            </w:r>
          </w:p>
        </w:tc>
        <w:tc>
          <w:tcPr>
            <w:tcW w:w="0" w:type="auto"/>
            <w:shd w:val="clear" w:color="auto" w:fill="auto"/>
          </w:tcPr>
          <w:p w14:paraId="7EFB02C7" w14:textId="77777777" w:rsidR="00F12B88" w:rsidRPr="00527E9E" w:rsidRDefault="00F12B88" w:rsidP="00BA0F52">
            <w:pPr>
              <w:jc w:val="center"/>
              <w:rPr>
                <w:sz w:val="16"/>
              </w:rPr>
            </w:pPr>
            <w:r w:rsidRPr="00527E9E">
              <w:rPr>
                <w:sz w:val="16"/>
              </w:rPr>
              <w:t>10</w:t>
            </w:r>
          </w:p>
        </w:tc>
        <w:tc>
          <w:tcPr>
            <w:tcW w:w="0" w:type="auto"/>
            <w:shd w:val="clear" w:color="auto" w:fill="auto"/>
          </w:tcPr>
          <w:p w14:paraId="7EA687D9" w14:textId="77777777" w:rsidR="00F12B88" w:rsidRPr="00527E9E" w:rsidRDefault="00F12B88" w:rsidP="0087120A">
            <w:pPr>
              <w:rPr>
                <w:sz w:val="16"/>
              </w:rPr>
            </w:pPr>
            <w:r w:rsidRPr="00527E9E">
              <w:rPr>
                <w:sz w:val="16"/>
              </w:rPr>
              <w:t xml:space="preserve">fait le mort </w:t>
            </w:r>
          </w:p>
        </w:tc>
      </w:tr>
      <w:tr w:rsidR="00F12B88" w:rsidRPr="00527E9E" w14:paraId="4F2406A7" w14:textId="77777777" w:rsidTr="00634691">
        <w:tc>
          <w:tcPr>
            <w:tcW w:w="0" w:type="auto"/>
            <w:shd w:val="clear" w:color="auto" w:fill="F2F2F2" w:themeFill="background1" w:themeFillShade="F2"/>
          </w:tcPr>
          <w:p w14:paraId="5508DA50" w14:textId="77777777" w:rsidR="00F12B88" w:rsidRPr="00527E9E" w:rsidRDefault="00F12B88" w:rsidP="00BA0F52">
            <w:pPr>
              <w:jc w:val="center"/>
              <w:rPr>
                <w:sz w:val="16"/>
              </w:rPr>
            </w:pPr>
            <w:r w:rsidRPr="00527E9E">
              <w:rPr>
                <w:sz w:val="16"/>
              </w:rPr>
              <w:t>13-14</w:t>
            </w:r>
          </w:p>
        </w:tc>
        <w:tc>
          <w:tcPr>
            <w:tcW w:w="0" w:type="auto"/>
            <w:shd w:val="clear" w:color="auto" w:fill="F2F2F2" w:themeFill="background1" w:themeFillShade="F2"/>
          </w:tcPr>
          <w:p w14:paraId="4FAC0F45" w14:textId="77777777" w:rsidR="00F12B88" w:rsidRPr="00F12B88" w:rsidRDefault="00F12B88" w:rsidP="00BA0F52">
            <w:pPr>
              <w:rPr>
                <w:b/>
                <w:sz w:val="16"/>
              </w:rPr>
            </w:pPr>
            <w:r w:rsidRPr="00F12B88">
              <w:rPr>
                <w:b/>
                <w:sz w:val="16"/>
              </w:rPr>
              <w:t>Protège</w:t>
            </w:r>
          </w:p>
        </w:tc>
        <w:tc>
          <w:tcPr>
            <w:tcW w:w="0" w:type="auto"/>
            <w:shd w:val="clear" w:color="auto" w:fill="F2F2F2" w:themeFill="background1" w:themeFillShade="F2"/>
          </w:tcPr>
          <w:p w14:paraId="2B343DF4" w14:textId="77777777" w:rsidR="00F12B88" w:rsidRPr="00527E9E" w:rsidRDefault="00F12B88" w:rsidP="00BA0F52">
            <w:pPr>
              <w:jc w:val="center"/>
              <w:rPr>
                <w:sz w:val="16"/>
              </w:rPr>
            </w:pPr>
            <w:r w:rsidRPr="00527E9E">
              <w:rPr>
                <w:sz w:val="16"/>
              </w:rPr>
              <w:t>10</w:t>
            </w:r>
          </w:p>
        </w:tc>
        <w:tc>
          <w:tcPr>
            <w:tcW w:w="0" w:type="auto"/>
            <w:shd w:val="clear" w:color="auto" w:fill="F2F2F2" w:themeFill="background1" w:themeFillShade="F2"/>
          </w:tcPr>
          <w:p w14:paraId="0E39815A" w14:textId="77777777" w:rsidR="00F12B88" w:rsidRPr="00527E9E" w:rsidRDefault="00F12B88" w:rsidP="0087120A">
            <w:pPr>
              <w:rPr>
                <w:sz w:val="16"/>
              </w:rPr>
            </w:pPr>
            <w:r w:rsidRPr="00527E9E">
              <w:rPr>
                <w:sz w:val="16"/>
              </w:rPr>
              <w:t>Comme Garde mais avec attaque aussi</w:t>
            </w:r>
          </w:p>
        </w:tc>
      </w:tr>
      <w:tr w:rsidR="00F12B88" w:rsidRPr="00527E9E" w14:paraId="44DAC41B" w14:textId="77777777" w:rsidTr="00634691">
        <w:tc>
          <w:tcPr>
            <w:tcW w:w="0" w:type="auto"/>
          </w:tcPr>
          <w:p w14:paraId="34200DE9" w14:textId="77777777" w:rsidR="00F12B88" w:rsidRPr="00527E9E" w:rsidRDefault="00F12B88" w:rsidP="00BA0F52">
            <w:pPr>
              <w:jc w:val="center"/>
              <w:rPr>
                <w:sz w:val="16"/>
              </w:rPr>
            </w:pPr>
            <w:r w:rsidRPr="00527E9E">
              <w:rPr>
                <w:sz w:val="16"/>
              </w:rPr>
              <w:t>15-16</w:t>
            </w:r>
          </w:p>
        </w:tc>
        <w:tc>
          <w:tcPr>
            <w:tcW w:w="0" w:type="auto"/>
            <w:shd w:val="clear" w:color="auto" w:fill="auto"/>
          </w:tcPr>
          <w:p w14:paraId="4CC263EF" w14:textId="77777777" w:rsidR="00F12B88" w:rsidRPr="00527E9E" w:rsidRDefault="00F12B88" w:rsidP="00BA0F52">
            <w:pPr>
              <w:rPr>
                <w:sz w:val="16"/>
              </w:rPr>
            </w:pPr>
            <w:r w:rsidRPr="00527E9E">
              <w:rPr>
                <w:sz w:val="16"/>
              </w:rPr>
              <w:t>Suis</w:t>
            </w:r>
          </w:p>
        </w:tc>
        <w:tc>
          <w:tcPr>
            <w:tcW w:w="0" w:type="auto"/>
            <w:shd w:val="clear" w:color="auto" w:fill="auto"/>
          </w:tcPr>
          <w:p w14:paraId="58E69284" w14:textId="77777777" w:rsidR="00F12B88" w:rsidRPr="00527E9E" w:rsidRDefault="00F12B88" w:rsidP="00BA0F52">
            <w:pPr>
              <w:jc w:val="center"/>
              <w:rPr>
                <w:sz w:val="16"/>
              </w:rPr>
            </w:pPr>
            <w:r w:rsidRPr="00527E9E">
              <w:rPr>
                <w:sz w:val="16"/>
              </w:rPr>
              <w:t>5</w:t>
            </w:r>
          </w:p>
        </w:tc>
        <w:tc>
          <w:tcPr>
            <w:tcW w:w="0" w:type="auto"/>
            <w:shd w:val="clear" w:color="auto" w:fill="auto"/>
          </w:tcPr>
          <w:p w14:paraId="208FB9E2" w14:textId="77777777" w:rsidR="00F12B88" w:rsidRPr="00527E9E" w:rsidRDefault="00F12B88" w:rsidP="0087120A">
            <w:pPr>
              <w:rPr>
                <w:sz w:val="16"/>
              </w:rPr>
            </w:pPr>
            <w:r w:rsidRPr="00527E9E">
              <w:rPr>
                <w:sz w:val="16"/>
              </w:rPr>
              <w:t>suis le plus fidèlement possible</w:t>
            </w:r>
          </w:p>
        </w:tc>
      </w:tr>
      <w:tr w:rsidR="00F12B88" w:rsidRPr="00527E9E" w14:paraId="63BFE7AD" w14:textId="77777777" w:rsidTr="00634691">
        <w:tc>
          <w:tcPr>
            <w:tcW w:w="0" w:type="auto"/>
            <w:shd w:val="clear" w:color="auto" w:fill="F2F2F2" w:themeFill="background1" w:themeFillShade="F2"/>
          </w:tcPr>
          <w:p w14:paraId="17A211B5" w14:textId="77777777" w:rsidR="00F12B88" w:rsidRPr="00527E9E" w:rsidRDefault="00F12B88" w:rsidP="00BA0F52">
            <w:pPr>
              <w:jc w:val="center"/>
              <w:rPr>
                <w:sz w:val="16"/>
              </w:rPr>
            </w:pPr>
            <w:r w:rsidRPr="00527E9E">
              <w:rPr>
                <w:sz w:val="16"/>
              </w:rPr>
              <w:t>17</w:t>
            </w:r>
          </w:p>
        </w:tc>
        <w:tc>
          <w:tcPr>
            <w:tcW w:w="0" w:type="auto"/>
            <w:shd w:val="clear" w:color="auto" w:fill="F2F2F2" w:themeFill="background1" w:themeFillShade="F2"/>
          </w:tcPr>
          <w:p w14:paraId="3F8E14AF" w14:textId="77777777" w:rsidR="00F12B88" w:rsidRPr="00F12B88" w:rsidRDefault="00F12B88" w:rsidP="00BA0F52">
            <w:pPr>
              <w:rPr>
                <w:b/>
                <w:sz w:val="16"/>
              </w:rPr>
            </w:pPr>
            <w:r w:rsidRPr="00F12B88">
              <w:rPr>
                <w:b/>
                <w:sz w:val="16"/>
              </w:rPr>
              <w:t>Tue</w:t>
            </w:r>
          </w:p>
        </w:tc>
        <w:tc>
          <w:tcPr>
            <w:tcW w:w="0" w:type="auto"/>
            <w:shd w:val="clear" w:color="auto" w:fill="F2F2F2" w:themeFill="background1" w:themeFillShade="F2"/>
          </w:tcPr>
          <w:p w14:paraId="7E9A3658" w14:textId="77777777" w:rsidR="00F12B88" w:rsidRPr="00527E9E" w:rsidRDefault="00F12B88" w:rsidP="00BA0F52">
            <w:pPr>
              <w:jc w:val="center"/>
              <w:rPr>
                <w:sz w:val="16"/>
              </w:rPr>
            </w:pPr>
            <w:r w:rsidRPr="00527E9E">
              <w:rPr>
                <w:sz w:val="16"/>
              </w:rPr>
              <w:t>10</w:t>
            </w:r>
          </w:p>
        </w:tc>
        <w:tc>
          <w:tcPr>
            <w:tcW w:w="0" w:type="auto"/>
            <w:shd w:val="clear" w:color="auto" w:fill="F2F2F2" w:themeFill="background1" w:themeFillShade="F2"/>
          </w:tcPr>
          <w:p w14:paraId="7D23DC1B" w14:textId="77777777" w:rsidR="00F12B88" w:rsidRPr="00527E9E" w:rsidRDefault="00F12B88" w:rsidP="00BA0F52">
            <w:pPr>
              <w:rPr>
                <w:sz w:val="16"/>
              </w:rPr>
            </w:pPr>
            <w:r w:rsidRPr="00527E9E">
              <w:rPr>
                <w:sz w:val="16"/>
              </w:rPr>
              <w:t>avec un geste vers la cible, attaque jusqu’à mort de la cible</w:t>
            </w:r>
          </w:p>
        </w:tc>
      </w:tr>
      <w:tr w:rsidR="00F12B88" w:rsidRPr="00527E9E" w14:paraId="19641198" w14:textId="77777777" w:rsidTr="00634691">
        <w:tc>
          <w:tcPr>
            <w:tcW w:w="0" w:type="auto"/>
          </w:tcPr>
          <w:p w14:paraId="5427B907" w14:textId="77777777" w:rsidR="00F12B88" w:rsidRPr="00527E9E" w:rsidRDefault="00F12B88" w:rsidP="00BA0F52">
            <w:pPr>
              <w:jc w:val="center"/>
              <w:rPr>
                <w:sz w:val="16"/>
              </w:rPr>
            </w:pPr>
            <w:r w:rsidRPr="00527E9E">
              <w:rPr>
                <w:sz w:val="16"/>
              </w:rPr>
              <w:t>18</w:t>
            </w:r>
          </w:p>
        </w:tc>
        <w:tc>
          <w:tcPr>
            <w:tcW w:w="0" w:type="auto"/>
            <w:shd w:val="clear" w:color="auto" w:fill="auto"/>
          </w:tcPr>
          <w:p w14:paraId="12F231F0" w14:textId="77777777" w:rsidR="00F12B88" w:rsidRPr="00527E9E" w:rsidRDefault="00F12B88" w:rsidP="00BA0F52">
            <w:pPr>
              <w:rPr>
                <w:sz w:val="16"/>
              </w:rPr>
            </w:pPr>
            <w:r w:rsidRPr="00527E9E">
              <w:rPr>
                <w:sz w:val="16"/>
              </w:rPr>
              <w:t>Va </w:t>
            </w:r>
          </w:p>
        </w:tc>
        <w:tc>
          <w:tcPr>
            <w:tcW w:w="0" w:type="auto"/>
            <w:shd w:val="clear" w:color="auto" w:fill="auto"/>
          </w:tcPr>
          <w:p w14:paraId="750BE7E8" w14:textId="77777777" w:rsidR="00F12B88" w:rsidRPr="00527E9E" w:rsidRDefault="00F12B88" w:rsidP="00BA0F52">
            <w:pPr>
              <w:jc w:val="center"/>
              <w:rPr>
                <w:sz w:val="16"/>
              </w:rPr>
            </w:pPr>
            <w:r w:rsidRPr="00527E9E">
              <w:rPr>
                <w:sz w:val="16"/>
              </w:rPr>
              <w:t>5</w:t>
            </w:r>
          </w:p>
        </w:tc>
        <w:tc>
          <w:tcPr>
            <w:tcW w:w="0" w:type="auto"/>
            <w:shd w:val="clear" w:color="auto" w:fill="auto"/>
          </w:tcPr>
          <w:p w14:paraId="64CCA1B2" w14:textId="77777777" w:rsidR="00F12B88" w:rsidRPr="00527E9E" w:rsidRDefault="00F12B88" w:rsidP="0087120A">
            <w:pPr>
              <w:rPr>
                <w:sz w:val="16"/>
              </w:rPr>
            </w:pPr>
            <w:r w:rsidRPr="00527E9E">
              <w:rPr>
                <w:sz w:val="16"/>
              </w:rPr>
              <w:t xml:space="preserve">s’éloigne à une distance de </w:t>
            </w:r>
            <w:r w:rsidRPr="00527E9E">
              <w:rPr>
                <w:b/>
                <w:sz w:val="16"/>
              </w:rPr>
              <w:t>50+ NEx2</w:t>
            </w:r>
            <w:r w:rsidRPr="00527E9E">
              <w:rPr>
                <w:sz w:val="16"/>
              </w:rPr>
              <w:t xml:space="preserve"> m et suis de loin</w:t>
            </w:r>
          </w:p>
        </w:tc>
      </w:tr>
      <w:tr w:rsidR="00F12B88" w:rsidRPr="00527E9E" w14:paraId="6AB24CE1" w14:textId="77777777" w:rsidTr="00634691">
        <w:tc>
          <w:tcPr>
            <w:tcW w:w="0" w:type="auto"/>
            <w:shd w:val="clear" w:color="auto" w:fill="F2F2F2" w:themeFill="background1" w:themeFillShade="F2"/>
          </w:tcPr>
          <w:p w14:paraId="2F03A539" w14:textId="77777777" w:rsidR="00F12B88" w:rsidRPr="00527E9E" w:rsidRDefault="00F12B88" w:rsidP="00BA0F52">
            <w:pPr>
              <w:jc w:val="center"/>
              <w:rPr>
                <w:sz w:val="16"/>
              </w:rPr>
            </w:pPr>
            <w:r w:rsidRPr="00527E9E">
              <w:rPr>
                <w:sz w:val="16"/>
              </w:rPr>
              <w:t>19-20</w:t>
            </w:r>
          </w:p>
        </w:tc>
        <w:tc>
          <w:tcPr>
            <w:tcW w:w="0" w:type="auto"/>
            <w:shd w:val="clear" w:color="auto" w:fill="F2F2F2" w:themeFill="background1" w:themeFillShade="F2"/>
          </w:tcPr>
          <w:p w14:paraId="39E64D9B" w14:textId="77777777" w:rsidR="00F12B88" w:rsidRPr="00527E9E" w:rsidRDefault="00F12B88" w:rsidP="00BA0F52">
            <w:pPr>
              <w:rPr>
                <w:sz w:val="16"/>
              </w:rPr>
            </w:pPr>
            <w:r w:rsidRPr="00527E9E">
              <w:rPr>
                <w:sz w:val="16"/>
              </w:rPr>
              <w:t>Viens</w:t>
            </w:r>
          </w:p>
        </w:tc>
        <w:tc>
          <w:tcPr>
            <w:tcW w:w="0" w:type="auto"/>
            <w:shd w:val="clear" w:color="auto" w:fill="F2F2F2" w:themeFill="background1" w:themeFillShade="F2"/>
          </w:tcPr>
          <w:p w14:paraId="3F223B63" w14:textId="77777777" w:rsidR="00F12B88" w:rsidRPr="00527E9E" w:rsidRDefault="00F12B88" w:rsidP="00BA0F52">
            <w:pPr>
              <w:jc w:val="center"/>
              <w:rPr>
                <w:sz w:val="16"/>
              </w:rPr>
            </w:pPr>
            <w:r w:rsidRPr="00527E9E">
              <w:rPr>
                <w:sz w:val="16"/>
              </w:rPr>
              <w:t>0</w:t>
            </w:r>
          </w:p>
        </w:tc>
        <w:tc>
          <w:tcPr>
            <w:tcW w:w="0" w:type="auto"/>
            <w:shd w:val="clear" w:color="auto" w:fill="F2F2F2" w:themeFill="background1" w:themeFillShade="F2"/>
          </w:tcPr>
          <w:p w14:paraId="1F4D11D8" w14:textId="77777777" w:rsidR="00F12B88" w:rsidRPr="00527E9E" w:rsidRDefault="00F12B88" w:rsidP="00BA0F52">
            <w:pPr>
              <w:rPr>
                <w:sz w:val="16"/>
              </w:rPr>
            </w:pPr>
            <w:r w:rsidRPr="00527E9E">
              <w:rPr>
                <w:sz w:val="16"/>
              </w:rPr>
              <w:t>appelle l’animal suivant le chemin le plus court possible</w:t>
            </w:r>
          </w:p>
        </w:tc>
      </w:tr>
    </w:tbl>
    <w:p w14:paraId="553C4388" w14:textId="014969BE" w:rsidR="00BA0F52" w:rsidRPr="00527E9E" w:rsidRDefault="00BA0F52" w:rsidP="00BA0F52">
      <w:pPr>
        <w:rPr>
          <w:sz w:val="16"/>
          <w:szCs w:val="16"/>
        </w:rPr>
      </w:pPr>
      <w:r w:rsidRPr="00527E9E">
        <w:rPr>
          <w:sz w:val="16"/>
          <w:szCs w:val="16"/>
        </w:rPr>
        <w:tab/>
      </w:r>
      <w:r w:rsidRPr="00527E9E">
        <w:rPr>
          <w:bCs/>
          <w:sz w:val="16"/>
          <w:szCs w:val="16"/>
          <w:vertAlign w:val="superscript"/>
        </w:rPr>
        <w:t>1</w:t>
      </w:r>
      <w:r w:rsidRPr="00527E9E">
        <w:rPr>
          <w:sz w:val="16"/>
          <w:szCs w:val="16"/>
        </w:rPr>
        <w:t xml:space="preserve"> les herbivores </w:t>
      </w:r>
      <w:r w:rsidR="00F12B88">
        <w:rPr>
          <w:sz w:val="16"/>
          <w:szCs w:val="16"/>
        </w:rPr>
        <w:t xml:space="preserve">ne peuvent pas suivre les </w:t>
      </w:r>
      <w:r w:rsidRPr="00527E9E">
        <w:rPr>
          <w:sz w:val="16"/>
          <w:szCs w:val="16"/>
        </w:rPr>
        <w:t xml:space="preserve">ordres </w:t>
      </w:r>
      <w:r w:rsidR="00F12B88">
        <w:rPr>
          <w:sz w:val="16"/>
          <w:szCs w:val="16"/>
        </w:rPr>
        <w:t>en gras</w:t>
      </w:r>
      <w:r w:rsidRPr="00527E9E">
        <w:rPr>
          <w:sz w:val="16"/>
          <w:szCs w:val="16"/>
        </w:rPr>
        <w:t>.</w:t>
      </w:r>
    </w:p>
    <w:p w14:paraId="5E8EE3D7" w14:textId="77777777" w:rsidR="00F12B88" w:rsidRDefault="00BA0F52" w:rsidP="00084881">
      <w:pPr>
        <w:pStyle w:val="Paragraphedeliste"/>
        <w:numPr>
          <w:ilvl w:val="0"/>
          <w:numId w:val="8"/>
        </w:numPr>
      </w:pPr>
      <w:r w:rsidRPr="00527E9E">
        <w:t xml:space="preserve">Le </w:t>
      </w:r>
      <w:r w:rsidRPr="00F12B88">
        <w:rPr>
          <w:i/>
          <w:iCs/>
        </w:rPr>
        <w:t xml:space="preserve">Coût NE </w:t>
      </w:r>
      <w:r w:rsidRPr="00527E9E">
        <w:t>correspond au coût virtuel nécessair</w:t>
      </w:r>
      <w:r w:rsidR="00430D8F" w:rsidRPr="00527E9E">
        <w:t>e pour enseigner cette commande à cet animal</w:t>
      </w:r>
      <w:r w:rsidRPr="00527E9E">
        <w:t xml:space="preserve">. </w:t>
      </w:r>
    </w:p>
    <w:p w14:paraId="283CBB41" w14:textId="47A6069A" w:rsidR="00F12B88" w:rsidRDefault="00430D8F" w:rsidP="00084881">
      <w:pPr>
        <w:pStyle w:val="Paragraphedeliste"/>
        <w:numPr>
          <w:ilvl w:val="0"/>
          <w:numId w:val="8"/>
        </w:numPr>
      </w:pPr>
      <w:r w:rsidRPr="00527E9E">
        <w:t xml:space="preserve">Le coût total </w:t>
      </w:r>
      <w:r w:rsidRPr="00F12B88">
        <w:rPr>
          <w:b/>
        </w:rPr>
        <w:t>ne peut dépasser le NE(</w:t>
      </w:r>
      <w:r w:rsidR="00A2143B" w:rsidRPr="00F12B88">
        <w:rPr>
          <w:b/>
          <w:i/>
          <w:iCs/>
        </w:rPr>
        <w:t>Élevage</w:t>
      </w:r>
      <w:r w:rsidRPr="00F12B88">
        <w:rPr>
          <w:b/>
        </w:rPr>
        <w:t>)</w:t>
      </w:r>
      <w:r w:rsidR="00916B9D" w:rsidRPr="00527E9E">
        <w:t xml:space="preserve"> de l’éleveur</w:t>
      </w:r>
      <w:r w:rsidR="00F922E9" w:rsidRPr="00527E9E">
        <w:t xml:space="preserve"> pour cette race</w:t>
      </w:r>
      <w:r w:rsidRPr="00527E9E">
        <w:t xml:space="preserve">. </w:t>
      </w:r>
    </w:p>
    <w:p w14:paraId="47581BDC" w14:textId="432512B8" w:rsidR="00F12B88" w:rsidRDefault="00F12B88" w:rsidP="00084881">
      <w:pPr>
        <w:pStyle w:val="Paragraphedeliste"/>
        <w:numPr>
          <w:ilvl w:val="0"/>
          <w:numId w:val="8"/>
        </w:numPr>
      </w:pPr>
      <w:r>
        <w:t xml:space="preserve">Une bête ne peut apprendre plus de </w:t>
      </w:r>
      <w:r w:rsidRPr="00F12B88">
        <w:rPr>
          <w:b/>
        </w:rPr>
        <w:t>I/5 ordres</w:t>
      </w:r>
      <w:r>
        <w:t>.</w:t>
      </w:r>
    </w:p>
    <w:p w14:paraId="413D2D00" w14:textId="40BC925C" w:rsidR="00F12B88" w:rsidRDefault="00430D8F" w:rsidP="00084881">
      <w:pPr>
        <w:pStyle w:val="Paragraphedeliste"/>
        <w:numPr>
          <w:ilvl w:val="0"/>
          <w:numId w:val="8"/>
        </w:numPr>
      </w:pPr>
      <w:r w:rsidRPr="00527E9E">
        <w:t>C</w:t>
      </w:r>
      <w:r w:rsidR="00BA0F52" w:rsidRPr="00527E9E">
        <w:t xml:space="preserve">haque éleveur </w:t>
      </w:r>
      <w:r w:rsidR="00F922E9" w:rsidRPr="00527E9E">
        <w:t xml:space="preserve">a une </w:t>
      </w:r>
      <w:r w:rsidR="00F922E9" w:rsidRPr="00F12B88">
        <w:rPr>
          <w:b/>
        </w:rPr>
        <w:t xml:space="preserve">liste d’ordres </w:t>
      </w:r>
      <w:r w:rsidR="00BA0F52" w:rsidRPr="00527E9E">
        <w:t>qu’il est capable d’enseigner</w:t>
      </w:r>
      <w:r w:rsidR="00F12B88">
        <w:t>, déterminés par son parcours</w:t>
      </w:r>
      <w:r w:rsidR="00BA0F52" w:rsidRPr="00527E9E">
        <w:t xml:space="preserve">. </w:t>
      </w:r>
    </w:p>
    <w:p w14:paraId="335BF4DD" w14:textId="77777777" w:rsidR="00F12B88" w:rsidRDefault="00BA0F52" w:rsidP="00084881">
      <w:pPr>
        <w:pStyle w:val="Paragraphedeliste"/>
        <w:numPr>
          <w:ilvl w:val="0"/>
          <w:numId w:val="8"/>
        </w:numPr>
      </w:pPr>
      <w:r w:rsidRPr="00527E9E">
        <w:t xml:space="preserve">Chaque animal </w:t>
      </w:r>
      <w:r w:rsidR="00147513" w:rsidRPr="00527E9E">
        <w:t xml:space="preserve">connaîtra </w:t>
      </w:r>
      <w:r w:rsidRPr="00527E9E">
        <w:t xml:space="preserve">ainsi un sous-ensemble particulier d’ordres connus </w:t>
      </w:r>
      <w:r w:rsidR="00147513" w:rsidRPr="00527E9E">
        <w:t>par l’éleveur</w:t>
      </w:r>
      <w:r w:rsidR="00916B9D" w:rsidRPr="00527E9E">
        <w:t xml:space="preserve"> (</w:t>
      </w:r>
      <w:r w:rsidR="00916B9D" w:rsidRPr="00F12B88">
        <w:rPr>
          <w:i/>
        </w:rPr>
        <w:t>Viens ! </w:t>
      </w:r>
      <w:r w:rsidR="00EE56DA" w:rsidRPr="00527E9E">
        <w:t>ne coût</w:t>
      </w:r>
      <w:r w:rsidR="00F922E9" w:rsidRPr="00527E9E">
        <w:t>e</w:t>
      </w:r>
      <w:r w:rsidR="00EE56DA" w:rsidRPr="00527E9E">
        <w:t xml:space="preserve"> rien mais </w:t>
      </w:r>
      <w:r w:rsidR="00F922E9" w:rsidRPr="00527E9E">
        <w:t xml:space="preserve">doit </w:t>
      </w:r>
      <w:r w:rsidR="00EE56DA" w:rsidRPr="00527E9E">
        <w:t xml:space="preserve">être </w:t>
      </w:r>
      <w:r w:rsidR="00F922E9" w:rsidRPr="00527E9E">
        <w:t>enseigné à la bête</w:t>
      </w:r>
      <w:r w:rsidR="00916B9D" w:rsidRPr="00527E9E">
        <w:t>)</w:t>
      </w:r>
      <w:r w:rsidR="00147513" w:rsidRPr="00527E9E">
        <w:t xml:space="preserve">. </w:t>
      </w:r>
    </w:p>
    <w:p w14:paraId="26D10129" w14:textId="77777777" w:rsidR="00F12B88" w:rsidRDefault="00916B9D" w:rsidP="00084881">
      <w:pPr>
        <w:pStyle w:val="Paragraphedeliste"/>
        <w:numPr>
          <w:ilvl w:val="0"/>
          <w:numId w:val="8"/>
        </w:numPr>
      </w:pPr>
      <w:r w:rsidRPr="00527E9E">
        <w:t xml:space="preserve">De nouveaux ordres </w:t>
      </w:r>
      <w:r w:rsidR="00147513" w:rsidRPr="00527E9E">
        <w:t xml:space="preserve">peuvent être </w:t>
      </w:r>
      <w:r w:rsidRPr="00527E9E">
        <w:t>appris avec des gains de NE(</w:t>
      </w:r>
      <w:r w:rsidR="00A2143B" w:rsidRPr="00F12B88">
        <w:rPr>
          <w:i/>
          <w:iCs/>
        </w:rPr>
        <w:t>Élevage</w:t>
      </w:r>
      <w:r w:rsidRPr="00F12B88">
        <w:rPr>
          <w:i/>
        </w:rPr>
        <w:t>)</w:t>
      </w:r>
      <w:r w:rsidR="00147513" w:rsidRPr="00527E9E">
        <w:t xml:space="preserve"> ou par un nouvel entraînement</w:t>
      </w:r>
      <w:r w:rsidRPr="00527E9E">
        <w:t xml:space="preserve"> </w:t>
      </w:r>
      <w:r w:rsidR="00EE56DA" w:rsidRPr="00527E9E">
        <w:t xml:space="preserve">de l’éleveur </w:t>
      </w:r>
      <w:r w:rsidRPr="00527E9E">
        <w:t>(</w:t>
      </w:r>
      <w:r w:rsidR="009B35E1" w:rsidRPr="00527E9E">
        <w:t>selon</w:t>
      </w:r>
      <w:r w:rsidRPr="00527E9E">
        <w:t xml:space="preserve"> MdJ)</w:t>
      </w:r>
      <w:r w:rsidR="00BA0F52" w:rsidRPr="00527E9E">
        <w:t xml:space="preserve">. </w:t>
      </w:r>
    </w:p>
    <w:p w14:paraId="03F7928D" w14:textId="012C9807" w:rsidR="00F922E9" w:rsidRPr="00527E9E" w:rsidRDefault="00147513" w:rsidP="00084881">
      <w:pPr>
        <w:pStyle w:val="Paragraphedeliste"/>
        <w:numPr>
          <w:ilvl w:val="0"/>
          <w:numId w:val="8"/>
        </w:numPr>
      </w:pPr>
      <w:r w:rsidRPr="00F12B88">
        <w:rPr>
          <w:shd w:val="clear" w:color="auto" w:fill="FFFF00"/>
        </w:rPr>
        <w:t>L’élevage permet de dresser une bête et de la confier à un nouveau maître qui pourra utiliser les ordres enseignés à la bête</w:t>
      </w:r>
      <w:r w:rsidR="009B35E1" w:rsidRPr="00F12B88">
        <w:rPr>
          <w:shd w:val="clear" w:color="auto" w:fill="FFFF00"/>
        </w:rPr>
        <w:t xml:space="preserve"> </w:t>
      </w:r>
      <w:r w:rsidR="009B35E1" w:rsidRPr="00527E9E">
        <w:t xml:space="preserve">après </w:t>
      </w:r>
      <w:r w:rsidR="00A2143B" w:rsidRPr="00F12B88">
        <w:rPr>
          <w:b/>
        </w:rPr>
        <w:t xml:space="preserve">5 </w:t>
      </w:r>
      <w:r w:rsidR="009B35E1" w:rsidRPr="00F12B88">
        <w:rPr>
          <w:b/>
        </w:rPr>
        <w:t>jours d’</w:t>
      </w:r>
      <w:r w:rsidR="00F922E9" w:rsidRPr="00F12B88">
        <w:rPr>
          <w:b/>
        </w:rPr>
        <w:t xml:space="preserve">acclimatation </w:t>
      </w:r>
      <w:r w:rsidR="00A2143B" w:rsidRPr="00F12B88">
        <w:rPr>
          <w:b/>
        </w:rPr>
        <w:t>par ordre</w:t>
      </w:r>
      <w:r w:rsidR="00A2143B" w:rsidRPr="00527E9E">
        <w:t xml:space="preserve"> </w:t>
      </w:r>
      <w:r w:rsidR="00F922E9" w:rsidRPr="00527E9E">
        <w:t>entre le nouveau maître et la bête</w:t>
      </w:r>
      <w:r w:rsidRPr="00527E9E">
        <w:t xml:space="preserve">. Dans ce cas, le </w:t>
      </w:r>
      <w:r w:rsidR="009B35E1" w:rsidRPr="00527E9E">
        <w:t xml:space="preserve">nouveau </w:t>
      </w:r>
      <w:r w:rsidRPr="00527E9E">
        <w:t>maître utilisera le NE(</w:t>
      </w:r>
      <w:r w:rsidR="00A2143B" w:rsidRPr="00F12B88">
        <w:rPr>
          <w:i/>
          <w:iCs/>
        </w:rPr>
        <w:t>Élevage</w:t>
      </w:r>
      <w:r w:rsidRPr="00527E9E">
        <w:t>) de l’éleveur</w:t>
      </w:r>
      <w:r w:rsidR="00F922E9" w:rsidRPr="00527E9E">
        <w:t xml:space="preserve"> pour les tests avec l’animal</w:t>
      </w:r>
      <w:r w:rsidRPr="00527E9E">
        <w:t xml:space="preserve">. </w:t>
      </w:r>
    </w:p>
    <w:p w14:paraId="4BBDCC0A" w14:textId="60EE1987" w:rsidR="00EE56DA" w:rsidRPr="00527E9E" w:rsidRDefault="00147513" w:rsidP="00F12B88">
      <w:pPr>
        <w:pStyle w:val="Paragraphedeliste"/>
        <w:numPr>
          <w:ilvl w:val="0"/>
          <w:numId w:val="8"/>
        </w:numPr>
      </w:pPr>
      <w:r w:rsidRPr="00527E9E">
        <w:t xml:space="preserve">La </w:t>
      </w:r>
      <w:r w:rsidRPr="00F12B88">
        <w:rPr>
          <w:b/>
        </w:rPr>
        <w:t>Valeur</w:t>
      </w:r>
      <w:r w:rsidRPr="00527E9E">
        <w:t xml:space="preserve"> d’une bête augmente de </w:t>
      </w:r>
      <w:r w:rsidR="009B35E1" w:rsidRPr="00527E9E">
        <w:t>10</w:t>
      </w:r>
      <w:r w:rsidRPr="00527E9E">
        <w:t>% par ordre connu.</w:t>
      </w:r>
      <w:r w:rsidR="00EE56DA" w:rsidRPr="00527E9E">
        <w:t xml:space="preserve"> </w:t>
      </w:r>
    </w:p>
    <w:p w14:paraId="4B498AE7" w14:textId="77777777" w:rsidR="00BA0F52" w:rsidRPr="00527E9E" w:rsidRDefault="00F922E9" w:rsidP="00BA0F52">
      <w:r w:rsidRPr="00527E9E">
        <w:rPr>
          <w:u w:val="single"/>
        </w:rPr>
        <w:t>Exécution</w:t>
      </w:r>
      <w:r w:rsidR="009B35E1" w:rsidRPr="00527E9E">
        <w:rPr>
          <w:u w:val="single"/>
        </w:rPr>
        <w:t xml:space="preserve"> </w:t>
      </w:r>
      <w:r w:rsidRPr="00527E9E">
        <w:rPr>
          <w:u w:val="single"/>
        </w:rPr>
        <w:t>d</w:t>
      </w:r>
      <w:r w:rsidR="009B35E1" w:rsidRPr="00527E9E">
        <w:rPr>
          <w:u w:val="single"/>
        </w:rPr>
        <w:t>’ordre</w:t>
      </w:r>
      <w:r w:rsidR="009B35E1" w:rsidRPr="00527E9E">
        <w:t> : p</w:t>
      </w:r>
      <w:r w:rsidR="00147513" w:rsidRPr="00527E9E">
        <w:t xml:space="preserve">our chaque </w:t>
      </w:r>
      <w:r w:rsidR="00BA0F52" w:rsidRPr="00527E9E">
        <w:t xml:space="preserve">ordre donné </w:t>
      </w:r>
      <w:r w:rsidR="009B35E1" w:rsidRPr="00527E9E">
        <w:t xml:space="preserve">par le maître </w:t>
      </w:r>
      <w:r w:rsidR="00BA0F52" w:rsidRPr="00527E9E">
        <w:t>à un</w:t>
      </w:r>
      <w:r w:rsidR="009B35E1" w:rsidRPr="00527E9E">
        <w:t xml:space="preserve"> animal dressé et connaissant cet ordre</w:t>
      </w:r>
      <w:r w:rsidR="00BA0F52" w:rsidRPr="00527E9E">
        <w:t>, test</w:t>
      </w:r>
      <w:r w:rsidR="00147513" w:rsidRPr="00527E9E">
        <w:t>ez</w:t>
      </w:r>
      <w:r w:rsidR="00BA0F52" w:rsidRPr="00527E9E">
        <w:t xml:space="preserve"> </w:t>
      </w:r>
      <w:r w:rsidR="00BA0F52" w:rsidRPr="00527E9E">
        <w:rPr>
          <w:b/>
          <w:i/>
        </w:rPr>
        <w:t>Élevage</w:t>
      </w:r>
      <w:r w:rsidR="009B35E1"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5459"/>
      </w:tblGrid>
      <w:tr w:rsidR="00BA0F52" w:rsidRPr="00527E9E" w14:paraId="605FA8F4" w14:textId="77777777" w:rsidTr="00BA0F52">
        <w:tc>
          <w:tcPr>
            <w:tcW w:w="0" w:type="auto"/>
          </w:tcPr>
          <w:p w14:paraId="5F628FA4" w14:textId="77777777" w:rsidR="00BA0F52" w:rsidRPr="00527E9E" w:rsidRDefault="00BA0F52" w:rsidP="00BA0F52">
            <w:pPr>
              <w:rPr>
                <w:b/>
                <w:bCs/>
                <w:sz w:val="16"/>
              </w:rPr>
            </w:pPr>
            <w:r w:rsidRPr="00527E9E">
              <w:rPr>
                <w:b/>
                <w:bCs/>
                <w:sz w:val="16"/>
              </w:rPr>
              <w:t>Résultat</w:t>
            </w:r>
          </w:p>
        </w:tc>
        <w:tc>
          <w:tcPr>
            <w:tcW w:w="0" w:type="auto"/>
          </w:tcPr>
          <w:p w14:paraId="632D6A9B" w14:textId="77777777" w:rsidR="00BA0F52" w:rsidRPr="00527E9E" w:rsidRDefault="00BA0F52" w:rsidP="00BA0F52">
            <w:pPr>
              <w:rPr>
                <w:b/>
                <w:bCs/>
                <w:sz w:val="16"/>
              </w:rPr>
            </w:pPr>
            <w:r w:rsidRPr="00527E9E">
              <w:rPr>
                <w:b/>
                <w:bCs/>
                <w:sz w:val="16"/>
              </w:rPr>
              <w:t>Action de l’animal</w:t>
            </w:r>
          </w:p>
        </w:tc>
      </w:tr>
      <w:tr w:rsidR="00BA0F52" w:rsidRPr="00527E9E" w14:paraId="2A7D7D3D" w14:textId="77777777" w:rsidTr="00BA0F52">
        <w:tc>
          <w:tcPr>
            <w:tcW w:w="0" w:type="auto"/>
          </w:tcPr>
          <w:p w14:paraId="50E18104" w14:textId="77777777" w:rsidR="00BA0F52" w:rsidRPr="00527E9E" w:rsidRDefault="00BA0F52" w:rsidP="00BA0F52">
            <w:pPr>
              <w:rPr>
                <w:sz w:val="16"/>
              </w:rPr>
            </w:pPr>
            <w:r w:rsidRPr="00527E9E">
              <w:rPr>
                <w:sz w:val="16"/>
              </w:rPr>
              <w:t>tRC</w:t>
            </w:r>
          </w:p>
        </w:tc>
        <w:tc>
          <w:tcPr>
            <w:tcW w:w="0" w:type="auto"/>
          </w:tcPr>
          <w:p w14:paraId="761F5143" w14:textId="77777777" w:rsidR="00BA0F52" w:rsidRPr="00527E9E" w:rsidRDefault="00EE56DA" w:rsidP="009B35E1">
            <w:pPr>
              <w:rPr>
                <w:sz w:val="16"/>
              </w:rPr>
            </w:pPr>
            <w:r w:rsidRPr="00527E9E">
              <w:rPr>
                <w:sz w:val="16"/>
              </w:rPr>
              <w:t>application de l’ordre</w:t>
            </w:r>
            <w:r w:rsidR="00A2143B" w:rsidRPr="00527E9E">
              <w:rPr>
                <w:sz w:val="16"/>
              </w:rPr>
              <w:t>, effets doublés</w:t>
            </w:r>
          </w:p>
        </w:tc>
      </w:tr>
      <w:tr w:rsidR="00BA0F52" w:rsidRPr="00527E9E" w14:paraId="2484629E" w14:textId="77777777" w:rsidTr="00BA0F52">
        <w:tc>
          <w:tcPr>
            <w:tcW w:w="0" w:type="auto"/>
            <w:shd w:val="clear" w:color="auto" w:fill="F3F3F3"/>
          </w:tcPr>
          <w:p w14:paraId="2B3A576A" w14:textId="77777777" w:rsidR="00BA0F52" w:rsidRPr="00527E9E" w:rsidRDefault="00BA0F52" w:rsidP="00BA0F52">
            <w:pPr>
              <w:rPr>
                <w:sz w:val="16"/>
              </w:rPr>
            </w:pPr>
            <w:r w:rsidRPr="00527E9E">
              <w:rPr>
                <w:sz w:val="16"/>
              </w:rPr>
              <w:t>tRN</w:t>
            </w:r>
          </w:p>
        </w:tc>
        <w:tc>
          <w:tcPr>
            <w:tcW w:w="0" w:type="auto"/>
            <w:shd w:val="clear" w:color="auto" w:fill="F3F3F3"/>
          </w:tcPr>
          <w:p w14:paraId="78385792" w14:textId="77777777" w:rsidR="00BA0F52" w:rsidRPr="00527E9E" w:rsidRDefault="00BA0F52" w:rsidP="00BA0F52">
            <w:pPr>
              <w:rPr>
                <w:sz w:val="16"/>
              </w:rPr>
            </w:pPr>
            <w:r w:rsidRPr="00527E9E">
              <w:rPr>
                <w:sz w:val="16"/>
              </w:rPr>
              <w:t>application de l’ordre</w:t>
            </w:r>
          </w:p>
        </w:tc>
      </w:tr>
      <w:tr w:rsidR="00BA0F52" w:rsidRPr="00527E9E" w14:paraId="63415D5B" w14:textId="77777777" w:rsidTr="00BA0F52">
        <w:tc>
          <w:tcPr>
            <w:tcW w:w="0" w:type="auto"/>
            <w:shd w:val="clear" w:color="auto" w:fill="E0E0E0"/>
          </w:tcPr>
          <w:p w14:paraId="05C81481" w14:textId="77777777" w:rsidR="00BA0F52" w:rsidRPr="00527E9E" w:rsidRDefault="00BA0F52" w:rsidP="00BA0F52">
            <w:pPr>
              <w:rPr>
                <w:sz w:val="16"/>
              </w:rPr>
            </w:pPr>
            <w:r w:rsidRPr="00527E9E">
              <w:rPr>
                <w:sz w:val="16"/>
              </w:rPr>
              <w:t>tRP</w:t>
            </w:r>
          </w:p>
        </w:tc>
        <w:tc>
          <w:tcPr>
            <w:tcW w:w="0" w:type="auto"/>
            <w:shd w:val="clear" w:color="auto" w:fill="E0E0E0"/>
          </w:tcPr>
          <w:p w14:paraId="67C748D1" w14:textId="77777777" w:rsidR="00BA0F52" w:rsidRPr="00527E9E" w:rsidRDefault="00EE56DA" w:rsidP="00F922E9">
            <w:pPr>
              <w:rPr>
                <w:sz w:val="16"/>
              </w:rPr>
            </w:pPr>
            <w:r w:rsidRPr="00527E9E">
              <w:rPr>
                <w:sz w:val="16"/>
              </w:rPr>
              <w:t xml:space="preserve">application de l’ordre, </w:t>
            </w:r>
            <w:r w:rsidR="00F922E9" w:rsidRPr="00527E9E">
              <w:rPr>
                <w:sz w:val="16"/>
              </w:rPr>
              <w:t xml:space="preserve">2x plus long à faire, </w:t>
            </w:r>
            <w:r w:rsidR="00BA0F52" w:rsidRPr="00527E9E">
              <w:rPr>
                <w:sz w:val="16"/>
              </w:rPr>
              <w:t>portée/2</w:t>
            </w:r>
          </w:p>
        </w:tc>
      </w:tr>
      <w:tr w:rsidR="00BA0F52" w:rsidRPr="00527E9E" w14:paraId="30991862" w14:textId="77777777" w:rsidTr="00BA0F52">
        <w:tc>
          <w:tcPr>
            <w:tcW w:w="0" w:type="auto"/>
            <w:shd w:val="clear" w:color="auto" w:fill="CCCCCC"/>
          </w:tcPr>
          <w:p w14:paraId="5DA74752" w14:textId="77777777" w:rsidR="00BA0F52" w:rsidRPr="00527E9E" w:rsidRDefault="00BA0F52" w:rsidP="00BA0F52">
            <w:pPr>
              <w:rPr>
                <w:sz w:val="16"/>
              </w:rPr>
            </w:pPr>
            <w:r w:rsidRPr="00527E9E">
              <w:rPr>
                <w:sz w:val="16"/>
              </w:rPr>
              <w:t>tEN</w:t>
            </w:r>
          </w:p>
        </w:tc>
        <w:tc>
          <w:tcPr>
            <w:tcW w:w="0" w:type="auto"/>
            <w:shd w:val="clear" w:color="auto" w:fill="CCCCCC"/>
          </w:tcPr>
          <w:p w14:paraId="7567F7C4" w14:textId="77777777" w:rsidR="00BA0F52" w:rsidRPr="00527E9E" w:rsidRDefault="00BA0F52" w:rsidP="00CB60BF">
            <w:pPr>
              <w:rPr>
                <w:sz w:val="16"/>
              </w:rPr>
            </w:pPr>
            <w:r w:rsidRPr="00527E9E">
              <w:rPr>
                <w:sz w:val="16"/>
              </w:rPr>
              <w:t xml:space="preserve">aucune réaction pendant </w:t>
            </w:r>
            <w:r w:rsidR="00CB60BF" w:rsidRPr="00527E9E">
              <w:rPr>
                <w:sz w:val="16"/>
              </w:rPr>
              <w:t xml:space="preserve">1 tour </w:t>
            </w:r>
          </w:p>
        </w:tc>
      </w:tr>
      <w:tr w:rsidR="00BA0F52" w:rsidRPr="00527E9E" w14:paraId="30778A4F" w14:textId="77777777" w:rsidTr="00BA0F52">
        <w:tc>
          <w:tcPr>
            <w:tcW w:w="0" w:type="auto"/>
            <w:shd w:val="clear" w:color="auto" w:fill="B3B3B3"/>
          </w:tcPr>
          <w:p w14:paraId="7C493CF1" w14:textId="77777777" w:rsidR="00BA0F52" w:rsidRPr="00527E9E" w:rsidRDefault="00BA0F52" w:rsidP="00BA0F52">
            <w:pPr>
              <w:rPr>
                <w:sz w:val="16"/>
              </w:rPr>
            </w:pPr>
            <w:r w:rsidRPr="00527E9E">
              <w:rPr>
                <w:sz w:val="16"/>
              </w:rPr>
              <w:t>tEC</w:t>
            </w:r>
          </w:p>
        </w:tc>
        <w:tc>
          <w:tcPr>
            <w:tcW w:w="0" w:type="auto"/>
            <w:shd w:val="clear" w:color="auto" w:fill="B3B3B3"/>
          </w:tcPr>
          <w:p w14:paraId="20B3E57C" w14:textId="77777777" w:rsidR="00BA0F52" w:rsidRPr="00527E9E" w:rsidRDefault="00BA0F52" w:rsidP="00CB60BF">
            <w:pPr>
              <w:rPr>
                <w:sz w:val="16"/>
              </w:rPr>
            </w:pPr>
            <w:r w:rsidRPr="00527E9E">
              <w:rPr>
                <w:sz w:val="16"/>
              </w:rPr>
              <w:t>(</w:t>
            </w:r>
            <w:r w:rsidR="00A2143B" w:rsidRPr="00527E9E">
              <w:rPr>
                <w:sz w:val="16"/>
              </w:rPr>
              <w:t xml:space="preserve">DU comme </w:t>
            </w:r>
            <w:r w:rsidRPr="00527E9E">
              <w:rPr>
                <w:sz w:val="16"/>
              </w:rPr>
              <w:t xml:space="preserve">D10*) </w:t>
            </w:r>
            <w:r w:rsidR="00147513" w:rsidRPr="00527E9E">
              <w:rPr>
                <w:sz w:val="16"/>
              </w:rPr>
              <w:t>repos</w:t>
            </w:r>
            <w:r w:rsidR="00F922E9" w:rsidRPr="00527E9E">
              <w:rPr>
                <w:sz w:val="16"/>
              </w:rPr>
              <w:t xml:space="preserve"> 1h</w:t>
            </w:r>
            <w:r w:rsidR="00147513" w:rsidRPr="00527E9E">
              <w:rPr>
                <w:sz w:val="16"/>
              </w:rPr>
              <w:t xml:space="preserve"> </w:t>
            </w:r>
            <w:r w:rsidRPr="00527E9E">
              <w:rPr>
                <w:sz w:val="16"/>
              </w:rPr>
              <w:t xml:space="preserve">/ autre ordre / </w:t>
            </w:r>
            <w:r w:rsidR="00CB60BF" w:rsidRPr="00527E9E">
              <w:rPr>
                <w:sz w:val="16"/>
              </w:rPr>
              <w:t xml:space="preserve">recul </w:t>
            </w:r>
            <w:r w:rsidR="00F922E9" w:rsidRPr="00527E9E">
              <w:rPr>
                <w:sz w:val="16"/>
              </w:rPr>
              <w:t xml:space="preserve">hors vue </w:t>
            </w:r>
            <w:r w:rsidR="00147513" w:rsidRPr="00527E9E">
              <w:rPr>
                <w:sz w:val="16"/>
              </w:rPr>
              <w:t xml:space="preserve">/ </w:t>
            </w:r>
            <w:r w:rsidR="00CB60BF" w:rsidRPr="00527E9E">
              <w:rPr>
                <w:sz w:val="16"/>
              </w:rPr>
              <w:t>fuite</w:t>
            </w:r>
          </w:p>
        </w:tc>
      </w:tr>
    </w:tbl>
    <w:p w14:paraId="7501BE61" w14:textId="77777777" w:rsidR="00BA0F52" w:rsidRPr="00527E9E" w:rsidRDefault="009B35E1" w:rsidP="00BA0F52">
      <w:r w:rsidRPr="00527E9E">
        <w:t>P</w:t>
      </w:r>
      <w:r w:rsidR="00BA0F52" w:rsidRPr="00527E9E">
        <w:t>aramètres utiles pour gérer les ordres</w:t>
      </w:r>
      <w:r w:rsidR="00CB60BF" w:rsidRPr="00527E9E">
        <w:t xml:space="preserve"> donnés</w:t>
      </w:r>
      <w:r w:rsidR="00BA0F52" w:rsidRPr="00527E9E">
        <w:t> :</w:t>
      </w:r>
    </w:p>
    <w:p w14:paraId="5EF18C97" w14:textId="77777777" w:rsidR="00BA0F52" w:rsidRPr="00527E9E" w:rsidRDefault="00BA0F52" w:rsidP="00BA0F52">
      <w:pPr>
        <w:numPr>
          <w:ilvl w:val="0"/>
          <w:numId w:val="23"/>
        </w:numPr>
      </w:pPr>
      <w:r w:rsidRPr="00527E9E">
        <w:rPr>
          <w:shd w:val="clear" w:color="auto" w:fill="FFFF00"/>
        </w:rPr>
        <w:t>Durée</w:t>
      </w:r>
      <w:r w:rsidRPr="00527E9E">
        <w:t xml:space="preserve"> moyenne de validité d’un ordre = </w:t>
      </w:r>
      <w:r w:rsidRPr="00527E9E">
        <w:rPr>
          <w:b/>
        </w:rPr>
        <w:t>NE</w:t>
      </w:r>
      <w:r w:rsidRPr="00527E9E">
        <w:rPr>
          <w:b/>
          <w:bCs/>
        </w:rPr>
        <w:t>(</w:t>
      </w:r>
      <w:r w:rsidRPr="00527E9E">
        <w:rPr>
          <w:b/>
          <w:bCs/>
          <w:i/>
          <w:iCs/>
        </w:rPr>
        <w:t>Élevage</w:t>
      </w:r>
      <w:r w:rsidRPr="00527E9E">
        <w:rPr>
          <w:b/>
          <w:bCs/>
        </w:rPr>
        <w:t>)/4 heures</w:t>
      </w:r>
      <w:r w:rsidRPr="00527E9E">
        <w:t xml:space="preserve">. </w:t>
      </w:r>
    </w:p>
    <w:p w14:paraId="73AB78B6" w14:textId="77777777" w:rsidR="00BA0F52" w:rsidRPr="00527E9E" w:rsidRDefault="00BA0F52" w:rsidP="00BA0F52">
      <w:pPr>
        <w:numPr>
          <w:ilvl w:val="0"/>
          <w:numId w:val="23"/>
        </w:numPr>
      </w:pPr>
      <w:r w:rsidRPr="00527E9E">
        <w:t xml:space="preserve">Un animal est capable d’exécuter </w:t>
      </w:r>
      <w:r w:rsidR="00147513" w:rsidRPr="00527E9E">
        <w:t xml:space="preserve">un maximum de </w:t>
      </w:r>
      <w:r w:rsidRPr="00527E9E">
        <w:rPr>
          <w:b/>
        </w:rPr>
        <w:t>I/10 ordres simultanés.</w:t>
      </w:r>
    </w:p>
    <w:p w14:paraId="1442C1A0" w14:textId="77777777" w:rsidR="00BA0F52" w:rsidRPr="00527E9E" w:rsidRDefault="00BA0F52" w:rsidP="00BA0F52">
      <w:pPr>
        <w:numPr>
          <w:ilvl w:val="0"/>
          <w:numId w:val="23"/>
        </w:numPr>
      </w:pPr>
      <w:r w:rsidRPr="00527E9E">
        <w:t xml:space="preserve">L’animal doit pouvoir </w:t>
      </w:r>
      <w:r w:rsidRPr="00527E9E">
        <w:rPr>
          <w:shd w:val="clear" w:color="auto" w:fill="FFFF00"/>
        </w:rPr>
        <w:t>entendre</w:t>
      </w:r>
      <w:r w:rsidRPr="00527E9E">
        <w:t xml:space="preserve"> l’ord</w:t>
      </w:r>
      <w:r w:rsidR="00147513" w:rsidRPr="00527E9E">
        <w:t>re donné, en général à une portée</w:t>
      </w:r>
      <w:r w:rsidRPr="00527E9E">
        <w:t xml:space="preserve"> d</w:t>
      </w:r>
      <w:r w:rsidR="00147513" w:rsidRPr="00527E9E">
        <w:t>’</w:t>
      </w:r>
      <w:r w:rsidRPr="00527E9E">
        <w:rPr>
          <w:b/>
        </w:rPr>
        <w:t>Ouïe x 5m</w:t>
      </w:r>
      <w:r w:rsidRPr="00527E9E">
        <w:t>.</w:t>
      </w:r>
    </w:p>
    <w:p w14:paraId="600AD2FE" w14:textId="77777777" w:rsidR="00BA0F52" w:rsidRPr="00527E9E" w:rsidRDefault="00BA0F52" w:rsidP="00BA0F52">
      <w:pPr>
        <w:numPr>
          <w:ilvl w:val="0"/>
          <w:numId w:val="23"/>
        </w:numPr>
      </w:pPr>
      <w:r w:rsidRPr="00527E9E">
        <w:t xml:space="preserve">La </w:t>
      </w:r>
      <w:r w:rsidRPr="00527E9E">
        <w:rPr>
          <w:shd w:val="clear" w:color="auto" w:fill="FFFF00"/>
        </w:rPr>
        <w:t>cible ou le lieu visé</w:t>
      </w:r>
      <w:r w:rsidRPr="00527E9E">
        <w:t xml:space="preserve"> doit être visible et à </w:t>
      </w:r>
      <w:r w:rsidRPr="00527E9E">
        <w:rPr>
          <w:b/>
        </w:rPr>
        <w:t>NE</w:t>
      </w:r>
      <w:r w:rsidRPr="00527E9E">
        <w:rPr>
          <w:b/>
          <w:bCs/>
        </w:rPr>
        <w:t>(</w:t>
      </w:r>
      <w:r w:rsidRPr="00527E9E">
        <w:rPr>
          <w:b/>
          <w:bCs/>
          <w:i/>
          <w:iCs/>
        </w:rPr>
        <w:t>Élevage</w:t>
      </w:r>
      <w:r w:rsidRPr="00527E9E">
        <w:rPr>
          <w:b/>
          <w:bCs/>
        </w:rPr>
        <w:t>)x2 m</w:t>
      </w:r>
      <w:r w:rsidRPr="00527E9E">
        <w:t xml:space="preserve"> de l’animal sinon il faut avoir un moyen d’indiquer la cible à l’animal avec un </w:t>
      </w:r>
      <w:r w:rsidRPr="00527E9E">
        <w:rPr>
          <w:u w:val="single"/>
        </w:rPr>
        <w:t>malus</w:t>
      </w:r>
      <w:r w:rsidRPr="00527E9E">
        <w:t xml:space="preserve"> donné selon qualité de l’indice.</w:t>
      </w:r>
    </w:p>
    <w:p w14:paraId="1A4D3923" w14:textId="77777777" w:rsidR="00634691" w:rsidRPr="00527E9E" w:rsidRDefault="00634691" w:rsidP="00634691">
      <w:pPr>
        <w:pStyle w:val="Exemple0"/>
      </w:pPr>
      <w:r w:rsidRPr="00527E9E">
        <w:t xml:space="preserve">Exemple : un éleveur (NE30) connaît </w:t>
      </w:r>
      <w:r w:rsidR="009B35E1" w:rsidRPr="00527E9E">
        <w:t xml:space="preserve">les ordres </w:t>
      </w:r>
      <w:r w:rsidRPr="00527E9E">
        <w:t>Assis</w:t>
      </w:r>
      <w:r w:rsidR="00CB60BF" w:rsidRPr="00527E9E">
        <w:t>(</w:t>
      </w:r>
      <w:r w:rsidRPr="00527E9E">
        <w:t>5</w:t>
      </w:r>
      <w:r w:rsidR="00CB60BF" w:rsidRPr="00527E9E">
        <w:t>)</w:t>
      </w:r>
      <w:r w:rsidRPr="00527E9E">
        <w:t>, Chasse</w:t>
      </w:r>
      <w:r w:rsidR="00CB60BF" w:rsidRPr="00527E9E">
        <w:t>(</w:t>
      </w:r>
      <w:r w:rsidRPr="00527E9E">
        <w:t>5</w:t>
      </w:r>
      <w:r w:rsidR="00CB60BF" w:rsidRPr="00527E9E">
        <w:t>)</w:t>
      </w:r>
      <w:r w:rsidRPr="00527E9E">
        <w:t>, Cherche</w:t>
      </w:r>
      <w:r w:rsidR="00CB60BF" w:rsidRPr="00527E9E">
        <w:t>(</w:t>
      </w:r>
      <w:r w:rsidRPr="00527E9E">
        <w:t>10</w:t>
      </w:r>
      <w:r w:rsidR="00CB60BF" w:rsidRPr="00527E9E">
        <w:t>), Mort(</w:t>
      </w:r>
      <w:r w:rsidRPr="00527E9E">
        <w:t>10</w:t>
      </w:r>
      <w:r w:rsidR="00CB60BF" w:rsidRPr="00527E9E">
        <w:t xml:space="preserve">) pour un </w:t>
      </w:r>
      <w:r w:rsidRPr="00527E9E">
        <w:t xml:space="preserve">total </w:t>
      </w:r>
      <w:r w:rsidR="00CB60BF" w:rsidRPr="00527E9E">
        <w:t xml:space="preserve">de </w:t>
      </w:r>
      <w:r w:rsidRPr="00527E9E">
        <w:t>30</w:t>
      </w:r>
      <w:r w:rsidR="009B35E1" w:rsidRPr="00527E9E">
        <w:t xml:space="preserve"> NE</w:t>
      </w:r>
      <w:r w:rsidRPr="00527E9E">
        <w:t xml:space="preserve">. Il dresse un chien de garde qui peut apprendre </w:t>
      </w:r>
      <w:r w:rsidR="00CB60BF" w:rsidRPr="00527E9E">
        <w:t>4</w:t>
      </w:r>
      <w:r w:rsidRPr="00527E9E">
        <w:t xml:space="preserve"> </w:t>
      </w:r>
      <w:r w:rsidR="00D663EE" w:rsidRPr="00527E9E">
        <w:t>ordres (I=20), il le dresse pour Chasse(5)</w:t>
      </w:r>
      <w:r w:rsidR="00CB60BF" w:rsidRPr="00527E9E">
        <w:t>, Mort(10)</w:t>
      </w:r>
      <w:r w:rsidR="00D663EE" w:rsidRPr="00527E9E">
        <w:t xml:space="preserve"> et Cherche(10).</w:t>
      </w:r>
      <w:r w:rsidR="000703A5" w:rsidRPr="00527E9E">
        <w:t xml:space="preserve"> Un nouveau maître acquiert le chien et l’envoie chercher sa fille en le faisant renifler un vêtement. Avec un (D100=69) c’est un tEN. Le chien ne réagit pas pendant 1 tour.</w:t>
      </w:r>
    </w:p>
    <w:p w14:paraId="1F95A58B" w14:textId="77777777" w:rsidR="00A37F52" w:rsidRPr="00527E9E" w:rsidRDefault="003904FE" w:rsidP="00936455">
      <w:pPr>
        <w:pStyle w:val="Titre2"/>
        <w:rPr>
          <w:lang w:val="fr-BE"/>
        </w:rPr>
      </w:pPr>
      <w:bookmarkStart w:id="67" w:name="_Toc199924495"/>
      <w:r w:rsidRPr="00527E9E">
        <w:rPr>
          <w:lang w:val="fr-BE"/>
        </w:rPr>
        <w:t>3</w:t>
      </w:r>
      <w:r w:rsidR="00936455" w:rsidRPr="00527E9E">
        <w:rPr>
          <w:lang w:val="fr-BE"/>
        </w:rPr>
        <w:t xml:space="preserve">.4 </w:t>
      </w:r>
      <w:r w:rsidR="00A37F52" w:rsidRPr="00527E9E">
        <w:rPr>
          <w:lang w:val="fr-BE"/>
        </w:rPr>
        <w:t>Poison</w:t>
      </w:r>
      <w:r w:rsidR="000C4B88" w:rsidRPr="00527E9E">
        <w:rPr>
          <w:lang w:val="fr-BE"/>
        </w:rPr>
        <w:t>s</w:t>
      </w:r>
      <w:bookmarkEnd w:id="67"/>
      <w:r w:rsidR="00A37F52" w:rsidRPr="00527E9E">
        <w:rPr>
          <w:lang w:val="fr-BE"/>
        </w:rPr>
        <w:t xml:space="preserve"> </w:t>
      </w:r>
    </w:p>
    <w:p w14:paraId="4AFC9751" w14:textId="77777777" w:rsidR="00115D60" w:rsidRPr="00527E9E" w:rsidRDefault="0054173A" w:rsidP="0045338D">
      <w:pPr>
        <w:pStyle w:val="Titre3"/>
        <w:rPr>
          <w:lang w:val="fr-BE"/>
        </w:rPr>
      </w:pPr>
      <w:bookmarkStart w:id="68" w:name="_Toc199924496"/>
      <w:r w:rsidRPr="00527E9E">
        <w:rPr>
          <w:lang w:val="fr-BE"/>
        </w:rPr>
        <w:t>3</w:t>
      </w:r>
      <w:r w:rsidR="00936455" w:rsidRPr="00527E9E">
        <w:rPr>
          <w:lang w:val="fr-BE"/>
        </w:rPr>
        <w:t xml:space="preserve">.4.1 </w:t>
      </w:r>
      <w:r w:rsidR="00115D60" w:rsidRPr="00527E9E">
        <w:rPr>
          <w:lang w:val="fr-BE"/>
        </w:rPr>
        <w:t>Animaux</w:t>
      </w:r>
      <w:bookmarkEnd w:id="68"/>
    </w:p>
    <w:p w14:paraId="5745E5C0" w14:textId="2F50126A" w:rsidR="00A37F52" w:rsidRPr="00527E9E" w:rsidRDefault="00ED4EA7">
      <w:r w:rsidRPr="00527E9E">
        <w:t xml:space="preserve">Certains </w:t>
      </w:r>
      <w:r w:rsidR="00A37F52" w:rsidRPr="00527E9E">
        <w:t xml:space="preserve">animaux </w:t>
      </w:r>
      <w:r w:rsidR="003904FE" w:rsidRPr="00527E9E">
        <w:t xml:space="preserve">(serpents, insectes etc.) </w:t>
      </w:r>
      <w:r w:rsidR="00A37F52" w:rsidRPr="00527E9E">
        <w:t>possèdent la faculté d’injecter des poisons</w:t>
      </w:r>
      <w:r w:rsidR="00AF5E68" w:rsidRPr="00527E9E">
        <w:t xml:space="preserve"> lorsqu’ils infligent </w:t>
      </w:r>
      <w:r w:rsidR="00262CC3">
        <w:t xml:space="preserve">au moins </w:t>
      </w:r>
      <w:r w:rsidR="00AF5E68" w:rsidRPr="00527E9E">
        <w:t xml:space="preserve">un point de </w:t>
      </w:r>
      <w:r w:rsidR="00AF5E68" w:rsidRPr="00527E9E">
        <w:rPr>
          <w:b/>
        </w:rPr>
        <w:t>blessure</w:t>
      </w:r>
      <w:r w:rsidR="00EE56DA" w:rsidRPr="00527E9E">
        <w:t xml:space="preserve"> ou par contact avec la </w:t>
      </w:r>
      <w:r w:rsidR="00EE56DA" w:rsidRPr="00527E9E">
        <w:rPr>
          <w:b/>
        </w:rPr>
        <w:t>peau</w:t>
      </w:r>
      <w:r w:rsidR="00EE56DA" w:rsidRPr="00527E9E">
        <w:t xml:space="preserve"> ou</w:t>
      </w:r>
      <w:r w:rsidR="009B35E1" w:rsidRPr="00527E9E">
        <w:t xml:space="preserve"> par </w:t>
      </w:r>
      <w:r w:rsidR="00EE56DA" w:rsidRPr="00527E9E">
        <w:rPr>
          <w:b/>
        </w:rPr>
        <w:t>inhalation</w:t>
      </w:r>
      <w:r w:rsidR="00A37F52" w:rsidRPr="00527E9E">
        <w:t xml:space="preserve">. </w:t>
      </w:r>
      <w:r w:rsidRPr="00527E9E">
        <w:t>En général</w:t>
      </w:r>
      <w:r w:rsidR="009B35E1" w:rsidRPr="00527E9E">
        <w:t>,</w:t>
      </w:r>
      <w:r w:rsidRPr="00527E9E">
        <w:t xml:space="preserve"> l</w:t>
      </w:r>
      <w:r w:rsidR="00AF5E68" w:rsidRPr="00527E9E">
        <w:t xml:space="preserve">es poisons diminuent les points d’EN de la victime. </w:t>
      </w:r>
      <w:r w:rsidR="00F51D62" w:rsidRPr="00527E9E">
        <w:t>Sans indication précise</w:t>
      </w:r>
      <w:r w:rsidR="00EE56DA" w:rsidRPr="00527E9E">
        <w:t xml:space="preserve"> de la fiche</w:t>
      </w:r>
      <w:r w:rsidR="00F51D62" w:rsidRPr="00527E9E">
        <w:t xml:space="preserve">, déterminez le </w:t>
      </w:r>
      <w:r w:rsidR="00A37F52" w:rsidRPr="00527E9E">
        <w:t xml:space="preserve">type </w:t>
      </w:r>
      <w:r w:rsidR="00EE56DA" w:rsidRPr="00527E9E">
        <w:t xml:space="preserve">du poison </w:t>
      </w:r>
      <w:r w:rsidR="00F51D62" w:rsidRPr="00527E9E">
        <w:t xml:space="preserve">par </w:t>
      </w:r>
      <w:r w:rsidR="00A37F52" w:rsidRPr="00527E9E">
        <w:t>la table suivante</w:t>
      </w:r>
      <w:r w:rsidR="000C4B88" w:rsidRPr="00527E9E">
        <w:t xml:space="preserve"> (D10* selon le type d’animal et un dé pour le nombre de doses)</w:t>
      </w:r>
      <w:r w:rsidR="00A37F52"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797"/>
        <w:gridCol w:w="1056"/>
        <w:gridCol w:w="1056"/>
        <w:gridCol w:w="797"/>
        <w:gridCol w:w="819"/>
      </w:tblGrid>
      <w:tr w:rsidR="00AB41E6" w:rsidRPr="00527E9E" w14:paraId="5D6D7D24" w14:textId="77777777" w:rsidTr="002263EE">
        <w:tc>
          <w:tcPr>
            <w:tcW w:w="0" w:type="auto"/>
            <w:tcBorders>
              <w:right w:val="single" w:sz="12" w:space="0" w:color="auto"/>
            </w:tcBorders>
          </w:tcPr>
          <w:p w14:paraId="2F8BE319" w14:textId="77777777" w:rsidR="00AB41E6" w:rsidRPr="00527E9E" w:rsidRDefault="00AB41E6">
            <w:pPr>
              <w:jc w:val="right"/>
              <w:rPr>
                <w:b/>
                <w:sz w:val="16"/>
              </w:rPr>
            </w:pPr>
            <w:r w:rsidRPr="00527E9E">
              <w:rPr>
                <w:b/>
                <w:sz w:val="16"/>
              </w:rPr>
              <w:t>D10*-&gt;</w:t>
            </w:r>
          </w:p>
        </w:tc>
        <w:tc>
          <w:tcPr>
            <w:tcW w:w="0" w:type="auto"/>
            <w:tcBorders>
              <w:top w:val="single" w:sz="12" w:space="0" w:color="auto"/>
              <w:left w:val="single" w:sz="12" w:space="0" w:color="auto"/>
            </w:tcBorders>
          </w:tcPr>
          <w:p w14:paraId="24940296" w14:textId="77777777" w:rsidR="00AB41E6" w:rsidRPr="00527E9E" w:rsidRDefault="00AB41E6">
            <w:pPr>
              <w:jc w:val="center"/>
              <w:rPr>
                <w:b/>
                <w:sz w:val="16"/>
              </w:rPr>
            </w:pPr>
            <w:r w:rsidRPr="00527E9E">
              <w:rPr>
                <w:b/>
                <w:sz w:val="16"/>
              </w:rPr>
              <w:t>1</w:t>
            </w:r>
          </w:p>
        </w:tc>
        <w:tc>
          <w:tcPr>
            <w:tcW w:w="0" w:type="auto"/>
            <w:tcBorders>
              <w:top w:val="single" w:sz="12" w:space="0" w:color="auto"/>
            </w:tcBorders>
          </w:tcPr>
          <w:p w14:paraId="5D33F96D" w14:textId="77777777" w:rsidR="00AB41E6" w:rsidRPr="00527E9E" w:rsidRDefault="00AB41E6">
            <w:pPr>
              <w:jc w:val="center"/>
              <w:rPr>
                <w:b/>
                <w:sz w:val="16"/>
              </w:rPr>
            </w:pPr>
            <w:r w:rsidRPr="00527E9E">
              <w:rPr>
                <w:b/>
                <w:sz w:val="16"/>
              </w:rPr>
              <w:t>2</w:t>
            </w:r>
          </w:p>
        </w:tc>
        <w:tc>
          <w:tcPr>
            <w:tcW w:w="0" w:type="auto"/>
            <w:tcBorders>
              <w:top w:val="single" w:sz="12" w:space="0" w:color="auto"/>
            </w:tcBorders>
          </w:tcPr>
          <w:p w14:paraId="2DF4A8A2" w14:textId="77777777" w:rsidR="00AB41E6" w:rsidRPr="00527E9E" w:rsidRDefault="00AB41E6">
            <w:pPr>
              <w:jc w:val="center"/>
              <w:rPr>
                <w:b/>
                <w:sz w:val="16"/>
              </w:rPr>
            </w:pPr>
            <w:r w:rsidRPr="00527E9E">
              <w:rPr>
                <w:b/>
                <w:sz w:val="16"/>
              </w:rPr>
              <w:t>3</w:t>
            </w:r>
          </w:p>
        </w:tc>
        <w:tc>
          <w:tcPr>
            <w:tcW w:w="0" w:type="auto"/>
            <w:tcBorders>
              <w:top w:val="single" w:sz="12" w:space="0" w:color="auto"/>
              <w:right w:val="single" w:sz="12" w:space="0" w:color="auto"/>
            </w:tcBorders>
          </w:tcPr>
          <w:p w14:paraId="1DF6271F" w14:textId="77777777" w:rsidR="00AB41E6" w:rsidRPr="00527E9E" w:rsidRDefault="00AB41E6">
            <w:pPr>
              <w:jc w:val="center"/>
              <w:rPr>
                <w:b/>
                <w:sz w:val="16"/>
              </w:rPr>
            </w:pPr>
            <w:r w:rsidRPr="00527E9E">
              <w:rPr>
                <w:b/>
                <w:sz w:val="16"/>
              </w:rPr>
              <w:t>4</w:t>
            </w:r>
          </w:p>
        </w:tc>
        <w:tc>
          <w:tcPr>
            <w:tcW w:w="0" w:type="auto"/>
          </w:tcPr>
          <w:p w14:paraId="074782B1" w14:textId="77777777" w:rsidR="00AB41E6" w:rsidRPr="00527E9E" w:rsidRDefault="00AB41E6" w:rsidP="00BB78EE">
            <w:pPr>
              <w:jc w:val="center"/>
              <w:rPr>
                <w:b/>
                <w:bCs/>
                <w:sz w:val="16"/>
              </w:rPr>
            </w:pPr>
            <w:r w:rsidRPr="00527E9E">
              <w:rPr>
                <w:b/>
                <w:bCs/>
                <w:sz w:val="16"/>
              </w:rPr>
              <w:t>Doses</w:t>
            </w:r>
            <w:r w:rsidRPr="00527E9E">
              <w:rPr>
                <w:bCs/>
                <w:sz w:val="16"/>
                <w:vertAlign w:val="superscript"/>
              </w:rPr>
              <w:t>1</w:t>
            </w:r>
          </w:p>
        </w:tc>
      </w:tr>
      <w:tr w:rsidR="00AB41E6" w:rsidRPr="00527E9E" w14:paraId="33CC851E" w14:textId="77777777" w:rsidTr="002263EE">
        <w:tc>
          <w:tcPr>
            <w:tcW w:w="0" w:type="auto"/>
            <w:tcBorders>
              <w:right w:val="single" w:sz="12" w:space="0" w:color="auto"/>
            </w:tcBorders>
            <w:vAlign w:val="bottom"/>
          </w:tcPr>
          <w:p w14:paraId="4C66BACC" w14:textId="77777777" w:rsidR="00AB41E6" w:rsidRPr="00527E9E" w:rsidRDefault="00AB41E6">
            <w:pPr>
              <w:rPr>
                <w:rFonts w:eastAsia="Arial Unicode MS"/>
                <w:sz w:val="16"/>
              </w:rPr>
            </w:pPr>
            <w:r w:rsidRPr="00527E9E">
              <w:rPr>
                <w:sz w:val="16"/>
              </w:rPr>
              <w:t xml:space="preserve">Mammifère </w:t>
            </w:r>
          </w:p>
        </w:tc>
        <w:tc>
          <w:tcPr>
            <w:tcW w:w="0" w:type="auto"/>
            <w:tcBorders>
              <w:left w:val="single" w:sz="12" w:space="0" w:color="auto"/>
            </w:tcBorders>
          </w:tcPr>
          <w:p w14:paraId="1C191375" w14:textId="77777777" w:rsidR="00AB41E6" w:rsidRPr="00527E9E" w:rsidRDefault="00AB41E6">
            <w:pPr>
              <w:jc w:val="center"/>
              <w:rPr>
                <w:sz w:val="16"/>
              </w:rPr>
            </w:pPr>
            <w:r w:rsidRPr="00527E9E">
              <w:rPr>
                <w:sz w:val="16"/>
              </w:rPr>
              <w:t>Lent</w:t>
            </w:r>
          </w:p>
        </w:tc>
        <w:tc>
          <w:tcPr>
            <w:tcW w:w="0" w:type="auto"/>
          </w:tcPr>
          <w:p w14:paraId="090C1FD6" w14:textId="77777777" w:rsidR="00AB41E6" w:rsidRPr="00527E9E" w:rsidRDefault="00AB41E6">
            <w:pPr>
              <w:jc w:val="center"/>
              <w:rPr>
                <w:sz w:val="16"/>
              </w:rPr>
            </w:pPr>
            <w:r w:rsidRPr="00527E9E">
              <w:rPr>
                <w:sz w:val="16"/>
              </w:rPr>
              <w:t>Lent</w:t>
            </w:r>
          </w:p>
        </w:tc>
        <w:tc>
          <w:tcPr>
            <w:tcW w:w="0" w:type="auto"/>
          </w:tcPr>
          <w:p w14:paraId="312E0E4A" w14:textId="77777777" w:rsidR="00AB41E6" w:rsidRPr="00527E9E" w:rsidRDefault="00AB41E6">
            <w:pPr>
              <w:jc w:val="center"/>
              <w:rPr>
                <w:sz w:val="16"/>
              </w:rPr>
            </w:pPr>
            <w:r w:rsidRPr="00527E9E">
              <w:rPr>
                <w:sz w:val="16"/>
              </w:rPr>
              <w:t>Lent</w:t>
            </w:r>
          </w:p>
        </w:tc>
        <w:tc>
          <w:tcPr>
            <w:tcW w:w="0" w:type="auto"/>
            <w:tcBorders>
              <w:right w:val="single" w:sz="12" w:space="0" w:color="auto"/>
            </w:tcBorders>
          </w:tcPr>
          <w:p w14:paraId="4EE6F38A" w14:textId="77777777" w:rsidR="00AB41E6" w:rsidRPr="00527E9E" w:rsidRDefault="00AB41E6">
            <w:pPr>
              <w:jc w:val="center"/>
              <w:rPr>
                <w:sz w:val="16"/>
              </w:rPr>
            </w:pPr>
            <w:r w:rsidRPr="00527E9E">
              <w:rPr>
                <w:sz w:val="16"/>
              </w:rPr>
              <w:t>Normal</w:t>
            </w:r>
          </w:p>
        </w:tc>
        <w:tc>
          <w:tcPr>
            <w:tcW w:w="0" w:type="auto"/>
          </w:tcPr>
          <w:p w14:paraId="0D19D9FD" w14:textId="77777777" w:rsidR="00AB41E6" w:rsidRPr="00527E9E" w:rsidRDefault="00A2143B" w:rsidP="00BB78EE">
            <w:pPr>
              <w:jc w:val="center"/>
              <w:rPr>
                <w:sz w:val="16"/>
              </w:rPr>
            </w:pPr>
            <w:r w:rsidRPr="00527E9E">
              <w:rPr>
                <w:sz w:val="16"/>
              </w:rPr>
              <w:t>D10/2</w:t>
            </w:r>
          </w:p>
        </w:tc>
      </w:tr>
      <w:tr w:rsidR="00AB41E6" w:rsidRPr="00527E9E" w14:paraId="0AD0FB4E" w14:textId="77777777" w:rsidTr="002263EE">
        <w:tc>
          <w:tcPr>
            <w:tcW w:w="0" w:type="auto"/>
            <w:tcBorders>
              <w:right w:val="single" w:sz="12" w:space="0" w:color="auto"/>
            </w:tcBorders>
            <w:shd w:val="clear" w:color="auto" w:fill="E0E0E0"/>
            <w:vAlign w:val="bottom"/>
          </w:tcPr>
          <w:p w14:paraId="481BB14E" w14:textId="77777777" w:rsidR="00AB41E6" w:rsidRPr="00527E9E" w:rsidRDefault="00AB41E6">
            <w:pPr>
              <w:rPr>
                <w:rFonts w:eastAsia="Arial Unicode MS"/>
                <w:sz w:val="16"/>
              </w:rPr>
            </w:pPr>
            <w:r w:rsidRPr="00527E9E">
              <w:rPr>
                <w:sz w:val="16"/>
              </w:rPr>
              <w:t xml:space="preserve">Oiseau </w:t>
            </w:r>
          </w:p>
        </w:tc>
        <w:tc>
          <w:tcPr>
            <w:tcW w:w="0" w:type="auto"/>
            <w:tcBorders>
              <w:left w:val="single" w:sz="12" w:space="0" w:color="auto"/>
            </w:tcBorders>
            <w:shd w:val="clear" w:color="auto" w:fill="E0E0E0"/>
          </w:tcPr>
          <w:p w14:paraId="696DDC45" w14:textId="77777777" w:rsidR="00AB41E6" w:rsidRPr="00527E9E" w:rsidRDefault="00AB41E6">
            <w:pPr>
              <w:jc w:val="center"/>
              <w:rPr>
                <w:sz w:val="16"/>
              </w:rPr>
            </w:pPr>
            <w:r w:rsidRPr="00527E9E">
              <w:rPr>
                <w:sz w:val="16"/>
              </w:rPr>
              <w:t>Lent</w:t>
            </w:r>
          </w:p>
        </w:tc>
        <w:tc>
          <w:tcPr>
            <w:tcW w:w="0" w:type="auto"/>
            <w:shd w:val="clear" w:color="auto" w:fill="E0E0E0"/>
          </w:tcPr>
          <w:p w14:paraId="36A8223A" w14:textId="77777777" w:rsidR="00AB41E6" w:rsidRPr="00527E9E" w:rsidRDefault="00AB41E6">
            <w:pPr>
              <w:jc w:val="center"/>
              <w:rPr>
                <w:sz w:val="16"/>
              </w:rPr>
            </w:pPr>
            <w:r w:rsidRPr="00527E9E">
              <w:rPr>
                <w:sz w:val="16"/>
              </w:rPr>
              <w:t>Lent</w:t>
            </w:r>
          </w:p>
        </w:tc>
        <w:tc>
          <w:tcPr>
            <w:tcW w:w="0" w:type="auto"/>
            <w:shd w:val="clear" w:color="auto" w:fill="E0E0E0"/>
          </w:tcPr>
          <w:p w14:paraId="6B35D8C5" w14:textId="77777777" w:rsidR="00AB41E6" w:rsidRPr="00527E9E" w:rsidRDefault="00AB41E6">
            <w:pPr>
              <w:jc w:val="center"/>
              <w:rPr>
                <w:sz w:val="16"/>
              </w:rPr>
            </w:pPr>
            <w:r w:rsidRPr="00527E9E">
              <w:rPr>
                <w:sz w:val="16"/>
              </w:rPr>
              <w:t>Lent</w:t>
            </w:r>
          </w:p>
        </w:tc>
        <w:tc>
          <w:tcPr>
            <w:tcW w:w="0" w:type="auto"/>
            <w:tcBorders>
              <w:right w:val="single" w:sz="12" w:space="0" w:color="auto"/>
            </w:tcBorders>
            <w:shd w:val="clear" w:color="auto" w:fill="E0E0E0"/>
          </w:tcPr>
          <w:p w14:paraId="0BC9E545" w14:textId="77777777" w:rsidR="00AB41E6" w:rsidRPr="00527E9E" w:rsidRDefault="00AB41E6">
            <w:pPr>
              <w:jc w:val="center"/>
              <w:rPr>
                <w:sz w:val="16"/>
              </w:rPr>
            </w:pPr>
            <w:r w:rsidRPr="00527E9E">
              <w:rPr>
                <w:sz w:val="16"/>
              </w:rPr>
              <w:t>Lent</w:t>
            </w:r>
          </w:p>
        </w:tc>
        <w:tc>
          <w:tcPr>
            <w:tcW w:w="0" w:type="auto"/>
            <w:shd w:val="clear" w:color="auto" w:fill="E0E0E0"/>
          </w:tcPr>
          <w:p w14:paraId="5B6D4A87" w14:textId="77777777" w:rsidR="00AB41E6" w:rsidRPr="00527E9E" w:rsidRDefault="00A2143B" w:rsidP="00EE56DA">
            <w:pPr>
              <w:jc w:val="center"/>
              <w:rPr>
                <w:sz w:val="16"/>
              </w:rPr>
            </w:pPr>
            <w:r w:rsidRPr="00527E9E">
              <w:rPr>
                <w:sz w:val="16"/>
              </w:rPr>
              <w:t>D10/5</w:t>
            </w:r>
          </w:p>
        </w:tc>
      </w:tr>
      <w:tr w:rsidR="00AB41E6" w:rsidRPr="00527E9E" w14:paraId="28E10669" w14:textId="77777777" w:rsidTr="002263EE">
        <w:tc>
          <w:tcPr>
            <w:tcW w:w="0" w:type="auto"/>
            <w:tcBorders>
              <w:right w:val="single" w:sz="12" w:space="0" w:color="auto"/>
            </w:tcBorders>
            <w:vAlign w:val="bottom"/>
          </w:tcPr>
          <w:p w14:paraId="0E45A626" w14:textId="77777777" w:rsidR="00AB41E6" w:rsidRPr="00527E9E" w:rsidRDefault="00AB41E6">
            <w:pPr>
              <w:rPr>
                <w:rFonts w:eastAsia="Arial Unicode MS"/>
                <w:sz w:val="16"/>
              </w:rPr>
            </w:pPr>
            <w:r w:rsidRPr="00527E9E">
              <w:rPr>
                <w:sz w:val="16"/>
              </w:rPr>
              <w:lastRenderedPageBreak/>
              <w:t xml:space="preserve">Reptile </w:t>
            </w:r>
          </w:p>
        </w:tc>
        <w:tc>
          <w:tcPr>
            <w:tcW w:w="0" w:type="auto"/>
            <w:tcBorders>
              <w:left w:val="single" w:sz="12" w:space="0" w:color="auto"/>
            </w:tcBorders>
          </w:tcPr>
          <w:p w14:paraId="2103A5DF" w14:textId="77777777" w:rsidR="00AB41E6" w:rsidRPr="00527E9E" w:rsidRDefault="00AB41E6">
            <w:pPr>
              <w:jc w:val="center"/>
              <w:rPr>
                <w:sz w:val="16"/>
              </w:rPr>
            </w:pPr>
            <w:r w:rsidRPr="00527E9E">
              <w:rPr>
                <w:sz w:val="16"/>
              </w:rPr>
              <w:t>Normal</w:t>
            </w:r>
          </w:p>
        </w:tc>
        <w:tc>
          <w:tcPr>
            <w:tcW w:w="0" w:type="auto"/>
          </w:tcPr>
          <w:p w14:paraId="23FF19FB" w14:textId="77777777" w:rsidR="00AB41E6" w:rsidRPr="00527E9E" w:rsidRDefault="00AB41E6" w:rsidP="00AB41E6">
            <w:pPr>
              <w:jc w:val="center"/>
              <w:rPr>
                <w:sz w:val="16"/>
              </w:rPr>
            </w:pPr>
            <w:r w:rsidRPr="00527E9E">
              <w:rPr>
                <w:sz w:val="16"/>
              </w:rPr>
              <w:t xml:space="preserve">Paralysant </w:t>
            </w:r>
          </w:p>
        </w:tc>
        <w:tc>
          <w:tcPr>
            <w:tcW w:w="0" w:type="auto"/>
          </w:tcPr>
          <w:p w14:paraId="0C946DFB" w14:textId="77777777" w:rsidR="00AB41E6" w:rsidRPr="00527E9E" w:rsidRDefault="00AB41E6">
            <w:pPr>
              <w:jc w:val="center"/>
              <w:rPr>
                <w:sz w:val="16"/>
              </w:rPr>
            </w:pPr>
            <w:r w:rsidRPr="00527E9E">
              <w:rPr>
                <w:sz w:val="16"/>
              </w:rPr>
              <w:t>Rapide</w:t>
            </w:r>
          </w:p>
        </w:tc>
        <w:tc>
          <w:tcPr>
            <w:tcW w:w="0" w:type="auto"/>
            <w:tcBorders>
              <w:right w:val="single" w:sz="12" w:space="0" w:color="auto"/>
            </w:tcBorders>
          </w:tcPr>
          <w:p w14:paraId="354BE7B6" w14:textId="77777777" w:rsidR="00AB41E6" w:rsidRPr="00527E9E" w:rsidRDefault="00AB41E6">
            <w:pPr>
              <w:jc w:val="center"/>
              <w:rPr>
                <w:sz w:val="16"/>
              </w:rPr>
            </w:pPr>
            <w:r w:rsidRPr="00527E9E">
              <w:rPr>
                <w:sz w:val="16"/>
              </w:rPr>
              <w:t>Mortel</w:t>
            </w:r>
          </w:p>
        </w:tc>
        <w:tc>
          <w:tcPr>
            <w:tcW w:w="0" w:type="auto"/>
          </w:tcPr>
          <w:p w14:paraId="3C050D6E" w14:textId="77777777" w:rsidR="00AB41E6" w:rsidRPr="00527E9E" w:rsidRDefault="00AB41E6" w:rsidP="00BB78EE">
            <w:pPr>
              <w:jc w:val="center"/>
              <w:rPr>
                <w:sz w:val="16"/>
              </w:rPr>
            </w:pPr>
            <w:r w:rsidRPr="00527E9E">
              <w:rPr>
                <w:sz w:val="16"/>
              </w:rPr>
              <w:t>D10</w:t>
            </w:r>
          </w:p>
        </w:tc>
      </w:tr>
      <w:tr w:rsidR="00AB41E6" w:rsidRPr="00527E9E" w14:paraId="0C9BFFEA" w14:textId="77777777" w:rsidTr="002263EE">
        <w:tc>
          <w:tcPr>
            <w:tcW w:w="0" w:type="auto"/>
            <w:tcBorders>
              <w:right w:val="single" w:sz="12" w:space="0" w:color="auto"/>
            </w:tcBorders>
            <w:shd w:val="clear" w:color="auto" w:fill="E0E0E0"/>
            <w:vAlign w:val="bottom"/>
          </w:tcPr>
          <w:p w14:paraId="5BBFAEA1" w14:textId="77777777" w:rsidR="00AB41E6" w:rsidRPr="00527E9E" w:rsidRDefault="00AB41E6">
            <w:pPr>
              <w:rPr>
                <w:rFonts w:eastAsia="Arial Unicode MS"/>
                <w:sz w:val="16"/>
              </w:rPr>
            </w:pPr>
            <w:r w:rsidRPr="00527E9E">
              <w:rPr>
                <w:sz w:val="16"/>
              </w:rPr>
              <w:t xml:space="preserve">Insecte </w:t>
            </w:r>
          </w:p>
        </w:tc>
        <w:tc>
          <w:tcPr>
            <w:tcW w:w="0" w:type="auto"/>
            <w:tcBorders>
              <w:left w:val="single" w:sz="12" w:space="0" w:color="auto"/>
            </w:tcBorders>
            <w:shd w:val="clear" w:color="auto" w:fill="E0E0E0"/>
          </w:tcPr>
          <w:p w14:paraId="639B3113" w14:textId="77777777" w:rsidR="00AB41E6" w:rsidRPr="00527E9E" w:rsidRDefault="00AB41E6">
            <w:pPr>
              <w:jc w:val="center"/>
              <w:rPr>
                <w:sz w:val="16"/>
              </w:rPr>
            </w:pPr>
            <w:r w:rsidRPr="00527E9E">
              <w:rPr>
                <w:sz w:val="16"/>
              </w:rPr>
              <w:t>Lent</w:t>
            </w:r>
          </w:p>
        </w:tc>
        <w:tc>
          <w:tcPr>
            <w:tcW w:w="0" w:type="auto"/>
            <w:shd w:val="clear" w:color="auto" w:fill="E0E0E0"/>
          </w:tcPr>
          <w:p w14:paraId="53B696E5" w14:textId="77777777" w:rsidR="00AB41E6" w:rsidRPr="00527E9E" w:rsidRDefault="00AB41E6">
            <w:pPr>
              <w:jc w:val="center"/>
              <w:rPr>
                <w:sz w:val="16"/>
              </w:rPr>
            </w:pPr>
            <w:r w:rsidRPr="00527E9E">
              <w:rPr>
                <w:sz w:val="16"/>
              </w:rPr>
              <w:t xml:space="preserve">Paralysant </w:t>
            </w:r>
          </w:p>
        </w:tc>
        <w:tc>
          <w:tcPr>
            <w:tcW w:w="0" w:type="auto"/>
            <w:shd w:val="clear" w:color="auto" w:fill="E0E0E0"/>
          </w:tcPr>
          <w:p w14:paraId="1EC7A5BC" w14:textId="77777777" w:rsidR="00AB41E6" w:rsidRPr="00527E9E" w:rsidRDefault="00AB41E6">
            <w:pPr>
              <w:jc w:val="center"/>
              <w:rPr>
                <w:sz w:val="16"/>
              </w:rPr>
            </w:pPr>
            <w:r w:rsidRPr="00527E9E">
              <w:rPr>
                <w:sz w:val="16"/>
              </w:rPr>
              <w:t>Normal</w:t>
            </w:r>
          </w:p>
        </w:tc>
        <w:tc>
          <w:tcPr>
            <w:tcW w:w="0" w:type="auto"/>
            <w:tcBorders>
              <w:right w:val="single" w:sz="12" w:space="0" w:color="auto"/>
            </w:tcBorders>
            <w:shd w:val="clear" w:color="auto" w:fill="E0E0E0"/>
          </w:tcPr>
          <w:p w14:paraId="6C2DEF44" w14:textId="77777777" w:rsidR="00AB41E6" w:rsidRPr="00527E9E" w:rsidRDefault="00AB41E6">
            <w:pPr>
              <w:jc w:val="center"/>
              <w:rPr>
                <w:sz w:val="16"/>
              </w:rPr>
            </w:pPr>
            <w:r w:rsidRPr="00527E9E">
              <w:rPr>
                <w:sz w:val="16"/>
              </w:rPr>
              <w:t>Rapide</w:t>
            </w:r>
          </w:p>
        </w:tc>
        <w:tc>
          <w:tcPr>
            <w:tcW w:w="0" w:type="auto"/>
            <w:shd w:val="clear" w:color="auto" w:fill="E0E0E0"/>
          </w:tcPr>
          <w:p w14:paraId="3940F8F7" w14:textId="77777777" w:rsidR="00AB41E6" w:rsidRPr="00527E9E" w:rsidRDefault="00AB41E6" w:rsidP="00BB78EE">
            <w:pPr>
              <w:jc w:val="center"/>
              <w:rPr>
                <w:sz w:val="16"/>
              </w:rPr>
            </w:pPr>
            <w:r w:rsidRPr="00527E9E">
              <w:rPr>
                <w:sz w:val="16"/>
              </w:rPr>
              <w:t>1</w:t>
            </w:r>
          </w:p>
        </w:tc>
      </w:tr>
      <w:tr w:rsidR="00AB41E6" w:rsidRPr="00527E9E" w14:paraId="133D01AA" w14:textId="77777777" w:rsidTr="002263EE">
        <w:tc>
          <w:tcPr>
            <w:tcW w:w="0" w:type="auto"/>
            <w:tcBorders>
              <w:right w:val="single" w:sz="12" w:space="0" w:color="auto"/>
            </w:tcBorders>
            <w:shd w:val="clear" w:color="auto" w:fill="auto"/>
            <w:vAlign w:val="bottom"/>
          </w:tcPr>
          <w:p w14:paraId="57B561DD" w14:textId="77777777" w:rsidR="00AB41E6" w:rsidRPr="00527E9E" w:rsidRDefault="00AB41E6">
            <w:pPr>
              <w:rPr>
                <w:sz w:val="16"/>
              </w:rPr>
            </w:pPr>
            <w:r w:rsidRPr="00527E9E">
              <w:rPr>
                <w:sz w:val="16"/>
              </w:rPr>
              <w:t>Poisson</w:t>
            </w:r>
          </w:p>
        </w:tc>
        <w:tc>
          <w:tcPr>
            <w:tcW w:w="0" w:type="auto"/>
            <w:tcBorders>
              <w:left w:val="single" w:sz="12" w:space="0" w:color="auto"/>
              <w:bottom w:val="single" w:sz="12" w:space="0" w:color="auto"/>
            </w:tcBorders>
            <w:shd w:val="clear" w:color="auto" w:fill="auto"/>
          </w:tcPr>
          <w:p w14:paraId="64783B6B" w14:textId="77777777" w:rsidR="00AB41E6" w:rsidRPr="00527E9E" w:rsidRDefault="00AB41E6" w:rsidP="00AF5E68">
            <w:pPr>
              <w:jc w:val="center"/>
              <w:rPr>
                <w:sz w:val="16"/>
              </w:rPr>
            </w:pPr>
            <w:r w:rsidRPr="00527E9E">
              <w:rPr>
                <w:sz w:val="16"/>
              </w:rPr>
              <w:t>Lent</w:t>
            </w:r>
          </w:p>
        </w:tc>
        <w:tc>
          <w:tcPr>
            <w:tcW w:w="0" w:type="auto"/>
            <w:tcBorders>
              <w:bottom w:val="single" w:sz="12" w:space="0" w:color="auto"/>
            </w:tcBorders>
            <w:shd w:val="clear" w:color="auto" w:fill="auto"/>
          </w:tcPr>
          <w:p w14:paraId="738C536E" w14:textId="77777777" w:rsidR="00AB41E6" w:rsidRPr="00527E9E" w:rsidRDefault="00AB41E6" w:rsidP="00AF5E68">
            <w:pPr>
              <w:jc w:val="center"/>
              <w:rPr>
                <w:sz w:val="16"/>
              </w:rPr>
            </w:pPr>
            <w:r w:rsidRPr="00527E9E">
              <w:rPr>
                <w:sz w:val="16"/>
              </w:rPr>
              <w:t>Lent</w:t>
            </w:r>
          </w:p>
        </w:tc>
        <w:tc>
          <w:tcPr>
            <w:tcW w:w="0" w:type="auto"/>
            <w:tcBorders>
              <w:bottom w:val="single" w:sz="12" w:space="0" w:color="auto"/>
            </w:tcBorders>
            <w:shd w:val="clear" w:color="auto" w:fill="auto"/>
          </w:tcPr>
          <w:p w14:paraId="6969A1D0" w14:textId="77777777" w:rsidR="00AB41E6" w:rsidRPr="00527E9E" w:rsidRDefault="00AB41E6" w:rsidP="00AF5E68">
            <w:pPr>
              <w:jc w:val="center"/>
              <w:rPr>
                <w:sz w:val="16"/>
              </w:rPr>
            </w:pPr>
            <w:r w:rsidRPr="00527E9E">
              <w:rPr>
                <w:sz w:val="16"/>
              </w:rPr>
              <w:t>Paralysant</w:t>
            </w:r>
          </w:p>
        </w:tc>
        <w:tc>
          <w:tcPr>
            <w:tcW w:w="0" w:type="auto"/>
            <w:tcBorders>
              <w:bottom w:val="single" w:sz="12" w:space="0" w:color="auto"/>
              <w:right w:val="single" w:sz="12" w:space="0" w:color="auto"/>
            </w:tcBorders>
            <w:shd w:val="clear" w:color="auto" w:fill="auto"/>
          </w:tcPr>
          <w:p w14:paraId="14719656" w14:textId="77777777" w:rsidR="00AB41E6" w:rsidRPr="00527E9E" w:rsidRDefault="00AB41E6" w:rsidP="00AF5E68">
            <w:pPr>
              <w:jc w:val="center"/>
              <w:rPr>
                <w:sz w:val="16"/>
              </w:rPr>
            </w:pPr>
            <w:r w:rsidRPr="00527E9E">
              <w:rPr>
                <w:sz w:val="16"/>
              </w:rPr>
              <w:t>Rapide</w:t>
            </w:r>
          </w:p>
        </w:tc>
        <w:tc>
          <w:tcPr>
            <w:tcW w:w="0" w:type="auto"/>
          </w:tcPr>
          <w:p w14:paraId="64A118B0" w14:textId="77777777" w:rsidR="00AB41E6" w:rsidRPr="00527E9E" w:rsidRDefault="00A2143B" w:rsidP="00BB78EE">
            <w:pPr>
              <w:jc w:val="center"/>
              <w:rPr>
                <w:sz w:val="16"/>
              </w:rPr>
            </w:pPr>
            <w:r w:rsidRPr="00527E9E">
              <w:rPr>
                <w:sz w:val="16"/>
              </w:rPr>
              <w:t>D10/3</w:t>
            </w:r>
          </w:p>
        </w:tc>
      </w:tr>
    </w:tbl>
    <w:p w14:paraId="2675958D" w14:textId="77777777" w:rsidR="00D75D15" w:rsidRPr="00527E9E" w:rsidRDefault="00F51D62" w:rsidP="00F51D62">
      <w:pPr>
        <w:ind w:left="720"/>
        <w:rPr>
          <w:sz w:val="16"/>
          <w:szCs w:val="16"/>
        </w:rPr>
      </w:pPr>
      <w:r w:rsidRPr="00527E9E">
        <w:rPr>
          <w:bCs/>
          <w:sz w:val="16"/>
          <w:vertAlign w:val="superscript"/>
        </w:rPr>
        <w:t xml:space="preserve">1  </w:t>
      </w:r>
      <w:r w:rsidRPr="00527E9E">
        <w:rPr>
          <w:sz w:val="16"/>
          <w:szCs w:val="16"/>
        </w:rPr>
        <w:t xml:space="preserve">Doses : </w:t>
      </w:r>
      <w:r w:rsidR="003904FE" w:rsidRPr="00527E9E">
        <w:rPr>
          <w:sz w:val="16"/>
          <w:szCs w:val="16"/>
        </w:rPr>
        <w:t xml:space="preserve">nombre </w:t>
      </w:r>
      <w:r w:rsidR="00EE56DA" w:rsidRPr="00527E9E">
        <w:rPr>
          <w:sz w:val="16"/>
          <w:szCs w:val="16"/>
        </w:rPr>
        <w:t xml:space="preserve">possibles </w:t>
      </w:r>
      <w:r w:rsidR="003904FE" w:rsidRPr="00527E9E">
        <w:rPr>
          <w:sz w:val="16"/>
          <w:szCs w:val="16"/>
        </w:rPr>
        <w:t>par rencontre</w:t>
      </w:r>
      <w:r w:rsidR="00AB41E6" w:rsidRPr="00527E9E">
        <w:rPr>
          <w:sz w:val="16"/>
          <w:szCs w:val="16"/>
        </w:rPr>
        <w:t xml:space="preserve"> et </w:t>
      </w:r>
      <w:r w:rsidR="00D42BA1" w:rsidRPr="00527E9E">
        <w:rPr>
          <w:sz w:val="16"/>
          <w:szCs w:val="16"/>
        </w:rPr>
        <w:t xml:space="preserve">maximum </w:t>
      </w:r>
      <w:r w:rsidR="00FD7DE4" w:rsidRPr="00527E9E">
        <w:rPr>
          <w:sz w:val="16"/>
          <w:szCs w:val="16"/>
        </w:rPr>
        <w:t xml:space="preserve">disponibles </w:t>
      </w:r>
      <w:r w:rsidR="00AB41E6" w:rsidRPr="00527E9E">
        <w:rPr>
          <w:sz w:val="16"/>
          <w:szCs w:val="16"/>
        </w:rPr>
        <w:t xml:space="preserve">dans </w:t>
      </w:r>
      <w:r w:rsidR="009B35E1" w:rsidRPr="00527E9E">
        <w:rPr>
          <w:sz w:val="16"/>
          <w:szCs w:val="16"/>
        </w:rPr>
        <w:t xml:space="preserve">le corps de </w:t>
      </w:r>
      <w:r w:rsidR="00AB41E6" w:rsidRPr="00527E9E">
        <w:rPr>
          <w:sz w:val="16"/>
          <w:szCs w:val="16"/>
        </w:rPr>
        <w:t>l’animal</w:t>
      </w:r>
      <w:r w:rsidR="002263EE" w:rsidRPr="00527E9E">
        <w:rPr>
          <w:sz w:val="16"/>
          <w:szCs w:val="16"/>
        </w:rPr>
        <w:t>.</w:t>
      </w:r>
    </w:p>
    <w:p w14:paraId="07F6FDF2" w14:textId="77777777" w:rsidR="00E278BC" w:rsidRPr="00527E9E" w:rsidRDefault="00E278BC" w:rsidP="00E278BC">
      <w:r w:rsidRPr="00527E9E">
        <w:t xml:space="preserve">Les effets d’une dose de poison </w:t>
      </w:r>
      <w:r w:rsidR="000C4B88" w:rsidRPr="00527E9E">
        <w:t xml:space="preserve">dépendent de leur potentialité, déterminée comme pour les sorts. Un même animal aura </w:t>
      </w:r>
      <w:r w:rsidR="00784F84" w:rsidRPr="00527E9E">
        <w:t xml:space="preserve">des </w:t>
      </w:r>
      <w:r w:rsidR="000C4B88" w:rsidRPr="00527E9E">
        <w:t xml:space="preserve">doses de poisons identiques. Déterminez </w:t>
      </w:r>
      <w:r w:rsidR="00A2143B" w:rsidRPr="00527E9E">
        <w:t xml:space="preserve">le </w:t>
      </w:r>
      <w:r w:rsidR="000C4B88" w:rsidRPr="00527E9E">
        <w:rPr>
          <w:b/>
        </w:rPr>
        <w:t>NEM</w:t>
      </w:r>
      <w:r w:rsidR="00784F84" w:rsidRPr="00527E9E">
        <w:rPr>
          <w:b/>
        </w:rPr>
        <w:t>=d6</w:t>
      </w:r>
      <w:r w:rsidR="00D42BA1" w:rsidRPr="00527E9E">
        <w:rPr>
          <w:b/>
        </w:rPr>
        <w:t xml:space="preserve"> </w:t>
      </w:r>
      <w:r w:rsidR="000C4B88" w:rsidRPr="00527E9E">
        <w:rPr>
          <w:b/>
        </w:rPr>
        <w:t>NE</w:t>
      </w:r>
      <w:r w:rsidR="00784F84" w:rsidRPr="00527E9E">
        <w:rPr>
          <w:b/>
        </w:rPr>
        <w:t>=d6</w:t>
      </w:r>
      <w:r w:rsidR="00D42BA1" w:rsidRPr="00527E9E">
        <w:rPr>
          <w:b/>
        </w:rPr>
        <w:t xml:space="preserve">. </w:t>
      </w:r>
      <w:r w:rsidR="00D42BA1" w:rsidRPr="00527E9E">
        <w:t>E</w:t>
      </w:r>
      <w:r w:rsidR="000C4B88" w:rsidRPr="00527E9E">
        <w:t xml:space="preserve">ffets </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056"/>
        <w:gridCol w:w="7785"/>
      </w:tblGrid>
      <w:tr w:rsidR="00784F84" w:rsidRPr="00527E9E" w14:paraId="2ECA756D" w14:textId="77777777" w:rsidTr="00917460">
        <w:tc>
          <w:tcPr>
            <w:tcW w:w="0" w:type="auto"/>
          </w:tcPr>
          <w:p w14:paraId="2978D77A" w14:textId="77777777" w:rsidR="00784F84" w:rsidRPr="00527E9E" w:rsidRDefault="00784F84" w:rsidP="00917460">
            <w:pPr>
              <w:jc w:val="center"/>
              <w:rPr>
                <w:b/>
                <w:bCs/>
                <w:sz w:val="16"/>
              </w:rPr>
            </w:pPr>
            <w:r w:rsidRPr="00527E9E">
              <w:rPr>
                <w:b/>
                <w:bCs/>
                <w:sz w:val="16"/>
              </w:rPr>
              <w:t>D10</w:t>
            </w:r>
          </w:p>
        </w:tc>
        <w:tc>
          <w:tcPr>
            <w:tcW w:w="0" w:type="auto"/>
          </w:tcPr>
          <w:p w14:paraId="1BEF1D64" w14:textId="77777777" w:rsidR="00784F84" w:rsidRPr="00527E9E" w:rsidRDefault="00784F84" w:rsidP="00917460">
            <w:pPr>
              <w:rPr>
                <w:b/>
                <w:bCs/>
                <w:sz w:val="16"/>
              </w:rPr>
            </w:pPr>
            <w:r w:rsidRPr="00527E9E">
              <w:rPr>
                <w:b/>
                <w:bCs/>
                <w:sz w:val="16"/>
              </w:rPr>
              <w:t>Poison</w:t>
            </w:r>
          </w:p>
        </w:tc>
        <w:tc>
          <w:tcPr>
            <w:tcW w:w="0" w:type="auto"/>
          </w:tcPr>
          <w:p w14:paraId="3F475667" w14:textId="77777777" w:rsidR="00784F84" w:rsidRPr="00527E9E" w:rsidRDefault="00784F84" w:rsidP="00917460">
            <w:pPr>
              <w:rPr>
                <w:b/>
                <w:bCs/>
                <w:sz w:val="16"/>
              </w:rPr>
            </w:pPr>
            <w:r w:rsidRPr="00527E9E">
              <w:rPr>
                <w:b/>
                <w:bCs/>
                <w:sz w:val="16"/>
              </w:rPr>
              <w:t>Effets</w:t>
            </w:r>
          </w:p>
        </w:tc>
      </w:tr>
      <w:tr w:rsidR="00784F84" w:rsidRPr="00527E9E" w14:paraId="5FD00FC2" w14:textId="77777777" w:rsidTr="00917460">
        <w:tc>
          <w:tcPr>
            <w:tcW w:w="0" w:type="auto"/>
            <w:shd w:val="clear" w:color="auto" w:fill="EEECE1"/>
          </w:tcPr>
          <w:p w14:paraId="28079F6E" w14:textId="77777777" w:rsidR="00784F84" w:rsidRPr="00527E9E" w:rsidRDefault="00784F84" w:rsidP="00917460">
            <w:pPr>
              <w:jc w:val="center"/>
              <w:rPr>
                <w:b/>
                <w:sz w:val="16"/>
              </w:rPr>
            </w:pPr>
            <w:r w:rsidRPr="00527E9E">
              <w:rPr>
                <w:b/>
                <w:sz w:val="16"/>
              </w:rPr>
              <w:t>1</w:t>
            </w:r>
          </w:p>
        </w:tc>
        <w:tc>
          <w:tcPr>
            <w:tcW w:w="0" w:type="auto"/>
            <w:shd w:val="clear" w:color="auto" w:fill="EEECE1"/>
          </w:tcPr>
          <w:p w14:paraId="477C07B7" w14:textId="77777777" w:rsidR="00784F84" w:rsidRPr="00527E9E" w:rsidRDefault="00784F84" w:rsidP="00917460">
            <w:pPr>
              <w:rPr>
                <w:sz w:val="16"/>
              </w:rPr>
            </w:pPr>
            <w:r w:rsidRPr="00527E9E">
              <w:rPr>
                <w:sz w:val="16"/>
              </w:rPr>
              <w:t>Paralysant</w:t>
            </w:r>
          </w:p>
        </w:tc>
        <w:tc>
          <w:tcPr>
            <w:tcW w:w="0" w:type="auto"/>
            <w:shd w:val="clear" w:color="auto" w:fill="EEECE1"/>
          </w:tcPr>
          <w:p w14:paraId="7C40DFA1" w14:textId="77777777" w:rsidR="00784F84" w:rsidRPr="00527E9E" w:rsidRDefault="00784F84" w:rsidP="00917460">
            <w:pPr>
              <w:rPr>
                <w:sz w:val="16"/>
              </w:rPr>
            </w:pPr>
            <w:r w:rsidRPr="00527E9E">
              <w:rPr>
                <w:sz w:val="16"/>
              </w:rPr>
              <w:t>Paralyse la victime pendant NEM+NE heures</w:t>
            </w:r>
          </w:p>
        </w:tc>
      </w:tr>
      <w:tr w:rsidR="00784F84" w:rsidRPr="00527E9E" w14:paraId="1E6A3141" w14:textId="77777777" w:rsidTr="00917460">
        <w:tc>
          <w:tcPr>
            <w:tcW w:w="0" w:type="auto"/>
            <w:shd w:val="clear" w:color="auto" w:fill="auto"/>
          </w:tcPr>
          <w:p w14:paraId="4BF97173" w14:textId="77777777" w:rsidR="00784F84" w:rsidRPr="00527E9E" w:rsidRDefault="00784F84" w:rsidP="00917460">
            <w:pPr>
              <w:jc w:val="center"/>
              <w:rPr>
                <w:b/>
                <w:sz w:val="16"/>
              </w:rPr>
            </w:pPr>
            <w:r w:rsidRPr="00527E9E">
              <w:rPr>
                <w:b/>
                <w:sz w:val="16"/>
              </w:rPr>
              <w:t>2</w:t>
            </w:r>
          </w:p>
        </w:tc>
        <w:tc>
          <w:tcPr>
            <w:tcW w:w="0" w:type="auto"/>
            <w:shd w:val="clear" w:color="auto" w:fill="auto"/>
          </w:tcPr>
          <w:p w14:paraId="3B8218CD" w14:textId="77777777" w:rsidR="00784F84" w:rsidRPr="00527E9E" w:rsidRDefault="00784F84" w:rsidP="00917460">
            <w:pPr>
              <w:rPr>
                <w:sz w:val="16"/>
              </w:rPr>
            </w:pPr>
            <w:r w:rsidRPr="00527E9E">
              <w:rPr>
                <w:sz w:val="16"/>
              </w:rPr>
              <w:t>Acide</w:t>
            </w:r>
          </w:p>
        </w:tc>
        <w:tc>
          <w:tcPr>
            <w:tcW w:w="0" w:type="auto"/>
            <w:shd w:val="clear" w:color="auto" w:fill="auto"/>
          </w:tcPr>
          <w:p w14:paraId="08FE4A04" w14:textId="77777777" w:rsidR="00784F84" w:rsidRPr="00527E9E" w:rsidRDefault="00784F84" w:rsidP="00784F84">
            <w:pPr>
              <w:rPr>
                <w:sz w:val="16"/>
              </w:rPr>
            </w:pPr>
            <w:r w:rsidRPr="00527E9E">
              <w:rPr>
                <w:sz w:val="16"/>
                <w:szCs w:val="16"/>
              </w:rPr>
              <w:t>inflige NEM+NE points de R aux armes/armures et NE Blessures locales en TEC si en contact avec la peau, effets/2 par phase pendant 1 tour</w:t>
            </w:r>
          </w:p>
        </w:tc>
      </w:tr>
      <w:tr w:rsidR="00784F84" w:rsidRPr="00527E9E" w14:paraId="20207572" w14:textId="77777777" w:rsidTr="00917460">
        <w:tc>
          <w:tcPr>
            <w:tcW w:w="0" w:type="auto"/>
            <w:shd w:val="clear" w:color="auto" w:fill="EEECE1"/>
          </w:tcPr>
          <w:p w14:paraId="6AF04E1F" w14:textId="77777777" w:rsidR="00784F84" w:rsidRPr="00527E9E" w:rsidRDefault="00784F84" w:rsidP="00917460">
            <w:pPr>
              <w:jc w:val="center"/>
              <w:rPr>
                <w:b/>
                <w:sz w:val="16"/>
              </w:rPr>
            </w:pPr>
            <w:r w:rsidRPr="00527E9E">
              <w:rPr>
                <w:b/>
                <w:sz w:val="16"/>
              </w:rPr>
              <w:t>3-4</w:t>
            </w:r>
          </w:p>
        </w:tc>
        <w:tc>
          <w:tcPr>
            <w:tcW w:w="0" w:type="auto"/>
            <w:shd w:val="clear" w:color="auto" w:fill="EEECE1"/>
          </w:tcPr>
          <w:p w14:paraId="1FF1EE5B" w14:textId="77777777" w:rsidR="00784F84" w:rsidRPr="00527E9E" w:rsidRDefault="00784F84" w:rsidP="00917460">
            <w:pPr>
              <w:rPr>
                <w:sz w:val="16"/>
              </w:rPr>
            </w:pPr>
            <w:r w:rsidRPr="00527E9E">
              <w:rPr>
                <w:sz w:val="16"/>
              </w:rPr>
              <w:t>Lent</w:t>
            </w:r>
          </w:p>
        </w:tc>
        <w:tc>
          <w:tcPr>
            <w:tcW w:w="0" w:type="auto"/>
            <w:shd w:val="clear" w:color="auto" w:fill="EEECE1"/>
          </w:tcPr>
          <w:p w14:paraId="1F51CC89" w14:textId="77777777" w:rsidR="00784F84" w:rsidRPr="00527E9E" w:rsidRDefault="00784F84" w:rsidP="00784F84">
            <w:pPr>
              <w:rPr>
                <w:sz w:val="16"/>
              </w:rPr>
            </w:pPr>
            <w:r w:rsidRPr="00527E9E">
              <w:rPr>
                <w:sz w:val="16"/>
              </w:rPr>
              <w:t xml:space="preserve">Fait perdre </w:t>
            </w:r>
            <w:r w:rsidRPr="00527E9E">
              <w:rPr>
                <w:b/>
                <w:sz w:val="16"/>
              </w:rPr>
              <w:t>(NEM</w:t>
            </w:r>
            <w:r w:rsidR="00D42BA1" w:rsidRPr="00527E9E">
              <w:rPr>
                <w:b/>
                <w:sz w:val="16"/>
              </w:rPr>
              <w:t>+NE</w:t>
            </w:r>
            <w:r w:rsidRPr="00527E9E">
              <w:rPr>
                <w:b/>
                <w:sz w:val="16"/>
              </w:rPr>
              <w:t>)</w:t>
            </w:r>
            <w:r w:rsidR="00D42BA1" w:rsidRPr="00527E9E">
              <w:rPr>
                <w:b/>
                <w:sz w:val="16"/>
              </w:rPr>
              <w:t>/2</w:t>
            </w:r>
            <w:r w:rsidRPr="00527E9E">
              <w:rPr>
                <w:sz w:val="16"/>
              </w:rPr>
              <w:t xml:space="preserve"> EN par phase pendant (</w:t>
            </w:r>
            <w:r w:rsidRPr="00527E9E">
              <w:rPr>
                <w:b/>
                <w:sz w:val="16"/>
              </w:rPr>
              <w:t>NEx2</w:t>
            </w:r>
            <w:r w:rsidRPr="00527E9E">
              <w:rPr>
                <w:sz w:val="16"/>
              </w:rPr>
              <w:t>) phases</w:t>
            </w:r>
          </w:p>
        </w:tc>
      </w:tr>
      <w:tr w:rsidR="00784F84" w:rsidRPr="00527E9E" w14:paraId="3C68EBD6" w14:textId="77777777" w:rsidTr="00917460">
        <w:tc>
          <w:tcPr>
            <w:tcW w:w="0" w:type="auto"/>
          </w:tcPr>
          <w:p w14:paraId="18464971" w14:textId="77777777" w:rsidR="00784F84" w:rsidRPr="00527E9E" w:rsidRDefault="00784F84" w:rsidP="00917460">
            <w:pPr>
              <w:jc w:val="center"/>
              <w:rPr>
                <w:b/>
                <w:sz w:val="16"/>
              </w:rPr>
            </w:pPr>
            <w:r w:rsidRPr="00527E9E">
              <w:rPr>
                <w:b/>
                <w:sz w:val="16"/>
              </w:rPr>
              <w:t>5-7</w:t>
            </w:r>
          </w:p>
        </w:tc>
        <w:tc>
          <w:tcPr>
            <w:tcW w:w="0" w:type="auto"/>
          </w:tcPr>
          <w:p w14:paraId="5B7C4246" w14:textId="77777777" w:rsidR="00784F84" w:rsidRPr="00527E9E" w:rsidRDefault="00784F84" w:rsidP="00917460">
            <w:pPr>
              <w:rPr>
                <w:sz w:val="16"/>
              </w:rPr>
            </w:pPr>
            <w:r w:rsidRPr="00527E9E">
              <w:rPr>
                <w:sz w:val="16"/>
              </w:rPr>
              <w:t>Normal</w:t>
            </w:r>
          </w:p>
        </w:tc>
        <w:tc>
          <w:tcPr>
            <w:tcW w:w="0" w:type="auto"/>
          </w:tcPr>
          <w:p w14:paraId="4907698C" w14:textId="77777777" w:rsidR="00784F84" w:rsidRPr="00527E9E" w:rsidRDefault="00784F84" w:rsidP="00784F84">
            <w:pPr>
              <w:rPr>
                <w:sz w:val="16"/>
              </w:rPr>
            </w:pPr>
            <w:r w:rsidRPr="00527E9E">
              <w:rPr>
                <w:sz w:val="16"/>
              </w:rPr>
              <w:t xml:space="preserve">Fait perdre </w:t>
            </w:r>
            <w:r w:rsidRPr="00527E9E">
              <w:rPr>
                <w:b/>
                <w:sz w:val="16"/>
              </w:rPr>
              <w:t>(NEM</w:t>
            </w:r>
            <w:r w:rsidR="00D42BA1" w:rsidRPr="00527E9E">
              <w:rPr>
                <w:b/>
                <w:sz w:val="16"/>
              </w:rPr>
              <w:t>+NE</w:t>
            </w:r>
            <w:r w:rsidRPr="00527E9E">
              <w:rPr>
                <w:b/>
                <w:sz w:val="16"/>
              </w:rPr>
              <w:t>)</w:t>
            </w:r>
            <w:r w:rsidRPr="00527E9E">
              <w:rPr>
                <w:sz w:val="16"/>
              </w:rPr>
              <w:t xml:space="preserve"> EN par phase pendant (</w:t>
            </w:r>
            <w:r w:rsidRPr="00527E9E">
              <w:rPr>
                <w:b/>
                <w:sz w:val="16"/>
              </w:rPr>
              <w:t>NE</w:t>
            </w:r>
            <w:r w:rsidRPr="00527E9E">
              <w:rPr>
                <w:sz w:val="16"/>
              </w:rPr>
              <w:t>) phases</w:t>
            </w:r>
          </w:p>
        </w:tc>
      </w:tr>
      <w:tr w:rsidR="00784F84" w:rsidRPr="00527E9E" w14:paraId="3C238B92" w14:textId="77777777" w:rsidTr="00917460">
        <w:tc>
          <w:tcPr>
            <w:tcW w:w="0" w:type="auto"/>
            <w:shd w:val="clear" w:color="auto" w:fill="EEECE1"/>
          </w:tcPr>
          <w:p w14:paraId="202C51A0" w14:textId="77777777" w:rsidR="00784F84" w:rsidRPr="00527E9E" w:rsidRDefault="00784F84" w:rsidP="00917460">
            <w:pPr>
              <w:jc w:val="center"/>
              <w:rPr>
                <w:b/>
                <w:sz w:val="16"/>
              </w:rPr>
            </w:pPr>
            <w:r w:rsidRPr="00527E9E">
              <w:rPr>
                <w:b/>
                <w:sz w:val="16"/>
              </w:rPr>
              <w:t>8-9</w:t>
            </w:r>
          </w:p>
        </w:tc>
        <w:tc>
          <w:tcPr>
            <w:tcW w:w="0" w:type="auto"/>
            <w:shd w:val="clear" w:color="auto" w:fill="EEECE1"/>
          </w:tcPr>
          <w:p w14:paraId="5F443BA4" w14:textId="77777777" w:rsidR="00784F84" w:rsidRPr="00527E9E" w:rsidRDefault="00784F84" w:rsidP="00917460">
            <w:pPr>
              <w:rPr>
                <w:sz w:val="16"/>
              </w:rPr>
            </w:pPr>
            <w:r w:rsidRPr="00527E9E">
              <w:rPr>
                <w:sz w:val="16"/>
              </w:rPr>
              <w:t>Rapide</w:t>
            </w:r>
          </w:p>
        </w:tc>
        <w:tc>
          <w:tcPr>
            <w:tcW w:w="0" w:type="auto"/>
            <w:shd w:val="clear" w:color="auto" w:fill="EEECE1"/>
          </w:tcPr>
          <w:p w14:paraId="57B0FE95" w14:textId="77777777" w:rsidR="00784F84" w:rsidRPr="00527E9E" w:rsidRDefault="00D42BA1" w:rsidP="00784F84">
            <w:pPr>
              <w:rPr>
                <w:sz w:val="16"/>
              </w:rPr>
            </w:pPr>
            <w:r w:rsidRPr="00527E9E">
              <w:rPr>
                <w:sz w:val="16"/>
              </w:rPr>
              <w:t xml:space="preserve">Fait perdre </w:t>
            </w:r>
            <w:r w:rsidRPr="00527E9E">
              <w:rPr>
                <w:b/>
                <w:sz w:val="16"/>
              </w:rPr>
              <w:t>(NEM+NE</w:t>
            </w:r>
            <w:r w:rsidR="00784F84" w:rsidRPr="00527E9E">
              <w:rPr>
                <w:b/>
                <w:sz w:val="16"/>
              </w:rPr>
              <w:t>)</w:t>
            </w:r>
            <w:r w:rsidRPr="00527E9E">
              <w:rPr>
                <w:b/>
                <w:sz w:val="16"/>
              </w:rPr>
              <w:t>x2</w:t>
            </w:r>
            <w:r w:rsidR="00784F84" w:rsidRPr="00527E9E">
              <w:rPr>
                <w:sz w:val="16"/>
              </w:rPr>
              <w:t xml:space="preserve"> EN par phase pendant (</w:t>
            </w:r>
            <w:r w:rsidR="00784F84" w:rsidRPr="00527E9E">
              <w:rPr>
                <w:b/>
                <w:sz w:val="16"/>
              </w:rPr>
              <w:t>NE/2</w:t>
            </w:r>
            <w:r w:rsidR="00784F84" w:rsidRPr="00527E9E">
              <w:rPr>
                <w:sz w:val="16"/>
              </w:rPr>
              <w:t>) phases</w:t>
            </w:r>
          </w:p>
        </w:tc>
      </w:tr>
      <w:tr w:rsidR="00784F84" w:rsidRPr="00527E9E" w14:paraId="5FD7C566" w14:textId="77777777" w:rsidTr="00917460">
        <w:tc>
          <w:tcPr>
            <w:tcW w:w="0" w:type="auto"/>
            <w:shd w:val="clear" w:color="auto" w:fill="auto"/>
          </w:tcPr>
          <w:p w14:paraId="3AAE3A07" w14:textId="77777777" w:rsidR="00784F84" w:rsidRPr="00527E9E" w:rsidRDefault="00784F84" w:rsidP="00917460">
            <w:pPr>
              <w:jc w:val="center"/>
              <w:rPr>
                <w:b/>
                <w:sz w:val="16"/>
              </w:rPr>
            </w:pPr>
            <w:r w:rsidRPr="00527E9E">
              <w:rPr>
                <w:b/>
                <w:sz w:val="16"/>
              </w:rPr>
              <w:t>10</w:t>
            </w:r>
          </w:p>
        </w:tc>
        <w:tc>
          <w:tcPr>
            <w:tcW w:w="0" w:type="auto"/>
            <w:shd w:val="clear" w:color="auto" w:fill="auto"/>
          </w:tcPr>
          <w:p w14:paraId="48F4FE27" w14:textId="77777777" w:rsidR="00784F84" w:rsidRPr="00527E9E" w:rsidRDefault="00784F84" w:rsidP="00917460">
            <w:pPr>
              <w:rPr>
                <w:sz w:val="16"/>
              </w:rPr>
            </w:pPr>
            <w:r w:rsidRPr="00527E9E">
              <w:rPr>
                <w:sz w:val="16"/>
              </w:rPr>
              <w:t>Mortel</w:t>
            </w:r>
          </w:p>
        </w:tc>
        <w:tc>
          <w:tcPr>
            <w:tcW w:w="0" w:type="auto"/>
            <w:shd w:val="clear" w:color="auto" w:fill="auto"/>
          </w:tcPr>
          <w:p w14:paraId="79C6EF50" w14:textId="77777777" w:rsidR="00784F84" w:rsidRPr="00527E9E" w:rsidRDefault="00784F84" w:rsidP="00917460">
            <w:pPr>
              <w:rPr>
                <w:sz w:val="16"/>
              </w:rPr>
            </w:pPr>
            <w:r w:rsidRPr="00527E9E">
              <w:rPr>
                <w:sz w:val="16"/>
              </w:rPr>
              <w:t xml:space="preserve">Fait perdre </w:t>
            </w:r>
            <w:r w:rsidRPr="00527E9E">
              <w:rPr>
                <w:b/>
                <w:sz w:val="16"/>
              </w:rPr>
              <w:t>(NEM</w:t>
            </w:r>
            <w:r w:rsidR="00D42BA1" w:rsidRPr="00527E9E">
              <w:rPr>
                <w:b/>
                <w:sz w:val="16"/>
              </w:rPr>
              <w:t>+NE)x2</w:t>
            </w:r>
            <w:r w:rsidR="00D42BA1" w:rsidRPr="00527E9E">
              <w:rPr>
                <w:sz w:val="16"/>
              </w:rPr>
              <w:t xml:space="preserve"> EN par phase pendant (</w:t>
            </w:r>
            <w:r w:rsidR="00D42BA1" w:rsidRPr="00527E9E">
              <w:rPr>
                <w:b/>
                <w:sz w:val="16"/>
              </w:rPr>
              <w:t>NE</w:t>
            </w:r>
            <w:r w:rsidR="00D42BA1" w:rsidRPr="00527E9E">
              <w:rPr>
                <w:sz w:val="16"/>
              </w:rPr>
              <w:t>)</w:t>
            </w:r>
            <w:r w:rsidRPr="00527E9E">
              <w:rPr>
                <w:sz w:val="16"/>
              </w:rPr>
              <w:t xml:space="preserve"> phases</w:t>
            </w:r>
          </w:p>
        </w:tc>
      </w:tr>
    </w:tbl>
    <w:p w14:paraId="73BCC546" w14:textId="77777777" w:rsidR="009B35E1" w:rsidRPr="00527E9E" w:rsidRDefault="00E278BC" w:rsidP="009B35E1">
      <w:r w:rsidRPr="00527E9E">
        <w:t>Multipliez NEM</w:t>
      </w:r>
      <w:r w:rsidR="00784F84" w:rsidRPr="00527E9E">
        <w:t xml:space="preserve"> et </w:t>
      </w:r>
      <w:r w:rsidRPr="00527E9E">
        <w:t xml:space="preserve">NE par la </w:t>
      </w:r>
      <w:r w:rsidRPr="00527E9E">
        <w:rPr>
          <w:b/>
        </w:rPr>
        <w:t>variation offensive</w:t>
      </w:r>
      <w:r w:rsidRPr="00527E9E">
        <w:t xml:space="preserve"> de la créature. </w:t>
      </w:r>
      <w:r w:rsidR="00453EA8" w:rsidRPr="00527E9E">
        <w:t>L’attaque du poison</w:t>
      </w:r>
      <w:r w:rsidR="00784F84" w:rsidRPr="00527E9E">
        <w:t xml:space="preserve">= </w:t>
      </w:r>
      <w:r w:rsidR="00453EA8" w:rsidRPr="00527E9E">
        <w:rPr>
          <w:b/>
        </w:rPr>
        <w:t>40+NEMx2+NEx2-RP(cible)</w:t>
      </w:r>
      <w:r w:rsidR="009B35E1" w:rsidRPr="00527E9E">
        <w:t>.</w:t>
      </w:r>
      <w:r w:rsidR="00B12CC9" w:rsidRPr="00527E9E">
        <w:t xml:space="preserve"> </w:t>
      </w:r>
      <w:r w:rsidR="009B35E1" w:rsidRPr="00527E9E">
        <w:t>Le résultat de l’attaque sera évalué ainsi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922"/>
      </w:tblGrid>
      <w:tr w:rsidR="009B35E1" w:rsidRPr="00527E9E" w14:paraId="045515DC" w14:textId="77777777" w:rsidTr="00917460">
        <w:tc>
          <w:tcPr>
            <w:tcW w:w="0" w:type="auto"/>
          </w:tcPr>
          <w:p w14:paraId="2BE90BDC" w14:textId="77777777" w:rsidR="009B35E1" w:rsidRPr="00527E9E" w:rsidRDefault="009B35E1" w:rsidP="00917460">
            <w:pPr>
              <w:rPr>
                <w:b/>
                <w:bCs/>
                <w:sz w:val="16"/>
              </w:rPr>
            </w:pPr>
            <w:r w:rsidRPr="00527E9E">
              <w:rPr>
                <w:b/>
                <w:bCs/>
                <w:sz w:val="16"/>
              </w:rPr>
              <w:t>Résultat</w:t>
            </w:r>
          </w:p>
        </w:tc>
        <w:tc>
          <w:tcPr>
            <w:tcW w:w="0" w:type="auto"/>
          </w:tcPr>
          <w:p w14:paraId="2678D376" w14:textId="77777777" w:rsidR="009B35E1" w:rsidRPr="00527E9E" w:rsidRDefault="009B35E1" w:rsidP="00917460">
            <w:pPr>
              <w:rPr>
                <w:b/>
                <w:bCs/>
                <w:sz w:val="16"/>
              </w:rPr>
            </w:pPr>
            <w:r w:rsidRPr="00527E9E">
              <w:rPr>
                <w:b/>
                <w:bCs/>
                <w:sz w:val="16"/>
              </w:rPr>
              <w:t>Effets du poison</w:t>
            </w:r>
          </w:p>
        </w:tc>
      </w:tr>
      <w:tr w:rsidR="009B35E1" w:rsidRPr="00527E9E" w14:paraId="55737C2E" w14:textId="77777777" w:rsidTr="00917460">
        <w:tc>
          <w:tcPr>
            <w:tcW w:w="0" w:type="auto"/>
          </w:tcPr>
          <w:p w14:paraId="4F34510B" w14:textId="77777777" w:rsidR="009B35E1" w:rsidRPr="00527E9E" w:rsidRDefault="009B35E1" w:rsidP="00917460">
            <w:pPr>
              <w:rPr>
                <w:sz w:val="16"/>
              </w:rPr>
            </w:pPr>
            <w:r w:rsidRPr="00527E9E">
              <w:rPr>
                <w:sz w:val="16"/>
              </w:rPr>
              <w:t>tRC</w:t>
            </w:r>
          </w:p>
        </w:tc>
        <w:tc>
          <w:tcPr>
            <w:tcW w:w="0" w:type="auto"/>
          </w:tcPr>
          <w:p w14:paraId="2515EEB6" w14:textId="77777777" w:rsidR="009B35E1" w:rsidRPr="00527E9E" w:rsidRDefault="009B35E1" w:rsidP="00917460">
            <w:pPr>
              <w:rPr>
                <w:sz w:val="16"/>
              </w:rPr>
            </w:pPr>
            <w:r w:rsidRPr="00527E9E">
              <w:rPr>
                <w:sz w:val="16"/>
              </w:rPr>
              <w:t>x2</w:t>
            </w:r>
          </w:p>
        </w:tc>
      </w:tr>
      <w:tr w:rsidR="009B35E1" w:rsidRPr="00527E9E" w14:paraId="74F9CBA1" w14:textId="77777777" w:rsidTr="00917460">
        <w:tc>
          <w:tcPr>
            <w:tcW w:w="0" w:type="auto"/>
            <w:shd w:val="clear" w:color="auto" w:fill="F3F3F3"/>
          </w:tcPr>
          <w:p w14:paraId="4A6FD62A" w14:textId="77777777" w:rsidR="009B35E1" w:rsidRPr="00527E9E" w:rsidRDefault="009B35E1" w:rsidP="00917460">
            <w:pPr>
              <w:rPr>
                <w:sz w:val="16"/>
              </w:rPr>
            </w:pPr>
            <w:r w:rsidRPr="00527E9E">
              <w:rPr>
                <w:sz w:val="16"/>
              </w:rPr>
              <w:t>tRN</w:t>
            </w:r>
          </w:p>
        </w:tc>
        <w:tc>
          <w:tcPr>
            <w:tcW w:w="0" w:type="auto"/>
            <w:shd w:val="clear" w:color="auto" w:fill="F3F3F3"/>
          </w:tcPr>
          <w:p w14:paraId="3F77E0D9" w14:textId="77777777" w:rsidR="009B35E1" w:rsidRPr="00527E9E" w:rsidRDefault="00784F84" w:rsidP="00917460">
            <w:pPr>
              <w:rPr>
                <w:sz w:val="16"/>
              </w:rPr>
            </w:pPr>
            <w:r w:rsidRPr="00527E9E">
              <w:rPr>
                <w:sz w:val="16"/>
              </w:rPr>
              <w:t>x1</w:t>
            </w:r>
          </w:p>
        </w:tc>
      </w:tr>
      <w:tr w:rsidR="009B35E1" w:rsidRPr="00527E9E" w14:paraId="2E5D67E9" w14:textId="77777777" w:rsidTr="00917460">
        <w:tc>
          <w:tcPr>
            <w:tcW w:w="0" w:type="auto"/>
            <w:shd w:val="clear" w:color="auto" w:fill="E0E0E0"/>
          </w:tcPr>
          <w:p w14:paraId="2E05E7C9" w14:textId="77777777" w:rsidR="009B35E1" w:rsidRPr="00527E9E" w:rsidRDefault="009B35E1" w:rsidP="00917460">
            <w:pPr>
              <w:rPr>
                <w:sz w:val="16"/>
              </w:rPr>
            </w:pPr>
            <w:r w:rsidRPr="00527E9E">
              <w:rPr>
                <w:sz w:val="16"/>
              </w:rPr>
              <w:t>tRP</w:t>
            </w:r>
          </w:p>
        </w:tc>
        <w:tc>
          <w:tcPr>
            <w:tcW w:w="0" w:type="auto"/>
            <w:shd w:val="clear" w:color="auto" w:fill="E0E0E0"/>
          </w:tcPr>
          <w:p w14:paraId="3399CD15" w14:textId="77777777" w:rsidR="009B35E1" w:rsidRPr="00527E9E" w:rsidRDefault="009B35E1" w:rsidP="00917460">
            <w:pPr>
              <w:rPr>
                <w:sz w:val="16"/>
              </w:rPr>
            </w:pPr>
            <w:r w:rsidRPr="00527E9E">
              <w:rPr>
                <w:sz w:val="16"/>
              </w:rPr>
              <w:t>/2</w:t>
            </w:r>
          </w:p>
        </w:tc>
      </w:tr>
      <w:tr w:rsidR="009B35E1" w:rsidRPr="00527E9E" w14:paraId="56251922" w14:textId="77777777" w:rsidTr="00917460">
        <w:tc>
          <w:tcPr>
            <w:tcW w:w="0" w:type="auto"/>
            <w:shd w:val="clear" w:color="auto" w:fill="CCCCCC"/>
          </w:tcPr>
          <w:p w14:paraId="506821D9" w14:textId="77777777" w:rsidR="009B35E1" w:rsidRPr="00527E9E" w:rsidRDefault="009B35E1" w:rsidP="00917460">
            <w:pPr>
              <w:rPr>
                <w:sz w:val="16"/>
              </w:rPr>
            </w:pPr>
            <w:r w:rsidRPr="00527E9E">
              <w:rPr>
                <w:sz w:val="16"/>
              </w:rPr>
              <w:t>tEN</w:t>
            </w:r>
          </w:p>
        </w:tc>
        <w:tc>
          <w:tcPr>
            <w:tcW w:w="0" w:type="auto"/>
            <w:shd w:val="clear" w:color="auto" w:fill="CCCCCC"/>
          </w:tcPr>
          <w:p w14:paraId="45E75142" w14:textId="77777777" w:rsidR="009B35E1" w:rsidRPr="00527E9E" w:rsidRDefault="009B35E1" w:rsidP="00917460">
            <w:pPr>
              <w:rPr>
                <w:sz w:val="16"/>
              </w:rPr>
            </w:pPr>
            <w:r w:rsidRPr="00527E9E">
              <w:rPr>
                <w:sz w:val="16"/>
              </w:rPr>
              <w:t>Aucun</w:t>
            </w:r>
          </w:p>
        </w:tc>
      </w:tr>
      <w:tr w:rsidR="009B35E1" w:rsidRPr="00527E9E" w14:paraId="1A4369D5" w14:textId="77777777" w:rsidTr="00917460">
        <w:tc>
          <w:tcPr>
            <w:tcW w:w="0" w:type="auto"/>
            <w:shd w:val="clear" w:color="auto" w:fill="B3B3B3"/>
          </w:tcPr>
          <w:p w14:paraId="6842041E" w14:textId="77777777" w:rsidR="009B35E1" w:rsidRPr="00527E9E" w:rsidRDefault="009B35E1" w:rsidP="00917460">
            <w:pPr>
              <w:rPr>
                <w:sz w:val="16"/>
              </w:rPr>
            </w:pPr>
            <w:r w:rsidRPr="00527E9E">
              <w:rPr>
                <w:sz w:val="16"/>
              </w:rPr>
              <w:t>tEC</w:t>
            </w:r>
          </w:p>
        </w:tc>
        <w:tc>
          <w:tcPr>
            <w:tcW w:w="0" w:type="auto"/>
            <w:shd w:val="clear" w:color="auto" w:fill="B3B3B3"/>
          </w:tcPr>
          <w:p w14:paraId="47A4D9C6" w14:textId="77777777" w:rsidR="009B35E1" w:rsidRPr="00527E9E" w:rsidRDefault="009B35E1" w:rsidP="00917460">
            <w:pPr>
              <w:rPr>
                <w:sz w:val="16"/>
              </w:rPr>
            </w:pPr>
            <w:r w:rsidRPr="00527E9E">
              <w:rPr>
                <w:sz w:val="16"/>
              </w:rPr>
              <w:t>Aucun, plus de doses</w:t>
            </w:r>
          </w:p>
        </w:tc>
      </w:tr>
    </w:tbl>
    <w:p w14:paraId="273FCF3F" w14:textId="77777777" w:rsidR="003E77A4" w:rsidRPr="00527E9E" w:rsidRDefault="003E77A4" w:rsidP="003E77A4">
      <w:r w:rsidRPr="00527E9E">
        <w:t xml:space="preserve">La </w:t>
      </w:r>
      <w:r w:rsidRPr="00527E9E">
        <w:rPr>
          <w:b/>
        </w:rPr>
        <w:t>Valeur</w:t>
      </w:r>
      <w:r w:rsidR="00784F84" w:rsidRPr="00527E9E">
        <w:t xml:space="preserve"> d’une dose = (NEM</w:t>
      </w:r>
      <w:r w:rsidRPr="00527E9E">
        <w:t>+</w:t>
      </w:r>
      <w:r w:rsidR="00784F84" w:rsidRPr="00527E9E">
        <w:t>NE)x2</w:t>
      </w:r>
      <w:r w:rsidRPr="00527E9E">
        <w:t>0 sous.</w:t>
      </w:r>
    </w:p>
    <w:p w14:paraId="55FE6692" w14:textId="77777777" w:rsidR="00453EA8" w:rsidRPr="00527E9E" w:rsidRDefault="00453EA8" w:rsidP="00453EA8">
      <w:pPr>
        <w:pStyle w:val="Exemple0"/>
        <w:rPr>
          <w:rStyle w:val="Accentuation"/>
        </w:rPr>
      </w:pPr>
      <w:r w:rsidRPr="00527E9E">
        <w:t>Exemple : pour déterminer le poison d’un serpent du désert, le MdJ lance un D10*(=3) pour un poison rapide à (D10=)4 doses par rencontre. Les effets sont NEM(d6=</w:t>
      </w:r>
      <w:r w:rsidR="00D42BA1" w:rsidRPr="00527E9E">
        <w:t>)</w:t>
      </w:r>
      <w:r w:rsidRPr="00527E9E">
        <w:t xml:space="preserve">2 et NE(d6=)5 ce qui donne </w:t>
      </w:r>
      <w:r w:rsidR="00D42BA1" w:rsidRPr="00527E9E">
        <w:t>10</w:t>
      </w:r>
      <w:r w:rsidRPr="00527E9E">
        <w:t xml:space="preserve"> pertes d’EN pendant </w:t>
      </w:r>
      <w:r w:rsidR="00D42BA1" w:rsidRPr="00527E9E">
        <w:t xml:space="preserve">3 </w:t>
      </w:r>
      <w:r w:rsidRPr="00527E9E">
        <w:t xml:space="preserve">phases. </w:t>
      </w:r>
      <w:r w:rsidR="00E278BC" w:rsidRPr="00527E9E">
        <w:t>U</w:t>
      </w:r>
      <w:r w:rsidRPr="00527E9E">
        <w:t xml:space="preserve">n Perso à RP=6 est </w:t>
      </w:r>
      <w:r w:rsidR="00E278BC" w:rsidRPr="00527E9E">
        <w:t>affecté</w:t>
      </w:r>
      <w:r w:rsidRPr="00527E9E">
        <w:t xml:space="preserve"> par ce poison, l’AMa(poison)= 40 + 2x2+5x2-6=48. Un D100=51 donne un tRP. Les effets seront donc </w:t>
      </w:r>
      <w:r w:rsidR="00A3625C" w:rsidRPr="00527E9E">
        <w:t xml:space="preserve">5 </w:t>
      </w:r>
      <w:r w:rsidRPr="00527E9E">
        <w:t xml:space="preserve">pertes d’EN pendant </w:t>
      </w:r>
      <w:r w:rsidR="00A3625C" w:rsidRPr="00527E9E">
        <w:t xml:space="preserve">2 </w:t>
      </w:r>
      <w:r w:rsidRPr="00527E9E">
        <w:t>phases.</w:t>
      </w:r>
    </w:p>
    <w:p w14:paraId="1BB1E235" w14:textId="77777777" w:rsidR="008E4EB0" w:rsidRPr="00527E9E" w:rsidRDefault="008E4EB0" w:rsidP="0045338D">
      <w:pPr>
        <w:pStyle w:val="Titre3"/>
        <w:rPr>
          <w:lang w:val="fr-BE"/>
        </w:rPr>
      </w:pPr>
      <w:bookmarkStart w:id="69" w:name="_Toc199924497"/>
      <w:r w:rsidRPr="00527E9E">
        <w:rPr>
          <w:lang w:val="fr-BE"/>
        </w:rPr>
        <w:t>3.4.2 Créatures</w:t>
      </w:r>
      <w:bookmarkEnd w:id="69"/>
    </w:p>
    <w:p w14:paraId="123FC5B3" w14:textId="77777777" w:rsidR="008E4EB0" w:rsidRPr="00527E9E" w:rsidRDefault="008E4EB0">
      <w:r w:rsidRPr="00527E9E">
        <w:t xml:space="preserve">Les créatures utilisant le poison ont les types, effets et doses disponibles donnés dans selon </w:t>
      </w:r>
      <w:r w:rsidRPr="00527E9E">
        <w:rPr>
          <w:i/>
        </w:rPr>
        <w:fldChar w:fldCharType="begin"/>
      </w:r>
      <w:r w:rsidRPr="00527E9E">
        <w:rPr>
          <w:i/>
        </w:rPr>
        <w:instrText xml:space="preserve"> REF _Ref410736921 \h  \* MERGEFORMAT </w:instrText>
      </w:r>
      <w:r w:rsidRPr="00527E9E">
        <w:rPr>
          <w:i/>
        </w:rPr>
      </w:r>
      <w:r w:rsidRPr="00527E9E">
        <w:rPr>
          <w:i/>
        </w:rPr>
        <w:fldChar w:fldCharType="separate"/>
      </w:r>
      <w:r w:rsidR="00A17FD0" w:rsidRPr="00527E9E">
        <w:rPr>
          <w:i/>
        </w:rPr>
        <w:t>6.1 Fiches de créature</w:t>
      </w:r>
      <w:r w:rsidRPr="00527E9E">
        <w:rPr>
          <w:i/>
        </w:rPr>
        <w:fldChar w:fldCharType="end"/>
      </w:r>
      <w:r w:rsidRPr="00527E9E">
        <w:rPr>
          <w:i/>
        </w:rPr>
        <w:t>.</w:t>
      </w:r>
      <w:r w:rsidRPr="00527E9E">
        <w:t xml:space="preserve"> Ces informations varient selon l’âge de la créature, sa santé</w:t>
      </w:r>
      <w:r w:rsidR="00390B2E" w:rsidRPr="00527E9E">
        <w:t>, les variations offensives,</w:t>
      </w:r>
      <w:r w:rsidRPr="00527E9E">
        <w:t xml:space="preserve"> etc.</w:t>
      </w:r>
    </w:p>
    <w:p w14:paraId="33903194" w14:textId="77777777" w:rsidR="00C32D91" w:rsidRPr="00527E9E" w:rsidRDefault="001E0CFA" w:rsidP="0045338D">
      <w:pPr>
        <w:pStyle w:val="Titre3"/>
        <w:rPr>
          <w:lang w:val="fr-BE"/>
        </w:rPr>
      </w:pPr>
      <w:bookmarkStart w:id="70" w:name="_Toc199924498"/>
      <w:r w:rsidRPr="00527E9E">
        <w:rPr>
          <w:lang w:val="fr-BE"/>
        </w:rPr>
        <w:t>3.4.</w:t>
      </w:r>
      <w:r w:rsidR="00FE1D2B" w:rsidRPr="00527E9E">
        <w:rPr>
          <w:lang w:val="fr-BE"/>
        </w:rPr>
        <w:t>3</w:t>
      </w:r>
      <w:r w:rsidRPr="00527E9E">
        <w:rPr>
          <w:lang w:val="fr-BE"/>
        </w:rPr>
        <w:t xml:space="preserve"> Armes </w:t>
      </w:r>
      <w:r w:rsidR="008C3567" w:rsidRPr="00527E9E">
        <w:rPr>
          <w:lang w:val="fr-BE"/>
        </w:rPr>
        <w:t>empoisonnées</w:t>
      </w:r>
      <w:bookmarkEnd w:id="70"/>
    </w:p>
    <w:p w14:paraId="3DCAD488" w14:textId="56401003" w:rsidR="00FD7DE4" w:rsidRPr="00527E9E" w:rsidRDefault="001E0CFA" w:rsidP="001E0CFA">
      <w:pPr>
        <w:rPr>
          <w:lang w:eastAsia="x-none"/>
        </w:rPr>
      </w:pPr>
      <w:r w:rsidRPr="00527E9E">
        <w:rPr>
          <w:lang w:eastAsia="x-none"/>
        </w:rPr>
        <w:t xml:space="preserve">Toutes les armes </w:t>
      </w:r>
      <w:r w:rsidR="00390B2E" w:rsidRPr="00527E9E">
        <w:rPr>
          <w:lang w:eastAsia="x-none"/>
        </w:rPr>
        <w:t xml:space="preserve">en métal </w:t>
      </w:r>
      <w:r w:rsidR="00B12CC9" w:rsidRPr="00527E9E">
        <w:rPr>
          <w:lang w:eastAsia="x-none"/>
        </w:rPr>
        <w:t xml:space="preserve">infligeant des </w:t>
      </w:r>
      <w:r w:rsidR="00FD7DE4" w:rsidRPr="00527E9E">
        <w:rPr>
          <w:lang w:eastAsia="x-none"/>
        </w:rPr>
        <w:t xml:space="preserve">blessures T ou E </w:t>
      </w:r>
      <w:r w:rsidRPr="00527E9E">
        <w:rPr>
          <w:lang w:eastAsia="x-none"/>
        </w:rPr>
        <w:t xml:space="preserve">peuvent être empoisonnées </w:t>
      </w:r>
      <w:r w:rsidR="00CC526F" w:rsidRPr="00527E9E">
        <w:rPr>
          <w:lang w:eastAsia="x-none"/>
        </w:rPr>
        <w:t xml:space="preserve">en appliquant une formule huilée du poison (voir talent </w:t>
      </w:r>
      <w:r w:rsidR="00CC526F" w:rsidRPr="00527E9E">
        <w:rPr>
          <w:i/>
          <w:lang w:eastAsia="x-none"/>
        </w:rPr>
        <w:t>Poison</w:t>
      </w:r>
      <w:r w:rsidR="00CC526F" w:rsidRPr="00527E9E">
        <w:rPr>
          <w:lang w:eastAsia="x-none"/>
        </w:rPr>
        <w:t>). S</w:t>
      </w:r>
      <w:r w:rsidRPr="00527E9E">
        <w:rPr>
          <w:lang w:eastAsia="x-none"/>
        </w:rPr>
        <w:t xml:space="preserve">eules les Dagues et les Flèches peuvent </w:t>
      </w:r>
      <w:r w:rsidR="00390B2E" w:rsidRPr="00527E9E">
        <w:rPr>
          <w:lang w:eastAsia="x-none"/>
        </w:rPr>
        <w:t xml:space="preserve">avoir </w:t>
      </w:r>
      <w:r w:rsidRPr="00527E9E">
        <w:rPr>
          <w:lang w:eastAsia="x-none"/>
        </w:rPr>
        <w:t xml:space="preserve">une </w:t>
      </w:r>
      <w:r w:rsidR="00FD7DE4" w:rsidRPr="00527E9E">
        <w:rPr>
          <w:lang w:eastAsia="x-none"/>
        </w:rPr>
        <w:t xml:space="preserve">petite </w:t>
      </w:r>
      <w:r w:rsidRPr="00527E9E">
        <w:rPr>
          <w:lang w:eastAsia="x-none"/>
        </w:rPr>
        <w:t xml:space="preserve">réserve de poison </w:t>
      </w:r>
      <w:r w:rsidR="0089107F" w:rsidRPr="00527E9E">
        <w:rPr>
          <w:lang w:eastAsia="x-none"/>
        </w:rPr>
        <w:t xml:space="preserve">dans </w:t>
      </w:r>
      <w:r w:rsidRPr="00527E9E">
        <w:rPr>
          <w:lang w:eastAsia="x-none"/>
        </w:rPr>
        <w:t>une rainure d’injection</w:t>
      </w:r>
      <w:r w:rsidR="0089107F" w:rsidRPr="00527E9E">
        <w:rPr>
          <w:lang w:eastAsia="x-none"/>
        </w:rPr>
        <w:t>. C</w:t>
      </w:r>
      <w:r w:rsidRPr="00527E9E">
        <w:rPr>
          <w:lang w:eastAsia="x-none"/>
        </w:rPr>
        <w:t xml:space="preserve">ela nécessite </w:t>
      </w:r>
      <w:r w:rsidR="0089107F" w:rsidRPr="00527E9E">
        <w:rPr>
          <w:lang w:eastAsia="x-none"/>
        </w:rPr>
        <w:t>d’avoir</w:t>
      </w:r>
      <w:r w:rsidRPr="00527E9E">
        <w:rPr>
          <w:lang w:eastAsia="x-none"/>
        </w:rPr>
        <w:t xml:space="preserve"> </w:t>
      </w:r>
      <w:r w:rsidRPr="00527E9E">
        <w:rPr>
          <w:b/>
          <w:lang w:eastAsia="x-none"/>
        </w:rPr>
        <w:t>NE(</w:t>
      </w:r>
      <w:r w:rsidR="00FD7DE4" w:rsidRPr="00527E9E">
        <w:rPr>
          <w:b/>
          <w:i/>
          <w:lang w:eastAsia="x-none"/>
        </w:rPr>
        <w:t>F</w:t>
      </w:r>
      <w:r w:rsidRPr="00527E9E">
        <w:rPr>
          <w:b/>
          <w:i/>
          <w:lang w:eastAsia="x-none"/>
        </w:rPr>
        <w:t>orge</w:t>
      </w:r>
      <w:r w:rsidRPr="00527E9E">
        <w:rPr>
          <w:b/>
          <w:lang w:eastAsia="x-none"/>
        </w:rPr>
        <w:t>)&gt;40</w:t>
      </w:r>
      <w:r w:rsidR="009D4ED2" w:rsidRPr="00527E9E">
        <w:rPr>
          <w:lang w:eastAsia="x-none"/>
        </w:rPr>
        <w:t xml:space="preserve"> et </w:t>
      </w:r>
      <w:r w:rsidR="00FD7DE4" w:rsidRPr="00527E9E">
        <w:rPr>
          <w:lang w:eastAsia="x-none"/>
        </w:rPr>
        <w:t>une arme Q</w:t>
      </w:r>
      <w:r w:rsidR="00390B2E" w:rsidRPr="00527E9E">
        <w:rPr>
          <w:lang w:eastAsia="x-none"/>
        </w:rPr>
        <w:t>+</w:t>
      </w:r>
      <w:r w:rsidR="009D4ED2" w:rsidRPr="00527E9E">
        <w:rPr>
          <w:lang w:eastAsia="x-none"/>
        </w:rPr>
        <w:t xml:space="preserve"> ou mieux, </w:t>
      </w:r>
      <w:r w:rsidR="00FD7DE4" w:rsidRPr="00527E9E">
        <w:rPr>
          <w:lang w:eastAsia="x-none"/>
        </w:rPr>
        <w:t>en bon état (R&gt;5</w:t>
      </w:r>
      <w:r w:rsidR="00262CC3">
        <w:rPr>
          <w:lang w:eastAsia="x-none"/>
        </w:rPr>
        <w:t>0</w:t>
      </w:r>
      <w:r w:rsidR="00FD7DE4" w:rsidRPr="00527E9E">
        <w:rPr>
          <w:lang w:eastAsia="x-none"/>
        </w:rPr>
        <w:t xml:space="preserve">%) </w:t>
      </w:r>
      <w:r w:rsidRPr="00527E9E">
        <w:rPr>
          <w:lang w:eastAsia="x-none"/>
        </w:rPr>
        <w:t xml:space="preserve">et compte pour une </w:t>
      </w:r>
      <w:r w:rsidRPr="00527E9E">
        <w:rPr>
          <w:b/>
          <w:lang w:eastAsia="x-none"/>
        </w:rPr>
        <w:t>amélioration</w:t>
      </w:r>
      <w:r w:rsidRPr="00527E9E">
        <w:rPr>
          <w:lang w:eastAsia="x-none"/>
        </w:rPr>
        <w:t xml:space="preserve"> d’arme</w:t>
      </w:r>
      <w:r w:rsidR="009D4ED2" w:rsidRPr="00527E9E">
        <w:rPr>
          <w:lang w:eastAsia="x-none"/>
        </w:rPr>
        <w:t xml:space="preserve"> (voir </w:t>
      </w:r>
      <w:r w:rsidR="009D4ED2" w:rsidRPr="00527E9E">
        <w:rPr>
          <w:i/>
          <w:lang w:eastAsia="x-none"/>
        </w:rPr>
        <w:t>Livre 1</w:t>
      </w:r>
      <w:r w:rsidR="009D4ED2" w:rsidRPr="00527E9E">
        <w:rPr>
          <w:lang w:eastAsia="x-none"/>
        </w:rPr>
        <w:t>)</w:t>
      </w:r>
      <w:r w:rsidRPr="00527E9E">
        <w:rPr>
          <w:lang w:eastAsia="x-none"/>
        </w:rPr>
        <w:t xml:space="preserve">. </w:t>
      </w:r>
      <w:r w:rsidR="009D4ED2" w:rsidRPr="00527E9E">
        <w:rPr>
          <w:lang w:eastAsia="x-none"/>
        </w:rPr>
        <w:t>C</w:t>
      </w:r>
      <w:r w:rsidR="00FD7DE4" w:rsidRPr="00527E9E">
        <w:rPr>
          <w:lang w:eastAsia="x-none"/>
        </w:rPr>
        <w:t xml:space="preserve">es armes perdent leur </w:t>
      </w:r>
      <w:r w:rsidR="00390B2E" w:rsidRPr="00527E9E">
        <w:rPr>
          <w:lang w:eastAsia="x-none"/>
        </w:rPr>
        <w:t xml:space="preserve">poison </w:t>
      </w:r>
      <w:r w:rsidR="00FD7DE4" w:rsidRPr="00527E9E">
        <w:rPr>
          <w:lang w:eastAsia="x-none"/>
        </w:rPr>
        <w:t>dès qu</w:t>
      </w:r>
      <w:r w:rsidR="00390B2E" w:rsidRPr="00527E9E">
        <w:rPr>
          <w:lang w:eastAsia="x-none"/>
        </w:rPr>
        <w:t xml:space="preserve">’un </w:t>
      </w:r>
      <w:r w:rsidR="00FD7DE4" w:rsidRPr="00527E9E">
        <w:rPr>
          <w:lang w:eastAsia="x-none"/>
        </w:rPr>
        <w:t xml:space="preserve">dé d’attaque donne </w:t>
      </w:r>
      <w:r w:rsidR="00491FDF" w:rsidRPr="00527E9E">
        <w:rPr>
          <w:lang w:eastAsia="x-none"/>
        </w:rPr>
        <w:t xml:space="preserve">un </w:t>
      </w:r>
      <w:r w:rsidR="00491FDF" w:rsidRPr="00527E9E">
        <w:rPr>
          <w:shd w:val="clear" w:color="auto" w:fill="FFFF00"/>
          <w:lang w:eastAsia="x-none"/>
        </w:rPr>
        <w:t>résulat impair</w:t>
      </w:r>
      <w:r w:rsidR="00491FDF" w:rsidRPr="00527E9E">
        <w:rPr>
          <w:lang w:eastAsia="x-none"/>
        </w:rPr>
        <w:t>.</w:t>
      </w:r>
    </w:p>
    <w:p w14:paraId="2948301D" w14:textId="77777777" w:rsidR="00491FDF" w:rsidRPr="00527E9E" w:rsidRDefault="00491FDF" w:rsidP="00491FDF">
      <w:pPr>
        <w:pStyle w:val="Exemple0"/>
      </w:pPr>
      <w:r w:rsidRPr="00527E9E">
        <w:t>Exemple : une dague a une réserve de poison Rapide (</w:t>
      </w:r>
      <w:r w:rsidR="008E4EB0" w:rsidRPr="00527E9E">
        <w:t>NEM</w:t>
      </w:r>
      <w:r w:rsidR="00390B2E" w:rsidRPr="00527E9E">
        <w:t>6</w:t>
      </w:r>
      <w:r w:rsidRPr="00527E9E">
        <w:t>/</w:t>
      </w:r>
      <w:r w:rsidR="008E4EB0" w:rsidRPr="00527E9E">
        <w:t>NE</w:t>
      </w:r>
      <w:r w:rsidRPr="00527E9E">
        <w:t xml:space="preserve">6). En cas de coup touché, si un point de blessure passe, elle inflige </w:t>
      </w:r>
      <w:r w:rsidR="00A96D7D" w:rsidRPr="00527E9E">
        <w:t xml:space="preserve">9 </w:t>
      </w:r>
      <w:r w:rsidR="008E4EB0" w:rsidRPr="00527E9E">
        <w:t xml:space="preserve">points d’EN par phase pendant </w:t>
      </w:r>
      <w:r w:rsidR="00A96D7D" w:rsidRPr="00527E9E">
        <w:t xml:space="preserve">7 </w:t>
      </w:r>
      <w:r w:rsidR="008E4EB0" w:rsidRPr="00527E9E">
        <w:t xml:space="preserve">phases. </w:t>
      </w:r>
    </w:p>
    <w:p w14:paraId="516A7FAF" w14:textId="77777777" w:rsidR="000F5A39" w:rsidRPr="00527E9E" w:rsidRDefault="00A3625C" w:rsidP="00936455">
      <w:pPr>
        <w:pStyle w:val="Titre2"/>
        <w:rPr>
          <w:lang w:val="fr-BE"/>
        </w:rPr>
      </w:pPr>
      <w:bookmarkStart w:id="71" w:name="_Toc199924499"/>
      <w:r w:rsidRPr="00527E9E">
        <w:rPr>
          <w:noProof/>
          <w:lang w:val="fr-BE" w:eastAsia="fr-BE"/>
        </w:rPr>
        <w:drawing>
          <wp:anchor distT="0" distB="0" distL="114300" distR="114300" simplePos="0" relativeHeight="251653120" behindDoc="1" locked="0" layoutInCell="1" allowOverlap="1" wp14:anchorId="621EEC2A" wp14:editId="5756E85D">
            <wp:simplePos x="0" y="0"/>
            <wp:positionH relativeFrom="column">
              <wp:posOffset>5722620</wp:posOffset>
            </wp:positionH>
            <wp:positionV relativeFrom="paragraph">
              <wp:posOffset>309245</wp:posOffset>
            </wp:positionV>
            <wp:extent cx="1066800" cy="1052830"/>
            <wp:effectExtent l="190500" t="190500" r="190500" b="185420"/>
            <wp:wrapTight wrapText="bothSides">
              <wp:wrapPolygon edited="0">
                <wp:start x="0" y="-3908"/>
                <wp:lineTo x="-3857" y="-3127"/>
                <wp:lineTo x="-3857" y="20323"/>
                <wp:lineTo x="-3086" y="22277"/>
                <wp:lineTo x="-386" y="24232"/>
                <wp:lineTo x="0" y="25013"/>
                <wp:lineTo x="21214" y="25013"/>
                <wp:lineTo x="21600" y="24232"/>
                <wp:lineTo x="24300" y="22277"/>
                <wp:lineTo x="25071" y="15633"/>
                <wp:lineTo x="25071" y="3127"/>
                <wp:lineTo x="21600" y="-2736"/>
                <wp:lineTo x="21214" y="-3908"/>
                <wp:lineTo x="0" y="-3908"/>
              </wp:wrapPolygon>
            </wp:wrapTight>
            <wp:docPr id="79" name="Picture 79" descr="Clipboar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lipboard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6800" cy="105283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54173A" w:rsidRPr="00527E9E">
        <w:rPr>
          <w:lang w:val="fr-BE"/>
        </w:rPr>
        <w:t>3</w:t>
      </w:r>
      <w:r w:rsidR="00936455" w:rsidRPr="00527E9E">
        <w:rPr>
          <w:lang w:val="fr-BE"/>
        </w:rPr>
        <w:t xml:space="preserve">.5 </w:t>
      </w:r>
      <w:r w:rsidR="007E5FC8" w:rsidRPr="00527E9E">
        <w:rPr>
          <w:lang w:val="fr-BE"/>
        </w:rPr>
        <w:t xml:space="preserve">Âge et </w:t>
      </w:r>
      <w:r w:rsidR="008E4EB0" w:rsidRPr="00527E9E">
        <w:rPr>
          <w:lang w:val="fr-BE"/>
        </w:rPr>
        <w:t>Genre</w:t>
      </w:r>
      <w:r w:rsidR="000F5A39" w:rsidRPr="00527E9E">
        <w:rPr>
          <w:lang w:val="fr-BE"/>
        </w:rPr>
        <w:t xml:space="preserve"> des créatures</w:t>
      </w:r>
      <w:bookmarkEnd w:id="71"/>
    </w:p>
    <w:p w14:paraId="7DB12A6C" w14:textId="77777777" w:rsidR="000F5A39" w:rsidRPr="00527E9E" w:rsidRDefault="00D008F0" w:rsidP="000F5A39">
      <w:r w:rsidRPr="00527E9E">
        <w:t>L</w:t>
      </w:r>
      <w:r w:rsidR="007E5FC8" w:rsidRPr="00527E9E">
        <w:t xml:space="preserve">es </w:t>
      </w:r>
      <w:r w:rsidRPr="00527E9E">
        <w:t xml:space="preserve">créatures du </w:t>
      </w:r>
      <w:r w:rsidRPr="00527E9E">
        <w:rPr>
          <w:b/>
        </w:rPr>
        <w:t>Monde Divin</w:t>
      </w:r>
      <w:r w:rsidRPr="00527E9E">
        <w:t xml:space="preserve"> ne vieillissent pas et </w:t>
      </w:r>
      <w:r w:rsidR="007E5FC8" w:rsidRPr="00527E9E">
        <w:t>ne se reproduisent pas</w:t>
      </w:r>
      <w:r w:rsidRPr="00527E9E">
        <w:t xml:space="preserve">. </w:t>
      </w:r>
      <w:r w:rsidR="008E4EB0" w:rsidRPr="00527E9E">
        <w:t xml:space="preserve">Leur mort n’est qu’une transition vers un état temporaire </w:t>
      </w:r>
      <w:r w:rsidR="00390B2E" w:rsidRPr="00527E9E">
        <w:t>« inférieur »</w:t>
      </w:r>
      <w:r w:rsidR="008E4EB0" w:rsidRPr="00527E9E">
        <w:t xml:space="preserve">. </w:t>
      </w:r>
      <w:r w:rsidRPr="00527E9E">
        <w:t xml:space="preserve">Les créatures du </w:t>
      </w:r>
      <w:r w:rsidRPr="00527E9E">
        <w:rPr>
          <w:b/>
        </w:rPr>
        <w:t>Monde Ancien</w:t>
      </w:r>
      <w:r w:rsidRPr="00527E9E">
        <w:t xml:space="preserve"> </w:t>
      </w:r>
      <w:r w:rsidR="00AA2B93" w:rsidRPr="00527E9E">
        <w:rPr>
          <w:shd w:val="clear" w:color="auto" w:fill="D9D9D9" w:themeFill="background1" w:themeFillShade="D9"/>
        </w:rPr>
        <w:t>alignée</w:t>
      </w:r>
      <w:r w:rsidR="00C60022" w:rsidRPr="00527E9E">
        <w:rPr>
          <w:shd w:val="clear" w:color="auto" w:fill="D9D9D9" w:themeFill="background1" w:themeFillShade="D9"/>
        </w:rPr>
        <w:t>s</w:t>
      </w:r>
      <w:r w:rsidR="00AA2B93" w:rsidRPr="00527E9E">
        <w:rPr>
          <w:shd w:val="clear" w:color="auto" w:fill="D9D9D9" w:themeFill="background1" w:themeFillShade="D9"/>
        </w:rPr>
        <w:t xml:space="preserve"> EE</w:t>
      </w:r>
      <w:r w:rsidR="00AA2B93" w:rsidRPr="00527E9E">
        <w:t xml:space="preserve"> ont une longévité extrême et se reproduisent </w:t>
      </w:r>
      <w:r w:rsidR="00C60022" w:rsidRPr="00527E9E">
        <w:t>d</w:t>
      </w:r>
      <w:r w:rsidR="00AA2B93" w:rsidRPr="00527E9E">
        <w:t xml:space="preserve">e manière spéciale. Celles </w:t>
      </w:r>
      <w:r w:rsidR="00AA2B93" w:rsidRPr="00527E9E">
        <w:rPr>
          <w:shd w:val="clear" w:color="auto" w:fill="92D050"/>
        </w:rPr>
        <w:t>alignées KO</w:t>
      </w:r>
      <w:r w:rsidR="00AA2B93" w:rsidRPr="00527E9E">
        <w:t xml:space="preserve"> </w:t>
      </w:r>
      <w:r w:rsidR="00A96D7D" w:rsidRPr="00527E9E">
        <w:t xml:space="preserve">se </w:t>
      </w:r>
      <w:r w:rsidR="008E4EB0" w:rsidRPr="00527E9E">
        <w:t>reprodu</w:t>
      </w:r>
      <w:r w:rsidR="00A96D7D" w:rsidRPr="00527E9E">
        <w:t>isent comme l</w:t>
      </w:r>
      <w:r w:rsidR="00AA2B93" w:rsidRPr="00527E9E">
        <w:t>es mammifères</w:t>
      </w:r>
      <w:r w:rsidRPr="00527E9E">
        <w:t>.</w:t>
      </w:r>
      <w:r w:rsidR="00390B2E" w:rsidRPr="00527E9E">
        <w:t xml:space="preserve"> </w:t>
      </w:r>
      <w:r w:rsidR="000F5A39" w:rsidRPr="00527E9E">
        <w:t xml:space="preserve">Les créatures pouvant se reproduire ont une population répartie entre </w:t>
      </w:r>
      <w:r w:rsidR="008E4EB0" w:rsidRPr="00527E9E">
        <w:t xml:space="preserve">au moins </w:t>
      </w:r>
      <w:r w:rsidR="000F5A39" w:rsidRPr="00527E9E">
        <w:t xml:space="preserve">deux </w:t>
      </w:r>
      <w:r w:rsidR="008E4EB0" w:rsidRPr="00527E9E">
        <w:t>genres</w:t>
      </w:r>
      <w:r w:rsidR="00AA2B93" w:rsidRPr="00527E9E">
        <w:t xml:space="preserve">, </w:t>
      </w:r>
      <w:r w:rsidR="008E4EB0" w:rsidRPr="00527E9E">
        <w:t xml:space="preserve">selon </w:t>
      </w:r>
      <w:r w:rsidR="008E4EB0" w:rsidRPr="00527E9E">
        <w:rPr>
          <w:i/>
        </w:rPr>
        <w:fldChar w:fldCharType="begin"/>
      </w:r>
      <w:r w:rsidR="008E4EB0" w:rsidRPr="00527E9E">
        <w:rPr>
          <w:i/>
        </w:rPr>
        <w:instrText xml:space="preserve"> REF _Ref410736921 \h  \* MERGEFORMAT </w:instrText>
      </w:r>
      <w:r w:rsidR="008E4EB0" w:rsidRPr="00527E9E">
        <w:rPr>
          <w:i/>
        </w:rPr>
      </w:r>
      <w:r w:rsidR="008E4EB0" w:rsidRPr="00527E9E">
        <w:rPr>
          <w:i/>
        </w:rPr>
        <w:fldChar w:fldCharType="separate"/>
      </w:r>
      <w:r w:rsidR="00A17FD0" w:rsidRPr="00527E9E">
        <w:rPr>
          <w:i/>
        </w:rPr>
        <w:t>6.1 Fiches de créature</w:t>
      </w:r>
      <w:r w:rsidR="008E4EB0" w:rsidRPr="00527E9E">
        <w:rPr>
          <w:i/>
        </w:rPr>
        <w:fldChar w:fldCharType="end"/>
      </w:r>
      <w:r w:rsidR="00390B2E" w:rsidRPr="00527E9E">
        <w:t xml:space="preserve"> qui montre le profil d’un </w:t>
      </w:r>
      <w:r w:rsidR="00390B2E" w:rsidRPr="00527E9E">
        <w:rPr>
          <w:b/>
        </w:rPr>
        <w:t>mâle adulte</w:t>
      </w:r>
      <w:r w:rsidR="007E5FC8" w:rsidRPr="00527E9E">
        <w:t>. P</w:t>
      </w:r>
      <w:r w:rsidR="000F5A39" w:rsidRPr="00527E9E">
        <w:t xml:space="preserve">our déterminer les caractéristiques des </w:t>
      </w:r>
      <w:r w:rsidR="000F5A39" w:rsidRPr="00527E9E">
        <w:rPr>
          <w:b/>
        </w:rPr>
        <w:t>femelles</w:t>
      </w:r>
      <w:r w:rsidR="00390B2E" w:rsidRPr="00527E9E">
        <w:rPr>
          <w:b/>
        </w:rPr>
        <w:t>,</w:t>
      </w:r>
      <w:r w:rsidR="000F5A39" w:rsidRPr="00527E9E">
        <w:t xml:space="preserve"> utilisez la règle suivante</w:t>
      </w:r>
      <w:r w:rsidR="008E4EB0" w:rsidRPr="00527E9E">
        <w:t xml:space="preserve"> en combinaison avec </w:t>
      </w:r>
      <w:r w:rsidR="008E4EB0" w:rsidRPr="00527E9E">
        <w:rPr>
          <w:i/>
        </w:rPr>
        <w:fldChar w:fldCharType="begin"/>
      </w:r>
      <w:r w:rsidR="008E4EB0" w:rsidRPr="00527E9E">
        <w:rPr>
          <w:i/>
        </w:rPr>
        <w:instrText xml:space="preserve"> REF _Ref410737104 \h  \* MERGEFORMAT </w:instrText>
      </w:r>
      <w:r w:rsidR="008E4EB0" w:rsidRPr="00527E9E">
        <w:rPr>
          <w:i/>
        </w:rPr>
      </w:r>
      <w:r w:rsidR="008E4EB0" w:rsidRPr="00527E9E">
        <w:rPr>
          <w:i/>
        </w:rPr>
        <w:fldChar w:fldCharType="separate"/>
      </w:r>
      <w:r w:rsidR="00A17FD0" w:rsidRPr="00527E9E">
        <w:rPr>
          <w:i/>
        </w:rPr>
        <w:t>3.2 Variation</w:t>
      </w:r>
      <w:r w:rsidR="008E4EB0" w:rsidRPr="00527E9E">
        <w:rPr>
          <w:i/>
        </w:rPr>
        <w:fldChar w:fldCharType="end"/>
      </w:r>
      <w:r w:rsidR="000F5A39"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1068"/>
        <w:gridCol w:w="1103"/>
      </w:tblGrid>
      <w:tr w:rsidR="000F5A39" w:rsidRPr="00527E9E" w14:paraId="352C99FB" w14:textId="77777777">
        <w:tc>
          <w:tcPr>
            <w:tcW w:w="0" w:type="auto"/>
          </w:tcPr>
          <w:p w14:paraId="10B566E0" w14:textId="77777777" w:rsidR="000F5A39" w:rsidRPr="00527E9E" w:rsidRDefault="000F5A39" w:rsidP="00AC6BF4">
            <w:pPr>
              <w:rPr>
                <w:b/>
                <w:bCs/>
                <w:sz w:val="16"/>
              </w:rPr>
            </w:pPr>
            <w:r w:rsidRPr="00527E9E">
              <w:rPr>
                <w:b/>
                <w:bCs/>
                <w:sz w:val="16"/>
              </w:rPr>
              <w:t xml:space="preserve">Type </w:t>
            </w:r>
          </w:p>
        </w:tc>
        <w:tc>
          <w:tcPr>
            <w:tcW w:w="0" w:type="auto"/>
          </w:tcPr>
          <w:p w14:paraId="1A3859BF" w14:textId="77777777" w:rsidR="000F5A39" w:rsidRPr="00527E9E" w:rsidRDefault="000F5A39" w:rsidP="002E31AC">
            <w:pPr>
              <w:jc w:val="center"/>
              <w:rPr>
                <w:b/>
                <w:bCs/>
                <w:sz w:val="16"/>
              </w:rPr>
            </w:pPr>
            <w:r w:rsidRPr="00527E9E">
              <w:rPr>
                <w:b/>
                <w:bCs/>
                <w:sz w:val="16"/>
              </w:rPr>
              <w:t>Offensive</w:t>
            </w:r>
          </w:p>
        </w:tc>
        <w:tc>
          <w:tcPr>
            <w:tcW w:w="0" w:type="auto"/>
          </w:tcPr>
          <w:p w14:paraId="7ED7BAF7" w14:textId="77777777" w:rsidR="000F5A39" w:rsidRPr="00527E9E" w:rsidRDefault="000F5A39" w:rsidP="002E31AC">
            <w:pPr>
              <w:jc w:val="center"/>
              <w:rPr>
                <w:b/>
                <w:bCs/>
                <w:sz w:val="16"/>
              </w:rPr>
            </w:pPr>
            <w:r w:rsidRPr="00527E9E">
              <w:rPr>
                <w:b/>
                <w:bCs/>
                <w:sz w:val="16"/>
              </w:rPr>
              <w:t>Défensive</w:t>
            </w:r>
          </w:p>
        </w:tc>
      </w:tr>
      <w:tr w:rsidR="000F5A39" w:rsidRPr="00527E9E" w14:paraId="00A79DF4" w14:textId="77777777">
        <w:trPr>
          <w:trHeight w:val="213"/>
        </w:trPr>
        <w:tc>
          <w:tcPr>
            <w:tcW w:w="0" w:type="auto"/>
          </w:tcPr>
          <w:p w14:paraId="0B1BFC97" w14:textId="77777777" w:rsidR="000F5A39" w:rsidRPr="00527E9E" w:rsidRDefault="000F5A39" w:rsidP="002E31AC">
            <w:pPr>
              <w:rPr>
                <w:sz w:val="16"/>
              </w:rPr>
            </w:pPr>
            <w:r w:rsidRPr="00527E9E">
              <w:rPr>
                <w:sz w:val="16"/>
              </w:rPr>
              <w:t>Humanoïde</w:t>
            </w:r>
            <w:r w:rsidR="00390B2E" w:rsidRPr="00527E9E">
              <w:rPr>
                <w:sz w:val="16"/>
              </w:rPr>
              <w:t xml:space="preserve"> &amp; Mammifère</w:t>
            </w:r>
          </w:p>
        </w:tc>
        <w:tc>
          <w:tcPr>
            <w:tcW w:w="0" w:type="auto"/>
          </w:tcPr>
          <w:p w14:paraId="4BB5EE7E" w14:textId="77777777" w:rsidR="000F5A39" w:rsidRPr="00527E9E" w:rsidRDefault="000F5A39" w:rsidP="002E31AC">
            <w:pPr>
              <w:jc w:val="center"/>
              <w:rPr>
                <w:sz w:val="16"/>
              </w:rPr>
            </w:pPr>
            <w:r w:rsidRPr="00527E9E">
              <w:rPr>
                <w:sz w:val="16"/>
              </w:rPr>
              <w:t>-1</w:t>
            </w:r>
            <w:r w:rsidR="00AA2B93" w:rsidRPr="00527E9E">
              <w:rPr>
                <w:sz w:val="16"/>
              </w:rPr>
              <w:t>0%</w:t>
            </w:r>
          </w:p>
        </w:tc>
        <w:tc>
          <w:tcPr>
            <w:tcW w:w="0" w:type="auto"/>
          </w:tcPr>
          <w:p w14:paraId="1D8B361C" w14:textId="77777777" w:rsidR="000F5A39" w:rsidRPr="00527E9E" w:rsidRDefault="000F5A39" w:rsidP="002E31AC">
            <w:pPr>
              <w:jc w:val="center"/>
              <w:rPr>
                <w:sz w:val="16"/>
              </w:rPr>
            </w:pPr>
            <w:r w:rsidRPr="00527E9E">
              <w:rPr>
                <w:sz w:val="16"/>
              </w:rPr>
              <w:t>+1</w:t>
            </w:r>
            <w:r w:rsidR="00AA2B93" w:rsidRPr="00527E9E">
              <w:rPr>
                <w:sz w:val="16"/>
              </w:rPr>
              <w:t>0%</w:t>
            </w:r>
          </w:p>
        </w:tc>
      </w:tr>
      <w:tr w:rsidR="00B67810" w:rsidRPr="00527E9E" w14:paraId="7F0DA9F3" w14:textId="77777777">
        <w:tc>
          <w:tcPr>
            <w:tcW w:w="0" w:type="auto"/>
            <w:shd w:val="clear" w:color="auto" w:fill="D9D9D9"/>
          </w:tcPr>
          <w:p w14:paraId="39633B95" w14:textId="77777777" w:rsidR="00B67810" w:rsidRPr="00527E9E" w:rsidRDefault="00B67810" w:rsidP="002E31AC">
            <w:pPr>
              <w:rPr>
                <w:sz w:val="16"/>
              </w:rPr>
            </w:pPr>
            <w:r w:rsidRPr="00527E9E">
              <w:rPr>
                <w:sz w:val="16"/>
              </w:rPr>
              <w:t>Insecte</w:t>
            </w:r>
            <w:r w:rsidR="00390B2E" w:rsidRPr="00527E9E">
              <w:rPr>
                <w:sz w:val="16"/>
              </w:rPr>
              <w:t xml:space="preserve"> &amp; Reptile</w:t>
            </w:r>
          </w:p>
        </w:tc>
        <w:tc>
          <w:tcPr>
            <w:tcW w:w="0" w:type="auto"/>
            <w:shd w:val="clear" w:color="auto" w:fill="D9D9D9"/>
          </w:tcPr>
          <w:p w14:paraId="2EF1A7D6" w14:textId="77777777" w:rsidR="00B67810" w:rsidRPr="00527E9E" w:rsidRDefault="00B67810" w:rsidP="006B09DE">
            <w:pPr>
              <w:jc w:val="center"/>
              <w:rPr>
                <w:sz w:val="16"/>
              </w:rPr>
            </w:pPr>
            <w:r w:rsidRPr="00527E9E">
              <w:rPr>
                <w:sz w:val="16"/>
              </w:rPr>
              <w:t>+1</w:t>
            </w:r>
            <w:r w:rsidR="00AA2B93" w:rsidRPr="00527E9E">
              <w:rPr>
                <w:sz w:val="16"/>
              </w:rPr>
              <w:t>0%</w:t>
            </w:r>
          </w:p>
        </w:tc>
        <w:tc>
          <w:tcPr>
            <w:tcW w:w="0" w:type="auto"/>
            <w:shd w:val="clear" w:color="auto" w:fill="D9D9D9"/>
          </w:tcPr>
          <w:p w14:paraId="07C0807B" w14:textId="77777777" w:rsidR="00B67810" w:rsidRPr="00527E9E" w:rsidRDefault="00B67810" w:rsidP="006B09DE">
            <w:pPr>
              <w:jc w:val="center"/>
              <w:rPr>
                <w:sz w:val="16"/>
              </w:rPr>
            </w:pPr>
            <w:r w:rsidRPr="00527E9E">
              <w:rPr>
                <w:sz w:val="16"/>
              </w:rPr>
              <w:t>-1</w:t>
            </w:r>
            <w:r w:rsidR="00AA2B93" w:rsidRPr="00527E9E">
              <w:rPr>
                <w:sz w:val="16"/>
              </w:rPr>
              <w:t>0%</w:t>
            </w:r>
          </w:p>
        </w:tc>
      </w:tr>
    </w:tbl>
    <w:p w14:paraId="4A3DC31E" w14:textId="77777777" w:rsidR="001150A1" w:rsidRPr="00527E9E" w:rsidRDefault="0054173A" w:rsidP="00936455">
      <w:pPr>
        <w:pStyle w:val="Titre2"/>
        <w:rPr>
          <w:lang w:val="fr-BE"/>
        </w:rPr>
      </w:pPr>
      <w:bookmarkStart w:id="72" w:name="_Ref411252823"/>
      <w:bookmarkStart w:id="73" w:name="_Toc199924500"/>
      <w:r w:rsidRPr="00527E9E">
        <w:rPr>
          <w:lang w:val="fr-BE"/>
        </w:rPr>
        <w:t>3</w:t>
      </w:r>
      <w:r w:rsidR="00936455" w:rsidRPr="00527E9E">
        <w:rPr>
          <w:lang w:val="fr-BE"/>
        </w:rPr>
        <w:t xml:space="preserve">.6 </w:t>
      </w:r>
      <w:r w:rsidR="00640693" w:rsidRPr="00527E9E">
        <w:rPr>
          <w:lang w:val="fr-BE"/>
        </w:rPr>
        <w:t>Langag</w:t>
      </w:r>
      <w:r w:rsidR="001150A1" w:rsidRPr="00527E9E">
        <w:rPr>
          <w:lang w:val="fr-BE"/>
        </w:rPr>
        <w:t>es des créatures</w:t>
      </w:r>
      <w:bookmarkEnd w:id="72"/>
      <w:r w:rsidR="002F1D4C" w:rsidRPr="00527E9E">
        <w:rPr>
          <w:lang w:val="fr-BE"/>
        </w:rPr>
        <w:t xml:space="preserve"> et vie en société</w:t>
      </w:r>
      <w:bookmarkEnd w:id="73"/>
    </w:p>
    <w:p w14:paraId="3E7328D8" w14:textId="3BF4D78C" w:rsidR="007E5FC8" w:rsidRPr="00527E9E" w:rsidRDefault="00AC6BF4">
      <w:r w:rsidRPr="00527E9E">
        <w:t xml:space="preserve">La plupart des </w:t>
      </w:r>
      <w:r w:rsidR="001150A1" w:rsidRPr="00527E9E">
        <w:t xml:space="preserve">créatures </w:t>
      </w:r>
      <w:r w:rsidRPr="00527E9E">
        <w:t>utilisent un de</w:t>
      </w:r>
      <w:r w:rsidR="00390B2E" w:rsidRPr="00527E9E">
        <w:t>s</w:t>
      </w:r>
      <w:r w:rsidRPr="00527E9E">
        <w:t xml:space="preserve"> </w:t>
      </w:r>
      <w:r w:rsidR="00390B2E" w:rsidRPr="00527E9E">
        <w:t xml:space="preserve">moyens de </w:t>
      </w:r>
      <w:r w:rsidRPr="00527E9E">
        <w:t>communication</w:t>
      </w:r>
      <w:r w:rsidR="007E5FC8" w:rsidRPr="00527E9E">
        <w:t> </w:t>
      </w:r>
      <w:r w:rsidR="00390B2E" w:rsidRPr="00527E9E">
        <w:t xml:space="preserve">suivant </w:t>
      </w:r>
      <w:r w:rsidR="007E5FC8" w:rsidRPr="00527E9E">
        <w:t>:</w:t>
      </w:r>
    </w:p>
    <w:p w14:paraId="62F2C33A" w14:textId="1BCD7785" w:rsidR="007E5FC8" w:rsidRPr="00527E9E" w:rsidRDefault="00FF123E" w:rsidP="007E5FC8">
      <w:pPr>
        <w:pStyle w:val="Paragraphedeliste"/>
        <w:numPr>
          <w:ilvl w:val="0"/>
          <w:numId w:val="23"/>
        </w:numPr>
      </w:pPr>
      <w:r w:rsidRPr="00527E9E">
        <w:t xml:space="preserve">une </w:t>
      </w:r>
      <w:r w:rsidRPr="00527E9E">
        <w:rPr>
          <w:shd w:val="clear" w:color="auto" w:fill="FFFF00"/>
        </w:rPr>
        <w:t>langue parlée</w:t>
      </w:r>
      <w:r w:rsidR="00A96D7D" w:rsidRPr="00527E9E">
        <w:t>.</w:t>
      </w:r>
    </w:p>
    <w:p w14:paraId="16388355" w14:textId="390DEB6D" w:rsidR="007E5FC8" w:rsidRPr="00527E9E" w:rsidRDefault="00FF123E" w:rsidP="007E5FC8">
      <w:pPr>
        <w:pStyle w:val="Paragraphedeliste"/>
        <w:numPr>
          <w:ilvl w:val="0"/>
          <w:numId w:val="23"/>
        </w:numPr>
      </w:pPr>
      <w:r w:rsidRPr="00527E9E">
        <w:t xml:space="preserve">un </w:t>
      </w:r>
      <w:r w:rsidRPr="00527E9E">
        <w:rPr>
          <w:shd w:val="clear" w:color="auto" w:fill="FFFF00"/>
        </w:rPr>
        <w:t xml:space="preserve">langage de </w:t>
      </w:r>
      <w:r w:rsidR="007E5FC8" w:rsidRPr="00527E9E">
        <w:rPr>
          <w:b/>
          <w:shd w:val="clear" w:color="auto" w:fill="FFFF00"/>
        </w:rPr>
        <w:t>S</w:t>
      </w:r>
      <w:r w:rsidRPr="00527E9E">
        <w:rPr>
          <w:shd w:val="clear" w:color="auto" w:fill="FFFF00"/>
        </w:rPr>
        <w:t>igne</w:t>
      </w:r>
      <w:r w:rsidR="00A96D7D" w:rsidRPr="00527E9E">
        <w:rPr>
          <w:shd w:val="clear" w:color="auto" w:fill="FFFF00"/>
        </w:rPr>
        <w:t>s/</w:t>
      </w:r>
      <w:r w:rsidR="00A96D7D" w:rsidRPr="00527E9E">
        <w:rPr>
          <w:b/>
          <w:shd w:val="clear" w:color="auto" w:fill="FFFF00"/>
        </w:rPr>
        <w:t>S</w:t>
      </w:r>
      <w:r w:rsidR="00A96D7D" w:rsidRPr="00527E9E">
        <w:rPr>
          <w:shd w:val="clear" w:color="auto" w:fill="FFFF00"/>
        </w:rPr>
        <w:t>ons</w:t>
      </w:r>
      <w:r w:rsidR="00A96D7D" w:rsidRPr="00527E9E">
        <w:rPr>
          <w:i/>
        </w:rPr>
        <w:t>.</w:t>
      </w:r>
    </w:p>
    <w:p w14:paraId="1112FFA4" w14:textId="1A76DFE9" w:rsidR="007E5FC8" w:rsidRPr="00527E9E" w:rsidRDefault="007E5FC8" w:rsidP="007E5FC8">
      <w:pPr>
        <w:pStyle w:val="Paragraphedeliste"/>
        <w:numPr>
          <w:ilvl w:val="0"/>
          <w:numId w:val="23"/>
        </w:numPr>
      </w:pPr>
      <w:r w:rsidRPr="00527E9E">
        <w:t>u</w:t>
      </w:r>
      <w:r w:rsidR="00FF123E" w:rsidRPr="00527E9E">
        <w:t xml:space="preserve">ne </w:t>
      </w:r>
      <w:r w:rsidR="00FF123E" w:rsidRPr="00527E9E">
        <w:rPr>
          <w:shd w:val="clear" w:color="auto" w:fill="FFFF00"/>
        </w:rPr>
        <w:t>langue s</w:t>
      </w:r>
      <w:r w:rsidRPr="00527E9E">
        <w:rPr>
          <w:b/>
          <w:shd w:val="clear" w:color="auto" w:fill="FFFF00"/>
        </w:rPr>
        <w:t>U</w:t>
      </w:r>
      <w:r w:rsidR="00FF123E" w:rsidRPr="00527E9E">
        <w:rPr>
          <w:shd w:val="clear" w:color="auto" w:fill="FFFF00"/>
        </w:rPr>
        <w:t>rnaturelle</w:t>
      </w:r>
      <w:r w:rsidR="00A96D7D" w:rsidRPr="00527E9E">
        <w:t>.</w:t>
      </w:r>
      <w:r w:rsidR="00FF123E" w:rsidRPr="00527E9E">
        <w:t xml:space="preserve"> </w:t>
      </w:r>
    </w:p>
    <w:p w14:paraId="20E5ED0E" w14:textId="58B5C270" w:rsidR="007E5FC8" w:rsidRDefault="00FF123E" w:rsidP="007E5FC8">
      <w:pPr>
        <w:pStyle w:val="Paragraphedeliste"/>
        <w:numPr>
          <w:ilvl w:val="0"/>
          <w:numId w:val="23"/>
        </w:numPr>
      </w:pPr>
      <w:r w:rsidRPr="00527E9E">
        <w:t xml:space="preserve">un </w:t>
      </w:r>
      <w:r w:rsidR="007E5FC8" w:rsidRPr="00527E9E">
        <w:rPr>
          <w:b/>
          <w:shd w:val="clear" w:color="auto" w:fill="FFFF00"/>
        </w:rPr>
        <w:t>D</w:t>
      </w:r>
      <w:r w:rsidRPr="00527E9E">
        <w:rPr>
          <w:shd w:val="clear" w:color="auto" w:fill="FFFF00"/>
        </w:rPr>
        <w:t>ialecte</w:t>
      </w:r>
      <w:r w:rsidR="007E5FC8" w:rsidRPr="00527E9E">
        <w:t xml:space="preserve"> </w:t>
      </w:r>
      <w:r w:rsidR="00F15B04" w:rsidRPr="00527E9E">
        <w:t>uniquement valable entre les membres de sa race</w:t>
      </w:r>
      <w:r w:rsidRPr="00527E9E">
        <w:t>.</w:t>
      </w:r>
      <w:r w:rsidR="00C02315" w:rsidRPr="00527E9E">
        <w:t xml:space="preserve"> </w:t>
      </w:r>
    </w:p>
    <w:p w14:paraId="4185B8A8" w14:textId="6BF28355" w:rsidR="00262CC3" w:rsidRPr="00527E9E" w:rsidRDefault="00262CC3" w:rsidP="00262CC3">
      <w:r>
        <w:t>Le NE par défaut dans ce language = I sauf si une autre valeur est indiquée ci-dessous ou dans la fiche.</w:t>
      </w:r>
    </w:p>
    <w:p w14:paraId="2FC3E796" w14:textId="77777777" w:rsidR="00AA2B93" w:rsidRPr="00527E9E" w:rsidRDefault="002546D8" w:rsidP="007E5FC8">
      <w:r w:rsidRPr="00527E9E">
        <w:t xml:space="preserve">La table suivante indique le type de communication utilisée par les différentes races groupées selon leur alignement. </w:t>
      </w:r>
      <w:r w:rsidR="00C02315" w:rsidRPr="00527E9E">
        <w:t xml:space="preserve">Les créatures </w:t>
      </w:r>
      <w:r w:rsidR="007E5FC8" w:rsidRPr="00527E9E">
        <w:t xml:space="preserve">peuvent connaître </w:t>
      </w:r>
      <w:r w:rsidR="00C02315" w:rsidRPr="00527E9E">
        <w:t xml:space="preserve">d’autres </w:t>
      </w:r>
      <w:r w:rsidR="007E5FC8" w:rsidRPr="00527E9E">
        <w:t>langue</w:t>
      </w:r>
      <w:r w:rsidR="004C67C2" w:rsidRPr="00527E9E">
        <w:t>s</w:t>
      </w:r>
      <w:r w:rsidR="007A29F8" w:rsidRPr="00527E9E">
        <w:t xml:space="preserve"> selon </w:t>
      </w:r>
      <w:r w:rsidR="00381B12" w:rsidRPr="00527E9E">
        <w:t>leur fiche</w:t>
      </w:r>
      <w:r w:rsidRPr="00527E9E">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313"/>
        <w:gridCol w:w="6265"/>
      </w:tblGrid>
      <w:tr w:rsidR="00F624B0" w:rsidRPr="00527E9E" w14:paraId="1D96603A" w14:textId="77777777" w:rsidTr="00857A6B">
        <w:tc>
          <w:tcPr>
            <w:tcW w:w="0" w:type="auto"/>
          </w:tcPr>
          <w:p w14:paraId="0998337F" w14:textId="77777777" w:rsidR="001869AD" w:rsidRPr="00527E9E" w:rsidRDefault="001869AD" w:rsidP="00AB2B2B">
            <w:pPr>
              <w:jc w:val="left"/>
              <w:rPr>
                <w:b/>
                <w:sz w:val="16"/>
                <w:szCs w:val="16"/>
              </w:rPr>
            </w:pPr>
            <w:r w:rsidRPr="00527E9E">
              <w:rPr>
                <w:b/>
                <w:sz w:val="16"/>
                <w:szCs w:val="16"/>
              </w:rPr>
              <w:t>Créature(s)</w:t>
            </w:r>
          </w:p>
        </w:tc>
        <w:tc>
          <w:tcPr>
            <w:tcW w:w="2313" w:type="dxa"/>
          </w:tcPr>
          <w:p w14:paraId="2EFC45FC" w14:textId="77777777" w:rsidR="001869AD" w:rsidRPr="00527E9E" w:rsidRDefault="001869AD" w:rsidP="00AB2B2B">
            <w:pPr>
              <w:jc w:val="left"/>
              <w:rPr>
                <w:b/>
                <w:sz w:val="16"/>
                <w:szCs w:val="16"/>
              </w:rPr>
            </w:pPr>
            <w:r w:rsidRPr="00527E9E">
              <w:rPr>
                <w:b/>
                <w:sz w:val="16"/>
                <w:szCs w:val="16"/>
              </w:rPr>
              <w:t xml:space="preserve">Langage </w:t>
            </w:r>
          </w:p>
        </w:tc>
        <w:tc>
          <w:tcPr>
            <w:tcW w:w="6265" w:type="dxa"/>
          </w:tcPr>
          <w:p w14:paraId="1F15ACE4" w14:textId="77777777" w:rsidR="001869AD" w:rsidRPr="00527E9E" w:rsidRDefault="00381B12" w:rsidP="00AB2B2B">
            <w:pPr>
              <w:jc w:val="left"/>
              <w:rPr>
                <w:b/>
                <w:sz w:val="16"/>
                <w:szCs w:val="16"/>
              </w:rPr>
            </w:pPr>
            <w:r w:rsidRPr="00527E9E">
              <w:rPr>
                <w:b/>
                <w:sz w:val="16"/>
                <w:szCs w:val="16"/>
              </w:rPr>
              <w:t>Explications</w:t>
            </w:r>
          </w:p>
        </w:tc>
      </w:tr>
      <w:tr w:rsidR="0062358D" w:rsidRPr="00527E9E" w14:paraId="12CBE09B" w14:textId="77777777" w:rsidTr="00381B12">
        <w:tc>
          <w:tcPr>
            <w:tcW w:w="0" w:type="auto"/>
            <w:shd w:val="clear" w:color="auto" w:fill="948A54" w:themeFill="background2" w:themeFillShade="80"/>
          </w:tcPr>
          <w:p w14:paraId="2CF649CB" w14:textId="77777777" w:rsidR="0062358D" w:rsidRPr="00527E9E" w:rsidRDefault="0062358D" w:rsidP="00AB2B2B">
            <w:pPr>
              <w:jc w:val="left"/>
              <w:rPr>
                <w:sz w:val="16"/>
                <w:szCs w:val="16"/>
              </w:rPr>
            </w:pPr>
            <w:r w:rsidRPr="00527E9E">
              <w:rPr>
                <w:sz w:val="16"/>
                <w:szCs w:val="16"/>
              </w:rPr>
              <w:t>Dragons</w:t>
            </w:r>
          </w:p>
        </w:tc>
        <w:tc>
          <w:tcPr>
            <w:tcW w:w="2313" w:type="dxa"/>
            <w:shd w:val="clear" w:color="auto" w:fill="948A54" w:themeFill="background2" w:themeFillShade="80"/>
          </w:tcPr>
          <w:p w14:paraId="7F79B77A" w14:textId="77777777" w:rsidR="0062358D" w:rsidRPr="00527E9E" w:rsidRDefault="0062358D" w:rsidP="00AB2B2B">
            <w:pPr>
              <w:jc w:val="left"/>
              <w:rPr>
                <w:sz w:val="16"/>
                <w:szCs w:val="16"/>
              </w:rPr>
            </w:pPr>
            <w:r w:rsidRPr="00527E9E">
              <w:rPr>
                <w:sz w:val="16"/>
                <w:szCs w:val="16"/>
              </w:rPr>
              <w:t>Dovah’Sil</w:t>
            </w:r>
          </w:p>
        </w:tc>
        <w:tc>
          <w:tcPr>
            <w:tcW w:w="6265" w:type="dxa"/>
            <w:shd w:val="clear" w:color="auto" w:fill="948A54" w:themeFill="background2" w:themeFillShade="80"/>
          </w:tcPr>
          <w:p w14:paraId="7B80AF24" w14:textId="77777777" w:rsidR="0062358D" w:rsidRPr="00527E9E" w:rsidRDefault="0062358D" w:rsidP="00AB2B2B">
            <w:pPr>
              <w:jc w:val="left"/>
              <w:rPr>
                <w:sz w:val="16"/>
                <w:szCs w:val="16"/>
              </w:rPr>
            </w:pPr>
            <w:r w:rsidRPr="00527E9E">
              <w:rPr>
                <w:sz w:val="16"/>
                <w:szCs w:val="16"/>
              </w:rPr>
              <w:t>Langue commune à tous les dragons</w:t>
            </w:r>
          </w:p>
        </w:tc>
      </w:tr>
      <w:tr w:rsidR="001869AD" w:rsidRPr="00527E9E" w14:paraId="3517CFD4" w14:textId="77777777" w:rsidTr="00857A6B">
        <w:tc>
          <w:tcPr>
            <w:tcW w:w="10201" w:type="dxa"/>
            <w:gridSpan w:val="3"/>
          </w:tcPr>
          <w:p w14:paraId="32745CC5" w14:textId="77777777" w:rsidR="001869AD" w:rsidRPr="00527E9E" w:rsidRDefault="001869AD" w:rsidP="00AB2B2B">
            <w:pPr>
              <w:jc w:val="left"/>
              <w:rPr>
                <w:b/>
                <w:sz w:val="16"/>
                <w:szCs w:val="16"/>
              </w:rPr>
            </w:pPr>
            <w:r w:rsidRPr="00527E9E">
              <w:rPr>
                <w:b/>
                <w:sz w:val="16"/>
                <w:szCs w:val="16"/>
              </w:rPr>
              <w:t>El’Lar</w:t>
            </w:r>
          </w:p>
        </w:tc>
      </w:tr>
      <w:tr w:rsidR="00F624B0" w:rsidRPr="00527E9E" w14:paraId="73A9D95F" w14:textId="77777777" w:rsidTr="00381B12">
        <w:tc>
          <w:tcPr>
            <w:tcW w:w="0" w:type="auto"/>
            <w:shd w:val="clear" w:color="auto" w:fill="95B3D7" w:themeFill="accent1" w:themeFillTint="99"/>
          </w:tcPr>
          <w:p w14:paraId="6D8CBED2" w14:textId="77777777" w:rsidR="001869AD" w:rsidRPr="00527E9E" w:rsidRDefault="001869AD" w:rsidP="00AB2B2B">
            <w:pPr>
              <w:jc w:val="left"/>
              <w:rPr>
                <w:sz w:val="16"/>
                <w:szCs w:val="16"/>
              </w:rPr>
            </w:pPr>
            <w:r w:rsidRPr="00527E9E">
              <w:rPr>
                <w:sz w:val="16"/>
                <w:szCs w:val="16"/>
              </w:rPr>
              <w:t>Asla</w:t>
            </w:r>
          </w:p>
        </w:tc>
        <w:tc>
          <w:tcPr>
            <w:tcW w:w="2313" w:type="dxa"/>
            <w:shd w:val="clear" w:color="auto" w:fill="95B3D7" w:themeFill="accent1" w:themeFillTint="99"/>
          </w:tcPr>
          <w:p w14:paraId="4B817114" w14:textId="77777777" w:rsidR="001869AD" w:rsidRPr="00527E9E" w:rsidRDefault="001869AD" w:rsidP="00AB2B2B">
            <w:pPr>
              <w:jc w:val="left"/>
              <w:rPr>
                <w:sz w:val="16"/>
                <w:szCs w:val="16"/>
              </w:rPr>
            </w:pPr>
            <w:r w:rsidRPr="00527E9E">
              <w:rPr>
                <w:sz w:val="16"/>
                <w:szCs w:val="16"/>
              </w:rPr>
              <w:t>U</w:t>
            </w:r>
            <w:r w:rsidR="00527DD3" w:rsidRPr="00527E9E">
              <w:rPr>
                <w:sz w:val="16"/>
                <w:szCs w:val="16"/>
              </w:rPr>
              <w:t>-Primal</w:t>
            </w:r>
          </w:p>
        </w:tc>
        <w:tc>
          <w:tcPr>
            <w:tcW w:w="6265" w:type="dxa"/>
            <w:shd w:val="clear" w:color="auto" w:fill="95B3D7" w:themeFill="accent1" w:themeFillTint="99"/>
          </w:tcPr>
          <w:p w14:paraId="3FDBF098" w14:textId="77777777" w:rsidR="001869AD" w:rsidRPr="00527E9E" w:rsidRDefault="00182307" w:rsidP="00AB2B2B">
            <w:pPr>
              <w:jc w:val="left"/>
              <w:rPr>
                <w:sz w:val="16"/>
                <w:szCs w:val="16"/>
              </w:rPr>
            </w:pPr>
            <w:r w:rsidRPr="00527E9E">
              <w:rPr>
                <w:sz w:val="16"/>
                <w:szCs w:val="16"/>
              </w:rPr>
              <w:t xml:space="preserve">Langue à phrases courtes de quatre mots, </w:t>
            </w:r>
            <w:r w:rsidR="004B6AAD" w:rsidRPr="00527E9E">
              <w:rPr>
                <w:sz w:val="16"/>
                <w:szCs w:val="16"/>
              </w:rPr>
              <w:t>accent islandais</w:t>
            </w:r>
          </w:p>
        </w:tc>
      </w:tr>
      <w:tr w:rsidR="00F624B0" w:rsidRPr="00527E9E" w14:paraId="4078D0CB" w14:textId="77777777" w:rsidTr="00381B12">
        <w:tc>
          <w:tcPr>
            <w:tcW w:w="0" w:type="auto"/>
            <w:shd w:val="clear" w:color="auto" w:fill="95B3D7" w:themeFill="accent1" w:themeFillTint="99"/>
          </w:tcPr>
          <w:p w14:paraId="56050FC4" w14:textId="77777777" w:rsidR="001869AD" w:rsidRPr="00527E9E" w:rsidRDefault="001869AD" w:rsidP="00AB2B2B">
            <w:pPr>
              <w:jc w:val="left"/>
              <w:rPr>
                <w:sz w:val="16"/>
                <w:szCs w:val="16"/>
              </w:rPr>
            </w:pPr>
            <w:r w:rsidRPr="00527E9E">
              <w:rPr>
                <w:sz w:val="16"/>
                <w:szCs w:val="16"/>
              </w:rPr>
              <w:t>Foutueur</w:t>
            </w:r>
          </w:p>
        </w:tc>
        <w:tc>
          <w:tcPr>
            <w:tcW w:w="2313" w:type="dxa"/>
            <w:shd w:val="clear" w:color="auto" w:fill="95B3D7" w:themeFill="accent1" w:themeFillTint="99"/>
          </w:tcPr>
          <w:p w14:paraId="1B3AAE98" w14:textId="77777777" w:rsidR="001869AD" w:rsidRPr="00527E9E" w:rsidRDefault="001869AD" w:rsidP="00AB2B2B">
            <w:pPr>
              <w:jc w:val="left"/>
              <w:rPr>
                <w:sz w:val="16"/>
                <w:szCs w:val="16"/>
              </w:rPr>
            </w:pPr>
            <w:r w:rsidRPr="00527E9E">
              <w:rPr>
                <w:sz w:val="16"/>
                <w:szCs w:val="16"/>
              </w:rPr>
              <w:t>S</w:t>
            </w:r>
          </w:p>
        </w:tc>
        <w:tc>
          <w:tcPr>
            <w:tcW w:w="6265" w:type="dxa"/>
            <w:shd w:val="clear" w:color="auto" w:fill="95B3D7" w:themeFill="accent1" w:themeFillTint="99"/>
          </w:tcPr>
          <w:p w14:paraId="3548AF46" w14:textId="77777777" w:rsidR="001869AD" w:rsidRPr="00527E9E" w:rsidRDefault="00527DD3" w:rsidP="00AB2B2B">
            <w:pPr>
              <w:jc w:val="left"/>
              <w:rPr>
                <w:sz w:val="16"/>
                <w:szCs w:val="16"/>
              </w:rPr>
            </w:pPr>
            <w:r w:rsidRPr="00527E9E">
              <w:rPr>
                <w:sz w:val="16"/>
                <w:szCs w:val="16"/>
              </w:rPr>
              <w:t>NE50</w:t>
            </w:r>
          </w:p>
        </w:tc>
      </w:tr>
      <w:tr w:rsidR="00F624B0" w:rsidRPr="00527E9E" w14:paraId="7ED22A70" w14:textId="77777777" w:rsidTr="00381B12">
        <w:tc>
          <w:tcPr>
            <w:tcW w:w="0" w:type="auto"/>
            <w:shd w:val="clear" w:color="auto" w:fill="95B3D7" w:themeFill="accent1" w:themeFillTint="99"/>
          </w:tcPr>
          <w:p w14:paraId="75EED6B5" w14:textId="77777777" w:rsidR="001869AD" w:rsidRPr="00527E9E" w:rsidRDefault="001869AD" w:rsidP="00AB2B2B">
            <w:pPr>
              <w:jc w:val="left"/>
              <w:rPr>
                <w:b/>
                <w:sz w:val="16"/>
                <w:szCs w:val="16"/>
              </w:rPr>
            </w:pPr>
            <w:r w:rsidRPr="00527E9E">
              <w:rPr>
                <w:b/>
                <w:sz w:val="16"/>
                <w:szCs w:val="16"/>
              </w:rPr>
              <w:t>Grandsage</w:t>
            </w:r>
          </w:p>
        </w:tc>
        <w:tc>
          <w:tcPr>
            <w:tcW w:w="2313" w:type="dxa"/>
            <w:shd w:val="clear" w:color="auto" w:fill="95B3D7" w:themeFill="accent1" w:themeFillTint="99"/>
          </w:tcPr>
          <w:p w14:paraId="66AFCB39" w14:textId="77777777" w:rsidR="001869AD" w:rsidRPr="00527E9E" w:rsidRDefault="000100F0" w:rsidP="00AB2B2B">
            <w:pPr>
              <w:jc w:val="left"/>
              <w:rPr>
                <w:b/>
                <w:sz w:val="16"/>
                <w:szCs w:val="16"/>
              </w:rPr>
            </w:pPr>
            <w:r w:rsidRPr="00527E9E">
              <w:rPr>
                <w:b/>
                <w:sz w:val="16"/>
                <w:szCs w:val="16"/>
              </w:rPr>
              <w:t>Tout</w:t>
            </w:r>
          </w:p>
        </w:tc>
        <w:tc>
          <w:tcPr>
            <w:tcW w:w="6265" w:type="dxa"/>
            <w:shd w:val="clear" w:color="auto" w:fill="95B3D7" w:themeFill="accent1" w:themeFillTint="99"/>
          </w:tcPr>
          <w:p w14:paraId="01143216" w14:textId="77777777" w:rsidR="001869AD" w:rsidRPr="00527E9E" w:rsidRDefault="000100F0" w:rsidP="007E5FC8">
            <w:pPr>
              <w:jc w:val="left"/>
              <w:rPr>
                <w:b/>
                <w:sz w:val="16"/>
                <w:szCs w:val="16"/>
              </w:rPr>
            </w:pPr>
            <w:r w:rsidRPr="00527E9E">
              <w:rPr>
                <w:b/>
                <w:sz w:val="16"/>
                <w:szCs w:val="16"/>
              </w:rPr>
              <w:t>Compréhension (uniquement) de toutes les formes d’expression</w:t>
            </w:r>
          </w:p>
        </w:tc>
      </w:tr>
      <w:tr w:rsidR="00F624B0" w:rsidRPr="00527E9E" w14:paraId="7E647E83" w14:textId="77777777" w:rsidTr="00381B12">
        <w:tc>
          <w:tcPr>
            <w:tcW w:w="0" w:type="auto"/>
            <w:shd w:val="clear" w:color="auto" w:fill="95B3D7" w:themeFill="accent1" w:themeFillTint="99"/>
          </w:tcPr>
          <w:p w14:paraId="5FB31095" w14:textId="77777777" w:rsidR="001869AD" w:rsidRPr="00527E9E" w:rsidRDefault="001869AD" w:rsidP="00AB2B2B">
            <w:pPr>
              <w:jc w:val="left"/>
              <w:rPr>
                <w:sz w:val="16"/>
                <w:szCs w:val="16"/>
              </w:rPr>
            </w:pPr>
            <w:r w:rsidRPr="00527E9E">
              <w:rPr>
                <w:sz w:val="16"/>
                <w:szCs w:val="16"/>
              </w:rPr>
              <w:t>Loupgris</w:t>
            </w:r>
          </w:p>
        </w:tc>
        <w:tc>
          <w:tcPr>
            <w:tcW w:w="2313" w:type="dxa"/>
            <w:shd w:val="clear" w:color="auto" w:fill="95B3D7" w:themeFill="accent1" w:themeFillTint="99"/>
          </w:tcPr>
          <w:p w14:paraId="73902048" w14:textId="77777777" w:rsidR="001869AD" w:rsidRPr="00527E9E" w:rsidRDefault="001869AD" w:rsidP="00AB2B2B">
            <w:pPr>
              <w:jc w:val="left"/>
              <w:rPr>
                <w:sz w:val="16"/>
                <w:szCs w:val="16"/>
              </w:rPr>
            </w:pPr>
            <w:r w:rsidRPr="00527E9E">
              <w:rPr>
                <w:sz w:val="16"/>
                <w:szCs w:val="16"/>
              </w:rPr>
              <w:t>S</w:t>
            </w:r>
          </w:p>
        </w:tc>
        <w:tc>
          <w:tcPr>
            <w:tcW w:w="6265" w:type="dxa"/>
            <w:shd w:val="clear" w:color="auto" w:fill="95B3D7" w:themeFill="accent1" w:themeFillTint="99"/>
          </w:tcPr>
          <w:p w14:paraId="7B336988" w14:textId="77777777" w:rsidR="001869AD" w:rsidRPr="00527E9E" w:rsidRDefault="00527DD3" w:rsidP="00AB2B2B">
            <w:pPr>
              <w:jc w:val="left"/>
              <w:rPr>
                <w:sz w:val="16"/>
                <w:szCs w:val="16"/>
              </w:rPr>
            </w:pPr>
            <w:r w:rsidRPr="00527E9E">
              <w:rPr>
                <w:sz w:val="16"/>
                <w:szCs w:val="16"/>
              </w:rPr>
              <w:t>NE30, comprend mais ne s’exprime pas</w:t>
            </w:r>
          </w:p>
        </w:tc>
      </w:tr>
      <w:tr w:rsidR="00F624B0" w:rsidRPr="00527E9E" w14:paraId="29C9B62C" w14:textId="77777777" w:rsidTr="00381B12">
        <w:tc>
          <w:tcPr>
            <w:tcW w:w="0" w:type="auto"/>
            <w:shd w:val="clear" w:color="auto" w:fill="95B3D7" w:themeFill="accent1" w:themeFillTint="99"/>
          </w:tcPr>
          <w:p w14:paraId="70566E62" w14:textId="77777777" w:rsidR="001869AD" w:rsidRPr="00527E9E" w:rsidRDefault="001869AD" w:rsidP="00AB2B2B">
            <w:pPr>
              <w:jc w:val="left"/>
              <w:rPr>
                <w:b/>
                <w:sz w:val="16"/>
                <w:szCs w:val="16"/>
              </w:rPr>
            </w:pPr>
            <w:r w:rsidRPr="00527E9E">
              <w:rPr>
                <w:b/>
                <w:sz w:val="16"/>
                <w:szCs w:val="16"/>
              </w:rPr>
              <w:t>Magisou</w:t>
            </w:r>
          </w:p>
        </w:tc>
        <w:tc>
          <w:tcPr>
            <w:tcW w:w="2313" w:type="dxa"/>
            <w:shd w:val="clear" w:color="auto" w:fill="95B3D7" w:themeFill="accent1" w:themeFillTint="99"/>
          </w:tcPr>
          <w:p w14:paraId="3ED59D1D" w14:textId="77777777" w:rsidR="001869AD" w:rsidRPr="00527E9E" w:rsidRDefault="00527DD3" w:rsidP="00AB2B2B">
            <w:pPr>
              <w:jc w:val="left"/>
              <w:rPr>
                <w:b/>
                <w:sz w:val="16"/>
                <w:szCs w:val="16"/>
              </w:rPr>
            </w:pPr>
            <w:r w:rsidRPr="00527E9E">
              <w:rPr>
                <w:b/>
                <w:sz w:val="16"/>
                <w:szCs w:val="16"/>
              </w:rPr>
              <w:t>U-Primal</w:t>
            </w:r>
          </w:p>
        </w:tc>
        <w:tc>
          <w:tcPr>
            <w:tcW w:w="6265" w:type="dxa"/>
            <w:shd w:val="clear" w:color="auto" w:fill="95B3D7" w:themeFill="accent1" w:themeFillTint="99"/>
          </w:tcPr>
          <w:p w14:paraId="23F93096" w14:textId="77777777" w:rsidR="001869AD" w:rsidRPr="00527E9E" w:rsidRDefault="004B6AAD" w:rsidP="00AB2B2B">
            <w:pPr>
              <w:jc w:val="left"/>
              <w:rPr>
                <w:b/>
                <w:sz w:val="16"/>
                <w:szCs w:val="16"/>
              </w:rPr>
            </w:pPr>
            <w:r w:rsidRPr="00527E9E">
              <w:rPr>
                <w:b/>
                <w:sz w:val="16"/>
                <w:szCs w:val="16"/>
              </w:rPr>
              <w:t>Langue à phrases courtes de quatre mots, accent islandais</w:t>
            </w:r>
          </w:p>
        </w:tc>
      </w:tr>
      <w:tr w:rsidR="00F624B0" w:rsidRPr="00527E9E" w14:paraId="346CCA5A" w14:textId="77777777" w:rsidTr="00381B12">
        <w:tc>
          <w:tcPr>
            <w:tcW w:w="0" w:type="auto"/>
            <w:shd w:val="clear" w:color="auto" w:fill="95B3D7" w:themeFill="accent1" w:themeFillTint="99"/>
          </w:tcPr>
          <w:p w14:paraId="3A5E7AFE" w14:textId="77777777" w:rsidR="001869AD" w:rsidRPr="00527E9E" w:rsidRDefault="001869AD" w:rsidP="00AB2B2B">
            <w:pPr>
              <w:jc w:val="left"/>
              <w:rPr>
                <w:sz w:val="16"/>
                <w:szCs w:val="16"/>
              </w:rPr>
            </w:pPr>
            <w:r w:rsidRPr="00527E9E">
              <w:rPr>
                <w:sz w:val="16"/>
                <w:szCs w:val="16"/>
              </w:rPr>
              <w:lastRenderedPageBreak/>
              <w:t>Minotaure de feu</w:t>
            </w:r>
          </w:p>
        </w:tc>
        <w:tc>
          <w:tcPr>
            <w:tcW w:w="2313" w:type="dxa"/>
            <w:shd w:val="clear" w:color="auto" w:fill="95B3D7" w:themeFill="accent1" w:themeFillTint="99"/>
          </w:tcPr>
          <w:p w14:paraId="55A14747" w14:textId="77777777" w:rsidR="001869AD" w:rsidRPr="00527E9E" w:rsidRDefault="00527DD3" w:rsidP="00AB2B2B">
            <w:pPr>
              <w:jc w:val="left"/>
              <w:rPr>
                <w:sz w:val="16"/>
                <w:szCs w:val="16"/>
              </w:rPr>
            </w:pPr>
            <w:r w:rsidRPr="00527E9E">
              <w:rPr>
                <w:sz w:val="16"/>
                <w:szCs w:val="16"/>
              </w:rPr>
              <w:t>U-Primal</w:t>
            </w:r>
          </w:p>
        </w:tc>
        <w:tc>
          <w:tcPr>
            <w:tcW w:w="6265" w:type="dxa"/>
            <w:shd w:val="clear" w:color="auto" w:fill="95B3D7" w:themeFill="accent1" w:themeFillTint="99"/>
          </w:tcPr>
          <w:p w14:paraId="273842F0" w14:textId="77777777" w:rsidR="001869AD" w:rsidRPr="00527E9E" w:rsidRDefault="004B6AAD" w:rsidP="00AB2B2B">
            <w:pPr>
              <w:jc w:val="left"/>
              <w:rPr>
                <w:sz w:val="16"/>
                <w:szCs w:val="16"/>
              </w:rPr>
            </w:pPr>
            <w:r w:rsidRPr="00527E9E">
              <w:rPr>
                <w:sz w:val="16"/>
                <w:szCs w:val="16"/>
              </w:rPr>
              <w:t>Langue à phrases courtes de quatre mots, accent islandais</w:t>
            </w:r>
          </w:p>
        </w:tc>
      </w:tr>
      <w:tr w:rsidR="00F624B0" w:rsidRPr="00527E9E" w14:paraId="038E4E19" w14:textId="77777777" w:rsidTr="00381B12">
        <w:tc>
          <w:tcPr>
            <w:tcW w:w="0" w:type="auto"/>
            <w:shd w:val="clear" w:color="auto" w:fill="95B3D7" w:themeFill="accent1" w:themeFillTint="99"/>
          </w:tcPr>
          <w:p w14:paraId="4C9BBE61" w14:textId="77777777" w:rsidR="001869AD" w:rsidRPr="00527E9E" w:rsidRDefault="001869AD" w:rsidP="00AB2B2B">
            <w:pPr>
              <w:jc w:val="left"/>
              <w:rPr>
                <w:sz w:val="16"/>
                <w:szCs w:val="16"/>
              </w:rPr>
            </w:pPr>
            <w:r w:rsidRPr="00527E9E">
              <w:rPr>
                <w:sz w:val="16"/>
                <w:szCs w:val="16"/>
              </w:rPr>
              <w:t>Naag</w:t>
            </w:r>
          </w:p>
        </w:tc>
        <w:tc>
          <w:tcPr>
            <w:tcW w:w="2313" w:type="dxa"/>
            <w:shd w:val="clear" w:color="auto" w:fill="95B3D7" w:themeFill="accent1" w:themeFillTint="99"/>
          </w:tcPr>
          <w:p w14:paraId="0DE3675B" w14:textId="77777777" w:rsidR="001869AD" w:rsidRPr="00527E9E" w:rsidRDefault="00527DD3" w:rsidP="00AB2B2B">
            <w:pPr>
              <w:jc w:val="left"/>
              <w:rPr>
                <w:sz w:val="16"/>
                <w:szCs w:val="16"/>
              </w:rPr>
            </w:pPr>
            <w:r w:rsidRPr="00527E9E">
              <w:rPr>
                <w:sz w:val="16"/>
                <w:szCs w:val="16"/>
              </w:rPr>
              <w:t>U-Primal</w:t>
            </w:r>
          </w:p>
        </w:tc>
        <w:tc>
          <w:tcPr>
            <w:tcW w:w="6265" w:type="dxa"/>
            <w:shd w:val="clear" w:color="auto" w:fill="95B3D7" w:themeFill="accent1" w:themeFillTint="99"/>
          </w:tcPr>
          <w:p w14:paraId="6800D8E9" w14:textId="77777777" w:rsidR="001869AD" w:rsidRPr="00527E9E" w:rsidRDefault="004B6AAD" w:rsidP="00AB2B2B">
            <w:pPr>
              <w:jc w:val="left"/>
              <w:rPr>
                <w:sz w:val="16"/>
                <w:szCs w:val="16"/>
              </w:rPr>
            </w:pPr>
            <w:r w:rsidRPr="00527E9E">
              <w:rPr>
                <w:sz w:val="16"/>
                <w:szCs w:val="16"/>
              </w:rPr>
              <w:t>Langue à phrases courtes de quatre mots, accent islandais</w:t>
            </w:r>
          </w:p>
        </w:tc>
      </w:tr>
      <w:tr w:rsidR="00F624B0" w:rsidRPr="00527E9E" w14:paraId="44EF47A5" w14:textId="77777777" w:rsidTr="00381B12">
        <w:tc>
          <w:tcPr>
            <w:tcW w:w="0" w:type="auto"/>
            <w:shd w:val="clear" w:color="auto" w:fill="95B3D7" w:themeFill="accent1" w:themeFillTint="99"/>
          </w:tcPr>
          <w:p w14:paraId="0556B455" w14:textId="77777777" w:rsidR="001869AD" w:rsidRPr="00527E9E" w:rsidRDefault="001869AD" w:rsidP="00AB2B2B">
            <w:pPr>
              <w:jc w:val="left"/>
              <w:rPr>
                <w:sz w:val="16"/>
                <w:szCs w:val="16"/>
              </w:rPr>
            </w:pPr>
            <w:r w:rsidRPr="00527E9E">
              <w:rPr>
                <w:sz w:val="16"/>
                <w:szCs w:val="16"/>
              </w:rPr>
              <w:t>Ombre des forêts</w:t>
            </w:r>
          </w:p>
        </w:tc>
        <w:tc>
          <w:tcPr>
            <w:tcW w:w="2313" w:type="dxa"/>
            <w:shd w:val="clear" w:color="auto" w:fill="95B3D7" w:themeFill="accent1" w:themeFillTint="99"/>
          </w:tcPr>
          <w:p w14:paraId="6A50CA89" w14:textId="77777777" w:rsidR="001869AD" w:rsidRPr="00527E9E" w:rsidRDefault="001869AD" w:rsidP="00AB2B2B">
            <w:pPr>
              <w:jc w:val="left"/>
              <w:rPr>
                <w:sz w:val="16"/>
                <w:szCs w:val="16"/>
              </w:rPr>
            </w:pPr>
            <w:r w:rsidRPr="00527E9E">
              <w:rPr>
                <w:sz w:val="16"/>
                <w:szCs w:val="16"/>
              </w:rPr>
              <w:t>D</w:t>
            </w:r>
            <w:r w:rsidR="000100F0" w:rsidRPr="00527E9E">
              <w:rPr>
                <w:sz w:val="16"/>
                <w:szCs w:val="16"/>
              </w:rPr>
              <w:t>-Prim’Kerr</w:t>
            </w:r>
          </w:p>
        </w:tc>
        <w:tc>
          <w:tcPr>
            <w:tcW w:w="6265" w:type="dxa"/>
            <w:shd w:val="clear" w:color="auto" w:fill="95B3D7" w:themeFill="accent1" w:themeFillTint="99"/>
          </w:tcPr>
          <w:p w14:paraId="3876E9AC" w14:textId="77777777" w:rsidR="001869AD" w:rsidRPr="00527E9E" w:rsidRDefault="000100F0" w:rsidP="00AB2B2B">
            <w:pPr>
              <w:jc w:val="left"/>
              <w:rPr>
                <w:sz w:val="16"/>
                <w:szCs w:val="16"/>
              </w:rPr>
            </w:pPr>
            <w:r w:rsidRPr="00527E9E">
              <w:rPr>
                <w:sz w:val="16"/>
                <w:szCs w:val="16"/>
              </w:rPr>
              <w:t>Langue composée uniquement de voyelles et combinaisons</w:t>
            </w:r>
          </w:p>
        </w:tc>
      </w:tr>
      <w:tr w:rsidR="00F624B0" w:rsidRPr="00527E9E" w14:paraId="15EA60E7" w14:textId="77777777" w:rsidTr="00381B12">
        <w:tc>
          <w:tcPr>
            <w:tcW w:w="0" w:type="auto"/>
            <w:shd w:val="clear" w:color="auto" w:fill="95B3D7" w:themeFill="accent1" w:themeFillTint="99"/>
          </w:tcPr>
          <w:p w14:paraId="2A9C6ED1" w14:textId="77777777" w:rsidR="001869AD" w:rsidRPr="00527E9E" w:rsidRDefault="001869AD" w:rsidP="00AB2B2B">
            <w:pPr>
              <w:jc w:val="left"/>
              <w:rPr>
                <w:b/>
                <w:sz w:val="16"/>
                <w:szCs w:val="16"/>
              </w:rPr>
            </w:pPr>
            <w:r w:rsidRPr="00527E9E">
              <w:rPr>
                <w:b/>
                <w:sz w:val="16"/>
                <w:szCs w:val="16"/>
              </w:rPr>
              <w:t>Tite</w:t>
            </w:r>
          </w:p>
        </w:tc>
        <w:tc>
          <w:tcPr>
            <w:tcW w:w="2313" w:type="dxa"/>
            <w:shd w:val="clear" w:color="auto" w:fill="95B3D7" w:themeFill="accent1" w:themeFillTint="99"/>
          </w:tcPr>
          <w:p w14:paraId="4E5414A7" w14:textId="77777777" w:rsidR="001869AD" w:rsidRPr="00527E9E" w:rsidRDefault="001869AD" w:rsidP="00AB2B2B">
            <w:pPr>
              <w:jc w:val="left"/>
              <w:rPr>
                <w:b/>
                <w:sz w:val="16"/>
                <w:szCs w:val="16"/>
              </w:rPr>
            </w:pPr>
            <w:r w:rsidRPr="00527E9E">
              <w:rPr>
                <w:b/>
                <w:sz w:val="16"/>
                <w:szCs w:val="16"/>
              </w:rPr>
              <w:t>D</w:t>
            </w:r>
            <w:r w:rsidR="000100F0" w:rsidRPr="00527E9E">
              <w:rPr>
                <w:b/>
                <w:sz w:val="16"/>
                <w:szCs w:val="16"/>
              </w:rPr>
              <w:t>-Prim’Terr</w:t>
            </w:r>
          </w:p>
        </w:tc>
        <w:tc>
          <w:tcPr>
            <w:tcW w:w="6265" w:type="dxa"/>
            <w:shd w:val="clear" w:color="auto" w:fill="95B3D7" w:themeFill="accent1" w:themeFillTint="99"/>
          </w:tcPr>
          <w:p w14:paraId="0AA92483" w14:textId="77777777" w:rsidR="001869AD" w:rsidRPr="00527E9E" w:rsidRDefault="000100F0" w:rsidP="00AB2B2B">
            <w:pPr>
              <w:jc w:val="left"/>
              <w:rPr>
                <w:b/>
                <w:sz w:val="16"/>
                <w:szCs w:val="16"/>
              </w:rPr>
            </w:pPr>
            <w:r w:rsidRPr="00527E9E">
              <w:rPr>
                <w:b/>
                <w:sz w:val="16"/>
                <w:szCs w:val="16"/>
              </w:rPr>
              <w:t>Sons discrets, presqu’inaudibles et chantés</w:t>
            </w:r>
          </w:p>
        </w:tc>
      </w:tr>
      <w:tr w:rsidR="00F624B0" w:rsidRPr="00527E9E" w14:paraId="451E395B" w14:textId="77777777" w:rsidTr="00381B12">
        <w:tc>
          <w:tcPr>
            <w:tcW w:w="0" w:type="auto"/>
            <w:shd w:val="clear" w:color="auto" w:fill="95B3D7" w:themeFill="accent1" w:themeFillTint="99"/>
          </w:tcPr>
          <w:p w14:paraId="5B9430F1" w14:textId="77777777" w:rsidR="001869AD" w:rsidRPr="00527E9E" w:rsidRDefault="001869AD" w:rsidP="00AB2B2B">
            <w:pPr>
              <w:jc w:val="left"/>
              <w:rPr>
                <w:b/>
                <w:sz w:val="16"/>
                <w:szCs w:val="16"/>
              </w:rPr>
            </w:pPr>
            <w:r w:rsidRPr="00527E9E">
              <w:rPr>
                <w:b/>
                <w:sz w:val="16"/>
                <w:szCs w:val="16"/>
              </w:rPr>
              <w:t>Varen</w:t>
            </w:r>
          </w:p>
        </w:tc>
        <w:tc>
          <w:tcPr>
            <w:tcW w:w="2313" w:type="dxa"/>
            <w:shd w:val="clear" w:color="auto" w:fill="95B3D7" w:themeFill="accent1" w:themeFillTint="99"/>
          </w:tcPr>
          <w:p w14:paraId="5F268223" w14:textId="77777777" w:rsidR="001869AD" w:rsidRPr="00527E9E" w:rsidRDefault="00A57EAC" w:rsidP="00AB2B2B">
            <w:pPr>
              <w:jc w:val="left"/>
              <w:rPr>
                <w:b/>
                <w:sz w:val="16"/>
                <w:szCs w:val="16"/>
              </w:rPr>
            </w:pPr>
            <w:r w:rsidRPr="00527E9E">
              <w:rPr>
                <w:b/>
                <w:sz w:val="16"/>
                <w:szCs w:val="16"/>
              </w:rPr>
              <w:t>Prim’Ferr</w:t>
            </w:r>
          </w:p>
        </w:tc>
        <w:tc>
          <w:tcPr>
            <w:tcW w:w="6265" w:type="dxa"/>
            <w:shd w:val="clear" w:color="auto" w:fill="95B3D7" w:themeFill="accent1" w:themeFillTint="99"/>
          </w:tcPr>
          <w:p w14:paraId="635B6AD4" w14:textId="77777777" w:rsidR="001869AD" w:rsidRPr="00527E9E" w:rsidRDefault="00A57EAC" w:rsidP="00AB2B2B">
            <w:pPr>
              <w:jc w:val="left"/>
              <w:rPr>
                <w:b/>
                <w:sz w:val="16"/>
                <w:szCs w:val="16"/>
              </w:rPr>
            </w:pPr>
            <w:r w:rsidRPr="00527E9E">
              <w:rPr>
                <w:b/>
                <w:sz w:val="16"/>
                <w:szCs w:val="16"/>
              </w:rPr>
              <w:t>Plus structuré que le Primal, phrases découpées, hachées</w:t>
            </w:r>
          </w:p>
        </w:tc>
      </w:tr>
      <w:tr w:rsidR="00F624B0" w:rsidRPr="00527E9E" w14:paraId="3578583A" w14:textId="77777777" w:rsidTr="00381B12">
        <w:tc>
          <w:tcPr>
            <w:tcW w:w="0" w:type="auto"/>
            <w:shd w:val="clear" w:color="auto" w:fill="95B3D7" w:themeFill="accent1" w:themeFillTint="99"/>
          </w:tcPr>
          <w:p w14:paraId="338B38F1" w14:textId="77777777" w:rsidR="001869AD" w:rsidRPr="00527E9E" w:rsidRDefault="001869AD" w:rsidP="00AB2B2B">
            <w:pPr>
              <w:jc w:val="left"/>
              <w:rPr>
                <w:sz w:val="16"/>
                <w:szCs w:val="16"/>
              </w:rPr>
            </w:pPr>
            <w:r w:rsidRPr="00527E9E">
              <w:rPr>
                <w:sz w:val="16"/>
                <w:szCs w:val="16"/>
              </w:rPr>
              <w:t>Volevar</w:t>
            </w:r>
          </w:p>
        </w:tc>
        <w:tc>
          <w:tcPr>
            <w:tcW w:w="2313" w:type="dxa"/>
            <w:shd w:val="clear" w:color="auto" w:fill="95B3D7" w:themeFill="accent1" w:themeFillTint="99"/>
          </w:tcPr>
          <w:p w14:paraId="7F144A11" w14:textId="77777777" w:rsidR="001869AD" w:rsidRPr="00527E9E" w:rsidRDefault="001869AD" w:rsidP="00AB2B2B">
            <w:pPr>
              <w:jc w:val="left"/>
              <w:rPr>
                <w:sz w:val="16"/>
                <w:szCs w:val="16"/>
              </w:rPr>
            </w:pPr>
            <w:r w:rsidRPr="00527E9E">
              <w:rPr>
                <w:sz w:val="16"/>
                <w:szCs w:val="16"/>
              </w:rPr>
              <w:t>D</w:t>
            </w:r>
            <w:r w:rsidR="00A57EAC" w:rsidRPr="00527E9E">
              <w:rPr>
                <w:sz w:val="16"/>
                <w:szCs w:val="16"/>
              </w:rPr>
              <w:t>-Prim’Perr</w:t>
            </w:r>
          </w:p>
        </w:tc>
        <w:tc>
          <w:tcPr>
            <w:tcW w:w="6265" w:type="dxa"/>
            <w:shd w:val="clear" w:color="auto" w:fill="95B3D7" w:themeFill="accent1" w:themeFillTint="99"/>
          </w:tcPr>
          <w:p w14:paraId="486A6A2F" w14:textId="77777777" w:rsidR="001869AD" w:rsidRPr="00527E9E" w:rsidRDefault="00D074F3" w:rsidP="00AB2B2B">
            <w:pPr>
              <w:jc w:val="left"/>
              <w:rPr>
                <w:sz w:val="16"/>
                <w:szCs w:val="16"/>
              </w:rPr>
            </w:pPr>
            <w:r w:rsidRPr="00527E9E">
              <w:rPr>
                <w:sz w:val="16"/>
                <w:szCs w:val="16"/>
              </w:rPr>
              <w:t>Grognements</w:t>
            </w:r>
            <w:r w:rsidR="00A57EAC" w:rsidRPr="00527E9E">
              <w:rPr>
                <w:sz w:val="16"/>
                <w:szCs w:val="16"/>
              </w:rPr>
              <w:t xml:space="preserve"> complexes et variables, gloussements rares</w:t>
            </w:r>
          </w:p>
        </w:tc>
      </w:tr>
      <w:tr w:rsidR="00F624B0" w:rsidRPr="00527E9E" w14:paraId="68239569" w14:textId="77777777" w:rsidTr="00381B12">
        <w:tc>
          <w:tcPr>
            <w:tcW w:w="0" w:type="auto"/>
            <w:shd w:val="clear" w:color="auto" w:fill="95B3D7" w:themeFill="accent1" w:themeFillTint="99"/>
          </w:tcPr>
          <w:p w14:paraId="64DD8A07" w14:textId="77777777" w:rsidR="001869AD" w:rsidRPr="00527E9E" w:rsidRDefault="001869AD" w:rsidP="00AB2B2B">
            <w:pPr>
              <w:jc w:val="left"/>
              <w:rPr>
                <w:b/>
                <w:sz w:val="16"/>
                <w:szCs w:val="16"/>
              </w:rPr>
            </w:pPr>
            <w:r w:rsidRPr="00527E9E">
              <w:rPr>
                <w:b/>
                <w:sz w:val="16"/>
                <w:szCs w:val="16"/>
              </w:rPr>
              <w:t>Yaza</w:t>
            </w:r>
          </w:p>
        </w:tc>
        <w:tc>
          <w:tcPr>
            <w:tcW w:w="2313" w:type="dxa"/>
            <w:shd w:val="clear" w:color="auto" w:fill="95B3D7" w:themeFill="accent1" w:themeFillTint="99"/>
          </w:tcPr>
          <w:p w14:paraId="22050A08" w14:textId="77777777" w:rsidR="001869AD" w:rsidRPr="00527E9E" w:rsidRDefault="001869AD" w:rsidP="00AB2B2B">
            <w:pPr>
              <w:jc w:val="left"/>
              <w:rPr>
                <w:b/>
                <w:sz w:val="16"/>
                <w:szCs w:val="16"/>
              </w:rPr>
            </w:pPr>
            <w:r w:rsidRPr="00527E9E">
              <w:rPr>
                <w:b/>
                <w:sz w:val="16"/>
                <w:szCs w:val="16"/>
              </w:rPr>
              <w:t>S</w:t>
            </w:r>
          </w:p>
        </w:tc>
        <w:tc>
          <w:tcPr>
            <w:tcW w:w="6265" w:type="dxa"/>
            <w:shd w:val="clear" w:color="auto" w:fill="95B3D7" w:themeFill="accent1" w:themeFillTint="99"/>
          </w:tcPr>
          <w:p w14:paraId="365EA66E" w14:textId="77777777" w:rsidR="001869AD" w:rsidRPr="00527E9E" w:rsidRDefault="00527DD3" w:rsidP="00AB2B2B">
            <w:pPr>
              <w:jc w:val="left"/>
              <w:rPr>
                <w:b/>
                <w:sz w:val="16"/>
                <w:szCs w:val="16"/>
              </w:rPr>
            </w:pPr>
            <w:r w:rsidRPr="00527E9E">
              <w:rPr>
                <w:b/>
                <w:sz w:val="16"/>
                <w:szCs w:val="16"/>
              </w:rPr>
              <w:t>NE20</w:t>
            </w:r>
          </w:p>
        </w:tc>
      </w:tr>
      <w:tr w:rsidR="00F624B0" w:rsidRPr="00527E9E" w14:paraId="1BD2FD37" w14:textId="77777777" w:rsidTr="00381B12">
        <w:tc>
          <w:tcPr>
            <w:tcW w:w="0" w:type="auto"/>
            <w:shd w:val="clear" w:color="auto" w:fill="95B3D7" w:themeFill="accent1" w:themeFillTint="99"/>
          </w:tcPr>
          <w:p w14:paraId="3827D9FA" w14:textId="77777777" w:rsidR="001869AD" w:rsidRPr="00527E9E" w:rsidRDefault="001869AD" w:rsidP="00AB2B2B">
            <w:pPr>
              <w:jc w:val="left"/>
              <w:rPr>
                <w:sz w:val="16"/>
                <w:szCs w:val="16"/>
              </w:rPr>
            </w:pPr>
            <w:r w:rsidRPr="00527E9E">
              <w:rPr>
                <w:sz w:val="16"/>
                <w:szCs w:val="16"/>
              </w:rPr>
              <w:t>Yuze</w:t>
            </w:r>
          </w:p>
        </w:tc>
        <w:tc>
          <w:tcPr>
            <w:tcW w:w="2313" w:type="dxa"/>
            <w:shd w:val="clear" w:color="auto" w:fill="95B3D7" w:themeFill="accent1" w:themeFillTint="99"/>
          </w:tcPr>
          <w:p w14:paraId="6BE216D2" w14:textId="77777777" w:rsidR="001869AD" w:rsidRPr="00527E9E" w:rsidRDefault="00A57EAC" w:rsidP="00AB2B2B">
            <w:pPr>
              <w:jc w:val="left"/>
              <w:rPr>
                <w:sz w:val="16"/>
                <w:szCs w:val="16"/>
              </w:rPr>
            </w:pPr>
            <w:r w:rsidRPr="00527E9E">
              <w:rPr>
                <w:sz w:val="16"/>
                <w:szCs w:val="16"/>
              </w:rPr>
              <w:t>Prim’Gerr</w:t>
            </w:r>
          </w:p>
        </w:tc>
        <w:tc>
          <w:tcPr>
            <w:tcW w:w="6265" w:type="dxa"/>
            <w:shd w:val="clear" w:color="auto" w:fill="95B3D7" w:themeFill="accent1" w:themeFillTint="99"/>
          </w:tcPr>
          <w:p w14:paraId="5B926FAC" w14:textId="77777777" w:rsidR="001869AD" w:rsidRPr="00527E9E" w:rsidRDefault="00A57EAC" w:rsidP="00AB2B2B">
            <w:pPr>
              <w:jc w:val="left"/>
              <w:rPr>
                <w:sz w:val="16"/>
                <w:szCs w:val="16"/>
              </w:rPr>
            </w:pPr>
            <w:r w:rsidRPr="00527E9E">
              <w:rPr>
                <w:sz w:val="16"/>
                <w:szCs w:val="16"/>
              </w:rPr>
              <w:t>Plus chanté que le Primal, phrases longues et hachées</w:t>
            </w:r>
          </w:p>
        </w:tc>
      </w:tr>
      <w:tr w:rsidR="001869AD" w:rsidRPr="00527E9E" w14:paraId="7255799B" w14:textId="77777777" w:rsidTr="00857A6B">
        <w:tc>
          <w:tcPr>
            <w:tcW w:w="10201" w:type="dxa"/>
            <w:gridSpan w:val="3"/>
          </w:tcPr>
          <w:p w14:paraId="0848F7C2" w14:textId="77777777" w:rsidR="001869AD" w:rsidRPr="00527E9E" w:rsidRDefault="001869AD" w:rsidP="00AB2B2B">
            <w:pPr>
              <w:jc w:val="left"/>
              <w:rPr>
                <w:b/>
                <w:sz w:val="16"/>
                <w:szCs w:val="16"/>
              </w:rPr>
            </w:pPr>
            <w:r w:rsidRPr="00527E9E">
              <w:rPr>
                <w:b/>
                <w:sz w:val="16"/>
                <w:szCs w:val="16"/>
              </w:rPr>
              <w:t>El’Der</w:t>
            </w:r>
          </w:p>
        </w:tc>
      </w:tr>
      <w:tr w:rsidR="00F624B0" w:rsidRPr="00527E9E" w14:paraId="4DF24FE4" w14:textId="77777777" w:rsidTr="004B6BD9">
        <w:tc>
          <w:tcPr>
            <w:tcW w:w="0" w:type="auto"/>
            <w:shd w:val="clear" w:color="auto" w:fill="EAEAEA"/>
          </w:tcPr>
          <w:p w14:paraId="54272EFC" w14:textId="77777777" w:rsidR="001869AD" w:rsidRPr="00527E9E" w:rsidRDefault="001869AD" w:rsidP="00AB2B2B">
            <w:pPr>
              <w:jc w:val="left"/>
              <w:rPr>
                <w:b/>
                <w:sz w:val="16"/>
                <w:szCs w:val="16"/>
              </w:rPr>
            </w:pPr>
            <w:r w:rsidRPr="00527E9E">
              <w:rPr>
                <w:b/>
                <w:sz w:val="16"/>
                <w:szCs w:val="16"/>
              </w:rPr>
              <w:t>Ancien</w:t>
            </w:r>
          </w:p>
        </w:tc>
        <w:tc>
          <w:tcPr>
            <w:tcW w:w="2313" w:type="dxa"/>
            <w:shd w:val="clear" w:color="auto" w:fill="EAEAEA"/>
          </w:tcPr>
          <w:p w14:paraId="7E42672A" w14:textId="77777777" w:rsidR="001869AD" w:rsidRPr="00527E9E" w:rsidRDefault="00640693" w:rsidP="00AB2B2B">
            <w:pPr>
              <w:jc w:val="left"/>
              <w:rPr>
                <w:b/>
                <w:sz w:val="16"/>
                <w:szCs w:val="16"/>
              </w:rPr>
            </w:pPr>
            <w:r w:rsidRPr="00527E9E">
              <w:rPr>
                <w:b/>
                <w:sz w:val="16"/>
                <w:szCs w:val="16"/>
              </w:rPr>
              <w:t>U-Khamur &amp; Aresin</w:t>
            </w:r>
          </w:p>
        </w:tc>
        <w:tc>
          <w:tcPr>
            <w:tcW w:w="6265" w:type="dxa"/>
            <w:shd w:val="clear" w:color="auto" w:fill="EAEAEA"/>
          </w:tcPr>
          <w:p w14:paraId="547CAC7E" w14:textId="77777777" w:rsidR="001869AD" w:rsidRPr="00527E9E" w:rsidRDefault="00640693" w:rsidP="00AB2B2B">
            <w:pPr>
              <w:jc w:val="left"/>
              <w:rPr>
                <w:b/>
                <w:sz w:val="16"/>
                <w:szCs w:val="16"/>
              </w:rPr>
            </w:pPr>
            <w:r w:rsidRPr="00527E9E">
              <w:rPr>
                <w:b/>
                <w:sz w:val="16"/>
                <w:szCs w:val="16"/>
              </w:rPr>
              <w:t>Voir description Khamur, Aresin langue musicale</w:t>
            </w:r>
            <w:r w:rsidR="00E86B26" w:rsidRPr="00527E9E">
              <w:rPr>
                <w:b/>
                <w:sz w:val="16"/>
                <w:szCs w:val="16"/>
              </w:rPr>
              <w:t>, accent suédois</w:t>
            </w:r>
            <w:r w:rsidRPr="00527E9E">
              <w:rPr>
                <w:b/>
                <w:sz w:val="16"/>
                <w:szCs w:val="16"/>
              </w:rPr>
              <w:t xml:space="preserve"> </w:t>
            </w:r>
          </w:p>
        </w:tc>
      </w:tr>
      <w:tr w:rsidR="00F624B0" w:rsidRPr="00527E9E" w14:paraId="1524746E" w14:textId="77777777" w:rsidTr="004B6BD9">
        <w:tc>
          <w:tcPr>
            <w:tcW w:w="0" w:type="auto"/>
            <w:shd w:val="clear" w:color="auto" w:fill="EAEAEA"/>
          </w:tcPr>
          <w:p w14:paraId="63EFA9CE" w14:textId="77777777" w:rsidR="001869AD" w:rsidRPr="00527E9E" w:rsidRDefault="001869AD" w:rsidP="00AB2B2B">
            <w:pPr>
              <w:jc w:val="left"/>
              <w:rPr>
                <w:sz w:val="16"/>
                <w:szCs w:val="16"/>
              </w:rPr>
            </w:pPr>
            <w:r w:rsidRPr="00527E9E">
              <w:rPr>
                <w:sz w:val="16"/>
                <w:szCs w:val="16"/>
              </w:rPr>
              <w:t>Anesprit</w:t>
            </w:r>
          </w:p>
        </w:tc>
        <w:tc>
          <w:tcPr>
            <w:tcW w:w="2313" w:type="dxa"/>
            <w:shd w:val="clear" w:color="auto" w:fill="EAEAEA"/>
          </w:tcPr>
          <w:p w14:paraId="7C5224B7" w14:textId="77777777" w:rsidR="001869AD" w:rsidRPr="00527E9E" w:rsidRDefault="001869AD" w:rsidP="00AB2B2B">
            <w:pPr>
              <w:jc w:val="left"/>
              <w:rPr>
                <w:sz w:val="16"/>
                <w:szCs w:val="16"/>
              </w:rPr>
            </w:pPr>
            <w:r w:rsidRPr="00527E9E">
              <w:rPr>
                <w:sz w:val="16"/>
                <w:szCs w:val="16"/>
              </w:rPr>
              <w:t>S</w:t>
            </w:r>
          </w:p>
        </w:tc>
        <w:tc>
          <w:tcPr>
            <w:tcW w:w="6265" w:type="dxa"/>
            <w:shd w:val="clear" w:color="auto" w:fill="EAEAEA"/>
          </w:tcPr>
          <w:p w14:paraId="76577B5C" w14:textId="77777777" w:rsidR="001869AD" w:rsidRPr="00527E9E" w:rsidRDefault="00527DD3" w:rsidP="00AB2B2B">
            <w:pPr>
              <w:jc w:val="left"/>
              <w:rPr>
                <w:sz w:val="16"/>
                <w:szCs w:val="16"/>
              </w:rPr>
            </w:pPr>
            <w:r w:rsidRPr="00527E9E">
              <w:rPr>
                <w:sz w:val="16"/>
                <w:szCs w:val="16"/>
              </w:rPr>
              <w:t>NE40, comprend mais ne s’exprime pas</w:t>
            </w:r>
          </w:p>
        </w:tc>
      </w:tr>
      <w:tr w:rsidR="00F624B0" w:rsidRPr="00527E9E" w14:paraId="03C05CDE" w14:textId="77777777" w:rsidTr="004B6BD9">
        <w:tc>
          <w:tcPr>
            <w:tcW w:w="0" w:type="auto"/>
            <w:shd w:val="clear" w:color="auto" w:fill="EAEAEA"/>
          </w:tcPr>
          <w:p w14:paraId="32936B1D" w14:textId="77777777" w:rsidR="001869AD" w:rsidRPr="00527E9E" w:rsidRDefault="001869AD" w:rsidP="00AB2B2B">
            <w:pPr>
              <w:jc w:val="left"/>
              <w:rPr>
                <w:sz w:val="16"/>
                <w:szCs w:val="16"/>
              </w:rPr>
            </w:pPr>
            <w:r w:rsidRPr="00527E9E">
              <w:rPr>
                <w:sz w:val="16"/>
                <w:szCs w:val="16"/>
              </w:rPr>
              <w:t>Catel</w:t>
            </w:r>
          </w:p>
        </w:tc>
        <w:tc>
          <w:tcPr>
            <w:tcW w:w="2313" w:type="dxa"/>
            <w:shd w:val="clear" w:color="auto" w:fill="EAEAEA"/>
          </w:tcPr>
          <w:p w14:paraId="5C81187E" w14:textId="77777777" w:rsidR="001869AD" w:rsidRPr="00527E9E" w:rsidRDefault="00E86B26" w:rsidP="00AB2B2B">
            <w:pPr>
              <w:jc w:val="left"/>
              <w:rPr>
                <w:sz w:val="16"/>
                <w:szCs w:val="16"/>
              </w:rPr>
            </w:pPr>
            <w:r w:rsidRPr="00527E9E">
              <w:rPr>
                <w:sz w:val="16"/>
                <w:szCs w:val="16"/>
              </w:rPr>
              <w:t>Lan’Leta</w:t>
            </w:r>
          </w:p>
        </w:tc>
        <w:tc>
          <w:tcPr>
            <w:tcW w:w="6265" w:type="dxa"/>
            <w:shd w:val="clear" w:color="auto" w:fill="EAEAEA"/>
          </w:tcPr>
          <w:p w14:paraId="5F957542" w14:textId="77777777" w:rsidR="001869AD" w:rsidRPr="00527E9E" w:rsidRDefault="00E86B26" w:rsidP="00AB2B2B">
            <w:pPr>
              <w:jc w:val="left"/>
              <w:rPr>
                <w:sz w:val="16"/>
                <w:szCs w:val="16"/>
              </w:rPr>
            </w:pPr>
            <w:r w:rsidRPr="00527E9E">
              <w:rPr>
                <w:sz w:val="16"/>
                <w:szCs w:val="16"/>
              </w:rPr>
              <w:t>Sons doux et chantés, très aigüs, accent finlandais</w:t>
            </w:r>
          </w:p>
        </w:tc>
      </w:tr>
      <w:tr w:rsidR="00F624B0" w:rsidRPr="00527E9E" w14:paraId="461F094B" w14:textId="77777777" w:rsidTr="004B6BD9">
        <w:tc>
          <w:tcPr>
            <w:tcW w:w="0" w:type="auto"/>
            <w:shd w:val="clear" w:color="auto" w:fill="EAEAEA"/>
          </w:tcPr>
          <w:p w14:paraId="05B755BE" w14:textId="77777777" w:rsidR="001869AD" w:rsidRPr="00527E9E" w:rsidRDefault="001869AD" w:rsidP="00AB2B2B">
            <w:pPr>
              <w:jc w:val="left"/>
              <w:rPr>
                <w:b/>
                <w:sz w:val="16"/>
                <w:szCs w:val="16"/>
              </w:rPr>
            </w:pPr>
            <w:r w:rsidRPr="00527E9E">
              <w:rPr>
                <w:b/>
                <w:sz w:val="16"/>
                <w:szCs w:val="16"/>
              </w:rPr>
              <w:t>Centaure</w:t>
            </w:r>
          </w:p>
        </w:tc>
        <w:tc>
          <w:tcPr>
            <w:tcW w:w="2313" w:type="dxa"/>
            <w:shd w:val="clear" w:color="auto" w:fill="EAEAEA"/>
          </w:tcPr>
          <w:p w14:paraId="65610A20" w14:textId="77777777" w:rsidR="001869AD" w:rsidRPr="00527E9E" w:rsidRDefault="00E86B26" w:rsidP="00AB2B2B">
            <w:pPr>
              <w:jc w:val="left"/>
              <w:rPr>
                <w:b/>
                <w:sz w:val="16"/>
                <w:szCs w:val="16"/>
              </w:rPr>
            </w:pPr>
            <w:r w:rsidRPr="00527E9E">
              <w:rPr>
                <w:b/>
                <w:sz w:val="16"/>
                <w:szCs w:val="16"/>
              </w:rPr>
              <w:t>Lan’Erut</w:t>
            </w:r>
          </w:p>
        </w:tc>
        <w:tc>
          <w:tcPr>
            <w:tcW w:w="6265" w:type="dxa"/>
            <w:shd w:val="clear" w:color="auto" w:fill="EAEAEA"/>
          </w:tcPr>
          <w:p w14:paraId="56CE5EFE" w14:textId="77777777" w:rsidR="001869AD" w:rsidRPr="00527E9E" w:rsidRDefault="00E86B26" w:rsidP="00AB2B2B">
            <w:pPr>
              <w:jc w:val="left"/>
              <w:rPr>
                <w:b/>
                <w:sz w:val="16"/>
                <w:szCs w:val="16"/>
              </w:rPr>
            </w:pPr>
            <w:r w:rsidRPr="00527E9E">
              <w:rPr>
                <w:b/>
                <w:sz w:val="16"/>
                <w:szCs w:val="16"/>
              </w:rPr>
              <w:t>Voix très humaine, sons graves mais agréables, accent danois</w:t>
            </w:r>
          </w:p>
        </w:tc>
      </w:tr>
      <w:tr w:rsidR="00F624B0" w:rsidRPr="00527E9E" w14:paraId="4E1F92CB" w14:textId="77777777" w:rsidTr="004B6BD9">
        <w:tc>
          <w:tcPr>
            <w:tcW w:w="0" w:type="auto"/>
            <w:shd w:val="clear" w:color="auto" w:fill="EAEAEA"/>
          </w:tcPr>
          <w:p w14:paraId="2FB465FA" w14:textId="77777777" w:rsidR="001869AD" w:rsidRPr="00527E9E" w:rsidRDefault="001869AD" w:rsidP="00AB2B2B">
            <w:pPr>
              <w:jc w:val="left"/>
              <w:rPr>
                <w:sz w:val="16"/>
                <w:szCs w:val="16"/>
              </w:rPr>
            </w:pPr>
            <w:r w:rsidRPr="00527E9E">
              <w:rPr>
                <w:sz w:val="16"/>
                <w:szCs w:val="16"/>
              </w:rPr>
              <w:t>Chiencha</w:t>
            </w:r>
          </w:p>
        </w:tc>
        <w:tc>
          <w:tcPr>
            <w:tcW w:w="2313" w:type="dxa"/>
            <w:shd w:val="clear" w:color="auto" w:fill="EAEAEA"/>
          </w:tcPr>
          <w:p w14:paraId="36B8F898" w14:textId="77777777" w:rsidR="001869AD" w:rsidRPr="00527E9E" w:rsidRDefault="001869AD" w:rsidP="00AB2B2B">
            <w:pPr>
              <w:jc w:val="left"/>
              <w:rPr>
                <w:sz w:val="16"/>
                <w:szCs w:val="16"/>
              </w:rPr>
            </w:pPr>
            <w:r w:rsidRPr="00527E9E">
              <w:rPr>
                <w:sz w:val="16"/>
                <w:szCs w:val="16"/>
              </w:rPr>
              <w:t>S</w:t>
            </w:r>
          </w:p>
        </w:tc>
        <w:tc>
          <w:tcPr>
            <w:tcW w:w="6265" w:type="dxa"/>
            <w:shd w:val="clear" w:color="auto" w:fill="EAEAEA"/>
          </w:tcPr>
          <w:p w14:paraId="7125B1B6" w14:textId="77777777" w:rsidR="001869AD" w:rsidRPr="00527E9E" w:rsidRDefault="00527DD3" w:rsidP="00AB2B2B">
            <w:pPr>
              <w:jc w:val="left"/>
              <w:rPr>
                <w:sz w:val="16"/>
                <w:szCs w:val="16"/>
              </w:rPr>
            </w:pPr>
            <w:r w:rsidRPr="00527E9E">
              <w:rPr>
                <w:sz w:val="16"/>
                <w:szCs w:val="16"/>
              </w:rPr>
              <w:t>NE20</w:t>
            </w:r>
          </w:p>
        </w:tc>
      </w:tr>
      <w:tr w:rsidR="00F624B0" w:rsidRPr="00527E9E" w14:paraId="313BAF23" w14:textId="77777777" w:rsidTr="004B6BD9">
        <w:tc>
          <w:tcPr>
            <w:tcW w:w="0" w:type="auto"/>
            <w:shd w:val="clear" w:color="auto" w:fill="EAEAEA"/>
          </w:tcPr>
          <w:p w14:paraId="2C4F635E" w14:textId="77777777" w:rsidR="001869AD" w:rsidRPr="00527E9E" w:rsidRDefault="001869AD" w:rsidP="00AB2B2B">
            <w:pPr>
              <w:jc w:val="left"/>
              <w:rPr>
                <w:sz w:val="16"/>
                <w:szCs w:val="16"/>
              </w:rPr>
            </w:pPr>
            <w:r w:rsidRPr="00527E9E">
              <w:rPr>
                <w:sz w:val="16"/>
                <w:szCs w:val="16"/>
              </w:rPr>
              <w:t>Crinian</w:t>
            </w:r>
          </w:p>
        </w:tc>
        <w:tc>
          <w:tcPr>
            <w:tcW w:w="2313" w:type="dxa"/>
            <w:shd w:val="clear" w:color="auto" w:fill="EAEAEA"/>
          </w:tcPr>
          <w:p w14:paraId="7CA3DD05" w14:textId="77777777" w:rsidR="001869AD" w:rsidRPr="00527E9E" w:rsidRDefault="00E86B26" w:rsidP="00AB2B2B">
            <w:pPr>
              <w:jc w:val="left"/>
              <w:rPr>
                <w:sz w:val="16"/>
                <w:szCs w:val="16"/>
              </w:rPr>
            </w:pPr>
            <w:r w:rsidRPr="00527E9E">
              <w:rPr>
                <w:sz w:val="16"/>
                <w:szCs w:val="16"/>
              </w:rPr>
              <w:t>U-Khamur</w:t>
            </w:r>
          </w:p>
        </w:tc>
        <w:tc>
          <w:tcPr>
            <w:tcW w:w="6265" w:type="dxa"/>
            <w:shd w:val="clear" w:color="auto" w:fill="EAEAEA"/>
          </w:tcPr>
          <w:p w14:paraId="3562FAC9" w14:textId="77777777" w:rsidR="001869AD" w:rsidRPr="00527E9E" w:rsidRDefault="00E86B26" w:rsidP="00AB2B2B">
            <w:pPr>
              <w:jc w:val="left"/>
              <w:rPr>
                <w:sz w:val="16"/>
                <w:szCs w:val="16"/>
              </w:rPr>
            </w:pPr>
            <w:r w:rsidRPr="00527E9E">
              <w:rPr>
                <w:sz w:val="16"/>
                <w:szCs w:val="16"/>
              </w:rPr>
              <w:t>Compréhension seulement</w:t>
            </w:r>
          </w:p>
        </w:tc>
      </w:tr>
      <w:tr w:rsidR="00F624B0" w:rsidRPr="00527E9E" w14:paraId="35CC29C8" w14:textId="77777777" w:rsidTr="004B6BD9">
        <w:tc>
          <w:tcPr>
            <w:tcW w:w="0" w:type="auto"/>
            <w:shd w:val="clear" w:color="auto" w:fill="EAEAEA"/>
          </w:tcPr>
          <w:p w14:paraId="59BA9B71" w14:textId="77777777" w:rsidR="001869AD" w:rsidRPr="00527E9E" w:rsidRDefault="001869AD" w:rsidP="00AB2B2B">
            <w:pPr>
              <w:jc w:val="left"/>
              <w:rPr>
                <w:b/>
                <w:sz w:val="16"/>
                <w:szCs w:val="16"/>
              </w:rPr>
            </w:pPr>
            <w:r w:rsidRPr="00527E9E">
              <w:rPr>
                <w:b/>
                <w:sz w:val="16"/>
                <w:szCs w:val="16"/>
              </w:rPr>
              <w:t>Dva’linn</w:t>
            </w:r>
          </w:p>
        </w:tc>
        <w:tc>
          <w:tcPr>
            <w:tcW w:w="2313" w:type="dxa"/>
            <w:shd w:val="clear" w:color="auto" w:fill="EAEAEA"/>
          </w:tcPr>
          <w:p w14:paraId="66EA3410" w14:textId="77777777" w:rsidR="001869AD" w:rsidRPr="00527E9E" w:rsidRDefault="001869AD" w:rsidP="00AB2B2B">
            <w:pPr>
              <w:jc w:val="left"/>
              <w:rPr>
                <w:b/>
                <w:sz w:val="16"/>
                <w:szCs w:val="16"/>
              </w:rPr>
            </w:pPr>
            <w:r w:rsidRPr="00527E9E">
              <w:rPr>
                <w:b/>
                <w:sz w:val="16"/>
                <w:szCs w:val="16"/>
              </w:rPr>
              <w:t>U</w:t>
            </w:r>
            <w:r w:rsidR="00640693" w:rsidRPr="00527E9E">
              <w:rPr>
                <w:b/>
                <w:sz w:val="16"/>
                <w:szCs w:val="16"/>
              </w:rPr>
              <w:t>-Khamur &amp; D-Dalar</w:t>
            </w:r>
          </w:p>
        </w:tc>
        <w:tc>
          <w:tcPr>
            <w:tcW w:w="6265" w:type="dxa"/>
            <w:shd w:val="clear" w:color="auto" w:fill="EAEAEA"/>
          </w:tcPr>
          <w:p w14:paraId="41DC26E0" w14:textId="77777777" w:rsidR="001869AD" w:rsidRPr="00527E9E" w:rsidRDefault="00640693" w:rsidP="00AB2B2B">
            <w:pPr>
              <w:jc w:val="left"/>
              <w:rPr>
                <w:b/>
                <w:sz w:val="16"/>
                <w:szCs w:val="16"/>
              </w:rPr>
            </w:pPr>
            <w:r w:rsidRPr="00527E9E">
              <w:rPr>
                <w:b/>
                <w:sz w:val="16"/>
                <w:szCs w:val="16"/>
              </w:rPr>
              <w:t>Voir description Khamur</w:t>
            </w:r>
          </w:p>
        </w:tc>
      </w:tr>
      <w:tr w:rsidR="00F624B0" w:rsidRPr="00527E9E" w14:paraId="4C09B775" w14:textId="77777777" w:rsidTr="004B6BD9">
        <w:tc>
          <w:tcPr>
            <w:tcW w:w="0" w:type="auto"/>
            <w:shd w:val="clear" w:color="auto" w:fill="EAEAEA"/>
          </w:tcPr>
          <w:p w14:paraId="746B9F4A" w14:textId="77777777" w:rsidR="001869AD" w:rsidRPr="00527E9E" w:rsidRDefault="001869AD" w:rsidP="00AB2B2B">
            <w:pPr>
              <w:jc w:val="left"/>
              <w:rPr>
                <w:sz w:val="16"/>
                <w:szCs w:val="16"/>
              </w:rPr>
            </w:pPr>
            <w:r w:rsidRPr="00527E9E">
              <w:rPr>
                <w:sz w:val="16"/>
                <w:szCs w:val="16"/>
              </w:rPr>
              <w:t>Esprit malin</w:t>
            </w:r>
          </w:p>
        </w:tc>
        <w:tc>
          <w:tcPr>
            <w:tcW w:w="2313" w:type="dxa"/>
            <w:shd w:val="clear" w:color="auto" w:fill="EAEAEA"/>
          </w:tcPr>
          <w:p w14:paraId="5FCADE94" w14:textId="77777777" w:rsidR="001869AD" w:rsidRPr="00527E9E" w:rsidRDefault="001869AD" w:rsidP="00AB2B2B">
            <w:pPr>
              <w:jc w:val="left"/>
              <w:rPr>
                <w:sz w:val="16"/>
                <w:szCs w:val="16"/>
              </w:rPr>
            </w:pPr>
            <w:r w:rsidRPr="00527E9E">
              <w:rPr>
                <w:sz w:val="16"/>
                <w:szCs w:val="16"/>
              </w:rPr>
              <w:t>D</w:t>
            </w:r>
            <w:r w:rsidR="00E86B26" w:rsidRPr="00527E9E">
              <w:rPr>
                <w:sz w:val="16"/>
                <w:szCs w:val="16"/>
              </w:rPr>
              <w:t>-Dalo’Dess</w:t>
            </w:r>
          </w:p>
        </w:tc>
        <w:tc>
          <w:tcPr>
            <w:tcW w:w="6265" w:type="dxa"/>
            <w:shd w:val="clear" w:color="auto" w:fill="EAEAEA"/>
          </w:tcPr>
          <w:p w14:paraId="04C9C7FC" w14:textId="77777777" w:rsidR="001869AD" w:rsidRPr="00527E9E" w:rsidRDefault="00E86B26" w:rsidP="00AB2B2B">
            <w:pPr>
              <w:jc w:val="left"/>
              <w:rPr>
                <w:sz w:val="16"/>
                <w:szCs w:val="16"/>
              </w:rPr>
            </w:pPr>
            <w:r w:rsidRPr="00527E9E">
              <w:rPr>
                <w:sz w:val="16"/>
                <w:szCs w:val="16"/>
              </w:rPr>
              <w:t xml:space="preserve">Langue simple </w:t>
            </w:r>
            <w:r w:rsidR="00182307" w:rsidRPr="00527E9E">
              <w:rPr>
                <w:sz w:val="16"/>
                <w:szCs w:val="16"/>
              </w:rPr>
              <w:t>avec expressions drolatiques, accent danois</w:t>
            </w:r>
          </w:p>
        </w:tc>
      </w:tr>
      <w:tr w:rsidR="00F624B0" w:rsidRPr="00527E9E" w14:paraId="4E858091" w14:textId="77777777" w:rsidTr="004B6BD9">
        <w:tc>
          <w:tcPr>
            <w:tcW w:w="0" w:type="auto"/>
            <w:shd w:val="clear" w:color="auto" w:fill="EAEAEA"/>
          </w:tcPr>
          <w:p w14:paraId="2BCFE417" w14:textId="77777777" w:rsidR="001869AD" w:rsidRPr="00527E9E" w:rsidRDefault="001869AD" w:rsidP="00AB2B2B">
            <w:pPr>
              <w:jc w:val="left"/>
              <w:rPr>
                <w:sz w:val="16"/>
                <w:szCs w:val="16"/>
              </w:rPr>
            </w:pPr>
            <w:r w:rsidRPr="00527E9E">
              <w:rPr>
                <w:sz w:val="16"/>
                <w:szCs w:val="16"/>
              </w:rPr>
              <w:t>Fée</w:t>
            </w:r>
            <w:r w:rsidR="00182307" w:rsidRPr="00527E9E">
              <w:rPr>
                <w:sz w:val="16"/>
                <w:szCs w:val="16"/>
              </w:rPr>
              <w:t>s</w:t>
            </w:r>
          </w:p>
        </w:tc>
        <w:tc>
          <w:tcPr>
            <w:tcW w:w="2313" w:type="dxa"/>
            <w:shd w:val="clear" w:color="auto" w:fill="EAEAEA"/>
          </w:tcPr>
          <w:p w14:paraId="616DFF00" w14:textId="77777777" w:rsidR="001869AD" w:rsidRPr="00527E9E" w:rsidRDefault="001869AD" w:rsidP="00AB2B2B">
            <w:pPr>
              <w:jc w:val="left"/>
              <w:rPr>
                <w:sz w:val="16"/>
                <w:szCs w:val="16"/>
              </w:rPr>
            </w:pPr>
            <w:r w:rsidRPr="00527E9E">
              <w:rPr>
                <w:sz w:val="16"/>
                <w:szCs w:val="16"/>
              </w:rPr>
              <w:t>D</w:t>
            </w:r>
            <w:r w:rsidR="00182307" w:rsidRPr="00527E9E">
              <w:rPr>
                <w:sz w:val="16"/>
                <w:szCs w:val="16"/>
              </w:rPr>
              <w:t>-Dalo’Fé</w:t>
            </w:r>
          </w:p>
        </w:tc>
        <w:tc>
          <w:tcPr>
            <w:tcW w:w="6265" w:type="dxa"/>
            <w:shd w:val="clear" w:color="auto" w:fill="EAEAEA"/>
          </w:tcPr>
          <w:p w14:paraId="53DC8920" w14:textId="77777777" w:rsidR="001869AD" w:rsidRPr="00527E9E" w:rsidRDefault="00182307" w:rsidP="00AB2B2B">
            <w:pPr>
              <w:jc w:val="left"/>
              <w:rPr>
                <w:sz w:val="16"/>
                <w:szCs w:val="16"/>
              </w:rPr>
            </w:pPr>
            <w:r w:rsidRPr="00527E9E">
              <w:rPr>
                <w:sz w:val="16"/>
                <w:szCs w:val="16"/>
              </w:rPr>
              <w:t>Chant structuré sans rupture entre les mots, accent finlandais</w:t>
            </w:r>
          </w:p>
        </w:tc>
      </w:tr>
      <w:tr w:rsidR="00F624B0" w:rsidRPr="00527E9E" w14:paraId="3ECE48B4" w14:textId="77777777" w:rsidTr="004B6BD9">
        <w:tc>
          <w:tcPr>
            <w:tcW w:w="0" w:type="auto"/>
            <w:shd w:val="clear" w:color="auto" w:fill="EAEAEA"/>
          </w:tcPr>
          <w:p w14:paraId="72A222C0" w14:textId="77777777" w:rsidR="001869AD" w:rsidRPr="00527E9E" w:rsidRDefault="001869AD" w:rsidP="00AB2B2B">
            <w:pPr>
              <w:jc w:val="left"/>
              <w:rPr>
                <w:sz w:val="16"/>
                <w:szCs w:val="16"/>
              </w:rPr>
            </w:pPr>
            <w:r w:rsidRPr="00527E9E">
              <w:rPr>
                <w:sz w:val="16"/>
                <w:szCs w:val="16"/>
              </w:rPr>
              <w:t>Folpierre</w:t>
            </w:r>
          </w:p>
        </w:tc>
        <w:tc>
          <w:tcPr>
            <w:tcW w:w="2313" w:type="dxa"/>
            <w:shd w:val="clear" w:color="auto" w:fill="EAEAEA"/>
          </w:tcPr>
          <w:p w14:paraId="511C050D" w14:textId="77777777" w:rsidR="001869AD" w:rsidRPr="00527E9E" w:rsidRDefault="001869AD" w:rsidP="00AB2B2B">
            <w:pPr>
              <w:jc w:val="left"/>
              <w:rPr>
                <w:sz w:val="16"/>
                <w:szCs w:val="16"/>
              </w:rPr>
            </w:pPr>
            <w:r w:rsidRPr="00527E9E">
              <w:rPr>
                <w:sz w:val="16"/>
                <w:szCs w:val="16"/>
              </w:rPr>
              <w:t>U</w:t>
            </w:r>
            <w:r w:rsidR="00640693" w:rsidRPr="00527E9E">
              <w:rPr>
                <w:sz w:val="16"/>
                <w:szCs w:val="16"/>
              </w:rPr>
              <w:t>-Khamur</w:t>
            </w:r>
          </w:p>
        </w:tc>
        <w:tc>
          <w:tcPr>
            <w:tcW w:w="6265" w:type="dxa"/>
            <w:shd w:val="clear" w:color="auto" w:fill="EAEAEA"/>
          </w:tcPr>
          <w:p w14:paraId="3AFAB3BE" w14:textId="77777777" w:rsidR="001869AD" w:rsidRPr="00527E9E" w:rsidRDefault="00640693" w:rsidP="00AB2B2B">
            <w:pPr>
              <w:jc w:val="left"/>
              <w:rPr>
                <w:sz w:val="16"/>
                <w:szCs w:val="16"/>
              </w:rPr>
            </w:pPr>
            <w:r w:rsidRPr="00527E9E">
              <w:rPr>
                <w:sz w:val="16"/>
                <w:szCs w:val="16"/>
              </w:rPr>
              <w:t>Voir description Khamur</w:t>
            </w:r>
          </w:p>
        </w:tc>
      </w:tr>
      <w:tr w:rsidR="00F624B0" w:rsidRPr="00527E9E" w14:paraId="6132EF9F" w14:textId="77777777" w:rsidTr="004B6BD9">
        <w:tc>
          <w:tcPr>
            <w:tcW w:w="0" w:type="auto"/>
            <w:shd w:val="clear" w:color="auto" w:fill="EAEAEA"/>
          </w:tcPr>
          <w:p w14:paraId="0AC80294" w14:textId="77777777" w:rsidR="001869AD" w:rsidRPr="00527E9E" w:rsidRDefault="001869AD" w:rsidP="00AB2B2B">
            <w:pPr>
              <w:jc w:val="left"/>
              <w:rPr>
                <w:sz w:val="16"/>
                <w:szCs w:val="16"/>
              </w:rPr>
            </w:pPr>
            <w:r w:rsidRPr="00527E9E">
              <w:rPr>
                <w:sz w:val="16"/>
                <w:szCs w:val="16"/>
              </w:rPr>
              <w:t>Grand esprit</w:t>
            </w:r>
          </w:p>
        </w:tc>
        <w:tc>
          <w:tcPr>
            <w:tcW w:w="2313" w:type="dxa"/>
            <w:shd w:val="clear" w:color="auto" w:fill="EAEAEA"/>
          </w:tcPr>
          <w:p w14:paraId="36178B6F" w14:textId="77777777" w:rsidR="001869AD" w:rsidRPr="00527E9E" w:rsidRDefault="001869AD" w:rsidP="00AB2B2B">
            <w:pPr>
              <w:jc w:val="left"/>
              <w:rPr>
                <w:sz w:val="16"/>
                <w:szCs w:val="16"/>
              </w:rPr>
            </w:pPr>
            <w:r w:rsidRPr="00527E9E">
              <w:rPr>
                <w:sz w:val="16"/>
                <w:szCs w:val="16"/>
              </w:rPr>
              <w:t>U</w:t>
            </w:r>
            <w:r w:rsidR="00640693" w:rsidRPr="00527E9E">
              <w:rPr>
                <w:sz w:val="16"/>
                <w:szCs w:val="16"/>
              </w:rPr>
              <w:t>-Khamur</w:t>
            </w:r>
          </w:p>
        </w:tc>
        <w:tc>
          <w:tcPr>
            <w:tcW w:w="6265" w:type="dxa"/>
            <w:shd w:val="clear" w:color="auto" w:fill="EAEAEA"/>
          </w:tcPr>
          <w:p w14:paraId="404CE67C" w14:textId="77777777" w:rsidR="001869AD" w:rsidRPr="00527E9E" w:rsidRDefault="00640693" w:rsidP="00AB2B2B">
            <w:pPr>
              <w:jc w:val="left"/>
              <w:rPr>
                <w:sz w:val="16"/>
                <w:szCs w:val="16"/>
              </w:rPr>
            </w:pPr>
            <w:r w:rsidRPr="00527E9E">
              <w:rPr>
                <w:sz w:val="16"/>
                <w:szCs w:val="16"/>
              </w:rPr>
              <w:t>Voir description Khamur</w:t>
            </w:r>
          </w:p>
        </w:tc>
      </w:tr>
      <w:tr w:rsidR="00F624B0" w:rsidRPr="00527E9E" w14:paraId="3F5F30B6" w14:textId="77777777" w:rsidTr="004B6BD9">
        <w:tc>
          <w:tcPr>
            <w:tcW w:w="0" w:type="auto"/>
            <w:shd w:val="clear" w:color="auto" w:fill="EAEAEA"/>
          </w:tcPr>
          <w:p w14:paraId="7A1F9906" w14:textId="77777777" w:rsidR="001869AD" w:rsidRPr="00527E9E" w:rsidRDefault="001869AD" w:rsidP="00AB2B2B">
            <w:pPr>
              <w:jc w:val="left"/>
              <w:rPr>
                <w:sz w:val="16"/>
                <w:szCs w:val="16"/>
              </w:rPr>
            </w:pPr>
            <w:r w:rsidRPr="00527E9E">
              <w:rPr>
                <w:sz w:val="16"/>
                <w:szCs w:val="16"/>
              </w:rPr>
              <w:t>Grand loup gris</w:t>
            </w:r>
          </w:p>
        </w:tc>
        <w:tc>
          <w:tcPr>
            <w:tcW w:w="2313" w:type="dxa"/>
            <w:shd w:val="clear" w:color="auto" w:fill="EAEAEA"/>
          </w:tcPr>
          <w:p w14:paraId="293E7B75" w14:textId="77777777" w:rsidR="001869AD" w:rsidRPr="00527E9E" w:rsidRDefault="001869AD" w:rsidP="00AB2B2B">
            <w:pPr>
              <w:jc w:val="left"/>
              <w:rPr>
                <w:sz w:val="16"/>
                <w:szCs w:val="16"/>
              </w:rPr>
            </w:pPr>
            <w:r w:rsidRPr="00527E9E">
              <w:rPr>
                <w:sz w:val="16"/>
                <w:szCs w:val="16"/>
              </w:rPr>
              <w:t>S</w:t>
            </w:r>
          </w:p>
        </w:tc>
        <w:tc>
          <w:tcPr>
            <w:tcW w:w="6265" w:type="dxa"/>
            <w:shd w:val="clear" w:color="auto" w:fill="EAEAEA"/>
          </w:tcPr>
          <w:p w14:paraId="5D131025" w14:textId="77777777" w:rsidR="001869AD" w:rsidRPr="00527E9E" w:rsidRDefault="00527DD3" w:rsidP="00AB2B2B">
            <w:pPr>
              <w:jc w:val="left"/>
              <w:rPr>
                <w:sz w:val="16"/>
                <w:szCs w:val="16"/>
              </w:rPr>
            </w:pPr>
            <w:r w:rsidRPr="00527E9E">
              <w:rPr>
                <w:sz w:val="16"/>
                <w:szCs w:val="16"/>
              </w:rPr>
              <w:t>NE50, comprend mais ne s’exprime pas</w:t>
            </w:r>
          </w:p>
        </w:tc>
      </w:tr>
      <w:tr w:rsidR="00F624B0" w:rsidRPr="00527E9E" w14:paraId="242B74F9" w14:textId="77777777" w:rsidTr="004B6BD9">
        <w:tc>
          <w:tcPr>
            <w:tcW w:w="0" w:type="auto"/>
            <w:shd w:val="clear" w:color="auto" w:fill="EAEAEA"/>
          </w:tcPr>
          <w:p w14:paraId="41DC84B8" w14:textId="77777777" w:rsidR="001869AD" w:rsidRPr="00527E9E" w:rsidRDefault="001869AD" w:rsidP="00AB2B2B">
            <w:pPr>
              <w:jc w:val="left"/>
              <w:rPr>
                <w:sz w:val="16"/>
                <w:szCs w:val="16"/>
              </w:rPr>
            </w:pPr>
            <w:r w:rsidRPr="00527E9E">
              <w:rPr>
                <w:sz w:val="16"/>
                <w:szCs w:val="16"/>
              </w:rPr>
              <w:t>Grand satyre</w:t>
            </w:r>
          </w:p>
        </w:tc>
        <w:tc>
          <w:tcPr>
            <w:tcW w:w="2313" w:type="dxa"/>
            <w:shd w:val="clear" w:color="auto" w:fill="EAEAEA"/>
          </w:tcPr>
          <w:p w14:paraId="43DC4F13" w14:textId="77777777" w:rsidR="001869AD" w:rsidRPr="00527E9E" w:rsidRDefault="00182307" w:rsidP="00AB2B2B">
            <w:pPr>
              <w:jc w:val="left"/>
              <w:rPr>
                <w:sz w:val="16"/>
                <w:szCs w:val="16"/>
              </w:rPr>
            </w:pPr>
            <w:r w:rsidRPr="00527E9E">
              <w:rPr>
                <w:sz w:val="16"/>
                <w:szCs w:val="16"/>
              </w:rPr>
              <w:t>Dalo’Desma</w:t>
            </w:r>
          </w:p>
        </w:tc>
        <w:tc>
          <w:tcPr>
            <w:tcW w:w="6265" w:type="dxa"/>
            <w:shd w:val="clear" w:color="auto" w:fill="EAEAEA"/>
          </w:tcPr>
          <w:p w14:paraId="75D269A2" w14:textId="77777777" w:rsidR="001869AD" w:rsidRPr="00527E9E" w:rsidRDefault="00182307" w:rsidP="00AB2B2B">
            <w:pPr>
              <w:jc w:val="left"/>
              <w:rPr>
                <w:sz w:val="16"/>
                <w:szCs w:val="16"/>
              </w:rPr>
            </w:pPr>
            <w:r w:rsidRPr="00527E9E">
              <w:rPr>
                <w:sz w:val="16"/>
                <w:szCs w:val="16"/>
              </w:rPr>
              <w:t>Langue à expressions drolatiques et onomatopées, accent danois</w:t>
            </w:r>
          </w:p>
        </w:tc>
      </w:tr>
      <w:tr w:rsidR="00F624B0" w:rsidRPr="00527E9E" w14:paraId="145DE585" w14:textId="77777777" w:rsidTr="004B6BD9">
        <w:tc>
          <w:tcPr>
            <w:tcW w:w="0" w:type="auto"/>
            <w:shd w:val="clear" w:color="auto" w:fill="EAEAEA"/>
          </w:tcPr>
          <w:p w14:paraId="32333785" w14:textId="77777777" w:rsidR="001869AD" w:rsidRPr="00527E9E" w:rsidRDefault="001869AD" w:rsidP="00AB2B2B">
            <w:pPr>
              <w:jc w:val="left"/>
              <w:rPr>
                <w:b/>
                <w:sz w:val="16"/>
                <w:szCs w:val="16"/>
              </w:rPr>
            </w:pPr>
            <w:r w:rsidRPr="00527E9E">
              <w:rPr>
                <w:b/>
                <w:sz w:val="16"/>
                <w:szCs w:val="16"/>
              </w:rPr>
              <w:t>Granetre</w:t>
            </w:r>
          </w:p>
        </w:tc>
        <w:tc>
          <w:tcPr>
            <w:tcW w:w="2313" w:type="dxa"/>
            <w:shd w:val="clear" w:color="auto" w:fill="EAEAEA"/>
          </w:tcPr>
          <w:p w14:paraId="71E5B298" w14:textId="77777777" w:rsidR="001869AD" w:rsidRPr="00527E9E" w:rsidRDefault="00182307" w:rsidP="00AB2B2B">
            <w:pPr>
              <w:jc w:val="left"/>
              <w:rPr>
                <w:b/>
                <w:sz w:val="16"/>
                <w:szCs w:val="16"/>
              </w:rPr>
            </w:pPr>
            <w:r w:rsidRPr="00527E9E">
              <w:rPr>
                <w:b/>
                <w:sz w:val="16"/>
                <w:szCs w:val="16"/>
              </w:rPr>
              <w:t>D-Dalo’Fé</w:t>
            </w:r>
          </w:p>
        </w:tc>
        <w:tc>
          <w:tcPr>
            <w:tcW w:w="6265" w:type="dxa"/>
            <w:shd w:val="clear" w:color="auto" w:fill="EAEAEA"/>
          </w:tcPr>
          <w:p w14:paraId="140163CA" w14:textId="77777777" w:rsidR="001869AD" w:rsidRPr="00527E9E" w:rsidRDefault="00182307" w:rsidP="00AB2B2B">
            <w:pPr>
              <w:jc w:val="left"/>
              <w:rPr>
                <w:b/>
                <w:sz w:val="16"/>
                <w:szCs w:val="16"/>
              </w:rPr>
            </w:pPr>
            <w:r w:rsidRPr="00527E9E">
              <w:rPr>
                <w:b/>
                <w:sz w:val="16"/>
                <w:szCs w:val="16"/>
              </w:rPr>
              <w:t>Chant structuré sans rupture entre les mots, accent finlandais</w:t>
            </w:r>
          </w:p>
        </w:tc>
      </w:tr>
      <w:tr w:rsidR="00F624B0" w:rsidRPr="00527E9E" w14:paraId="03556C56" w14:textId="77777777" w:rsidTr="004B6BD9">
        <w:tc>
          <w:tcPr>
            <w:tcW w:w="0" w:type="auto"/>
            <w:shd w:val="clear" w:color="auto" w:fill="EAEAEA"/>
          </w:tcPr>
          <w:p w14:paraId="713AEE70" w14:textId="77777777" w:rsidR="001869AD" w:rsidRPr="00527E9E" w:rsidRDefault="001869AD" w:rsidP="00AB2B2B">
            <w:pPr>
              <w:jc w:val="left"/>
              <w:rPr>
                <w:b/>
                <w:sz w:val="16"/>
                <w:szCs w:val="16"/>
              </w:rPr>
            </w:pPr>
            <w:r w:rsidRPr="00527E9E">
              <w:rPr>
                <w:b/>
                <w:sz w:val="16"/>
                <w:szCs w:val="16"/>
              </w:rPr>
              <w:t>Guerroyeur</w:t>
            </w:r>
          </w:p>
        </w:tc>
        <w:tc>
          <w:tcPr>
            <w:tcW w:w="2313" w:type="dxa"/>
            <w:shd w:val="clear" w:color="auto" w:fill="EAEAEA"/>
          </w:tcPr>
          <w:p w14:paraId="7CDA37B1" w14:textId="77777777" w:rsidR="001869AD" w:rsidRPr="00527E9E" w:rsidRDefault="00182307" w:rsidP="00AB2B2B">
            <w:pPr>
              <w:jc w:val="left"/>
              <w:rPr>
                <w:b/>
                <w:sz w:val="16"/>
                <w:szCs w:val="16"/>
              </w:rPr>
            </w:pPr>
            <w:r w:rsidRPr="00527E9E">
              <w:rPr>
                <w:b/>
                <w:sz w:val="16"/>
                <w:szCs w:val="16"/>
              </w:rPr>
              <w:t>Khamur moderne</w:t>
            </w:r>
          </w:p>
        </w:tc>
        <w:tc>
          <w:tcPr>
            <w:tcW w:w="6265" w:type="dxa"/>
            <w:shd w:val="clear" w:color="auto" w:fill="EAEAEA"/>
          </w:tcPr>
          <w:p w14:paraId="5A978EFD" w14:textId="77777777" w:rsidR="001869AD" w:rsidRPr="00527E9E" w:rsidRDefault="00182307" w:rsidP="00AB2B2B">
            <w:pPr>
              <w:jc w:val="left"/>
              <w:rPr>
                <w:b/>
                <w:sz w:val="16"/>
                <w:szCs w:val="16"/>
              </w:rPr>
            </w:pPr>
            <w:r w:rsidRPr="00527E9E">
              <w:rPr>
                <w:b/>
                <w:sz w:val="16"/>
                <w:szCs w:val="16"/>
              </w:rPr>
              <w:t>Voir description Khamur</w:t>
            </w:r>
          </w:p>
        </w:tc>
      </w:tr>
      <w:tr w:rsidR="00F624B0" w:rsidRPr="00527E9E" w14:paraId="3761F042" w14:textId="77777777" w:rsidTr="004B6BD9">
        <w:tc>
          <w:tcPr>
            <w:tcW w:w="0" w:type="auto"/>
            <w:shd w:val="clear" w:color="auto" w:fill="EAEAEA"/>
          </w:tcPr>
          <w:p w14:paraId="7F29CC58" w14:textId="77777777" w:rsidR="001869AD" w:rsidRPr="00527E9E" w:rsidRDefault="001869AD" w:rsidP="00AB2B2B">
            <w:pPr>
              <w:jc w:val="left"/>
              <w:rPr>
                <w:b/>
                <w:sz w:val="16"/>
                <w:szCs w:val="16"/>
              </w:rPr>
            </w:pPr>
            <w:r w:rsidRPr="00527E9E">
              <w:rPr>
                <w:b/>
                <w:sz w:val="16"/>
                <w:szCs w:val="16"/>
              </w:rPr>
              <w:t>Lame éternelle</w:t>
            </w:r>
          </w:p>
        </w:tc>
        <w:tc>
          <w:tcPr>
            <w:tcW w:w="2313" w:type="dxa"/>
            <w:shd w:val="clear" w:color="auto" w:fill="EAEAEA"/>
          </w:tcPr>
          <w:p w14:paraId="01915984" w14:textId="77777777" w:rsidR="001869AD" w:rsidRPr="00527E9E" w:rsidRDefault="00182307" w:rsidP="00AB2B2B">
            <w:pPr>
              <w:jc w:val="left"/>
              <w:rPr>
                <w:b/>
                <w:sz w:val="16"/>
                <w:szCs w:val="16"/>
              </w:rPr>
            </w:pPr>
            <w:r w:rsidRPr="00527E9E">
              <w:rPr>
                <w:b/>
                <w:sz w:val="16"/>
                <w:szCs w:val="16"/>
              </w:rPr>
              <w:t>U-Khamur</w:t>
            </w:r>
          </w:p>
        </w:tc>
        <w:tc>
          <w:tcPr>
            <w:tcW w:w="6265" w:type="dxa"/>
            <w:shd w:val="clear" w:color="auto" w:fill="EAEAEA"/>
          </w:tcPr>
          <w:p w14:paraId="4023C5A4" w14:textId="77777777" w:rsidR="001869AD" w:rsidRPr="00527E9E" w:rsidRDefault="00182307" w:rsidP="00AB2B2B">
            <w:pPr>
              <w:jc w:val="left"/>
              <w:rPr>
                <w:b/>
                <w:sz w:val="16"/>
                <w:szCs w:val="16"/>
              </w:rPr>
            </w:pPr>
            <w:r w:rsidRPr="00527E9E">
              <w:rPr>
                <w:b/>
                <w:sz w:val="16"/>
                <w:szCs w:val="16"/>
              </w:rPr>
              <w:t>Voir description Khamur</w:t>
            </w:r>
          </w:p>
        </w:tc>
      </w:tr>
      <w:tr w:rsidR="00F624B0" w:rsidRPr="00527E9E" w14:paraId="636EFF56" w14:textId="77777777" w:rsidTr="004B6BD9">
        <w:tc>
          <w:tcPr>
            <w:tcW w:w="0" w:type="auto"/>
            <w:shd w:val="clear" w:color="auto" w:fill="EAEAEA"/>
          </w:tcPr>
          <w:p w14:paraId="434AE473" w14:textId="77777777" w:rsidR="001869AD" w:rsidRPr="00527E9E" w:rsidRDefault="001869AD" w:rsidP="00AB2B2B">
            <w:pPr>
              <w:jc w:val="left"/>
              <w:rPr>
                <w:sz w:val="16"/>
                <w:szCs w:val="16"/>
              </w:rPr>
            </w:pPr>
            <w:r w:rsidRPr="00527E9E">
              <w:rPr>
                <w:sz w:val="16"/>
                <w:szCs w:val="16"/>
              </w:rPr>
              <w:t>Maîtresse de tous</w:t>
            </w:r>
          </w:p>
        </w:tc>
        <w:tc>
          <w:tcPr>
            <w:tcW w:w="2313" w:type="dxa"/>
            <w:shd w:val="clear" w:color="auto" w:fill="EAEAEA"/>
          </w:tcPr>
          <w:p w14:paraId="2B2AECC4" w14:textId="77777777" w:rsidR="001869AD" w:rsidRPr="00527E9E" w:rsidRDefault="001869AD" w:rsidP="00AB2B2B">
            <w:pPr>
              <w:jc w:val="left"/>
              <w:rPr>
                <w:sz w:val="16"/>
                <w:szCs w:val="16"/>
              </w:rPr>
            </w:pPr>
            <w:r w:rsidRPr="00527E9E">
              <w:rPr>
                <w:sz w:val="16"/>
                <w:szCs w:val="16"/>
              </w:rPr>
              <w:t>U</w:t>
            </w:r>
            <w:r w:rsidR="00640693" w:rsidRPr="00527E9E">
              <w:rPr>
                <w:sz w:val="16"/>
                <w:szCs w:val="16"/>
              </w:rPr>
              <w:t>-Khamur</w:t>
            </w:r>
          </w:p>
        </w:tc>
        <w:tc>
          <w:tcPr>
            <w:tcW w:w="6265" w:type="dxa"/>
            <w:shd w:val="clear" w:color="auto" w:fill="EAEAEA"/>
          </w:tcPr>
          <w:p w14:paraId="28C9DEA4" w14:textId="77777777" w:rsidR="001869AD" w:rsidRPr="00527E9E" w:rsidRDefault="00640693" w:rsidP="00AB2B2B">
            <w:pPr>
              <w:jc w:val="left"/>
              <w:rPr>
                <w:sz w:val="16"/>
                <w:szCs w:val="16"/>
              </w:rPr>
            </w:pPr>
            <w:r w:rsidRPr="00527E9E">
              <w:rPr>
                <w:sz w:val="16"/>
                <w:szCs w:val="16"/>
              </w:rPr>
              <w:t>Voir description Khamur</w:t>
            </w:r>
          </w:p>
        </w:tc>
      </w:tr>
      <w:tr w:rsidR="00F624B0" w:rsidRPr="00527E9E" w14:paraId="3951BF2A" w14:textId="77777777" w:rsidTr="004B6BD9">
        <w:tc>
          <w:tcPr>
            <w:tcW w:w="0" w:type="auto"/>
            <w:shd w:val="clear" w:color="auto" w:fill="EAEAEA"/>
          </w:tcPr>
          <w:p w14:paraId="34466434" w14:textId="77777777" w:rsidR="001869AD" w:rsidRPr="00527E9E" w:rsidRDefault="001869AD" w:rsidP="00AB2B2B">
            <w:pPr>
              <w:jc w:val="left"/>
              <w:rPr>
                <w:sz w:val="16"/>
                <w:szCs w:val="16"/>
              </w:rPr>
            </w:pPr>
            <w:r w:rsidRPr="00527E9E">
              <w:rPr>
                <w:sz w:val="16"/>
                <w:szCs w:val="16"/>
              </w:rPr>
              <w:t>Mont rage</w:t>
            </w:r>
          </w:p>
        </w:tc>
        <w:tc>
          <w:tcPr>
            <w:tcW w:w="2313" w:type="dxa"/>
            <w:shd w:val="clear" w:color="auto" w:fill="EAEAEA"/>
          </w:tcPr>
          <w:p w14:paraId="0B7EF031" w14:textId="77777777" w:rsidR="001869AD" w:rsidRPr="00527E9E" w:rsidRDefault="00182307" w:rsidP="00AB2B2B">
            <w:pPr>
              <w:jc w:val="left"/>
              <w:rPr>
                <w:sz w:val="16"/>
                <w:szCs w:val="16"/>
              </w:rPr>
            </w:pPr>
            <w:r w:rsidRPr="00527E9E">
              <w:rPr>
                <w:sz w:val="16"/>
                <w:szCs w:val="16"/>
              </w:rPr>
              <w:t>Khamur moderne</w:t>
            </w:r>
          </w:p>
        </w:tc>
        <w:tc>
          <w:tcPr>
            <w:tcW w:w="6265" w:type="dxa"/>
            <w:shd w:val="clear" w:color="auto" w:fill="EAEAEA"/>
          </w:tcPr>
          <w:p w14:paraId="1FD13E5A" w14:textId="77777777" w:rsidR="001869AD" w:rsidRPr="00527E9E" w:rsidRDefault="00182307" w:rsidP="00AB2B2B">
            <w:pPr>
              <w:jc w:val="left"/>
              <w:rPr>
                <w:sz w:val="16"/>
                <w:szCs w:val="16"/>
              </w:rPr>
            </w:pPr>
            <w:r w:rsidRPr="00527E9E">
              <w:rPr>
                <w:sz w:val="16"/>
                <w:szCs w:val="16"/>
              </w:rPr>
              <w:t>Voir description Khamur</w:t>
            </w:r>
          </w:p>
        </w:tc>
      </w:tr>
      <w:tr w:rsidR="00F624B0" w:rsidRPr="00527E9E" w14:paraId="633AB0E6" w14:textId="77777777" w:rsidTr="004B6BD9">
        <w:tc>
          <w:tcPr>
            <w:tcW w:w="0" w:type="auto"/>
            <w:shd w:val="clear" w:color="auto" w:fill="EAEAEA"/>
          </w:tcPr>
          <w:p w14:paraId="101F7824" w14:textId="77777777" w:rsidR="001869AD" w:rsidRPr="00527E9E" w:rsidRDefault="001869AD" w:rsidP="00AB2B2B">
            <w:pPr>
              <w:jc w:val="left"/>
              <w:rPr>
                <w:b/>
                <w:sz w:val="16"/>
                <w:szCs w:val="16"/>
              </w:rPr>
            </w:pPr>
            <w:r w:rsidRPr="00527E9E">
              <w:rPr>
                <w:b/>
                <w:sz w:val="16"/>
                <w:szCs w:val="16"/>
              </w:rPr>
              <w:t>Nain de bes</w:t>
            </w:r>
          </w:p>
        </w:tc>
        <w:tc>
          <w:tcPr>
            <w:tcW w:w="2313" w:type="dxa"/>
            <w:shd w:val="clear" w:color="auto" w:fill="EAEAEA"/>
          </w:tcPr>
          <w:p w14:paraId="2250B44D" w14:textId="77777777" w:rsidR="001869AD" w:rsidRPr="00527E9E" w:rsidRDefault="00182307" w:rsidP="00AB2B2B">
            <w:pPr>
              <w:jc w:val="left"/>
              <w:rPr>
                <w:b/>
                <w:sz w:val="16"/>
                <w:szCs w:val="16"/>
              </w:rPr>
            </w:pPr>
            <w:r w:rsidRPr="00527E9E">
              <w:rPr>
                <w:b/>
                <w:sz w:val="16"/>
                <w:szCs w:val="16"/>
              </w:rPr>
              <w:t>U-Khamur</w:t>
            </w:r>
          </w:p>
        </w:tc>
        <w:tc>
          <w:tcPr>
            <w:tcW w:w="6265" w:type="dxa"/>
            <w:shd w:val="clear" w:color="auto" w:fill="EAEAEA"/>
          </w:tcPr>
          <w:p w14:paraId="0D21C2CB" w14:textId="77777777" w:rsidR="001869AD" w:rsidRPr="00527E9E" w:rsidRDefault="00182307" w:rsidP="00AB2B2B">
            <w:pPr>
              <w:jc w:val="left"/>
              <w:rPr>
                <w:b/>
                <w:sz w:val="16"/>
                <w:szCs w:val="16"/>
              </w:rPr>
            </w:pPr>
            <w:r w:rsidRPr="00527E9E">
              <w:rPr>
                <w:b/>
                <w:sz w:val="16"/>
                <w:szCs w:val="16"/>
              </w:rPr>
              <w:t>Voir description Khamur</w:t>
            </w:r>
          </w:p>
        </w:tc>
      </w:tr>
      <w:tr w:rsidR="00F624B0" w:rsidRPr="00527E9E" w14:paraId="00FB2DD7" w14:textId="77777777" w:rsidTr="004B6BD9">
        <w:tc>
          <w:tcPr>
            <w:tcW w:w="0" w:type="auto"/>
            <w:shd w:val="clear" w:color="auto" w:fill="EAEAEA"/>
          </w:tcPr>
          <w:p w14:paraId="5DA14883" w14:textId="77777777" w:rsidR="001869AD" w:rsidRPr="00527E9E" w:rsidRDefault="001869AD" w:rsidP="00AB2B2B">
            <w:pPr>
              <w:jc w:val="left"/>
              <w:rPr>
                <w:sz w:val="16"/>
                <w:szCs w:val="16"/>
              </w:rPr>
            </w:pPr>
            <w:r w:rsidRPr="00527E9E">
              <w:rPr>
                <w:sz w:val="16"/>
                <w:szCs w:val="16"/>
              </w:rPr>
              <w:t>Princesse des bois</w:t>
            </w:r>
          </w:p>
        </w:tc>
        <w:tc>
          <w:tcPr>
            <w:tcW w:w="2313" w:type="dxa"/>
            <w:shd w:val="clear" w:color="auto" w:fill="EAEAEA"/>
          </w:tcPr>
          <w:p w14:paraId="0F67A515" w14:textId="77777777" w:rsidR="001869AD" w:rsidRPr="00527E9E" w:rsidRDefault="00182307" w:rsidP="00AB2B2B">
            <w:pPr>
              <w:jc w:val="left"/>
              <w:rPr>
                <w:sz w:val="16"/>
                <w:szCs w:val="16"/>
              </w:rPr>
            </w:pPr>
            <w:r w:rsidRPr="00527E9E">
              <w:rPr>
                <w:sz w:val="16"/>
                <w:szCs w:val="16"/>
              </w:rPr>
              <w:t>D-Dalo’Fé</w:t>
            </w:r>
          </w:p>
        </w:tc>
        <w:tc>
          <w:tcPr>
            <w:tcW w:w="6265" w:type="dxa"/>
            <w:shd w:val="clear" w:color="auto" w:fill="EAEAEA"/>
          </w:tcPr>
          <w:p w14:paraId="1634C1CA" w14:textId="77777777" w:rsidR="001869AD" w:rsidRPr="00527E9E" w:rsidRDefault="00182307" w:rsidP="00AB2B2B">
            <w:pPr>
              <w:jc w:val="left"/>
              <w:rPr>
                <w:sz w:val="16"/>
                <w:szCs w:val="16"/>
              </w:rPr>
            </w:pPr>
            <w:r w:rsidRPr="00527E9E">
              <w:rPr>
                <w:sz w:val="16"/>
                <w:szCs w:val="16"/>
              </w:rPr>
              <w:t>Chant structuré sans rupture entre les mots, accent finlandais</w:t>
            </w:r>
          </w:p>
        </w:tc>
      </w:tr>
      <w:tr w:rsidR="00F624B0" w:rsidRPr="00527E9E" w14:paraId="0761ADAD" w14:textId="77777777" w:rsidTr="004B6BD9">
        <w:tc>
          <w:tcPr>
            <w:tcW w:w="0" w:type="auto"/>
            <w:shd w:val="clear" w:color="auto" w:fill="EAEAEA"/>
          </w:tcPr>
          <w:p w14:paraId="3F1A4136" w14:textId="77777777" w:rsidR="001869AD" w:rsidRPr="00527E9E" w:rsidRDefault="001869AD" w:rsidP="00AB2B2B">
            <w:pPr>
              <w:jc w:val="left"/>
              <w:rPr>
                <w:sz w:val="16"/>
                <w:szCs w:val="16"/>
              </w:rPr>
            </w:pPr>
            <w:r w:rsidRPr="00527E9E">
              <w:rPr>
                <w:sz w:val="16"/>
                <w:szCs w:val="16"/>
              </w:rPr>
              <w:t>Rochefroid</w:t>
            </w:r>
          </w:p>
        </w:tc>
        <w:tc>
          <w:tcPr>
            <w:tcW w:w="2313" w:type="dxa"/>
            <w:shd w:val="clear" w:color="auto" w:fill="EAEAEA"/>
          </w:tcPr>
          <w:p w14:paraId="6D447F9E" w14:textId="77777777" w:rsidR="001869AD" w:rsidRPr="00527E9E" w:rsidRDefault="001869AD" w:rsidP="00AB2B2B">
            <w:pPr>
              <w:jc w:val="left"/>
              <w:rPr>
                <w:sz w:val="16"/>
                <w:szCs w:val="16"/>
              </w:rPr>
            </w:pPr>
            <w:r w:rsidRPr="00527E9E">
              <w:rPr>
                <w:sz w:val="16"/>
                <w:szCs w:val="16"/>
              </w:rPr>
              <w:t>S</w:t>
            </w:r>
          </w:p>
        </w:tc>
        <w:tc>
          <w:tcPr>
            <w:tcW w:w="6265" w:type="dxa"/>
            <w:shd w:val="clear" w:color="auto" w:fill="EAEAEA"/>
          </w:tcPr>
          <w:p w14:paraId="77E0D53E" w14:textId="77777777" w:rsidR="001869AD" w:rsidRPr="00527E9E" w:rsidRDefault="00527DD3" w:rsidP="00AB2B2B">
            <w:pPr>
              <w:jc w:val="left"/>
              <w:rPr>
                <w:sz w:val="16"/>
                <w:szCs w:val="16"/>
              </w:rPr>
            </w:pPr>
            <w:r w:rsidRPr="00527E9E">
              <w:rPr>
                <w:sz w:val="16"/>
                <w:szCs w:val="16"/>
              </w:rPr>
              <w:t>NE60</w:t>
            </w:r>
          </w:p>
        </w:tc>
      </w:tr>
      <w:tr w:rsidR="00F624B0" w:rsidRPr="00527E9E" w14:paraId="670B8758" w14:textId="77777777" w:rsidTr="004B6BD9">
        <w:tc>
          <w:tcPr>
            <w:tcW w:w="0" w:type="auto"/>
            <w:shd w:val="clear" w:color="auto" w:fill="EAEAEA"/>
          </w:tcPr>
          <w:p w14:paraId="49508CF4" w14:textId="77777777" w:rsidR="001869AD" w:rsidRPr="00527E9E" w:rsidRDefault="001869AD" w:rsidP="00AB2B2B">
            <w:pPr>
              <w:jc w:val="left"/>
              <w:rPr>
                <w:b/>
                <w:sz w:val="16"/>
                <w:szCs w:val="16"/>
              </w:rPr>
            </w:pPr>
            <w:r w:rsidRPr="00527E9E">
              <w:rPr>
                <w:b/>
                <w:sz w:val="16"/>
                <w:szCs w:val="16"/>
              </w:rPr>
              <w:t>Roi ancien</w:t>
            </w:r>
          </w:p>
        </w:tc>
        <w:tc>
          <w:tcPr>
            <w:tcW w:w="2313" w:type="dxa"/>
            <w:shd w:val="clear" w:color="auto" w:fill="EAEAEA"/>
          </w:tcPr>
          <w:p w14:paraId="323C54F1" w14:textId="77777777" w:rsidR="001869AD" w:rsidRPr="00527E9E" w:rsidRDefault="001869AD" w:rsidP="00AB2B2B">
            <w:pPr>
              <w:jc w:val="left"/>
              <w:rPr>
                <w:b/>
                <w:sz w:val="16"/>
                <w:szCs w:val="16"/>
              </w:rPr>
            </w:pPr>
            <w:r w:rsidRPr="00527E9E">
              <w:rPr>
                <w:b/>
                <w:sz w:val="16"/>
                <w:szCs w:val="16"/>
              </w:rPr>
              <w:t>U</w:t>
            </w:r>
            <w:r w:rsidR="00640693" w:rsidRPr="00527E9E">
              <w:rPr>
                <w:b/>
                <w:sz w:val="16"/>
                <w:szCs w:val="16"/>
              </w:rPr>
              <w:t>-Khamur</w:t>
            </w:r>
          </w:p>
        </w:tc>
        <w:tc>
          <w:tcPr>
            <w:tcW w:w="6265" w:type="dxa"/>
            <w:shd w:val="clear" w:color="auto" w:fill="EAEAEA"/>
          </w:tcPr>
          <w:p w14:paraId="4F937565" w14:textId="77777777" w:rsidR="001869AD" w:rsidRPr="00527E9E" w:rsidRDefault="00640693" w:rsidP="00AB2B2B">
            <w:pPr>
              <w:jc w:val="left"/>
              <w:rPr>
                <w:b/>
                <w:sz w:val="16"/>
                <w:szCs w:val="16"/>
              </w:rPr>
            </w:pPr>
            <w:r w:rsidRPr="00527E9E">
              <w:rPr>
                <w:b/>
                <w:sz w:val="16"/>
                <w:szCs w:val="16"/>
              </w:rPr>
              <w:t>Voir description Khamur</w:t>
            </w:r>
          </w:p>
        </w:tc>
      </w:tr>
      <w:tr w:rsidR="001869AD" w:rsidRPr="00527E9E" w14:paraId="7807B454" w14:textId="77777777" w:rsidTr="00857A6B">
        <w:tc>
          <w:tcPr>
            <w:tcW w:w="10201" w:type="dxa"/>
            <w:gridSpan w:val="3"/>
          </w:tcPr>
          <w:p w14:paraId="40542B23" w14:textId="77777777" w:rsidR="001869AD" w:rsidRPr="00527E9E" w:rsidRDefault="001869AD" w:rsidP="00AB2B2B">
            <w:pPr>
              <w:jc w:val="left"/>
              <w:rPr>
                <w:b/>
                <w:sz w:val="16"/>
                <w:szCs w:val="16"/>
              </w:rPr>
            </w:pPr>
            <w:r w:rsidRPr="00527E9E">
              <w:rPr>
                <w:b/>
                <w:sz w:val="16"/>
                <w:szCs w:val="16"/>
              </w:rPr>
              <w:t>El’Bis</w:t>
            </w:r>
          </w:p>
        </w:tc>
      </w:tr>
      <w:tr w:rsidR="00F624B0" w:rsidRPr="00527E9E" w14:paraId="137D88CE" w14:textId="77777777" w:rsidTr="00381B12">
        <w:tc>
          <w:tcPr>
            <w:tcW w:w="0" w:type="auto"/>
            <w:shd w:val="clear" w:color="auto" w:fill="FFFF66"/>
          </w:tcPr>
          <w:p w14:paraId="5A9DF9D1" w14:textId="77777777" w:rsidR="001869AD" w:rsidRPr="00527E9E" w:rsidRDefault="001869AD" w:rsidP="00AB2B2B">
            <w:pPr>
              <w:jc w:val="left"/>
              <w:rPr>
                <w:b/>
                <w:sz w:val="16"/>
                <w:szCs w:val="16"/>
              </w:rPr>
            </w:pPr>
            <w:r w:rsidRPr="00527E9E">
              <w:rPr>
                <w:b/>
                <w:sz w:val="16"/>
                <w:szCs w:val="16"/>
              </w:rPr>
              <w:t>Anges</w:t>
            </w:r>
          </w:p>
        </w:tc>
        <w:tc>
          <w:tcPr>
            <w:tcW w:w="2313" w:type="dxa"/>
            <w:shd w:val="clear" w:color="auto" w:fill="FFFF66"/>
          </w:tcPr>
          <w:p w14:paraId="7985B824" w14:textId="77777777" w:rsidR="001869AD" w:rsidRPr="00527E9E" w:rsidRDefault="001869AD" w:rsidP="00AB2B2B">
            <w:pPr>
              <w:jc w:val="left"/>
              <w:rPr>
                <w:b/>
                <w:sz w:val="16"/>
                <w:szCs w:val="16"/>
              </w:rPr>
            </w:pPr>
            <w:r w:rsidRPr="00527E9E">
              <w:rPr>
                <w:b/>
                <w:sz w:val="16"/>
                <w:szCs w:val="16"/>
              </w:rPr>
              <w:t>U</w:t>
            </w:r>
            <w:r w:rsidR="00257A32" w:rsidRPr="00527E9E">
              <w:rPr>
                <w:b/>
                <w:sz w:val="16"/>
                <w:szCs w:val="16"/>
              </w:rPr>
              <w:t>-Toel’Aré</w:t>
            </w:r>
          </w:p>
        </w:tc>
        <w:tc>
          <w:tcPr>
            <w:tcW w:w="6265" w:type="dxa"/>
            <w:shd w:val="clear" w:color="auto" w:fill="FFFF66"/>
          </w:tcPr>
          <w:p w14:paraId="19F62887" w14:textId="77777777" w:rsidR="001869AD" w:rsidRPr="00527E9E" w:rsidRDefault="00257A32" w:rsidP="00AB2B2B">
            <w:pPr>
              <w:jc w:val="left"/>
              <w:rPr>
                <w:b/>
                <w:sz w:val="16"/>
                <w:szCs w:val="16"/>
              </w:rPr>
            </w:pPr>
            <w:r w:rsidRPr="00527E9E">
              <w:rPr>
                <w:b/>
                <w:sz w:val="16"/>
                <w:szCs w:val="16"/>
              </w:rPr>
              <w:t>Très structurée, longs mots et phrases, accent grec</w:t>
            </w:r>
          </w:p>
        </w:tc>
      </w:tr>
      <w:tr w:rsidR="00F624B0" w:rsidRPr="00527E9E" w14:paraId="60DEDA50" w14:textId="77777777" w:rsidTr="00381B12">
        <w:tc>
          <w:tcPr>
            <w:tcW w:w="0" w:type="auto"/>
            <w:shd w:val="clear" w:color="auto" w:fill="FFFF66"/>
          </w:tcPr>
          <w:p w14:paraId="51F5FE6F" w14:textId="77777777" w:rsidR="001869AD" w:rsidRPr="00527E9E" w:rsidRDefault="001869AD" w:rsidP="00AB2B2B">
            <w:pPr>
              <w:jc w:val="left"/>
              <w:rPr>
                <w:b/>
                <w:sz w:val="16"/>
                <w:szCs w:val="16"/>
              </w:rPr>
            </w:pPr>
            <w:r w:rsidRPr="00527E9E">
              <w:rPr>
                <w:b/>
                <w:sz w:val="16"/>
                <w:szCs w:val="16"/>
              </w:rPr>
              <w:t>Chasseresse</w:t>
            </w:r>
          </w:p>
        </w:tc>
        <w:tc>
          <w:tcPr>
            <w:tcW w:w="2313" w:type="dxa"/>
            <w:shd w:val="clear" w:color="auto" w:fill="FFFF66"/>
          </w:tcPr>
          <w:p w14:paraId="652EB99F" w14:textId="77777777" w:rsidR="001869AD" w:rsidRPr="00527E9E" w:rsidRDefault="001869AD" w:rsidP="00AB2B2B">
            <w:pPr>
              <w:jc w:val="left"/>
              <w:rPr>
                <w:b/>
                <w:sz w:val="16"/>
                <w:szCs w:val="16"/>
              </w:rPr>
            </w:pPr>
            <w:r w:rsidRPr="00527E9E">
              <w:rPr>
                <w:b/>
                <w:sz w:val="16"/>
                <w:szCs w:val="16"/>
              </w:rPr>
              <w:t>U</w:t>
            </w:r>
            <w:r w:rsidR="00257A32" w:rsidRPr="00527E9E">
              <w:rPr>
                <w:b/>
                <w:sz w:val="16"/>
                <w:szCs w:val="16"/>
              </w:rPr>
              <w:t>-Toel’Nann</w:t>
            </w:r>
          </w:p>
        </w:tc>
        <w:tc>
          <w:tcPr>
            <w:tcW w:w="6265" w:type="dxa"/>
            <w:shd w:val="clear" w:color="auto" w:fill="FFFF66"/>
          </w:tcPr>
          <w:p w14:paraId="4C93E5AC" w14:textId="77777777" w:rsidR="001869AD" w:rsidRPr="00527E9E" w:rsidRDefault="00257A32" w:rsidP="00AB2B2B">
            <w:pPr>
              <w:jc w:val="left"/>
              <w:rPr>
                <w:b/>
                <w:sz w:val="16"/>
                <w:szCs w:val="16"/>
              </w:rPr>
            </w:pPr>
            <w:r w:rsidRPr="00527E9E">
              <w:rPr>
                <w:b/>
                <w:sz w:val="16"/>
                <w:szCs w:val="16"/>
              </w:rPr>
              <w:t>Beaux sons, nombreuses voyelles, chantant, accent latin</w:t>
            </w:r>
          </w:p>
        </w:tc>
      </w:tr>
      <w:tr w:rsidR="00F624B0" w:rsidRPr="00527E9E" w14:paraId="13BA8CBE" w14:textId="77777777" w:rsidTr="00381B12">
        <w:tc>
          <w:tcPr>
            <w:tcW w:w="0" w:type="auto"/>
            <w:shd w:val="clear" w:color="auto" w:fill="FFFF66"/>
          </w:tcPr>
          <w:p w14:paraId="606A1F4E" w14:textId="77777777" w:rsidR="001869AD" w:rsidRPr="00527E9E" w:rsidRDefault="001869AD" w:rsidP="00AB2B2B">
            <w:pPr>
              <w:jc w:val="left"/>
              <w:rPr>
                <w:sz w:val="16"/>
                <w:szCs w:val="16"/>
              </w:rPr>
            </w:pPr>
            <w:r w:rsidRPr="00527E9E">
              <w:rPr>
                <w:sz w:val="16"/>
                <w:szCs w:val="16"/>
              </w:rPr>
              <w:t>Corne de nuit</w:t>
            </w:r>
          </w:p>
        </w:tc>
        <w:tc>
          <w:tcPr>
            <w:tcW w:w="2313" w:type="dxa"/>
            <w:shd w:val="clear" w:color="auto" w:fill="FFFF66"/>
          </w:tcPr>
          <w:p w14:paraId="623FD0EB" w14:textId="77777777" w:rsidR="001869AD" w:rsidRPr="00527E9E" w:rsidRDefault="001869AD" w:rsidP="00AB2B2B">
            <w:pPr>
              <w:jc w:val="left"/>
              <w:rPr>
                <w:sz w:val="16"/>
                <w:szCs w:val="16"/>
              </w:rPr>
            </w:pPr>
            <w:r w:rsidRPr="00527E9E">
              <w:rPr>
                <w:sz w:val="16"/>
                <w:szCs w:val="16"/>
              </w:rPr>
              <w:t>S</w:t>
            </w:r>
          </w:p>
        </w:tc>
        <w:tc>
          <w:tcPr>
            <w:tcW w:w="6265" w:type="dxa"/>
            <w:shd w:val="clear" w:color="auto" w:fill="FFFF66"/>
          </w:tcPr>
          <w:p w14:paraId="453EC28E" w14:textId="77777777" w:rsidR="001869AD" w:rsidRPr="00527E9E" w:rsidRDefault="00F624B0" w:rsidP="00AB2B2B">
            <w:pPr>
              <w:jc w:val="left"/>
              <w:rPr>
                <w:sz w:val="16"/>
                <w:szCs w:val="16"/>
              </w:rPr>
            </w:pPr>
            <w:r w:rsidRPr="00527E9E">
              <w:rPr>
                <w:sz w:val="16"/>
                <w:szCs w:val="16"/>
              </w:rPr>
              <w:t>NE60</w:t>
            </w:r>
          </w:p>
        </w:tc>
      </w:tr>
      <w:tr w:rsidR="00F624B0" w:rsidRPr="00527E9E" w14:paraId="1934093C" w14:textId="77777777" w:rsidTr="00381B12">
        <w:tc>
          <w:tcPr>
            <w:tcW w:w="0" w:type="auto"/>
            <w:shd w:val="clear" w:color="auto" w:fill="FFFF66"/>
          </w:tcPr>
          <w:p w14:paraId="76B60F9D" w14:textId="77777777" w:rsidR="001869AD" w:rsidRPr="00527E9E" w:rsidRDefault="001869AD" w:rsidP="00AB2B2B">
            <w:pPr>
              <w:jc w:val="left"/>
              <w:rPr>
                <w:sz w:val="16"/>
                <w:szCs w:val="16"/>
              </w:rPr>
            </w:pPr>
            <w:r w:rsidRPr="00527E9E">
              <w:rPr>
                <w:sz w:val="16"/>
                <w:szCs w:val="16"/>
              </w:rPr>
              <w:t>Corne divine</w:t>
            </w:r>
          </w:p>
        </w:tc>
        <w:tc>
          <w:tcPr>
            <w:tcW w:w="2313" w:type="dxa"/>
            <w:shd w:val="clear" w:color="auto" w:fill="FFFF66"/>
          </w:tcPr>
          <w:p w14:paraId="4181FBE3" w14:textId="77777777" w:rsidR="001869AD" w:rsidRPr="00527E9E" w:rsidRDefault="001869AD" w:rsidP="00AB2B2B">
            <w:pPr>
              <w:jc w:val="left"/>
              <w:rPr>
                <w:sz w:val="16"/>
                <w:szCs w:val="16"/>
              </w:rPr>
            </w:pPr>
            <w:r w:rsidRPr="00527E9E">
              <w:rPr>
                <w:sz w:val="16"/>
                <w:szCs w:val="16"/>
              </w:rPr>
              <w:t>S</w:t>
            </w:r>
          </w:p>
        </w:tc>
        <w:tc>
          <w:tcPr>
            <w:tcW w:w="6265" w:type="dxa"/>
            <w:shd w:val="clear" w:color="auto" w:fill="FFFF66"/>
          </w:tcPr>
          <w:p w14:paraId="32A90510" w14:textId="77777777" w:rsidR="001869AD" w:rsidRPr="00527E9E" w:rsidRDefault="00F624B0" w:rsidP="00AB2B2B">
            <w:pPr>
              <w:jc w:val="left"/>
              <w:rPr>
                <w:sz w:val="16"/>
                <w:szCs w:val="16"/>
              </w:rPr>
            </w:pPr>
            <w:r w:rsidRPr="00527E9E">
              <w:rPr>
                <w:sz w:val="16"/>
                <w:szCs w:val="16"/>
              </w:rPr>
              <w:t>NE70</w:t>
            </w:r>
          </w:p>
        </w:tc>
      </w:tr>
      <w:tr w:rsidR="00F624B0" w:rsidRPr="00527E9E" w14:paraId="26BB8E40" w14:textId="77777777" w:rsidTr="00381B12">
        <w:tc>
          <w:tcPr>
            <w:tcW w:w="0" w:type="auto"/>
            <w:shd w:val="clear" w:color="auto" w:fill="FFFF66"/>
          </w:tcPr>
          <w:p w14:paraId="7C531524" w14:textId="77777777" w:rsidR="001869AD" w:rsidRPr="00527E9E" w:rsidRDefault="001869AD" w:rsidP="00AB2B2B">
            <w:pPr>
              <w:jc w:val="left"/>
              <w:rPr>
                <w:b/>
                <w:sz w:val="16"/>
                <w:szCs w:val="16"/>
              </w:rPr>
            </w:pPr>
            <w:r w:rsidRPr="00527E9E">
              <w:rPr>
                <w:b/>
                <w:sz w:val="16"/>
                <w:szCs w:val="16"/>
              </w:rPr>
              <w:t>Dianesse</w:t>
            </w:r>
          </w:p>
        </w:tc>
        <w:tc>
          <w:tcPr>
            <w:tcW w:w="2313" w:type="dxa"/>
            <w:shd w:val="clear" w:color="auto" w:fill="FFFF66"/>
          </w:tcPr>
          <w:p w14:paraId="1A5EF7D2" w14:textId="77777777" w:rsidR="001869AD" w:rsidRPr="00527E9E" w:rsidRDefault="00257A32" w:rsidP="00AB2B2B">
            <w:pPr>
              <w:jc w:val="left"/>
              <w:rPr>
                <w:b/>
                <w:sz w:val="16"/>
                <w:szCs w:val="16"/>
              </w:rPr>
            </w:pPr>
            <w:r w:rsidRPr="00527E9E">
              <w:rPr>
                <w:b/>
                <w:sz w:val="16"/>
                <w:szCs w:val="16"/>
              </w:rPr>
              <w:t>U-Toel’Nann</w:t>
            </w:r>
          </w:p>
        </w:tc>
        <w:tc>
          <w:tcPr>
            <w:tcW w:w="6265" w:type="dxa"/>
            <w:shd w:val="clear" w:color="auto" w:fill="FFFF66"/>
          </w:tcPr>
          <w:p w14:paraId="485602F0" w14:textId="77777777" w:rsidR="001869AD" w:rsidRPr="00527E9E" w:rsidRDefault="00257A32" w:rsidP="00AB2B2B">
            <w:pPr>
              <w:jc w:val="left"/>
              <w:rPr>
                <w:b/>
                <w:sz w:val="16"/>
                <w:szCs w:val="16"/>
              </w:rPr>
            </w:pPr>
            <w:r w:rsidRPr="00527E9E">
              <w:rPr>
                <w:b/>
                <w:sz w:val="16"/>
                <w:szCs w:val="16"/>
              </w:rPr>
              <w:t>Beaux sons, nombreuses voyelles, chantant, accent latin</w:t>
            </w:r>
          </w:p>
        </w:tc>
      </w:tr>
      <w:tr w:rsidR="00F624B0" w:rsidRPr="00527E9E" w14:paraId="5DC4CD47" w14:textId="77777777" w:rsidTr="00381B12">
        <w:tc>
          <w:tcPr>
            <w:tcW w:w="0" w:type="auto"/>
            <w:shd w:val="clear" w:color="auto" w:fill="FFFF66"/>
          </w:tcPr>
          <w:p w14:paraId="044CF7A8" w14:textId="77777777" w:rsidR="001869AD" w:rsidRPr="00527E9E" w:rsidRDefault="001869AD" w:rsidP="00AB2B2B">
            <w:pPr>
              <w:jc w:val="left"/>
              <w:rPr>
                <w:sz w:val="16"/>
                <w:szCs w:val="16"/>
              </w:rPr>
            </w:pPr>
            <w:r w:rsidRPr="00527E9E">
              <w:rPr>
                <w:sz w:val="16"/>
                <w:szCs w:val="16"/>
              </w:rPr>
              <w:t>Homécaille</w:t>
            </w:r>
          </w:p>
        </w:tc>
        <w:tc>
          <w:tcPr>
            <w:tcW w:w="2313" w:type="dxa"/>
            <w:shd w:val="clear" w:color="auto" w:fill="FFFF66"/>
          </w:tcPr>
          <w:p w14:paraId="17C5A9AC" w14:textId="77777777" w:rsidR="001869AD" w:rsidRPr="00527E9E" w:rsidRDefault="001869AD" w:rsidP="00AB2B2B">
            <w:pPr>
              <w:jc w:val="left"/>
              <w:rPr>
                <w:sz w:val="16"/>
                <w:szCs w:val="16"/>
              </w:rPr>
            </w:pPr>
            <w:r w:rsidRPr="00527E9E">
              <w:rPr>
                <w:sz w:val="16"/>
                <w:szCs w:val="16"/>
              </w:rPr>
              <w:t>D</w:t>
            </w:r>
            <w:r w:rsidR="00257A32" w:rsidRPr="00527E9E">
              <w:rPr>
                <w:sz w:val="16"/>
                <w:szCs w:val="16"/>
              </w:rPr>
              <w:t>-Toe’Din</w:t>
            </w:r>
          </w:p>
        </w:tc>
        <w:tc>
          <w:tcPr>
            <w:tcW w:w="6265" w:type="dxa"/>
            <w:shd w:val="clear" w:color="auto" w:fill="FFFF66"/>
          </w:tcPr>
          <w:p w14:paraId="150AE375" w14:textId="77777777" w:rsidR="001869AD" w:rsidRPr="00527E9E" w:rsidRDefault="00257A32" w:rsidP="00AB2B2B">
            <w:pPr>
              <w:jc w:val="left"/>
              <w:rPr>
                <w:sz w:val="16"/>
                <w:szCs w:val="16"/>
              </w:rPr>
            </w:pPr>
            <w:r w:rsidRPr="00527E9E">
              <w:rPr>
                <w:sz w:val="16"/>
                <w:szCs w:val="16"/>
              </w:rPr>
              <w:t>Sons courts, phrases hachées, glapissements</w:t>
            </w:r>
          </w:p>
        </w:tc>
      </w:tr>
      <w:tr w:rsidR="00F624B0" w:rsidRPr="00527E9E" w14:paraId="4D54B522" w14:textId="77777777" w:rsidTr="00381B12">
        <w:tc>
          <w:tcPr>
            <w:tcW w:w="0" w:type="auto"/>
            <w:shd w:val="clear" w:color="auto" w:fill="FFFF66"/>
          </w:tcPr>
          <w:p w14:paraId="62040B76" w14:textId="77777777" w:rsidR="001869AD" w:rsidRPr="00527E9E" w:rsidRDefault="001869AD" w:rsidP="00AB2B2B">
            <w:pPr>
              <w:jc w:val="left"/>
              <w:rPr>
                <w:b/>
                <w:sz w:val="16"/>
                <w:szCs w:val="16"/>
              </w:rPr>
            </w:pPr>
            <w:r w:rsidRPr="00527E9E">
              <w:rPr>
                <w:b/>
                <w:sz w:val="16"/>
                <w:szCs w:val="16"/>
              </w:rPr>
              <w:t>Homme d’ivoire</w:t>
            </w:r>
          </w:p>
        </w:tc>
        <w:tc>
          <w:tcPr>
            <w:tcW w:w="2313" w:type="dxa"/>
            <w:shd w:val="clear" w:color="auto" w:fill="FFFF66"/>
          </w:tcPr>
          <w:p w14:paraId="50389292" w14:textId="77777777" w:rsidR="001869AD" w:rsidRPr="00527E9E" w:rsidRDefault="001869AD" w:rsidP="00AB2B2B">
            <w:pPr>
              <w:jc w:val="left"/>
              <w:rPr>
                <w:b/>
                <w:sz w:val="16"/>
                <w:szCs w:val="16"/>
              </w:rPr>
            </w:pPr>
            <w:r w:rsidRPr="00527E9E">
              <w:rPr>
                <w:b/>
                <w:sz w:val="16"/>
                <w:szCs w:val="16"/>
              </w:rPr>
              <w:t>S</w:t>
            </w:r>
          </w:p>
        </w:tc>
        <w:tc>
          <w:tcPr>
            <w:tcW w:w="6265" w:type="dxa"/>
            <w:shd w:val="clear" w:color="auto" w:fill="FFFF66"/>
          </w:tcPr>
          <w:p w14:paraId="255BC9AD" w14:textId="77777777" w:rsidR="001869AD" w:rsidRPr="00527E9E" w:rsidRDefault="00F624B0" w:rsidP="00AB2B2B">
            <w:pPr>
              <w:jc w:val="left"/>
              <w:rPr>
                <w:b/>
                <w:sz w:val="16"/>
                <w:szCs w:val="16"/>
              </w:rPr>
            </w:pPr>
            <w:r w:rsidRPr="00527E9E">
              <w:rPr>
                <w:b/>
                <w:sz w:val="16"/>
                <w:szCs w:val="16"/>
              </w:rPr>
              <w:t>NE50</w:t>
            </w:r>
          </w:p>
        </w:tc>
      </w:tr>
      <w:tr w:rsidR="00F624B0" w:rsidRPr="00527E9E" w14:paraId="63652F51" w14:textId="77777777" w:rsidTr="00381B12">
        <w:tc>
          <w:tcPr>
            <w:tcW w:w="0" w:type="auto"/>
            <w:shd w:val="clear" w:color="auto" w:fill="FFFF66"/>
          </w:tcPr>
          <w:p w14:paraId="45B5B789" w14:textId="77777777" w:rsidR="001869AD" w:rsidRPr="00527E9E" w:rsidRDefault="001869AD" w:rsidP="00AB2B2B">
            <w:pPr>
              <w:jc w:val="left"/>
              <w:rPr>
                <w:b/>
                <w:sz w:val="16"/>
                <w:szCs w:val="16"/>
              </w:rPr>
            </w:pPr>
            <w:r w:rsidRPr="00527E9E">
              <w:rPr>
                <w:b/>
                <w:sz w:val="16"/>
                <w:szCs w:val="16"/>
              </w:rPr>
              <w:t>Moinange</w:t>
            </w:r>
          </w:p>
        </w:tc>
        <w:tc>
          <w:tcPr>
            <w:tcW w:w="2313" w:type="dxa"/>
            <w:shd w:val="clear" w:color="auto" w:fill="FFFF66"/>
          </w:tcPr>
          <w:p w14:paraId="674EE8F8" w14:textId="77777777" w:rsidR="001869AD" w:rsidRPr="00527E9E" w:rsidRDefault="00257A32" w:rsidP="00AB2B2B">
            <w:pPr>
              <w:jc w:val="left"/>
              <w:rPr>
                <w:b/>
                <w:sz w:val="16"/>
                <w:szCs w:val="16"/>
              </w:rPr>
            </w:pPr>
            <w:r w:rsidRPr="00527E9E">
              <w:rPr>
                <w:b/>
                <w:sz w:val="16"/>
                <w:szCs w:val="16"/>
              </w:rPr>
              <w:t>Langue humaine</w:t>
            </w:r>
          </w:p>
        </w:tc>
        <w:tc>
          <w:tcPr>
            <w:tcW w:w="6265" w:type="dxa"/>
            <w:shd w:val="clear" w:color="auto" w:fill="FFFF66"/>
          </w:tcPr>
          <w:p w14:paraId="594C6901" w14:textId="77777777" w:rsidR="001869AD" w:rsidRPr="00527E9E" w:rsidRDefault="00257A32" w:rsidP="00AB2B2B">
            <w:pPr>
              <w:jc w:val="left"/>
              <w:rPr>
                <w:b/>
                <w:sz w:val="16"/>
                <w:szCs w:val="16"/>
              </w:rPr>
            </w:pPr>
            <w:r w:rsidRPr="00527E9E">
              <w:rPr>
                <w:b/>
                <w:sz w:val="16"/>
                <w:szCs w:val="16"/>
              </w:rPr>
              <w:t>Selon la région</w:t>
            </w:r>
          </w:p>
        </w:tc>
      </w:tr>
      <w:tr w:rsidR="00F624B0" w:rsidRPr="00527E9E" w14:paraId="17312D0B" w14:textId="77777777" w:rsidTr="00381B12">
        <w:tc>
          <w:tcPr>
            <w:tcW w:w="0" w:type="auto"/>
            <w:shd w:val="clear" w:color="auto" w:fill="FFFF66"/>
          </w:tcPr>
          <w:p w14:paraId="3BD51C1B" w14:textId="77777777" w:rsidR="001869AD" w:rsidRPr="00527E9E" w:rsidRDefault="001869AD" w:rsidP="00AB2B2B">
            <w:pPr>
              <w:jc w:val="left"/>
              <w:rPr>
                <w:sz w:val="16"/>
                <w:szCs w:val="16"/>
              </w:rPr>
            </w:pPr>
            <w:r w:rsidRPr="00527E9E">
              <w:rPr>
                <w:sz w:val="16"/>
                <w:szCs w:val="16"/>
              </w:rPr>
              <w:t>Rai</w:t>
            </w:r>
          </w:p>
        </w:tc>
        <w:tc>
          <w:tcPr>
            <w:tcW w:w="2313" w:type="dxa"/>
            <w:shd w:val="clear" w:color="auto" w:fill="FFFF66"/>
          </w:tcPr>
          <w:p w14:paraId="79A3FDF0" w14:textId="77777777" w:rsidR="001869AD" w:rsidRPr="00527E9E" w:rsidRDefault="00257A32" w:rsidP="00AB2B2B">
            <w:pPr>
              <w:jc w:val="left"/>
              <w:rPr>
                <w:sz w:val="16"/>
                <w:szCs w:val="16"/>
              </w:rPr>
            </w:pPr>
            <w:r w:rsidRPr="00527E9E">
              <w:rPr>
                <w:sz w:val="16"/>
                <w:szCs w:val="16"/>
              </w:rPr>
              <w:t>U-Toel’Nann</w:t>
            </w:r>
          </w:p>
        </w:tc>
        <w:tc>
          <w:tcPr>
            <w:tcW w:w="6265" w:type="dxa"/>
            <w:shd w:val="clear" w:color="auto" w:fill="FFFF66"/>
          </w:tcPr>
          <w:p w14:paraId="2351E0FE" w14:textId="77777777" w:rsidR="001869AD" w:rsidRPr="00527E9E" w:rsidRDefault="00257A32" w:rsidP="00AB2B2B">
            <w:pPr>
              <w:jc w:val="left"/>
              <w:rPr>
                <w:sz w:val="16"/>
                <w:szCs w:val="16"/>
              </w:rPr>
            </w:pPr>
            <w:r w:rsidRPr="00527E9E">
              <w:rPr>
                <w:sz w:val="16"/>
                <w:szCs w:val="16"/>
              </w:rPr>
              <w:t>Beaux sons, nombreuses voyelles, chantant, accent latin</w:t>
            </w:r>
          </w:p>
        </w:tc>
      </w:tr>
      <w:tr w:rsidR="00F624B0" w:rsidRPr="00527E9E" w14:paraId="62BD1034" w14:textId="77777777" w:rsidTr="00381B12">
        <w:tc>
          <w:tcPr>
            <w:tcW w:w="0" w:type="auto"/>
            <w:shd w:val="clear" w:color="auto" w:fill="FFFF66"/>
          </w:tcPr>
          <w:p w14:paraId="5499BE62" w14:textId="77777777" w:rsidR="001869AD" w:rsidRPr="00527E9E" w:rsidRDefault="001869AD" w:rsidP="00AB2B2B">
            <w:pPr>
              <w:jc w:val="left"/>
              <w:rPr>
                <w:sz w:val="16"/>
                <w:szCs w:val="16"/>
              </w:rPr>
            </w:pPr>
            <w:r w:rsidRPr="00527E9E">
              <w:rPr>
                <w:sz w:val="16"/>
                <w:szCs w:val="16"/>
              </w:rPr>
              <w:t>Soleil blanc</w:t>
            </w:r>
          </w:p>
        </w:tc>
        <w:tc>
          <w:tcPr>
            <w:tcW w:w="2313" w:type="dxa"/>
            <w:shd w:val="clear" w:color="auto" w:fill="FFFF66"/>
          </w:tcPr>
          <w:p w14:paraId="2929A911" w14:textId="77777777" w:rsidR="001869AD" w:rsidRPr="00527E9E" w:rsidRDefault="001869AD" w:rsidP="00AB2B2B">
            <w:pPr>
              <w:jc w:val="left"/>
              <w:rPr>
                <w:sz w:val="16"/>
                <w:szCs w:val="16"/>
              </w:rPr>
            </w:pPr>
            <w:r w:rsidRPr="00527E9E">
              <w:rPr>
                <w:sz w:val="16"/>
                <w:szCs w:val="16"/>
              </w:rPr>
              <w:t>U</w:t>
            </w:r>
            <w:r w:rsidR="00257A32" w:rsidRPr="00527E9E">
              <w:rPr>
                <w:sz w:val="16"/>
                <w:szCs w:val="16"/>
              </w:rPr>
              <w:t>-Toel’Nann</w:t>
            </w:r>
          </w:p>
        </w:tc>
        <w:tc>
          <w:tcPr>
            <w:tcW w:w="6265" w:type="dxa"/>
            <w:shd w:val="clear" w:color="auto" w:fill="FFFF66"/>
          </w:tcPr>
          <w:p w14:paraId="3E47C77E" w14:textId="77777777" w:rsidR="001869AD" w:rsidRPr="00527E9E" w:rsidRDefault="00257A32" w:rsidP="00AB2B2B">
            <w:pPr>
              <w:jc w:val="left"/>
              <w:rPr>
                <w:sz w:val="16"/>
                <w:szCs w:val="16"/>
              </w:rPr>
            </w:pPr>
            <w:r w:rsidRPr="00527E9E">
              <w:rPr>
                <w:sz w:val="16"/>
                <w:szCs w:val="16"/>
              </w:rPr>
              <w:t>Beaux sons, nombreuses voyelles, chantant, accent latin</w:t>
            </w:r>
          </w:p>
        </w:tc>
      </w:tr>
      <w:tr w:rsidR="001869AD" w:rsidRPr="00527E9E" w14:paraId="0D789927" w14:textId="77777777" w:rsidTr="00857A6B">
        <w:tc>
          <w:tcPr>
            <w:tcW w:w="10201" w:type="dxa"/>
            <w:gridSpan w:val="3"/>
          </w:tcPr>
          <w:p w14:paraId="0A237628" w14:textId="77777777" w:rsidR="001869AD" w:rsidRPr="00527E9E" w:rsidRDefault="001869AD" w:rsidP="00AB2B2B">
            <w:pPr>
              <w:jc w:val="left"/>
              <w:rPr>
                <w:b/>
                <w:sz w:val="16"/>
                <w:szCs w:val="16"/>
              </w:rPr>
            </w:pPr>
            <w:r w:rsidRPr="00527E9E">
              <w:rPr>
                <w:b/>
                <w:sz w:val="16"/>
                <w:szCs w:val="16"/>
              </w:rPr>
              <w:t>El’Dor</w:t>
            </w:r>
          </w:p>
        </w:tc>
      </w:tr>
      <w:tr w:rsidR="00F624B0" w:rsidRPr="00527E9E" w14:paraId="7B99517F" w14:textId="77777777" w:rsidTr="00381B12">
        <w:tc>
          <w:tcPr>
            <w:tcW w:w="0" w:type="auto"/>
            <w:shd w:val="clear" w:color="auto" w:fill="FABF8F" w:themeFill="accent6" w:themeFillTint="99"/>
          </w:tcPr>
          <w:p w14:paraId="66981E9E" w14:textId="77777777" w:rsidR="001869AD" w:rsidRPr="00527E9E" w:rsidRDefault="001869AD" w:rsidP="00AB2B2B">
            <w:pPr>
              <w:jc w:val="left"/>
              <w:rPr>
                <w:sz w:val="16"/>
                <w:szCs w:val="16"/>
              </w:rPr>
            </w:pPr>
            <w:r w:rsidRPr="00527E9E">
              <w:rPr>
                <w:sz w:val="16"/>
                <w:szCs w:val="16"/>
              </w:rPr>
              <w:t>Baindsan</w:t>
            </w:r>
          </w:p>
        </w:tc>
        <w:tc>
          <w:tcPr>
            <w:tcW w:w="2313" w:type="dxa"/>
            <w:shd w:val="clear" w:color="auto" w:fill="FABF8F" w:themeFill="accent6" w:themeFillTint="99"/>
          </w:tcPr>
          <w:p w14:paraId="74DB8F1A" w14:textId="77777777" w:rsidR="001869AD" w:rsidRPr="00527E9E" w:rsidRDefault="00F624B0" w:rsidP="00AB2B2B">
            <w:pPr>
              <w:jc w:val="left"/>
              <w:rPr>
                <w:sz w:val="16"/>
                <w:szCs w:val="16"/>
              </w:rPr>
            </w:pPr>
            <w:r w:rsidRPr="00527E9E">
              <w:rPr>
                <w:sz w:val="16"/>
                <w:szCs w:val="16"/>
              </w:rPr>
              <w:t>Larr’Ssssik</w:t>
            </w:r>
          </w:p>
        </w:tc>
        <w:tc>
          <w:tcPr>
            <w:tcW w:w="6265" w:type="dxa"/>
            <w:shd w:val="clear" w:color="auto" w:fill="FABF8F" w:themeFill="accent6" w:themeFillTint="99"/>
          </w:tcPr>
          <w:p w14:paraId="260DD461" w14:textId="77777777" w:rsidR="001869AD" w:rsidRPr="00527E9E" w:rsidRDefault="00F624B0" w:rsidP="00AB2B2B">
            <w:pPr>
              <w:jc w:val="left"/>
              <w:rPr>
                <w:sz w:val="16"/>
                <w:szCs w:val="16"/>
              </w:rPr>
            </w:pPr>
            <w:r w:rsidRPr="00527E9E">
              <w:rPr>
                <w:sz w:val="16"/>
                <w:szCs w:val="16"/>
              </w:rPr>
              <w:t>Cris et chuchotements chaotiques, accent japonais</w:t>
            </w:r>
          </w:p>
        </w:tc>
      </w:tr>
      <w:tr w:rsidR="00F624B0" w:rsidRPr="00527E9E" w14:paraId="75250B89" w14:textId="77777777" w:rsidTr="00381B12">
        <w:tc>
          <w:tcPr>
            <w:tcW w:w="0" w:type="auto"/>
            <w:shd w:val="clear" w:color="auto" w:fill="FABF8F" w:themeFill="accent6" w:themeFillTint="99"/>
          </w:tcPr>
          <w:p w14:paraId="43D8612F" w14:textId="77777777" w:rsidR="001869AD" w:rsidRPr="00527E9E" w:rsidRDefault="001869AD" w:rsidP="00AB2B2B">
            <w:pPr>
              <w:jc w:val="left"/>
              <w:rPr>
                <w:sz w:val="16"/>
                <w:szCs w:val="16"/>
              </w:rPr>
            </w:pPr>
            <w:r w:rsidRPr="00527E9E">
              <w:rPr>
                <w:sz w:val="16"/>
                <w:szCs w:val="16"/>
              </w:rPr>
              <w:t>Démon</w:t>
            </w:r>
          </w:p>
        </w:tc>
        <w:tc>
          <w:tcPr>
            <w:tcW w:w="2313" w:type="dxa"/>
            <w:shd w:val="clear" w:color="auto" w:fill="FABF8F" w:themeFill="accent6" w:themeFillTint="99"/>
          </w:tcPr>
          <w:p w14:paraId="5F151F37" w14:textId="77777777" w:rsidR="001869AD" w:rsidRPr="00527E9E" w:rsidRDefault="001869AD" w:rsidP="00AB2B2B">
            <w:pPr>
              <w:jc w:val="left"/>
              <w:rPr>
                <w:sz w:val="16"/>
                <w:szCs w:val="16"/>
              </w:rPr>
            </w:pPr>
            <w:r w:rsidRPr="00527E9E">
              <w:rPr>
                <w:sz w:val="16"/>
                <w:szCs w:val="16"/>
              </w:rPr>
              <w:t>U</w:t>
            </w:r>
            <w:r w:rsidR="00640693" w:rsidRPr="00527E9E">
              <w:rPr>
                <w:sz w:val="16"/>
                <w:szCs w:val="16"/>
              </w:rPr>
              <w:t>-Larr’del</w:t>
            </w:r>
          </w:p>
        </w:tc>
        <w:tc>
          <w:tcPr>
            <w:tcW w:w="6265" w:type="dxa"/>
            <w:shd w:val="clear" w:color="auto" w:fill="FABF8F" w:themeFill="accent6" w:themeFillTint="99"/>
          </w:tcPr>
          <w:p w14:paraId="485B6456" w14:textId="77777777" w:rsidR="001869AD" w:rsidRPr="00527E9E" w:rsidRDefault="00F624B0" w:rsidP="00AB2B2B">
            <w:pPr>
              <w:jc w:val="left"/>
              <w:rPr>
                <w:sz w:val="16"/>
                <w:szCs w:val="16"/>
              </w:rPr>
            </w:pPr>
            <w:r w:rsidRPr="00527E9E">
              <w:rPr>
                <w:sz w:val="16"/>
                <w:szCs w:val="16"/>
              </w:rPr>
              <w:t>Sons très graves de ténor, accent anglais</w:t>
            </w:r>
          </w:p>
        </w:tc>
      </w:tr>
      <w:tr w:rsidR="00F624B0" w:rsidRPr="00527E9E" w14:paraId="681872AF" w14:textId="77777777" w:rsidTr="00381B12">
        <w:tc>
          <w:tcPr>
            <w:tcW w:w="0" w:type="auto"/>
            <w:shd w:val="clear" w:color="auto" w:fill="FABF8F" w:themeFill="accent6" w:themeFillTint="99"/>
          </w:tcPr>
          <w:p w14:paraId="29386DDF" w14:textId="77777777" w:rsidR="001869AD" w:rsidRPr="00527E9E" w:rsidRDefault="001869AD" w:rsidP="00AB2B2B">
            <w:pPr>
              <w:jc w:val="left"/>
              <w:rPr>
                <w:sz w:val="16"/>
                <w:szCs w:val="16"/>
              </w:rPr>
            </w:pPr>
            <w:r w:rsidRPr="00527E9E">
              <w:rPr>
                <w:sz w:val="16"/>
                <w:szCs w:val="16"/>
              </w:rPr>
              <w:t>Destrier du chaos</w:t>
            </w:r>
          </w:p>
        </w:tc>
        <w:tc>
          <w:tcPr>
            <w:tcW w:w="2313" w:type="dxa"/>
            <w:shd w:val="clear" w:color="auto" w:fill="FABF8F" w:themeFill="accent6" w:themeFillTint="99"/>
          </w:tcPr>
          <w:p w14:paraId="74DBDB73" w14:textId="77777777" w:rsidR="001869AD" w:rsidRPr="00527E9E" w:rsidRDefault="001869AD" w:rsidP="00AB2B2B">
            <w:pPr>
              <w:jc w:val="left"/>
              <w:rPr>
                <w:sz w:val="16"/>
                <w:szCs w:val="16"/>
              </w:rPr>
            </w:pPr>
            <w:r w:rsidRPr="00527E9E">
              <w:rPr>
                <w:sz w:val="16"/>
                <w:szCs w:val="16"/>
              </w:rPr>
              <w:t>U</w:t>
            </w:r>
            <w:r w:rsidR="007E4477" w:rsidRPr="00527E9E">
              <w:rPr>
                <w:sz w:val="16"/>
                <w:szCs w:val="16"/>
              </w:rPr>
              <w:t>-Larr’Aleor</w:t>
            </w:r>
          </w:p>
        </w:tc>
        <w:tc>
          <w:tcPr>
            <w:tcW w:w="6265" w:type="dxa"/>
            <w:shd w:val="clear" w:color="auto" w:fill="FABF8F" w:themeFill="accent6" w:themeFillTint="99"/>
          </w:tcPr>
          <w:p w14:paraId="317ECA02" w14:textId="77777777" w:rsidR="001869AD" w:rsidRPr="00527E9E" w:rsidRDefault="007E4477" w:rsidP="00AB2B2B">
            <w:pPr>
              <w:jc w:val="left"/>
              <w:rPr>
                <w:sz w:val="16"/>
                <w:szCs w:val="16"/>
              </w:rPr>
            </w:pPr>
            <w:r w:rsidRPr="00527E9E">
              <w:rPr>
                <w:sz w:val="16"/>
                <w:szCs w:val="16"/>
              </w:rPr>
              <w:t xml:space="preserve">La Langue maîtresse </w:t>
            </w:r>
            <w:r w:rsidR="00F624B0" w:rsidRPr="00527E9E">
              <w:rPr>
                <w:sz w:val="16"/>
                <w:szCs w:val="16"/>
              </w:rPr>
              <w:t>d’</w:t>
            </w:r>
            <w:r w:rsidRPr="00527E9E">
              <w:rPr>
                <w:sz w:val="16"/>
                <w:szCs w:val="16"/>
              </w:rPr>
              <w:t>êtres d’EO, rauque et très forte</w:t>
            </w:r>
            <w:r w:rsidR="00F624B0" w:rsidRPr="00527E9E">
              <w:rPr>
                <w:sz w:val="16"/>
                <w:szCs w:val="16"/>
              </w:rPr>
              <w:t>, accent anglais</w:t>
            </w:r>
          </w:p>
        </w:tc>
      </w:tr>
      <w:tr w:rsidR="00F624B0" w:rsidRPr="00527E9E" w14:paraId="5E787C54" w14:textId="77777777" w:rsidTr="00381B12">
        <w:tc>
          <w:tcPr>
            <w:tcW w:w="0" w:type="auto"/>
            <w:shd w:val="clear" w:color="auto" w:fill="FABF8F" w:themeFill="accent6" w:themeFillTint="99"/>
          </w:tcPr>
          <w:p w14:paraId="0CF49A1D" w14:textId="77777777" w:rsidR="001869AD" w:rsidRPr="00527E9E" w:rsidRDefault="001869AD" w:rsidP="00AB2B2B">
            <w:pPr>
              <w:jc w:val="left"/>
              <w:rPr>
                <w:sz w:val="16"/>
                <w:szCs w:val="16"/>
              </w:rPr>
            </w:pPr>
            <w:r w:rsidRPr="00527E9E">
              <w:rPr>
                <w:sz w:val="16"/>
                <w:szCs w:val="16"/>
              </w:rPr>
              <w:t>Diable</w:t>
            </w:r>
          </w:p>
        </w:tc>
        <w:tc>
          <w:tcPr>
            <w:tcW w:w="2313" w:type="dxa"/>
            <w:shd w:val="clear" w:color="auto" w:fill="FABF8F" w:themeFill="accent6" w:themeFillTint="99"/>
          </w:tcPr>
          <w:p w14:paraId="1EC90BA6" w14:textId="77777777" w:rsidR="001869AD" w:rsidRPr="00527E9E" w:rsidRDefault="001869AD" w:rsidP="00AB2B2B">
            <w:pPr>
              <w:jc w:val="left"/>
              <w:rPr>
                <w:sz w:val="16"/>
                <w:szCs w:val="16"/>
              </w:rPr>
            </w:pPr>
            <w:r w:rsidRPr="00527E9E">
              <w:rPr>
                <w:sz w:val="16"/>
                <w:szCs w:val="16"/>
              </w:rPr>
              <w:t>U</w:t>
            </w:r>
            <w:r w:rsidR="00640693" w:rsidRPr="00527E9E">
              <w:rPr>
                <w:sz w:val="16"/>
                <w:szCs w:val="16"/>
              </w:rPr>
              <w:t>-Larr’Dinaro</w:t>
            </w:r>
          </w:p>
        </w:tc>
        <w:tc>
          <w:tcPr>
            <w:tcW w:w="6265" w:type="dxa"/>
            <w:shd w:val="clear" w:color="auto" w:fill="FABF8F" w:themeFill="accent6" w:themeFillTint="99"/>
          </w:tcPr>
          <w:p w14:paraId="21D0B33A" w14:textId="77777777" w:rsidR="001869AD" w:rsidRPr="00527E9E" w:rsidRDefault="00640693" w:rsidP="00AB2B2B">
            <w:pPr>
              <w:jc w:val="left"/>
              <w:rPr>
                <w:sz w:val="16"/>
                <w:szCs w:val="16"/>
              </w:rPr>
            </w:pPr>
            <w:r w:rsidRPr="00527E9E">
              <w:rPr>
                <w:sz w:val="16"/>
                <w:szCs w:val="16"/>
              </w:rPr>
              <w:t>Accent sur-aigü avec longs silences</w:t>
            </w:r>
            <w:r w:rsidR="006A283A" w:rsidRPr="00527E9E">
              <w:rPr>
                <w:sz w:val="16"/>
                <w:szCs w:val="16"/>
              </w:rPr>
              <w:t>, fins de phrases guturrales</w:t>
            </w:r>
          </w:p>
        </w:tc>
      </w:tr>
      <w:tr w:rsidR="00F624B0" w:rsidRPr="00527E9E" w14:paraId="5825E2A6" w14:textId="77777777" w:rsidTr="00381B12">
        <w:tc>
          <w:tcPr>
            <w:tcW w:w="0" w:type="auto"/>
            <w:shd w:val="clear" w:color="auto" w:fill="FABF8F" w:themeFill="accent6" w:themeFillTint="99"/>
          </w:tcPr>
          <w:p w14:paraId="4F468E90" w14:textId="77777777" w:rsidR="001869AD" w:rsidRPr="00527E9E" w:rsidRDefault="001869AD" w:rsidP="00AB2B2B">
            <w:pPr>
              <w:jc w:val="left"/>
              <w:rPr>
                <w:sz w:val="16"/>
                <w:szCs w:val="16"/>
              </w:rPr>
            </w:pPr>
            <w:r w:rsidRPr="00527E9E">
              <w:rPr>
                <w:sz w:val="16"/>
                <w:szCs w:val="16"/>
              </w:rPr>
              <w:t>Esprit</w:t>
            </w:r>
          </w:p>
        </w:tc>
        <w:tc>
          <w:tcPr>
            <w:tcW w:w="2313" w:type="dxa"/>
            <w:shd w:val="clear" w:color="auto" w:fill="FABF8F" w:themeFill="accent6" w:themeFillTint="99"/>
          </w:tcPr>
          <w:p w14:paraId="60D8014D" w14:textId="77777777" w:rsidR="001869AD" w:rsidRPr="00527E9E" w:rsidRDefault="00F624B0" w:rsidP="00AB2B2B">
            <w:pPr>
              <w:jc w:val="left"/>
              <w:rPr>
                <w:sz w:val="16"/>
                <w:szCs w:val="16"/>
              </w:rPr>
            </w:pPr>
            <w:r w:rsidRPr="00527E9E">
              <w:rPr>
                <w:sz w:val="16"/>
                <w:szCs w:val="16"/>
              </w:rPr>
              <w:t>Larr’Locr</w:t>
            </w:r>
          </w:p>
        </w:tc>
        <w:tc>
          <w:tcPr>
            <w:tcW w:w="6265" w:type="dxa"/>
            <w:shd w:val="clear" w:color="auto" w:fill="FABF8F" w:themeFill="accent6" w:themeFillTint="99"/>
          </w:tcPr>
          <w:p w14:paraId="59B6E2C1" w14:textId="77777777" w:rsidR="001869AD" w:rsidRPr="00527E9E" w:rsidRDefault="00F624B0" w:rsidP="00AB2B2B">
            <w:pPr>
              <w:jc w:val="left"/>
              <w:rPr>
                <w:sz w:val="16"/>
                <w:szCs w:val="16"/>
              </w:rPr>
            </w:pPr>
            <w:r w:rsidRPr="00527E9E">
              <w:rPr>
                <w:sz w:val="16"/>
                <w:szCs w:val="16"/>
              </w:rPr>
              <w:t>Sons longs, sifflants et continus, accent anglo-américain</w:t>
            </w:r>
          </w:p>
        </w:tc>
      </w:tr>
      <w:tr w:rsidR="00F624B0" w:rsidRPr="00527E9E" w14:paraId="1B799A30" w14:textId="77777777" w:rsidTr="00381B12">
        <w:tc>
          <w:tcPr>
            <w:tcW w:w="0" w:type="auto"/>
            <w:shd w:val="clear" w:color="auto" w:fill="FABF8F" w:themeFill="accent6" w:themeFillTint="99"/>
          </w:tcPr>
          <w:p w14:paraId="4074E0A8" w14:textId="77777777" w:rsidR="001869AD" w:rsidRPr="00527E9E" w:rsidRDefault="001869AD" w:rsidP="00AB2B2B">
            <w:pPr>
              <w:jc w:val="left"/>
              <w:rPr>
                <w:sz w:val="16"/>
                <w:szCs w:val="16"/>
              </w:rPr>
            </w:pPr>
            <w:r w:rsidRPr="00527E9E">
              <w:rPr>
                <w:sz w:val="16"/>
                <w:szCs w:val="16"/>
              </w:rPr>
              <w:t>Esprit vengeur</w:t>
            </w:r>
          </w:p>
        </w:tc>
        <w:tc>
          <w:tcPr>
            <w:tcW w:w="2313" w:type="dxa"/>
            <w:shd w:val="clear" w:color="auto" w:fill="FABF8F" w:themeFill="accent6" w:themeFillTint="99"/>
          </w:tcPr>
          <w:p w14:paraId="5EDB6B84" w14:textId="77777777" w:rsidR="001869AD" w:rsidRPr="00527E9E" w:rsidRDefault="00F624B0" w:rsidP="00AB2B2B">
            <w:pPr>
              <w:jc w:val="left"/>
              <w:rPr>
                <w:sz w:val="16"/>
                <w:szCs w:val="16"/>
              </w:rPr>
            </w:pPr>
            <w:r w:rsidRPr="00527E9E">
              <w:rPr>
                <w:sz w:val="16"/>
                <w:szCs w:val="16"/>
              </w:rPr>
              <w:t>Larr’Locr</w:t>
            </w:r>
          </w:p>
        </w:tc>
        <w:tc>
          <w:tcPr>
            <w:tcW w:w="6265" w:type="dxa"/>
            <w:shd w:val="clear" w:color="auto" w:fill="FABF8F" w:themeFill="accent6" w:themeFillTint="99"/>
          </w:tcPr>
          <w:p w14:paraId="22B882AB" w14:textId="77777777" w:rsidR="001869AD" w:rsidRPr="00527E9E" w:rsidRDefault="00F624B0" w:rsidP="00AB2B2B">
            <w:pPr>
              <w:jc w:val="left"/>
              <w:rPr>
                <w:sz w:val="16"/>
                <w:szCs w:val="16"/>
              </w:rPr>
            </w:pPr>
            <w:r w:rsidRPr="00527E9E">
              <w:rPr>
                <w:sz w:val="16"/>
                <w:szCs w:val="16"/>
              </w:rPr>
              <w:t>Sons longs, sifflants et continus, accent anglo-américain</w:t>
            </w:r>
          </w:p>
        </w:tc>
      </w:tr>
      <w:tr w:rsidR="00F624B0" w:rsidRPr="00527E9E" w14:paraId="27B6CD9A" w14:textId="77777777" w:rsidTr="00381B12">
        <w:tc>
          <w:tcPr>
            <w:tcW w:w="0" w:type="auto"/>
            <w:shd w:val="clear" w:color="auto" w:fill="FABF8F" w:themeFill="accent6" w:themeFillTint="99"/>
          </w:tcPr>
          <w:p w14:paraId="231CE287" w14:textId="77777777" w:rsidR="001869AD" w:rsidRPr="00527E9E" w:rsidRDefault="001869AD" w:rsidP="00AB2B2B">
            <w:pPr>
              <w:jc w:val="left"/>
              <w:rPr>
                <w:b/>
                <w:sz w:val="16"/>
                <w:szCs w:val="16"/>
              </w:rPr>
            </w:pPr>
            <w:r w:rsidRPr="00527E9E">
              <w:rPr>
                <w:b/>
                <w:sz w:val="16"/>
                <w:szCs w:val="16"/>
              </w:rPr>
              <w:t>Homme désert</w:t>
            </w:r>
          </w:p>
        </w:tc>
        <w:tc>
          <w:tcPr>
            <w:tcW w:w="2313" w:type="dxa"/>
            <w:shd w:val="clear" w:color="auto" w:fill="FABF8F" w:themeFill="accent6" w:themeFillTint="99"/>
          </w:tcPr>
          <w:p w14:paraId="262B2CA3" w14:textId="77777777" w:rsidR="001869AD" w:rsidRPr="00527E9E" w:rsidRDefault="007E4477" w:rsidP="00AB2B2B">
            <w:pPr>
              <w:jc w:val="left"/>
              <w:rPr>
                <w:b/>
                <w:sz w:val="16"/>
                <w:szCs w:val="16"/>
              </w:rPr>
            </w:pPr>
            <w:r w:rsidRPr="00527E9E">
              <w:rPr>
                <w:b/>
                <w:sz w:val="16"/>
                <w:szCs w:val="16"/>
              </w:rPr>
              <w:t>Larr’Dèg</w:t>
            </w:r>
          </w:p>
        </w:tc>
        <w:tc>
          <w:tcPr>
            <w:tcW w:w="6265" w:type="dxa"/>
            <w:shd w:val="clear" w:color="auto" w:fill="FABF8F" w:themeFill="accent6" w:themeFillTint="99"/>
          </w:tcPr>
          <w:p w14:paraId="615C29A7" w14:textId="77777777" w:rsidR="001869AD" w:rsidRPr="00527E9E" w:rsidRDefault="00C32D91" w:rsidP="00AB2B2B">
            <w:pPr>
              <w:jc w:val="left"/>
              <w:rPr>
                <w:b/>
                <w:sz w:val="16"/>
                <w:szCs w:val="16"/>
              </w:rPr>
            </w:pPr>
            <w:r w:rsidRPr="00527E9E">
              <w:rPr>
                <w:b/>
                <w:sz w:val="16"/>
                <w:szCs w:val="16"/>
              </w:rPr>
              <w:t xml:space="preserve">Sifflements et </w:t>
            </w:r>
            <w:r w:rsidR="00A668A8" w:rsidRPr="00527E9E">
              <w:rPr>
                <w:b/>
                <w:sz w:val="16"/>
                <w:szCs w:val="16"/>
              </w:rPr>
              <w:t>grognements</w:t>
            </w:r>
            <w:r w:rsidRPr="00527E9E">
              <w:rPr>
                <w:b/>
                <w:sz w:val="16"/>
                <w:szCs w:val="16"/>
              </w:rPr>
              <w:t xml:space="preserve"> très structurés, accent anglais</w:t>
            </w:r>
          </w:p>
        </w:tc>
      </w:tr>
      <w:tr w:rsidR="00F624B0" w:rsidRPr="00527E9E" w14:paraId="031DB7B0" w14:textId="77777777" w:rsidTr="00381B12">
        <w:tc>
          <w:tcPr>
            <w:tcW w:w="0" w:type="auto"/>
            <w:shd w:val="clear" w:color="auto" w:fill="FABF8F" w:themeFill="accent6" w:themeFillTint="99"/>
          </w:tcPr>
          <w:p w14:paraId="2AFA4FEF" w14:textId="77777777" w:rsidR="001869AD" w:rsidRPr="00527E9E" w:rsidRDefault="001869AD" w:rsidP="00AB2B2B">
            <w:pPr>
              <w:jc w:val="left"/>
              <w:rPr>
                <w:b/>
                <w:sz w:val="16"/>
                <w:szCs w:val="16"/>
              </w:rPr>
            </w:pPr>
            <w:r w:rsidRPr="00527E9E">
              <w:rPr>
                <w:b/>
                <w:sz w:val="16"/>
                <w:szCs w:val="16"/>
              </w:rPr>
              <w:t>Homme scorie</w:t>
            </w:r>
          </w:p>
        </w:tc>
        <w:tc>
          <w:tcPr>
            <w:tcW w:w="2313" w:type="dxa"/>
            <w:shd w:val="clear" w:color="auto" w:fill="FABF8F" w:themeFill="accent6" w:themeFillTint="99"/>
          </w:tcPr>
          <w:p w14:paraId="5FD94622" w14:textId="77777777" w:rsidR="001869AD" w:rsidRPr="00527E9E" w:rsidRDefault="007E4477" w:rsidP="00AB2B2B">
            <w:pPr>
              <w:jc w:val="left"/>
              <w:rPr>
                <w:b/>
                <w:sz w:val="16"/>
                <w:szCs w:val="16"/>
              </w:rPr>
            </w:pPr>
            <w:r w:rsidRPr="00527E9E">
              <w:rPr>
                <w:b/>
                <w:sz w:val="16"/>
                <w:szCs w:val="16"/>
              </w:rPr>
              <w:t>Larr’Dèg</w:t>
            </w:r>
          </w:p>
        </w:tc>
        <w:tc>
          <w:tcPr>
            <w:tcW w:w="6265" w:type="dxa"/>
            <w:shd w:val="clear" w:color="auto" w:fill="FABF8F" w:themeFill="accent6" w:themeFillTint="99"/>
          </w:tcPr>
          <w:p w14:paraId="2D647D0A" w14:textId="77777777" w:rsidR="001869AD" w:rsidRPr="00527E9E" w:rsidRDefault="00C32D91" w:rsidP="00AB2B2B">
            <w:pPr>
              <w:jc w:val="left"/>
              <w:rPr>
                <w:b/>
                <w:sz w:val="16"/>
                <w:szCs w:val="16"/>
              </w:rPr>
            </w:pPr>
            <w:r w:rsidRPr="00527E9E">
              <w:rPr>
                <w:b/>
                <w:sz w:val="16"/>
                <w:szCs w:val="16"/>
              </w:rPr>
              <w:t xml:space="preserve">Sifflements et </w:t>
            </w:r>
            <w:r w:rsidR="00A668A8" w:rsidRPr="00527E9E">
              <w:rPr>
                <w:b/>
                <w:sz w:val="16"/>
                <w:szCs w:val="16"/>
              </w:rPr>
              <w:t>grognements</w:t>
            </w:r>
            <w:r w:rsidRPr="00527E9E">
              <w:rPr>
                <w:b/>
                <w:sz w:val="16"/>
                <w:szCs w:val="16"/>
              </w:rPr>
              <w:t xml:space="preserve"> très structurés, accent anglais</w:t>
            </w:r>
          </w:p>
        </w:tc>
      </w:tr>
      <w:tr w:rsidR="00F624B0" w:rsidRPr="00527E9E" w14:paraId="517815A5" w14:textId="77777777" w:rsidTr="00381B12">
        <w:tc>
          <w:tcPr>
            <w:tcW w:w="0" w:type="auto"/>
            <w:shd w:val="clear" w:color="auto" w:fill="FABF8F" w:themeFill="accent6" w:themeFillTint="99"/>
          </w:tcPr>
          <w:p w14:paraId="261C8041" w14:textId="77777777" w:rsidR="001869AD" w:rsidRPr="00527E9E" w:rsidRDefault="001869AD" w:rsidP="00AB2B2B">
            <w:pPr>
              <w:jc w:val="left"/>
              <w:rPr>
                <w:sz w:val="16"/>
                <w:szCs w:val="16"/>
              </w:rPr>
            </w:pPr>
            <w:r w:rsidRPr="00527E9E">
              <w:rPr>
                <w:sz w:val="16"/>
                <w:szCs w:val="16"/>
              </w:rPr>
              <w:t>Kilerain</w:t>
            </w:r>
          </w:p>
        </w:tc>
        <w:tc>
          <w:tcPr>
            <w:tcW w:w="2313" w:type="dxa"/>
            <w:shd w:val="clear" w:color="auto" w:fill="FABF8F" w:themeFill="accent6" w:themeFillTint="99"/>
          </w:tcPr>
          <w:p w14:paraId="2E7102A0" w14:textId="77777777" w:rsidR="001869AD" w:rsidRPr="00527E9E" w:rsidRDefault="001869AD" w:rsidP="00AB2B2B">
            <w:pPr>
              <w:jc w:val="left"/>
              <w:rPr>
                <w:sz w:val="16"/>
                <w:szCs w:val="16"/>
              </w:rPr>
            </w:pPr>
            <w:r w:rsidRPr="00527E9E">
              <w:rPr>
                <w:sz w:val="16"/>
                <w:szCs w:val="16"/>
              </w:rPr>
              <w:t>D</w:t>
            </w:r>
            <w:r w:rsidR="00C32D91" w:rsidRPr="00527E9E">
              <w:rPr>
                <w:sz w:val="16"/>
                <w:szCs w:val="16"/>
              </w:rPr>
              <w:t>-Lar’Qin</w:t>
            </w:r>
          </w:p>
        </w:tc>
        <w:tc>
          <w:tcPr>
            <w:tcW w:w="6265" w:type="dxa"/>
            <w:shd w:val="clear" w:color="auto" w:fill="FABF8F" w:themeFill="accent6" w:themeFillTint="99"/>
          </w:tcPr>
          <w:p w14:paraId="407E89C5" w14:textId="77777777" w:rsidR="001869AD" w:rsidRPr="00527E9E" w:rsidRDefault="00C32D91" w:rsidP="00AB2B2B">
            <w:pPr>
              <w:jc w:val="left"/>
              <w:rPr>
                <w:sz w:val="16"/>
                <w:szCs w:val="16"/>
              </w:rPr>
            </w:pPr>
            <w:r w:rsidRPr="00527E9E">
              <w:rPr>
                <w:sz w:val="16"/>
                <w:szCs w:val="16"/>
              </w:rPr>
              <w:t>Monosyllabique très cassant, consonnance Bushmen</w:t>
            </w:r>
          </w:p>
        </w:tc>
      </w:tr>
      <w:tr w:rsidR="00F624B0" w:rsidRPr="00527E9E" w14:paraId="614A23E9" w14:textId="77777777" w:rsidTr="00381B12">
        <w:tc>
          <w:tcPr>
            <w:tcW w:w="0" w:type="auto"/>
            <w:shd w:val="clear" w:color="auto" w:fill="FABF8F" w:themeFill="accent6" w:themeFillTint="99"/>
          </w:tcPr>
          <w:p w14:paraId="06E334EF" w14:textId="77777777" w:rsidR="001869AD" w:rsidRPr="00527E9E" w:rsidRDefault="001869AD" w:rsidP="00AB2B2B">
            <w:pPr>
              <w:jc w:val="left"/>
              <w:rPr>
                <w:b/>
                <w:sz w:val="16"/>
                <w:szCs w:val="16"/>
              </w:rPr>
            </w:pPr>
            <w:r w:rsidRPr="00527E9E">
              <w:rPr>
                <w:b/>
                <w:sz w:val="16"/>
                <w:szCs w:val="16"/>
              </w:rPr>
              <w:t>Lamante</w:t>
            </w:r>
          </w:p>
        </w:tc>
        <w:tc>
          <w:tcPr>
            <w:tcW w:w="2313" w:type="dxa"/>
            <w:shd w:val="clear" w:color="auto" w:fill="FABF8F" w:themeFill="accent6" w:themeFillTint="99"/>
          </w:tcPr>
          <w:p w14:paraId="55726E12" w14:textId="77777777" w:rsidR="001869AD" w:rsidRPr="00527E9E" w:rsidRDefault="007E4477" w:rsidP="00AB2B2B">
            <w:pPr>
              <w:jc w:val="left"/>
              <w:rPr>
                <w:b/>
                <w:sz w:val="16"/>
                <w:szCs w:val="16"/>
              </w:rPr>
            </w:pPr>
            <w:r w:rsidRPr="00527E9E">
              <w:rPr>
                <w:b/>
                <w:sz w:val="16"/>
                <w:szCs w:val="16"/>
              </w:rPr>
              <w:t>U-Larr’Aleor</w:t>
            </w:r>
          </w:p>
        </w:tc>
        <w:tc>
          <w:tcPr>
            <w:tcW w:w="6265" w:type="dxa"/>
            <w:shd w:val="clear" w:color="auto" w:fill="FABF8F" w:themeFill="accent6" w:themeFillTint="99"/>
          </w:tcPr>
          <w:p w14:paraId="21F579B0" w14:textId="77777777" w:rsidR="001869AD" w:rsidRPr="00527E9E" w:rsidRDefault="007E4477" w:rsidP="00AB2B2B">
            <w:pPr>
              <w:jc w:val="left"/>
              <w:rPr>
                <w:b/>
                <w:sz w:val="16"/>
                <w:szCs w:val="16"/>
              </w:rPr>
            </w:pPr>
            <w:r w:rsidRPr="00527E9E">
              <w:rPr>
                <w:b/>
                <w:sz w:val="16"/>
                <w:szCs w:val="16"/>
              </w:rPr>
              <w:t>La Langue maîtresse des êtres d’EO, rauque et très forte</w:t>
            </w:r>
          </w:p>
        </w:tc>
      </w:tr>
      <w:tr w:rsidR="00F624B0" w:rsidRPr="00527E9E" w14:paraId="09FC93A9" w14:textId="77777777" w:rsidTr="00381B12">
        <w:tc>
          <w:tcPr>
            <w:tcW w:w="0" w:type="auto"/>
            <w:shd w:val="clear" w:color="auto" w:fill="FABF8F" w:themeFill="accent6" w:themeFillTint="99"/>
          </w:tcPr>
          <w:p w14:paraId="74508CB7" w14:textId="77777777" w:rsidR="001869AD" w:rsidRPr="00527E9E" w:rsidRDefault="001869AD" w:rsidP="00AB2B2B">
            <w:pPr>
              <w:jc w:val="left"/>
              <w:rPr>
                <w:sz w:val="16"/>
                <w:szCs w:val="16"/>
              </w:rPr>
            </w:pPr>
            <w:r w:rsidRPr="00527E9E">
              <w:rPr>
                <w:sz w:val="16"/>
                <w:szCs w:val="16"/>
              </w:rPr>
              <w:t>Lassure</w:t>
            </w:r>
          </w:p>
        </w:tc>
        <w:tc>
          <w:tcPr>
            <w:tcW w:w="2313" w:type="dxa"/>
            <w:shd w:val="clear" w:color="auto" w:fill="FABF8F" w:themeFill="accent6" w:themeFillTint="99"/>
          </w:tcPr>
          <w:p w14:paraId="513337F9" w14:textId="77777777" w:rsidR="001869AD" w:rsidRPr="00527E9E" w:rsidRDefault="007E4477" w:rsidP="00AB2B2B">
            <w:pPr>
              <w:jc w:val="left"/>
              <w:rPr>
                <w:sz w:val="16"/>
                <w:szCs w:val="16"/>
              </w:rPr>
            </w:pPr>
            <w:r w:rsidRPr="00527E9E">
              <w:rPr>
                <w:sz w:val="16"/>
                <w:szCs w:val="16"/>
              </w:rPr>
              <w:t>Larr’Lag &amp; U-Larr’Aleor</w:t>
            </w:r>
          </w:p>
        </w:tc>
        <w:tc>
          <w:tcPr>
            <w:tcW w:w="6265" w:type="dxa"/>
            <w:shd w:val="clear" w:color="auto" w:fill="FABF8F" w:themeFill="accent6" w:themeFillTint="99"/>
          </w:tcPr>
          <w:p w14:paraId="34F73016" w14:textId="77777777" w:rsidR="001869AD" w:rsidRPr="00527E9E" w:rsidRDefault="00C32D91" w:rsidP="00AB2B2B">
            <w:pPr>
              <w:jc w:val="left"/>
              <w:rPr>
                <w:sz w:val="16"/>
                <w:szCs w:val="16"/>
              </w:rPr>
            </w:pPr>
            <w:r w:rsidRPr="00527E9E">
              <w:rPr>
                <w:sz w:val="16"/>
                <w:szCs w:val="16"/>
              </w:rPr>
              <w:t>Roulement de ‘r’, longues phrases, accent polonais</w:t>
            </w:r>
          </w:p>
        </w:tc>
      </w:tr>
      <w:tr w:rsidR="00F624B0" w:rsidRPr="00527E9E" w14:paraId="44BAEEE4" w14:textId="77777777" w:rsidTr="00381B12">
        <w:tc>
          <w:tcPr>
            <w:tcW w:w="0" w:type="auto"/>
            <w:shd w:val="clear" w:color="auto" w:fill="FABF8F" w:themeFill="accent6" w:themeFillTint="99"/>
          </w:tcPr>
          <w:p w14:paraId="39B981CD" w14:textId="77777777" w:rsidR="001869AD" w:rsidRPr="00527E9E" w:rsidRDefault="001869AD" w:rsidP="00AB2B2B">
            <w:pPr>
              <w:jc w:val="left"/>
              <w:rPr>
                <w:sz w:val="16"/>
                <w:szCs w:val="16"/>
              </w:rPr>
            </w:pPr>
            <w:r w:rsidRPr="00527E9E">
              <w:rPr>
                <w:sz w:val="16"/>
                <w:szCs w:val="16"/>
              </w:rPr>
              <w:t>Malhorreur</w:t>
            </w:r>
          </w:p>
        </w:tc>
        <w:tc>
          <w:tcPr>
            <w:tcW w:w="2313" w:type="dxa"/>
            <w:shd w:val="clear" w:color="auto" w:fill="FABF8F" w:themeFill="accent6" w:themeFillTint="99"/>
          </w:tcPr>
          <w:p w14:paraId="1CB57349" w14:textId="77777777" w:rsidR="001869AD" w:rsidRPr="00527E9E" w:rsidRDefault="001869AD" w:rsidP="00AB2B2B">
            <w:pPr>
              <w:jc w:val="left"/>
              <w:rPr>
                <w:sz w:val="16"/>
                <w:szCs w:val="16"/>
              </w:rPr>
            </w:pPr>
            <w:r w:rsidRPr="00527E9E">
              <w:rPr>
                <w:sz w:val="16"/>
                <w:szCs w:val="16"/>
              </w:rPr>
              <w:t>S</w:t>
            </w:r>
          </w:p>
        </w:tc>
        <w:tc>
          <w:tcPr>
            <w:tcW w:w="6265" w:type="dxa"/>
            <w:shd w:val="clear" w:color="auto" w:fill="FABF8F" w:themeFill="accent6" w:themeFillTint="99"/>
          </w:tcPr>
          <w:p w14:paraId="78147AE1" w14:textId="77777777" w:rsidR="001869AD" w:rsidRPr="00527E9E" w:rsidRDefault="00F624B0" w:rsidP="00AB2B2B">
            <w:pPr>
              <w:jc w:val="left"/>
              <w:rPr>
                <w:sz w:val="16"/>
                <w:szCs w:val="16"/>
              </w:rPr>
            </w:pPr>
            <w:r w:rsidRPr="00527E9E">
              <w:rPr>
                <w:sz w:val="16"/>
                <w:szCs w:val="16"/>
              </w:rPr>
              <w:t>NE30</w:t>
            </w:r>
          </w:p>
        </w:tc>
      </w:tr>
      <w:tr w:rsidR="00F624B0" w:rsidRPr="00527E9E" w14:paraId="7A704FA6" w14:textId="77777777" w:rsidTr="00381B12">
        <w:tc>
          <w:tcPr>
            <w:tcW w:w="0" w:type="auto"/>
            <w:shd w:val="clear" w:color="auto" w:fill="FABF8F" w:themeFill="accent6" w:themeFillTint="99"/>
          </w:tcPr>
          <w:p w14:paraId="526B830F" w14:textId="77777777" w:rsidR="001869AD" w:rsidRPr="00527E9E" w:rsidRDefault="001869AD" w:rsidP="00AB2B2B">
            <w:pPr>
              <w:jc w:val="left"/>
              <w:rPr>
                <w:b/>
                <w:sz w:val="16"/>
                <w:szCs w:val="16"/>
              </w:rPr>
            </w:pPr>
            <w:r w:rsidRPr="00527E9E">
              <w:rPr>
                <w:b/>
                <w:sz w:val="16"/>
                <w:szCs w:val="16"/>
              </w:rPr>
              <w:t>Nerguerre</w:t>
            </w:r>
          </w:p>
        </w:tc>
        <w:tc>
          <w:tcPr>
            <w:tcW w:w="2313" w:type="dxa"/>
            <w:shd w:val="clear" w:color="auto" w:fill="FABF8F" w:themeFill="accent6" w:themeFillTint="99"/>
          </w:tcPr>
          <w:p w14:paraId="018FB550" w14:textId="77777777" w:rsidR="001869AD" w:rsidRPr="00527E9E" w:rsidRDefault="00C32D91" w:rsidP="00AB2B2B">
            <w:pPr>
              <w:jc w:val="left"/>
              <w:rPr>
                <w:b/>
                <w:sz w:val="16"/>
                <w:szCs w:val="16"/>
              </w:rPr>
            </w:pPr>
            <w:r w:rsidRPr="00527E9E">
              <w:rPr>
                <w:b/>
                <w:sz w:val="16"/>
                <w:szCs w:val="16"/>
              </w:rPr>
              <w:t>Larr’Eor</w:t>
            </w:r>
          </w:p>
        </w:tc>
        <w:tc>
          <w:tcPr>
            <w:tcW w:w="6265" w:type="dxa"/>
            <w:shd w:val="clear" w:color="auto" w:fill="FABF8F" w:themeFill="accent6" w:themeFillTint="99"/>
          </w:tcPr>
          <w:p w14:paraId="012B6FE5" w14:textId="77777777" w:rsidR="001869AD" w:rsidRPr="00527E9E" w:rsidRDefault="00C32D91" w:rsidP="00AB2B2B">
            <w:pPr>
              <w:jc w:val="left"/>
              <w:rPr>
                <w:b/>
                <w:sz w:val="16"/>
                <w:szCs w:val="16"/>
              </w:rPr>
            </w:pPr>
            <w:r w:rsidRPr="00527E9E">
              <w:rPr>
                <w:b/>
                <w:sz w:val="16"/>
                <w:szCs w:val="16"/>
              </w:rPr>
              <w:t>Langue très structurée et complexe, accent latin</w:t>
            </w:r>
          </w:p>
        </w:tc>
      </w:tr>
      <w:tr w:rsidR="00F624B0" w:rsidRPr="00527E9E" w14:paraId="09EBF976" w14:textId="77777777" w:rsidTr="00381B12">
        <w:tc>
          <w:tcPr>
            <w:tcW w:w="0" w:type="auto"/>
            <w:shd w:val="clear" w:color="auto" w:fill="FABF8F" w:themeFill="accent6" w:themeFillTint="99"/>
          </w:tcPr>
          <w:p w14:paraId="41AC8621" w14:textId="77777777" w:rsidR="001869AD" w:rsidRPr="00527E9E" w:rsidRDefault="001869AD" w:rsidP="00AB2B2B">
            <w:pPr>
              <w:jc w:val="left"/>
              <w:rPr>
                <w:sz w:val="16"/>
                <w:szCs w:val="16"/>
              </w:rPr>
            </w:pPr>
            <w:r w:rsidRPr="00527E9E">
              <w:rPr>
                <w:sz w:val="16"/>
                <w:szCs w:val="16"/>
              </w:rPr>
              <w:t>Rarnoin</w:t>
            </w:r>
          </w:p>
        </w:tc>
        <w:tc>
          <w:tcPr>
            <w:tcW w:w="2313" w:type="dxa"/>
            <w:shd w:val="clear" w:color="auto" w:fill="FABF8F" w:themeFill="accent6" w:themeFillTint="99"/>
          </w:tcPr>
          <w:p w14:paraId="12A28405" w14:textId="77777777" w:rsidR="001869AD" w:rsidRPr="00527E9E" w:rsidRDefault="001869AD" w:rsidP="00AB2B2B">
            <w:pPr>
              <w:jc w:val="left"/>
              <w:rPr>
                <w:sz w:val="16"/>
                <w:szCs w:val="16"/>
              </w:rPr>
            </w:pPr>
            <w:r w:rsidRPr="00527E9E">
              <w:rPr>
                <w:sz w:val="16"/>
                <w:szCs w:val="16"/>
              </w:rPr>
              <w:t>D</w:t>
            </w:r>
            <w:r w:rsidR="00F624B0" w:rsidRPr="00527E9E">
              <w:rPr>
                <w:sz w:val="16"/>
                <w:szCs w:val="16"/>
              </w:rPr>
              <w:t>-Lar’Arar</w:t>
            </w:r>
          </w:p>
        </w:tc>
        <w:tc>
          <w:tcPr>
            <w:tcW w:w="6265" w:type="dxa"/>
            <w:shd w:val="clear" w:color="auto" w:fill="FABF8F" w:themeFill="accent6" w:themeFillTint="99"/>
          </w:tcPr>
          <w:p w14:paraId="7FAF7A18" w14:textId="77777777" w:rsidR="001869AD" w:rsidRPr="00527E9E" w:rsidRDefault="00F624B0" w:rsidP="00AB2B2B">
            <w:pPr>
              <w:jc w:val="left"/>
              <w:rPr>
                <w:sz w:val="16"/>
                <w:szCs w:val="16"/>
              </w:rPr>
            </w:pPr>
            <w:r w:rsidRPr="00527E9E">
              <w:rPr>
                <w:sz w:val="16"/>
                <w:szCs w:val="16"/>
              </w:rPr>
              <w:t>Proche du Nol’Gèpèd des Lyrch</w:t>
            </w:r>
          </w:p>
        </w:tc>
      </w:tr>
      <w:tr w:rsidR="00F624B0" w:rsidRPr="00527E9E" w14:paraId="22239329" w14:textId="77777777" w:rsidTr="00381B12">
        <w:tc>
          <w:tcPr>
            <w:tcW w:w="0" w:type="auto"/>
            <w:shd w:val="clear" w:color="auto" w:fill="FABF8F" w:themeFill="accent6" w:themeFillTint="99"/>
          </w:tcPr>
          <w:p w14:paraId="3CCDD864" w14:textId="77777777" w:rsidR="001869AD" w:rsidRPr="00527E9E" w:rsidRDefault="001869AD" w:rsidP="00AB2B2B">
            <w:pPr>
              <w:jc w:val="left"/>
              <w:rPr>
                <w:b/>
                <w:sz w:val="16"/>
                <w:szCs w:val="16"/>
              </w:rPr>
            </w:pPr>
            <w:r w:rsidRPr="00527E9E">
              <w:rPr>
                <w:b/>
                <w:sz w:val="16"/>
                <w:szCs w:val="16"/>
              </w:rPr>
              <w:t>Roi déchu</w:t>
            </w:r>
          </w:p>
        </w:tc>
        <w:tc>
          <w:tcPr>
            <w:tcW w:w="2313" w:type="dxa"/>
            <w:shd w:val="clear" w:color="auto" w:fill="FABF8F" w:themeFill="accent6" w:themeFillTint="99"/>
          </w:tcPr>
          <w:p w14:paraId="3FF35AD5" w14:textId="77777777" w:rsidR="001869AD" w:rsidRPr="00527E9E" w:rsidRDefault="007E4477" w:rsidP="00AB2B2B">
            <w:pPr>
              <w:jc w:val="left"/>
              <w:rPr>
                <w:b/>
                <w:sz w:val="16"/>
                <w:szCs w:val="16"/>
              </w:rPr>
            </w:pPr>
            <w:r w:rsidRPr="00527E9E">
              <w:rPr>
                <w:b/>
                <w:sz w:val="16"/>
                <w:szCs w:val="16"/>
              </w:rPr>
              <w:t>U-Larr’Aleor</w:t>
            </w:r>
          </w:p>
        </w:tc>
        <w:tc>
          <w:tcPr>
            <w:tcW w:w="6265" w:type="dxa"/>
            <w:shd w:val="clear" w:color="auto" w:fill="FABF8F" w:themeFill="accent6" w:themeFillTint="99"/>
          </w:tcPr>
          <w:p w14:paraId="75F0636F" w14:textId="77777777" w:rsidR="001869AD" w:rsidRPr="00527E9E" w:rsidRDefault="007E4477" w:rsidP="00AB2B2B">
            <w:pPr>
              <w:jc w:val="left"/>
              <w:rPr>
                <w:b/>
                <w:sz w:val="16"/>
                <w:szCs w:val="16"/>
              </w:rPr>
            </w:pPr>
            <w:r w:rsidRPr="00527E9E">
              <w:rPr>
                <w:b/>
                <w:sz w:val="16"/>
                <w:szCs w:val="16"/>
              </w:rPr>
              <w:t>La Langue maîtresse des êtres d’EO, rauque et très forte</w:t>
            </w:r>
          </w:p>
        </w:tc>
      </w:tr>
      <w:tr w:rsidR="00F624B0" w:rsidRPr="00527E9E" w14:paraId="41BB1507" w14:textId="77777777" w:rsidTr="00381B12">
        <w:tc>
          <w:tcPr>
            <w:tcW w:w="0" w:type="auto"/>
            <w:shd w:val="clear" w:color="auto" w:fill="FABF8F" w:themeFill="accent6" w:themeFillTint="99"/>
          </w:tcPr>
          <w:p w14:paraId="49D14CDB" w14:textId="77777777" w:rsidR="001869AD" w:rsidRPr="00527E9E" w:rsidRDefault="001869AD" w:rsidP="00AB2B2B">
            <w:pPr>
              <w:jc w:val="left"/>
              <w:rPr>
                <w:sz w:val="16"/>
                <w:szCs w:val="16"/>
              </w:rPr>
            </w:pPr>
            <w:r w:rsidRPr="00527E9E">
              <w:rPr>
                <w:sz w:val="16"/>
                <w:szCs w:val="16"/>
              </w:rPr>
              <w:t>Salmorsure</w:t>
            </w:r>
          </w:p>
        </w:tc>
        <w:tc>
          <w:tcPr>
            <w:tcW w:w="2313" w:type="dxa"/>
            <w:shd w:val="clear" w:color="auto" w:fill="FABF8F" w:themeFill="accent6" w:themeFillTint="99"/>
          </w:tcPr>
          <w:p w14:paraId="7D7E59E7" w14:textId="77777777" w:rsidR="001869AD" w:rsidRPr="00527E9E" w:rsidRDefault="00F624B0" w:rsidP="00AB2B2B">
            <w:pPr>
              <w:jc w:val="left"/>
              <w:rPr>
                <w:sz w:val="16"/>
                <w:szCs w:val="16"/>
              </w:rPr>
            </w:pPr>
            <w:r w:rsidRPr="00527E9E">
              <w:rPr>
                <w:sz w:val="16"/>
                <w:szCs w:val="16"/>
              </w:rPr>
              <w:t>Langue humaine</w:t>
            </w:r>
          </w:p>
        </w:tc>
        <w:tc>
          <w:tcPr>
            <w:tcW w:w="6265" w:type="dxa"/>
            <w:shd w:val="clear" w:color="auto" w:fill="FABF8F" w:themeFill="accent6" w:themeFillTint="99"/>
          </w:tcPr>
          <w:p w14:paraId="734BE5C8" w14:textId="77777777" w:rsidR="001869AD" w:rsidRPr="00527E9E" w:rsidRDefault="00F624B0" w:rsidP="00AB2B2B">
            <w:pPr>
              <w:jc w:val="left"/>
              <w:rPr>
                <w:sz w:val="16"/>
                <w:szCs w:val="16"/>
              </w:rPr>
            </w:pPr>
            <w:r w:rsidRPr="00527E9E">
              <w:rPr>
                <w:sz w:val="16"/>
                <w:szCs w:val="16"/>
              </w:rPr>
              <w:t>Selon la région où elle vit</w:t>
            </w:r>
          </w:p>
        </w:tc>
      </w:tr>
      <w:tr w:rsidR="00F624B0" w:rsidRPr="00527E9E" w14:paraId="321B6EEE" w14:textId="77777777" w:rsidTr="00381B12">
        <w:tc>
          <w:tcPr>
            <w:tcW w:w="0" w:type="auto"/>
            <w:shd w:val="clear" w:color="auto" w:fill="FABF8F" w:themeFill="accent6" w:themeFillTint="99"/>
          </w:tcPr>
          <w:p w14:paraId="4122929F" w14:textId="77777777" w:rsidR="001869AD" w:rsidRPr="00527E9E" w:rsidRDefault="001869AD" w:rsidP="00AB2B2B">
            <w:pPr>
              <w:jc w:val="left"/>
              <w:rPr>
                <w:b/>
                <w:sz w:val="16"/>
                <w:szCs w:val="16"/>
              </w:rPr>
            </w:pPr>
            <w:r w:rsidRPr="00527E9E">
              <w:rPr>
                <w:b/>
                <w:sz w:val="16"/>
                <w:szCs w:val="16"/>
              </w:rPr>
              <w:t>Vampire</w:t>
            </w:r>
          </w:p>
        </w:tc>
        <w:tc>
          <w:tcPr>
            <w:tcW w:w="2313" w:type="dxa"/>
            <w:shd w:val="clear" w:color="auto" w:fill="FABF8F" w:themeFill="accent6" w:themeFillTint="99"/>
          </w:tcPr>
          <w:p w14:paraId="665FB8DF" w14:textId="77777777" w:rsidR="001869AD" w:rsidRPr="00527E9E" w:rsidRDefault="00640693" w:rsidP="00AB2B2B">
            <w:pPr>
              <w:jc w:val="left"/>
              <w:rPr>
                <w:b/>
                <w:sz w:val="16"/>
                <w:szCs w:val="16"/>
              </w:rPr>
            </w:pPr>
            <w:r w:rsidRPr="00527E9E">
              <w:rPr>
                <w:b/>
                <w:sz w:val="16"/>
                <w:szCs w:val="16"/>
              </w:rPr>
              <w:t>Larr</w:t>
            </w:r>
            <w:r w:rsidR="007E4477" w:rsidRPr="00527E9E">
              <w:rPr>
                <w:b/>
                <w:sz w:val="16"/>
                <w:szCs w:val="16"/>
              </w:rPr>
              <w:t>’</w:t>
            </w:r>
            <w:r w:rsidR="00C32D91" w:rsidRPr="00527E9E">
              <w:rPr>
                <w:b/>
                <w:sz w:val="16"/>
                <w:szCs w:val="16"/>
              </w:rPr>
              <w:t>Eor</w:t>
            </w:r>
            <w:r w:rsidRPr="00527E9E">
              <w:rPr>
                <w:b/>
                <w:sz w:val="16"/>
                <w:szCs w:val="16"/>
              </w:rPr>
              <w:t>l</w:t>
            </w:r>
            <w:r w:rsidR="007E4477" w:rsidRPr="00527E9E">
              <w:rPr>
                <w:b/>
                <w:sz w:val="16"/>
                <w:szCs w:val="16"/>
              </w:rPr>
              <w:t xml:space="preserve"> &amp; U-Larr’Aleor</w:t>
            </w:r>
          </w:p>
        </w:tc>
        <w:tc>
          <w:tcPr>
            <w:tcW w:w="6265" w:type="dxa"/>
            <w:shd w:val="clear" w:color="auto" w:fill="FABF8F" w:themeFill="accent6" w:themeFillTint="99"/>
          </w:tcPr>
          <w:p w14:paraId="01443E6C" w14:textId="77777777" w:rsidR="001869AD" w:rsidRPr="00527E9E" w:rsidRDefault="00257A32" w:rsidP="00AB2B2B">
            <w:pPr>
              <w:jc w:val="left"/>
              <w:rPr>
                <w:b/>
                <w:sz w:val="16"/>
                <w:szCs w:val="16"/>
              </w:rPr>
            </w:pPr>
            <w:r w:rsidRPr="00527E9E">
              <w:rPr>
                <w:b/>
                <w:sz w:val="16"/>
                <w:szCs w:val="16"/>
              </w:rPr>
              <w:t>Langue très structurée et complexe, accent latin</w:t>
            </w:r>
          </w:p>
        </w:tc>
      </w:tr>
      <w:tr w:rsidR="001869AD" w:rsidRPr="00527E9E" w14:paraId="58468233" w14:textId="77777777" w:rsidTr="00857A6B">
        <w:tc>
          <w:tcPr>
            <w:tcW w:w="10201" w:type="dxa"/>
            <w:gridSpan w:val="3"/>
            <w:shd w:val="clear" w:color="auto" w:fill="auto"/>
          </w:tcPr>
          <w:p w14:paraId="617B750E" w14:textId="77777777" w:rsidR="001869AD" w:rsidRPr="00527E9E" w:rsidRDefault="001869AD" w:rsidP="00AB2B2B">
            <w:pPr>
              <w:jc w:val="left"/>
              <w:rPr>
                <w:sz w:val="16"/>
                <w:szCs w:val="16"/>
              </w:rPr>
            </w:pPr>
            <w:r w:rsidRPr="00527E9E">
              <w:rPr>
                <w:b/>
                <w:sz w:val="16"/>
                <w:szCs w:val="16"/>
              </w:rPr>
              <w:t>Koth’Oth</w:t>
            </w:r>
          </w:p>
        </w:tc>
      </w:tr>
      <w:tr w:rsidR="00F624B0" w:rsidRPr="00527E9E" w14:paraId="63A769E0"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23FDB419" w14:textId="77777777" w:rsidR="001869AD" w:rsidRPr="00527E9E" w:rsidRDefault="001869AD" w:rsidP="00AB2B2B">
            <w:pPr>
              <w:jc w:val="left"/>
              <w:rPr>
                <w:b/>
                <w:sz w:val="16"/>
                <w:szCs w:val="16"/>
              </w:rPr>
            </w:pPr>
            <w:r w:rsidRPr="00527E9E">
              <w:rPr>
                <w:b/>
                <w:sz w:val="16"/>
                <w:szCs w:val="16"/>
              </w:rPr>
              <w:t>Dainesi</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56F2E731" w14:textId="77777777" w:rsidR="001869AD" w:rsidRPr="00527E9E" w:rsidRDefault="001869AD" w:rsidP="00AB2B2B">
            <w:pPr>
              <w:jc w:val="left"/>
              <w:rPr>
                <w:b/>
                <w:sz w:val="16"/>
                <w:szCs w:val="16"/>
              </w:rPr>
            </w:pPr>
            <w:r w:rsidRPr="00527E9E">
              <w:rPr>
                <w:b/>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3F9C20E9" w14:textId="77777777" w:rsidR="001869AD" w:rsidRPr="00527E9E" w:rsidRDefault="00205B2C" w:rsidP="00AB2B2B">
            <w:pPr>
              <w:jc w:val="left"/>
              <w:rPr>
                <w:b/>
                <w:sz w:val="16"/>
                <w:szCs w:val="16"/>
              </w:rPr>
            </w:pPr>
            <w:r w:rsidRPr="00527E9E">
              <w:rPr>
                <w:b/>
                <w:sz w:val="16"/>
                <w:szCs w:val="16"/>
              </w:rPr>
              <w:t>G</w:t>
            </w:r>
            <w:r w:rsidR="001869AD" w:rsidRPr="00527E9E">
              <w:rPr>
                <w:b/>
                <w:sz w:val="16"/>
                <w:szCs w:val="16"/>
              </w:rPr>
              <w:t xml:space="preserve">utural simple à </w:t>
            </w:r>
            <w:r w:rsidR="00A668A8" w:rsidRPr="00527E9E">
              <w:rPr>
                <w:b/>
                <w:sz w:val="16"/>
                <w:szCs w:val="16"/>
              </w:rPr>
              <w:t>consonances</w:t>
            </w:r>
            <w:r w:rsidR="001869AD" w:rsidRPr="00527E9E">
              <w:rPr>
                <w:b/>
                <w:sz w:val="16"/>
                <w:szCs w:val="16"/>
              </w:rPr>
              <w:t xml:space="preserve"> graves et éructations nombreuses</w:t>
            </w:r>
          </w:p>
        </w:tc>
      </w:tr>
      <w:tr w:rsidR="00F624B0" w:rsidRPr="00527E9E" w14:paraId="2027CE81" w14:textId="77777777" w:rsidTr="004B6BD9">
        <w:tc>
          <w:tcPr>
            <w:tcW w:w="0" w:type="auto"/>
            <w:shd w:val="clear" w:color="auto" w:fill="92D050"/>
          </w:tcPr>
          <w:p w14:paraId="2895B169" w14:textId="77777777" w:rsidR="001869AD" w:rsidRPr="00527E9E" w:rsidRDefault="001869AD" w:rsidP="00AB2B2B">
            <w:pPr>
              <w:jc w:val="left"/>
              <w:rPr>
                <w:b/>
                <w:sz w:val="16"/>
                <w:szCs w:val="16"/>
              </w:rPr>
            </w:pPr>
            <w:r w:rsidRPr="00527E9E">
              <w:rPr>
                <w:b/>
                <w:sz w:val="16"/>
                <w:szCs w:val="16"/>
              </w:rPr>
              <w:t>Géant</w:t>
            </w:r>
          </w:p>
        </w:tc>
        <w:tc>
          <w:tcPr>
            <w:tcW w:w="2313" w:type="dxa"/>
            <w:shd w:val="clear" w:color="auto" w:fill="92D050"/>
          </w:tcPr>
          <w:p w14:paraId="11C3C65D" w14:textId="77777777" w:rsidR="001869AD" w:rsidRPr="00527E9E" w:rsidRDefault="001869AD" w:rsidP="00AB2B2B">
            <w:pPr>
              <w:jc w:val="left"/>
              <w:rPr>
                <w:b/>
                <w:sz w:val="16"/>
                <w:szCs w:val="16"/>
              </w:rPr>
            </w:pPr>
            <w:r w:rsidRPr="00527E9E">
              <w:rPr>
                <w:b/>
                <w:sz w:val="16"/>
                <w:szCs w:val="16"/>
              </w:rPr>
              <w:t>D-Larle Gépéd</w:t>
            </w:r>
          </w:p>
        </w:tc>
        <w:tc>
          <w:tcPr>
            <w:tcW w:w="6265" w:type="dxa"/>
            <w:shd w:val="clear" w:color="auto" w:fill="92D050"/>
          </w:tcPr>
          <w:p w14:paraId="1E9DA0A0" w14:textId="77777777" w:rsidR="001869AD" w:rsidRPr="00527E9E" w:rsidRDefault="00205B2C" w:rsidP="00AB2B2B">
            <w:pPr>
              <w:jc w:val="left"/>
              <w:rPr>
                <w:b/>
                <w:sz w:val="16"/>
                <w:szCs w:val="16"/>
              </w:rPr>
            </w:pPr>
            <w:r w:rsidRPr="00527E9E">
              <w:rPr>
                <w:b/>
                <w:sz w:val="16"/>
                <w:szCs w:val="16"/>
              </w:rPr>
              <w:t xml:space="preserve">Gutural simple à </w:t>
            </w:r>
            <w:r w:rsidR="00A668A8" w:rsidRPr="00527E9E">
              <w:rPr>
                <w:b/>
                <w:sz w:val="16"/>
                <w:szCs w:val="16"/>
              </w:rPr>
              <w:t>consonances</w:t>
            </w:r>
            <w:r w:rsidRPr="00527E9E">
              <w:rPr>
                <w:b/>
                <w:sz w:val="16"/>
                <w:szCs w:val="16"/>
              </w:rPr>
              <w:t xml:space="preserve"> graves et éructations nombreuses</w:t>
            </w:r>
          </w:p>
        </w:tc>
      </w:tr>
      <w:tr w:rsidR="00F624B0" w:rsidRPr="00527E9E" w14:paraId="245637DB"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3229DD11" w14:textId="77777777" w:rsidR="001869AD" w:rsidRPr="00527E9E" w:rsidRDefault="001869AD" w:rsidP="00AB2B2B">
            <w:pPr>
              <w:jc w:val="left"/>
              <w:rPr>
                <w:sz w:val="16"/>
                <w:szCs w:val="16"/>
              </w:rPr>
            </w:pPr>
            <w:r w:rsidRPr="00527E9E">
              <w:rPr>
                <w:sz w:val="16"/>
                <w:szCs w:val="16"/>
              </w:rPr>
              <w:t>Gorgonne</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0B12A37B" w14:textId="77777777" w:rsidR="001869AD" w:rsidRPr="00527E9E" w:rsidRDefault="001869AD" w:rsidP="00AB2B2B">
            <w:pPr>
              <w:jc w:val="left"/>
              <w:rPr>
                <w:sz w:val="16"/>
                <w:szCs w:val="16"/>
              </w:rPr>
            </w:pPr>
            <w:r w:rsidRPr="00527E9E">
              <w:rPr>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6516520A" w14:textId="77777777" w:rsidR="001869AD" w:rsidRPr="00527E9E" w:rsidRDefault="00205B2C" w:rsidP="00AB2B2B">
            <w:pPr>
              <w:jc w:val="left"/>
              <w:rPr>
                <w:sz w:val="16"/>
                <w:szCs w:val="16"/>
              </w:rPr>
            </w:pPr>
            <w:r w:rsidRPr="00527E9E">
              <w:rPr>
                <w:sz w:val="16"/>
                <w:szCs w:val="16"/>
              </w:rPr>
              <w:t>Gutural simple à consonnaces graves et éructations nombreuses</w:t>
            </w:r>
          </w:p>
        </w:tc>
      </w:tr>
      <w:tr w:rsidR="00F624B0" w:rsidRPr="00527E9E" w14:paraId="0171C7DB"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1AA98774" w14:textId="77777777" w:rsidR="001869AD" w:rsidRPr="00527E9E" w:rsidRDefault="001869AD" w:rsidP="00AB2B2B">
            <w:pPr>
              <w:jc w:val="left"/>
              <w:rPr>
                <w:b/>
                <w:sz w:val="16"/>
                <w:szCs w:val="16"/>
              </w:rPr>
            </w:pPr>
            <w:r w:rsidRPr="00527E9E">
              <w:rPr>
                <w:b/>
                <w:sz w:val="16"/>
                <w:szCs w:val="16"/>
              </w:rPr>
              <w:t>Irnolo</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74BE3E23" w14:textId="77777777" w:rsidR="001869AD" w:rsidRPr="00527E9E" w:rsidRDefault="001869AD" w:rsidP="00AB2B2B">
            <w:pPr>
              <w:jc w:val="left"/>
              <w:rPr>
                <w:b/>
                <w:sz w:val="16"/>
                <w:szCs w:val="16"/>
              </w:rPr>
            </w:pPr>
            <w:r w:rsidRPr="00527E9E">
              <w:rPr>
                <w:b/>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4162AC1E" w14:textId="77777777" w:rsidR="001869AD" w:rsidRPr="00527E9E" w:rsidRDefault="00205B2C" w:rsidP="00AB2B2B">
            <w:pPr>
              <w:jc w:val="left"/>
              <w:rPr>
                <w:b/>
                <w:sz w:val="16"/>
                <w:szCs w:val="16"/>
              </w:rPr>
            </w:pPr>
            <w:r w:rsidRPr="00527E9E">
              <w:rPr>
                <w:b/>
                <w:sz w:val="16"/>
                <w:szCs w:val="16"/>
              </w:rPr>
              <w:t xml:space="preserve">Gutural simple à </w:t>
            </w:r>
            <w:r w:rsidR="00A668A8" w:rsidRPr="00527E9E">
              <w:rPr>
                <w:b/>
                <w:sz w:val="16"/>
                <w:szCs w:val="16"/>
              </w:rPr>
              <w:t>consonances</w:t>
            </w:r>
            <w:r w:rsidRPr="00527E9E">
              <w:rPr>
                <w:b/>
                <w:sz w:val="16"/>
                <w:szCs w:val="16"/>
              </w:rPr>
              <w:t xml:space="preserve"> graves et éructations nombreuses</w:t>
            </w:r>
          </w:p>
        </w:tc>
      </w:tr>
      <w:tr w:rsidR="00F624B0" w:rsidRPr="00527E9E" w14:paraId="56A362B6"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050CBE94" w14:textId="77777777" w:rsidR="001869AD" w:rsidRPr="00527E9E" w:rsidRDefault="001869AD" w:rsidP="00AB2B2B">
            <w:pPr>
              <w:jc w:val="left"/>
              <w:rPr>
                <w:b/>
                <w:sz w:val="16"/>
                <w:szCs w:val="16"/>
              </w:rPr>
            </w:pPr>
            <w:r w:rsidRPr="00527E9E">
              <w:rPr>
                <w:b/>
                <w:sz w:val="16"/>
                <w:szCs w:val="16"/>
              </w:rPr>
              <w:t>Lutin</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54F7F913" w14:textId="77777777" w:rsidR="001869AD" w:rsidRPr="00527E9E" w:rsidRDefault="001869AD" w:rsidP="00AB2B2B">
            <w:pPr>
              <w:jc w:val="left"/>
              <w:rPr>
                <w:b/>
                <w:sz w:val="16"/>
                <w:szCs w:val="16"/>
              </w:rPr>
            </w:pPr>
            <w:r w:rsidRPr="00527E9E">
              <w:rPr>
                <w:b/>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481B33EA" w14:textId="77777777" w:rsidR="001869AD" w:rsidRPr="00527E9E" w:rsidRDefault="00205B2C" w:rsidP="00AB2B2B">
            <w:pPr>
              <w:jc w:val="left"/>
              <w:rPr>
                <w:b/>
                <w:sz w:val="16"/>
                <w:szCs w:val="16"/>
              </w:rPr>
            </w:pPr>
            <w:r w:rsidRPr="00527E9E">
              <w:rPr>
                <w:b/>
                <w:sz w:val="16"/>
                <w:szCs w:val="16"/>
              </w:rPr>
              <w:t xml:space="preserve">Gutural simple à </w:t>
            </w:r>
            <w:r w:rsidR="00A668A8" w:rsidRPr="00527E9E">
              <w:rPr>
                <w:b/>
                <w:sz w:val="16"/>
                <w:szCs w:val="16"/>
              </w:rPr>
              <w:t>consonances</w:t>
            </w:r>
            <w:r w:rsidRPr="00527E9E">
              <w:rPr>
                <w:b/>
                <w:sz w:val="16"/>
                <w:szCs w:val="16"/>
              </w:rPr>
              <w:t xml:space="preserve"> graves et éructations nombreuses</w:t>
            </w:r>
          </w:p>
        </w:tc>
      </w:tr>
      <w:tr w:rsidR="00F624B0" w:rsidRPr="00527E9E" w14:paraId="63489F52"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550EBDA0" w14:textId="77777777" w:rsidR="001869AD" w:rsidRPr="00527E9E" w:rsidRDefault="001869AD" w:rsidP="00AB2B2B">
            <w:pPr>
              <w:jc w:val="left"/>
              <w:rPr>
                <w:b/>
                <w:sz w:val="16"/>
                <w:szCs w:val="16"/>
              </w:rPr>
            </w:pPr>
            <w:r w:rsidRPr="00527E9E">
              <w:rPr>
                <w:b/>
                <w:sz w:val="16"/>
                <w:szCs w:val="16"/>
              </w:rPr>
              <w:t>Lyrch</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318D9757" w14:textId="77777777" w:rsidR="001869AD" w:rsidRPr="00527E9E" w:rsidRDefault="001869AD" w:rsidP="00AB2B2B">
            <w:pPr>
              <w:jc w:val="left"/>
              <w:rPr>
                <w:b/>
                <w:sz w:val="16"/>
                <w:szCs w:val="16"/>
              </w:rPr>
            </w:pPr>
            <w:r w:rsidRPr="00527E9E">
              <w:rPr>
                <w:b/>
                <w:sz w:val="16"/>
                <w:szCs w:val="16"/>
              </w:rPr>
              <w:t>Nol Gèpèd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1FF3B3E2" w14:textId="77777777" w:rsidR="001869AD" w:rsidRPr="00527E9E" w:rsidRDefault="00205B2C" w:rsidP="00AB2B2B">
            <w:pPr>
              <w:jc w:val="left"/>
              <w:rPr>
                <w:b/>
                <w:sz w:val="16"/>
                <w:szCs w:val="16"/>
              </w:rPr>
            </w:pPr>
            <w:r w:rsidRPr="00527E9E">
              <w:rPr>
                <w:b/>
                <w:sz w:val="16"/>
                <w:szCs w:val="16"/>
              </w:rPr>
              <w:t>C</w:t>
            </w:r>
            <w:r w:rsidR="007E4477" w:rsidRPr="00527E9E">
              <w:rPr>
                <w:b/>
                <w:sz w:val="16"/>
                <w:szCs w:val="16"/>
              </w:rPr>
              <w:t>onsonnance sifflante et aigüe, accent germanique</w:t>
            </w:r>
          </w:p>
        </w:tc>
      </w:tr>
      <w:tr w:rsidR="00F624B0" w:rsidRPr="00527E9E" w14:paraId="750B029A"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7414EBCC" w14:textId="77777777" w:rsidR="001869AD" w:rsidRPr="00527E9E" w:rsidRDefault="001869AD" w:rsidP="00AB2B2B">
            <w:pPr>
              <w:jc w:val="left"/>
              <w:rPr>
                <w:sz w:val="16"/>
                <w:szCs w:val="16"/>
              </w:rPr>
            </w:pPr>
            <w:r w:rsidRPr="00527E9E">
              <w:rPr>
                <w:sz w:val="16"/>
                <w:szCs w:val="16"/>
              </w:rPr>
              <w:lastRenderedPageBreak/>
              <w:t>Malicient</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61A6D73C" w14:textId="77777777" w:rsidR="001869AD" w:rsidRPr="00527E9E" w:rsidRDefault="001869AD" w:rsidP="00AB2B2B">
            <w:pPr>
              <w:jc w:val="left"/>
              <w:rPr>
                <w:sz w:val="16"/>
                <w:szCs w:val="16"/>
              </w:rPr>
            </w:pPr>
            <w:r w:rsidRPr="00527E9E">
              <w:rPr>
                <w:sz w:val="16"/>
                <w:szCs w:val="16"/>
              </w:rPr>
              <w:t>Larle El</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589C08D0" w14:textId="77777777" w:rsidR="001869AD" w:rsidRPr="00527E9E" w:rsidRDefault="00205B2C" w:rsidP="00AB2B2B">
            <w:pPr>
              <w:jc w:val="left"/>
              <w:rPr>
                <w:sz w:val="16"/>
                <w:szCs w:val="16"/>
              </w:rPr>
            </w:pPr>
            <w:r w:rsidRPr="00527E9E">
              <w:rPr>
                <w:sz w:val="16"/>
                <w:szCs w:val="16"/>
              </w:rPr>
              <w:t>Syllables très courtes, accent danois</w:t>
            </w:r>
          </w:p>
        </w:tc>
      </w:tr>
      <w:tr w:rsidR="00F624B0" w:rsidRPr="00527E9E" w14:paraId="5E39101A"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426FD57E" w14:textId="77777777" w:rsidR="001869AD" w:rsidRPr="00527E9E" w:rsidRDefault="001869AD" w:rsidP="00AB2B2B">
            <w:pPr>
              <w:jc w:val="left"/>
              <w:rPr>
                <w:sz w:val="16"/>
                <w:szCs w:val="16"/>
              </w:rPr>
            </w:pPr>
            <w:r w:rsidRPr="00527E9E">
              <w:rPr>
                <w:sz w:val="16"/>
                <w:szCs w:val="16"/>
              </w:rPr>
              <w:t>Minotaure</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575E0CE0" w14:textId="77777777" w:rsidR="001869AD" w:rsidRPr="00527E9E" w:rsidRDefault="001869AD" w:rsidP="00AB2B2B">
            <w:pPr>
              <w:jc w:val="left"/>
              <w:rPr>
                <w:sz w:val="16"/>
                <w:szCs w:val="16"/>
              </w:rPr>
            </w:pPr>
            <w:r w:rsidRPr="00527E9E">
              <w:rPr>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4E20DFDD" w14:textId="77777777" w:rsidR="001869AD" w:rsidRPr="00527E9E" w:rsidRDefault="00205B2C" w:rsidP="00AB2B2B">
            <w:pPr>
              <w:jc w:val="left"/>
              <w:rPr>
                <w:sz w:val="16"/>
                <w:szCs w:val="16"/>
              </w:rPr>
            </w:pPr>
            <w:r w:rsidRPr="00527E9E">
              <w:rPr>
                <w:sz w:val="16"/>
                <w:szCs w:val="16"/>
              </w:rPr>
              <w:t>Gutural simple à consonnaces graves et éructations nombreuses</w:t>
            </w:r>
          </w:p>
        </w:tc>
      </w:tr>
      <w:tr w:rsidR="00F624B0" w:rsidRPr="00527E9E" w14:paraId="2DCEC325"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4E2BA816" w14:textId="77777777" w:rsidR="001869AD" w:rsidRPr="00527E9E" w:rsidRDefault="001869AD" w:rsidP="00AB2B2B">
            <w:pPr>
              <w:jc w:val="left"/>
              <w:rPr>
                <w:b/>
                <w:sz w:val="16"/>
                <w:szCs w:val="16"/>
              </w:rPr>
            </w:pPr>
            <w:r w:rsidRPr="00527E9E">
              <w:rPr>
                <w:b/>
                <w:sz w:val="16"/>
                <w:szCs w:val="16"/>
              </w:rPr>
              <w:t>Nain-géant</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7BDC2A62" w14:textId="77777777" w:rsidR="001869AD" w:rsidRPr="00527E9E" w:rsidRDefault="001869AD" w:rsidP="00AB2B2B">
            <w:pPr>
              <w:jc w:val="left"/>
              <w:rPr>
                <w:b/>
                <w:sz w:val="16"/>
                <w:szCs w:val="16"/>
              </w:rPr>
            </w:pPr>
            <w:r w:rsidRPr="00527E9E">
              <w:rPr>
                <w:b/>
                <w:sz w:val="16"/>
                <w:szCs w:val="16"/>
              </w:rPr>
              <w:t>D-Larle Gépéd</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4852DC00" w14:textId="77777777" w:rsidR="001869AD" w:rsidRPr="00527E9E" w:rsidRDefault="00205B2C" w:rsidP="00AB2B2B">
            <w:pPr>
              <w:jc w:val="left"/>
              <w:rPr>
                <w:b/>
                <w:sz w:val="16"/>
                <w:szCs w:val="16"/>
              </w:rPr>
            </w:pPr>
            <w:r w:rsidRPr="00527E9E">
              <w:rPr>
                <w:b/>
                <w:sz w:val="16"/>
                <w:szCs w:val="16"/>
              </w:rPr>
              <w:t xml:space="preserve">Gutural simple à </w:t>
            </w:r>
            <w:r w:rsidR="00A668A8" w:rsidRPr="00527E9E">
              <w:rPr>
                <w:b/>
                <w:sz w:val="16"/>
                <w:szCs w:val="16"/>
              </w:rPr>
              <w:t>consonances</w:t>
            </w:r>
            <w:r w:rsidRPr="00527E9E">
              <w:rPr>
                <w:b/>
                <w:sz w:val="16"/>
                <w:szCs w:val="16"/>
              </w:rPr>
              <w:t xml:space="preserve"> graves et éructations nombreuses</w:t>
            </w:r>
          </w:p>
        </w:tc>
      </w:tr>
      <w:tr w:rsidR="00F624B0" w:rsidRPr="00527E9E" w14:paraId="1781EAD1" w14:textId="77777777" w:rsidTr="004B6BD9">
        <w:tc>
          <w:tcPr>
            <w:tcW w:w="0" w:type="auto"/>
            <w:tcBorders>
              <w:top w:val="single" w:sz="4" w:space="0" w:color="auto"/>
              <w:left w:val="single" w:sz="4" w:space="0" w:color="auto"/>
              <w:bottom w:val="single" w:sz="4" w:space="0" w:color="auto"/>
              <w:right w:val="single" w:sz="4" w:space="0" w:color="auto"/>
            </w:tcBorders>
            <w:shd w:val="clear" w:color="auto" w:fill="92D050"/>
          </w:tcPr>
          <w:p w14:paraId="70211F6E" w14:textId="77777777" w:rsidR="001869AD" w:rsidRPr="00527E9E" w:rsidRDefault="001869AD" w:rsidP="00AB2B2B">
            <w:pPr>
              <w:jc w:val="left"/>
              <w:rPr>
                <w:sz w:val="16"/>
                <w:szCs w:val="16"/>
              </w:rPr>
            </w:pPr>
            <w:r w:rsidRPr="00527E9E">
              <w:rPr>
                <w:sz w:val="16"/>
                <w:szCs w:val="16"/>
              </w:rPr>
              <w:t>Vengeresse</w:t>
            </w:r>
          </w:p>
        </w:tc>
        <w:tc>
          <w:tcPr>
            <w:tcW w:w="2313" w:type="dxa"/>
            <w:tcBorders>
              <w:top w:val="single" w:sz="4" w:space="0" w:color="auto"/>
              <w:left w:val="single" w:sz="4" w:space="0" w:color="auto"/>
              <w:bottom w:val="single" w:sz="4" w:space="0" w:color="auto"/>
              <w:right w:val="single" w:sz="4" w:space="0" w:color="auto"/>
            </w:tcBorders>
            <w:shd w:val="clear" w:color="auto" w:fill="92D050"/>
          </w:tcPr>
          <w:p w14:paraId="41BFB99E" w14:textId="77777777" w:rsidR="001869AD" w:rsidRPr="00527E9E" w:rsidRDefault="001869AD" w:rsidP="00AB2B2B">
            <w:pPr>
              <w:jc w:val="left"/>
              <w:rPr>
                <w:sz w:val="16"/>
                <w:szCs w:val="16"/>
              </w:rPr>
            </w:pPr>
            <w:r w:rsidRPr="00527E9E">
              <w:rPr>
                <w:sz w:val="16"/>
                <w:szCs w:val="16"/>
              </w:rPr>
              <w:t>Larle El</w:t>
            </w:r>
          </w:p>
        </w:tc>
        <w:tc>
          <w:tcPr>
            <w:tcW w:w="6265" w:type="dxa"/>
            <w:tcBorders>
              <w:top w:val="single" w:sz="4" w:space="0" w:color="auto"/>
              <w:left w:val="single" w:sz="4" w:space="0" w:color="auto"/>
              <w:bottom w:val="single" w:sz="4" w:space="0" w:color="auto"/>
              <w:right w:val="single" w:sz="4" w:space="0" w:color="auto"/>
            </w:tcBorders>
            <w:shd w:val="clear" w:color="auto" w:fill="92D050"/>
          </w:tcPr>
          <w:p w14:paraId="7340C992" w14:textId="77777777" w:rsidR="001869AD" w:rsidRPr="00527E9E" w:rsidRDefault="00205B2C" w:rsidP="00AB2B2B">
            <w:pPr>
              <w:jc w:val="left"/>
              <w:rPr>
                <w:sz w:val="16"/>
                <w:szCs w:val="16"/>
              </w:rPr>
            </w:pPr>
            <w:r w:rsidRPr="00527E9E">
              <w:rPr>
                <w:sz w:val="16"/>
                <w:szCs w:val="16"/>
              </w:rPr>
              <w:t>Syllables très courtes, accent danois</w:t>
            </w:r>
          </w:p>
        </w:tc>
      </w:tr>
      <w:tr w:rsidR="001869AD" w:rsidRPr="00527E9E" w14:paraId="76D754E2" w14:textId="77777777" w:rsidTr="00857A6B">
        <w:tc>
          <w:tcPr>
            <w:tcW w:w="10201" w:type="dxa"/>
            <w:gridSpan w:val="3"/>
            <w:tcBorders>
              <w:top w:val="single" w:sz="4" w:space="0" w:color="auto"/>
              <w:left w:val="single" w:sz="4" w:space="0" w:color="auto"/>
              <w:bottom w:val="single" w:sz="4" w:space="0" w:color="auto"/>
              <w:right w:val="single" w:sz="4" w:space="0" w:color="auto"/>
            </w:tcBorders>
            <w:shd w:val="clear" w:color="auto" w:fill="auto"/>
          </w:tcPr>
          <w:p w14:paraId="6E1A024E" w14:textId="77777777" w:rsidR="001869AD" w:rsidRPr="00527E9E" w:rsidRDefault="001869AD" w:rsidP="00AB2B2B">
            <w:pPr>
              <w:jc w:val="left"/>
              <w:rPr>
                <w:sz w:val="16"/>
                <w:szCs w:val="16"/>
              </w:rPr>
            </w:pPr>
            <w:r w:rsidRPr="00527E9E">
              <w:rPr>
                <w:b/>
                <w:sz w:val="16"/>
                <w:szCs w:val="16"/>
              </w:rPr>
              <w:t>Si’Th</w:t>
            </w:r>
          </w:p>
        </w:tc>
      </w:tr>
      <w:tr w:rsidR="00F624B0" w:rsidRPr="00527E9E" w14:paraId="519BB805" w14:textId="77777777" w:rsidTr="00381B12">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04755" w14:textId="77777777" w:rsidR="001869AD" w:rsidRPr="00527E9E" w:rsidRDefault="001869AD" w:rsidP="00AB2B2B">
            <w:pPr>
              <w:jc w:val="left"/>
              <w:rPr>
                <w:sz w:val="16"/>
                <w:szCs w:val="16"/>
              </w:rPr>
            </w:pPr>
            <w:r w:rsidRPr="00527E9E">
              <w:rPr>
                <w:sz w:val="16"/>
                <w:szCs w:val="16"/>
              </w:rPr>
              <w:t>Créature Si’Th</w:t>
            </w:r>
          </w:p>
        </w:tc>
        <w:tc>
          <w:tcPr>
            <w:tcW w:w="23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1D4AA3" w14:textId="77777777" w:rsidR="001869AD" w:rsidRPr="00527E9E" w:rsidRDefault="001869AD" w:rsidP="00AB2B2B">
            <w:pPr>
              <w:jc w:val="left"/>
              <w:rPr>
                <w:sz w:val="16"/>
                <w:szCs w:val="16"/>
              </w:rPr>
            </w:pPr>
            <w:r w:rsidRPr="00527E9E">
              <w:rPr>
                <w:sz w:val="16"/>
                <w:szCs w:val="16"/>
              </w:rPr>
              <w:t>Kha</w:t>
            </w:r>
            <w:r w:rsidR="00640693" w:rsidRPr="00527E9E">
              <w:rPr>
                <w:sz w:val="16"/>
                <w:szCs w:val="16"/>
              </w:rPr>
              <w:t xml:space="preserve"> &amp; Khamur</w:t>
            </w:r>
          </w:p>
        </w:tc>
        <w:tc>
          <w:tcPr>
            <w:tcW w:w="6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C54959" w14:textId="77777777" w:rsidR="001869AD" w:rsidRPr="00527E9E" w:rsidRDefault="001869AD" w:rsidP="00AB2B2B">
            <w:pPr>
              <w:jc w:val="left"/>
              <w:rPr>
                <w:sz w:val="16"/>
                <w:szCs w:val="16"/>
              </w:rPr>
            </w:pPr>
            <w:r w:rsidRPr="00527E9E">
              <w:rPr>
                <w:sz w:val="16"/>
                <w:szCs w:val="16"/>
              </w:rPr>
              <w:t>Langue unique de style musical à accent scandinave</w:t>
            </w:r>
          </w:p>
        </w:tc>
      </w:tr>
    </w:tbl>
    <w:p w14:paraId="5DEF65BE" w14:textId="77777777" w:rsidR="00D75D15" w:rsidRPr="00527E9E" w:rsidRDefault="00381B12">
      <w:r w:rsidRPr="00527E9E">
        <w:t xml:space="preserve">Les </w:t>
      </w:r>
      <w:r w:rsidR="00F52468" w:rsidRPr="00527E9E">
        <w:t xml:space="preserve">créatures </w:t>
      </w:r>
      <w:r w:rsidRPr="00527E9E">
        <w:t xml:space="preserve">qui </w:t>
      </w:r>
      <w:r w:rsidR="00F52468" w:rsidRPr="00527E9E">
        <w:rPr>
          <w:b/>
        </w:rPr>
        <w:t xml:space="preserve">vivent en société </w:t>
      </w:r>
      <w:r w:rsidRPr="00527E9E">
        <w:rPr>
          <w:b/>
        </w:rPr>
        <w:t>(</w:t>
      </w:r>
      <w:r w:rsidR="00F52468" w:rsidRPr="00527E9E">
        <w:rPr>
          <w:b/>
        </w:rPr>
        <w:t>comme les humains</w:t>
      </w:r>
      <w:r w:rsidRPr="00527E9E">
        <w:rPr>
          <w:b/>
        </w:rPr>
        <w:t>)</w:t>
      </w:r>
      <w:r w:rsidR="00F52468" w:rsidRPr="00527E9E">
        <w:rPr>
          <w:b/>
        </w:rPr>
        <w:t xml:space="preserve"> sont</w:t>
      </w:r>
      <w:r w:rsidR="00F52468" w:rsidRPr="00527E9E">
        <w:t xml:space="preserve"> </w:t>
      </w:r>
      <w:r w:rsidR="00F52468" w:rsidRPr="00527E9E">
        <w:rPr>
          <w:b/>
        </w:rPr>
        <w:t>indiquées en gras</w:t>
      </w:r>
      <w:r w:rsidRPr="00527E9E">
        <w:t xml:space="preserve">. Cela implique </w:t>
      </w:r>
      <w:r w:rsidR="007E5FC8" w:rsidRPr="00527E9E">
        <w:t>ceci</w:t>
      </w:r>
      <w:r w:rsidRPr="00527E9E">
        <w:t xml:space="preserve"> </w:t>
      </w:r>
      <w:r w:rsidR="00F52468" w:rsidRPr="00527E9E">
        <w:t>:</w:t>
      </w:r>
    </w:p>
    <w:p w14:paraId="441F0044" w14:textId="77777777" w:rsidR="00F52468" w:rsidRPr="00527E9E" w:rsidRDefault="00F52468" w:rsidP="00F52468">
      <w:pPr>
        <w:numPr>
          <w:ilvl w:val="0"/>
          <w:numId w:val="20"/>
        </w:numPr>
        <w:rPr>
          <w:szCs w:val="16"/>
        </w:rPr>
      </w:pPr>
      <w:r w:rsidRPr="00527E9E">
        <w:rPr>
          <w:szCs w:val="16"/>
        </w:rPr>
        <w:t xml:space="preserve">Vie en </w:t>
      </w:r>
      <w:r w:rsidRPr="00527E9E">
        <w:rPr>
          <w:szCs w:val="16"/>
          <w:shd w:val="clear" w:color="auto" w:fill="FFFF00"/>
        </w:rPr>
        <w:t>famille</w:t>
      </w:r>
      <w:r w:rsidRPr="00527E9E">
        <w:rPr>
          <w:szCs w:val="16"/>
        </w:rPr>
        <w:t>, liens du sang ou de l’esprit, noms et individualités</w:t>
      </w:r>
      <w:r w:rsidR="00381B12" w:rsidRPr="00527E9E">
        <w:rPr>
          <w:szCs w:val="16"/>
        </w:rPr>
        <w:t xml:space="preserve">, </w:t>
      </w:r>
      <w:r w:rsidR="004C67C2" w:rsidRPr="00527E9E">
        <w:rPr>
          <w:szCs w:val="16"/>
        </w:rPr>
        <w:t>personnalités</w:t>
      </w:r>
      <w:r w:rsidR="00381B12" w:rsidRPr="00527E9E">
        <w:rPr>
          <w:szCs w:val="16"/>
        </w:rPr>
        <w:t>, histoires</w:t>
      </w:r>
      <w:r w:rsidR="002F1D4C" w:rsidRPr="00527E9E">
        <w:rPr>
          <w:szCs w:val="16"/>
        </w:rPr>
        <w:t>.</w:t>
      </w:r>
    </w:p>
    <w:p w14:paraId="745A0D29" w14:textId="77777777" w:rsidR="00F52468" w:rsidRPr="00527E9E" w:rsidRDefault="00F52468" w:rsidP="00F52468">
      <w:pPr>
        <w:numPr>
          <w:ilvl w:val="0"/>
          <w:numId w:val="20"/>
        </w:numPr>
        <w:rPr>
          <w:szCs w:val="16"/>
        </w:rPr>
      </w:pPr>
      <w:r w:rsidRPr="00527E9E">
        <w:rPr>
          <w:szCs w:val="16"/>
        </w:rPr>
        <w:t xml:space="preserve">Sentiment </w:t>
      </w:r>
      <w:r w:rsidRPr="00527E9E">
        <w:rPr>
          <w:szCs w:val="16"/>
          <w:shd w:val="clear" w:color="auto" w:fill="FFFF00"/>
        </w:rPr>
        <w:t>d’appartenance</w:t>
      </w:r>
      <w:r w:rsidRPr="00527E9E">
        <w:rPr>
          <w:szCs w:val="16"/>
        </w:rPr>
        <w:t xml:space="preserve"> à une </w:t>
      </w:r>
      <w:r w:rsidR="00381B12" w:rsidRPr="00527E9E">
        <w:rPr>
          <w:szCs w:val="16"/>
        </w:rPr>
        <w:t>race homogène meilleure que les autres</w:t>
      </w:r>
      <w:r w:rsidR="002F1D4C" w:rsidRPr="00527E9E">
        <w:rPr>
          <w:szCs w:val="16"/>
        </w:rPr>
        <w:t>.</w:t>
      </w:r>
    </w:p>
    <w:p w14:paraId="3DB7E3A4" w14:textId="77777777" w:rsidR="00F52468" w:rsidRPr="00527E9E" w:rsidRDefault="00F52468" w:rsidP="00F52468">
      <w:pPr>
        <w:numPr>
          <w:ilvl w:val="0"/>
          <w:numId w:val="20"/>
        </w:numPr>
        <w:rPr>
          <w:szCs w:val="16"/>
        </w:rPr>
      </w:pPr>
      <w:r w:rsidRPr="00527E9E">
        <w:rPr>
          <w:szCs w:val="16"/>
          <w:shd w:val="clear" w:color="auto" w:fill="FFFF00"/>
        </w:rPr>
        <w:t>Culture</w:t>
      </w:r>
      <w:r w:rsidRPr="00527E9E">
        <w:rPr>
          <w:szCs w:val="16"/>
        </w:rPr>
        <w:t xml:space="preserve"> locale et/ou globale, talents et traditions, langue commune</w:t>
      </w:r>
      <w:r w:rsidR="002F1D4C" w:rsidRPr="00527E9E">
        <w:rPr>
          <w:szCs w:val="16"/>
        </w:rPr>
        <w:t>.</w:t>
      </w:r>
    </w:p>
    <w:p w14:paraId="52A4ED42" w14:textId="77777777" w:rsidR="00F52468" w:rsidRPr="00527E9E" w:rsidRDefault="00F52468" w:rsidP="00F52468">
      <w:pPr>
        <w:numPr>
          <w:ilvl w:val="0"/>
          <w:numId w:val="20"/>
        </w:numPr>
        <w:rPr>
          <w:szCs w:val="16"/>
        </w:rPr>
      </w:pPr>
      <w:r w:rsidRPr="00527E9E">
        <w:rPr>
          <w:szCs w:val="16"/>
          <w:shd w:val="clear" w:color="auto" w:fill="FFFF00"/>
        </w:rPr>
        <w:t>Valeurs</w:t>
      </w:r>
      <w:r w:rsidRPr="00527E9E">
        <w:rPr>
          <w:szCs w:val="16"/>
        </w:rPr>
        <w:t xml:space="preserve"> portées par sa race, attitude</w:t>
      </w:r>
      <w:r w:rsidR="00A96D7D" w:rsidRPr="00527E9E">
        <w:rPr>
          <w:szCs w:val="16"/>
        </w:rPr>
        <w:t>s</w:t>
      </w:r>
      <w:r w:rsidRPr="00527E9E">
        <w:rPr>
          <w:szCs w:val="16"/>
        </w:rPr>
        <w:t xml:space="preserve"> liées à ces valeurs</w:t>
      </w:r>
      <w:r w:rsidR="00381B12" w:rsidRPr="00527E9E">
        <w:rPr>
          <w:szCs w:val="16"/>
        </w:rPr>
        <w:t>, relations avec les autres races</w:t>
      </w:r>
      <w:r w:rsidR="002F1D4C" w:rsidRPr="00527E9E">
        <w:rPr>
          <w:szCs w:val="16"/>
        </w:rPr>
        <w:t>.</w:t>
      </w:r>
    </w:p>
    <w:p w14:paraId="1C2EDF49" w14:textId="77777777" w:rsidR="00F52468" w:rsidRPr="00527E9E" w:rsidRDefault="00F52468" w:rsidP="00F52468">
      <w:pPr>
        <w:numPr>
          <w:ilvl w:val="0"/>
          <w:numId w:val="20"/>
        </w:numPr>
        <w:rPr>
          <w:szCs w:val="16"/>
        </w:rPr>
      </w:pPr>
      <w:r w:rsidRPr="00527E9E">
        <w:rPr>
          <w:szCs w:val="16"/>
          <w:shd w:val="clear" w:color="auto" w:fill="FFFF00"/>
        </w:rPr>
        <w:t>Relations</w:t>
      </w:r>
      <w:r w:rsidRPr="00527E9E">
        <w:rPr>
          <w:szCs w:val="16"/>
        </w:rPr>
        <w:t xml:space="preserve"> intimes, opinions, préjugés, traits de caractères</w:t>
      </w:r>
      <w:r w:rsidR="002F1D4C" w:rsidRPr="00527E9E">
        <w:rPr>
          <w:szCs w:val="16"/>
        </w:rPr>
        <w:t>.</w:t>
      </w:r>
    </w:p>
    <w:p w14:paraId="4D38B2FC" w14:textId="77777777" w:rsidR="00F52468" w:rsidRPr="00527E9E" w:rsidRDefault="007E5FC8" w:rsidP="00F52468">
      <w:r w:rsidRPr="00527E9E">
        <w:t>D</w:t>
      </w:r>
      <w:r w:rsidR="00381B12" w:rsidRPr="00527E9E">
        <w:t xml:space="preserve">éveloppez </w:t>
      </w:r>
      <w:r w:rsidR="002F1D4C" w:rsidRPr="00527E9E">
        <w:t xml:space="preserve">ces aspects </w:t>
      </w:r>
      <w:r w:rsidR="00381B12" w:rsidRPr="00527E9E">
        <w:t xml:space="preserve">selon </w:t>
      </w:r>
      <w:r w:rsidR="002F1D4C" w:rsidRPr="00527E9E">
        <w:t>le besoin</w:t>
      </w:r>
      <w:r w:rsidR="00381B12" w:rsidRPr="00527E9E">
        <w:t xml:space="preserve">. Gérez ces races </w:t>
      </w:r>
      <w:r w:rsidR="00F52468" w:rsidRPr="00527E9E">
        <w:t xml:space="preserve">avec </w:t>
      </w:r>
      <w:r w:rsidR="00F52468" w:rsidRPr="00527E9E">
        <w:rPr>
          <w:b/>
        </w:rPr>
        <w:t xml:space="preserve">autant de richesse que </w:t>
      </w:r>
      <w:r w:rsidR="00381B12" w:rsidRPr="00527E9E">
        <w:rPr>
          <w:b/>
        </w:rPr>
        <w:t xml:space="preserve">les </w:t>
      </w:r>
      <w:r w:rsidR="00F52468" w:rsidRPr="00527E9E">
        <w:rPr>
          <w:b/>
        </w:rPr>
        <w:t>humains</w:t>
      </w:r>
      <w:r w:rsidR="00F52468" w:rsidRPr="00527E9E">
        <w:t xml:space="preserve">. </w:t>
      </w:r>
    </w:p>
    <w:p w14:paraId="1337419F" w14:textId="77777777" w:rsidR="007E5FC8" w:rsidRPr="00527E9E" w:rsidRDefault="007E5FC8" w:rsidP="007E5FC8">
      <w:pPr>
        <w:pStyle w:val="Exemple0"/>
      </w:pPr>
      <w:r w:rsidRPr="00527E9E">
        <w:t>Exemple :</w:t>
      </w:r>
      <w:r w:rsidR="00195862" w:rsidRPr="00527E9E">
        <w:t xml:space="preserve"> un Irnolo des Montagnes parle le </w:t>
      </w:r>
      <w:r w:rsidR="002546D8" w:rsidRPr="00527E9E">
        <w:t>d</w:t>
      </w:r>
      <w:r w:rsidR="00195862" w:rsidRPr="00527E9E">
        <w:t xml:space="preserve">ialecte Larle Gépéd à un NE=I=10, ce qui équivaut à des mots très simples et des concepts limités. </w:t>
      </w:r>
    </w:p>
    <w:p w14:paraId="49DD1C98" w14:textId="77777777" w:rsidR="006A59DE" w:rsidRPr="00527E9E" w:rsidRDefault="0054173A" w:rsidP="006A59DE">
      <w:pPr>
        <w:pStyle w:val="Titre2"/>
        <w:rPr>
          <w:lang w:val="fr-BE"/>
        </w:rPr>
      </w:pPr>
      <w:bookmarkStart w:id="74" w:name="_Toc214780943"/>
      <w:bookmarkStart w:id="75" w:name="_Toc199924501"/>
      <w:r w:rsidRPr="00527E9E">
        <w:rPr>
          <w:lang w:val="fr-BE"/>
        </w:rPr>
        <w:t>3</w:t>
      </w:r>
      <w:r w:rsidR="00936455" w:rsidRPr="00527E9E">
        <w:rPr>
          <w:lang w:val="fr-BE"/>
        </w:rPr>
        <w:t>.7</w:t>
      </w:r>
      <w:r w:rsidR="006A59DE" w:rsidRPr="00527E9E">
        <w:rPr>
          <w:lang w:val="fr-BE"/>
        </w:rPr>
        <w:t xml:space="preserve"> Liens entre créatures et sorts</w:t>
      </w:r>
      <w:bookmarkEnd w:id="74"/>
      <w:bookmarkEnd w:id="75"/>
    </w:p>
    <w:p w14:paraId="429ED706" w14:textId="67C25459" w:rsidR="00FF123E" w:rsidRPr="00527E9E" w:rsidRDefault="00DF4564" w:rsidP="00F041E3">
      <w:r w:rsidRPr="00527E9E">
        <w:t>Ces liens existent lorsqu’un</w:t>
      </w:r>
      <w:r w:rsidR="00381B12" w:rsidRPr="00527E9E">
        <w:t>e</w:t>
      </w:r>
      <w:r w:rsidRPr="00527E9E">
        <w:t xml:space="preserve"> créature est capable d’utiliser ce sort de manière </w:t>
      </w:r>
      <w:r w:rsidR="00195862" w:rsidRPr="00527E9E">
        <w:t xml:space="preserve">innée, </w:t>
      </w:r>
      <w:r w:rsidRPr="00527E9E">
        <w:t>volontaire ou permanent</w:t>
      </w:r>
      <w:r w:rsidR="00195862" w:rsidRPr="00527E9E">
        <w:t>e</w:t>
      </w:r>
      <w:r w:rsidRPr="00527E9E">
        <w:t xml:space="preserve">. Pour déterminer si une créature </w:t>
      </w:r>
      <w:r w:rsidRPr="00262CC3">
        <w:rPr>
          <w:b/>
        </w:rPr>
        <w:t xml:space="preserve">est liée à </w:t>
      </w:r>
      <w:r w:rsidR="00381B12" w:rsidRPr="00262CC3">
        <w:rPr>
          <w:b/>
        </w:rPr>
        <w:t xml:space="preserve">ses </w:t>
      </w:r>
      <w:r w:rsidRPr="00262CC3">
        <w:rPr>
          <w:b/>
        </w:rPr>
        <w:t>sort</w:t>
      </w:r>
      <w:r w:rsidR="00381B12" w:rsidRPr="00262CC3">
        <w:rPr>
          <w:b/>
        </w:rPr>
        <w:t>s</w:t>
      </w:r>
      <w:r w:rsidR="00F041E3" w:rsidRPr="00527E9E">
        <w:t>,</w:t>
      </w:r>
      <w:r w:rsidRPr="00527E9E">
        <w:t xml:space="preserve"> </w:t>
      </w:r>
      <w:r w:rsidR="002F1D4C" w:rsidRPr="00527E9E">
        <w:t xml:space="preserve">évaluez si </w:t>
      </w:r>
      <w:r w:rsidR="00195862" w:rsidRPr="00527E9E">
        <w:rPr>
          <w:b/>
        </w:rPr>
        <w:t>Caractéristique +</w:t>
      </w:r>
      <w:r w:rsidR="00F041E3" w:rsidRPr="00527E9E">
        <w:rPr>
          <w:b/>
        </w:rPr>
        <w:t>NEMx</w:t>
      </w:r>
      <w:r w:rsidR="00195862" w:rsidRPr="00527E9E">
        <w:rPr>
          <w:b/>
        </w:rPr>
        <w:t>2</w:t>
      </w:r>
      <w:r w:rsidR="00F041E3" w:rsidRPr="00527E9E">
        <w:rPr>
          <w:b/>
        </w:rPr>
        <w:t xml:space="preserve"> </w:t>
      </w:r>
      <w:r w:rsidR="00195862" w:rsidRPr="00527E9E">
        <w:rPr>
          <w:b/>
        </w:rPr>
        <w:t>+</w:t>
      </w:r>
      <w:r w:rsidR="00F041E3" w:rsidRPr="00527E9E">
        <w:rPr>
          <w:b/>
        </w:rPr>
        <w:t>N</w:t>
      </w:r>
      <w:r w:rsidR="00195862" w:rsidRPr="00527E9E">
        <w:rPr>
          <w:b/>
        </w:rPr>
        <w:t>E</w:t>
      </w:r>
      <w:r w:rsidR="00195862" w:rsidRPr="00527E9E">
        <w:t xml:space="preserve"> </w:t>
      </w:r>
      <w:r w:rsidR="002F1D4C" w:rsidRPr="00527E9E">
        <w:t>est &gt;50 (</w:t>
      </w:r>
      <w:r w:rsidR="00195862" w:rsidRPr="00527E9E">
        <w:t>où</w:t>
      </w:r>
      <w:r w:rsidR="00F041E3" w:rsidRPr="00527E9E">
        <w:t xml:space="preserve"> </w:t>
      </w:r>
      <w:r w:rsidR="00F041E3" w:rsidRPr="00527E9E">
        <w:rPr>
          <w:i/>
        </w:rPr>
        <w:t>Caractéristique</w:t>
      </w:r>
      <w:r w:rsidR="00195862" w:rsidRPr="00527E9E">
        <w:t xml:space="preserve"> = </w:t>
      </w:r>
      <w:r w:rsidR="00F041E3" w:rsidRPr="00527E9E">
        <w:t>I pour EI/EO, V pour EE/SI/KO et Em pour EA</w:t>
      </w:r>
      <w:r w:rsidR="003C3B3F" w:rsidRPr="00527E9E">
        <w:t>/NA</w:t>
      </w:r>
      <w:r w:rsidR="002F1D4C" w:rsidRPr="00527E9E">
        <w:t>)</w:t>
      </w:r>
      <w:r w:rsidR="00F041E3" w:rsidRPr="00527E9E">
        <w:t xml:space="preserve">. </w:t>
      </w:r>
      <w:r w:rsidR="00FF123E" w:rsidRPr="00527E9E">
        <w:t xml:space="preserve">Le lien représente la compréhension de la créature dans sa </w:t>
      </w:r>
      <w:r w:rsidR="00FF123E" w:rsidRPr="00527E9E">
        <w:rPr>
          <w:highlight w:val="yellow"/>
        </w:rPr>
        <w:t xml:space="preserve">capacité à </w:t>
      </w:r>
      <w:r w:rsidR="00E703E3" w:rsidRPr="00527E9E">
        <w:rPr>
          <w:highlight w:val="yellow"/>
        </w:rPr>
        <w:t>moduler</w:t>
      </w:r>
      <w:r w:rsidR="00FF123E" w:rsidRPr="00527E9E">
        <w:t xml:space="preserve"> </w:t>
      </w:r>
      <w:r w:rsidR="00195862" w:rsidRPr="00527E9E">
        <w:t xml:space="preserve">le </w:t>
      </w:r>
      <w:r w:rsidR="00FF123E" w:rsidRPr="00527E9E">
        <w:t xml:space="preserve">sort en question. </w:t>
      </w:r>
      <w:r w:rsidR="00195862" w:rsidRPr="00527E9E">
        <w:t xml:space="preserve">Cette capacité permet d’utiliser le sort dans ses détails, d’avoir des composants, de </w:t>
      </w:r>
      <w:r w:rsidR="00262CC3">
        <w:t xml:space="preserve">choisir </w:t>
      </w:r>
      <w:r w:rsidR="00195862" w:rsidRPr="00527E9E">
        <w:t>le NE etc.</w:t>
      </w:r>
      <w:r w:rsidR="00381B12" w:rsidRPr="00527E9E">
        <w:t xml:space="preserve"> </w:t>
      </w:r>
    </w:p>
    <w:p w14:paraId="62ABD8EB" w14:textId="77777777" w:rsidR="00195862" w:rsidRPr="00527E9E" w:rsidRDefault="00195862" w:rsidP="00195862">
      <w:pPr>
        <w:pStyle w:val="Exemple0"/>
      </w:pPr>
      <w:r w:rsidRPr="00527E9E">
        <w:t xml:space="preserve">Exemple : un Amas (I=35, NEM=13, NE=10) a un </w:t>
      </w:r>
      <w:r w:rsidR="002F1D4C" w:rsidRPr="00527E9E">
        <w:t>score</w:t>
      </w:r>
      <w:r w:rsidRPr="00527E9E">
        <w:t>=35+</w:t>
      </w:r>
      <w:r w:rsidR="002F1D4C" w:rsidRPr="00527E9E">
        <w:t>13x2</w:t>
      </w:r>
      <w:r w:rsidRPr="00527E9E">
        <w:t>+10=71</w:t>
      </w:r>
      <w:r w:rsidR="002F1D4C" w:rsidRPr="00527E9E">
        <w:t xml:space="preserve">, la créature est </w:t>
      </w:r>
      <w:r w:rsidRPr="00527E9E">
        <w:t>liée à son sort de Chaos Mental</w:t>
      </w:r>
      <w:r w:rsidR="002F1D4C" w:rsidRPr="00527E9E">
        <w:t xml:space="preserve"> et </w:t>
      </w:r>
      <w:r w:rsidRPr="00527E9E">
        <w:t>elle pourra moduler les effets de ce dernier.</w:t>
      </w:r>
    </w:p>
    <w:p w14:paraId="75ADA41B" w14:textId="77777777" w:rsidR="00335324" w:rsidRPr="00527E9E" w:rsidRDefault="00335324" w:rsidP="00335324">
      <w:pPr>
        <w:pStyle w:val="Titre2"/>
        <w:rPr>
          <w:lang w:val="fr-BE"/>
        </w:rPr>
      </w:pPr>
      <w:bookmarkStart w:id="76" w:name="_Toc199924502"/>
      <w:r w:rsidRPr="00527E9E">
        <w:rPr>
          <w:lang w:val="fr-BE"/>
        </w:rPr>
        <w:t xml:space="preserve">3.8 </w:t>
      </w:r>
      <w:r w:rsidR="00D432E9" w:rsidRPr="00527E9E">
        <w:rPr>
          <w:lang w:val="fr-BE"/>
        </w:rPr>
        <w:t xml:space="preserve">Origines des </w:t>
      </w:r>
      <w:r w:rsidRPr="00527E9E">
        <w:rPr>
          <w:lang w:val="fr-BE"/>
        </w:rPr>
        <w:t xml:space="preserve">créatures et </w:t>
      </w:r>
      <w:r w:rsidR="00D432E9" w:rsidRPr="00527E9E">
        <w:rPr>
          <w:lang w:val="fr-BE"/>
        </w:rPr>
        <w:t>liens ave</w:t>
      </w:r>
      <w:r w:rsidR="00F77B15" w:rsidRPr="00527E9E">
        <w:rPr>
          <w:lang w:val="fr-BE"/>
        </w:rPr>
        <w:t>c</w:t>
      </w:r>
      <w:r w:rsidR="00D432E9" w:rsidRPr="00527E9E">
        <w:rPr>
          <w:lang w:val="fr-BE"/>
        </w:rPr>
        <w:t xml:space="preserve"> les </w:t>
      </w:r>
      <w:r w:rsidRPr="00527E9E">
        <w:rPr>
          <w:lang w:val="fr-BE"/>
        </w:rPr>
        <w:t>Dieux</w:t>
      </w:r>
      <w:bookmarkEnd w:id="76"/>
    </w:p>
    <w:p w14:paraId="217D9FDD" w14:textId="00CF959D" w:rsidR="00752929" w:rsidRPr="00527E9E" w:rsidRDefault="004F0EB0" w:rsidP="006A59DE">
      <w:r w:rsidRPr="00527E9E">
        <w:t>Les créatures sont</w:t>
      </w:r>
      <w:r w:rsidR="00195862" w:rsidRPr="00527E9E">
        <w:t xml:space="preserve"> toutes</w:t>
      </w:r>
      <w:r w:rsidRPr="00527E9E">
        <w:t xml:space="preserve"> issues du pouvoir créateur des divinités</w:t>
      </w:r>
      <w:r w:rsidR="00195862" w:rsidRPr="00527E9E">
        <w:t>, de manière directe ou pa</w:t>
      </w:r>
      <w:r w:rsidR="002F1D4C" w:rsidRPr="00527E9E">
        <w:t>r</w:t>
      </w:r>
      <w:r w:rsidR="00195862" w:rsidRPr="00527E9E">
        <w:t xml:space="preserve"> évolution</w:t>
      </w:r>
      <w:r w:rsidRPr="00527E9E">
        <w:t xml:space="preserve">. </w:t>
      </w:r>
      <w:r w:rsidR="00381B12" w:rsidRPr="00527E9E">
        <w:t xml:space="preserve">Cela crée un lien entre cette race et </w:t>
      </w:r>
      <w:r w:rsidR="00A6598C" w:rsidRPr="00527E9E">
        <w:t xml:space="preserve">le Dieu créateur </w:t>
      </w:r>
      <w:r w:rsidR="00571454" w:rsidRPr="00527E9E">
        <w:t xml:space="preserve">: </w:t>
      </w:r>
    </w:p>
    <w:p w14:paraId="6B6AA518" w14:textId="77777777" w:rsidR="00D432E9" w:rsidRPr="00527E9E" w:rsidRDefault="00A6598C" w:rsidP="00752929">
      <w:pPr>
        <w:numPr>
          <w:ilvl w:val="0"/>
          <w:numId w:val="20"/>
        </w:numPr>
      </w:pPr>
      <w:r w:rsidRPr="00527E9E">
        <w:t xml:space="preserve">Les créatures </w:t>
      </w:r>
      <w:r w:rsidR="00571454" w:rsidRPr="00527E9E">
        <w:t xml:space="preserve">du </w:t>
      </w:r>
      <w:r w:rsidR="00571454" w:rsidRPr="00527E9E">
        <w:rPr>
          <w:b/>
        </w:rPr>
        <w:t>Monde Divin</w:t>
      </w:r>
      <w:r w:rsidR="00752929" w:rsidRPr="00527E9E">
        <w:t xml:space="preserve"> (avec Divin&gt;0) v</w:t>
      </w:r>
      <w:r w:rsidRPr="00527E9E">
        <w:t>ive</w:t>
      </w:r>
      <w:r w:rsidR="00752929" w:rsidRPr="00527E9E">
        <w:t xml:space="preserve">nt dans les régions </w:t>
      </w:r>
      <w:r w:rsidRPr="00527E9E">
        <w:t xml:space="preserve">baignées </w:t>
      </w:r>
      <w:r w:rsidR="00752929" w:rsidRPr="00527E9E">
        <w:t xml:space="preserve">d’énergie divine et </w:t>
      </w:r>
      <w:r w:rsidR="00381B12" w:rsidRPr="00527E9E">
        <w:t xml:space="preserve">donc </w:t>
      </w:r>
      <w:r w:rsidR="00752929" w:rsidRPr="00527E9E">
        <w:t>t</w:t>
      </w:r>
      <w:r w:rsidRPr="00527E9E">
        <w:t>rès liées à la vie de leur Dieu.</w:t>
      </w:r>
      <w:r w:rsidR="00752929" w:rsidRPr="00527E9E">
        <w:t xml:space="preserve"> Les conflits entre les forces </w:t>
      </w:r>
      <w:r w:rsidR="00381B12" w:rsidRPr="00527E9E">
        <w:t xml:space="preserve">opposées </w:t>
      </w:r>
      <w:r w:rsidR="00752929" w:rsidRPr="00527E9E">
        <w:t xml:space="preserve">sont permanents et nécessitent la création </w:t>
      </w:r>
      <w:r w:rsidR="002F1D4C" w:rsidRPr="00527E9E">
        <w:t xml:space="preserve">régulière </w:t>
      </w:r>
      <w:r w:rsidR="00752929" w:rsidRPr="00527E9E">
        <w:t>de nouvelles engeances</w:t>
      </w:r>
      <w:r w:rsidR="00842E88" w:rsidRPr="00527E9E">
        <w:t xml:space="preserve"> avec la Matière Magique Divine(MMD)</w:t>
      </w:r>
      <w:r w:rsidR="00752929" w:rsidRPr="00527E9E">
        <w:t xml:space="preserve">. </w:t>
      </w:r>
    </w:p>
    <w:p w14:paraId="754C7251" w14:textId="77777777" w:rsidR="00752929" w:rsidRPr="00527E9E" w:rsidRDefault="00A6598C" w:rsidP="00752929">
      <w:pPr>
        <w:numPr>
          <w:ilvl w:val="0"/>
          <w:numId w:val="20"/>
        </w:numPr>
      </w:pPr>
      <w:r w:rsidRPr="00527E9E">
        <w:t xml:space="preserve">Les créatures </w:t>
      </w:r>
      <w:r w:rsidR="00752929" w:rsidRPr="00527E9E">
        <w:t xml:space="preserve">du </w:t>
      </w:r>
      <w:r w:rsidR="00752929" w:rsidRPr="00527E9E">
        <w:rPr>
          <w:b/>
        </w:rPr>
        <w:t>Monde Ancien</w:t>
      </w:r>
      <w:r w:rsidR="00752929" w:rsidRPr="00527E9E">
        <w:t xml:space="preserve"> </w:t>
      </w:r>
      <w:r w:rsidRPr="00527E9E">
        <w:t xml:space="preserve">sont </w:t>
      </w:r>
      <w:r w:rsidR="00752929" w:rsidRPr="00527E9E">
        <w:t>divisées entre deux factions opposées qui se disputent la domination</w:t>
      </w:r>
      <w:r w:rsidR="002F1D4C" w:rsidRPr="00527E9E">
        <w:t xml:space="preserve"> du monde</w:t>
      </w:r>
      <w:r w:rsidR="00842E88" w:rsidRPr="00527E9E">
        <w:t xml:space="preserve"> </w:t>
      </w:r>
      <w:r w:rsidR="00752929" w:rsidRPr="00527E9E">
        <w:t xml:space="preserve">: EE et KO. </w:t>
      </w:r>
      <w:r w:rsidRPr="00527E9E">
        <w:t>L</w:t>
      </w:r>
      <w:r w:rsidR="00752929" w:rsidRPr="00527E9E">
        <w:t xml:space="preserve">es êtres </w:t>
      </w:r>
      <w:r w:rsidR="002F1D4C" w:rsidRPr="00527E9E">
        <w:t xml:space="preserve">des </w:t>
      </w:r>
      <w:r w:rsidR="00752929" w:rsidRPr="00527E9E">
        <w:t>autres alignement</w:t>
      </w:r>
      <w:r w:rsidR="00842E88" w:rsidRPr="00527E9E">
        <w:t>s</w:t>
      </w:r>
      <w:r w:rsidR="00752929" w:rsidRPr="00527E9E">
        <w:t xml:space="preserve"> </w:t>
      </w:r>
      <w:r w:rsidR="002F1D4C" w:rsidRPr="00527E9E">
        <w:t xml:space="preserve">y </w:t>
      </w:r>
      <w:r w:rsidRPr="00527E9E">
        <w:t>sur</w:t>
      </w:r>
      <w:r w:rsidR="002F1D4C" w:rsidRPr="00527E9E">
        <w:t>vivent</w:t>
      </w:r>
      <w:r w:rsidR="00381B12" w:rsidRPr="00527E9E">
        <w:t xml:space="preserve"> </w:t>
      </w:r>
      <w:r w:rsidRPr="00527E9E">
        <w:t>difficilement</w:t>
      </w:r>
      <w:r w:rsidR="00752929" w:rsidRPr="00527E9E">
        <w:t>.</w:t>
      </w:r>
    </w:p>
    <w:p w14:paraId="10CA7D26" w14:textId="77777777" w:rsidR="00752929" w:rsidRPr="00527E9E" w:rsidRDefault="00A6598C" w:rsidP="00752929">
      <w:pPr>
        <w:numPr>
          <w:ilvl w:val="0"/>
          <w:numId w:val="20"/>
        </w:numPr>
      </w:pPr>
      <w:r w:rsidRPr="00527E9E">
        <w:t xml:space="preserve">Les créatures </w:t>
      </w:r>
      <w:r w:rsidR="002F1D4C" w:rsidRPr="00527E9E">
        <w:t xml:space="preserve">du </w:t>
      </w:r>
      <w:r w:rsidR="00752929" w:rsidRPr="00527E9E">
        <w:rPr>
          <w:b/>
        </w:rPr>
        <w:t>Monde Nouveau</w:t>
      </w:r>
      <w:r w:rsidR="00752929" w:rsidRPr="00527E9E">
        <w:t xml:space="preserve"> </w:t>
      </w:r>
      <w:r w:rsidRPr="00527E9E">
        <w:t xml:space="preserve">y </w:t>
      </w:r>
      <w:r w:rsidR="00752929" w:rsidRPr="00527E9E">
        <w:t xml:space="preserve">survivent tant bien que mal. </w:t>
      </w:r>
      <w:r w:rsidRPr="00527E9E">
        <w:t xml:space="preserve">S’y trouvent essentiellement </w:t>
      </w:r>
      <w:r w:rsidR="00752929" w:rsidRPr="00527E9E">
        <w:t>les créatures KO ne pouvant pas revenir vers le Monde Ancien</w:t>
      </w:r>
      <w:r w:rsidR="00842E88" w:rsidRPr="00527E9E">
        <w:t xml:space="preserve"> ainsi que des êtres influencés par EO.</w:t>
      </w:r>
    </w:p>
    <w:p w14:paraId="432FC7B0" w14:textId="77777777" w:rsidR="004F0EB0" w:rsidRPr="00527E9E" w:rsidRDefault="004F0EB0" w:rsidP="006A59DE">
      <w:r w:rsidRPr="00527E9E">
        <w:t>L</w:t>
      </w:r>
      <w:r w:rsidR="002F1D4C" w:rsidRPr="00527E9E">
        <w:t>es</w:t>
      </w:r>
      <w:r w:rsidRPr="00527E9E">
        <w:t xml:space="preserve"> table</w:t>
      </w:r>
      <w:r w:rsidR="002F1D4C" w:rsidRPr="00527E9E">
        <w:t>s ci-dessous reprennent</w:t>
      </w:r>
      <w:r w:rsidRPr="00527E9E">
        <w:t xml:space="preserve"> </w:t>
      </w:r>
      <w:r w:rsidR="002F1D4C" w:rsidRPr="00527E9E">
        <w:t>l</w:t>
      </w:r>
      <w:r w:rsidRPr="00527E9E">
        <w:t xml:space="preserve">es </w:t>
      </w:r>
      <w:r w:rsidR="00381B12" w:rsidRPr="00527E9E">
        <w:t xml:space="preserve">liens entre races </w:t>
      </w:r>
      <w:r w:rsidR="00A6598C" w:rsidRPr="00527E9E">
        <w:t xml:space="preserve">de créatures </w:t>
      </w:r>
      <w:r w:rsidR="00381B12" w:rsidRPr="00527E9E">
        <w:t xml:space="preserve">et </w:t>
      </w:r>
      <w:r w:rsidR="00A6598C" w:rsidRPr="00527E9E">
        <w:t xml:space="preserve">leurs </w:t>
      </w:r>
      <w:r w:rsidR="00381B12" w:rsidRPr="00527E9E">
        <w:t>Dieux</w:t>
      </w:r>
      <w:r w:rsidRPr="00527E9E">
        <w:t xml:space="preserve">. La </w:t>
      </w:r>
      <w:r w:rsidRPr="00527E9E">
        <w:rPr>
          <w:b/>
        </w:rPr>
        <w:t>race indiquée en gras</w:t>
      </w:r>
      <w:r w:rsidRPr="00527E9E">
        <w:t xml:space="preserve"> </w:t>
      </w:r>
      <w:r w:rsidR="002F1D4C" w:rsidRPr="00527E9E">
        <w:t xml:space="preserve">est </w:t>
      </w:r>
      <w:r w:rsidRPr="00527E9E">
        <w:rPr>
          <w:shd w:val="clear" w:color="auto" w:fill="FFFF00"/>
        </w:rPr>
        <w:t xml:space="preserve">la première créée </w:t>
      </w:r>
      <w:r w:rsidRPr="00527E9E">
        <w:t xml:space="preserve">par </w:t>
      </w:r>
      <w:r w:rsidR="00381B12" w:rsidRPr="00527E9E">
        <w:t>cette</w:t>
      </w:r>
      <w:r w:rsidRPr="00527E9E">
        <w:t xml:space="preserve"> divinité</w:t>
      </w:r>
      <w:r w:rsidR="002F1D4C" w:rsidRPr="00527E9E">
        <w:t>. E</w:t>
      </w:r>
      <w:r w:rsidRPr="00527E9E">
        <w:t xml:space="preserve">lle </w:t>
      </w:r>
      <w:r w:rsidR="00B75624" w:rsidRPr="00527E9E">
        <w:t xml:space="preserve">représente et défend les intérêts de </w:t>
      </w:r>
      <w:r w:rsidR="00842E88" w:rsidRPr="00527E9E">
        <w:t>sa</w:t>
      </w:r>
      <w:r w:rsidR="00B75624" w:rsidRPr="00527E9E">
        <w:t xml:space="preserve"> divinité.</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3302"/>
        <w:gridCol w:w="5770"/>
      </w:tblGrid>
      <w:tr w:rsidR="00812216" w:rsidRPr="00527E9E" w14:paraId="1C10A703" w14:textId="77777777" w:rsidTr="003F6E60">
        <w:tc>
          <w:tcPr>
            <w:tcW w:w="1242" w:type="dxa"/>
            <w:tcBorders>
              <w:top w:val="single" w:sz="12" w:space="0" w:color="auto"/>
              <w:left w:val="single" w:sz="12" w:space="0" w:color="auto"/>
              <w:bottom w:val="single" w:sz="12" w:space="0" w:color="auto"/>
            </w:tcBorders>
            <w:shd w:val="clear" w:color="auto" w:fill="EAEAEA"/>
          </w:tcPr>
          <w:p w14:paraId="1B0C7D36" w14:textId="7833A39F" w:rsidR="00812216" w:rsidRPr="00527E9E" w:rsidRDefault="003C3B3F" w:rsidP="0049656A">
            <w:pPr>
              <w:rPr>
                <w:b/>
                <w:sz w:val="16"/>
                <w:szCs w:val="16"/>
              </w:rPr>
            </w:pPr>
            <w:r w:rsidRPr="00527E9E">
              <w:rPr>
                <w:b/>
                <w:bCs/>
                <w:sz w:val="16"/>
                <w:szCs w:val="16"/>
              </w:rPr>
              <w:t>9-</w:t>
            </w:r>
            <w:r w:rsidR="00812216" w:rsidRPr="00527E9E">
              <w:rPr>
                <w:b/>
                <w:bCs/>
                <w:sz w:val="16"/>
                <w:szCs w:val="16"/>
              </w:rPr>
              <w:t>El’Der</w:t>
            </w:r>
          </w:p>
        </w:tc>
        <w:tc>
          <w:tcPr>
            <w:tcW w:w="3302" w:type="dxa"/>
            <w:tcBorders>
              <w:top w:val="single" w:sz="12" w:space="0" w:color="auto"/>
              <w:bottom w:val="single" w:sz="12" w:space="0" w:color="auto"/>
              <w:right w:val="single" w:sz="12" w:space="0" w:color="auto"/>
            </w:tcBorders>
            <w:shd w:val="clear" w:color="auto" w:fill="EAEAEA"/>
          </w:tcPr>
          <w:p w14:paraId="492C4507" w14:textId="77777777" w:rsidR="00812216" w:rsidRPr="00527E9E" w:rsidRDefault="001069FB" w:rsidP="001069FB">
            <w:pPr>
              <w:rPr>
                <w:i/>
                <w:sz w:val="16"/>
                <w:szCs w:val="16"/>
              </w:rPr>
            </w:pPr>
            <w:r w:rsidRPr="00527E9E">
              <w:rPr>
                <w:i/>
                <w:sz w:val="16"/>
                <w:szCs w:val="16"/>
              </w:rPr>
              <w:t>Ê</w:t>
            </w:r>
            <w:r w:rsidR="00812216" w:rsidRPr="00527E9E">
              <w:rPr>
                <w:i/>
                <w:sz w:val="16"/>
                <w:szCs w:val="16"/>
              </w:rPr>
              <w:t>tre</w:t>
            </w:r>
            <w:r w:rsidRPr="00527E9E">
              <w:rPr>
                <w:i/>
                <w:sz w:val="16"/>
                <w:szCs w:val="16"/>
              </w:rPr>
              <w:t xml:space="preserve"> </w:t>
            </w:r>
            <w:r w:rsidR="00812216" w:rsidRPr="00527E9E">
              <w:rPr>
                <w:i/>
                <w:sz w:val="16"/>
                <w:szCs w:val="16"/>
              </w:rPr>
              <w:t xml:space="preserve">de brume hors du temps </w:t>
            </w:r>
          </w:p>
        </w:tc>
        <w:tc>
          <w:tcPr>
            <w:tcW w:w="5770" w:type="dxa"/>
            <w:tcBorders>
              <w:top w:val="single" w:sz="12" w:space="0" w:color="auto"/>
              <w:bottom w:val="single" w:sz="12" w:space="0" w:color="auto"/>
              <w:right w:val="single" w:sz="12" w:space="0" w:color="auto"/>
            </w:tcBorders>
            <w:shd w:val="clear" w:color="auto" w:fill="EAEAEA"/>
          </w:tcPr>
          <w:p w14:paraId="4260F12A" w14:textId="77777777" w:rsidR="00812216" w:rsidRPr="00527E9E" w:rsidRDefault="00812216" w:rsidP="0049656A">
            <w:pPr>
              <w:rPr>
                <w:b/>
                <w:sz w:val="16"/>
                <w:szCs w:val="16"/>
              </w:rPr>
            </w:pPr>
            <w:r w:rsidRPr="00527E9E">
              <w:rPr>
                <w:b/>
                <w:sz w:val="16"/>
                <w:szCs w:val="16"/>
              </w:rPr>
              <w:t>Créatures subordonnées</w:t>
            </w:r>
          </w:p>
        </w:tc>
      </w:tr>
      <w:tr w:rsidR="00812216" w:rsidRPr="00527E9E" w14:paraId="14414180" w14:textId="77777777" w:rsidTr="003F6E60">
        <w:tc>
          <w:tcPr>
            <w:tcW w:w="1242" w:type="dxa"/>
            <w:tcBorders>
              <w:top w:val="single" w:sz="12" w:space="0" w:color="auto"/>
            </w:tcBorders>
          </w:tcPr>
          <w:p w14:paraId="45E3CDE5" w14:textId="70191274" w:rsidR="00812216" w:rsidRPr="00527E9E" w:rsidRDefault="003C3B3F" w:rsidP="0049656A">
            <w:pPr>
              <w:rPr>
                <w:b/>
                <w:bCs/>
                <w:sz w:val="16"/>
                <w:szCs w:val="16"/>
              </w:rPr>
            </w:pPr>
            <w:r w:rsidRPr="00527E9E">
              <w:rPr>
                <w:b/>
                <w:bCs/>
                <w:sz w:val="16"/>
                <w:szCs w:val="16"/>
              </w:rPr>
              <w:t>8</w:t>
            </w:r>
            <w:r w:rsidR="00812216" w:rsidRPr="00527E9E">
              <w:rPr>
                <w:b/>
                <w:bCs/>
                <w:sz w:val="16"/>
                <w:szCs w:val="16"/>
              </w:rPr>
              <w:t>-Tonah</w:t>
            </w:r>
          </w:p>
        </w:tc>
        <w:tc>
          <w:tcPr>
            <w:tcW w:w="3302" w:type="dxa"/>
            <w:tcBorders>
              <w:top w:val="single" w:sz="12" w:space="0" w:color="auto"/>
            </w:tcBorders>
          </w:tcPr>
          <w:p w14:paraId="4F5E9FAF" w14:textId="77777777" w:rsidR="00812216" w:rsidRPr="00527E9E" w:rsidRDefault="00812216" w:rsidP="00812216">
            <w:pPr>
              <w:rPr>
                <w:iCs/>
                <w:sz w:val="16"/>
                <w:szCs w:val="16"/>
              </w:rPr>
            </w:pPr>
            <w:r w:rsidRPr="00527E9E">
              <w:rPr>
                <w:i/>
                <w:iCs/>
                <w:sz w:val="16"/>
                <w:szCs w:val="16"/>
              </w:rPr>
              <w:t>Loup argenté et majestueux</w:t>
            </w:r>
          </w:p>
        </w:tc>
        <w:tc>
          <w:tcPr>
            <w:tcW w:w="5770" w:type="dxa"/>
            <w:tcBorders>
              <w:top w:val="single" w:sz="12" w:space="0" w:color="auto"/>
            </w:tcBorders>
          </w:tcPr>
          <w:p w14:paraId="7C20E013" w14:textId="77777777" w:rsidR="00812216" w:rsidRPr="00527E9E" w:rsidRDefault="00812216" w:rsidP="0049656A">
            <w:pPr>
              <w:rPr>
                <w:i/>
                <w:iCs/>
                <w:sz w:val="16"/>
                <w:szCs w:val="16"/>
              </w:rPr>
            </w:pPr>
            <w:r w:rsidRPr="00527E9E">
              <w:rPr>
                <w:iCs/>
                <w:sz w:val="16"/>
                <w:szCs w:val="16"/>
              </w:rPr>
              <w:t>Tous les seigneurs de races animales – anesprit</w:t>
            </w:r>
          </w:p>
        </w:tc>
      </w:tr>
      <w:tr w:rsidR="00812216" w:rsidRPr="00527E9E" w14:paraId="0A185446" w14:textId="77777777" w:rsidTr="003F6E60">
        <w:tc>
          <w:tcPr>
            <w:tcW w:w="1242" w:type="dxa"/>
            <w:shd w:val="clear" w:color="auto" w:fill="EAEAEA"/>
          </w:tcPr>
          <w:p w14:paraId="267A8413" w14:textId="0CE5EA8C" w:rsidR="00812216" w:rsidRPr="00527E9E" w:rsidRDefault="003C3B3F" w:rsidP="0049656A">
            <w:pPr>
              <w:rPr>
                <w:b/>
                <w:bCs/>
                <w:sz w:val="16"/>
                <w:szCs w:val="16"/>
              </w:rPr>
            </w:pPr>
            <w:r w:rsidRPr="00527E9E">
              <w:rPr>
                <w:b/>
                <w:bCs/>
                <w:sz w:val="16"/>
                <w:szCs w:val="16"/>
              </w:rPr>
              <w:t>8</w:t>
            </w:r>
            <w:r w:rsidR="00812216" w:rsidRPr="00527E9E">
              <w:rPr>
                <w:b/>
                <w:bCs/>
                <w:sz w:val="16"/>
                <w:szCs w:val="16"/>
              </w:rPr>
              <w:t>-Galdar</w:t>
            </w:r>
          </w:p>
        </w:tc>
        <w:tc>
          <w:tcPr>
            <w:tcW w:w="3302" w:type="dxa"/>
            <w:shd w:val="clear" w:color="auto" w:fill="EAEAEA"/>
          </w:tcPr>
          <w:p w14:paraId="452985B3" w14:textId="77777777" w:rsidR="00812216" w:rsidRPr="00527E9E" w:rsidRDefault="00812216" w:rsidP="00812216">
            <w:pPr>
              <w:rPr>
                <w:iCs/>
                <w:sz w:val="16"/>
                <w:szCs w:val="16"/>
              </w:rPr>
            </w:pPr>
            <w:r w:rsidRPr="00527E9E">
              <w:rPr>
                <w:i/>
                <w:iCs/>
                <w:sz w:val="16"/>
                <w:szCs w:val="16"/>
              </w:rPr>
              <w:t>Crâne noir et blanc</w:t>
            </w:r>
          </w:p>
        </w:tc>
        <w:tc>
          <w:tcPr>
            <w:tcW w:w="5770" w:type="dxa"/>
            <w:shd w:val="clear" w:color="auto" w:fill="EAEAEA"/>
          </w:tcPr>
          <w:p w14:paraId="64FAF1BA" w14:textId="77777777" w:rsidR="00812216" w:rsidRPr="00527E9E" w:rsidRDefault="00812216" w:rsidP="0049656A">
            <w:pPr>
              <w:rPr>
                <w:i/>
                <w:iCs/>
                <w:sz w:val="16"/>
                <w:szCs w:val="16"/>
              </w:rPr>
            </w:pPr>
            <w:r w:rsidRPr="00527E9E">
              <w:rPr>
                <w:b/>
                <w:iCs/>
                <w:sz w:val="16"/>
                <w:szCs w:val="16"/>
              </w:rPr>
              <w:t>Lame éternelle</w:t>
            </w:r>
            <w:r w:rsidRPr="00527E9E">
              <w:rPr>
                <w:iCs/>
                <w:sz w:val="16"/>
                <w:szCs w:val="16"/>
              </w:rPr>
              <w:t xml:space="preserve"> – grand esprit – sanglier éternel</w:t>
            </w:r>
          </w:p>
        </w:tc>
      </w:tr>
      <w:tr w:rsidR="00812216" w:rsidRPr="00527E9E" w14:paraId="4655ACC2" w14:textId="77777777" w:rsidTr="003F6E60">
        <w:tc>
          <w:tcPr>
            <w:tcW w:w="1242" w:type="dxa"/>
          </w:tcPr>
          <w:p w14:paraId="6265C3E4" w14:textId="6CE90876" w:rsidR="00812216" w:rsidRPr="00527E9E" w:rsidRDefault="003C3B3F" w:rsidP="0049656A">
            <w:pPr>
              <w:rPr>
                <w:b/>
                <w:bCs/>
                <w:sz w:val="16"/>
                <w:szCs w:val="16"/>
              </w:rPr>
            </w:pPr>
            <w:r w:rsidRPr="00527E9E">
              <w:rPr>
                <w:b/>
                <w:bCs/>
                <w:sz w:val="16"/>
                <w:szCs w:val="16"/>
              </w:rPr>
              <w:t>7</w:t>
            </w:r>
            <w:r w:rsidR="00812216" w:rsidRPr="00527E9E">
              <w:rPr>
                <w:b/>
                <w:bCs/>
                <w:sz w:val="16"/>
                <w:szCs w:val="16"/>
              </w:rPr>
              <w:t>-Domiel</w:t>
            </w:r>
          </w:p>
        </w:tc>
        <w:tc>
          <w:tcPr>
            <w:tcW w:w="3302" w:type="dxa"/>
          </w:tcPr>
          <w:p w14:paraId="7518E016" w14:textId="77777777" w:rsidR="00812216" w:rsidRPr="00527E9E" w:rsidRDefault="00812216" w:rsidP="00812216">
            <w:pPr>
              <w:rPr>
                <w:iCs/>
                <w:sz w:val="16"/>
                <w:szCs w:val="16"/>
              </w:rPr>
            </w:pPr>
            <w:r w:rsidRPr="00527E9E">
              <w:rPr>
                <w:i/>
                <w:iCs/>
                <w:sz w:val="16"/>
                <w:szCs w:val="16"/>
              </w:rPr>
              <w:t>Croix à quatre pointes différentes</w:t>
            </w:r>
          </w:p>
        </w:tc>
        <w:tc>
          <w:tcPr>
            <w:tcW w:w="5770" w:type="dxa"/>
          </w:tcPr>
          <w:p w14:paraId="56599929" w14:textId="77777777" w:rsidR="00812216" w:rsidRPr="00527E9E" w:rsidRDefault="00812216" w:rsidP="0049656A">
            <w:pPr>
              <w:rPr>
                <w:i/>
                <w:iCs/>
                <w:sz w:val="16"/>
                <w:szCs w:val="16"/>
              </w:rPr>
            </w:pPr>
            <w:r w:rsidRPr="00527E9E">
              <w:rPr>
                <w:b/>
                <w:iCs/>
                <w:sz w:val="16"/>
                <w:szCs w:val="16"/>
              </w:rPr>
              <w:t>Mont Rage</w:t>
            </w:r>
            <w:r w:rsidRPr="00527E9E">
              <w:rPr>
                <w:iCs/>
                <w:sz w:val="16"/>
                <w:szCs w:val="16"/>
              </w:rPr>
              <w:t>–</w:t>
            </w:r>
          </w:p>
        </w:tc>
      </w:tr>
      <w:tr w:rsidR="00812216" w:rsidRPr="00527E9E" w14:paraId="15FB8C6F" w14:textId="77777777" w:rsidTr="003F6E60">
        <w:tc>
          <w:tcPr>
            <w:tcW w:w="1242" w:type="dxa"/>
            <w:shd w:val="clear" w:color="auto" w:fill="EAEAEA"/>
          </w:tcPr>
          <w:p w14:paraId="5FD179C6" w14:textId="3D32A7BE" w:rsidR="00812216" w:rsidRPr="00527E9E" w:rsidRDefault="003C3B3F" w:rsidP="0049656A">
            <w:pPr>
              <w:rPr>
                <w:b/>
                <w:bCs/>
                <w:sz w:val="16"/>
                <w:szCs w:val="16"/>
              </w:rPr>
            </w:pPr>
            <w:r w:rsidRPr="00527E9E">
              <w:rPr>
                <w:b/>
                <w:bCs/>
                <w:sz w:val="16"/>
                <w:szCs w:val="16"/>
              </w:rPr>
              <w:t>6</w:t>
            </w:r>
            <w:r w:rsidR="00812216" w:rsidRPr="00527E9E">
              <w:rPr>
                <w:b/>
                <w:bCs/>
                <w:sz w:val="16"/>
                <w:szCs w:val="16"/>
              </w:rPr>
              <w:t>-Bennez</w:t>
            </w:r>
          </w:p>
        </w:tc>
        <w:tc>
          <w:tcPr>
            <w:tcW w:w="3302" w:type="dxa"/>
            <w:shd w:val="clear" w:color="auto" w:fill="EAEAEA"/>
          </w:tcPr>
          <w:p w14:paraId="02397EF8" w14:textId="77777777" w:rsidR="00812216" w:rsidRPr="00527E9E" w:rsidRDefault="00812216" w:rsidP="00812216">
            <w:pPr>
              <w:rPr>
                <w:iCs/>
                <w:sz w:val="16"/>
                <w:szCs w:val="16"/>
              </w:rPr>
            </w:pPr>
            <w:r w:rsidRPr="00527E9E">
              <w:rPr>
                <w:i/>
                <w:iCs/>
                <w:sz w:val="16"/>
                <w:szCs w:val="16"/>
              </w:rPr>
              <w:t>Trois lignes ondulées horizontales</w:t>
            </w:r>
          </w:p>
        </w:tc>
        <w:tc>
          <w:tcPr>
            <w:tcW w:w="5770" w:type="dxa"/>
            <w:shd w:val="clear" w:color="auto" w:fill="EAEAEA"/>
          </w:tcPr>
          <w:p w14:paraId="72C8A1FE" w14:textId="77777777" w:rsidR="00812216" w:rsidRPr="00527E9E" w:rsidRDefault="00812216" w:rsidP="0049656A">
            <w:pPr>
              <w:rPr>
                <w:i/>
                <w:iCs/>
                <w:sz w:val="16"/>
                <w:szCs w:val="16"/>
              </w:rPr>
            </w:pPr>
            <w:r w:rsidRPr="00527E9E">
              <w:rPr>
                <w:b/>
                <w:iCs/>
                <w:sz w:val="16"/>
                <w:szCs w:val="16"/>
              </w:rPr>
              <w:t xml:space="preserve">Présage </w:t>
            </w:r>
            <w:r w:rsidRPr="00527E9E">
              <w:rPr>
                <w:iCs/>
                <w:sz w:val="16"/>
                <w:szCs w:val="16"/>
              </w:rPr>
              <w:t>– taureau vert</w:t>
            </w:r>
          </w:p>
        </w:tc>
      </w:tr>
      <w:tr w:rsidR="00812216" w:rsidRPr="00527E9E" w14:paraId="3C9D0C20" w14:textId="77777777" w:rsidTr="003F6E60">
        <w:tc>
          <w:tcPr>
            <w:tcW w:w="1242" w:type="dxa"/>
          </w:tcPr>
          <w:p w14:paraId="6E472BCE" w14:textId="766E26B9" w:rsidR="00812216" w:rsidRPr="00527E9E" w:rsidRDefault="003C3B3F" w:rsidP="0049656A">
            <w:pPr>
              <w:rPr>
                <w:b/>
                <w:bCs/>
                <w:sz w:val="16"/>
                <w:szCs w:val="16"/>
              </w:rPr>
            </w:pPr>
            <w:r w:rsidRPr="00527E9E">
              <w:rPr>
                <w:b/>
                <w:bCs/>
                <w:sz w:val="16"/>
                <w:szCs w:val="16"/>
              </w:rPr>
              <w:t>6</w:t>
            </w:r>
            <w:r w:rsidR="00812216" w:rsidRPr="00527E9E">
              <w:rPr>
                <w:b/>
                <w:bCs/>
                <w:sz w:val="16"/>
                <w:szCs w:val="16"/>
              </w:rPr>
              <w:t>-Girra</w:t>
            </w:r>
          </w:p>
        </w:tc>
        <w:tc>
          <w:tcPr>
            <w:tcW w:w="3302" w:type="dxa"/>
          </w:tcPr>
          <w:p w14:paraId="3B68617E" w14:textId="77777777" w:rsidR="00812216" w:rsidRPr="00527E9E" w:rsidRDefault="00812216" w:rsidP="005F68F1">
            <w:pPr>
              <w:rPr>
                <w:i/>
                <w:iCs/>
                <w:sz w:val="16"/>
                <w:szCs w:val="16"/>
              </w:rPr>
            </w:pPr>
            <w:r w:rsidRPr="00527E9E">
              <w:rPr>
                <w:i/>
                <w:iCs/>
                <w:sz w:val="16"/>
                <w:szCs w:val="16"/>
              </w:rPr>
              <w:t>Trois lignes ondulées verticales</w:t>
            </w:r>
          </w:p>
        </w:tc>
        <w:tc>
          <w:tcPr>
            <w:tcW w:w="5770" w:type="dxa"/>
          </w:tcPr>
          <w:p w14:paraId="2E70E8BB" w14:textId="77777777" w:rsidR="00812216" w:rsidRPr="00527E9E" w:rsidRDefault="00812216" w:rsidP="0049656A">
            <w:pPr>
              <w:rPr>
                <w:i/>
                <w:iCs/>
                <w:sz w:val="16"/>
                <w:szCs w:val="16"/>
              </w:rPr>
            </w:pPr>
            <w:r w:rsidRPr="00527E9E">
              <w:rPr>
                <w:b/>
                <w:iCs/>
                <w:sz w:val="16"/>
                <w:szCs w:val="16"/>
              </w:rPr>
              <w:t xml:space="preserve">Fée des monts – </w:t>
            </w:r>
            <w:r w:rsidRPr="00527E9E">
              <w:rPr>
                <w:iCs/>
                <w:sz w:val="16"/>
                <w:szCs w:val="16"/>
              </w:rPr>
              <w:t>princesse des bois</w:t>
            </w:r>
          </w:p>
        </w:tc>
      </w:tr>
      <w:tr w:rsidR="00812216" w:rsidRPr="00527E9E" w14:paraId="358C0230" w14:textId="77777777" w:rsidTr="003F6E60">
        <w:tc>
          <w:tcPr>
            <w:tcW w:w="1242" w:type="dxa"/>
            <w:shd w:val="clear" w:color="auto" w:fill="EAEAEA"/>
          </w:tcPr>
          <w:p w14:paraId="6FE6F852" w14:textId="61E7F5CB" w:rsidR="00812216" w:rsidRPr="00527E9E" w:rsidRDefault="003C3B3F" w:rsidP="0049656A">
            <w:pPr>
              <w:rPr>
                <w:b/>
                <w:bCs/>
                <w:sz w:val="16"/>
                <w:szCs w:val="16"/>
              </w:rPr>
            </w:pPr>
            <w:r w:rsidRPr="00527E9E">
              <w:rPr>
                <w:b/>
                <w:bCs/>
                <w:sz w:val="16"/>
                <w:szCs w:val="16"/>
              </w:rPr>
              <w:t>6</w:t>
            </w:r>
            <w:r w:rsidR="00812216" w:rsidRPr="00527E9E">
              <w:rPr>
                <w:b/>
                <w:bCs/>
                <w:sz w:val="16"/>
                <w:szCs w:val="16"/>
              </w:rPr>
              <w:t>-Gea</w:t>
            </w:r>
          </w:p>
        </w:tc>
        <w:tc>
          <w:tcPr>
            <w:tcW w:w="3302" w:type="dxa"/>
            <w:shd w:val="clear" w:color="auto" w:fill="EAEAEA"/>
          </w:tcPr>
          <w:p w14:paraId="0AD153AF" w14:textId="77777777" w:rsidR="00812216" w:rsidRPr="00527E9E" w:rsidRDefault="00812216" w:rsidP="00812216">
            <w:pPr>
              <w:rPr>
                <w:iCs/>
                <w:sz w:val="16"/>
                <w:szCs w:val="16"/>
              </w:rPr>
            </w:pPr>
            <w:r w:rsidRPr="00527E9E">
              <w:rPr>
                <w:i/>
                <w:iCs/>
                <w:sz w:val="16"/>
                <w:szCs w:val="16"/>
              </w:rPr>
              <w:t>Trois lignes horizontales</w:t>
            </w:r>
          </w:p>
        </w:tc>
        <w:tc>
          <w:tcPr>
            <w:tcW w:w="5770" w:type="dxa"/>
            <w:shd w:val="clear" w:color="auto" w:fill="EAEAEA"/>
          </w:tcPr>
          <w:p w14:paraId="1B8417A6" w14:textId="77777777" w:rsidR="00812216" w:rsidRPr="00527E9E" w:rsidRDefault="00812216" w:rsidP="0049656A">
            <w:pPr>
              <w:rPr>
                <w:i/>
                <w:iCs/>
                <w:sz w:val="16"/>
                <w:szCs w:val="16"/>
              </w:rPr>
            </w:pPr>
            <w:r w:rsidRPr="00527E9E">
              <w:rPr>
                <w:b/>
                <w:iCs/>
                <w:sz w:val="16"/>
                <w:szCs w:val="16"/>
              </w:rPr>
              <w:t>Folpierre</w:t>
            </w:r>
          </w:p>
        </w:tc>
      </w:tr>
      <w:tr w:rsidR="00812216" w:rsidRPr="00527E9E" w14:paraId="565E9C8C" w14:textId="77777777" w:rsidTr="003F6E60">
        <w:tc>
          <w:tcPr>
            <w:tcW w:w="1242" w:type="dxa"/>
          </w:tcPr>
          <w:p w14:paraId="573CBED5" w14:textId="034706D7" w:rsidR="00812216" w:rsidRPr="00527E9E" w:rsidRDefault="003C3B3F" w:rsidP="0049656A">
            <w:pPr>
              <w:rPr>
                <w:b/>
                <w:bCs/>
                <w:sz w:val="16"/>
                <w:szCs w:val="16"/>
              </w:rPr>
            </w:pPr>
            <w:r w:rsidRPr="00527E9E">
              <w:rPr>
                <w:b/>
                <w:bCs/>
                <w:sz w:val="16"/>
                <w:szCs w:val="16"/>
              </w:rPr>
              <w:t>6</w:t>
            </w:r>
            <w:r w:rsidR="00812216" w:rsidRPr="00527E9E">
              <w:rPr>
                <w:b/>
                <w:bCs/>
                <w:sz w:val="16"/>
                <w:szCs w:val="16"/>
              </w:rPr>
              <w:t>-Zu</w:t>
            </w:r>
          </w:p>
        </w:tc>
        <w:tc>
          <w:tcPr>
            <w:tcW w:w="3302" w:type="dxa"/>
          </w:tcPr>
          <w:p w14:paraId="5071D196" w14:textId="77777777" w:rsidR="00812216" w:rsidRPr="00527E9E" w:rsidRDefault="00812216" w:rsidP="00812216">
            <w:pPr>
              <w:rPr>
                <w:i/>
                <w:iCs/>
                <w:sz w:val="16"/>
                <w:szCs w:val="16"/>
              </w:rPr>
            </w:pPr>
            <w:r w:rsidRPr="00527E9E">
              <w:rPr>
                <w:i/>
                <w:iCs/>
                <w:sz w:val="16"/>
                <w:szCs w:val="16"/>
              </w:rPr>
              <w:t>Trois lignes verticales</w:t>
            </w:r>
          </w:p>
        </w:tc>
        <w:tc>
          <w:tcPr>
            <w:tcW w:w="5770" w:type="dxa"/>
          </w:tcPr>
          <w:p w14:paraId="39824A06" w14:textId="77777777" w:rsidR="00812216" w:rsidRPr="00527E9E" w:rsidRDefault="00812216" w:rsidP="0049656A">
            <w:pPr>
              <w:rPr>
                <w:i/>
                <w:iCs/>
                <w:sz w:val="16"/>
                <w:szCs w:val="16"/>
              </w:rPr>
            </w:pPr>
            <w:r w:rsidRPr="00527E9E">
              <w:rPr>
                <w:b/>
                <w:iCs/>
                <w:sz w:val="16"/>
                <w:szCs w:val="16"/>
              </w:rPr>
              <w:t>Volé</w:t>
            </w:r>
            <w:r w:rsidRPr="00527E9E">
              <w:rPr>
                <w:iCs/>
                <w:sz w:val="16"/>
                <w:szCs w:val="16"/>
              </w:rPr>
              <w:t xml:space="preserve"> - fée des cieux – unicorne</w:t>
            </w:r>
          </w:p>
        </w:tc>
      </w:tr>
      <w:tr w:rsidR="00812216" w:rsidRPr="00527E9E" w14:paraId="0E092DD9" w14:textId="77777777" w:rsidTr="003F6E60">
        <w:tc>
          <w:tcPr>
            <w:tcW w:w="1242" w:type="dxa"/>
            <w:shd w:val="clear" w:color="auto" w:fill="EAEAEA"/>
          </w:tcPr>
          <w:p w14:paraId="06A894EF" w14:textId="3D8FC5E9" w:rsidR="00812216" w:rsidRPr="00527E9E" w:rsidRDefault="003C3B3F" w:rsidP="0049656A">
            <w:pPr>
              <w:rPr>
                <w:b/>
                <w:bCs/>
                <w:sz w:val="16"/>
                <w:szCs w:val="16"/>
              </w:rPr>
            </w:pPr>
            <w:r w:rsidRPr="00527E9E">
              <w:rPr>
                <w:b/>
                <w:bCs/>
                <w:sz w:val="16"/>
                <w:szCs w:val="16"/>
              </w:rPr>
              <w:t>8</w:t>
            </w:r>
            <w:r w:rsidR="00812216" w:rsidRPr="00527E9E">
              <w:rPr>
                <w:b/>
                <w:bCs/>
                <w:sz w:val="16"/>
                <w:szCs w:val="16"/>
              </w:rPr>
              <w:t>-Alfar</w:t>
            </w:r>
          </w:p>
        </w:tc>
        <w:tc>
          <w:tcPr>
            <w:tcW w:w="3302" w:type="dxa"/>
            <w:shd w:val="clear" w:color="auto" w:fill="EAEAEA"/>
          </w:tcPr>
          <w:p w14:paraId="0C6641C9" w14:textId="77777777" w:rsidR="00812216" w:rsidRPr="00527E9E" w:rsidRDefault="00812216" w:rsidP="0049656A">
            <w:pPr>
              <w:rPr>
                <w:i/>
                <w:iCs/>
                <w:sz w:val="16"/>
                <w:szCs w:val="16"/>
              </w:rPr>
            </w:pPr>
            <w:r w:rsidRPr="00527E9E">
              <w:rPr>
                <w:i/>
                <w:iCs/>
                <w:sz w:val="16"/>
                <w:szCs w:val="16"/>
              </w:rPr>
              <w:t>Silhouette d’Ancien</w:t>
            </w:r>
          </w:p>
        </w:tc>
        <w:tc>
          <w:tcPr>
            <w:tcW w:w="5770" w:type="dxa"/>
            <w:shd w:val="clear" w:color="auto" w:fill="EAEAEA"/>
          </w:tcPr>
          <w:p w14:paraId="49F66EE5" w14:textId="77777777" w:rsidR="00812216" w:rsidRPr="00527E9E" w:rsidRDefault="00812216" w:rsidP="0049656A">
            <w:pPr>
              <w:rPr>
                <w:i/>
                <w:iCs/>
                <w:sz w:val="16"/>
                <w:szCs w:val="16"/>
              </w:rPr>
            </w:pPr>
            <w:r w:rsidRPr="00527E9E">
              <w:rPr>
                <w:b/>
                <w:iCs/>
                <w:sz w:val="16"/>
                <w:szCs w:val="16"/>
              </w:rPr>
              <w:t xml:space="preserve">Ancien </w:t>
            </w:r>
            <w:r w:rsidRPr="00527E9E">
              <w:rPr>
                <w:iCs/>
                <w:sz w:val="16"/>
                <w:szCs w:val="16"/>
              </w:rPr>
              <w:t>– princesse de bois – grand satyre - fée de la nature</w:t>
            </w:r>
          </w:p>
        </w:tc>
      </w:tr>
      <w:tr w:rsidR="00812216" w:rsidRPr="00527E9E" w14:paraId="14825A55" w14:textId="77777777" w:rsidTr="003F6E60">
        <w:tc>
          <w:tcPr>
            <w:tcW w:w="1242" w:type="dxa"/>
          </w:tcPr>
          <w:p w14:paraId="11308B77" w14:textId="056BE42D" w:rsidR="00812216" w:rsidRPr="00527E9E" w:rsidRDefault="003C3B3F" w:rsidP="0049656A">
            <w:pPr>
              <w:rPr>
                <w:b/>
                <w:bCs/>
                <w:sz w:val="16"/>
                <w:szCs w:val="16"/>
              </w:rPr>
            </w:pPr>
            <w:r w:rsidRPr="00527E9E">
              <w:rPr>
                <w:b/>
                <w:bCs/>
                <w:sz w:val="16"/>
                <w:szCs w:val="16"/>
              </w:rPr>
              <w:t>8</w:t>
            </w:r>
            <w:r w:rsidR="00812216" w:rsidRPr="00527E9E">
              <w:rPr>
                <w:b/>
                <w:bCs/>
                <w:sz w:val="16"/>
                <w:szCs w:val="16"/>
              </w:rPr>
              <w:t>-Dval’inn</w:t>
            </w:r>
          </w:p>
        </w:tc>
        <w:tc>
          <w:tcPr>
            <w:tcW w:w="3302" w:type="dxa"/>
          </w:tcPr>
          <w:p w14:paraId="0E631F76" w14:textId="77777777" w:rsidR="00812216" w:rsidRPr="00527E9E" w:rsidRDefault="00812216" w:rsidP="00812216">
            <w:pPr>
              <w:rPr>
                <w:b/>
                <w:iCs/>
                <w:sz w:val="16"/>
                <w:szCs w:val="16"/>
              </w:rPr>
            </w:pPr>
            <w:r w:rsidRPr="00527E9E">
              <w:rPr>
                <w:i/>
                <w:iCs/>
                <w:sz w:val="16"/>
                <w:szCs w:val="16"/>
              </w:rPr>
              <w:t>Silhouette de Dva’linn</w:t>
            </w:r>
          </w:p>
        </w:tc>
        <w:tc>
          <w:tcPr>
            <w:tcW w:w="5770" w:type="dxa"/>
          </w:tcPr>
          <w:p w14:paraId="0BBAB36F" w14:textId="77777777" w:rsidR="00812216" w:rsidRPr="00527E9E" w:rsidRDefault="00812216" w:rsidP="0049656A">
            <w:pPr>
              <w:rPr>
                <w:i/>
                <w:iCs/>
                <w:sz w:val="16"/>
                <w:szCs w:val="16"/>
              </w:rPr>
            </w:pPr>
            <w:r w:rsidRPr="00527E9E">
              <w:rPr>
                <w:b/>
                <w:iCs/>
                <w:sz w:val="16"/>
                <w:szCs w:val="16"/>
              </w:rPr>
              <w:t xml:space="preserve">Dva’Linn </w:t>
            </w:r>
            <w:r w:rsidRPr="00527E9E">
              <w:rPr>
                <w:iCs/>
                <w:sz w:val="16"/>
                <w:szCs w:val="16"/>
              </w:rPr>
              <w:t>– esprit malin – casfan – grand satyre – nain de bes</w:t>
            </w:r>
          </w:p>
        </w:tc>
      </w:tr>
      <w:tr w:rsidR="00812216" w:rsidRPr="00527E9E" w14:paraId="2F7CC9E3" w14:textId="77777777" w:rsidTr="003F6E60">
        <w:tc>
          <w:tcPr>
            <w:tcW w:w="1242" w:type="dxa"/>
            <w:shd w:val="clear" w:color="auto" w:fill="EAEAEA"/>
          </w:tcPr>
          <w:p w14:paraId="67D01A69" w14:textId="3E6DE7C1" w:rsidR="00812216" w:rsidRPr="00527E9E" w:rsidRDefault="003C3B3F" w:rsidP="0049656A">
            <w:pPr>
              <w:rPr>
                <w:b/>
                <w:bCs/>
                <w:sz w:val="16"/>
                <w:szCs w:val="16"/>
              </w:rPr>
            </w:pPr>
            <w:r w:rsidRPr="00527E9E">
              <w:rPr>
                <w:b/>
                <w:bCs/>
                <w:sz w:val="16"/>
                <w:szCs w:val="16"/>
              </w:rPr>
              <w:t>7</w:t>
            </w:r>
            <w:r w:rsidR="00812216" w:rsidRPr="00527E9E">
              <w:rPr>
                <w:b/>
                <w:bCs/>
                <w:sz w:val="16"/>
                <w:szCs w:val="16"/>
              </w:rPr>
              <w:t>-Bes</w:t>
            </w:r>
          </w:p>
        </w:tc>
        <w:tc>
          <w:tcPr>
            <w:tcW w:w="3302" w:type="dxa"/>
            <w:shd w:val="clear" w:color="auto" w:fill="EAEAEA"/>
          </w:tcPr>
          <w:p w14:paraId="35921C71" w14:textId="77777777" w:rsidR="00812216" w:rsidRPr="00527E9E" w:rsidRDefault="00812216" w:rsidP="00812216">
            <w:pPr>
              <w:rPr>
                <w:iCs/>
                <w:sz w:val="16"/>
                <w:szCs w:val="16"/>
              </w:rPr>
            </w:pPr>
            <w:r w:rsidRPr="00527E9E">
              <w:rPr>
                <w:i/>
                <w:iCs/>
                <w:sz w:val="16"/>
                <w:szCs w:val="16"/>
              </w:rPr>
              <w:t xml:space="preserve">Roi Dva’linn </w:t>
            </w:r>
          </w:p>
        </w:tc>
        <w:tc>
          <w:tcPr>
            <w:tcW w:w="5770" w:type="dxa"/>
            <w:shd w:val="clear" w:color="auto" w:fill="EAEAEA"/>
          </w:tcPr>
          <w:p w14:paraId="4159DCEA" w14:textId="77777777" w:rsidR="00812216" w:rsidRPr="00527E9E" w:rsidRDefault="00812216" w:rsidP="0049656A">
            <w:pPr>
              <w:rPr>
                <w:i/>
                <w:iCs/>
                <w:sz w:val="16"/>
                <w:szCs w:val="16"/>
              </w:rPr>
            </w:pPr>
            <w:r w:rsidRPr="00527E9E">
              <w:rPr>
                <w:b/>
                <w:iCs/>
                <w:sz w:val="16"/>
                <w:szCs w:val="16"/>
              </w:rPr>
              <w:t xml:space="preserve">Roi Ancien </w:t>
            </w:r>
            <w:r w:rsidRPr="00527E9E">
              <w:rPr>
                <w:iCs/>
                <w:sz w:val="16"/>
                <w:szCs w:val="16"/>
              </w:rPr>
              <w:t>– chiencha – nain de bes</w:t>
            </w:r>
          </w:p>
        </w:tc>
      </w:tr>
      <w:tr w:rsidR="00812216" w:rsidRPr="00527E9E" w14:paraId="449F7A06" w14:textId="77777777" w:rsidTr="003F6E60">
        <w:tc>
          <w:tcPr>
            <w:tcW w:w="1242" w:type="dxa"/>
          </w:tcPr>
          <w:p w14:paraId="6159CAE0" w14:textId="2C4EFF60" w:rsidR="00812216" w:rsidRPr="00527E9E" w:rsidRDefault="003C3B3F" w:rsidP="0049656A">
            <w:pPr>
              <w:rPr>
                <w:b/>
                <w:bCs/>
                <w:sz w:val="16"/>
                <w:szCs w:val="16"/>
              </w:rPr>
            </w:pPr>
            <w:r w:rsidRPr="00527E9E">
              <w:rPr>
                <w:b/>
                <w:bCs/>
                <w:sz w:val="16"/>
                <w:szCs w:val="16"/>
              </w:rPr>
              <w:t>7</w:t>
            </w:r>
            <w:r w:rsidR="00812216" w:rsidRPr="00527E9E">
              <w:rPr>
                <w:b/>
                <w:bCs/>
                <w:sz w:val="16"/>
                <w:szCs w:val="16"/>
              </w:rPr>
              <w:t>-Goibiniu</w:t>
            </w:r>
          </w:p>
        </w:tc>
        <w:tc>
          <w:tcPr>
            <w:tcW w:w="3302" w:type="dxa"/>
          </w:tcPr>
          <w:p w14:paraId="4CC8E32B" w14:textId="77777777" w:rsidR="00812216" w:rsidRPr="00527E9E" w:rsidRDefault="00812216" w:rsidP="002B7BAE">
            <w:pPr>
              <w:rPr>
                <w:i/>
                <w:iCs/>
                <w:sz w:val="16"/>
                <w:szCs w:val="16"/>
              </w:rPr>
            </w:pPr>
            <w:r w:rsidRPr="00527E9E">
              <w:rPr>
                <w:i/>
                <w:iCs/>
                <w:sz w:val="16"/>
                <w:szCs w:val="16"/>
              </w:rPr>
              <w:t>Montagne brillante</w:t>
            </w:r>
          </w:p>
        </w:tc>
        <w:tc>
          <w:tcPr>
            <w:tcW w:w="5770" w:type="dxa"/>
          </w:tcPr>
          <w:p w14:paraId="51BFC2C2" w14:textId="77777777" w:rsidR="00812216" w:rsidRPr="00527E9E" w:rsidRDefault="00812216" w:rsidP="0049656A">
            <w:pPr>
              <w:rPr>
                <w:i/>
                <w:iCs/>
                <w:sz w:val="16"/>
                <w:szCs w:val="16"/>
              </w:rPr>
            </w:pPr>
            <w:r w:rsidRPr="00527E9E">
              <w:rPr>
                <w:b/>
                <w:iCs/>
                <w:sz w:val="16"/>
                <w:szCs w:val="16"/>
              </w:rPr>
              <w:t>Rochefroid</w:t>
            </w:r>
            <w:r w:rsidRPr="00527E9E">
              <w:rPr>
                <w:iCs/>
                <w:sz w:val="16"/>
                <w:szCs w:val="16"/>
              </w:rPr>
              <w:t xml:space="preserve"> –grand loup gris</w:t>
            </w:r>
          </w:p>
        </w:tc>
      </w:tr>
      <w:tr w:rsidR="00812216" w:rsidRPr="00527E9E" w14:paraId="227EAFE0" w14:textId="77777777" w:rsidTr="003F6E60">
        <w:tc>
          <w:tcPr>
            <w:tcW w:w="1242" w:type="dxa"/>
            <w:shd w:val="clear" w:color="auto" w:fill="EAEAEA"/>
          </w:tcPr>
          <w:p w14:paraId="35190116" w14:textId="6DA7D97E" w:rsidR="00812216" w:rsidRPr="00527E9E" w:rsidRDefault="003C3B3F" w:rsidP="0049656A">
            <w:pPr>
              <w:rPr>
                <w:b/>
                <w:bCs/>
                <w:sz w:val="16"/>
                <w:szCs w:val="16"/>
              </w:rPr>
            </w:pPr>
            <w:r w:rsidRPr="00527E9E">
              <w:rPr>
                <w:b/>
                <w:bCs/>
                <w:sz w:val="16"/>
                <w:szCs w:val="16"/>
              </w:rPr>
              <w:t>8</w:t>
            </w:r>
            <w:r w:rsidR="00812216" w:rsidRPr="00527E9E">
              <w:rPr>
                <w:b/>
                <w:bCs/>
                <w:sz w:val="16"/>
                <w:szCs w:val="16"/>
              </w:rPr>
              <w:t>-Perfir</w:t>
            </w:r>
          </w:p>
        </w:tc>
        <w:tc>
          <w:tcPr>
            <w:tcW w:w="3302" w:type="dxa"/>
            <w:shd w:val="clear" w:color="auto" w:fill="EAEAEA"/>
          </w:tcPr>
          <w:p w14:paraId="1B4B78B8" w14:textId="77777777" w:rsidR="00812216" w:rsidRPr="00527E9E" w:rsidRDefault="00812216" w:rsidP="00812216">
            <w:pPr>
              <w:rPr>
                <w:iCs/>
                <w:sz w:val="16"/>
                <w:szCs w:val="16"/>
              </w:rPr>
            </w:pPr>
            <w:r w:rsidRPr="00527E9E">
              <w:rPr>
                <w:i/>
                <w:iCs/>
                <w:sz w:val="16"/>
                <w:szCs w:val="16"/>
              </w:rPr>
              <w:t>Brume soufflée dans une direction</w:t>
            </w:r>
          </w:p>
        </w:tc>
        <w:tc>
          <w:tcPr>
            <w:tcW w:w="5770" w:type="dxa"/>
            <w:shd w:val="clear" w:color="auto" w:fill="EAEAEA"/>
          </w:tcPr>
          <w:p w14:paraId="3962E883" w14:textId="77777777" w:rsidR="00812216" w:rsidRPr="00527E9E" w:rsidRDefault="00812216" w:rsidP="0049656A">
            <w:pPr>
              <w:rPr>
                <w:i/>
                <w:iCs/>
                <w:sz w:val="16"/>
                <w:szCs w:val="16"/>
              </w:rPr>
            </w:pPr>
            <w:r w:rsidRPr="00527E9E">
              <w:rPr>
                <w:b/>
                <w:iCs/>
                <w:sz w:val="16"/>
                <w:szCs w:val="16"/>
              </w:rPr>
              <w:t>Dragon</w:t>
            </w:r>
            <w:r w:rsidRPr="00527E9E">
              <w:rPr>
                <w:iCs/>
                <w:sz w:val="16"/>
                <w:szCs w:val="16"/>
              </w:rPr>
              <w:t xml:space="preserve"> EE</w:t>
            </w:r>
          </w:p>
        </w:tc>
      </w:tr>
      <w:tr w:rsidR="00812216" w:rsidRPr="00527E9E" w14:paraId="7D378A31" w14:textId="77777777" w:rsidTr="003F6E60">
        <w:tc>
          <w:tcPr>
            <w:tcW w:w="1242" w:type="dxa"/>
          </w:tcPr>
          <w:p w14:paraId="712DE662" w14:textId="1A81F9B6" w:rsidR="00812216" w:rsidRPr="00527E9E" w:rsidRDefault="003C3B3F" w:rsidP="0049656A">
            <w:pPr>
              <w:rPr>
                <w:b/>
                <w:bCs/>
                <w:sz w:val="16"/>
                <w:szCs w:val="16"/>
              </w:rPr>
            </w:pPr>
            <w:r w:rsidRPr="00527E9E">
              <w:rPr>
                <w:b/>
                <w:bCs/>
                <w:sz w:val="16"/>
                <w:szCs w:val="16"/>
              </w:rPr>
              <w:t>7</w:t>
            </w:r>
            <w:r w:rsidR="00812216" w:rsidRPr="00527E9E">
              <w:rPr>
                <w:b/>
                <w:bCs/>
                <w:sz w:val="16"/>
                <w:szCs w:val="16"/>
              </w:rPr>
              <w:t>-Sidis</w:t>
            </w:r>
          </w:p>
        </w:tc>
        <w:tc>
          <w:tcPr>
            <w:tcW w:w="3302" w:type="dxa"/>
          </w:tcPr>
          <w:p w14:paraId="08EC3EC8" w14:textId="77777777" w:rsidR="00812216" w:rsidRPr="00527E9E" w:rsidRDefault="00812216" w:rsidP="00812216">
            <w:pPr>
              <w:rPr>
                <w:iCs/>
                <w:sz w:val="16"/>
                <w:szCs w:val="16"/>
              </w:rPr>
            </w:pPr>
            <w:r w:rsidRPr="00527E9E">
              <w:rPr>
                <w:i/>
                <w:iCs/>
                <w:sz w:val="16"/>
                <w:szCs w:val="16"/>
              </w:rPr>
              <w:t>Cavalier des Anciens</w:t>
            </w:r>
          </w:p>
        </w:tc>
        <w:tc>
          <w:tcPr>
            <w:tcW w:w="5770" w:type="dxa"/>
          </w:tcPr>
          <w:p w14:paraId="6A3137D3" w14:textId="77777777" w:rsidR="00812216" w:rsidRPr="00527E9E" w:rsidRDefault="00812216" w:rsidP="0049656A">
            <w:pPr>
              <w:rPr>
                <w:i/>
                <w:iCs/>
                <w:sz w:val="16"/>
                <w:szCs w:val="16"/>
              </w:rPr>
            </w:pPr>
            <w:r w:rsidRPr="00527E9E">
              <w:rPr>
                <w:b/>
                <w:iCs/>
                <w:sz w:val="16"/>
                <w:szCs w:val="16"/>
              </w:rPr>
              <w:t>Crinian</w:t>
            </w:r>
            <w:r w:rsidRPr="00527E9E">
              <w:rPr>
                <w:iCs/>
                <w:sz w:val="16"/>
                <w:szCs w:val="16"/>
              </w:rPr>
              <w:t xml:space="preserve"> – catel – centaure – cheval féérique – pégase</w:t>
            </w:r>
          </w:p>
        </w:tc>
      </w:tr>
      <w:tr w:rsidR="00812216" w:rsidRPr="00527E9E" w14:paraId="6F769D42" w14:textId="77777777" w:rsidTr="003F6E60">
        <w:tc>
          <w:tcPr>
            <w:tcW w:w="1242" w:type="dxa"/>
            <w:shd w:val="clear" w:color="auto" w:fill="EAEAEA"/>
          </w:tcPr>
          <w:p w14:paraId="56BD7342" w14:textId="39971464" w:rsidR="00812216" w:rsidRPr="00527E9E" w:rsidRDefault="003C3B3F" w:rsidP="0049656A">
            <w:pPr>
              <w:rPr>
                <w:b/>
                <w:bCs/>
                <w:sz w:val="16"/>
                <w:szCs w:val="16"/>
              </w:rPr>
            </w:pPr>
            <w:r w:rsidRPr="00527E9E">
              <w:rPr>
                <w:b/>
                <w:bCs/>
                <w:sz w:val="16"/>
                <w:szCs w:val="16"/>
              </w:rPr>
              <w:t>6</w:t>
            </w:r>
            <w:r w:rsidR="00812216" w:rsidRPr="00527E9E">
              <w:rPr>
                <w:b/>
                <w:bCs/>
                <w:sz w:val="16"/>
                <w:szCs w:val="16"/>
              </w:rPr>
              <w:t>-Eblis</w:t>
            </w:r>
          </w:p>
        </w:tc>
        <w:tc>
          <w:tcPr>
            <w:tcW w:w="3302" w:type="dxa"/>
            <w:shd w:val="clear" w:color="auto" w:fill="EAEAEA"/>
          </w:tcPr>
          <w:p w14:paraId="3CFB95C0" w14:textId="77777777" w:rsidR="00812216" w:rsidRPr="00527E9E" w:rsidRDefault="00812216" w:rsidP="00812216">
            <w:pPr>
              <w:rPr>
                <w:iCs/>
                <w:sz w:val="16"/>
                <w:szCs w:val="16"/>
              </w:rPr>
            </w:pPr>
            <w:r w:rsidRPr="00527E9E">
              <w:rPr>
                <w:i/>
                <w:iCs/>
                <w:sz w:val="16"/>
                <w:szCs w:val="16"/>
              </w:rPr>
              <w:t>Visage féminin plongé dans la brume</w:t>
            </w:r>
          </w:p>
        </w:tc>
        <w:tc>
          <w:tcPr>
            <w:tcW w:w="5770" w:type="dxa"/>
            <w:shd w:val="clear" w:color="auto" w:fill="EAEAEA"/>
          </w:tcPr>
          <w:p w14:paraId="1AACBA5F" w14:textId="77777777" w:rsidR="00812216" w:rsidRPr="00527E9E" w:rsidRDefault="00812216" w:rsidP="0049656A">
            <w:pPr>
              <w:rPr>
                <w:i/>
                <w:iCs/>
                <w:sz w:val="16"/>
                <w:szCs w:val="16"/>
              </w:rPr>
            </w:pPr>
            <w:r w:rsidRPr="00527E9E">
              <w:rPr>
                <w:b/>
                <w:iCs/>
                <w:sz w:val="16"/>
                <w:szCs w:val="16"/>
              </w:rPr>
              <w:t>Silar</w:t>
            </w:r>
            <w:r w:rsidRPr="00527E9E">
              <w:rPr>
                <w:iCs/>
                <w:sz w:val="16"/>
                <w:szCs w:val="16"/>
              </w:rPr>
              <w:t>– fée des lacs – loup des ombres – maîtresse de tous</w:t>
            </w:r>
          </w:p>
        </w:tc>
      </w:tr>
      <w:tr w:rsidR="00812216" w:rsidRPr="00527E9E" w14:paraId="0DC04759" w14:textId="77777777" w:rsidTr="003F6E60">
        <w:tc>
          <w:tcPr>
            <w:tcW w:w="1242" w:type="dxa"/>
          </w:tcPr>
          <w:p w14:paraId="347BE982" w14:textId="439032B5" w:rsidR="00812216" w:rsidRPr="00527E9E" w:rsidRDefault="003C3B3F" w:rsidP="0049656A">
            <w:pPr>
              <w:rPr>
                <w:b/>
                <w:bCs/>
                <w:sz w:val="16"/>
                <w:szCs w:val="16"/>
              </w:rPr>
            </w:pPr>
            <w:r w:rsidRPr="00527E9E">
              <w:rPr>
                <w:b/>
                <w:bCs/>
                <w:sz w:val="16"/>
                <w:szCs w:val="16"/>
              </w:rPr>
              <w:t>7</w:t>
            </w:r>
            <w:r w:rsidR="00812216" w:rsidRPr="00527E9E">
              <w:rPr>
                <w:b/>
                <w:bCs/>
                <w:sz w:val="16"/>
                <w:szCs w:val="16"/>
              </w:rPr>
              <w:t>-Tyr</w:t>
            </w:r>
          </w:p>
        </w:tc>
        <w:tc>
          <w:tcPr>
            <w:tcW w:w="3302" w:type="dxa"/>
          </w:tcPr>
          <w:p w14:paraId="10B9F5DF" w14:textId="77777777" w:rsidR="00812216" w:rsidRPr="00527E9E" w:rsidRDefault="00812216" w:rsidP="002B7BAE">
            <w:pPr>
              <w:rPr>
                <w:i/>
                <w:iCs/>
                <w:sz w:val="16"/>
                <w:szCs w:val="16"/>
              </w:rPr>
            </w:pPr>
            <w:r w:rsidRPr="00527E9E">
              <w:rPr>
                <w:i/>
                <w:iCs/>
                <w:sz w:val="16"/>
                <w:szCs w:val="16"/>
              </w:rPr>
              <w:t>Icône de dragon</w:t>
            </w:r>
          </w:p>
        </w:tc>
        <w:tc>
          <w:tcPr>
            <w:tcW w:w="5770" w:type="dxa"/>
          </w:tcPr>
          <w:p w14:paraId="491A3717" w14:textId="77777777" w:rsidR="00812216" w:rsidRPr="00527E9E" w:rsidRDefault="00812216" w:rsidP="0049656A">
            <w:pPr>
              <w:rPr>
                <w:i/>
                <w:iCs/>
                <w:sz w:val="16"/>
                <w:szCs w:val="16"/>
              </w:rPr>
            </w:pPr>
            <w:r w:rsidRPr="00527E9E">
              <w:rPr>
                <w:b/>
                <w:iCs/>
                <w:sz w:val="16"/>
                <w:szCs w:val="16"/>
              </w:rPr>
              <w:t>Guerroyeur</w:t>
            </w:r>
          </w:p>
        </w:tc>
      </w:tr>
    </w:tbl>
    <w:p w14:paraId="247DDA94" w14:textId="77777777" w:rsidR="00C72428" w:rsidRPr="00527E9E" w:rsidRDefault="00C72428" w:rsidP="00C72428">
      <w:pPr>
        <w:rPr>
          <w:b/>
          <w:sz w:val="16"/>
          <w:szCs w:val="16"/>
        </w:rPr>
      </w:pPr>
    </w:p>
    <w:p w14:paraId="0B3730EB" w14:textId="77777777" w:rsidR="00335324" w:rsidRPr="00527E9E" w:rsidRDefault="00A6598C" w:rsidP="00C72428">
      <w:pPr>
        <w:rPr>
          <w:sz w:val="16"/>
          <w:szCs w:val="16"/>
        </w:rPr>
      </w:pPr>
      <w:r w:rsidRPr="00527E9E">
        <w:rPr>
          <w:b/>
          <w:sz w:val="16"/>
          <w:szCs w:val="16"/>
          <w:shd w:val="clear" w:color="auto" w:fill="A6A6A6" w:themeFill="background1" w:themeFillShade="A6"/>
        </w:rPr>
        <w:t>Si’Th</w:t>
      </w:r>
      <w:r w:rsidRPr="00527E9E">
        <w:rPr>
          <w:sz w:val="16"/>
          <w:szCs w:val="16"/>
        </w:rPr>
        <w:t xml:space="preserve"> : dieu et race confondus, chaque être est </w:t>
      </w:r>
      <w:r w:rsidR="00C72428" w:rsidRPr="00527E9E">
        <w:rPr>
          <w:sz w:val="16"/>
          <w:szCs w:val="16"/>
        </w:rPr>
        <w:t xml:space="preserve">une </w:t>
      </w:r>
      <w:r w:rsidRPr="00527E9E">
        <w:rPr>
          <w:sz w:val="16"/>
          <w:szCs w:val="16"/>
        </w:rPr>
        <w:t>partie du dieu</w:t>
      </w:r>
      <w:r w:rsidR="001069FB" w:rsidRPr="00527E9E">
        <w:rPr>
          <w:sz w:val="16"/>
          <w:szCs w:val="16"/>
        </w:rPr>
        <w:t>, s’oppose aux autres divinités</w:t>
      </w:r>
      <w:r w:rsidR="00C72428" w:rsidRPr="00527E9E">
        <w:rPr>
          <w:sz w:val="16"/>
          <w:szCs w:val="16"/>
        </w:rPr>
        <w:t xml:space="preserve"> car vu comme </w:t>
      </w:r>
      <w:r w:rsidR="00C72428" w:rsidRPr="00527E9E">
        <w:rPr>
          <w:i/>
          <w:sz w:val="16"/>
          <w:szCs w:val="16"/>
        </w:rPr>
        <w:t>Unique</w:t>
      </w:r>
      <w:r w:rsidRPr="00527E9E">
        <w:rPr>
          <w:sz w:val="16"/>
          <w:szCs w:val="16"/>
        </w:rPr>
        <w:t>.</w:t>
      </w:r>
    </w:p>
    <w:p w14:paraId="73753B41" w14:textId="77777777" w:rsidR="00A6598C" w:rsidRPr="00527E9E" w:rsidRDefault="00A6598C" w:rsidP="00335324"/>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0"/>
        <w:gridCol w:w="5351"/>
        <w:gridCol w:w="3543"/>
      </w:tblGrid>
      <w:tr w:rsidR="00812216" w:rsidRPr="00527E9E" w14:paraId="4F286656" w14:textId="77777777" w:rsidTr="0008594C">
        <w:tc>
          <w:tcPr>
            <w:tcW w:w="1420" w:type="dxa"/>
            <w:tcBorders>
              <w:top w:val="single" w:sz="12" w:space="0" w:color="auto"/>
              <w:left w:val="single" w:sz="12" w:space="0" w:color="auto"/>
              <w:bottom w:val="single" w:sz="12" w:space="0" w:color="auto"/>
            </w:tcBorders>
            <w:shd w:val="clear" w:color="auto" w:fill="FFFF66"/>
          </w:tcPr>
          <w:p w14:paraId="736F1C1B" w14:textId="195ED382" w:rsidR="00812216" w:rsidRPr="00527E9E" w:rsidRDefault="003C3B3F" w:rsidP="0049656A">
            <w:pPr>
              <w:rPr>
                <w:b/>
                <w:sz w:val="16"/>
                <w:szCs w:val="16"/>
              </w:rPr>
            </w:pPr>
            <w:r w:rsidRPr="00527E9E">
              <w:rPr>
                <w:b/>
                <w:bCs/>
                <w:sz w:val="16"/>
                <w:szCs w:val="16"/>
              </w:rPr>
              <w:t>9-</w:t>
            </w:r>
            <w:r w:rsidR="00812216" w:rsidRPr="00527E9E">
              <w:rPr>
                <w:b/>
                <w:bCs/>
                <w:sz w:val="16"/>
                <w:szCs w:val="16"/>
              </w:rPr>
              <w:t>El’Bis</w:t>
            </w:r>
          </w:p>
        </w:tc>
        <w:tc>
          <w:tcPr>
            <w:tcW w:w="5351" w:type="dxa"/>
            <w:tcBorders>
              <w:top w:val="single" w:sz="12" w:space="0" w:color="auto"/>
              <w:bottom w:val="single" w:sz="12" w:space="0" w:color="auto"/>
              <w:right w:val="single" w:sz="12" w:space="0" w:color="auto"/>
            </w:tcBorders>
            <w:shd w:val="clear" w:color="auto" w:fill="FFFF66"/>
          </w:tcPr>
          <w:p w14:paraId="08961C71" w14:textId="77777777" w:rsidR="00812216" w:rsidRPr="00527E9E" w:rsidRDefault="00842E88" w:rsidP="0049656A">
            <w:pPr>
              <w:rPr>
                <w:sz w:val="16"/>
                <w:szCs w:val="16"/>
              </w:rPr>
            </w:pPr>
            <w:r w:rsidRPr="00527E9E">
              <w:rPr>
                <w:i/>
                <w:iCs/>
                <w:sz w:val="16"/>
                <w:szCs w:val="16"/>
              </w:rPr>
              <w:t>S</w:t>
            </w:r>
            <w:r w:rsidR="00812216" w:rsidRPr="00527E9E">
              <w:rPr>
                <w:i/>
                <w:iCs/>
                <w:sz w:val="16"/>
                <w:szCs w:val="16"/>
              </w:rPr>
              <w:t>oleil à visage humain et à huit bras de feu</w:t>
            </w:r>
          </w:p>
        </w:tc>
        <w:tc>
          <w:tcPr>
            <w:tcW w:w="3543" w:type="dxa"/>
            <w:tcBorders>
              <w:top w:val="single" w:sz="12" w:space="0" w:color="auto"/>
              <w:bottom w:val="single" w:sz="12" w:space="0" w:color="auto"/>
              <w:right w:val="single" w:sz="12" w:space="0" w:color="auto"/>
            </w:tcBorders>
            <w:shd w:val="clear" w:color="auto" w:fill="FFFF66"/>
          </w:tcPr>
          <w:p w14:paraId="01CDCC6F" w14:textId="77777777" w:rsidR="00812216" w:rsidRPr="00527E9E" w:rsidRDefault="00812216" w:rsidP="0049656A">
            <w:pPr>
              <w:rPr>
                <w:i/>
                <w:iCs/>
                <w:sz w:val="16"/>
                <w:szCs w:val="16"/>
              </w:rPr>
            </w:pPr>
            <w:r w:rsidRPr="00527E9E">
              <w:rPr>
                <w:b/>
                <w:sz w:val="16"/>
                <w:szCs w:val="16"/>
              </w:rPr>
              <w:t>Créatures subordonnées</w:t>
            </w:r>
          </w:p>
        </w:tc>
      </w:tr>
      <w:tr w:rsidR="00812216" w:rsidRPr="00527E9E" w14:paraId="2692F70A" w14:textId="77777777" w:rsidTr="003F6E60">
        <w:tc>
          <w:tcPr>
            <w:tcW w:w="1420" w:type="dxa"/>
            <w:tcBorders>
              <w:top w:val="single" w:sz="12" w:space="0" w:color="auto"/>
            </w:tcBorders>
          </w:tcPr>
          <w:p w14:paraId="5BEACAEF" w14:textId="0DF61D9A" w:rsidR="00812216" w:rsidRPr="00527E9E" w:rsidRDefault="003C3B3F" w:rsidP="00D67C29">
            <w:pPr>
              <w:rPr>
                <w:b/>
                <w:bCs/>
                <w:sz w:val="16"/>
                <w:szCs w:val="16"/>
              </w:rPr>
            </w:pPr>
            <w:r w:rsidRPr="00527E9E">
              <w:rPr>
                <w:b/>
                <w:bCs/>
                <w:sz w:val="16"/>
                <w:szCs w:val="16"/>
              </w:rPr>
              <w:t>8</w:t>
            </w:r>
            <w:r w:rsidR="00812216" w:rsidRPr="00527E9E">
              <w:rPr>
                <w:b/>
                <w:bCs/>
                <w:sz w:val="16"/>
                <w:szCs w:val="16"/>
              </w:rPr>
              <w:t>-Gol’Dewi</w:t>
            </w:r>
          </w:p>
        </w:tc>
        <w:tc>
          <w:tcPr>
            <w:tcW w:w="5351" w:type="dxa"/>
            <w:tcBorders>
              <w:top w:val="single" w:sz="12" w:space="0" w:color="auto"/>
            </w:tcBorders>
          </w:tcPr>
          <w:p w14:paraId="59780D90" w14:textId="77777777" w:rsidR="00812216" w:rsidRPr="00527E9E" w:rsidRDefault="00812216" w:rsidP="00812216">
            <w:pPr>
              <w:rPr>
                <w:iCs/>
                <w:sz w:val="16"/>
                <w:szCs w:val="16"/>
              </w:rPr>
            </w:pPr>
            <w:r w:rsidRPr="00527E9E">
              <w:rPr>
                <w:i/>
                <w:iCs/>
                <w:sz w:val="16"/>
                <w:szCs w:val="16"/>
              </w:rPr>
              <w:t>dragon de marbre</w:t>
            </w:r>
          </w:p>
        </w:tc>
        <w:tc>
          <w:tcPr>
            <w:tcW w:w="3543" w:type="dxa"/>
            <w:tcBorders>
              <w:top w:val="single" w:sz="12" w:space="0" w:color="auto"/>
            </w:tcBorders>
          </w:tcPr>
          <w:p w14:paraId="6DAD25E0" w14:textId="77777777" w:rsidR="00812216" w:rsidRPr="00527E9E" w:rsidRDefault="00812216" w:rsidP="0049656A">
            <w:pPr>
              <w:rPr>
                <w:i/>
                <w:iCs/>
                <w:sz w:val="16"/>
                <w:szCs w:val="16"/>
              </w:rPr>
            </w:pPr>
            <w:r w:rsidRPr="00527E9E">
              <w:rPr>
                <w:b/>
                <w:iCs/>
                <w:sz w:val="16"/>
                <w:szCs w:val="16"/>
              </w:rPr>
              <w:t>Dragon</w:t>
            </w:r>
            <w:r w:rsidRPr="00527E9E">
              <w:rPr>
                <w:iCs/>
                <w:sz w:val="16"/>
                <w:szCs w:val="16"/>
              </w:rPr>
              <w:t xml:space="preserve"> EI – blanc serpent – enfant dragon - homécaille</w:t>
            </w:r>
          </w:p>
        </w:tc>
      </w:tr>
      <w:tr w:rsidR="00812216" w:rsidRPr="00527E9E" w14:paraId="476DB6E7" w14:textId="77777777" w:rsidTr="003F6E60">
        <w:tc>
          <w:tcPr>
            <w:tcW w:w="1420" w:type="dxa"/>
            <w:shd w:val="clear" w:color="auto" w:fill="EAEAEA"/>
          </w:tcPr>
          <w:p w14:paraId="6F1C0D6D" w14:textId="14C49FF8" w:rsidR="00812216" w:rsidRPr="00527E9E" w:rsidRDefault="003C3B3F" w:rsidP="00D67C29">
            <w:pPr>
              <w:rPr>
                <w:b/>
                <w:bCs/>
                <w:sz w:val="16"/>
                <w:szCs w:val="16"/>
              </w:rPr>
            </w:pPr>
            <w:r w:rsidRPr="00527E9E">
              <w:rPr>
                <w:b/>
                <w:bCs/>
                <w:sz w:val="16"/>
                <w:szCs w:val="16"/>
              </w:rPr>
              <w:t>7</w:t>
            </w:r>
            <w:r w:rsidR="00812216" w:rsidRPr="00527E9E">
              <w:rPr>
                <w:b/>
                <w:bCs/>
                <w:sz w:val="16"/>
                <w:szCs w:val="16"/>
              </w:rPr>
              <w:t>-Dar’Gos</w:t>
            </w:r>
          </w:p>
        </w:tc>
        <w:tc>
          <w:tcPr>
            <w:tcW w:w="5351" w:type="dxa"/>
            <w:shd w:val="clear" w:color="auto" w:fill="EAEAEA"/>
          </w:tcPr>
          <w:p w14:paraId="223C03CA" w14:textId="77777777" w:rsidR="00812216" w:rsidRPr="00527E9E" w:rsidRDefault="00812216" w:rsidP="00812216">
            <w:pPr>
              <w:rPr>
                <w:iCs/>
                <w:sz w:val="16"/>
                <w:szCs w:val="16"/>
              </w:rPr>
            </w:pPr>
            <w:r w:rsidRPr="00527E9E">
              <w:rPr>
                <w:i/>
                <w:iCs/>
                <w:sz w:val="16"/>
                <w:szCs w:val="16"/>
              </w:rPr>
              <w:t>dragon de flamme</w:t>
            </w:r>
          </w:p>
        </w:tc>
        <w:tc>
          <w:tcPr>
            <w:tcW w:w="3543" w:type="dxa"/>
            <w:shd w:val="clear" w:color="auto" w:fill="EAEAEA"/>
          </w:tcPr>
          <w:p w14:paraId="736A1327" w14:textId="77777777" w:rsidR="00812216" w:rsidRPr="00527E9E" w:rsidRDefault="00812216" w:rsidP="0049656A">
            <w:pPr>
              <w:rPr>
                <w:i/>
                <w:iCs/>
                <w:sz w:val="16"/>
                <w:szCs w:val="16"/>
              </w:rPr>
            </w:pPr>
            <w:r w:rsidRPr="00527E9E">
              <w:rPr>
                <w:b/>
                <w:iCs/>
                <w:sz w:val="16"/>
                <w:szCs w:val="16"/>
              </w:rPr>
              <w:t>Solétoile</w:t>
            </w:r>
            <w:r w:rsidRPr="00527E9E">
              <w:rPr>
                <w:iCs/>
                <w:sz w:val="16"/>
                <w:szCs w:val="16"/>
              </w:rPr>
              <w:t xml:space="preserve"> – fidelius</w:t>
            </w:r>
          </w:p>
        </w:tc>
      </w:tr>
      <w:tr w:rsidR="00812216" w:rsidRPr="00527E9E" w14:paraId="35E653F7" w14:textId="77777777" w:rsidTr="003F6E60">
        <w:tc>
          <w:tcPr>
            <w:tcW w:w="1420" w:type="dxa"/>
          </w:tcPr>
          <w:p w14:paraId="570E9FF2" w14:textId="7B563845" w:rsidR="00812216" w:rsidRPr="00527E9E" w:rsidRDefault="003C3B3F" w:rsidP="00D67C29">
            <w:pPr>
              <w:rPr>
                <w:b/>
                <w:bCs/>
                <w:sz w:val="16"/>
                <w:szCs w:val="16"/>
              </w:rPr>
            </w:pPr>
            <w:r w:rsidRPr="00527E9E">
              <w:rPr>
                <w:b/>
                <w:bCs/>
                <w:sz w:val="16"/>
                <w:szCs w:val="16"/>
              </w:rPr>
              <w:t>7</w:t>
            </w:r>
            <w:r w:rsidR="00812216" w:rsidRPr="00527E9E">
              <w:rPr>
                <w:b/>
                <w:bCs/>
                <w:sz w:val="16"/>
                <w:szCs w:val="16"/>
              </w:rPr>
              <w:t>-Gav’Reel</w:t>
            </w:r>
          </w:p>
        </w:tc>
        <w:tc>
          <w:tcPr>
            <w:tcW w:w="5351" w:type="dxa"/>
          </w:tcPr>
          <w:p w14:paraId="671AF38F" w14:textId="77777777" w:rsidR="00812216" w:rsidRPr="00527E9E" w:rsidRDefault="00812216" w:rsidP="00812216">
            <w:pPr>
              <w:rPr>
                <w:iCs/>
                <w:sz w:val="16"/>
                <w:szCs w:val="16"/>
              </w:rPr>
            </w:pPr>
            <w:r w:rsidRPr="00527E9E">
              <w:rPr>
                <w:i/>
                <w:iCs/>
                <w:sz w:val="16"/>
                <w:szCs w:val="16"/>
              </w:rPr>
              <w:t>serpent ailé à couronne de flamme</w:t>
            </w:r>
          </w:p>
        </w:tc>
        <w:tc>
          <w:tcPr>
            <w:tcW w:w="3543" w:type="dxa"/>
          </w:tcPr>
          <w:p w14:paraId="0FFE9D54" w14:textId="77777777" w:rsidR="00812216" w:rsidRPr="00527E9E" w:rsidRDefault="00812216" w:rsidP="0049656A">
            <w:pPr>
              <w:rPr>
                <w:i/>
                <w:iCs/>
                <w:sz w:val="16"/>
                <w:szCs w:val="16"/>
              </w:rPr>
            </w:pPr>
            <w:r w:rsidRPr="00527E9E">
              <w:rPr>
                <w:b/>
                <w:iCs/>
                <w:sz w:val="16"/>
                <w:szCs w:val="16"/>
              </w:rPr>
              <w:t>Corne de nuit</w:t>
            </w:r>
            <w:r w:rsidRPr="00527E9E">
              <w:rPr>
                <w:iCs/>
                <w:sz w:val="16"/>
                <w:szCs w:val="16"/>
              </w:rPr>
              <w:t xml:space="preserve"> - corne divine</w:t>
            </w:r>
          </w:p>
        </w:tc>
      </w:tr>
      <w:tr w:rsidR="00812216" w:rsidRPr="00527E9E" w14:paraId="51AD31DC" w14:textId="77777777" w:rsidTr="003F6E60">
        <w:tc>
          <w:tcPr>
            <w:tcW w:w="1420" w:type="dxa"/>
            <w:shd w:val="clear" w:color="auto" w:fill="EAEAEA"/>
          </w:tcPr>
          <w:p w14:paraId="60300A43" w14:textId="2D43F5E2" w:rsidR="00812216" w:rsidRPr="00527E9E" w:rsidRDefault="003C3B3F" w:rsidP="00D67C29">
            <w:pPr>
              <w:rPr>
                <w:b/>
                <w:bCs/>
                <w:sz w:val="16"/>
                <w:szCs w:val="16"/>
              </w:rPr>
            </w:pPr>
            <w:r w:rsidRPr="00527E9E">
              <w:rPr>
                <w:b/>
                <w:bCs/>
                <w:sz w:val="16"/>
                <w:szCs w:val="16"/>
              </w:rPr>
              <w:t>7</w:t>
            </w:r>
            <w:r w:rsidR="00812216" w:rsidRPr="00527E9E">
              <w:rPr>
                <w:b/>
                <w:bCs/>
                <w:sz w:val="16"/>
                <w:szCs w:val="16"/>
              </w:rPr>
              <w:t>-Mush’Ru</w:t>
            </w:r>
            <w:r w:rsidR="00812216" w:rsidRPr="00527E9E">
              <w:rPr>
                <w:b/>
                <w:sz w:val="16"/>
                <w:szCs w:val="16"/>
              </w:rPr>
              <w:t> </w:t>
            </w:r>
          </w:p>
        </w:tc>
        <w:tc>
          <w:tcPr>
            <w:tcW w:w="5351" w:type="dxa"/>
            <w:shd w:val="clear" w:color="auto" w:fill="EAEAEA"/>
          </w:tcPr>
          <w:p w14:paraId="2E069CE2" w14:textId="77777777" w:rsidR="00812216" w:rsidRPr="00527E9E" w:rsidRDefault="00812216" w:rsidP="00812216">
            <w:pPr>
              <w:rPr>
                <w:b/>
                <w:iCs/>
                <w:sz w:val="16"/>
                <w:szCs w:val="16"/>
              </w:rPr>
            </w:pPr>
            <w:r w:rsidRPr="00527E9E">
              <w:rPr>
                <w:i/>
                <w:iCs/>
                <w:sz w:val="16"/>
                <w:szCs w:val="16"/>
              </w:rPr>
              <w:t>dragon à deux cornes, long corps et sans ailes</w:t>
            </w:r>
          </w:p>
        </w:tc>
        <w:tc>
          <w:tcPr>
            <w:tcW w:w="3543" w:type="dxa"/>
            <w:shd w:val="clear" w:color="auto" w:fill="EAEAEA"/>
          </w:tcPr>
          <w:p w14:paraId="4EBD5D32" w14:textId="77777777" w:rsidR="00812216" w:rsidRPr="00527E9E" w:rsidRDefault="00812216" w:rsidP="0049656A">
            <w:pPr>
              <w:rPr>
                <w:i/>
                <w:iCs/>
                <w:sz w:val="16"/>
                <w:szCs w:val="16"/>
              </w:rPr>
            </w:pPr>
            <w:r w:rsidRPr="00527E9E">
              <w:rPr>
                <w:b/>
                <w:iCs/>
                <w:sz w:val="16"/>
                <w:szCs w:val="16"/>
              </w:rPr>
              <w:t xml:space="preserve">Mush’Russu </w:t>
            </w:r>
            <w:r w:rsidRPr="00527E9E">
              <w:rPr>
                <w:iCs/>
                <w:sz w:val="16"/>
                <w:szCs w:val="16"/>
              </w:rPr>
              <w:t>– belette rouge</w:t>
            </w:r>
            <w:r w:rsidRPr="00527E9E">
              <w:rPr>
                <w:b/>
                <w:iCs/>
                <w:sz w:val="16"/>
                <w:szCs w:val="16"/>
              </w:rPr>
              <w:t xml:space="preserve"> - </w:t>
            </w:r>
            <w:r w:rsidRPr="00527E9E">
              <w:rPr>
                <w:iCs/>
                <w:sz w:val="16"/>
                <w:szCs w:val="16"/>
              </w:rPr>
              <w:t>berlier</w:t>
            </w:r>
          </w:p>
        </w:tc>
      </w:tr>
      <w:tr w:rsidR="00812216" w:rsidRPr="00527E9E" w14:paraId="02F6B149" w14:textId="77777777" w:rsidTr="003F6E60">
        <w:tc>
          <w:tcPr>
            <w:tcW w:w="1420" w:type="dxa"/>
          </w:tcPr>
          <w:p w14:paraId="7C5EB7EF" w14:textId="233CB6C5" w:rsidR="00812216" w:rsidRPr="00527E9E" w:rsidRDefault="003C3B3F" w:rsidP="00D67C29">
            <w:pPr>
              <w:rPr>
                <w:b/>
                <w:bCs/>
                <w:sz w:val="16"/>
                <w:szCs w:val="16"/>
              </w:rPr>
            </w:pPr>
            <w:r w:rsidRPr="00527E9E">
              <w:rPr>
                <w:b/>
                <w:bCs/>
                <w:sz w:val="16"/>
                <w:szCs w:val="16"/>
              </w:rPr>
              <w:t>8</w:t>
            </w:r>
            <w:r w:rsidR="00812216" w:rsidRPr="00527E9E">
              <w:rPr>
                <w:b/>
                <w:bCs/>
                <w:sz w:val="16"/>
                <w:szCs w:val="16"/>
              </w:rPr>
              <w:t>-Hor’As</w:t>
            </w:r>
          </w:p>
        </w:tc>
        <w:tc>
          <w:tcPr>
            <w:tcW w:w="5351" w:type="dxa"/>
          </w:tcPr>
          <w:p w14:paraId="58C3450F" w14:textId="77777777" w:rsidR="00812216" w:rsidRPr="00527E9E" w:rsidRDefault="00812216" w:rsidP="00812216">
            <w:pPr>
              <w:rPr>
                <w:iCs/>
                <w:sz w:val="16"/>
                <w:szCs w:val="16"/>
              </w:rPr>
            </w:pPr>
            <w:r w:rsidRPr="00527E9E">
              <w:rPr>
                <w:i/>
                <w:iCs/>
                <w:sz w:val="16"/>
                <w:szCs w:val="16"/>
              </w:rPr>
              <w:t>superbe homme en robe longue</w:t>
            </w:r>
          </w:p>
        </w:tc>
        <w:tc>
          <w:tcPr>
            <w:tcW w:w="3543" w:type="dxa"/>
          </w:tcPr>
          <w:p w14:paraId="563D2664" w14:textId="77777777" w:rsidR="00812216" w:rsidRPr="00527E9E" w:rsidRDefault="00812216" w:rsidP="0049656A">
            <w:pPr>
              <w:rPr>
                <w:i/>
                <w:iCs/>
                <w:sz w:val="16"/>
                <w:szCs w:val="16"/>
              </w:rPr>
            </w:pPr>
            <w:r w:rsidRPr="00527E9E">
              <w:rPr>
                <w:b/>
                <w:iCs/>
                <w:sz w:val="16"/>
                <w:szCs w:val="16"/>
              </w:rPr>
              <w:t>Moinange</w:t>
            </w:r>
            <w:r w:rsidRPr="00527E9E">
              <w:rPr>
                <w:iCs/>
                <w:sz w:val="16"/>
                <w:szCs w:val="16"/>
              </w:rPr>
              <w:t xml:space="preserve"> – ange – ange de la vengeance – ange d’hor’as – bakem</w:t>
            </w:r>
          </w:p>
        </w:tc>
      </w:tr>
      <w:tr w:rsidR="00812216" w:rsidRPr="00527E9E" w14:paraId="760354D2" w14:textId="77777777" w:rsidTr="003F6E60">
        <w:tc>
          <w:tcPr>
            <w:tcW w:w="1420" w:type="dxa"/>
            <w:shd w:val="clear" w:color="auto" w:fill="EAEAEA"/>
          </w:tcPr>
          <w:p w14:paraId="4CFBE0A9" w14:textId="07E0B045" w:rsidR="00812216" w:rsidRPr="00527E9E" w:rsidRDefault="003C3B3F" w:rsidP="00D67C29">
            <w:pPr>
              <w:rPr>
                <w:b/>
                <w:bCs/>
                <w:sz w:val="16"/>
                <w:szCs w:val="16"/>
              </w:rPr>
            </w:pPr>
            <w:r w:rsidRPr="00527E9E">
              <w:rPr>
                <w:b/>
                <w:bCs/>
                <w:sz w:val="16"/>
                <w:szCs w:val="16"/>
              </w:rPr>
              <w:t>7</w:t>
            </w:r>
            <w:r w:rsidR="00812216" w:rsidRPr="00527E9E">
              <w:rPr>
                <w:b/>
                <w:bCs/>
                <w:sz w:val="16"/>
                <w:szCs w:val="16"/>
              </w:rPr>
              <w:t>-Hura’Kam</w:t>
            </w:r>
          </w:p>
        </w:tc>
        <w:tc>
          <w:tcPr>
            <w:tcW w:w="5351" w:type="dxa"/>
            <w:shd w:val="clear" w:color="auto" w:fill="EAEAEA"/>
          </w:tcPr>
          <w:p w14:paraId="75E69480" w14:textId="77777777" w:rsidR="00812216" w:rsidRPr="00527E9E" w:rsidRDefault="00812216" w:rsidP="00812216">
            <w:pPr>
              <w:rPr>
                <w:iCs/>
                <w:sz w:val="16"/>
                <w:szCs w:val="16"/>
              </w:rPr>
            </w:pPr>
            <w:r w:rsidRPr="00527E9E">
              <w:rPr>
                <w:i/>
                <w:iCs/>
                <w:sz w:val="16"/>
                <w:szCs w:val="16"/>
              </w:rPr>
              <w:t>homme à tête de soleil</w:t>
            </w:r>
          </w:p>
        </w:tc>
        <w:tc>
          <w:tcPr>
            <w:tcW w:w="3543" w:type="dxa"/>
            <w:shd w:val="clear" w:color="auto" w:fill="EAEAEA"/>
          </w:tcPr>
          <w:p w14:paraId="29DBF2EE" w14:textId="77777777" w:rsidR="00812216" w:rsidRPr="00527E9E" w:rsidRDefault="00812216" w:rsidP="0049656A">
            <w:pPr>
              <w:rPr>
                <w:i/>
                <w:iCs/>
                <w:sz w:val="16"/>
                <w:szCs w:val="16"/>
              </w:rPr>
            </w:pPr>
            <w:r w:rsidRPr="00527E9E">
              <w:rPr>
                <w:b/>
                <w:iCs/>
                <w:sz w:val="16"/>
                <w:szCs w:val="16"/>
              </w:rPr>
              <w:t>Rai</w:t>
            </w:r>
            <w:r w:rsidRPr="00527E9E">
              <w:rPr>
                <w:iCs/>
                <w:sz w:val="16"/>
                <w:szCs w:val="16"/>
              </w:rPr>
              <w:t xml:space="preserve"> – Grand ange – ange des nuages</w:t>
            </w:r>
          </w:p>
        </w:tc>
      </w:tr>
      <w:tr w:rsidR="00812216" w:rsidRPr="00527E9E" w14:paraId="75EDCC8B" w14:textId="77777777" w:rsidTr="003F6E60">
        <w:tc>
          <w:tcPr>
            <w:tcW w:w="1420" w:type="dxa"/>
          </w:tcPr>
          <w:p w14:paraId="78D9FD9D" w14:textId="41B7DCC0" w:rsidR="00812216" w:rsidRPr="00527E9E" w:rsidRDefault="003C3B3F" w:rsidP="00D67C29">
            <w:pPr>
              <w:rPr>
                <w:b/>
                <w:bCs/>
                <w:sz w:val="16"/>
                <w:szCs w:val="16"/>
              </w:rPr>
            </w:pPr>
            <w:r w:rsidRPr="00527E9E">
              <w:rPr>
                <w:b/>
                <w:bCs/>
                <w:sz w:val="16"/>
                <w:szCs w:val="16"/>
              </w:rPr>
              <w:t>7</w:t>
            </w:r>
            <w:r w:rsidR="00812216" w:rsidRPr="00527E9E">
              <w:rPr>
                <w:b/>
                <w:bCs/>
                <w:sz w:val="16"/>
                <w:szCs w:val="16"/>
              </w:rPr>
              <w:t>-In’Ann</w:t>
            </w:r>
          </w:p>
        </w:tc>
        <w:tc>
          <w:tcPr>
            <w:tcW w:w="5351" w:type="dxa"/>
          </w:tcPr>
          <w:p w14:paraId="5DE35DA7" w14:textId="77777777" w:rsidR="00812216" w:rsidRPr="00527E9E" w:rsidRDefault="00812216" w:rsidP="00812216">
            <w:pPr>
              <w:rPr>
                <w:i/>
                <w:iCs/>
                <w:sz w:val="16"/>
                <w:szCs w:val="16"/>
              </w:rPr>
            </w:pPr>
            <w:r w:rsidRPr="00527E9E">
              <w:rPr>
                <w:i/>
                <w:iCs/>
                <w:sz w:val="16"/>
                <w:szCs w:val="16"/>
              </w:rPr>
              <w:t>femme nue équipée d’une épée,</w:t>
            </w:r>
          </w:p>
          <w:p w14:paraId="768CC5FA" w14:textId="77777777" w:rsidR="00812216" w:rsidRPr="00527E9E" w:rsidRDefault="00812216" w:rsidP="00812216">
            <w:pPr>
              <w:rPr>
                <w:iCs/>
                <w:sz w:val="16"/>
                <w:szCs w:val="16"/>
              </w:rPr>
            </w:pPr>
            <w:r w:rsidRPr="00527E9E">
              <w:rPr>
                <w:i/>
                <w:iCs/>
                <w:sz w:val="16"/>
                <w:szCs w:val="16"/>
              </w:rPr>
              <w:t xml:space="preserve"> d’un bouclier et d’un casque nasal</w:t>
            </w:r>
          </w:p>
        </w:tc>
        <w:tc>
          <w:tcPr>
            <w:tcW w:w="3543" w:type="dxa"/>
          </w:tcPr>
          <w:p w14:paraId="119400C2" w14:textId="77777777" w:rsidR="00812216" w:rsidRPr="00527E9E" w:rsidRDefault="00812216" w:rsidP="0049656A">
            <w:pPr>
              <w:rPr>
                <w:i/>
                <w:iCs/>
                <w:sz w:val="16"/>
                <w:szCs w:val="16"/>
              </w:rPr>
            </w:pPr>
            <w:r w:rsidRPr="00527E9E">
              <w:rPr>
                <w:b/>
                <w:iCs/>
                <w:sz w:val="16"/>
                <w:szCs w:val="16"/>
              </w:rPr>
              <w:t>Dianesse</w:t>
            </w:r>
            <w:r w:rsidRPr="00527E9E">
              <w:rPr>
                <w:iCs/>
                <w:sz w:val="16"/>
                <w:szCs w:val="16"/>
              </w:rPr>
              <w:t xml:space="preserve"> – lueur sainte</w:t>
            </w:r>
          </w:p>
        </w:tc>
      </w:tr>
      <w:tr w:rsidR="00812216" w:rsidRPr="00527E9E" w14:paraId="4E6EF327" w14:textId="77777777" w:rsidTr="003F6E60">
        <w:tc>
          <w:tcPr>
            <w:tcW w:w="1420" w:type="dxa"/>
            <w:shd w:val="clear" w:color="auto" w:fill="EAEAEA"/>
          </w:tcPr>
          <w:p w14:paraId="3ECCE7EF" w14:textId="22E0234E" w:rsidR="00812216" w:rsidRPr="00527E9E" w:rsidRDefault="003C3B3F" w:rsidP="00D67C29">
            <w:pPr>
              <w:rPr>
                <w:b/>
                <w:bCs/>
                <w:sz w:val="16"/>
                <w:szCs w:val="16"/>
              </w:rPr>
            </w:pPr>
            <w:r w:rsidRPr="00527E9E">
              <w:rPr>
                <w:b/>
                <w:bCs/>
                <w:sz w:val="16"/>
                <w:szCs w:val="16"/>
              </w:rPr>
              <w:t>7</w:t>
            </w:r>
            <w:r w:rsidR="00812216" w:rsidRPr="00527E9E">
              <w:rPr>
                <w:b/>
                <w:bCs/>
                <w:sz w:val="16"/>
                <w:szCs w:val="16"/>
              </w:rPr>
              <w:t>-Taritu</w:t>
            </w:r>
            <w:r w:rsidR="00812216" w:rsidRPr="00527E9E">
              <w:rPr>
                <w:b/>
                <w:sz w:val="16"/>
                <w:szCs w:val="16"/>
              </w:rPr>
              <w:t> </w:t>
            </w:r>
          </w:p>
        </w:tc>
        <w:tc>
          <w:tcPr>
            <w:tcW w:w="5351" w:type="dxa"/>
            <w:shd w:val="clear" w:color="auto" w:fill="EAEAEA"/>
          </w:tcPr>
          <w:p w14:paraId="55EA83FB" w14:textId="77777777" w:rsidR="00812216" w:rsidRPr="00527E9E" w:rsidRDefault="00812216" w:rsidP="00812216">
            <w:pPr>
              <w:rPr>
                <w:iCs/>
                <w:sz w:val="16"/>
                <w:szCs w:val="16"/>
              </w:rPr>
            </w:pPr>
            <w:r w:rsidRPr="00527E9E">
              <w:rPr>
                <w:i/>
                <w:iCs/>
                <w:sz w:val="16"/>
                <w:szCs w:val="16"/>
              </w:rPr>
              <w:t>femme légèrement vêtue sur cheval blanc équipée d’un arc</w:t>
            </w:r>
            <w:r w:rsidRPr="00527E9E">
              <w:rPr>
                <w:iCs/>
                <w:sz w:val="16"/>
                <w:szCs w:val="16"/>
              </w:rPr>
              <w:t>-</w:t>
            </w:r>
          </w:p>
        </w:tc>
        <w:tc>
          <w:tcPr>
            <w:tcW w:w="3543" w:type="dxa"/>
            <w:shd w:val="clear" w:color="auto" w:fill="EAEAEA"/>
          </w:tcPr>
          <w:p w14:paraId="20D60AF4" w14:textId="77777777" w:rsidR="00812216" w:rsidRPr="00527E9E" w:rsidRDefault="00812216" w:rsidP="0049656A">
            <w:pPr>
              <w:rPr>
                <w:i/>
                <w:iCs/>
                <w:sz w:val="16"/>
                <w:szCs w:val="16"/>
              </w:rPr>
            </w:pPr>
            <w:r w:rsidRPr="00527E9E">
              <w:rPr>
                <w:b/>
                <w:iCs/>
                <w:sz w:val="16"/>
                <w:szCs w:val="16"/>
              </w:rPr>
              <w:t xml:space="preserve">Chasseresse </w:t>
            </w:r>
            <w:r w:rsidRPr="00527E9E">
              <w:rPr>
                <w:iCs/>
                <w:sz w:val="16"/>
                <w:szCs w:val="16"/>
              </w:rPr>
              <w:t>– cheval des cieux</w:t>
            </w:r>
          </w:p>
        </w:tc>
      </w:tr>
      <w:tr w:rsidR="00812216" w:rsidRPr="00527E9E" w14:paraId="26EA8080" w14:textId="77777777" w:rsidTr="003F6E60">
        <w:tc>
          <w:tcPr>
            <w:tcW w:w="1420" w:type="dxa"/>
          </w:tcPr>
          <w:p w14:paraId="11730812" w14:textId="0BB72169" w:rsidR="00812216" w:rsidRPr="00527E9E" w:rsidRDefault="003C3B3F" w:rsidP="00D67C29">
            <w:pPr>
              <w:rPr>
                <w:b/>
                <w:bCs/>
                <w:sz w:val="16"/>
                <w:szCs w:val="16"/>
              </w:rPr>
            </w:pPr>
            <w:r w:rsidRPr="00527E9E">
              <w:rPr>
                <w:b/>
                <w:bCs/>
                <w:sz w:val="16"/>
                <w:szCs w:val="16"/>
              </w:rPr>
              <w:lastRenderedPageBreak/>
              <w:t>8</w:t>
            </w:r>
            <w:r w:rsidR="00812216" w:rsidRPr="00527E9E">
              <w:rPr>
                <w:b/>
                <w:bCs/>
                <w:sz w:val="16"/>
                <w:szCs w:val="16"/>
              </w:rPr>
              <w:t>-Angel </w:t>
            </w:r>
          </w:p>
        </w:tc>
        <w:tc>
          <w:tcPr>
            <w:tcW w:w="5351" w:type="dxa"/>
          </w:tcPr>
          <w:p w14:paraId="05095968" w14:textId="77777777" w:rsidR="00812216" w:rsidRPr="00527E9E" w:rsidRDefault="00812216" w:rsidP="0049656A">
            <w:pPr>
              <w:rPr>
                <w:i/>
                <w:iCs/>
                <w:sz w:val="16"/>
                <w:szCs w:val="16"/>
              </w:rPr>
            </w:pPr>
            <w:r w:rsidRPr="00527E9E">
              <w:rPr>
                <w:i/>
                <w:iCs/>
                <w:sz w:val="16"/>
                <w:szCs w:val="16"/>
              </w:rPr>
              <w:t>très jeune roi sur son trône avec le bâton de la sagesse</w:t>
            </w:r>
          </w:p>
          <w:p w14:paraId="52B7AD77" w14:textId="77777777" w:rsidR="00812216" w:rsidRPr="00527E9E" w:rsidRDefault="00812216" w:rsidP="00BD53E0">
            <w:pPr>
              <w:rPr>
                <w:i/>
                <w:iCs/>
                <w:sz w:val="16"/>
                <w:szCs w:val="16"/>
              </w:rPr>
            </w:pPr>
            <w:r w:rsidRPr="00527E9E">
              <w:rPr>
                <w:i/>
                <w:iCs/>
                <w:sz w:val="16"/>
                <w:szCs w:val="16"/>
              </w:rPr>
              <w:t>(aucune créature mais tous les hommes ayant la foi)</w:t>
            </w:r>
          </w:p>
        </w:tc>
        <w:tc>
          <w:tcPr>
            <w:tcW w:w="3543" w:type="dxa"/>
          </w:tcPr>
          <w:p w14:paraId="6B86A165" w14:textId="77777777" w:rsidR="00812216" w:rsidRPr="00527E9E" w:rsidRDefault="00FF123E" w:rsidP="0049656A">
            <w:pPr>
              <w:rPr>
                <w:i/>
                <w:iCs/>
                <w:sz w:val="16"/>
                <w:szCs w:val="16"/>
              </w:rPr>
            </w:pPr>
            <w:r w:rsidRPr="00527E9E">
              <w:rPr>
                <w:i/>
                <w:iCs/>
                <w:sz w:val="16"/>
                <w:szCs w:val="16"/>
              </w:rPr>
              <w:t>aucune</w:t>
            </w:r>
          </w:p>
        </w:tc>
      </w:tr>
      <w:tr w:rsidR="00812216" w:rsidRPr="00527E9E" w14:paraId="0544A637" w14:textId="77777777" w:rsidTr="003F6E60">
        <w:tc>
          <w:tcPr>
            <w:tcW w:w="1420" w:type="dxa"/>
            <w:shd w:val="clear" w:color="auto" w:fill="EAEAEA"/>
          </w:tcPr>
          <w:p w14:paraId="0D507C0E" w14:textId="0B8963DB" w:rsidR="00812216" w:rsidRPr="00527E9E" w:rsidRDefault="003C3B3F" w:rsidP="00D67C29">
            <w:pPr>
              <w:rPr>
                <w:b/>
                <w:bCs/>
                <w:sz w:val="16"/>
                <w:szCs w:val="16"/>
              </w:rPr>
            </w:pPr>
            <w:r w:rsidRPr="00527E9E">
              <w:rPr>
                <w:b/>
                <w:bCs/>
                <w:sz w:val="16"/>
                <w:szCs w:val="16"/>
              </w:rPr>
              <w:t>8</w:t>
            </w:r>
            <w:r w:rsidR="00812216" w:rsidRPr="00527E9E">
              <w:rPr>
                <w:b/>
                <w:bCs/>
                <w:sz w:val="16"/>
                <w:szCs w:val="16"/>
              </w:rPr>
              <w:t>-Sil’Aor</w:t>
            </w:r>
          </w:p>
        </w:tc>
        <w:tc>
          <w:tcPr>
            <w:tcW w:w="5351" w:type="dxa"/>
            <w:shd w:val="clear" w:color="auto" w:fill="EAEAEA"/>
          </w:tcPr>
          <w:p w14:paraId="63B3D87C" w14:textId="77777777" w:rsidR="00812216" w:rsidRPr="00527E9E" w:rsidRDefault="00812216" w:rsidP="00812216">
            <w:pPr>
              <w:rPr>
                <w:i/>
                <w:iCs/>
                <w:sz w:val="16"/>
                <w:szCs w:val="16"/>
              </w:rPr>
            </w:pPr>
            <w:r w:rsidRPr="00527E9E">
              <w:rPr>
                <w:i/>
                <w:iCs/>
                <w:sz w:val="16"/>
                <w:szCs w:val="16"/>
              </w:rPr>
              <w:t>vieil homme en sombre bure avec Yael dans une main et</w:t>
            </w:r>
          </w:p>
          <w:p w14:paraId="0584FE1E" w14:textId="77777777" w:rsidR="00812216" w:rsidRPr="00527E9E" w:rsidRDefault="00812216" w:rsidP="00812216">
            <w:pPr>
              <w:rPr>
                <w:iCs/>
                <w:sz w:val="16"/>
                <w:szCs w:val="16"/>
              </w:rPr>
            </w:pPr>
            <w:r w:rsidRPr="00527E9E">
              <w:rPr>
                <w:i/>
                <w:iCs/>
                <w:sz w:val="16"/>
                <w:szCs w:val="16"/>
              </w:rPr>
              <w:t xml:space="preserve"> El’Bis dans l’autre</w:t>
            </w:r>
          </w:p>
        </w:tc>
        <w:tc>
          <w:tcPr>
            <w:tcW w:w="3543" w:type="dxa"/>
            <w:shd w:val="clear" w:color="auto" w:fill="EAEAEA"/>
          </w:tcPr>
          <w:p w14:paraId="5A157C0B" w14:textId="77777777" w:rsidR="00812216" w:rsidRPr="00527E9E" w:rsidRDefault="00812216" w:rsidP="0049656A">
            <w:pPr>
              <w:rPr>
                <w:i/>
                <w:iCs/>
                <w:sz w:val="16"/>
                <w:szCs w:val="16"/>
              </w:rPr>
            </w:pPr>
            <w:r w:rsidRPr="00527E9E">
              <w:rPr>
                <w:b/>
                <w:iCs/>
                <w:sz w:val="16"/>
                <w:szCs w:val="16"/>
              </w:rPr>
              <w:t>Homme d’ivoire</w:t>
            </w:r>
          </w:p>
        </w:tc>
      </w:tr>
    </w:tbl>
    <w:p w14:paraId="35A934E4" w14:textId="77777777" w:rsidR="00335324" w:rsidRPr="00527E9E" w:rsidRDefault="00335324" w:rsidP="00335324">
      <w:pPr>
        <w:rPr>
          <w:i/>
          <w:iCs/>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5245"/>
        <w:gridCol w:w="3685"/>
      </w:tblGrid>
      <w:tr w:rsidR="00812216" w:rsidRPr="00527E9E" w14:paraId="02929131" w14:textId="77777777" w:rsidTr="0008594C">
        <w:tc>
          <w:tcPr>
            <w:tcW w:w="1384" w:type="dxa"/>
            <w:tcBorders>
              <w:top w:val="single" w:sz="12" w:space="0" w:color="auto"/>
              <w:left w:val="single" w:sz="12" w:space="0" w:color="auto"/>
              <w:bottom w:val="single" w:sz="12" w:space="0" w:color="auto"/>
            </w:tcBorders>
            <w:shd w:val="clear" w:color="auto" w:fill="FABF8F" w:themeFill="accent6" w:themeFillTint="99"/>
          </w:tcPr>
          <w:p w14:paraId="375EEF69" w14:textId="68ED0AC4" w:rsidR="00812216" w:rsidRPr="00527E9E" w:rsidRDefault="003C3B3F" w:rsidP="0049656A">
            <w:pPr>
              <w:rPr>
                <w:b/>
                <w:sz w:val="16"/>
                <w:szCs w:val="16"/>
              </w:rPr>
            </w:pPr>
            <w:r w:rsidRPr="00527E9E">
              <w:rPr>
                <w:b/>
                <w:bCs/>
                <w:sz w:val="16"/>
                <w:szCs w:val="16"/>
              </w:rPr>
              <w:t>9-</w:t>
            </w:r>
            <w:r w:rsidR="00812216" w:rsidRPr="00527E9E">
              <w:rPr>
                <w:b/>
                <w:bCs/>
                <w:sz w:val="16"/>
                <w:szCs w:val="16"/>
              </w:rPr>
              <w:t>El’Dor</w:t>
            </w:r>
          </w:p>
        </w:tc>
        <w:tc>
          <w:tcPr>
            <w:tcW w:w="5245" w:type="dxa"/>
            <w:tcBorders>
              <w:top w:val="single" w:sz="12" w:space="0" w:color="auto"/>
              <w:bottom w:val="single" w:sz="12" w:space="0" w:color="auto"/>
              <w:right w:val="single" w:sz="12" w:space="0" w:color="auto"/>
            </w:tcBorders>
            <w:shd w:val="clear" w:color="auto" w:fill="FABF8F" w:themeFill="accent6" w:themeFillTint="99"/>
          </w:tcPr>
          <w:p w14:paraId="50136E27" w14:textId="77777777" w:rsidR="00812216" w:rsidRPr="00527E9E" w:rsidRDefault="00812216" w:rsidP="0049656A">
            <w:pPr>
              <w:rPr>
                <w:i/>
                <w:sz w:val="16"/>
                <w:szCs w:val="16"/>
              </w:rPr>
            </w:pPr>
            <w:r w:rsidRPr="00527E9E">
              <w:rPr>
                <w:i/>
                <w:iCs/>
                <w:sz w:val="16"/>
                <w:szCs w:val="16"/>
              </w:rPr>
              <w:t>Triangle noir renversé</w:t>
            </w:r>
          </w:p>
        </w:tc>
        <w:tc>
          <w:tcPr>
            <w:tcW w:w="3685" w:type="dxa"/>
            <w:tcBorders>
              <w:top w:val="single" w:sz="12" w:space="0" w:color="auto"/>
              <w:bottom w:val="single" w:sz="12" w:space="0" w:color="auto"/>
              <w:right w:val="single" w:sz="12" w:space="0" w:color="auto"/>
            </w:tcBorders>
            <w:shd w:val="clear" w:color="auto" w:fill="FABF8F" w:themeFill="accent6" w:themeFillTint="99"/>
          </w:tcPr>
          <w:p w14:paraId="1475B44C" w14:textId="77777777" w:rsidR="00812216" w:rsidRPr="00527E9E" w:rsidRDefault="00812216" w:rsidP="0049656A">
            <w:pPr>
              <w:rPr>
                <w:i/>
                <w:iCs/>
                <w:sz w:val="16"/>
                <w:szCs w:val="16"/>
              </w:rPr>
            </w:pPr>
            <w:r w:rsidRPr="00527E9E">
              <w:rPr>
                <w:b/>
                <w:sz w:val="16"/>
                <w:szCs w:val="16"/>
              </w:rPr>
              <w:t>Créatures subordonnées</w:t>
            </w:r>
          </w:p>
        </w:tc>
      </w:tr>
      <w:tr w:rsidR="00812216" w:rsidRPr="00527E9E" w14:paraId="4DFB4BCF" w14:textId="77777777" w:rsidTr="003F6E60">
        <w:trPr>
          <w:trHeight w:val="20"/>
        </w:trPr>
        <w:tc>
          <w:tcPr>
            <w:tcW w:w="1384" w:type="dxa"/>
            <w:tcBorders>
              <w:top w:val="single" w:sz="12" w:space="0" w:color="auto"/>
            </w:tcBorders>
          </w:tcPr>
          <w:p w14:paraId="4BD8C683" w14:textId="65E4EAFB" w:rsidR="00812216" w:rsidRPr="00527E9E" w:rsidRDefault="003C3B3F" w:rsidP="0049656A">
            <w:pPr>
              <w:rPr>
                <w:b/>
                <w:bCs/>
                <w:sz w:val="16"/>
                <w:szCs w:val="16"/>
              </w:rPr>
            </w:pPr>
            <w:r w:rsidRPr="00527E9E">
              <w:rPr>
                <w:b/>
                <w:bCs/>
                <w:sz w:val="16"/>
                <w:szCs w:val="16"/>
              </w:rPr>
              <w:t>8</w:t>
            </w:r>
            <w:r w:rsidR="00812216" w:rsidRPr="00527E9E">
              <w:rPr>
                <w:b/>
                <w:bCs/>
                <w:sz w:val="16"/>
                <w:szCs w:val="16"/>
              </w:rPr>
              <w:t>-Al’Al</w:t>
            </w:r>
          </w:p>
        </w:tc>
        <w:tc>
          <w:tcPr>
            <w:tcW w:w="5245" w:type="dxa"/>
            <w:tcBorders>
              <w:top w:val="single" w:sz="12" w:space="0" w:color="auto"/>
            </w:tcBorders>
          </w:tcPr>
          <w:p w14:paraId="564474E5" w14:textId="77777777" w:rsidR="00812216" w:rsidRPr="00527E9E" w:rsidRDefault="00812216" w:rsidP="0049656A">
            <w:pPr>
              <w:rPr>
                <w:i/>
                <w:sz w:val="16"/>
                <w:szCs w:val="16"/>
              </w:rPr>
            </w:pPr>
            <w:r w:rsidRPr="00527E9E">
              <w:rPr>
                <w:i/>
                <w:sz w:val="16"/>
                <w:szCs w:val="16"/>
              </w:rPr>
              <w:t>chevalier noir en plate lourde et noire sur un destrier noir</w:t>
            </w:r>
          </w:p>
        </w:tc>
        <w:tc>
          <w:tcPr>
            <w:tcW w:w="3685" w:type="dxa"/>
            <w:tcBorders>
              <w:top w:val="single" w:sz="12" w:space="0" w:color="auto"/>
            </w:tcBorders>
          </w:tcPr>
          <w:p w14:paraId="1B4555DA" w14:textId="77777777" w:rsidR="00812216" w:rsidRPr="00527E9E" w:rsidRDefault="00812216" w:rsidP="0049656A">
            <w:pPr>
              <w:rPr>
                <w:i/>
                <w:sz w:val="16"/>
                <w:szCs w:val="16"/>
              </w:rPr>
            </w:pPr>
            <w:r w:rsidRPr="00527E9E">
              <w:rPr>
                <w:b/>
                <w:iCs/>
                <w:sz w:val="16"/>
                <w:szCs w:val="16"/>
              </w:rPr>
              <w:t>Destrier du chao</w:t>
            </w:r>
            <w:r w:rsidR="00842E88" w:rsidRPr="00527E9E">
              <w:rPr>
                <w:b/>
                <w:iCs/>
                <w:sz w:val="16"/>
                <w:szCs w:val="16"/>
              </w:rPr>
              <w:t>s</w:t>
            </w:r>
          </w:p>
        </w:tc>
      </w:tr>
      <w:tr w:rsidR="00812216" w:rsidRPr="00527E9E" w14:paraId="7E59C7E5" w14:textId="77777777" w:rsidTr="003F6E60">
        <w:trPr>
          <w:trHeight w:val="20"/>
        </w:trPr>
        <w:tc>
          <w:tcPr>
            <w:tcW w:w="1384" w:type="dxa"/>
            <w:shd w:val="clear" w:color="auto" w:fill="EAEAEA"/>
          </w:tcPr>
          <w:p w14:paraId="3C982635" w14:textId="13AFB427" w:rsidR="00812216" w:rsidRPr="00527E9E" w:rsidRDefault="003C3B3F" w:rsidP="0049656A">
            <w:pPr>
              <w:rPr>
                <w:b/>
                <w:bCs/>
                <w:sz w:val="16"/>
                <w:szCs w:val="16"/>
              </w:rPr>
            </w:pPr>
            <w:r w:rsidRPr="00527E9E">
              <w:rPr>
                <w:b/>
                <w:bCs/>
                <w:sz w:val="16"/>
                <w:szCs w:val="16"/>
              </w:rPr>
              <w:t>7</w:t>
            </w:r>
            <w:r w:rsidR="00812216" w:rsidRPr="00527E9E">
              <w:rPr>
                <w:b/>
                <w:bCs/>
                <w:sz w:val="16"/>
                <w:szCs w:val="16"/>
              </w:rPr>
              <w:t>-Alal</w:t>
            </w:r>
          </w:p>
        </w:tc>
        <w:tc>
          <w:tcPr>
            <w:tcW w:w="5245" w:type="dxa"/>
            <w:shd w:val="clear" w:color="auto" w:fill="EAEAEA"/>
          </w:tcPr>
          <w:p w14:paraId="33FE8936" w14:textId="77777777" w:rsidR="00812216" w:rsidRPr="00527E9E" w:rsidRDefault="00812216" w:rsidP="0049656A">
            <w:pPr>
              <w:rPr>
                <w:i/>
                <w:sz w:val="16"/>
                <w:szCs w:val="16"/>
              </w:rPr>
            </w:pPr>
            <w:r w:rsidRPr="00527E9E">
              <w:rPr>
                <w:i/>
                <w:sz w:val="16"/>
                <w:szCs w:val="16"/>
              </w:rPr>
              <w:t>cavalier noir sur destrier noir</w:t>
            </w:r>
          </w:p>
        </w:tc>
        <w:tc>
          <w:tcPr>
            <w:tcW w:w="3685" w:type="dxa"/>
            <w:shd w:val="clear" w:color="auto" w:fill="EAEAEA"/>
          </w:tcPr>
          <w:p w14:paraId="46E29ACF" w14:textId="77777777" w:rsidR="00812216" w:rsidRPr="00527E9E" w:rsidRDefault="00812216" w:rsidP="0049656A">
            <w:pPr>
              <w:rPr>
                <w:i/>
                <w:sz w:val="16"/>
                <w:szCs w:val="16"/>
              </w:rPr>
            </w:pPr>
            <w:r w:rsidRPr="00527E9E">
              <w:rPr>
                <w:b/>
                <w:iCs/>
                <w:sz w:val="16"/>
                <w:szCs w:val="16"/>
              </w:rPr>
              <w:t>Destrier noir</w:t>
            </w:r>
            <w:r w:rsidRPr="00527E9E">
              <w:rPr>
                <w:iCs/>
                <w:sz w:val="16"/>
                <w:szCs w:val="16"/>
              </w:rPr>
              <w:t xml:space="preserve"> </w:t>
            </w:r>
            <w:r w:rsidR="00E83925" w:rsidRPr="00527E9E">
              <w:rPr>
                <w:iCs/>
                <w:sz w:val="16"/>
                <w:szCs w:val="16"/>
              </w:rPr>
              <w:t>– homme désert – homme scorie</w:t>
            </w:r>
          </w:p>
        </w:tc>
      </w:tr>
      <w:tr w:rsidR="00812216" w:rsidRPr="00527E9E" w14:paraId="585C5AFE" w14:textId="77777777" w:rsidTr="003F6E60">
        <w:trPr>
          <w:trHeight w:val="20"/>
        </w:trPr>
        <w:tc>
          <w:tcPr>
            <w:tcW w:w="1384" w:type="dxa"/>
          </w:tcPr>
          <w:p w14:paraId="55568E15" w14:textId="2D111F72" w:rsidR="00812216" w:rsidRPr="00527E9E" w:rsidRDefault="003C3B3F" w:rsidP="0049656A">
            <w:pPr>
              <w:rPr>
                <w:b/>
                <w:bCs/>
                <w:sz w:val="16"/>
                <w:szCs w:val="16"/>
              </w:rPr>
            </w:pPr>
            <w:r w:rsidRPr="00527E9E">
              <w:rPr>
                <w:b/>
                <w:bCs/>
                <w:sz w:val="16"/>
                <w:szCs w:val="16"/>
              </w:rPr>
              <w:t>7</w:t>
            </w:r>
            <w:r w:rsidR="00812216" w:rsidRPr="00527E9E">
              <w:rPr>
                <w:b/>
                <w:bCs/>
                <w:sz w:val="16"/>
                <w:szCs w:val="16"/>
              </w:rPr>
              <w:t>-Rahab</w:t>
            </w:r>
          </w:p>
        </w:tc>
        <w:tc>
          <w:tcPr>
            <w:tcW w:w="5245" w:type="dxa"/>
          </w:tcPr>
          <w:p w14:paraId="74959910" w14:textId="77777777" w:rsidR="00812216" w:rsidRPr="00527E9E" w:rsidRDefault="00812216" w:rsidP="007A1B42">
            <w:pPr>
              <w:rPr>
                <w:i/>
                <w:sz w:val="16"/>
                <w:szCs w:val="16"/>
              </w:rPr>
            </w:pPr>
            <w:r w:rsidRPr="00527E9E">
              <w:rPr>
                <w:i/>
                <w:sz w:val="16"/>
                <w:szCs w:val="16"/>
              </w:rPr>
              <w:t>crâne-araignée aux multiples pattes</w:t>
            </w:r>
          </w:p>
        </w:tc>
        <w:tc>
          <w:tcPr>
            <w:tcW w:w="3685" w:type="dxa"/>
          </w:tcPr>
          <w:p w14:paraId="2A1DE80F" w14:textId="77777777" w:rsidR="00812216" w:rsidRPr="00527E9E" w:rsidRDefault="00812216" w:rsidP="0049656A">
            <w:pPr>
              <w:rPr>
                <w:i/>
                <w:sz w:val="16"/>
                <w:szCs w:val="16"/>
              </w:rPr>
            </w:pPr>
            <w:r w:rsidRPr="00527E9E">
              <w:rPr>
                <w:b/>
                <w:sz w:val="16"/>
                <w:szCs w:val="16"/>
              </w:rPr>
              <w:t>Kramor</w:t>
            </w:r>
          </w:p>
        </w:tc>
      </w:tr>
      <w:tr w:rsidR="00812216" w:rsidRPr="00527E9E" w14:paraId="005DD71F" w14:textId="77777777" w:rsidTr="003F6E60">
        <w:trPr>
          <w:trHeight w:val="20"/>
        </w:trPr>
        <w:tc>
          <w:tcPr>
            <w:tcW w:w="1384" w:type="dxa"/>
            <w:shd w:val="clear" w:color="auto" w:fill="EAEAEA"/>
          </w:tcPr>
          <w:p w14:paraId="6A1BB06A" w14:textId="0E5752B1" w:rsidR="00812216" w:rsidRPr="00527E9E" w:rsidRDefault="003C3B3F" w:rsidP="0049656A">
            <w:pPr>
              <w:rPr>
                <w:b/>
                <w:bCs/>
                <w:sz w:val="16"/>
                <w:szCs w:val="16"/>
              </w:rPr>
            </w:pPr>
            <w:r w:rsidRPr="00527E9E">
              <w:rPr>
                <w:b/>
                <w:bCs/>
                <w:sz w:val="16"/>
                <w:szCs w:val="16"/>
              </w:rPr>
              <w:t>7</w:t>
            </w:r>
            <w:r w:rsidR="00812216" w:rsidRPr="00527E9E">
              <w:rPr>
                <w:b/>
                <w:bCs/>
                <w:sz w:val="16"/>
                <w:szCs w:val="16"/>
              </w:rPr>
              <w:t>-Berkil</w:t>
            </w:r>
          </w:p>
        </w:tc>
        <w:tc>
          <w:tcPr>
            <w:tcW w:w="5245" w:type="dxa"/>
            <w:shd w:val="clear" w:color="auto" w:fill="EAEAEA"/>
          </w:tcPr>
          <w:p w14:paraId="434BD329" w14:textId="77777777" w:rsidR="00812216" w:rsidRPr="00527E9E" w:rsidRDefault="00812216" w:rsidP="007A1B42">
            <w:pPr>
              <w:rPr>
                <w:i/>
                <w:sz w:val="16"/>
                <w:szCs w:val="16"/>
              </w:rPr>
            </w:pPr>
            <w:r w:rsidRPr="00527E9E">
              <w:rPr>
                <w:i/>
                <w:sz w:val="16"/>
                <w:szCs w:val="16"/>
              </w:rPr>
              <w:t>ombre drapée équipée d’une canne en forme de serpent</w:t>
            </w:r>
          </w:p>
        </w:tc>
        <w:tc>
          <w:tcPr>
            <w:tcW w:w="3685" w:type="dxa"/>
            <w:shd w:val="clear" w:color="auto" w:fill="EAEAEA"/>
          </w:tcPr>
          <w:p w14:paraId="4EF0A103" w14:textId="77777777" w:rsidR="00812216" w:rsidRPr="00527E9E" w:rsidRDefault="00812216" w:rsidP="0049656A">
            <w:pPr>
              <w:rPr>
                <w:i/>
                <w:sz w:val="16"/>
                <w:szCs w:val="16"/>
              </w:rPr>
            </w:pPr>
            <w:r w:rsidRPr="00527E9E">
              <w:rPr>
                <w:b/>
                <w:sz w:val="16"/>
                <w:szCs w:val="16"/>
              </w:rPr>
              <w:t>Etrancheur</w:t>
            </w:r>
          </w:p>
        </w:tc>
      </w:tr>
      <w:tr w:rsidR="00812216" w:rsidRPr="00527E9E" w14:paraId="3EA0E41E" w14:textId="77777777" w:rsidTr="003F6E60">
        <w:trPr>
          <w:trHeight w:val="20"/>
        </w:trPr>
        <w:tc>
          <w:tcPr>
            <w:tcW w:w="1384" w:type="dxa"/>
          </w:tcPr>
          <w:p w14:paraId="2B126A5F" w14:textId="470C1755" w:rsidR="00812216" w:rsidRPr="00527E9E" w:rsidRDefault="003C3B3F" w:rsidP="0049656A">
            <w:pPr>
              <w:rPr>
                <w:b/>
                <w:bCs/>
                <w:sz w:val="16"/>
                <w:szCs w:val="16"/>
              </w:rPr>
            </w:pPr>
            <w:r w:rsidRPr="00527E9E">
              <w:rPr>
                <w:b/>
                <w:bCs/>
                <w:sz w:val="16"/>
                <w:szCs w:val="16"/>
              </w:rPr>
              <w:t>8</w:t>
            </w:r>
            <w:r w:rsidR="00812216" w:rsidRPr="00527E9E">
              <w:rPr>
                <w:b/>
                <w:bCs/>
                <w:sz w:val="16"/>
                <w:szCs w:val="16"/>
              </w:rPr>
              <w:t>-El’Fir</w:t>
            </w:r>
          </w:p>
        </w:tc>
        <w:tc>
          <w:tcPr>
            <w:tcW w:w="5245" w:type="dxa"/>
          </w:tcPr>
          <w:p w14:paraId="7C879B7F" w14:textId="77777777" w:rsidR="00812216" w:rsidRPr="00527E9E" w:rsidRDefault="00812216" w:rsidP="00783D37">
            <w:pPr>
              <w:rPr>
                <w:i/>
                <w:sz w:val="16"/>
                <w:szCs w:val="16"/>
              </w:rPr>
            </w:pPr>
            <w:r w:rsidRPr="00527E9E">
              <w:rPr>
                <w:i/>
                <w:sz w:val="16"/>
                <w:szCs w:val="16"/>
              </w:rPr>
              <w:t>corps de pierres enflammées</w:t>
            </w:r>
          </w:p>
        </w:tc>
        <w:tc>
          <w:tcPr>
            <w:tcW w:w="3685" w:type="dxa"/>
          </w:tcPr>
          <w:p w14:paraId="79654F52" w14:textId="77777777" w:rsidR="00812216" w:rsidRPr="00527E9E" w:rsidRDefault="00812216" w:rsidP="0049656A">
            <w:pPr>
              <w:rPr>
                <w:i/>
                <w:sz w:val="16"/>
                <w:szCs w:val="16"/>
              </w:rPr>
            </w:pPr>
            <w:r w:rsidRPr="00527E9E">
              <w:rPr>
                <w:b/>
                <w:sz w:val="16"/>
                <w:szCs w:val="16"/>
              </w:rPr>
              <w:t>Lavamorte</w:t>
            </w:r>
            <w:r w:rsidRPr="00527E9E">
              <w:rPr>
                <w:sz w:val="16"/>
                <w:szCs w:val="16"/>
              </w:rPr>
              <w:t xml:space="preserve"> </w:t>
            </w:r>
            <w:r w:rsidR="00E83925" w:rsidRPr="00527E9E">
              <w:rPr>
                <w:sz w:val="16"/>
                <w:szCs w:val="16"/>
              </w:rPr>
              <w:t>– serpent-dragon</w:t>
            </w:r>
          </w:p>
        </w:tc>
      </w:tr>
      <w:tr w:rsidR="00812216" w:rsidRPr="00527E9E" w14:paraId="61020DC2" w14:textId="77777777" w:rsidTr="003F6E60">
        <w:trPr>
          <w:trHeight w:val="20"/>
        </w:trPr>
        <w:tc>
          <w:tcPr>
            <w:tcW w:w="1384" w:type="dxa"/>
            <w:shd w:val="clear" w:color="auto" w:fill="EAEAEA"/>
          </w:tcPr>
          <w:p w14:paraId="3D5C18F5" w14:textId="1F506496" w:rsidR="00812216" w:rsidRPr="00527E9E" w:rsidRDefault="003C3B3F" w:rsidP="0049656A">
            <w:pPr>
              <w:rPr>
                <w:b/>
                <w:bCs/>
                <w:sz w:val="16"/>
                <w:szCs w:val="16"/>
              </w:rPr>
            </w:pPr>
            <w:r w:rsidRPr="00527E9E">
              <w:rPr>
                <w:b/>
                <w:bCs/>
                <w:sz w:val="16"/>
                <w:szCs w:val="16"/>
              </w:rPr>
              <w:t>7</w:t>
            </w:r>
            <w:r w:rsidR="00812216" w:rsidRPr="00527E9E">
              <w:rPr>
                <w:b/>
                <w:bCs/>
                <w:sz w:val="16"/>
                <w:szCs w:val="16"/>
              </w:rPr>
              <w:t>-Sammael</w:t>
            </w:r>
          </w:p>
        </w:tc>
        <w:tc>
          <w:tcPr>
            <w:tcW w:w="5245" w:type="dxa"/>
            <w:shd w:val="clear" w:color="auto" w:fill="EAEAEA"/>
          </w:tcPr>
          <w:p w14:paraId="1136427A" w14:textId="77777777" w:rsidR="00812216" w:rsidRPr="00527E9E" w:rsidRDefault="00812216" w:rsidP="00C62417">
            <w:pPr>
              <w:rPr>
                <w:i/>
                <w:sz w:val="16"/>
                <w:szCs w:val="16"/>
              </w:rPr>
            </w:pPr>
            <w:r w:rsidRPr="00527E9E">
              <w:rPr>
                <w:i/>
                <w:sz w:val="16"/>
                <w:szCs w:val="16"/>
              </w:rPr>
              <w:t>oiseau immense à la peau tendue remplaçant les plumes</w:t>
            </w:r>
          </w:p>
        </w:tc>
        <w:tc>
          <w:tcPr>
            <w:tcW w:w="3685" w:type="dxa"/>
            <w:shd w:val="clear" w:color="auto" w:fill="EAEAEA"/>
          </w:tcPr>
          <w:p w14:paraId="69A10322" w14:textId="77777777" w:rsidR="00812216" w:rsidRPr="00527E9E" w:rsidRDefault="00812216" w:rsidP="0049656A">
            <w:pPr>
              <w:rPr>
                <w:i/>
                <w:sz w:val="16"/>
                <w:szCs w:val="16"/>
              </w:rPr>
            </w:pPr>
            <w:r w:rsidRPr="00527E9E">
              <w:rPr>
                <w:b/>
                <w:iCs/>
                <w:sz w:val="16"/>
                <w:szCs w:val="16"/>
              </w:rPr>
              <w:t>Malhorreur</w:t>
            </w:r>
            <w:r w:rsidRPr="00527E9E">
              <w:rPr>
                <w:iCs/>
                <w:sz w:val="16"/>
                <w:szCs w:val="16"/>
              </w:rPr>
              <w:t xml:space="preserve"> –</w:t>
            </w:r>
            <w:r w:rsidR="00E83925" w:rsidRPr="00527E9E">
              <w:rPr>
                <w:iCs/>
                <w:sz w:val="16"/>
                <w:szCs w:val="16"/>
              </w:rPr>
              <w:t xml:space="preserve"> chauve-souris noire</w:t>
            </w:r>
          </w:p>
        </w:tc>
      </w:tr>
      <w:tr w:rsidR="00812216" w:rsidRPr="00527E9E" w14:paraId="0FA3D837" w14:textId="77777777" w:rsidTr="003F6E60">
        <w:trPr>
          <w:trHeight w:val="20"/>
        </w:trPr>
        <w:tc>
          <w:tcPr>
            <w:tcW w:w="1384" w:type="dxa"/>
          </w:tcPr>
          <w:p w14:paraId="26D6C696" w14:textId="3D040879" w:rsidR="00812216" w:rsidRPr="00527E9E" w:rsidRDefault="003C3B3F" w:rsidP="0049656A">
            <w:pPr>
              <w:rPr>
                <w:b/>
                <w:bCs/>
                <w:sz w:val="16"/>
                <w:szCs w:val="16"/>
              </w:rPr>
            </w:pPr>
            <w:r w:rsidRPr="00527E9E">
              <w:rPr>
                <w:b/>
                <w:bCs/>
                <w:sz w:val="16"/>
                <w:szCs w:val="16"/>
              </w:rPr>
              <w:t>7</w:t>
            </w:r>
            <w:r w:rsidR="00812216" w:rsidRPr="00527E9E">
              <w:rPr>
                <w:b/>
                <w:bCs/>
                <w:sz w:val="16"/>
                <w:szCs w:val="16"/>
              </w:rPr>
              <w:t>-Naamah</w:t>
            </w:r>
          </w:p>
        </w:tc>
        <w:tc>
          <w:tcPr>
            <w:tcW w:w="5245" w:type="dxa"/>
          </w:tcPr>
          <w:p w14:paraId="188D2CAE" w14:textId="77777777" w:rsidR="00812216" w:rsidRPr="00527E9E" w:rsidRDefault="00812216" w:rsidP="00783D37">
            <w:pPr>
              <w:rPr>
                <w:i/>
                <w:sz w:val="16"/>
                <w:szCs w:val="16"/>
              </w:rPr>
            </w:pPr>
            <w:r w:rsidRPr="00527E9E">
              <w:rPr>
                <w:i/>
                <w:sz w:val="16"/>
                <w:szCs w:val="16"/>
              </w:rPr>
              <w:t>femme ailée aux grandes oreilles et aux griffes immenses</w:t>
            </w:r>
          </w:p>
        </w:tc>
        <w:tc>
          <w:tcPr>
            <w:tcW w:w="3685" w:type="dxa"/>
          </w:tcPr>
          <w:p w14:paraId="7AF7CDEC" w14:textId="77777777" w:rsidR="00812216" w:rsidRPr="00527E9E" w:rsidRDefault="00812216" w:rsidP="0049656A">
            <w:pPr>
              <w:rPr>
                <w:i/>
                <w:sz w:val="16"/>
                <w:szCs w:val="16"/>
              </w:rPr>
            </w:pPr>
            <w:r w:rsidRPr="00527E9E">
              <w:rPr>
                <w:b/>
                <w:iCs/>
                <w:sz w:val="16"/>
                <w:szCs w:val="16"/>
              </w:rPr>
              <w:t>Baindsan</w:t>
            </w:r>
            <w:r w:rsidRPr="00527E9E">
              <w:rPr>
                <w:iCs/>
                <w:sz w:val="16"/>
                <w:szCs w:val="16"/>
              </w:rPr>
              <w:t xml:space="preserve"> –</w:t>
            </w:r>
            <w:r w:rsidR="00E83925" w:rsidRPr="00527E9E">
              <w:rPr>
                <w:iCs/>
                <w:sz w:val="16"/>
                <w:szCs w:val="16"/>
              </w:rPr>
              <w:t xml:space="preserve"> lamante</w:t>
            </w:r>
          </w:p>
        </w:tc>
      </w:tr>
      <w:tr w:rsidR="00812216" w:rsidRPr="00527E9E" w14:paraId="173FA5FC" w14:textId="77777777" w:rsidTr="003F6E60">
        <w:trPr>
          <w:trHeight w:val="20"/>
        </w:trPr>
        <w:tc>
          <w:tcPr>
            <w:tcW w:w="1384" w:type="dxa"/>
            <w:shd w:val="clear" w:color="auto" w:fill="EAEAEA"/>
          </w:tcPr>
          <w:p w14:paraId="1BAA64AA" w14:textId="659BFEFE" w:rsidR="00812216" w:rsidRPr="00527E9E" w:rsidRDefault="003C3B3F" w:rsidP="0049656A">
            <w:pPr>
              <w:rPr>
                <w:b/>
                <w:bCs/>
                <w:sz w:val="16"/>
                <w:szCs w:val="16"/>
              </w:rPr>
            </w:pPr>
            <w:r w:rsidRPr="00527E9E">
              <w:rPr>
                <w:b/>
                <w:bCs/>
                <w:sz w:val="16"/>
                <w:szCs w:val="16"/>
              </w:rPr>
              <w:t>7</w:t>
            </w:r>
            <w:r w:rsidR="00812216" w:rsidRPr="00527E9E">
              <w:rPr>
                <w:b/>
                <w:bCs/>
                <w:sz w:val="16"/>
                <w:szCs w:val="16"/>
              </w:rPr>
              <w:t>-Ahriman</w:t>
            </w:r>
          </w:p>
        </w:tc>
        <w:tc>
          <w:tcPr>
            <w:tcW w:w="5245" w:type="dxa"/>
            <w:shd w:val="clear" w:color="auto" w:fill="EAEAEA"/>
          </w:tcPr>
          <w:p w14:paraId="72E48773" w14:textId="77777777" w:rsidR="00812216" w:rsidRPr="00527E9E" w:rsidRDefault="00812216" w:rsidP="0049656A">
            <w:pPr>
              <w:rPr>
                <w:i/>
                <w:sz w:val="16"/>
                <w:szCs w:val="16"/>
              </w:rPr>
            </w:pPr>
            <w:r w:rsidRPr="00527E9E">
              <w:rPr>
                <w:i/>
                <w:sz w:val="16"/>
                <w:szCs w:val="16"/>
              </w:rPr>
              <w:t>nuage sombre aux yeux énormes et ailes apparentes</w:t>
            </w:r>
          </w:p>
        </w:tc>
        <w:tc>
          <w:tcPr>
            <w:tcW w:w="3685" w:type="dxa"/>
            <w:shd w:val="clear" w:color="auto" w:fill="EAEAEA"/>
          </w:tcPr>
          <w:p w14:paraId="442D41BC" w14:textId="77777777" w:rsidR="00812216" w:rsidRPr="00527E9E" w:rsidRDefault="00812216" w:rsidP="00E83925">
            <w:pPr>
              <w:rPr>
                <w:i/>
                <w:sz w:val="16"/>
                <w:szCs w:val="16"/>
              </w:rPr>
            </w:pPr>
            <w:r w:rsidRPr="00527E9E">
              <w:rPr>
                <w:b/>
                <w:sz w:val="16"/>
                <w:szCs w:val="16"/>
              </w:rPr>
              <w:t>Nuage noir</w:t>
            </w:r>
            <w:r w:rsidRPr="00527E9E">
              <w:rPr>
                <w:sz w:val="16"/>
                <w:szCs w:val="16"/>
              </w:rPr>
              <w:t xml:space="preserve"> </w:t>
            </w:r>
            <w:r w:rsidR="00E83925" w:rsidRPr="00527E9E">
              <w:rPr>
                <w:sz w:val="16"/>
                <w:szCs w:val="16"/>
              </w:rPr>
              <w:t>–</w:t>
            </w:r>
            <w:r w:rsidRPr="00527E9E">
              <w:rPr>
                <w:sz w:val="16"/>
                <w:szCs w:val="16"/>
              </w:rPr>
              <w:t xml:space="preserve"> </w:t>
            </w:r>
            <w:r w:rsidR="00E83925" w:rsidRPr="00527E9E">
              <w:rPr>
                <w:sz w:val="16"/>
                <w:szCs w:val="16"/>
              </w:rPr>
              <w:t xml:space="preserve">lassure </w:t>
            </w:r>
          </w:p>
        </w:tc>
      </w:tr>
      <w:tr w:rsidR="00812216" w:rsidRPr="00527E9E" w14:paraId="6FAE6B29" w14:textId="77777777" w:rsidTr="003F6E60">
        <w:trPr>
          <w:trHeight w:val="20"/>
        </w:trPr>
        <w:tc>
          <w:tcPr>
            <w:tcW w:w="1384" w:type="dxa"/>
          </w:tcPr>
          <w:p w14:paraId="7FCF8278" w14:textId="7FAE55CE" w:rsidR="00812216" w:rsidRPr="00527E9E" w:rsidRDefault="003C3B3F" w:rsidP="0049656A">
            <w:pPr>
              <w:rPr>
                <w:b/>
                <w:bCs/>
                <w:sz w:val="16"/>
                <w:szCs w:val="16"/>
              </w:rPr>
            </w:pPr>
            <w:r w:rsidRPr="00527E9E">
              <w:rPr>
                <w:b/>
                <w:bCs/>
                <w:sz w:val="16"/>
                <w:szCs w:val="16"/>
              </w:rPr>
              <w:t>7</w:t>
            </w:r>
            <w:r w:rsidR="00812216" w:rsidRPr="00527E9E">
              <w:rPr>
                <w:b/>
                <w:bCs/>
                <w:sz w:val="16"/>
                <w:szCs w:val="16"/>
              </w:rPr>
              <w:t>-Lilith</w:t>
            </w:r>
          </w:p>
        </w:tc>
        <w:tc>
          <w:tcPr>
            <w:tcW w:w="5245" w:type="dxa"/>
          </w:tcPr>
          <w:p w14:paraId="56CD3233" w14:textId="77777777" w:rsidR="00812216" w:rsidRPr="00527E9E" w:rsidRDefault="00812216" w:rsidP="0049656A">
            <w:pPr>
              <w:rPr>
                <w:i/>
                <w:sz w:val="16"/>
                <w:szCs w:val="16"/>
              </w:rPr>
            </w:pPr>
            <w:r w:rsidRPr="00527E9E">
              <w:rPr>
                <w:i/>
                <w:sz w:val="16"/>
                <w:szCs w:val="16"/>
              </w:rPr>
              <w:t>frêle femme vampire drapée et blanchâtre</w:t>
            </w:r>
          </w:p>
        </w:tc>
        <w:tc>
          <w:tcPr>
            <w:tcW w:w="3685" w:type="dxa"/>
          </w:tcPr>
          <w:p w14:paraId="190BAB11" w14:textId="77777777" w:rsidR="00812216" w:rsidRPr="00527E9E" w:rsidRDefault="00812216" w:rsidP="0049656A">
            <w:pPr>
              <w:rPr>
                <w:i/>
                <w:sz w:val="16"/>
                <w:szCs w:val="16"/>
              </w:rPr>
            </w:pPr>
            <w:r w:rsidRPr="00527E9E">
              <w:rPr>
                <w:b/>
                <w:sz w:val="16"/>
                <w:szCs w:val="16"/>
              </w:rPr>
              <w:t>Lemor</w:t>
            </w:r>
            <w:r w:rsidRPr="00527E9E">
              <w:rPr>
                <w:sz w:val="16"/>
                <w:szCs w:val="16"/>
              </w:rPr>
              <w:t xml:space="preserve"> </w:t>
            </w:r>
            <w:r w:rsidR="00E83925" w:rsidRPr="00527E9E">
              <w:rPr>
                <w:sz w:val="16"/>
                <w:szCs w:val="16"/>
              </w:rPr>
              <w:t>–</w:t>
            </w:r>
            <w:r w:rsidRPr="00527E9E">
              <w:rPr>
                <w:sz w:val="16"/>
                <w:szCs w:val="16"/>
              </w:rPr>
              <w:t xml:space="preserve"> </w:t>
            </w:r>
            <w:r w:rsidR="00E83925" w:rsidRPr="00527E9E">
              <w:rPr>
                <w:sz w:val="16"/>
                <w:szCs w:val="16"/>
              </w:rPr>
              <w:t>vamp – salmorsure</w:t>
            </w:r>
          </w:p>
        </w:tc>
      </w:tr>
      <w:tr w:rsidR="00812216" w:rsidRPr="00527E9E" w14:paraId="0757AE8E" w14:textId="77777777" w:rsidTr="003F6E60">
        <w:trPr>
          <w:trHeight w:val="20"/>
        </w:trPr>
        <w:tc>
          <w:tcPr>
            <w:tcW w:w="1384" w:type="dxa"/>
            <w:shd w:val="clear" w:color="auto" w:fill="EAEAEA"/>
          </w:tcPr>
          <w:p w14:paraId="115208BF" w14:textId="5EA87B22" w:rsidR="00812216" w:rsidRPr="00527E9E" w:rsidRDefault="003C3B3F" w:rsidP="0049656A">
            <w:pPr>
              <w:rPr>
                <w:b/>
                <w:bCs/>
                <w:sz w:val="16"/>
                <w:szCs w:val="16"/>
              </w:rPr>
            </w:pPr>
            <w:r w:rsidRPr="00527E9E">
              <w:rPr>
                <w:b/>
                <w:bCs/>
                <w:sz w:val="16"/>
                <w:szCs w:val="16"/>
              </w:rPr>
              <w:t>7</w:t>
            </w:r>
            <w:r w:rsidR="00812216" w:rsidRPr="00527E9E">
              <w:rPr>
                <w:b/>
                <w:bCs/>
                <w:sz w:val="16"/>
                <w:szCs w:val="16"/>
              </w:rPr>
              <w:t>-Lemasthu</w:t>
            </w:r>
          </w:p>
        </w:tc>
        <w:tc>
          <w:tcPr>
            <w:tcW w:w="5245" w:type="dxa"/>
            <w:shd w:val="clear" w:color="auto" w:fill="EAEAEA"/>
          </w:tcPr>
          <w:p w14:paraId="13263CD0" w14:textId="77777777" w:rsidR="00812216" w:rsidRPr="00527E9E" w:rsidRDefault="00812216" w:rsidP="00783D37">
            <w:pPr>
              <w:rPr>
                <w:i/>
                <w:sz w:val="16"/>
                <w:szCs w:val="16"/>
              </w:rPr>
            </w:pPr>
            <w:r w:rsidRPr="00527E9E">
              <w:rPr>
                <w:i/>
                <w:sz w:val="16"/>
                <w:szCs w:val="16"/>
              </w:rPr>
              <w:t>homme capé et couronné</w:t>
            </w:r>
          </w:p>
        </w:tc>
        <w:tc>
          <w:tcPr>
            <w:tcW w:w="3685" w:type="dxa"/>
            <w:shd w:val="clear" w:color="auto" w:fill="EAEAEA"/>
          </w:tcPr>
          <w:p w14:paraId="3CF7BE98" w14:textId="77777777" w:rsidR="00812216" w:rsidRPr="00527E9E" w:rsidRDefault="00812216" w:rsidP="0049656A">
            <w:pPr>
              <w:rPr>
                <w:i/>
                <w:sz w:val="16"/>
                <w:szCs w:val="16"/>
              </w:rPr>
            </w:pPr>
            <w:r w:rsidRPr="00527E9E">
              <w:rPr>
                <w:b/>
                <w:sz w:val="16"/>
                <w:szCs w:val="16"/>
              </w:rPr>
              <w:t>Roi déchu</w:t>
            </w:r>
            <w:r w:rsidRPr="00527E9E">
              <w:rPr>
                <w:sz w:val="16"/>
                <w:szCs w:val="16"/>
              </w:rPr>
              <w:t xml:space="preserve"> –</w:t>
            </w:r>
            <w:r w:rsidR="00E83925" w:rsidRPr="00527E9E">
              <w:rPr>
                <w:sz w:val="16"/>
                <w:szCs w:val="16"/>
              </w:rPr>
              <w:t xml:space="preserve"> tous les démons</w:t>
            </w:r>
          </w:p>
        </w:tc>
      </w:tr>
      <w:tr w:rsidR="00812216" w:rsidRPr="00527E9E" w14:paraId="4B4EDBD8" w14:textId="77777777" w:rsidTr="003F6E60">
        <w:trPr>
          <w:trHeight w:val="20"/>
        </w:trPr>
        <w:tc>
          <w:tcPr>
            <w:tcW w:w="1384" w:type="dxa"/>
          </w:tcPr>
          <w:p w14:paraId="49D02F30" w14:textId="0088BBCB" w:rsidR="00812216" w:rsidRPr="00527E9E" w:rsidRDefault="003C3B3F" w:rsidP="0049656A">
            <w:pPr>
              <w:rPr>
                <w:b/>
                <w:bCs/>
                <w:sz w:val="16"/>
                <w:szCs w:val="16"/>
              </w:rPr>
            </w:pPr>
            <w:r w:rsidRPr="00527E9E">
              <w:rPr>
                <w:b/>
                <w:bCs/>
                <w:sz w:val="16"/>
                <w:szCs w:val="16"/>
              </w:rPr>
              <w:t>8</w:t>
            </w:r>
            <w:r w:rsidR="00812216" w:rsidRPr="00527E9E">
              <w:rPr>
                <w:b/>
                <w:bCs/>
                <w:sz w:val="16"/>
                <w:szCs w:val="16"/>
              </w:rPr>
              <w:t>-Ark’Vil</w:t>
            </w:r>
          </w:p>
        </w:tc>
        <w:tc>
          <w:tcPr>
            <w:tcW w:w="5245" w:type="dxa"/>
          </w:tcPr>
          <w:p w14:paraId="52AF27B7" w14:textId="77777777" w:rsidR="00812216" w:rsidRPr="00527E9E" w:rsidRDefault="00812216" w:rsidP="0049656A">
            <w:pPr>
              <w:rPr>
                <w:i/>
                <w:sz w:val="16"/>
                <w:szCs w:val="16"/>
              </w:rPr>
            </w:pPr>
            <w:r w:rsidRPr="00527E9E">
              <w:rPr>
                <w:i/>
                <w:sz w:val="16"/>
                <w:szCs w:val="16"/>
              </w:rPr>
              <w:t>tourbillon de corps difformes</w:t>
            </w:r>
          </w:p>
        </w:tc>
        <w:tc>
          <w:tcPr>
            <w:tcW w:w="3685" w:type="dxa"/>
          </w:tcPr>
          <w:p w14:paraId="24938B2C" w14:textId="77777777" w:rsidR="00812216" w:rsidRPr="00527E9E" w:rsidRDefault="00812216" w:rsidP="00E83925">
            <w:pPr>
              <w:rPr>
                <w:i/>
                <w:sz w:val="16"/>
                <w:szCs w:val="16"/>
              </w:rPr>
            </w:pPr>
            <w:r w:rsidRPr="00527E9E">
              <w:rPr>
                <w:b/>
                <w:sz w:val="16"/>
                <w:szCs w:val="16"/>
              </w:rPr>
              <w:t>Amas</w:t>
            </w:r>
            <w:r w:rsidRPr="00527E9E">
              <w:rPr>
                <w:sz w:val="16"/>
                <w:szCs w:val="16"/>
              </w:rPr>
              <w:t xml:space="preserve"> </w:t>
            </w:r>
            <w:r w:rsidR="00E83925" w:rsidRPr="00527E9E">
              <w:rPr>
                <w:sz w:val="16"/>
                <w:szCs w:val="16"/>
              </w:rPr>
              <w:t>–</w:t>
            </w:r>
            <w:r w:rsidRPr="00527E9E">
              <w:rPr>
                <w:sz w:val="16"/>
                <w:szCs w:val="16"/>
              </w:rPr>
              <w:t xml:space="preserve"> </w:t>
            </w:r>
            <w:r w:rsidR="00E83925" w:rsidRPr="00527E9E">
              <w:rPr>
                <w:sz w:val="16"/>
                <w:szCs w:val="16"/>
              </w:rPr>
              <w:t>tous les diables</w:t>
            </w:r>
          </w:p>
        </w:tc>
      </w:tr>
      <w:tr w:rsidR="00812216" w:rsidRPr="00527E9E" w14:paraId="6AA040A3" w14:textId="77777777" w:rsidTr="003F6E60">
        <w:trPr>
          <w:trHeight w:val="20"/>
        </w:trPr>
        <w:tc>
          <w:tcPr>
            <w:tcW w:w="1384" w:type="dxa"/>
            <w:shd w:val="clear" w:color="auto" w:fill="EAEAEA"/>
          </w:tcPr>
          <w:p w14:paraId="2B54C489" w14:textId="44502088" w:rsidR="00812216" w:rsidRPr="00527E9E" w:rsidRDefault="003C3B3F" w:rsidP="0049656A">
            <w:pPr>
              <w:rPr>
                <w:b/>
                <w:bCs/>
                <w:sz w:val="16"/>
                <w:szCs w:val="16"/>
              </w:rPr>
            </w:pPr>
            <w:r w:rsidRPr="00527E9E">
              <w:rPr>
                <w:b/>
                <w:bCs/>
                <w:sz w:val="16"/>
                <w:szCs w:val="16"/>
              </w:rPr>
              <w:t>7</w:t>
            </w:r>
            <w:r w:rsidR="00812216" w:rsidRPr="00527E9E">
              <w:rPr>
                <w:b/>
                <w:bCs/>
                <w:sz w:val="16"/>
                <w:szCs w:val="16"/>
              </w:rPr>
              <w:t>-Kaoma</w:t>
            </w:r>
          </w:p>
        </w:tc>
        <w:tc>
          <w:tcPr>
            <w:tcW w:w="5245" w:type="dxa"/>
            <w:shd w:val="clear" w:color="auto" w:fill="EAEAEA"/>
          </w:tcPr>
          <w:p w14:paraId="6E049827" w14:textId="77777777" w:rsidR="00812216" w:rsidRPr="00527E9E" w:rsidRDefault="00812216" w:rsidP="0049656A">
            <w:pPr>
              <w:rPr>
                <w:i/>
                <w:sz w:val="16"/>
                <w:szCs w:val="16"/>
              </w:rPr>
            </w:pPr>
            <w:r w:rsidRPr="00527E9E">
              <w:rPr>
                <w:i/>
                <w:sz w:val="16"/>
                <w:szCs w:val="16"/>
              </w:rPr>
              <w:t>humanoïde défiguré portant un fannon</w:t>
            </w:r>
          </w:p>
        </w:tc>
        <w:tc>
          <w:tcPr>
            <w:tcW w:w="3685" w:type="dxa"/>
            <w:shd w:val="clear" w:color="auto" w:fill="EAEAEA"/>
          </w:tcPr>
          <w:p w14:paraId="414E0EF2" w14:textId="77777777" w:rsidR="00812216" w:rsidRPr="00527E9E" w:rsidRDefault="00812216" w:rsidP="00E83925">
            <w:pPr>
              <w:rPr>
                <w:i/>
                <w:sz w:val="16"/>
                <w:szCs w:val="16"/>
              </w:rPr>
            </w:pPr>
            <w:r w:rsidRPr="00527E9E">
              <w:rPr>
                <w:b/>
                <w:sz w:val="16"/>
                <w:szCs w:val="16"/>
              </w:rPr>
              <w:t>Démon des brumes</w:t>
            </w:r>
          </w:p>
        </w:tc>
      </w:tr>
      <w:tr w:rsidR="00812216" w:rsidRPr="00527E9E" w14:paraId="06A1E9BC" w14:textId="77777777" w:rsidTr="003F6E60">
        <w:trPr>
          <w:trHeight w:val="20"/>
        </w:trPr>
        <w:tc>
          <w:tcPr>
            <w:tcW w:w="1384" w:type="dxa"/>
          </w:tcPr>
          <w:p w14:paraId="20DCAE8B" w14:textId="121E82E2" w:rsidR="00812216" w:rsidRPr="00527E9E" w:rsidRDefault="003C3B3F" w:rsidP="0049656A">
            <w:pPr>
              <w:rPr>
                <w:b/>
                <w:bCs/>
                <w:sz w:val="16"/>
                <w:szCs w:val="16"/>
              </w:rPr>
            </w:pPr>
            <w:r w:rsidRPr="00527E9E">
              <w:rPr>
                <w:b/>
                <w:bCs/>
                <w:sz w:val="16"/>
                <w:szCs w:val="16"/>
              </w:rPr>
              <w:t>7</w:t>
            </w:r>
            <w:r w:rsidR="00812216" w:rsidRPr="00527E9E">
              <w:rPr>
                <w:b/>
                <w:bCs/>
                <w:sz w:val="16"/>
                <w:szCs w:val="16"/>
              </w:rPr>
              <w:t>-Murmur</w:t>
            </w:r>
          </w:p>
        </w:tc>
        <w:tc>
          <w:tcPr>
            <w:tcW w:w="5245" w:type="dxa"/>
          </w:tcPr>
          <w:p w14:paraId="4D20D19A" w14:textId="77777777" w:rsidR="00812216" w:rsidRPr="00527E9E" w:rsidRDefault="00812216" w:rsidP="003B2716">
            <w:pPr>
              <w:rPr>
                <w:i/>
                <w:sz w:val="16"/>
                <w:szCs w:val="16"/>
              </w:rPr>
            </w:pPr>
            <w:r w:rsidRPr="00527E9E">
              <w:rPr>
                <w:i/>
                <w:sz w:val="16"/>
                <w:szCs w:val="16"/>
              </w:rPr>
              <w:t>crâne noir et effilé</w:t>
            </w:r>
          </w:p>
        </w:tc>
        <w:tc>
          <w:tcPr>
            <w:tcW w:w="3685" w:type="dxa"/>
          </w:tcPr>
          <w:p w14:paraId="7F15E93E" w14:textId="77777777" w:rsidR="00812216" w:rsidRPr="00527E9E" w:rsidRDefault="00812216" w:rsidP="00E83925">
            <w:pPr>
              <w:rPr>
                <w:i/>
                <w:sz w:val="16"/>
                <w:szCs w:val="16"/>
              </w:rPr>
            </w:pPr>
            <w:r w:rsidRPr="00527E9E">
              <w:rPr>
                <w:b/>
                <w:sz w:val="16"/>
                <w:szCs w:val="16"/>
              </w:rPr>
              <w:t>Grouilleur</w:t>
            </w:r>
            <w:r w:rsidRPr="00527E9E">
              <w:rPr>
                <w:sz w:val="16"/>
                <w:szCs w:val="16"/>
              </w:rPr>
              <w:t xml:space="preserve"> –</w:t>
            </w:r>
            <w:r w:rsidR="00E83925" w:rsidRPr="00527E9E">
              <w:rPr>
                <w:sz w:val="16"/>
                <w:szCs w:val="16"/>
              </w:rPr>
              <w:t xml:space="preserve"> esprit vengeur</w:t>
            </w:r>
          </w:p>
        </w:tc>
      </w:tr>
      <w:tr w:rsidR="00812216" w:rsidRPr="00527E9E" w14:paraId="6745DE3B" w14:textId="77777777" w:rsidTr="003F6E60">
        <w:trPr>
          <w:trHeight w:val="20"/>
        </w:trPr>
        <w:tc>
          <w:tcPr>
            <w:tcW w:w="1384" w:type="dxa"/>
            <w:shd w:val="clear" w:color="auto" w:fill="EAEAEA"/>
          </w:tcPr>
          <w:p w14:paraId="0C908EAB" w14:textId="25C358EF" w:rsidR="00812216" w:rsidRPr="00527E9E" w:rsidRDefault="003C3B3F" w:rsidP="0049656A">
            <w:pPr>
              <w:rPr>
                <w:b/>
                <w:bCs/>
                <w:sz w:val="16"/>
                <w:szCs w:val="16"/>
              </w:rPr>
            </w:pPr>
            <w:r w:rsidRPr="00527E9E">
              <w:rPr>
                <w:b/>
                <w:bCs/>
                <w:sz w:val="16"/>
                <w:szCs w:val="16"/>
              </w:rPr>
              <w:t>7</w:t>
            </w:r>
            <w:r w:rsidR="00812216" w:rsidRPr="00527E9E">
              <w:rPr>
                <w:b/>
                <w:bCs/>
                <w:sz w:val="16"/>
                <w:szCs w:val="16"/>
              </w:rPr>
              <w:t>-Allatu</w:t>
            </w:r>
          </w:p>
        </w:tc>
        <w:tc>
          <w:tcPr>
            <w:tcW w:w="5245" w:type="dxa"/>
            <w:shd w:val="clear" w:color="auto" w:fill="EAEAEA"/>
          </w:tcPr>
          <w:p w14:paraId="20BDE088" w14:textId="77777777" w:rsidR="00812216" w:rsidRPr="00527E9E" w:rsidRDefault="00812216" w:rsidP="003B2716">
            <w:pPr>
              <w:rPr>
                <w:i/>
                <w:sz w:val="16"/>
                <w:szCs w:val="16"/>
              </w:rPr>
            </w:pPr>
            <w:r w:rsidRPr="00527E9E">
              <w:rPr>
                <w:i/>
                <w:sz w:val="16"/>
                <w:szCs w:val="16"/>
              </w:rPr>
              <w:t>couronne d’ossements taillés et noircis</w:t>
            </w:r>
          </w:p>
        </w:tc>
        <w:tc>
          <w:tcPr>
            <w:tcW w:w="3685" w:type="dxa"/>
            <w:shd w:val="clear" w:color="auto" w:fill="EAEAEA"/>
          </w:tcPr>
          <w:p w14:paraId="2F5B93E7" w14:textId="77777777" w:rsidR="00812216" w:rsidRPr="00527E9E" w:rsidRDefault="00812216" w:rsidP="0049656A">
            <w:pPr>
              <w:rPr>
                <w:i/>
                <w:sz w:val="16"/>
                <w:szCs w:val="16"/>
              </w:rPr>
            </w:pPr>
            <w:r w:rsidRPr="00527E9E">
              <w:rPr>
                <w:b/>
                <w:iCs/>
                <w:sz w:val="16"/>
                <w:szCs w:val="16"/>
              </w:rPr>
              <w:t>Tuemort</w:t>
            </w:r>
          </w:p>
        </w:tc>
      </w:tr>
      <w:tr w:rsidR="00812216" w:rsidRPr="00527E9E" w14:paraId="47DF1550" w14:textId="77777777" w:rsidTr="003F6E60">
        <w:trPr>
          <w:trHeight w:val="20"/>
        </w:trPr>
        <w:tc>
          <w:tcPr>
            <w:tcW w:w="1384" w:type="dxa"/>
          </w:tcPr>
          <w:p w14:paraId="7E6B6B0D" w14:textId="3A76B04B" w:rsidR="00812216" w:rsidRPr="00527E9E" w:rsidRDefault="003C3B3F" w:rsidP="0049656A">
            <w:pPr>
              <w:rPr>
                <w:b/>
                <w:bCs/>
                <w:sz w:val="16"/>
                <w:szCs w:val="16"/>
              </w:rPr>
            </w:pPr>
            <w:r w:rsidRPr="00527E9E">
              <w:rPr>
                <w:b/>
                <w:bCs/>
                <w:sz w:val="16"/>
                <w:szCs w:val="16"/>
              </w:rPr>
              <w:t>7</w:t>
            </w:r>
            <w:r w:rsidR="00812216" w:rsidRPr="00527E9E">
              <w:rPr>
                <w:b/>
                <w:bCs/>
                <w:sz w:val="16"/>
                <w:szCs w:val="16"/>
              </w:rPr>
              <w:t>-Barbatos</w:t>
            </w:r>
          </w:p>
        </w:tc>
        <w:tc>
          <w:tcPr>
            <w:tcW w:w="5245" w:type="dxa"/>
          </w:tcPr>
          <w:p w14:paraId="79F6C7F5" w14:textId="77777777" w:rsidR="00812216" w:rsidRPr="00527E9E" w:rsidRDefault="00812216" w:rsidP="0049656A">
            <w:pPr>
              <w:rPr>
                <w:i/>
                <w:sz w:val="16"/>
                <w:szCs w:val="16"/>
              </w:rPr>
            </w:pPr>
            <w:r w:rsidRPr="00527E9E">
              <w:rPr>
                <w:i/>
                <w:sz w:val="16"/>
                <w:szCs w:val="16"/>
              </w:rPr>
              <w:t>grand oiseau aux formes improbables</w:t>
            </w:r>
          </w:p>
        </w:tc>
        <w:tc>
          <w:tcPr>
            <w:tcW w:w="3685" w:type="dxa"/>
          </w:tcPr>
          <w:p w14:paraId="0B61F420" w14:textId="77777777" w:rsidR="00812216" w:rsidRPr="00527E9E" w:rsidRDefault="00812216" w:rsidP="0049656A">
            <w:pPr>
              <w:rPr>
                <w:i/>
                <w:sz w:val="16"/>
                <w:szCs w:val="16"/>
              </w:rPr>
            </w:pPr>
            <w:r w:rsidRPr="00527E9E">
              <w:rPr>
                <w:b/>
                <w:sz w:val="16"/>
                <w:szCs w:val="16"/>
              </w:rPr>
              <w:t>Grand corbeau</w:t>
            </w:r>
            <w:r w:rsidRPr="00527E9E">
              <w:rPr>
                <w:sz w:val="16"/>
                <w:szCs w:val="16"/>
              </w:rPr>
              <w:t xml:space="preserve"> </w:t>
            </w:r>
            <w:r w:rsidR="00E83925" w:rsidRPr="00527E9E">
              <w:rPr>
                <w:sz w:val="16"/>
                <w:szCs w:val="16"/>
              </w:rPr>
              <w:t>–</w:t>
            </w:r>
            <w:r w:rsidRPr="00527E9E">
              <w:rPr>
                <w:sz w:val="16"/>
                <w:szCs w:val="16"/>
              </w:rPr>
              <w:t xml:space="preserve"> </w:t>
            </w:r>
            <w:r w:rsidR="00E83925" w:rsidRPr="00527E9E">
              <w:rPr>
                <w:sz w:val="16"/>
                <w:szCs w:val="16"/>
              </w:rPr>
              <w:t>matin rouge – griffon – griffor</w:t>
            </w:r>
          </w:p>
        </w:tc>
      </w:tr>
      <w:tr w:rsidR="00812216" w:rsidRPr="00527E9E" w14:paraId="3144A108" w14:textId="77777777" w:rsidTr="003F6E60">
        <w:trPr>
          <w:trHeight w:val="20"/>
        </w:trPr>
        <w:tc>
          <w:tcPr>
            <w:tcW w:w="1384" w:type="dxa"/>
            <w:shd w:val="clear" w:color="auto" w:fill="EAEAEA"/>
          </w:tcPr>
          <w:p w14:paraId="544185EA" w14:textId="76560788" w:rsidR="00812216" w:rsidRPr="00527E9E" w:rsidRDefault="003C3B3F" w:rsidP="0049656A">
            <w:pPr>
              <w:rPr>
                <w:b/>
                <w:bCs/>
                <w:sz w:val="16"/>
                <w:szCs w:val="16"/>
              </w:rPr>
            </w:pPr>
            <w:r w:rsidRPr="00527E9E">
              <w:rPr>
                <w:b/>
                <w:bCs/>
                <w:sz w:val="16"/>
                <w:szCs w:val="16"/>
              </w:rPr>
              <w:t>8</w:t>
            </w:r>
            <w:r w:rsidR="00812216" w:rsidRPr="00527E9E">
              <w:rPr>
                <w:b/>
                <w:bCs/>
                <w:sz w:val="16"/>
                <w:szCs w:val="16"/>
              </w:rPr>
              <w:t>-Ded’Ay</w:t>
            </w:r>
          </w:p>
        </w:tc>
        <w:tc>
          <w:tcPr>
            <w:tcW w:w="5245" w:type="dxa"/>
            <w:shd w:val="clear" w:color="auto" w:fill="EAEAEA"/>
          </w:tcPr>
          <w:p w14:paraId="70BB3267" w14:textId="77777777" w:rsidR="00812216" w:rsidRPr="00527E9E" w:rsidRDefault="00812216" w:rsidP="005A6B0E">
            <w:pPr>
              <w:rPr>
                <w:i/>
                <w:sz w:val="16"/>
                <w:szCs w:val="16"/>
              </w:rPr>
            </w:pPr>
            <w:r w:rsidRPr="00527E9E">
              <w:rPr>
                <w:i/>
                <w:sz w:val="16"/>
                <w:szCs w:val="16"/>
              </w:rPr>
              <w:t>tache rouge auréolée de noir strié de rouge</w:t>
            </w:r>
          </w:p>
        </w:tc>
        <w:tc>
          <w:tcPr>
            <w:tcW w:w="3685" w:type="dxa"/>
            <w:shd w:val="clear" w:color="auto" w:fill="EAEAEA"/>
          </w:tcPr>
          <w:p w14:paraId="588995CC" w14:textId="77777777" w:rsidR="00812216" w:rsidRPr="00527E9E" w:rsidRDefault="00812216" w:rsidP="0049656A">
            <w:pPr>
              <w:rPr>
                <w:i/>
                <w:sz w:val="16"/>
                <w:szCs w:val="16"/>
              </w:rPr>
            </w:pPr>
            <w:r w:rsidRPr="00527E9E">
              <w:rPr>
                <w:b/>
                <w:sz w:val="16"/>
                <w:szCs w:val="16"/>
              </w:rPr>
              <w:t>Krakor</w:t>
            </w:r>
            <w:r w:rsidRPr="00527E9E">
              <w:rPr>
                <w:sz w:val="16"/>
                <w:szCs w:val="16"/>
              </w:rPr>
              <w:t xml:space="preserve"> –</w:t>
            </w:r>
            <w:r w:rsidR="00E83925" w:rsidRPr="00527E9E">
              <w:rPr>
                <w:sz w:val="16"/>
                <w:szCs w:val="16"/>
              </w:rPr>
              <w:t xml:space="preserve"> locral</w:t>
            </w:r>
          </w:p>
        </w:tc>
      </w:tr>
      <w:tr w:rsidR="00812216" w:rsidRPr="00527E9E" w14:paraId="3E429CFA" w14:textId="77777777" w:rsidTr="003F6E60">
        <w:trPr>
          <w:trHeight w:val="20"/>
        </w:trPr>
        <w:tc>
          <w:tcPr>
            <w:tcW w:w="1384" w:type="dxa"/>
          </w:tcPr>
          <w:p w14:paraId="30E2754B" w14:textId="0FABD67F" w:rsidR="00812216" w:rsidRPr="00527E9E" w:rsidRDefault="003C3B3F" w:rsidP="0049656A">
            <w:pPr>
              <w:rPr>
                <w:b/>
                <w:bCs/>
                <w:sz w:val="16"/>
                <w:szCs w:val="16"/>
              </w:rPr>
            </w:pPr>
            <w:r w:rsidRPr="00527E9E">
              <w:rPr>
                <w:b/>
                <w:bCs/>
                <w:sz w:val="16"/>
                <w:szCs w:val="16"/>
              </w:rPr>
              <w:t>7</w:t>
            </w:r>
            <w:r w:rsidR="00812216" w:rsidRPr="00527E9E">
              <w:rPr>
                <w:b/>
                <w:bCs/>
                <w:sz w:val="16"/>
                <w:szCs w:val="16"/>
              </w:rPr>
              <w:t>-Abaddon</w:t>
            </w:r>
          </w:p>
        </w:tc>
        <w:tc>
          <w:tcPr>
            <w:tcW w:w="5245" w:type="dxa"/>
          </w:tcPr>
          <w:p w14:paraId="7ABA795C" w14:textId="77777777" w:rsidR="00812216" w:rsidRPr="00527E9E" w:rsidRDefault="00812216" w:rsidP="00BA2B38">
            <w:pPr>
              <w:rPr>
                <w:i/>
                <w:sz w:val="16"/>
                <w:szCs w:val="16"/>
              </w:rPr>
            </w:pPr>
            <w:r w:rsidRPr="00527E9E">
              <w:rPr>
                <w:i/>
                <w:sz w:val="16"/>
                <w:szCs w:val="16"/>
              </w:rPr>
              <w:t>mastodonte éclaté d’éclairs</w:t>
            </w:r>
          </w:p>
        </w:tc>
        <w:tc>
          <w:tcPr>
            <w:tcW w:w="3685" w:type="dxa"/>
          </w:tcPr>
          <w:p w14:paraId="5ECECAB0" w14:textId="77777777" w:rsidR="00812216" w:rsidRPr="00527E9E" w:rsidRDefault="00812216" w:rsidP="0049656A">
            <w:pPr>
              <w:rPr>
                <w:i/>
                <w:sz w:val="16"/>
                <w:szCs w:val="16"/>
              </w:rPr>
            </w:pPr>
            <w:r w:rsidRPr="00527E9E">
              <w:rPr>
                <w:b/>
                <w:sz w:val="16"/>
                <w:szCs w:val="16"/>
              </w:rPr>
              <w:t>Olifant</w:t>
            </w:r>
            <w:r w:rsidRPr="00527E9E">
              <w:rPr>
                <w:sz w:val="16"/>
                <w:szCs w:val="16"/>
              </w:rPr>
              <w:t xml:space="preserve"> –</w:t>
            </w:r>
            <w:r w:rsidR="00E83925" w:rsidRPr="00527E9E">
              <w:rPr>
                <w:sz w:val="16"/>
                <w:szCs w:val="16"/>
              </w:rPr>
              <w:t xml:space="preserve"> serpent d’eldor - cyclope</w:t>
            </w:r>
          </w:p>
        </w:tc>
      </w:tr>
      <w:tr w:rsidR="00812216" w:rsidRPr="00527E9E" w14:paraId="2FD00311" w14:textId="77777777" w:rsidTr="003F6E60">
        <w:trPr>
          <w:trHeight w:val="20"/>
        </w:trPr>
        <w:tc>
          <w:tcPr>
            <w:tcW w:w="1384" w:type="dxa"/>
            <w:shd w:val="clear" w:color="auto" w:fill="EAEAEA"/>
          </w:tcPr>
          <w:p w14:paraId="1C8CF0E6" w14:textId="7EEEFDDF" w:rsidR="00812216" w:rsidRPr="00527E9E" w:rsidRDefault="003C3B3F" w:rsidP="0049656A">
            <w:pPr>
              <w:rPr>
                <w:b/>
                <w:bCs/>
                <w:sz w:val="16"/>
                <w:szCs w:val="16"/>
              </w:rPr>
            </w:pPr>
            <w:r w:rsidRPr="00527E9E">
              <w:rPr>
                <w:b/>
                <w:bCs/>
                <w:sz w:val="16"/>
                <w:szCs w:val="16"/>
              </w:rPr>
              <w:t>7</w:t>
            </w:r>
            <w:r w:rsidR="00812216" w:rsidRPr="00527E9E">
              <w:rPr>
                <w:b/>
                <w:bCs/>
                <w:sz w:val="16"/>
                <w:szCs w:val="16"/>
              </w:rPr>
              <w:t>-Nergal</w:t>
            </w:r>
          </w:p>
        </w:tc>
        <w:tc>
          <w:tcPr>
            <w:tcW w:w="5245" w:type="dxa"/>
            <w:shd w:val="clear" w:color="auto" w:fill="EAEAEA"/>
          </w:tcPr>
          <w:p w14:paraId="6602655E" w14:textId="77777777" w:rsidR="00812216" w:rsidRPr="00527E9E" w:rsidRDefault="00812216" w:rsidP="00E64984">
            <w:pPr>
              <w:rPr>
                <w:i/>
                <w:sz w:val="16"/>
                <w:szCs w:val="16"/>
              </w:rPr>
            </w:pPr>
            <w:r w:rsidRPr="00527E9E">
              <w:rPr>
                <w:i/>
                <w:sz w:val="16"/>
                <w:szCs w:val="16"/>
              </w:rPr>
              <w:t>homme à tête de lion</w:t>
            </w:r>
          </w:p>
        </w:tc>
        <w:tc>
          <w:tcPr>
            <w:tcW w:w="3685" w:type="dxa"/>
            <w:shd w:val="clear" w:color="auto" w:fill="EAEAEA"/>
          </w:tcPr>
          <w:p w14:paraId="04F7C1BC" w14:textId="77777777" w:rsidR="00812216" w:rsidRPr="00527E9E" w:rsidRDefault="00812216" w:rsidP="0049656A">
            <w:pPr>
              <w:rPr>
                <w:i/>
                <w:sz w:val="16"/>
                <w:szCs w:val="16"/>
              </w:rPr>
            </w:pPr>
            <w:r w:rsidRPr="00527E9E">
              <w:rPr>
                <w:b/>
                <w:sz w:val="16"/>
                <w:szCs w:val="16"/>
              </w:rPr>
              <w:t>Nerguerre</w:t>
            </w:r>
            <w:r w:rsidRPr="00527E9E">
              <w:rPr>
                <w:sz w:val="16"/>
                <w:szCs w:val="16"/>
              </w:rPr>
              <w:t xml:space="preserve"> –</w:t>
            </w:r>
            <w:r w:rsidR="00E83925" w:rsidRPr="00527E9E">
              <w:rPr>
                <w:sz w:val="16"/>
                <w:szCs w:val="16"/>
              </w:rPr>
              <w:t xml:space="preserve"> liche</w:t>
            </w:r>
          </w:p>
        </w:tc>
      </w:tr>
      <w:tr w:rsidR="00812216" w:rsidRPr="00527E9E" w14:paraId="105C0158" w14:textId="77777777" w:rsidTr="003F6E60">
        <w:trPr>
          <w:trHeight w:val="20"/>
        </w:trPr>
        <w:tc>
          <w:tcPr>
            <w:tcW w:w="1384" w:type="dxa"/>
          </w:tcPr>
          <w:p w14:paraId="5A127EBD" w14:textId="38E61A52" w:rsidR="00812216" w:rsidRPr="00527E9E" w:rsidRDefault="003C3B3F" w:rsidP="0049656A">
            <w:pPr>
              <w:rPr>
                <w:b/>
                <w:bCs/>
                <w:sz w:val="16"/>
                <w:szCs w:val="16"/>
              </w:rPr>
            </w:pPr>
            <w:r w:rsidRPr="00527E9E">
              <w:rPr>
                <w:b/>
                <w:bCs/>
                <w:sz w:val="16"/>
                <w:szCs w:val="16"/>
              </w:rPr>
              <w:t>7</w:t>
            </w:r>
            <w:r w:rsidR="00812216" w:rsidRPr="00527E9E">
              <w:rPr>
                <w:b/>
                <w:bCs/>
                <w:sz w:val="16"/>
                <w:szCs w:val="16"/>
              </w:rPr>
              <w:t>-Namtar</w:t>
            </w:r>
          </w:p>
        </w:tc>
        <w:tc>
          <w:tcPr>
            <w:tcW w:w="5245" w:type="dxa"/>
          </w:tcPr>
          <w:p w14:paraId="1294F127" w14:textId="77777777" w:rsidR="00812216" w:rsidRPr="00527E9E" w:rsidRDefault="00812216" w:rsidP="0049656A">
            <w:pPr>
              <w:rPr>
                <w:i/>
                <w:sz w:val="16"/>
                <w:szCs w:val="16"/>
              </w:rPr>
            </w:pPr>
            <w:r w:rsidRPr="00527E9E">
              <w:rPr>
                <w:i/>
                <w:sz w:val="16"/>
                <w:szCs w:val="16"/>
              </w:rPr>
              <w:t>contours humanoïdes</w:t>
            </w:r>
          </w:p>
        </w:tc>
        <w:tc>
          <w:tcPr>
            <w:tcW w:w="3685" w:type="dxa"/>
          </w:tcPr>
          <w:p w14:paraId="76F42C7F" w14:textId="77777777" w:rsidR="00812216" w:rsidRPr="00527E9E" w:rsidRDefault="00812216" w:rsidP="0049656A">
            <w:pPr>
              <w:rPr>
                <w:i/>
                <w:sz w:val="16"/>
                <w:szCs w:val="16"/>
              </w:rPr>
            </w:pPr>
            <w:r w:rsidRPr="00527E9E">
              <w:rPr>
                <w:b/>
                <w:sz w:val="16"/>
                <w:szCs w:val="16"/>
              </w:rPr>
              <w:t>Nuage mort</w:t>
            </w:r>
            <w:r w:rsidRPr="00527E9E">
              <w:rPr>
                <w:sz w:val="16"/>
                <w:szCs w:val="16"/>
              </w:rPr>
              <w:t xml:space="preserve"> </w:t>
            </w:r>
            <w:r w:rsidR="00E83925" w:rsidRPr="00527E9E">
              <w:rPr>
                <w:sz w:val="16"/>
                <w:szCs w:val="16"/>
              </w:rPr>
              <w:t>–</w:t>
            </w:r>
            <w:r w:rsidRPr="00527E9E">
              <w:rPr>
                <w:sz w:val="16"/>
                <w:szCs w:val="16"/>
              </w:rPr>
              <w:t xml:space="preserve"> </w:t>
            </w:r>
            <w:r w:rsidR="00E83925" w:rsidRPr="00527E9E">
              <w:rPr>
                <w:sz w:val="16"/>
                <w:szCs w:val="16"/>
              </w:rPr>
              <w:t>kilerain – esprit</w:t>
            </w:r>
          </w:p>
        </w:tc>
      </w:tr>
      <w:tr w:rsidR="00812216" w:rsidRPr="00527E9E" w14:paraId="59BD842B" w14:textId="77777777" w:rsidTr="003F6E60">
        <w:tc>
          <w:tcPr>
            <w:tcW w:w="1384" w:type="dxa"/>
            <w:shd w:val="clear" w:color="auto" w:fill="EAEAEA"/>
          </w:tcPr>
          <w:p w14:paraId="34AC5487" w14:textId="22F32C0D" w:rsidR="00812216" w:rsidRPr="00527E9E" w:rsidRDefault="003C3B3F" w:rsidP="0049656A">
            <w:pPr>
              <w:rPr>
                <w:b/>
                <w:bCs/>
                <w:sz w:val="16"/>
                <w:szCs w:val="16"/>
              </w:rPr>
            </w:pPr>
            <w:r w:rsidRPr="00527E9E">
              <w:rPr>
                <w:b/>
                <w:bCs/>
                <w:sz w:val="16"/>
                <w:szCs w:val="16"/>
              </w:rPr>
              <w:t>7</w:t>
            </w:r>
            <w:r w:rsidR="00812216" w:rsidRPr="00527E9E">
              <w:rPr>
                <w:b/>
                <w:bCs/>
                <w:sz w:val="16"/>
                <w:szCs w:val="16"/>
              </w:rPr>
              <w:t>-Hecate</w:t>
            </w:r>
          </w:p>
        </w:tc>
        <w:tc>
          <w:tcPr>
            <w:tcW w:w="5245" w:type="dxa"/>
            <w:shd w:val="clear" w:color="auto" w:fill="EAEAEA"/>
          </w:tcPr>
          <w:p w14:paraId="5233846D" w14:textId="77777777" w:rsidR="00812216" w:rsidRPr="00527E9E" w:rsidRDefault="00812216" w:rsidP="00783D37">
            <w:pPr>
              <w:rPr>
                <w:i/>
                <w:sz w:val="16"/>
                <w:szCs w:val="16"/>
              </w:rPr>
            </w:pPr>
            <w:r w:rsidRPr="00527E9E">
              <w:rPr>
                <w:i/>
                <w:sz w:val="16"/>
                <w:szCs w:val="16"/>
              </w:rPr>
              <w:t>carrosse impossible aux chiens invisibles</w:t>
            </w:r>
          </w:p>
        </w:tc>
        <w:tc>
          <w:tcPr>
            <w:tcW w:w="3685" w:type="dxa"/>
            <w:shd w:val="clear" w:color="auto" w:fill="EAEAEA"/>
          </w:tcPr>
          <w:p w14:paraId="1D6C2B15" w14:textId="77777777" w:rsidR="00812216" w:rsidRPr="00527E9E" w:rsidRDefault="00812216" w:rsidP="0049656A">
            <w:pPr>
              <w:rPr>
                <w:i/>
                <w:sz w:val="16"/>
                <w:szCs w:val="16"/>
              </w:rPr>
            </w:pPr>
            <w:r w:rsidRPr="00527E9E">
              <w:rPr>
                <w:b/>
                <w:iCs/>
                <w:sz w:val="16"/>
                <w:szCs w:val="16"/>
              </w:rPr>
              <w:t>Baveux</w:t>
            </w:r>
            <w:r w:rsidRPr="00527E9E">
              <w:rPr>
                <w:iCs/>
                <w:sz w:val="16"/>
                <w:szCs w:val="16"/>
              </w:rPr>
              <w:t xml:space="preserve"> –</w:t>
            </w:r>
            <w:r w:rsidR="00E83925" w:rsidRPr="00527E9E">
              <w:rPr>
                <w:iCs/>
                <w:sz w:val="16"/>
                <w:szCs w:val="16"/>
              </w:rPr>
              <w:t>rarnoin</w:t>
            </w:r>
          </w:p>
        </w:tc>
      </w:tr>
    </w:tbl>
    <w:p w14:paraId="568440A8" w14:textId="77777777" w:rsidR="00335324" w:rsidRPr="00527E9E" w:rsidRDefault="00335324" w:rsidP="00335324"/>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4820"/>
        <w:gridCol w:w="4252"/>
      </w:tblGrid>
      <w:tr w:rsidR="00E83925" w:rsidRPr="00527E9E" w14:paraId="43E71D3E" w14:textId="77777777" w:rsidTr="003C3B3F">
        <w:tc>
          <w:tcPr>
            <w:tcW w:w="1242" w:type="dxa"/>
            <w:tcBorders>
              <w:top w:val="single" w:sz="12" w:space="0" w:color="auto"/>
              <w:left w:val="single" w:sz="12" w:space="0" w:color="auto"/>
              <w:bottom w:val="single" w:sz="12" w:space="0" w:color="auto"/>
            </w:tcBorders>
            <w:shd w:val="clear" w:color="auto" w:fill="92D050"/>
          </w:tcPr>
          <w:p w14:paraId="2AB16179" w14:textId="1FBE9C77" w:rsidR="00E83925" w:rsidRPr="00527E9E" w:rsidRDefault="003C3B3F" w:rsidP="0049656A">
            <w:pPr>
              <w:rPr>
                <w:b/>
                <w:sz w:val="16"/>
                <w:szCs w:val="16"/>
              </w:rPr>
            </w:pPr>
            <w:r w:rsidRPr="00527E9E">
              <w:rPr>
                <w:b/>
                <w:bCs/>
                <w:sz w:val="16"/>
                <w:szCs w:val="16"/>
              </w:rPr>
              <w:t>9-</w:t>
            </w:r>
            <w:r w:rsidR="00E83925" w:rsidRPr="00527E9E">
              <w:rPr>
                <w:b/>
                <w:bCs/>
                <w:sz w:val="16"/>
                <w:szCs w:val="16"/>
              </w:rPr>
              <w:t>Koth’Oth</w:t>
            </w:r>
          </w:p>
        </w:tc>
        <w:tc>
          <w:tcPr>
            <w:tcW w:w="4820" w:type="dxa"/>
            <w:tcBorders>
              <w:top w:val="single" w:sz="12" w:space="0" w:color="auto"/>
              <w:bottom w:val="single" w:sz="12" w:space="0" w:color="auto"/>
              <w:right w:val="single" w:sz="12" w:space="0" w:color="auto"/>
            </w:tcBorders>
            <w:shd w:val="clear" w:color="auto" w:fill="92D050"/>
          </w:tcPr>
          <w:p w14:paraId="71F51CC5" w14:textId="77777777" w:rsidR="00E83925" w:rsidRPr="00527E9E" w:rsidRDefault="00E83925" w:rsidP="0049656A">
            <w:pPr>
              <w:rPr>
                <w:i/>
                <w:sz w:val="16"/>
                <w:szCs w:val="16"/>
              </w:rPr>
            </w:pPr>
            <w:r w:rsidRPr="00527E9E">
              <w:rPr>
                <w:i/>
                <w:sz w:val="16"/>
                <w:szCs w:val="16"/>
              </w:rPr>
              <w:t>Serpent des trois montagnes</w:t>
            </w:r>
          </w:p>
          <w:p w14:paraId="635DAC26" w14:textId="77777777" w:rsidR="00E83925" w:rsidRPr="00527E9E" w:rsidRDefault="00E83925" w:rsidP="00F933CA">
            <w:pPr>
              <w:rPr>
                <w:sz w:val="16"/>
                <w:szCs w:val="16"/>
              </w:rPr>
            </w:pPr>
          </w:p>
        </w:tc>
        <w:tc>
          <w:tcPr>
            <w:tcW w:w="4252" w:type="dxa"/>
            <w:tcBorders>
              <w:top w:val="single" w:sz="12" w:space="0" w:color="auto"/>
              <w:bottom w:val="single" w:sz="12" w:space="0" w:color="auto"/>
              <w:right w:val="single" w:sz="12" w:space="0" w:color="auto"/>
            </w:tcBorders>
            <w:shd w:val="clear" w:color="auto" w:fill="92D050"/>
          </w:tcPr>
          <w:p w14:paraId="1BA20DF1" w14:textId="77777777" w:rsidR="00E83925" w:rsidRPr="00527E9E" w:rsidRDefault="00E83925" w:rsidP="00E83925">
            <w:pPr>
              <w:rPr>
                <w:b/>
                <w:sz w:val="16"/>
                <w:szCs w:val="16"/>
              </w:rPr>
            </w:pPr>
            <w:r w:rsidRPr="00527E9E">
              <w:rPr>
                <w:b/>
                <w:sz w:val="16"/>
                <w:szCs w:val="16"/>
              </w:rPr>
              <w:t xml:space="preserve">Créatures subordonnées </w:t>
            </w:r>
          </w:p>
          <w:p w14:paraId="32FD8BC0" w14:textId="78359E16" w:rsidR="00E83925" w:rsidRPr="00527E9E" w:rsidRDefault="00E83925" w:rsidP="00E83925">
            <w:pPr>
              <w:rPr>
                <w:i/>
                <w:sz w:val="16"/>
                <w:szCs w:val="16"/>
              </w:rPr>
            </w:pPr>
            <w:r w:rsidRPr="00527E9E">
              <w:rPr>
                <w:b/>
                <w:sz w:val="16"/>
                <w:szCs w:val="16"/>
              </w:rPr>
              <w:t>Grantom</w:t>
            </w:r>
            <w:r w:rsidRPr="00527E9E">
              <w:rPr>
                <w:sz w:val="16"/>
                <w:szCs w:val="16"/>
              </w:rPr>
              <w:t xml:space="preserve"> (tous) –ogre – cyclope - ancien dragon</w:t>
            </w:r>
            <w:r w:rsidRPr="00527E9E">
              <w:rPr>
                <w:b/>
                <w:sz w:val="16"/>
                <w:szCs w:val="16"/>
              </w:rPr>
              <w:t xml:space="preserve"> </w:t>
            </w:r>
          </w:p>
        </w:tc>
      </w:tr>
      <w:tr w:rsidR="00E83925" w:rsidRPr="00527E9E" w14:paraId="5C63E455" w14:textId="77777777" w:rsidTr="003C3B3F">
        <w:tc>
          <w:tcPr>
            <w:tcW w:w="1242" w:type="dxa"/>
            <w:tcBorders>
              <w:top w:val="single" w:sz="12" w:space="0" w:color="auto"/>
            </w:tcBorders>
            <w:shd w:val="clear" w:color="auto" w:fill="auto"/>
          </w:tcPr>
          <w:p w14:paraId="14599ADC" w14:textId="68C2ED53" w:rsidR="00E83925" w:rsidRPr="00527E9E" w:rsidRDefault="003C3B3F" w:rsidP="0049656A">
            <w:pPr>
              <w:rPr>
                <w:b/>
                <w:bCs/>
                <w:sz w:val="16"/>
                <w:szCs w:val="16"/>
              </w:rPr>
            </w:pPr>
            <w:r w:rsidRPr="00527E9E">
              <w:rPr>
                <w:b/>
                <w:sz w:val="16"/>
                <w:szCs w:val="16"/>
              </w:rPr>
              <w:t>8</w:t>
            </w:r>
            <w:r w:rsidR="00D67C29" w:rsidRPr="00527E9E">
              <w:rPr>
                <w:b/>
                <w:sz w:val="16"/>
                <w:szCs w:val="16"/>
              </w:rPr>
              <w:t>-</w:t>
            </w:r>
            <w:r w:rsidR="00E83925" w:rsidRPr="00527E9E">
              <w:rPr>
                <w:b/>
                <w:sz w:val="16"/>
                <w:szCs w:val="16"/>
              </w:rPr>
              <w:t>Neb’Ass</w:t>
            </w:r>
          </w:p>
        </w:tc>
        <w:tc>
          <w:tcPr>
            <w:tcW w:w="4820" w:type="dxa"/>
            <w:tcBorders>
              <w:top w:val="single" w:sz="12" w:space="0" w:color="auto"/>
            </w:tcBorders>
            <w:shd w:val="clear" w:color="auto" w:fill="auto"/>
          </w:tcPr>
          <w:p w14:paraId="4C969A66" w14:textId="77777777" w:rsidR="00E83925" w:rsidRPr="00527E9E" w:rsidRDefault="00E83925" w:rsidP="0049656A">
            <w:pPr>
              <w:rPr>
                <w:i/>
                <w:sz w:val="16"/>
                <w:szCs w:val="16"/>
              </w:rPr>
            </w:pPr>
            <w:r w:rsidRPr="00527E9E">
              <w:rPr>
                <w:i/>
                <w:sz w:val="16"/>
                <w:szCs w:val="16"/>
              </w:rPr>
              <w:t>Maître des Kotis et des serpents en général</w:t>
            </w:r>
          </w:p>
        </w:tc>
        <w:tc>
          <w:tcPr>
            <w:tcW w:w="4252" w:type="dxa"/>
            <w:tcBorders>
              <w:top w:val="single" w:sz="12" w:space="0" w:color="auto"/>
            </w:tcBorders>
          </w:tcPr>
          <w:p w14:paraId="48AE28E6" w14:textId="77777777" w:rsidR="00E83925" w:rsidRPr="00527E9E" w:rsidRDefault="00E83925" w:rsidP="003F6E60">
            <w:pPr>
              <w:rPr>
                <w:i/>
                <w:sz w:val="16"/>
                <w:szCs w:val="16"/>
              </w:rPr>
            </w:pPr>
            <w:r w:rsidRPr="00527E9E">
              <w:rPr>
                <w:b/>
                <w:sz w:val="16"/>
                <w:szCs w:val="16"/>
              </w:rPr>
              <w:t xml:space="preserve">Serpent </w:t>
            </w:r>
            <w:r w:rsidR="003F6E60" w:rsidRPr="00527E9E">
              <w:rPr>
                <w:b/>
                <w:sz w:val="16"/>
                <w:szCs w:val="16"/>
              </w:rPr>
              <w:t>vase</w:t>
            </w:r>
            <w:r w:rsidRPr="00527E9E">
              <w:rPr>
                <w:sz w:val="16"/>
                <w:szCs w:val="16"/>
              </w:rPr>
              <w:t xml:space="preserve"> – nargias – lyrch – hydre – dragon sauvage</w:t>
            </w:r>
            <w:r w:rsidR="003F6E60" w:rsidRPr="00527E9E">
              <w:rPr>
                <w:sz w:val="16"/>
                <w:szCs w:val="16"/>
              </w:rPr>
              <w:t xml:space="preserve"> – serpent (tous)</w:t>
            </w:r>
          </w:p>
        </w:tc>
      </w:tr>
      <w:tr w:rsidR="00E83925" w:rsidRPr="00F70B87" w14:paraId="592E20E6" w14:textId="77777777" w:rsidTr="003C3B3F">
        <w:tc>
          <w:tcPr>
            <w:tcW w:w="1242" w:type="dxa"/>
            <w:shd w:val="clear" w:color="auto" w:fill="EAEAEA"/>
          </w:tcPr>
          <w:p w14:paraId="7F3B767A" w14:textId="1917671D" w:rsidR="00E83925" w:rsidRPr="00527E9E" w:rsidRDefault="003C3B3F" w:rsidP="0049656A">
            <w:pPr>
              <w:rPr>
                <w:b/>
                <w:sz w:val="16"/>
                <w:szCs w:val="16"/>
              </w:rPr>
            </w:pPr>
            <w:r w:rsidRPr="00527E9E">
              <w:rPr>
                <w:b/>
                <w:sz w:val="16"/>
                <w:szCs w:val="16"/>
              </w:rPr>
              <w:t>8</w:t>
            </w:r>
            <w:r w:rsidR="00D67C29" w:rsidRPr="00527E9E">
              <w:rPr>
                <w:b/>
                <w:sz w:val="16"/>
                <w:szCs w:val="16"/>
              </w:rPr>
              <w:t>-</w:t>
            </w:r>
            <w:r w:rsidR="00E83925" w:rsidRPr="00527E9E">
              <w:rPr>
                <w:b/>
                <w:sz w:val="16"/>
                <w:szCs w:val="16"/>
              </w:rPr>
              <w:t>Arp’Unt</w:t>
            </w:r>
          </w:p>
        </w:tc>
        <w:tc>
          <w:tcPr>
            <w:tcW w:w="4820" w:type="dxa"/>
            <w:shd w:val="clear" w:color="auto" w:fill="EAEAEA"/>
          </w:tcPr>
          <w:p w14:paraId="273D3237" w14:textId="77777777" w:rsidR="00E83925" w:rsidRPr="00527E9E" w:rsidRDefault="00E83925" w:rsidP="00F933CA">
            <w:pPr>
              <w:rPr>
                <w:i/>
                <w:sz w:val="16"/>
                <w:szCs w:val="16"/>
              </w:rPr>
            </w:pPr>
            <w:r w:rsidRPr="00527E9E">
              <w:rPr>
                <w:i/>
                <w:sz w:val="16"/>
                <w:szCs w:val="16"/>
              </w:rPr>
              <w:t>Maître des Singeons (Pitachi)</w:t>
            </w:r>
          </w:p>
        </w:tc>
        <w:tc>
          <w:tcPr>
            <w:tcW w:w="4252" w:type="dxa"/>
            <w:shd w:val="clear" w:color="auto" w:fill="EAEAEA"/>
          </w:tcPr>
          <w:p w14:paraId="71BC2040" w14:textId="77777777" w:rsidR="00E83925" w:rsidRPr="004F6588" w:rsidRDefault="00E83925" w:rsidP="0049656A">
            <w:pPr>
              <w:rPr>
                <w:i/>
                <w:sz w:val="16"/>
                <w:szCs w:val="16"/>
                <w:lang w:val="en-US"/>
              </w:rPr>
            </w:pPr>
            <w:r w:rsidRPr="004F6588">
              <w:rPr>
                <w:b/>
                <w:sz w:val="16"/>
                <w:szCs w:val="16"/>
                <w:lang w:val="en-US"/>
              </w:rPr>
              <w:t>Singeon</w:t>
            </w:r>
            <w:r w:rsidRPr="004F6588">
              <w:rPr>
                <w:sz w:val="16"/>
                <w:szCs w:val="16"/>
                <w:lang w:val="en-US"/>
              </w:rPr>
              <w:t xml:space="preserve"> – singe-fou - nain-géant</w:t>
            </w:r>
          </w:p>
        </w:tc>
      </w:tr>
      <w:tr w:rsidR="00E83925" w:rsidRPr="00527E9E" w14:paraId="4B5AA6D0" w14:textId="77777777" w:rsidTr="003C3B3F">
        <w:tc>
          <w:tcPr>
            <w:tcW w:w="1242" w:type="dxa"/>
            <w:shd w:val="clear" w:color="auto" w:fill="auto"/>
          </w:tcPr>
          <w:p w14:paraId="59B0F5E3" w14:textId="31DB94D5" w:rsidR="00E83925" w:rsidRPr="00527E9E" w:rsidRDefault="003C3B3F" w:rsidP="0049656A">
            <w:pPr>
              <w:rPr>
                <w:b/>
                <w:sz w:val="16"/>
                <w:szCs w:val="16"/>
              </w:rPr>
            </w:pPr>
            <w:r w:rsidRPr="00527E9E">
              <w:rPr>
                <w:b/>
                <w:sz w:val="16"/>
                <w:szCs w:val="16"/>
              </w:rPr>
              <w:t>8</w:t>
            </w:r>
            <w:r w:rsidR="00D67C29" w:rsidRPr="00527E9E">
              <w:rPr>
                <w:b/>
                <w:sz w:val="16"/>
                <w:szCs w:val="16"/>
              </w:rPr>
              <w:t>-</w:t>
            </w:r>
            <w:r w:rsidR="00E83925" w:rsidRPr="00527E9E">
              <w:rPr>
                <w:b/>
                <w:sz w:val="16"/>
                <w:szCs w:val="16"/>
              </w:rPr>
              <w:t>Kor’Tal</w:t>
            </w:r>
          </w:p>
        </w:tc>
        <w:tc>
          <w:tcPr>
            <w:tcW w:w="4820" w:type="dxa"/>
            <w:shd w:val="clear" w:color="auto" w:fill="auto"/>
          </w:tcPr>
          <w:p w14:paraId="74D5F99A" w14:textId="77777777" w:rsidR="00E83925" w:rsidRPr="00527E9E" w:rsidRDefault="00E83925" w:rsidP="0049656A">
            <w:pPr>
              <w:rPr>
                <w:i/>
                <w:sz w:val="16"/>
                <w:szCs w:val="16"/>
              </w:rPr>
            </w:pPr>
            <w:r w:rsidRPr="00527E9E">
              <w:rPr>
                <w:i/>
                <w:sz w:val="16"/>
                <w:szCs w:val="16"/>
              </w:rPr>
              <w:t>les résidus créatifs de Koth’Ot</w:t>
            </w:r>
            <w:r w:rsidR="003F6E60" w:rsidRPr="00527E9E">
              <w:rPr>
                <w:i/>
                <w:sz w:val="16"/>
                <w:szCs w:val="16"/>
              </w:rPr>
              <w:t>h</w:t>
            </w:r>
          </w:p>
        </w:tc>
        <w:tc>
          <w:tcPr>
            <w:tcW w:w="4252" w:type="dxa"/>
          </w:tcPr>
          <w:p w14:paraId="4FD5779D" w14:textId="77777777" w:rsidR="00E83925" w:rsidRPr="00527E9E" w:rsidRDefault="00E83925" w:rsidP="0049656A">
            <w:pPr>
              <w:rPr>
                <w:i/>
                <w:sz w:val="16"/>
                <w:szCs w:val="16"/>
              </w:rPr>
            </w:pPr>
            <w:r w:rsidRPr="00527E9E">
              <w:rPr>
                <w:b/>
                <w:sz w:val="16"/>
                <w:szCs w:val="16"/>
              </w:rPr>
              <w:t>Lutin</w:t>
            </w:r>
            <w:r w:rsidRPr="00527E9E">
              <w:rPr>
                <w:sz w:val="16"/>
                <w:szCs w:val="16"/>
              </w:rPr>
              <w:t xml:space="preserve"> – chien baveur – chiméara – cornu – torcheur - cornu</w:t>
            </w:r>
          </w:p>
        </w:tc>
      </w:tr>
      <w:tr w:rsidR="00E83925" w:rsidRPr="00527E9E" w14:paraId="4DC26464" w14:textId="77777777" w:rsidTr="003C3B3F">
        <w:tc>
          <w:tcPr>
            <w:tcW w:w="1242" w:type="dxa"/>
            <w:shd w:val="clear" w:color="auto" w:fill="EAEAEA"/>
          </w:tcPr>
          <w:p w14:paraId="6FBE5F2A" w14:textId="4FE98C4A" w:rsidR="00E83925" w:rsidRPr="00527E9E" w:rsidRDefault="003C3B3F" w:rsidP="0049656A">
            <w:pPr>
              <w:rPr>
                <w:b/>
                <w:sz w:val="16"/>
                <w:szCs w:val="16"/>
              </w:rPr>
            </w:pPr>
            <w:r w:rsidRPr="00527E9E">
              <w:rPr>
                <w:b/>
                <w:sz w:val="16"/>
                <w:szCs w:val="16"/>
              </w:rPr>
              <w:t>8</w:t>
            </w:r>
            <w:r w:rsidR="00D67C29" w:rsidRPr="00527E9E">
              <w:rPr>
                <w:b/>
                <w:sz w:val="16"/>
                <w:szCs w:val="16"/>
              </w:rPr>
              <w:t>-</w:t>
            </w:r>
            <w:r w:rsidR="00E83925" w:rsidRPr="00527E9E">
              <w:rPr>
                <w:b/>
                <w:sz w:val="16"/>
                <w:szCs w:val="16"/>
              </w:rPr>
              <w:t>Mar’Tro</w:t>
            </w:r>
          </w:p>
        </w:tc>
        <w:tc>
          <w:tcPr>
            <w:tcW w:w="4820" w:type="dxa"/>
            <w:shd w:val="clear" w:color="auto" w:fill="EAEAEA"/>
          </w:tcPr>
          <w:p w14:paraId="7555B3C8" w14:textId="77777777" w:rsidR="00E83925" w:rsidRPr="00527E9E" w:rsidRDefault="00E83925" w:rsidP="0049656A">
            <w:pPr>
              <w:rPr>
                <w:i/>
                <w:sz w:val="16"/>
                <w:szCs w:val="16"/>
              </w:rPr>
            </w:pPr>
            <w:r w:rsidRPr="00527E9E">
              <w:rPr>
                <w:i/>
                <w:sz w:val="16"/>
                <w:szCs w:val="16"/>
              </w:rPr>
              <w:t>Maître des Irnolos des montagnes (Irnoloth)</w:t>
            </w:r>
          </w:p>
        </w:tc>
        <w:tc>
          <w:tcPr>
            <w:tcW w:w="4252" w:type="dxa"/>
            <w:shd w:val="clear" w:color="auto" w:fill="EAEAEA"/>
          </w:tcPr>
          <w:p w14:paraId="73DF04A7" w14:textId="77777777" w:rsidR="00E83925" w:rsidRPr="00527E9E" w:rsidRDefault="00E83925" w:rsidP="0049656A">
            <w:pPr>
              <w:rPr>
                <w:i/>
                <w:sz w:val="16"/>
                <w:szCs w:val="16"/>
              </w:rPr>
            </w:pPr>
            <w:r w:rsidRPr="00527E9E">
              <w:rPr>
                <w:b/>
                <w:sz w:val="16"/>
                <w:szCs w:val="16"/>
              </w:rPr>
              <w:t>Irnolo</w:t>
            </w:r>
            <w:r w:rsidRPr="00527E9E">
              <w:rPr>
                <w:sz w:val="16"/>
                <w:szCs w:val="16"/>
              </w:rPr>
              <w:t xml:space="preserve"> (tous)</w:t>
            </w:r>
          </w:p>
        </w:tc>
      </w:tr>
      <w:tr w:rsidR="00E83925" w:rsidRPr="00527E9E" w14:paraId="4DBA4543" w14:textId="77777777" w:rsidTr="003C3B3F">
        <w:tc>
          <w:tcPr>
            <w:tcW w:w="1242" w:type="dxa"/>
            <w:shd w:val="clear" w:color="auto" w:fill="auto"/>
          </w:tcPr>
          <w:p w14:paraId="3592358F" w14:textId="4DB7D5B6" w:rsidR="00E83925" w:rsidRPr="00527E9E" w:rsidRDefault="003C3B3F" w:rsidP="0049656A">
            <w:pPr>
              <w:rPr>
                <w:b/>
                <w:sz w:val="16"/>
                <w:szCs w:val="16"/>
              </w:rPr>
            </w:pPr>
            <w:r w:rsidRPr="00527E9E">
              <w:rPr>
                <w:b/>
                <w:sz w:val="16"/>
                <w:szCs w:val="16"/>
              </w:rPr>
              <w:t>8</w:t>
            </w:r>
            <w:r w:rsidR="00D67C29" w:rsidRPr="00527E9E">
              <w:rPr>
                <w:b/>
                <w:sz w:val="16"/>
                <w:szCs w:val="16"/>
              </w:rPr>
              <w:t>-</w:t>
            </w:r>
            <w:r w:rsidR="00E83925" w:rsidRPr="00527E9E">
              <w:rPr>
                <w:b/>
                <w:sz w:val="16"/>
                <w:szCs w:val="16"/>
              </w:rPr>
              <w:t>Lar’Bor</w:t>
            </w:r>
          </w:p>
        </w:tc>
        <w:tc>
          <w:tcPr>
            <w:tcW w:w="4820" w:type="dxa"/>
            <w:shd w:val="clear" w:color="auto" w:fill="auto"/>
          </w:tcPr>
          <w:p w14:paraId="451D71A3" w14:textId="77777777" w:rsidR="00E83925" w:rsidRPr="00527E9E" w:rsidRDefault="00E83925" w:rsidP="00F933CA">
            <w:pPr>
              <w:rPr>
                <w:i/>
                <w:sz w:val="16"/>
                <w:szCs w:val="16"/>
              </w:rPr>
            </w:pPr>
            <w:r w:rsidRPr="00527E9E">
              <w:rPr>
                <w:i/>
                <w:sz w:val="16"/>
                <w:szCs w:val="16"/>
              </w:rPr>
              <w:t>Maître des Profondeurs et des Mangeurs de Terre (Aleor)</w:t>
            </w:r>
          </w:p>
        </w:tc>
        <w:tc>
          <w:tcPr>
            <w:tcW w:w="4252" w:type="dxa"/>
          </w:tcPr>
          <w:p w14:paraId="159D4705" w14:textId="77777777" w:rsidR="00E83925" w:rsidRPr="00527E9E" w:rsidRDefault="00E83925" w:rsidP="0049656A">
            <w:pPr>
              <w:rPr>
                <w:i/>
                <w:sz w:val="16"/>
                <w:szCs w:val="16"/>
              </w:rPr>
            </w:pPr>
            <w:r w:rsidRPr="00527E9E">
              <w:rPr>
                <w:b/>
                <w:sz w:val="16"/>
                <w:szCs w:val="16"/>
              </w:rPr>
              <w:t>Ragnée</w:t>
            </w:r>
            <w:r w:rsidRPr="00527E9E">
              <w:rPr>
                <w:sz w:val="16"/>
                <w:szCs w:val="16"/>
              </w:rPr>
              <w:t xml:space="preserve"> – malicient – grand ver blanc</w:t>
            </w:r>
          </w:p>
        </w:tc>
      </w:tr>
      <w:tr w:rsidR="00E83925" w:rsidRPr="00527E9E" w14:paraId="63C553FC" w14:textId="77777777" w:rsidTr="003C3B3F">
        <w:tc>
          <w:tcPr>
            <w:tcW w:w="1242" w:type="dxa"/>
            <w:shd w:val="clear" w:color="auto" w:fill="EAEAEA"/>
          </w:tcPr>
          <w:p w14:paraId="7DFFE8E3" w14:textId="208E975D" w:rsidR="00E83925" w:rsidRPr="00527E9E" w:rsidRDefault="003C3B3F" w:rsidP="0049656A">
            <w:pPr>
              <w:rPr>
                <w:b/>
                <w:sz w:val="16"/>
                <w:szCs w:val="16"/>
              </w:rPr>
            </w:pPr>
            <w:r w:rsidRPr="00527E9E">
              <w:rPr>
                <w:b/>
                <w:sz w:val="16"/>
                <w:szCs w:val="16"/>
              </w:rPr>
              <w:t>8</w:t>
            </w:r>
            <w:r w:rsidR="00D67C29" w:rsidRPr="00527E9E">
              <w:rPr>
                <w:b/>
                <w:sz w:val="16"/>
                <w:szCs w:val="16"/>
              </w:rPr>
              <w:t>-</w:t>
            </w:r>
            <w:r w:rsidR="00E83925" w:rsidRPr="00527E9E">
              <w:rPr>
                <w:b/>
                <w:sz w:val="16"/>
                <w:szCs w:val="16"/>
              </w:rPr>
              <w:t>Sur’Kil</w:t>
            </w:r>
          </w:p>
        </w:tc>
        <w:tc>
          <w:tcPr>
            <w:tcW w:w="4820" w:type="dxa"/>
            <w:shd w:val="clear" w:color="auto" w:fill="EAEAEA"/>
          </w:tcPr>
          <w:p w14:paraId="5D964C97" w14:textId="77777777" w:rsidR="00E83925" w:rsidRPr="00527E9E" w:rsidRDefault="00E83925" w:rsidP="0049656A">
            <w:pPr>
              <w:rPr>
                <w:i/>
                <w:sz w:val="16"/>
                <w:szCs w:val="16"/>
              </w:rPr>
            </w:pPr>
            <w:r w:rsidRPr="00527E9E">
              <w:rPr>
                <w:i/>
                <w:sz w:val="16"/>
                <w:szCs w:val="16"/>
              </w:rPr>
              <w:t>Maîtresse des humains</w:t>
            </w:r>
          </w:p>
        </w:tc>
        <w:tc>
          <w:tcPr>
            <w:tcW w:w="4252" w:type="dxa"/>
            <w:shd w:val="clear" w:color="auto" w:fill="EAEAEA"/>
          </w:tcPr>
          <w:p w14:paraId="6A052E12" w14:textId="77777777" w:rsidR="00E83925" w:rsidRPr="00527E9E" w:rsidRDefault="00E83925" w:rsidP="00FB6FF7">
            <w:pPr>
              <w:rPr>
                <w:i/>
                <w:sz w:val="16"/>
                <w:szCs w:val="16"/>
              </w:rPr>
            </w:pPr>
            <w:r w:rsidRPr="00527E9E">
              <w:rPr>
                <w:b/>
                <w:sz w:val="16"/>
                <w:szCs w:val="16"/>
              </w:rPr>
              <w:t>Dainesi</w:t>
            </w:r>
            <w:r w:rsidRPr="00527E9E">
              <w:rPr>
                <w:sz w:val="16"/>
                <w:szCs w:val="16"/>
              </w:rPr>
              <w:t xml:space="preserve"> – minotaure – vengeresse – gorgonne </w:t>
            </w:r>
          </w:p>
        </w:tc>
      </w:tr>
    </w:tbl>
    <w:p w14:paraId="2433D685" w14:textId="77777777" w:rsidR="00335324" w:rsidRPr="00527E9E" w:rsidRDefault="00335324" w:rsidP="00335324"/>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82"/>
        <w:gridCol w:w="4364"/>
      </w:tblGrid>
      <w:tr w:rsidR="003F6E60" w:rsidRPr="00527E9E" w14:paraId="4C89EFB0" w14:textId="77777777" w:rsidTr="0008594C">
        <w:tc>
          <w:tcPr>
            <w:tcW w:w="1668" w:type="dxa"/>
            <w:tcBorders>
              <w:top w:val="single" w:sz="12" w:space="0" w:color="auto"/>
              <w:left w:val="single" w:sz="12" w:space="0" w:color="auto"/>
              <w:bottom w:val="single" w:sz="12" w:space="0" w:color="auto"/>
            </w:tcBorders>
            <w:shd w:val="clear" w:color="auto" w:fill="95B3D7" w:themeFill="accent1" w:themeFillTint="99"/>
          </w:tcPr>
          <w:p w14:paraId="73B97C56" w14:textId="31A2E0F8" w:rsidR="003F6E60" w:rsidRPr="00527E9E" w:rsidRDefault="003C3B3F" w:rsidP="0049656A">
            <w:pPr>
              <w:rPr>
                <w:b/>
                <w:sz w:val="16"/>
                <w:szCs w:val="16"/>
              </w:rPr>
            </w:pPr>
            <w:r w:rsidRPr="00527E9E">
              <w:rPr>
                <w:b/>
                <w:bCs/>
                <w:sz w:val="16"/>
                <w:szCs w:val="16"/>
              </w:rPr>
              <w:t>9-</w:t>
            </w:r>
            <w:r w:rsidR="003F6E60" w:rsidRPr="00527E9E">
              <w:rPr>
                <w:b/>
                <w:bCs/>
                <w:sz w:val="16"/>
                <w:szCs w:val="16"/>
              </w:rPr>
              <w:t>El’Lar</w:t>
            </w:r>
          </w:p>
        </w:tc>
        <w:tc>
          <w:tcPr>
            <w:tcW w:w="4282" w:type="dxa"/>
            <w:tcBorders>
              <w:top w:val="single" w:sz="12" w:space="0" w:color="auto"/>
              <w:bottom w:val="single" w:sz="12" w:space="0" w:color="auto"/>
              <w:right w:val="single" w:sz="12" w:space="0" w:color="auto"/>
            </w:tcBorders>
            <w:shd w:val="clear" w:color="auto" w:fill="95B3D7" w:themeFill="accent1" w:themeFillTint="99"/>
          </w:tcPr>
          <w:p w14:paraId="2DE3EF25" w14:textId="77777777" w:rsidR="003F6E60" w:rsidRPr="00527E9E" w:rsidRDefault="003F6E60" w:rsidP="0049656A">
            <w:pPr>
              <w:jc w:val="left"/>
              <w:rPr>
                <w:i/>
                <w:sz w:val="16"/>
                <w:szCs w:val="16"/>
              </w:rPr>
            </w:pPr>
            <w:r w:rsidRPr="00527E9E">
              <w:rPr>
                <w:i/>
                <w:sz w:val="16"/>
                <w:szCs w:val="16"/>
              </w:rPr>
              <w:t>Balance triangulaire brumeuse</w:t>
            </w:r>
          </w:p>
        </w:tc>
        <w:tc>
          <w:tcPr>
            <w:tcW w:w="4364" w:type="dxa"/>
            <w:tcBorders>
              <w:top w:val="single" w:sz="12" w:space="0" w:color="auto"/>
              <w:bottom w:val="single" w:sz="12" w:space="0" w:color="auto"/>
              <w:right w:val="single" w:sz="12" w:space="0" w:color="auto"/>
            </w:tcBorders>
            <w:shd w:val="clear" w:color="auto" w:fill="95B3D7" w:themeFill="accent1" w:themeFillTint="99"/>
          </w:tcPr>
          <w:p w14:paraId="1C5A3AAE" w14:textId="77777777" w:rsidR="003F6E60" w:rsidRPr="00527E9E" w:rsidRDefault="003F6E60" w:rsidP="003F6E60">
            <w:pPr>
              <w:rPr>
                <w:i/>
                <w:sz w:val="16"/>
                <w:szCs w:val="16"/>
              </w:rPr>
            </w:pPr>
            <w:r w:rsidRPr="00527E9E">
              <w:rPr>
                <w:b/>
                <w:sz w:val="16"/>
                <w:szCs w:val="16"/>
              </w:rPr>
              <w:t xml:space="preserve">Créatures subordonnées </w:t>
            </w:r>
          </w:p>
        </w:tc>
      </w:tr>
      <w:tr w:rsidR="003F6E60" w:rsidRPr="00527E9E" w14:paraId="73EF4CAA" w14:textId="77777777" w:rsidTr="003F6E60">
        <w:tc>
          <w:tcPr>
            <w:tcW w:w="1668" w:type="dxa"/>
            <w:tcBorders>
              <w:top w:val="single" w:sz="12" w:space="0" w:color="auto"/>
            </w:tcBorders>
            <w:shd w:val="clear" w:color="auto" w:fill="auto"/>
          </w:tcPr>
          <w:p w14:paraId="62BD21E8" w14:textId="509D5505" w:rsidR="003F6E60" w:rsidRPr="00527E9E" w:rsidRDefault="003C3B3F" w:rsidP="0049656A">
            <w:pPr>
              <w:rPr>
                <w:b/>
                <w:bCs/>
                <w:sz w:val="16"/>
                <w:szCs w:val="16"/>
              </w:rPr>
            </w:pPr>
            <w:r w:rsidRPr="00527E9E">
              <w:rPr>
                <w:b/>
                <w:bCs/>
                <w:sz w:val="16"/>
                <w:szCs w:val="16"/>
              </w:rPr>
              <w:t>8</w:t>
            </w:r>
            <w:r w:rsidR="003F6E60" w:rsidRPr="00527E9E">
              <w:rPr>
                <w:b/>
                <w:bCs/>
                <w:sz w:val="16"/>
                <w:szCs w:val="16"/>
              </w:rPr>
              <w:t>-Agonas</w:t>
            </w:r>
          </w:p>
        </w:tc>
        <w:tc>
          <w:tcPr>
            <w:tcW w:w="4282" w:type="dxa"/>
            <w:tcBorders>
              <w:top w:val="single" w:sz="12" w:space="0" w:color="auto"/>
            </w:tcBorders>
            <w:shd w:val="clear" w:color="auto" w:fill="auto"/>
          </w:tcPr>
          <w:p w14:paraId="0CCA9B80" w14:textId="77777777" w:rsidR="003F6E60" w:rsidRPr="00527E9E" w:rsidRDefault="003F6E60" w:rsidP="003F6E60">
            <w:pPr>
              <w:rPr>
                <w:sz w:val="16"/>
                <w:szCs w:val="16"/>
              </w:rPr>
            </w:pPr>
            <w:r w:rsidRPr="00527E9E">
              <w:rPr>
                <w:i/>
                <w:sz w:val="16"/>
                <w:szCs w:val="16"/>
              </w:rPr>
              <w:t>Grande pyramide d’où jailli de l’eau</w:t>
            </w:r>
            <w:r w:rsidRPr="00527E9E">
              <w:rPr>
                <w:sz w:val="16"/>
                <w:szCs w:val="16"/>
              </w:rPr>
              <w:t xml:space="preserve"> </w:t>
            </w:r>
          </w:p>
        </w:tc>
        <w:tc>
          <w:tcPr>
            <w:tcW w:w="4364" w:type="dxa"/>
            <w:tcBorders>
              <w:top w:val="single" w:sz="12" w:space="0" w:color="auto"/>
            </w:tcBorders>
          </w:tcPr>
          <w:p w14:paraId="53BC2549" w14:textId="77777777" w:rsidR="003F6E60" w:rsidRPr="00527E9E" w:rsidRDefault="003F6E60" w:rsidP="003F6E60">
            <w:pPr>
              <w:rPr>
                <w:i/>
                <w:sz w:val="16"/>
                <w:szCs w:val="16"/>
              </w:rPr>
            </w:pPr>
            <w:r w:rsidRPr="00527E9E">
              <w:rPr>
                <w:b/>
                <w:sz w:val="16"/>
                <w:szCs w:val="16"/>
              </w:rPr>
              <w:t>Naag</w:t>
            </w:r>
            <w:r w:rsidRPr="00527E9E">
              <w:rPr>
                <w:sz w:val="16"/>
                <w:szCs w:val="16"/>
              </w:rPr>
              <w:t xml:space="preserve"> – chevange</w:t>
            </w:r>
          </w:p>
        </w:tc>
      </w:tr>
      <w:tr w:rsidR="003F6E60" w:rsidRPr="00527E9E" w14:paraId="2A6E88F0" w14:textId="77777777" w:rsidTr="003F6E60">
        <w:tc>
          <w:tcPr>
            <w:tcW w:w="1668" w:type="dxa"/>
            <w:shd w:val="clear" w:color="auto" w:fill="EAEAEA"/>
          </w:tcPr>
          <w:p w14:paraId="3E5D0C38" w14:textId="55C42648" w:rsidR="003F6E60" w:rsidRPr="00527E9E" w:rsidRDefault="003C3B3F" w:rsidP="0049656A">
            <w:pPr>
              <w:rPr>
                <w:b/>
                <w:sz w:val="16"/>
                <w:szCs w:val="16"/>
              </w:rPr>
            </w:pPr>
            <w:r w:rsidRPr="00527E9E">
              <w:rPr>
                <w:b/>
                <w:sz w:val="16"/>
                <w:szCs w:val="16"/>
              </w:rPr>
              <w:t>7</w:t>
            </w:r>
            <w:r w:rsidR="003F6E60" w:rsidRPr="00527E9E">
              <w:rPr>
                <w:b/>
                <w:sz w:val="16"/>
                <w:szCs w:val="16"/>
              </w:rPr>
              <w:t>-Zehanpuryu’h</w:t>
            </w:r>
          </w:p>
        </w:tc>
        <w:tc>
          <w:tcPr>
            <w:tcW w:w="4282" w:type="dxa"/>
            <w:shd w:val="clear" w:color="auto" w:fill="EAEAEA"/>
          </w:tcPr>
          <w:p w14:paraId="12AAA0EE" w14:textId="77777777" w:rsidR="003F6E60" w:rsidRPr="00527E9E" w:rsidRDefault="003F6E60" w:rsidP="00783D37">
            <w:pPr>
              <w:rPr>
                <w:i/>
                <w:sz w:val="16"/>
                <w:szCs w:val="16"/>
              </w:rPr>
            </w:pPr>
            <w:r w:rsidRPr="00527E9E">
              <w:rPr>
                <w:i/>
                <w:sz w:val="16"/>
                <w:szCs w:val="16"/>
              </w:rPr>
              <w:t>Dragon à longues ailes, globe dans griffes</w:t>
            </w:r>
          </w:p>
        </w:tc>
        <w:tc>
          <w:tcPr>
            <w:tcW w:w="4364" w:type="dxa"/>
            <w:shd w:val="clear" w:color="auto" w:fill="EAEAEA"/>
          </w:tcPr>
          <w:p w14:paraId="36EC831C" w14:textId="77777777" w:rsidR="003F6E60" w:rsidRPr="00527E9E" w:rsidRDefault="003F6E60" w:rsidP="0049656A">
            <w:pPr>
              <w:rPr>
                <w:i/>
                <w:sz w:val="16"/>
                <w:szCs w:val="16"/>
              </w:rPr>
            </w:pPr>
            <w:r w:rsidRPr="00527E9E">
              <w:rPr>
                <w:b/>
                <w:sz w:val="16"/>
                <w:szCs w:val="16"/>
              </w:rPr>
              <w:t>Yuze</w:t>
            </w:r>
            <w:r w:rsidRPr="00527E9E">
              <w:rPr>
                <w:sz w:val="16"/>
                <w:szCs w:val="16"/>
              </w:rPr>
              <w:t xml:space="preserve"> – foutueur – volevar – grand aigle</w:t>
            </w:r>
          </w:p>
        </w:tc>
      </w:tr>
      <w:tr w:rsidR="003F6E60" w:rsidRPr="00527E9E" w14:paraId="6F7BB49B" w14:textId="77777777" w:rsidTr="003F6E60">
        <w:tc>
          <w:tcPr>
            <w:tcW w:w="1668" w:type="dxa"/>
            <w:shd w:val="clear" w:color="auto" w:fill="auto"/>
          </w:tcPr>
          <w:p w14:paraId="6D8828C4" w14:textId="7A60A363" w:rsidR="003F6E60" w:rsidRPr="00527E9E" w:rsidRDefault="003C3B3F" w:rsidP="0049656A">
            <w:pPr>
              <w:rPr>
                <w:b/>
                <w:sz w:val="16"/>
                <w:szCs w:val="16"/>
              </w:rPr>
            </w:pPr>
            <w:r w:rsidRPr="00527E9E">
              <w:rPr>
                <w:b/>
                <w:sz w:val="16"/>
                <w:szCs w:val="16"/>
              </w:rPr>
              <w:t>7</w:t>
            </w:r>
            <w:r w:rsidR="003F6E60" w:rsidRPr="00527E9E">
              <w:rPr>
                <w:b/>
                <w:sz w:val="16"/>
                <w:szCs w:val="16"/>
              </w:rPr>
              <w:t>-Sarameya</w:t>
            </w:r>
          </w:p>
        </w:tc>
        <w:tc>
          <w:tcPr>
            <w:tcW w:w="4282" w:type="dxa"/>
            <w:shd w:val="clear" w:color="auto" w:fill="auto"/>
          </w:tcPr>
          <w:p w14:paraId="1B90CF48" w14:textId="77777777" w:rsidR="003F6E60" w:rsidRPr="00527E9E" w:rsidRDefault="003F6E60" w:rsidP="00783D37">
            <w:pPr>
              <w:rPr>
                <w:i/>
                <w:sz w:val="16"/>
                <w:szCs w:val="16"/>
              </w:rPr>
            </w:pPr>
            <w:r w:rsidRPr="00527E9E">
              <w:rPr>
                <w:i/>
                <w:sz w:val="16"/>
                <w:szCs w:val="16"/>
              </w:rPr>
              <w:t>Homme encapé avec un bâton de pèlerin et sac, cheveux au vent</w:t>
            </w:r>
          </w:p>
        </w:tc>
        <w:tc>
          <w:tcPr>
            <w:tcW w:w="4364" w:type="dxa"/>
          </w:tcPr>
          <w:p w14:paraId="1D6CBC2C" w14:textId="77777777" w:rsidR="003F6E60" w:rsidRPr="00527E9E" w:rsidRDefault="003F6E60" w:rsidP="003F6E60">
            <w:pPr>
              <w:rPr>
                <w:i/>
                <w:sz w:val="16"/>
                <w:szCs w:val="16"/>
              </w:rPr>
            </w:pPr>
            <w:r w:rsidRPr="00527E9E">
              <w:rPr>
                <w:b/>
                <w:sz w:val="16"/>
                <w:szCs w:val="16"/>
              </w:rPr>
              <w:t>Yasa</w:t>
            </w:r>
            <w:r w:rsidRPr="00527E9E">
              <w:rPr>
                <w:sz w:val="16"/>
                <w:szCs w:val="16"/>
              </w:rPr>
              <w:t xml:space="preserve"> –chimère</w:t>
            </w:r>
          </w:p>
        </w:tc>
      </w:tr>
      <w:tr w:rsidR="003F6E60" w:rsidRPr="00527E9E" w14:paraId="189BFC69" w14:textId="77777777" w:rsidTr="003F6E60">
        <w:tc>
          <w:tcPr>
            <w:tcW w:w="1668" w:type="dxa"/>
            <w:shd w:val="clear" w:color="auto" w:fill="EAEAEA"/>
          </w:tcPr>
          <w:p w14:paraId="77CC893A" w14:textId="1E6D9BED" w:rsidR="003F6E60" w:rsidRPr="00527E9E" w:rsidRDefault="003C3B3F" w:rsidP="0049656A">
            <w:pPr>
              <w:rPr>
                <w:b/>
                <w:sz w:val="16"/>
                <w:szCs w:val="16"/>
              </w:rPr>
            </w:pPr>
            <w:r w:rsidRPr="00527E9E">
              <w:rPr>
                <w:b/>
                <w:sz w:val="16"/>
                <w:szCs w:val="16"/>
              </w:rPr>
              <w:t>7</w:t>
            </w:r>
            <w:r w:rsidR="003F6E60" w:rsidRPr="00527E9E">
              <w:rPr>
                <w:b/>
                <w:sz w:val="16"/>
                <w:szCs w:val="16"/>
              </w:rPr>
              <w:t>-Tehuti</w:t>
            </w:r>
          </w:p>
        </w:tc>
        <w:tc>
          <w:tcPr>
            <w:tcW w:w="4282" w:type="dxa"/>
            <w:shd w:val="clear" w:color="auto" w:fill="EAEAEA"/>
          </w:tcPr>
          <w:p w14:paraId="7CB97E10" w14:textId="77777777" w:rsidR="003F6E60" w:rsidRPr="00527E9E" w:rsidRDefault="003F6E60" w:rsidP="003F6E60">
            <w:pPr>
              <w:rPr>
                <w:sz w:val="16"/>
                <w:szCs w:val="16"/>
              </w:rPr>
            </w:pPr>
            <w:r w:rsidRPr="00527E9E">
              <w:rPr>
                <w:i/>
                <w:sz w:val="16"/>
                <w:szCs w:val="16"/>
              </w:rPr>
              <w:t>Tête triangulaire aux ramifications</w:t>
            </w:r>
          </w:p>
        </w:tc>
        <w:tc>
          <w:tcPr>
            <w:tcW w:w="4364" w:type="dxa"/>
            <w:shd w:val="clear" w:color="auto" w:fill="EAEAEA"/>
          </w:tcPr>
          <w:p w14:paraId="73261FB9" w14:textId="77777777" w:rsidR="003F6E60" w:rsidRPr="00527E9E" w:rsidRDefault="003F6E60" w:rsidP="0049656A">
            <w:pPr>
              <w:rPr>
                <w:i/>
                <w:sz w:val="16"/>
                <w:szCs w:val="16"/>
              </w:rPr>
            </w:pPr>
            <w:r w:rsidRPr="00527E9E">
              <w:rPr>
                <w:b/>
                <w:sz w:val="16"/>
                <w:szCs w:val="16"/>
              </w:rPr>
              <w:t>Tite</w:t>
            </w:r>
          </w:p>
        </w:tc>
      </w:tr>
      <w:tr w:rsidR="003F6E60" w:rsidRPr="00527E9E" w14:paraId="1727EFA0" w14:textId="77777777" w:rsidTr="003F6E60">
        <w:tc>
          <w:tcPr>
            <w:tcW w:w="1668" w:type="dxa"/>
            <w:shd w:val="clear" w:color="auto" w:fill="auto"/>
          </w:tcPr>
          <w:p w14:paraId="332F19E4" w14:textId="1743660D" w:rsidR="003F6E60" w:rsidRPr="00527E9E" w:rsidRDefault="003C3B3F" w:rsidP="0049656A">
            <w:pPr>
              <w:rPr>
                <w:b/>
                <w:sz w:val="16"/>
                <w:szCs w:val="16"/>
              </w:rPr>
            </w:pPr>
            <w:r w:rsidRPr="00527E9E">
              <w:rPr>
                <w:b/>
                <w:sz w:val="16"/>
                <w:szCs w:val="16"/>
              </w:rPr>
              <w:t>6</w:t>
            </w:r>
            <w:r w:rsidR="003F6E60" w:rsidRPr="00527E9E">
              <w:rPr>
                <w:b/>
                <w:sz w:val="16"/>
                <w:szCs w:val="16"/>
              </w:rPr>
              <w:t>-Soqed Hozi</w:t>
            </w:r>
          </w:p>
        </w:tc>
        <w:tc>
          <w:tcPr>
            <w:tcW w:w="4282" w:type="dxa"/>
            <w:shd w:val="clear" w:color="auto" w:fill="auto"/>
          </w:tcPr>
          <w:p w14:paraId="31012030" w14:textId="77777777" w:rsidR="003F6E60" w:rsidRPr="00527E9E" w:rsidRDefault="003F6E60" w:rsidP="003F6E60">
            <w:pPr>
              <w:rPr>
                <w:sz w:val="16"/>
                <w:szCs w:val="16"/>
              </w:rPr>
            </w:pPr>
            <w:r w:rsidRPr="00527E9E">
              <w:rPr>
                <w:i/>
                <w:sz w:val="16"/>
                <w:szCs w:val="16"/>
              </w:rPr>
              <w:t>Quadrupède forme de loup, traits anguleux</w:t>
            </w:r>
          </w:p>
        </w:tc>
        <w:tc>
          <w:tcPr>
            <w:tcW w:w="4364" w:type="dxa"/>
          </w:tcPr>
          <w:p w14:paraId="133C9B8B" w14:textId="77777777" w:rsidR="003F6E60" w:rsidRPr="00527E9E" w:rsidRDefault="003F6E60" w:rsidP="0049656A">
            <w:pPr>
              <w:rPr>
                <w:i/>
                <w:sz w:val="16"/>
                <w:szCs w:val="16"/>
              </w:rPr>
            </w:pPr>
            <w:r w:rsidRPr="00527E9E">
              <w:rPr>
                <w:b/>
                <w:sz w:val="16"/>
                <w:szCs w:val="16"/>
              </w:rPr>
              <w:t>Ziso</w:t>
            </w:r>
            <w:r w:rsidRPr="00527E9E">
              <w:rPr>
                <w:sz w:val="16"/>
                <w:szCs w:val="16"/>
              </w:rPr>
              <w:t xml:space="preserve"> –ombre des forêts – varen – loupgris</w:t>
            </w:r>
          </w:p>
        </w:tc>
      </w:tr>
      <w:tr w:rsidR="003F6E60" w:rsidRPr="00527E9E" w14:paraId="47B38720" w14:textId="77777777" w:rsidTr="003F6E60">
        <w:tc>
          <w:tcPr>
            <w:tcW w:w="1668" w:type="dxa"/>
            <w:shd w:val="clear" w:color="auto" w:fill="EAEAEA"/>
          </w:tcPr>
          <w:p w14:paraId="72209594" w14:textId="0FAEABE2" w:rsidR="003F6E60" w:rsidRPr="00527E9E" w:rsidRDefault="003C3B3F" w:rsidP="0049656A">
            <w:pPr>
              <w:rPr>
                <w:b/>
                <w:sz w:val="16"/>
                <w:szCs w:val="16"/>
              </w:rPr>
            </w:pPr>
            <w:r w:rsidRPr="00527E9E">
              <w:rPr>
                <w:b/>
                <w:sz w:val="16"/>
                <w:szCs w:val="16"/>
              </w:rPr>
              <w:t>8</w:t>
            </w:r>
            <w:r w:rsidR="003F6E60" w:rsidRPr="00527E9E">
              <w:rPr>
                <w:b/>
                <w:sz w:val="16"/>
                <w:szCs w:val="16"/>
              </w:rPr>
              <w:t>-Amilas</w:t>
            </w:r>
          </w:p>
        </w:tc>
        <w:tc>
          <w:tcPr>
            <w:tcW w:w="4282" w:type="dxa"/>
            <w:shd w:val="clear" w:color="auto" w:fill="EAEAEA"/>
          </w:tcPr>
          <w:p w14:paraId="67174167" w14:textId="77777777" w:rsidR="003F6E60" w:rsidRPr="00527E9E" w:rsidRDefault="003F6E60" w:rsidP="003F6E60">
            <w:pPr>
              <w:rPr>
                <w:sz w:val="16"/>
                <w:szCs w:val="16"/>
              </w:rPr>
            </w:pPr>
            <w:r w:rsidRPr="00527E9E">
              <w:rPr>
                <w:i/>
                <w:sz w:val="16"/>
                <w:szCs w:val="16"/>
              </w:rPr>
              <w:t>Cercle entouré de triangles</w:t>
            </w:r>
          </w:p>
        </w:tc>
        <w:tc>
          <w:tcPr>
            <w:tcW w:w="4364" w:type="dxa"/>
            <w:shd w:val="clear" w:color="auto" w:fill="EAEAEA"/>
          </w:tcPr>
          <w:p w14:paraId="02350954" w14:textId="77777777" w:rsidR="003F6E60" w:rsidRPr="00527E9E" w:rsidRDefault="003F6E60" w:rsidP="003F6E60">
            <w:pPr>
              <w:rPr>
                <w:i/>
                <w:sz w:val="16"/>
                <w:szCs w:val="16"/>
              </w:rPr>
            </w:pPr>
            <w:r w:rsidRPr="00527E9E">
              <w:rPr>
                <w:b/>
                <w:sz w:val="16"/>
                <w:szCs w:val="16"/>
              </w:rPr>
              <w:t>Asam</w:t>
            </w:r>
            <w:r w:rsidRPr="00527E9E">
              <w:rPr>
                <w:sz w:val="16"/>
                <w:szCs w:val="16"/>
              </w:rPr>
              <w:t xml:space="preserve"> – sentinelle</w:t>
            </w:r>
          </w:p>
        </w:tc>
      </w:tr>
      <w:tr w:rsidR="003F6E60" w:rsidRPr="00527E9E" w14:paraId="1DACE4C2" w14:textId="77777777" w:rsidTr="003F6E60">
        <w:tc>
          <w:tcPr>
            <w:tcW w:w="1668" w:type="dxa"/>
            <w:shd w:val="clear" w:color="auto" w:fill="auto"/>
          </w:tcPr>
          <w:p w14:paraId="4D53A587" w14:textId="3B04C88E" w:rsidR="003F6E60" w:rsidRPr="00527E9E" w:rsidRDefault="003C3B3F" w:rsidP="0049656A">
            <w:pPr>
              <w:rPr>
                <w:b/>
                <w:sz w:val="16"/>
                <w:szCs w:val="16"/>
              </w:rPr>
            </w:pPr>
            <w:r w:rsidRPr="00527E9E">
              <w:rPr>
                <w:b/>
                <w:sz w:val="16"/>
                <w:szCs w:val="16"/>
              </w:rPr>
              <w:t>8</w:t>
            </w:r>
            <w:r w:rsidR="003F6E60" w:rsidRPr="00527E9E">
              <w:rPr>
                <w:b/>
                <w:sz w:val="16"/>
                <w:szCs w:val="16"/>
              </w:rPr>
              <w:t>-Lawchas</w:t>
            </w:r>
          </w:p>
        </w:tc>
        <w:tc>
          <w:tcPr>
            <w:tcW w:w="4282" w:type="dxa"/>
            <w:shd w:val="clear" w:color="auto" w:fill="auto"/>
          </w:tcPr>
          <w:p w14:paraId="1D0200CA" w14:textId="77777777" w:rsidR="003F6E60" w:rsidRPr="00527E9E" w:rsidRDefault="003F6E60" w:rsidP="00783D37">
            <w:pPr>
              <w:rPr>
                <w:i/>
                <w:sz w:val="16"/>
                <w:szCs w:val="16"/>
              </w:rPr>
            </w:pPr>
            <w:r w:rsidRPr="00527E9E">
              <w:rPr>
                <w:i/>
                <w:sz w:val="16"/>
                <w:szCs w:val="16"/>
              </w:rPr>
              <w:t>Barre verticale d’où partent des éclats</w:t>
            </w:r>
          </w:p>
        </w:tc>
        <w:tc>
          <w:tcPr>
            <w:tcW w:w="4364" w:type="dxa"/>
          </w:tcPr>
          <w:p w14:paraId="70E50991" w14:textId="77777777" w:rsidR="003F6E60" w:rsidRPr="00527E9E" w:rsidRDefault="003F6E60" w:rsidP="003F6E60">
            <w:pPr>
              <w:rPr>
                <w:i/>
                <w:sz w:val="16"/>
                <w:szCs w:val="16"/>
              </w:rPr>
            </w:pPr>
            <w:r w:rsidRPr="00527E9E">
              <w:rPr>
                <w:b/>
                <w:sz w:val="16"/>
                <w:szCs w:val="16"/>
              </w:rPr>
              <w:t>Asla</w:t>
            </w:r>
            <w:r w:rsidRPr="00527E9E">
              <w:rPr>
                <w:sz w:val="16"/>
                <w:szCs w:val="16"/>
              </w:rPr>
              <w:t xml:space="preserve"> – minotaure de feu</w:t>
            </w:r>
          </w:p>
        </w:tc>
      </w:tr>
      <w:tr w:rsidR="003F6E60" w:rsidRPr="00527E9E" w14:paraId="1E008105" w14:textId="77777777" w:rsidTr="003F6E60">
        <w:tc>
          <w:tcPr>
            <w:tcW w:w="1668" w:type="dxa"/>
            <w:shd w:val="clear" w:color="auto" w:fill="EAEAEA"/>
          </w:tcPr>
          <w:p w14:paraId="0CD09B4E" w14:textId="1D50D217" w:rsidR="003F6E60" w:rsidRPr="00527E9E" w:rsidRDefault="003C3B3F" w:rsidP="0049656A">
            <w:pPr>
              <w:rPr>
                <w:b/>
                <w:sz w:val="16"/>
                <w:szCs w:val="16"/>
              </w:rPr>
            </w:pPr>
            <w:r w:rsidRPr="00527E9E">
              <w:rPr>
                <w:b/>
                <w:sz w:val="16"/>
                <w:szCs w:val="16"/>
              </w:rPr>
              <w:t>7</w:t>
            </w:r>
            <w:r w:rsidR="003F6E60" w:rsidRPr="00527E9E">
              <w:rPr>
                <w:b/>
                <w:sz w:val="16"/>
                <w:szCs w:val="16"/>
              </w:rPr>
              <w:t>-Omael</w:t>
            </w:r>
          </w:p>
        </w:tc>
        <w:tc>
          <w:tcPr>
            <w:tcW w:w="4282" w:type="dxa"/>
            <w:shd w:val="clear" w:color="auto" w:fill="EAEAEA"/>
          </w:tcPr>
          <w:p w14:paraId="39E2B4FC" w14:textId="77777777" w:rsidR="003F6E60" w:rsidRPr="00527E9E" w:rsidRDefault="003F6E60" w:rsidP="00783D37">
            <w:pPr>
              <w:rPr>
                <w:i/>
                <w:sz w:val="16"/>
                <w:szCs w:val="16"/>
              </w:rPr>
            </w:pPr>
            <w:r w:rsidRPr="00527E9E">
              <w:rPr>
                <w:i/>
                <w:sz w:val="16"/>
                <w:szCs w:val="16"/>
              </w:rPr>
              <w:t>Sphère brumeuse d’où partent les triangles</w:t>
            </w:r>
          </w:p>
        </w:tc>
        <w:tc>
          <w:tcPr>
            <w:tcW w:w="4364" w:type="dxa"/>
            <w:shd w:val="clear" w:color="auto" w:fill="EAEAEA"/>
          </w:tcPr>
          <w:p w14:paraId="4946037C" w14:textId="77777777" w:rsidR="003F6E60" w:rsidRPr="00527E9E" w:rsidRDefault="003F6E60" w:rsidP="0049656A">
            <w:pPr>
              <w:rPr>
                <w:i/>
                <w:sz w:val="16"/>
                <w:szCs w:val="16"/>
              </w:rPr>
            </w:pPr>
            <w:r w:rsidRPr="00527E9E">
              <w:rPr>
                <w:b/>
                <w:sz w:val="16"/>
                <w:szCs w:val="16"/>
              </w:rPr>
              <w:t>Elom</w:t>
            </w:r>
            <w:r w:rsidRPr="00527E9E">
              <w:rPr>
                <w:sz w:val="16"/>
                <w:szCs w:val="16"/>
              </w:rPr>
              <w:t xml:space="preserve"> –grandsage</w:t>
            </w:r>
          </w:p>
        </w:tc>
      </w:tr>
      <w:tr w:rsidR="003F6E60" w:rsidRPr="00527E9E" w14:paraId="1BA9430A" w14:textId="77777777" w:rsidTr="003F6E60">
        <w:tc>
          <w:tcPr>
            <w:tcW w:w="1668" w:type="dxa"/>
            <w:shd w:val="clear" w:color="auto" w:fill="auto"/>
          </w:tcPr>
          <w:p w14:paraId="14624F8C" w14:textId="37C1399B" w:rsidR="003F6E60" w:rsidRPr="00527E9E" w:rsidRDefault="003C3B3F" w:rsidP="0049656A">
            <w:pPr>
              <w:rPr>
                <w:b/>
                <w:sz w:val="16"/>
                <w:szCs w:val="16"/>
              </w:rPr>
            </w:pPr>
            <w:r w:rsidRPr="00527E9E">
              <w:rPr>
                <w:b/>
                <w:sz w:val="16"/>
                <w:szCs w:val="16"/>
              </w:rPr>
              <w:t>7</w:t>
            </w:r>
            <w:r w:rsidR="003F6E60" w:rsidRPr="00527E9E">
              <w:rPr>
                <w:b/>
                <w:sz w:val="16"/>
                <w:szCs w:val="16"/>
              </w:rPr>
              <w:t>-Manu</w:t>
            </w:r>
          </w:p>
        </w:tc>
        <w:tc>
          <w:tcPr>
            <w:tcW w:w="4282" w:type="dxa"/>
            <w:shd w:val="clear" w:color="auto" w:fill="auto"/>
          </w:tcPr>
          <w:p w14:paraId="1A926037" w14:textId="77777777" w:rsidR="003F6E60" w:rsidRPr="00527E9E" w:rsidRDefault="003F6E60" w:rsidP="0049656A">
            <w:pPr>
              <w:rPr>
                <w:i/>
                <w:sz w:val="16"/>
                <w:szCs w:val="16"/>
              </w:rPr>
            </w:pPr>
            <w:r w:rsidRPr="00527E9E">
              <w:rPr>
                <w:i/>
                <w:sz w:val="16"/>
                <w:szCs w:val="16"/>
              </w:rPr>
              <w:t>Triangle planté dans une sphère</w:t>
            </w:r>
          </w:p>
        </w:tc>
        <w:tc>
          <w:tcPr>
            <w:tcW w:w="4364" w:type="dxa"/>
          </w:tcPr>
          <w:p w14:paraId="7C81D3DA" w14:textId="77777777" w:rsidR="003F6E60" w:rsidRPr="00527E9E" w:rsidRDefault="003F6E60" w:rsidP="0049656A">
            <w:pPr>
              <w:rPr>
                <w:i/>
                <w:sz w:val="16"/>
                <w:szCs w:val="16"/>
              </w:rPr>
            </w:pPr>
            <w:r w:rsidRPr="00527E9E">
              <w:rPr>
                <w:b/>
                <w:sz w:val="16"/>
                <w:szCs w:val="16"/>
              </w:rPr>
              <w:t>Magisou</w:t>
            </w:r>
          </w:p>
        </w:tc>
      </w:tr>
    </w:tbl>
    <w:p w14:paraId="477D9F63" w14:textId="77777777" w:rsidR="0015230C" w:rsidRPr="00527E9E" w:rsidRDefault="00A6598C" w:rsidP="006A59DE">
      <w:r w:rsidRPr="00527E9E">
        <w:rPr>
          <w:noProof/>
          <w:lang w:eastAsia="fr-BE"/>
        </w:rPr>
        <w:drawing>
          <wp:anchor distT="0" distB="0" distL="114300" distR="114300" simplePos="0" relativeHeight="251665408" behindDoc="1" locked="0" layoutInCell="1" allowOverlap="0" wp14:anchorId="3C1D2136" wp14:editId="448FDDE6">
            <wp:simplePos x="0" y="0"/>
            <wp:positionH relativeFrom="column">
              <wp:posOffset>5302885</wp:posOffset>
            </wp:positionH>
            <wp:positionV relativeFrom="paragraph">
              <wp:posOffset>144145</wp:posOffset>
            </wp:positionV>
            <wp:extent cx="1420495" cy="1797050"/>
            <wp:effectExtent l="0" t="0" r="8255" b="0"/>
            <wp:wrapTight wrapText="bothSides">
              <wp:wrapPolygon edited="0">
                <wp:start x="8401" y="0"/>
                <wp:lineTo x="5793" y="1145"/>
                <wp:lineTo x="2317" y="3206"/>
                <wp:lineTo x="2317" y="4122"/>
                <wp:lineTo x="0" y="7556"/>
                <wp:lineTo x="0" y="12136"/>
                <wp:lineTo x="579" y="14883"/>
                <wp:lineTo x="3186" y="19005"/>
                <wp:lineTo x="8690" y="21295"/>
                <wp:lineTo x="9559" y="21295"/>
                <wp:lineTo x="11877" y="21295"/>
                <wp:lineTo x="13035" y="21295"/>
                <wp:lineTo x="18249" y="19005"/>
                <wp:lineTo x="20857" y="14883"/>
                <wp:lineTo x="21436" y="12136"/>
                <wp:lineTo x="21436" y="7556"/>
                <wp:lineTo x="19408" y="3435"/>
                <wp:lineTo x="14773" y="687"/>
                <wp:lineTo x="13035" y="0"/>
                <wp:lineTo x="8401" y="0"/>
              </wp:wrapPolygon>
            </wp:wrapTight>
            <wp:docPr id="103" name="Picture 103" descr="Clipboar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lipboard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20495" cy="17970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5230C" w:rsidRPr="00527E9E">
        <w:t xml:space="preserve">Les </w:t>
      </w:r>
      <w:r w:rsidR="0015230C" w:rsidRPr="00527E9E">
        <w:rPr>
          <w:shd w:val="clear" w:color="auto" w:fill="FFFF00"/>
        </w:rPr>
        <w:t>divinités secondaires</w:t>
      </w:r>
      <w:r w:rsidR="0015230C" w:rsidRPr="00527E9E">
        <w:t xml:space="preserve"> </w:t>
      </w:r>
      <w:r w:rsidR="008652B9" w:rsidRPr="00527E9E">
        <w:t xml:space="preserve">sont issues du </w:t>
      </w:r>
      <w:r w:rsidR="0015230C" w:rsidRPr="00527E9E">
        <w:t xml:space="preserve">Monde </w:t>
      </w:r>
      <w:r w:rsidR="00A65595" w:rsidRPr="00527E9E">
        <w:t>Ancien</w:t>
      </w:r>
      <w:r w:rsidR="008652B9" w:rsidRPr="00527E9E">
        <w:t xml:space="preserve"> et n’appartiennent à aucun panthéon</w:t>
      </w:r>
      <w:r w:rsidR="00A65595" w:rsidRPr="00527E9E">
        <w:t xml:space="preserve">. </w:t>
      </w:r>
      <w:r w:rsidRPr="00527E9E">
        <w:t xml:space="preserve">Les </w:t>
      </w:r>
      <w:r w:rsidR="0015230C" w:rsidRPr="00527E9E">
        <w:t xml:space="preserve">races </w:t>
      </w:r>
      <w:r w:rsidR="003F6E60" w:rsidRPr="00527E9E">
        <w:t xml:space="preserve">liées </w:t>
      </w:r>
      <w:r w:rsidR="001069FB" w:rsidRPr="00527E9E">
        <w:t xml:space="preserve">à celles-ci </w:t>
      </w:r>
      <w:r w:rsidRPr="00527E9E">
        <w:t xml:space="preserve">sont </w:t>
      </w:r>
      <w:r w:rsidR="001069FB" w:rsidRPr="00527E9E">
        <w:t xml:space="preserve">les </w:t>
      </w:r>
      <w:r w:rsidR="00C72428" w:rsidRPr="00527E9E">
        <w:t xml:space="preserve">races </w:t>
      </w:r>
      <w:r w:rsidRPr="00527E9E">
        <w:rPr>
          <w:shd w:val="clear" w:color="auto" w:fill="FFFF00"/>
        </w:rPr>
        <w:t>élément</w:t>
      </w:r>
      <w:r w:rsidR="001069FB" w:rsidRPr="00527E9E">
        <w:rPr>
          <w:shd w:val="clear" w:color="auto" w:fill="FFFF00"/>
        </w:rPr>
        <w:t>aire</w:t>
      </w:r>
      <w:r w:rsidRPr="00527E9E">
        <w:rPr>
          <w:shd w:val="clear" w:color="auto" w:fill="FFFF00"/>
        </w:rPr>
        <w:t>s</w:t>
      </w:r>
      <w:r w:rsidRPr="00527E9E">
        <w:t xml:space="preserve"> </w:t>
      </w:r>
      <w:r w:rsidR="0015230C" w:rsidRPr="00527E9E">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5"/>
        <w:gridCol w:w="2744"/>
        <w:gridCol w:w="1776"/>
      </w:tblGrid>
      <w:tr w:rsidR="00DF4564" w:rsidRPr="00527E9E" w14:paraId="4C52405A" w14:textId="77777777" w:rsidTr="00381B12">
        <w:tc>
          <w:tcPr>
            <w:tcW w:w="0" w:type="auto"/>
            <w:shd w:val="clear" w:color="auto" w:fill="auto"/>
          </w:tcPr>
          <w:p w14:paraId="3958811E" w14:textId="77777777" w:rsidR="00DF4564" w:rsidRPr="00527E9E" w:rsidRDefault="00DF4564" w:rsidP="0049656A">
            <w:pPr>
              <w:rPr>
                <w:b/>
                <w:sz w:val="16"/>
                <w:szCs w:val="16"/>
              </w:rPr>
            </w:pPr>
            <w:r w:rsidRPr="00527E9E">
              <w:rPr>
                <w:b/>
                <w:sz w:val="16"/>
                <w:szCs w:val="16"/>
              </w:rPr>
              <w:t>Divinité</w:t>
            </w:r>
          </w:p>
        </w:tc>
        <w:tc>
          <w:tcPr>
            <w:tcW w:w="0" w:type="auto"/>
            <w:shd w:val="clear" w:color="auto" w:fill="auto"/>
          </w:tcPr>
          <w:p w14:paraId="135E21CF" w14:textId="77777777" w:rsidR="00DF4564" w:rsidRPr="00527E9E" w:rsidRDefault="00DF4564" w:rsidP="0049656A">
            <w:pPr>
              <w:rPr>
                <w:b/>
                <w:sz w:val="16"/>
                <w:szCs w:val="16"/>
              </w:rPr>
            </w:pPr>
            <w:r w:rsidRPr="00527E9E">
              <w:rPr>
                <w:b/>
                <w:sz w:val="16"/>
                <w:szCs w:val="16"/>
              </w:rPr>
              <w:t>Description</w:t>
            </w:r>
          </w:p>
        </w:tc>
        <w:tc>
          <w:tcPr>
            <w:tcW w:w="0" w:type="auto"/>
            <w:shd w:val="clear" w:color="auto" w:fill="auto"/>
          </w:tcPr>
          <w:p w14:paraId="1D43C7BC" w14:textId="77777777" w:rsidR="00DF4564" w:rsidRPr="00527E9E" w:rsidRDefault="00DF4564" w:rsidP="0049656A">
            <w:pPr>
              <w:rPr>
                <w:b/>
                <w:sz w:val="16"/>
                <w:szCs w:val="16"/>
              </w:rPr>
            </w:pPr>
            <w:r w:rsidRPr="00527E9E">
              <w:rPr>
                <w:b/>
                <w:sz w:val="16"/>
                <w:szCs w:val="16"/>
              </w:rPr>
              <w:t>Créature</w:t>
            </w:r>
          </w:p>
        </w:tc>
      </w:tr>
      <w:tr w:rsidR="00DF4564" w:rsidRPr="00527E9E" w14:paraId="3F512E9E" w14:textId="77777777" w:rsidTr="00A36543">
        <w:tc>
          <w:tcPr>
            <w:tcW w:w="0" w:type="auto"/>
            <w:shd w:val="clear" w:color="auto" w:fill="99FFFF"/>
          </w:tcPr>
          <w:p w14:paraId="0A7B9A5C" w14:textId="1CCFA2FF" w:rsidR="00DF4564" w:rsidRPr="00527E9E" w:rsidRDefault="00337197" w:rsidP="0049656A">
            <w:pPr>
              <w:rPr>
                <w:b/>
                <w:sz w:val="16"/>
                <w:szCs w:val="16"/>
              </w:rPr>
            </w:pPr>
            <w:r w:rsidRPr="00527E9E">
              <w:rPr>
                <w:b/>
                <w:sz w:val="16"/>
                <w:szCs w:val="16"/>
              </w:rPr>
              <w:t>6-</w:t>
            </w:r>
            <w:r w:rsidR="00DF4564" w:rsidRPr="00527E9E">
              <w:rPr>
                <w:b/>
                <w:sz w:val="16"/>
                <w:szCs w:val="16"/>
              </w:rPr>
              <w:t>Nuada</w:t>
            </w:r>
          </w:p>
        </w:tc>
        <w:tc>
          <w:tcPr>
            <w:tcW w:w="0" w:type="auto"/>
            <w:shd w:val="clear" w:color="auto" w:fill="99FFFF"/>
          </w:tcPr>
          <w:p w14:paraId="42DD70D9" w14:textId="77777777" w:rsidR="00DF4564" w:rsidRPr="00527E9E" w:rsidRDefault="00DF4564" w:rsidP="0049656A">
            <w:pPr>
              <w:rPr>
                <w:i/>
                <w:sz w:val="16"/>
                <w:szCs w:val="16"/>
              </w:rPr>
            </w:pPr>
            <w:r w:rsidRPr="00527E9E">
              <w:rPr>
                <w:i/>
                <w:sz w:val="16"/>
                <w:szCs w:val="16"/>
              </w:rPr>
              <w:t>Deux oriflammes carrés croisés</w:t>
            </w:r>
          </w:p>
        </w:tc>
        <w:tc>
          <w:tcPr>
            <w:tcW w:w="0" w:type="auto"/>
            <w:shd w:val="clear" w:color="auto" w:fill="99FFFF"/>
          </w:tcPr>
          <w:p w14:paraId="443EFBDD" w14:textId="77777777" w:rsidR="00DF4564" w:rsidRPr="00527E9E" w:rsidRDefault="00DF4564" w:rsidP="0049656A">
            <w:pPr>
              <w:rPr>
                <w:sz w:val="16"/>
                <w:szCs w:val="16"/>
              </w:rPr>
            </w:pPr>
            <w:r w:rsidRPr="00527E9E">
              <w:rPr>
                <w:sz w:val="16"/>
                <w:szCs w:val="16"/>
              </w:rPr>
              <w:t>Feulor</w:t>
            </w:r>
          </w:p>
        </w:tc>
      </w:tr>
      <w:tr w:rsidR="00DF4564" w:rsidRPr="00527E9E" w14:paraId="032740BA" w14:textId="77777777" w:rsidTr="00A36543">
        <w:tc>
          <w:tcPr>
            <w:tcW w:w="0" w:type="auto"/>
            <w:shd w:val="clear" w:color="auto" w:fill="99FFFF"/>
          </w:tcPr>
          <w:p w14:paraId="28763B5E" w14:textId="535C792A" w:rsidR="00DF4564" w:rsidRPr="00527E9E" w:rsidRDefault="00337197" w:rsidP="0049656A">
            <w:pPr>
              <w:rPr>
                <w:b/>
                <w:sz w:val="16"/>
                <w:szCs w:val="16"/>
              </w:rPr>
            </w:pPr>
            <w:r w:rsidRPr="00527E9E">
              <w:rPr>
                <w:b/>
                <w:sz w:val="16"/>
                <w:szCs w:val="16"/>
              </w:rPr>
              <w:t>6-</w:t>
            </w:r>
            <w:r w:rsidR="00DF4564" w:rsidRPr="00527E9E">
              <w:rPr>
                <w:b/>
                <w:sz w:val="16"/>
                <w:szCs w:val="16"/>
              </w:rPr>
              <w:t>Manannan</w:t>
            </w:r>
          </w:p>
        </w:tc>
        <w:tc>
          <w:tcPr>
            <w:tcW w:w="0" w:type="auto"/>
            <w:shd w:val="clear" w:color="auto" w:fill="99FFFF"/>
          </w:tcPr>
          <w:p w14:paraId="5AD04210" w14:textId="77777777" w:rsidR="00DF4564" w:rsidRPr="00527E9E" w:rsidRDefault="00DF4564" w:rsidP="0049656A">
            <w:pPr>
              <w:rPr>
                <w:i/>
                <w:sz w:val="16"/>
                <w:szCs w:val="16"/>
              </w:rPr>
            </w:pPr>
            <w:r w:rsidRPr="00527E9E">
              <w:rPr>
                <w:i/>
                <w:sz w:val="16"/>
                <w:szCs w:val="16"/>
              </w:rPr>
              <w:t>Épieu crevant une voile carrée</w:t>
            </w:r>
          </w:p>
        </w:tc>
        <w:tc>
          <w:tcPr>
            <w:tcW w:w="0" w:type="auto"/>
            <w:shd w:val="clear" w:color="auto" w:fill="99FFFF"/>
          </w:tcPr>
          <w:p w14:paraId="02835381" w14:textId="77777777" w:rsidR="00DF4564" w:rsidRPr="00527E9E" w:rsidRDefault="00DF4564" w:rsidP="0049656A">
            <w:pPr>
              <w:rPr>
                <w:sz w:val="16"/>
                <w:szCs w:val="16"/>
              </w:rPr>
            </w:pPr>
            <w:r w:rsidRPr="00527E9E">
              <w:rPr>
                <w:sz w:val="16"/>
                <w:szCs w:val="16"/>
              </w:rPr>
              <w:t>Gardien de sidh</w:t>
            </w:r>
          </w:p>
        </w:tc>
      </w:tr>
      <w:tr w:rsidR="00DF4564" w:rsidRPr="00527E9E" w14:paraId="6F0DE71E" w14:textId="77777777" w:rsidTr="00A36543">
        <w:tc>
          <w:tcPr>
            <w:tcW w:w="0" w:type="auto"/>
            <w:shd w:val="clear" w:color="auto" w:fill="DDD9C3"/>
          </w:tcPr>
          <w:p w14:paraId="13EAD047" w14:textId="474AF013" w:rsidR="00DF4564" w:rsidRPr="00527E9E" w:rsidRDefault="00337197" w:rsidP="0049656A">
            <w:pPr>
              <w:rPr>
                <w:b/>
                <w:sz w:val="16"/>
                <w:szCs w:val="16"/>
              </w:rPr>
            </w:pPr>
            <w:r w:rsidRPr="00527E9E">
              <w:rPr>
                <w:b/>
                <w:sz w:val="16"/>
                <w:szCs w:val="16"/>
              </w:rPr>
              <w:t>6-</w:t>
            </w:r>
            <w:r w:rsidR="00DF4564" w:rsidRPr="00527E9E">
              <w:rPr>
                <w:b/>
                <w:sz w:val="16"/>
                <w:szCs w:val="16"/>
              </w:rPr>
              <w:t>Brigit</w:t>
            </w:r>
          </w:p>
        </w:tc>
        <w:tc>
          <w:tcPr>
            <w:tcW w:w="0" w:type="auto"/>
            <w:shd w:val="clear" w:color="auto" w:fill="DDD9C3"/>
          </w:tcPr>
          <w:p w14:paraId="324500D1" w14:textId="77777777" w:rsidR="00DF4564" w:rsidRPr="00527E9E" w:rsidRDefault="00DF4564" w:rsidP="0049656A">
            <w:pPr>
              <w:rPr>
                <w:i/>
                <w:sz w:val="16"/>
                <w:szCs w:val="16"/>
              </w:rPr>
            </w:pPr>
            <w:r w:rsidRPr="00527E9E">
              <w:rPr>
                <w:i/>
                <w:sz w:val="16"/>
                <w:szCs w:val="16"/>
              </w:rPr>
              <w:t>Cœur éclaté en pétales</w:t>
            </w:r>
          </w:p>
        </w:tc>
        <w:tc>
          <w:tcPr>
            <w:tcW w:w="0" w:type="auto"/>
            <w:shd w:val="clear" w:color="auto" w:fill="DDD9C3"/>
          </w:tcPr>
          <w:p w14:paraId="1C3D19A7" w14:textId="77777777" w:rsidR="00DF4564" w:rsidRPr="00527E9E" w:rsidRDefault="00DF4564" w:rsidP="00DF4564">
            <w:pPr>
              <w:rPr>
                <w:sz w:val="16"/>
                <w:szCs w:val="16"/>
              </w:rPr>
            </w:pPr>
            <w:r w:rsidRPr="00527E9E">
              <w:rPr>
                <w:sz w:val="16"/>
                <w:szCs w:val="16"/>
              </w:rPr>
              <w:t>Ancêtre</w:t>
            </w:r>
          </w:p>
        </w:tc>
      </w:tr>
      <w:tr w:rsidR="00DF4564" w:rsidRPr="00527E9E" w14:paraId="6DAC58C3" w14:textId="77777777" w:rsidTr="00A36543">
        <w:tc>
          <w:tcPr>
            <w:tcW w:w="0" w:type="auto"/>
            <w:shd w:val="clear" w:color="auto" w:fill="DDD9C3"/>
          </w:tcPr>
          <w:p w14:paraId="036866BC" w14:textId="219D0135" w:rsidR="00DF4564" w:rsidRPr="00527E9E" w:rsidRDefault="00337197" w:rsidP="0049656A">
            <w:pPr>
              <w:rPr>
                <w:b/>
                <w:sz w:val="16"/>
                <w:szCs w:val="16"/>
              </w:rPr>
            </w:pPr>
            <w:r w:rsidRPr="00527E9E">
              <w:rPr>
                <w:b/>
                <w:sz w:val="16"/>
                <w:szCs w:val="16"/>
              </w:rPr>
              <w:t>6-</w:t>
            </w:r>
            <w:r w:rsidR="00DF4564" w:rsidRPr="00527E9E">
              <w:rPr>
                <w:b/>
                <w:sz w:val="16"/>
                <w:szCs w:val="16"/>
              </w:rPr>
              <w:t>Ogma</w:t>
            </w:r>
          </w:p>
        </w:tc>
        <w:tc>
          <w:tcPr>
            <w:tcW w:w="0" w:type="auto"/>
            <w:shd w:val="clear" w:color="auto" w:fill="DDD9C3"/>
          </w:tcPr>
          <w:p w14:paraId="5739DF16" w14:textId="77777777" w:rsidR="00DF4564" w:rsidRPr="00527E9E" w:rsidRDefault="00DF4564" w:rsidP="0049656A">
            <w:pPr>
              <w:rPr>
                <w:i/>
                <w:sz w:val="16"/>
                <w:szCs w:val="16"/>
              </w:rPr>
            </w:pPr>
            <w:r w:rsidRPr="00527E9E">
              <w:rPr>
                <w:i/>
                <w:sz w:val="16"/>
                <w:szCs w:val="16"/>
              </w:rPr>
              <w:t>Parchemin en pied de bouc</w:t>
            </w:r>
          </w:p>
        </w:tc>
        <w:tc>
          <w:tcPr>
            <w:tcW w:w="0" w:type="auto"/>
            <w:shd w:val="clear" w:color="auto" w:fill="DDD9C3"/>
          </w:tcPr>
          <w:p w14:paraId="62302FF3" w14:textId="77777777" w:rsidR="00DF4564" w:rsidRPr="00527E9E" w:rsidRDefault="00DF4564" w:rsidP="0049656A">
            <w:pPr>
              <w:rPr>
                <w:sz w:val="16"/>
                <w:szCs w:val="16"/>
              </w:rPr>
            </w:pPr>
            <w:r w:rsidRPr="00527E9E">
              <w:rPr>
                <w:sz w:val="16"/>
                <w:szCs w:val="16"/>
              </w:rPr>
              <w:t>Gnome</w:t>
            </w:r>
          </w:p>
        </w:tc>
      </w:tr>
      <w:tr w:rsidR="00DF4564" w:rsidRPr="00527E9E" w14:paraId="55A7024F" w14:textId="77777777" w:rsidTr="00A36543">
        <w:tc>
          <w:tcPr>
            <w:tcW w:w="0" w:type="auto"/>
            <w:shd w:val="clear" w:color="auto" w:fill="DDD9C3"/>
          </w:tcPr>
          <w:p w14:paraId="07D628BB" w14:textId="0F848ECA" w:rsidR="00DF4564" w:rsidRPr="00527E9E" w:rsidRDefault="00337197" w:rsidP="0049656A">
            <w:pPr>
              <w:rPr>
                <w:b/>
                <w:sz w:val="16"/>
                <w:szCs w:val="16"/>
              </w:rPr>
            </w:pPr>
            <w:r w:rsidRPr="00527E9E">
              <w:rPr>
                <w:b/>
                <w:sz w:val="16"/>
                <w:szCs w:val="16"/>
              </w:rPr>
              <w:t>6-</w:t>
            </w:r>
            <w:r w:rsidR="00DF4564" w:rsidRPr="00527E9E">
              <w:rPr>
                <w:b/>
                <w:sz w:val="16"/>
                <w:szCs w:val="16"/>
              </w:rPr>
              <w:t>Luchta</w:t>
            </w:r>
          </w:p>
        </w:tc>
        <w:tc>
          <w:tcPr>
            <w:tcW w:w="0" w:type="auto"/>
            <w:shd w:val="clear" w:color="auto" w:fill="DDD9C3"/>
          </w:tcPr>
          <w:p w14:paraId="3DE53306" w14:textId="77777777" w:rsidR="00DF4564" w:rsidRPr="00527E9E" w:rsidRDefault="00DF4564" w:rsidP="0049656A">
            <w:pPr>
              <w:rPr>
                <w:i/>
                <w:sz w:val="16"/>
                <w:szCs w:val="16"/>
              </w:rPr>
            </w:pPr>
            <w:r w:rsidRPr="00527E9E">
              <w:rPr>
                <w:i/>
                <w:sz w:val="16"/>
                <w:szCs w:val="16"/>
              </w:rPr>
              <w:t>Hache au manche sculpté</w:t>
            </w:r>
          </w:p>
        </w:tc>
        <w:tc>
          <w:tcPr>
            <w:tcW w:w="0" w:type="auto"/>
            <w:shd w:val="clear" w:color="auto" w:fill="DDD9C3"/>
          </w:tcPr>
          <w:p w14:paraId="1CE343A6" w14:textId="77777777" w:rsidR="00DF4564" w:rsidRPr="00527E9E" w:rsidRDefault="00DF4564" w:rsidP="0049656A">
            <w:pPr>
              <w:rPr>
                <w:sz w:val="16"/>
                <w:szCs w:val="16"/>
              </w:rPr>
            </w:pPr>
            <w:r w:rsidRPr="00527E9E">
              <w:rPr>
                <w:sz w:val="16"/>
                <w:szCs w:val="16"/>
              </w:rPr>
              <w:t>Grand esprit de feu</w:t>
            </w:r>
          </w:p>
        </w:tc>
      </w:tr>
      <w:tr w:rsidR="00DF4564" w:rsidRPr="00527E9E" w14:paraId="5458B4D9" w14:textId="77777777" w:rsidTr="00A36543">
        <w:tc>
          <w:tcPr>
            <w:tcW w:w="0" w:type="auto"/>
            <w:shd w:val="clear" w:color="auto" w:fill="F3EC8D"/>
          </w:tcPr>
          <w:p w14:paraId="031063B9" w14:textId="59667560" w:rsidR="00DF4564" w:rsidRPr="00527E9E" w:rsidRDefault="00337197" w:rsidP="0049656A">
            <w:pPr>
              <w:rPr>
                <w:b/>
                <w:sz w:val="16"/>
                <w:szCs w:val="16"/>
              </w:rPr>
            </w:pPr>
            <w:r w:rsidRPr="00527E9E">
              <w:rPr>
                <w:b/>
                <w:sz w:val="16"/>
                <w:szCs w:val="16"/>
              </w:rPr>
              <w:t>6-</w:t>
            </w:r>
            <w:r w:rsidR="00DF4564" w:rsidRPr="00527E9E">
              <w:rPr>
                <w:b/>
                <w:sz w:val="16"/>
                <w:szCs w:val="16"/>
              </w:rPr>
              <w:t>Figol</w:t>
            </w:r>
          </w:p>
        </w:tc>
        <w:tc>
          <w:tcPr>
            <w:tcW w:w="0" w:type="auto"/>
            <w:shd w:val="clear" w:color="auto" w:fill="F3EC8D"/>
          </w:tcPr>
          <w:p w14:paraId="26CE6D93" w14:textId="77777777" w:rsidR="00DF4564" w:rsidRPr="00527E9E" w:rsidRDefault="00DF4564" w:rsidP="0049656A">
            <w:pPr>
              <w:rPr>
                <w:i/>
                <w:sz w:val="16"/>
                <w:szCs w:val="16"/>
              </w:rPr>
            </w:pPr>
            <w:r w:rsidRPr="00527E9E">
              <w:rPr>
                <w:i/>
                <w:sz w:val="16"/>
                <w:szCs w:val="16"/>
              </w:rPr>
              <w:t>Chêne</w:t>
            </w:r>
          </w:p>
        </w:tc>
        <w:tc>
          <w:tcPr>
            <w:tcW w:w="0" w:type="auto"/>
            <w:shd w:val="clear" w:color="auto" w:fill="F3EC8D"/>
          </w:tcPr>
          <w:p w14:paraId="584E712D" w14:textId="77777777" w:rsidR="00DF4564" w:rsidRPr="00527E9E" w:rsidRDefault="00DF4564" w:rsidP="0049656A">
            <w:pPr>
              <w:rPr>
                <w:sz w:val="16"/>
                <w:szCs w:val="16"/>
              </w:rPr>
            </w:pPr>
            <w:r w:rsidRPr="00527E9E">
              <w:rPr>
                <w:sz w:val="16"/>
                <w:szCs w:val="16"/>
              </w:rPr>
              <w:t>Geal</w:t>
            </w:r>
          </w:p>
        </w:tc>
      </w:tr>
      <w:tr w:rsidR="00DF4564" w:rsidRPr="00527E9E" w14:paraId="4E794F01" w14:textId="77777777" w:rsidTr="00A36543">
        <w:tc>
          <w:tcPr>
            <w:tcW w:w="0" w:type="auto"/>
            <w:shd w:val="clear" w:color="auto" w:fill="F3EC8D"/>
          </w:tcPr>
          <w:p w14:paraId="6A1EB914" w14:textId="22AD85CA" w:rsidR="00DF4564" w:rsidRPr="00527E9E" w:rsidRDefault="00337197" w:rsidP="0049656A">
            <w:pPr>
              <w:rPr>
                <w:b/>
                <w:sz w:val="16"/>
                <w:szCs w:val="16"/>
              </w:rPr>
            </w:pPr>
            <w:r w:rsidRPr="00527E9E">
              <w:rPr>
                <w:b/>
                <w:sz w:val="16"/>
                <w:szCs w:val="16"/>
              </w:rPr>
              <w:t>6-</w:t>
            </w:r>
            <w:r w:rsidR="00DF4564" w:rsidRPr="00527E9E">
              <w:rPr>
                <w:b/>
                <w:sz w:val="16"/>
                <w:szCs w:val="16"/>
              </w:rPr>
              <w:t>Dagda</w:t>
            </w:r>
          </w:p>
        </w:tc>
        <w:tc>
          <w:tcPr>
            <w:tcW w:w="0" w:type="auto"/>
            <w:shd w:val="clear" w:color="auto" w:fill="F3EC8D"/>
          </w:tcPr>
          <w:p w14:paraId="37AF22B6" w14:textId="77777777" w:rsidR="00DF4564" w:rsidRPr="00527E9E" w:rsidRDefault="00DF4564" w:rsidP="0049656A">
            <w:pPr>
              <w:rPr>
                <w:i/>
                <w:sz w:val="16"/>
                <w:szCs w:val="16"/>
              </w:rPr>
            </w:pPr>
            <w:r w:rsidRPr="00527E9E">
              <w:rPr>
                <w:i/>
                <w:sz w:val="16"/>
                <w:szCs w:val="16"/>
              </w:rPr>
              <w:t>Harpe en forme de bouche</w:t>
            </w:r>
          </w:p>
        </w:tc>
        <w:tc>
          <w:tcPr>
            <w:tcW w:w="0" w:type="auto"/>
            <w:shd w:val="clear" w:color="auto" w:fill="F3EC8D"/>
          </w:tcPr>
          <w:p w14:paraId="54D36FEA" w14:textId="77777777" w:rsidR="00DF4564" w:rsidRPr="00527E9E" w:rsidRDefault="00DF4564" w:rsidP="0049656A">
            <w:pPr>
              <w:rPr>
                <w:sz w:val="16"/>
                <w:szCs w:val="16"/>
              </w:rPr>
            </w:pPr>
            <w:r w:rsidRPr="00527E9E">
              <w:rPr>
                <w:sz w:val="16"/>
                <w:szCs w:val="16"/>
              </w:rPr>
              <w:t>Ondine</w:t>
            </w:r>
          </w:p>
        </w:tc>
      </w:tr>
      <w:tr w:rsidR="00DF4564" w:rsidRPr="00527E9E" w14:paraId="66B2C36E" w14:textId="77777777" w:rsidTr="00A36543">
        <w:tc>
          <w:tcPr>
            <w:tcW w:w="0" w:type="auto"/>
            <w:shd w:val="clear" w:color="auto" w:fill="F3EC8D"/>
          </w:tcPr>
          <w:p w14:paraId="1ED8C1E4" w14:textId="6C9ABC7C" w:rsidR="00DF4564" w:rsidRPr="00527E9E" w:rsidRDefault="00337197" w:rsidP="0049656A">
            <w:pPr>
              <w:rPr>
                <w:b/>
                <w:sz w:val="16"/>
                <w:szCs w:val="16"/>
              </w:rPr>
            </w:pPr>
            <w:r w:rsidRPr="00527E9E">
              <w:rPr>
                <w:b/>
                <w:sz w:val="16"/>
                <w:szCs w:val="16"/>
              </w:rPr>
              <w:t>6-</w:t>
            </w:r>
            <w:r w:rsidR="00DF4564" w:rsidRPr="00527E9E">
              <w:rPr>
                <w:b/>
                <w:sz w:val="16"/>
                <w:szCs w:val="16"/>
              </w:rPr>
              <w:t>Morriga</w:t>
            </w:r>
          </w:p>
        </w:tc>
        <w:tc>
          <w:tcPr>
            <w:tcW w:w="0" w:type="auto"/>
            <w:shd w:val="clear" w:color="auto" w:fill="F3EC8D"/>
          </w:tcPr>
          <w:p w14:paraId="7C930A36" w14:textId="77777777" w:rsidR="00DF4564" w:rsidRPr="00527E9E" w:rsidRDefault="00DF4564" w:rsidP="0049656A">
            <w:pPr>
              <w:rPr>
                <w:i/>
                <w:sz w:val="16"/>
                <w:szCs w:val="16"/>
              </w:rPr>
            </w:pPr>
            <w:r w:rsidRPr="00527E9E">
              <w:rPr>
                <w:i/>
                <w:sz w:val="16"/>
                <w:szCs w:val="16"/>
              </w:rPr>
              <w:t>Crâne casqué sur montagne</w:t>
            </w:r>
          </w:p>
        </w:tc>
        <w:tc>
          <w:tcPr>
            <w:tcW w:w="0" w:type="auto"/>
            <w:shd w:val="clear" w:color="auto" w:fill="F3EC8D"/>
          </w:tcPr>
          <w:p w14:paraId="2FFBB746" w14:textId="77777777" w:rsidR="00DF4564" w:rsidRPr="00527E9E" w:rsidRDefault="00DF4564" w:rsidP="0049656A">
            <w:pPr>
              <w:rPr>
                <w:sz w:val="16"/>
                <w:szCs w:val="16"/>
              </w:rPr>
            </w:pPr>
            <w:r w:rsidRPr="00527E9E">
              <w:rPr>
                <w:sz w:val="16"/>
                <w:szCs w:val="16"/>
              </w:rPr>
              <w:t>Vieux serpent</w:t>
            </w:r>
          </w:p>
        </w:tc>
      </w:tr>
      <w:tr w:rsidR="00DF4564" w:rsidRPr="00527E9E" w14:paraId="2DA808EA" w14:textId="77777777" w:rsidTr="00A36543">
        <w:tc>
          <w:tcPr>
            <w:tcW w:w="0" w:type="auto"/>
            <w:shd w:val="clear" w:color="auto" w:fill="C4BC96"/>
          </w:tcPr>
          <w:p w14:paraId="73004C58" w14:textId="6BB22919" w:rsidR="00DF4564" w:rsidRPr="00527E9E" w:rsidRDefault="00337197" w:rsidP="0049656A">
            <w:pPr>
              <w:rPr>
                <w:b/>
                <w:sz w:val="16"/>
                <w:szCs w:val="16"/>
              </w:rPr>
            </w:pPr>
            <w:r w:rsidRPr="00527E9E">
              <w:rPr>
                <w:b/>
                <w:sz w:val="16"/>
                <w:szCs w:val="16"/>
              </w:rPr>
              <w:t>6-</w:t>
            </w:r>
            <w:r w:rsidR="00DF4564" w:rsidRPr="00527E9E">
              <w:rPr>
                <w:b/>
                <w:sz w:val="16"/>
                <w:szCs w:val="16"/>
              </w:rPr>
              <w:t>Daen</w:t>
            </w:r>
          </w:p>
        </w:tc>
        <w:tc>
          <w:tcPr>
            <w:tcW w:w="0" w:type="auto"/>
            <w:shd w:val="clear" w:color="auto" w:fill="C4BC96"/>
          </w:tcPr>
          <w:p w14:paraId="6D7DAFB2" w14:textId="77777777" w:rsidR="00DF4564" w:rsidRPr="00527E9E" w:rsidRDefault="00DF4564" w:rsidP="0049656A">
            <w:pPr>
              <w:rPr>
                <w:i/>
                <w:sz w:val="16"/>
                <w:szCs w:val="16"/>
              </w:rPr>
            </w:pPr>
            <w:r w:rsidRPr="00527E9E">
              <w:rPr>
                <w:i/>
                <w:sz w:val="16"/>
                <w:szCs w:val="16"/>
              </w:rPr>
              <w:t>Chaperon noir évasé</w:t>
            </w:r>
          </w:p>
        </w:tc>
        <w:tc>
          <w:tcPr>
            <w:tcW w:w="0" w:type="auto"/>
            <w:shd w:val="clear" w:color="auto" w:fill="C4BC96"/>
          </w:tcPr>
          <w:p w14:paraId="09CA36E1" w14:textId="77777777" w:rsidR="00DF4564" w:rsidRPr="00527E9E" w:rsidRDefault="00DF4564" w:rsidP="0049656A">
            <w:pPr>
              <w:rPr>
                <w:sz w:val="16"/>
                <w:szCs w:val="16"/>
              </w:rPr>
            </w:pPr>
            <w:r w:rsidRPr="00527E9E">
              <w:rPr>
                <w:sz w:val="16"/>
                <w:szCs w:val="16"/>
              </w:rPr>
              <w:t>Nuaga</w:t>
            </w:r>
          </w:p>
        </w:tc>
      </w:tr>
      <w:tr w:rsidR="00DF4564" w:rsidRPr="00527E9E" w14:paraId="52159820" w14:textId="77777777" w:rsidTr="00A36543">
        <w:tc>
          <w:tcPr>
            <w:tcW w:w="0" w:type="auto"/>
            <w:shd w:val="clear" w:color="auto" w:fill="C4BC96"/>
          </w:tcPr>
          <w:p w14:paraId="226AD52C" w14:textId="193B8707" w:rsidR="00DF4564" w:rsidRPr="00527E9E" w:rsidRDefault="00337197" w:rsidP="0049656A">
            <w:pPr>
              <w:rPr>
                <w:b/>
                <w:sz w:val="16"/>
                <w:szCs w:val="16"/>
              </w:rPr>
            </w:pPr>
            <w:r w:rsidRPr="00527E9E">
              <w:rPr>
                <w:b/>
                <w:sz w:val="16"/>
                <w:szCs w:val="16"/>
              </w:rPr>
              <w:t>6-</w:t>
            </w:r>
            <w:r w:rsidR="00DF4564" w:rsidRPr="00527E9E">
              <w:rPr>
                <w:b/>
                <w:sz w:val="16"/>
                <w:szCs w:val="16"/>
              </w:rPr>
              <w:t>Nathgen</w:t>
            </w:r>
          </w:p>
        </w:tc>
        <w:tc>
          <w:tcPr>
            <w:tcW w:w="0" w:type="auto"/>
            <w:shd w:val="clear" w:color="auto" w:fill="C4BC96"/>
          </w:tcPr>
          <w:p w14:paraId="7780BC7E" w14:textId="77777777" w:rsidR="00DF4564" w:rsidRPr="00527E9E" w:rsidRDefault="00DF4564" w:rsidP="0049656A">
            <w:pPr>
              <w:rPr>
                <w:i/>
                <w:sz w:val="16"/>
                <w:szCs w:val="16"/>
              </w:rPr>
            </w:pPr>
            <w:r w:rsidRPr="00527E9E">
              <w:rPr>
                <w:i/>
                <w:sz w:val="16"/>
                <w:szCs w:val="16"/>
              </w:rPr>
              <w:t>Boule de feu sur livre</w:t>
            </w:r>
          </w:p>
        </w:tc>
        <w:tc>
          <w:tcPr>
            <w:tcW w:w="0" w:type="auto"/>
            <w:shd w:val="clear" w:color="auto" w:fill="C4BC96"/>
          </w:tcPr>
          <w:p w14:paraId="20CC20DE" w14:textId="77777777" w:rsidR="00DF4564" w:rsidRPr="00527E9E" w:rsidRDefault="00DF4564" w:rsidP="0049656A">
            <w:pPr>
              <w:rPr>
                <w:sz w:val="16"/>
                <w:szCs w:val="16"/>
              </w:rPr>
            </w:pPr>
            <w:r w:rsidRPr="00527E9E">
              <w:rPr>
                <w:sz w:val="16"/>
                <w:szCs w:val="16"/>
              </w:rPr>
              <w:t>Volcan</w:t>
            </w:r>
          </w:p>
        </w:tc>
      </w:tr>
      <w:tr w:rsidR="00DF4564" w:rsidRPr="00527E9E" w14:paraId="682A60D2" w14:textId="77777777" w:rsidTr="00A36543">
        <w:tc>
          <w:tcPr>
            <w:tcW w:w="0" w:type="auto"/>
            <w:shd w:val="clear" w:color="auto" w:fill="C4BC96"/>
          </w:tcPr>
          <w:p w14:paraId="2179D54D" w14:textId="7627E2A6" w:rsidR="00DF4564" w:rsidRPr="00527E9E" w:rsidRDefault="00337197" w:rsidP="0049656A">
            <w:pPr>
              <w:rPr>
                <w:b/>
                <w:sz w:val="16"/>
                <w:szCs w:val="16"/>
              </w:rPr>
            </w:pPr>
            <w:r w:rsidRPr="00527E9E">
              <w:rPr>
                <w:b/>
                <w:sz w:val="16"/>
                <w:szCs w:val="16"/>
              </w:rPr>
              <w:t>6-</w:t>
            </w:r>
            <w:r w:rsidR="00DF4564" w:rsidRPr="00527E9E">
              <w:rPr>
                <w:b/>
                <w:sz w:val="16"/>
                <w:szCs w:val="16"/>
              </w:rPr>
              <w:t>Rhiannon</w:t>
            </w:r>
          </w:p>
        </w:tc>
        <w:tc>
          <w:tcPr>
            <w:tcW w:w="0" w:type="auto"/>
            <w:shd w:val="clear" w:color="auto" w:fill="C4BC96"/>
          </w:tcPr>
          <w:p w14:paraId="59F89DFF" w14:textId="77777777" w:rsidR="00DF4564" w:rsidRPr="00527E9E" w:rsidRDefault="00DF4564" w:rsidP="0049656A">
            <w:pPr>
              <w:rPr>
                <w:i/>
                <w:sz w:val="16"/>
                <w:szCs w:val="16"/>
              </w:rPr>
            </w:pPr>
            <w:r w:rsidRPr="00527E9E">
              <w:rPr>
                <w:i/>
                <w:sz w:val="16"/>
                <w:szCs w:val="16"/>
              </w:rPr>
              <w:t>Aigle en colère</w:t>
            </w:r>
          </w:p>
        </w:tc>
        <w:tc>
          <w:tcPr>
            <w:tcW w:w="0" w:type="auto"/>
            <w:shd w:val="clear" w:color="auto" w:fill="C4BC96"/>
          </w:tcPr>
          <w:p w14:paraId="31D2343A" w14:textId="77777777" w:rsidR="00DF4564" w:rsidRPr="00527E9E" w:rsidRDefault="00DF4564" w:rsidP="0049656A">
            <w:pPr>
              <w:rPr>
                <w:sz w:val="16"/>
                <w:szCs w:val="16"/>
              </w:rPr>
            </w:pPr>
            <w:r w:rsidRPr="00527E9E">
              <w:rPr>
                <w:sz w:val="16"/>
                <w:szCs w:val="16"/>
              </w:rPr>
              <w:t>Baleir</w:t>
            </w:r>
          </w:p>
        </w:tc>
      </w:tr>
      <w:tr w:rsidR="00DF4564" w:rsidRPr="00527E9E" w14:paraId="091A708E" w14:textId="77777777" w:rsidTr="00A36543">
        <w:tc>
          <w:tcPr>
            <w:tcW w:w="0" w:type="auto"/>
            <w:shd w:val="clear" w:color="auto" w:fill="99FFFF"/>
          </w:tcPr>
          <w:p w14:paraId="3CD14AA1" w14:textId="6964A064" w:rsidR="00DF4564" w:rsidRPr="00527E9E" w:rsidRDefault="00337197" w:rsidP="0049656A">
            <w:pPr>
              <w:rPr>
                <w:b/>
                <w:sz w:val="16"/>
                <w:szCs w:val="16"/>
              </w:rPr>
            </w:pPr>
            <w:r w:rsidRPr="00527E9E">
              <w:rPr>
                <w:b/>
                <w:sz w:val="16"/>
                <w:szCs w:val="16"/>
              </w:rPr>
              <w:t>6-</w:t>
            </w:r>
            <w:r w:rsidR="00DF4564" w:rsidRPr="00527E9E">
              <w:rPr>
                <w:b/>
                <w:sz w:val="16"/>
                <w:szCs w:val="16"/>
              </w:rPr>
              <w:t>Yngvi</w:t>
            </w:r>
          </w:p>
        </w:tc>
        <w:tc>
          <w:tcPr>
            <w:tcW w:w="0" w:type="auto"/>
            <w:shd w:val="clear" w:color="auto" w:fill="99FFFF"/>
          </w:tcPr>
          <w:p w14:paraId="4428E35F" w14:textId="77777777" w:rsidR="00DF4564" w:rsidRPr="00527E9E" w:rsidRDefault="00DF4564" w:rsidP="0049656A">
            <w:pPr>
              <w:rPr>
                <w:i/>
                <w:sz w:val="16"/>
                <w:szCs w:val="16"/>
              </w:rPr>
            </w:pPr>
            <w:r w:rsidRPr="00527E9E">
              <w:rPr>
                <w:i/>
                <w:sz w:val="16"/>
                <w:szCs w:val="16"/>
              </w:rPr>
              <w:t>Tourbillon</w:t>
            </w:r>
          </w:p>
        </w:tc>
        <w:tc>
          <w:tcPr>
            <w:tcW w:w="0" w:type="auto"/>
            <w:shd w:val="clear" w:color="auto" w:fill="99FFFF"/>
          </w:tcPr>
          <w:p w14:paraId="6FA78807" w14:textId="77777777" w:rsidR="00DF4564" w:rsidRPr="00527E9E" w:rsidRDefault="00DF4564" w:rsidP="0049656A">
            <w:pPr>
              <w:rPr>
                <w:sz w:val="16"/>
                <w:szCs w:val="16"/>
              </w:rPr>
            </w:pPr>
            <w:r w:rsidRPr="00527E9E">
              <w:rPr>
                <w:sz w:val="16"/>
                <w:szCs w:val="16"/>
              </w:rPr>
              <w:t>Sirpent</w:t>
            </w:r>
          </w:p>
        </w:tc>
      </w:tr>
    </w:tbl>
    <w:p w14:paraId="565C9C60" w14:textId="77777777" w:rsidR="00936455" w:rsidRPr="00527E9E" w:rsidRDefault="0054173A" w:rsidP="00936455">
      <w:pPr>
        <w:pStyle w:val="Titre2"/>
        <w:rPr>
          <w:lang w:val="fr-BE"/>
        </w:rPr>
      </w:pPr>
      <w:bookmarkStart w:id="77" w:name="_Toc153004343"/>
      <w:bookmarkStart w:id="78" w:name="_Toc199924503"/>
      <w:r w:rsidRPr="00527E9E">
        <w:rPr>
          <w:lang w:val="fr-BE"/>
        </w:rPr>
        <w:t>3</w:t>
      </w:r>
      <w:r w:rsidR="00335324" w:rsidRPr="00527E9E">
        <w:rPr>
          <w:lang w:val="fr-BE"/>
        </w:rPr>
        <w:t>.9</w:t>
      </w:r>
      <w:r w:rsidR="00936455" w:rsidRPr="00527E9E">
        <w:rPr>
          <w:lang w:val="fr-BE"/>
        </w:rPr>
        <w:t xml:space="preserve"> Sens des créatures</w:t>
      </w:r>
      <w:bookmarkEnd w:id="77"/>
      <w:bookmarkEnd w:id="78"/>
    </w:p>
    <w:p w14:paraId="39E7EFD5" w14:textId="77777777" w:rsidR="00936455" w:rsidRPr="00527E9E" w:rsidRDefault="00936455" w:rsidP="00A6598C">
      <w:r w:rsidRPr="00527E9E">
        <w:t xml:space="preserve">Chaque créature peut, selon sa morphologie, utiliser les cinq sens habituels : </w:t>
      </w:r>
      <w:r w:rsidRPr="00527E9E">
        <w:rPr>
          <w:b/>
        </w:rPr>
        <w:t>Vue, Ouïe, Odorat, Goût, Toucher</w:t>
      </w:r>
      <w:r w:rsidRPr="00527E9E">
        <w:t>. Le NE qu’elles ont dans ces sens dépend de ses attributs donnés dans la fiche</w:t>
      </w:r>
      <w:r w:rsidR="009E3A4C" w:rsidRPr="00527E9E">
        <w:t xml:space="preserve"> (Vue, Ouïe et </w:t>
      </w:r>
      <w:r w:rsidR="009E3A4C" w:rsidRPr="00527E9E">
        <w:lastRenderedPageBreak/>
        <w:t>Odorat)</w:t>
      </w:r>
      <w:r w:rsidRPr="00527E9E">
        <w:t xml:space="preserve">. Si nécessaire, déterminez leur </w:t>
      </w:r>
      <w:r w:rsidRPr="00527E9E">
        <w:rPr>
          <w:highlight w:val="yellow"/>
        </w:rPr>
        <w:t xml:space="preserve">valeur </w:t>
      </w:r>
      <w:r w:rsidR="00A6598C" w:rsidRPr="00527E9E">
        <w:rPr>
          <w:highlight w:val="yellow"/>
        </w:rPr>
        <w:t>= D10* x 20</w:t>
      </w:r>
      <w:r w:rsidR="00A6598C" w:rsidRPr="00527E9E">
        <w:t xml:space="preserve">. </w:t>
      </w:r>
      <w:r w:rsidRPr="00527E9E">
        <w:t>Utilisez la description des créatures pour vous guider ou choisir le NE adapté.</w:t>
      </w:r>
      <w:r w:rsidR="008652B9" w:rsidRPr="00527E9E">
        <w:t xml:space="preserve"> Tout autre sens (ondes, intuition etc) peut être déterminé ainsi.</w:t>
      </w:r>
    </w:p>
    <w:p w14:paraId="2363AB2C" w14:textId="77777777" w:rsidR="007E515F" w:rsidRPr="00527E9E" w:rsidRDefault="007E515F">
      <w:pPr>
        <w:widowControl/>
        <w:jc w:val="left"/>
        <w:rPr>
          <w:b/>
          <w:kern w:val="28"/>
          <w:sz w:val="28"/>
          <w:lang w:eastAsia="x-none"/>
        </w:rPr>
      </w:pPr>
      <w:r w:rsidRPr="00527E9E">
        <w:br w:type="page"/>
      </w:r>
    </w:p>
    <w:p w14:paraId="41AA8270" w14:textId="2360B61B" w:rsidR="00A90223" w:rsidRPr="00527E9E" w:rsidRDefault="00A27C16" w:rsidP="00875515">
      <w:pPr>
        <w:pStyle w:val="Titre1"/>
      </w:pPr>
      <w:bookmarkStart w:id="79" w:name="_Toc199924504"/>
      <w:bookmarkStart w:id="80" w:name="_Hlk82075710"/>
      <w:r w:rsidRPr="00527E9E">
        <w:lastRenderedPageBreak/>
        <w:t>4</w:t>
      </w:r>
      <w:r w:rsidR="00936455" w:rsidRPr="00527E9E">
        <w:t xml:space="preserve">. </w:t>
      </w:r>
      <w:r w:rsidR="00CD5E49" w:rsidRPr="00527E9E">
        <w:t>Chance d’</w:t>
      </w:r>
      <w:r w:rsidR="00A90223" w:rsidRPr="00527E9E">
        <w:t>Influence</w:t>
      </w:r>
      <w:bookmarkEnd w:id="79"/>
    </w:p>
    <w:p w14:paraId="455AD928" w14:textId="77777777" w:rsidR="008652B9" w:rsidRPr="00527E9E" w:rsidRDefault="00A90223" w:rsidP="00A90223">
      <w:r w:rsidRPr="00527E9E">
        <w:t>Lorsqu’un Perso a un moyen de</w:t>
      </w:r>
      <w:r w:rsidR="00B67810" w:rsidRPr="00527E9E">
        <w:t xml:space="preserve"> communication quelconque (langage</w:t>
      </w:r>
      <w:r w:rsidRPr="00527E9E">
        <w:t xml:space="preserve">, signes, magie etc.) avec un ou plusieurs </w:t>
      </w:r>
      <w:r w:rsidR="00CD5E49" w:rsidRPr="00527E9E">
        <w:t>PNJ</w:t>
      </w:r>
      <w:r w:rsidR="00F07ADE" w:rsidRPr="00527E9E">
        <w:t>/créatures</w:t>
      </w:r>
      <w:r w:rsidR="009E3A4C" w:rsidRPr="00527E9E">
        <w:t>,</w:t>
      </w:r>
      <w:r w:rsidRPr="00527E9E">
        <w:t xml:space="preserve"> il peut tenter, après avoir </w:t>
      </w:r>
      <w:r w:rsidR="00381B12" w:rsidRPr="00527E9E">
        <w:t xml:space="preserve">expliqué sa demande/requête et avoir </w:t>
      </w:r>
      <w:r w:rsidRPr="00527E9E">
        <w:t xml:space="preserve">argumenté, </w:t>
      </w:r>
      <w:r w:rsidRPr="00527E9E">
        <w:rPr>
          <w:b/>
        </w:rPr>
        <w:t>d’influencer</w:t>
      </w:r>
      <w:r w:rsidRPr="00527E9E">
        <w:t xml:space="preserve"> ces derniers. Cela revient à amener les cibles à </w:t>
      </w:r>
      <w:r w:rsidRPr="00527E9E">
        <w:rPr>
          <w:b/>
        </w:rPr>
        <w:t>penser et/ou agir</w:t>
      </w:r>
      <w:r w:rsidRPr="00527E9E">
        <w:t xml:space="preserve"> d’une certaine manière, dans un certain but. </w:t>
      </w:r>
      <w:r w:rsidR="00C2671A" w:rsidRPr="00527E9E">
        <w:rPr>
          <w:highlight w:val="yellow"/>
        </w:rPr>
        <w:t>L’</w:t>
      </w:r>
      <w:r w:rsidRPr="00527E9E">
        <w:rPr>
          <w:highlight w:val="yellow"/>
        </w:rPr>
        <w:t xml:space="preserve">argumentation </w:t>
      </w:r>
      <w:r w:rsidR="00C2671A" w:rsidRPr="00527E9E">
        <w:rPr>
          <w:highlight w:val="yellow"/>
        </w:rPr>
        <w:t>est obligatoire</w:t>
      </w:r>
      <w:r w:rsidR="00C2671A" w:rsidRPr="00527E9E">
        <w:t xml:space="preserve"> </w:t>
      </w:r>
      <w:r w:rsidRPr="00527E9E">
        <w:t>et la compréhension de ce qui est demandé</w:t>
      </w:r>
      <w:r w:rsidR="00C2671A" w:rsidRPr="00527E9E">
        <w:t xml:space="preserve"> également</w:t>
      </w:r>
      <w:r w:rsidRPr="00527E9E">
        <w:t xml:space="preserve">. </w:t>
      </w:r>
      <w:r w:rsidR="00381B12" w:rsidRPr="00527E9E">
        <w:t xml:space="preserve">Demandez au J de reformuler jusqu’à ce que la demande soit claire. </w:t>
      </w:r>
      <w:r w:rsidRPr="00527E9E">
        <w:t xml:space="preserve">Les Persos peuvent également être influencés mais le MdJ lancera les dés en secret et n’indiquera pas la procédure aux J pour ne pas leur donner l’impression d’être manipulés. Selon la proposition et l’intérêt que l’autre partie a en celle-ci, les modificateurs peuvent être très importants. </w:t>
      </w:r>
    </w:p>
    <w:p w14:paraId="49499E89" w14:textId="77777777" w:rsidR="008652B9" w:rsidRPr="00527E9E" w:rsidRDefault="008652B9" w:rsidP="00A90223"/>
    <w:p w14:paraId="2853C0CB" w14:textId="77777777" w:rsidR="00A90223" w:rsidRPr="00527E9E" w:rsidRDefault="009E3A4C" w:rsidP="00A90223">
      <w:r w:rsidRPr="00527E9E">
        <w:t>Modifiez</w:t>
      </w:r>
      <w:r w:rsidR="00A90223" w:rsidRPr="00527E9E">
        <w:t xml:space="preserve"> </w:t>
      </w:r>
      <w:r w:rsidRPr="00527E9E">
        <w:t>la CI</w:t>
      </w:r>
      <w:r w:rsidR="008652B9" w:rsidRPr="00527E9E">
        <w:t xml:space="preserve"> selon les circonstances suivantes</w:t>
      </w:r>
      <w:r w:rsidR="00E85D88" w:rsidRPr="00527E9E">
        <w:t xml:space="preserve"> </w:t>
      </w:r>
      <w:r w:rsidR="00A90223" w:rsidRPr="00527E9E">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
        <w:gridCol w:w="3727"/>
        <w:gridCol w:w="1895"/>
      </w:tblGrid>
      <w:tr w:rsidR="00E85D88" w:rsidRPr="00527E9E" w14:paraId="485D7A7A" w14:textId="77777777" w:rsidTr="00E85D88">
        <w:tc>
          <w:tcPr>
            <w:tcW w:w="0" w:type="auto"/>
            <w:shd w:val="clear" w:color="auto" w:fill="F2F2F2" w:themeFill="background1" w:themeFillShade="F2"/>
          </w:tcPr>
          <w:p w14:paraId="3017E91D" w14:textId="77777777" w:rsidR="00E85D88" w:rsidRPr="00527E9E" w:rsidRDefault="00E85D88" w:rsidP="00991BDF">
            <w:pPr>
              <w:jc w:val="right"/>
              <w:rPr>
                <w:sz w:val="16"/>
              </w:rPr>
            </w:pPr>
            <w:r w:rsidRPr="00527E9E">
              <w:rPr>
                <w:sz w:val="16"/>
              </w:rPr>
              <w:t>Origine</w:t>
            </w:r>
          </w:p>
        </w:tc>
        <w:tc>
          <w:tcPr>
            <w:tcW w:w="0" w:type="auto"/>
            <w:shd w:val="clear" w:color="auto" w:fill="F2F2F2" w:themeFill="background1" w:themeFillShade="F2"/>
          </w:tcPr>
          <w:p w14:paraId="2056CE4F" w14:textId="77777777" w:rsidR="00E85D88" w:rsidRPr="00527E9E" w:rsidRDefault="00E85D88" w:rsidP="00991BDF">
            <w:pPr>
              <w:jc w:val="right"/>
              <w:rPr>
                <w:sz w:val="16"/>
              </w:rPr>
            </w:pPr>
            <w:r w:rsidRPr="00527E9E">
              <w:rPr>
                <w:sz w:val="16"/>
              </w:rPr>
              <w:t>Inconnu / Étranger / Autre race</w:t>
            </w:r>
          </w:p>
        </w:tc>
        <w:tc>
          <w:tcPr>
            <w:tcW w:w="0" w:type="auto"/>
            <w:shd w:val="clear" w:color="auto" w:fill="F2F2F2" w:themeFill="background1" w:themeFillShade="F2"/>
          </w:tcPr>
          <w:p w14:paraId="3D357F32" w14:textId="77777777" w:rsidR="00E85D88" w:rsidRPr="00527E9E" w:rsidRDefault="00E85D88" w:rsidP="00991BDF">
            <w:pPr>
              <w:jc w:val="left"/>
              <w:rPr>
                <w:sz w:val="16"/>
              </w:rPr>
            </w:pPr>
            <w:r w:rsidRPr="00527E9E">
              <w:rPr>
                <w:sz w:val="16"/>
              </w:rPr>
              <w:t>-10/-20/-40</w:t>
            </w:r>
          </w:p>
        </w:tc>
      </w:tr>
      <w:tr w:rsidR="00E85D88" w:rsidRPr="00527E9E" w14:paraId="1B5D3E02" w14:textId="77777777" w:rsidTr="00991BDF">
        <w:tc>
          <w:tcPr>
            <w:tcW w:w="0" w:type="auto"/>
            <w:shd w:val="clear" w:color="auto" w:fill="FFFFFF" w:themeFill="background1"/>
          </w:tcPr>
          <w:p w14:paraId="453087F1" w14:textId="77777777" w:rsidR="00E85D88" w:rsidRPr="00527E9E" w:rsidRDefault="00E85D88" w:rsidP="00FB5751">
            <w:pPr>
              <w:jc w:val="right"/>
              <w:rPr>
                <w:sz w:val="16"/>
              </w:rPr>
            </w:pPr>
            <w:r w:rsidRPr="00527E9E">
              <w:rPr>
                <w:sz w:val="16"/>
              </w:rPr>
              <w:t>Offrande</w:t>
            </w:r>
          </w:p>
        </w:tc>
        <w:tc>
          <w:tcPr>
            <w:tcW w:w="0" w:type="auto"/>
            <w:shd w:val="clear" w:color="auto" w:fill="FFFFFF" w:themeFill="background1"/>
          </w:tcPr>
          <w:p w14:paraId="71DBF86C" w14:textId="787A6937" w:rsidR="00E85D88" w:rsidRPr="00527E9E" w:rsidRDefault="00DC6277" w:rsidP="00DC6277">
            <w:pPr>
              <w:jc w:val="right"/>
              <w:rPr>
                <w:sz w:val="16"/>
              </w:rPr>
            </w:pPr>
            <w:r>
              <w:rPr>
                <w:sz w:val="16"/>
              </w:rPr>
              <w:t xml:space="preserve">Cadeau / Service / </w:t>
            </w:r>
            <w:r w:rsidR="00E85D88" w:rsidRPr="00527E9E">
              <w:rPr>
                <w:sz w:val="16"/>
              </w:rPr>
              <w:t>Or</w:t>
            </w:r>
          </w:p>
        </w:tc>
        <w:tc>
          <w:tcPr>
            <w:tcW w:w="0" w:type="auto"/>
            <w:shd w:val="clear" w:color="auto" w:fill="FFFFFF" w:themeFill="background1"/>
          </w:tcPr>
          <w:p w14:paraId="1ED63934" w14:textId="77777777" w:rsidR="00E85D88" w:rsidRPr="00527E9E" w:rsidRDefault="00E85D88" w:rsidP="009E092F">
            <w:pPr>
              <w:jc w:val="left"/>
              <w:rPr>
                <w:sz w:val="16"/>
              </w:rPr>
            </w:pPr>
            <w:r w:rsidRPr="00527E9E">
              <w:rPr>
                <w:sz w:val="16"/>
              </w:rPr>
              <w:t>+10/+20/+40</w:t>
            </w:r>
          </w:p>
        </w:tc>
      </w:tr>
      <w:tr w:rsidR="008652B9" w:rsidRPr="00527E9E" w14:paraId="0F0D86FE" w14:textId="77777777" w:rsidTr="00991BDF">
        <w:tc>
          <w:tcPr>
            <w:tcW w:w="0" w:type="auto"/>
            <w:shd w:val="clear" w:color="auto" w:fill="F2F2F2" w:themeFill="background1" w:themeFillShade="F2"/>
          </w:tcPr>
          <w:p w14:paraId="63209C74" w14:textId="77777777" w:rsidR="008652B9" w:rsidRPr="00527E9E" w:rsidRDefault="008652B9" w:rsidP="00D67C29">
            <w:pPr>
              <w:jc w:val="right"/>
              <w:rPr>
                <w:sz w:val="16"/>
              </w:rPr>
            </w:pPr>
            <w:r w:rsidRPr="00527E9E">
              <w:rPr>
                <w:sz w:val="16"/>
              </w:rPr>
              <w:t>Argument</w:t>
            </w:r>
          </w:p>
        </w:tc>
        <w:tc>
          <w:tcPr>
            <w:tcW w:w="0" w:type="auto"/>
            <w:shd w:val="clear" w:color="auto" w:fill="F2F2F2" w:themeFill="background1" w:themeFillShade="F2"/>
          </w:tcPr>
          <w:p w14:paraId="751F0426" w14:textId="693E212E" w:rsidR="008652B9" w:rsidRPr="00527E9E" w:rsidRDefault="00E85D88" w:rsidP="00DC6277">
            <w:pPr>
              <w:jc w:val="right"/>
              <w:rPr>
                <w:sz w:val="16"/>
              </w:rPr>
            </w:pPr>
            <w:r w:rsidRPr="00527E9E">
              <w:rPr>
                <w:sz w:val="16"/>
              </w:rPr>
              <w:t>C</w:t>
            </w:r>
            <w:r w:rsidR="008652B9" w:rsidRPr="00527E9E">
              <w:rPr>
                <w:sz w:val="16"/>
              </w:rPr>
              <w:t>ourt</w:t>
            </w:r>
            <w:r w:rsidRPr="00527E9E">
              <w:rPr>
                <w:sz w:val="16"/>
              </w:rPr>
              <w:t xml:space="preserve"> </w:t>
            </w:r>
            <w:r w:rsidR="008652B9" w:rsidRPr="00527E9E">
              <w:rPr>
                <w:sz w:val="16"/>
              </w:rPr>
              <w:t xml:space="preserve">/ </w:t>
            </w:r>
            <w:r w:rsidR="00DC6277">
              <w:rPr>
                <w:sz w:val="16"/>
              </w:rPr>
              <w:t>C</w:t>
            </w:r>
            <w:r w:rsidR="008652B9" w:rsidRPr="00527E9E">
              <w:rPr>
                <w:sz w:val="16"/>
              </w:rPr>
              <w:t>onvaincant</w:t>
            </w:r>
          </w:p>
        </w:tc>
        <w:tc>
          <w:tcPr>
            <w:tcW w:w="0" w:type="auto"/>
            <w:shd w:val="clear" w:color="auto" w:fill="F2F2F2" w:themeFill="background1" w:themeFillShade="F2"/>
          </w:tcPr>
          <w:p w14:paraId="41EF293B" w14:textId="77777777" w:rsidR="008652B9" w:rsidRPr="00527E9E" w:rsidRDefault="008652B9" w:rsidP="009E092F">
            <w:pPr>
              <w:jc w:val="left"/>
              <w:rPr>
                <w:sz w:val="16"/>
              </w:rPr>
            </w:pPr>
            <w:r w:rsidRPr="00527E9E">
              <w:rPr>
                <w:sz w:val="16"/>
              </w:rPr>
              <w:t>-20/+10</w:t>
            </w:r>
          </w:p>
        </w:tc>
      </w:tr>
      <w:tr w:rsidR="008652B9" w:rsidRPr="00527E9E" w14:paraId="15768893" w14:textId="77777777" w:rsidTr="00991BDF">
        <w:tc>
          <w:tcPr>
            <w:tcW w:w="0" w:type="auto"/>
          </w:tcPr>
          <w:p w14:paraId="1500677D" w14:textId="77777777" w:rsidR="008652B9" w:rsidRPr="00527E9E" w:rsidRDefault="008652B9" w:rsidP="009E092F">
            <w:pPr>
              <w:jc w:val="right"/>
              <w:rPr>
                <w:sz w:val="16"/>
              </w:rPr>
            </w:pPr>
            <w:r w:rsidRPr="00527E9E">
              <w:rPr>
                <w:sz w:val="16"/>
              </w:rPr>
              <w:t>Menace</w:t>
            </w:r>
          </w:p>
        </w:tc>
        <w:tc>
          <w:tcPr>
            <w:tcW w:w="0" w:type="auto"/>
          </w:tcPr>
          <w:p w14:paraId="4B8ED624" w14:textId="6769FAA8" w:rsidR="008652B9" w:rsidRPr="00527E9E" w:rsidRDefault="00E85D88" w:rsidP="009E092F">
            <w:pPr>
              <w:jc w:val="right"/>
              <w:rPr>
                <w:sz w:val="16"/>
              </w:rPr>
            </w:pPr>
            <w:r w:rsidRPr="00527E9E">
              <w:rPr>
                <w:sz w:val="16"/>
              </w:rPr>
              <w:t xml:space="preserve">Chantage </w:t>
            </w:r>
            <w:r w:rsidR="00DC6277">
              <w:rPr>
                <w:sz w:val="16"/>
              </w:rPr>
              <w:t xml:space="preserve">oral </w:t>
            </w:r>
            <w:r w:rsidRPr="00527E9E">
              <w:rPr>
                <w:sz w:val="16"/>
              </w:rPr>
              <w:t>/ P</w:t>
            </w:r>
            <w:r w:rsidR="008652B9" w:rsidRPr="00527E9E">
              <w:rPr>
                <w:sz w:val="16"/>
              </w:rPr>
              <w:t>hysique</w:t>
            </w:r>
            <w:r w:rsidRPr="00527E9E">
              <w:rPr>
                <w:sz w:val="16"/>
              </w:rPr>
              <w:t xml:space="preserve"> </w:t>
            </w:r>
            <w:r w:rsidR="008652B9" w:rsidRPr="00527E9E">
              <w:rPr>
                <w:sz w:val="16"/>
              </w:rPr>
              <w:t xml:space="preserve">/ </w:t>
            </w:r>
            <w:r w:rsidR="00DC6277">
              <w:rPr>
                <w:sz w:val="16"/>
              </w:rPr>
              <w:t xml:space="preserve">Menace </w:t>
            </w:r>
            <w:r w:rsidR="008652B9" w:rsidRPr="00527E9E">
              <w:rPr>
                <w:sz w:val="16"/>
              </w:rPr>
              <w:t>de mort</w:t>
            </w:r>
          </w:p>
        </w:tc>
        <w:tc>
          <w:tcPr>
            <w:tcW w:w="0" w:type="auto"/>
          </w:tcPr>
          <w:p w14:paraId="41B9F19A" w14:textId="13BA6E09" w:rsidR="008652B9" w:rsidRPr="00527E9E" w:rsidRDefault="006A2C4E" w:rsidP="001069FB">
            <w:pPr>
              <w:jc w:val="left"/>
              <w:rPr>
                <w:sz w:val="16"/>
              </w:rPr>
            </w:pPr>
            <w:r>
              <w:rPr>
                <w:sz w:val="16"/>
              </w:rPr>
              <w:t>+2</w:t>
            </w:r>
            <w:r w:rsidR="008652B9" w:rsidRPr="00527E9E">
              <w:rPr>
                <w:sz w:val="16"/>
              </w:rPr>
              <w:t>0/</w:t>
            </w:r>
            <w:r w:rsidR="00E85D88" w:rsidRPr="00527E9E">
              <w:rPr>
                <w:sz w:val="16"/>
              </w:rPr>
              <w:t>+40/</w:t>
            </w:r>
            <w:r w:rsidR="008652B9" w:rsidRPr="00527E9E">
              <w:rPr>
                <w:sz w:val="16"/>
              </w:rPr>
              <w:t>+</w:t>
            </w:r>
            <w:r w:rsidR="00E85D88" w:rsidRPr="00527E9E">
              <w:rPr>
                <w:sz w:val="16"/>
              </w:rPr>
              <w:t>8</w:t>
            </w:r>
            <w:r w:rsidR="008652B9" w:rsidRPr="00527E9E">
              <w:rPr>
                <w:sz w:val="16"/>
              </w:rPr>
              <w:t xml:space="preserve">0 </w:t>
            </w:r>
            <w:r w:rsidR="004F79A5">
              <w:rPr>
                <w:sz w:val="16"/>
              </w:rPr>
              <w:br/>
            </w:r>
            <w:r w:rsidR="008652B9" w:rsidRPr="00527E9E">
              <w:rPr>
                <w:sz w:val="16"/>
              </w:rPr>
              <w:t>(NdC-1/</w:t>
            </w:r>
            <w:r w:rsidR="00C72428" w:rsidRPr="00527E9E">
              <w:rPr>
                <w:sz w:val="16"/>
              </w:rPr>
              <w:t>-2/</w:t>
            </w:r>
            <w:r w:rsidR="008652B9" w:rsidRPr="00527E9E">
              <w:rPr>
                <w:sz w:val="16"/>
              </w:rPr>
              <w:t>-</w:t>
            </w:r>
            <w:r w:rsidR="00E85D88" w:rsidRPr="00527E9E">
              <w:rPr>
                <w:sz w:val="16"/>
              </w:rPr>
              <w:t>4</w:t>
            </w:r>
            <w:r w:rsidR="008652B9" w:rsidRPr="00527E9E">
              <w:rPr>
                <w:sz w:val="16"/>
              </w:rPr>
              <w:t>)</w:t>
            </w:r>
            <w:r w:rsidR="00DC6277">
              <w:rPr>
                <w:sz w:val="16"/>
              </w:rPr>
              <w:t xml:space="preserve"> après</w:t>
            </w:r>
          </w:p>
        </w:tc>
      </w:tr>
      <w:tr w:rsidR="008652B9" w:rsidRPr="00527E9E" w14:paraId="2AB317A3" w14:textId="77777777" w:rsidTr="00991BDF">
        <w:tc>
          <w:tcPr>
            <w:tcW w:w="0" w:type="auto"/>
            <w:shd w:val="clear" w:color="auto" w:fill="F2F2F2"/>
          </w:tcPr>
          <w:p w14:paraId="7F622AE4" w14:textId="77777777" w:rsidR="008652B9" w:rsidRPr="00527E9E" w:rsidRDefault="008652B9" w:rsidP="001069FB">
            <w:pPr>
              <w:jc w:val="right"/>
              <w:rPr>
                <w:sz w:val="16"/>
              </w:rPr>
            </w:pPr>
            <w:r w:rsidRPr="00527E9E">
              <w:rPr>
                <w:sz w:val="16"/>
              </w:rPr>
              <w:t>Répétition</w:t>
            </w:r>
          </w:p>
        </w:tc>
        <w:tc>
          <w:tcPr>
            <w:tcW w:w="0" w:type="auto"/>
            <w:shd w:val="clear" w:color="auto" w:fill="F2F2F2"/>
          </w:tcPr>
          <w:p w14:paraId="74147592" w14:textId="16909E39" w:rsidR="008652B9" w:rsidRPr="00527E9E" w:rsidRDefault="008652B9" w:rsidP="00DC6277">
            <w:pPr>
              <w:jc w:val="right"/>
              <w:rPr>
                <w:sz w:val="16"/>
              </w:rPr>
            </w:pPr>
            <w:r w:rsidRPr="00527E9E">
              <w:rPr>
                <w:sz w:val="16"/>
              </w:rPr>
              <w:t xml:space="preserve">Par test </w:t>
            </w:r>
            <w:r w:rsidR="00DC6277">
              <w:rPr>
                <w:sz w:val="16"/>
              </w:rPr>
              <w:t>dans les</w:t>
            </w:r>
            <w:r w:rsidRPr="00527E9E">
              <w:rPr>
                <w:sz w:val="16"/>
              </w:rPr>
              <w:t xml:space="preserve"> 24h</w:t>
            </w:r>
          </w:p>
        </w:tc>
        <w:tc>
          <w:tcPr>
            <w:tcW w:w="0" w:type="auto"/>
            <w:shd w:val="clear" w:color="auto" w:fill="F2F2F2"/>
          </w:tcPr>
          <w:p w14:paraId="4FEF4EE9" w14:textId="77777777" w:rsidR="008652B9" w:rsidRPr="00527E9E" w:rsidRDefault="008652B9" w:rsidP="009E092F">
            <w:pPr>
              <w:jc w:val="left"/>
              <w:rPr>
                <w:sz w:val="16"/>
              </w:rPr>
            </w:pPr>
            <w:r w:rsidRPr="00527E9E">
              <w:rPr>
                <w:sz w:val="16"/>
              </w:rPr>
              <w:t>-10</w:t>
            </w:r>
          </w:p>
        </w:tc>
      </w:tr>
      <w:tr w:rsidR="008652B9" w:rsidRPr="00527E9E" w14:paraId="3DD4D9E9" w14:textId="77777777" w:rsidTr="00991BDF">
        <w:tc>
          <w:tcPr>
            <w:tcW w:w="0" w:type="auto"/>
          </w:tcPr>
          <w:p w14:paraId="339E9DA2" w14:textId="77777777" w:rsidR="008652B9" w:rsidRPr="00527E9E" w:rsidRDefault="008652B9" w:rsidP="001069FB">
            <w:pPr>
              <w:jc w:val="right"/>
              <w:rPr>
                <w:sz w:val="16"/>
              </w:rPr>
            </w:pPr>
            <w:r w:rsidRPr="00527E9E">
              <w:rPr>
                <w:sz w:val="16"/>
              </w:rPr>
              <w:t>Demande</w:t>
            </w:r>
          </w:p>
        </w:tc>
        <w:tc>
          <w:tcPr>
            <w:tcW w:w="0" w:type="auto"/>
          </w:tcPr>
          <w:p w14:paraId="67122C63" w14:textId="77777777" w:rsidR="008652B9" w:rsidRPr="00527E9E" w:rsidRDefault="008652B9" w:rsidP="001069FB">
            <w:pPr>
              <w:jc w:val="right"/>
              <w:rPr>
                <w:sz w:val="16"/>
              </w:rPr>
            </w:pPr>
            <w:r w:rsidRPr="00527E9E">
              <w:rPr>
                <w:sz w:val="16"/>
              </w:rPr>
              <w:t>Positive / Neutre / Négative</w:t>
            </w:r>
          </w:p>
        </w:tc>
        <w:tc>
          <w:tcPr>
            <w:tcW w:w="0" w:type="auto"/>
          </w:tcPr>
          <w:p w14:paraId="3F3DB851" w14:textId="6F01F497" w:rsidR="008652B9" w:rsidRPr="00527E9E" w:rsidRDefault="00DC6277" w:rsidP="00DC6277">
            <w:pPr>
              <w:jc w:val="left"/>
              <w:rPr>
                <w:sz w:val="16"/>
              </w:rPr>
            </w:pPr>
            <w:r>
              <w:rPr>
                <w:sz w:val="16"/>
              </w:rPr>
              <w:t xml:space="preserve">+V(res) </w:t>
            </w:r>
            <w:r w:rsidR="008652B9" w:rsidRPr="00527E9E">
              <w:rPr>
                <w:sz w:val="16"/>
              </w:rPr>
              <w:t xml:space="preserve">/ </w:t>
            </w:r>
            <w:r>
              <w:rPr>
                <w:sz w:val="16"/>
              </w:rPr>
              <w:t>0 / -V(res)</w:t>
            </w:r>
          </w:p>
        </w:tc>
      </w:tr>
      <w:tr w:rsidR="008652B9" w:rsidRPr="00527E9E" w14:paraId="0258F018" w14:textId="77777777" w:rsidTr="00991BDF">
        <w:tc>
          <w:tcPr>
            <w:tcW w:w="0" w:type="auto"/>
            <w:shd w:val="clear" w:color="auto" w:fill="F2F2F2"/>
          </w:tcPr>
          <w:p w14:paraId="29B89B5C" w14:textId="7C9E7969" w:rsidR="008652B9" w:rsidRPr="00527E9E" w:rsidRDefault="004F79A5" w:rsidP="00FB5751">
            <w:pPr>
              <w:jc w:val="right"/>
              <w:rPr>
                <w:sz w:val="16"/>
              </w:rPr>
            </w:pPr>
            <w:r>
              <w:rPr>
                <w:sz w:val="16"/>
              </w:rPr>
              <w:t>Langue</w:t>
            </w:r>
          </w:p>
        </w:tc>
        <w:tc>
          <w:tcPr>
            <w:tcW w:w="0" w:type="auto"/>
            <w:shd w:val="clear" w:color="auto" w:fill="F2F2F2"/>
          </w:tcPr>
          <w:p w14:paraId="2A2CD87D" w14:textId="586E3A4B" w:rsidR="008652B9" w:rsidRPr="00527E9E" w:rsidRDefault="009632D2" w:rsidP="004F79A5">
            <w:pPr>
              <w:jc w:val="right"/>
              <w:rPr>
                <w:sz w:val="16"/>
              </w:rPr>
            </w:pPr>
            <w:r w:rsidRPr="00527E9E">
              <w:rPr>
                <w:sz w:val="16"/>
              </w:rPr>
              <w:t xml:space="preserve">NE </w:t>
            </w:r>
            <w:r w:rsidRPr="00527E9E">
              <w:rPr>
                <w:i/>
                <w:sz w:val="16"/>
              </w:rPr>
              <w:t>Langue</w:t>
            </w:r>
            <w:r>
              <w:rPr>
                <w:sz w:val="16"/>
              </w:rPr>
              <w:t xml:space="preserve"> </w:t>
            </w:r>
            <w:r w:rsidR="004F79A5">
              <w:rPr>
                <w:sz w:val="16"/>
              </w:rPr>
              <w:t xml:space="preserve">si même </w:t>
            </w:r>
            <w:r>
              <w:rPr>
                <w:sz w:val="16"/>
              </w:rPr>
              <w:t xml:space="preserve">/ </w:t>
            </w:r>
            <w:r w:rsidR="006A2C4E">
              <w:rPr>
                <w:sz w:val="16"/>
              </w:rPr>
              <w:t>Si pas même: -40</w:t>
            </w:r>
          </w:p>
        </w:tc>
        <w:tc>
          <w:tcPr>
            <w:tcW w:w="0" w:type="auto"/>
            <w:shd w:val="clear" w:color="auto" w:fill="F2F2F2"/>
          </w:tcPr>
          <w:p w14:paraId="1579F281" w14:textId="3BEBB2D7" w:rsidR="008652B9" w:rsidRPr="00527E9E" w:rsidRDefault="006A2C4E" w:rsidP="009E092F">
            <w:pPr>
              <w:jc w:val="left"/>
              <w:rPr>
                <w:sz w:val="16"/>
              </w:rPr>
            </w:pPr>
            <w:r>
              <w:rPr>
                <w:sz w:val="16"/>
              </w:rPr>
              <w:t>+NE/5</w:t>
            </w:r>
          </w:p>
        </w:tc>
      </w:tr>
      <w:tr w:rsidR="008652B9" w:rsidRPr="00527E9E" w14:paraId="2F6C6407" w14:textId="77777777" w:rsidTr="00991BDF">
        <w:tc>
          <w:tcPr>
            <w:tcW w:w="0" w:type="auto"/>
          </w:tcPr>
          <w:p w14:paraId="28FF8929" w14:textId="341547B3" w:rsidR="008652B9" w:rsidRPr="00527E9E" w:rsidRDefault="004F79A5" w:rsidP="00FB5751">
            <w:pPr>
              <w:jc w:val="right"/>
              <w:rPr>
                <w:sz w:val="16"/>
              </w:rPr>
            </w:pPr>
            <w:r>
              <w:rPr>
                <w:sz w:val="16"/>
              </w:rPr>
              <w:t>Rhétorique</w:t>
            </w:r>
          </w:p>
        </w:tc>
        <w:tc>
          <w:tcPr>
            <w:tcW w:w="0" w:type="auto"/>
          </w:tcPr>
          <w:p w14:paraId="6E3DA576" w14:textId="28C7C292" w:rsidR="008652B9" w:rsidRPr="003412BD" w:rsidRDefault="009632D2" w:rsidP="00FB5751">
            <w:pPr>
              <w:jc w:val="right"/>
              <w:rPr>
                <w:sz w:val="16"/>
              </w:rPr>
            </w:pPr>
            <w:r w:rsidRPr="00527E9E">
              <w:rPr>
                <w:sz w:val="16"/>
              </w:rPr>
              <w:t xml:space="preserve">NE </w:t>
            </w:r>
            <w:r w:rsidRPr="00527E9E">
              <w:rPr>
                <w:i/>
                <w:sz w:val="16"/>
              </w:rPr>
              <w:t>Rhétorique</w:t>
            </w:r>
            <w:r w:rsidR="003412BD">
              <w:rPr>
                <w:sz w:val="16"/>
              </w:rPr>
              <w:t xml:space="preserve"> si même langue</w:t>
            </w:r>
          </w:p>
        </w:tc>
        <w:tc>
          <w:tcPr>
            <w:tcW w:w="0" w:type="auto"/>
          </w:tcPr>
          <w:p w14:paraId="4E01A038" w14:textId="7BAD1466" w:rsidR="008652B9" w:rsidRPr="00527E9E" w:rsidRDefault="006A2C4E" w:rsidP="009E092F">
            <w:pPr>
              <w:jc w:val="left"/>
              <w:rPr>
                <w:sz w:val="16"/>
              </w:rPr>
            </w:pPr>
            <w:r>
              <w:rPr>
                <w:sz w:val="16"/>
              </w:rPr>
              <w:t>+NE/5</w:t>
            </w:r>
          </w:p>
        </w:tc>
      </w:tr>
      <w:tr w:rsidR="008652B9" w:rsidRPr="00527E9E" w14:paraId="3C169AB9" w14:textId="77777777" w:rsidTr="00E85D88">
        <w:tc>
          <w:tcPr>
            <w:tcW w:w="0" w:type="auto"/>
            <w:shd w:val="clear" w:color="auto" w:fill="F2F2F2" w:themeFill="background1" w:themeFillShade="F2"/>
          </w:tcPr>
          <w:p w14:paraId="6C4638A8" w14:textId="77777777" w:rsidR="008652B9" w:rsidRPr="00527E9E" w:rsidRDefault="008652B9" w:rsidP="005A16C4">
            <w:pPr>
              <w:jc w:val="right"/>
              <w:rPr>
                <w:sz w:val="16"/>
              </w:rPr>
            </w:pPr>
            <w:r w:rsidRPr="00527E9E">
              <w:rPr>
                <w:sz w:val="16"/>
              </w:rPr>
              <w:t>Confiance</w:t>
            </w:r>
          </w:p>
        </w:tc>
        <w:tc>
          <w:tcPr>
            <w:tcW w:w="0" w:type="auto"/>
            <w:shd w:val="clear" w:color="auto" w:fill="F2F2F2" w:themeFill="background1" w:themeFillShade="F2"/>
          </w:tcPr>
          <w:p w14:paraId="5CF8763F" w14:textId="77777777" w:rsidR="008652B9" w:rsidRPr="00527E9E" w:rsidRDefault="008652B9" w:rsidP="005A16C4">
            <w:pPr>
              <w:jc w:val="right"/>
              <w:rPr>
                <w:sz w:val="16"/>
              </w:rPr>
            </w:pPr>
            <w:r w:rsidRPr="00527E9E">
              <w:rPr>
                <w:sz w:val="16"/>
              </w:rPr>
              <w:t>NdC(sur cible)</w:t>
            </w:r>
          </w:p>
        </w:tc>
        <w:tc>
          <w:tcPr>
            <w:tcW w:w="0" w:type="auto"/>
            <w:shd w:val="clear" w:color="auto" w:fill="F2F2F2" w:themeFill="background1" w:themeFillShade="F2"/>
          </w:tcPr>
          <w:p w14:paraId="42DD3A69" w14:textId="6249FAA9" w:rsidR="008652B9" w:rsidRPr="00527E9E" w:rsidRDefault="008652B9" w:rsidP="009E092F">
            <w:pPr>
              <w:jc w:val="left"/>
              <w:rPr>
                <w:sz w:val="16"/>
              </w:rPr>
            </w:pPr>
            <w:r w:rsidRPr="00527E9E">
              <w:rPr>
                <w:sz w:val="16"/>
              </w:rPr>
              <w:t>Selon table N</w:t>
            </w:r>
            <w:r w:rsidR="009632D2">
              <w:rPr>
                <w:sz w:val="16"/>
              </w:rPr>
              <w:t>d</w:t>
            </w:r>
            <w:r w:rsidRPr="00527E9E">
              <w:rPr>
                <w:sz w:val="16"/>
              </w:rPr>
              <w:t>C</w:t>
            </w:r>
          </w:p>
        </w:tc>
      </w:tr>
    </w:tbl>
    <w:p w14:paraId="4A3A771C" w14:textId="77777777" w:rsidR="00A90223" w:rsidRPr="00527E9E" w:rsidRDefault="00A90223" w:rsidP="00A90223">
      <w:r w:rsidRPr="00527E9E">
        <w:t>Voici les résultats possibles du test, basé sur la CR modifiée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3156"/>
      </w:tblGrid>
      <w:tr w:rsidR="00A90223" w:rsidRPr="00527E9E" w14:paraId="54B4EF1E" w14:textId="77777777">
        <w:tc>
          <w:tcPr>
            <w:tcW w:w="0" w:type="auto"/>
          </w:tcPr>
          <w:p w14:paraId="3FF84716" w14:textId="77777777" w:rsidR="00A90223" w:rsidRPr="00527E9E" w:rsidRDefault="00A90223" w:rsidP="007E6475">
            <w:pPr>
              <w:jc w:val="center"/>
              <w:rPr>
                <w:b/>
                <w:bCs/>
                <w:sz w:val="16"/>
              </w:rPr>
            </w:pPr>
            <w:r w:rsidRPr="00527E9E">
              <w:rPr>
                <w:b/>
                <w:bCs/>
                <w:sz w:val="16"/>
              </w:rPr>
              <w:t>Test</w:t>
            </w:r>
          </w:p>
        </w:tc>
        <w:tc>
          <w:tcPr>
            <w:tcW w:w="0" w:type="auto"/>
          </w:tcPr>
          <w:p w14:paraId="32CBEFA2" w14:textId="77777777" w:rsidR="00A90223" w:rsidRPr="00527E9E" w:rsidRDefault="00A90223" w:rsidP="003F1F1D">
            <w:pPr>
              <w:jc w:val="left"/>
              <w:rPr>
                <w:b/>
                <w:bCs/>
                <w:sz w:val="16"/>
              </w:rPr>
            </w:pPr>
            <w:r w:rsidRPr="00527E9E">
              <w:rPr>
                <w:b/>
                <w:bCs/>
                <w:sz w:val="16"/>
              </w:rPr>
              <w:t>Résultat de l’influence</w:t>
            </w:r>
          </w:p>
        </w:tc>
      </w:tr>
      <w:tr w:rsidR="00A90223" w:rsidRPr="00527E9E" w14:paraId="39CC29B0" w14:textId="77777777">
        <w:tc>
          <w:tcPr>
            <w:tcW w:w="0" w:type="auto"/>
          </w:tcPr>
          <w:p w14:paraId="3C4646DD" w14:textId="77777777" w:rsidR="00A90223" w:rsidRPr="00527E9E" w:rsidRDefault="00A90223" w:rsidP="007E6475">
            <w:pPr>
              <w:jc w:val="center"/>
              <w:rPr>
                <w:sz w:val="16"/>
              </w:rPr>
            </w:pPr>
            <w:r w:rsidRPr="00527E9E">
              <w:rPr>
                <w:sz w:val="16"/>
              </w:rPr>
              <w:t>tRC</w:t>
            </w:r>
          </w:p>
        </w:tc>
        <w:tc>
          <w:tcPr>
            <w:tcW w:w="0" w:type="auto"/>
          </w:tcPr>
          <w:p w14:paraId="6F195483" w14:textId="77777777" w:rsidR="00A90223" w:rsidRPr="00527E9E" w:rsidRDefault="00C72428" w:rsidP="00C72428">
            <w:pPr>
              <w:jc w:val="left"/>
              <w:rPr>
                <w:sz w:val="16"/>
              </w:rPr>
            </w:pPr>
            <w:r w:rsidRPr="00527E9E">
              <w:rPr>
                <w:b/>
                <w:sz w:val="16"/>
              </w:rPr>
              <w:t>É</w:t>
            </w:r>
            <w:r w:rsidR="00976799" w:rsidRPr="00527E9E">
              <w:rPr>
                <w:b/>
                <w:sz w:val="16"/>
              </w:rPr>
              <w:t>blouissant</w:t>
            </w:r>
            <w:r w:rsidRPr="00527E9E">
              <w:rPr>
                <w:b/>
                <w:sz w:val="16"/>
              </w:rPr>
              <w:t xml:space="preserve"> </w:t>
            </w:r>
            <w:r w:rsidR="003F1F1D" w:rsidRPr="00527E9E">
              <w:rPr>
                <w:sz w:val="16"/>
              </w:rPr>
              <w:t xml:space="preserve">: </w:t>
            </w:r>
            <w:r w:rsidR="009E3A4C" w:rsidRPr="00527E9E">
              <w:rPr>
                <w:sz w:val="16"/>
              </w:rPr>
              <w:t>accord</w:t>
            </w:r>
            <w:r w:rsidR="006B09DE" w:rsidRPr="00527E9E">
              <w:rPr>
                <w:sz w:val="16"/>
              </w:rPr>
              <w:t xml:space="preserve">, </w:t>
            </w:r>
            <w:r w:rsidR="009E092F" w:rsidRPr="00527E9E">
              <w:rPr>
                <w:sz w:val="16"/>
              </w:rPr>
              <w:t>NdC(</w:t>
            </w:r>
            <w:r w:rsidR="006B09DE" w:rsidRPr="00527E9E">
              <w:rPr>
                <w:sz w:val="16"/>
              </w:rPr>
              <w:t>cible</w:t>
            </w:r>
            <w:r w:rsidR="009E092F" w:rsidRPr="00527E9E">
              <w:rPr>
                <w:sz w:val="16"/>
              </w:rPr>
              <w:t>)+1</w:t>
            </w:r>
          </w:p>
        </w:tc>
      </w:tr>
      <w:tr w:rsidR="00A90223" w:rsidRPr="00527E9E" w14:paraId="38C84500" w14:textId="77777777">
        <w:tc>
          <w:tcPr>
            <w:tcW w:w="0" w:type="auto"/>
            <w:shd w:val="clear" w:color="auto" w:fill="E6E6E6"/>
          </w:tcPr>
          <w:p w14:paraId="686827C4" w14:textId="77777777" w:rsidR="00A90223" w:rsidRPr="00527E9E" w:rsidRDefault="00A90223" w:rsidP="007E6475">
            <w:pPr>
              <w:jc w:val="center"/>
              <w:rPr>
                <w:sz w:val="16"/>
              </w:rPr>
            </w:pPr>
            <w:r w:rsidRPr="00527E9E">
              <w:rPr>
                <w:sz w:val="16"/>
              </w:rPr>
              <w:t>tRN</w:t>
            </w:r>
          </w:p>
        </w:tc>
        <w:tc>
          <w:tcPr>
            <w:tcW w:w="0" w:type="auto"/>
            <w:shd w:val="clear" w:color="auto" w:fill="E6E6E6"/>
          </w:tcPr>
          <w:p w14:paraId="7ECA7A71" w14:textId="53BD922A" w:rsidR="00A90223" w:rsidRPr="00527E9E" w:rsidRDefault="003F1F1D" w:rsidP="001069FB">
            <w:pPr>
              <w:jc w:val="left"/>
              <w:rPr>
                <w:sz w:val="16"/>
              </w:rPr>
            </w:pPr>
            <w:r w:rsidRPr="00527E9E">
              <w:rPr>
                <w:b/>
                <w:sz w:val="16"/>
              </w:rPr>
              <w:t>Convaincant</w:t>
            </w:r>
            <w:r w:rsidRPr="00527E9E">
              <w:rPr>
                <w:sz w:val="16"/>
              </w:rPr>
              <w:t xml:space="preserve"> : </w:t>
            </w:r>
            <w:r w:rsidR="00A90223" w:rsidRPr="00527E9E">
              <w:rPr>
                <w:sz w:val="16"/>
              </w:rPr>
              <w:t>accord trouvé</w:t>
            </w:r>
          </w:p>
        </w:tc>
      </w:tr>
      <w:tr w:rsidR="00A90223" w:rsidRPr="00527E9E" w14:paraId="4CD25DE6" w14:textId="77777777">
        <w:tc>
          <w:tcPr>
            <w:tcW w:w="0" w:type="auto"/>
            <w:shd w:val="clear" w:color="auto" w:fill="D9D9D9"/>
          </w:tcPr>
          <w:p w14:paraId="760BE5E4" w14:textId="77777777" w:rsidR="00A90223" w:rsidRPr="00527E9E" w:rsidRDefault="00A90223" w:rsidP="007E6475">
            <w:pPr>
              <w:jc w:val="center"/>
              <w:rPr>
                <w:sz w:val="16"/>
              </w:rPr>
            </w:pPr>
            <w:r w:rsidRPr="00527E9E">
              <w:rPr>
                <w:sz w:val="16"/>
              </w:rPr>
              <w:t>tRP</w:t>
            </w:r>
          </w:p>
        </w:tc>
        <w:tc>
          <w:tcPr>
            <w:tcW w:w="0" w:type="auto"/>
            <w:shd w:val="clear" w:color="auto" w:fill="D9D9D9"/>
          </w:tcPr>
          <w:p w14:paraId="417F5450" w14:textId="77777777" w:rsidR="00A90223" w:rsidRPr="00527E9E" w:rsidRDefault="003F1F1D" w:rsidP="005A16C4">
            <w:pPr>
              <w:jc w:val="left"/>
              <w:rPr>
                <w:sz w:val="16"/>
              </w:rPr>
            </w:pPr>
            <w:r w:rsidRPr="00527E9E">
              <w:rPr>
                <w:b/>
                <w:sz w:val="16"/>
              </w:rPr>
              <w:t>Indifférent</w:t>
            </w:r>
            <w:r w:rsidRPr="00527E9E">
              <w:rPr>
                <w:sz w:val="16"/>
              </w:rPr>
              <w:t xml:space="preserve"> : </w:t>
            </w:r>
            <w:r w:rsidR="001069FB" w:rsidRPr="00527E9E">
              <w:rPr>
                <w:sz w:val="16"/>
              </w:rPr>
              <w:t>refus</w:t>
            </w:r>
          </w:p>
        </w:tc>
      </w:tr>
      <w:tr w:rsidR="00A90223" w:rsidRPr="00527E9E" w14:paraId="719F0238" w14:textId="77777777">
        <w:tc>
          <w:tcPr>
            <w:tcW w:w="0" w:type="auto"/>
            <w:shd w:val="clear" w:color="auto" w:fill="C0C0C0"/>
          </w:tcPr>
          <w:p w14:paraId="3D691C6B" w14:textId="77777777" w:rsidR="00A90223" w:rsidRPr="00527E9E" w:rsidRDefault="00A90223" w:rsidP="007E6475">
            <w:pPr>
              <w:jc w:val="center"/>
              <w:rPr>
                <w:sz w:val="16"/>
              </w:rPr>
            </w:pPr>
            <w:r w:rsidRPr="00527E9E">
              <w:rPr>
                <w:sz w:val="16"/>
              </w:rPr>
              <w:t>tEN</w:t>
            </w:r>
          </w:p>
        </w:tc>
        <w:tc>
          <w:tcPr>
            <w:tcW w:w="0" w:type="auto"/>
            <w:shd w:val="clear" w:color="auto" w:fill="C0C0C0"/>
          </w:tcPr>
          <w:p w14:paraId="047402E0" w14:textId="77777777" w:rsidR="00A90223" w:rsidRPr="00527E9E" w:rsidRDefault="003F1F1D" w:rsidP="00C869FB">
            <w:pPr>
              <w:jc w:val="left"/>
              <w:rPr>
                <w:sz w:val="16"/>
              </w:rPr>
            </w:pPr>
            <w:r w:rsidRPr="00527E9E">
              <w:rPr>
                <w:b/>
                <w:sz w:val="16"/>
              </w:rPr>
              <w:t>Méfiance</w:t>
            </w:r>
            <w:r w:rsidRPr="00527E9E">
              <w:rPr>
                <w:sz w:val="16"/>
              </w:rPr>
              <w:t xml:space="preserve"> : </w:t>
            </w:r>
            <w:r w:rsidR="009E3A4C" w:rsidRPr="00527E9E">
              <w:rPr>
                <w:sz w:val="16"/>
              </w:rPr>
              <w:t>refus</w:t>
            </w:r>
            <w:r w:rsidR="00841F62" w:rsidRPr="00527E9E">
              <w:rPr>
                <w:sz w:val="16"/>
              </w:rPr>
              <w:t xml:space="preserve">, </w:t>
            </w:r>
            <w:r w:rsidR="00BF1FA8" w:rsidRPr="00527E9E">
              <w:rPr>
                <w:sz w:val="16"/>
              </w:rPr>
              <w:t>Nd</w:t>
            </w:r>
            <w:r w:rsidR="00C869FB" w:rsidRPr="00527E9E">
              <w:rPr>
                <w:sz w:val="16"/>
              </w:rPr>
              <w:t>C-1</w:t>
            </w:r>
          </w:p>
        </w:tc>
      </w:tr>
      <w:tr w:rsidR="00A90223" w:rsidRPr="00527E9E" w14:paraId="1F7D7EEE" w14:textId="77777777">
        <w:tc>
          <w:tcPr>
            <w:tcW w:w="0" w:type="auto"/>
            <w:shd w:val="clear" w:color="auto" w:fill="A6A6A6"/>
          </w:tcPr>
          <w:p w14:paraId="7C251D0B" w14:textId="77777777" w:rsidR="00A90223" w:rsidRPr="00527E9E" w:rsidRDefault="00A90223" w:rsidP="007E6475">
            <w:pPr>
              <w:jc w:val="center"/>
              <w:rPr>
                <w:sz w:val="16"/>
              </w:rPr>
            </w:pPr>
            <w:r w:rsidRPr="00527E9E">
              <w:rPr>
                <w:sz w:val="16"/>
              </w:rPr>
              <w:t>tEC</w:t>
            </w:r>
          </w:p>
        </w:tc>
        <w:tc>
          <w:tcPr>
            <w:tcW w:w="0" w:type="auto"/>
            <w:shd w:val="clear" w:color="auto" w:fill="A6A6A6"/>
          </w:tcPr>
          <w:p w14:paraId="36D83532" w14:textId="77777777" w:rsidR="00A90223" w:rsidRPr="00527E9E" w:rsidRDefault="003F1F1D" w:rsidP="00BF1FA8">
            <w:pPr>
              <w:jc w:val="left"/>
              <w:rPr>
                <w:sz w:val="16"/>
              </w:rPr>
            </w:pPr>
            <w:r w:rsidRPr="00527E9E">
              <w:rPr>
                <w:b/>
                <w:sz w:val="16"/>
              </w:rPr>
              <w:t>Repoussant</w:t>
            </w:r>
            <w:r w:rsidRPr="00527E9E">
              <w:rPr>
                <w:sz w:val="16"/>
              </w:rPr>
              <w:t xml:space="preserve"> : </w:t>
            </w:r>
            <w:r w:rsidR="009E3A4C" w:rsidRPr="00527E9E">
              <w:rPr>
                <w:sz w:val="16"/>
              </w:rPr>
              <w:t>refus</w:t>
            </w:r>
            <w:r w:rsidR="00A90223" w:rsidRPr="00527E9E">
              <w:rPr>
                <w:sz w:val="16"/>
              </w:rPr>
              <w:t xml:space="preserve">, conflit, </w:t>
            </w:r>
            <w:r w:rsidR="009E092F" w:rsidRPr="00527E9E">
              <w:rPr>
                <w:sz w:val="16"/>
              </w:rPr>
              <w:t>NdC-</w:t>
            </w:r>
            <w:r w:rsidR="001069FB" w:rsidRPr="00527E9E">
              <w:rPr>
                <w:sz w:val="16"/>
              </w:rPr>
              <w:t>2</w:t>
            </w:r>
          </w:p>
        </w:tc>
      </w:tr>
    </w:tbl>
    <w:p w14:paraId="2C7B3A0B" w14:textId="77777777" w:rsidR="00D75D15" w:rsidRPr="00527E9E" w:rsidRDefault="00A90223" w:rsidP="00A90223">
      <w:r w:rsidRPr="00527E9E">
        <w:t xml:space="preserve">Un </w:t>
      </w:r>
      <w:r w:rsidRPr="00527E9E">
        <w:rPr>
          <w:shd w:val="clear" w:color="auto" w:fill="FFFF00"/>
        </w:rPr>
        <w:t>conflit</w:t>
      </w:r>
      <w:r w:rsidRPr="00527E9E">
        <w:t xml:space="preserve"> peut se matérialiser immédiatement ou plus tard selon les moyens de</w:t>
      </w:r>
      <w:r w:rsidR="001069FB" w:rsidRPr="00527E9E">
        <w:t xml:space="preserve"> la cible</w:t>
      </w:r>
      <w:r w:rsidRPr="00527E9E">
        <w:t xml:space="preserve">. Le </w:t>
      </w:r>
      <w:r w:rsidR="005A16C4" w:rsidRPr="00527E9E">
        <w:t xml:space="preserve">(NdC) </w:t>
      </w:r>
      <w:r w:rsidRPr="00527E9E">
        <w:rPr>
          <w:i/>
        </w:rPr>
        <w:t xml:space="preserve">Niveau de </w:t>
      </w:r>
      <w:r w:rsidR="009E3A4C" w:rsidRPr="00527E9E">
        <w:rPr>
          <w:i/>
        </w:rPr>
        <w:t>C</w:t>
      </w:r>
      <w:r w:rsidRPr="00527E9E">
        <w:rPr>
          <w:i/>
        </w:rPr>
        <w:t>onfiance</w:t>
      </w:r>
      <w:r w:rsidRPr="00527E9E">
        <w:t xml:space="preserve"> est </w:t>
      </w:r>
      <w:r w:rsidR="00C2671A" w:rsidRPr="00527E9E">
        <w:t xml:space="preserve">expliqué dans </w:t>
      </w:r>
      <w:r w:rsidR="005344C4" w:rsidRPr="00527E9E">
        <w:t xml:space="preserve">le </w:t>
      </w:r>
      <w:r w:rsidR="005344C4" w:rsidRPr="00527E9E">
        <w:rPr>
          <w:i/>
        </w:rPr>
        <w:t>Livre Campagne</w:t>
      </w:r>
      <w:r w:rsidR="009E3A4C" w:rsidRPr="00527E9E">
        <w:t>, il gère les relations entre un PNJ et un Perso.</w:t>
      </w:r>
    </w:p>
    <w:p w14:paraId="0E6E79B6" w14:textId="6F1B9CCA" w:rsidR="00D663EE" w:rsidRPr="00527E9E" w:rsidRDefault="00D663EE" w:rsidP="00D663EE">
      <w:pPr>
        <w:pStyle w:val="Exemple0"/>
      </w:pPr>
      <w:r w:rsidRPr="00527E9E">
        <w:t xml:space="preserve">Exemple : Ernestine </w:t>
      </w:r>
      <w:r w:rsidR="005D384F" w:rsidRPr="00527E9E">
        <w:t>(CI</w:t>
      </w:r>
      <w:r w:rsidR="00771BA5" w:rsidRPr="00527E9E">
        <w:t>=60, Langue NE65, Rhétorique NE25</w:t>
      </w:r>
      <w:r w:rsidR="005D384F" w:rsidRPr="00527E9E">
        <w:t xml:space="preserve">) </w:t>
      </w:r>
      <w:r w:rsidRPr="00527E9E">
        <w:t xml:space="preserve">demande à un prévôt </w:t>
      </w:r>
      <w:r w:rsidR="005A16C4" w:rsidRPr="00527E9E">
        <w:t>(V=30)</w:t>
      </w:r>
      <w:r w:rsidR="00E85D88" w:rsidRPr="00527E9E">
        <w:t xml:space="preserve"> </w:t>
      </w:r>
      <w:r w:rsidRPr="00527E9E">
        <w:t xml:space="preserve">de reporter la visite </w:t>
      </w:r>
      <w:r w:rsidR="005D384F" w:rsidRPr="00527E9E">
        <w:t xml:space="preserve">prévue pour les taxes. Elle invoque l’absence de son mari (argument court). </w:t>
      </w:r>
      <w:r w:rsidR="00291582" w:rsidRPr="00527E9E">
        <w:t>La CR = 60(CI)</w:t>
      </w:r>
      <w:r w:rsidR="00771BA5" w:rsidRPr="00527E9E">
        <w:t>-10(</w:t>
      </w:r>
      <w:r w:rsidR="00C869FB" w:rsidRPr="00527E9E">
        <w:t>inconnu</w:t>
      </w:r>
      <w:r w:rsidR="00771BA5" w:rsidRPr="00527E9E">
        <w:t>)</w:t>
      </w:r>
      <w:r w:rsidR="00E85D88" w:rsidRPr="00527E9E">
        <w:t xml:space="preserve"> </w:t>
      </w:r>
      <w:r w:rsidR="00291582" w:rsidRPr="00527E9E">
        <w:t>+</w:t>
      </w:r>
      <w:r w:rsidR="00E85D88" w:rsidRPr="00527E9E">
        <w:t>2</w:t>
      </w:r>
      <w:r w:rsidR="00291582" w:rsidRPr="00527E9E">
        <w:t>0(Langue)-2</w:t>
      </w:r>
      <w:r w:rsidR="005D384F" w:rsidRPr="00527E9E">
        <w:t xml:space="preserve">0(argument) = </w:t>
      </w:r>
      <w:r w:rsidR="003412BD">
        <w:t>50</w:t>
      </w:r>
      <w:r w:rsidR="00771BA5" w:rsidRPr="00527E9E">
        <w:t xml:space="preserve">. </w:t>
      </w:r>
      <w:r w:rsidR="00AC52E0" w:rsidRPr="00527E9E">
        <w:t xml:space="preserve">Avec </w:t>
      </w:r>
      <w:r w:rsidR="003412BD">
        <w:t>D100=5</w:t>
      </w:r>
      <w:r w:rsidR="009A00C5" w:rsidRPr="00527E9E">
        <w:t xml:space="preserve">4, c’est un </w:t>
      </w:r>
      <w:r w:rsidR="00771BA5" w:rsidRPr="00527E9E">
        <w:t>refus</w:t>
      </w:r>
      <w:r w:rsidR="005A16C4" w:rsidRPr="00527E9E">
        <w:t xml:space="preserve"> simple</w:t>
      </w:r>
      <w:r w:rsidR="005D384F" w:rsidRPr="00527E9E">
        <w:t>.</w:t>
      </w:r>
    </w:p>
    <w:bookmarkEnd w:id="80"/>
    <w:p w14:paraId="3F3FFA0F" w14:textId="77777777" w:rsidR="00D75D15" w:rsidRPr="00527E9E" w:rsidRDefault="00B72823" w:rsidP="000309CA">
      <w:pPr>
        <w:jc w:val="center"/>
        <w:rPr>
          <w:b/>
        </w:rPr>
      </w:pPr>
      <w:r w:rsidRPr="00527E9E">
        <w:rPr>
          <w:noProof/>
          <w:lang w:eastAsia="fr-BE"/>
        </w:rPr>
        <w:drawing>
          <wp:anchor distT="0" distB="0" distL="114300" distR="114300" simplePos="0" relativeHeight="251662336" behindDoc="1" locked="0" layoutInCell="1" allowOverlap="1" wp14:anchorId="5E408CC1" wp14:editId="6D64BDE6">
            <wp:simplePos x="0" y="0"/>
            <wp:positionH relativeFrom="column">
              <wp:posOffset>1864995</wp:posOffset>
            </wp:positionH>
            <wp:positionV relativeFrom="paragraph">
              <wp:posOffset>104140</wp:posOffset>
            </wp:positionV>
            <wp:extent cx="2333625" cy="1657350"/>
            <wp:effectExtent l="19050" t="0" r="28575" b="552450"/>
            <wp:wrapTight wrapText="bothSides">
              <wp:wrapPolygon edited="0">
                <wp:start x="353" y="0"/>
                <wp:lineTo x="-176" y="248"/>
                <wp:lineTo x="-176" y="28552"/>
                <wp:lineTo x="21688" y="28552"/>
                <wp:lineTo x="21688" y="2731"/>
                <wp:lineTo x="21512" y="993"/>
                <wp:lineTo x="21159" y="0"/>
                <wp:lineTo x="353" y="0"/>
              </wp:wrapPolygon>
            </wp:wrapTight>
            <wp:docPr id="89" name="Picture 89" descr="Clipboar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lipboard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3625" cy="1657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4424CD29" w14:textId="77777777" w:rsidR="002C5DFC" w:rsidRDefault="002C5DFC">
      <w:pPr>
        <w:widowControl/>
        <w:jc w:val="left"/>
        <w:rPr>
          <w:b/>
          <w:kern w:val="28"/>
          <w:sz w:val="28"/>
          <w:lang w:eastAsia="x-none"/>
        </w:rPr>
      </w:pPr>
      <w:r>
        <w:br w:type="page"/>
      </w:r>
    </w:p>
    <w:p w14:paraId="6636FF49" w14:textId="77777777" w:rsidR="002C5DFC" w:rsidRDefault="002C5DFC">
      <w:pPr>
        <w:widowControl/>
        <w:jc w:val="left"/>
        <w:rPr>
          <w:b/>
          <w:kern w:val="28"/>
          <w:sz w:val="28"/>
          <w:lang w:eastAsia="x-none"/>
        </w:rPr>
      </w:pPr>
      <w:r>
        <w:lastRenderedPageBreak/>
        <w:br w:type="page"/>
      </w:r>
    </w:p>
    <w:p w14:paraId="1468DB1B" w14:textId="05032F37" w:rsidR="00A37F52" w:rsidRPr="00527E9E" w:rsidRDefault="005344C4" w:rsidP="00936455">
      <w:pPr>
        <w:pStyle w:val="Titre1"/>
      </w:pPr>
      <w:bookmarkStart w:id="81" w:name="_Toc199924505"/>
      <w:r w:rsidRPr="00527E9E">
        <w:lastRenderedPageBreak/>
        <w:t>5</w:t>
      </w:r>
      <w:r w:rsidR="00D81386" w:rsidRPr="00527E9E">
        <w:t xml:space="preserve">. </w:t>
      </w:r>
      <w:r w:rsidR="003D6235" w:rsidRPr="00527E9E">
        <w:t>Créatures : g</w:t>
      </w:r>
      <w:r w:rsidR="00692DC9" w:rsidRPr="00527E9E">
        <w:t>énération</w:t>
      </w:r>
      <w:r w:rsidR="009365C7" w:rsidRPr="00527E9E">
        <w:t>, reproduction</w:t>
      </w:r>
      <w:r w:rsidR="00692DC9" w:rsidRPr="00527E9E">
        <w:t xml:space="preserve"> et </w:t>
      </w:r>
      <w:r w:rsidR="009365C7" w:rsidRPr="00527E9E">
        <w:t>habitat</w:t>
      </w:r>
      <w:bookmarkEnd w:id="81"/>
    </w:p>
    <w:p w14:paraId="15AA637E" w14:textId="77777777" w:rsidR="00D75D15" w:rsidRPr="00527E9E" w:rsidRDefault="00681314" w:rsidP="00692DC9">
      <w:r w:rsidRPr="00527E9E">
        <w:t xml:space="preserve">Les </w:t>
      </w:r>
      <w:r w:rsidR="00947EEA" w:rsidRPr="00527E9E">
        <w:t xml:space="preserve">règles </w:t>
      </w:r>
      <w:r w:rsidR="008C3567" w:rsidRPr="00527E9E">
        <w:t>suivantes</w:t>
      </w:r>
      <w:r w:rsidRPr="00527E9E">
        <w:t xml:space="preserve"> </w:t>
      </w:r>
      <w:r w:rsidR="00947EEA" w:rsidRPr="00527E9E">
        <w:t xml:space="preserve">vous permettront de gérer les races de créatures et les peuples qu’elles forment. </w:t>
      </w:r>
      <w:r w:rsidR="005A16C4" w:rsidRPr="00527E9E">
        <w:t>M</w:t>
      </w:r>
      <w:r w:rsidR="00947EEA" w:rsidRPr="00527E9E">
        <w:t xml:space="preserve">odifiez les tables </w:t>
      </w:r>
      <w:r w:rsidR="005A16C4" w:rsidRPr="00527E9E">
        <w:t xml:space="preserve">et les résultats </w:t>
      </w:r>
      <w:r w:rsidR="00947EEA" w:rsidRPr="00527E9E">
        <w:t xml:space="preserve">en gardant à l’esprit l’équilibre </w:t>
      </w:r>
      <w:r w:rsidR="009A00C5" w:rsidRPr="00527E9E">
        <w:t>du jeu</w:t>
      </w:r>
      <w:r w:rsidR="005A16C4" w:rsidRPr="00527E9E">
        <w:t xml:space="preserve"> et le sens des réalités</w:t>
      </w:r>
      <w:r w:rsidR="00947EEA" w:rsidRPr="00527E9E">
        <w:t>.</w:t>
      </w:r>
    </w:p>
    <w:p w14:paraId="44B79398" w14:textId="77777777" w:rsidR="00A37F52" w:rsidRPr="00527E9E" w:rsidRDefault="005344C4" w:rsidP="008965BB">
      <w:pPr>
        <w:pStyle w:val="Titre2"/>
        <w:rPr>
          <w:lang w:val="fr-BE"/>
        </w:rPr>
      </w:pPr>
      <w:bookmarkStart w:id="82" w:name="_Toc199924506"/>
      <w:r w:rsidRPr="00527E9E">
        <w:rPr>
          <w:lang w:val="fr-BE"/>
        </w:rPr>
        <w:t>5</w:t>
      </w:r>
      <w:r w:rsidR="00936455" w:rsidRPr="00527E9E">
        <w:rPr>
          <w:lang w:val="fr-BE"/>
        </w:rPr>
        <w:t xml:space="preserve">.1 </w:t>
      </w:r>
      <w:r w:rsidR="00947EEA" w:rsidRPr="00527E9E">
        <w:rPr>
          <w:lang w:val="fr-BE"/>
        </w:rPr>
        <w:t>Les croisements de races</w:t>
      </w:r>
      <w:bookmarkEnd w:id="82"/>
    </w:p>
    <w:p w14:paraId="51A5F83F" w14:textId="77777777" w:rsidR="00681314" w:rsidRPr="00527E9E" w:rsidRDefault="00681314" w:rsidP="0045338D">
      <w:pPr>
        <w:pStyle w:val="Titre3"/>
        <w:rPr>
          <w:lang w:val="fr-BE"/>
        </w:rPr>
      </w:pPr>
      <w:bookmarkStart w:id="83" w:name="_Toc199924507"/>
      <w:r w:rsidRPr="00527E9E">
        <w:rPr>
          <w:lang w:val="fr-BE"/>
        </w:rPr>
        <w:t>5.1.1 Croisement</w:t>
      </w:r>
      <w:bookmarkEnd w:id="83"/>
    </w:p>
    <w:p w14:paraId="67317468" w14:textId="77777777" w:rsidR="00D75D15" w:rsidRPr="00527E9E" w:rsidRDefault="00A37F52">
      <w:pPr>
        <w:rPr>
          <w:bCs/>
        </w:rPr>
      </w:pPr>
      <w:r w:rsidRPr="00527E9E">
        <w:rPr>
          <w:bCs/>
        </w:rPr>
        <w:t xml:space="preserve">Chaque </w:t>
      </w:r>
      <w:r w:rsidR="002D5B23" w:rsidRPr="00527E9E">
        <w:rPr>
          <w:bCs/>
        </w:rPr>
        <w:t>fiche de créature</w:t>
      </w:r>
      <w:r w:rsidRPr="00527E9E">
        <w:rPr>
          <w:bCs/>
        </w:rPr>
        <w:t xml:space="preserve"> </w:t>
      </w:r>
      <w:r w:rsidR="00C2671A" w:rsidRPr="00527E9E">
        <w:rPr>
          <w:bCs/>
        </w:rPr>
        <w:t xml:space="preserve">décrit </w:t>
      </w:r>
      <w:r w:rsidRPr="00527E9E">
        <w:rPr>
          <w:bCs/>
        </w:rPr>
        <w:t>un</w:t>
      </w:r>
      <w:r w:rsidR="00C72428" w:rsidRPr="00527E9E">
        <w:rPr>
          <w:bCs/>
        </w:rPr>
        <w:t xml:space="preserve"> être moyen d’un</w:t>
      </w:r>
      <w:r w:rsidRPr="00527E9E">
        <w:rPr>
          <w:bCs/>
        </w:rPr>
        <w:t>e race</w:t>
      </w:r>
      <w:r w:rsidR="00C2671A" w:rsidRPr="00527E9E">
        <w:rPr>
          <w:bCs/>
        </w:rPr>
        <w:t xml:space="preserve"> spécifique</w:t>
      </w:r>
      <w:r w:rsidRPr="00527E9E">
        <w:rPr>
          <w:bCs/>
        </w:rPr>
        <w:t xml:space="preserve">. Les races </w:t>
      </w:r>
      <w:r w:rsidR="002D5B23" w:rsidRPr="00527E9E">
        <w:rPr>
          <w:bCs/>
        </w:rPr>
        <w:t xml:space="preserve">capables de se reproduire </w:t>
      </w:r>
      <w:r w:rsidRPr="00527E9E">
        <w:rPr>
          <w:bCs/>
        </w:rPr>
        <w:t>peuvent, da</w:t>
      </w:r>
      <w:r w:rsidR="00681314" w:rsidRPr="00527E9E">
        <w:rPr>
          <w:bCs/>
        </w:rPr>
        <w:t>ns la mesure de leur</w:t>
      </w:r>
      <w:r w:rsidRPr="00527E9E">
        <w:rPr>
          <w:bCs/>
        </w:rPr>
        <w:t xml:space="preserve"> physiologie, </w:t>
      </w:r>
      <w:r w:rsidRPr="00527E9E">
        <w:rPr>
          <w:b/>
          <w:bCs/>
        </w:rPr>
        <w:t>être croisées</w:t>
      </w:r>
      <w:r w:rsidRPr="00527E9E">
        <w:rPr>
          <w:bCs/>
        </w:rPr>
        <w:t xml:space="preserve"> pour engendrer des individus nouveaux.</w:t>
      </w:r>
      <w:r w:rsidR="005A57D4" w:rsidRPr="00527E9E">
        <w:rPr>
          <w:bCs/>
        </w:rPr>
        <w:t xml:space="preserve"> Une telle opération peut être pratiquée volontaire</w:t>
      </w:r>
      <w:r w:rsidR="002D5B23" w:rsidRPr="00527E9E">
        <w:rPr>
          <w:bCs/>
        </w:rPr>
        <w:t>ment</w:t>
      </w:r>
      <w:r w:rsidR="005A57D4" w:rsidRPr="00527E9E">
        <w:rPr>
          <w:bCs/>
        </w:rPr>
        <w:t>, dans ce cas</w:t>
      </w:r>
      <w:r w:rsidRPr="00527E9E">
        <w:rPr>
          <w:bCs/>
        </w:rPr>
        <w:t xml:space="preserve"> </w:t>
      </w:r>
      <w:r w:rsidR="005A57D4" w:rsidRPr="00527E9E">
        <w:rPr>
          <w:bCs/>
        </w:rPr>
        <w:t>l</w:t>
      </w:r>
      <w:r w:rsidRPr="00527E9E">
        <w:rPr>
          <w:bCs/>
        </w:rPr>
        <w:t>a probabilité de succès d’un tel croisement (</w:t>
      </w:r>
      <w:r w:rsidR="009365C7" w:rsidRPr="00527E9E">
        <w:rPr>
          <w:bCs/>
          <w:i/>
        </w:rPr>
        <w:t>=</w:t>
      </w:r>
      <w:r w:rsidRPr="00527E9E">
        <w:rPr>
          <w:bCs/>
          <w:i/>
        </w:rPr>
        <w:t>la naissance d</w:t>
      </w:r>
      <w:r w:rsidR="00C2671A" w:rsidRPr="00527E9E">
        <w:rPr>
          <w:bCs/>
          <w:i/>
        </w:rPr>
        <w:t xml:space="preserve">u nouvel </w:t>
      </w:r>
      <w:r w:rsidRPr="00527E9E">
        <w:rPr>
          <w:bCs/>
          <w:i/>
        </w:rPr>
        <w:t>être</w:t>
      </w:r>
      <w:r w:rsidRPr="00527E9E">
        <w:rPr>
          <w:bCs/>
        </w:rPr>
        <w:t xml:space="preserve">) est de </w:t>
      </w:r>
      <w:r w:rsidR="00681314" w:rsidRPr="00527E9E">
        <w:rPr>
          <w:bCs/>
          <w:shd w:val="clear" w:color="auto" w:fill="FFFF00"/>
        </w:rPr>
        <w:t xml:space="preserve">deux tests </w:t>
      </w:r>
      <w:r w:rsidR="009365C7" w:rsidRPr="00527E9E">
        <w:rPr>
          <w:bCs/>
          <w:shd w:val="clear" w:color="auto" w:fill="FFFF00"/>
        </w:rPr>
        <w:t xml:space="preserve">de </w:t>
      </w:r>
      <w:r w:rsidR="00463563" w:rsidRPr="00527E9E">
        <w:rPr>
          <w:bCs/>
          <w:shd w:val="clear" w:color="auto" w:fill="FFFF00"/>
        </w:rPr>
        <w:t>CR=</w:t>
      </w:r>
      <w:r w:rsidRPr="00527E9E">
        <w:rPr>
          <w:bCs/>
          <w:shd w:val="clear" w:color="auto" w:fill="FFFF00"/>
        </w:rPr>
        <w:t>1</w:t>
      </w:r>
      <w:r w:rsidRPr="00527E9E">
        <w:rPr>
          <w:bCs/>
        </w:rPr>
        <w:t>.</w:t>
      </w:r>
      <w:r w:rsidR="005A57D4" w:rsidRPr="00527E9E">
        <w:rPr>
          <w:bCs/>
        </w:rPr>
        <w:t xml:space="preserve"> </w:t>
      </w:r>
      <w:r w:rsidRPr="00527E9E">
        <w:rPr>
          <w:bCs/>
        </w:rPr>
        <w:t xml:space="preserve">Si les alignements </w:t>
      </w:r>
      <w:r w:rsidR="002D5B23" w:rsidRPr="00527E9E">
        <w:rPr>
          <w:bCs/>
        </w:rPr>
        <w:t xml:space="preserve">des deux races croisées </w:t>
      </w:r>
      <w:r w:rsidRPr="00527E9E">
        <w:rPr>
          <w:bCs/>
        </w:rPr>
        <w:t xml:space="preserve">sont </w:t>
      </w:r>
      <w:r w:rsidR="00463563" w:rsidRPr="00527E9E">
        <w:rPr>
          <w:bCs/>
        </w:rPr>
        <w:t>différents,</w:t>
      </w:r>
      <w:r w:rsidR="00C2671A" w:rsidRPr="00527E9E">
        <w:rPr>
          <w:bCs/>
        </w:rPr>
        <w:t xml:space="preserve"> </w:t>
      </w:r>
      <w:r w:rsidRPr="00527E9E">
        <w:rPr>
          <w:bCs/>
        </w:rPr>
        <w:t xml:space="preserve">effectuez un </w:t>
      </w:r>
      <w:r w:rsidR="00681314" w:rsidRPr="00527E9E">
        <w:rPr>
          <w:bCs/>
        </w:rPr>
        <w:t xml:space="preserve">troisième </w:t>
      </w:r>
      <w:r w:rsidRPr="00527E9E">
        <w:rPr>
          <w:bCs/>
        </w:rPr>
        <w:t xml:space="preserve">test sur </w:t>
      </w:r>
      <w:r w:rsidR="00463563" w:rsidRPr="00527E9E">
        <w:rPr>
          <w:bCs/>
        </w:rPr>
        <w:t>une CR=</w:t>
      </w:r>
      <w:r w:rsidRPr="00527E9E">
        <w:rPr>
          <w:bCs/>
        </w:rPr>
        <w:t xml:space="preserve">1. </w:t>
      </w:r>
      <w:r w:rsidR="002D5B23" w:rsidRPr="00527E9E">
        <w:rPr>
          <w:bCs/>
        </w:rPr>
        <w:t xml:space="preserve">La durée </w:t>
      </w:r>
      <w:r w:rsidR="00463563" w:rsidRPr="00527E9E">
        <w:rPr>
          <w:bCs/>
        </w:rPr>
        <w:t xml:space="preserve">se calcule </w:t>
      </w:r>
      <w:r w:rsidR="002D5B23" w:rsidRPr="00527E9E">
        <w:rPr>
          <w:bCs/>
        </w:rPr>
        <w:t>en mois ou années, selon le MdJ.</w:t>
      </w:r>
    </w:p>
    <w:p w14:paraId="6F4BACB8" w14:textId="77777777" w:rsidR="00681314" w:rsidRPr="00527E9E" w:rsidRDefault="00681314" w:rsidP="0045338D">
      <w:pPr>
        <w:pStyle w:val="Titre3"/>
        <w:rPr>
          <w:lang w:val="fr-BE"/>
        </w:rPr>
      </w:pPr>
      <w:bookmarkStart w:id="84" w:name="_Toc199924508"/>
      <w:r w:rsidRPr="00527E9E">
        <w:rPr>
          <w:lang w:val="fr-BE"/>
        </w:rPr>
        <w:t>5.1.2 Caractéristique</w:t>
      </w:r>
      <w:bookmarkEnd w:id="84"/>
    </w:p>
    <w:p w14:paraId="452E011C" w14:textId="77777777" w:rsidR="00A37F52" w:rsidRPr="00527E9E" w:rsidRDefault="00A37F52">
      <w:pPr>
        <w:rPr>
          <w:bCs/>
        </w:rPr>
      </w:pPr>
      <w:r w:rsidRPr="00527E9E">
        <w:rPr>
          <w:bCs/>
        </w:rPr>
        <w:t xml:space="preserve">Si l’être </w:t>
      </w:r>
      <w:r w:rsidR="00463563" w:rsidRPr="00527E9E">
        <w:rPr>
          <w:bCs/>
        </w:rPr>
        <w:t>naît</w:t>
      </w:r>
      <w:r w:rsidR="00681314" w:rsidRPr="00527E9E">
        <w:rPr>
          <w:bCs/>
        </w:rPr>
        <w:t xml:space="preserve">, </w:t>
      </w:r>
      <w:r w:rsidRPr="00527E9E">
        <w:rPr>
          <w:bCs/>
        </w:rPr>
        <w:t xml:space="preserve">déterminez </w:t>
      </w:r>
      <w:r w:rsidR="008965BB" w:rsidRPr="00527E9E">
        <w:rPr>
          <w:bCs/>
        </w:rPr>
        <w:t>chacune</w:t>
      </w:r>
      <w:r w:rsidRPr="00527E9E">
        <w:rPr>
          <w:bCs/>
        </w:rPr>
        <w:t xml:space="preserve"> des </w:t>
      </w:r>
      <w:r w:rsidR="002D5B23" w:rsidRPr="00527E9E">
        <w:rPr>
          <w:bCs/>
        </w:rPr>
        <w:t xml:space="preserve">dix </w:t>
      </w:r>
      <w:r w:rsidRPr="00527E9E">
        <w:rPr>
          <w:bCs/>
        </w:rPr>
        <w:t xml:space="preserve">caractéristiques en comparant </w:t>
      </w:r>
      <w:r w:rsidR="00C2671A" w:rsidRPr="00527E9E">
        <w:rPr>
          <w:bCs/>
        </w:rPr>
        <w:t xml:space="preserve">celles des </w:t>
      </w:r>
      <w:r w:rsidRPr="00527E9E">
        <w:rPr>
          <w:bCs/>
        </w:rPr>
        <w:t xml:space="preserve">deux géniteurs (A et B). Soit </w:t>
      </w:r>
      <w:r w:rsidRPr="00527E9E">
        <w:rPr>
          <w:bCs/>
          <w:highlight w:val="yellow"/>
        </w:rPr>
        <w:t>C la nouvelle caractéristique</w:t>
      </w:r>
      <w:r w:rsidRPr="00527E9E">
        <w:rPr>
          <w:bCs/>
        </w:rPr>
        <w:t xml:space="preserve">, initialisée à 0 : </w:t>
      </w:r>
    </w:p>
    <w:p w14:paraId="10ED692A" w14:textId="77777777" w:rsidR="00A37F52" w:rsidRPr="00527E9E" w:rsidRDefault="00463563">
      <w:pPr>
        <w:numPr>
          <w:ilvl w:val="0"/>
          <w:numId w:val="11"/>
        </w:numPr>
        <w:rPr>
          <w:bCs/>
        </w:rPr>
      </w:pPr>
      <w:r w:rsidRPr="00527E9E">
        <w:rPr>
          <w:bCs/>
        </w:rPr>
        <w:t>si D100&lt;</w:t>
      </w:r>
      <w:r w:rsidR="00A37F52" w:rsidRPr="00527E9E">
        <w:rPr>
          <w:bCs/>
        </w:rPr>
        <w:t xml:space="preserve"> caractéristique A </w:t>
      </w:r>
      <w:r w:rsidR="00C61A10" w:rsidRPr="00527E9E">
        <w:rPr>
          <w:bCs/>
        </w:rPr>
        <w:t>alors C+dé</w:t>
      </w:r>
      <w:r w:rsidRPr="00527E9E">
        <w:rPr>
          <w:bCs/>
        </w:rPr>
        <w:t xml:space="preserve"> </w:t>
      </w:r>
      <w:r w:rsidR="00A37F52" w:rsidRPr="00527E9E">
        <w:rPr>
          <w:bCs/>
        </w:rPr>
        <w:t xml:space="preserve">sinon </w:t>
      </w:r>
      <w:r w:rsidRPr="00527E9E">
        <w:rPr>
          <w:bCs/>
        </w:rPr>
        <w:t>C +</w:t>
      </w:r>
      <w:r w:rsidR="00A37F52" w:rsidRPr="00527E9E">
        <w:rPr>
          <w:bCs/>
        </w:rPr>
        <w:t>A</w:t>
      </w:r>
      <w:r w:rsidR="002268E1" w:rsidRPr="00527E9E">
        <w:rPr>
          <w:bCs/>
        </w:rPr>
        <w:t xml:space="preserve">/2 </w:t>
      </w:r>
    </w:p>
    <w:p w14:paraId="7EE82980" w14:textId="77777777" w:rsidR="00A37F52" w:rsidRPr="00527E9E" w:rsidRDefault="00463563">
      <w:pPr>
        <w:numPr>
          <w:ilvl w:val="0"/>
          <w:numId w:val="11"/>
        </w:numPr>
        <w:rPr>
          <w:bCs/>
        </w:rPr>
      </w:pPr>
      <w:r w:rsidRPr="00527E9E">
        <w:rPr>
          <w:bCs/>
        </w:rPr>
        <w:t>si D</w:t>
      </w:r>
      <w:r w:rsidR="00C61A10" w:rsidRPr="00527E9E">
        <w:rPr>
          <w:bCs/>
        </w:rPr>
        <w:t>100&lt; caractéristique B alors C+dé</w:t>
      </w:r>
      <w:r w:rsidRPr="00527E9E">
        <w:rPr>
          <w:bCs/>
        </w:rPr>
        <w:t xml:space="preserve"> sinon C +B/2</w:t>
      </w:r>
      <w:r w:rsidR="00A37F52" w:rsidRPr="00527E9E">
        <w:rPr>
          <w:bCs/>
        </w:rPr>
        <w:t>.</w:t>
      </w:r>
    </w:p>
    <w:p w14:paraId="2B8D0B03" w14:textId="77777777" w:rsidR="00D75D15" w:rsidRPr="00527E9E" w:rsidRDefault="00A37F52">
      <w:pPr>
        <w:rPr>
          <w:bCs/>
        </w:rPr>
      </w:pPr>
      <w:r w:rsidRPr="00527E9E">
        <w:rPr>
          <w:bCs/>
        </w:rPr>
        <w:t xml:space="preserve">Une fois cela fait déterminez les facteurs selon les formules </w:t>
      </w:r>
      <w:r w:rsidR="00C2671A" w:rsidRPr="00527E9E">
        <w:rPr>
          <w:bCs/>
        </w:rPr>
        <w:t>habituelles</w:t>
      </w:r>
      <w:r w:rsidR="008965BB" w:rsidRPr="00527E9E">
        <w:rPr>
          <w:bCs/>
        </w:rPr>
        <w:t>.</w:t>
      </w:r>
      <w:r w:rsidR="00681314" w:rsidRPr="00527E9E">
        <w:rPr>
          <w:bCs/>
        </w:rPr>
        <w:t xml:space="preserve"> </w:t>
      </w:r>
      <w:r w:rsidR="00F2514B" w:rsidRPr="00527E9E">
        <w:rPr>
          <w:bCs/>
        </w:rPr>
        <w:t xml:space="preserve">Les valeurs </w:t>
      </w:r>
      <w:r w:rsidRPr="00527E9E">
        <w:rPr>
          <w:bCs/>
        </w:rPr>
        <w:t xml:space="preserve">qui ne </w:t>
      </w:r>
      <w:r w:rsidR="00F2514B" w:rsidRPr="00527E9E">
        <w:rPr>
          <w:bCs/>
        </w:rPr>
        <w:t xml:space="preserve">pas dépendent pas des caractéristiques, </w:t>
      </w:r>
      <w:r w:rsidR="002D5B23" w:rsidRPr="00527E9E">
        <w:rPr>
          <w:bCs/>
        </w:rPr>
        <w:t>(NEC, NE</w:t>
      </w:r>
      <w:r w:rsidR="00F2514B" w:rsidRPr="00527E9E">
        <w:rPr>
          <w:bCs/>
        </w:rPr>
        <w:t>,</w:t>
      </w:r>
      <w:r w:rsidR="009365C7" w:rsidRPr="00527E9E">
        <w:rPr>
          <w:bCs/>
        </w:rPr>
        <w:t xml:space="preserve"> </w:t>
      </w:r>
      <w:r w:rsidR="00F2514B" w:rsidRPr="00527E9E">
        <w:rPr>
          <w:bCs/>
        </w:rPr>
        <w:t>NEM, etc.</w:t>
      </w:r>
      <w:r w:rsidR="002D5B23" w:rsidRPr="00527E9E">
        <w:rPr>
          <w:bCs/>
        </w:rPr>
        <w:t xml:space="preserve">) </w:t>
      </w:r>
      <w:r w:rsidRPr="00527E9E">
        <w:rPr>
          <w:bCs/>
        </w:rPr>
        <w:t xml:space="preserve">sont déterminés par </w:t>
      </w:r>
      <w:r w:rsidR="00F2514B" w:rsidRPr="00527E9E">
        <w:rPr>
          <w:bCs/>
        </w:rPr>
        <w:t>les règles suivantes.</w:t>
      </w:r>
      <w:r w:rsidR="00681314" w:rsidRPr="00527E9E">
        <w:rPr>
          <w:bCs/>
        </w:rPr>
        <w:t xml:space="preserve"> </w:t>
      </w:r>
    </w:p>
    <w:p w14:paraId="5CEC4123" w14:textId="77777777" w:rsidR="00681314" w:rsidRPr="00527E9E" w:rsidRDefault="00681314" w:rsidP="0045338D">
      <w:pPr>
        <w:pStyle w:val="Titre3"/>
        <w:rPr>
          <w:lang w:val="fr-BE"/>
        </w:rPr>
      </w:pPr>
      <w:bookmarkStart w:id="85" w:name="_Toc199924509"/>
      <w:r w:rsidRPr="00527E9E">
        <w:rPr>
          <w:lang w:val="fr-BE"/>
        </w:rPr>
        <w:t xml:space="preserve">5.1.3 </w:t>
      </w:r>
      <w:r w:rsidR="00F2514B" w:rsidRPr="00527E9E">
        <w:rPr>
          <w:lang w:val="fr-BE"/>
        </w:rPr>
        <w:t>Autres valeurs</w:t>
      </w:r>
      <w:bookmarkEnd w:id="85"/>
    </w:p>
    <w:p w14:paraId="6E8BCDC1" w14:textId="77777777" w:rsidR="00A37F52" w:rsidRPr="00527E9E" w:rsidRDefault="00C61A10">
      <w:pPr>
        <w:rPr>
          <w:bCs/>
        </w:rPr>
      </w:pPr>
      <w:r w:rsidRPr="00527E9E">
        <w:rPr>
          <w:bCs/>
        </w:rPr>
        <w:t xml:space="preserve">Pour </w:t>
      </w:r>
      <w:r w:rsidR="003D6235" w:rsidRPr="00527E9E">
        <w:rPr>
          <w:bCs/>
        </w:rPr>
        <w:t>les autres valeurs</w:t>
      </w:r>
      <w:r w:rsidRPr="00527E9E">
        <w:rPr>
          <w:bCs/>
        </w:rPr>
        <w:t>, l</w:t>
      </w:r>
      <w:r w:rsidR="00681314" w:rsidRPr="00527E9E">
        <w:rPr>
          <w:bCs/>
        </w:rPr>
        <w:t>a</w:t>
      </w:r>
      <w:r w:rsidR="00A37F52" w:rsidRPr="00527E9E">
        <w:rPr>
          <w:bCs/>
        </w:rPr>
        <w:t xml:space="preserve">ncez </w:t>
      </w:r>
      <w:r w:rsidRPr="00527E9E">
        <w:rPr>
          <w:bCs/>
        </w:rPr>
        <w:t xml:space="preserve">deux D10, </w:t>
      </w:r>
      <w:r w:rsidR="00A37F52" w:rsidRPr="00527E9E">
        <w:rPr>
          <w:bCs/>
        </w:rPr>
        <w:t>un pour A et un pour B</w:t>
      </w:r>
      <w:r w:rsidR="007F3A85" w:rsidRPr="00527E9E">
        <w:rPr>
          <w:bCs/>
        </w:rPr>
        <w:t xml:space="preserve"> </w:t>
      </w:r>
      <w:r w:rsidR="00A37F52" w:rsidRPr="00527E9E">
        <w:rPr>
          <w:b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731"/>
        <w:gridCol w:w="810"/>
      </w:tblGrid>
      <w:tr w:rsidR="00A37F52" w:rsidRPr="00527E9E" w14:paraId="2A65CFB5" w14:textId="77777777">
        <w:tc>
          <w:tcPr>
            <w:tcW w:w="817" w:type="dxa"/>
          </w:tcPr>
          <w:p w14:paraId="0461507D" w14:textId="77777777" w:rsidR="00A37F52" w:rsidRPr="00527E9E" w:rsidRDefault="00A37F52">
            <w:pPr>
              <w:jc w:val="center"/>
              <w:rPr>
                <w:b/>
                <w:sz w:val="16"/>
                <w:szCs w:val="16"/>
              </w:rPr>
            </w:pPr>
            <w:r w:rsidRPr="00527E9E">
              <w:rPr>
                <w:b/>
                <w:sz w:val="16"/>
                <w:szCs w:val="16"/>
              </w:rPr>
              <w:t>D10</w:t>
            </w:r>
          </w:p>
        </w:tc>
        <w:tc>
          <w:tcPr>
            <w:tcW w:w="0" w:type="auto"/>
          </w:tcPr>
          <w:p w14:paraId="24598A21" w14:textId="77777777" w:rsidR="00A37F52" w:rsidRPr="00527E9E" w:rsidRDefault="003D6235">
            <w:pPr>
              <w:jc w:val="center"/>
              <w:rPr>
                <w:b/>
                <w:sz w:val="16"/>
                <w:szCs w:val="16"/>
              </w:rPr>
            </w:pPr>
            <w:r w:rsidRPr="00527E9E">
              <w:rPr>
                <w:b/>
                <w:sz w:val="16"/>
                <w:szCs w:val="16"/>
              </w:rPr>
              <w:t>Proportion reçue</w:t>
            </w:r>
          </w:p>
        </w:tc>
        <w:tc>
          <w:tcPr>
            <w:tcW w:w="0" w:type="auto"/>
          </w:tcPr>
          <w:p w14:paraId="1A14C8BE" w14:textId="77777777" w:rsidR="00A37F52" w:rsidRPr="00527E9E" w:rsidRDefault="00A37F52">
            <w:pPr>
              <w:jc w:val="center"/>
              <w:rPr>
                <w:b/>
                <w:sz w:val="16"/>
                <w:szCs w:val="16"/>
              </w:rPr>
            </w:pPr>
            <w:r w:rsidRPr="00527E9E">
              <w:rPr>
                <w:b/>
                <w:sz w:val="16"/>
                <w:szCs w:val="16"/>
              </w:rPr>
              <w:t>Acquis</w:t>
            </w:r>
          </w:p>
        </w:tc>
      </w:tr>
      <w:tr w:rsidR="00A37F52" w:rsidRPr="00527E9E" w14:paraId="5DC07395" w14:textId="77777777">
        <w:tc>
          <w:tcPr>
            <w:tcW w:w="817" w:type="dxa"/>
            <w:shd w:val="clear" w:color="auto" w:fill="CCCCCC"/>
          </w:tcPr>
          <w:p w14:paraId="1EDE0C73" w14:textId="77777777" w:rsidR="00A37F52" w:rsidRPr="00527E9E" w:rsidRDefault="00A37F52">
            <w:pPr>
              <w:jc w:val="center"/>
              <w:rPr>
                <w:sz w:val="16"/>
                <w:szCs w:val="16"/>
              </w:rPr>
            </w:pPr>
            <w:r w:rsidRPr="00527E9E">
              <w:rPr>
                <w:sz w:val="16"/>
                <w:szCs w:val="16"/>
              </w:rPr>
              <w:t>1</w:t>
            </w:r>
          </w:p>
        </w:tc>
        <w:tc>
          <w:tcPr>
            <w:tcW w:w="0" w:type="auto"/>
            <w:shd w:val="clear" w:color="auto" w:fill="CCCCCC"/>
          </w:tcPr>
          <w:p w14:paraId="47906C5F" w14:textId="77777777" w:rsidR="00A37F52" w:rsidRPr="00527E9E" w:rsidRDefault="002D5B23">
            <w:pPr>
              <w:jc w:val="center"/>
              <w:rPr>
                <w:sz w:val="16"/>
                <w:szCs w:val="16"/>
              </w:rPr>
            </w:pPr>
            <w:r w:rsidRPr="00527E9E">
              <w:rPr>
                <w:sz w:val="16"/>
                <w:szCs w:val="16"/>
              </w:rPr>
              <w:t>25</w:t>
            </w:r>
            <w:r w:rsidR="005A57D4" w:rsidRPr="00527E9E">
              <w:rPr>
                <w:sz w:val="16"/>
                <w:szCs w:val="16"/>
              </w:rPr>
              <w:t>%</w:t>
            </w:r>
          </w:p>
        </w:tc>
        <w:tc>
          <w:tcPr>
            <w:tcW w:w="0" w:type="auto"/>
            <w:shd w:val="clear" w:color="auto" w:fill="CCCCCC"/>
          </w:tcPr>
          <w:p w14:paraId="0A9A5520" w14:textId="77777777" w:rsidR="00A37F52" w:rsidRPr="00527E9E" w:rsidRDefault="00A37F52">
            <w:pPr>
              <w:jc w:val="center"/>
              <w:rPr>
                <w:sz w:val="16"/>
                <w:szCs w:val="16"/>
              </w:rPr>
            </w:pPr>
            <w:r w:rsidRPr="00527E9E">
              <w:rPr>
                <w:sz w:val="16"/>
                <w:szCs w:val="16"/>
              </w:rPr>
              <w:t>non</w:t>
            </w:r>
          </w:p>
        </w:tc>
      </w:tr>
      <w:tr w:rsidR="00A37F52" w:rsidRPr="00527E9E" w14:paraId="4CA7F5DD" w14:textId="77777777">
        <w:tc>
          <w:tcPr>
            <w:tcW w:w="817" w:type="dxa"/>
            <w:shd w:val="clear" w:color="auto" w:fill="E0E0E0"/>
          </w:tcPr>
          <w:p w14:paraId="3B1EF57E" w14:textId="77777777" w:rsidR="00A37F52" w:rsidRPr="00527E9E" w:rsidRDefault="00A37F52">
            <w:pPr>
              <w:jc w:val="center"/>
              <w:rPr>
                <w:sz w:val="16"/>
                <w:szCs w:val="16"/>
              </w:rPr>
            </w:pPr>
            <w:r w:rsidRPr="00527E9E">
              <w:rPr>
                <w:sz w:val="16"/>
                <w:szCs w:val="16"/>
              </w:rPr>
              <w:t>2-3</w:t>
            </w:r>
          </w:p>
        </w:tc>
        <w:tc>
          <w:tcPr>
            <w:tcW w:w="0" w:type="auto"/>
            <w:shd w:val="clear" w:color="auto" w:fill="E0E0E0"/>
          </w:tcPr>
          <w:p w14:paraId="2DBCBEDD" w14:textId="77777777" w:rsidR="00A37F52" w:rsidRPr="00527E9E" w:rsidRDefault="002D5B23">
            <w:pPr>
              <w:jc w:val="center"/>
              <w:rPr>
                <w:sz w:val="16"/>
                <w:szCs w:val="16"/>
              </w:rPr>
            </w:pPr>
            <w:r w:rsidRPr="00527E9E">
              <w:rPr>
                <w:sz w:val="16"/>
                <w:szCs w:val="16"/>
              </w:rPr>
              <w:t>50</w:t>
            </w:r>
            <w:r w:rsidR="005A57D4" w:rsidRPr="00527E9E">
              <w:rPr>
                <w:sz w:val="16"/>
                <w:szCs w:val="16"/>
              </w:rPr>
              <w:t>%</w:t>
            </w:r>
          </w:p>
        </w:tc>
        <w:tc>
          <w:tcPr>
            <w:tcW w:w="0" w:type="auto"/>
            <w:shd w:val="clear" w:color="auto" w:fill="E0E0E0"/>
          </w:tcPr>
          <w:p w14:paraId="3CF2E0D4" w14:textId="77777777" w:rsidR="00A37F52" w:rsidRPr="00527E9E" w:rsidRDefault="00A37F52">
            <w:pPr>
              <w:jc w:val="center"/>
              <w:rPr>
                <w:sz w:val="16"/>
                <w:szCs w:val="16"/>
              </w:rPr>
            </w:pPr>
            <w:r w:rsidRPr="00527E9E">
              <w:rPr>
                <w:sz w:val="16"/>
                <w:szCs w:val="16"/>
              </w:rPr>
              <w:t>non</w:t>
            </w:r>
          </w:p>
        </w:tc>
      </w:tr>
      <w:tr w:rsidR="00A37F52" w:rsidRPr="00527E9E" w14:paraId="02808837" w14:textId="77777777">
        <w:tc>
          <w:tcPr>
            <w:tcW w:w="817" w:type="dxa"/>
          </w:tcPr>
          <w:p w14:paraId="628FF8BF" w14:textId="77777777" w:rsidR="00A37F52" w:rsidRPr="00527E9E" w:rsidRDefault="00A37F52">
            <w:pPr>
              <w:jc w:val="center"/>
              <w:rPr>
                <w:sz w:val="16"/>
                <w:szCs w:val="16"/>
              </w:rPr>
            </w:pPr>
            <w:r w:rsidRPr="00527E9E">
              <w:rPr>
                <w:sz w:val="16"/>
                <w:szCs w:val="16"/>
              </w:rPr>
              <w:t>4-7</w:t>
            </w:r>
          </w:p>
        </w:tc>
        <w:tc>
          <w:tcPr>
            <w:tcW w:w="0" w:type="auto"/>
          </w:tcPr>
          <w:p w14:paraId="4846B2F1" w14:textId="77777777" w:rsidR="00A37F52" w:rsidRPr="00527E9E" w:rsidRDefault="002D5B23">
            <w:pPr>
              <w:jc w:val="center"/>
              <w:rPr>
                <w:sz w:val="16"/>
                <w:szCs w:val="16"/>
              </w:rPr>
            </w:pPr>
            <w:r w:rsidRPr="00527E9E">
              <w:rPr>
                <w:sz w:val="16"/>
                <w:szCs w:val="16"/>
              </w:rPr>
              <w:t>75</w:t>
            </w:r>
            <w:r w:rsidR="005A57D4" w:rsidRPr="00527E9E">
              <w:rPr>
                <w:sz w:val="16"/>
                <w:szCs w:val="16"/>
              </w:rPr>
              <w:t>%</w:t>
            </w:r>
          </w:p>
        </w:tc>
        <w:tc>
          <w:tcPr>
            <w:tcW w:w="0" w:type="auto"/>
          </w:tcPr>
          <w:p w14:paraId="5B4BB58B" w14:textId="77777777" w:rsidR="00A37F52" w:rsidRPr="00527E9E" w:rsidRDefault="00A37F52">
            <w:pPr>
              <w:jc w:val="center"/>
              <w:rPr>
                <w:sz w:val="16"/>
                <w:szCs w:val="16"/>
              </w:rPr>
            </w:pPr>
            <w:r w:rsidRPr="00527E9E">
              <w:rPr>
                <w:sz w:val="16"/>
                <w:szCs w:val="16"/>
              </w:rPr>
              <w:t>oui</w:t>
            </w:r>
          </w:p>
        </w:tc>
      </w:tr>
      <w:tr w:rsidR="00A37F52" w:rsidRPr="00527E9E" w14:paraId="19C494B7" w14:textId="77777777">
        <w:tc>
          <w:tcPr>
            <w:tcW w:w="817" w:type="dxa"/>
            <w:shd w:val="clear" w:color="auto" w:fill="E0E0E0"/>
          </w:tcPr>
          <w:p w14:paraId="17F65CFB" w14:textId="77777777" w:rsidR="00A37F52" w:rsidRPr="00527E9E" w:rsidRDefault="00A37F52">
            <w:pPr>
              <w:jc w:val="center"/>
              <w:rPr>
                <w:sz w:val="16"/>
                <w:szCs w:val="16"/>
              </w:rPr>
            </w:pPr>
            <w:r w:rsidRPr="00527E9E">
              <w:rPr>
                <w:sz w:val="16"/>
                <w:szCs w:val="16"/>
              </w:rPr>
              <w:t>8-9</w:t>
            </w:r>
          </w:p>
        </w:tc>
        <w:tc>
          <w:tcPr>
            <w:tcW w:w="0" w:type="auto"/>
            <w:shd w:val="clear" w:color="auto" w:fill="E0E0E0"/>
          </w:tcPr>
          <w:p w14:paraId="6159C919" w14:textId="77777777" w:rsidR="00A37F52" w:rsidRPr="00527E9E" w:rsidRDefault="002D5B23">
            <w:pPr>
              <w:jc w:val="center"/>
              <w:rPr>
                <w:sz w:val="16"/>
                <w:szCs w:val="16"/>
              </w:rPr>
            </w:pPr>
            <w:r w:rsidRPr="00527E9E">
              <w:rPr>
                <w:sz w:val="16"/>
                <w:szCs w:val="16"/>
              </w:rPr>
              <w:t>10</w:t>
            </w:r>
            <w:r w:rsidR="005A57D4" w:rsidRPr="00527E9E">
              <w:rPr>
                <w:sz w:val="16"/>
                <w:szCs w:val="16"/>
              </w:rPr>
              <w:t>0%</w:t>
            </w:r>
          </w:p>
        </w:tc>
        <w:tc>
          <w:tcPr>
            <w:tcW w:w="0" w:type="auto"/>
            <w:shd w:val="clear" w:color="auto" w:fill="E0E0E0"/>
          </w:tcPr>
          <w:p w14:paraId="4C84B29A" w14:textId="77777777" w:rsidR="00A37F52" w:rsidRPr="00527E9E" w:rsidRDefault="00A37F52">
            <w:pPr>
              <w:jc w:val="center"/>
              <w:rPr>
                <w:sz w:val="16"/>
                <w:szCs w:val="16"/>
              </w:rPr>
            </w:pPr>
            <w:r w:rsidRPr="00527E9E">
              <w:rPr>
                <w:sz w:val="16"/>
                <w:szCs w:val="16"/>
              </w:rPr>
              <w:t>oui</w:t>
            </w:r>
          </w:p>
        </w:tc>
      </w:tr>
      <w:tr w:rsidR="00A37F52" w:rsidRPr="00527E9E" w14:paraId="68C39AAA" w14:textId="77777777">
        <w:tc>
          <w:tcPr>
            <w:tcW w:w="817" w:type="dxa"/>
            <w:shd w:val="clear" w:color="auto" w:fill="CCCCCC"/>
          </w:tcPr>
          <w:p w14:paraId="2589F0FF" w14:textId="77777777" w:rsidR="00A37F52" w:rsidRPr="00527E9E" w:rsidRDefault="00A37F52">
            <w:pPr>
              <w:jc w:val="center"/>
              <w:rPr>
                <w:sz w:val="16"/>
                <w:szCs w:val="16"/>
              </w:rPr>
            </w:pPr>
            <w:r w:rsidRPr="00527E9E">
              <w:rPr>
                <w:sz w:val="16"/>
                <w:szCs w:val="16"/>
              </w:rPr>
              <w:t>10</w:t>
            </w:r>
          </w:p>
        </w:tc>
        <w:tc>
          <w:tcPr>
            <w:tcW w:w="0" w:type="auto"/>
            <w:shd w:val="clear" w:color="auto" w:fill="CCCCCC"/>
          </w:tcPr>
          <w:p w14:paraId="37EF292D" w14:textId="77777777" w:rsidR="00A37F52" w:rsidRPr="00527E9E" w:rsidRDefault="002D5B23">
            <w:pPr>
              <w:jc w:val="center"/>
              <w:rPr>
                <w:sz w:val="16"/>
                <w:szCs w:val="16"/>
              </w:rPr>
            </w:pPr>
            <w:r w:rsidRPr="00527E9E">
              <w:rPr>
                <w:sz w:val="16"/>
                <w:szCs w:val="16"/>
              </w:rPr>
              <w:t>15</w:t>
            </w:r>
            <w:r w:rsidR="005A57D4" w:rsidRPr="00527E9E">
              <w:rPr>
                <w:sz w:val="16"/>
                <w:szCs w:val="16"/>
              </w:rPr>
              <w:t>0%</w:t>
            </w:r>
          </w:p>
        </w:tc>
        <w:tc>
          <w:tcPr>
            <w:tcW w:w="0" w:type="auto"/>
            <w:shd w:val="clear" w:color="auto" w:fill="CCCCCC"/>
          </w:tcPr>
          <w:p w14:paraId="6D0B6236" w14:textId="77777777" w:rsidR="00A37F52" w:rsidRPr="00527E9E" w:rsidRDefault="00A37F52">
            <w:pPr>
              <w:jc w:val="center"/>
              <w:rPr>
                <w:sz w:val="16"/>
                <w:szCs w:val="16"/>
              </w:rPr>
            </w:pPr>
            <w:r w:rsidRPr="00527E9E">
              <w:rPr>
                <w:sz w:val="16"/>
                <w:szCs w:val="16"/>
              </w:rPr>
              <w:t>oui</w:t>
            </w:r>
          </w:p>
        </w:tc>
      </w:tr>
    </w:tbl>
    <w:p w14:paraId="33115F13" w14:textId="77777777" w:rsidR="00D75D15" w:rsidRPr="00527E9E" w:rsidRDefault="00A37F52">
      <w:pPr>
        <w:rPr>
          <w:bCs/>
        </w:rPr>
      </w:pPr>
      <w:r w:rsidRPr="00527E9E">
        <w:rPr>
          <w:bCs/>
        </w:rPr>
        <w:t xml:space="preserve">Cumulez les deux </w:t>
      </w:r>
      <w:r w:rsidR="00C61A10" w:rsidRPr="00527E9E">
        <w:rPr>
          <w:bCs/>
        </w:rPr>
        <w:t xml:space="preserve">valeurs </w:t>
      </w:r>
      <w:r w:rsidRPr="00527E9E">
        <w:rPr>
          <w:bCs/>
        </w:rPr>
        <w:t>pour déterminer la capacité du nouvel être engendré</w:t>
      </w:r>
      <w:r w:rsidR="00C61A10" w:rsidRPr="00527E9E">
        <w:rPr>
          <w:bCs/>
        </w:rPr>
        <w:t xml:space="preserve"> dans cet élément</w:t>
      </w:r>
      <w:r w:rsidRPr="00527E9E">
        <w:rPr>
          <w:bCs/>
        </w:rPr>
        <w:t>. Prenez la colonne « </w:t>
      </w:r>
      <w:r w:rsidR="003D6235" w:rsidRPr="00527E9E">
        <w:rPr>
          <w:bCs/>
        </w:rPr>
        <w:t>Proportion</w:t>
      </w:r>
      <w:r w:rsidRPr="00527E9E">
        <w:rPr>
          <w:bCs/>
        </w:rPr>
        <w:t xml:space="preserve"> » pour tout ce qui est </w:t>
      </w:r>
      <w:r w:rsidRPr="00527E9E">
        <w:rPr>
          <w:bCs/>
          <w:highlight w:val="yellow"/>
        </w:rPr>
        <w:t>numérique</w:t>
      </w:r>
      <w:r w:rsidRPr="00527E9E">
        <w:rPr>
          <w:bCs/>
        </w:rPr>
        <w:t xml:space="preserve"> </w:t>
      </w:r>
      <w:r w:rsidR="00267AEE" w:rsidRPr="00527E9E">
        <w:rPr>
          <w:bCs/>
        </w:rPr>
        <w:t>(</w:t>
      </w:r>
      <w:r w:rsidR="00C2671A" w:rsidRPr="00527E9E">
        <w:rPr>
          <w:bCs/>
        </w:rPr>
        <w:t xml:space="preserve">NEC, </w:t>
      </w:r>
      <w:r w:rsidR="00267AEE" w:rsidRPr="00527E9E">
        <w:rPr>
          <w:bCs/>
        </w:rPr>
        <w:t xml:space="preserve">sorts, MVp, etc.) </w:t>
      </w:r>
      <w:r w:rsidRPr="00527E9E">
        <w:rPr>
          <w:bCs/>
        </w:rPr>
        <w:t>et la colonne « </w:t>
      </w:r>
      <w:r w:rsidRPr="00527E9E">
        <w:rPr>
          <w:bCs/>
          <w:highlight w:val="yellow"/>
        </w:rPr>
        <w:t>Acquis</w:t>
      </w:r>
      <w:r w:rsidRPr="00527E9E">
        <w:rPr>
          <w:bCs/>
        </w:rPr>
        <w:t> » pour le reste</w:t>
      </w:r>
      <w:r w:rsidR="002D5B23" w:rsidRPr="00527E9E">
        <w:rPr>
          <w:bCs/>
        </w:rPr>
        <w:t xml:space="preserve"> (talents, spécialités</w:t>
      </w:r>
      <w:r w:rsidR="00F2514B" w:rsidRPr="00527E9E">
        <w:rPr>
          <w:bCs/>
        </w:rPr>
        <w:t>, capacités spéciales</w:t>
      </w:r>
      <w:r w:rsidR="002D5B23" w:rsidRPr="00527E9E">
        <w:rPr>
          <w:bCs/>
        </w:rPr>
        <w:t xml:space="preserve"> etc.)</w:t>
      </w:r>
      <w:r w:rsidRPr="00527E9E">
        <w:rPr>
          <w:bCs/>
        </w:rPr>
        <w:t>.</w:t>
      </w:r>
      <w:r w:rsidR="002D5B23" w:rsidRPr="00527E9E">
        <w:rPr>
          <w:bCs/>
        </w:rPr>
        <w:t xml:space="preserve"> </w:t>
      </w:r>
      <w:r w:rsidRPr="00527E9E">
        <w:rPr>
          <w:bCs/>
        </w:rPr>
        <w:t>Utilisez ces règles comme guide dans les croisements de races, le MdJ a toute liberté d’interprétation des résultats d’une telle opération.</w:t>
      </w:r>
    </w:p>
    <w:p w14:paraId="3C792449" w14:textId="77777777" w:rsidR="00A37F52" w:rsidRPr="00527E9E" w:rsidRDefault="005344C4" w:rsidP="00F2514B">
      <w:pPr>
        <w:pStyle w:val="Titre2"/>
        <w:rPr>
          <w:rStyle w:val="Heading2Char"/>
          <w:b/>
        </w:rPr>
      </w:pPr>
      <w:bookmarkStart w:id="86" w:name="_Toc199924510"/>
      <w:r w:rsidRPr="00527E9E">
        <w:rPr>
          <w:rStyle w:val="Heading2Char"/>
          <w:b/>
        </w:rPr>
        <w:t>5</w:t>
      </w:r>
      <w:r w:rsidR="00936455" w:rsidRPr="00527E9E">
        <w:rPr>
          <w:rStyle w:val="Heading2Char"/>
          <w:b/>
        </w:rPr>
        <w:t xml:space="preserve">.2 </w:t>
      </w:r>
      <w:r w:rsidR="00A37F52" w:rsidRPr="00527E9E">
        <w:rPr>
          <w:rStyle w:val="Heading2Char"/>
          <w:b/>
        </w:rPr>
        <w:t>Génération de créature</w:t>
      </w:r>
      <w:bookmarkEnd w:id="86"/>
    </w:p>
    <w:p w14:paraId="0E71C9D5" w14:textId="77777777" w:rsidR="00D75D15" w:rsidRPr="00527E9E" w:rsidRDefault="00A37F52">
      <w:r w:rsidRPr="00527E9E">
        <w:t xml:space="preserve">Les tables de </w:t>
      </w:r>
      <w:r w:rsidR="002D5B23" w:rsidRPr="00527E9E">
        <w:t>génération</w:t>
      </w:r>
      <w:r w:rsidRPr="00527E9E">
        <w:t xml:space="preserve"> de créature qui suivent vous </w:t>
      </w:r>
      <w:r w:rsidR="0095598B" w:rsidRPr="00527E9E">
        <w:t>permettent</w:t>
      </w:r>
      <w:r w:rsidRPr="00527E9E">
        <w:t xml:space="preserve"> de définir les paramètres généraux nécessaire</w:t>
      </w:r>
      <w:r w:rsidR="0095598B" w:rsidRPr="00527E9E">
        <w:t>s</w:t>
      </w:r>
      <w:r w:rsidRPr="00527E9E">
        <w:t xml:space="preserve"> à la définition d’une nouvelle créature.</w:t>
      </w:r>
      <w:r w:rsidR="002D5B23" w:rsidRPr="00527E9E">
        <w:t xml:space="preserve"> Utilisez-les avec précaution et modifiez les résultats afin de maintenir une cohérence générale.</w:t>
      </w:r>
      <w:r w:rsidR="00BE38C6" w:rsidRPr="00527E9E">
        <w:t xml:space="preserve"> </w:t>
      </w:r>
      <w:r w:rsidR="002C4510" w:rsidRPr="00527E9E">
        <w:t xml:space="preserve"> Modifiez les tables de rencontres pour intégrer ces nouvelles créatures, ajoutez des détails </w:t>
      </w:r>
      <w:r w:rsidR="00C2671A" w:rsidRPr="00527E9E">
        <w:t>descriptifs pertinents</w:t>
      </w:r>
      <w:r w:rsidR="00F2514B" w:rsidRPr="00527E9E">
        <w:t xml:space="preserve"> tels que le mode de vie, les attitudes etc</w:t>
      </w:r>
      <w:r w:rsidR="002C4510" w:rsidRPr="00527E9E">
        <w:t>.</w:t>
      </w:r>
      <w:r w:rsidR="00C718DD" w:rsidRPr="00527E9E">
        <w:t xml:space="preserve"> </w:t>
      </w:r>
      <w:r w:rsidR="00B47B85" w:rsidRPr="00527E9E">
        <w:t>Vous pouvez utiliser</w:t>
      </w:r>
      <w:r w:rsidR="00C718DD" w:rsidRPr="00527E9E">
        <w:t xml:space="preserve"> la feuille de gestion </w:t>
      </w:r>
      <w:r w:rsidR="00C718DD" w:rsidRPr="00527E9E">
        <w:rPr>
          <w:i/>
        </w:rPr>
        <w:fldChar w:fldCharType="begin"/>
      </w:r>
      <w:r w:rsidR="00C718DD" w:rsidRPr="00527E9E">
        <w:rPr>
          <w:i/>
        </w:rPr>
        <w:instrText xml:space="preserve"> REF _Ref411261249 \h  \* MERGEFORMAT </w:instrText>
      </w:r>
      <w:r w:rsidR="00C718DD" w:rsidRPr="00527E9E">
        <w:rPr>
          <w:i/>
        </w:rPr>
      </w:r>
      <w:r w:rsidR="00C718DD" w:rsidRPr="00527E9E">
        <w:rPr>
          <w:i/>
        </w:rPr>
        <w:fldChar w:fldCharType="separate"/>
      </w:r>
      <w:r w:rsidR="00A17FD0" w:rsidRPr="00527E9E">
        <w:rPr>
          <w:i/>
        </w:rPr>
        <w:t>7.2 Génération de créatures</w:t>
      </w:r>
      <w:r w:rsidR="00C718DD" w:rsidRPr="00527E9E">
        <w:rPr>
          <w:i/>
        </w:rPr>
        <w:fldChar w:fldCharType="end"/>
      </w:r>
      <w:r w:rsidR="00C718DD" w:rsidRPr="00527E9E">
        <w:t>.</w:t>
      </w:r>
    </w:p>
    <w:p w14:paraId="3E58A488" w14:textId="77777777" w:rsidR="001156F7" w:rsidRPr="00527E9E" w:rsidRDefault="006B3A0F" w:rsidP="0045338D">
      <w:pPr>
        <w:pStyle w:val="Titre3"/>
        <w:rPr>
          <w:lang w:val="fr-BE"/>
        </w:rPr>
      </w:pPr>
      <w:bookmarkStart w:id="87" w:name="_Toc199924511"/>
      <w:r w:rsidRPr="00527E9E">
        <w:rPr>
          <w:lang w:val="fr-BE"/>
        </w:rPr>
        <w:t>1.</w:t>
      </w:r>
      <w:r w:rsidR="00115D60" w:rsidRPr="00527E9E">
        <w:rPr>
          <w:lang w:val="fr-BE"/>
        </w:rPr>
        <w:t xml:space="preserve"> </w:t>
      </w:r>
      <w:r w:rsidR="001156F7" w:rsidRPr="00527E9E">
        <w:rPr>
          <w:lang w:val="fr-BE"/>
        </w:rPr>
        <w:t>Type et nutrition</w:t>
      </w:r>
      <w:bookmarkEnd w:id="87"/>
    </w:p>
    <w:p w14:paraId="69ACB910" w14:textId="77777777" w:rsidR="00646A79" w:rsidRPr="00527E9E" w:rsidRDefault="003D6235" w:rsidP="00115D60">
      <w:r w:rsidRPr="00527E9E">
        <w:t xml:space="preserve">Lancez un </w:t>
      </w:r>
      <w:r w:rsidR="00646A79" w:rsidRPr="00527E9E">
        <w:t xml:space="preserve">D10 pour le </w:t>
      </w:r>
      <w:r w:rsidR="00B47B85" w:rsidRPr="00527E9E">
        <w:rPr>
          <w:b/>
        </w:rPr>
        <w:t>type</w:t>
      </w:r>
      <w:r w:rsidR="00646A79" w:rsidRPr="00527E9E">
        <w:t xml:space="preserve"> et un second D10 pour le mode de</w:t>
      </w:r>
      <w:r w:rsidR="00646A79" w:rsidRPr="00527E9E">
        <w:rPr>
          <w:b/>
        </w:rPr>
        <w:t xml:space="preserve"> nutrition</w:t>
      </w:r>
      <w:r w:rsidR="00646A79"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573"/>
        <w:gridCol w:w="1102"/>
        <w:gridCol w:w="1087"/>
        <w:gridCol w:w="1090"/>
        <w:gridCol w:w="2214"/>
        <w:gridCol w:w="617"/>
      </w:tblGrid>
      <w:tr w:rsidR="00B47B85" w:rsidRPr="00527E9E" w14:paraId="5D26C3CF" w14:textId="77777777" w:rsidTr="003D6235">
        <w:tc>
          <w:tcPr>
            <w:tcW w:w="0" w:type="auto"/>
            <w:gridSpan w:val="2"/>
            <w:tcBorders>
              <w:top w:val="nil"/>
              <w:left w:val="nil"/>
              <w:right w:val="single" w:sz="4" w:space="0" w:color="auto"/>
            </w:tcBorders>
          </w:tcPr>
          <w:p w14:paraId="22449BD7" w14:textId="77777777" w:rsidR="00B47B85" w:rsidRPr="00527E9E" w:rsidRDefault="00B47B85">
            <w:pPr>
              <w:rPr>
                <w:b/>
                <w:bCs/>
                <w:sz w:val="16"/>
              </w:rPr>
            </w:pPr>
          </w:p>
        </w:tc>
        <w:tc>
          <w:tcPr>
            <w:tcW w:w="0" w:type="auto"/>
            <w:gridSpan w:val="5"/>
            <w:tcBorders>
              <w:left w:val="single" w:sz="4" w:space="0" w:color="auto"/>
            </w:tcBorders>
            <w:shd w:val="clear" w:color="auto" w:fill="FFFF00"/>
          </w:tcPr>
          <w:p w14:paraId="3D1B58B4" w14:textId="77777777" w:rsidR="00B47B85" w:rsidRPr="00527E9E" w:rsidRDefault="00B47B85" w:rsidP="00B47B85">
            <w:pPr>
              <w:jc w:val="center"/>
              <w:rPr>
                <w:b/>
                <w:sz w:val="16"/>
              </w:rPr>
            </w:pPr>
            <w:r w:rsidRPr="00527E9E">
              <w:rPr>
                <w:b/>
                <w:sz w:val="16"/>
              </w:rPr>
              <w:t>Nutrition</w:t>
            </w:r>
          </w:p>
        </w:tc>
      </w:tr>
      <w:tr w:rsidR="00AE137D" w:rsidRPr="00527E9E" w14:paraId="1F807E8C" w14:textId="77777777" w:rsidTr="003D6235">
        <w:tc>
          <w:tcPr>
            <w:tcW w:w="0" w:type="auto"/>
            <w:tcBorders>
              <w:right w:val="single" w:sz="4" w:space="0" w:color="auto"/>
            </w:tcBorders>
          </w:tcPr>
          <w:p w14:paraId="3332D4E9" w14:textId="77777777" w:rsidR="00AE137D" w:rsidRPr="00527E9E" w:rsidRDefault="00AE137D">
            <w:pPr>
              <w:rPr>
                <w:b/>
                <w:sz w:val="16"/>
              </w:rPr>
            </w:pPr>
            <w:r w:rsidRPr="00527E9E">
              <w:rPr>
                <w:b/>
                <w:sz w:val="16"/>
              </w:rPr>
              <w:t>D10</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14:paraId="401EBA06" w14:textId="77777777" w:rsidR="00AE137D" w:rsidRPr="00527E9E" w:rsidRDefault="00B47B85">
            <w:pPr>
              <w:rPr>
                <w:b/>
                <w:bCs/>
                <w:sz w:val="16"/>
              </w:rPr>
            </w:pPr>
            <w:r w:rsidRPr="00527E9E">
              <w:rPr>
                <w:b/>
                <w:bCs/>
                <w:sz w:val="16"/>
              </w:rPr>
              <w:t>Type</w:t>
            </w:r>
          </w:p>
        </w:tc>
        <w:tc>
          <w:tcPr>
            <w:tcW w:w="0" w:type="auto"/>
            <w:tcBorders>
              <w:left w:val="single" w:sz="4" w:space="0" w:color="auto"/>
            </w:tcBorders>
          </w:tcPr>
          <w:p w14:paraId="75D347AD" w14:textId="77777777" w:rsidR="00AE137D" w:rsidRPr="00527E9E" w:rsidRDefault="00AE137D">
            <w:pPr>
              <w:jc w:val="center"/>
              <w:rPr>
                <w:b/>
                <w:sz w:val="16"/>
              </w:rPr>
            </w:pPr>
            <w:r w:rsidRPr="00527E9E">
              <w:rPr>
                <w:b/>
                <w:sz w:val="16"/>
              </w:rPr>
              <w:t>Herbivore</w:t>
            </w:r>
          </w:p>
        </w:tc>
        <w:tc>
          <w:tcPr>
            <w:tcW w:w="0" w:type="auto"/>
          </w:tcPr>
          <w:p w14:paraId="4571AD56" w14:textId="77777777" w:rsidR="00AE137D" w:rsidRPr="00527E9E" w:rsidRDefault="00AE137D">
            <w:pPr>
              <w:jc w:val="center"/>
              <w:rPr>
                <w:b/>
                <w:sz w:val="16"/>
              </w:rPr>
            </w:pPr>
            <w:r w:rsidRPr="00527E9E">
              <w:rPr>
                <w:b/>
                <w:sz w:val="16"/>
              </w:rPr>
              <w:t>Carnivore</w:t>
            </w:r>
          </w:p>
        </w:tc>
        <w:tc>
          <w:tcPr>
            <w:tcW w:w="0" w:type="auto"/>
          </w:tcPr>
          <w:p w14:paraId="35138EE4" w14:textId="77777777" w:rsidR="00AE137D" w:rsidRPr="00527E9E" w:rsidRDefault="00AE137D">
            <w:pPr>
              <w:jc w:val="center"/>
              <w:rPr>
                <w:b/>
                <w:sz w:val="16"/>
              </w:rPr>
            </w:pPr>
            <w:r w:rsidRPr="00527E9E">
              <w:rPr>
                <w:b/>
                <w:sz w:val="16"/>
              </w:rPr>
              <w:t>Omnivore</w:t>
            </w:r>
          </w:p>
        </w:tc>
        <w:tc>
          <w:tcPr>
            <w:tcW w:w="0" w:type="auto"/>
          </w:tcPr>
          <w:p w14:paraId="4A5D81B7" w14:textId="77777777" w:rsidR="00AE137D" w:rsidRPr="00527E9E" w:rsidRDefault="00AE137D">
            <w:pPr>
              <w:jc w:val="center"/>
              <w:rPr>
                <w:b/>
                <w:sz w:val="16"/>
              </w:rPr>
            </w:pPr>
            <w:r w:rsidRPr="00527E9E">
              <w:rPr>
                <w:b/>
                <w:sz w:val="16"/>
              </w:rPr>
              <w:t>Insectivore/Frugivore</w:t>
            </w:r>
          </w:p>
        </w:tc>
        <w:tc>
          <w:tcPr>
            <w:tcW w:w="0" w:type="auto"/>
          </w:tcPr>
          <w:p w14:paraId="00462EDD" w14:textId="77777777" w:rsidR="00AE137D" w:rsidRPr="00527E9E" w:rsidRDefault="00AE137D">
            <w:pPr>
              <w:jc w:val="center"/>
              <w:rPr>
                <w:b/>
                <w:sz w:val="16"/>
              </w:rPr>
            </w:pPr>
            <w:r w:rsidRPr="00527E9E">
              <w:rPr>
                <w:b/>
                <w:sz w:val="16"/>
              </w:rPr>
              <w:t>Rien</w:t>
            </w:r>
          </w:p>
        </w:tc>
      </w:tr>
      <w:tr w:rsidR="00AE137D" w:rsidRPr="00527E9E" w14:paraId="1B2562A9" w14:textId="77777777" w:rsidTr="00DD2C99">
        <w:tc>
          <w:tcPr>
            <w:tcW w:w="0" w:type="auto"/>
          </w:tcPr>
          <w:p w14:paraId="1F83856C" w14:textId="77777777" w:rsidR="00AE137D" w:rsidRPr="00527E9E" w:rsidRDefault="00AE137D">
            <w:pPr>
              <w:rPr>
                <w:b/>
                <w:sz w:val="16"/>
              </w:rPr>
            </w:pPr>
            <w:r w:rsidRPr="00527E9E">
              <w:rPr>
                <w:b/>
                <w:sz w:val="16"/>
              </w:rPr>
              <w:t>1-4</w:t>
            </w:r>
          </w:p>
        </w:tc>
        <w:tc>
          <w:tcPr>
            <w:tcW w:w="0" w:type="auto"/>
            <w:tcBorders>
              <w:top w:val="single" w:sz="4" w:space="0" w:color="auto"/>
            </w:tcBorders>
            <w:vAlign w:val="bottom"/>
          </w:tcPr>
          <w:p w14:paraId="13A249D1" w14:textId="77777777" w:rsidR="00AE137D" w:rsidRPr="00527E9E" w:rsidRDefault="00AE137D">
            <w:pPr>
              <w:rPr>
                <w:rFonts w:eastAsia="Arial Unicode MS"/>
                <w:sz w:val="16"/>
              </w:rPr>
            </w:pPr>
            <w:r w:rsidRPr="00527E9E">
              <w:rPr>
                <w:sz w:val="16"/>
              </w:rPr>
              <w:t xml:space="preserve">Mammifère </w:t>
            </w:r>
          </w:p>
        </w:tc>
        <w:tc>
          <w:tcPr>
            <w:tcW w:w="0" w:type="auto"/>
          </w:tcPr>
          <w:p w14:paraId="53F698A3" w14:textId="77777777" w:rsidR="00AE137D" w:rsidRPr="00527E9E" w:rsidRDefault="00AE137D">
            <w:pPr>
              <w:jc w:val="center"/>
              <w:rPr>
                <w:sz w:val="16"/>
              </w:rPr>
            </w:pPr>
            <w:r w:rsidRPr="00527E9E">
              <w:rPr>
                <w:sz w:val="16"/>
              </w:rPr>
              <w:t>1-3</w:t>
            </w:r>
          </w:p>
        </w:tc>
        <w:tc>
          <w:tcPr>
            <w:tcW w:w="0" w:type="auto"/>
          </w:tcPr>
          <w:p w14:paraId="364A8A85" w14:textId="77777777" w:rsidR="00AE137D" w:rsidRPr="00527E9E" w:rsidRDefault="00AE137D">
            <w:pPr>
              <w:jc w:val="center"/>
              <w:rPr>
                <w:sz w:val="16"/>
              </w:rPr>
            </w:pPr>
            <w:r w:rsidRPr="00527E9E">
              <w:rPr>
                <w:sz w:val="16"/>
              </w:rPr>
              <w:t>4-6</w:t>
            </w:r>
          </w:p>
        </w:tc>
        <w:tc>
          <w:tcPr>
            <w:tcW w:w="0" w:type="auto"/>
          </w:tcPr>
          <w:p w14:paraId="64B0D9F8" w14:textId="77777777" w:rsidR="00AE137D" w:rsidRPr="00527E9E" w:rsidRDefault="00AE137D">
            <w:pPr>
              <w:jc w:val="center"/>
              <w:rPr>
                <w:sz w:val="16"/>
              </w:rPr>
            </w:pPr>
            <w:r w:rsidRPr="00527E9E">
              <w:rPr>
                <w:sz w:val="16"/>
              </w:rPr>
              <w:t>7-9</w:t>
            </w:r>
          </w:p>
        </w:tc>
        <w:tc>
          <w:tcPr>
            <w:tcW w:w="0" w:type="auto"/>
          </w:tcPr>
          <w:p w14:paraId="6FA6EE23" w14:textId="77777777" w:rsidR="00AE137D" w:rsidRPr="00527E9E" w:rsidRDefault="00AE137D">
            <w:pPr>
              <w:jc w:val="center"/>
              <w:rPr>
                <w:sz w:val="16"/>
              </w:rPr>
            </w:pPr>
            <w:r w:rsidRPr="00527E9E">
              <w:rPr>
                <w:sz w:val="16"/>
              </w:rPr>
              <w:t>10</w:t>
            </w:r>
          </w:p>
        </w:tc>
        <w:tc>
          <w:tcPr>
            <w:tcW w:w="0" w:type="auto"/>
            <w:shd w:val="clear" w:color="auto" w:fill="000000"/>
          </w:tcPr>
          <w:p w14:paraId="720A95E5" w14:textId="77777777" w:rsidR="00AE137D" w:rsidRPr="00527E9E" w:rsidRDefault="00AE137D">
            <w:pPr>
              <w:jc w:val="center"/>
              <w:rPr>
                <w:sz w:val="16"/>
              </w:rPr>
            </w:pPr>
          </w:p>
        </w:tc>
      </w:tr>
      <w:tr w:rsidR="00AE137D" w:rsidRPr="00527E9E" w14:paraId="68151965" w14:textId="77777777" w:rsidTr="00AE137D">
        <w:tc>
          <w:tcPr>
            <w:tcW w:w="0" w:type="auto"/>
            <w:shd w:val="clear" w:color="auto" w:fill="E0E0E0"/>
          </w:tcPr>
          <w:p w14:paraId="0446B99A" w14:textId="77777777" w:rsidR="00AE137D" w:rsidRPr="00527E9E" w:rsidRDefault="00AE137D">
            <w:pPr>
              <w:rPr>
                <w:b/>
                <w:sz w:val="16"/>
              </w:rPr>
            </w:pPr>
            <w:r w:rsidRPr="00527E9E">
              <w:rPr>
                <w:b/>
                <w:sz w:val="16"/>
              </w:rPr>
              <w:t>5-6</w:t>
            </w:r>
          </w:p>
        </w:tc>
        <w:tc>
          <w:tcPr>
            <w:tcW w:w="0" w:type="auto"/>
            <w:shd w:val="clear" w:color="auto" w:fill="E0E0E0"/>
            <w:vAlign w:val="bottom"/>
          </w:tcPr>
          <w:p w14:paraId="284AF202" w14:textId="77777777" w:rsidR="00AE137D" w:rsidRPr="00527E9E" w:rsidRDefault="00AE137D">
            <w:pPr>
              <w:rPr>
                <w:rFonts w:eastAsia="Arial Unicode MS"/>
                <w:sz w:val="16"/>
              </w:rPr>
            </w:pPr>
            <w:r w:rsidRPr="00527E9E">
              <w:rPr>
                <w:sz w:val="16"/>
              </w:rPr>
              <w:t xml:space="preserve">Oiseau </w:t>
            </w:r>
          </w:p>
        </w:tc>
        <w:tc>
          <w:tcPr>
            <w:tcW w:w="0" w:type="auto"/>
            <w:shd w:val="clear" w:color="auto" w:fill="191919"/>
          </w:tcPr>
          <w:p w14:paraId="5E32FEE2" w14:textId="77777777" w:rsidR="00AE137D" w:rsidRPr="00527E9E" w:rsidRDefault="00AE137D">
            <w:pPr>
              <w:jc w:val="center"/>
              <w:rPr>
                <w:sz w:val="16"/>
              </w:rPr>
            </w:pPr>
          </w:p>
        </w:tc>
        <w:tc>
          <w:tcPr>
            <w:tcW w:w="0" w:type="auto"/>
            <w:shd w:val="clear" w:color="auto" w:fill="E0E0E0"/>
          </w:tcPr>
          <w:p w14:paraId="6568FADE" w14:textId="77777777" w:rsidR="00AE137D" w:rsidRPr="00527E9E" w:rsidRDefault="00AE137D">
            <w:pPr>
              <w:jc w:val="center"/>
              <w:rPr>
                <w:sz w:val="16"/>
              </w:rPr>
            </w:pPr>
            <w:r w:rsidRPr="00527E9E">
              <w:rPr>
                <w:sz w:val="16"/>
              </w:rPr>
              <w:t>1-2</w:t>
            </w:r>
          </w:p>
        </w:tc>
        <w:tc>
          <w:tcPr>
            <w:tcW w:w="0" w:type="auto"/>
            <w:shd w:val="clear" w:color="auto" w:fill="EAEAEA"/>
          </w:tcPr>
          <w:p w14:paraId="076CFD87" w14:textId="77777777" w:rsidR="00AE137D" w:rsidRPr="00527E9E" w:rsidRDefault="00AE137D">
            <w:pPr>
              <w:jc w:val="center"/>
              <w:rPr>
                <w:sz w:val="16"/>
              </w:rPr>
            </w:pPr>
            <w:r w:rsidRPr="00527E9E">
              <w:rPr>
                <w:sz w:val="16"/>
              </w:rPr>
              <w:t>3</w:t>
            </w:r>
          </w:p>
        </w:tc>
        <w:tc>
          <w:tcPr>
            <w:tcW w:w="0" w:type="auto"/>
            <w:shd w:val="clear" w:color="auto" w:fill="E0E0E0"/>
          </w:tcPr>
          <w:p w14:paraId="7B46E693" w14:textId="77777777" w:rsidR="00AE137D" w:rsidRPr="00527E9E" w:rsidRDefault="00AE137D">
            <w:pPr>
              <w:jc w:val="center"/>
              <w:rPr>
                <w:sz w:val="16"/>
              </w:rPr>
            </w:pPr>
            <w:r w:rsidRPr="00527E9E">
              <w:rPr>
                <w:sz w:val="16"/>
              </w:rPr>
              <w:t>4-10</w:t>
            </w:r>
          </w:p>
        </w:tc>
        <w:tc>
          <w:tcPr>
            <w:tcW w:w="0" w:type="auto"/>
            <w:shd w:val="clear" w:color="auto" w:fill="000000"/>
          </w:tcPr>
          <w:p w14:paraId="6A08A0FE" w14:textId="77777777" w:rsidR="00AE137D" w:rsidRPr="00527E9E" w:rsidRDefault="00AE137D">
            <w:pPr>
              <w:jc w:val="center"/>
              <w:rPr>
                <w:sz w:val="16"/>
              </w:rPr>
            </w:pPr>
          </w:p>
        </w:tc>
      </w:tr>
      <w:tr w:rsidR="00AE137D" w:rsidRPr="00527E9E" w14:paraId="14EAB76C" w14:textId="77777777" w:rsidTr="00AE137D">
        <w:tc>
          <w:tcPr>
            <w:tcW w:w="0" w:type="auto"/>
          </w:tcPr>
          <w:p w14:paraId="0C7C31D4" w14:textId="77777777" w:rsidR="00AE137D" w:rsidRPr="00527E9E" w:rsidRDefault="00AE137D">
            <w:pPr>
              <w:rPr>
                <w:b/>
                <w:sz w:val="16"/>
              </w:rPr>
            </w:pPr>
            <w:r w:rsidRPr="00527E9E">
              <w:rPr>
                <w:b/>
                <w:sz w:val="16"/>
              </w:rPr>
              <w:t>7-9</w:t>
            </w:r>
          </w:p>
        </w:tc>
        <w:tc>
          <w:tcPr>
            <w:tcW w:w="0" w:type="auto"/>
            <w:vAlign w:val="bottom"/>
          </w:tcPr>
          <w:p w14:paraId="13904857" w14:textId="77777777" w:rsidR="00AE137D" w:rsidRPr="00527E9E" w:rsidRDefault="00AE137D" w:rsidP="00363C5E">
            <w:pPr>
              <w:rPr>
                <w:rFonts w:eastAsia="Arial Unicode MS"/>
                <w:sz w:val="16"/>
              </w:rPr>
            </w:pPr>
            <w:r w:rsidRPr="00527E9E">
              <w:rPr>
                <w:sz w:val="16"/>
              </w:rPr>
              <w:t xml:space="preserve">Reptile (Poisson) </w:t>
            </w:r>
          </w:p>
        </w:tc>
        <w:tc>
          <w:tcPr>
            <w:tcW w:w="0" w:type="auto"/>
            <w:shd w:val="clear" w:color="auto" w:fill="191919"/>
          </w:tcPr>
          <w:p w14:paraId="2133FF88" w14:textId="77777777" w:rsidR="00AE137D" w:rsidRPr="00527E9E" w:rsidRDefault="00AE137D">
            <w:pPr>
              <w:jc w:val="center"/>
              <w:rPr>
                <w:sz w:val="16"/>
              </w:rPr>
            </w:pPr>
          </w:p>
        </w:tc>
        <w:tc>
          <w:tcPr>
            <w:tcW w:w="0" w:type="auto"/>
          </w:tcPr>
          <w:p w14:paraId="62DEDAA6" w14:textId="77777777" w:rsidR="00AE137D" w:rsidRPr="00527E9E" w:rsidRDefault="00AE137D">
            <w:pPr>
              <w:jc w:val="center"/>
              <w:rPr>
                <w:sz w:val="16"/>
              </w:rPr>
            </w:pPr>
            <w:r w:rsidRPr="00527E9E">
              <w:rPr>
                <w:sz w:val="16"/>
              </w:rPr>
              <w:t>1-5</w:t>
            </w:r>
          </w:p>
        </w:tc>
        <w:tc>
          <w:tcPr>
            <w:tcW w:w="0" w:type="auto"/>
          </w:tcPr>
          <w:p w14:paraId="1A76EEC5" w14:textId="77777777" w:rsidR="00AE137D" w:rsidRPr="00527E9E" w:rsidRDefault="00AE137D">
            <w:pPr>
              <w:jc w:val="center"/>
              <w:rPr>
                <w:sz w:val="16"/>
              </w:rPr>
            </w:pPr>
            <w:r w:rsidRPr="00527E9E">
              <w:rPr>
                <w:sz w:val="16"/>
              </w:rPr>
              <w:t>6-7</w:t>
            </w:r>
          </w:p>
        </w:tc>
        <w:tc>
          <w:tcPr>
            <w:tcW w:w="0" w:type="auto"/>
          </w:tcPr>
          <w:p w14:paraId="5FB2B496" w14:textId="77777777" w:rsidR="00AE137D" w:rsidRPr="00527E9E" w:rsidRDefault="00AE137D">
            <w:pPr>
              <w:jc w:val="center"/>
              <w:rPr>
                <w:sz w:val="16"/>
              </w:rPr>
            </w:pPr>
            <w:r w:rsidRPr="00527E9E">
              <w:rPr>
                <w:sz w:val="16"/>
              </w:rPr>
              <w:t>8-10</w:t>
            </w:r>
          </w:p>
        </w:tc>
        <w:tc>
          <w:tcPr>
            <w:tcW w:w="0" w:type="auto"/>
            <w:shd w:val="clear" w:color="auto" w:fill="000000"/>
          </w:tcPr>
          <w:p w14:paraId="65C6C119" w14:textId="77777777" w:rsidR="00AE137D" w:rsidRPr="00527E9E" w:rsidRDefault="00AE137D">
            <w:pPr>
              <w:jc w:val="center"/>
              <w:rPr>
                <w:sz w:val="16"/>
              </w:rPr>
            </w:pPr>
          </w:p>
        </w:tc>
      </w:tr>
      <w:tr w:rsidR="00AE137D" w:rsidRPr="00527E9E" w14:paraId="36011596" w14:textId="77777777" w:rsidTr="00AE137D">
        <w:tc>
          <w:tcPr>
            <w:tcW w:w="0" w:type="auto"/>
            <w:shd w:val="clear" w:color="auto" w:fill="E0E0E0"/>
          </w:tcPr>
          <w:p w14:paraId="0B8B6DD3" w14:textId="77777777" w:rsidR="00AE137D" w:rsidRPr="00527E9E" w:rsidRDefault="00AE137D">
            <w:pPr>
              <w:rPr>
                <w:b/>
                <w:sz w:val="16"/>
              </w:rPr>
            </w:pPr>
            <w:r w:rsidRPr="00527E9E">
              <w:rPr>
                <w:b/>
                <w:sz w:val="16"/>
              </w:rPr>
              <w:t>10</w:t>
            </w:r>
            <w:r w:rsidR="003D6235" w:rsidRPr="00527E9E">
              <w:rPr>
                <w:b/>
                <w:sz w:val="16"/>
              </w:rPr>
              <w:t>²</w:t>
            </w:r>
          </w:p>
        </w:tc>
        <w:tc>
          <w:tcPr>
            <w:tcW w:w="0" w:type="auto"/>
            <w:shd w:val="clear" w:color="auto" w:fill="E0E0E0"/>
            <w:vAlign w:val="bottom"/>
          </w:tcPr>
          <w:p w14:paraId="7F00E4FB" w14:textId="77777777" w:rsidR="00AE137D" w:rsidRPr="00527E9E" w:rsidRDefault="00AE137D">
            <w:pPr>
              <w:rPr>
                <w:rFonts w:eastAsia="Arial Unicode MS"/>
                <w:sz w:val="16"/>
              </w:rPr>
            </w:pPr>
            <w:r w:rsidRPr="00527E9E">
              <w:rPr>
                <w:sz w:val="16"/>
              </w:rPr>
              <w:t>Insecte</w:t>
            </w:r>
          </w:p>
        </w:tc>
        <w:tc>
          <w:tcPr>
            <w:tcW w:w="0" w:type="auto"/>
            <w:shd w:val="clear" w:color="auto" w:fill="E0E0E0"/>
          </w:tcPr>
          <w:p w14:paraId="605D6D43" w14:textId="77777777" w:rsidR="00AE137D" w:rsidRPr="00527E9E" w:rsidRDefault="00AE137D">
            <w:pPr>
              <w:jc w:val="center"/>
              <w:rPr>
                <w:sz w:val="16"/>
              </w:rPr>
            </w:pPr>
            <w:r w:rsidRPr="00527E9E">
              <w:rPr>
                <w:sz w:val="16"/>
              </w:rPr>
              <w:t>1</w:t>
            </w:r>
          </w:p>
        </w:tc>
        <w:tc>
          <w:tcPr>
            <w:tcW w:w="0" w:type="auto"/>
            <w:shd w:val="clear" w:color="auto" w:fill="E0E0E0"/>
          </w:tcPr>
          <w:p w14:paraId="7B359BBF" w14:textId="77777777" w:rsidR="00AE137D" w:rsidRPr="00527E9E" w:rsidRDefault="00AE137D">
            <w:pPr>
              <w:jc w:val="center"/>
              <w:rPr>
                <w:sz w:val="16"/>
              </w:rPr>
            </w:pPr>
            <w:r w:rsidRPr="00527E9E">
              <w:rPr>
                <w:sz w:val="16"/>
              </w:rPr>
              <w:t>2-8</w:t>
            </w:r>
          </w:p>
        </w:tc>
        <w:tc>
          <w:tcPr>
            <w:tcW w:w="0" w:type="auto"/>
            <w:shd w:val="clear" w:color="auto" w:fill="191919"/>
          </w:tcPr>
          <w:p w14:paraId="52A4EA9E" w14:textId="77777777" w:rsidR="00AE137D" w:rsidRPr="00527E9E" w:rsidRDefault="00AE137D">
            <w:pPr>
              <w:jc w:val="center"/>
              <w:rPr>
                <w:sz w:val="16"/>
              </w:rPr>
            </w:pPr>
          </w:p>
        </w:tc>
        <w:tc>
          <w:tcPr>
            <w:tcW w:w="0" w:type="auto"/>
            <w:shd w:val="clear" w:color="auto" w:fill="E0E0E0"/>
          </w:tcPr>
          <w:p w14:paraId="1BC98F89" w14:textId="77777777" w:rsidR="00AE137D" w:rsidRPr="00527E9E" w:rsidRDefault="00AE137D">
            <w:pPr>
              <w:jc w:val="center"/>
              <w:rPr>
                <w:sz w:val="16"/>
              </w:rPr>
            </w:pPr>
            <w:r w:rsidRPr="00527E9E">
              <w:rPr>
                <w:sz w:val="16"/>
              </w:rPr>
              <w:t>9-10</w:t>
            </w:r>
          </w:p>
        </w:tc>
        <w:tc>
          <w:tcPr>
            <w:tcW w:w="0" w:type="auto"/>
            <w:shd w:val="clear" w:color="auto" w:fill="000000"/>
          </w:tcPr>
          <w:p w14:paraId="1E942FF9" w14:textId="77777777" w:rsidR="00AE137D" w:rsidRPr="00527E9E" w:rsidRDefault="00AE137D">
            <w:pPr>
              <w:jc w:val="center"/>
              <w:rPr>
                <w:sz w:val="16"/>
              </w:rPr>
            </w:pPr>
          </w:p>
        </w:tc>
      </w:tr>
      <w:tr w:rsidR="00AE137D" w:rsidRPr="00527E9E" w14:paraId="03A2B060" w14:textId="77777777" w:rsidTr="00AE137D">
        <w:tc>
          <w:tcPr>
            <w:tcW w:w="0" w:type="auto"/>
            <w:shd w:val="clear" w:color="auto" w:fill="000000"/>
          </w:tcPr>
          <w:p w14:paraId="62A5E2D2" w14:textId="77777777" w:rsidR="00AE137D" w:rsidRPr="00527E9E" w:rsidRDefault="00AE137D">
            <w:pPr>
              <w:rPr>
                <w:b/>
                <w:sz w:val="16"/>
              </w:rPr>
            </w:pPr>
          </w:p>
        </w:tc>
        <w:tc>
          <w:tcPr>
            <w:tcW w:w="0" w:type="auto"/>
            <w:shd w:val="clear" w:color="auto" w:fill="auto"/>
            <w:vAlign w:val="bottom"/>
          </w:tcPr>
          <w:p w14:paraId="10FB8F7F" w14:textId="77777777" w:rsidR="00AE137D" w:rsidRPr="00527E9E" w:rsidRDefault="00AE137D">
            <w:pPr>
              <w:rPr>
                <w:sz w:val="16"/>
              </w:rPr>
            </w:pPr>
            <w:r w:rsidRPr="00527E9E">
              <w:rPr>
                <w:sz w:val="16"/>
              </w:rPr>
              <w:t>Elémentaire</w:t>
            </w:r>
          </w:p>
        </w:tc>
        <w:tc>
          <w:tcPr>
            <w:tcW w:w="0" w:type="auto"/>
            <w:shd w:val="clear" w:color="auto" w:fill="000000"/>
          </w:tcPr>
          <w:p w14:paraId="1DBCC29F" w14:textId="77777777" w:rsidR="00AE137D" w:rsidRPr="00527E9E" w:rsidRDefault="00AE137D">
            <w:pPr>
              <w:jc w:val="center"/>
              <w:rPr>
                <w:sz w:val="16"/>
              </w:rPr>
            </w:pPr>
          </w:p>
        </w:tc>
        <w:tc>
          <w:tcPr>
            <w:tcW w:w="0" w:type="auto"/>
            <w:shd w:val="clear" w:color="auto" w:fill="auto"/>
          </w:tcPr>
          <w:p w14:paraId="6D830C2D" w14:textId="77777777" w:rsidR="00AE137D" w:rsidRPr="00527E9E" w:rsidRDefault="00AE137D">
            <w:pPr>
              <w:jc w:val="center"/>
              <w:rPr>
                <w:sz w:val="16"/>
              </w:rPr>
            </w:pPr>
            <w:r w:rsidRPr="00527E9E">
              <w:rPr>
                <w:sz w:val="16"/>
              </w:rPr>
              <w:t>1-3</w:t>
            </w:r>
          </w:p>
        </w:tc>
        <w:tc>
          <w:tcPr>
            <w:tcW w:w="0" w:type="auto"/>
            <w:shd w:val="clear" w:color="auto" w:fill="auto"/>
          </w:tcPr>
          <w:p w14:paraId="5776FFF3" w14:textId="77777777" w:rsidR="00AE137D" w:rsidRPr="00527E9E" w:rsidRDefault="00AE137D">
            <w:pPr>
              <w:jc w:val="center"/>
              <w:rPr>
                <w:sz w:val="16"/>
              </w:rPr>
            </w:pPr>
            <w:r w:rsidRPr="00527E9E">
              <w:rPr>
                <w:sz w:val="16"/>
              </w:rPr>
              <w:t>4</w:t>
            </w:r>
          </w:p>
        </w:tc>
        <w:tc>
          <w:tcPr>
            <w:tcW w:w="0" w:type="auto"/>
            <w:shd w:val="clear" w:color="auto" w:fill="000000"/>
          </w:tcPr>
          <w:p w14:paraId="0B45F2CF" w14:textId="77777777" w:rsidR="00AE137D" w:rsidRPr="00527E9E" w:rsidRDefault="00AE137D">
            <w:pPr>
              <w:jc w:val="center"/>
              <w:rPr>
                <w:sz w:val="16"/>
              </w:rPr>
            </w:pPr>
          </w:p>
        </w:tc>
        <w:tc>
          <w:tcPr>
            <w:tcW w:w="0" w:type="auto"/>
            <w:shd w:val="clear" w:color="auto" w:fill="auto"/>
          </w:tcPr>
          <w:p w14:paraId="1580A766" w14:textId="77777777" w:rsidR="00AE137D" w:rsidRPr="00527E9E" w:rsidRDefault="00AE137D">
            <w:pPr>
              <w:jc w:val="center"/>
              <w:rPr>
                <w:sz w:val="16"/>
              </w:rPr>
            </w:pPr>
            <w:r w:rsidRPr="00527E9E">
              <w:rPr>
                <w:sz w:val="16"/>
              </w:rPr>
              <w:t>5-10</w:t>
            </w:r>
          </w:p>
        </w:tc>
      </w:tr>
      <w:tr w:rsidR="00AE137D" w:rsidRPr="00527E9E" w14:paraId="69171D4D" w14:textId="77777777" w:rsidTr="00AE137D">
        <w:tc>
          <w:tcPr>
            <w:tcW w:w="0" w:type="auto"/>
            <w:shd w:val="clear" w:color="auto" w:fill="000000"/>
          </w:tcPr>
          <w:p w14:paraId="13550ED2" w14:textId="77777777" w:rsidR="00AE137D" w:rsidRPr="00527E9E" w:rsidRDefault="00AE137D">
            <w:pPr>
              <w:rPr>
                <w:b/>
                <w:sz w:val="16"/>
              </w:rPr>
            </w:pPr>
          </w:p>
        </w:tc>
        <w:tc>
          <w:tcPr>
            <w:tcW w:w="0" w:type="auto"/>
            <w:shd w:val="clear" w:color="auto" w:fill="E0E0E0"/>
            <w:vAlign w:val="bottom"/>
          </w:tcPr>
          <w:p w14:paraId="41264DC1" w14:textId="77777777" w:rsidR="00AE137D" w:rsidRPr="00527E9E" w:rsidRDefault="003D6235">
            <w:pPr>
              <w:rPr>
                <w:sz w:val="16"/>
              </w:rPr>
            </w:pPr>
            <w:r w:rsidRPr="00527E9E">
              <w:rPr>
                <w:sz w:val="16"/>
              </w:rPr>
              <w:t>Ethéré</w:t>
            </w:r>
          </w:p>
        </w:tc>
        <w:tc>
          <w:tcPr>
            <w:tcW w:w="0" w:type="auto"/>
            <w:shd w:val="clear" w:color="auto" w:fill="000000"/>
          </w:tcPr>
          <w:p w14:paraId="7581B92E" w14:textId="77777777" w:rsidR="00AE137D" w:rsidRPr="00527E9E" w:rsidRDefault="00AE137D">
            <w:pPr>
              <w:jc w:val="center"/>
              <w:rPr>
                <w:sz w:val="16"/>
              </w:rPr>
            </w:pPr>
          </w:p>
        </w:tc>
        <w:tc>
          <w:tcPr>
            <w:tcW w:w="0" w:type="auto"/>
            <w:shd w:val="clear" w:color="auto" w:fill="E0E0E0"/>
          </w:tcPr>
          <w:p w14:paraId="0CAA1246" w14:textId="77777777" w:rsidR="00AE137D" w:rsidRPr="00527E9E" w:rsidRDefault="00AE137D">
            <w:pPr>
              <w:jc w:val="center"/>
              <w:rPr>
                <w:sz w:val="16"/>
              </w:rPr>
            </w:pPr>
          </w:p>
        </w:tc>
        <w:tc>
          <w:tcPr>
            <w:tcW w:w="0" w:type="auto"/>
            <w:shd w:val="clear" w:color="auto" w:fill="191919"/>
          </w:tcPr>
          <w:p w14:paraId="738BC4F1" w14:textId="77777777" w:rsidR="00AE137D" w:rsidRPr="00527E9E" w:rsidRDefault="00AE137D">
            <w:pPr>
              <w:jc w:val="center"/>
              <w:rPr>
                <w:sz w:val="16"/>
              </w:rPr>
            </w:pPr>
          </w:p>
        </w:tc>
        <w:tc>
          <w:tcPr>
            <w:tcW w:w="0" w:type="auto"/>
            <w:shd w:val="clear" w:color="auto" w:fill="000000"/>
          </w:tcPr>
          <w:p w14:paraId="540F569F" w14:textId="77777777" w:rsidR="00AE137D" w:rsidRPr="00527E9E" w:rsidRDefault="00AE137D">
            <w:pPr>
              <w:jc w:val="center"/>
              <w:rPr>
                <w:sz w:val="16"/>
              </w:rPr>
            </w:pPr>
          </w:p>
        </w:tc>
        <w:tc>
          <w:tcPr>
            <w:tcW w:w="0" w:type="auto"/>
            <w:shd w:val="clear" w:color="auto" w:fill="E0E0E0"/>
          </w:tcPr>
          <w:p w14:paraId="6B7B0260" w14:textId="77777777" w:rsidR="00AE137D" w:rsidRPr="00527E9E" w:rsidRDefault="00AE137D">
            <w:pPr>
              <w:jc w:val="center"/>
              <w:rPr>
                <w:sz w:val="16"/>
              </w:rPr>
            </w:pPr>
            <w:r w:rsidRPr="00527E9E">
              <w:rPr>
                <w:sz w:val="16"/>
              </w:rPr>
              <w:t>1-10</w:t>
            </w:r>
          </w:p>
        </w:tc>
      </w:tr>
      <w:tr w:rsidR="00AE137D" w:rsidRPr="00527E9E" w14:paraId="6D46F93D" w14:textId="77777777" w:rsidTr="00AE137D">
        <w:tc>
          <w:tcPr>
            <w:tcW w:w="0" w:type="auto"/>
            <w:shd w:val="clear" w:color="auto" w:fill="000000"/>
          </w:tcPr>
          <w:p w14:paraId="36CBF9B3" w14:textId="77777777" w:rsidR="00AE137D" w:rsidRPr="00527E9E" w:rsidRDefault="00AE137D">
            <w:pPr>
              <w:rPr>
                <w:b/>
                <w:sz w:val="16"/>
              </w:rPr>
            </w:pPr>
          </w:p>
        </w:tc>
        <w:tc>
          <w:tcPr>
            <w:tcW w:w="0" w:type="auto"/>
            <w:shd w:val="clear" w:color="auto" w:fill="auto"/>
            <w:vAlign w:val="bottom"/>
          </w:tcPr>
          <w:p w14:paraId="4A3722FD" w14:textId="77777777" w:rsidR="00AE137D" w:rsidRPr="00527E9E" w:rsidRDefault="00AE137D">
            <w:pPr>
              <w:rPr>
                <w:sz w:val="16"/>
              </w:rPr>
            </w:pPr>
            <w:r w:rsidRPr="00527E9E">
              <w:rPr>
                <w:sz w:val="16"/>
              </w:rPr>
              <w:t>Spécial</w:t>
            </w:r>
          </w:p>
        </w:tc>
        <w:tc>
          <w:tcPr>
            <w:tcW w:w="0" w:type="auto"/>
            <w:shd w:val="clear" w:color="auto" w:fill="000000"/>
          </w:tcPr>
          <w:p w14:paraId="40463161" w14:textId="77777777" w:rsidR="00AE137D" w:rsidRPr="00527E9E" w:rsidRDefault="00AE137D">
            <w:pPr>
              <w:jc w:val="center"/>
              <w:rPr>
                <w:sz w:val="16"/>
              </w:rPr>
            </w:pPr>
          </w:p>
        </w:tc>
        <w:tc>
          <w:tcPr>
            <w:tcW w:w="0" w:type="auto"/>
            <w:shd w:val="clear" w:color="auto" w:fill="auto"/>
          </w:tcPr>
          <w:p w14:paraId="5FE13E89" w14:textId="77777777" w:rsidR="00AE137D" w:rsidRPr="00527E9E" w:rsidRDefault="00AE137D">
            <w:pPr>
              <w:jc w:val="center"/>
              <w:rPr>
                <w:sz w:val="16"/>
              </w:rPr>
            </w:pPr>
            <w:r w:rsidRPr="00527E9E">
              <w:rPr>
                <w:sz w:val="16"/>
              </w:rPr>
              <w:t>1-2</w:t>
            </w:r>
          </w:p>
        </w:tc>
        <w:tc>
          <w:tcPr>
            <w:tcW w:w="0" w:type="auto"/>
            <w:shd w:val="clear" w:color="auto" w:fill="auto"/>
          </w:tcPr>
          <w:p w14:paraId="5F2907FA" w14:textId="77777777" w:rsidR="00AE137D" w:rsidRPr="00527E9E" w:rsidRDefault="00AE137D">
            <w:pPr>
              <w:jc w:val="center"/>
              <w:rPr>
                <w:sz w:val="16"/>
              </w:rPr>
            </w:pPr>
            <w:r w:rsidRPr="00527E9E">
              <w:rPr>
                <w:sz w:val="16"/>
              </w:rPr>
              <w:t>3</w:t>
            </w:r>
          </w:p>
        </w:tc>
        <w:tc>
          <w:tcPr>
            <w:tcW w:w="0" w:type="auto"/>
            <w:shd w:val="clear" w:color="auto" w:fill="000000"/>
          </w:tcPr>
          <w:p w14:paraId="4423E57A" w14:textId="77777777" w:rsidR="00AE137D" w:rsidRPr="00527E9E" w:rsidRDefault="00AE137D">
            <w:pPr>
              <w:jc w:val="center"/>
              <w:rPr>
                <w:sz w:val="16"/>
              </w:rPr>
            </w:pPr>
          </w:p>
        </w:tc>
        <w:tc>
          <w:tcPr>
            <w:tcW w:w="0" w:type="auto"/>
            <w:shd w:val="clear" w:color="auto" w:fill="auto"/>
          </w:tcPr>
          <w:p w14:paraId="30274320" w14:textId="77777777" w:rsidR="00AE137D" w:rsidRPr="00527E9E" w:rsidRDefault="00AE137D">
            <w:pPr>
              <w:jc w:val="center"/>
              <w:rPr>
                <w:sz w:val="16"/>
              </w:rPr>
            </w:pPr>
            <w:r w:rsidRPr="00527E9E">
              <w:rPr>
                <w:sz w:val="16"/>
              </w:rPr>
              <w:t>4-10</w:t>
            </w:r>
          </w:p>
        </w:tc>
      </w:tr>
    </w:tbl>
    <w:p w14:paraId="56D49876" w14:textId="77777777" w:rsidR="00646A79" w:rsidRPr="00527E9E" w:rsidRDefault="00D54697" w:rsidP="00D54697">
      <w:pPr>
        <w:ind w:firstLine="720"/>
        <w:rPr>
          <w:sz w:val="16"/>
          <w:szCs w:val="16"/>
        </w:rPr>
      </w:pPr>
      <w:r w:rsidRPr="00527E9E">
        <w:rPr>
          <w:sz w:val="16"/>
          <w:szCs w:val="16"/>
        </w:rPr>
        <w:t>² relancez un D10* : insecte/élémentaire/</w:t>
      </w:r>
      <w:r w:rsidR="008C3567" w:rsidRPr="00527E9E">
        <w:rPr>
          <w:sz w:val="16"/>
          <w:szCs w:val="16"/>
        </w:rPr>
        <w:t>éthéré</w:t>
      </w:r>
      <w:r w:rsidR="003D6235" w:rsidRPr="00527E9E">
        <w:rPr>
          <w:sz w:val="16"/>
          <w:szCs w:val="16"/>
        </w:rPr>
        <w:t>/spécial.</w:t>
      </w:r>
    </w:p>
    <w:p w14:paraId="34E9D816" w14:textId="77777777" w:rsidR="001D42DF" w:rsidRPr="00527E9E" w:rsidRDefault="00115D60" w:rsidP="0045338D">
      <w:pPr>
        <w:pStyle w:val="Titre3"/>
        <w:rPr>
          <w:lang w:val="fr-BE"/>
        </w:rPr>
      </w:pPr>
      <w:bookmarkStart w:id="88" w:name="_Toc199924512"/>
      <w:r w:rsidRPr="00527E9E">
        <w:rPr>
          <w:lang w:val="fr-BE"/>
        </w:rPr>
        <w:t xml:space="preserve">2. </w:t>
      </w:r>
      <w:r w:rsidR="001D42DF" w:rsidRPr="00527E9E">
        <w:rPr>
          <w:lang w:val="fr-BE"/>
        </w:rPr>
        <w:t>Pattes &amp; Préemption</w:t>
      </w:r>
      <w:bookmarkEnd w:id="88"/>
    </w:p>
    <w:p w14:paraId="0A138914" w14:textId="77777777" w:rsidR="00A37F52" w:rsidRPr="00527E9E" w:rsidRDefault="003D6235" w:rsidP="00115D60">
      <w:r w:rsidRPr="00527E9E">
        <w:t xml:space="preserve">Lancez un </w:t>
      </w:r>
      <w:r w:rsidR="00646A79" w:rsidRPr="00527E9E">
        <w:t xml:space="preserve">D10 pour le nombre de </w:t>
      </w:r>
      <w:r w:rsidR="00646A79" w:rsidRPr="00527E9E">
        <w:rPr>
          <w:b/>
        </w:rPr>
        <w:t>pattes</w:t>
      </w:r>
      <w:r w:rsidR="00B47B85" w:rsidRPr="00527E9E">
        <w:t xml:space="preserve"> et </w:t>
      </w:r>
      <w:r w:rsidRPr="00527E9E">
        <w:t xml:space="preserve">un D10 pour </w:t>
      </w:r>
      <w:r w:rsidR="00B47B85" w:rsidRPr="00527E9E">
        <w:t xml:space="preserve">la capacité de </w:t>
      </w:r>
      <w:r w:rsidR="00B47B85" w:rsidRPr="00527E9E">
        <w:rPr>
          <w:b/>
        </w:rPr>
        <w:t>préemptio</w:t>
      </w:r>
      <w:r w:rsidRPr="00527E9E">
        <w:rPr>
          <w:b/>
        </w:rPr>
        <w:t xml:space="preserve">n </w:t>
      </w:r>
      <w:r w:rsidRPr="00527E9E">
        <w:t>(oui ou non)</w:t>
      </w:r>
      <w:r w:rsidR="00646A79"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1"/>
        <w:gridCol w:w="1023"/>
        <w:gridCol w:w="829"/>
        <w:gridCol w:w="1315"/>
        <w:gridCol w:w="1190"/>
        <w:gridCol w:w="1258"/>
      </w:tblGrid>
      <w:tr w:rsidR="003D6235" w:rsidRPr="00527E9E" w14:paraId="2FEFD362" w14:textId="77777777" w:rsidTr="003D6235">
        <w:tc>
          <w:tcPr>
            <w:tcW w:w="0" w:type="auto"/>
            <w:tcBorders>
              <w:top w:val="nil"/>
              <w:left w:val="nil"/>
              <w:bottom w:val="single" w:sz="4" w:space="0" w:color="auto"/>
              <w:right w:val="single" w:sz="4" w:space="0" w:color="auto"/>
            </w:tcBorders>
            <w:vAlign w:val="bottom"/>
          </w:tcPr>
          <w:p w14:paraId="2A7E89E0" w14:textId="77777777" w:rsidR="003D6235" w:rsidRPr="00527E9E" w:rsidRDefault="003D6235">
            <w:pPr>
              <w:rPr>
                <w:b/>
                <w:bCs/>
                <w:sz w:val="16"/>
              </w:rPr>
            </w:pPr>
          </w:p>
        </w:tc>
        <w:tc>
          <w:tcPr>
            <w:tcW w:w="4357" w:type="dxa"/>
            <w:gridSpan w:val="4"/>
            <w:tcBorders>
              <w:left w:val="single" w:sz="4" w:space="0" w:color="auto"/>
            </w:tcBorders>
            <w:shd w:val="clear" w:color="auto" w:fill="FFFF00"/>
          </w:tcPr>
          <w:p w14:paraId="537C2666" w14:textId="77777777" w:rsidR="003D6235" w:rsidRPr="00527E9E" w:rsidRDefault="003D6235">
            <w:pPr>
              <w:jc w:val="center"/>
              <w:rPr>
                <w:b/>
                <w:sz w:val="16"/>
              </w:rPr>
            </w:pPr>
            <w:r w:rsidRPr="00527E9E">
              <w:rPr>
                <w:b/>
                <w:bCs/>
                <w:sz w:val="16"/>
              </w:rPr>
              <w:t>Pattes</w:t>
            </w:r>
          </w:p>
        </w:tc>
        <w:tc>
          <w:tcPr>
            <w:tcW w:w="1258" w:type="dxa"/>
            <w:tcBorders>
              <w:top w:val="nil"/>
              <w:left w:val="single" w:sz="4" w:space="0" w:color="auto"/>
              <w:right w:val="nil"/>
            </w:tcBorders>
          </w:tcPr>
          <w:p w14:paraId="5CD9F098" w14:textId="77777777" w:rsidR="003D6235" w:rsidRPr="00527E9E" w:rsidRDefault="003D6235" w:rsidP="003D6235">
            <w:pPr>
              <w:jc w:val="center"/>
              <w:rPr>
                <w:b/>
                <w:sz w:val="16"/>
              </w:rPr>
            </w:pPr>
          </w:p>
        </w:tc>
      </w:tr>
      <w:tr w:rsidR="008B037C" w:rsidRPr="00527E9E" w14:paraId="4F85E540" w14:textId="77777777" w:rsidTr="003D6235">
        <w:tc>
          <w:tcPr>
            <w:tcW w:w="0" w:type="auto"/>
            <w:tcBorders>
              <w:top w:val="single" w:sz="4" w:space="0" w:color="auto"/>
              <w:left w:val="single" w:sz="4" w:space="0" w:color="auto"/>
              <w:bottom w:val="single" w:sz="4" w:space="0" w:color="auto"/>
              <w:right w:val="single" w:sz="4" w:space="0" w:color="auto"/>
            </w:tcBorders>
            <w:vAlign w:val="bottom"/>
          </w:tcPr>
          <w:p w14:paraId="1E8D1A1D" w14:textId="77777777" w:rsidR="008B037C" w:rsidRPr="00527E9E" w:rsidRDefault="00DD2C99">
            <w:pPr>
              <w:rPr>
                <w:b/>
                <w:bCs/>
                <w:sz w:val="16"/>
              </w:rPr>
            </w:pPr>
            <w:r w:rsidRPr="00527E9E">
              <w:rPr>
                <w:b/>
                <w:bCs/>
                <w:sz w:val="16"/>
              </w:rPr>
              <w:t>Type</w:t>
            </w:r>
          </w:p>
        </w:tc>
        <w:tc>
          <w:tcPr>
            <w:tcW w:w="0" w:type="auto"/>
            <w:tcBorders>
              <w:left w:val="single" w:sz="4" w:space="0" w:color="auto"/>
            </w:tcBorders>
          </w:tcPr>
          <w:p w14:paraId="262F9743" w14:textId="77777777" w:rsidR="008B037C" w:rsidRPr="00527E9E" w:rsidRDefault="008B037C">
            <w:pPr>
              <w:jc w:val="center"/>
              <w:rPr>
                <w:b/>
                <w:sz w:val="16"/>
              </w:rPr>
            </w:pPr>
            <w:r w:rsidRPr="00527E9E">
              <w:rPr>
                <w:b/>
                <w:sz w:val="16"/>
              </w:rPr>
              <w:t>Rampant</w:t>
            </w:r>
          </w:p>
        </w:tc>
        <w:tc>
          <w:tcPr>
            <w:tcW w:w="0" w:type="auto"/>
          </w:tcPr>
          <w:p w14:paraId="0ACABF2F" w14:textId="77777777" w:rsidR="008B037C" w:rsidRPr="00527E9E" w:rsidRDefault="008B037C">
            <w:pPr>
              <w:jc w:val="center"/>
              <w:rPr>
                <w:b/>
                <w:sz w:val="16"/>
              </w:rPr>
            </w:pPr>
            <w:r w:rsidRPr="00527E9E">
              <w:rPr>
                <w:b/>
                <w:sz w:val="16"/>
              </w:rPr>
              <w:t>Bipède</w:t>
            </w:r>
          </w:p>
        </w:tc>
        <w:tc>
          <w:tcPr>
            <w:tcW w:w="0" w:type="auto"/>
          </w:tcPr>
          <w:p w14:paraId="1F151963" w14:textId="77777777" w:rsidR="008B037C" w:rsidRPr="00527E9E" w:rsidRDefault="008B037C">
            <w:pPr>
              <w:jc w:val="center"/>
              <w:rPr>
                <w:b/>
                <w:sz w:val="16"/>
              </w:rPr>
            </w:pPr>
            <w:r w:rsidRPr="00527E9E">
              <w:rPr>
                <w:b/>
                <w:sz w:val="16"/>
              </w:rPr>
              <w:t>Quadrupède</w:t>
            </w:r>
          </w:p>
        </w:tc>
        <w:tc>
          <w:tcPr>
            <w:tcW w:w="0" w:type="auto"/>
          </w:tcPr>
          <w:p w14:paraId="077B9DFF" w14:textId="77777777" w:rsidR="008B037C" w:rsidRPr="00527E9E" w:rsidRDefault="008B037C">
            <w:pPr>
              <w:jc w:val="center"/>
              <w:rPr>
                <w:b/>
                <w:sz w:val="16"/>
              </w:rPr>
            </w:pPr>
            <w:r w:rsidRPr="00527E9E">
              <w:rPr>
                <w:b/>
                <w:sz w:val="16"/>
              </w:rPr>
              <w:t>Multi</w:t>
            </w:r>
            <w:r w:rsidR="00D354D3" w:rsidRPr="00527E9E">
              <w:rPr>
                <w:b/>
                <w:sz w:val="16"/>
              </w:rPr>
              <w:t xml:space="preserve"> </w:t>
            </w:r>
            <w:r w:rsidRPr="00527E9E">
              <w:rPr>
                <w:b/>
                <w:sz w:val="16"/>
              </w:rPr>
              <w:t>patte</w:t>
            </w:r>
          </w:p>
        </w:tc>
        <w:tc>
          <w:tcPr>
            <w:tcW w:w="0" w:type="auto"/>
            <w:shd w:val="clear" w:color="auto" w:fill="FFFF00"/>
          </w:tcPr>
          <w:p w14:paraId="2C68E780" w14:textId="77777777" w:rsidR="008B037C" w:rsidRPr="00527E9E" w:rsidRDefault="00292FDC" w:rsidP="00292FDC">
            <w:pPr>
              <w:jc w:val="center"/>
              <w:rPr>
                <w:b/>
                <w:sz w:val="16"/>
              </w:rPr>
            </w:pPr>
            <w:r w:rsidRPr="00527E9E">
              <w:rPr>
                <w:b/>
                <w:sz w:val="16"/>
              </w:rPr>
              <w:t>Préemption</w:t>
            </w:r>
          </w:p>
        </w:tc>
      </w:tr>
      <w:tr w:rsidR="008B037C" w:rsidRPr="00527E9E" w14:paraId="3101FF00" w14:textId="77777777" w:rsidTr="00DD2C99">
        <w:tc>
          <w:tcPr>
            <w:tcW w:w="0" w:type="auto"/>
            <w:tcBorders>
              <w:top w:val="single" w:sz="4" w:space="0" w:color="auto"/>
            </w:tcBorders>
            <w:vAlign w:val="bottom"/>
          </w:tcPr>
          <w:p w14:paraId="5EB8BA97" w14:textId="77777777" w:rsidR="008B037C" w:rsidRPr="00527E9E" w:rsidRDefault="00AE137D">
            <w:pPr>
              <w:rPr>
                <w:rFonts w:eastAsia="Arial Unicode MS"/>
                <w:sz w:val="16"/>
              </w:rPr>
            </w:pPr>
            <w:r w:rsidRPr="00527E9E">
              <w:rPr>
                <w:sz w:val="16"/>
              </w:rPr>
              <w:t>Mammifère/Elémentaire/Ethéral</w:t>
            </w:r>
          </w:p>
        </w:tc>
        <w:tc>
          <w:tcPr>
            <w:tcW w:w="0" w:type="auto"/>
            <w:shd w:val="clear" w:color="auto" w:fill="191919"/>
          </w:tcPr>
          <w:p w14:paraId="6FDB13BC" w14:textId="77777777" w:rsidR="008B037C" w:rsidRPr="00527E9E" w:rsidRDefault="008B037C">
            <w:pPr>
              <w:jc w:val="center"/>
              <w:rPr>
                <w:sz w:val="16"/>
              </w:rPr>
            </w:pPr>
          </w:p>
        </w:tc>
        <w:tc>
          <w:tcPr>
            <w:tcW w:w="0" w:type="auto"/>
          </w:tcPr>
          <w:p w14:paraId="42910E2E" w14:textId="77777777" w:rsidR="008B037C" w:rsidRPr="00527E9E" w:rsidRDefault="008B037C">
            <w:pPr>
              <w:jc w:val="center"/>
              <w:rPr>
                <w:sz w:val="16"/>
              </w:rPr>
            </w:pPr>
            <w:r w:rsidRPr="00527E9E">
              <w:rPr>
                <w:sz w:val="16"/>
              </w:rPr>
              <w:t>1-2</w:t>
            </w:r>
          </w:p>
        </w:tc>
        <w:tc>
          <w:tcPr>
            <w:tcW w:w="0" w:type="auto"/>
          </w:tcPr>
          <w:p w14:paraId="51D9D05A" w14:textId="77777777" w:rsidR="008B037C" w:rsidRPr="00527E9E" w:rsidRDefault="008B037C">
            <w:pPr>
              <w:jc w:val="center"/>
              <w:rPr>
                <w:sz w:val="16"/>
              </w:rPr>
            </w:pPr>
            <w:r w:rsidRPr="00527E9E">
              <w:rPr>
                <w:sz w:val="16"/>
              </w:rPr>
              <w:t>3-9</w:t>
            </w:r>
          </w:p>
        </w:tc>
        <w:tc>
          <w:tcPr>
            <w:tcW w:w="0" w:type="auto"/>
          </w:tcPr>
          <w:p w14:paraId="2C1AFE23" w14:textId="77777777" w:rsidR="008B037C" w:rsidRPr="00527E9E" w:rsidRDefault="008B037C">
            <w:pPr>
              <w:jc w:val="center"/>
              <w:rPr>
                <w:sz w:val="16"/>
              </w:rPr>
            </w:pPr>
            <w:r w:rsidRPr="00527E9E">
              <w:rPr>
                <w:sz w:val="16"/>
              </w:rPr>
              <w:t>10</w:t>
            </w:r>
          </w:p>
        </w:tc>
        <w:tc>
          <w:tcPr>
            <w:tcW w:w="0" w:type="auto"/>
            <w:shd w:val="clear" w:color="auto" w:fill="auto"/>
          </w:tcPr>
          <w:p w14:paraId="22945EB5" w14:textId="77777777" w:rsidR="008B037C" w:rsidRPr="00527E9E" w:rsidRDefault="008B037C" w:rsidP="008B037C">
            <w:pPr>
              <w:jc w:val="center"/>
              <w:rPr>
                <w:sz w:val="16"/>
              </w:rPr>
            </w:pPr>
            <w:r w:rsidRPr="00527E9E">
              <w:rPr>
                <w:sz w:val="16"/>
              </w:rPr>
              <w:t>1-5</w:t>
            </w:r>
          </w:p>
        </w:tc>
      </w:tr>
      <w:tr w:rsidR="008B037C" w:rsidRPr="00527E9E" w14:paraId="1F39D754" w14:textId="77777777" w:rsidTr="008B037C">
        <w:tc>
          <w:tcPr>
            <w:tcW w:w="0" w:type="auto"/>
            <w:shd w:val="clear" w:color="auto" w:fill="E0E0E0"/>
            <w:vAlign w:val="bottom"/>
          </w:tcPr>
          <w:p w14:paraId="34A07426" w14:textId="77777777" w:rsidR="008B037C" w:rsidRPr="00527E9E" w:rsidRDefault="008B037C">
            <w:pPr>
              <w:rPr>
                <w:rFonts w:eastAsia="Arial Unicode MS"/>
                <w:sz w:val="16"/>
              </w:rPr>
            </w:pPr>
            <w:r w:rsidRPr="00527E9E">
              <w:rPr>
                <w:sz w:val="16"/>
              </w:rPr>
              <w:t xml:space="preserve">Oiseau </w:t>
            </w:r>
            <w:r w:rsidR="00D6217A" w:rsidRPr="00527E9E">
              <w:rPr>
                <w:sz w:val="16"/>
              </w:rPr>
              <w:t>/poisson</w:t>
            </w:r>
          </w:p>
        </w:tc>
        <w:tc>
          <w:tcPr>
            <w:tcW w:w="0" w:type="auto"/>
            <w:shd w:val="clear" w:color="auto" w:fill="191919"/>
          </w:tcPr>
          <w:p w14:paraId="0A94A4C8" w14:textId="77777777" w:rsidR="008B037C" w:rsidRPr="00527E9E" w:rsidRDefault="008B037C">
            <w:pPr>
              <w:jc w:val="center"/>
              <w:rPr>
                <w:sz w:val="16"/>
              </w:rPr>
            </w:pPr>
          </w:p>
        </w:tc>
        <w:tc>
          <w:tcPr>
            <w:tcW w:w="0" w:type="auto"/>
            <w:shd w:val="clear" w:color="auto" w:fill="E0E0E0"/>
          </w:tcPr>
          <w:p w14:paraId="0382515F" w14:textId="77777777" w:rsidR="008B037C" w:rsidRPr="00527E9E" w:rsidRDefault="008B037C">
            <w:pPr>
              <w:jc w:val="center"/>
              <w:rPr>
                <w:sz w:val="16"/>
              </w:rPr>
            </w:pPr>
            <w:r w:rsidRPr="00527E9E">
              <w:rPr>
                <w:sz w:val="16"/>
              </w:rPr>
              <w:t>1-10</w:t>
            </w:r>
          </w:p>
        </w:tc>
        <w:tc>
          <w:tcPr>
            <w:tcW w:w="0" w:type="auto"/>
            <w:shd w:val="clear" w:color="auto" w:fill="191919"/>
          </w:tcPr>
          <w:p w14:paraId="39784C47" w14:textId="77777777" w:rsidR="008B037C" w:rsidRPr="00527E9E" w:rsidRDefault="008B037C">
            <w:pPr>
              <w:jc w:val="center"/>
              <w:rPr>
                <w:sz w:val="16"/>
              </w:rPr>
            </w:pPr>
          </w:p>
        </w:tc>
        <w:tc>
          <w:tcPr>
            <w:tcW w:w="0" w:type="auto"/>
            <w:shd w:val="clear" w:color="auto" w:fill="191919"/>
          </w:tcPr>
          <w:p w14:paraId="5713246C" w14:textId="77777777" w:rsidR="008B037C" w:rsidRPr="00527E9E" w:rsidRDefault="008B037C">
            <w:pPr>
              <w:jc w:val="center"/>
              <w:rPr>
                <w:sz w:val="16"/>
              </w:rPr>
            </w:pPr>
          </w:p>
        </w:tc>
        <w:tc>
          <w:tcPr>
            <w:tcW w:w="0" w:type="auto"/>
            <w:shd w:val="clear" w:color="auto" w:fill="EAEAEA"/>
          </w:tcPr>
          <w:p w14:paraId="14691AE7" w14:textId="77777777" w:rsidR="008B037C" w:rsidRPr="00527E9E" w:rsidRDefault="008B037C">
            <w:pPr>
              <w:jc w:val="center"/>
              <w:rPr>
                <w:sz w:val="16"/>
              </w:rPr>
            </w:pPr>
            <w:r w:rsidRPr="00527E9E">
              <w:rPr>
                <w:sz w:val="16"/>
              </w:rPr>
              <w:t>1</w:t>
            </w:r>
          </w:p>
        </w:tc>
      </w:tr>
      <w:tr w:rsidR="008B037C" w:rsidRPr="00527E9E" w14:paraId="1AC30D3D" w14:textId="77777777" w:rsidTr="008B037C">
        <w:tc>
          <w:tcPr>
            <w:tcW w:w="0" w:type="auto"/>
            <w:vAlign w:val="bottom"/>
          </w:tcPr>
          <w:p w14:paraId="090668F7" w14:textId="77777777" w:rsidR="008B037C" w:rsidRPr="00527E9E" w:rsidRDefault="008B037C" w:rsidP="00D6217A">
            <w:pPr>
              <w:rPr>
                <w:rFonts w:eastAsia="Arial Unicode MS"/>
                <w:sz w:val="16"/>
              </w:rPr>
            </w:pPr>
            <w:r w:rsidRPr="00527E9E">
              <w:rPr>
                <w:sz w:val="16"/>
              </w:rPr>
              <w:t xml:space="preserve">Reptile </w:t>
            </w:r>
          </w:p>
        </w:tc>
        <w:tc>
          <w:tcPr>
            <w:tcW w:w="0" w:type="auto"/>
          </w:tcPr>
          <w:p w14:paraId="55F58F17" w14:textId="77777777" w:rsidR="008B037C" w:rsidRPr="00527E9E" w:rsidRDefault="008B037C">
            <w:pPr>
              <w:jc w:val="center"/>
              <w:rPr>
                <w:sz w:val="16"/>
              </w:rPr>
            </w:pPr>
            <w:r w:rsidRPr="00527E9E">
              <w:rPr>
                <w:sz w:val="16"/>
              </w:rPr>
              <w:t>1-7</w:t>
            </w:r>
          </w:p>
        </w:tc>
        <w:tc>
          <w:tcPr>
            <w:tcW w:w="0" w:type="auto"/>
            <w:shd w:val="clear" w:color="auto" w:fill="auto"/>
          </w:tcPr>
          <w:p w14:paraId="487F4A82" w14:textId="77777777" w:rsidR="008B037C" w:rsidRPr="00527E9E" w:rsidRDefault="008B037C">
            <w:pPr>
              <w:jc w:val="center"/>
              <w:rPr>
                <w:sz w:val="16"/>
              </w:rPr>
            </w:pPr>
            <w:r w:rsidRPr="00527E9E">
              <w:rPr>
                <w:sz w:val="16"/>
              </w:rPr>
              <w:t>8</w:t>
            </w:r>
          </w:p>
        </w:tc>
        <w:tc>
          <w:tcPr>
            <w:tcW w:w="0" w:type="auto"/>
          </w:tcPr>
          <w:p w14:paraId="565A3F4F" w14:textId="77777777" w:rsidR="008B037C" w:rsidRPr="00527E9E" w:rsidRDefault="008B037C">
            <w:pPr>
              <w:jc w:val="center"/>
              <w:rPr>
                <w:sz w:val="16"/>
              </w:rPr>
            </w:pPr>
            <w:r w:rsidRPr="00527E9E">
              <w:rPr>
                <w:sz w:val="16"/>
              </w:rPr>
              <w:t>9-10</w:t>
            </w:r>
          </w:p>
        </w:tc>
        <w:tc>
          <w:tcPr>
            <w:tcW w:w="0" w:type="auto"/>
            <w:shd w:val="clear" w:color="auto" w:fill="191919"/>
          </w:tcPr>
          <w:p w14:paraId="5F3B8A9F" w14:textId="77777777" w:rsidR="008B037C" w:rsidRPr="00527E9E" w:rsidRDefault="008B037C">
            <w:pPr>
              <w:jc w:val="center"/>
              <w:rPr>
                <w:sz w:val="16"/>
              </w:rPr>
            </w:pPr>
          </w:p>
        </w:tc>
        <w:tc>
          <w:tcPr>
            <w:tcW w:w="0" w:type="auto"/>
            <w:shd w:val="clear" w:color="auto" w:fill="auto"/>
          </w:tcPr>
          <w:p w14:paraId="0A41D633" w14:textId="77777777" w:rsidR="008B037C" w:rsidRPr="00527E9E" w:rsidRDefault="008B037C">
            <w:pPr>
              <w:jc w:val="center"/>
              <w:rPr>
                <w:sz w:val="16"/>
              </w:rPr>
            </w:pPr>
            <w:r w:rsidRPr="00527E9E">
              <w:rPr>
                <w:sz w:val="16"/>
              </w:rPr>
              <w:t>1-4</w:t>
            </w:r>
          </w:p>
        </w:tc>
      </w:tr>
      <w:tr w:rsidR="008B037C" w:rsidRPr="00527E9E" w14:paraId="779E1643" w14:textId="77777777" w:rsidTr="008B037C">
        <w:tc>
          <w:tcPr>
            <w:tcW w:w="0" w:type="auto"/>
            <w:shd w:val="clear" w:color="auto" w:fill="E0E0E0"/>
            <w:vAlign w:val="bottom"/>
          </w:tcPr>
          <w:p w14:paraId="47DFA52B" w14:textId="77777777" w:rsidR="008B037C" w:rsidRPr="00527E9E" w:rsidRDefault="008B037C">
            <w:pPr>
              <w:rPr>
                <w:rFonts w:eastAsia="Arial Unicode MS"/>
                <w:sz w:val="16"/>
              </w:rPr>
            </w:pPr>
            <w:r w:rsidRPr="00527E9E">
              <w:rPr>
                <w:sz w:val="16"/>
              </w:rPr>
              <w:t xml:space="preserve">Insecte </w:t>
            </w:r>
          </w:p>
        </w:tc>
        <w:tc>
          <w:tcPr>
            <w:tcW w:w="0" w:type="auto"/>
            <w:shd w:val="clear" w:color="auto" w:fill="191919"/>
          </w:tcPr>
          <w:p w14:paraId="69D02B73" w14:textId="77777777" w:rsidR="008B037C" w:rsidRPr="00527E9E" w:rsidRDefault="008B037C">
            <w:pPr>
              <w:jc w:val="center"/>
              <w:rPr>
                <w:sz w:val="16"/>
              </w:rPr>
            </w:pPr>
          </w:p>
        </w:tc>
        <w:tc>
          <w:tcPr>
            <w:tcW w:w="0" w:type="auto"/>
            <w:shd w:val="clear" w:color="auto" w:fill="E0E0E0"/>
          </w:tcPr>
          <w:p w14:paraId="721FC9E5" w14:textId="77777777" w:rsidR="008B037C" w:rsidRPr="00527E9E" w:rsidRDefault="008B037C">
            <w:pPr>
              <w:jc w:val="center"/>
              <w:rPr>
                <w:sz w:val="16"/>
              </w:rPr>
            </w:pPr>
            <w:r w:rsidRPr="00527E9E">
              <w:rPr>
                <w:sz w:val="16"/>
              </w:rPr>
              <w:t>1</w:t>
            </w:r>
          </w:p>
        </w:tc>
        <w:tc>
          <w:tcPr>
            <w:tcW w:w="0" w:type="auto"/>
            <w:shd w:val="clear" w:color="auto" w:fill="E0E0E0"/>
          </w:tcPr>
          <w:p w14:paraId="48913E57" w14:textId="77777777" w:rsidR="008B037C" w:rsidRPr="00527E9E" w:rsidRDefault="008B037C">
            <w:pPr>
              <w:jc w:val="center"/>
              <w:rPr>
                <w:sz w:val="16"/>
              </w:rPr>
            </w:pPr>
            <w:r w:rsidRPr="00527E9E">
              <w:rPr>
                <w:sz w:val="16"/>
              </w:rPr>
              <w:t>2-3</w:t>
            </w:r>
          </w:p>
        </w:tc>
        <w:tc>
          <w:tcPr>
            <w:tcW w:w="0" w:type="auto"/>
            <w:shd w:val="clear" w:color="auto" w:fill="E0E0E0"/>
          </w:tcPr>
          <w:p w14:paraId="07117C08" w14:textId="77777777" w:rsidR="008B037C" w:rsidRPr="00527E9E" w:rsidRDefault="008B037C">
            <w:pPr>
              <w:jc w:val="center"/>
              <w:rPr>
                <w:sz w:val="16"/>
              </w:rPr>
            </w:pPr>
            <w:r w:rsidRPr="00527E9E">
              <w:rPr>
                <w:sz w:val="16"/>
              </w:rPr>
              <w:t>4-10</w:t>
            </w:r>
          </w:p>
        </w:tc>
        <w:tc>
          <w:tcPr>
            <w:tcW w:w="0" w:type="auto"/>
            <w:shd w:val="clear" w:color="auto" w:fill="EAEAEA"/>
          </w:tcPr>
          <w:p w14:paraId="44CFEC03" w14:textId="77777777" w:rsidR="008B037C" w:rsidRPr="00527E9E" w:rsidRDefault="008B037C">
            <w:pPr>
              <w:jc w:val="center"/>
              <w:rPr>
                <w:sz w:val="16"/>
              </w:rPr>
            </w:pPr>
            <w:r w:rsidRPr="00527E9E">
              <w:rPr>
                <w:sz w:val="16"/>
              </w:rPr>
              <w:t>1-3</w:t>
            </w:r>
          </w:p>
        </w:tc>
      </w:tr>
      <w:tr w:rsidR="00AE137D" w:rsidRPr="00527E9E" w14:paraId="22D50123" w14:textId="77777777" w:rsidTr="00AE137D">
        <w:tc>
          <w:tcPr>
            <w:tcW w:w="0" w:type="auto"/>
            <w:shd w:val="clear" w:color="auto" w:fill="auto"/>
            <w:vAlign w:val="bottom"/>
          </w:tcPr>
          <w:p w14:paraId="06C90D1E" w14:textId="77777777" w:rsidR="00AE137D" w:rsidRPr="00527E9E" w:rsidRDefault="00AE137D">
            <w:pPr>
              <w:rPr>
                <w:sz w:val="16"/>
              </w:rPr>
            </w:pPr>
            <w:r w:rsidRPr="00527E9E">
              <w:rPr>
                <w:sz w:val="16"/>
              </w:rPr>
              <w:t>Spécial</w:t>
            </w:r>
          </w:p>
        </w:tc>
        <w:tc>
          <w:tcPr>
            <w:tcW w:w="0" w:type="auto"/>
            <w:shd w:val="clear" w:color="auto" w:fill="auto"/>
          </w:tcPr>
          <w:p w14:paraId="6A08E647" w14:textId="77777777" w:rsidR="00AE137D" w:rsidRPr="00527E9E" w:rsidRDefault="00AE137D">
            <w:pPr>
              <w:jc w:val="center"/>
              <w:rPr>
                <w:sz w:val="16"/>
              </w:rPr>
            </w:pPr>
            <w:r w:rsidRPr="00527E9E">
              <w:rPr>
                <w:sz w:val="16"/>
              </w:rPr>
              <w:t>1-2</w:t>
            </w:r>
          </w:p>
        </w:tc>
        <w:tc>
          <w:tcPr>
            <w:tcW w:w="0" w:type="auto"/>
            <w:shd w:val="clear" w:color="auto" w:fill="auto"/>
          </w:tcPr>
          <w:p w14:paraId="72771C57" w14:textId="77777777" w:rsidR="00AE137D" w:rsidRPr="00527E9E" w:rsidRDefault="00AE137D">
            <w:pPr>
              <w:jc w:val="center"/>
              <w:rPr>
                <w:sz w:val="16"/>
              </w:rPr>
            </w:pPr>
            <w:r w:rsidRPr="00527E9E">
              <w:rPr>
                <w:sz w:val="16"/>
              </w:rPr>
              <w:t>3-6</w:t>
            </w:r>
          </w:p>
        </w:tc>
        <w:tc>
          <w:tcPr>
            <w:tcW w:w="0" w:type="auto"/>
            <w:shd w:val="clear" w:color="auto" w:fill="auto"/>
          </w:tcPr>
          <w:p w14:paraId="5E871AAF" w14:textId="77777777" w:rsidR="00AE137D" w:rsidRPr="00527E9E" w:rsidRDefault="00AE137D">
            <w:pPr>
              <w:jc w:val="center"/>
              <w:rPr>
                <w:sz w:val="16"/>
              </w:rPr>
            </w:pPr>
            <w:r w:rsidRPr="00527E9E">
              <w:rPr>
                <w:sz w:val="16"/>
              </w:rPr>
              <w:t>7-8</w:t>
            </w:r>
          </w:p>
        </w:tc>
        <w:tc>
          <w:tcPr>
            <w:tcW w:w="0" w:type="auto"/>
            <w:shd w:val="clear" w:color="auto" w:fill="auto"/>
          </w:tcPr>
          <w:p w14:paraId="001786C4" w14:textId="77777777" w:rsidR="00AE137D" w:rsidRPr="00527E9E" w:rsidRDefault="00AE137D">
            <w:pPr>
              <w:jc w:val="center"/>
              <w:rPr>
                <w:sz w:val="16"/>
              </w:rPr>
            </w:pPr>
            <w:r w:rsidRPr="00527E9E">
              <w:rPr>
                <w:sz w:val="16"/>
              </w:rPr>
              <w:t>9-10</w:t>
            </w:r>
          </w:p>
        </w:tc>
        <w:tc>
          <w:tcPr>
            <w:tcW w:w="0" w:type="auto"/>
            <w:shd w:val="clear" w:color="auto" w:fill="auto"/>
          </w:tcPr>
          <w:p w14:paraId="2199C2DB" w14:textId="77777777" w:rsidR="00AE137D" w:rsidRPr="00527E9E" w:rsidRDefault="00AE137D">
            <w:pPr>
              <w:jc w:val="center"/>
              <w:rPr>
                <w:sz w:val="16"/>
              </w:rPr>
            </w:pPr>
            <w:r w:rsidRPr="00527E9E">
              <w:rPr>
                <w:sz w:val="16"/>
              </w:rPr>
              <w:t>1-2</w:t>
            </w:r>
          </w:p>
        </w:tc>
      </w:tr>
    </w:tbl>
    <w:p w14:paraId="609957F5" w14:textId="77777777" w:rsidR="005C67EE" w:rsidRPr="00527E9E" w:rsidRDefault="00D354D3" w:rsidP="005C67EE">
      <w:pPr>
        <w:ind w:firstLine="720"/>
        <w:rPr>
          <w:sz w:val="16"/>
          <w:szCs w:val="16"/>
        </w:rPr>
      </w:pPr>
      <w:r w:rsidRPr="00527E9E">
        <w:rPr>
          <w:sz w:val="16"/>
          <w:szCs w:val="16"/>
        </w:rPr>
        <w:t>Autres formes : choisir le nombre de ‘pattes’</w:t>
      </w:r>
      <w:r w:rsidR="003D6235" w:rsidRPr="00527E9E">
        <w:rPr>
          <w:sz w:val="16"/>
          <w:szCs w:val="16"/>
        </w:rPr>
        <w:t xml:space="preserve"> </w:t>
      </w:r>
      <w:r w:rsidR="003D6235" w:rsidRPr="00527E9E">
        <w:rPr>
          <w:sz w:val="16"/>
          <w:szCs w:val="16"/>
        </w:rPr>
        <w:sym w:font="Wingdings" w:char="F0E0"/>
      </w:r>
      <w:r w:rsidR="003D6235" w:rsidRPr="00527E9E">
        <w:rPr>
          <w:sz w:val="16"/>
          <w:szCs w:val="16"/>
        </w:rPr>
        <w:t xml:space="preserve"> </w:t>
      </w:r>
      <w:r w:rsidR="00C82DB3" w:rsidRPr="00527E9E">
        <w:rPr>
          <w:sz w:val="16"/>
          <w:szCs w:val="16"/>
        </w:rPr>
        <w:t xml:space="preserve">préemption </w:t>
      </w:r>
      <w:r w:rsidR="003D6235" w:rsidRPr="00527E9E">
        <w:rPr>
          <w:sz w:val="16"/>
          <w:szCs w:val="16"/>
        </w:rPr>
        <w:t>si D10&lt;=</w:t>
      </w:r>
      <w:r w:rsidR="00C82DB3" w:rsidRPr="00527E9E">
        <w:rPr>
          <w:sz w:val="16"/>
          <w:szCs w:val="16"/>
        </w:rPr>
        <w:t>3</w:t>
      </w:r>
      <w:r w:rsidRPr="00527E9E">
        <w:rPr>
          <w:sz w:val="16"/>
          <w:szCs w:val="16"/>
        </w:rPr>
        <w:t>.</w:t>
      </w:r>
    </w:p>
    <w:p w14:paraId="75D02D57" w14:textId="77777777" w:rsidR="001D42DF" w:rsidRPr="00527E9E" w:rsidRDefault="00115D60" w:rsidP="0045338D">
      <w:pPr>
        <w:pStyle w:val="Titre3"/>
        <w:rPr>
          <w:lang w:val="fr-BE"/>
        </w:rPr>
      </w:pPr>
      <w:bookmarkStart w:id="89" w:name="_Toc199924513"/>
      <w:r w:rsidRPr="00527E9E">
        <w:rPr>
          <w:lang w:val="fr-BE"/>
        </w:rPr>
        <w:t xml:space="preserve">3. </w:t>
      </w:r>
      <w:r w:rsidR="001D42DF" w:rsidRPr="00527E9E">
        <w:rPr>
          <w:lang w:val="fr-BE"/>
        </w:rPr>
        <w:t>Alignement</w:t>
      </w:r>
      <w:bookmarkEnd w:id="89"/>
    </w:p>
    <w:p w14:paraId="4E684C8E" w14:textId="77777777" w:rsidR="00646A79" w:rsidRPr="00527E9E" w:rsidRDefault="00646A79" w:rsidP="00115D60">
      <w:r w:rsidRPr="00527E9E">
        <w:t xml:space="preserve">Lancez un D100 pour déterminer </w:t>
      </w:r>
      <w:r w:rsidRPr="00527E9E">
        <w:rPr>
          <w:b/>
        </w:rPr>
        <w:t>l’alignement</w:t>
      </w:r>
      <w:r w:rsidRPr="00527E9E">
        <w:t xml:space="preserve"> de la créature.</w:t>
      </w:r>
      <w:r w:rsidR="00AD1A85" w:rsidRPr="00527E9E">
        <w:t xml:space="preserve"> </w:t>
      </w:r>
    </w:p>
    <w:p w14:paraId="124DB76F" w14:textId="77777777" w:rsidR="00AE137D" w:rsidRPr="00527E9E" w:rsidRDefault="00AE137D" w:rsidP="002E31AC">
      <w:pPr>
        <w:jc w:val="center"/>
        <w:rPr>
          <w:b/>
          <w:bCs/>
          <w:sz w:val="16"/>
        </w:rPr>
        <w:sectPr w:rsidR="00AE137D" w:rsidRPr="00527E9E" w:rsidSect="00C6302F">
          <w:headerReference w:type="even" r:id="rId53"/>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2"/>
        <w:gridCol w:w="1169"/>
      </w:tblGrid>
      <w:tr w:rsidR="00DB3C9C" w:rsidRPr="00527E9E" w14:paraId="22AD0683" w14:textId="77777777" w:rsidTr="003D6235">
        <w:tc>
          <w:tcPr>
            <w:tcW w:w="0" w:type="auto"/>
          </w:tcPr>
          <w:p w14:paraId="4A82DA9E" w14:textId="77777777" w:rsidR="00DB3C9C" w:rsidRPr="00527E9E" w:rsidRDefault="00DB3C9C" w:rsidP="002E31AC">
            <w:pPr>
              <w:jc w:val="center"/>
              <w:rPr>
                <w:b/>
                <w:bCs/>
                <w:sz w:val="16"/>
              </w:rPr>
            </w:pPr>
            <w:r w:rsidRPr="00527E9E">
              <w:rPr>
                <w:b/>
                <w:bCs/>
                <w:sz w:val="16"/>
              </w:rPr>
              <w:t>D100</w:t>
            </w:r>
          </w:p>
        </w:tc>
        <w:tc>
          <w:tcPr>
            <w:tcW w:w="0" w:type="auto"/>
            <w:shd w:val="clear" w:color="auto" w:fill="FFFF00"/>
          </w:tcPr>
          <w:p w14:paraId="1909A935" w14:textId="77777777" w:rsidR="00DB3C9C" w:rsidRPr="00527E9E" w:rsidRDefault="00DB3C9C" w:rsidP="002E31AC">
            <w:pPr>
              <w:rPr>
                <w:b/>
                <w:bCs/>
                <w:sz w:val="16"/>
              </w:rPr>
            </w:pPr>
            <w:r w:rsidRPr="00527E9E">
              <w:rPr>
                <w:b/>
                <w:bCs/>
                <w:sz w:val="16"/>
              </w:rPr>
              <w:t>Alignement</w:t>
            </w:r>
          </w:p>
        </w:tc>
      </w:tr>
      <w:tr w:rsidR="00DB3C9C" w:rsidRPr="00527E9E" w14:paraId="6E780B88" w14:textId="77777777" w:rsidTr="008B13BA">
        <w:tc>
          <w:tcPr>
            <w:tcW w:w="0" w:type="auto"/>
            <w:shd w:val="clear" w:color="auto" w:fill="D9D9D9"/>
          </w:tcPr>
          <w:p w14:paraId="62DF822A" w14:textId="77777777" w:rsidR="00DB3C9C" w:rsidRPr="00527E9E" w:rsidRDefault="00DB3C9C" w:rsidP="002E31AC">
            <w:pPr>
              <w:jc w:val="center"/>
              <w:rPr>
                <w:sz w:val="16"/>
              </w:rPr>
            </w:pPr>
            <w:r w:rsidRPr="00527E9E">
              <w:rPr>
                <w:sz w:val="16"/>
              </w:rPr>
              <w:t>01-10</w:t>
            </w:r>
          </w:p>
        </w:tc>
        <w:tc>
          <w:tcPr>
            <w:tcW w:w="0" w:type="auto"/>
            <w:shd w:val="clear" w:color="auto" w:fill="D9D9D9"/>
          </w:tcPr>
          <w:p w14:paraId="33917667" w14:textId="77777777" w:rsidR="00DB3C9C" w:rsidRPr="00527E9E" w:rsidRDefault="00DB3C9C" w:rsidP="002E31AC">
            <w:pPr>
              <w:rPr>
                <w:sz w:val="16"/>
              </w:rPr>
            </w:pPr>
            <w:r w:rsidRPr="00527E9E">
              <w:rPr>
                <w:sz w:val="16"/>
              </w:rPr>
              <w:t>El’Der</w:t>
            </w:r>
          </w:p>
        </w:tc>
      </w:tr>
      <w:tr w:rsidR="00DB3C9C" w:rsidRPr="00527E9E" w14:paraId="0C4BA4DE" w14:textId="77777777" w:rsidTr="0008594C">
        <w:tc>
          <w:tcPr>
            <w:tcW w:w="0" w:type="auto"/>
            <w:shd w:val="clear" w:color="auto" w:fill="FFFF66"/>
          </w:tcPr>
          <w:p w14:paraId="0E5F5081" w14:textId="77777777" w:rsidR="00DB3C9C" w:rsidRPr="00527E9E" w:rsidRDefault="00DB3C9C" w:rsidP="002E31AC">
            <w:pPr>
              <w:jc w:val="center"/>
              <w:rPr>
                <w:sz w:val="16"/>
              </w:rPr>
            </w:pPr>
            <w:r w:rsidRPr="00527E9E">
              <w:rPr>
                <w:sz w:val="16"/>
              </w:rPr>
              <w:t>11-15</w:t>
            </w:r>
          </w:p>
        </w:tc>
        <w:tc>
          <w:tcPr>
            <w:tcW w:w="0" w:type="auto"/>
            <w:shd w:val="clear" w:color="auto" w:fill="FFFF66"/>
          </w:tcPr>
          <w:p w14:paraId="79A00E25" w14:textId="77777777" w:rsidR="00DB3C9C" w:rsidRPr="00527E9E" w:rsidRDefault="00DB3C9C" w:rsidP="002E31AC">
            <w:pPr>
              <w:rPr>
                <w:sz w:val="16"/>
              </w:rPr>
            </w:pPr>
            <w:r w:rsidRPr="00527E9E">
              <w:rPr>
                <w:sz w:val="16"/>
              </w:rPr>
              <w:t>El’Bis</w:t>
            </w:r>
          </w:p>
        </w:tc>
      </w:tr>
      <w:tr w:rsidR="00DB3C9C" w:rsidRPr="00527E9E" w14:paraId="0B4D9854" w14:textId="77777777" w:rsidTr="0008594C">
        <w:tc>
          <w:tcPr>
            <w:tcW w:w="0" w:type="auto"/>
            <w:shd w:val="clear" w:color="auto" w:fill="FABF8F" w:themeFill="accent6" w:themeFillTint="99"/>
          </w:tcPr>
          <w:p w14:paraId="4D00A334" w14:textId="77777777" w:rsidR="00DB3C9C" w:rsidRPr="00527E9E" w:rsidRDefault="00DB3C9C" w:rsidP="002E31AC">
            <w:pPr>
              <w:jc w:val="center"/>
              <w:rPr>
                <w:sz w:val="16"/>
              </w:rPr>
            </w:pPr>
            <w:r w:rsidRPr="00527E9E">
              <w:rPr>
                <w:sz w:val="16"/>
              </w:rPr>
              <w:t>16-40</w:t>
            </w:r>
          </w:p>
        </w:tc>
        <w:tc>
          <w:tcPr>
            <w:tcW w:w="0" w:type="auto"/>
            <w:shd w:val="clear" w:color="auto" w:fill="FABF8F" w:themeFill="accent6" w:themeFillTint="99"/>
          </w:tcPr>
          <w:p w14:paraId="2C81D177" w14:textId="77777777" w:rsidR="00DB3C9C" w:rsidRPr="00527E9E" w:rsidRDefault="00DB3C9C" w:rsidP="002E31AC">
            <w:pPr>
              <w:rPr>
                <w:sz w:val="16"/>
              </w:rPr>
            </w:pPr>
            <w:r w:rsidRPr="00527E9E">
              <w:rPr>
                <w:sz w:val="16"/>
              </w:rPr>
              <w:t>El’Dor</w:t>
            </w:r>
          </w:p>
        </w:tc>
      </w:tr>
      <w:tr w:rsidR="00DB3C9C" w:rsidRPr="00527E9E" w14:paraId="068DADD1" w14:textId="77777777" w:rsidTr="0008594C">
        <w:tc>
          <w:tcPr>
            <w:tcW w:w="0" w:type="auto"/>
            <w:shd w:val="clear" w:color="auto" w:fill="95B3D7" w:themeFill="accent1" w:themeFillTint="99"/>
          </w:tcPr>
          <w:p w14:paraId="3AD976AE" w14:textId="77777777" w:rsidR="00DB3C9C" w:rsidRPr="00527E9E" w:rsidRDefault="00DB3C9C" w:rsidP="002E31AC">
            <w:pPr>
              <w:jc w:val="center"/>
              <w:rPr>
                <w:sz w:val="16"/>
              </w:rPr>
            </w:pPr>
            <w:r w:rsidRPr="00527E9E">
              <w:rPr>
                <w:sz w:val="16"/>
              </w:rPr>
              <w:t>41-43</w:t>
            </w:r>
          </w:p>
        </w:tc>
        <w:tc>
          <w:tcPr>
            <w:tcW w:w="0" w:type="auto"/>
            <w:shd w:val="clear" w:color="auto" w:fill="95B3D7" w:themeFill="accent1" w:themeFillTint="99"/>
          </w:tcPr>
          <w:p w14:paraId="43AAB279" w14:textId="77777777" w:rsidR="00DB3C9C" w:rsidRPr="00527E9E" w:rsidRDefault="00DB3C9C" w:rsidP="002E31AC">
            <w:pPr>
              <w:rPr>
                <w:sz w:val="16"/>
              </w:rPr>
            </w:pPr>
            <w:r w:rsidRPr="00527E9E">
              <w:rPr>
                <w:sz w:val="16"/>
              </w:rPr>
              <w:t>El’Lar</w:t>
            </w:r>
          </w:p>
        </w:tc>
      </w:tr>
      <w:tr w:rsidR="00DB3C9C" w:rsidRPr="00527E9E" w14:paraId="38825E48" w14:textId="77777777" w:rsidTr="0008594C">
        <w:tc>
          <w:tcPr>
            <w:tcW w:w="0" w:type="auto"/>
            <w:shd w:val="clear" w:color="auto" w:fill="92D050"/>
          </w:tcPr>
          <w:p w14:paraId="0451E6F3" w14:textId="77777777" w:rsidR="00DB3C9C" w:rsidRPr="00527E9E" w:rsidRDefault="00DB3C9C" w:rsidP="002E31AC">
            <w:pPr>
              <w:jc w:val="center"/>
              <w:rPr>
                <w:sz w:val="16"/>
              </w:rPr>
            </w:pPr>
            <w:r w:rsidRPr="00527E9E">
              <w:rPr>
                <w:sz w:val="16"/>
              </w:rPr>
              <w:t>44-84</w:t>
            </w:r>
          </w:p>
        </w:tc>
        <w:tc>
          <w:tcPr>
            <w:tcW w:w="0" w:type="auto"/>
            <w:shd w:val="clear" w:color="auto" w:fill="92D050"/>
          </w:tcPr>
          <w:p w14:paraId="55159858" w14:textId="77777777" w:rsidR="00DB3C9C" w:rsidRPr="00527E9E" w:rsidRDefault="00DB3C9C" w:rsidP="002E31AC">
            <w:pPr>
              <w:rPr>
                <w:sz w:val="16"/>
              </w:rPr>
            </w:pPr>
            <w:r w:rsidRPr="00527E9E">
              <w:rPr>
                <w:sz w:val="16"/>
              </w:rPr>
              <w:t>Koth’Oth</w:t>
            </w:r>
          </w:p>
        </w:tc>
      </w:tr>
      <w:tr w:rsidR="00DB3C9C" w:rsidRPr="00527E9E" w14:paraId="0B0649C6" w14:textId="77777777" w:rsidTr="0008594C">
        <w:tc>
          <w:tcPr>
            <w:tcW w:w="0" w:type="auto"/>
            <w:shd w:val="clear" w:color="auto" w:fill="BFBFBF" w:themeFill="background1" w:themeFillShade="BF"/>
          </w:tcPr>
          <w:p w14:paraId="7C67C2B9" w14:textId="77777777" w:rsidR="00DB3C9C" w:rsidRPr="00527E9E" w:rsidRDefault="00DB3C9C" w:rsidP="002E31AC">
            <w:pPr>
              <w:jc w:val="center"/>
              <w:rPr>
                <w:sz w:val="16"/>
              </w:rPr>
            </w:pPr>
            <w:r w:rsidRPr="00527E9E">
              <w:rPr>
                <w:sz w:val="16"/>
              </w:rPr>
              <w:t>85-90</w:t>
            </w:r>
          </w:p>
        </w:tc>
        <w:tc>
          <w:tcPr>
            <w:tcW w:w="0" w:type="auto"/>
            <w:shd w:val="clear" w:color="auto" w:fill="BFBFBF" w:themeFill="background1" w:themeFillShade="BF"/>
          </w:tcPr>
          <w:p w14:paraId="33A639DB" w14:textId="77777777" w:rsidR="00DB3C9C" w:rsidRPr="00527E9E" w:rsidRDefault="00DB3C9C" w:rsidP="002E31AC">
            <w:pPr>
              <w:rPr>
                <w:sz w:val="16"/>
              </w:rPr>
            </w:pPr>
            <w:r w:rsidRPr="00527E9E">
              <w:rPr>
                <w:sz w:val="16"/>
              </w:rPr>
              <w:t>Si’Th</w:t>
            </w:r>
          </w:p>
        </w:tc>
      </w:tr>
      <w:tr w:rsidR="00DB3C9C" w:rsidRPr="00527E9E" w14:paraId="60A8305B" w14:textId="77777777" w:rsidTr="0008594C">
        <w:tc>
          <w:tcPr>
            <w:tcW w:w="0" w:type="auto"/>
            <w:shd w:val="clear" w:color="auto" w:fill="00B050"/>
          </w:tcPr>
          <w:p w14:paraId="0B48E1C9" w14:textId="77777777" w:rsidR="00DB3C9C" w:rsidRPr="00527E9E" w:rsidRDefault="00DB3C9C" w:rsidP="002E31AC">
            <w:pPr>
              <w:jc w:val="center"/>
              <w:rPr>
                <w:sz w:val="16"/>
              </w:rPr>
            </w:pPr>
            <w:r w:rsidRPr="00527E9E">
              <w:rPr>
                <w:sz w:val="16"/>
              </w:rPr>
              <w:t>91-100</w:t>
            </w:r>
          </w:p>
        </w:tc>
        <w:tc>
          <w:tcPr>
            <w:tcW w:w="0" w:type="auto"/>
            <w:shd w:val="clear" w:color="auto" w:fill="00B050"/>
          </w:tcPr>
          <w:p w14:paraId="060A9FFC" w14:textId="77777777" w:rsidR="00DB3C9C" w:rsidRPr="00527E9E" w:rsidRDefault="00DB3C9C" w:rsidP="002E31AC">
            <w:pPr>
              <w:rPr>
                <w:sz w:val="16"/>
              </w:rPr>
            </w:pPr>
            <w:r w:rsidRPr="00527E9E">
              <w:rPr>
                <w:sz w:val="16"/>
              </w:rPr>
              <w:t>Aucun</w:t>
            </w:r>
          </w:p>
        </w:tc>
      </w:tr>
    </w:tbl>
    <w:p w14:paraId="2F53FA89" w14:textId="77777777" w:rsidR="00AE137D" w:rsidRPr="00527E9E" w:rsidRDefault="00AE137D" w:rsidP="00115D60">
      <w:pPr>
        <w:sectPr w:rsidR="00AE137D" w:rsidRPr="00527E9E" w:rsidSect="00C6302F">
          <w:endnotePr>
            <w:numFmt w:val="decimal"/>
          </w:endnotePr>
          <w:type w:val="continuous"/>
          <w:pgSz w:w="11906" w:h="16838" w:code="9"/>
          <w:pgMar w:top="851" w:right="1133" w:bottom="851" w:left="851" w:header="708" w:footer="708" w:gutter="0"/>
          <w:cols w:num="2" w:space="708"/>
          <w:titlePg/>
          <w:docGrid w:linePitch="360"/>
        </w:sectPr>
      </w:pPr>
    </w:p>
    <w:p w14:paraId="43BF2DB0" w14:textId="77777777" w:rsidR="001D42DF" w:rsidRPr="00527E9E" w:rsidRDefault="00B72823" w:rsidP="0045338D">
      <w:pPr>
        <w:pStyle w:val="Titre3"/>
        <w:rPr>
          <w:lang w:val="fr-BE"/>
        </w:rPr>
      </w:pPr>
      <w:bookmarkStart w:id="90" w:name="_Toc199924514"/>
      <w:r w:rsidRPr="00527E9E">
        <w:rPr>
          <w:noProof/>
          <w:lang w:val="fr-BE" w:eastAsia="fr-BE"/>
        </w:rPr>
        <w:lastRenderedPageBreak/>
        <w:drawing>
          <wp:anchor distT="0" distB="0" distL="114300" distR="114300" simplePos="0" relativeHeight="251654144" behindDoc="1" locked="0" layoutInCell="1" allowOverlap="1" wp14:anchorId="4CD60F13" wp14:editId="4B0D22BE">
            <wp:simplePos x="0" y="0"/>
            <wp:positionH relativeFrom="column">
              <wp:posOffset>5003800</wp:posOffset>
            </wp:positionH>
            <wp:positionV relativeFrom="paragraph">
              <wp:posOffset>71120</wp:posOffset>
            </wp:positionV>
            <wp:extent cx="1419225" cy="1685925"/>
            <wp:effectExtent l="323850" t="228600" r="333375" b="238125"/>
            <wp:wrapTight wrapText="bothSides">
              <wp:wrapPolygon edited="0">
                <wp:start x="20875" y="-2929"/>
                <wp:lineTo x="-4929" y="-2441"/>
                <wp:lineTo x="-4639" y="5369"/>
                <wp:lineTo x="-870" y="24407"/>
                <wp:lineTo x="6089" y="24407"/>
                <wp:lineTo x="6379" y="23919"/>
                <wp:lineTo x="26384" y="20990"/>
                <wp:lineTo x="22035" y="-2929"/>
                <wp:lineTo x="20875" y="-2929"/>
              </wp:wrapPolygon>
            </wp:wrapTight>
            <wp:docPr id="80" name="Picture 80" descr="Clipboar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lipboard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19225" cy="16859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115D60" w:rsidRPr="00527E9E">
        <w:rPr>
          <w:lang w:val="fr-BE"/>
        </w:rPr>
        <w:t xml:space="preserve">4. </w:t>
      </w:r>
      <w:r w:rsidR="001D42DF" w:rsidRPr="00527E9E">
        <w:rPr>
          <w:lang w:val="fr-BE"/>
        </w:rPr>
        <w:t>Mode de vie</w:t>
      </w:r>
      <w:bookmarkEnd w:id="90"/>
    </w:p>
    <w:p w14:paraId="1848A390" w14:textId="77777777" w:rsidR="00646A79" w:rsidRPr="00527E9E" w:rsidRDefault="00646A79" w:rsidP="00115D60">
      <w:r w:rsidRPr="00527E9E">
        <w:t xml:space="preserve">Lancez un D10 pour </w:t>
      </w:r>
      <w:r w:rsidR="00B47B85" w:rsidRPr="00527E9E">
        <w:t xml:space="preserve">le </w:t>
      </w:r>
      <w:r w:rsidR="00B47B85" w:rsidRPr="00527E9E">
        <w:rPr>
          <w:b/>
        </w:rPr>
        <w:t>mode de vie</w:t>
      </w:r>
      <w:r w:rsidR="003D6235" w:rsidRPr="00527E9E">
        <w:t xml:space="preserve"> général</w:t>
      </w:r>
      <w:r w:rsidRPr="00527E9E">
        <w:t xml:space="preserve"> de la créature.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1"/>
        <w:gridCol w:w="818"/>
        <w:gridCol w:w="1891"/>
        <w:gridCol w:w="1043"/>
      </w:tblGrid>
      <w:tr w:rsidR="00B47B85" w:rsidRPr="00527E9E" w14:paraId="330EBEE8" w14:textId="77777777" w:rsidTr="003D6235">
        <w:tc>
          <w:tcPr>
            <w:tcW w:w="0" w:type="auto"/>
            <w:tcBorders>
              <w:top w:val="nil"/>
              <w:left w:val="nil"/>
              <w:bottom w:val="single" w:sz="4" w:space="0" w:color="auto"/>
              <w:right w:val="single" w:sz="4" w:space="0" w:color="auto"/>
            </w:tcBorders>
            <w:vAlign w:val="bottom"/>
          </w:tcPr>
          <w:p w14:paraId="35B790FF" w14:textId="77777777" w:rsidR="00B47B85" w:rsidRPr="00527E9E" w:rsidRDefault="00B47B85" w:rsidP="002E31AC">
            <w:pPr>
              <w:rPr>
                <w:b/>
                <w:bCs/>
                <w:sz w:val="16"/>
              </w:rPr>
            </w:pPr>
          </w:p>
        </w:tc>
        <w:tc>
          <w:tcPr>
            <w:tcW w:w="0" w:type="auto"/>
            <w:gridSpan w:val="3"/>
            <w:tcBorders>
              <w:left w:val="single" w:sz="4" w:space="0" w:color="auto"/>
              <w:right w:val="single" w:sz="4" w:space="0" w:color="auto"/>
            </w:tcBorders>
            <w:shd w:val="clear" w:color="auto" w:fill="FFFF00"/>
          </w:tcPr>
          <w:p w14:paraId="5E425DA0" w14:textId="77777777" w:rsidR="00B47B85" w:rsidRPr="00527E9E" w:rsidRDefault="00B47B85" w:rsidP="002E31AC">
            <w:pPr>
              <w:jc w:val="center"/>
              <w:rPr>
                <w:b/>
                <w:sz w:val="16"/>
              </w:rPr>
            </w:pPr>
            <w:r w:rsidRPr="00527E9E">
              <w:rPr>
                <w:b/>
                <w:bCs/>
                <w:sz w:val="16"/>
              </w:rPr>
              <w:t>Mode de vie</w:t>
            </w:r>
          </w:p>
        </w:tc>
      </w:tr>
      <w:tr w:rsidR="00646A79" w:rsidRPr="00527E9E" w14:paraId="60FF0E4A"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57BEA6D1" w14:textId="77777777" w:rsidR="00646A79" w:rsidRPr="00527E9E" w:rsidRDefault="00B47B85" w:rsidP="002E31AC">
            <w:pPr>
              <w:rPr>
                <w:b/>
                <w:bCs/>
                <w:sz w:val="16"/>
              </w:rPr>
            </w:pPr>
            <w:r w:rsidRPr="00527E9E">
              <w:rPr>
                <w:b/>
                <w:bCs/>
                <w:sz w:val="16"/>
              </w:rPr>
              <w:t>Type</w:t>
            </w:r>
          </w:p>
        </w:tc>
        <w:tc>
          <w:tcPr>
            <w:tcW w:w="0" w:type="auto"/>
            <w:tcBorders>
              <w:left w:val="single" w:sz="4" w:space="0" w:color="auto"/>
              <w:right w:val="single" w:sz="4" w:space="0" w:color="auto"/>
            </w:tcBorders>
          </w:tcPr>
          <w:p w14:paraId="48128647" w14:textId="77777777" w:rsidR="00646A79" w:rsidRPr="00527E9E" w:rsidRDefault="00646A79" w:rsidP="002E31AC">
            <w:pPr>
              <w:jc w:val="center"/>
              <w:rPr>
                <w:b/>
                <w:sz w:val="16"/>
              </w:rPr>
            </w:pPr>
            <w:r w:rsidRPr="00527E9E">
              <w:rPr>
                <w:b/>
                <w:sz w:val="16"/>
              </w:rPr>
              <w:t>Diurne</w:t>
            </w:r>
          </w:p>
        </w:tc>
        <w:tc>
          <w:tcPr>
            <w:tcW w:w="0" w:type="auto"/>
            <w:tcBorders>
              <w:left w:val="single" w:sz="4" w:space="0" w:color="auto"/>
              <w:right w:val="single" w:sz="4" w:space="0" w:color="auto"/>
            </w:tcBorders>
          </w:tcPr>
          <w:p w14:paraId="09B63048" w14:textId="77777777" w:rsidR="00646A79" w:rsidRPr="00527E9E" w:rsidRDefault="00646A79" w:rsidP="002E31AC">
            <w:pPr>
              <w:jc w:val="center"/>
              <w:rPr>
                <w:b/>
                <w:sz w:val="16"/>
              </w:rPr>
            </w:pPr>
            <w:r w:rsidRPr="00527E9E">
              <w:rPr>
                <w:b/>
                <w:sz w:val="16"/>
              </w:rPr>
              <w:t>Diurne &amp; Nocturne</w:t>
            </w:r>
          </w:p>
        </w:tc>
        <w:tc>
          <w:tcPr>
            <w:tcW w:w="0" w:type="auto"/>
            <w:tcBorders>
              <w:left w:val="single" w:sz="4" w:space="0" w:color="auto"/>
              <w:right w:val="single" w:sz="4" w:space="0" w:color="auto"/>
            </w:tcBorders>
          </w:tcPr>
          <w:p w14:paraId="2D66EF82" w14:textId="77777777" w:rsidR="00646A79" w:rsidRPr="00527E9E" w:rsidRDefault="00646A79" w:rsidP="002E31AC">
            <w:pPr>
              <w:jc w:val="center"/>
              <w:rPr>
                <w:b/>
                <w:sz w:val="16"/>
              </w:rPr>
            </w:pPr>
            <w:r w:rsidRPr="00527E9E">
              <w:rPr>
                <w:b/>
                <w:sz w:val="16"/>
              </w:rPr>
              <w:t>Nocturne</w:t>
            </w:r>
          </w:p>
        </w:tc>
      </w:tr>
      <w:tr w:rsidR="00646A79" w:rsidRPr="00527E9E" w14:paraId="4E24A100" w14:textId="77777777" w:rsidTr="00DD2C99">
        <w:tc>
          <w:tcPr>
            <w:tcW w:w="0" w:type="auto"/>
            <w:tcBorders>
              <w:top w:val="single" w:sz="4" w:space="0" w:color="auto"/>
            </w:tcBorders>
            <w:vAlign w:val="bottom"/>
          </w:tcPr>
          <w:p w14:paraId="33D41256" w14:textId="77777777" w:rsidR="00646A79" w:rsidRPr="00527E9E" w:rsidRDefault="00AE137D" w:rsidP="002E31AC">
            <w:pPr>
              <w:rPr>
                <w:rFonts w:eastAsia="Arial Unicode MS"/>
                <w:sz w:val="16"/>
              </w:rPr>
            </w:pPr>
            <w:r w:rsidRPr="00527E9E">
              <w:rPr>
                <w:sz w:val="16"/>
              </w:rPr>
              <w:t>Mammifère/Elémentaire/Ethéral</w:t>
            </w:r>
          </w:p>
        </w:tc>
        <w:tc>
          <w:tcPr>
            <w:tcW w:w="0" w:type="auto"/>
          </w:tcPr>
          <w:p w14:paraId="69D044D5" w14:textId="77777777" w:rsidR="00646A79" w:rsidRPr="00527E9E" w:rsidRDefault="00292FDC" w:rsidP="002E31AC">
            <w:pPr>
              <w:jc w:val="center"/>
              <w:rPr>
                <w:sz w:val="16"/>
              </w:rPr>
            </w:pPr>
            <w:r w:rsidRPr="00527E9E">
              <w:rPr>
                <w:sz w:val="16"/>
              </w:rPr>
              <w:t>&lt;9</w:t>
            </w:r>
          </w:p>
        </w:tc>
        <w:tc>
          <w:tcPr>
            <w:tcW w:w="0" w:type="auto"/>
          </w:tcPr>
          <w:p w14:paraId="75ED862D" w14:textId="77777777" w:rsidR="00646A79" w:rsidRPr="00527E9E" w:rsidRDefault="00646A79" w:rsidP="002E31AC">
            <w:pPr>
              <w:jc w:val="center"/>
              <w:rPr>
                <w:sz w:val="16"/>
              </w:rPr>
            </w:pPr>
            <w:r w:rsidRPr="00527E9E">
              <w:rPr>
                <w:sz w:val="16"/>
              </w:rPr>
              <w:t>9</w:t>
            </w:r>
          </w:p>
        </w:tc>
        <w:tc>
          <w:tcPr>
            <w:tcW w:w="0" w:type="auto"/>
          </w:tcPr>
          <w:p w14:paraId="344174A5" w14:textId="77777777" w:rsidR="00646A79" w:rsidRPr="00527E9E" w:rsidRDefault="00292FDC" w:rsidP="002E31AC">
            <w:pPr>
              <w:jc w:val="center"/>
              <w:rPr>
                <w:sz w:val="16"/>
              </w:rPr>
            </w:pPr>
            <w:r w:rsidRPr="00527E9E">
              <w:rPr>
                <w:sz w:val="16"/>
              </w:rPr>
              <w:t>&gt;9</w:t>
            </w:r>
          </w:p>
        </w:tc>
      </w:tr>
      <w:tr w:rsidR="00646A79" w:rsidRPr="00527E9E" w14:paraId="5317EF7E" w14:textId="77777777">
        <w:tc>
          <w:tcPr>
            <w:tcW w:w="0" w:type="auto"/>
            <w:shd w:val="clear" w:color="auto" w:fill="E0E0E0"/>
            <w:vAlign w:val="bottom"/>
          </w:tcPr>
          <w:p w14:paraId="6E416CA4" w14:textId="77777777" w:rsidR="00646A79" w:rsidRPr="00527E9E" w:rsidRDefault="00646A79" w:rsidP="002E31AC">
            <w:pPr>
              <w:rPr>
                <w:rFonts w:eastAsia="Arial Unicode MS"/>
                <w:sz w:val="16"/>
              </w:rPr>
            </w:pPr>
            <w:r w:rsidRPr="00527E9E">
              <w:rPr>
                <w:sz w:val="16"/>
              </w:rPr>
              <w:t xml:space="preserve">Oiseau </w:t>
            </w:r>
          </w:p>
        </w:tc>
        <w:tc>
          <w:tcPr>
            <w:tcW w:w="0" w:type="auto"/>
            <w:shd w:val="clear" w:color="auto" w:fill="E0E0E0"/>
          </w:tcPr>
          <w:p w14:paraId="5EF1C224" w14:textId="77777777" w:rsidR="00646A79" w:rsidRPr="00527E9E" w:rsidRDefault="00292FDC" w:rsidP="002E31AC">
            <w:pPr>
              <w:jc w:val="center"/>
              <w:rPr>
                <w:sz w:val="16"/>
              </w:rPr>
            </w:pPr>
            <w:r w:rsidRPr="00527E9E">
              <w:rPr>
                <w:sz w:val="16"/>
              </w:rPr>
              <w:t>&lt;8</w:t>
            </w:r>
          </w:p>
        </w:tc>
        <w:tc>
          <w:tcPr>
            <w:tcW w:w="0" w:type="auto"/>
            <w:shd w:val="clear" w:color="auto" w:fill="E0E0E0"/>
          </w:tcPr>
          <w:p w14:paraId="7BB1D4F0" w14:textId="77777777" w:rsidR="00646A79" w:rsidRPr="00527E9E" w:rsidRDefault="00646A79" w:rsidP="002E31AC">
            <w:pPr>
              <w:jc w:val="center"/>
              <w:rPr>
                <w:sz w:val="16"/>
              </w:rPr>
            </w:pPr>
            <w:r w:rsidRPr="00527E9E">
              <w:rPr>
                <w:sz w:val="16"/>
              </w:rPr>
              <w:t>8</w:t>
            </w:r>
          </w:p>
        </w:tc>
        <w:tc>
          <w:tcPr>
            <w:tcW w:w="0" w:type="auto"/>
            <w:shd w:val="clear" w:color="auto" w:fill="E0E0E0"/>
          </w:tcPr>
          <w:p w14:paraId="7042F0AC" w14:textId="77777777" w:rsidR="00646A79" w:rsidRPr="00527E9E" w:rsidRDefault="00292FDC" w:rsidP="002E31AC">
            <w:pPr>
              <w:jc w:val="center"/>
              <w:rPr>
                <w:sz w:val="16"/>
              </w:rPr>
            </w:pPr>
            <w:r w:rsidRPr="00527E9E">
              <w:rPr>
                <w:sz w:val="16"/>
              </w:rPr>
              <w:t>&gt;8</w:t>
            </w:r>
          </w:p>
        </w:tc>
      </w:tr>
      <w:tr w:rsidR="00646A79" w:rsidRPr="00527E9E" w14:paraId="1F9C564C" w14:textId="77777777">
        <w:tc>
          <w:tcPr>
            <w:tcW w:w="0" w:type="auto"/>
            <w:vAlign w:val="bottom"/>
          </w:tcPr>
          <w:p w14:paraId="584B9C19" w14:textId="77777777" w:rsidR="00646A79" w:rsidRPr="00527E9E" w:rsidRDefault="00646A79" w:rsidP="002E31AC">
            <w:pPr>
              <w:rPr>
                <w:rFonts w:eastAsia="Arial Unicode MS"/>
                <w:sz w:val="16"/>
              </w:rPr>
            </w:pPr>
            <w:r w:rsidRPr="00527E9E">
              <w:rPr>
                <w:sz w:val="16"/>
              </w:rPr>
              <w:t xml:space="preserve">Reptile </w:t>
            </w:r>
            <w:r w:rsidR="00AE137D" w:rsidRPr="00527E9E">
              <w:rPr>
                <w:sz w:val="16"/>
              </w:rPr>
              <w:t>(</w:t>
            </w:r>
            <w:r w:rsidR="00D6217A" w:rsidRPr="00527E9E">
              <w:rPr>
                <w:sz w:val="16"/>
              </w:rPr>
              <w:t>poisson</w:t>
            </w:r>
            <w:r w:rsidR="00AE137D" w:rsidRPr="00527E9E">
              <w:rPr>
                <w:sz w:val="16"/>
              </w:rPr>
              <w:t>)</w:t>
            </w:r>
          </w:p>
        </w:tc>
        <w:tc>
          <w:tcPr>
            <w:tcW w:w="0" w:type="auto"/>
          </w:tcPr>
          <w:p w14:paraId="67B0576D" w14:textId="77777777" w:rsidR="00646A79" w:rsidRPr="00527E9E" w:rsidRDefault="00292FDC" w:rsidP="002E31AC">
            <w:pPr>
              <w:jc w:val="center"/>
              <w:rPr>
                <w:sz w:val="16"/>
              </w:rPr>
            </w:pPr>
            <w:r w:rsidRPr="00527E9E">
              <w:rPr>
                <w:sz w:val="16"/>
              </w:rPr>
              <w:t>&lt;7</w:t>
            </w:r>
          </w:p>
        </w:tc>
        <w:tc>
          <w:tcPr>
            <w:tcW w:w="0" w:type="auto"/>
          </w:tcPr>
          <w:p w14:paraId="7316E376" w14:textId="77777777" w:rsidR="00646A79" w:rsidRPr="00527E9E" w:rsidRDefault="00B47B85" w:rsidP="00B47B85">
            <w:pPr>
              <w:jc w:val="center"/>
              <w:rPr>
                <w:sz w:val="16"/>
              </w:rPr>
            </w:pPr>
            <w:r w:rsidRPr="00527E9E">
              <w:rPr>
                <w:sz w:val="16"/>
              </w:rPr>
              <w:t>7</w:t>
            </w:r>
            <w:r w:rsidR="00646A79" w:rsidRPr="00527E9E">
              <w:rPr>
                <w:sz w:val="16"/>
              </w:rPr>
              <w:t>-8</w:t>
            </w:r>
          </w:p>
        </w:tc>
        <w:tc>
          <w:tcPr>
            <w:tcW w:w="0" w:type="auto"/>
          </w:tcPr>
          <w:p w14:paraId="5021112A" w14:textId="77777777" w:rsidR="00646A79" w:rsidRPr="00527E9E" w:rsidRDefault="00292FDC" w:rsidP="002E31AC">
            <w:pPr>
              <w:jc w:val="center"/>
              <w:rPr>
                <w:sz w:val="16"/>
              </w:rPr>
            </w:pPr>
            <w:r w:rsidRPr="00527E9E">
              <w:rPr>
                <w:sz w:val="16"/>
              </w:rPr>
              <w:t>&gt;8</w:t>
            </w:r>
          </w:p>
        </w:tc>
      </w:tr>
      <w:tr w:rsidR="00646A79" w:rsidRPr="00527E9E" w14:paraId="69BAF4E8" w14:textId="77777777">
        <w:tc>
          <w:tcPr>
            <w:tcW w:w="0" w:type="auto"/>
            <w:shd w:val="clear" w:color="auto" w:fill="E0E0E0"/>
            <w:vAlign w:val="bottom"/>
          </w:tcPr>
          <w:p w14:paraId="4BA75383" w14:textId="77777777" w:rsidR="00646A79" w:rsidRPr="00527E9E" w:rsidRDefault="00646A79" w:rsidP="00AE137D">
            <w:pPr>
              <w:rPr>
                <w:rFonts w:eastAsia="Arial Unicode MS"/>
                <w:sz w:val="16"/>
              </w:rPr>
            </w:pPr>
            <w:r w:rsidRPr="00527E9E">
              <w:rPr>
                <w:sz w:val="16"/>
              </w:rPr>
              <w:t>Insecte</w:t>
            </w:r>
            <w:r w:rsidR="00D354D3" w:rsidRPr="00527E9E">
              <w:rPr>
                <w:sz w:val="16"/>
              </w:rPr>
              <w:t>/</w:t>
            </w:r>
            <w:r w:rsidR="00AE137D" w:rsidRPr="00527E9E">
              <w:rPr>
                <w:sz w:val="16"/>
              </w:rPr>
              <w:t>Spécial</w:t>
            </w:r>
          </w:p>
        </w:tc>
        <w:tc>
          <w:tcPr>
            <w:tcW w:w="0" w:type="auto"/>
            <w:shd w:val="clear" w:color="auto" w:fill="E0E0E0"/>
          </w:tcPr>
          <w:p w14:paraId="6D3BA161" w14:textId="77777777" w:rsidR="00646A79" w:rsidRPr="00527E9E" w:rsidRDefault="00292FDC" w:rsidP="002E31AC">
            <w:pPr>
              <w:jc w:val="center"/>
              <w:rPr>
                <w:sz w:val="16"/>
              </w:rPr>
            </w:pPr>
            <w:r w:rsidRPr="00527E9E">
              <w:rPr>
                <w:sz w:val="16"/>
              </w:rPr>
              <w:t>&lt;6</w:t>
            </w:r>
          </w:p>
        </w:tc>
        <w:tc>
          <w:tcPr>
            <w:tcW w:w="0" w:type="auto"/>
            <w:shd w:val="clear" w:color="auto" w:fill="E0E0E0"/>
          </w:tcPr>
          <w:p w14:paraId="23AAE972" w14:textId="77777777" w:rsidR="00646A79" w:rsidRPr="00527E9E" w:rsidRDefault="00646A79" w:rsidP="002E31AC">
            <w:pPr>
              <w:jc w:val="center"/>
              <w:rPr>
                <w:sz w:val="16"/>
              </w:rPr>
            </w:pPr>
            <w:r w:rsidRPr="00527E9E">
              <w:rPr>
                <w:sz w:val="16"/>
              </w:rPr>
              <w:t>6-9</w:t>
            </w:r>
          </w:p>
        </w:tc>
        <w:tc>
          <w:tcPr>
            <w:tcW w:w="0" w:type="auto"/>
            <w:shd w:val="clear" w:color="auto" w:fill="E0E0E0"/>
          </w:tcPr>
          <w:p w14:paraId="6ECA80C5" w14:textId="77777777" w:rsidR="00646A79" w:rsidRPr="00527E9E" w:rsidRDefault="00292FDC" w:rsidP="002E31AC">
            <w:pPr>
              <w:jc w:val="center"/>
              <w:rPr>
                <w:sz w:val="16"/>
              </w:rPr>
            </w:pPr>
            <w:r w:rsidRPr="00527E9E">
              <w:rPr>
                <w:sz w:val="16"/>
              </w:rPr>
              <w:t>&gt;9</w:t>
            </w:r>
          </w:p>
        </w:tc>
      </w:tr>
    </w:tbl>
    <w:p w14:paraId="4452657D" w14:textId="77777777" w:rsidR="00646A79" w:rsidRPr="00527E9E" w:rsidRDefault="00646A79" w:rsidP="00646A79">
      <w:pPr>
        <w:rPr>
          <w:sz w:val="16"/>
          <w:szCs w:val="16"/>
        </w:rPr>
      </w:pPr>
      <w:r w:rsidRPr="00527E9E">
        <w:rPr>
          <w:sz w:val="16"/>
          <w:szCs w:val="16"/>
        </w:rPr>
        <w:tab/>
        <w:t>D10 modifié</w:t>
      </w:r>
      <w:r w:rsidR="00DD2C99" w:rsidRPr="00527E9E">
        <w:rPr>
          <w:sz w:val="16"/>
          <w:szCs w:val="16"/>
        </w:rPr>
        <w:t xml:space="preserve"> </w:t>
      </w:r>
      <w:r w:rsidRPr="00527E9E">
        <w:rPr>
          <w:sz w:val="16"/>
          <w:szCs w:val="16"/>
        </w:rPr>
        <w:t xml:space="preserve">: </w:t>
      </w:r>
      <w:r w:rsidR="00B47B85" w:rsidRPr="00527E9E">
        <w:rPr>
          <w:sz w:val="16"/>
          <w:szCs w:val="16"/>
        </w:rPr>
        <w:t>EI</w:t>
      </w:r>
      <w:r w:rsidRPr="00527E9E">
        <w:rPr>
          <w:sz w:val="16"/>
          <w:szCs w:val="16"/>
        </w:rPr>
        <w:t xml:space="preserve">-1, </w:t>
      </w:r>
      <w:r w:rsidR="00B47B85" w:rsidRPr="00527E9E">
        <w:rPr>
          <w:sz w:val="16"/>
          <w:szCs w:val="16"/>
        </w:rPr>
        <w:t>EE</w:t>
      </w:r>
      <w:r w:rsidRPr="00527E9E">
        <w:rPr>
          <w:sz w:val="16"/>
          <w:szCs w:val="16"/>
        </w:rPr>
        <w:t xml:space="preserve">+1, </w:t>
      </w:r>
      <w:r w:rsidR="00B47B85" w:rsidRPr="00527E9E">
        <w:rPr>
          <w:sz w:val="16"/>
          <w:szCs w:val="16"/>
        </w:rPr>
        <w:t>SI+2, EO</w:t>
      </w:r>
      <w:r w:rsidRPr="00527E9E">
        <w:rPr>
          <w:sz w:val="16"/>
          <w:szCs w:val="16"/>
        </w:rPr>
        <w:t xml:space="preserve">+3, </w:t>
      </w:r>
      <w:r w:rsidR="00B47B85" w:rsidRPr="00527E9E">
        <w:rPr>
          <w:sz w:val="16"/>
          <w:szCs w:val="16"/>
        </w:rPr>
        <w:t>KO</w:t>
      </w:r>
      <w:r w:rsidRPr="00527E9E">
        <w:rPr>
          <w:sz w:val="16"/>
          <w:szCs w:val="16"/>
        </w:rPr>
        <w:t>+4</w:t>
      </w:r>
    </w:p>
    <w:p w14:paraId="280C33E5" w14:textId="77777777" w:rsidR="001D42DF" w:rsidRPr="00527E9E" w:rsidRDefault="00115D60" w:rsidP="0045338D">
      <w:pPr>
        <w:pStyle w:val="Titre3"/>
        <w:rPr>
          <w:lang w:val="fr-BE"/>
        </w:rPr>
      </w:pPr>
      <w:bookmarkStart w:id="91" w:name="_Toc199924515"/>
      <w:r w:rsidRPr="00527E9E">
        <w:rPr>
          <w:lang w:val="fr-BE"/>
        </w:rPr>
        <w:t xml:space="preserve">5. </w:t>
      </w:r>
      <w:r w:rsidR="001D42DF" w:rsidRPr="00527E9E">
        <w:rPr>
          <w:lang w:val="fr-BE"/>
        </w:rPr>
        <w:t>Peau &amp; couleur</w:t>
      </w:r>
      <w:bookmarkEnd w:id="91"/>
    </w:p>
    <w:p w14:paraId="772F969B" w14:textId="77777777" w:rsidR="005C67EE" w:rsidRPr="00527E9E" w:rsidRDefault="003D6235" w:rsidP="00115D60">
      <w:r w:rsidRPr="00527E9E">
        <w:t xml:space="preserve">Lancez un </w:t>
      </w:r>
      <w:r w:rsidR="005C67EE" w:rsidRPr="00527E9E">
        <w:t xml:space="preserve">D10 pour le type de </w:t>
      </w:r>
      <w:r w:rsidR="005C67EE" w:rsidRPr="00527E9E">
        <w:rPr>
          <w:b/>
        </w:rPr>
        <w:t>peau</w:t>
      </w:r>
      <w:r w:rsidR="005C67EE"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6"/>
        <w:gridCol w:w="1331"/>
        <w:gridCol w:w="778"/>
        <w:gridCol w:w="797"/>
        <w:gridCol w:w="996"/>
      </w:tblGrid>
      <w:tr w:rsidR="00B47B85" w:rsidRPr="00527E9E" w14:paraId="52AF4B9E" w14:textId="77777777" w:rsidTr="003D6235">
        <w:tc>
          <w:tcPr>
            <w:tcW w:w="0" w:type="auto"/>
            <w:tcBorders>
              <w:top w:val="nil"/>
              <w:left w:val="nil"/>
              <w:bottom w:val="single" w:sz="4" w:space="0" w:color="auto"/>
              <w:right w:val="single" w:sz="4" w:space="0" w:color="auto"/>
            </w:tcBorders>
            <w:vAlign w:val="bottom"/>
          </w:tcPr>
          <w:p w14:paraId="77B19DE9" w14:textId="77777777" w:rsidR="00B47B85" w:rsidRPr="00527E9E" w:rsidRDefault="00B47B85" w:rsidP="0095598B">
            <w:pPr>
              <w:rPr>
                <w:b/>
                <w:bCs/>
                <w:sz w:val="16"/>
              </w:rPr>
            </w:pPr>
          </w:p>
        </w:tc>
        <w:tc>
          <w:tcPr>
            <w:tcW w:w="0" w:type="auto"/>
            <w:gridSpan w:val="4"/>
            <w:tcBorders>
              <w:left w:val="single" w:sz="4" w:space="0" w:color="auto"/>
            </w:tcBorders>
            <w:shd w:val="clear" w:color="auto" w:fill="FFFF00"/>
          </w:tcPr>
          <w:p w14:paraId="7403D92B" w14:textId="77777777" w:rsidR="00B47B85" w:rsidRPr="00527E9E" w:rsidRDefault="00B47B85" w:rsidP="0095598B">
            <w:pPr>
              <w:jc w:val="center"/>
              <w:rPr>
                <w:b/>
                <w:sz w:val="16"/>
              </w:rPr>
            </w:pPr>
            <w:r w:rsidRPr="00527E9E">
              <w:rPr>
                <w:b/>
                <w:bCs/>
                <w:sz w:val="16"/>
              </w:rPr>
              <w:t>Peau</w:t>
            </w:r>
          </w:p>
        </w:tc>
      </w:tr>
      <w:tr w:rsidR="0095598B" w:rsidRPr="00527E9E" w14:paraId="25B1AFA5"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29F4D620" w14:textId="77777777" w:rsidR="0095598B" w:rsidRPr="00527E9E" w:rsidRDefault="00B47B85" w:rsidP="0095598B">
            <w:pPr>
              <w:rPr>
                <w:b/>
                <w:bCs/>
                <w:sz w:val="16"/>
              </w:rPr>
            </w:pPr>
            <w:r w:rsidRPr="00527E9E">
              <w:rPr>
                <w:b/>
                <w:bCs/>
                <w:sz w:val="16"/>
              </w:rPr>
              <w:t>Type</w:t>
            </w:r>
          </w:p>
        </w:tc>
        <w:tc>
          <w:tcPr>
            <w:tcW w:w="0" w:type="auto"/>
            <w:tcBorders>
              <w:left w:val="single" w:sz="4" w:space="0" w:color="auto"/>
            </w:tcBorders>
          </w:tcPr>
          <w:p w14:paraId="30C7486B" w14:textId="77777777" w:rsidR="0095598B" w:rsidRPr="00527E9E" w:rsidRDefault="0095598B" w:rsidP="0095598B">
            <w:pPr>
              <w:jc w:val="center"/>
              <w:rPr>
                <w:b/>
                <w:sz w:val="16"/>
              </w:rPr>
            </w:pPr>
            <w:r w:rsidRPr="00527E9E">
              <w:rPr>
                <w:b/>
                <w:sz w:val="16"/>
              </w:rPr>
              <w:t>Poils</w:t>
            </w:r>
            <w:r w:rsidR="00C50720" w:rsidRPr="00527E9E">
              <w:rPr>
                <w:b/>
                <w:sz w:val="16"/>
              </w:rPr>
              <w:t>/derme</w:t>
            </w:r>
          </w:p>
        </w:tc>
        <w:tc>
          <w:tcPr>
            <w:tcW w:w="0" w:type="auto"/>
          </w:tcPr>
          <w:p w14:paraId="6831EC96" w14:textId="77777777" w:rsidR="0095598B" w:rsidRPr="00527E9E" w:rsidRDefault="0095598B" w:rsidP="0095598B">
            <w:pPr>
              <w:jc w:val="center"/>
              <w:rPr>
                <w:b/>
                <w:sz w:val="16"/>
              </w:rPr>
            </w:pPr>
            <w:r w:rsidRPr="00527E9E">
              <w:rPr>
                <w:b/>
                <w:sz w:val="16"/>
              </w:rPr>
              <w:t>Plume</w:t>
            </w:r>
          </w:p>
        </w:tc>
        <w:tc>
          <w:tcPr>
            <w:tcW w:w="0" w:type="auto"/>
          </w:tcPr>
          <w:p w14:paraId="5E4E2DC7" w14:textId="77777777" w:rsidR="0095598B" w:rsidRPr="00527E9E" w:rsidRDefault="0095598B" w:rsidP="0095598B">
            <w:pPr>
              <w:jc w:val="center"/>
              <w:rPr>
                <w:b/>
                <w:sz w:val="16"/>
              </w:rPr>
            </w:pPr>
            <w:r w:rsidRPr="00527E9E">
              <w:rPr>
                <w:b/>
                <w:sz w:val="16"/>
              </w:rPr>
              <w:t>Ecaille</w:t>
            </w:r>
          </w:p>
        </w:tc>
        <w:tc>
          <w:tcPr>
            <w:tcW w:w="0" w:type="auto"/>
          </w:tcPr>
          <w:p w14:paraId="783F0BB9" w14:textId="77777777" w:rsidR="0095598B" w:rsidRPr="00527E9E" w:rsidRDefault="0095598B" w:rsidP="0095598B">
            <w:pPr>
              <w:jc w:val="center"/>
              <w:rPr>
                <w:b/>
                <w:sz w:val="16"/>
              </w:rPr>
            </w:pPr>
            <w:r w:rsidRPr="00527E9E">
              <w:rPr>
                <w:b/>
                <w:sz w:val="16"/>
              </w:rPr>
              <w:t>Précieux</w:t>
            </w:r>
          </w:p>
        </w:tc>
      </w:tr>
      <w:tr w:rsidR="0095598B" w:rsidRPr="00527E9E" w14:paraId="0AE10E3F" w14:textId="77777777" w:rsidTr="00DD2C99">
        <w:tc>
          <w:tcPr>
            <w:tcW w:w="0" w:type="auto"/>
            <w:tcBorders>
              <w:top w:val="single" w:sz="4" w:space="0" w:color="auto"/>
            </w:tcBorders>
            <w:vAlign w:val="bottom"/>
          </w:tcPr>
          <w:p w14:paraId="2CAC1519" w14:textId="77777777" w:rsidR="0095598B" w:rsidRPr="00527E9E" w:rsidRDefault="0095598B" w:rsidP="00363C5E">
            <w:pPr>
              <w:rPr>
                <w:rFonts w:eastAsia="Arial Unicode MS"/>
                <w:sz w:val="16"/>
              </w:rPr>
            </w:pPr>
            <w:r w:rsidRPr="00527E9E">
              <w:rPr>
                <w:sz w:val="16"/>
              </w:rPr>
              <w:t xml:space="preserve">Mammifère </w:t>
            </w:r>
          </w:p>
        </w:tc>
        <w:tc>
          <w:tcPr>
            <w:tcW w:w="0" w:type="auto"/>
          </w:tcPr>
          <w:p w14:paraId="60B236D9" w14:textId="77777777" w:rsidR="0095598B" w:rsidRPr="00527E9E" w:rsidRDefault="0095598B" w:rsidP="0095598B">
            <w:pPr>
              <w:jc w:val="center"/>
              <w:rPr>
                <w:sz w:val="16"/>
              </w:rPr>
            </w:pPr>
            <w:r w:rsidRPr="00527E9E">
              <w:rPr>
                <w:sz w:val="16"/>
              </w:rPr>
              <w:t>1-8</w:t>
            </w:r>
          </w:p>
        </w:tc>
        <w:tc>
          <w:tcPr>
            <w:tcW w:w="0" w:type="auto"/>
            <w:shd w:val="clear" w:color="auto" w:fill="191919"/>
          </w:tcPr>
          <w:p w14:paraId="2FEF09B6" w14:textId="77777777" w:rsidR="0095598B" w:rsidRPr="00527E9E" w:rsidRDefault="0095598B" w:rsidP="0095598B">
            <w:pPr>
              <w:jc w:val="center"/>
              <w:rPr>
                <w:sz w:val="16"/>
              </w:rPr>
            </w:pPr>
          </w:p>
        </w:tc>
        <w:tc>
          <w:tcPr>
            <w:tcW w:w="0" w:type="auto"/>
          </w:tcPr>
          <w:p w14:paraId="00544DA8" w14:textId="77777777" w:rsidR="0095598B" w:rsidRPr="00527E9E" w:rsidRDefault="0095598B" w:rsidP="0095598B">
            <w:pPr>
              <w:jc w:val="center"/>
              <w:rPr>
                <w:sz w:val="16"/>
              </w:rPr>
            </w:pPr>
            <w:r w:rsidRPr="00527E9E">
              <w:rPr>
                <w:sz w:val="16"/>
              </w:rPr>
              <w:t>9</w:t>
            </w:r>
          </w:p>
        </w:tc>
        <w:tc>
          <w:tcPr>
            <w:tcW w:w="0" w:type="auto"/>
          </w:tcPr>
          <w:p w14:paraId="3D33E4E6" w14:textId="77777777" w:rsidR="0095598B" w:rsidRPr="00527E9E" w:rsidRDefault="0095598B" w:rsidP="0095598B">
            <w:pPr>
              <w:jc w:val="center"/>
              <w:rPr>
                <w:sz w:val="16"/>
              </w:rPr>
            </w:pPr>
            <w:r w:rsidRPr="00527E9E">
              <w:rPr>
                <w:sz w:val="16"/>
              </w:rPr>
              <w:t>10</w:t>
            </w:r>
          </w:p>
        </w:tc>
      </w:tr>
      <w:tr w:rsidR="0095598B" w:rsidRPr="00527E9E" w14:paraId="5050FD6B" w14:textId="77777777">
        <w:tc>
          <w:tcPr>
            <w:tcW w:w="0" w:type="auto"/>
            <w:shd w:val="clear" w:color="auto" w:fill="E0E0E0"/>
            <w:vAlign w:val="bottom"/>
          </w:tcPr>
          <w:p w14:paraId="76EC3BB5" w14:textId="77777777" w:rsidR="0095598B" w:rsidRPr="00527E9E" w:rsidRDefault="0095598B" w:rsidP="0095598B">
            <w:pPr>
              <w:rPr>
                <w:rFonts w:eastAsia="Arial Unicode MS"/>
                <w:sz w:val="16"/>
              </w:rPr>
            </w:pPr>
            <w:r w:rsidRPr="00527E9E">
              <w:rPr>
                <w:sz w:val="16"/>
              </w:rPr>
              <w:t xml:space="preserve">Oiseau </w:t>
            </w:r>
          </w:p>
        </w:tc>
        <w:tc>
          <w:tcPr>
            <w:tcW w:w="0" w:type="auto"/>
            <w:shd w:val="clear" w:color="auto" w:fill="191919"/>
          </w:tcPr>
          <w:p w14:paraId="5FBB9121" w14:textId="77777777" w:rsidR="0095598B" w:rsidRPr="00527E9E" w:rsidRDefault="0095598B" w:rsidP="0095598B">
            <w:pPr>
              <w:jc w:val="center"/>
              <w:rPr>
                <w:sz w:val="16"/>
              </w:rPr>
            </w:pPr>
          </w:p>
        </w:tc>
        <w:tc>
          <w:tcPr>
            <w:tcW w:w="0" w:type="auto"/>
            <w:shd w:val="clear" w:color="auto" w:fill="E0E0E0"/>
          </w:tcPr>
          <w:p w14:paraId="39BB7AED" w14:textId="77777777" w:rsidR="0095598B" w:rsidRPr="00527E9E" w:rsidRDefault="0095598B" w:rsidP="0095598B">
            <w:pPr>
              <w:jc w:val="center"/>
              <w:rPr>
                <w:sz w:val="16"/>
              </w:rPr>
            </w:pPr>
            <w:r w:rsidRPr="00527E9E">
              <w:rPr>
                <w:sz w:val="16"/>
              </w:rPr>
              <w:t>1-9</w:t>
            </w:r>
          </w:p>
        </w:tc>
        <w:tc>
          <w:tcPr>
            <w:tcW w:w="0" w:type="auto"/>
            <w:shd w:val="clear" w:color="auto" w:fill="191919"/>
          </w:tcPr>
          <w:p w14:paraId="6867AB10" w14:textId="77777777" w:rsidR="0095598B" w:rsidRPr="00527E9E" w:rsidRDefault="0095598B" w:rsidP="0095598B">
            <w:pPr>
              <w:jc w:val="center"/>
              <w:rPr>
                <w:sz w:val="16"/>
              </w:rPr>
            </w:pPr>
          </w:p>
        </w:tc>
        <w:tc>
          <w:tcPr>
            <w:tcW w:w="0" w:type="auto"/>
            <w:shd w:val="clear" w:color="auto" w:fill="E0E0E0"/>
          </w:tcPr>
          <w:p w14:paraId="6C1A8443" w14:textId="77777777" w:rsidR="0095598B" w:rsidRPr="00527E9E" w:rsidRDefault="0095598B" w:rsidP="0095598B">
            <w:pPr>
              <w:jc w:val="center"/>
              <w:rPr>
                <w:sz w:val="16"/>
              </w:rPr>
            </w:pPr>
            <w:r w:rsidRPr="00527E9E">
              <w:rPr>
                <w:sz w:val="16"/>
              </w:rPr>
              <w:t>10</w:t>
            </w:r>
          </w:p>
        </w:tc>
      </w:tr>
      <w:tr w:rsidR="0095598B" w:rsidRPr="00527E9E" w14:paraId="1E8C9181" w14:textId="77777777">
        <w:tc>
          <w:tcPr>
            <w:tcW w:w="0" w:type="auto"/>
            <w:vAlign w:val="bottom"/>
          </w:tcPr>
          <w:p w14:paraId="4E16CE1B" w14:textId="77777777" w:rsidR="0095598B" w:rsidRPr="00527E9E" w:rsidRDefault="0095598B" w:rsidP="0095598B">
            <w:pPr>
              <w:rPr>
                <w:rFonts w:eastAsia="Arial Unicode MS"/>
                <w:sz w:val="16"/>
              </w:rPr>
            </w:pPr>
            <w:r w:rsidRPr="00527E9E">
              <w:rPr>
                <w:sz w:val="16"/>
              </w:rPr>
              <w:t xml:space="preserve">Reptile </w:t>
            </w:r>
            <w:r w:rsidR="00AE137D" w:rsidRPr="00527E9E">
              <w:rPr>
                <w:sz w:val="16"/>
              </w:rPr>
              <w:t>(</w:t>
            </w:r>
            <w:r w:rsidR="00D6217A" w:rsidRPr="00527E9E">
              <w:rPr>
                <w:sz w:val="16"/>
              </w:rPr>
              <w:t>poisson</w:t>
            </w:r>
            <w:r w:rsidR="00AE137D" w:rsidRPr="00527E9E">
              <w:rPr>
                <w:sz w:val="16"/>
              </w:rPr>
              <w:t>)</w:t>
            </w:r>
          </w:p>
        </w:tc>
        <w:tc>
          <w:tcPr>
            <w:tcW w:w="0" w:type="auto"/>
            <w:shd w:val="clear" w:color="auto" w:fill="191919"/>
          </w:tcPr>
          <w:p w14:paraId="5BEDD2A6" w14:textId="77777777" w:rsidR="0095598B" w:rsidRPr="00527E9E" w:rsidRDefault="0095598B" w:rsidP="0095598B">
            <w:pPr>
              <w:jc w:val="center"/>
              <w:rPr>
                <w:sz w:val="16"/>
              </w:rPr>
            </w:pPr>
          </w:p>
        </w:tc>
        <w:tc>
          <w:tcPr>
            <w:tcW w:w="0" w:type="auto"/>
            <w:shd w:val="clear" w:color="auto" w:fill="191919"/>
          </w:tcPr>
          <w:p w14:paraId="4DB71946" w14:textId="77777777" w:rsidR="0095598B" w:rsidRPr="00527E9E" w:rsidRDefault="0095598B" w:rsidP="0095598B">
            <w:pPr>
              <w:jc w:val="center"/>
              <w:rPr>
                <w:sz w:val="16"/>
              </w:rPr>
            </w:pPr>
          </w:p>
        </w:tc>
        <w:tc>
          <w:tcPr>
            <w:tcW w:w="0" w:type="auto"/>
          </w:tcPr>
          <w:p w14:paraId="04516CA6" w14:textId="77777777" w:rsidR="0095598B" w:rsidRPr="00527E9E" w:rsidRDefault="0095598B" w:rsidP="0095598B">
            <w:pPr>
              <w:jc w:val="center"/>
              <w:rPr>
                <w:sz w:val="16"/>
              </w:rPr>
            </w:pPr>
            <w:r w:rsidRPr="00527E9E">
              <w:rPr>
                <w:sz w:val="16"/>
              </w:rPr>
              <w:t>1-9</w:t>
            </w:r>
          </w:p>
        </w:tc>
        <w:tc>
          <w:tcPr>
            <w:tcW w:w="0" w:type="auto"/>
          </w:tcPr>
          <w:p w14:paraId="42C1C417" w14:textId="77777777" w:rsidR="0095598B" w:rsidRPr="00527E9E" w:rsidRDefault="0095598B" w:rsidP="0095598B">
            <w:pPr>
              <w:jc w:val="center"/>
              <w:rPr>
                <w:sz w:val="16"/>
              </w:rPr>
            </w:pPr>
            <w:r w:rsidRPr="00527E9E">
              <w:rPr>
                <w:sz w:val="16"/>
              </w:rPr>
              <w:t>10</w:t>
            </w:r>
          </w:p>
        </w:tc>
      </w:tr>
      <w:tr w:rsidR="00363C5E" w:rsidRPr="00527E9E" w14:paraId="516790CF" w14:textId="77777777" w:rsidTr="00363C5E">
        <w:tc>
          <w:tcPr>
            <w:tcW w:w="0" w:type="auto"/>
            <w:shd w:val="clear" w:color="auto" w:fill="EAEAEA"/>
            <w:vAlign w:val="bottom"/>
          </w:tcPr>
          <w:p w14:paraId="11B6D1F7" w14:textId="77777777" w:rsidR="00363C5E" w:rsidRPr="00527E9E" w:rsidRDefault="00363C5E" w:rsidP="0095598B">
            <w:pPr>
              <w:rPr>
                <w:sz w:val="16"/>
              </w:rPr>
            </w:pPr>
            <w:r w:rsidRPr="00527E9E">
              <w:rPr>
                <w:sz w:val="16"/>
              </w:rPr>
              <w:t>Insecte</w:t>
            </w:r>
          </w:p>
        </w:tc>
        <w:tc>
          <w:tcPr>
            <w:tcW w:w="0" w:type="auto"/>
            <w:shd w:val="clear" w:color="auto" w:fill="EAEAEA"/>
          </w:tcPr>
          <w:p w14:paraId="2DA1AAE0" w14:textId="77777777" w:rsidR="00363C5E" w:rsidRPr="00527E9E" w:rsidRDefault="00363C5E" w:rsidP="0095598B">
            <w:pPr>
              <w:jc w:val="center"/>
              <w:rPr>
                <w:sz w:val="16"/>
              </w:rPr>
            </w:pPr>
            <w:r w:rsidRPr="00527E9E">
              <w:rPr>
                <w:sz w:val="16"/>
              </w:rPr>
              <w:t>1-5</w:t>
            </w:r>
          </w:p>
        </w:tc>
        <w:tc>
          <w:tcPr>
            <w:tcW w:w="0" w:type="auto"/>
            <w:shd w:val="clear" w:color="auto" w:fill="000000"/>
          </w:tcPr>
          <w:p w14:paraId="2E252B6B" w14:textId="77777777" w:rsidR="00363C5E" w:rsidRPr="00527E9E" w:rsidRDefault="00363C5E" w:rsidP="0095598B">
            <w:pPr>
              <w:jc w:val="center"/>
              <w:rPr>
                <w:sz w:val="16"/>
              </w:rPr>
            </w:pPr>
          </w:p>
        </w:tc>
        <w:tc>
          <w:tcPr>
            <w:tcW w:w="0" w:type="auto"/>
            <w:shd w:val="clear" w:color="auto" w:fill="EAEAEA"/>
          </w:tcPr>
          <w:p w14:paraId="62FF6BC1" w14:textId="77777777" w:rsidR="00363C5E" w:rsidRPr="00527E9E" w:rsidRDefault="00363C5E" w:rsidP="0095598B">
            <w:pPr>
              <w:jc w:val="center"/>
              <w:rPr>
                <w:sz w:val="16"/>
              </w:rPr>
            </w:pPr>
            <w:r w:rsidRPr="00527E9E">
              <w:rPr>
                <w:sz w:val="16"/>
              </w:rPr>
              <w:t>6-9</w:t>
            </w:r>
          </w:p>
        </w:tc>
        <w:tc>
          <w:tcPr>
            <w:tcW w:w="0" w:type="auto"/>
            <w:shd w:val="clear" w:color="auto" w:fill="EAEAEA"/>
          </w:tcPr>
          <w:p w14:paraId="7BD5BAAE" w14:textId="77777777" w:rsidR="00363C5E" w:rsidRPr="00527E9E" w:rsidRDefault="00363C5E" w:rsidP="0095598B">
            <w:pPr>
              <w:jc w:val="center"/>
              <w:rPr>
                <w:sz w:val="16"/>
              </w:rPr>
            </w:pPr>
            <w:r w:rsidRPr="00527E9E">
              <w:rPr>
                <w:sz w:val="16"/>
              </w:rPr>
              <w:t>10</w:t>
            </w:r>
          </w:p>
        </w:tc>
      </w:tr>
      <w:tr w:rsidR="00AE137D" w:rsidRPr="00527E9E" w14:paraId="061FE533" w14:textId="77777777" w:rsidTr="00AE137D">
        <w:tc>
          <w:tcPr>
            <w:tcW w:w="0" w:type="auto"/>
            <w:shd w:val="clear" w:color="auto" w:fill="auto"/>
            <w:vAlign w:val="bottom"/>
          </w:tcPr>
          <w:p w14:paraId="0D2B28BF" w14:textId="77777777" w:rsidR="00AE137D" w:rsidRPr="00527E9E" w:rsidRDefault="00AE137D" w:rsidP="0095598B">
            <w:pPr>
              <w:rPr>
                <w:sz w:val="16"/>
              </w:rPr>
            </w:pPr>
            <w:r w:rsidRPr="00527E9E">
              <w:rPr>
                <w:sz w:val="16"/>
              </w:rPr>
              <w:t>Elémentaire</w:t>
            </w:r>
          </w:p>
        </w:tc>
        <w:tc>
          <w:tcPr>
            <w:tcW w:w="0" w:type="auto"/>
            <w:shd w:val="clear" w:color="auto" w:fill="000000"/>
          </w:tcPr>
          <w:p w14:paraId="4BC6EF2B" w14:textId="77777777" w:rsidR="00AE137D" w:rsidRPr="00527E9E" w:rsidRDefault="00AE137D" w:rsidP="0095598B">
            <w:pPr>
              <w:jc w:val="center"/>
              <w:rPr>
                <w:sz w:val="16"/>
              </w:rPr>
            </w:pPr>
          </w:p>
        </w:tc>
        <w:tc>
          <w:tcPr>
            <w:tcW w:w="0" w:type="auto"/>
            <w:shd w:val="clear" w:color="auto" w:fill="000000"/>
          </w:tcPr>
          <w:p w14:paraId="29D21EE9" w14:textId="77777777" w:rsidR="00AE137D" w:rsidRPr="00527E9E" w:rsidRDefault="00AE137D" w:rsidP="0095598B">
            <w:pPr>
              <w:jc w:val="center"/>
              <w:rPr>
                <w:sz w:val="16"/>
              </w:rPr>
            </w:pPr>
          </w:p>
        </w:tc>
        <w:tc>
          <w:tcPr>
            <w:tcW w:w="0" w:type="auto"/>
            <w:shd w:val="clear" w:color="auto" w:fill="auto"/>
          </w:tcPr>
          <w:p w14:paraId="7CF8A5C2" w14:textId="77777777" w:rsidR="00AE137D" w:rsidRPr="00527E9E" w:rsidRDefault="00AE137D" w:rsidP="0095598B">
            <w:pPr>
              <w:jc w:val="center"/>
              <w:rPr>
                <w:sz w:val="16"/>
              </w:rPr>
            </w:pPr>
            <w:r w:rsidRPr="00527E9E">
              <w:rPr>
                <w:sz w:val="16"/>
              </w:rPr>
              <w:t>1-5</w:t>
            </w:r>
          </w:p>
        </w:tc>
        <w:tc>
          <w:tcPr>
            <w:tcW w:w="0" w:type="auto"/>
            <w:shd w:val="clear" w:color="auto" w:fill="auto"/>
          </w:tcPr>
          <w:p w14:paraId="69FC10DD" w14:textId="77777777" w:rsidR="00AE137D" w:rsidRPr="00527E9E" w:rsidRDefault="00AE137D" w:rsidP="0095598B">
            <w:pPr>
              <w:jc w:val="center"/>
              <w:rPr>
                <w:sz w:val="16"/>
              </w:rPr>
            </w:pPr>
            <w:r w:rsidRPr="00527E9E">
              <w:rPr>
                <w:sz w:val="16"/>
              </w:rPr>
              <w:t>6-10</w:t>
            </w:r>
          </w:p>
        </w:tc>
      </w:tr>
    </w:tbl>
    <w:p w14:paraId="10A8931F" w14:textId="77777777" w:rsidR="005C67EE" w:rsidRPr="00527E9E" w:rsidRDefault="00AE137D" w:rsidP="005C67EE">
      <w:pPr>
        <w:ind w:firstLine="720"/>
        <w:rPr>
          <w:sz w:val="16"/>
          <w:szCs w:val="16"/>
        </w:rPr>
      </w:pPr>
      <w:r w:rsidRPr="00527E9E">
        <w:rPr>
          <w:sz w:val="16"/>
          <w:szCs w:val="16"/>
        </w:rPr>
        <w:t>Ethéral/Spécial</w:t>
      </w:r>
      <w:r w:rsidR="00610FC0" w:rsidRPr="00527E9E">
        <w:rPr>
          <w:sz w:val="16"/>
          <w:szCs w:val="16"/>
        </w:rPr>
        <w:t xml:space="preserve"> : </w:t>
      </w:r>
      <w:r w:rsidR="00BF3AEC" w:rsidRPr="00527E9E">
        <w:rPr>
          <w:sz w:val="16"/>
          <w:szCs w:val="16"/>
        </w:rPr>
        <w:t xml:space="preserve">au </w:t>
      </w:r>
      <w:r w:rsidR="00B47B85" w:rsidRPr="00527E9E">
        <w:rPr>
          <w:sz w:val="16"/>
          <w:szCs w:val="16"/>
        </w:rPr>
        <w:t>choix du MdJ</w:t>
      </w:r>
      <w:r w:rsidR="00610FC0" w:rsidRPr="00527E9E">
        <w:rPr>
          <w:sz w:val="16"/>
          <w:szCs w:val="16"/>
        </w:rPr>
        <w:t>.</w:t>
      </w:r>
    </w:p>
    <w:p w14:paraId="2E20CB94" w14:textId="77777777" w:rsidR="005C67EE" w:rsidRPr="00527E9E" w:rsidRDefault="003D6235" w:rsidP="00115D60">
      <w:r w:rsidRPr="00527E9E">
        <w:t xml:space="preserve">Lancez un </w:t>
      </w:r>
      <w:r w:rsidR="005C67EE" w:rsidRPr="00527E9E">
        <w:t xml:space="preserve">D10 pour la </w:t>
      </w:r>
      <w:r w:rsidR="005C67EE" w:rsidRPr="00527E9E">
        <w:rPr>
          <w:b/>
        </w:rPr>
        <w:t>couleur</w:t>
      </w:r>
      <w:r w:rsidR="005C67EE" w:rsidRPr="00527E9E">
        <w:t xml:space="preserve"> de la peau.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1051"/>
        <w:gridCol w:w="628"/>
        <w:gridCol w:w="907"/>
        <w:gridCol w:w="1333"/>
        <w:gridCol w:w="947"/>
      </w:tblGrid>
      <w:tr w:rsidR="00B47B85" w:rsidRPr="00527E9E" w14:paraId="407D2254" w14:textId="77777777" w:rsidTr="003D6235">
        <w:tc>
          <w:tcPr>
            <w:tcW w:w="0" w:type="auto"/>
            <w:tcBorders>
              <w:top w:val="nil"/>
              <w:left w:val="nil"/>
              <w:bottom w:val="single" w:sz="4" w:space="0" w:color="auto"/>
              <w:right w:val="single" w:sz="4" w:space="0" w:color="auto"/>
            </w:tcBorders>
            <w:vAlign w:val="bottom"/>
          </w:tcPr>
          <w:p w14:paraId="3B2EB2E6" w14:textId="77777777" w:rsidR="00B47B85" w:rsidRPr="00527E9E" w:rsidRDefault="00B47B85" w:rsidP="0095598B">
            <w:pPr>
              <w:rPr>
                <w:b/>
                <w:bCs/>
                <w:sz w:val="16"/>
              </w:rPr>
            </w:pPr>
          </w:p>
        </w:tc>
        <w:tc>
          <w:tcPr>
            <w:tcW w:w="0" w:type="auto"/>
            <w:gridSpan w:val="5"/>
            <w:tcBorders>
              <w:left w:val="single" w:sz="4" w:space="0" w:color="auto"/>
            </w:tcBorders>
            <w:shd w:val="clear" w:color="auto" w:fill="FFFF00"/>
          </w:tcPr>
          <w:p w14:paraId="0991FBFF" w14:textId="77777777" w:rsidR="00B47B85" w:rsidRPr="00527E9E" w:rsidRDefault="00B47B85" w:rsidP="0095598B">
            <w:pPr>
              <w:jc w:val="center"/>
              <w:rPr>
                <w:b/>
                <w:sz w:val="16"/>
              </w:rPr>
            </w:pPr>
            <w:r w:rsidRPr="00527E9E">
              <w:rPr>
                <w:b/>
                <w:bCs/>
                <w:sz w:val="16"/>
              </w:rPr>
              <w:t>Couleur</w:t>
            </w:r>
          </w:p>
        </w:tc>
      </w:tr>
      <w:tr w:rsidR="0095598B" w:rsidRPr="00527E9E" w14:paraId="5F88191B"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1B9ACF4D" w14:textId="77777777" w:rsidR="0095598B" w:rsidRPr="00527E9E" w:rsidRDefault="00B47B85" w:rsidP="0095598B">
            <w:pPr>
              <w:rPr>
                <w:b/>
                <w:bCs/>
                <w:sz w:val="16"/>
              </w:rPr>
            </w:pPr>
            <w:r w:rsidRPr="00527E9E">
              <w:rPr>
                <w:b/>
                <w:bCs/>
                <w:sz w:val="16"/>
              </w:rPr>
              <w:t>Type</w:t>
            </w:r>
          </w:p>
        </w:tc>
        <w:tc>
          <w:tcPr>
            <w:tcW w:w="0" w:type="auto"/>
            <w:tcBorders>
              <w:left w:val="single" w:sz="4" w:space="0" w:color="auto"/>
              <w:right w:val="single" w:sz="4" w:space="0" w:color="auto"/>
            </w:tcBorders>
          </w:tcPr>
          <w:p w14:paraId="1D0F8E33" w14:textId="77777777" w:rsidR="0095598B" w:rsidRPr="00527E9E" w:rsidRDefault="0095598B" w:rsidP="0095598B">
            <w:pPr>
              <w:jc w:val="center"/>
              <w:rPr>
                <w:b/>
                <w:sz w:val="16"/>
              </w:rPr>
            </w:pPr>
            <w:r w:rsidRPr="00527E9E">
              <w:rPr>
                <w:b/>
                <w:sz w:val="16"/>
              </w:rPr>
              <w:t>Très clair</w:t>
            </w:r>
          </w:p>
        </w:tc>
        <w:tc>
          <w:tcPr>
            <w:tcW w:w="0" w:type="auto"/>
            <w:tcBorders>
              <w:left w:val="single" w:sz="4" w:space="0" w:color="auto"/>
              <w:right w:val="single" w:sz="4" w:space="0" w:color="auto"/>
            </w:tcBorders>
          </w:tcPr>
          <w:p w14:paraId="78CEEA1B" w14:textId="77777777" w:rsidR="0095598B" w:rsidRPr="00527E9E" w:rsidRDefault="0095598B" w:rsidP="0095598B">
            <w:pPr>
              <w:jc w:val="center"/>
              <w:rPr>
                <w:b/>
                <w:sz w:val="16"/>
              </w:rPr>
            </w:pPr>
            <w:r w:rsidRPr="00527E9E">
              <w:rPr>
                <w:b/>
                <w:sz w:val="16"/>
              </w:rPr>
              <w:t>Clair</w:t>
            </w:r>
          </w:p>
        </w:tc>
        <w:tc>
          <w:tcPr>
            <w:tcW w:w="0" w:type="auto"/>
            <w:tcBorders>
              <w:left w:val="single" w:sz="4" w:space="0" w:color="auto"/>
              <w:right w:val="single" w:sz="4" w:space="0" w:color="auto"/>
            </w:tcBorders>
          </w:tcPr>
          <w:p w14:paraId="34F7F4C3" w14:textId="77777777" w:rsidR="0095598B" w:rsidRPr="00527E9E" w:rsidRDefault="0095598B" w:rsidP="0095598B">
            <w:pPr>
              <w:jc w:val="center"/>
              <w:rPr>
                <w:b/>
                <w:sz w:val="16"/>
              </w:rPr>
            </w:pPr>
            <w:r w:rsidRPr="00527E9E">
              <w:rPr>
                <w:b/>
                <w:sz w:val="16"/>
              </w:rPr>
              <w:t>Sombre</w:t>
            </w:r>
          </w:p>
        </w:tc>
        <w:tc>
          <w:tcPr>
            <w:tcW w:w="0" w:type="auto"/>
            <w:tcBorders>
              <w:left w:val="single" w:sz="4" w:space="0" w:color="auto"/>
              <w:right w:val="single" w:sz="4" w:space="0" w:color="auto"/>
            </w:tcBorders>
          </w:tcPr>
          <w:p w14:paraId="2775A67F" w14:textId="77777777" w:rsidR="0095598B" w:rsidRPr="00527E9E" w:rsidRDefault="0095598B" w:rsidP="0095598B">
            <w:pPr>
              <w:jc w:val="center"/>
              <w:rPr>
                <w:b/>
                <w:sz w:val="16"/>
              </w:rPr>
            </w:pPr>
            <w:r w:rsidRPr="00527E9E">
              <w:rPr>
                <w:b/>
                <w:sz w:val="16"/>
              </w:rPr>
              <w:t>Très sombre</w:t>
            </w:r>
          </w:p>
        </w:tc>
        <w:tc>
          <w:tcPr>
            <w:tcW w:w="0" w:type="auto"/>
            <w:tcBorders>
              <w:left w:val="single" w:sz="4" w:space="0" w:color="auto"/>
            </w:tcBorders>
          </w:tcPr>
          <w:p w14:paraId="67811ED1" w14:textId="77777777" w:rsidR="0095598B" w:rsidRPr="00527E9E" w:rsidRDefault="0095598B" w:rsidP="0095598B">
            <w:pPr>
              <w:jc w:val="center"/>
              <w:rPr>
                <w:b/>
                <w:sz w:val="16"/>
              </w:rPr>
            </w:pPr>
            <w:r w:rsidRPr="00527E9E">
              <w:rPr>
                <w:b/>
                <w:sz w:val="16"/>
              </w:rPr>
              <w:t>Bicolore</w:t>
            </w:r>
          </w:p>
        </w:tc>
      </w:tr>
      <w:tr w:rsidR="0095598B" w:rsidRPr="00527E9E" w14:paraId="24197F33" w14:textId="77777777" w:rsidTr="00DD2C99">
        <w:tc>
          <w:tcPr>
            <w:tcW w:w="0" w:type="auto"/>
            <w:tcBorders>
              <w:top w:val="single" w:sz="4" w:space="0" w:color="auto"/>
            </w:tcBorders>
            <w:vAlign w:val="bottom"/>
          </w:tcPr>
          <w:p w14:paraId="03381134" w14:textId="77777777" w:rsidR="0095598B" w:rsidRPr="00527E9E" w:rsidRDefault="0095598B" w:rsidP="00AE137D">
            <w:pPr>
              <w:rPr>
                <w:rFonts w:eastAsia="Arial Unicode MS"/>
                <w:sz w:val="16"/>
              </w:rPr>
            </w:pPr>
            <w:r w:rsidRPr="00527E9E">
              <w:rPr>
                <w:sz w:val="16"/>
              </w:rPr>
              <w:t xml:space="preserve">Mammifère </w:t>
            </w:r>
            <w:r w:rsidR="00586084" w:rsidRPr="00527E9E">
              <w:rPr>
                <w:sz w:val="16"/>
              </w:rPr>
              <w:t xml:space="preserve">/ </w:t>
            </w:r>
            <w:r w:rsidR="00AE137D" w:rsidRPr="00527E9E">
              <w:rPr>
                <w:sz w:val="16"/>
              </w:rPr>
              <w:t>Elémentaire</w:t>
            </w:r>
          </w:p>
        </w:tc>
        <w:tc>
          <w:tcPr>
            <w:tcW w:w="0" w:type="auto"/>
          </w:tcPr>
          <w:p w14:paraId="18F8BD0D" w14:textId="77777777" w:rsidR="0095598B" w:rsidRPr="00527E9E" w:rsidRDefault="0095598B" w:rsidP="0095598B">
            <w:pPr>
              <w:jc w:val="center"/>
              <w:rPr>
                <w:sz w:val="16"/>
              </w:rPr>
            </w:pPr>
            <w:r w:rsidRPr="00527E9E">
              <w:rPr>
                <w:sz w:val="16"/>
              </w:rPr>
              <w:t>1</w:t>
            </w:r>
          </w:p>
        </w:tc>
        <w:tc>
          <w:tcPr>
            <w:tcW w:w="0" w:type="auto"/>
          </w:tcPr>
          <w:p w14:paraId="1979684E" w14:textId="77777777" w:rsidR="0095598B" w:rsidRPr="00527E9E" w:rsidRDefault="0095598B" w:rsidP="0095598B">
            <w:pPr>
              <w:jc w:val="center"/>
              <w:rPr>
                <w:sz w:val="16"/>
              </w:rPr>
            </w:pPr>
            <w:r w:rsidRPr="00527E9E">
              <w:rPr>
                <w:sz w:val="16"/>
              </w:rPr>
              <w:t>2-3</w:t>
            </w:r>
          </w:p>
        </w:tc>
        <w:tc>
          <w:tcPr>
            <w:tcW w:w="0" w:type="auto"/>
          </w:tcPr>
          <w:p w14:paraId="61A334E0" w14:textId="77777777" w:rsidR="0095598B" w:rsidRPr="00527E9E" w:rsidRDefault="0095598B" w:rsidP="0095598B">
            <w:pPr>
              <w:jc w:val="center"/>
              <w:rPr>
                <w:sz w:val="16"/>
              </w:rPr>
            </w:pPr>
            <w:r w:rsidRPr="00527E9E">
              <w:rPr>
                <w:sz w:val="16"/>
              </w:rPr>
              <w:t>4-6</w:t>
            </w:r>
          </w:p>
        </w:tc>
        <w:tc>
          <w:tcPr>
            <w:tcW w:w="0" w:type="auto"/>
          </w:tcPr>
          <w:p w14:paraId="4D306C96" w14:textId="77777777" w:rsidR="0095598B" w:rsidRPr="00527E9E" w:rsidRDefault="0095598B" w:rsidP="0095598B">
            <w:pPr>
              <w:jc w:val="center"/>
              <w:rPr>
                <w:sz w:val="16"/>
              </w:rPr>
            </w:pPr>
            <w:r w:rsidRPr="00527E9E">
              <w:rPr>
                <w:sz w:val="16"/>
              </w:rPr>
              <w:t>7-9</w:t>
            </w:r>
          </w:p>
        </w:tc>
        <w:tc>
          <w:tcPr>
            <w:tcW w:w="0" w:type="auto"/>
          </w:tcPr>
          <w:p w14:paraId="55C28FF5" w14:textId="77777777" w:rsidR="0095598B" w:rsidRPr="00527E9E" w:rsidRDefault="0095598B" w:rsidP="0095598B">
            <w:pPr>
              <w:jc w:val="center"/>
              <w:rPr>
                <w:sz w:val="16"/>
              </w:rPr>
            </w:pPr>
            <w:r w:rsidRPr="00527E9E">
              <w:rPr>
                <w:sz w:val="16"/>
              </w:rPr>
              <w:t>10</w:t>
            </w:r>
          </w:p>
        </w:tc>
      </w:tr>
      <w:tr w:rsidR="0095598B" w:rsidRPr="00527E9E" w14:paraId="5B1487D8" w14:textId="77777777">
        <w:tc>
          <w:tcPr>
            <w:tcW w:w="0" w:type="auto"/>
            <w:shd w:val="clear" w:color="auto" w:fill="E0E0E0"/>
            <w:vAlign w:val="bottom"/>
          </w:tcPr>
          <w:p w14:paraId="01318F2A" w14:textId="77777777" w:rsidR="0095598B" w:rsidRPr="00527E9E" w:rsidRDefault="0095598B" w:rsidP="0095598B">
            <w:pPr>
              <w:rPr>
                <w:rFonts w:eastAsia="Arial Unicode MS"/>
                <w:sz w:val="16"/>
              </w:rPr>
            </w:pPr>
            <w:r w:rsidRPr="00527E9E">
              <w:rPr>
                <w:sz w:val="16"/>
              </w:rPr>
              <w:t xml:space="preserve">Oiseau </w:t>
            </w:r>
            <w:r w:rsidR="00AE137D" w:rsidRPr="00527E9E">
              <w:rPr>
                <w:sz w:val="16"/>
              </w:rPr>
              <w:t>/ Ethéral /Spécial</w:t>
            </w:r>
          </w:p>
        </w:tc>
        <w:tc>
          <w:tcPr>
            <w:tcW w:w="0" w:type="auto"/>
            <w:shd w:val="clear" w:color="auto" w:fill="E0E0E0"/>
          </w:tcPr>
          <w:p w14:paraId="654DE43F" w14:textId="77777777" w:rsidR="0095598B" w:rsidRPr="00527E9E" w:rsidRDefault="0095598B" w:rsidP="0095598B">
            <w:pPr>
              <w:jc w:val="center"/>
              <w:rPr>
                <w:sz w:val="16"/>
              </w:rPr>
            </w:pPr>
            <w:r w:rsidRPr="00527E9E">
              <w:rPr>
                <w:sz w:val="16"/>
              </w:rPr>
              <w:t>1-2</w:t>
            </w:r>
          </w:p>
        </w:tc>
        <w:tc>
          <w:tcPr>
            <w:tcW w:w="0" w:type="auto"/>
            <w:shd w:val="clear" w:color="auto" w:fill="E0E0E0"/>
          </w:tcPr>
          <w:p w14:paraId="783A223F" w14:textId="77777777" w:rsidR="0095598B" w:rsidRPr="00527E9E" w:rsidRDefault="0095598B" w:rsidP="0095598B">
            <w:pPr>
              <w:jc w:val="center"/>
              <w:rPr>
                <w:sz w:val="16"/>
              </w:rPr>
            </w:pPr>
            <w:r w:rsidRPr="00527E9E">
              <w:rPr>
                <w:sz w:val="16"/>
              </w:rPr>
              <w:t>3-4</w:t>
            </w:r>
          </w:p>
        </w:tc>
        <w:tc>
          <w:tcPr>
            <w:tcW w:w="0" w:type="auto"/>
            <w:shd w:val="clear" w:color="auto" w:fill="E0E0E0"/>
          </w:tcPr>
          <w:p w14:paraId="6940BCA0" w14:textId="77777777" w:rsidR="0095598B" w:rsidRPr="00527E9E" w:rsidRDefault="0095598B" w:rsidP="0095598B">
            <w:pPr>
              <w:jc w:val="center"/>
              <w:rPr>
                <w:sz w:val="16"/>
              </w:rPr>
            </w:pPr>
            <w:r w:rsidRPr="00527E9E">
              <w:rPr>
                <w:sz w:val="16"/>
              </w:rPr>
              <w:t>5-6</w:t>
            </w:r>
          </w:p>
        </w:tc>
        <w:tc>
          <w:tcPr>
            <w:tcW w:w="0" w:type="auto"/>
            <w:shd w:val="clear" w:color="auto" w:fill="E0E0E0"/>
          </w:tcPr>
          <w:p w14:paraId="73913C22" w14:textId="77777777" w:rsidR="0095598B" w:rsidRPr="00527E9E" w:rsidRDefault="0095598B" w:rsidP="0095598B">
            <w:pPr>
              <w:jc w:val="center"/>
              <w:rPr>
                <w:sz w:val="16"/>
              </w:rPr>
            </w:pPr>
            <w:r w:rsidRPr="00527E9E">
              <w:rPr>
                <w:sz w:val="16"/>
              </w:rPr>
              <w:t>7-8</w:t>
            </w:r>
          </w:p>
        </w:tc>
        <w:tc>
          <w:tcPr>
            <w:tcW w:w="0" w:type="auto"/>
            <w:shd w:val="clear" w:color="auto" w:fill="E0E0E0"/>
          </w:tcPr>
          <w:p w14:paraId="25BCE7C7" w14:textId="77777777" w:rsidR="0095598B" w:rsidRPr="00527E9E" w:rsidRDefault="0095598B" w:rsidP="0095598B">
            <w:pPr>
              <w:jc w:val="center"/>
              <w:rPr>
                <w:sz w:val="16"/>
              </w:rPr>
            </w:pPr>
            <w:r w:rsidRPr="00527E9E">
              <w:rPr>
                <w:sz w:val="16"/>
              </w:rPr>
              <w:t>9-10</w:t>
            </w:r>
          </w:p>
        </w:tc>
      </w:tr>
      <w:tr w:rsidR="0095598B" w:rsidRPr="00527E9E" w14:paraId="5FC644F5" w14:textId="77777777">
        <w:tc>
          <w:tcPr>
            <w:tcW w:w="0" w:type="auto"/>
            <w:vAlign w:val="bottom"/>
          </w:tcPr>
          <w:p w14:paraId="3DAC5F68" w14:textId="77777777" w:rsidR="0095598B" w:rsidRPr="00527E9E" w:rsidRDefault="0095598B" w:rsidP="0095598B">
            <w:pPr>
              <w:rPr>
                <w:rFonts w:eastAsia="Arial Unicode MS"/>
                <w:sz w:val="16"/>
              </w:rPr>
            </w:pPr>
            <w:r w:rsidRPr="00527E9E">
              <w:rPr>
                <w:sz w:val="16"/>
              </w:rPr>
              <w:t xml:space="preserve">Reptile </w:t>
            </w:r>
            <w:r w:rsidR="00AE137D" w:rsidRPr="00527E9E">
              <w:rPr>
                <w:sz w:val="16"/>
              </w:rPr>
              <w:t>(</w:t>
            </w:r>
            <w:r w:rsidR="00D6217A" w:rsidRPr="00527E9E">
              <w:rPr>
                <w:sz w:val="16"/>
              </w:rPr>
              <w:t>poisson</w:t>
            </w:r>
            <w:r w:rsidR="00AE137D" w:rsidRPr="00527E9E">
              <w:rPr>
                <w:sz w:val="16"/>
              </w:rPr>
              <w:t>)</w:t>
            </w:r>
          </w:p>
        </w:tc>
        <w:tc>
          <w:tcPr>
            <w:tcW w:w="0" w:type="auto"/>
          </w:tcPr>
          <w:p w14:paraId="18D4EEE0" w14:textId="77777777" w:rsidR="0095598B" w:rsidRPr="00527E9E" w:rsidRDefault="0095598B" w:rsidP="0095598B">
            <w:pPr>
              <w:jc w:val="center"/>
              <w:rPr>
                <w:sz w:val="16"/>
              </w:rPr>
            </w:pPr>
            <w:r w:rsidRPr="00527E9E">
              <w:rPr>
                <w:sz w:val="16"/>
              </w:rPr>
              <w:t>1</w:t>
            </w:r>
          </w:p>
        </w:tc>
        <w:tc>
          <w:tcPr>
            <w:tcW w:w="0" w:type="auto"/>
          </w:tcPr>
          <w:p w14:paraId="3BDCD5E7" w14:textId="77777777" w:rsidR="0095598B" w:rsidRPr="00527E9E" w:rsidRDefault="0095598B" w:rsidP="0095598B">
            <w:pPr>
              <w:jc w:val="center"/>
              <w:rPr>
                <w:sz w:val="16"/>
              </w:rPr>
            </w:pPr>
            <w:r w:rsidRPr="00527E9E">
              <w:rPr>
                <w:sz w:val="16"/>
              </w:rPr>
              <w:t>2</w:t>
            </w:r>
          </w:p>
        </w:tc>
        <w:tc>
          <w:tcPr>
            <w:tcW w:w="0" w:type="auto"/>
          </w:tcPr>
          <w:p w14:paraId="2206C02F" w14:textId="77777777" w:rsidR="0095598B" w:rsidRPr="00527E9E" w:rsidRDefault="0095598B" w:rsidP="0095598B">
            <w:pPr>
              <w:jc w:val="center"/>
              <w:rPr>
                <w:sz w:val="16"/>
              </w:rPr>
            </w:pPr>
            <w:r w:rsidRPr="00527E9E">
              <w:rPr>
                <w:sz w:val="16"/>
              </w:rPr>
              <w:t>3-6</w:t>
            </w:r>
          </w:p>
        </w:tc>
        <w:tc>
          <w:tcPr>
            <w:tcW w:w="0" w:type="auto"/>
          </w:tcPr>
          <w:p w14:paraId="78078690" w14:textId="77777777" w:rsidR="0095598B" w:rsidRPr="00527E9E" w:rsidRDefault="0095598B" w:rsidP="0095598B">
            <w:pPr>
              <w:jc w:val="center"/>
              <w:rPr>
                <w:sz w:val="16"/>
              </w:rPr>
            </w:pPr>
            <w:r w:rsidRPr="00527E9E">
              <w:rPr>
                <w:sz w:val="16"/>
              </w:rPr>
              <w:t>7-9</w:t>
            </w:r>
          </w:p>
        </w:tc>
        <w:tc>
          <w:tcPr>
            <w:tcW w:w="0" w:type="auto"/>
          </w:tcPr>
          <w:p w14:paraId="53C24B0E" w14:textId="77777777" w:rsidR="0095598B" w:rsidRPr="00527E9E" w:rsidRDefault="0095598B" w:rsidP="0095598B">
            <w:pPr>
              <w:jc w:val="center"/>
              <w:rPr>
                <w:sz w:val="16"/>
              </w:rPr>
            </w:pPr>
            <w:r w:rsidRPr="00527E9E">
              <w:rPr>
                <w:sz w:val="16"/>
              </w:rPr>
              <w:t>10</w:t>
            </w:r>
          </w:p>
        </w:tc>
      </w:tr>
      <w:tr w:rsidR="0095598B" w:rsidRPr="00527E9E" w14:paraId="43A7FB51" w14:textId="77777777">
        <w:tc>
          <w:tcPr>
            <w:tcW w:w="0" w:type="auto"/>
            <w:shd w:val="clear" w:color="auto" w:fill="E0E0E0"/>
            <w:vAlign w:val="bottom"/>
          </w:tcPr>
          <w:p w14:paraId="545041EB" w14:textId="77777777" w:rsidR="0095598B" w:rsidRPr="00527E9E" w:rsidRDefault="0095598B" w:rsidP="0095598B">
            <w:pPr>
              <w:rPr>
                <w:rFonts w:eastAsia="Arial Unicode MS"/>
                <w:sz w:val="16"/>
              </w:rPr>
            </w:pPr>
            <w:r w:rsidRPr="00527E9E">
              <w:rPr>
                <w:sz w:val="16"/>
              </w:rPr>
              <w:t xml:space="preserve">Insecte </w:t>
            </w:r>
          </w:p>
        </w:tc>
        <w:tc>
          <w:tcPr>
            <w:tcW w:w="0" w:type="auto"/>
            <w:shd w:val="clear" w:color="auto" w:fill="E0E0E0"/>
          </w:tcPr>
          <w:p w14:paraId="25FDC930" w14:textId="77777777" w:rsidR="0095598B" w:rsidRPr="00527E9E" w:rsidRDefault="0095598B" w:rsidP="0095598B">
            <w:pPr>
              <w:jc w:val="center"/>
              <w:rPr>
                <w:sz w:val="16"/>
              </w:rPr>
            </w:pPr>
            <w:r w:rsidRPr="00527E9E">
              <w:rPr>
                <w:sz w:val="16"/>
              </w:rPr>
              <w:t>1</w:t>
            </w:r>
          </w:p>
        </w:tc>
        <w:tc>
          <w:tcPr>
            <w:tcW w:w="0" w:type="auto"/>
            <w:shd w:val="clear" w:color="auto" w:fill="E0E0E0"/>
          </w:tcPr>
          <w:p w14:paraId="141BF0BC" w14:textId="77777777" w:rsidR="0095598B" w:rsidRPr="00527E9E" w:rsidRDefault="0095598B" w:rsidP="0095598B">
            <w:pPr>
              <w:jc w:val="center"/>
              <w:rPr>
                <w:sz w:val="16"/>
              </w:rPr>
            </w:pPr>
            <w:r w:rsidRPr="00527E9E">
              <w:rPr>
                <w:sz w:val="16"/>
              </w:rPr>
              <w:t>2-3</w:t>
            </w:r>
          </w:p>
        </w:tc>
        <w:tc>
          <w:tcPr>
            <w:tcW w:w="0" w:type="auto"/>
            <w:shd w:val="clear" w:color="auto" w:fill="E0E0E0"/>
          </w:tcPr>
          <w:p w14:paraId="0EEF1BEA" w14:textId="77777777" w:rsidR="0095598B" w:rsidRPr="00527E9E" w:rsidRDefault="0095598B" w:rsidP="0095598B">
            <w:pPr>
              <w:jc w:val="center"/>
              <w:rPr>
                <w:sz w:val="16"/>
              </w:rPr>
            </w:pPr>
            <w:r w:rsidRPr="00527E9E">
              <w:rPr>
                <w:sz w:val="16"/>
              </w:rPr>
              <w:t>4-8</w:t>
            </w:r>
          </w:p>
        </w:tc>
        <w:tc>
          <w:tcPr>
            <w:tcW w:w="0" w:type="auto"/>
            <w:shd w:val="clear" w:color="auto" w:fill="E0E0E0"/>
          </w:tcPr>
          <w:p w14:paraId="060E9BA8" w14:textId="77777777" w:rsidR="0095598B" w:rsidRPr="00527E9E" w:rsidRDefault="0095598B" w:rsidP="0095598B">
            <w:pPr>
              <w:jc w:val="center"/>
              <w:rPr>
                <w:sz w:val="16"/>
              </w:rPr>
            </w:pPr>
            <w:r w:rsidRPr="00527E9E">
              <w:rPr>
                <w:sz w:val="16"/>
              </w:rPr>
              <w:t>9</w:t>
            </w:r>
          </w:p>
        </w:tc>
        <w:tc>
          <w:tcPr>
            <w:tcW w:w="0" w:type="auto"/>
            <w:shd w:val="clear" w:color="auto" w:fill="E0E0E0"/>
          </w:tcPr>
          <w:p w14:paraId="79761F9E" w14:textId="77777777" w:rsidR="0095598B" w:rsidRPr="00527E9E" w:rsidRDefault="0095598B" w:rsidP="0095598B">
            <w:pPr>
              <w:jc w:val="center"/>
              <w:rPr>
                <w:sz w:val="16"/>
              </w:rPr>
            </w:pPr>
            <w:r w:rsidRPr="00527E9E">
              <w:rPr>
                <w:sz w:val="16"/>
              </w:rPr>
              <w:t>10</w:t>
            </w:r>
          </w:p>
        </w:tc>
      </w:tr>
    </w:tbl>
    <w:p w14:paraId="1E612347" w14:textId="77777777" w:rsidR="00A37F52" w:rsidRPr="00527E9E" w:rsidRDefault="00BF3AEC" w:rsidP="002C30D1">
      <w:pPr>
        <w:ind w:firstLine="720"/>
        <w:rPr>
          <w:sz w:val="16"/>
          <w:szCs w:val="16"/>
        </w:rPr>
      </w:pPr>
      <w:r w:rsidRPr="00527E9E">
        <w:rPr>
          <w:sz w:val="16"/>
          <w:szCs w:val="16"/>
        </w:rPr>
        <w:t xml:space="preserve">Modifiez le </w:t>
      </w:r>
      <w:r w:rsidR="002C30D1" w:rsidRPr="00527E9E">
        <w:rPr>
          <w:sz w:val="16"/>
          <w:szCs w:val="16"/>
        </w:rPr>
        <w:t>D10</w:t>
      </w:r>
      <w:r w:rsidRPr="00527E9E">
        <w:rPr>
          <w:sz w:val="16"/>
          <w:szCs w:val="16"/>
        </w:rPr>
        <w:t xml:space="preserve"> </w:t>
      </w:r>
      <w:r w:rsidR="002C30D1" w:rsidRPr="00527E9E">
        <w:rPr>
          <w:sz w:val="16"/>
          <w:szCs w:val="16"/>
        </w:rPr>
        <w:t xml:space="preserve">: </w:t>
      </w:r>
      <w:r w:rsidR="00DD2C99" w:rsidRPr="00527E9E">
        <w:rPr>
          <w:sz w:val="16"/>
          <w:szCs w:val="16"/>
        </w:rPr>
        <w:t>EI</w:t>
      </w:r>
      <w:r w:rsidR="002C30D1" w:rsidRPr="00527E9E">
        <w:rPr>
          <w:sz w:val="16"/>
          <w:szCs w:val="16"/>
        </w:rPr>
        <w:t xml:space="preserve">-1, </w:t>
      </w:r>
      <w:r w:rsidR="00DD2C99" w:rsidRPr="00527E9E">
        <w:rPr>
          <w:sz w:val="16"/>
          <w:szCs w:val="16"/>
        </w:rPr>
        <w:t>EO</w:t>
      </w:r>
      <w:r w:rsidR="002C30D1" w:rsidRPr="00527E9E">
        <w:rPr>
          <w:sz w:val="16"/>
          <w:szCs w:val="16"/>
        </w:rPr>
        <w:t xml:space="preserve">+2, </w:t>
      </w:r>
      <w:r w:rsidR="00DD2C99" w:rsidRPr="00527E9E">
        <w:rPr>
          <w:sz w:val="16"/>
          <w:szCs w:val="16"/>
        </w:rPr>
        <w:t>KO</w:t>
      </w:r>
      <w:r w:rsidR="002C30D1" w:rsidRPr="00527E9E">
        <w:rPr>
          <w:sz w:val="16"/>
          <w:szCs w:val="16"/>
        </w:rPr>
        <w:t>+1</w:t>
      </w:r>
    </w:p>
    <w:p w14:paraId="0F930DE6" w14:textId="77777777" w:rsidR="001D42DF" w:rsidRPr="00527E9E" w:rsidRDefault="001D42DF" w:rsidP="0045338D">
      <w:pPr>
        <w:pStyle w:val="Titre3"/>
        <w:rPr>
          <w:lang w:val="fr-BE"/>
        </w:rPr>
      </w:pPr>
      <w:bookmarkStart w:id="92" w:name="_Toc199924516"/>
      <w:r w:rsidRPr="00527E9E">
        <w:rPr>
          <w:lang w:val="fr-BE"/>
        </w:rPr>
        <w:t>6</w:t>
      </w:r>
      <w:r w:rsidR="00115D60" w:rsidRPr="00527E9E">
        <w:rPr>
          <w:lang w:val="fr-BE"/>
        </w:rPr>
        <w:t xml:space="preserve">. </w:t>
      </w:r>
      <w:r w:rsidRPr="00527E9E">
        <w:rPr>
          <w:lang w:val="fr-BE"/>
        </w:rPr>
        <w:t>Forme</w:t>
      </w:r>
      <w:bookmarkEnd w:id="92"/>
    </w:p>
    <w:p w14:paraId="1788DF63" w14:textId="77777777" w:rsidR="00AB7EF0" w:rsidRPr="00527E9E" w:rsidRDefault="00AB7EF0" w:rsidP="00115D60">
      <w:r w:rsidRPr="00527E9E">
        <w:t xml:space="preserve">Lancez </w:t>
      </w:r>
      <w:r w:rsidR="00BF3AEC" w:rsidRPr="00527E9E">
        <w:t xml:space="preserve">un </w:t>
      </w:r>
      <w:r w:rsidRPr="00527E9E">
        <w:t xml:space="preserve">D10 pour déterminer la </w:t>
      </w:r>
      <w:r w:rsidRPr="00527E9E">
        <w:rPr>
          <w:b/>
        </w:rPr>
        <w:t>forme</w:t>
      </w:r>
      <w:r w:rsidRPr="00527E9E">
        <w:t xml:space="preserve"> générale de la créature.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3"/>
        <w:gridCol w:w="978"/>
        <w:gridCol w:w="971"/>
        <w:gridCol w:w="1142"/>
      </w:tblGrid>
      <w:tr w:rsidR="00DD2C99" w:rsidRPr="00527E9E" w14:paraId="441C8343" w14:textId="77777777" w:rsidTr="00BF3AEC">
        <w:tc>
          <w:tcPr>
            <w:tcW w:w="0" w:type="auto"/>
            <w:tcBorders>
              <w:top w:val="nil"/>
              <w:left w:val="nil"/>
              <w:bottom w:val="single" w:sz="4" w:space="0" w:color="auto"/>
              <w:right w:val="single" w:sz="4" w:space="0" w:color="auto"/>
            </w:tcBorders>
            <w:vAlign w:val="bottom"/>
          </w:tcPr>
          <w:p w14:paraId="78EEA098" w14:textId="77777777" w:rsidR="00DD2C99" w:rsidRPr="00527E9E" w:rsidRDefault="00DD2C99" w:rsidP="00D13D86">
            <w:pPr>
              <w:rPr>
                <w:b/>
                <w:bCs/>
                <w:sz w:val="16"/>
              </w:rPr>
            </w:pPr>
          </w:p>
        </w:tc>
        <w:tc>
          <w:tcPr>
            <w:tcW w:w="0" w:type="auto"/>
            <w:gridSpan w:val="3"/>
            <w:tcBorders>
              <w:left w:val="single" w:sz="4" w:space="0" w:color="auto"/>
              <w:right w:val="single" w:sz="4" w:space="0" w:color="auto"/>
            </w:tcBorders>
            <w:shd w:val="clear" w:color="auto" w:fill="FFFF00"/>
          </w:tcPr>
          <w:p w14:paraId="7593D9EE" w14:textId="77777777" w:rsidR="00DD2C99" w:rsidRPr="00527E9E" w:rsidRDefault="00DD2C99" w:rsidP="00D13D86">
            <w:pPr>
              <w:jc w:val="center"/>
              <w:rPr>
                <w:b/>
                <w:sz w:val="16"/>
              </w:rPr>
            </w:pPr>
            <w:r w:rsidRPr="00527E9E">
              <w:rPr>
                <w:b/>
                <w:bCs/>
                <w:sz w:val="16"/>
              </w:rPr>
              <w:t>Forme</w:t>
            </w:r>
          </w:p>
        </w:tc>
      </w:tr>
      <w:tr w:rsidR="0036584B" w:rsidRPr="00527E9E" w14:paraId="62D86044"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14E4684D" w14:textId="77777777" w:rsidR="0036584B" w:rsidRPr="00527E9E" w:rsidRDefault="00DD2C99" w:rsidP="00D13D86">
            <w:pPr>
              <w:rPr>
                <w:b/>
                <w:bCs/>
                <w:sz w:val="16"/>
              </w:rPr>
            </w:pPr>
            <w:r w:rsidRPr="00527E9E">
              <w:rPr>
                <w:b/>
                <w:bCs/>
                <w:sz w:val="16"/>
              </w:rPr>
              <w:t>Type</w:t>
            </w:r>
          </w:p>
        </w:tc>
        <w:tc>
          <w:tcPr>
            <w:tcW w:w="0" w:type="auto"/>
            <w:tcBorders>
              <w:left w:val="single" w:sz="4" w:space="0" w:color="auto"/>
              <w:right w:val="single" w:sz="4" w:space="0" w:color="auto"/>
            </w:tcBorders>
          </w:tcPr>
          <w:p w14:paraId="198205FA" w14:textId="77777777" w:rsidR="0036584B" w:rsidRPr="00527E9E" w:rsidRDefault="0036584B" w:rsidP="00D13D86">
            <w:pPr>
              <w:jc w:val="center"/>
              <w:rPr>
                <w:b/>
                <w:sz w:val="16"/>
              </w:rPr>
            </w:pPr>
            <w:r w:rsidRPr="00527E9E">
              <w:rPr>
                <w:b/>
                <w:sz w:val="16"/>
              </w:rPr>
              <w:t>Normale</w:t>
            </w:r>
          </w:p>
        </w:tc>
        <w:tc>
          <w:tcPr>
            <w:tcW w:w="0" w:type="auto"/>
            <w:tcBorders>
              <w:left w:val="single" w:sz="4" w:space="0" w:color="auto"/>
              <w:right w:val="single" w:sz="4" w:space="0" w:color="auto"/>
            </w:tcBorders>
          </w:tcPr>
          <w:p w14:paraId="2C2BFD8C" w14:textId="77777777" w:rsidR="0036584B" w:rsidRPr="00527E9E" w:rsidRDefault="0036584B" w:rsidP="00AB7EF0">
            <w:pPr>
              <w:rPr>
                <w:b/>
                <w:sz w:val="16"/>
              </w:rPr>
            </w:pPr>
            <w:r w:rsidRPr="00527E9E">
              <w:rPr>
                <w:b/>
                <w:sz w:val="16"/>
              </w:rPr>
              <w:t>Etriquée</w:t>
            </w:r>
          </w:p>
        </w:tc>
        <w:tc>
          <w:tcPr>
            <w:tcW w:w="0" w:type="auto"/>
            <w:tcBorders>
              <w:left w:val="single" w:sz="4" w:space="0" w:color="auto"/>
              <w:right w:val="single" w:sz="4" w:space="0" w:color="auto"/>
            </w:tcBorders>
          </w:tcPr>
          <w:p w14:paraId="2EAAA067" w14:textId="77777777" w:rsidR="0036584B" w:rsidRPr="00527E9E" w:rsidRDefault="0036584B" w:rsidP="00D13D86">
            <w:pPr>
              <w:jc w:val="center"/>
              <w:rPr>
                <w:b/>
                <w:sz w:val="16"/>
              </w:rPr>
            </w:pPr>
            <w:r w:rsidRPr="00527E9E">
              <w:rPr>
                <w:b/>
                <w:sz w:val="16"/>
              </w:rPr>
              <w:t>Grotesque</w:t>
            </w:r>
          </w:p>
        </w:tc>
      </w:tr>
      <w:tr w:rsidR="0036584B" w:rsidRPr="00527E9E" w14:paraId="29EE8256" w14:textId="77777777" w:rsidTr="00DD2C99">
        <w:tc>
          <w:tcPr>
            <w:tcW w:w="0" w:type="auto"/>
            <w:tcBorders>
              <w:top w:val="single" w:sz="4" w:space="0" w:color="auto"/>
            </w:tcBorders>
            <w:vAlign w:val="bottom"/>
          </w:tcPr>
          <w:p w14:paraId="21F1EA2B" w14:textId="77777777" w:rsidR="0036584B" w:rsidRPr="00527E9E" w:rsidRDefault="0036584B" w:rsidP="00D13D86">
            <w:pPr>
              <w:rPr>
                <w:rFonts w:eastAsia="Arial Unicode MS"/>
                <w:sz w:val="16"/>
              </w:rPr>
            </w:pPr>
            <w:r w:rsidRPr="00527E9E">
              <w:rPr>
                <w:sz w:val="16"/>
              </w:rPr>
              <w:t xml:space="preserve">Mammifère </w:t>
            </w:r>
            <w:r w:rsidR="00AE137D" w:rsidRPr="00527E9E">
              <w:rPr>
                <w:sz w:val="16"/>
              </w:rPr>
              <w:t>/ Elémentaire</w:t>
            </w:r>
          </w:p>
        </w:tc>
        <w:tc>
          <w:tcPr>
            <w:tcW w:w="0" w:type="auto"/>
          </w:tcPr>
          <w:p w14:paraId="58B148D0" w14:textId="77777777" w:rsidR="0036584B" w:rsidRPr="00527E9E" w:rsidRDefault="0036584B" w:rsidP="00D13D86">
            <w:pPr>
              <w:jc w:val="center"/>
              <w:rPr>
                <w:sz w:val="16"/>
              </w:rPr>
            </w:pPr>
            <w:r w:rsidRPr="00527E9E">
              <w:rPr>
                <w:sz w:val="16"/>
              </w:rPr>
              <w:t>1-7</w:t>
            </w:r>
          </w:p>
        </w:tc>
        <w:tc>
          <w:tcPr>
            <w:tcW w:w="0" w:type="auto"/>
          </w:tcPr>
          <w:p w14:paraId="2443418F" w14:textId="77777777" w:rsidR="0036584B" w:rsidRPr="00527E9E" w:rsidRDefault="0036584B" w:rsidP="00D13D86">
            <w:pPr>
              <w:jc w:val="center"/>
              <w:rPr>
                <w:sz w:val="16"/>
              </w:rPr>
            </w:pPr>
            <w:r w:rsidRPr="00527E9E">
              <w:rPr>
                <w:sz w:val="16"/>
              </w:rPr>
              <w:t>8-9</w:t>
            </w:r>
          </w:p>
        </w:tc>
        <w:tc>
          <w:tcPr>
            <w:tcW w:w="0" w:type="auto"/>
          </w:tcPr>
          <w:p w14:paraId="4336D74D" w14:textId="77777777" w:rsidR="0036584B" w:rsidRPr="00527E9E" w:rsidRDefault="0036584B" w:rsidP="00D13D86">
            <w:pPr>
              <w:jc w:val="center"/>
              <w:rPr>
                <w:sz w:val="16"/>
              </w:rPr>
            </w:pPr>
            <w:r w:rsidRPr="00527E9E">
              <w:rPr>
                <w:sz w:val="16"/>
              </w:rPr>
              <w:t>10</w:t>
            </w:r>
          </w:p>
        </w:tc>
      </w:tr>
      <w:tr w:rsidR="0036584B" w:rsidRPr="00527E9E" w14:paraId="206E642C" w14:textId="77777777">
        <w:tc>
          <w:tcPr>
            <w:tcW w:w="0" w:type="auto"/>
            <w:shd w:val="clear" w:color="auto" w:fill="E0E0E0"/>
            <w:vAlign w:val="bottom"/>
          </w:tcPr>
          <w:p w14:paraId="3E0ADD28" w14:textId="77777777" w:rsidR="0036584B" w:rsidRPr="00527E9E" w:rsidRDefault="0036584B" w:rsidP="00D13D86">
            <w:pPr>
              <w:rPr>
                <w:rFonts w:eastAsia="Arial Unicode MS"/>
                <w:sz w:val="16"/>
              </w:rPr>
            </w:pPr>
            <w:r w:rsidRPr="00527E9E">
              <w:rPr>
                <w:sz w:val="16"/>
              </w:rPr>
              <w:t xml:space="preserve">Oiseau </w:t>
            </w:r>
          </w:p>
        </w:tc>
        <w:tc>
          <w:tcPr>
            <w:tcW w:w="0" w:type="auto"/>
            <w:shd w:val="clear" w:color="auto" w:fill="E0E0E0"/>
          </w:tcPr>
          <w:p w14:paraId="41D31F0C" w14:textId="77777777" w:rsidR="0036584B" w:rsidRPr="00527E9E" w:rsidRDefault="0036584B" w:rsidP="00D13D86">
            <w:pPr>
              <w:jc w:val="center"/>
              <w:rPr>
                <w:sz w:val="16"/>
              </w:rPr>
            </w:pPr>
            <w:r w:rsidRPr="00527E9E">
              <w:rPr>
                <w:sz w:val="16"/>
              </w:rPr>
              <w:t>1-8</w:t>
            </w:r>
          </w:p>
        </w:tc>
        <w:tc>
          <w:tcPr>
            <w:tcW w:w="0" w:type="auto"/>
            <w:shd w:val="clear" w:color="auto" w:fill="191919"/>
          </w:tcPr>
          <w:p w14:paraId="5B5AEF31" w14:textId="77777777" w:rsidR="0036584B" w:rsidRPr="00527E9E" w:rsidRDefault="0036584B" w:rsidP="00D13D86">
            <w:pPr>
              <w:jc w:val="center"/>
              <w:rPr>
                <w:sz w:val="16"/>
              </w:rPr>
            </w:pPr>
          </w:p>
        </w:tc>
        <w:tc>
          <w:tcPr>
            <w:tcW w:w="0" w:type="auto"/>
            <w:shd w:val="clear" w:color="auto" w:fill="E0E0E0"/>
          </w:tcPr>
          <w:p w14:paraId="4A9710DA" w14:textId="77777777" w:rsidR="0036584B" w:rsidRPr="00527E9E" w:rsidRDefault="0036584B" w:rsidP="00D13D86">
            <w:pPr>
              <w:jc w:val="center"/>
              <w:rPr>
                <w:sz w:val="16"/>
              </w:rPr>
            </w:pPr>
            <w:r w:rsidRPr="00527E9E">
              <w:rPr>
                <w:sz w:val="16"/>
              </w:rPr>
              <w:t>9-10</w:t>
            </w:r>
          </w:p>
        </w:tc>
      </w:tr>
      <w:tr w:rsidR="0036584B" w:rsidRPr="00527E9E" w14:paraId="1FC21571" w14:textId="77777777">
        <w:tc>
          <w:tcPr>
            <w:tcW w:w="0" w:type="auto"/>
            <w:vAlign w:val="bottom"/>
          </w:tcPr>
          <w:p w14:paraId="4605B1D1" w14:textId="77777777" w:rsidR="0036584B" w:rsidRPr="00527E9E" w:rsidRDefault="0036584B" w:rsidP="00AE137D">
            <w:pPr>
              <w:rPr>
                <w:rFonts w:eastAsia="Arial Unicode MS"/>
                <w:sz w:val="16"/>
              </w:rPr>
            </w:pPr>
            <w:r w:rsidRPr="00527E9E">
              <w:rPr>
                <w:sz w:val="16"/>
              </w:rPr>
              <w:t xml:space="preserve">Reptile </w:t>
            </w:r>
            <w:r w:rsidR="00AE137D" w:rsidRPr="00527E9E">
              <w:rPr>
                <w:sz w:val="16"/>
              </w:rPr>
              <w:t>(p</w:t>
            </w:r>
            <w:r w:rsidR="00D6217A" w:rsidRPr="00527E9E">
              <w:rPr>
                <w:sz w:val="16"/>
              </w:rPr>
              <w:t>oisson</w:t>
            </w:r>
            <w:r w:rsidR="00AE137D" w:rsidRPr="00527E9E">
              <w:rPr>
                <w:sz w:val="16"/>
              </w:rPr>
              <w:t>) / Spécial</w:t>
            </w:r>
          </w:p>
        </w:tc>
        <w:tc>
          <w:tcPr>
            <w:tcW w:w="0" w:type="auto"/>
          </w:tcPr>
          <w:p w14:paraId="638383DA" w14:textId="77777777" w:rsidR="0036584B" w:rsidRPr="00527E9E" w:rsidRDefault="0036584B" w:rsidP="00D13D86">
            <w:pPr>
              <w:jc w:val="center"/>
              <w:rPr>
                <w:sz w:val="16"/>
              </w:rPr>
            </w:pPr>
            <w:r w:rsidRPr="00527E9E">
              <w:rPr>
                <w:sz w:val="16"/>
              </w:rPr>
              <w:t>1-8</w:t>
            </w:r>
          </w:p>
        </w:tc>
        <w:tc>
          <w:tcPr>
            <w:tcW w:w="0" w:type="auto"/>
          </w:tcPr>
          <w:p w14:paraId="476635BC" w14:textId="77777777" w:rsidR="0036584B" w:rsidRPr="00527E9E" w:rsidRDefault="0036584B" w:rsidP="00D13D86">
            <w:pPr>
              <w:jc w:val="center"/>
              <w:rPr>
                <w:sz w:val="16"/>
              </w:rPr>
            </w:pPr>
            <w:r w:rsidRPr="00527E9E">
              <w:rPr>
                <w:sz w:val="16"/>
              </w:rPr>
              <w:t>9</w:t>
            </w:r>
          </w:p>
        </w:tc>
        <w:tc>
          <w:tcPr>
            <w:tcW w:w="0" w:type="auto"/>
          </w:tcPr>
          <w:p w14:paraId="37284A95" w14:textId="77777777" w:rsidR="0036584B" w:rsidRPr="00527E9E" w:rsidRDefault="0036584B" w:rsidP="00D13D86">
            <w:pPr>
              <w:jc w:val="center"/>
              <w:rPr>
                <w:sz w:val="16"/>
              </w:rPr>
            </w:pPr>
            <w:r w:rsidRPr="00527E9E">
              <w:rPr>
                <w:sz w:val="16"/>
              </w:rPr>
              <w:t>10</w:t>
            </w:r>
          </w:p>
        </w:tc>
      </w:tr>
      <w:tr w:rsidR="0036584B" w:rsidRPr="00527E9E" w14:paraId="1C04C58D" w14:textId="77777777">
        <w:tc>
          <w:tcPr>
            <w:tcW w:w="0" w:type="auto"/>
            <w:shd w:val="clear" w:color="auto" w:fill="E0E0E0"/>
            <w:vAlign w:val="bottom"/>
          </w:tcPr>
          <w:p w14:paraId="73BD4552" w14:textId="77777777" w:rsidR="0036584B" w:rsidRPr="00527E9E" w:rsidRDefault="0036584B" w:rsidP="00AE137D">
            <w:pPr>
              <w:rPr>
                <w:rFonts w:eastAsia="Arial Unicode MS"/>
                <w:sz w:val="16"/>
              </w:rPr>
            </w:pPr>
            <w:r w:rsidRPr="00527E9E">
              <w:rPr>
                <w:sz w:val="16"/>
              </w:rPr>
              <w:t xml:space="preserve">Insecte </w:t>
            </w:r>
            <w:r w:rsidR="00C126CC" w:rsidRPr="00527E9E">
              <w:rPr>
                <w:sz w:val="16"/>
              </w:rPr>
              <w:t>/</w:t>
            </w:r>
            <w:r w:rsidR="00AE137D" w:rsidRPr="00527E9E">
              <w:rPr>
                <w:sz w:val="16"/>
              </w:rPr>
              <w:t>Ethéral</w:t>
            </w:r>
          </w:p>
        </w:tc>
        <w:tc>
          <w:tcPr>
            <w:tcW w:w="0" w:type="auto"/>
            <w:shd w:val="clear" w:color="auto" w:fill="E0E0E0"/>
          </w:tcPr>
          <w:p w14:paraId="3F19609D" w14:textId="77777777" w:rsidR="0036584B" w:rsidRPr="00527E9E" w:rsidRDefault="0036584B" w:rsidP="00D13D86">
            <w:pPr>
              <w:jc w:val="center"/>
              <w:rPr>
                <w:sz w:val="16"/>
              </w:rPr>
            </w:pPr>
            <w:r w:rsidRPr="00527E9E">
              <w:rPr>
                <w:sz w:val="16"/>
              </w:rPr>
              <w:t>1-6</w:t>
            </w:r>
          </w:p>
        </w:tc>
        <w:tc>
          <w:tcPr>
            <w:tcW w:w="0" w:type="auto"/>
            <w:shd w:val="clear" w:color="auto" w:fill="E0E0E0"/>
          </w:tcPr>
          <w:p w14:paraId="4B9C2A65" w14:textId="77777777" w:rsidR="0036584B" w:rsidRPr="00527E9E" w:rsidRDefault="0036584B" w:rsidP="00D13D86">
            <w:pPr>
              <w:jc w:val="center"/>
              <w:rPr>
                <w:sz w:val="16"/>
              </w:rPr>
            </w:pPr>
            <w:r w:rsidRPr="00527E9E">
              <w:rPr>
                <w:sz w:val="16"/>
              </w:rPr>
              <w:t>7-8</w:t>
            </w:r>
          </w:p>
        </w:tc>
        <w:tc>
          <w:tcPr>
            <w:tcW w:w="0" w:type="auto"/>
            <w:shd w:val="clear" w:color="auto" w:fill="E0E0E0"/>
          </w:tcPr>
          <w:p w14:paraId="411349D8" w14:textId="77777777" w:rsidR="0036584B" w:rsidRPr="00527E9E" w:rsidRDefault="0036584B" w:rsidP="00D13D86">
            <w:pPr>
              <w:jc w:val="center"/>
              <w:rPr>
                <w:sz w:val="16"/>
              </w:rPr>
            </w:pPr>
            <w:r w:rsidRPr="00527E9E">
              <w:rPr>
                <w:sz w:val="16"/>
              </w:rPr>
              <w:t>9-10</w:t>
            </w:r>
          </w:p>
        </w:tc>
      </w:tr>
    </w:tbl>
    <w:p w14:paraId="7E1B8324" w14:textId="77777777" w:rsidR="001D42DF" w:rsidRPr="00527E9E" w:rsidRDefault="001D42DF" w:rsidP="0045338D">
      <w:pPr>
        <w:pStyle w:val="Titre3"/>
        <w:rPr>
          <w:lang w:val="fr-BE"/>
        </w:rPr>
      </w:pPr>
      <w:bookmarkStart w:id="93" w:name="_Toc199924517"/>
      <w:r w:rsidRPr="00527E9E">
        <w:rPr>
          <w:lang w:val="fr-BE"/>
        </w:rPr>
        <w:t>7. Taille, hauteur, longueur, largeur</w:t>
      </w:r>
      <w:bookmarkEnd w:id="93"/>
    </w:p>
    <w:p w14:paraId="008302E1" w14:textId="77777777" w:rsidR="005A512D" w:rsidRPr="00527E9E" w:rsidRDefault="005C67EE" w:rsidP="00115D60">
      <w:r w:rsidRPr="00527E9E">
        <w:t xml:space="preserve">Lancez </w:t>
      </w:r>
      <w:r w:rsidR="00BF3AEC" w:rsidRPr="00527E9E">
        <w:t xml:space="preserve">un </w:t>
      </w:r>
      <w:r w:rsidRPr="00527E9E">
        <w:t xml:space="preserve">D10 pour la </w:t>
      </w:r>
      <w:r w:rsidRPr="00527E9E">
        <w:rPr>
          <w:b/>
        </w:rPr>
        <w:t>taille</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4"/>
        <w:gridCol w:w="1431"/>
        <w:gridCol w:w="992"/>
        <w:gridCol w:w="1023"/>
        <w:gridCol w:w="1172"/>
        <w:gridCol w:w="1599"/>
      </w:tblGrid>
      <w:tr w:rsidR="00DD2C99" w:rsidRPr="00527E9E" w14:paraId="0DAE7035" w14:textId="77777777" w:rsidTr="00DD2C99">
        <w:tc>
          <w:tcPr>
            <w:tcW w:w="0" w:type="auto"/>
            <w:tcBorders>
              <w:top w:val="nil"/>
              <w:left w:val="nil"/>
              <w:bottom w:val="single" w:sz="4" w:space="0" w:color="auto"/>
              <w:right w:val="single" w:sz="4" w:space="0" w:color="auto"/>
            </w:tcBorders>
            <w:vAlign w:val="bottom"/>
          </w:tcPr>
          <w:p w14:paraId="3D121C86" w14:textId="77777777" w:rsidR="00DD2C99" w:rsidRPr="00527E9E" w:rsidRDefault="00DD2C99" w:rsidP="00D13D86">
            <w:pPr>
              <w:rPr>
                <w:b/>
                <w:bCs/>
                <w:sz w:val="16"/>
              </w:rPr>
            </w:pPr>
          </w:p>
        </w:tc>
        <w:tc>
          <w:tcPr>
            <w:tcW w:w="0" w:type="auto"/>
            <w:gridSpan w:val="5"/>
            <w:tcBorders>
              <w:left w:val="single" w:sz="4" w:space="0" w:color="auto"/>
            </w:tcBorders>
          </w:tcPr>
          <w:p w14:paraId="7ADD0FA7" w14:textId="77777777" w:rsidR="00DD2C99" w:rsidRPr="00527E9E" w:rsidRDefault="00DD2C99" w:rsidP="00BF3AEC">
            <w:pPr>
              <w:jc w:val="center"/>
              <w:rPr>
                <w:b/>
                <w:sz w:val="16"/>
              </w:rPr>
            </w:pPr>
            <w:r w:rsidRPr="00527E9E">
              <w:rPr>
                <w:b/>
                <w:bCs/>
                <w:sz w:val="16"/>
                <w:shd w:val="clear" w:color="auto" w:fill="FFFF00"/>
              </w:rPr>
              <w:t>Taille</w:t>
            </w:r>
            <w:r w:rsidRPr="00527E9E">
              <w:rPr>
                <w:b/>
                <w:bCs/>
                <w:sz w:val="16"/>
              </w:rPr>
              <w:t xml:space="preserve"> </w:t>
            </w:r>
            <w:r w:rsidRPr="00527E9E">
              <w:rPr>
                <w:bCs/>
                <w:sz w:val="16"/>
              </w:rPr>
              <w:t>&amp; modific</w:t>
            </w:r>
            <w:r w:rsidR="00BF3AEC" w:rsidRPr="00527E9E">
              <w:rPr>
                <w:bCs/>
                <w:sz w:val="16"/>
              </w:rPr>
              <w:t xml:space="preserve">ation du D10 pour la Hauteur &amp; </w:t>
            </w:r>
            <w:r w:rsidRPr="00527E9E">
              <w:rPr>
                <w:bCs/>
                <w:sz w:val="16"/>
              </w:rPr>
              <w:t>Longueur</w:t>
            </w:r>
          </w:p>
        </w:tc>
      </w:tr>
      <w:tr w:rsidR="005A512D" w:rsidRPr="00527E9E" w14:paraId="27E109AB"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78136283" w14:textId="77777777" w:rsidR="005A512D" w:rsidRPr="00527E9E" w:rsidRDefault="00DD2C99" w:rsidP="00D13D86">
            <w:pPr>
              <w:rPr>
                <w:b/>
                <w:bCs/>
                <w:sz w:val="16"/>
              </w:rPr>
            </w:pPr>
            <w:r w:rsidRPr="00527E9E">
              <w:rPr>
                <w:b/>
                <w:bCs/>
                <w:sz w:val="16"/>
              </w:rPr>
              <w:t>Type</w:t>
            </w:r>
          </w:p>
        </w:tc>
        <w:tc>
          <w:tcPr>
            <w:tcW w:w="0" w:type="auto"/>
            <w:tcBorders>
              <w:left w:val="single" w:sz="4" w:space="0" w:color="auto"/>
              <w:right w:val="single" w:sz="4" w:space="0" w:color="auto"/>
            </w:tcBorders>
          </w:tcPr>
          <w:p w14:paraId="1AB743D0" w14:textId="77777777" w:rsidR="005A512D" w:rsidRPr="00527E9E" w:rsidRDefault="005A512D" w:rsidP="00D13D86">
            <w:pPr>
              <w:jc w:val="center"/>
              <w:rPr>
                <w:b/>
                <w:sz w:val="16"/>
              </w:rPr>
            </w:pPr>
            <w:r w:rsidRPr="00527E9E">
              <w:rPr>
                <w:b/>
                <w:sz w:val="16"/>
              </w:rPr>
              <w:t>Très petite</w:t>
            </w:r>
            <w:r w:rsidR="00715CC3" w:rsidRPr="00527E9E">
              <w:rPr>
                <w:b/>
                <w:sz w:val="16"/>
              </w:rPr>
              <w:t>- 4</w:t>
            </w:r>
          </w:p>
        </w:tc>
        <w:tc>
          <w:tcPr>
            <w:tcW w:w="0" w:type="auto"/>
            <w:tcBorders>
              <w:left w:val="single" w:sz="4" w:space="0" w:color="auto"/>
              <w:right w:val="single" w:sz="4" w:space="0" w:color="auto"/>
            </w:tcBorders>
          </w:tcPr>
          <w:p w14:paraId="03B13EBC" w14:textId="77777777" w:rsidR="005A512D" w:rsidRPr="00527E9E" w:rsidRDefault="005A512D" w:rsidP="00715CC3">
            <w:pPr>
              <w:jc w:val="center"/>
              <w:rPr>
                <w:b/>
                <w:sz w:val="16"/>
              </w:rPr>
            </w:pPr>
            <w:r w:rsidRPr="00527E9E">
              <w:rPr>
                <w:b/>
                <w:sz w:val="16"/>
              </w:rPr>
              <w:t>Petite</w:t>
            </w:r>
            <w:r w:rsidR="00715CC3" w:rsidRPr="00527E9E">
              <w:rPr>
                <w:b/>
                <w:sz w:val="16"/>
              </w:rPr>
              <w:t xml:space="preserve"> -2</w:t>
            </w:r>
          </w:p>
        </w:tc>
        <w:tc>
          <w:tcPr>
            <w:tcW w:w="0" w:type="auto"/>
            <w:tcBorders>
              <w:left w:val="single" w:sz="4" w:space="0" w:color="auto"/>
              <w:right w:val="single" w:sz="4" w:space="0" w:color="auto"/>
            </w:tcBorders>
          </w:tcPr>
          <w:p w14:paraId="41C0604E" w14:textId="77777777" w:rsidR="005A512D" w:rsidRPr="00527E9E" w:rsidRDefault="005A512D" w:rsidP="00D13D86">
            <w:pPr>
              <w:jc w:val="center"/>
              <w:rPr>
                <w:b/>
                <w:sz w:val="16"/>
              </w:rPr>
            </w:pPr>
            <w:r w:rsidRPr="00527E9E">
              <w:rPr>
                <w:b/>
                <w:sz w:val="16"/>
              </w:rPr>
              <w:t>Moyenne</w:t>
            </w:r>
          </w:p>
        </w:tc>
        <w:tc>
          <w:tcPr>
            <w:tcW w:w="0" w:type="auto"/>
            <w:tcBorders>
              <w:left w:val="single" w:sz="4" w:space="0" w:color="auto"/>
              <w:right w:val="single" w:sz="4" w:space="0" w:color="auto"/>
            </w:tcBorders>
          </w:tcPr>
          <w:p w14:paraId="0C3B580C" w14:textId="77777777" w:rsidR="005A512D" w:rsidRPr="00527E9E" w:rsidRDefault="005A512D" w:rsidP="00D13D86">
            <w:pPr>
              <w:jc w:val="center"/>
              <w:rPr>
                <w:b/>
                <w:sz w:val="16"/>
              </w:rPr>
            </w:pPr>
            <w:r w:rsidRPr="00527E9E">
              <w:rPr>
                <w:b/>
                <w:sz w:val="16"/>
              </w:rPr>
              <w:t>Grande</w:t>
            </w:r>
            <w:r w:rsidR="00715CC3" w:rsidRPr="00527E9E">
              <w:rPr>
                <w:b/>
                <w:sz w:val="16"/>
              </w:rPr>
              <w:t xml:space="preserve"> +2</w:t>
            </w:r>
          </w:p>
        </w:tc>
        <w:tc>
          <w:tcPr>
            <w:tcW w:w="0" w:type="auto"/>
            <w:tcBorders>
              <w:left w:val="single" w:sz="4" w:space="0" w:color="auto"/>
            </w:tcBorders>
          </w:tcPr>
          <w:p w14:paraId="5BAD7151" w14:textId="77777777" w:rsidR="005A512D" w:rsidRPr="00527E9E" w:rsidRDefault="005A512D" w:rsidP="00D13D86">
            <w:pPr>
              <w:jc w:val="center"/>
              <w:rPr>
                <w:b/>
                <w:sz w:val="16"/>
              </w:rPr>
            </w:pPr>
            <w:r w:rsidRPr="00527E9E">
              <w:rPr>
                <w:b/>
                <w:sz w:val="16"/>
              </w:rPr>
              <w:t>Très grande</w:t>
            </w:r>
            <w:r w:rsidR="00715CC3" w:rsidRPr="00527E9E">
              <w:rPr>
                <w:b/>
                <w:sz w:val="16"/>
              </w:rPr>
              <w:t xml:space="preserve"> +4</w:t>
            </w:r>
          </w:p>
        </w:tc>
      </w:tr>
      <w:tr w:rsidR="005A512D" w:rsidRPr="00527E9E" w14:paraId="45B4711E" w14:textId="77777777" w:rsidTr="00DD2C99">
        <w:tc>
          <w:tcPr>
            <w:tcW w:w="0" w:type="auto"/>
            <w:tcBorders>
              <w:top w:val="single" w:sz="4" w:space="0" w:color="auto"/>
            </w:tcBorders>
            <w:vAlign w:val="bottom"/>
          </w:tcPr>
          <w:p w14:paraId="7F3CA568" w14:textId="77777777" w:rsidR="005A512D" w:rsidRPr="00527E9E" w:rsidRDefault="005A512D" w:rsidP="00AE137D">
            <w:pPr>
              <w:rPr>
                <w:rFonts w:eastAsia="Arial Unicode MS"/>
                <w:sz w:val="16"/>
              </w:rPr>
            </w:pPr>
            <w:r w:rsidRPr="00527E9E">
              <w:rPr>
                <w:sz w:val="16"/>
              </w:rPr>
              <w:t>Mammifère</w:t>
            </w:r>
            <w:r w:rsidR="00AE137D" w:rsidRPr="00527E9E">
              <w:rPr>
                <w:sz w:val="16"/>
              </w:rPr>
              <w:t>/Elémentaire/Spécial</w:t>
            </w:r>
          </w:p>
        </w:tc>
        <w:tc>
          <w:tcPr>
            <w:tcW w:w="0" w:type="auto"/>
          </w:tcPr>
          <w:p w14:paraId="54A28123" w14:textId="77777777" w:rsidR="005A512D" w:rsidRPr="00527E9E" w:rsidRDefault="005A512D" w:rsidP="00D13D86">
            <w:pPr>
              <w:jc w:val="center"/>
              <w:rPr>
                <w:sz w:val="16"/>
              </w:rPr>
            </w:pPr>
            <w:r w:rsidRPr="00527E9E">
              <w:rPr>
                <w:sz w:val="16"/>
              </w:rPr>
              <w:t>1</w:t>
            </w:r>
          </w:p>
        </w:tc>
        <w:tc>
          <w:tcPr>
            <w:tcW w:w="0" w:type="auto"/>
          </w:tcPr>
          <w:p w14:paraId="79410D61" w14:textId="77777777" w:rsidR="005A512D" w:rsidRPr="00527E9E" w:rsidRDefault="005A512D" w:rsidP="00D13D86">
            <w:pPr>
              <w:jc w:val="center"/>
              <w:rPr>
                <w:sz w:val="16"/>
              </w:rPr>
            </w:pPr>
            <w:r w:rsidRPr="00527E9E">
              <w:rPr>
                <w:sz w:val="16"/>
              </w:rPr>
              <w:t>2-3</w:t>
            </w:r>
          </w:p>
        </w:tc>
        <w:tc>
          <w:tcPr>
            <w:tcW w:w="0" w:type="auto"/>
          </w:tcPr>
          <w:p w14:paraId="4FAB3122" w14:textId="77777777" w:rsidR="005A512D" w:rsidRPr="00527E9E" w:rsidRDefault="005A512D" w:rsidP="00D13D86">
            <w:pPr>
              <w:jc w:val="center"/>
              <w:rPr>
                <w:sz w:val="16"/>
              </w:rPr>
            </w:pPr>
            <w:r w:rsidRPr="00527E9E">
              <w:rPr>
                <w:sz w:val="16"/>
              </w:rPr>
              <w:t>4-6</w:t>
            </w:r>
          </w:p>
        </w:tc>
        <w:tc>
          <w:tcPr>
            <w:tcW w:w="0" w:type="auto"/>
          </w:tcPr>
          <w:p w14:paraId="7588B898" w14:textId="77777777" w:rsidR="005A512D" w:rsidRPr="00527E9E" w:rsidRDefault="005A512D" w:rsidP="00D13D86">
            <w:pPr>
              <w:jc w:val="center"/>
              <w:rPr>
                <w:sz w:val="16"/>
              </w:rPr>
            </w:pPr>
            <w:r w:rsidRPr="00527E9E">
              <w:rPr>
                <w:sz w:val="16"/>
              </w:rPr>
              <w:t>7-9</w:t>
            </w:r>
          </w:p>
        </w:tc>
        <w:tc>
          <w:tcPr>
            <w:tcW w:w="0" w:type="auto"/>
          </w:tcPr>
          <w:p w14:paraId="191E97DB" w14:textId="77777777" w:rsidR="005A512D" w:rsidRPr="00527E9E" w:rsidRDefault="005A512D" w:rsidP="00D13D86">
            <w:pPr>
              <w:jc w:val="center"/>
              <w:rPr>
                <w:sz w:val="16"/>
              </w:rPr>
            </w:pPr>
            <w:r w:rsidRPr="00527E9E">
              <w:rPr>
                <w:sz w:val="16"/>
              </w:rPr>
              <w:t>10</w:t>
            </w:r>
          </w:p>
        </w:tc>
      </w:tr>
      <w:tr w:rsidR="005A512D" w:rsidRPr="00527E9E" w14:paraId="0AD4D79E" w14:textId="77777777">
        <w:tc>
          <w:tcPr>
            <w:tcW w:w="0" w:type="auto"/>
            <w:shd w:val="clear" w:color="auto" w:fill="E0E0E0"/>
            <w:vAlign w:val="bottom"/>
          </w:tcPr>
          <w:p w14:paraId="36646D75" w14:textId="77777777" w:rsidR="005A512D" w:rsidRPr="00527E9E" w:rsidRDefault="005A512D" w:rsidP="00D13D86">
            <w:pPr>
              <w:rPr>
                <w:rFonts w:eastAsia="Arial Unicode MS"/>
                <w:sz w:val="16"/>
              </w:rPr>
            </w:pPr>
            <w:r w:rsidRPr="00527E9E">
              <w:rPr>
                <w:sz w:val="16"/>
              </w:rPr>
              <w:t xml:space="preserve">Oiseau </w:t>
            </w:r>
          </w:p>
        </w:tc>
        <w:tc>
          <w:tcPr>
            <w:tcW w:w="0" w:type="auto"/>
            <w:shd w:val="clear" w:color="auto" w:fill="E0E0E0"/>
          </w:tcPr>
          <w:p w14:paraId="45C7E803" w14:textId="77777777" w:rsidR="005A512D" w:rsidRPr="00527E9E" w:rsidRDefault="005A512D" w:rsidP="00D13D86">
            <w:pPr>
              <w:jc w:val="center"/>
              <w:rPr>
                <w:sz w:val="16"/>
              </w:rPr>
            </w:pPr>
            <w:r w:rsidRPr="00527E9E">
              <w:rPr>
                <w:sz w:val="16"/>
              </w:rPr>
              <w:t>1-3</w:t>
            </w:r>
          </w:p>
        </w:tc>
        <w:tc>
          <w:tcPr>
            <w:tcW w:w="0" w:type="auto"/>
            <w:shd w:val="clear" w:color="auto" w:fill="E0E0E0"/>
          </w:tcPr>
          <w:p w14:paraId="211C9202" w14:textId="77777777" w:rsidR="005A512D" w:rsidRPr="00527E9E" w:rsidRDefault="005A512D" w:rsidP="00D13D86">
            <w:pPr>
              <w:jc w:val="center"/>
              <w:rPr>
                <w:sz w:val="16"/>
              </w:rPr>
            </w:pPr>
            <w:r w:rsidRPr="00527E9E">
              <w:rPr>
                <w:sz w:val="16"/>
              </w:rPr>
              <w:t>4-6</w:t>
            </w:r>
          </w:p>
        </w:tc>
        <w:tc>
          <w:tcPr>
            <w:tcW w:w="0" w:type="auto"/>
            <w:shd w:val="clear" w:color="auto" w:fill="E0E0E0"/>
          </w:tcPr>
          <w:p w14:paraId="601A252D" w14:textId="77777777" w:rsidR="005A512D" w:rsidRPr="00527E9E" w:rsidRDefault="005A512D" w:rsidP="00D13D86">
            <w:pPr>
              <w:jc w:val="center"/>
              <w:rPr>
                <w:sz w:val="16"/>
              </w:rPr>
            </w:pPr>
            <w:r w:rsidRPr="00527E9E">
              <w:rPr>
                <w:sz w:val="16"/>
              </w:rPr>
              <w:t>7-9</w:t>
            </w:r>
          </w:p>
        </w:tc>
        <w:tc>
          <w:tcPr>
            <w:tcW w:w="0" w:type="auto"/>
            <w:shd w:val="clear" w:color="auto" w:fill="E0E0E0"/>
          </w:tcPr>
          <w:p w14:paraId="66111001" w14:textId="77777777" w:rsidR="005A512D" w:rsidRPr="00527E9E" w:rsidRDefault="005A512D" w:rsidP="00D13D86">
            <w:pPr>
              <w:jc w:val="center"/>
              <w:rPr>
                <w:sz w:val="16"/>
              </w:rPr>
            </w:pPr>
            <w:r w:rsidRPr="00527E9E">
              <w:rPr>
                <w:sz w:val="16"/>
              </w:rPr>
              <w:t>10</w:t>
            </w:r>
          </w:p>
        </w:tc>
        <w:tc>
          <w:tcPr>
            <w:tcW w:w="0" w:type="auto"/>
            <w:shd w:val="clear" w:color="auto" w:fill="191919"/>
          </w:tcPr>
          <w:p w14:paraId="379FDC57" w14:textId="77777777" w:rsidR="005A512D" w:rsidRPr="00527E9E" w:rsidRDefault="005A512D" w:rsidP="00D13D86">
            <w:pPr>
              <w:jc w:val="center"/>
              <w:rPr>
                <w:sz w:val="16"/>
              </w:rPr>
            </w:pPr>
          </w:p>
        </w:tc>
      </w:tr>
      <w:tr w:rsidR="005A512D" w:rsidRPr="00527E9E" w14:paraId="5A160086" w14:textId="77777777">
        <w:tc>
          <w:tcPr>
            <w:tcW w:w="0" w:type="auto"/>
            <w:vAlign w:val="bottom"/>
          </w:tcPr>
          <w:p w14:paraId="22606BFE" w14:textId="77777777" w:rsidR="005A512D" w:rsidRPr="00527E9E" w:rsidRDefault="005A512D" w:rsidP="00D13D86">
            <w:pPr>
              <w:rPr>
                <w:rFonts w:eastAsia="Arial Unicode MS"/>
                <w:sz w:val="16"/>
              </w:rPr>
            </w:pPr>
            <w:r w:rsidRPr="00527E9E">
              <w:rPr>
                <w:sz w:val="16"/>
              </w:rPr>
              <w:t xml:space="preserve">Reptile </w:t>
            </w:r>
            <w:r w:rsidR="00AE137D" w:rsidRPr="00527E9E">
              <w:rPr>
                <w:sz w:val="16"/>
              </w:rPr>
              <w:t>(</w:t>
            </w:r>
            <w:r w:rsidR="00D6217A" w:rsidRPr="00527E9E">
              <w:rPr>
                <w:sz w:val="16"/>
              </w:rPr>
              <w:t>poisson</w:t>
            </w:r>
            <w:r w:rsidR="00AE137D" w:rsidRPr="00527E9E">
              <w:rPr>
                <w:sz w:val="16"/>
              </w:rPr>
              <w:t>) /</w:t>
            </w:r>
            <w:r w:rsidR="00437624" w:rsidRPr="00527E9E">
              <w:rPr>
                <w:sz w:val="16"/>
              </w:rPr>
              <w:t>é</w:t>
            </w:r>
            <w:r w:rsidR="00AE137D" w:rsidRPr="00527E9E">
              <w:rPr>
                <w:sz w:val="16"/>
              </w:rPr>
              <w:t>théral</w:t>
            </w:r>
          </w:p>
        </w:tc>
        <w:tc>
          <w:tcPr>
            <w:tcW w:w="0" w:type="auto"/>
          </w:tcPr>
          <w:p w14:paraId="681BAD76" w14:textId="77777777" w:rsidR="005A512D" w:rsidRPr="00527E9E" w:rsidRDefault="005A512D" w:rsidP="00D13D86">
            <w:pPr>
              <w:jc w:val="center"/>
              <w:rPr>
                <w:sz w:val="16"/>
              </w:rPr>
            </w:pPr>
            <w:r w:rsidRPr="00527E9E">
              <w:rPr>
                <w:sz w:val="16"/>
              </w:rPr>
              <w:t>1</w:t>
            </w:r>
          </w:p>
        </w:tc>
        <w:tc>
          <w:tcPr>
            <w:tcW w:w="0" w:type="auto"/>
          </w:tcPr>
          <w:p w14:paraId="08DA7EEF" w14:textId="77777777" w:rsidR="005A512D" w:rsidRPr="00527E9E" w:rsidRDefault="005A512D" w:rsidP="00D13D86">
            <w:pPr>
              <w:jc w:val="center"/>
              <w:rPr>
                <w:sz w:val="16"/>
              </w:rPr>
            </w:pPr>
            <w:r w:rsidRPr="00527E9E">
              <w:rPr>
                <w:sz w:val="16"/>
              </w:rPr>
              <w:t>2-4</w:t>
            </w:r>
          </w:p>
        </w:tc>
        <w:tc>
          <w:tcPr>
            <w:tcW w:w="0" w:type="auto"/>
          </w:tcPr>
          <w:p w14:paraId="41443BFD" w14:textId="77777777" w:rsidR="005A512D" w:rsidRPr="00527E9E" w:rsidRDefault="005A512D" w:rsidP="00D13D86">
            <w:pPr>
              <w:jc w:val="center"/>
              <w:rPr>
                <w:sz w:val="16"/>
              </w:rPr>
            </w:pPr>
            <w:r w:rsidRPr="00527E9E">
              <w:rPr>
                <w:sz w:val="16"/>
              </w:rPr>
              <w:t>5-8</w:t>
            </w:r>
          </w:p>
        </w:tc>
        <w:tc>
          <w:tcPr>
            <w:tcW w:w="0" w:type="auto"/>
          </w:tcPr>
          <w:p w14:paraId="71BE3658" w14:textId="77777777" w:rsidR="005A512D" w:rsidRPr="00527E9E" w:rsidRDefault="005A512D" w:rsidP="00D13D86">
            <w:pPr>
              <w:jc w:val="center"/>
              <w:rPr>
                <w:sz w:val="16"/>
              </w:rPr>
            </w:pPr>
            <w:r w:rsidRPr="00527E9E">
              <w:rPr>
                <w:sz w:val="16"/>
              </w:rPr>
              <w:t>9</w:t>
            </w:r>
          </w:p>
        </w:tc>
        <w:tc>
          <w:tcPr>
            <w:tcW w:w="0" w:type="auto"/>
          </w:tcPr>
          <w:p w14:paraId="2937BB37" w14:textId="77777777" w:rsidR="005A512D" w:rsidRPr="00527E9E" w:rsidRDefault="005A512D" w:rsidP="00D13D86">
            <w:pPr>
              <w:jc w:val="center"/>
              <w:rPr>
                <w:sz w:val="16"/>
              </w:rPr>
            </w:pPr>
            <w:r w:rsidRPr="00527E9E">
              <w:rPr>
                <w:sz w:val="16"/>
              </w:rPr>
              <w:t>10</w:t>
            </w:r>
          </w:p>
        </w:tc>
      </w:tr>
      <w:tr w:rsidR="005A512D" w:rsidRPr="00527E9E" w14:paraId="73B4CD17" w14:textId="77777777">
        <w:tc>
          <w:tcPr>
            <w:tcW w:w="0" w:type="auto"/>
            <w:shd w:val="clear" w:color="auto" w:fill="E0E0E0"/>
            <w:vAlign w:val="bottom"/>
          </w:tcPr>
          <w:p w14:paraId="191F02D4" w14:textId="77777777" w:rsidR="005A512D" w:rsidRPr="00527E9E" w:rsidRDefault="005A512D" w:rsidP="00D13D86">
            <w:pPr>
              <w:rPr>
                <w:rFonts w:eastAsia="Arial Unicode MS"/>
                <w:sz w:val="16"/>
              </w:rPr>
            </w:pPr>
            <w:r w:rsidRPr="00527E9E">
              <w:rPr>
                <w:sz w:val="16"/>
              </w:rPr>
              <w:t xml:space="preserve">Insecte </w:t>
            </w:r>
          </w:p>
        </w:tc>
        <w:tc>
          <w:tcPr>
            <w:tcW w:w="0" w:type="auto"/>
            <w:shd w:val="clear" w:color="auto" w:fill="E0E0E0"/>
          </w:tcPr>
          <w:p w14:paraId="55BC32F1" w14:textId="77777777" w:rsidR="005A512D" w:rsidRPr="00527E9E" w:rsidRDefault="005A512D" w:rsidP="00D13D86">
            <w:pPr>
              <w:jc w:val="center"/>
              <w:rPr>
                <w:sz w:val="16"/>
              </w:rPr>
            </w:pPr>
            <w:r w:rsidRPr="00527E9E">
              <w:rPr>
                <w:sz w:val="16"/>
              </w:rPr>
              <w:t>1-5</w:t>
            </w:r>
          </w:p>
        </w:tc>
        <w:tc>
          <w:tcPr>
            <w:tcW w:w="0" w:type="auto"/>
            <w:shd w:val="clear" w:color="auto" w:fill="E0E0E0"/>
          </w:tcPr>
          <w:p w14:paraId="2FFB1CAC" w14:textId="77777777" w:rsidR="005A512D" w:rsidRPr="00527E9E" w:rsidRDefault="005A512D" w:rsidP="00D13D86">
            <w:pPr>
              <w:jc w:val="center"/>
              <w:rPr>
                <w:sz w:val="16"/>
              </w:rPr>
            </w:pPr>
            <w:r w:rsidRPr="00527E9E">
              <w:rPr>
                <w:sz w:val="16"/>
              </w:rPr>
              <w:t>6-9</w:t>
            </w:r>
          </w:p>
        </w:tc>
        <w:tc>
          <w:tcPr>
            <w:tcW w:w="0" w:type="auto"/>
            <w:shd w:val="clear" w:color="auto" w:fill="E0E0E0"/>
          </w:tcPr>
          <w:p w14:paraId="4F87B326" w14:textId="77777777" w:rsidR="005A512D" w:rsidRPr="00527E9E" w:rsidRDefault="005A512D" w:rsidP="00D13D86">
            <w:pPr>
              <w:jc w:val="center"/>
              <w:rPr>
                <w:sz w:val="16"/>
              </w:rPr>
            </w:pPr>
            <w:r w:rsidRPr="00527E9E">
              <w:rPr>
                <w:sz w:val="16"/>
              </w:rPr>
              <w:t>10</w:t>
            </w:r>
          </w:p>
        </w:tc>
        <w:tc>
          <w:tcPr>
            <w:tcW w:w="0" w:type="auto"/>
            <w:shd w:val="clear" w:color="auto" w:fill="191919"/>
          </w:tcPr>
          <w:p w14:paraId="23F08948" w14:textId="77777777" w:rsidR="005A512D" w:rsidRPr="00527E9E" w:rsidRDefault="005A512D" w:rsidP="00D13D86">
            <w:pPr>
              <w:jc w:val="center"/>
              <w:rPr>
                <w:sz w:val="16"/>
              </w:rPr>
            </w:pPr>
          </w:p>
        </w:tc>
        <w:tc>
          <w:tcPr>
            <w:tcW w:w="0" w:type="auto"/>
            <w:shd w:val="clear" w:color="auto" w:fill="191919"/>
          </w:tcPr>
          <w:p w14:paraId="5DCF45C7" w14:textId="77777777" w:rsidR="005A512D" w:rsidRPr="00527E9E" w:rsidRDefault="005A512D" w:rsidP="00D13D86">
            <w:pPr>
              <w:jc w:val="center"/>
              <w:rPr>
                <w:sz w:val="16"/>
              </w:rPr>
            </w:pPr>
          </w:p>
        </w:tc>
      </w:tr>
    </w:tbl>
    <w:p w14:paraId="7A2CD779" w14:textId="77777777" w:rsidR="0017064F" w:rsidRPr="00527E9E" w:rsidRDefault="00F223CF" w:rsidP="00115D60">
      <w:r w:rsidRPr="00527E9E">
        <w:t xml:space="preserve">Lancez </w:t>
      </w:r>
      <w:r w:rsidR="00BF3AEC" w:rsidRPr="00527E9E">
        <w:t xml:space="preserve">un </w:t>
      </w:r>
      <w:r w:rsidRPr="00527E9E">
        <w:t xml:space="preserve">D10 modifié par </w:t>
      </w:r>
      <w:r w:rsidR="00DD2C99" w:rsidRPr="00527E9E">
        <w:t xml:space="preserve">la </w:t>
      </w:r>
      <w:r w:rsidR="00292FDC" w:rsidRPr="00527E9E">
        <w:t xml:space="preserve">taille </w:t>
      </w:r>
      <w:r w:rsidR="00BF3AEC" w:rsidRPr="00527E9E">
        <w:t xml:space="preserve">(ci-dessus) </w:t>
      </w:r>
      <w:r w:rsidR="00292FDC" w:rsidRPr="00527E9E">
        <w:t xml:space="preserve">pour déterminer la </w:t>
      </w:r>
      <w:r w:rsidR="00DD2C99" w:rsidRPr="00527E9E">
        <w:rPr>
          <w:b/>
        </w:rPr>
        <w:t>hauteur</w:t>
      </w:r>
      <w:r w:rsidR="00DD2C99" w:rsidRPr="00527E9E">
        <w:t xml:space="preserve"> en cm</w:t>
      </w:r>
      <w:r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7"/>
        <w:gridCol w:w="1186"/>
        <w:gridCol w:w="801"/>
        <w:gridCol w:w="1023"/>
        <w:gridCol w:w="865"/>
        <w:gridCol w:w="1291"/>
      </w:tblGrid>
      <w:tr w:rsidR="00DD2C99" w:rsidRPr="00527E9E" w14:paraId="2657E0D1" w14:textId="77777777" w:rsidTr="00BF3AEC">
        <w:tc>
          <w:tcPr>
            <w:tcW w:w="0" w:type="auto"/>
            <w:tcBorders>
              <w:top w:val="nil"/>
              <w:left w:val="nil"/>
              <w:bottom w:val="single" w:sz="4" w:space="0" w:color="auto"/>
              <w:right w:val="single" w:sz="4" w:space="0" w:color="auto"/>
            </w:tcBorders>
            <w:vAlign w:val="bottom"/>
          </w:tcPr>
          <w:p w14:paraId="2553415B" w14:textId="77777777" w:rsidR="00DD2C99" w:rsidRPr="00527E9E" w:rsidRDefault="00DD2C99" w:rsidP="00D13D86">
            <w:pPr>
              <w:rPr>
                <w:b/>
                <w:bCs/>
                <w:sz w:val="16"/>
              </w:rPr>
            </w:pPr>
          </w:p>
        </w:tc>
        <w:tc>
          <w:tcPr>
            <w:tcW w:w="0" w:type="auto"/>
            <w:gridSpan w:val="5"/>
            <w:tcBorders>
              <w:left w:val="single" w:sz="4" w:space="0" w:color="auto"/>
            </w:tcBorders>
            <w:shd w:val="clear" w:color="auto" w:fill="FFFF00"/>
          </w:tcPr>
          <w:p w14:paraId="05FF1867" w14:textId="77777777" w:rsidR="00DD2C99" w:rsidRPr="00527E9E" w:rsidRDefault="00DD2C99" w:rsidP="00D13D86">
            <w:pPr>
              <w:jc w:val="center"/>
              <w:rPr>
                <w:b/>
                <w:sz w:val="16"/>
              </w:rPr>
            </w:pPr>
            <w:r w:rsidRPr="00527E9E">
              <w:rPr>
                <w:b/>
                <w:bCs/>
                <w:sz w:val="16"/>
              </w:rPr>
              <w:t>Hauteur</w:t>
            </w:r>
          </w:p>
        </w:tc>
      </w:tr>
      <w:tr w:rsidR="005A512D" w:rsidRPr="00527E9E" w14:paraId="65082A1D"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14586AA6" w14:textId="77777777" w:rsidR="005A512D" w:rsidRPr="00527E9E" w:rsidRDefault="00DD2C99" w:rsidP="00D13D86">
            <w:pPr>
              <w:rPr>
                <w:b/>
                <w:bCs/>
                <w:sz w:val="16"/>
              </w:rPr>
            </w:pPr>
            <w:r w:rsidRPr="00527E9E">
              <w:rPr>
                <w:b/>
                <w:bCs/>
                <w:sz w:val="16"/>
              </w:rPr>
              <w:t>Type</w:t>
            </w:r>
          </w:p>
        </w:tc>
        <w:tc>
          <w:tcPr>
            <w:tcW w:w="0" w:type="auto"/>
            <w:tcBorders>
              <w:left w:val="single" w:sz="4" w:space="0" w:color="auto"/>
              <w:right w:val="single" w:sz="4" w:space="0" w:color="auto"/>
            </w:tcBorders>
          </w:tcPr>
          <w:p w14:paraId="1F00290A" w14:textId="77777777" w:rsidR="005A512D" w:rsidRPr="00527E9E" w:rsidRDefault="007C6FCC" w:rsidP="00D13D86">
            <w:pPr>
              <w:jc w:val="center"/>
              <w:rPr>
                <w:b/>
                <w:sz w:val="16"/>
              </w:rPr>
            </w:pPr>
            <w:r w:rsidRPr="00527E9E">
              <w:rPr>
                <w:b/>
                <w:sz w:val="16"/>
              </w:rPr>
              <w:t>&lt;2</w:t>
            </w:r>
            <w:r w:rsidR="00715CC3" w:rsidRPr="00527E9E">
              <w:rPr>
                <w:b/>
                <w:sz w:val="16"/>
              </w:rPr>
              <w:br/>
            </w:r>
            <w:r w:rsidR="005A512D" w:rsidRPr="00527E9E">
              <w:rPr>
                <w:b/>
                <w:sz w:val="16"/>
              </w:rPr>
              <w:t>Très petite</w:t>
            </w:r>
          </w:p>
        </w:tc>
        <w:tc>
          <w:tcPr>
            <w:tcW w:w="0" w:type="auto"/>
            <w:tcBorders>
              <w:left w:val="single" w:sz="4" w:space="0" w:color="auto"/>
              <w:right w:val="single" w:sz="4" w:space="0" w:color="auto"/>
            </w:tcBorders>
          </w:tcPr>
          <w:p w14:paraId="64332A17" w14:textId="77777777" w:rsidR="005A512D" w:rsidRPr="00527E9E" w:rsidRDefault="00715CC3" w:rsidP="00D13D86">
            <w:pPr>
              <w:jc w:val="center"/>
              <w:rPr>
                <w:b/>
                <w:sz w:val="16"/>
              </w:rPr>
            </w:pPr>
            <w:r w:rsidRPr="00527E9E">
              <w:rPr>
                <w:b/>
                <w:sz w:val="16"/>
              </w:rPr>
              <w:t>2-3</w:t>
            </w:r>
            <w:r w:rsidRPr="00527E9E">
              <w:rPr>
                <w:b/>
                <w:sz w:val="16"/>
              </w:rPr>
              <w:br/>
              <w:t xml:space="preserve"> </w:t>
            </w:r>
            <w:r w:rsidR="005A512D" w:rsidRPr="00527E9E">
              <w:rPr>
                <w:b/>
                <w:sz w:val="16"/>
              </w:rPr>
              <w:t>Petite</w:t>
            </w:r>
          </w:p>
        </w:tc>
        <w:tc>
          <w:tcPr>
            <w:tcW w:w="0" w:type="auto"/>
            <w:tcBorders>
              <w:left w:val="single" w:sz="4" w:space="0" w:color="auto"/>
              <w:right w:val="single" w:sz="4" w:space="0" w:color="auto"/>
            </w:tcBorders>
          </w:tcPr>
          <w:p w14:paraId="19E29CCF" w14:textId="77777777" w:rsidR="005A512D" w:rsidRPr="00527E9E" w:rsidRDefault="00715CC3" w:rsidP="00D13D86">
            <w:pPr>
              <w:jc w:val="center"/>
              <w:rPr>
                <w:b/>
                <w:sz w:val="16"/>
              </w:rPr>
            </w:pPr>
            <w:r w:rsidRPr="00527E9E">
              <w:rPr>
                <w:b/>
                <w:sz w:val="16"/>
              </w:rPr>
              <w:t>4-7</w:t>
            </w:r>
            <w:r w:rsidRPr="00527E9E">
              <w:rPr>
                <w:b/>
                <w:sz w:val="16"/>
              </w:rPr>
              <w:br/>
            </w:r>
            <w:r w:rsidR="005A512D" w:rsidRPr="00527E9E">
              <w:rPr>
                <w:b/>
                <w:sz w:val="16"/>
              </w:rPr>
              <w:t>Moyenne</w:t>
            </w:r>
          </w:p>
        </w:tc>
        <w:tc>
          <w:tcPr>
            <w:tcW w:w="0" w:type="auto"/>
            <w:tcBorders>
              <w:left w:val="single" w:sz="4" w:space="0" w:color="auto"/>
              <w:right w:val="single" w:sz="4" w:space="0" w:color="auto"/>
            </w:tcBorders>
          </w:tcPr>
          <w:p w14:paraId="25A66C9F" w14:textId="77777777" w:rsidR="005A512D" w:rsidRPr="00527E9E" w:rsidRDefault="00715CC3" w:rsidP="00D13D86">
            <w:pPr>
              <w:jc w:val="center"/>
              <w:rPr>
                <w:b/>
                <w:sz w:val="16"/>
              </w:rPr>
            </w:pPr>
            <w:r w:rsidRPr="00527E9E">
              <w:rPr>
                <w:b/>
                <w:sz w:val="16"/>
              </w:rPr>
              <w:t>8-9</w:t>
            </w:r>
            <w:r w:rsidRPr="00527E9E">
              <w:rPr>
                <w:b/>
                <w:sz w:val="16"/>
              </w:rPr>
              <w:br/>
            </w:r>
            <w:r w:rsidR="005A512D" w:rsidRPr="00527E9E">
              <w:rPr>
                <w:b/>
                <w:sz w:val="16"/>
              </w:rPr>
              <w:t>Grande</w:t>
            </w:r>
          </w:p>
        </w:tc>
        <w:tc>
          <w:tcPr>
            <w:tcW w:w="0" w:type="auto"/>
            <w:tcBorders>
              <w:left w:val="single" w:sz="4" w:space="0" w:color="auto"/>
            </w:tcBorders>
          </w:tcPr>
          <w:p w14:paraId="7CA1C4CF" w14:textId="77777777" w:rsidR="005A512D" w:rsidRPr="00527E9E" w:rsidRDefault="007C6FCC" w:rsidP="00D13D86">
            <w:pPr>
              <w:jc w:val="center"/>
              <w:rPr>
                <w:b/>
                <w:sz w:val="16"/>
              </w:rPr>
            </w:pPr>
            <w:r w:rsidRPr="00527E9E">
              <w:rPr>
                <w:b/>
                <w:sz w:val="16"/>
              </w:rPr>
              <w:t>&gt;9</w:t>
            </w:r>
            <w:r w:rsidR="00715CC3" w:rsidRPr="00527E9E">
              <w:rPr>
                <w:b/>
                <w:sz w:val="16"/>
              </w:rPr>
              <w:br/>
            </w:r>
            <w:r w:rsidR="005A512D" w:rsidRPr="00527E9E">
              <w:rPr>
                <w:b/>
                <w:sz w:val="16"/>
              </w:rPr>
              <w:t>Très grande</w:t>
            </w:r>
          </w:p>
        </w:tc>
      </w:tr>
      <w:tr w:rsidR="005A512D" w:rsidRPr="00527E9E" w14:paraId="0A6A9FDA" w14:textId="77777777" w:rsidTr="00DD2C99">
        <w:tc>
          <w:tcPr>
            <w:tcW w:w="0" w:type="auto"/>
            <w:tcBorders>
              <w:top w:val="single" w:sz="4" w:space="0" w:color="auto"/>
            </w:tcBorders>
            <w:vAlign w:val="bottom"/>
          </w:tcPr>
          <w:p w14:paraId="0544908D" w14:textId="77777777" w:rsidR="005A512D" w:rsidRPr="00527E9E" w:rsidRDefault="00A55BEE" w:rsidP="00D13D86">
            <w:pPr>
              <w:rPr>
                <w:rFonts w:eastAsia="Arial Unicode MS"/>
                <w:sz w:val="16"/>
              </w:rPr>
            </w:pPr>
            <w:r w:rsidRPr="00527E9E">
              <w:rPr>
                <w:sz w:val="16"/>
              </w:rPr>
              <w:t>Mammifère</w:t>
            </w:r>
            <w:r w:rsidR="00897BDB" w:rsidRPr="00527E9E">
              <w:rPr>
                <w:sz w:val="16"/>
              </w:rPr>
              <w:t xml:space="preserve"> </w:t>
            </w:r>
            <w:r w:rsidR="00C126CC" w:rsidRPr="00527E9E">
              <w:rPr>
                <w:sz w:val="16"/>
              </w:rPr>
              <w:t>/</w:t>
            </w:r>
            <w:r w:rsidR="00BF3AEC" w:rsidRPr="00527E9E">
              <w:rPr>
                <w:sz w:val="16"/>
              </w:rPr>
              <w:t xml:space="preserve"> </w:t>
            </w:r>
            <w:r w:rsidR="00C126CC" w:rsidRPr="00527E9E">
              <w:rPr>
                <w:sz w:val="16"/>
              </w:rPr>
              <w:t xml:space="preserve">autre x2 </w:t>
            </w:r>
            <w:r w:rsidR="00897BDB" w:rsidRPr="00527E9E">
              <w:rPr>
                <w:sz w:val="16"/>
              </w:rPr>
              <w:t>(bipède x1,5)</w:t>
            </w:r>
          </w:p>
        </w:tc>
        <w:tc>
          <w:tcPr>
            <w:tcW w:w="0" w:type="auto"/>
          </w:tcPr>
          <w:p w14:paraId="326A27EC" w14:textId="77777777" w:rsidR="005A512D" w:rsidRPr="00527E9E" w:rsidRDefault="004409AA" w:rsidP="00D13D86">
            <w:pPr>
              <w:jc w:val="center"/>
              <w:rPr>
                <w:sz w:val="16"/>
              </w:rPr>
            </w:pPr>
            <w:r w:rsidRPr="00527E9E">
              <w:rPr>
                <w:sz w:val="16"/>
              </w:rPr>
              <w:t>40</w:t>
            </w:r>
          </w:p>
        </w:tc>
        <w:tc>
          <w:tcPr>
            <w:tcW w:w="0" w:type="auto"/>
          </w:tcPr>
          <w:p w14:paraId="2D8A5324" w14:textId="77777777" w:rsidR="005A512D" w:rsidRPr="00527E9E" w:rsidRDefault="004409AA" w:rsidP="00D13D86">
            <w:pPr>
              <w:jc w:val="center"/>
              <w:rPr>
                <w:sz w:val="16"/>
              </w:rPr>
            </w:pPr>
            <w:r w:rsidRPr="00527E9E">
              <w:rPr>
                <w:sz w:val="16"/>
              </w:rPr>
              <w:t>60</w:t>
            </w:r>
          </w:p>
        </w:tc>
        <w:tc>
          <w:tcPr>
            <w:tcW w:w="0" w:type="auto"/>
          </w:tcPr>
          <w:p w14:paraId="2EA44DB7" w14:textId="77777777" w:rsidR="005A512D" w:rsidRPr="00527E9E" w:rsidRDefault="00A55BEE" w:rsidP="00D13D86">
            <w:pPr>
              <w:jc w:val="center"/>
              <w:rPr>
                <w:sz w:val="16"/>
              </w:rPr>
            </w:pPr>
            <w:r w:rsidRPr="00527E9E">
              <w:rPr>
                <w:sz w:val="16"/>
              </w:rPr>
              <w:t>100</w:t>
            </w:r>
          </w:p>
        </w:tc>
        <w:tc>
          <w:tcPr>
            <w:tcW w:w="0" w:type="auto"/>
          </w:tcPr>
          <w:p w14:paraId="704643D0" w14:textId="77777777" w:rsidR="005A512D" w:rsidRPr="00527E9E" w:rsidRDefault="00A55BEE" w:rsidP="00D13D86">
            <w:pPr>
              <w:jc w:val="center"/>
              <w:rPr>
                <w:sz w:val="16"/>
              </w:rPr>
            </w:pPr>
            <w:r w:rsidRPr="00527E9E">
              <w:rPr>
                <w:sz w:val="16"/>
              </w:rPr>
              <w:t>200</w:t>
            </w:r>
          </w:p>
        </w:tc>
        <w:tc>
          <w:tcPr>
            <w:tcW w:w="0" w:type="auto"/>
          </w:tcPr>
          <w:p w14:paraId="52A476B3" w14:textId="77777777" w:rsidR="005A512D" w:rsidRPr="00527E9E" w:rsidRDefault="00A55BEE" w:rsidP="00D13D86">
            <w:pPr>
              <w:jc w:val="center"/>
              <w:rPr>
                <w:sz w:val="16"/>
              </w:rPr>
            </w:pPr>
            <w:r w:rsidRPr="00527E9E">
              <w:rPr>
                <w:sz w:val="16"/>
              </w:rPr>
              <w:t>300</w:t>
            </w:r>
          </w:p>
        </w:tc>
      </w:tr>
      <w:tr w:rsidR="005A512D" w:rsidRPr="00527E9E" w14:paraId="2BAD3616" w14:textId="77777777">
        <w:tc>
          <w:tcPr>
            <w:tcW w:w="0" w:type="auto"/>
            <w:shd w:val="clear" w:color="auto" w:fill="E0E0E0"/>
            <w:vAlign w:val="bottom"/>
          </w:tcPr>
          <w:p w14:paraId="3783141C" w14:textId="77777777" w:rsidR="005A512D" w:rsidRPr="00527E9E" w:rsidRDefault="005A512D" w:rsidP="00D13D86">
            <w:pPr>
              <w:rPr>
                <w:rFonts w:eastAsia="Arial Unicode MS"/>
                <w:sz w:val="16"/>
              </w:rPr>
            </w:pPr>
            <w:r w:rsidRPr="00527E9E">
              <w:rPr>
                <w:sz w:val="16"/>
              </w:rPr>
              <w:t xml:space="preserve">Oiseau </w:t>
            </w:r>
          </w:p>
        </w:tc>
        <w:tc>
          <w:tcPr>
            <w:tcW w:w="0" w:type="auto"/>
            <w:shd w:val="clear" w:color="auto" w:fill="E0E0E0"/>
          </w:tcPr>
          <w:p w14:paraId="3AA74C91" w14:textId="77777777" w:rsidR="005A512D" w:rsidRPr="00527E9E" w:rsidRDefault="00A55BEE" w:rsidP="00D13D86">
            <w:pPr>
              <w:jc w:val="center"/>
              <w:rPr>
                <w:sz w:val="16"/>
              </w:rPr>
            </w:pPr>
            <w:r w:rsidRPr="00527E9E">
              <w:rPr>
                <w:sz w:val="16"/>
              </w:rPr>
              <w:t>10</w:t>
            </w:r>
          </w:p>
        </w:tc>
        <w:tc>
          <w:tcPr>
            <w:tcW w:w="0" w:type="auto"/>
            <w:shd w:val="clear" w:color="auto" w:fill="E0E0E0"/>
          </w:tcPr>
          <w:p w14:paraId="3F311AB6" w14:textId="77777777" w:rsidR="005A512D" w:rsidRPr="00527E9E" w:rsidRDefault="00A55BEE" w:rsidP="00D13D86">
            <w:pPr>
              <w:jc w:val="center"/>
              <w:rPr>
                <w:sz w:val="16"/>
              </w:rPr>
            </w:pPr>
            <w:r w:rsidRPr="00527E9E">
              <w:rPr>
                <w:sz w:val="16"/>
              </w:rPr>
              <w:t>20</w:t>
            </w:r>
          </w:p>
        </w:tc>
        <w:tc>
          <w:tcPr>
            <w:tcW w:w="0" w:type="auto"/>
            <w:shd w:val="clear" w:color="auto" w:fill="E0E0E0"/>
          </w:tcPr>
          <w:p w14:paraId="59DA8F42" w14:textId="77777777" w:rsidR="005A512D" w:rsidRPr="00527E9E" w:rsidRDefault="00A55BEE" w:rsidP="00D13D86">
            <w:pPr>
              <w:jc w:val="center"/>
              <w:rPr>
                <w:sz w:val="16"/>
              </w:rPr>
            </w:pPr>
            <w:r w:rsidRPr="00527E9E">
              <w:rPr>
                <w:sz w:val="16"/>
              </w:rPr>
              <w:t>30</w:t>
            </w:r>
          </w:p>
        </w:tc>
        <w:tc>
          <w:tcPr>
            <w:tcW w:w="0" w:type="auto"/>
            <w:shd w:val="clear" w:color="auto" w:fill="E0E0E0"/>
          </w:tcPr>
          <w:p w14:paraId="30B6BA55" w14:textId="77777777" w:rsidR="005A512D" w:rsidRPr="00527E9E" w:rsidRDefault="00A55BEE" w:rsidP="00D13D86">
            <w:pPr>
              <w:jc w:val="center"/>
              <w:rPr>
                <w:sz w:val="16"/>
              </w:rPr>
            </w:pPr>
            <w:r w:rsidRPr="00527E9E">
              <w:rPr>
                <w:sz w:val="16"/>
              </w:rPr>
              <w:t>50</w:t>
            </w:r>
          </w:p>
        </w:tc>
        <w:tc>
          <w:tcPr>
            <w:tcW w:w="0" w:type="auto"/>
            <w:shd w:val="clear" w:color="auto" w:fill="E0E0E0"/>
          </w:tcPr>
          <w:p w14:paraId="6D17232C" w14:textId="77777777" w:rsidR="005A512D" w:rsidRPr="00527E9E" w:rsidRDefault="00A55BEE" w:rsidP="00D13D86">
            <w:pPr>
              <w:jc w:val="center"/>
              <w:rPr>
                <w:sz w:val="16"/>
              </w:rPr>
            </w:pPr>
            <w:r w:rsidRPr="00527E9E">
              <w:rPr>
                <w:sz w:val="16"/>
              </w:rPr>
              <w:t>70</w:t>
            </w:r>
          </w:p>
        </w:tc>
      </w:tr>
      <w:tr w:rsidR="005A512D" w:rsidRPr="00527E9E" w14:paraId="7914331A" w14:textId="77777777">
        <w:tc>
          <w:tcPr>
            <w:tcW w:w="0" w:type="auto"/>
            <w:vAlign w:val="bottom"/>
          </w:tcPr>
          <w:p w14:paraId="2F00C16F" w14:textId="77777777" w:rsidR="005A512D" w:rsidRPr="00527E9E" w:rsidRDefault="005A512D" w:rsidP="00D13D86">
            <w:pPr>
              <w:rPr>
                <w:rFonts w:eastAsia="Arial Unicode MS"/>
                <w:sz w:val="16"/>
              </w:rPr>
            </w:pPr>
            <w:r w:rsidRPr="00527E9E">
              <w:rPr>
                <w:sz w:val="16"/>
              </w:rPr>
              <w:t xml:space="preserve">Reptile </w:t>
            </w:r>
            <w:r w:rsidR="00D6217A" w:rsidRPr="00527E9E">
              <w:rPr>
                <w:sz w:val="16"/>
              </w:rPr>
              <w:t>/</w:t>
            </w:r>
            <w:r w:rsidR="00BF3AEC" w:rsidRPr="00527E9E">
              <w:rPr>
                <w:sz w:val="16"/>
              </w:rPr>
              <w:t xml:space="preserve"> </w:t>
            </w:r>
            <w:r w:rsidR="00D6217A" w:rsidRPr="00527E9E">
              <w:rPr>
                <w:sz w:val="16"/>
              </w:rPr>
              <w:t>poisson</w:t>
            </w:r>
          </w:p>
        </w:tc>
        <w:tc>
          <w:tcPr>
            <w:tcW w:w="0" w:type="auto"/>
          </w:tcPr>
          <w:p w14:paraId="4B099830" w14:textId="77777777" w:rsidR="005A512D" w:rsidRPr="00527E9E" w:rsidRDefault="00A55BEE" w:rsidP="00D13D86">
            <w:pPr>
              <w:jc w:val="center"/>
              <w:rPr>
                <w:sz w:val="16"/>
              </w:rPr>
            </w:pPr>
            <w:r w:rsidRPr="00527E9E">
              <w:rPr>
                <w:sz w:val="16"/>
              </w:rPr>
              <w:t>5</w:t>
            </w:r>
          </w:p>
        </w:tc>
        <w:tc>
          <w:tcPr>
            <w:tcW w:w="0" w:type="auto"/>
          </w:tcPr>
          <w:p w14:paraId="4A20539C" w14:textId="77777777" w:rsidR="005A512D" w:rsidRPr="00527E9E" w:rsidRDefault="00A55BEE" w:rsidP="00D13D86">
            <w:pPr>
              <w:jc w:val="center"/>
              <w:rPr>
                <w:sz w:val="16"/>
              </w:rPr>
            </w:pPr>
            <w:r w:rsidRPr="00527E9E">
              <w:rPr>
                <w:sz w:val="16"/>
              </w:rPr>
              <w:t>10</w:t>
            </w:r>
          </w:p>
        </w:tc>
        <w:tc>
          <w:tcPr>
            <w:tcW w:w="0" w:type="auto"/>
          </w:tcPr>
          <w:p w14:paraId="55347045" w14:textId="77777777" w:rsidR="005A512D" w:rsidRPr="00527E9E" w:rsidRDefault="00A55BEE" w:rsidP="00D13D86">
            <w:pPr>
              <w:jc w:val="center"/>
              <w:rPr>
                <w:sz w:val="16"/>
              </w:rPr>
            </w:pPr>
            <w:r w:rsidRPr="00527E9E">
              <w:rPr>
                <w:sz w:val="16"/>
              </w:rPr>
              <w:t>20</w:t>
            </w:r>
          </w:p>
        </w:tc>
        <w:tc>
          <w:tcPr>
            <w:tcW w:w="0" w:type="auto"/>
          </w:tcPr>
          <w:p w14:paraId="57C3F6C9" w14:textId="77777777" w:rsidR="005A512D" w:rsidRPr="00527E9E" w:rsidRDefault="00A55BEE" w:rsidP="00D13D86">
            <w:pPr>
              <w:jc w:val="center"/>
              <w:rPr>
                <w:sz w:val="16"/>
              </w:rPr>
            </w:pPr>
            <w:r w:rsidRPr="00527E9E">
              <w:rPr>
                <w:sz w:val="16"/>
              </w:rPr>
              <w:t>30</w:t>
            </w:r>
          </w:p>
        </w:tc>
        <w:tc>
          <w:tcPr>
            <w:tcW w:w="0" w:type="auto"/>
          </w:tcPr>
          <w:p w14:paraId="13DF5031" w14:textId="77777777" w:rsidR="005A512D" w:rsidRPr="00527E9E" w:rsidRDefault="00A55BEE" w:rsidP="00D13D86">
            <w:pPr>
              <w:jc w:val="center"/>
              <w:rPr>
                <w:sz w:val="16"/>
              </w:rPr>
            </w:pPr>
            <w:r w:rsidRPr="00527E9E">
              <w:rPr>
                <w:sz w:val="16"/>
              </w:rPr>
              <w:t>50</w:t>
            </w:r>
          </w:p>
        </w:tc>
      </w:tr>
      <w:tr w:rsidR="005A512D" w:rsidRPr="00527E9E" w14:paraId="4392CCA6" w14:textId="77777777">
        <w:tc>
          <w:tcPr>
            <w:tcW w:w="0" w:type="auto"/>
            <w:shd w:val="clear" w:color="auto" w:fill="E0E0E0"/>
            <w:vAlign w:val="bottom"/>
          </w:tcPr>
          <w:p w14:paraId="16F95B58" w14:textId="77777777" w:rsidR="005A512D" w:rsidRPr="00527E9E" w:rsidRDefault="005A512D" w:rsidP="00D13D86">
            <w:pPr>
              <w:rPr>
                <w:rFonts w:eastAsia="Arial Unicode MS"/>
                <w:sz w:val="16"/>
              </w:rPr>
            </w:pPr>
            <w:r w:rsidRPr="00527E9E">
              <w:rPr>
                <w:sz w:val="16"/>
              </w:rPr>
              <w:t xml:space="preserve">Insecte </w:t>
            </w:r>
          </w:p>
        </w:tc>
        <w:tc>
          <w:tcPr>
            <w:tcW w:w="0" w:type="auto"/>
            <w:shd w:val="clear" w:color="auto" w:fill="E0E0E0"/>
          </w:tcPr>
          <w:p w14:paraId="7731EBD9" w14:textId="77777777" w:rsidR="005A512D" w:rsidRPr="00527E9E" w:rsidRDefault="00A55BEE" w:rsidP="00D13D86">
            <w:pPr>
              <w:jc w:val="center"/>
              <w:rPr>
                <w:sz w:val="16"/>
              </w:rPr>
            </w:pPr>
            <w:r w:rsidRPr="00527E9E">
              <w:rPr>
                <w:sz w:val="16"/>
              </w:rPr>
              <w:t>1</w:t>
            </w:r>
          </w:p>
        </w:tc>
        <w:tc>
          <w:tcPr>
            <w:tcW w:w="0" w:type="auto"/>
            <w:shd w:val="clear" w:color="auto" w:fill="E0E0E0"/>
          </w:tcPr>
          <w:p w14:paraId="5131DC77" w14:textId="77777777" w:rsidR="005A512D" w:rsidRPr="00527E9E" w:rsidRDefault="00A55BEE" w:rsidP="00D13D86">
            <w:pPr>
              <w:jc w:val="center"/>
              <w:rPr>
                <w:sz w:val="16"/>
              </w:rPr>
            </w:pPr>
            <w:r w:rsidRPr="00527E9E">
              <w:rPr>
                <w:sz w:val="16"/>
              </w:rPr>
              <w:t>2</w:t>
            </w:r>
          </w:p>
        </w:tc>
        <w:tc>
          <w:tcPr>
            <w:tcW w:w="0" w:type="auto"/>
            <w:shd w:val="clear" w:color="auto" w:fill="E0E0E0"/>
          </w:tcPr>
          <w:p w14:paraId="00E3AC28" w14:textId="77777777" w:rsidR="005A512D" w:rsidRPr="00527E9E" w:rsidRDefault="00A55BEE" w:rsidP="00D13D86">
            <w:pPr>
              <w:jc w:val="center"/>
              <w:rPr>
                <w:sz w:val="16"/>
              </w:rPr>
            </w:pPr>
            <w:r w:rsidRPr="00527E9E">
              <w:rPr>
                <w:sz w:val="16"/>
              </w:rPr>
              <w:t>3</w:t>
            </w:r>
          </w:p>
        </w:tc>
        <w:tc>
          <w:tcPr>
            <w:tcW w:w="0" w:type="auto"/>
            <w:shd w:val="clear" w:color="auto" w:fill="E0E0E0"/>
          </w:tcPr>
          <w:p w14:paraId="395035BA" w14:textId="77777777" w:rsidR="005A512D" w:rsidRPr="00527E9E" w:rsidRDefault="00A55BEE" w:rsidP="00D13D86">
            <w:pPr>
              <w:jc w:val="center"/>
              <w:rPr>
                <w:sz w:val="16"/>
              </w:rPr>
            </w:pPr>
            <w:r w:rsidRPr="00527E9E">
              <w:rPr>
                <w:sz w:val="16"/>
              </w:rPr>
              <w:t>4</w:t>
            </w:r>
          </w:p>
        </w:tc>
        <w:tc>
          <w:tcPr>
            <w:tcW w:w="0" w:type="auto"/>
            <w:shd w:val="clear" w:color="auto" w:fill="E0E0E0"/>
          </w:tcPr>
          <w:p w14:paraId="5529E714" w14:textId="77777777" w:rsidR="005A512D" w:rsidRPr="00527E9E" w:rsidRDefault="00A55BEE" w:rsidP="00D13D86">
            <w:pPr>
              <w:jc w:val="center"/>
              <w:rPr>
                <w:sz w:val="16"/>
              </w:rPr>
            </w:pPr>
            <w:r w:rsidRPr="00527E9E">
              <w:rPr>
                <w:sz w:val="16"/>
              </w:rPr>
              <w:t>5</w:t>
            </w:r>
          </w:p>
        </w:tc>
      </w:tr>
    </w:tbl>
    <w:p w14:paraId="71C1C2BC" w14:textId="77777777" w:rsidR="00D75D15" w:rsidRPr="00527E9E" w:rsidRDefault="005C3D17" w:rsidP="005C3D17">
      <w:pPr>
        <w:ind w:firstLine="720"/>
      </w:pPr>
      <w:r w:rsidRPr="00527E9E">
        <w:t xml:space="preserve">Modifiez </w:t>
      </w:r>
      <w:r w:rsidR="00BF3AEC" w:rsidRPr="00527E9E">
        <w:t xml:space="preserve">ensuite </w:t>
      </w:r>
      <w:r w:rsidRPr="00527E9E">
        <w:t>ce</w:t>
      </w:r>
      <w:r w:rsidR="00DD2C99" w:rsidRPr="00527E9E">
        <w:t>tte</w:t>
      </w:r>
      <w:r w:rsidRPr="00527E9E">
        <w:t xml:space="preserve"> </w:t>
      </w:r>
      <w:r w:rsidR="00DD2C99" w:rsidRPr="00527E9E">
        <w:t>val</w:t>
      </w:r>
      <w:r w:rsidRPr="00527E9E">
        <w:t xml:space="preserve">eur de </w:t>
      </w:r>
      <w:r w:rsidRPr="00527E9E">
        <w:rPr>
          <w:b/>
        </w:rPr>
        <w:t>d6-d6 x 10%.</w:t>
      </w:r>
      <w:r w:rsidRPr="00527E9E">
        <w:t xml:space="preserve"> </w:t>
      </w:r>
    </w:p>
    <w:p w14:paraId="31589C9C" w14:textId="77777777" w:rsidR="0017064F" w:rsidRPr="00527E9E" w:rsidRDefault="00DD2C99" w:rsidP="00C17159">
      <w:r w:rsidRPr="00527E9E">
        <w:t xml:space="preserve">Lancez </w:t>
      </w:r>
      <w:r w:rsidR="00BF3AEC" w:rsidRPr="00527E9E">
        <w:t xml:space="preserve">un </w:t>
      </w:r>
      <w:r w:rsidRPr="00527E9E">
        <w:t xml:space="preserve">D10 </w:t>
      </w:r>
      <w:r w:rsidR="00292FDC" w:rsidRPr="00527E9E">
        <w:t xml:space="preserve">modifié par la taille pour déterminer la </w:t>
      </w:r>
      <w:r w:rsidRPr="00527E9E">
        <w:rPr>
          <w:b/>
        </w:rPr>
        <w:t>longueur</w:t>
      </w:r>
      <w:r w:rsidRPr="00527E9E">
        <w:t xml:space="preserve"> en cm</w:t>
      </w:r>
      <w:r w:rsidR="00F223CF"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1186"/>
        <w:gridCol w:w="801"/>
        <w:gridCol w:w="1023"/>
        <w:gridCol w:w="865"/>
        <w:gridCol w:w="1291"/>
      </w:tblGrid>
      <w:tr w:rsidR="00DD2C99" w:rsidRPr="00527E9E" w14:paraId="05698B3B" w14:textId="77777777" w:rsidTr="00BF3AEC">
        <w:tc>
          <w:tcPr>
            <w:tcW w:w="0" w:type="auto"/>
            <w:tcBorders>
              <w:top w:val="nil"/>
              <w:left w:val="nil"/>
              <w:bottom w:val="single" w:sz="4" w:space="0" w:color="auto"/>
              <w:right w:val="single" w:sz="4" w:space="0" w:color="auto"/>
            </w:tcBorders>
            <w:vAlign w:val="bottom"/>
          </w:tcPr>
          <w:p w14:paraId="2F7CDF52" w14:textId="77777777" w:rsidR="00DD2C99" w:rsidRPr="00527E9E" w:rsidRDefault="00DD2C99" w:rsidP="00D13D86">
            <w:pPr>
              <w:rPr>
                <w:b/>
                <w:bCs/>
                <w:sz w:val="16"/>
              </w:rPr>
            </w:pPr>
          </w:p>
        </w:tc>
        <w:tc>
          <w:tcPr>
            <w:tcW w:w="0" w:type="auto"/>
            <w:gridSpan w:val="5"/>
            <w:tcBorders>
              <w:left w:val="single" w:sz="4" w:space="0" w:color="auto"/>
            </w:tcBorders>
            <w:shd w:val="clear" w:color="auto" w:fill="FFFF00"/>
          </w:tcPr>
          <w:p w14:paraId="64900DAD" w14:textId="77777777" w:rsidR="00DD2C99" w:rsidRPr="00527E9E" w:rsidRDefault="00DD2C99" w:rsidP="00C25DAF">
            <w:pPr>
              <w:jc w:val="center"/>
              <w:rPr>
                <w:b/>
                <w:sz w:val="16"/>
              </w:rPr>
            </w:pPr>
            <w:r w:rsidRPr="00527E9E">
              <w:rPr>
                <w:b/>
                <w:bCs/>
                <w:sz w:val="16"/>
              </w:rPr>
              <w:t>Longueur</w:t>
            </w:r>
          </w:p>
        </w:tc>
      </w:tr>
      <w:tr w:rsidR="00715CC3" w:rsidRPr="00527E9E" w14:paraId="096CFD01" w14:textId="77777777" w:rsidTr="00DD2C99">
        <w:tc>
          <w:tcPr>
            <w:tcW w:w="0" w:type="auto"/>
            <w:tcBorders>
              <w:top w:val="single" w:sz="4" w:space="0" w:color="auto"/>
              <w:left w:val="single" w:sz="4" w:space="0" w:color="auto"/>
              <w:bottom w:val="single" w:sz="4" w:space="0" w:color="auto"/>
              <w:right w:val="single" w:sz="4" w:space="0" w:color="auto"/>
            </w:tcBorders>
            <w:vAlign w:val="bottom"/>
          </w:tcPr>
          <w:p w14:paraId="3D0F00B2" w14:textId="77777777" w:rsidR="00715CC3" w:rsidRPr="00527E9E" w:rsidRDefault="00DD2C99" w:rsidP="00D13D86">
            <w:pPr>
              <w:rPr>
                <w:b/>
                <w:bCs/>
                <w:sz w:val="16"/>
              </w:rPr>
            </w:pPr>
            <w:r w:rsidRPr="00527E9E">
              <w:rPr>
                <w:b/>
                <w:bCs/>
                <w:sz w:val="16"/>
              </w:rPr>
              <w:t>Type</w:t>
            </w:r>
          </w:p>
        </w:tc>
        <w:tc>
          <w:tcPr>
            <w:tcW w:w="0" w:type="auto"/>
            <w:tcBorders>
              <w:left w:val="single" w:sz="4" w:space="0" w:color="auto"/>
              <w:right w:val="single" w:sz="4" w:space="0" w:color="auto"/>
            </w:tcBorders>
          </w:tcPr>
          <w:p w14:paraId="039A713A" w14:textId="77777777" w:rsidR="00715CC3" w:rsidRPr="00527E9E" w:rsidRDefault="007C6FCC" w:rsidP="00C25DAF">
            <w:pPr>
              <w:jc w:val="center"/>
              <w:rPr>
                <w:b/>
                <w:sz w:val="16"/>
              </w:rPr>
            </w:pPr>
            <w:r w:rsidRPr="00527E9E">
              <w:rPr>
                <w:b/>
                <w:sz w:val="16"/>
              </w:rPr>
              <w:t>&lt;2</w:t>
            </w:r>
            <w:r w:rsidR="00715CC3" w:rsidRPr="00527E9E">
              <w:rPr>
                <w:b/>
                <w:sz w:val="16"/>
              </w:rPr>
              <w:br/>
              <w:t>Très petite</w:t>
            </w:r>
          </w:p>
        </w:tc>
        <w:tc>
          <w:tcPr>
            <w:tcW w:w="0" w:type="auto"/>
            <w:tcBorders>
              <w:left w:val="single" w:sz="4" w:space="0" w:color="auto"/>
              <w:right w:val="single" w:sz="4" w:space="0" w:color="auto"/>
            </w:tcBorders>
          </w:tcPr>
          <w:p w14:paraId="56F67943" w14:textId="77777777" w:rsidR="00715CC3" w:rsidRPr="00527E9E" w:rsidRDefault="00715CC3" w:rsidP="00C25DAF">
            <w:pPr>
              <w:jc w:val="center"/>
              <w:rPr>
                <w:b/>
                <w:sz w:val="16"/>
              </w:rPr>
            </w:pPr>
            <w:r w:rsidRPr="00527E9E">
              <w:rPr>
                <w:b/>
                <w:sz w:val="16"/>
              </w:rPr>
              <w:t>2-3</w:t>
            </w:r>
            <w:r w:rsidRPr="00527E9E">
              <w:rPr>
                <w:b/>
                <w:sz w:val="16"/>
              </w:rPr>
              <w:br/>
              <w:t xml:space="preserve"> Petite</w:t>
            </w:r>
          </w:p>
        </w:tc>
        <w:tc>
          <w:tcPr>
            <w:tcW w:w="0" w:type="auto"/>
            <w:tcBorders>
              <w:left w:val="single" w:sz="4" w:space="0" w:color="auto"/>
              <w:right w:val="single" w:sz="4" w:space="0" w:color="auto"/>
            </w:tcBorders>
          </w:tcPr>
          <w:p w14:paraId="4896EC36" w14:textId="77777777" w:rsidR="00715CC3" w:rsidRPr="00527E9E" w:rsidRDefault="00715CC3" w:rsidP="00C25DAF">
            <w:pPr>
              <w:jc w:val="center"/>
              <w:rPr>
                <w:b/>
                <w:sz w:val="16"/>
              </w:rPr>
            </w:pPr>
            <w:r w:rsidRPr="00527E9E">
              <w:rPr>
                <w:b/>
                <w:sz w:val="16"/>
              </w:rPr>
              <w:t>4-7</w:t>
            </w:r>
            <w:r w:rsidRPr="00527E9E">
              <w:rPr>
                <w:b/>
                <w:sz w:val="16"/>
              </w:rPr>
              <w:br/>
              <w:t>Moyenne</w:t>
            </w:r>
          </w:p>
        </w:tc>
        <w:tc>
          <w:tcPr>
            <w:tcW w:w="0" w:type="auto"/>
            <w:tcBorders>
              <w:left w:val="single" w:sz="4" w:space="0" w:color="auto"/>
              <w:right w:val="single" w:sz="4" w:space="0" w:color="auto"/>
            </w:tcBorders>
          </w:tcPr>
          <w:p w14:paraId="60F0AA88" w14:textId="77777777" w:rsidR="00715CC3" w:rsidRPr="00527E9E" w:rsidRDefault="00715CC3" w:rsidP="00C25DAF">
            <w:pPr>
              <w:jc w:val="center"/>
              <w:rPr>
                <w:b/>
                <w:sz w:val="16"/>
              </w:rPr>
            </w:pPr>
            <w:r w:rsidRPr="00527E9E">
              <w:rPr>
                <w:b/>
                <w:sz w:val="16"/>
              </w:rPr>
              <w:t>8-9</w:t>
            </w:r>
            <w:r w:rsidRPr="00527E9E">
              <w:rPr>
                <w:b/>
                <w:sz w:val="16"/>
              </w:rPr>
              <w:br/>
              <w:t>Grande</w:t>
            </w:r>
          </w:p>
        </w:tc>
        <w:tc>
          <w:tcPr>
            <w:tcW w:w="0" w:type="auto"/>
            <w:tcBorders>
              <w:left w:val="single" w:sz="4" w:space="0" w:color="auto"/>
            </w:tcBorders>
          </w:tcPr>
          <w:p w14:paraId="0BCB1839" w14:textId="77777777" w:rsidR="00715CC3" w:rsidRPr="00527E9E" w:rsidRDefault="007C6FCC" w:rsidP="00C25DAF">
            <w:pPr>
              <w:jc w:val="center"/>
              <w:rPr>
                <w:b/>
                <w:sz w:val="16"/>
              </w:rPr>
            </w:pPr>
            <w:r w:rsidRPr="00527E9E">
              <w:rPr>
                <w:b/>
                <w:sz w:val="16"/>
              </w:rPr>
              <w:t>&gt;9</w:t>
            </w:r>
            <w:r w:rsidR="00715CC3" w:rsidRPr="00527E9E">
              <w:rPr>
                <w:b/>
                <w:sz w:val="16"/>
              </w:rPr>
              <w:br/>
              <w:t>Très grande</w:t>
            </w:r>
          </w:p>
        </w:tc>
      </w:tr>
      <w:tr w:rsidR="00A55BEE" w:rsidRPr="00527E9E" w14:paraId="7E7E125B" w14:textId="77777777" w:rsidTr="00DD2C99">
        <w:tc>
          <w:tcPr>
            <w:tcW w:w="0" w:type="auto"/>
            <w:tcBorders>
              <w:top w:val="single" w:sz="4" w:space="0" w:color="auto"/>
            </w:tcBorders>
            <w:vAlign w:val="bottom"/>
          </w:tcPr>
          <w:p w14:paraId="3532CEFA" w14:textId="77777777" w:rsidR="00A55BEE" w:rsidRPr="00527E9E" w:rsidRDefault="00A55BEE" w:rsidP="00C50720">
            <w:pPr>
              <w:rPr>
                <w:rFonts w:eastAsia="Arial Unicode MS"/>
                <w:sz w:val="16"/>
              </w:rPr>
            </w:pPr>
            <w:r w:rsidRPr="00527E9E">
              <w:rPr>
                <w:sz w:val="16"/>
              </w:rPr>
              <w:t>Mammifère</w:t>
            </w:r>
            <w:r w:rsidR="00C126CC" w:rsidRPr="00527E9E">
              <w:rPr>
                <w:sz w:val="16"/>
              </w:rPr>
              <w:t>/autre x2</w:t>
            </w:r>
            <w:r w:rsidRPr="00527E9E">
              <w:rPr>
                <w:sz w:val="16"/>
              </w:rPr>
              <w:t xml:space="preserve"> </w:t>
            </w:r>
            <w:r w:rsidR="00C50720" w:rsidRPr="00527E9E">
              <w:rPr>
                <w:sz w:val="16"/>
              </w:rPr>
              <w:t>(bipède/3)</w:t>
            </w:r>
          </w:p>
        </w:tc>
        <w:tc>
          <w:tcPr>
            <w:tcW w:w="0" w:type="auto"/>
          </w:tcPr>
          <w:p w14:paraId="793B2ED3" w14:textId="77777777" w:rsidR="00A55BEE" w:rsidRPr="00527E9E" w:rsidRDefault="0066444F" w:rsidP="00D13D86">
            <w:pPr>
              <w:jc w:val="center"/>
              <w:rPr>
                <w:sz w:val="16"/>
              </w:rPr>
            </w:pPr>
            <w:r w:rsidRPr="00527E9E">
              <w:rPr>
                <w:sz w:val="16"/>
              </w:rPr>
              <w:t>60</w:t>
            </w:r>
          </w:p>
        </w:tc>
        <w:tc>
          <w:tcPr>
            <w:tcW w:w="0" w:type="auto"/>
          </w:tcPr>
          <w:p w14:paraId="6E8044F8" w14:textId="77777777" w:rsidR="00A55BEE" w:rsidRPr="00527E9E" w:rsidRDefault="0066444F" w:rsidP="00D13D86">
            <w:pPr>
              <w:jc w:val="center"/>
              <w:rPr>
                <w:sz w:val="16"/>
              </w:rPr>
            </w:pPr>
            <w:r w:rsidRPr="00527E9E">
              <w:rPr>
                <w:sz w:val="16"/>
              </w:rPr>
              <w:t>8</w:t>
            </w:r>
            <w:r w:rsidR="00A55BEE" w:rsidRPr="00527E9E">
              <w:rPr>
                <w:sz w:val="16"/>
              </w:rPr>
              <w:t>0</w:t>
            </w:r>
          </w:p>
        </w:tc>
        <w:tc>
          <w:tcPr>
            <w:tcW w:w="0" w:type="auto"/>
          </w:tcPr>
          <w:p w14:paraId="49E2C2B9" w14:textId="77777777" w:rsidR="00A55BEE" w:rsidRPr="00527E9E" w:rsidRDefault="00A55BEE" w:rsidP="00D13D86">
            <w:pPr>
              <w:jc w:val="center"/>
              <w:rPr>
                <w:sz w:val="16"/>
              </w:rPr>
            </w:pPr>
            <w:r w:rsidRPr="00527E9E">
              <w:rPr>
                <w:sz w:val="16"/>
              </w:rPr>
              <w:t>100</w:t>
            </w:r>
          </w:p>
        </w:tc>
        <w:tc>
          <w:tcPr>
            <w:tcW w:w="0" w:type="auto"/>
          </w:tcPr>
          <w:p w14:paraId="1B550AF3" w14:textId="77777777" w:rsidR="00A55BEE" w:rsidRPr="00527E9E" w:rsidRDefault="00A55BEE" w:rsidP="00D13D86">
            <w:pPr>
              <w:jc w:val="center"/>
              <w:rPr>
                <w:sz w:val="16"/>
              </w:rPr>
            </w:pPr>
            <w:r w:rsidRPr="00527E9E">
              <w:rPr>
                <w:sz w:val="16"/>
              </w:rPr>
              <w:t>200</w:t>
            </w:r>
          </w:p>
        </w:tc>
        <w:tc>
          <w:tcPr>
            <w:tcW w:w="0" w:type="auto"/>
          </w:tcPr>
          <w:p w14:paraId="2891DAA7" w14:textId="77777777" w:rsidR="00A55BEE" w:rsidRPr="00527E9E" w:rsidRDefault="00A55BEE" w:rsidP="00D13D86">
            <w:pPr>
              <w:jc w:val="center"/>
              <w:rPr>
                <w:sz w:val="16"/>
              </w:rPr>
            </w:pPr>
            <w:r w:rsidRPr="00527E9E">
              <w:rPr>
                <w:sz w:val="16"/>
              </w:rPr>
              <w:t>300</w:t>
            </w:r>
          </w:p>
        </w:tc>
      </w:tr>
      <w:tr w:rsidR="00A55BEE" w:rsidRPr="00527E9E" w14:paraId="1EDE763A" w14:textId="77777777">
        <w:tc>
          <w:tcPr>
            <w:tcW w:w="0" w:type="auto"/>
            <w:shd w:val="clear" w:color="auto" w:fill="E0E0E0"/>
            <w:vAlign w:val="bottom"/>
          </w:tcPr>
          <w:p w14:paraId="45931728" w14:textId="77777777" w:rsidR="00A55BEE" w:rsidRPr="00527E9E" w:rsidRDefault="00A55BEE" w:rsidP="00D13D86">
            <w:pPr>
              <w:rPr>
                <w:rFonts w:eastAsia="Arial Unicode MS"/>
                <w:sz w:val="16"/>
              </w:rPr>
            </w:pPr>
            <w:r w:rsidRPr="00527E9E">
              <w:rPr>
                <w:sz w:val="16"/>
              </w:rPr>
              <w:t xml:space="preserve">Oiseau </w:t>
            </w:r>
          </w:p>
        </w:tc>
        <w:tc>
          <w:tcPr>
            <w:tcW w:w="0" w:type="auto"/>
            <w:shd w:val="clear" w:color="auto" w:fill="E0E0E0"/>
          </w:tcPr>
          <w:p w14:paraId="36EC3B2A" w14:textId="77777777" w:rsidR="00A55BEE" w:rsidRPr="00527E9E" w:rsidRDefault="00A55BEE" w:rsidP="00D13D86">
            <w:pPr>
              <w:jc w:val="center"/>
              <w:rPr>
                <w:sz w:val="16"/>
              </w:rPr>
            </w:pPr>
            <w:r w:rsidRPr="00527E9E">
              <w:rPr>
                <w:sz w:val="16"/>
              </w:rPr>
              <w:t>10</w:t>
            </w:r>
          </w:p>
        </w:tc>
        <w:tc>
          <w:tcPr>
            <w:tcW w:w="0" w:type="auto"/>
            <w:shd w:val="clear" w:color="auto" w:fill="E0E0E0"/>
          </w:tcPr>
          <w:p w14:paraId="1FA687BC" w14:textId="77777777" w:rsidR="00A55BEE" w:rsidRPr="00527E9E" w:rsidRDefault="00A55BEE" w:rsidP="00D13D86">
            <w:pPr>
              <w:jc w:val="center"/>
              <w:rPr>
                <w:sz w:val="16"/>
              </w:rPr>
            </w:pPr>
            <w:r w:rsidRPr="00527E9E">
              <w:rPr>
                <w:sz w:val="16"/>
              </w:rPr>
              <w:t>20</w:t>
            </w:r>
          </w:p>
        </w:tc>
        <w:tc>
          <w:tcPr>
            <w:tcW w:w="0" w:type="auto"/>
            <w:shd w:val="clear" w:color="auto" w:fill="E0E0E0"/>
          </w:tcPr>
          <w:p w14:paraId="52B20A18" w14:textId="77777777" w:rsidR="00A55BEE" w:rsidRPr="00527E9E" w:rsidRDefault="00A55BEE" w:rsidP="00D13D86">
            <w:pPr>
              <w:jc w:val="center"/>
              <w:rPr>
                <w:sz w:val="16"/>
              </w:rPr>
            </w:pPr>
            <w:r w:rsidRPr="00527E9E">
              <w:rPr>
                <w:sz w:val="16"/>
              </w:rPr>
              <w:t>30</w:t>
            </w:r>
          </w:p>
        </w:tc>
        <w:tc>
          <w:tcPr>
            <w:tcW w:w="0" w:type="auto"/>
            <w:shd w:val="clear" w:color="auto" w:fill="E0E0E0"/>
          </w:tcPr>
          <w:p w14:paraId="133A098C" w14:textId="77777777" w:rsidR="00A55BEE" w:rsidRPr="00527E9E" w:rsidRDefault="00A55BEE" w:rsidP="00D13D86">
            <w:pPr>
              <w:jc w:val="center"/>
              <w:rPr>
                <w:sz w:val="16"/>
              </w:rPr>
            </w:pPr>
            <w:r w:rsidRPr="00527E9E">
              <w:rPr>
                <w:sz w:val="16"/>
              </w:rPr>
              <w:t>50</w:t>
            </w:r>
          </w:p>
        </w:tc>
        <w:tc>
          <w:tcPr>
            <w:tcW w:w="0" w:type="auto"/>
            <w:shd w:val="clear" w:color="auto" w:fill="E0E0E0"/>
          </w:tcPr>
          <w:p w14:paraId="348CF6A2" w14:textId="77777777" w:rsidR="00A55BEE" w:rsidRPr="00527E9E" w:rsidRDefault="00A55BEE" w:rsidP="00D13D86">
            <w:pPr>
              <w:jc w:val="center"/>
              <w:rPr>
                <w:sz w:val="16"/>
              </w:rPr>
            </w:pPr>
            <w:r w:rsidRPr="00527E9E">
              <w:rPr>
                <w:sz w:val="16"/>
              </w:rPr>
              <w:t>70</w:t>
            </w:r>
          </w:p>
        </w:tc>
      </w:tr>
      <w:tr w:rsidR="00A55BEE" w:rsidRPr="00527E9E" w14:paraId="1ADDDC9E" w14:textId="77777777">
        <w:tc>
          <w:tcPr>
            <w:tcW w:w="0" w:type="auto"/>
            <w:vAlign w:val="bottom"/>
          </w:tcPr>
          <w:p w14:paraId="576A4C96" w14:textId="77777777" w:rsidR="00A55BEE" w:rsidRPr="00527E9E" w:rsidRDefault="00A55BEE" w:rsidP="00D13D86">
            <w:pPr>
              <w:rPr>
                <w:rFonts w:eastAsia="Arial Unicode MS"/>
                <w:sz w:val="16"/>
              </w:rPr>
            </w:pPr>
            <w:r w:rsidRPr="00527E9E">
              <w:rPr>
                <w:sz w:val="16"/>
              </w:rPr>
              <w:t xml:space="preserve">Reptile </w:t>
            </w:r>
            <w:r w:rsidR="00D6217A" w:rsidRPr="00527E9E">
              <w:rPr>
                <w:sz w:val="16"/>
              </w:rPr>
              <w:t>/poisson</w:t>
            </w:r>
          </w:p>
        </w:tc>
        <w:tc>
          <w:tcPr>
            <w:tcW w:w="0" w:type="auto"/>
          </w:tcPr>
          <w:p w14:paraId="2408F534" w14:textId="77777777" w:rsidR="00A55BEE" w:rsidRPr="00527E9E" w:rsidRDefault="00A55BEE" w:rsidP="00D13D86">
            <w:pPr>
              <w:jc w:val="center"/>
              <w:rPr>
                <w:sz w:val="16"/>
              </w:rPr>
            </w:pPr>
            <w:r w:rsidRPr="00527E9E">
              <w:rPr>
                <w:sz w:val="16"/>
              </w:rPr>
              <w:t>20</w:t>
            </w:r>
          </w:p>
        </w:tc>
        <w:tc>
          <w:tcPr>
            <w:tcW w:w="0" w:type="auto"/>
          </w:tcPr>
          <w:p w14:paraId="06B39626" w14:textId="77777777" w:rsidR="00A55BEE" w:rsidRPr="00527E9E" w:rsidRDefault="00A55BEE" w:rsidP="00D13D86">
            <w:pPr>
              <w:jc w:val="center"/>
              <w:rPr>
                <w:sz w:val="16"/>
              </w:rPr>
            </w:pPr>
            <w:r w:rsidRPr="00527E9E">
              <w:rPr>
                <w:sz w:val="16"/>
              </w:rPr>
              <w:t>40</w:t>
            </w:r>
          </w:p>
        </w:tc>
        <w:tc>
          <w:tcPr>
            <w:tcW w:w="0" w:type="auto"/>
          </w:tcPr>
          <w:p w14:paraId="3293E382" w14:textId="77777777" w:rsidR="00A55BEE" w:rsidRPr="00527E9E" w:rsidRDefault="00A55BEE" w:rsidP="00D13D86">
            <w:pPr>
              <w:jc w:val="center"/>
              <w:rPr>
                <w:sz w:val="16"/>
              </w:rPr>
            </w:pPr>
            <w:r w:rsidRPr="00527E9E">
              <w:rPr>
                <w:sz w:val="16"/>
              </w:rPr>
              <w:t>80</w:t>
            </w:r>
          </w:p>
        </w:tc>
        <w:tc>
          <w:tcPr>
            <w:tcW w:w="0" w:type="auto"/>
          </w:tcPr>
          <w:p w14:paraId="6E8BB270" w14:textId="77777777" w:rsidR="00A55BEE" w:rsidRPr="00527E9E" w:rsidRDefault="00A55BEE" w:rsidP="00D13D86">
            <w:pPr>
              <w:jc w:val="center"/>
              <w:rPr>
                <w:sz w:val="16"/>
              </w:rPr>
            </w:pPr>
            <w:r w:rsidRPr="00527E9E">
              <w:rPr>
                <w:sz w:val="16"/>
              </w:rPr>
              <w:t>150</w:t>
            </w:r>
          </w:p>
        </w:tc>
        <w:tc>
          <w:tcPr>
            <w:tcW w:w="0" w:type="auto"/>
          </w:tcPr>
          <w:p w14:paraId="00496615" w14:textId="77777777" w:rsidR="00A55BEE" w:rsidRPr="00527E9E" w:rsidRDefault="00A55BEE" w:rsidP="00D13D86">
            <w:pPr>
              <w:jc w:val="center"/>
              <w:rPr>
                <w:sz w:val="16"/>
              </w:rPr>
            </w:pPr>
            <w:r w:rsidRPr="00527E9E">
              <w:rPr>
                <w:sz w:val="16"/>
              </w:rPr>
              <w:t>300</w:t>
            </w:r>
          </w:p>
        </w:tc>
      </w:tr>
      <w:tr w:rsidR="00A55BEE" w:rsidRPr="00527E9E" w14:paraId="2915146D" w14:textId="77777777">
        <w:tc>
          <w:tcPr>
            <w:tcW w:w="0" w:type="auto"/>
            <w:shd w:val="clear" w:color="auto" w:fill="E0E0E0"/>
            <w:vAlign w:val="bottom"/>
          </w:tcPr>
          <w:p w14:paraId="4C655A96" w14:textId="77777777" w:rsidR="00A55BEE" w:rsidRPr="00527E9E" w:rsidRDefault="00A55BEE" w:rsidP="00D13D86">
            <w:pPr>
              <w:rPr>
                <w:rFonts w:eastAsia="Arial Unicode MS"/>
                <w:sz w:val="16"/>
              </w:rPr>
            </w:pPr>
            <w:r w:rsidRPr="00527E9E">
              <w:rPr>
                <w:sz w:val="16"/>
              </w:rPr>
              <w:t xml:space="preserve">Insecte </w:t>
            </w:r>
          </w:p>
        </w:tc>
        <w:tc>
          <w:tcPr>
            <w:tcW w:w="0" w:type="auto"/>
            <w:shd w:val="clear" w:color="auto" w:fill="E0E0E0"/>
          </w:tcPr>
          <w:p w14:paraId="675115C4" w14:textId="77777777" w:rsidR="00A55BEE" w:rsidRPr="00527E9E" w:rsidRDefault="00A55BEE" w:rsidP="00D13D86">
            <w:pPr>
              <w:jc w:val="center"/>
              <w:rPr>
                <w:sz w:val="16"/>
              </w:rPr>
            </w:pPr>
            <w:r w:rsidRPr="00527E9E">
              <w:rPr>
                <w:sz w:val="16"/>
              </w:rPr>
              <w:t>1</w:t>
            </w:r>
          </w:p>
        </w:tc>
        <w:tc>
          <w:tcPr>
            <w:tcW w:w="0" w:type="auto"/>
            <w:shd w:val="clear" w:color="auto" w:fill="E0E0E0"/>
          </w:tcPr>
          <w:p w14:paraId="2CBCE1E9" w14:textId="77777777" w:rsidR="00A55BEE" w:rsidRPr="00527E9E" w:rsidRDefault="00A55BEE" w:rsidP="00D13D86">
            <w:pPr>
              <w:jc w:val="center"/>
              <w:rPr>
                <w:sz w:val="16"/>
              </w:rPr>
            </w:pPr>
            <w:r w:rsidRPr="00527E9E">
              <w:rPr>
                <w:sz w:val="16"/>
              </w:rPr>
              <w:t>2</w:t>
            </w:r>
          </w:p>
        </w:tc>
        <w:tc>
          <w:tcPr>
            <w:tcW w:w="0" w:type="auto"/>
            <w:shd w:val="clear" w:color="auto" w:fill="E0E0E0"/>
          </w:tcPr>
          <w:p w14:paraId="65337C16" w14:textId="77777777" w:rsidR="00A55BEE" w:rsidRPr="00527E9E" w:rsidRDefault="00A55BEE" w:rsidP="00D13D86">
            <w:pPr>
              <w:jc w:val="center"/>
              <w:rPr>
                <w:sz w:val="16"/>
              </w:rPr>
            </w:pPr>
            <w:r w:rsidRPr="00527E9E">
              <w:rPr>
                <w:sz w:val="16"/>
              </w:rPr>
              <w:t>4</w:t>
            </w:r>
          </w:p>
        </w:tc>
        <w:tc>
          <w:tcPr>
            <w:tcW w:w="0" w:type="auto"/>
            <w:shd w:val="clear" w:color="auto" w:fill="E0E0E0"/>
          </w:tcPr>
          <w:p w14:paraId="032C4D09" w14:textId="77777777" w:rsidR="00A55BEE" w:rsidRPr="00527E9E" w:rsidRDefault="00A55BEE" w:rsidP="00D13D86">
            <w:pPr>
              <w:jc w:val="center"/>
              <w:rPr>
                <w:sz w:val="16"/>
              </w:rPr>
            </w:pPr>
            <w:r w:rsidRPr="00527E9E">
              <w:rPr>
                <w:sz w:val="16"/>
              </w:rPr>
              <w:t>6</w:t>
            </w:r>
          </w:p>
        </w:tc>
        <w:tc>
          <w:tcPr>
            <w:tcW w:w="0" w:type="auto"/>
            <w:shd w:val="clear" w:color="auto" w:fill="E0E0E0"/>
          </w:tcPr>
          <w:p w14:paraId="5593FB1B" w14:textId="77777777" w:rsidR="00A55BEE" w:rsidRPr="00527E9E" w:rsidRDefault="00A55BEE" w:rsidP="00D13D86">
            <w:pPr>
              <w:jc w:val="center"/>
              <w:rPr>
                <w:sz w:val="16"/>
              </w:rPr>
            </w:pPr>
            <w:r w:rsidRPr="00527E9E">
              <w:rPr>
                <w:sz w:val="16"/>
              </w:rPr>
              <w:t>10</w:t>
            </w:r>
          </w:p>
        </w:tc>
      </w:tr>
    </w:tbl>
    <w:p w14:paraId="28BD6D5F" w14:textId="77777777" w:rsidR="00D75D15" w:rsidRPr="00527E9E" w:rsidRDefault="005A6910" w:rsidP="005C3D17">
      <w:pPr>
        <w:ind w:firstLine="720"/>
      </w:pPr>
      <w:r w:rsidRPr="00527E9E">
        <w:t xml:space="preserve">Modifiez </w:t>
      </w:r>
      <w:r w:rsidR="00BF3AEC" w:rsidRPr="00527E9E">
        <w:t xml:space="preserve">ensuite cette valeur </w:t>
      </w:r>
      <w:r w:rsidRPr="00527E9E">
        <w:t xml:space="preserve">de </w:t>
      </w:r>
      <w:r w:rsidR="005C3D17" w:rsidRPr="00527E9E">
        <w:rPr>
          <w:b/>
        </w:rPr>
        <w:t>d6</w:t>
      </w:r>
      <w:r w:rsidRPr="00527E9E">
        <w:rPr>
          <w:b/>
        </w:rPr>
        <w:t>-</w:t>
      </w:r>
      <w:r w:rsidR="005C3D17" w:rsidRPr="00527E9E">
        <w:rPr>
          <w:b/>
        </w:rPr>
        <w:t>d6 x 10%</w:t>
      </w:r>
      <w:r w:rsidR="005C3D17" w:rsidRPr="00527E9E">
        <w:t xml:space="preserve">. </w:t>
      </w:r>
    </w:p>
    <w:p w14:paraId="06198BD7" w14:textId="77777777" w:rsidR="0017064F" w:rsidRPr="00527E9E" w:rsidRDefault="005A6910" w:rsidP="00C17159">
      <w:r w:rsidRPr="00527E9E">
        <w:t xml:space="preserve">Lancez 1D10 modifié par le point 8 pour la </w:t>
      </w:r>
      <w:r w:rsidRPr="00527E9E">
        <w:rPr>
          <w:b/>
        </w:rPr>
        <w:t>largueur</w:t>
      </w:r>
      <w:r w:rsidRPr="00527E9E">
        <w:t xml:space="preserve"> en cm</w:t>
      </w:r>
      <w:r w:rsidR="00F223CF"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1186"/>
        <w:gridCol w:w="801"/>
        <w:gridCol w:w="1023"/>
        <w:gridCol w:w="865"/>
        <w:gridCol w:w="1291"/>
      </w:tblGrid>
      <w:tr w:rsidR="005A6910" w:rsidRPr="00527E9E" w14:paraId="298D7840" w14:textId="77777777" w:rsidTr="00BF3AEC">
        <w:tc>
          <w:tcPr>
            <w:tcW w:w="0" w:type="auto"/>
            <w:tcBorders>
              <w:top w:val="nil"/>
              <w:left w:val="nil"/>
              <w:bottom w:val="single" w:sz="4" w:space="0" w:color="auto"/>
              <w:right w:val="single" w:sz="4" w:space="0" w:color="auto"/>
            </w:tcBorders>
            <w:vAlign w:val="bottom"/>
          </w:tcPr>
          <w:p w14:paraId="1D165EAC" w14:textId="77777777" w:rsidR="005A6910" w:rsidRPr="00527E9E" w:rsidRDefault="005A6910" w:rsidP="00D13D86">
            <w:pPr>
              <w:rPr>
                <w:b/>
                <w:bCs/>
                <w:sz w:val="16"/>
              </w:rPr>
            </w:pPr>
          </w:p>
        </w:tc>
        <w:tc>
          <w:tcPr>
            <w:tcW w:w="0" w:type="auto"/>
            <w:gridSpan w:val="5"/>
            <w:tcBorders>
              <w:left w:val="single" w:sz="4" w:space="0" w:color="auto"/>
            </w:tcBorders>
            <w:shd w:val="clear" w:color="auto" w:fill="FFFF00"/>
          </w:tcPr>
          <w:p w14:paraId="7E3A9C5C" w14:textId="77777777" w:rsidR="005A6910" w:rsidRPr="00527E9E" w:rsidRDefault="005A6910" w:rsidP="007C6FCC">
            <w:pPr>
              <w:jc w:val="center"/>
              <w:rPr>
                <w:b/>
                <w:sz w:val="16"/>
              </w:rPr>
            </w:pPr>
            <w:r w:rsidRPr="00527E9E">
              <w:rPr>
                <w:b/>
                <w:bCs/>
                <w:sz w:val="16"/>
              </w:rPr>
              <w:t>Largeur</w:t>
            </w:r>
          </w:p>
        </w:tc>
      </w:tr>
      <w:tr w:rsidR="00715CC3" w:rsidRPr="00527E9E" w14:paraId="13255827" w14:textId="77777777" w:rsidTr="005A6910">
        <w:tc>
          <w:tcPr>
            <w:tcW w:w="0" w:type="auto"/>
            <w:tcBorders>
              <w:top w:val="single" w:sz="4" w:space="0" w:color="auto"/>
              <w:left w:val="single" w:sz="4" w:space="0" w:color="auto"/>
              <w:bottom w:val="single" w:sz="4" w:space="0" w:color="auto"/>
              <w:right w:val="single" w:sz="4" w:space="0" w:color="auto"/>
            </w:tcBorders>
            <w:vAlign w:val="bottom"/>
          </w:tcPr>
          <w:p w14:paraId="334AE86C" w14:textId="77777777" w:rsidR="00715CC3" w:rsidRPr="00527E9E" w:rsidRDefault="005A6910" w:rsidP="00D13D86">
            <w:pPr>
              <w:rPr>
                <w:b/>
                <w:bCs/>
                <w:sz w:val="16"/>
              </w:rPr>
            </w:pPr>
            <w:r w:rsidRPr="00527E9E">
              <w:rPr>
                <w:b/>
                <w:bCs/>
                <w:sz w:val="16"/>
              </w:rPr>
              <w:t>Type</w:t>
            </w:r>
          </w:p>
        </w:tc>
        <w:tc>
          <w:tcPr>
            <w:tcW w:w="0" w:type="auto"/>
            <w:tcBorders>
              <w:left w:val="single" w:sz="4" w:space="0" w:color="auto"/>
              <w:right w:val="single" w:sz="4" w:space="0" w:color="auto"/>
            </w:tcBorders>
          </w:tcPr>
          <w:p w14:paraId="5BC34169" w14:textId="77777777" w:rsidR="00715CC3" w:rsidRPr="00527E9E" w:rsidRDefault="007C6FCC" w:rsidP="00C25DAF">
            <w:pPr>
              <w:jc w:val="center"/>
              <w:rPr>
                <w:b/>
                <w:sz w:val="16"/>
              </w:rPr>
            </w:pPr>
            <w:r w:rsidRPr="00527E9E">
              <w:rPr>
                <w:b/>
                <w:sz w:val="16"/>
              </w:rPr>
              <w:t>&lt;2</w:t>
            </w:r>
            <w:r w:rsidR="00715CC3" w:rsidRPr="00527E9E">
              <w:rPr>
                <w:b/>
                <w:sz w:val="16"/>
              </w:rPr>
              <w:br/>
              <w:t>Très petite</w:t>
            </w:r>
          </w:p>
        </w:tc>
        <w:tc>
          <w:tcPr>
            <w:tcW w:w="0" w:type="auto"/>
            <w:tcBorders>
              <w:left w:val="single" w:sz="4" w:space="0" w:color="auto"/>
              <w:right w:val="single" w:sz="4" w:space="0" w:color="auto"/>
            </w:tcBorders>
          </w:tcPr>
          <w:p w14:paraId="6CB1529A" w14:textId="77777777" w:rsidR="00715CC3" w:rsidRPr="00527E9E" w:rsidRDefault="00715CC3" w:rsidP="00C25DAF">
            <w:pPr>
              <w:jc w:val="center"/>
              <w:rPr>
                <w:b/>
                <w:sz w:val="16"/>
              </w:rPr>
            </w:pPr>
            <w:r w:rsidRPr="00527E9E">
              <w:rPr>
                <w:b/>
                <w:sz w:val="16"/>
              </w:rPr>
              <w:t>2-3</w:t>
            </w:r>
            <w:r w:rsidRPr="00527E9E">
              <w:rPr>
                <w:b/>
                <w:sz w:val="16"/>
              </w:rPr>
              <w:br/>
              <w:t xml:space="preserve"> Petite</w:t>
            </w:r>
          </w:p>
        </w:tc>
        <w:tc>
          <w:tcPr>
            <w:tcW w:w="0" w:type="auto"/>
            <w:tcBorders>
              <w:left w:val="single" w:sz="4" w:space="0" w:color="auto"/>
              <w:right w:val="single" w:sz="4" w:space="0" w:color="auto"/>
            </w:tcBorders>
          </w:tcPr>
          <w:p w14:paraId="69BAC8A4" w14:textId="77777777" w:rsidR="00715CC3" w:rsidRPr="00527E9E" w:rsidRDefault="00715CC3" w:rsidP="00C25DAF">
            <w:pPr>
              <w:jc w:val="center"/>
              <w:rPr>
                <w:b/>
                <w:sz w:val="16"/>
              </w:rPr>
            </w:pPr>
            <w:r w:rsidRPr="00527E9E">
              <w:rPr>
                <w:b/>
                <w:sz w:val="16"/>
              </w:rPr>
              <w:t>4-7</w:t>
            </w:r>
            <w:r w:rsidRPr="00527E9E">
              <w:rPr>
                <w:b/>
                <w:sz w:val="16"/>
              </w:rPr>
              <w:br/>
              <w:t>Moyenne</w:t>
            </w:r>
          </w:p>
        </w:tc>
        <w:tc>
          <w:tcPr>
            <w:tcW w:w="0" w:type="auto"/>
            <w:tcBorders>
              <w:left w:val="single" w:sz="4" w:space="0" w:color="auto"/>
              <w:right w:val="single" w:sz="4" w:space="0" w:color="auto"/>
            </w:tcBorders>
          </w:tcPr>
          <w:p w14:paraId="3DB02E98" w14:textId="77777777" w:rsidR="00715CC3" w:rsidRPr="00527E9E" w:rsidRDefault="00715CC3" w:rsidP="00C25DAF">
            <w:pPr>
              <w:jc w:val="center"/>
              <w:rPr>
                <w:b/>
                <w:sz w:val="16"/>
              </w:rPr>
            </w:pPr>
            <w:r w:rsidRPr="00527E9E">
              <w:rPr>
                <w:b/>
                <w:sz w:val="16"/>
              </w:rPr>
              <w:t>8-9</w:t>
            </w:r>
            <w:r w:rsidRPr="00527E9E">
              <w:rPr>
                <w:b/>
                <w:sz w:val="16"/>
              </w:rPr>
              <w:br/>
              <w:t>Grande</w:t>
            </w:r>
          </w:p>
        </w:tc>
        <w:tc>
          <w:tcPr>
            <w:tcW w:w="0" w:type="auto"/>
            <w:tcBorders>
              <w:left w:val="single" w:sz="4" w:space="0" w:color="auto"/>
            </w:tcBorders>
          </w:tcPr>
          <w:p w14:paraId="2AF85017" w14:textId="77777777" w:rsidR="00715CC3" w:rsidRPr="00527E9E" w:rsidRDefault="007C6FCC" w:rsidP="007C6FCC">
            <w:pPr>
              <w:jc w:val="center"/>
              <w:rPr>
                <w:b/>
                <w:sz w:val="16"/>
              </w:rPr>
            </w:pPr>
            <w:r w:rsidRPr="00527E9E">
              <w:rPr>
                <w:b/>
                <w:sz w:val="16"/>
              </w:rPr>
              <w:t>&gt;9</w:t>
            </w:r>
            <w:r w:rsidR="00715CC3" w:rsidRPr="00527E9E">
              <w:rPr>
                <w:b/>
                <w:sz w:val="16"/>
              </w:rPr>
              <w:br/>
              <w:t>Très grande</w:t>
            </w:r>
          </w:p>
        </w:tc>
      </w:tr>
      <w:tr w:rsidR="00A55BEE" w:rsidRPr="00527E9E" w14:paraId="3FBE5211" w14:textId="77777777" w:rsidTr="005A6910">
        <w:tc>
          <w:tcPr>
            <w:tcW w:w="0" w:type="auto"/>
            <w:tcBorders>
              <w:top w:val="single" w:sz="4" w:space="0" w:color="auto"/>
            </w:tcBorders>
            <w:vAlign w:val="bottom"/>
          </w:tcPr>
          <w:p w14:paraId="1AB382D2" w14:textId="77777777" w:rsidR="00A55BEE" w:rsidRPr="00527E9E" w:rsidRDefault="00A55BEE" w:rsidP="00D13D86">
            <w:pPr>
              <w:rPr>
                <w:rFonts w:eastAsia="Arial Unicode MS"/>
                <w:sz w:val="16"/>
              </w:rPr>
            </w:pPr>
            <w:r w:rsidRPr="00527E9E">
              <w:rPr>
                <w:sz w:val="16"/>
              </w:rPr>
              <w:t xml:space="preserve">Mammifère </w:t>
            </w:r>
            <w:r w:rsidR="00C126CC" w:rsidRPr="00527E9E">
              <w:rPr>
                <w:sz w:val="16"/>
              </w:rPr>
              <w:t>/autre x2</w:t>
            </w:r>
          </w:p>
        </w:tc>
        <w:tc>
          <w:tcPr>
            <w:tcW w:w="0" w:type="auto"/>
          </w:tcPr>
          <w:p w14:paraId="73AE8408" w14:textId="77777777" w:rsidR="00A55BEE" w:rsidRPr="00527E9E" w:rsidRDefault="00A55BEE" w:rsidP="00D13D86">
            <w:pPr>
              <w:jc w:val="center"/>
              <w:rPr>
                <w:sz w:val="16"/>
              </w:rPr>
            </w:pPr>
            <w:r w:rsidRPr="00527E9E">
              <w:rPr>
                <w:sz w:val="16"/>
              </w:rPr>
              <w:t>20</w:t>
            </w:r>
          </w:p>
        </w:tc>
        <w:tc>
          <w:tcPr>
            <w:tcW w:w="0" w:type="auto"/>
          </w:tcPr>
          <w:p w14:paraId="090C2DA2" w14:textId="77777777" w:rsidR="00A55BEE" w:rsidRPr="00527E9E" w:rsidRDefault="00A55BEE" w:rsidP="00D13D86">
            <w:pPr>
              <w:jc w:val="center"/>
              <w:rPr>
                <w:sz w:val="16"/>
              </w:rPr>
            </w:pPr>
            <w:r w:rsidRPr="00527E9E">
              <w:rPr>
                <w:sz w:val="16"/>
              </w:rPr>
              <w:t>40</w:t>
            </w:r>
          </w:p>
        </w:tc>
        <w:tc>
          <w:tcPr>
            <w:tcW w:w="0" w:type="auto"/>
          </w:tcPr>
          <w:p w14:paraId="333F43BE" w14:textId="77777777" w:rsidR="00A55BEE" w:rsidRPr="00527E9E" w:rsidRDefault="0036584B" w:rsidP="00D13D86">
            <w:pPr>
              <w:jc w:val="center"/>
              <w:rPr>
                <w:sz w:val="16"/>
              </w:rPr>
            </w:pPr>
            <w:r w:rsidRPr="00527E9E">
              <w:rPr>
                <w:sz w:val="16"/>
              </w:rPr>
              <w:t>6</w:t>
            </w:r>
            <w:r w:rsidR="00A55BEE" w:rsidRPr="00527E9E">
              <w:rPr>
                <w:sz w:val="16"/>
              </w:rPr>
              <w:t>0</w:t>
            </w:r>
          </w:p>
        </w:tc>
        <w:tc>
          <w:tcPr>
            <w:tcW w:w="0" w:type="auto"/>
          </w:tcPr>
          <w:p w14:paraId="1D16AA17" w14:textId="77777777" w:rsidR="00A55BEE" w:rsidRPr="00527E9E" w:rsidRDefault="00A55BEE" w:rsidP="00D13D86">
            <w:pPr>
              <w:jc w:val="center"/>
              <w:rPr>
                <w:sz w:val="16"/>
              </w:rPr>
            </w:pPr>
            <w:r w:rsidRPr="00527E9E">
              <w:rPr>
                <w:sz w:val="16"/>
              </w:rPr>
              <w:t>100</w:t>
            </w:r>
          </w:p>
        </w:tc>
        <w:tc>
          <w:tcPr>
            <w:tcW w:w="0" w:type="auto"/>
          </w:tcPr>
          <w:p w14:paraId="0987F493" w14:textId="77777777" w:rsidR="00A55BEE" w:rsidRPr="00527E9E" w:rsidRDefault="00A55BEE" w:rsidP="00D13D86">
            <w:pPr>
              <w:jc w:val="center"/>
              <w:rPr>
                <w:sz w:val="16"/>
              </w:rPr>
            </w:pPr>
            <w:r w:rsidRPr="00527E9E">
              <w:rPr>
                <w:sz w:val="16"/>
              </w:rPr>
              <w:t>150</w:t>
            </w:r>
          </w:p>
        </w:tc>
      </w:tr>
      <w:tr w:rsidR="00A55BEE" w:rsidRPr="00527E9E" w14:paraId="2D29334B" w14:textId="77777777">
        <w:tc>
          <w:tcPr>
            <w:tcW w:w="0" w:type="auto"/>
            <w:shd w:val="clear" w:color="auto" w:fill="E0E0E0"/>
            <w:vAlign w:val="bottom"/>
          </w:tcPr>
          <w:p w14:paraId="035F2587" w14:textId="77777777" w:rsidR="00A55BEE" w:rsidRPr="00527E9E" w:rsidRDefault="00A55BEE" w:rsidP="00D13D86">
            <w:pPr>
              <w:rPr>
                <w:rFonts w:eastAsia="Arial Unicode MS"/>
                <w:sz w:val="16"/>
              </w:rPr>
            </w:pPr>
            <w:r w:rsidRPr="00527E9E">
              <w:rPr>
                <w:sz w:val="16"/>
              </w:rPr>
              <w:t xml:space="preserve">Oiseau </w:t>
            </w:r>
          </w:p>
        </w:tc>
        <w:tc>
          <w:tcPr>
            <w:tcW w:w="0" w:type="auto"/>
            <w:shd w:val="clear" w:color="auto" w:fill="E0E0E0"/>
          </w:tcPr>
          <w:p w14:paraId="742F6D3A" w14:textId="77777777" w:rsidR="00A55BEE" w:rsidRPr="00527E9E" w:rsidRDefault="00A55BEE" w:rsidP="00D13D86">
            <w:pPr>
              <w:jc w:val="center"/>
              <w:rPr>
                <w:sz w:val="16"/>
              </w:rPr>
            </w:pPr>
            <w:r w:rsidRPr="00527E9E">
              <w:rPr>
                <w:sz w:val="16"/>
              </w:rPr>
              <w:t>20</w:t>
            </w:r>
          </w:p>
        </w:tc>
        <w:tc>
          <w:tcPr>
            <w:tcW w:w="0" w:type="auto"/>
            <w:shd w:val="clear" w:color="auto" w:fill="E0E0E0"/>
          </w:tcPr>
          <w:p w14:paraId="5A7E4B52" w14:textId="77777777" w:rsidR="00A55BEE" w:rsidRPr="00527E9E" w:rsidRDefault="0036584B" w:rsidP="00D13D86">
            <w:pPr>
              <w:jc w:val="center"/>
              <w:rPr>
                <w:sz w:val="16"/>
              </w:rPr>
            </w:pPr>
            <w:r w:rsidRPr="00527E9E">
              <w:rPr>
                <w:sz w:val="16"/>
              </w:rPr>
              <w:t>60</w:t>
            </w:r>
          </w:p>
        </w:tc>
        <w:tc>
          <w:tcPr>
            <w:tcW w:w="0" w:type="auto"/>
            <w:shd w:val="clear" w:color="auto" w:fill="E0E0E0"/>
          </w:tcPr>
          <w:p w14:paraId="3A1C6F5E" w14:textId="77777777" w:rsidR="00A55BEE" w:rsidRPr="00527E9E" w:rsidRDefault="0036584B" w:rsidP="00D13D86">
            <w:pPr>
              <w:jc w:val="center"/>
              <w:rPr>
                <w:sz w:val="16"/>
              </w:rPr>
            </w:pPr>
            <w:r w:rsidRPr="00527E9E">
              <w:rPr>
                <w:sz w:val="16"/>
              </w:rPr>
              <w:t>100</w:t>
            </w:r>
          </w:p>
        </w:tc>
        <w:tc>
          <w:tcPr>
            <w:tcW w:w="0" w:type="auto"/>
            <w:shd w:val="clear" w:color="auto" w:fill="E0E0E0"/>
          </w:tcPr>
          <w:p w14:paraId="6FE9362C" w14:textId="77777777" w:rsidR="00A55BEE" w:rsidRPr="00527E9E" w:rsidRDefault="0036584B" w:rsidP="00D13D86">
            <w:pPr>
              <w:jc w:val="center"/>
              <w:rPr>
                <w:sz w:val="16"/>
              </w:rPr>
            </w:pPr>
            <w:r w:rsidRPr="00527E9E">
              <w:rPr>
                <w:sz w:val="16"/>
              </w:rPr>
              <w:t>150</w:t>
            </w:r>
          </w:p>
        </w:tc>
        <w:tc>
          <w:tcPr>
            <w:tcW w:w="0" w:type="auto"/>
            <w:shd w:val="clear" w:color="auto" w:fill="E0E0E0"/>
          </w:tcPr>
          <w:p w14:paraId="60D02BB2" w14:textId="77777777" w:rsidR="00A55BEE" w:rsidRPr="00527E9E" w:rsidRDefault="00A55BEE" w:rsidP="00D13D86">
            <w:pPr>
              <w:jc w:val="center"/>
              <w:rPr>
                <w:sz w:val="16"/>
              </w:rPr>
            </w:pPr>
            <w:r w:rsidRPr="00527E9E">
              <w:rPr>
                <w:sz w:val="16"/>
              </w:rPr>
              <w:t>200</w:t>
            </w:r>
          </w:p>
        </w:tc>
      </w:tr>
      <w:tr w:rsidR="00A55BEE" w:rsidRPr="00527E9E" w14:paraId="1DA759D7" w14:textId="77777777">
        <w:tc>
          <w:tcPr>
            <w:tcW w:w="0" w:type="auto"/>
            <w:vAlign w:val="bottom"/>
          </w:tcPr>
          <w:p w14:paraId="20A17FBE" w14:textId="77777777" w:rsidR="00A55BEE" w:rsidRPr="00527E9E" w:rsidRDefault="00A55BEE" w:rsidP="00D13D86">
            <w:pPr>
              <w:rPr>
                <w:rFonts w:eastAsia="Arial Unicode MS"/>
                <w:sz w:val="16"/>
              </w:rPr>
            </w:pPr>
            <w:r w:rsidRPr="00527E9E">
              <w:rPr>
                <w:sz w:val="16"/>
              </w:rPr>
              <w:t xml:space="preserve">Reptile </w:t>
            </w:r>
            <w:r w:rsidR="00D6217A" w:rsidRPr="00527E9E">
              <w:rPr>
                <w:sz w:val="16"/>
              </w:rPr>
              <w:t>/poisson</w:t>
            </w:r>
          </w:p>
        </w:tc>
        <w:tc>
          <w:tcPr>
            <w:tcW w:w="0" w:type="auto"/>
          </w:tcPr>
          <w:p w14:paraId="6EAE580A" w14:textId="77777777" w:rsidR="00A55BEE" w:rsidRPr="00527E9E" w:rsidRDefault="00D21C68" w:rsidP="00D13D86">
            <w:pPr>
              <w:jc w:val="center"/>
              <w:rPr>
                <w:sz w:val="16"/>
              </w:rPr>
            </w:pPr>
            <w:r w:rsidRPr="00527E9E">
              <w:rPr>
                <w:sz w:val="16"/>
              </w:rPr>
              <w:t>10</w:t>
            </w:r>
          </w:p>
        </w:tc>
        <w:tc>
          <w:tcPr>
            <w:tcW w:w="0" w:type="auto"/>
          </w:tcPr>
          <w:p w14:paraId="3174646E" w14:textId="77777777" w:rsidR="00A55BEE" w:rsidRPr="00527E9E" w:rsidRDefault="00D21C68" w:rsidP="00D13D86">
            <w:pPr>
              <w:jc w:val="center"/>
              <w:rPr>
                <w:sz w:val="16"/>
              </w:rPr>
            </w:pPr>
            <w:r w:rsidRPr="00527E9E">
              <w:rPr>
                <w:sz w:val="16"/>
              </w:rPr>
              <w:t>20</w:t>
            </w:r>
          </w:p>
        </w:tc>
        <w:tc>
          <w:tcPr>
            <w:tcW w:w="0" w:type="auto"/>
          </w:tcPr>
          <w:p w14:paraId="593D9FE9" w14:textId="77777777" w:rsidR="00A55BEE" w:rsidRPr="00527E9E" w:rsidRDefault="00D21C68" w:rsidP="00D13D86">
            <w:pPr>
              <w:jc w:val="center"/>
              <w:rPr>
                <w:sz w:val="16"/>
              </w:rPr>
            </w:pPr>
            <w:r w:rsidRPr="00527E9E">
              <w:rPr>
                <w:sz w:val="16"/>
              </w:rPr>
              <w:t>30</w:t>
            </w:r>
          </w:p>
        </w:tc>
        <w:tc>
          <w:tcPr>
            <w:tcW w:w="0" w:type="auto"/>
          </w:tcPr>
          <w:p w14:paraId="2C2C8038" w14:textId="77777777" w:rsidR="00A55BEE" w:rsidRPr="00527E9E" w:rsidRDefault="00D21C68" w:rsidP="00D13D86">
            <w:pPr>
              <w:jc w:val="center"/>
              <w:rPr>
                <w:sz w:val="16"/>
              </w:rPr>
            </w:pPr>
            <w:r w:rsidRPr="00527E9E">
              <w:rPr>
                <w:sz w:val="16"/>
              </w:rPr>
              <w:t>40</w:t>
            </w:r>
          </w:p>
        </w:tc>
        <w:tc>
          <w:tcPr>
            <w:tcW w:w="0" w:type="auto"/>
          </w:tcPr>
          <w:p w14:paraId="423F9E43" w14:textId="77777777" w:rsidR="00A55BEE" w:rsidRPr="00527E9E" w:rsidRDefault="00D21C68" w:rsidP="00D13D86">
            <w:pPr>
              <w:jc w:val="center"/>
              <w:rPr>
                <w:sz w:val="16"/>
              </w:rPr>
            </w:pPr>
            <w:r w:rsidRPr="00527E9E">
              <w:rPr>
                <w:sz w:val="16"/>
              </w:rPr>
              <w:t>50</w:t>
            </w:r>
          </w:p>
        </w:tc>
      </w:tr>
      <w:tr w:rsidR="00A55BEE" w:rsidRPr="00527E9E" w14:paraId="2559A21C" w14:textId="77777777">
        <w:tc>
          <w:tcPr>
            <w:tcW w:w="0" w:type="auto"/>
            <w:shd w:val="clear" w:color="auto" w:fill="E0E0E0"/>
            <w:vAlign w:val="bottom"/>
          </w:tcPr>
          <w:p w14:paraId="382E5D5B" w14:textId="77777777" w:rsidR="00A55BEE" w:rsidRPr="00527E9E" w:rsidRDefault="00A55BEE" w:rsidP="00D13D86">
            <w:pPr>
              <w:rPr>
                <w:rFonts w:eastAsia="Arial Unicode MS"/>
                <w:sz w:val="16"/>
              </w:rPr>
            </w:pPr>
            <w:r w:rsidRPr="00527E9E">
              <w:rPr>
                <w:sz w:val="16"/>
              </w:rPr>
              <w:t xml:space="preserve">Insecte </w:t>
            </w:r>
          </w:p>
        </w:tc>
        <w:tc>
          <w:tcPr>
            <w:tcW w:w="0" w:type="auto"/>
            <w:shd w:val="clear" w:color="auto" w:fill="E0E0E0"/>
          </w:tcPr>
          <w:p w14:paraId="65C03423" w14:textId="77777777" w:rsidR="00A55BEE" w:rsidRPr="00527E9E" w:rsidRDefault="00A55BEE" w:rsidP="00D13D86">
            <w:pPr>
              <w:jc w:val="center"/>
              <w:rPr>
                <w:sz w:val="16"/>
              </w:rPr>
            </w:pPr>
            <w:r w:rsidRPr="00527E9E">
              <w:rPr>
                <w:sz w:val="16"/>
              </w:rPr>
              <w:t>2</w:t>
            </w:r>
          </w:p>
        </w:tc>
        <w:tc>
          <w:tcPr>
            <w:tcW w:w="0" w:type="auto"/>
            <w:shd w:val="clear" w:color="auto" w:fill="E0E0E0"/>
          </w:tcPr>
          <w:p w14:paraId="199D18E1" w14:textId="77777777" w:rsidR="00A55BEE" w:rsidRPr="00527E9E" w:rsidRDefault="00A55BEE" w:rsidP="00D13D86">
            <w:pPr>
              <w:jc w:val="center"/>
              <w:rPr>
                <w:sz w:val="16"/>
              </w:rPr>
            </w:pPr>
            <w:r w:rsidRPr="00527E9E">
              <w:rPr>
                <w:sz w:val="16"/>
              </w:rPr>
              <w:t>4</w:t>
            </w:r>
          </w:p>
        </w:tc>
        <w:tc>
          <w:tcPr>
            <w:tcW w:w="0" w:type="auto"/>
            <w:shd w:val="clear" w:color="auto" w:fill="E0E0E0"/>
          </w:tcPr>
          <w:p w14:paraId="3AD03460" w14:textId="77777777" w:rsidR="00A55BEE" w:rsidRPr="00527E9E" w:rsidRDefault="00A55BEE" w:rsidP="00D13D86">
            <w:pPr>
              <w:jc w:val="center"/>
              <w:rPr>
                <w:sz w:val="16"/>
              </w:rPr>
            </w:pPr>
            <w:r w:rsidRPr="00527E9E">
              <w:rPr>
                <w:sz w:val="16"/>
              </w:rPr>
              <w:t>6</w:t>
            </w:r>
          </w:p>
        </w:tc>
        <w:tc>
          <w:tcPr>
            <w:tcW w:w="0" w:type="auto"/>
            <w:shd w:val="clear" w:color="auto" w:fill="E0E0E0"/>
          </w:tcPr>
          <w:p w14:paraId="60760909" w14:textId="77777777" w:rsidR="00A55BEE" w:rsidRPr="00527E9E" w:rsidRDefault="00A55BEE" w:rsidP="00D13D86">
            <w:pPr>
              <w:jc w:val="center"/>
              <w:rPr>
                <w:sz w:val="16"/>
              </w:rPr>
            </w:pPr>
            <w:r w:rsidRPr="00527E9E">
              <w:rPr>
                <w:sz w:val="16"/>
              </w:rPr>
              <w:t>8</w:t>
            </w:r>
          </w:p>
        </w:tc>
        <w:tc>
          <w:tcPr>
            <w:tcW w:w="0" w:type="auto"/>
            <w:shd w:val="clear" w:color="auto" w:fill="E0E0E0"/>
          </w:tcPr>
          <w:p w14:paraId="2B458705" w14:textId="77777777" w:rsidR="00A55BEE" w:rsidRPr="00527E9E" w:rsidRDefault="00A55BEE" w:rsidP="00D13D86">
            <w:pPr>
              <w:jc w:val="center"/>
              <w:rPr>
                <w:sz w:val="16"/>
              </w:rPr>
            </w:pPr>
            <w:r w:rsidRPr="00527E9E">
              <w:rPr>
                <w:sz w:val="16"/>
              </w:rPr>
              <w:t>10</w:t>
            </w:r>
          </w:p>
        </w:tc>
      </w:tr>
    </w:tbl>
    <w:p w14:paraId="7AACD719" w14:textId="77777777" w:rsidR="00BF3AEC" w:rsidRPr="00527E9E" w:rsidRDefault="00BF3AEC" w:rsidP="00BF3AEC">
      <w:pPr>
        <w:ind w:firstLine="720"/>
      </w:pPr>
      <w:r w:rsidRPr="00527E9E">
        <w:lastRenderedPageBreak/>
        <w:t xml:space="preserve">Modifiez ensuite cette valeur de </w:t>
      </w:r>
      <w:r w:rsidRPr="00527E9E">
        <w:rPr>
          <w:b/>
        </w:rPr>
        <w:t>d6-d6 x 10%</w:t>
      </w:r>
      <w:r w:rsidRPr="00527E9E">
        <w:t xml:space="preserve">. </w:t>
      </w:r>
    </w:p>
    <w:p w14:paraId="53C4CC7F" w14:textId="77777777" w:rsidR="001D42DF" w:rsidRPr="00527E9E" w:rsidRDefault="001D42DF" w:rsidP="0045338D">
      <w:pPr>
        <w:pStyle w:val="Titre3"/>
        <w:rPr>
          <w:lang w:val="fr-BE"/>
        </w:rPr>
      </w:pPr>
      <w:bookmarkStart w:id="94" w:name="_Toc199924518"/>
      <w:r w:rsidRPr="00527E9E">
        <w:rPr>
          <w:lang w:val="fr-BE"/>
        </w:rPr>
        <w:t>8</w:t>
      </w:r>
      <w:r w:rsidR="00C81254" w:rsidRPr="00527E9E">
        <w:rPr>
          <w:lang w:val="fr-BE"/>
        </w:rPr>
        <w:t xml:space="preserve">. </w:t>
      </w:r>
      <w:r w:rsidRPr="00527E9E">
        <w:rPr>
          <w:lang w:val="fr-BE"/>
        </w:rPr>
        <w:t>Masse</w:t>
      </w:r>
      <w:bookmarkEnd w:id="94"/>
    </w:p>
    <w:p w14:paraId="3FE60C10" w14:textId="77777777" w:rsidR="00C81254" w:rsidRPr="00527E9E" w:rsidRDefault="00BF3AEC" w:rsidP="00C81254">
      <w:r w:rsidRPr="00527E9E">
        <w:t xml:space="preserve">Lancez un </w:t>
      </w:r>
      <w:r w:rsidR="00C81254" w:rsidRPr="00527E9E">
        <w:t xml:space="preserve">D10 pour la </w:t>
      </w:r>
      <w:r w:rsidR="00C81254" w:rsidRPr="00527E9E">
        <w:rPr>
          <w:b/>
        </w:rPr>
        <w:t>masse</w:t>
      </w:r>
      <w:r w:rsidR="00C81254" w:rsidRPr="00527E9E">
        <w:t xml:space="preserve"> de la créature, </w:t>
      </w:r>
      <w:r w:rsidRPr="00527E9E">
        <w:t xml:space="preserve">utilisée pour </w:t>
      </w:r>
      <w:r w:rsidR="00C81254" w:rsidRPr="00527E9E">
        <w:t>déterminer le poids.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1289"/>
        <w:gridCol w:w="827"/>
        <w:gridCol w:w="1023"/>
        <w:gridCol w:w="930"/>
        <w:gridCol w:w="1392"/>
      </w:tblGrid>
      <w:tr w:rsidR="005A6910" w:rsidRPr="00527E9E" w14:paraId="3D2F67AE" w14:textId="77777777" w:rsidTr="00BF3AEC">
        <w:tc>
          <w:tcPr>
            <w:tcW w:w="0" w:type="auto"/>
            <w:tcBorders>
              <w:top w:val="nil"/>
              <w:left w:val="nil"/>
              <w:bottom w:val="single" w:sz="4" w:space="0" w:color="auto"/>
              <w:right w:val="single" w:sz="4" w:space="0" w:color="auto"/>
            </w:tcBorders>
            <w:vAlign w:val="bottom"/>
          </w:tcPr>
          <w:p w14:paraId="7769992D" w14:textId="77777777" w:rsidR="005A6910" w:rsidRPr="00527E9E" w:rsidRDefault="005A6910" w:rsidP="00D35621">
            <w:pPr>
              <w:rPr>
                <w:b/>
                <w:bCs/>
                <w:sz w:val="16"/>
              </w:rPr>
            </w:pPr>
          </w:p>
        </w:tc>
        <w:tc>
          <w:tcPr>
            <w:tcW w:w="0" w:type="auto"/>
            <w:gridSpan w:val="5"/>
            <w:tcBorders>
              <w:left w:val="single" w:sz="4" w:space="0" w:color="auto"/>
            </w:tcBorders>
            <w:shd w:val="clear" w:color="auto" w:fill="FFFF00"/>
          </w:tcPr>
          <w:p w14:paraId="29264B9C" w14:textId="77777777" w:rsidR="005A6910" w:rsidRPr="00527E9E" w:rsidRDefault="005A6910" w:rsidP="00D35621">
            <w:pPr>
              <w:jc w:val="center"/>
              <w:rPr>
                <w:b/>
                <w:sz w:val="16"/>
              </w:rPr>
            </w:pPr>
            <w:r w:rsidRPr="00527E9E">
              <w:rPr>
                <w:b/>
                <w:bCs/>
                <w:sz w:val="16"/>
              </w:rPr>
              <w:t>Masse</w:t>
            </w:r>
          </w:p>
        </w:tc>
      </w:tr>
      <w:tr w:rsidR="00C81254" w:rsidRPr="00527E9E" w14:paraId="7941CE73" w14:textId="77777777" w:rsidTr="005A6910">
        <w:tc>
          <w:tcPr>
            <w:tcW w:w="0" w:type="auto"/>
            <w:tcBorders>
              <w:top w:val="single" w:sz="4" w:space="0" w:color="auto"/>
              <w:left w:val="single" w:sz="4" w:space="0" w:color="auto"/>
              <w:bottom w:val="single" w:sz="4" w:space="0" w:color="auto"/>
              <w:right w:val="single" w:sz="4" w:space="0" w:color="auto"/>
            </w:tcBorders>
            <w:vAlign w:val="bottom"/>
          </w:tcPr>
          <w:p w14:paraId="5EA9470A" w14:textId="77777777" w:rsidR="00C81254" w:rsidRPr="00527E9E" w:rsidRDefault="005A6910" w:rsidP="00D35621">
            <w:pPr>
              <w:rPr>
                <w:b/>
                <w:bCs/>
                <w:sz w:val="16"/>
              </w:rPr>
            </w:pPr>
            <w:r w:rsidRPr="00527E9E">
              <w:rPr>
                <w:b/>
                <w:bCs/>
                <w:sz w:val="16"/>
              </w:rPr>
              <w:t>Type</w:t>
            </w:r>
          </w:p>
        </w:tc>
        <w:tc>
          <w:tcPr>
            <w:tcW w:w="0" w:type="auto"/>
            <w:tcBorders>
              <w:left w:val="single" w:sz="4" w:space="0" w:color="auto"/>
              <w:right w:val="single" w:sz="4" w:space="0" w:color="auto"/>
            </w:tcBorders>
          </w:tcPr>
          <w:p w14:paraId="1F1739C1" w14:textId="77777777" w:rsidR="00C81254" w:rsidRPr="00527E9E" w:rsidRDefault="00C81254" w:rsidP="00D35621">
            <w:pPr>
              <w:jc w:val="center"/>
              <w:rPr>
                <w:b/>
                <w:sz w:val="16"/>
              </w:rPr>
            </w:pPr>
            <w:r w:rsidRPr="00527E9E">
              <w:rPr>
                <w:b/>
                <w:sz w:val="16"/>
              </w:rPr>
              <w:t>Très maigre</w:t>
            </w:r>
          </w:p>
        </w:tc>
        <w:tc>
          <w:tcPr>
            <w:tcW w:w="0" w:type="auto"/>
            <w:tcBorders>
              <w:left w:val="single" w:sz="4" w:space="0" w:color="auto"/>
              <w:right w:val="single" w:sz="4" w:space="0" w:color="auto"/>
            </w:tcBorders>
          </w:tcPr>
          <w:p w14:paraId="590F62E6" w14:textId="77777777" w:rsidR="00C81254" w:rsidRPr="00527E9E" w:rsidRDefault="00C81254" w:rsidP="00D35621">
            <w:pPr>
              <w:jc w:val="center"/>
              <w:rPr>
                <w:b/>
                <w:sz w:val="16"/>
              </w:rPr>
            </w:pPr>
            <w:r w:rsidRPr="00527E9E">
              <w:rPr>
                <w:b/>
                <w:sz w:val="16"/>
              </w:rPr>
              <w:t>Maigre</w:t>
            </w:r>
          </w:p>
        </w:tc>
        <w:tc>
          <w:tcPr>
            <w:tcW w:w="0" w:type="auto"/>
            <w:tcBorders>
              <w:left w:val="single" w:sz="4" w:space="0" w:color="auto"/>
              <w:right w:val="single" w:sz="4" w:space="0" w:color="auto"/>
            </w:tcBorders>
          </w:tcPr>
          <w:p w14:paraId="3E51FDD4" w14:textId="77777777" w:rsidR="00C81254" w:rsidRPr="00527E9E" w:rsidRDefault="00C81254" w:rsidP="00D35621">
            <w:pPr>
              <w:jc w:val="center"/>
              <w:rPr>
                <w:b/>
                <w:sz w:val="16"/>
              </w:rPr>
            </w:pPr>
            <w:r w:rsidRPr="00527E9E">
              <w:rPr>
                <w:b/>
                <w:sz w:val="16"/>
              </w:rPr>
              <w:t>Moyenne</w:t>
            </w:r>
          </w:p>
        </w:tc>
        <w:tc>
          <w:tcPr>
            <w:tcW w:w="0" w:type="auto"/>
            <w:tcBorders>
              <w:left w:val="single" w:sz="4" w:space="0" w:color="auto"/>
              <w:right w:val="single" w:sz="4" w:space="0" w:color="auto"/>
            </w:tcBorders>
          </w:tcPr>
          <w:p w14:paraId="6A83738C" w14:textId="77777777" w:rsidR="00C81254" w:rsidRPr="00527E9E" w:rsidRDefault="00C81254" w:rsidP="00D35621">
            <w:pPr>
              <w:jc w:val="center"/>
              <w:rPr>
                <w:b/>
                <w:sz w:val="16"/>
              </w:rPr>
            </w:pPr>
            <w:r w:rsidRPr="00527E9E">
              <w:rPr>
                <w:b/>
                <w:sz w:val="16"/>
              </w:rPr>
              <w:t>Massive</w:t>
            </w:r>
          </w:p>
        </w:tc>
        <w:tc>
          <w:tcPr>
            <w:tcW w:w="0" w:type="auto"/>
            <w:tcBorders>
              <w:left w:val="single" w:sz="4" w:space="0" w:color="auto"/>
            </w:tcBorders>
          </w:tcPr>
          <w:p w14:paraId="4FF4B147" w14:textId="77777777" w:rsidR="00C81254" w:rsidRPr="00527E9E" w:rsidRDefault="00C81254" w:rsidP="00D35621">
            <w:pPr>
              <w:jc w:val="center"/>
              <w:rPr>
                <w:b/>
                <w:sz w:val="16"/>
              </w:rPr>
            </w:pPr>
            <w:r w:rsidRPr="00527E9E">
              <w:rPr>
                <w:b/>
                <w:sz w:val="16"/>
              </w:rPr>
              <w:t>Très massive</w:t>
            </w:r>
          </w:p>
        </w:tc>
      </w:tr>
      <w:tr w:rsidR="00C81254" w:rsidRPr="00527E9E" w14:paraId="2350A841" w14:textId="77777777" w:rsidTr="005A6910">
        <w:tc>
          <w:tcPr>
            <w:tcW w:w="0" w:type="auto"/>
            <w:tcBorders>
              <w:top w:val="single" w:sz="4" w:space="0" w:color="auto"/>
            </w:tcBorders>
            <w:vAlign w:val="bottom"/>
          </w:tcPr>
          <w:p w14:paraId="6C9A13ED" w14:textId="77777777" w:rsidR="00C81254" w:rsidRPr="00527E9E" w:rsidRDefault="00C81254" w:rsidP="00AE137D">
            <w:pPr>
              <w:rPr>
                <w:rFonts w:eastAsia="Arial Unicode MS"/>
                <w:sz w:val="16"/>
              </w:rPr>
            </w:pPr>
            <w:r w:rsidRPr="00527E9E">
              <w:rPr>
                <w:sz w:val="16"/>
              </w:rPr>
              <w:t>Mammifère</w:t>
            </w:r>
            <w:r w:rsidR="00C126CC" w:rsidRPr="00527E9E">
              <w:rPr>
                <w:sz w:val="16"/>
              </w:rPr>
              <w:t>/</w:t>
            </w:r>
            <w:r w:rsidR="00AE137D" w:rsidRPr="00527E9E">
              <w:rPr>
                <w:sz w:val="16"/>
              </w:rPr>
              <w:t>Elémentaire</w:t>
            </w:r>
          </w:p>
        </w:tc>
        <w:tc>
          <w:tcPr>
            <w:tcW w:w="0" w:type="auto"/>
          </w:tcPr>
          <w:p w14:paraId="6DFB5891" w14:textId="77777777" w:rsidR="00C81254" w:rsidRPr="00527E9E" w:rsidRDefault="00C81254" w:rsidP="00D35621">
            <w:pPr>
              <w:jc w:val="center"/>
              <w:rPr>
                <w:sz w:val="16"/>
              </w:rPr>
            </w:pPr>
            <w:r w:rsidRPr="00527E9E">
              <w:rPr>
                <w:sz w:val="16"/>
              </w:rPr>
              <w:t>1</w:t>
            </w:r>
          </w:p>
        </w:tc>
        <w:tc>
          <w:tcPr>
            <w:tcW w:w="0" w:type="auto"/>
          </w:tcPr>
          <w:p w14:paraId="5E819B0D" w14:textId="77777777" w:rsidR="00C81254" w:rsidRPr="00527E9E" w:rsidRDefault="00C81254" w:rsidP="00D35621">
            <w:pPr>
              <w:jc w:val="center"/>
              <w:rPr>
                <w:sz w:val="16"/>
              </w:rPr>
            </w:pPr>
            <w:r w:rsidRPr="00527E9E">
              <w:rPr>
                <w:sz w:val="16"/>
              </w:rPr>
              <w:t>2-3</w:t>
            </w:r>
          </w:p>
        </w:tc>
        <w:tc>
          <w:tcPr>
            <w:tcW w:w="0" w:type="auto"/>
          </w:tcPr>
          <w:p w14:paraId="2D261C9D" w14:textId="77777777" w:rsidR="00C81254" w:rsidRPr="00527E9E" w:rsidRDefault="00C81254" w:rsidP="00D35621">
            <w:pPr>
              <w:jc w:val="center"/>
              <w:rPr>
                <w:sz w:val="16"/>
              </w:rPr>
            </w:pPr>
            <w:r w:rsidRPr="00527E9E">
              <w:rPr>
                <w:sz w:val="16"/>
              </w:rPr>
              <w:t>4-6</w:t>
            </w:r>
          </w:p>
        </w:tc>
        <w:tc>
          <w:tcPr>
            <w:tcW w:w="0" w:type="auto"/>
          </w:tcPr>
          <w:p w14:paraId="2A24732D" w14:textId="77777777" w:rsidR="00C81254" w:rsidRPr="00527E9E" w:rsidRDefault="00C81254" w:rsidP="00D35621">
            <w:pPr>
              <w:jc w:val="center"/>
              <w:rPr>
                <w:sz w:val="16"/>
              </w:rPr>
            </w:pPr>
            <w:r w:rsidRPr="00527E9E">
              <w:rPr>
                <w:sz w:val="16"/>
              </w:rPr>
              <w:t>7-9</w:t>
            </w:r>
          </w:p>
        </w:tc>
        <w:tc>
          <w:tcPr>
            <w:tcW w:w="0" w:type="auto"/>
          </w:tcPr>
          <w:p w14:paraId="53634B68" w14:textId="77777777" w:rsidR="00C81254" w:rsidRPr="00527E9E" w:rsidRDefault="00C81254" w:rsidP="00D35621">
            <w:pPr>
              <w:jc w:val="center"/>
              <w:rPr>
                <w:sz w:val="16"/>
              </w:rPr>
            </w:pPr>
            <w:r w:rsidRPr="00527E9E">
              <w:rPr>
                <w:sz w:val="16"/>
              </w:rPr>
              <w:t>10</w:t>
            </w:r>
          </w:p>
        </w:tc>
      </w:tr>
      <w:tr w:rsidR="00C81254" w:rsidRPr="00527E9E" w14:paraId="7FBD26FB" w14:textId="77777777" w:rsidTr="00D35621">
        <w:tc>
          <w:tcPr>
            <w:tcW w:w="0" w:type="auto"/>
            <w:shd w:val="clear" w:color="auto" w:fill="E0E0E0"/>
            <w:vAlign w:val="bottom"/>
          </w:tcPr>
          <w:p w14:paraId="6853866D" w14:textId="77777777" w:rsidR="00C81254" w:rsidRPr="00527E9E" w:rsidRDefault="00C81254" w:rsidP="00D35621">
            <w:pPr>
              <w:rPr>
                <w:rFonts w:eastAsia="Arial Unicode MS"/>
                <w:sz w:val="16"/>
              </w:rPr>
            </w:pPr>
            <w:r w:rsidRPr="00527E9E">
              <w:rPr>
                <w:sz w:val="16"/>
              </w:rPr>
              <w:t>Oiseau</w:t>
            </w:r>
            <w:r w:rsidR="00AE137D" w:rsidRPr="00527E9E">
              <w:rPr>
                <w:sz w:val="16"/>
              </w:rPr>
              <w:t>/Ethéral</w:t>
            </w:r>
            <w:r w:rsidRPr="00527E9E">
              <w:rPr>
                <w:sz w:val="16"/>
              </w:rPr>
              <w:t xml:space="preserve"> </w:t>
            </w:r>
          </w:p>
        </w:tc>
        <w:tc>
          <w:tcPr>
            <w:tcW w:w="0" w:type="auto"/>
            <w:shd w:val="clear" w:color="auto" w:fill="E0E0E0"/>
          </w:tcPr>
          <w:p w14:paraId="6758E201" w14:textId="77777777" w:rsidR="00C81254" w:rsidRPr="00527E9E" w:rsidRDefault="00C81254" w:rsidP="00D35621">
            <w:pPr>
              <w:jc w:val="center"/>
              <w:rPr>
                <w:sz w:val="16"/>
              </w:rPr>
            </w:pPr>
            <w:r w:rsidRPr="00527E9E">
              <w:rPr>
                <w:sz w:val="16"/>
              </w:rPr>
              <w:t>1-2</w:t>
            </w:r>
          </w:p>
        </w:tc>
        <w:tc>
          <w:tcPr>
            <w:tcW w:w="0" w:type="auto"/>
            <w:shd w:val="clear" w:color="auto" w:fill="E0E0E0"/>
          </w:tcPr>
          <w:p w14:paraId="57E33B78" w14:textId="77777777" w:rsidR="00C81254" w:rsidRPr="00527E9E" w:rsidRDefault="00C81254" w:rsidP="00D35621">
            <w:pPr>
              <w:jc w:val="center"/>
              <w:rPr>
                <w:sz w:val="16"/>
              </w:rPr>
            </w:pPr>
            <w:r w:rsidRPr="00527E9E">
              <w:rPr>
                <w:sz w:val="16"/>
              </w:rPr>
              <w:t>3-5</w:t>
            </w:r>
          </w:p>
        </w:tc>
        <w:tc>
          <w:tcPr>
            <w:tcW w:w="0" w:type="auto"/>
            <w:shd w:val="clear" w:color="auto" w:fill="E0E0E0"/>
          </w:tcPr>
          <w:p w14:paraId="436D5524" w14:textId="77777777" w:rsidR="00C81254" w:rsidRPr="00527E9E" w:rsidRDefault="00C81254" w:rsidP="00D35621">
            <w:pPr>
              <w:jc w:val="center"/>
              <w:rPr>
                <w:sz w:val="16"/>
              </w:rPr>
            </w:pPr>
            <w:r w:rsidRPr="00527E9E">
              <w:rPr>
                <w:sz w:val="16"/>
              </w:rPr>
              <w:t>6-9</w:t>
            </w:r>
          </w:p>
        </w:tc>
        <w:tc>
          <w:tcPr>
            <w:tcW w:w="0" w:type="auto"/>
            <w:shd w:val="clear" w:color="auto" w:fill="E0E0E0"/>
          </w:tcPr>
          <w:p w14:paraId="54682B28" w14:textId="77777777" w:rsidR="00C81254" w:rsidRPr="00527E9E" w:rsidRDefault="00C81254" w:rsidP="00D35621">
            <w:pPr>
              <w:jc w:val="center"/>
              <w:rPr>
                <w:sz w:val="16"/>
              </w:rPr>
            </w:pPr>
            <w:r w:rsidRPr="00527E9E">
              <w:rPr>
                <w:sz w:val="16"/>
              </w:rPr>
              <w:t>10</w:t>
            </w:r>
          </w:p>
        </w:tc>
        <w:tc>
          <w:tcPr>
            <w:tcW w:w="0" w:type="auto"/>
            <w:shd w:val="clear" w:color="auto" w:fill="191919"/>
          </w:tcPr>
          <w:p w14:paraId="3B4C78A5" w14:textId="77777777" w:rsidR="00C81254" w:rsidRPr="00527E9E" w:rsidRDefault="00C81254" w:rsidP="00D35621">
            <w:pPr>
              <w:jc w:val="center"/>
              <w:rPr>
                <w:sz w:val="16"/>
              </w:rPr>
            </w:pPr>
          </w:p>
        </w:tc>
      </w:tr>
      <w:tr w:rsidR="00C81254" w:rsidRPr="00527E9E" w14:paraId="6DD8C78C" w14:textId="77777777" w:rsidTr="00D35621">
        <w:tc>
          <w:tcPr>
            <w:tcW w:w="0" w:type="auto"/>
            <w:vAlign w:val="bottom"/>
          </w:tcPr>
          <w:p w14:paraId="168D719C" w14:textId="77777777" w:rsidR="00C81254" w:rsidRPr="00527E9E" w:rsidRDefault="00C81254" w:rsidP="00D35621">
            <w:pPr>
              <w:rPr>
                <w:rFonts w:eastAsia="Arial Unicode MS"/>
                <w:sz w:val="16"/>
              </w:rPr>
            </w:pPr>
            <w:r w:rsidRPr="00527E9E">
              <w:rPr>
                <w:sz w:val="16"/>
              </w:rPr>
              <w:t>Reptile</w:t>
            </w:r>
            <w:r w:rsidR="00AE137D" w:rsidRPr="00527E9E">
              <w:rPr>
                <w:sz w:val="16"/>
              </w:rPr>
              <w:t>/Spécial</w:t>
            </w:r>
          </w:p>
        </w:tc>
        <w:tc>
          <w:tcPr>
            <w:tcW w:w="0" w:type="auto"/>
          </w:tcPr>
          <w:p w14:paraId="4B4C1C0D" w14:textId="77777777" w:rsidR="00C81254" w:rsidRPr="00527E9E" w:rsidRDefault="00C81254" w:rsidP="00D35621">
            <w:pPr>
              <w:jc w:val="center"/>
              <w:rPr>
                <w:sz w:val="16"/>
              </w:rPr>
            </w:pPr>
            <w:r w:rsidRPr="00527E9E">
              <w:rPr>
                <w:sz w:val="16"/>
              </w:rPr>
              <w:t>1</w:t>
            </w:r>
          </w:p>
        </w:tc>
        <w:tc>
          <w:tcPr>
            <w:tcW w:w="0" w:type="auto"/>
          </w:tcPr>
          <w:p w14:paraId="41DD0945" w14:textId="77777777" w:rsidR="00C81254" w:rsidRPr="00527E9E" w:rsidRDefault="00C81254" w:rsidP="00D35621">
            <w:pPr>
              <w:jc w:val="center"/>
              <w:rPr>
                <w:sz w:val="16"/>
              </w:rPr>
            </w:pPr>
            <w:r w:rsidRPr="00527E9E">
              <w:rPr>
                <w:sz w:val="16"/>
              </w:rPr>
              <w:t>2-4</w:t>
            </w:r>
          </w:p>
        </w:tc>
        <w:tc>
          <w:tcPr>
            <w:tcW w:w="0" w:type="auto"/>
          </w:tcPr>
          <w:p w14:paraId="57B98125" w14:textId="77777777" w:rsidR="00C81254" w:rsidRPr="00527E9E" w:rsidRDefault="00C81254" w:rsidP="00D35621">
            <w:pPr>
              <w:jc w:val="center"/>
              <w:rPr>
                <w:sz w:val="16"/>
              </w:rPr>
            </w:pPr>
            <w:r w:rsidRPr="00527E9E">
              <w:rPr>
                <w:sz w:val="16"/>
              </w:rPr>
              <w:t>5-7</w:t>
            </w:r>
          </w:p>
        </w:tc>
        <w:tc>
          <w:tcPr>
            <w:tcW w:w="0" w:type="auto"/>
          </w:tcPr>
          <w:p w14:paraId="029C438F" w14:textId="77777777" w:rsidR="00C81254" w:rsidRPr="00527E9E" w:rsidRDefault="00C81254" w:rsidP="00D35621">
            <w:pPr>
              <w:jc w:val="center"/>
              <w:rPr>
                <w:sz w:val="16"/>
              </w:rPr>
            </w:pPr>
            <w:r w:rsidRPr="00527E9E">
              <w:rPr>
                <w:sz w:val="16"/>
              </w:rPr>
              <w:t>8-9</w:t>
            </w:r>
          </w:p>
        </w:tc>
        <w:tc>
          <w:tcPr>
            <w:tcW w:w="0" w:type="auto"/>
          </w:tcPr>
          <w:p w14:paraId="3FD873A1" w14:textId="77777777" w:rsidR="00C81254" w:rsidRPr="00527E9E" w:rsidRDefault="00C81254" w:rsidP="00D35621">
            <w:pPr>
              <w:jc w:val="center"/>
              <w:rPr>
                <w:sz w:val="16"/>
              </w:rPr>
            </w:pPr>
            <w:r w:rsidRPr="00527E9E">
              <w:rPr>
                <w:sz w:val="16"/>
              </w:rPr>
              <w:t>10</w:t>
            </w:r>
          </w:p>
        </w:tc>
      </w:tr>
      <w:tr w:rsidR="00C81254" w:rsidRPr="00527E9E" w14:paraId="3C9EDF39" w14:textId="77777777" w:rsidTr="00D35621">
        <w:tc>
          <w:tcPr>
            <w:tcW w:w="0" w:type="auto"/>
            <w:shd w:val="clear" w:color="auto" w:fill="E0E0E0"/>
            <w:vAlign w:val="bottom"/>
          </w:tcPr>
          <w:p w14:paraId="306C3175" w14:textId="77777777" w:rsidR="00C81254" w:rsidRPr="00527E9E" w:rsidRDefault="00C81254" w:rsidP="00D35621">
            <w:pPr>
              <w:rPr>
                <w:rFonts w:eastAsia="Arial Unicode MS"/>
                <w:sz w:val="16"/>
              </w:rPr>
            </w:pPr>
            <w:r w:rsidRPr="00527E9E">
              <w:rPr>
                <w:sz w:val="16"/>
              </w:rPr>
              <w:t xml:space="preserve">Insecte </w:t>
            </w:r>
          </w:p>
        </w:tc>
        <w:tc>
          <w:tcPr>
            <w:tcW w:w="0" w:type="auto"/>
            <w:shd w:val="clear" w:color="auto" w:fill="E0E0E0"/>
          </w:tcPr>
          <w:p w14:paraId="41B2290D" w14:textId="77777777" w:rsidR="00C81254" w:rsidRPr="00527E9E" w:rsidRDefault="00C81254" w:rsidP="00D35621">
            <w:pPr>
              <w:jc w:val="center"/>
              <w:rPr>
                <w:sz w:val="16"/>
              </w:rPr>
            </w:pPr>
            <w:r w:rsidRPr="00527E9E">
              <w:rPr>
                <w:sz w:val="16"/>
              </w:rPr>
              <w:t>1-8</w:t>
            </w:r>
          </w:p>
        </w:tc>
        <w:tc>
          <w:tcPr>
            <w:tcW w:w="0" w:type="auto"/>
            <w:shd w:val="clear" w:color="auto" w:fill="E0E0E0"/>
          </w:tcPr>
          <w:p w14:paraId="6ADD9F80" w14:textId="77777777" w:rsidR="00C81254" w:rsidRPr="00527E9E" w:rsidRDefault="00C81254" w:rsidP="00D35621">
            <w:pPr>
              <w:jc w:val="center"/>
              <w:rPr>
                <w:sz w:val="16"/>
              </w:rPr>
            </w:pPr>
            <w:r w:rsidRPr="00527E9E">
              <w:rPr>
                <w:sz w:val="16"/>
              </w:rPr>
              <w:t>9</w:t>
            </w:r>
          </w:p>
        </w:tc>
        <w:tc>
          <w:tcPr>
            <w:tcW w:w="0" w:type="auto"/>
            <w:shd w:val="clear" w:color="auto" w:fill="E0E0E0"/>
          </w:tcPr>
          <w:p w14:paraId="533CF227" w14:textId="77777777" w:rsidR="00C81254" w:rsidRPr="00527E9E" w:rsidRDefault="00C81254" w:rsidP="00D35621">
            <w:pPr>
              <w:jc w:val="center"/>
              <w:rPr>
                <w:sz w:val="16"/>
              </w:rPr>
            </w:pPr>
            <w:r w:rsidRPr="00527E9E">
              <w:rPr>
                <w:sz w:val="16"/>
              </w:rPr>
              <w:t>10</w:t>
            </w:r>
          </w:p>
        </w:tc>
        <w:tc>
          <w:tcPr>
            <w:tcW w:w="0" w:type="auto"/>
            <w:shd w:val="clear" w:color="auto" w:fill="191919"/>
          </w:tcPr>
          <w:p w14:paraId="6422975C" w14:textId="77777777" w:rsidR="00C81254" w:rsidRPr="00527E9E" w:rsidRDefault="00C81254" w:rsidP="00D35621">
            <w:pPr>
              <w:jc w:val="center"/>
              <w:rPr>
                <w:sz w:val="16"/>
              </w:rPr>
            </w:pPr>
          </w:p>
        </w:tc>
        <w:tc>
          <w:tcPr>
            <w:tcW w:w="0" w:type="auto"/>
            <w:shd w:val="clear" w:color="auto" w:fill="191919"/>
          </w:tcPr>
          <w:p w14:paraId="1E15926B" w14:textId="77777777" w:rsidR="00C81254" w:rsidRPr="00527E9E" w:rsidRDefault="00C81254" w:rsidP="00D35621">
            <w:pPr>
              <w:jc w:val="center"/>
              <w:rPr>
                <w:sz w:val="16"/>
              </w:rPr>
            </w:pPr>
          </w:p>
        </w:tc>
      </w:tr>
    </w:tbl>
    <w:p w14:paraId="35E66B12" w14:textId="77777777" w:rsidR="00C81254" w:rsidRPr="00527E9E" w:rsidRDefault="00C81254" w:rsidP="00C81254">
      <w:pPr>
        <w:ind w:left="720"/>
      </w:pPr>
      <w:r w:rsidRPr="00527E9E">
        <w:t xml:space="preserve">Le </w:t>
      </w:r>
      <w:r w:rsidRPr="00527E9E">
        <w:rPr>
          <w:b/>
        </w:rPr>
        <w:t>poids</w:t>
      </w:r>
      <w:r w:rsidRPr="00527E9E">
        <w:t xml:space="preserve"> sera </w:t>
      </w:r>
      <w:r w:rsidR="00541A54" w:rsidRPr="00527E9E">
        <w:t xml:space="preserve">= </w:t>
      </w:r>
      <w:r w:rsidR="00541A54" w:rsidRPr="00527E9E">
        <w:rPr>
          <w:shd w:val="clear" w:color="auto" w:fill="FFFF00"/>
        </w:rPr>
        <w:t>hauteur x longeur x largeur /3000</w:t>
      </w:r>
      <w:r w:rsidR="00541A54" w:rsidRPr="00527E9E">
        <w:t xml:space="preserve"> kg, </w:t>
      </w:r>
      <w:r w:rsidRPr="00527E9E">
        <w:t>modifié par la masse</w:t>
      </w:r>
      <w:r w:rsidR="00541A54" w:rsidRPr="00527E9E">
        <w:t xml:space="preserve"> </w:t>
      </w:r>
      <w:r w:rsidRPr="00527E9E">
        <w:t>:</w:t>
      </w:r>
      <w:r w:rsidR="00541A54" w:rsidRPr="00527E9E">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
        <w:gridCol w:w="827"/>
        <w:gridCol w:w="1023"/>
        <w:gridCol w:w="930"/>
        <w:gridCol w:w="1392"/>
      </w:tblGrid>
      <w:tr w:rsidR="00C81254" w:rsidRPr="00527E9E" w14:paraId="06469612" w14:textId="77777777" w:rsidTr="00292FDC">
        <w:tc>
          <w:tcPr>
            <w:tcW w:w="0" w:type="auto"/>
          </w:tcPr>
          <w:p w14:paraId="63A65173" w14:textId="77777777" w:rsidR="00C81254" w:rsidRPr="00527E9E" w:rsidRDefault="00C81254" w:rsidP="00D35621">
            <w:pPr>
              <w:jc w:val="center"/>
              <w:rPr>
                <w:b/>
                <w:sz w:val="16"/>
              </w:rPr>
            </w:pPr>
            <w:r w:rsidRPr="00527E9E">
              <w:rPr>
                <w:b/>
                <w:sz w:val="16"/>
              </w:rPr>
              <w:t>Très maigre</w:t>
            </w:r>
          </w:p>
        </w:tc>
        <w:tc>
          <w:tcPr>
            <w:tcW w:w="0" w:type="auto"/>
          </w:tcPr>
          <w:p w14:paraId="7E8FA6A7" w14:textId="77777777" w:rsidR="00C81254" w:rsidRPr="00527E9E" w:rsidRDefault="00C81254" w:rsidP="00D35621">
            <w:pPr>
              <w:jc w:val="center"/>
              <w:rPr>
                <w:b/>
                <w:sz w:val="16"/>
              </w:rPr>
            </w:pPr>
            <w:r w:rsidRPr="00527E9E">
              <w:rPr>
                <w:b/>
                <w:sz w:val="16"/>
              </w:rPr>
              <w:t>Maigre</w:t>
            </w:r>
          </w:p>
        </w:tc>
        <w:tc>
          <w:tcPr>
            <w:tcW w:w="0" w:type="auto"/>
          </w:tcPr>
          <w:p w14:paraId="67F95ADD" w14:textId="77777777" w:rsidR="00C81254" w:rsidRPr="00527E9E" w:rsidRDefault="00C81254" w:rsidP="00D35621">
            <w:pPr>
              <w:jc w:val="center"/>
              <w:rPr>
                <w:b/>
                <w:sz w:val="16"/>
              </w:rPr>
            </w:pPr>
            <w:r w:rsidRPr="00527E9E">
              <w:rPr>
                <w:b/>
                <w:sz w:val="16"/>
              </w:rPr>
              <w:t>Moyenne</w:t>
            </w:r>
          </w:p>
        </w:tc>
        <w:tc>
          <w:tcPr>
            <w:tcW w:w="0" w:type="auto"/>
          </w:tcPr>
          <w:p w14:paraId="641FB669" w14:textId="77777777" w:rsidR="00C81254" w:rsidRPr="00527E9E" w:rsidRDefault="00C81254" w:rsidP="00D35621">
            <w:pPr>
              <w:jc w:val="center"/>
              <w:rPr>
                <w:b/>
                <w:sz w:val="16"/>
              </w:rPr>
            </w:pPr>
            <w:r w:rsidRPr="00527E9E">
              <w:rPr>
                <w:b/>
                <w:sz w:val="16"/>
              </w:rPr>
              <w:t>Massive</w:t>
            </w:r>
          </w:p>
        </w:tc>
        <w:tc>
          <w:tcPr>
            <w:tcW w:w="0" w:type="auto"/>
          </w:tcPr>
          <w:p w14:paraId="2FA5CA17" w14:textId="77777777" w:rsidR="00C81254" w:rsidRPr="00527E9E" w:rsidRDefault="00C81254" w:rsidP="00D35621">
            <w:pPr>
              <w:jc w:val="center"/>
              <w:rPr>
                <w:b/>
                <w:sz w:val="16"/>
              </w:rPr>
            </w:pPr>
            <w:r w:rsidRPr="00527E9E">
              <w:rPr>
                <w:b/>
                <w:sz w:val="16"/>
              </w:rPr>
              <w:t>Très massive</w:t>
            </w:r>
          </w:p>
        </w:tc>
      </w:tr>
      <w:tr w:rsidR="00C81254" w:rsidRPr="00527E9E" w14:paraId="3E25D944" w14:textId="77777777" w:rsidTr="00D35621">
        <w:tc>
          <w:tcPr>
            <w:tcW w:w="0" w:type="auto"/>
          </w:tcPr>
          <w:p w14:paraId="5CF7EF7A" w14:textId="77777777" w:rsidR="00C81254" w:rsidRPr="00527E9E" w:rsidRDefault="00541A54" w:rsidP="00D35621">
            <w:pPr>
              <w:jc w:val="center"/>
              <w:rPr>
                <w:sz w:val="16"/>
              </w:rPr>
            </w:pPr>
            <w:r w:rsidRPr="00527E9E">
              <w:rPr>
                <w:sz w:val="16"/>
              </w:rPr>
              <w:t>x 0,5</w:t>
            </w:r>
          </w:p>
        </w:tc>
        <w:tc>
          <w:tcPr>
            <w:tcW w:w="0" w:type="auto"/>
          </w:tcPr>
          <w:p w14:paraId="2EAB0B57" w14:textId="77777777" w:rsidR="00C81254" w:rsidRPr="00527E9E" w:rsidRDefault="00541A54" w:rsidP="00D35621">
            <w:pPr>
              <w:jc w:val="center"/>
              <w:rPr>
                <w:sz w:val="16"/>
              </w:rPr>
            </w:pPr>
            <w:r w:rsidRPr="00527E9E">
              <w:rPr>
                <w:sz w:val="16"/>
              </w:rPr>
              <w:t>x 0,8</w:t>
            </w:r>
          </w:p>
        </w:tc>
        <w:tc>
          <w:tcPr>
            <w:tcW w:w="0" w:type="auto"/>
          </w:tcPr>
          <w:p w14:paraId="72DED148" w14:textId="77777777" w:rsidR="00C81254" w:rsidRPr="00527E9E" w:rsidRDefault="00C81254" w:rsidP="00D35621">
            <w:pPr>
              <w:jc w:val="center"/>
              <w:rPr>
                <w:sz w:val="16"/>
              </w:rPr>
            </w:pPr>
            <w:r w:rsidRPr="00527E9E">
              <w:rPr>
                <w:sz w:val="16"/>
              </w:rPr>
              <w:t>0</w:t>
            </w:r>
          </w:p>
        </w:tc>
        <w:tc>
          <w:tcPr>
            <w:tcW w:w="0" w:type="auto"/>
          </w:tcPr>
          <w:p w14:paraId="690FBEB3" w14:textId="77777777" w:rsidR="00C81254" w:rsidRPr="00527E9E" w:rsidRDefault="00541A54" w:rsidP="00D35621">
            <w:pPr>
              <w:jc w:val="center"/>
              <w:rPr>
                <w:sz w:val="16"/>
              </w:rPr>
            </w:pPr>
            <w:r w:rsidRPr="00527E9E">
              <w:rPr>
                <w:sz w:val="16"/>
              </w:rPr>
              <w:t>x 1,2</w:t>
            </w:r>
          </w:p>
        </w:tc>
        <w:tc>
          <w:tcPr>
            <w:tcW w:w="0" w:type="auto"/>
          </w:tcPr>
          <w:p w14:paraId="1C13C97F" w14:textId="77777777" w:rsidR="00C81254" w:rsidRPr="00527E9E" w:rsidRDefault="00541A54" w:rsidP="00D35621">
            <w:pPr>
              <w:jc w:val="center"/>
              <w:rPr>
                <w:sz w:val="16"/>
              </w:rPr>
            </w:pPr>
            <w:r w:rsidRPr="00527E9E">
              <w:rPr>
                <w:sz w:val="16"/>
              </w:rPr>
              <w:t>x 1,5</w:t>
            </w:r>
          </w:p>
        </w:tc>
      </w:tr>
    </w:tbl>
    <w:p w14:paraId="4D0CCE29" w14:textId="77777777" w:rsidR="001D42DF" w:rsidRPr="00527E9E" w:rsidRDefault="001D42DF" w:rsidP="0045338D">
      <w:pPr>
        <w:pStyle w:val="Titre3"/>
        <w:rPr>
          <w:lang w:val="fr-BE"/>
        </w:rPr>
      </w:pPr>
      <w:bookmarkStart w:id="95" w:name="_Toc199924519"/>
      <w:r w:rsidRPr="00527E9E">
        <w:rPr>
          <w:lang w:val="fr-BE"/>
        </w:rPr>
        <w:t>9</w:t>
      </w:r>
      <w:r w:rsidR="00C17159" w:rsidRPr="00527E9E">
        <w:rPr>
          <w:lang w:val="fr-BE"/>
        </w:rPr>
        <w:t xml:space="preserve">. </w:t>
      </w:r>
      <w:r w:rsidRPr="00527E9E">
        <w:rPr>
          <w:lang w:val="fr-BE"/>
        </w:rPr>
        <w:t>Particularités</w:t>
      </w:r>
      <w:bookmarkEnd w:id="95"/>
    </w:p>
    <w:p w14:paraId="7F4DC72B" w14:textId="77777777" w:rsidR="005C67EE" w:rsidRPr="00527E9E" w:rsidRDefault="00BF3AEC" w:rsidP="00C17159">
      <w:r w:rsidRPr="00527E9E">
        <w:t xml:space="preserve">Il y a un </w:t>
      </w:r>
      <w:r w:rsidR="00541A54" w:rsidRPr="00527E9E">
        <w:t>D10*</w:t>
      </w:r>
      <w:r w:rsidR="00230D12" w:rsidRPr="00527E9E">
        <w:t>-1 particularités</w:t>
      </w:r>
      <w:r w:rsidR="00541A54" w:rsidRPr="00527E9E">
        <w:t xml:space="preserve"> </w:t>
      </w:r>
      <w:r w:rsidR="00292FDC" w:rsidRPr="00527E9E">
        <w:t xml:space="preserve">déterminées chacune par deux </w:t>
      </w:r>
      <w:r w:rsidR="00476B6A" w:rsidRPr="00527E9E">
        <w:t>D10*</w:t>
      </w:r>
      <w:r w:rsidR="00292FDC" w:rsidRPr="00527E9E">
        <w:t xml:space="preserve">, </w:t>
      </w:r>
      <w:r w:rsidR="003A1218" w:rsidRPr="00527E9E">
        <w:t>à développer par le MdJ</w:t>
      </w:r>
      <w:r w:rsidR="00AB7EF0"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1"/>
        <w:gridCol w:w="1170"/>
        <w:gridCol w:w="1159"/>
        <w:gridCol w:w="1239"/>
        <w:gridCol w:w="2026"/>
      </w:tblGrid>
      <w:tr w:rsidR="0017064F" w:rsidRPr="00527E9E" w14:paraId="2DE969E4" w14:textId="77777777">
        <w:tc>
          <w:tcPr>
            <w:tcW w:w="0" w:type="auto"/>
            <w:tcBorders>
              <w:top w:val="single" w:sz="12" w:space="0" w:color="auto"/>
              <w:left w:val="single" w:sz="12" w:space="0" w:color="auto"/>
              <w:bottom w:val="single" w:sz="12" w:space="0" w:color="auto"/>
              <w:right w:val="single" w:sz="12" w:space="0" w:color="auto"/>
            </w:tcBorders>
            <w:vAlign w:val="bottom"/>
          </w:tcPr>
          <w:p w14:paraId="65DEB960" w14:textId="77777777" w:rsidR="0017064F" w:rsidRPr="00527E9E" w:rsidRDefault="0017064F" w:rsidP="0017064F">
            <w:pPr>
              <w:jc w:val="center"/>
              <w:rPr>
                <w:b/>
                <w:bCs/>
                <w:sz w:val="16"/>
              </w:rPr>
            </w:pPr>
            <w:r w:rsidRPr="00527E9E">
              <w:rPr>
                <w:b/>
                <w:sz w:val="16"/>
              </w:rPr>
              <w:t>Particularité</w:t>
            </w:r>
          </w:p>
        </w:tc>
        <w:tc>
          <w:tcPr>
            <w:tcW w:w="0" w:type="auto"/>
            <w:tcBorders>
              <w:left w:val="single" w:sz="12" w:space="0" w:color="auto"/>
              <w:right w:val="single" w:sz="4" w:space="0" w:color="auto"/>
            </w:tcBorders>
          </w:tcPr>
          <w:p w14:paraId="2C7A825A" w14:textId="77777777" w:rsidR="0017064F" w:rsidRPr="00527E9E" w:rsidRDefault="0017064F" w:rsidP="00AB7EF0">
            <w:pPr>
              <w:jc w:val="center"/>
              <w:rPr>
                <w:b/>
                <w:sz w:val="16"/>
              </w:rPr>
            </w:pPr>
            <w:r w:rsidRPr="00527E9E">
              <w:rPr>
                <w:b/>
                <w:sz w:val="16"/>
              </w:rPr>
              <w:t>1</w:t>
            </w:r>
          </w:p>
        </w:tc>
        <w:tc>
          <w:tcPr>
            <w:tcW w:w="0" w:type="auto"/>
            <w:tcBorders>
              <w:left w:val="single" w:sz="4" w:space="0" w:color="auto"/>
              <w:right w:val="single" w:sz="4" w:space="0" w:color="auto"/>
            </w:tcBorders>
          </w:tcPr>
          <w:p w14:paraId="72E76E70" w14:textId="77777777" w:rsidR="0017064F" w:rsidRPr="00527E9E" w:rsidRDefault="0017064F" w:rsidP="00AB7EF0">
            <w:pPr>
              <w:jc w:val="center"/>
              <w:rPr>
                <w:b/>
                <w:sz w:val="16"/>
              </w:rPr>
            </w:pPr>
            <w:r w:rsidRPr="00527E9E">
              <w:rPr>
                <w:b/>
                <w:sz w:val="16"/>
              </w:rPr>
              <w:t>2</w:t>
            </w:r>
          </w:p>
        </w:tc>
        <w:tc>
          <w:tcPr>
            <w:tcW w:w="0" w:type="auto"/>
            <w:tcBorders>
              <w:left w:val="single" w:sz="4" w:space="0" w:color="auto"/>
              <w:right w:val="single" w:sz="4" w:space="0" w:color="auto"/>
            </w:tcBorders>
          </w:tcPr>
          <w:p w14:paraId="3384C449" w14:textId="77777777" w:rsidR="0017064F" w:rsidRPr="00527E9E" w:rsidRDefault="0017064F" w:rsidP="00AB7EF0">
            <w:pPr>
              <w:jc w:val="center"/>
              <w:rPr>
                <w:b/>
                <w:sz w:val="16"/>
              </w:rPr>
            </w:pPr>
            <w:r w:rsidRPr="00527E9E">
              <w:rPr>
                <w:b/>
                <w:sz w:val="16"/>
              </w:rPr>
              <w:t>3</w:t>
            </w:r>
          </w:p>
        </w:tc>
        <w:tc>
          <w:tcPr>
            <w:tcW w:w="0" w:type="auto"/>
            <w:tcBorders>
              <w:left w:val="single" w:sz="4" w:space="0" w:color="auto"/>
              <w:right w:val="single" w:sz="4" w:space="0" w:color="auto"/>
            </w:tcBorders>
          </w:tcPr>
          <w:p w14:paraId="076AF944" w14:textId="77777777" w:rsidR="0017064F" w:rsidRPr="00527E9E" w:rsidRDefault="0017064F" w:rsidP="00AB7EF0">
            <w:pPr>
              <w:jc w:val="center"/>
              <w:rPr>
                <w:b/>
                <w:sz w:val="16"/>
              </w:rPr>
            </w:pPr>
            <w:r w:rsidRPr="00527E9E">
              <w:rPr>
                <w:b/>
                <w:sz w:val="16"/>
              </w:rPr>
              <w:t>4</w:t>
            </w:r>
          </w:p>
        </w:tc>
      </w:tr>
      <w:tr w:rsidR="0017064F" w:rsidRPr="00527E9E" w14:paraId="740B802E" w14:textId="77777777">
        <w:tc>
          <w:tcPr>
            <w:tcW w:w="0" w:type="auto"/>
            <w:tcBorders>
              <w:top w:val="single" w:sz="12" w:space="0" w:color="auto"/>
            </w:tcBorders>
            <w:vAlign w:val="bottom"/>
          </w:tcPr>
          <w:p w14:paraId="6E900E8A" w14:textId="77777777" w:rsidR="0017064F" w:rsidRPr="00527E9E" w:rsidRDefault="0017064F" w:rsidP="0017064F">
            <w:pPr>
              <w:jc w:val="center"/>
              <w:rPr>
                <w:rFonts w:eastAsia="Arial Unicode MS"/>
                <w:b/>
                <w:sz w:val="16"/>
              </w:rPr>
            </w:pPr>
            <w:r w:rsidRPr="00527E9E">
              <w:rPr>
                <w:b/>
                <w:sz w:val="16"/>
              </w:rPr>
              <w:t>1</w:t>
            </w:r>
          </w:p>
        </w:tc>
        <w:tc>
          <w:tcPr>
            <w:tcW w:w="0" w:type="auto"/>
          </w:tcPr>
          <w:p w14:paraId="278AC59C" w14:textId="77777777" w:rsidR="0017064F" w:rsidRPr="00527E9E" w:rsidRDefault="003A1218" w:rsidP="0017064F">
            <w:pPr>
              <w:jc w:val="center"/>
              <w:rPr>
                <w:sz w:val="16"/>
              </w:rPr>
            </w:pPr>
            <w:r w:rsidRPr="00527E9E">
              <w:rPr>
                <w:sz w:val="16"/>
              </w:rPr>
              <w:t>C</w:t>
            </w:r>
            <w:r w:rsidR="0017064F" w:rsidRPr="00527E9E">
              <w:rPr>
                <w:sz w:val="16"/>
              </w:rPr>
              <w:t>orne</w:t>
            </w:r>
          </w:p>
        </w:tc>
        <w:tc>
          <w:tcPr>
            <w:tcW w:w="0" w:type="auto"/>
          </w:tcPr>
          <w:p w14:paraId="11CBC6B8" w14:textId="77777777" w:rsidR="0017064F" w:rsidRPr="00527E9E" w:rsidRDefault="00BF3AEC" w:rsidP="00BF3AEC">
            <w:pPr>
              <w:jc w:val="center"/>
              <w:rPr>
                <w:sz w:val="16"/>
              </w:rPr>
            </w:pPr>
            <w:r w:rsidRPr="00527E9E">
              <w:rPr>
                <w:sz w:val="16"/>
              </w:rPr>
              <w:t>R</w:t>
            </w:r>
            <w:r w:rsidR="0017064F" w:rsidRPr="00527E9E">
              <w:rPr>
                <w:sz w:val="16"/>
              </w:rPr>
              <w:t>ésistance</w:t>
            </w:r>
            <w:r w:rsidR="00AB7EF0" w:rsidRPr="00527E9E">
              <w:rPr>
                <w:sz w:val="16"/>
              </w:rPr>
              <w:t>²</w:t>
            </w:r>
          </w:p>
        </w:tc>
        <w:tc>
          <w:tcPr>
            <w:tcW w:w="0" w:type="auto"/>
          </w:tcPr>
          <w:p w14:paraId="51933A8A" w14:textId="77777777" w:rsidR="0017064F" w:rsidRPr="00527E9E" w:rsidRDefault="003A1218" w:rsidP="0017064F">
            <w:pPr>
              <w:jc w:val="center"/>
              <w:rPr>
                <w:sz w:val="16"/>
              </w:rPr>
            </w:pPr>
            <w:r w:rsidRPr="00527E9E">
              <w:rPr>
                <w:sz w:val="16"/>
              </w:rPr>
              <w:t>M</w:t>
            </w:r>
            <w:r w:rsidR="0017064F" w:rsidRPr="00527E9E">
              <w:rPr>
                <w:sz w:val="16"/>
              </w:rPr>
              <w:t>anipulation</w:t>
            </w:r>
          </w:p>
        </w:tc>
        <w:tc>
          <w:tcPr>
            <w:tcW w:w="0" w:type="auto"/>
          </w:tcPr>
          <w:p w14:paraId="183994BB" w14:textId="77777777" w:rsidR="0017064F" w:rsidRPr="00527E9E" w:rsidRDefault="003A1218" w:rsidP="0017064F">
            <w:pPr>
              <w:jc w:val="center"/>
              <w:rPr>
                <w:sz w:val="16"/>
              </w:rPr>
            </w:pPr>
            <w:r w:rsidRPr="00527E9E">
              <w:rPr>
                <w:sz w:val="16"/>
              </w:rPr>
              <w:t>V</w:t>
            </w:r>
            <w:r w:rsidR="00AB7EF0" w:rsidRPr="00527E9E">
              <w:rPr>
                <w:sz w:val="16"/>
              </w:rPr>
              <w:t>ol</w:t>
            </w:r>
            <w:r w:rsidRPr="00527E9E">
              <w:rPr>
                <w:sz w:val="16"/>
              </w:rPr>
              <w:t xml:space="preserve"> </w:t>
            </w:r>
            <w:r w:rsidR="00AB7EF0" w:rsidRPr="00527E9E">
              <w:rPr>
                <w:sz w:val="16"/>
              </w:rPr>
              <w:t>/saut</w:t>
            </w:r>
          </w:p>
        </w:tc>
      </w:tr>
      <w:tr w:rsidR="0017064F" w:rsidRPr="00527E9E" w14:paraId="6C97EEAD" w14:textId="77777777">
        <w:tc>
          <w:tcPr>
            <w:tcW w:w="0" w:type="auto"/>
            <w:shd w:val="clear" w:color="auto" w:fill="E0E0E0"/>
            <w:vAlign w:val="bottom"/>
          </w:tcPr>
          <w:p w14:paraId="78415207" w14:textId="77777777" w:rsidR="0017064F" w:rsidRPr="00527E9E" w:rsidRDefault="0017064F" w:rsidP="0017064F">
            <w:pPr>
              <w:jc w:val="center"/>
              <w:rPr>
                <w:rFonts w:eastAsia="Arial Unicode MS"/>
                <w:b/>
                <w:sz w:val="16"/>
              </w:rPr>
            </w:pPr>
            <w:r w:rsidRPr="00527E9E">
              <w:rPr>
                <w:b/>
                <w:sz w:val="16"/>
              </w:rPr>
              <w:t>2</w:t>
            </w:r>
          </w:p>
        </w:tc>
        <w:tc>
          <w:tcPr>
            <w:tcW w:w="0" w:type="auto"/>
            <w:shd w:val="clear" w:color="auto" w:fill="E0E0E0"/>
          </w:tcPr>
          <w:p w14:paraId="7CF4D757" w14:textId="77777777" w:rsidR="0017064F" w:rsidRPr="00527E9E" w:rsidRDefault="003A1218" w:rsidP="0017064F">
            <w:pPr>
              <w:jc w:val="center"/>
              <w:rPr>
                <w:sz w:val="16"/>
              </w:rPr>
            </w:pPr>
            <w:r w:rsidRPr="00527E9E">
              <w:rPr>
                <w:sz w:val="16"/>
              </w:rPr>
              <w:t>D</w:t>
            </w:r>
            <w:r w:rsidR="0017064F" w:rsidRPr="00527E9E">
              <w:rPr>
                <w:sz w:val="16"/>
              </w:rPr>
              <w:t>éfense</w:t>
            </w:r>
          </w:p>
        </w:tc>
        <w:tc>
          <w:tcPr>
            <w:tcW w:w="0" w:type="auto"/>
            <w:shd w:val="clear" w:color="auto" w:fill="E0E0E0"/>
          </w:tcPr>
          <w:p w14:paraId="57F62E19" w14:textId="77777777" w:rsidR="0017064F" w:rsidRPr="00527E9E" w:rsidRDefault="003A1218" w:rsidP="0017064F">
            <w:pPr>
              <w:jc w:val="center"/>
              <w:rPr>
                <w:sz w:val="16"/>
              </w:rPr>
            </w:pPr>
            <w:r w:rsidRPr="00527E9E">
              <w:rPr>
                <w:sz w:val="16"/>
              </w:rPr>
              <w:t>A</w:t>
            </w:r>
            <w:r w:rsidR="00AB7EF0" w:rsidRPr="00527E9E">
              <w:rPr>
                <w:sz w:val="16"/>
              </w:rPr>
              <w:t>rmure</w:t>
            </w:r>
          </w:p>
        </w:tc>
        <w:tc>
          <w:tcPr>
            <w:tcW w:w="0" w:type="auto"/>
            <w:shd w:val="clear" w:color="auto" w:fill="E0E0E0"/>
          </w:tcPr>
          <w:p w14:paraId="1A535AEA" w14:textId="77777777" w:rsidR="0017064F" w:rsidRPr="00527E9E" w:rsidRDefault="003A1218" w:rsidP="0017064F">
            <w:pPr>
              <w:jc w:val="center"/>
              <w:rPr>
                <w:sz w:val="16"/>
              </w:rPr>
            </w:pPr>
            <w:r w:rsidRPr="00527E9E">
              <w:rPr>
                <w:sz w:val="16"/>
              </w:rPr>
              <w:t>P</w:t>
            </w:r>
            <w:r w:rsidR="0017064F" w:rsidRPr="00527E9E">
              <w:rPr>
                <w:sz w:val="16"/>
              </w:rPr>
              <w:t>oison</w:t>
            </w:r>
          </w:p>
        </w:tc>
        <w:tc>
          <w:tcPr>
            <w:tcW w:w="0" w:type="auto"/>
            <w:shd w:val="clear" w:color="auto" w:fill="E0E0E0"/>
          </w:tcPr>
          <w:p w14:paraId="0AD370B8" w14:textId="77777777" w:rsidR="0017064F" w:rsidRPr="00527E9E" w:rsidRDefault="003A1218" w:rsidP="003A1218">
            <w:pPr>
              <w:jc w:val="center"/>
              <w:rPr>
                <w:sz w:val="16"/>
              </w:rPr>
            </w:pPr>
            <w:r w:rsidRPr="00527E9E">
              <w:rPr>
                <w:sz w:val="16"/>
              </w:rPr>
              <w:t>A</w:t>
            </w:r>
            <w:r w:rsidR="0017064F" w:rsidRPr="00527E9E">
              <w:rPr>
                <w:sz w:val="16"/>
              </w:rPr>
              <w:t>ttaque</w:t>
            </w:r>
            <w:r w:rsidRPr="00527E9E">
              <w:rPr>
                <w:sz w:val="16"/>
              </w:rPr>
              <w:t xml:space="preserve"> </w:t>
            </w:r>
            <w:r w:rsidR="0017064F" w:rsidRPr="00527E9E">
              <w:rPr>
                <w:sz w:val="16"/>
              </w:rPr>
              <w:t>multiple</w:t>
            </w:r>
          </w:p>
        </w:tc>
      </w:tr>
      <w:tr w:rsidR="0017064F" w:rsidRPr="00527E9E" w14:paraId="05222681" w14:textId="77777777">
        <w:tc>
          <w:tcPr>
            <w:tcW w:w="0" w:type="auto"/>
            <w:vAlign w:val="bottom"/>
          </w:tcPr>
          <w:p w14:paraId="1BAC46A8" w14:textId="77777777" w:rsidR="0017064F" w:rsidRPr="00527E9E" w:rsidRDefault="0017064F" w:rsidP="0017064F">
            <w:pPr>
              <w:jc w:val="center"/>
              <w:rPr>
                <w:rFonts w:eastAsia="Arial Unicode MS"/>
                <w:b/>
                <w:sz w:val="16"/>
              </w:rPr>
            </w:pPr>
            <w:r w:rsidRPr="00527E9E">
              <w:rPr>
                <w:b/>
                <w:sz w:val="16"/>
              </w:rPr>
              <w:t>3</w:t>
            </w:r>
          </w:p>
        </w:tc>
        <w:tc>
          <w:tcPr>
            <w:tcW w:w="0" w:type="auto"/>
          </w:tcPr>
          <w:p w14:paraId="3B1F4C69" w14:textId="77777777" w:rsidR="0017064F" w:rsidRPr="00527E9E" w:rsidRDefault="003A1218" w:rsidP="0017064F">
            <w:pPr>
              <w:jc w:val="center"/>
              <w:rPr>
                <w:sz w:val="16"/>
              </w:rPr>
            </w:pPr>
            <w:r w:rsidRPr="00527E9E">
              <w:rPr>
                <w:sz w:val="16"/>
              </w:rPr>
              <w:t>Q</w:t>
            </w:r>
            <w:r w:rsidR="0017064F" w:rsidRPr="00527E9E">
              <w:rPr>
                <w:sz w:val="16"/>
              </w:rPr>
              <w:t>ueue</w:t>
            </w:r>
          </w:p>
        </w:tc>
        <w:tc>
          <w:tcPr>
            <w:tcW w:w="0" w:type="auto"/>
          </w:tcPr>
          <w:p w14:paraId="3AC32685" w14:textId="77777777" w:rsidR="0017064F" w:rsidRPr="00527E9E" w:rsidRDefault="003A1218" w:rsidP="0017064F">
            <w:pPr>
              <w:jc w:val="center"/>
              <w:rPr>
                <w:sz w:val="16"/>
              </w:rPr>
            </w:pPr>
            <w:r w:rsidRPr="00527E9E">
              <w:rPr>
                <w:sz w:val="16"/>
              </w:rPr>
              <w:t>M</w:t>
            </w:r>
            <w:r w:rsidR="0017064F" w:rsidRPr="00527E9E">
              <w:rPr>
                <w:sz w:val="16"/>
              </w:rPr>
              <w:t>ouvement</w:t>
            </w:r>
          </w:p>
        </w:tc>
        <w:tc>
          <w:tcPr>
            <w:tcW w:w="0" w:type="auto"/>
          </w:tcPr>
          <w:p w14:paraId="6BA99601" w14:textId="77777777" w:rsidR="0017064F" w:rsidRPr="00527E9E" w:rsidRDefault="003A1218" w:rsidP="0017064F">
            <w:pPr>
              <w:jc w:val="center"/>
              <w:rPr>
                <w:sz w:val="16"/>
              </w:rPr>
            </w:pPr>
            <w:r w:rsidRPr="00527E9E">
              <w:rPr>
                <w:sz w:val="16"/>
              </w:rPr>
              <w:t>O</w:t>
            </w:r>
            <w:r w:rsidR="0017064F" w:rsidRPr="00527E9E">
              <w:rPr>
                <w:sz w:val="16"/>
              </w:rPr>
              <w:t>deur</w:t>
            </w:r>
          </w:p>
        </w:tc>
        <w:tc>
          <w:tcPr>
            <w:tcW w:w="0" w:type="auto"/>
          </w:tcPr>
          <w:p w14:paraId="63EC8E76" w14:textId="77777777" w:rsidR="0017064F" w:rsidRPr="00527E9E" w:rsidRDefault="003A1218" w:rsidP="0017064F">
            <w:pPr>
              <w:jc w:val="center"/>
              <w:rPr>
                <w:sz w:val="16"/>
              </w:rPr>
            </w:pPr>
            <w:r w:rsidRPr="00527E9E">
              <w:rPr>
                <w:sz w:val="16"/>
              </w:rPr>
              <w:t>M</w:t>
            </w:r>
            <w:r w:rsidR="0017064F" w:rsidRPr="00527E9E">
              <w:rPr>
                <w:sz w:val="16"/>
              </w:rPr>
              <w:t>alice</w:t>
            </w:r>
          </w:p>
        </w:tc>
      </w:tr>
      <w:tr w:rsidR="0017064F" w:rsidRPr="00527E9E" w14:paraId="159227FD" w14:textId="77777777">
        <w:tc>
          <w:tcPr>
            <w:tcW w:w="0" w:type="auto"/>
            <w:shd w:val="clear" w:color="auto" w:fill="E0E0E0"/>
            <w:vAlign w:val="bottom"/>
          </w:tcPr>
          <w:p w14:paraId="0A2BC9FB" w14:textId="77777777" w:rsidR="0017064F" w:rsidRPr="00527E9E" w:rsidRDefault="0017064F" w:rsidP="0017064F">
            <w:pPr>
              <w:jc w:val="center"/>
              <w:rPr>
                <w:rFonts w:eastAsia="Arial Unicode MS"/>
                <w:b/>
                <w:sz w:val="16"/>
              </w:rPr>
            </w:pPr>
            <w:r w:rsidRPr="00527E9E">
              <w:rPr>
                <w:b/>
                <w:sz w:val="16"/>
              </w:rPr>
              <w:t>4</w:t>
            </w:r>
          </w:p>
        </w:tc>
        <w:tc>
          <w:tcPr>
            <w:tcW w:w="0" w:type="auto"/>
            <w:shd w:val="clear" w:color="auto" w:fill="E0E0E0"/>
          </w:tcPr>
          <w:p w14:paraId="4CF04E9E" w14:textId="77777777" w:rsidR="0017064F" w:rsidRPr="00527E9E" w:rsidRDefault="003A1218" w:rsidP="0017064F">
            <w:pPr>
              <w:jc w:val="center"/>
              <w:rPr>
                <w:sz w:val="16"/>
              </w:rPr>
            </w:pPr>
            <w:r w:rsidRPr="00527E9E">
              <w:rPr>
                <w:sz w:val="16"/>
              </w:rPr>
              <w:t>C</w:t>
            </w:r>
            <w:r w:rsidR="0017064F" w:rsidRPr="00527E9E">
              <w:rPr>
                <w:sz w:val="16"/>
              </w:rPr>
              <w:t>amouflage</w:t>
            </w:r>
          </w:p>
        </w:tc>
        <w:tc>
          <w:tcPr>
            <w:tcW w:w="0" w:type="auto"/>
            <w:shd w:val="clear" w:color="auto" w:fill="E0E0E0"/>
          </w:tcPr>
          <w:p w14:paraId="3A04D239" w14:textId="77777777" w:rsidR="0017064F" w:rsidRPr="00527E9E" w:rsidRDefault="003A1218" w:rsidP="0017064F">
            <w:pPr>
              <w:jc w:val="center"/>
              <w:rPr>
                <w:sz w:val="16"/>
              </w:rPr>
            </w:pPr>
            <w:r w:rsidRPr="00527E9E">
              <w:rPr>
                <w:sz w:val="16"/>
              </w:rPr>
              <w:t>P</w:t>
            </w:r>
            <w:r w:rsidR="0017064F" w:rsidRPr="00527E9E">
              <w:rPr>
                <w:sz w:val="16"/>
              </w:rPr>
              <w:t>iques</w:t>
            </w:r>
          </w:p>
        </w:tc>
        <w:tc>
          <w:tcPr>
            <w:tcW w:w="0" w:type="auto"/>
            <w:shd w:val="clear" w:color="auto" w:fill="E0E0E0"/>
          </w:tcPr>
          <w:p w14:paraId="6601B1D7" w14:textId="77777777" w:rsidR="0017064F" w:rsidRPr="00527E9E" w:rsidRDefault="003A1218" w:rsidP="0017064F">
            <w:pPr>
              <w:jc w:val="center"/>
              <w:rPr>
                <w:sz w:val="16"/>
              </w:rPr>
            </w:pPr>
            <w:r w:rsidRPr="00527E9E">
              <w:rPr>
                <w:sz w:val="16"/>
              </w:rPr>
              <w:t>V</w:t>
            </w:r>
            <w:r w:rsidR="0017064F" w:rsidRPr="00527E9E">
              <w:rPr>
                <w:sz w:val="16"/>
              </w:rPr>
              <w:t>itesse</w:t>
            </w:r>
          </w:p>
        </w:tc>
        <w:tc>
          <w:tcPr>
            <w:tcW w:w="0" w:type="auto"/>
            <w:shd w:val="clear" w:color="auto" w:fill="E0E0E0"/>
          </w:tcPr>
          <w:p w14:paraId="6A107CD7" w14:textId="77777777" w:rsidR="0017064F" w:rsidRPr="00527E9E" w:rsidRDefault="00704174" w:rsidP="003A1218">
            <w:pPr>
              <w:jc w:val="center"/>
              <w:rPr>
                <w:sz w:val="16"/>
              </w:rPr>
            </w:pPr>
            <w:r w:rsidRPr="00527E9E">
              <w:rPr>
                <w:sz w:val="16"/>
              </w:rPr>
              <w:t>Spécialité (voir + loin)</w:t>
            </w:r>
          </w:p>
        </w:tc>
      </w:tr>
    </w:tbl>
    <w:p w14:paraId="2314CD42" w14:textId="77777777" w:rsidR="0017064F" w:rsidRPr="00527E9E" w:rsidRDefault="00AB7EF0" w:rsidP="0017064F">
      <w:pPr>
        <w:ind w:left="720"/>
        <w:rPr>
          <w:sz w:val="16"/>
          <w:szCs w:val="16"/>
        </w:rPr>
      </w:pPr>
      <w:r w:rsidRPr="00527E9E">
        <w:rPr>
          <w:sz w:val="16"/>
          <w:szCs w:val="16"/>
        </w:rPr>
        <w:t>²</w:t>
      </w:r>
      <w:r w:rsidR="00BF3AEC" w:rsidRPr="00527E9E">
        <w:rPr>
          <w:sz w:val="16"/>
          <w:szCs w:val="16"/>
        </w:rPr>
        <w:t xml:space="preserve"> R</w:t>
      </w:r>
      <w:r w:rsidR="0017064F" w:rsidRPr="00527E9E">
        <w:rPr>
          <w:sz w:val="16"/>
          <w:szCs w:val="16"/>
        </w:rPr>
        <w:t>ésistance </w:t>
      </w:r>
      <w:r w:rsidR="00541A54" w:rsidRPr="00527E9E">
        <w:rPr>
          <w:sz w:val="16"/>
          <w:szCs w:val="16"/>
        </w:rPr>
        <w:t>au</w:t>
      </w:r>
      <w:r w:rsidR="0017064F" w:rsidRPr="00527E9E">
        <w:rPr>
          <w:sz w:val="16"/>
          <w:szCs w:val="16"/>
        </w:rPr>
        <w:t xml:space="preserve"> (d6)  1-feu  2-froid  3-poison 4-faim 5-soif 6-douleur</w:t>
      </w:r>
    </w:p>
    <w:p w14:paraId="7013273A" w14:textId="77777777" w:rsidR="00D75D15" w:rsidRPr="00527E9E" w:rsidRDefault="00AB7EF0" w:rsidP="00AB7EF0">
      <w:pPr>
        <w:ind w:left="720"/>
      </w:pPr>
      <w:r w:rsidRPr="00527E9E">
        <w:t xml:space="preserve">Ces particularités donnent des avantages à la créature, </w:t>
      </w:r>
      <w:r w:rsidR="00BF3AEC" w:rsidRPr="00527E9E">
        <w:t xml:space="preserve">appelées </w:t>
      </w:r>
      <w:r w:rsidRPr="00527E9E">
        <w:t>« </w:t>
      </w:r>
      <w:r w:rsidRPr="00527E9E">
        <w:rPr>
          <w:shd w:val="clear" w:color="auto" w:fill="FFFF00"/>
        </w:rPr>
        <w:t>Spécialités</w:t>
      </w:r>
      <w:r w:rsidRPr="00527E9E">
        <w:t> ».</w:t>
      </w:r>
    </w:p>
    <w:p w14:paraId="29D4DC80" w14:textId="77777777" w:rsidR="001D42DF" w:rsidRPr="00527E9E" w:rsidRDefault="00C17159" w:rsidP="0045338D">
      <w:pPr>
        <w:pStyle w:val="Titre3"/>
        <w:rPr>
          <w:lang w:val="fr-BE"/>
        </w:rPr>
      </w:pPr>
      <w:bookmarkStart w:id="96" w:name="_Toc199924520"/>
      <w:r w:rsidRPr="00527E9E">
        <w:rPr>
          <w:lang w:val="fr-BE"/>
        </w:rPr>
        <w:t>1</w:t>
      </w:r>
      <w:r w:rsidR="001D42DF" w:rsidRPr="00527E9E">
        <w:rPr>
          <w:lang w:val="fr-BE"/>
        </w:rPr>
        <w:t>0</w:t>
      </w:r>
      <w:r w:rsidRPr="00527E9E">
        <w:rPr>
          <w:lang w:val="fr-BE"/>
        </w:rPr>
        <w:t xml:space="preserve">. </w:t>
      </w:r>
      <w:r w:rsidR="001D42DF" w:rsidRPr="00527E9E">
        <w:rPr>
          <w:lang w:val="fr-BE"/>
        </w:rPr>
        <w:t>Caractéristiques</w:t>
      </w:r>
      <w:bookmarkEnd w:id="96"/>
    </w:p>
    <w:p w14:paraId="661BDADD" w14:textId="77777777" w:rsidR="00D75D15" w:rsidRPr="00527E9E" w:rsidRDefault="00565A5D" w:rsidP="0036584B">
      <w:r w:rsidRPr="00527E9E">
        <w:t xml:space="preserve">Pour chacune des </w:t>
      </w:r>
      <w:r w:rsidR="003A1218" w:rsidRPr="00527E9E">
        <w:t xml:space="preserve">10 </w:t>
      </w:r>
      <w:r w:rsidR="00A37F52" w:rsidRPr="00527E9E">
        <w:rPr>
          <w:b/>
        </w:rPr>
        <w:t>Caractéristique</w:t>
      </w:r>
      <w:r w:rsidR="003A1218" w:rsidRPr="00527E9E">
        <w:rPr>
          <w:b/>
        </w:rPr>
        <w:t>s</w:t>
      </w:r>
      <w:r w:rsidR="00885996" w:rsidRPr="00527E9E">
        <w:t>,</w:t>
      </w:r>
      <w:r w:rsidRPr="00527E9E">
        <w:t xml:space="preserve"> lancez </w:t>
      </w:r>
      <w:r w:rsidR="00BF3AEC" w:rsidRPr="00527E9E">
        <w:t xml:space="preserve">un </w:t>
      </w:r>
      <w:r w:rsidRPr="00527E9E">
        <w:t xml:space="preserve">D10 modifié selon les tables </w:t>
      </w:r>
      <w:r w:rsidR="0036584B" w:rsidRPr="00527E9E">
        <w:t>suivantes</w:t>
      </w:r>
      <w:r w:rsidRPr="00527E9E">
        <w:t>.</w:t>
      </w:r>
    </w:p>
    <w:p w14:paraId="55A82B3F" w14:textId="77777777" w:rsidR="00DC781E" w:rsidRPr="00527E9E" w:rsidRDefault="0036584B" w:rsidP="00F2514B">
      <w:pPr>
        <w:ind w:firstLine="720"/>
      </w:pPr>
      <w:r w:rsidRPr="00527E9E">
        <w:t>S</w:t>
      </w:r>
      <w:r w:rsidR="00DC781E" w:rsidRPr="00527E9E">
        <w:t>elon l’alignement :</w:t>
      </w:r>
      <w:r w:rsidR="00F2514B" w:rsidRPr="00527E9E">
        <w:rPr>
          <w:bCs/>
        </w:rPr>
        <w:t xml:space="preserve">          </w:t>
      </w:r>
    </w:p>
    <w:tbl>
      <w:tblPr>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958"/>
        <w:gridCol w:w="1339"/>
        <w:gridCol w:w="1416"/>
      </w:tblGrid>
      <w:tr w:rsidR="00646A79" w:rsidRPr="00527E9E" w14:paraId="28B8603A" w14:textId="77777777" w:rsidTr="00F2514B">
        <w:tc>
          <w:tcPr>
            <w:tcW w:w="0" w:type="auto"/>
          </w:tcPr>
          <w:p w14:paraId="2F8FFD5C" w14:textId="77777777" w:rsidR="00646A79" w:rsidRPr="00527E9E" w:rsidRDefault="003A1218" w:rsidP="002E31AC">
            <w:pPr>
              <w:rPr>
                <w:b/>
                <w:bCs/>
                <w:sz w:val="16"/>
              </w:rPr>
            </w:pPr>
            <w:r w:rsidRPr="00527E9E">
              <w:rPr>
                <w:b/>
                <w:bCs/>
                <w:sz w:val="16"/>
              </w:rPr>
              <w:t>Alignée</w:t>
            </w:r>
          </w:p>
        </w:tc>
        <w:tc>
          <w:tcPr>
            <w:tcW w:w="0" w:type="auto"/>
          </w:tcPr>
          <w:p w14:paraId="41F7745C" w14:textId="77777777" w:rsidR="00646A79" w:rsidRPr="00527E9E" w:rsidRDefault="00646A79" w:rsidP="00565A5D">
            <w:pPr>
              <w:jc w:val="center"/>
              <w:rPr>
                <w:b/>
                <w:bCs/>
                <w:sz w:val="16"/>
              </w:rPr>
            </w:pPr>
            <w:r w:rsidRPr="00527E9E">
              <w:rPr>
                <w:b/>
                <w:bCs/>
                <w:sz w:val="16"/>
              </w:rPr>
              <w:t>Physique</w:t>
            </w:r>
          </w:p>
        </w:tc>
        <w:tc>
          <w:tcPr>
            <w:tcW w:w="0" w:type="auto"/>
          </w:tcPr>
          <w:p w14:paraId="4D37C144" w14:textId="77777777" w:rsidR="00646A79" w:rsidRPr="00527E9E" w:rsidRDefault="00646A79" w:rsidP="00565A5D">
            <w:pPr>
              <w:jc w:val="center"/>
              <w:rPr>
                <w:b/>
                <w:bCs/>
                <w:sz w:val="16"/>
              </w:rPr>
            </w:pPr>
            <w:r w:rsidRPr="00527E9E">
              <w:rPr>
                <w:b/>
                <w:bCs/>
                <w:sz w:val="16"/>
              </w:rPr>
              <w:t>Intellectuelle</w:t>
            </w:r>
          </w:p>
        </w:tc>
        <w:tc>
          <w:tcPr>
            <w:tcW w:w="0" w:type="auto"/>
          </w:tcPr>
          <w:p w14:paraId="6EFE315B" w14:textId="77777777" w:rsidR="00646A79" w:rsidRPr="00527E9E" w:rsidRDefault="00DC781E" w:rsidP="00565A5D">
            <w:pPr>
              <w:jc w:val="center"/>
              <w:rPr>
                <w:b/>
                <w:bCs/>
                <w:sz w:val="16"/>
              </w:rPr>
            </w:pPr>
            <w:r w:rsidRPr="00527E9E">
              <w:rPr>
                <w:b/>
                <w:bCs/>
                <w:sz w:val="16"/>
              </w:rPr>
              <w:t>Divers</w:t>
            </w:r>
          </w:p>
        </w:tc>
      </w:tr>
      <w:tr w:rsidR="00646A79" w:rsidRPr="00527E9E" w14:paraId="543C006C" w14:textId="77777777" w:rsidTr="00F2514B">
        <w:tc>
          <w:tcPr>
            <w:tcW w:w="0" w:type="auto"/>
            <w:shd w:val="clear" w:color="auto" w:fill="EAEAEA"/>
          </w:tcPr>
          <w:p w14:paraId="445067C3" w14:textId="77777777" w:rsidR="00646A79" w:rsidRPr="00527E9E" w:rsidRDefault="00646A79" w:rsidP="002E31AC">
            <w:pPr>
              <w:rPr>
                <w:sz w:val="16"/>
              </w:rPr>
            </w:pPr>
            <w:r w:rsidRPr="00527E9E">
              <w:rPr>
                <w:sz w:val="16"/>
              </w:rPr>
              <w:t>El’Der</w:t>
            </w:r>
          </w:p>
        </w:tc>
        <w:tc>
          <w:tcPr>
            <w:tcW w:w="0" w:type="auto"/>
            <w:shd w:val="clear" w:color="auto" w:fill="EAEAEA"/>
          </w:tcPr>
          <w:p w14:paraId="5BA983BF" w14:textId="77777777" w:rsidR="00646A79" w:rsidRPr="00527E9E" w:rsidRDefault="00565A5D" w:rsidP="00565A5D">
            <w:pPr>
              <w:jc w:val="center"/>
              <w:rPr>
                <w:sz w:val="16"/>
              </w:rPr>
            </w:pPr>
            <w:r w:rsidRPr="00527E9E">
              <w:rPr>
                <w:sz w:val="16"/>
              </w:rPr>
              <w:t>-2</w:t>
            </w:r>
          </w:p>
        </w:tc>
        <w:tc>
          <w:tcPr>
            <w:tcW w:w="0" w:type="auto"/>
            <w:shd w:val="clear" w:color="auto" w:fill="EAEAEA"/>
          </w:tcPr>
          <w:p w14:paraId="11302369" w14:textId="77777777" w:rsidR="00646A79" w:rsidRPr="00527E9E" w:rsidRDefault="00565A5D" w:rsidP="00565A5D">
            <w:pPr>
              <w:jc w:val="center"/>
              <w:rPr>
                <w:sz w:val="16"/>
              </w:rPr>
            </w:pPr>
            <w:r w:rsidRPr="00527E9E">
              <w:rPr>
                <w:sz w:val="16"/>
              </w:rPr>
              <w:t>+</w:t>
            </w:r>
            <w:r w:rsidR="00485C41" w:rsidRPr="00527E9E">
              <w:rPr>
                <w:sz w:val="16"/>
              </w:rPr>
              <w:t>2</w:t>
            </w:r>
          </w:p>
        </w:tc>
        <w:tc>
          <w:tcPr>
            <w:tcW w:w="0" w:type="auto"/>
            <w:shd w:val="clear" w:color="auto" w:fill="EAEAEA"/>
          </w:tcPr>
          <w:p w14:paraId="7ECB31A2" w14:textId="77777777" w:rsidR="00646A79" w:rsidRPr="00527E9E" w:rsidRDefault="002E31AC" w:rsidP="00565A5D">
            <w:pPr>
              <w:jc w:val="center"/>
              <w:rPr>
                <w:sz w:val="16"/>
              </w:rPr>
            </w:pPr>
            <w:r w:rsidRPr="00527E9E">
              <w:rPr>
                <w:sz w:val="16"/>
              </w:rPr>
              <w:t>V+1</w:t>
            </w:r>
          </w:p>
        </w:tc>
      </w:tr>
      <w:tr w:rsidR="00646A79" w:rsidRPr="00527E9E" w14:paraId="15312BDA" w14:textId="77777777" w:rsidTr="0008594C">
        <w:tc>
          <w:tcPr>
            <w:tcW w:w="0" w:type="auto"/>
            <w:shd w:val="clear" w:color="auto" w:fill="FFFF66"/>
          </w:tcPr>
          <w:p w14:paraId="1CE910B8" w14:textId="77777777" w:rsidR="00646A79" w:rsidRPr="00527E9E" w:rsidRDefault="00646A79" w:rsidP="002E31AC">
            <w:pPr>
              <w:rPr>
                <w:sz w:val="16"/>
              </w:rPr>
            </w:pPr>
            <w:r w:rsidRPr="00527E9E">
              <w:rPr>
                <w:sz w:val="16"/>
              </w:rPr>
              <w:t>El’Bis</w:t>
            </w:r>
          </w:p>
        </w:tc>
        <w:tc>
          <w:tcPr>
            <w:tcW w:w="0" w:type="auto"/>
            <w:shd w:val="clear" w:color="auto" w:fill="FFFF66"/>
          </w:tcPr>
          <w:p w14:paraId="34332262" w14:textId="77777777" w:rsidR="00646A79" w:rsidRPr="00527E9E" w:rsidRDefault="00646A79" w:rsidP="00565A5D">
            <w:pPr>
              <w:jc w:val="center"/>
              <w:rPr>
                <w:sz w:val="16"/>
              </w:rPr>
            </w:pPr>
          </w:p>
        </w:tc>
        <w:tc>
          <w:tcPr>
            <w:tcW w:w="0" w:type="auto"/>
            <w:shd w:val="clear" w:color="auto" w:fill="FFFF66"/>
          </w:tcPr>
          <w:p w14:paraId="28BAE4A4" w14:textId="77777777" w:rsidR="00646A79" w:rsidRPr="00527E9E" w:rsidRDefault="00565A5D" w:rsidP="00565A5D">
            <w:pPr>
              <w:jc w:val="center"/>
              <w:rPr>
                <w:sz w:val="16"/>
              </w:rPr>
            </w:pPr>
            <w:r w:rsidRPr="00527E9E">
              <w:rPr>
                <w:sz w:val="16"/>
              </w:rPr>
              <w:t>+1</w:t>
            </w:r>
          </w:p>
        </w:tc>
        <w:tc>
          <w:tcPr>
            <w:tcW w:w="0" w:type="auto"/>
            <w:shd w:val="clear" w:color="auto" w:fill="FFFF66"/>
          </w:tcPr>
          <w:p w14:paraId="24E235A8" w14:textId="77777777" w:rsidR="00646A79" w:rsidRPr="00527E9E" w:rsidRDefault="002E31AC" w:rsidP="00565A5D">
            <w:pPr>
              <w:jc w:val="center"/>
              <w:rPr>
                <w:sz w:val="16"/>
              </w:rPr>
            </w:pPr>
            <w:r w:rsidRPr="00527E9E">
              <w:rPr>
                <w:sz w:val="16"/>
              </w:rPr>
              <w:t>I</w:t>
            </w:r>
            <w:r w:rsidR="00646A79" w:rsidRPr="00527E9E">
              <w:rPr>
                <w:sz w:val="16"/>
              </w:rPr>
              <w:t>+</w:t>
            </w:r>
            <w:r w:rsidR="00485C41" w:rsidRPr="00527E9E">
              <w:rPr>
                <w:sz w:val="16"/>
              </w:rPr>
              <w:t>1</w:t>
            </w:r>
            <w:r w:rsidR="005901C3" w:rsidRPr="00527E9E">
              <w:rPr>
                <w:sz w:val="16"/>
              </w:rPr>
              <w:t xml:space="preserve"> Ap+1</w:t>
            </w:r>
          </w:p>
        </w:tc>
      </w:tr>
      <w:tr w:rsidR="00646A79" w:rsidRPr="00527E9E" w14:paraId="5FEF8372" w14:textId="77777777" w:rsidTr="0008594C">
        <w:tc>
          <w:tcPr>
            <w:tcW w:w="0" w:type="auto"/>
            <w:shd w:val="clear" w:color="auto" w:fill="FABF8F" w:themeFill="accent6" w:themeFillTint="99"/>
          </w:tcPr>
          <w:p w14:paraId="1A6BF80E" w14:textId="77777777" w:rsidR="00646A79" w:rsidRPr="00527E9E" w:rsidRDefault="00646A79" w:rsidP="002E31AC">
            <w:pPr>
              <w:rPr>
                <w:sz w:val="16"/>
              </w:rPr>
            </w:pPr>
            <w:r w:rsidRPr="00527E9E">
              <w:rPr>
                <w:sz w:val="16"/>
              </w:rPr>
              <w:t>El’Dor</w:t>
            </w:r>
          </w:p>
        </w:tc>
        <w:tc>
          <w:tcPr>
            <w:tcW w:w="0" w:type="auto"/>
            <w:shd w:val="clear" w:color="auto" w:fill="FABF8F" w:themeFill="accent6" w:themeFillTint="99"/>
          </w:tcPr>
          <w:p w14:paraId="3B17EADB" w14:textId="77777777" w:rsidR="00646A79" w:rsidRPr="00527E9E" w:rsidRDefault="00565A5D" w:rsidP="00565A5D">
            <w:pPr>
              <w:jc w:val="center"/>
              <w:rPr>
                <w:sz w:val="16"/>
              </w:rPr>
            </w:pPr>
            <w:r w:rsidRPr="00527E9E">
              <w:rPr>
                <w:sz w:val="16"/>
              </w:rPr>
              <w:t>+1</w:t>
            </w:r>
          </w:p>
        </w:tc>
        <w:tc>
          <w:tcPr>
            <w:tcW w:w="0" w:type="auto"/>
            <w:shd w:val="clear" w:color="auto" w:fill="FABF8F" w:themeFill="accent6" w:themeFillTint="99"/>
          </w:tcPr>
          <w:p w14:paraId="1F99AF20" w14:textId="77777777" w:rsidR="00646A79" w:rsidRPr="00527E9E" w:rsidRDefault="00646A79" w:rsidP="00565A5D">
            <w:pPr>
              <w:jc w:val="center"/>
              <w:rPr>
                <w:sz w:val="16"/>
              </w:rPr>
            </w:pPr>
          </w:p>
        </w:tc>
        <w:tc>
          <w:tcPr>
            <w:tcW w:w="0" w:type="auto"/>
            <w:shd w:val="clear" w:color="auto" w:fill="FABF8F" w:themeFill="accent6" w:themeFillTint="99"/>
          </w:tcPr>
          <w:p w14:paraId="65E010C0" w14:textId="77777777" w:rsidR="00646A79" w:rsidRPr="00527E9E" w:rsidRDefault="00565A5D" w:rsidP="00565A5D">
            <w:pPr>
              <w:jc w:val="center"/>
              <w:rPr>
                <w:sz w:val="16"/>
              </w:rPr>
            </w:pPr>
            <w:r w:rsidRPr="00527E9E">
              <w:rPr>
                <w:sz w:val="16"/>
              </w:rPr>
              <w:t>V+</w:t>
            </w:r>
            <w:r w:rsidR="00485C41" w:rsidRPr="00527E9E">
              <w:rPr>
                <w:sz w:val="16"/>
              </w:rPr>
              <w:t>1</w:t>
            </w:r>
            <w:r w:rsidR="005901C3" w:rsidRPr="00527E9E">
              <w:rPr>
                <w:sz w:val="16"/>
              </w:rPr>
              <w:t xml:space="preserve"> Ap-2</w:t>
            </w:r>
          </w:p>
        </w:tc>
      </w:tr>
      <w:tr w:rsidR="00646A79" w:rsidRPr="00527E9E" w14:paraId="28E8E24E" w14:textId="77777777" w:rsidTr="0008594C">
        <w:tc>
          <w:tcPr>
            <w:tcW w:w="0" w:type="auto"/>
            <w:shd w:val="clear" w:color="auto" w:fill="95B3D7" w:themeFill="accent1" w:themeFillTint="99"/>
          </w:tcPr>
          <w:p w14:paraId="02928343" w14:textId="77777777" w:rsidR="00646A79" w:rsidRPr="00527E9E" w:rsidRDefault="00646A79" w:rsidP="002E31AC">
            <w:pPr>
              <w:rPr>
                <w:sz w:val="16"/>
              </w:rPr>
            </w:pPr>
            <w:r w:rsidRPr="00527E9E">
              <w:rPr>
                <w:sz w:val="16"/>
              </w:rPr>
              <w:t>El’Lar</w:t>
            </w:r>
          </w:p>
        </w:tc>
        <w:tc>
          <w:tcPr>
            <w:tcW w:w="0" w:type="auto"/>
            <w:shd w:val="clear" w:color="auto" w:fill="95B3D7" w:themeFill="accent1" w:themeFillTint="99"/>
          </w:tcPr>
          <w:p w14:paraId="49C24275" w14:textId="77777777" w:rsidR="00646A79" w:rsidRPr="00527E9E" w:rsidRDefault="00565A5D" w:rsidP="00565A5D">
            <w:pPr>
              <w:jc w:val="center"/>
              <w:rPr>
                <w:sz w:val="16"/>
              </w:rPr>
            </w:pPr>
            <w:r w:rsidRPr="00527E9E">
              <w:rPr>
                <w:sz w:val="16"/>
              </w:rPr>
              <w:t>+1</w:t>
            </w:r>
          </w:p>
        </w:tc>
        <w:tc>
          <w:tcPr>
            <w:tcW w:w="0" w:type="auto"/>
            <w:shd w:val="clear" w:color="auto" w:fill="95B3D7" w:themeFill="accent1" w:themeFillTint="99"/>
          </w:tcPr>
          <w:p w14:paraId="3C7C6749" w14:textId="77777777" w:rsidR="00646A79" w:rsidRPr="00527E9E" w:rsidRDefault="00485C41" w:rsidP="00565A5D">
            <w:pPr>
              <w:jc w:val="center"/>
              <w:rPr>
                <w:sz w:val="16"/>
              </w:rPr>
            </w:pPr>
            <w:r w:rsidRPr="00527E9E">
              <w:rPr>
                <w:sz w:val="16"/>
              </w:rPr>
              <w:t>+1</w:t>
            </w:r>
          </w:p>
        </w:tc>
        <w:tc>
          <w:tcPr>
            <w:tcW w:w="0" w:type="auto"/>
            <w:shd w:val="clear" w:color="auto" w:fill="95B3D7" w:themeFill="accent1" w:themeFillTint="99"/>
          </w:tcPr>
          <w:p w14:paraId="0B9331C4" w14:textId="77777777" w:rsidR="00646A79" w:rsidRPr="00527E9E" w:rsidRDefault="00565A5D" w:rsidP="00565A5D">
            <w:pPr>
              <w:jc w:val="center"/>
              <w:rPr>
                <w:sz w:val="16"/>
              </w:rPr>
            </w:pPr>
            <w:r w:rsidRPr="00527E9E">
              <w:rPr>
                <w:sz w:val="16"/>
              </w:rPr>
              <w:t>Em+</w:t>
            </w:r>
            <w:r w:rsidR="00485C41" w:rsidRPr="00527E9E">
              <w:rPr>
                <w:sz w:val="16"/>
              </w:rPr>
              <w:t>1</w:t>
            </w:r>
          </w:p>
        </w:tc>
      </w:tr>
      <w:tr w:rsidR="00646A79" w:rsidRPr="00527E9E" w14:paraId="5D75F6D1" w14:textId="77777777" w:rsidTr="00F2514B">
        <w:tc>
          <w:tcPr>
            <w:tcW w:w="0" w:type="auto"/>
            <w:shd w:val="clear" w:color="auto" w:fill="92D050"/>
          </w:tcPr>
          <w:p w14:paraId="093E835C" w14:textId="77777777" w:rsidR="00646A79" w:rsidRPr="00527E9E" w:rsidRDefault="00646A79" w:rsidP="002E31AC">
            <w:pPr>
              <w:rPr>
                <w:sz w:val="16"/>
              </w:rPr>
            </w:pPr>
            <w:r w:rsidRPr="00527E9E">
              <w:rPr>
                <w:sz w:val="16"/>
              </w:rPr>
              <w:t>Koth’Oth</w:t>
            </w:r>
          </w:p>
        </w:tc>
        <w:tc>
          <w:tcPr>
            <w:tcW w:w="0" w:type="auto"/>
            <w:shd w:val="clear" w:color="auto" w:fill="92D050"/>
          </w:tcPr>
          <w:p w14:paraId="3E421CAA" w14:textId="77777777" w:rsidR="00646A79" w:rsidRPr="00527E9E" w:rsidRDefault="00565A5D" w:rsidP="00565A5D">
            <w:pPr>
              <w:jc w:val="center"/>
              <w:rPr>
                <w:sz w:val="16"/>
              </w:rPr>
            </w:pPr>
            <w:r w:rsidRPr="00527E9E">
              <w:rPr>
                <w:sz w:val="16"/>
              </w:rPr>
              <w:t>+</w:t>
            </w:r>
            <w:r w:rsidR="00485C41" w:rsidRPr="00527E9E">
              <w:rPr>
                <w:sz w:val="16"/>
              </w:rPr>
              <w:t>1</w:t>
            </w:r>
          </w:p>
        </w:tc>
        <w:tc>
          <w:tcPr>
            <w:tcW w:w="0" w:type="auto"/>
            <w:shd w:val="clear" w:color="auto" w:fill="92D050"/>
          </w:tcPr>
          <w:p w14:paraId="09528119" w14:textId="77777777" w:rsidR="00646A79" w:rsidRPr="00527E9E" w:rsidRDefault="00565A5D" w:rsidP="00565A5D">
            <w:pPr>
              <w:jc w:val="center"/>
              <w:rPr>
                <w:sz w:val="16"/>
              </w:rPr>
            </w:pPr>
            <w:r w:rsidRPr="00527E9E">
              <w:rPr>
                <w:sz w:val="16"/>
              </w:rPr>
              <w:t>-</w:t>
            </w:r>
            <w:r w:rsidR="00485C41" w:rsidRPr="00527E9E">
              <w:rPr>
                <w:sz w:val="16"/>
              </w:rPr>
              <w:t>2</w:t>
            </w:r>
          </w:p>
        </w:tc>
        <w:tc>
          <w:tcPr>
            <w:tcW w:w="0" w:type="auto"/>
            <w:shd w:val="clear" w:color="auto" w:fill="92D050"/>
          </w:tcPr>
          <w:p w14:paraId="3D2F5FAB" w14:textId="77777777" w:rsidR="00646A79" w:rsidRPr="00527E9E" w:rsidRDefault="00565A5D" w:rsidP="00565A5D">
            <w:pPr>
              <w:jc w:val="center"/>
              <w:rPr>
                <w:sz w:val="16"/>
              </w:rPr>
            </w:pPr>
            <w:r w:rsidRPr="00527E9E">
              <w:rPr>
                <w:sz w:val="16"/>
              </w:rPr>
              <w:t>En+</w:t>
            </w:r>
            <w:r w:rsidR="00485C41" w:rsidRPr="00527E9E">
              <w:rPr>
                <w:sz w:val="16"/>
              </w:rPr>
              <w:t>1</w:t>
            </w:r>
            <w:r w:rsidRPr="00527E9E">
              <w:rPr>
                <w:sz w:val="16"/>
              </w:rPr>
              <w:t xml:space="preserve"> C+</w:t>
            </w:r>
            <w:r w:rsidR="00485C41" w:rsidRPr="00527E9E">
              <w:rPr>
                <w:sz w:val="16"/>
              </w:rPr>
              <w:t>1</w:t>
            </w:r>
            <w:r w:rsidR="005901C3" w:rsidRPr="00527E9E">
              <w:rPr>
                <w:sz w:val="16"/>
              </w:rPr>
              <w:t xml:space="preserve"> Ap-1</w:t>
            </w:r>
          </w:p>
        </w:tc>
      </w:tr>
      <w:tr w:rsidR="00646A79" w:rsidRPr="00527E9E" w14:paraId="3DCE5E6B" w14:textId="77777777" w:rsidTr="0008594C">
        <w:tc>
          <w:tcPr>
            <w:tcW w:w="0" w:type="auto"/>
            <w:shd w:val="clear" w:color="auto" w:fill="BFBFBF" w:themeFill="background1" w:themeFillShade="BF"/>
          </w:tcPr>
          <w:p w14:paraId="118A85A6" w14:textId="77777777" w:rsidR="00646A79" w:rsidRPr="00527E9E" w:rsidRDefault="00646A79" w:rsidP="002E31AC">
            <w:pPr>
              <w:rPr>
                <w:sz w:val="16"/>
              </w:rPr>
            </w:pPr>
            <w:r w:rsidRPr="00527E9E">
              <w:rPr>
                <w:sz w:val="16"/>
              </w:rPr>
              <w:t>Si’Th</w:t>
            </w:r>
          </w:p>
        </w:tc>
        <w:tc>
          <w:tcPr>
            <w:tcW w:w="0" w:type="auto"/>
            <w:shd w:val="clear" w:color="auto" w:fill="BFBFBF" w:themeFill="background1" w:themeFillShade="BF"/>
          </w:tcPr>
          <w:p w14:paraId="0A35DCFE" w14:textId="77777777" w:rsidR="00646A79" w:rsidRPr="00527E9E" w:rsidRDefault="00565A5D" w:rsidP="00565A5D">
            <w:pPr>
              <w:jc w:val="center"/>
              <w:rPr>
                <w:sz w:val="16"/>
              </w:rPr>
            </w:pPr>
            <w:r w:rsidRPr="00527E9E">
              <w:rPr>
                <w:sz w:val="16"/>
              </w:rPr>
              <w:t>-1</w:t>
            </w:r>
          </w:p>
        </w:tc>
        <w:tc>
          <w:tcPr>
            <w:tcW w:w="0" w:type="auto"/>
            <w:shd w:val="clear" w:color="auto" w:fill="BFBFBF" w:themeFill="background1" w:themeFillShade="BF"/>
          </w:tcPr>
          <w:p w14:paraId="4F6BABC7" w14:textId="77777777" w:rsidR="00646A79" w:rsidRPr="00527E9E" w:rsidRDefault="00565A5D" w:rsidP="00565A5D">
            <w:pPr>
              <w:jc w:val="center"/>
              <w:rPr>
                <w:sz w:val="16"/>
              </w:rPr>
            </w:pPr>
            <w:r w:rsidRPr="00527E9E">
              <w:rPr>
                <w:sz w:val="16"/>
              </w:rPr>
              <w:t>+</w:t>
            </w:r>
            <w:r w:rsidR="00D21C68" w:rsidRPr="00527E9E">
              <w:rPr>
                <w:sz w:val="16"/>
              </w:rPr>
              <w:t>1</w:t>
            </w:r>
          </w:p>
        </w:tc>
        <w:tc>
          <w:tcPr>
            <w:tcW w:w="0" w:type="auto"/>
            <w:shd w:val="clear" w:color="auto" w:fill="BFBFBF" w:themeFill="background1" w:themeFillShade="BF"/>
          </w:tcPr>
          <w:p w14:paraId="70A9D146" w14:textId="77777777" w:rsidR="00646A79" w:rsidRPr="00527E9E" w:rsidRDefault="00485C41" w:rsidP="007C6FCC">
            <w:pPr>
              <w:jc w:val="center"/>
              <w:rPr>
                <w:sz w:val="16"/>
              </w:rPr>
            </w:pPr>
            <w:r w:rsidRPr="00527E9E">
              <w:rPr>
                <w:sz w:val="16"/>
              </w:rPr>
              <w:t>V+</w:t>
            </w:r>
            <w:r w:rsidR="007C6FCC" w:rsidRPr="00527E9E">
              <w:rPr>
                <w:sz w:val="16"/>
              </w:rPr>
              <w:t>2</w:t>
            </w:r>
            <w:r w:rsidR="00565A5D" w:rsidRPr="00527E9E">
              <w:rPr>
                <w:sz w:val="16"/>
              </w:rPr>
              <w:t xml:space="preserve"> E+</w:t>
            </w:r>
            <w:r w:rsidR="007C6FCC" w:rsidRPr="00527E9E">
              <w:rPr>
                <w:sz w:val="16"/>
              </w:rPr>
              <w:t>2</w:t>
            </w:r>
            <w:r w:rsidR="005901C3" w:rsidRPr="00527E9E">
              <w:rPr>
                <w:sz w:val="16"/>
              </w:rPr>
              <w:t xml:space="preserve"> Ap+2</w:t>
            </w:r>
          </w:p>
        </w:tc>
      </w:tr>
      <w:tr w:rsidR="00646A79" w:rsidRPr="00527E9E" w14:paraId="2EC30B3C" w14:textId="77777777" w:rsidTr="00F2514B">
        <w:tc>
          <w:tcPr>
            <w:tcW w:w="0" w:type="auto"/>
            <w:shd w:val="clear" w:color="auto" w:fill="00B050"/>
          </w:tcPr>
          <w:p w14:paraId="31090F9B" w14:textId="77777777" w:rsidR="00646A79" w:rsidRPr="00527E9E" w:rsidRDefault="00646A79" w:rsidP="002E31AC">
            <w:pPr>
              <w:rPr>
                <w:sz w:val="16"/>
              </w:rPr>
            </w:pPr>
            <w:r w:rsidRPr="00527E9E">
              <w:rPr>
                <w:sz w:val="16"/>
              </w:rPr>
              <w:t>Aucun</w:t>
            </w:r>
          </w:p>
        </w:tc>
        <w:tc>
          <w:tcPr>
            <w:tcW w:w="0" w:type="auto"/>
            <w:shd w:val="clear" w:color="auto" w:fill="00B050"/>
          </w:tcPr>
          <w:p w14:paraId="43A873E4" w14:textId="77777777" w:rsidR="00646A79" w:rsidRPr="00527E9E" w:rsidRDefault="00646A79" w:rsidP="00565A5D">
            <w:pPr>
              <w:jc w:val="center"/>
              <w:rPr>
                <w:sz w:val="16"/>
              </w:rPr>
            </w:pPr>
          </w:p>
        </w:tc>
        <w:tc>
          <w:tcPr>
            <w:tcW w:w="0" w:type="auto"/>
            <w:shd w:val="clear" w:color="auto" w:fill="00B050"/>
          </w:tcPr>
          <w:p w14:paraId="3072CFB7" w14:textId="77777777" w:rsidR="00646A79" w:rsidRPr="00527E9E" w:rsidRDefault="00565A5D" w:rsidP="00565A5D">
            <w:pPr>
              <w:jc w:val="center"/>
              <w:rPr>
                <w:sz w:val="16"/>
              </w:rPr>
            </w:pPr>
            <w:r w:rsidRPr="00527E9E">
              <w:rPr>
                <w:sz w:val="16"/>
              </w:rPr>
              <w:t>-2</w:t>
            </w:r>
          </w:p>
        </w:tc>
        <w:tc>
          <w:tcPr>
            <w:tcW w:w="0" w:type="auto"/>
            <w:shd w:val="clear" w:color="auto" w:fill="00B050"/>
          </w:tcPr>
          <w:p w14:paraId="3F9769CF" w14:textId="77777777" w:rsidR="00646A79" w:rsidRPr="00527E9E" w:rsidRDefault="00646A79" w:rsidP="00565A5D">
            <w:pPr>
              <w:jc w:val="center"/>
              <w:rPr>
                <w:sz w:val="16"/>
              </w:rPr>
            </w:pPr>
          </w:p>
        </w:tc>
      </w:tr>
    </w:tbl>
    <w:tbl>
      <w:tblPr>
        <w:tblpPr w:leftFromText="141" w:rightFromText="141" w:vertAnchor="text" w:horzAnchor="page" w:tblpX="6417" w:tblpY="-16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8"/>
        <w:gridCol w:w="1853"/>
      </w:tblGrid>
      <w:tr w:rsidR="00F2514B" w:rsidRPr="00527E9E" w14:paraId="24003343" w14:textId="77777777" w:rsidTr="00F2514B">
        <w:tc>
          <w:tcPr>
            <w:tcW w:w="0" w:type="auto"/>
            <w:tcBorders>
              <w:top w:val="single" w:sz="12" w:space="0" w:color="auto"/>
              <w:left w:val="single" w:sz="12" w:space="0" w:color="auto"/>
            </w:tcBorders>
            <w:vAlign w:val="bottom"/>
          </w:tcPr>
          <w:p w14:paraId="0B92B8E5" w14:textId="77777777" w:rsidR="00F2514B" w:rsidRPr="00527E9E" w:rsidRDefault="00F2514B" w:rsidP="00F2514B">
            <w:pPr>
              <w:rPr>
                <w:rFonts w:eastAsia="Arial Unicode MS"/>
                <w:sz w:val="16"/>
              </w:rPr>
            </w:pPr>
            <w:r w:rsidRPr="00527E9E">
              <w:rPr>
                <w:sz w:val="16"/>
              </w:rPr>
              <w:t xml:space="preserve">Masse très maigre </w:t>
            </w:r>
          </w:p>
        </w:tc>
        <w:tc>
          <w:tcPr>
            <w:tcW w:w="0" w:type="auto"/>
            <w:tcBorders>
              <w:top w:val="single" w:sz="12" w:space="0" w:color="auto"/>
              <w:right w:val="single" w:sz="12" w:space="0" w:color="auto"/>
            </w:tcBorders>
          </w:tcPr>
          <w:p w14:paraId="16CBD03B" w14:textId="77777777" w:rsidR="00F2514B" w:rsidRPr="00527E9E" w:rsidRDefault="00F2514B" w:rsidP="00F2514B">
            <w:pPr>
              <w:jc w:val="center"/>
              <w:rPr>
                <w:sz w:val="16"/>
              </w:rPr>
            </w:pPr>
            <w:r w:rsidRPr="00527E9E">
              <w:rPr>
                <w:sz w:val="16"/>
              </w:rPr>
              <w:t>Physique-1</w:t>
            </w:r>
          </w:p>
        </w:tc>
      </w:tr>
      <w:tr w:rsidR="00F2514B" w:rsidRPr="00527E9E" w14:paraId="69209C0C" w14:textId="77777777" w:rsidTr="00F2514B">
        <w:tc>
          <w:tcPr>
            <w:tcW w:w="0" w:type="auto"/>
            <w:tcBorders>
              <w:left w:val="single" w:sz="12" w:space="0" w:color="auto"/>
            </w:tcBorders>
            <w:shd w:val="clear" w:color="auto" w:fill="E0E0E0"/>
            <w:vAlign w:val="bottom"/>
          </w:tcPr>
          <w:p w14:paraId="36BB6449" w14:textId="77777777" w:rsidR="00F2514B" w:rsidRPr="00527E9E" w:rsidRDefault="00F2514B" w:rsidP="00F2514B">
            <w:pPr>
              <w:rPr>
                <w:rFonts w:eastAsia="Arial Unicode MS"/>
                <w:sz w:val="16"/>
              </w:rPr>
            </w:pPr>
            <w:r w:rsidRPr="00527E9E">
              <w:rPr>
                <w:sz w:val="16"/>
              </w:rPr>
              <w:t>Masse maigre</w:t>
            </w:r>
          </w:p>
        </w:tc>
        <w:tc>
          <w:tcPr>
            <w:tcW w:w="0" w:type="auto"/>
            <w:tcBorders>
              <w:right w:val="single" w:sz="12" w:space="0" w:color="auto"/>
            </w:tcBorders>
            <w:shd w:val="clear" w:color="auto" w:fill="E0E0E0"/>
          </w:tcPr>
          <w:p w14:paraId="4E032148" w14:textId="77777777" w:rsidR="00F2514B" w:rsidRPr="00527E9E" w:rsidRDefault="00F2514B" w:rsidP="00F2514B">
            <w:pPr>
              <w:jc w:val="center"/>
              <w:rPr>
                <w:sz w:val="16"/>
              </w:rPr>
            </w:pPr>
            <w:r w:rsidRPr="00527E9E">
              <w:rPr>
                <w:sz w:val="16"/>
              </w:rPr>
              <w:t>F-1 C-1</w:t>
            </w:r>
          </w:p>
        </w:tc>
      </w:tr>
      <w:tr w:rsidR="00F2514B" w:rsidRPr="00527E9E" w14:paraId="2E17EB33" w14:textId="77777777" w:rsidTr="00F2514B">
        <w:tc>
          <w:tcPr>
            <w:tcW w:w="0" w:type="auto"/>
            <w:tcBorders>
              <w:left w:val="single" w:sz="12" w:space="0" w:color="auto"/>
            </w:tcBorders>
            <w:vAlign w:val="bottom"/>
          </w:tcPr>
          <w:p w14:paraId="230F70D9" w14:textId="77777777" w:rsidR="00F2514B" w:rsidRPr="00527E9E" w:rsidRDefault="00F2514B" w:rsidP="00F2514B">
            <w:pPr>
              <w:rPr>
                <w:rFonts w:eastAsia="Arial Unicode MS"/>
                <w:sz w:val="16"/>
              </w:rPr>
            </w:pPr>
            <w:r w:rsidRPr="00527E9E">
              <w:rPr>
                <w:sz w:val="16"/>
              </w:rPr>
              <w:t>Masse massive</w:t>
            </w:r>
          </w:p>
        </w:tc>
        <w:tc>
          <w:tcPr>
            <w:tcW w:w="0" w:type="auto"/>
            <w:tcBorders>
              <w:right w:val="single" w:sz="12" w:space="0" w:color="auto"/>
            </w:tcBorders>
          </w:tcPr>
          <w:p w14:paraId="2268EB4F" w14:textId="77777777" w:rsidR="00F2514B" w:rsidRPr="00527E9E" w:rsidRDefault="00F2514B" w:rsidP="00F2514B">
            <w:pPr>
              <w:jc w:val="center"/>
              <w:rPr>
                <w:sz w:val="16"/>
              </w:rPr>
            </w:pPr>
            <w:r w:rsidRPr="00527E9E">
              <w:rPr>
                <w:sz w:val="16"/>
              </w:rPr>
              <w:t>F+1 C+1</w:t>
            </w:r>
          </w:p>
        </w:tc>
      </w:tr>
      <w:tr w:rsidR="00F2514B" w:rsidRPr="00527E9E" w14:paraId="0FF366F5" w14:textId="77777777" w:rsidTr="00F2514B">
        <w:tc>
          <w:tcPr>
            <w:tcW w:w="0" w:type="auto"/>
            <w:tcBorders>
              <w:left w:val="single" w:sz="12" w:space="0" w:color="auto"/>
              <w:bottom w:val="single" w:sz="12" w:space="0" w:color="auto"/>
            </w:tcBorders>
            <w:shd w:val="clear" w:color="auto" w:fill="E0E0E0"/>
            <w:vAlign w:val="bottom"/>
          </w:tcPr>
          <w:p w14:paraId="66A6D187" w14:textId="77777777" w:rsidR="00F2514B" w:rsidRPr="00527E9E" w:rsidRDefault="00F2514B" w:rsidP="00F2514B">
            <w:pPr>
              <w:rPr>
                <w:rFonts w:eastAsia="Arial Unicode MS"/>
                <w:sz w:val="16"/>
              </w:rPr>
            </w:pPr>
            <w:r w:rsidRPr="00527E9E">
              <w:rPr>
                <w:sz w:val="16"/>
              </w:rPr>
              <w:t>Masse très massive</w:t>
            </w:r>
          </w:p>
        </w:tc>
        <w:tc>
          <w:tcPr>
            <w:tcW w:w="0" w:type="auto"/>
            <w:tcBorders>
              <w:bottom w:val="single" w:sz="12" w:space="0" w:color="auto"/>
              <w:right w:val="single" w:sz="12" w:space="0" w:color="auto"/>
            </w:tcBorders>
            <w:shd w:val="clear" w:color="auto" w:fill="E0E0E0"/>
          </w:tcPr>
          <w:p w14:paraId="28C10541" w14:textId="77777777" w:rsidR="00F2514B" w:rsidRPr="00527E9E" w:rsidRDefault="00F2514B" w:rsidP="00F2514B">
            <w:pPr>
              <w:jc w:val="center"/>
              <w:rPr>
                <w:sz w:val="16"/>
              </w:rPr>
            </w:pPr>
            <w:r w:rsidRPr="00527E9E">
              <w:rPr>
                <w:sz w:val="16"/>
              </w:rPr>
              <w:t>Physique+1</w:t>
            </w:r>
          </w:p>
        </w:tc>
      </w:tr>
      <w:tr w:rsidR="00F2514B" w:rsidRPr="00527E9E" w14:paraId="152EA1D0" w14:textId="77777777" w:rsidTr="00F2514B">
        <w:tc>
          <w:tcPr>
            <w:tcW w:w="0" w:type="auto"/>
            <w:tcBorders>
              <w:top w:val="single" w:sz="12" w:space="0" w:color="auto"/>
              <w:left w:val="single" w:sz="12" w:space="0" w:color="auto"/>
            </w:tcBorders>
            <w:shd w:val="clear" w:color="auto" w:fill="auto"/>
            <w:vAlign w:val="bottom"/>
          </w:tcPr>
          <w:p w14:paraId="07C17E67" w14:textId="77777777" w:rsidR="00F2514B" w:rsidRPr="00527E9E" w:rsidRDefault="00F2514B" w:rsidP="00F2514B">
            <w:pPr>
              <w:rPr>
                <w:sz w:val="16"/>
              </w:rPr>
            </w:pPr>
            <w:r w:rsidRPr="00527E9E">
              <w:rPr>
                <w:sz w:val="16"/>
              </w:rPr>
              <w:t>Largueur/longueur/taille très petite</w:t>
            </w:r>
          </w:p>
        </w:tc>
        <w:tc>
          <w:tcPr>
            <w:tcW w:w="0" w:type="auto"/>
            <w:tcBorders>
              <w:top w:val="single" w:sz="12" w:space="0" w:color="auto"/>
              <w:right w:val="single" w:sz="12" w:space="0" w:color="auto"/>
            </w:tcBorders>
            <w:shd w:val="clear" w:color="auto" w:fill="auto"/>
          </w:tcPr>
          <w:p w14:paraId="251AEE24" w14:textId="77777777" w:rsidR="00F2514B" w:rsidRPr="00527E9E" w:rsidRDefault="00F2514B" w:rsidP="00F2514B">
            <w:pPr>
              <w:jc w:val="center"/>
              <w:rPr>
                <w:sz w:val="16"/>
              </w:rPr>
            </w:pPr>
            <w:r w:rsidRPr="00527E9E">
              <w:rPr>
                <w:sz w:val="16"/>
              </w:rPr>
              <w:t>C-1 A+2 chaque cas</w:t>
            </w:r>
          </w:p>
        </w:tc>
      </w:tr>
      <w:tr w:rsidR="00F2514B" w:rsidRPr="00527E9E" w14:paraId="161B787D" w14:textId="77777777" w:rsidTr="00F2514B">
        <w:tc>
          <w:tcPr>
            <w:tcW w:w="0" w:type="auto"/>
            <w:tcBorders>
              <w:left w:val="single" w:sz="12" w:space="0" w:color="auto"/>
            </w:tcBorders>
            <w:shd w:val="clear" w:color="auto" w:fill="E0E0E0"/>
            <w:vAlign w:val="bottom"/>
          </w:tcPr>
          <w:p w14:paraId="39026E06" w14:textId="77777777" w:rsidR="00F2514B" w:rsidRPr="00527E9E" w:rsidRDefault="00F2514B" w:rsidP="00F2514B">
            <w:pPr>
              <w:rPr>
                <w:sz w:val="16"/>
              </w:rPr>
            </w:pPr>
            <w:r w:rsidRPr="00527E9E">
              <w:rPr>
                <w:sz w:val="16"/>
              </w:rPr>
              <w:t>Largueur/longueur/taille très grande</w:t>
            </w:r>
          </w:p>
        </w:tc>
        <w:tc>
          <w:tcPr>
            <w:tcW w:w="0" w:type="auto"/>
            <w:tcBorders>
              <w:right w:val="single" w:sz="12" w:space="0" w:color="auto"/>
            </w:tcBorders>
            <w:shd w:val="clear" w:color="auto" w:fill="E0E0E0"/>
          </w:tcPr>
          <w:p w14:paraId="2D439E45" w14:textId="77777777" w:rsidR="00F2514B" w:rsidRPr="00527E9E" w:rsidRDefault="00F2514B" w:rsidP="00F2514B">
            <w:pPr>
              <w:jc w:val="center"/>
              <w:rPr>
                <w:sz w:val="16"/>
              </w:rPr>
            </w:pPr>
            <w:r w:rsidRPr="00527E9E">
              <w:rPr>
                <w:sz w:val="16"/>
              </w:rPr>
              <w:t>C+1 A-2 chaque cas</w:t>
            </w:r>
          </w:p>
        </w:tc>
      </w:tr>
      <w:tr w:rsidR="00F2514B" w:rsidRPr="00527E9E" w14:paraId="58CD3BCF" w14:textId="77777777" w:rsidTr="00F2514B">
        <w:tc>
          <w:tcPr>
            <w:tcW w:w="0" w:type="auto"/>
            <w:tcBorders>
              <w:left w:val="single" w:sz="12" w:space="0" w:color="auto"/>
            </w:tcBorders>
            <w:shd w:val="clear" w:color="auto" w:fill="auto"/>
            <w:vAlign w:val="bottom"/>
          </w:tcPr>
          <w:p w14:paraId="36EA0876" w14:textId="77777777" w:rsidR="00F2514B" w:rsidRPr="00527E9E" w:rsidRDefault="00F2514B" w:rsidP="00F2514B">
            <w:pPr>
              <w:rPr>
                <w:sz w:val="16"/>
              </w:rPr>
            </w:pPr>
            <w:r w:rsidRPr="00527E9E">
              <w:rPr>
                <w:sz w:val="16"/>
              </w:rPr>
              <w:t>Largueur/longueur/taille petite</w:t>
            </w:r>
          </w:p>
        </w:tc>
        <w:tc>
          <w:tcPr>
            <w:tcW w:w="0" w:type="auto"/>
            <w:tcBorders>
              <w:right w:val="single" w:sz="12" w:space="0" w:color="auto"/>
            </w:tcBorders>
            <w:shd w:val="clear" w:color="auto" w:fill="auto"/>
          </w:tcPr>
          <w:p w14:paraId="4B53616C" w14:textId="77777777" w:rsidR="00F2514B" w:rsidRPr="00527E9E" w:rsidRDefault="00F2514B" w:rsidP="00F2514B">
            <w:pPr>
              <w:jc w:val="center"/>
              <w:rPr>
                <w:sz w:val="16"/>
              </w:rPr>
            </w:pPr>
            <w:r w:rsidRPr="00527E9E">
              <w:rPr>
                <w:sz w:val="16"/>
              </w:rPr>
              <w:t>F-1 A+1 chaque cas</w:t>
            </w:r>
          </w:p>
        </w:tc>
      </w:tr>
      <w:tr w:rsidR="00F2514B" w:rsidRPr="00527E9E" w14:paraId="52C08631" w14:textId="77777777" w:rsidTr="00F2514B">
        <w:tc>
          <w:tcPr>
            <w:tcW w:w="0" w:type="auto"/>
            <w:tcBorders>
              <w:left w:val="single" w:sz="12" w:space="0" w:color="auto"/>
              <w:bottom w:val="single" w:sz="12" w:space="0" w:color="auto"/>
            </w:tcBorders>
            <w:shd w:val="clear" w:color="auto" w:fill="E0E0E0"/>
            <w:vAlign w:val="bottom"/>
          </w:tcPr>
          <w:p w14:paraId="547C4A4A" w14:textId="77777777" w:rsidR="00F2514B" w:rsidRPr="00527E9E" w:rsidRDefault="00F2514B" w:rsidP="00F2514B">
            <w:pPr>
              <w:rPr>
                <w:sz w:val="16"/>
              </w:rPr>
            </w:pPr>
            <w:r w:rsidRPr="00527E9E">
              <w:rPr>
                <w:sz w:val="16"/>
              </w:rPr>
              <w:t>Largueur/longueur/taille grande</w:t>
            </w:r>
          </w:p>
        </w:tc>
        <w:tc>
          <w:tcPr>
            <w:tcW w:w="0" w:type="auto"/>
            <w:tcBorders>
              <w:bottom w:val="single" w:sz="12" w:space="0" w:color="auto"/>
              <w:right w:val="single" w:sz="12" w:space="0" w:color="auto"/>
            </w:tcBorders>
            <w:shd w:val="clear" w:color="auto" w:fill="E0E0E0"/>
          </w:tcPr>
          <w:p w14:paraId="3F3AEDC5" w14:textId="77777777" w:rsidR="00F2514B" w:rsidRPr="00527E9E" w:rsidRDefault="00F2514B" w:rsidP="00F2514B">
            <w:pPr>
              <w:jc w:val="center"/>
              <w:rPr>
                <w:sz w:val="16"/>
              </w:rPr>
            </w:pPr>
            <w:r w:rsidRPr="00527E9E">
              <w:rPr>
                <w:sz w:val="16"/>
              </w:rPr>
              <w:t>F+1 A-1 chaque cas</w:t>
            </w:r>
          </w:p>
        </w:tc>
      </w:tr>
      <w:tr w:rsidR="00F2514B" w:rsidRPr="00527E9E" w14:paraId="4E927AF1" w14:textId="77777777" w:rsidTr="00F2514B">
        <w:tc>
          <w:tcPr>
            <w:tcW w:w="0" w:type="auto"/>
            <w:tcBorders>
              <w:top w:val="single" w:sz="12" w:space="0" w:color="auto"/>
              <w:left w:val="single" w:sz="12" w:space="0" w:color="auto"/>
            </w:tcBorders>
            <w:shd w:val="clear" w:color="auto" w:fill="auto"/>
            <w:vAlign w:val="bottom"/>
          </w:tcPr>
          <w:p w14:paraId="3EE8E7A8" w14:textId="77777777" w:rsidR="00F2514B" w:rsidRPr="00527E9E" w:rsidRDefault="00F2514B" w:rsidP="00F2514B">
            <w:pPr>
              <w:rPr>
                <w:sz w:val="16"/>
              </w:rPr>
            </w:pPr>
            <w:r w:rsidRPr="00527E9E">
              <w:rPr>
                <w:sz w:val="16"/>
              </w:rPr>
              <w:t>Forme étriquée</w:t>
            </w:r>
          </w:p>
        </w:tc>
        <w:tc>
          <w:tcPr>
            <w:tcW w:w="0" w:type="auto"/>
            <w:tcBorders>
              <w:top w:val="single" w:sz="12" w:space="0" w:color="auto"/>
              <w:right w:val="single" w:sz="12" w:space="0" w:color="auto"/>
            </w:tcBorders>
            <w:shd w:val="clear" w:color="auto" w:fill="auto"/>
          </w:tcPr>
          <w:p w14:paraId="080BFA6A" w14:textId="77777777" w:rsidR="00F2514B" w:rsidRPr="00527E9E" w:rsidRDefault="00F2514B" w:rsidP="00F2514B">
            <w:pPr>
              <w:jc w:val="center"/>
              <w:rPr>
                <w:sz w:val="16"/>
              </w:rPr>
            </w:pPr>
            <w:r w:rsidRPr="00527E9E">
              <w:rPr>
                <w:sz w:val="16"/>
              </w:rPr>
              <w:t>Physique -1</w:t>
            </w:r>
          </w:p>
        </w:tc>
      </w:tr>
      <w:tr w:rsidR="00F2514B" w:rsidRPr="00527E9E" w14:paraId="076566D3" w14:textId="77777777" w:rsidTr="00F2514B">
        <w:tc>
          <w:tcPr>
            <w:tcW w:w="0" w:type="auto"/>
            <w:tcBorders>
              <w:left w:val="single" w:sz="12" w:space="0" w:color="auto"/>
              <w:bottom w:val="single" w:sz="12" w:space="0" w:color="auto"/>
            </w:tcBorders>
            <w:shd w:val="clear" w:color="auto" w:fill="E0E0E0"/>
            <w:vAlign w:val="bottom"/>
          </w:tcPr>
          <w:p w14:paraId="64833F7F" w14:textId="77777777" w:rsidR="00F2514B" w:rsidRPr="00527E9E" w:rsidRDefault="00F2514B" w:rsidP="00F2514B">
            <w:pPr>
              <w:rPr>
                <w:sz w:val="16"/>
              </w:rPr>
            </w:pPr>
            <w:r w:rsidRPr="00527E9E">
              <w:rPr>
                <w:sz w:val="16"/>
              </w:rPr>
              <w:t>Forme grotesque</w:t>
            </w:r>
          </w:p>
        </w:tc>
        <w:tc>
          <w:tcPr>
            <w:tcW w:w="0" w:type="auto"/>
            <w:tcBorders>
              <w:bottom w:val="single" w:sz="12" w:space="0" w:color="auto"/>
              <w:right w:val="single" w:sz="12" w:space="0" w:color="auto"/>
            </w:tcBorders>
            <w:shd w:val="clear" w:color="auto" w:fill="E0E0E0"/>
          </w:tcPr>
          <w:p w14:paraId="1A27E413" w14:textId="77777777" w:rsidR="00F2514B" w:rsidRPr="00527E9E" w:rsidRDefault="00F2514B" w:rsidP="00F2514B">
            <w:pPr>
              <w:jc w:val="center"/>
              <w:rPr>
                <w:sz w:val="16"/>
              </w:rPr>
            </w:pPr>
            <w:r w:rsidRPr="00527E9E">
              <w:rPr>
                <w:sz w:val="16"/>
              </w:rPr>
              <w:t>Intellectuel -1</w:t>
            </w:r>
          </w:p>
        </w:tc>
      </w:tr>
      <w:tr w:rsidR="00F2514B" w:rsidRPr="00527E9E" w14:paraId="4609D6EF" w14:textId="77777777" w:rsidTr="00F2514B">
        <w:tc>
          <w:tcPr>
            <w:tcW w:w="0" w:type="auto"/>
            <w:tcBorders>
              <w:top w:val="single" w:sz="12" w:space="0" w:color="auto"/>
              <w:left w:val="single" w:sz="12" w:space="0" w:color="auto"/>
            </w:tcBorders>
            <w:shd w:val="clear" w:color="auto" w:fill="auto"/>
            <w:vAlign w:val="bottom"/>
          </w:tcPr>
          <w:p w14:paraId="58266FC9" w14:textId="77777777" w:rsidR="00F2514B" w:rsidRPr="00527E9E" w:rsidRDefault="00F2514B" w:rsidP="00F2514B">
            <w:pPr>
              <w:rPr>
                <w:sz w:val="16"/>
              </w:rPr>
            </w:pPr>
            <w:r w:rsidRPr="00527E9E">
              <w:rPr>
                <w:sz w:val="16"/>
              </w:rPr>
              <w:t>Nocturne</w:t>
            </w:r>
          </w:p>
        </w:tc>
        <w:tc>
          <w:tcPr>
            <w:tcW w:w="0" w:type="auto"/>
            <w:tcBorders>
              <w:top w:val="single" w:sz="12" w:space="0" w:color="auto"/>
              <w:right w:val="single" w:sz="12" w:space="0" w:color="auto"/>
            </w:tcBorders>
            <w:shd w:val="clear" w:color="auto" w:fill="auto"/>
          </w:tcPr>
          <w:p w14:paraId="559B68A1" w14:textId="77777777" w:rsidR="00F2514B" w:rsidRPr="00527E9E" w:rsidRDefault="00F2514B" w:rsidP="00F2514B">
            <w:pPr>
              <w:jc w:val="center"/>
              <w:rPr>
                <w:sz w:val="16"/>
              </w:rPr>
            </w:pPr>
            <w:r w:rsidRPr="00527E9E">
              <w:rPr>
                <w:sz w:val="16"/>
              </w:rPr>
              <w:t>I+1</w:t>
            </w:r>
          </w:p>
        </w:tc>
      </w:tr>
      <w:tr w:rsidR="00F2514B" w:rsidRPr="00527E9E" w14:paraId="7A65CF00" w14:textId="77777777" w:rsidTr="00F2514B">
        <w:tc>
          <w:tcPr>
            <w:tcW w:w="0" w:type="auto"/>
            <w:tcBorders>
              <w:left w:val="single" w:sz="12" w:space="0" w:color="auto"/>
            </w:tcBorders>
            <w:shd w:val="clear" w:color="auto" w:fill="E0E0E0"/>
            <w:vAlign w:val="bottom"/>
          </w:tcPr>
          <w:p w14:paraId="02875EA0" w14:textId="77777777" w:rsidR="00F2514B" w:rsidRPr="00527E9E" w:rsidRDefault="00F2514B" w:rsidP="00F2514B">
            <w:pPr>
              <w:rPr>
                <w:sz w:val="16"/>
              </w:rPr>
            </w:pPr>
            <w:r w:rsidRPr="00527E9E">
              <w:rPr>
                <w:sz w:val="16"/>
              </w:rPr>
              <w:t>Herbivore</w:t>
            </w:r>
          </w:p>
        </w:tc>
        <w:tc>
          <w:tcPr>
            <w:tcW w:w="0" w:type="auto"/>
            <w:tcBorders>
              <w:right w:val="single" w:sz="12" w:space="0" w:color="auto"/>
            </w:tcBorders>
            <w:shd w:val="clear" w:color="auto" w:fill="E0E0E0"/>
          </w:tcPr>
          <w:p w14:paraId="1E45E4C3" w14:textId="77777777" w:rsidR="00F2514B" w:rsidRPr="00527E9E" w:rsidRDefault="00F2514B" w:rsidP="00F2514B">
            <w:pPr>
              <w:jc w:val="center"/>
              <w:rPr>
                <w:sz w:val="16"/>
              </w:rPr>
            </w:pPr>
            <w:r w:rsidRPr="00527E9E">
              <w:rPr>
                <w:sz w:val="16"/>
              </w:rPr>
              <w:t>Intellectuel-1</w:t>
            </w:r>
          </w:p>
        </w:tc>
      </w:tr>
      <w:tr w:rsidR="00F2514B" w:rsidRPr="00527E9E" w14:paraId="4C0D893A" w14:textId="77777777" w:rsidTr="00F2514B">
        <w:tc>
          <w:tcPr>
            <w:tcW w:w="0" w:type="auto"/>
            <w:tcBorders>
              <w:left w:val="single" w:sz="12" w:space="0" w:color="auto"/>
              <w:bottom w:val="single" w:sz="12" w:space="0" w:color="auto"/>
            </w:tcBorders>
            <w:shd w:val="clear" w:color="auto" w:fill="auto"/>
            <w:vAlign w:val="bottom"/>
          </w:tcPr>
          <w:p w14:paraId="2EC332C1" w14:textId="77777777" w:rsidR="00F2514B" w:rsidRPr="00527E9E" w:rsidRDefault="00F2514B" w:rsidP="00F2514B">
            <w:pPr>
              <w:rPr>
                <w:sz w:val="16"/>
              </w:rPr>
            </w:pPr>
            <w:r w:rsidRPr="00527E9E">
              <w:rPr>
                <w:sz w:val="16"/>
              </w:rPr>
              <w:t>Carnivore</w:t>
            </w:r>
          </w:p>
        </w:tc>
        <w:tc>
          <w:tcPr>
            <w:tcW w:w="0" w:type="auto"/>
            <w:tcBorders>
              <w:bottom w:val="single" w:sz="12" w:space="0" w:color="auto"/>
              <w:right w:val="single" w:sz="12" w:space="0" w:color="auto"/>
            </w:tcBorders>
            <w:shd w:val="clear" w:color="auto" w:fill="auto"/>
          </w:tcPr>
          <w:p w14:paraId="117EE46B" w14:textId="77777777" w:rsidR="00F2514B" w:rsidRPr="00527E9E" w:rsidRDefault="00F2514B" w:rsidP="00F2514B">
            <w:pPr>
              <w:jc w:val="center"/>
              <w:rPr>
                <w:sz w:val="16"/>
              </w:rPr>
            </w:pPr>
            <w:r w:rsidRPr="00527E9E">
              <w:rPr>
                <w:sz w:val="16"/>
              </w:rPr>
              <w:t>D+1 V+1</w:t>
            </w:r>
          </w:p>
        </w:tc>
      </w:tr>
    </w:tbl>
    <w:p w14:paraId="3E56644A" w14:textId="77777777" w:rsidR="00DC781E" w:rsidRPr="00527E9E" w:rsidRDefault="0036584B" w:rsidP="00F2514B">
      <w:pPr>
        <w:ind w:firstLine="720"/>
      </w:pPr>
      <w:r w:rsidRPr="00527E9E">
        <w:t>S</w:t>
      </w:r>
      <w:r w:rsidR="00DC781E" w:rsidRPr="00527E9E">
        <w:t xml:space="preserve">elon le type de </w:t>
      </w:r>
      <w:r w:rsidR="003A1218" w:rsidRPr="00527E9E">
        <w:t>créature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1146"/>
        <w:gridCol w:w="1415"/>
        <w:gridCol w:w="837"/>
      </w:tblGrid>
      <w:tr w:rsidR="00DC781E" w:rsidRPr="00527E9E" w14:paraId="5BF82243" w14:textId="77777777" w:rsidTr="00F2514B">
        <w:tc>
          <w:tcPr>
            <w:tcW w:w="0" w:type="auto"/>
            <w:tcBorders>
              <w:top w:val="single" w:sz="12" w:space="0" w:color="auto"/>
              <w:left w:val="single" w:sz="12" w:space="0" w:color="auto"/>
              <w:bottom w:val="single" w:sz="12" w:space="0" w:color="auto"/>
              <w:right w:val="single" w:sz="12" w:space="0" w:color="auto"/>
            </w:tcBorders>
            <w:vAlign w:val="bottom"/>
          </w:tcPr>
          <w:p w14:paraId="13524C25" w14:textId="77777777" w:rsidR="00DC781E" w:rsidRPr="00527E9E" w:rsidRDefault="00DC781E" w:rsidP="002E31AC">
            <w:pPr>
              <w:rPr>
                <w:b/>
                <w:bCs/>
                <w:sz w:val="16"/>
              </w:rPr>
            </w:pPr>
            <w:r w:rsidRPr="00527E9E">
              <w:rPr>
                <w:b/>
                <w:bCs/>
                <w:sz w:val="16"/>
              </w:rPr>
              <w:t>Créature</w:t>
            </w:r>
          </w:p>
        </w:tc>
        <w:tc>
          <w:tcPr>
            <w:tcW w:w="0" w:type="auto"/>
            <w:tcBorders>
              <w:left w:val="single" w:sz="12" w:space="0" w:color="auto"/>
              <w:right w:val="single" w:sz="4" w:space="0" w:color="auto"/>
            </w:tcBorders>
          </w:tcPr>
          <w:p w14:paraId="573FD213" w14:textId="77777777" w:rsidR="00DC781E" w:rsidRPr="00527E9E" w:rsidRDefault="00DC781E" w:rsidP="002E31AC">
            <w:pPr>
              <w:jc w:val="center"/>
              <w:rPr>
                <w:b/>
                <w:sz w:val="16"/>
              </w:rPr>
            </w:pPr>
            <w:r w:rsidRPr="00527E9E">
              <w:rPr>
                <w:b/>
                <w:sz w:val="16"/>
              </w:rPr>
              <w:t>Physique</w:t>
            </w:r>
          </w:p>
        </w:tc>
        <w:tc>
          <w:tcPr>
            <w:tcW w:w="0" w:type="auto"/>
            <w:tcBorders>
              <w:left w:val="single" w:sz="4" w:space="0" w:color="auto"/>
              <w:right w:val="single" w:sz="4" w:space="0" w:color="auto"/>
            </w:tcBorders>
          </w:tcPr>
          <w:p w14:paraId="466B0A4E" w14:textId="77777777" w:rsidR="00DC781E" w:rsidRPr="00527E9E" w:rsidRDefault="00DC781E" w:rsidP="002E31AC">
            <w:pPr>
              <w:jc w:val="center"/>
              <w:rPr>
                <w:b/>
                <w:sz w:val="16"/>
              </w:rPr>
            </w:pPr>
            <w:r w:rsidRPr="00527E9E">
              <w:rPr>
                <w:b/>
                <w:sz w:val="16"/>
              </w:rPr>
              <w:t>Intellectuelle</w:t>
            </w:r>
          </w:p>
        </w:tc>
        <w:tc>
          <w:tcPr>
            <w:tcW w:w="0" w:type="auto"/>
            <w:tcBorders>
              <w:left w:val="single" w:sz="4" w:space="0" w:color="auto"/>
              <w:right w:val="single" w:sz="4" w:space="0" w:color="auto"/>
            </w:tcBorders>
          </w:tcPr>
          <w:p w14:paraId="13771F4A" w14:textId="77777777" w:rsidR="00DC781E" w:rsidRPr="00527E9E" w:rsidRDefault="00DC781E" w:rsidP="002E31AC">
            <w:pPr>
              <w:jc w:val="center"/>
              <w:rPr>
                <w:b/>
                <w:sz w:val="16"/>
              </w:rPr>
            </w:pPr>
            <w:r w:rsidRPr="00527E9E">
              <w:rPr>
                <w:b/>
                <w:sz w:val="16"/>
              </w:rPr>
              <w:t>Divers</w:t>
            </w:r>
          </w:p>
        </w:tc>
      </w:tr>
      <w:tr w:rsidR="00DC781E" w:rsidRPr="00527E9E" w14:paraId="03CACE14" w14:textId="77777777" w:rsidTr="00F2514B">
        <w:tc>
          <w:tcPr>
            <w:tcW w:w="0" w:type="auto"/>
            <w:tcBorders>
              <w:top w:val="single" w:sz="12" w:space="0" w:color="auto"/>
            </w:tcBorders>
            <w:vAlign w:val="bottom"/>
          </w:tcPr>
          <w:p w14:paraId="59475003" w14:textId="77777777" w:rsidR="00DC781E" w:rsidRPr="00527E9E" w:rsidRDefault="00DC781E" w:rsidP="002E31AC">
            <w:pPr>
              <w:rPr>
                <w:rFonts w:eastAsia="Arial Unicode MS"/>
                <w:sz w:val="16"/>
              </w:rPr>
            </w:pPr>
            <w:r w:rsidRPr="00527E9E">
              <w:rPr>
                <w:sz w:val="16"/>
              </w:rPr>
              <w:t xml:space="preserve">Mammifère </w:t>
            </w:r>
          </w:p>
        </w:tc>
        <w:tc>
          <w:tcPr>
            <w:tcW w:w="0" w:type="auto"/>
          </w:tcPr>
          <w:p w14:paraId="1FD55D9B" w14:textId="77777777" w:rsidR="00DC781E" w:rsidRPr="00527E9E" w:rsidRDefault="00DC781E" w:rsidP="002E31AC">
            <w:pPr>
              <w:jc w:val="center"/>
              <w:rPr>
                <w:sz w:val="16"/>
              </w:rPr>
            </w:pPr>
            <w:r w:rsidRPr="00527E9E">
              <w:rPr>
                <w:sz w:val="16"/>
              </w:rPr>
              <w:t>+1</w:t>
            </w:r>
          </w:p>
        </w:tc>
        <w:tc>
          <w:tcPr>
            <w:tcW w:w="0" w:type="auto"/>
          </w:tcPr>
          <w:p w14:paraId="5774C6F8" w14:textId="77777777" w:rsidR="00DC781E" w:rsidRPr="00527E9E" w:rsidRDefault="00DC781E" w:rsidP="002E31AC">
            <w:pPr>
              <w:jc w:val="center"/>
              <w:rPr>
                <w:sz w:val="16"/>
              </w:rPr>
            </w:pPr>
          </w:p>
        </w:tc>
        <w:tc>
          <w:tcPr>
            <w:tcW w:w="0" w:type="auto"/>
          </w:tcPr>
          <w:p w14:paraId="3601F2C2" w14:textId="77777777" w:rsidR="00DC781E" w:rsidRPr="00527E9E" w:rsidRDefault="007C6FCC" w:rsidP="002E31AC">
            <w:pPr>
              <w:jc w:val="center"/>
              <w:rPr>
                <w:sz w:val="16"/>
              </w:rPr>
            </w:pPr>
            <w:r w:rsidRPr="00527E9E">
              <w:rPr>
                <w:sz w:val="16"/>
              </w:rPr>
              <w:t>D-1</w:t>
            </w:r>
          </w:p>
        </w:tc>
      </w:tr>
      <w:tr w:rsidR="00DC781E" w:rsidRPr="00527E9E" w14:paraId="75A51A48" w14:textId="77777777" w:rsidTr="00F2514B">
        <w:tc>
          <w:tcPr>
            <w:tcW w:w="0" w:type="auto"/>
            <w:shd w:val="clear" w:color="auto" w:fill="E0E0E0"/>
            <w:vAlign w:val="bottom"/>
          </w:tcPr>
          <w:p w14:paraId="16508154" w14:textId="77777777" w:rsidR="00DC781E" w:rsidRPr="00527E9E" w:rsidRDefault="00DC781E" w:rsidP="002E31AC">
            <w:pPr>
              <w:rPr>
                <w:rFonts w:eastAsia="Arial Unicode MS"/>
                <w:sz w:val="16"/>
              </w:rPr>
            </w:pPr>
            <w:r w:rsidRPr="00527E9E">
              <w:rPr>
                <w:sz w:val="16"/>
              </w:rPr>
              <w:t xml:space="preserve">Oiseau </w:t>
            </w:r>
          </w:p>
        </w:tc>
        <w:tc>
          <w:tcPr>
            <w:tcW w:w="0" w:type="auto"/>
            <w:shd w:val="clear" w:color="auto" w:fill="E0E0E0"/>
          </w:tcPr>
          <w:p w14:paraId="297E1F80" w14:textId="77777777" w:rsidR="00DC781E" w:rsidRPr="00527E9E" w:rsidRDefault="00F90CB8" w:rsidP="002E31AC">
            <w:pPr>
              <w:jc w:val="center"/>
              <w:rPr>
                <w:sz w:val="16"/>
              </w:rPr>
            </w:pPr>
            <w:r w:rsidRPr="00527E9E">
              <w:rPr>
                <w:sz w:val="16"/>
              </w:rPr>
              <w:t>-2</w:t>
            </w:r>
          </w:p>
        </w:tc>
        <w:tc>
          <w:tcPr>
            <w:tcW w:w="0" w:type="auto"/>
            <w:shd w:val="clear" w:color="auto" w:fill="E0E0E0"/>
          </w:tcPr>
          <w:p w14:paraId="668B3CE0" w14:textId="77777777" w:rsidR="00DC781E" w:rsidRPr="00527E9E" w:rsidRDefault="00DC781E" w:rsidP="002E31AC">
            <w:pPr>
              <w:jc w:val="center"/>
              <w:rPr>
                <w:sz w:val="16"/>
              </w:rPr>
            </w:pPr>
            <w:r w:rsidRPr="00527E9E">
              <w:rPr>
                <w:sz w:val="16"/>
              </w:rPr>
              <w:t>+1</w:t>
            </w:r>
          </w:p>
        </w:tc>
        <w:tc>
          <w:tcPr>
            <w:tcW w:w="0" w:type="auto"/>
            <w:shd w:val="clear" w:color="auto" w:fill="E0E0E0"/>
          </w:tcPr>
          <w:p w14:paraId="06AB533E" w14:textId="77777777" w:rsidR="00DC781E" w:rsidRPr="00527E9E" w:rsidRDefault="00DC781E" w:rsidP="002E31AC">
            <w:pPr>
              <w:jc w:val="center"/>
              <w:rPr>
                <w:sz w:val="16"/>
              </w:rPr>
            </w:pPr>
            <w:r w:rsidRPr="00527E9E">
              <w:rPr>
                <w:sz w:val="16"/>
              </w:rPr>
              <w:t>F-1</w:t>
            </w:r>
            <w:r w:rsidR="007C6FCC" w:rsidRPr="00527E9E">
              <w:rPr>
                <w:sz w:val="16"/>
              </w:rPr>
              <w:t xml:space="preserve"> D-1</w:t>
            </w:r>
          </w:p>
        </w:tc>
      </w:tr>
      <w:tr w:rsidR="00DC781E" w:rsidRPr="00527E9E" w14:paraId="46982696" w14:textId="77777777" w:rsidTr="00F2514B">
        <w:tc>
          <w:tcPr>
            <w:tcW w:w="0" w:type="auto"/>
            <w:vAlign w:val="bottom"/>
          </w:tcPr>
          <w:p w14:paraId="59EE352A" w14:textId="77777777" w:rsidR="00DC781E" w:rsidRPr="00527E9E" w:rsidRDefault="00DC781E" w:rsidP="002E31AC">
            <w:pPr>
              <w:rPr>
                <w:rFonts w:eastAsia="Arial Unicode MS"/>
                <w:sz w:val="16"/>
              </w:rPr>
            </w:pPr>
            <w:r w:rsidRPr="00527E9E">
              <w:rPr>
                <w:sz w:val="16"/>
              </w:rPr>
              <w:t xml:space="preserve">Reptile </w:t>
            </w:r>
          </w:p>
        </w:tc>
        <w:tc>
          <w:tcPr>
            <w:tcW w:w="0" w:type="auto"/>
          </w:tcPr>
          <w:p w14:paraId="227A7396" w14:textId="77777777" w:rsidR="00DC781E" w:rsidRPr="00527E9E" w:rsidRDefault="00DC781E" w:rsidP="002E31AC">
            <w:pPr>
              <w:jc w:val="center"/>
              <w:rPr>
                <w:sz w:val="16"/>
              </w:rPr>
            </w:pPr>
          </w:p>
        </w:tc>
        <w:tc>
          <w:tcPr>
            <w:tcW w:w="0" w:type="auto"/>
          </w:tcPr>
          <w:p w14:paraId="4EB1077A" w14:textId="77777777" w:rsidR="00DC781E" w:rsidRPr="00527E9E" w:rsidRDefault="00DC781E" w:rsidP="002E31AC">
            <w:pPr>
              <w:jc w:val="center"/>
              <w:rPr>
                <w:sz w:val="16"/>
              </w:rPr>
            </w:pPr>
            <w:r w:rsidRPr="00527E9E">
              <w:rPr>
                <w:sz w:val="16"/>
              </w:rPr>
              <w:t>+1</w:t>
            </w:r>
          </w:p>
        </w:tc>
        <w:tc>
          <w:tcPr>
            <w:tcW w:w="0" w:type="auto"/>
          </w:tcPr>
          <w:p w14:paraId="78789FD2" w14:textId="77777777" w:rsidR="00DC781E" w:rsidRPr="00527E9E" w:rsidRDefault="007C6FCC" w:rsidP="002E31AC">
            <w:pPr>
              <w:jc w:val="center"/>
              <w:rPr>
                <w:sz w:val="16"/>
              </w:rPr>
            </w:pPr>
            <w:r w:rsidRPr="00527E9E">
              <w:rPr>
                <w:sz w:val="16"/>
              </w:rPr>
              <w:t>D-3</w:t>
            </w:r>
          </w:p>
        </w:tc>
      </w:tr>
      <w:tr w:rsidR="00DC781E" w:rsidRPr="00527E9E" w14:paraId="0A2CA5C2" w14:textId="77777777" w:rsidTr="00F2514B">
        <w:tc>
          <w:tcPr>
            <w:tcW w:w="0" w:type="auto"/>
            <w:shd w:val="clear" w:color="auto" w:fill="E0E0E0"/>
            <w:vAlign w:val="bottom"/>
          </w:tcPr>
          <w:p w14:paraId="560D2687" w14:textId="77777777" w:rsidR="00DC781E" w:rsidRPr="00527E9E" w:rsidRDefault="00DC781E" w:rsidP="002E31AC">
            <w:pPr>
              <w:rPr>
                <w:rFonts w:eastAsia="Arial Unicode MS"/>
                <w:sz w:val="16"/>
              </w:rPr>
            </w:pPr>
            <w:r w:rsidRPr="00527E9E">
              <w:rPr>
                <w:sz w:val="16"/>
              </w:rPr>
              <w:t xml:space="preserve">Insecte </w:t>
            </w:r>
          </w:p>
        </w:tc>
        <w:tc>
          <w:tcPr>
            <w:tcW w:w="0" w:type="auto"/>
            <w:shd w:val="clear" w:color="auto" w:fill="E0E0E0"/>
          </w:tcPr>
          <w:p w14:paraId="518BE14F" w14:textId="77777777" w:rsidR="00DC781E" w:rsidRPr="00527E9E" w:rsidRDefault="00F90CB8" w:rsidP="002E31AC">
            <w:pPr>
              <w:jc w:val="center"/>
              <w:rPr>
                <w:sz w:val="16"/>
              </w:rPr>
            </w:pPr>
            <w:r w:rsidRPr="00527E9E">
              <w:rPr>
                <w:sz w:val="16"/>
              </w:rPr>
              <w:t>-2</w:t>
            </w:r>
          </w:p>
        </w:tc>
        <w:tc>
          <w:tcPr>
            <w:tcW w:w="0" w:type="auto"/>
            <w:shd w:val="clear" w:color="auto" w:fill="E0E0E0"/>
          </w:tcPr>
          <w:p w14:paraId="7E4F6C7C" w14:textId="77777777" w:rsidR="00DC781E" w:rsidRPr="00527E9E" w:rsidRDefault="00DC781E" w:rsidP="002E31AC">
            <w:pPr>
              <w:jc w:val="center"/>
              <w:rPr>
                <w:sz w:val="16"/>
              </w:rPr>
            </w:pPr>
            <w:r w:rsidRPr="00527E9E">
              <w:rPr>
                <w:sz w:val="16"/>
              </w:rPr>
              <w:t>-1</w:t>
            </w:r>
          </w:p>
        </w:tc>
        <w:tc>
          <w:tcPr>
            <w:tcW w:w="0" w:type="auto"/>
            <w:shd w:val="clear" w:color="auto" w:fill="E0E0E0"/>
          </w:tcPr>
          <w:p w14:paraId="4801DA9D" w14:textId="77777777" w:rsidR="00DC781E" w:rsidRPr="00527E9E" w:rsidRDefault="007C6FCC" w:rsidP="002E31AC">
            <w:pPr>
              <w:jc w:val="center"/>
              <w:rPr>
                <w:sz w:val="16"/>
              </w:rPr>
            </w:pPr>
            <w:r w:rsidRPr="00527E9E">
              <w:rPr>
                <w:sz w:val="16"/>
              </w:rPr>
              <w:t>F-3</w:t>
            </w:r>
          </w:p>
        </w:tc>
      </w:tr>
      <w:tr w:rsidR="00D6217A" w:rsidRPr="00527E9E" w14:paraId="6BACB4B1" w14:textId="77777777" w:rsidTr="00F2514B">
        <w:tc>
          <w:tcPr>
            <w:tcW w:w="0" w:type="auto"/>
            <w:shd w:val="clear" w:color="auto" w:fill="auto"/>
            <w:vAlign w:val="bottom"/>
          </w:tcPr>
          <w:p w14:paraId="6DDFCC74" w14:textId="77777777" w:rsidR="00D6217A" w:rsidRPr="00527E9E" w:rsidRDefault="00D6217A" w:rsidP="002E31AC">
            <w:pPr>
              <w:rPr>
                <w:sz w:val="16"/>
              </w:rPr>
            </w:pPr>
            <w:r w:rsidRPr="00527E9E">
              <w:rPr>
                <w:sz w:val="16"/>
              </w:rPr>
              <w:t>Poisson</w:t>
            </w:r>
          </w:p>
        </w:tc>
        <w:tc>
          <w:tcPr>
            <w:tcW w:w="0" w:type="auto"/>
            <w:shd w:val="clear" w:color="auto" w:fill="auto"/>
          </w:tcPr>
          <w:p w14:paraId="3DB37B32" w14:textId="77777777" w:rsidR="00D6217A" w:rsidRPr="00527E9E" w:rsidRDefault="00D6217A" w:rsidP="002E31AC">
            <w:pPr>
              <w:jc w:val="center"/>
              <w:rPr>
                <w:sz w:val="16"/>
              </w:rPr>
            </w:pPr>
            <w:r w:rsidRPr="00527E9E">
              <w:rPr>
                <w:sz w:val="16"/>
              </w:rPr>
              <w:t>-1</w:t>
            </w:r>
          </w:p>
        </w:tc>
        <w:tc>
          <w:tcPr>
            <w:tcW w:w="0" w:type="auto"/>
            <w:shd w:val="clear" w:color="auto" w:fill="auto"/>
          </w:tcPr>
          <w:p w14:paraId="298A0D26" w14:textId="77777777" w:rsidR="00D6217A" w:rsidRPr="00527E9E" w:rsidRDefault="00D6217A" w:rsidP="002E31AC">
            <w:pPr>
              <w:jc w:val="center"/>
              <w:rPr>
                <w:sz w:val="16"/>
              </w:rPr>
            </w:pPr>
            <w:r w:rsidRPr="00527E9E">
              <w:rPr>
                <w:sz w:val="16"/>
              </w:rPr>
              <w:t>-1</w:t>
            </w:r>
          </w:p>
        </w:tc>
        <w:tc>
          <w:tcPr>
            <w:tcW w:w="0" w:type="auto"/>
            <w:shd w:val="clear" w:color="auto" w:fill="auto"/>
          </w:tcPr>
          <w:p w14:paraId="3027386F" w14:textId="77777777" w:rsidR="00D6217A" w:rsidRPr="00527E9E" w:rsidRDefault="00D6217A" w:rsidP="002E31AC">
            <w:pPr>
              <w:jc w:val="center"/>
              <w:rPr>
                <w:sz w:val="16"/>
              </w:rPr>
            </w:pPr>
            <w:r w:rsidRPr="00527E9E">
              <w:rPr>
                <w:sz w:val="16"/>
              </w:rPr>
              <w:t>F-2 D-4</w:t>
            </w:r>
          </w:p>
        </w:tc>
      </w:tr>
      <w:tr w:rsidR="00BB7788" w:rsidRPr="00527E9E" w14:paraId="158A1397" w14:textId="77777777" w:rsidTr="00F2514B">
        <w:tc>
          <w:tcPr>
            <w:tcW w:w="0" w:type="auto"/>
            <w:shd w:val="clear" w:color="auto" w:fill="EAEAEA"/>
            <w:vAlign w:val="bottom"/>
          </w:tcPr>
          <w:p w14:paraId="5B9CD73F" w14:textId="77777777" w:rsidR="00BB7788" w:rsidRPr="00527E9E" w:rsidRDefault="00F90CB8" w:rsidP="002E31AC">
            <w:pPr>
              <w:rPr>
                <w:sz w:val="16"/>
              </w:rPr>
            </w:pPr>
            <w:r w:rsidRPr="00527E9E">
              <w:rPr>
                <w:sz w:val="16"/>
              </w:rPr>
              <w:t>Elémentaire</w:t>
            </w:r>
          </w:p>
        </w:tc>
        <w:tc>
          <w:tcPr>
            <w:tcW w:w="0" w:type="auto"/>
            <w:shd w:val="clear" w:color="auto" w:fill="EAEAEA"/>
          </w:tcPr>
          <w:p w14:paraId="2AFA69EC" w14:textId="77777777" w:rsidR="00BB7788" w:rsidRPr="00527E9E" w:rsidRDefault="00BB7788" w:rsidP="002E31AC">
            <w:pPr>
              <w:jc w:val="center"/>
              <w:rPr>
                <w:sz w:val="16"/>
              </w:rPr>
            </w:pPr>
            <w:r w:rsidRPr="00527E9E">
              <w:rPr>
                <w:sz w:val="16"/>
              </w:rPr>
              <w:t>D10*-D10*</w:t>
            </w:r>
          </w:p>
        </w:tc>
        <w:tc>
          <w:tcPr>
            <w:tcW w:w="0" w:type="auto"/>
            <w:shd w:val="clear" w:color="auto" w:fill="EAEAEA"/>
          </w:tcPr>
          <w:p w14:paraId="63BE5B00" w14:textId="77777777" w:rsidR="00BB7788" w:rsidRPr="00527E9E" w:rsidRDefault="00BB7788" w:rsidP="002E31AC">
            <w:pPr>
              <w:jc w:val="center"/>
              <w:rPr>
                <w:sz w:val="16"/>
              </w:rPr>
            </w:pPr>
            <w:r w:rsidRPr="00527E9E">
              <w:rPr>
                <w:sz w:val="16"/>
              </w:rPr>
              <w:t>D10*-D10*</w:t>
            </w:r>
          </w:p>
        </w:tc>
        <w:tc>
          <w:tcPr>
            <w:tcW w:w="0" w:type="auto"/>
            <w:shd w:val="clear" w:color="auto" w:fill="EAEAEA"/>
          </w:tcPr>
          <w:p w14:paraId="18B5E7CB" w14:textId="77777777" w:rsidR="00BB7788" w:rsidRPr="00527E9E" w:rsidRDefault="00BB7788" w:rsidP="002E31AC">
            <w:pPr>
              <w:jc w:val="center"/>
              <w:rPr>
                <w:sz w:val="16"/>
              </w:rPr>
            </w:pPr>
          </w:p>
        </w:tc>
      </w:tr>
      <w:tr w:rsidR="00F90CB8" w:rsidRPr="00527E9E" w14:paraId="4FE2C6DC" w14:textId="77777777" w:rsidTr="00F2514B">
        <w:tc>
          <w:tcPr>
            <w:tcW w:w="0" w:type="auto"/>
            <w:shd w:val="clear" w:color="auto" w:fill="auto"/>
            <w:vAlign w:val="bottom"/>
          </w:tcPr>
          <w:p w14:paraId="6D1E4E36" w14:textId="77777777" w:rsidR="00F90CB8" w:rsidRPr="00527E9E" w:rsidRDefault="00F90CB8" w:rsidP="002E31AC">
            <w:pPr>
              <w:rPr>
                <w:sz w:val="16"/>
              </w:rPr>
            </w:pPr>
            <w:r w:rsidRPr="00527E9E">
              <w:rPr>
                <w:sz w:val="16"/>
              </w:rPr>
              <w:t>Ethéral</w:t>
            </w:r>
          </w:p>
        </w:tc>
        <w:tc>
          <w:tcPr>
            <w:tcW w:w="0" w:type="auto"/>
            <w:shd w:val="clear" w:color="auto" w:fill="auto"/>
          </w:tcPr>
          <w:p w14:paraId="3EAB5CF6" w14:textId="77777777" w:rsidR="00F90CB8" w:rsidRPr="00527E9E" w:rsidRDefault="00F90CB8" w:rsidP="002E31AC">
            <w:pPr>
              <w:jc w:val="center"/>
              <w:rPr>
                <w:sz w:val="16"/>
              </w:rPr>
            </w:pPr>
            <w:r w:rsidRPr="00527E9E">
              <w:rPr>
                <w:sz w:val="16"/>
              </w:rPr>
              <w:t>-1</w:t>
            </w:r>
          </w:p>
        </w:tc>
        <w:tc>
          <w:tcPr>
            <w:tcW w:w="0" w:type="auto"/>
            <w:shd w:val="clear" w:color="auto" w:fill="auto"/>
          </w:tcPr>
          <w:p w14:paraId="4F1A2035" w14:textId="77777777" w:rsidR="00F90CB8" w:rsidRPr="00527E9E" w:rsidRDefault="00F90CB8" w:rsidP="002E31AC">
            <w:pPr>
              <w:jc w:val="center"/>
              <w:rPr>
                <w:sz w:val="16"/>
              </w:rPr>
            </w:pPr>
            <w:r w:rsidRPr="00527E9E">
              <w:rPr>
                <w:sz w:val="16"/>
              </w:rPr>
              <w:t>+2</w:t>
            </w:r>
          </w:p>
        </w:tc>
        <w:tc>
          <w:tcPr>
            <w:tcW w:w="0" w:type="auto"/>
            <w:shd w:val="clear" w:color="auto" w:fill="auto"/>
          </w:tcPr>
          <w:p w14:paraId="38527F19" w14:textId="77777777" w:rsidR="00F90CB8" w:rsidRPr="00527E9E" w:rsidRDefault="00F90CB8" w:rsidP="002E31AC">
            <w:pPr>
              <w:jc w:val="center"/>
              <w:rPr>
                <w:sz w:val="16"/>
              </w:rPr>
            </w:pPr>
            <w:r w:rsidRPr="00527E9E">
              <w:rPr>
                <w:sz w:val="16"/>
              </w:rPr>
              <w:t>Ap-2</w:t>
            </w:r>
          </w:p>
        </w:tc>
      </w:tr>
      <w:tr w:rsidR="00F90CB8" w:rsidRPr="00527E9E" w14:paraId="44FF66D4" w14:textId="77777777" w:rsidTr="00F2514B">
        <w:tc>
          <w:tcPr>
            <w:tcW w:w="0" w:type="auto"/>
            <w:shd w:val="clear" w:color="auto" w:fill="EAEAEA"/>
            <w:vAlign w:val="bottom"/>
          </w:tcPr>
          <w:p w14:paraId="49F3CB86" w14:textId="77777777" w:rsidR="00F90CB8" w:rsidRPr="00527E9E" w:rsidRDefault="00F90CB8" w:rsidP="002E31AC">
            <w:pPr>
              <w:rPr>
                <w:sz w:val="16"/>
              </w:rPr>
            </w:pPr>
            <w:r w:rsidRPr="00527E9E">
              <w:rPr>
                <w:sz w:val="16"/>
              </w:rPr>
              <w:t>Spécial</w:t>
            </w:r>
          </w:p>
        </w:tc>
        <w:tc>
          <w:tcPr>
            <w:tcW w:w="0" w:type="auto"/>
            <w:shd w:val="clear" w:color="auto" w:fill="EAEAEA"/>
          </w:tcPr>
          <w:p w14:paraId="28D3B936" w14:textId="77777777" w:rsidR="00F90CB8" w:rsidRPr="00527E9E" w:rsidRDefault="00F90CB8" w:rsidP="002E31AC">
            <w:pPr>
              <w:jc w:val="center"/>
              <w:rPr>
                <w:sz w:val="16"/>
              </w:rPr>
            </w:pPr>
            <w:r w:rsidRPr="00527E9E">
              <w:rPr>
                <w:sz w:val="16"/>
              </w:rPr>
              <w:t>D10*-1</w:t>
            </w:r>
          </w:p>
        </w:tc>
        <w:tc>
          <w:tcPr>
            <w:tcW w:w="0" w:type="auto"/>
            <w:shd w:val="clear" w:color="auto" w:fill="EAEAEA"/>
          </w:tcPr>
          <w:p w14:paraId="5D7504D0" w14:textId="77777777" w:rsidR="00F90CB8" w:rsidRPr="00527E9E" w:rsidRDefault="00F90CB8" w:rsidP="002E31AC">
            <w:pPr>
              <w:jc w:val="center"/>
              <w:rPr>
                <w:sz w:val="16"/>
              </w:rPr>
            </w:pPr>
            <w:r w:rsidRPr="00527E9E">
              <w:rPr>
                <w:sz w:val="16"/>
              </w:rPr>
              <w:t>D10*-1</w:t>
            </w:r>
          </w:p>
        </w:tc>
        <w:tc>
          <w:tcPr>
            <w:tcW w:w="0" w:type="auto"/>
            <w:shd w:val="clear" w:color="auto" w:fill="EAEAEA"/>
          </w:tcPr>
          <w:p w14:paraId="6D46823E" w14:textId="77777777" w:rsidR="00F90CB8" w:rsidRPr="00527E9E" w:rsidRDefault="00F90CB8" w:rsidP="002E31AC">
            <w:pPr>
              <w:jc w:val="center"/>
              <w:rPr>
                <w:sz w:val="16"/>
              </w:rPr>
            </w:pPr>
          </w:p>
        </w:tc>
      </w:tr>
    </w:tbl>
    <w:p w14:paraId="1518B8D9" w14:textId="77777777" w:rsidR="007C6FCC" w:rsidRPr="00527E9E" w:rsidRDefault="007C6FCC" w:rsidP="002E31AC">
      <w:pPr>
        <w:tabs>
          <w:tab w:val="left" w:pos="4598"/>
        </w:tabs>
        <w:ind w:left="1440"/>
        <w:jc w:val="left"/>
      </w:pPr>
      <w:r w:rsidRPr="00527E9E">
        <w:rPr>
          <w:bCs/>
        </w:rPr>
        <w:tab/>
      </w:r>
    </w:p>
    <w:p w14:paraId="70780A89" w14:textId="77777777" w:rsidR="0036584B" w:rsidRPr="00527E9E" w:rsidRDefault="003A1218" w:rsidP="00B962E1">
      <w:pPr>
        <w:ind w:firstLine="720"/>
      </w:pPr>
      <w:r w:rsidRPr="00527E9E">
        <w:t xml:space="preserve">La valeur </w:t>
      </w:r>
      <w:r w:rsidR="00BF3AEC" w:rsidRPr="00527E9E">
        <w:t xml:space="preserve">de base </w:t>
      </w:r>
      <w:r w:rsidRPr="00527E9E">
        <w:t xml:space="preserve">de la </w:t>
      </w:r>
      <w:r w:rsidR="0036584B" w:rsidRPr="00527E9E">
        <w:t>caractéristique</w:t>
      </w:r>
      <w:r w:rsidRPr="00527E9E">
        <w:t xml:space="preserve"> </w:t>
      </w:r>
      <w:r w:rsidR="00BF3AEC" w:rsidRPr="00527E9E">
        <w:t>est donnée par</w:t>
      </w:r>
      <w:r w:rsidR="00292FDC" w:rsidRPr="00527E9E">
        <w:t xml:space="preserve"> ce </w:t>
      </w:r>
      <w:r w:rsidR="00BF3AEC" w:rsidRPr="00527E9E">
        <w:t xml:space="preserve">résultat </w:t>
      </w:r>
      <w:r w:rsidRPr="00527E9E">
        <w:t>:</w:t>
      </w:r>
      <w:r w:rsidR="0036584B" w:rsidRPr="00527E9E">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740"/>
        <w:gridCol w:w="521"/>
        <w:gridCol w:w="521"/>
        <w:gridCol w:w="521"/>
        <w:gridCol w:w="521"/>
        <w:gridCol w:w="635"/>
        <w:gridCol w:w="444"/>
        <w:gridCol w:w="444"/>
        <w:gridCol w:w="444"/>
        <w:gridCol w:w="444"/>
        <w:gridCol w:w="817"/>
      </w:tblGrid>
      <w:tr w:rsidR="0036584B" w:rsidRPr="00527E9E" w14:paraId="355EED99" w14:textId="77777777" w:rsidTr="0049656A">
        <w:tc>
          <w:tcPr>
            <w:tcW w:w="0" w:type="auto"/>
            <w:tcBorders>
              <w:top w:val="single" w:sz="12" w:space="0" w:color="auto"/>
              <w:left w:val="single" w:sz="12" w:space="0" w:color="auto"/>
              <w:bottom w:val="single" w:sz="12" w:space="0" w:color="auto"/>
              <w:right w:val="single" w:sz="12" w:space="0" w:color="auto"/>
            </w:tcBorders>
            <w:vAlign w:val="bottom"/>
          </w:tcPr>
          <w:p w14:paraId="48392254" w14:textId="77777777" w:rsidR="0036584B" w:rsidRPr="00527E9E" w:rsidRDefault="0036584B" w:rsidP="0049656A">
            <w:pPr>
              <w:jc w:val="center"/>
              <w:rPr>
                <w:b/>
                <w:bCs/>
                <w:sz w:val="16"/>
              </w:rPr>
            </w:pPr>
            <w:r w:rsidRPr="00527E9E">
              <w:rPr>
                <w:b/>
                <w:sz w:val="16"/>
              </w:rPr>
              <w:t>D10</w:t>
            </w:r>
            <w:r w:rsidR="008B037C" w:rsidRPr="00527E9E">
              <w:rPr>
                <w:b/>
                <w:sz w:val="16"/>
              </w:rPr>
              <w:t xml:space="preserve"> modifié</w:t>
            </w:r>
            <w:r w:rsidR="008B037C" w:rsidRPr="00527E9E">
              <w:rPr>
                <w:b/>
                <w:sz w:val="16"/>
              </w:rPr>
              <w:sym w:font="Wingdings" w:char="F0E0"/>
            </w:r>
          </w:p>
        </w:tc>
        <w:tc>
          <w:tcPr>
            <w:tcW w:w="0" w:type="auto"/>
            <w:tcBorders>
              <w:left w:val="single" w:sz="12" w:space="0" w:color="auto"/>
              <w:right w:val="single" w:sz="4" w:space="0" w:color="auto"/>
            </w:tcBorders>
          </w:tcPr>
          <w:p w14:paraId="52E6D465" w14:textId="77777777" w:rsidR="0036584B" w:rsidRPr="00527E9E" w:rsidRDefault="0036584B" w:rsidP="0049656A">
            <w:pPr>
              <w:jc w:val="center"/>
              <w:rPr>
                <w:b/>
                <w:sz w:val="16"/>
              </w:rPr>
            </w:pPr>
            <w:r w:rsidRPr="00527E9E">
              <w:rPr>
                <w:b/>
                <w:sz w:val="16"/>
              </w:rPr>
              <w:t>0 ou -</w:t>
            </w:r>
          </w:p>
        </w:tc>
        <w:tc>
          <w:tcPr>
            <w:tcW w:w="0" w:type="auto"/>
            <w:tcBorders>
              <w:left w:val="single" w:sz="4" w:space="0" w:color="auto"/>
              <w:right w:val="single" w:sz="4" w:space="0" w:color="auto"/>
            </w:tcBorders>
            <w:shd w:val="clear" w:color="auto" w:fill="F3F3F3"/>
          </w:tcPr>
          <w:p w14:paraId="7C6F0566" w14:textId="77777777" w:rsidR="0036584B" w:rsidRPr="00527E9E" w:rsidRDefault="0036584B" w:rsidP="0049656A">
            <w:pPr>
              <w:jc w:val="center"/>
              <w:rPr>
                <w:b/>
                <w:sz w:val="16"/>
              </w:rPr>
            </w:pPr>
            <w:r w:rsidRPr="00527E9E">
              <w:rPr>
                <w:b/>
                <w:sz w:val="16"/>
              </w:rPr>
              <w:t>1-2</w:t>
            </w:r>
          </w:p>
        </w:tc>
        <w:tc>
          <w:tcPr>
            <w:tcW w:w="0" w:type="auto"/>
            <w:tcBorders>
              <w:left w:val="single" w:sz="4" w:space="0" w:color="auto"/>
              <w:right w:val="single" w:sz="4" w:space="0" w:color="auto"/>
            </w:tcBorders>
            <w:shd w:val="clear" w:color="auto" w:fill="E6E6E6"/>
          </w:tcPr>
          <w:p w14:paraId="4A2F0AAC" w14:textId="77777777" w:rsidR="0036584B" w:rsidRPr="00527E9E" w:rsidRDefault="0036584B" w:rsidP="0049656A">
            <w:pPr>
              <w:jc w:val="center"/>
              <w:rPr>
                <w:b/>
                <w:sz w:val="16"/>
              </w:rPr>
            </w:pPr>
            <w:r w:rsidRPr="00527E9E">
              <w:rPr>
                <w:b/>
                <w:sz w:val="16"/>
              </w:rPr>
              <w:t>3-4</w:t>
            </w:r>
          </w:p>
        </w:tc>
        <w:tc>
          <w:tcPr>
            <w:tcW w:w="0" w:type="auto"/>
            <w:tcBorders>
              <w:left w:val="single" w:sz="4" w:space="0" w:color="auto"/>
              <w:right w:val="single" w:sz="4" w:space="0" w:color="auto"/>
            </w:tcBorders>
            <w:shd w:val="clear" w:color="auto" w:fill="E0E0E0"/>
          </w:tcPr>
          <w:p w14:paraId="09B942A0" w14:textId="77777777" w:rsidR="0036584B" w:rsidRPr="00527E9E" w:rsidRDefault="0036584B" w:rsidP="0049656A">
            <w:pPr>
              <w:jc w:val="center"/>
              <w:rPr>
                <w:b/>
                <w:sz w:val="16"/>
              </w:rPr>
            </w:pPr>
            <w:r w:rsidRPr="00527E9E">
              <w:rPr>
                <w:b/>
                <w:sz w:val="16"/>
              </w:rPr>
              <w:t>5-6</w:t>
            </w:r>
          </w:p>
        </w:tc>
        <w:tc>
          <w:tcPr>
            <w:tcW w:w="0" w:type="auto"/>
            <w:tcBorders>
              <w:left w:val="single" w:sz="4" w:space="0" w:color="auto"/>
              <w:right w:val="single" w:sz="4" w:space="0" w:color="auto"/>
            </w:tcBorders>
            <w:shd w:val="clear" w:color="auto" w:fill="D9D9D9"/>
          </w:tcPr>
          <w:p w14:paraId="233DBB4F" w14:textId="77777777" w:rsidR="0036584B" w:rsidRPr="00527E9E" w:rsidRDefault="0036584B" w:rsidP="0049656A">
            <w:pPr>
              <w:jc w:val="center"/>
              <w:rPr>
                <w:b/>
                <w:sz w:val="16"/>
              </w:rPr>
            </w:pPr>
            <w:r w:rsidRPr="00527E9E">
              <w:rPr>
                <w:b/>
                <w:sz w:val="16"/>
              </w:rPr>
              <w:t>7-8</w:t>
            </w:r>
          </w:p>
        </w:tc>
        <w:tc>
          <w:tcPr>
            <w:tcW w:w="0" w:type="auto"/>
            <w:tcBorders>
              <w:left w:val="single" w:sz="4" w:space="0" w:color="auto"/>
              <w:right w:val="single" w:sz="4" w:space="0" w:color="auto"/>
            </w:tcBorders>
            <w:shd w:val="clear" w:color="auto" w:fill="CCCCCC"/>
          </w:tcPr>
          <w:p w14:paraId="12478E9C" w14:textId="77777777" w:rsidR="0036584B" w:rsidRPr="00527E9E" w:rsidRDefault="0036584B" w:rsidP="0049656A">
            <w:pPr>
              <w:jc w:val="center"/>
              <w:rPr>
                <w:b/>
                <w:sz w:val="16"/>
              </w:rPr>
            </w:pPr>
            <w:r w:rsidRPr="00527E9E">
              <w:rPr>
                <w:b/>
                <w:sz w:val="16"/>
              </w:rPr>
              <w:t>9-10</w:t>
            </w:r>
          </w:p>
        </w:tc>
        <w:tc>
          <w:tcPr>
            <w:tcW w:w="0" w:type="auto"/>
            <w:tcBorders>
              <w:left w:val="single" w:sz="4" w:space="0" w:color="auto"/>
              <w:right w:val="single" w:sz="4" w:space="0" w:color="auto"/>
            </w:tcBorders>
            <w:shd w:val="clear" w:color="auto" w:fill="C0C0C0"/>
          </w:tcPr>
          <w:p w14:paraId="5E36A008" w14:textId="77777777" w:rsidR="0036584B" w:rsidRPr="00527E9E" w:rsidRDefault="0036584B" w:rsidP="0049656A">
            <w:pPr>
              <w:jc w:val="center"/>
              <w:rPr>
                <w:b/>
                <w:sz w:val="16"/>
              </w:rPr>
            </w:pPr>
            <w:r w:rsidRPr="00527E9E">
              <w:rPr>
                <w:b/>
                <w:sz w:val="16"/>
              </w:rPr>
              <w:t>11</w:t>
            </w:r>
          </w:p>
        </w:tc>
        <w:tc>
          <w:tcPr>
            <w:tcW w:w="0" w:type="auto"/>
            <w:tcBorders>
              <w:left w:val="single" w:sz="4" w:space="0" w:color="auto"/>
              <w:right w:val="single" w:sz="4" w:space="0" w:color="auto"/>
            </w:tcBorders>
            <w:shd w:val="clear" w:color="auto" w:fill="B3B3B3"/>
          </w:tcPr>
          <w:p w14:paraId="70A636EF" w14:textId="77777777" w:rsidR="0036584B" w:rsidRPr="00527E9E" w:rsidRDefault="0036584B" w:rsidP="0049656A">
            <w:pPr>
              <w:jc w:val="center"/>
              <w:rPr>
                <w:b/>
                <w:sz w:val="16"/>
              </w:rPr>
            </w:pPr>
            <w:r w:rsidRPr="00527E9E">
              <w:rPr>
                <w:b/>
                <w:sz w:val="16"/>
              </w:rPr>
              <w:t>12</w:t>
            </w:r>
          </w:p>
        </w:tc>
        <w:tc>
          <w:tcPr>
            <w:tcW w:w="0" w:type="auto"/>
            <w:tcBorders>
              <w:left w:val="single" w:sz="4" w:space="0" w:color="auto"/>
              <w:right w:val="single" w:sz="4" w:space="0" w:color="auto"/>
            </w:tcBorders>
            <w:shd w:val="clear" w:color="auto" w:fill="A6A6A6"/>
          </w:tcPr>
          <w:p w14:paraId="33965B79" w14:textId="77777777" w:rsidR="0036584B" w:rsidRPr="00527E9E" w:rsidRDefault="0036584B" w:rsidP="0049656A">
            <w:pPr>
              <w:jc w:val="center"/>
              <w:rPr>
                <w:b/>
                <w:sz w:val="16"/>
              </w:rPr>
            </w:pPr>
            <w:r w:rsidRPr="00527E9E">
              <w:rPr>
                <w:b/>
                <w:sz w:val="16"/>
              </w:rPr>
              <w:t>13</w:t>
            </w:r>
          </w:p>
        </w:tc>
        <w:tc>
          <w:tcPr>
            <w:tcW w:w="0" w:type="auto"/>
            <w:tcBorders>
              <w:left w:val="single" w:sz="4" w:space="0" w:color="auto"/>
              <w:right w:val="single" w:sz="4" w:space="0" w:color="auto"/>
            </w:tcBorders>
            <w:shd w:val="clear" w:color="auto" w:fill="A0A0A0"/>
          </w:tcPr>
          <w:p w14:paraId="2A3FF31F" w14:textId="77777777" w:rsidR="0036584B" w:rsidRPr="00527E9E" w:rsidRDefault="0036584B" w:rsidP="0049656A">
            <w:pPr>
              <w:jc w:val="center"/>
              <w:rPr>
                <w:b/>
                <w:sz w:val="16"/>
              </w:rPr>
            </w:pPr>
            <w:r w:rsidRPr="00527E9E">
              <w:rPr>
                <w:b/>
                <w:sz w:val="16"/>
              </w:rPr>
              <w:t>14</w:t>
            </w:r>
          </w:p>
        </w:tc>
        <w:tc>
          <w:tcPr>
            <w:tcW w:w="0" w:type="auto"/>
            <w:tcBorders>
              <w:left w:val="single" w:sz="4" w:space="0" w:color="auto"/>
              <w:right w:val="single" w:sz="4" w:space="0" w:color="auto"/>
            </w:tcBorders>
            <w:shd w:val="clear" w:color="auto" w:fill="999999"/>
          </w:tcPr>
          <w:p w14:paraId="725EAEA5" w14:textId="77777777" w:rsidR="0036584B" w:rsidRPr="00527E9E" w:rsidRDefault="0036584B" w:rsidP="0049656A">
            <w:pPr>
              <w:jc w:val="center"/>
              <w:rPr>
                <w:b/>
                <w:sz w:val="16"/>
              </w:rPr>
            </w:pPr>
            <w:r w:rsidRPr="00527E9E">
              <w:rPr>
                <w:b/>
                <w:sz w:val="16"/>
              </w:rPr>
              <w:t>15 et+</w:t>
            </w:r>
          </w:p>
        </w:tc>
      </w:tr>
      <w:tr w:rsidR="0036584B" w:rsidRPr="00527E9E" w14:paraId="74059BC3" w14:textId="77777777" w:rsidTr="00BF3AEC">
        <w:tc>
          <w:tcPr>
            <w:tcW w:w="0" w:type="auto"/>
            <w:tcBorders>
              <w:top w:val="single" w:sz="12" w:space="0" w:color="auto"/>
            </w:tcBorders>
            <w:shd w:val="clear" w:color="auto" w:fill="FFFF00"/>
            <w:vAlign w:val="bottom"/>
          </w:tcPr>
          <w:p w14:paraId="15CDD197" w14:textId="77777777" w:rsidR="0036584B" w:rsidRPr="00527E9E" w:rsidRDefault="0036584B" w:rsidP="0049656A">
            <w:pPr>
              <w:jc w:val="center"/>
              <w:rPr>
                <w:rFonts w:eastAsia="Arial Unicode MS"/>
                <w:b/>
                <w:sz w:val="16"/>
              </w:rPr>
            </w:pPr>
            <w:r w:rsidRPr="00527E9E">
              <w:rPr>
                <w:b/>
                <w:sz w:val="16"/>
              </w:rPr>
              <w:t>Caractéristique</w:t>
            </w:r>
          </w:p>
        </w:tc>
        <w:tc>
          <w:tcPr>
            <w:tcW w:w="0" w:type="auto"/>
          </w:tcPr>
          <w:p w14:paraId="13EE3A84" w14:textId="77777777" w:rsidR="0036584B" w:rsidRPr="00527E9E" w:rsidRDefault="0036584B" w:rsidP="0049656A">
            <w:pPr>
              <w:jc w:val="center"/>
              <w:rPr>
                <w:sz w:val="16"/>
              </w:rPr>
            </w:pPr>
            <w:r w:rsidRPr="00527E9E">
              <w:rPr>
                <w:sz w:val="16"/>
              </w:rPr>
              <w:t>1</w:t>
            </w:r>
          </w:p>
        </w:tc>
        <w:tc>
          <w:tcPr>
            <w:tcW w:w="0" w:type="auto"/>
            <w:shd w:val="clear" w:color="auto" w:fill="F3F3F3"/>
          </w:tcPr>
          <w:p w14:paraId="35479752" w14:textId="77777777" w:rsidR="0036584B" w:rsidRPr="00527E9E" w:rsidRDefault="0036584B" w:rsidP="0049656A">
            <w:pPr>
              <w:jc w:val="center"/>
              <w:rPr>
                <w:sz w:val="16"/>
              </w:rPr>
            </w:pPr>
            <w:r w:rsidRPr="00527E9E">
              <w:rPr>
                <w:sz w:val="16"/>
              </w:rPr>
              <w:t>10</w:t>
            </w:r>
          </w:p>
        </w:tc>
        <w:tc>
          <w:tcPr>
            <w:tcW w:w="0" w:type="auto"/>
            <w:shd w:val="clear" w:color="auto" w:fill="E6E6E6"/>
          </w:tcPr>
          <w:p w14:paraId="1684F591" w14:textId="77777777" w:rsidR="0036584B" w:rsidRPr="00527E9E" w:rsidRDefault="0036584B" w:rsidP="0049656A">
            <w:pPr>
              <w:jc w:val="center"/>
              <w:rPr>
                <w:sz w:val="16"/>
              </w:rPr>
            </w:pPr>
            <w:r w:rsidRPr="00527E9E">
              <w:rPr>
                <w:sz w:val="16"/>
              </w:rPr>
              <w:t>20</w:t>
            </w:r>
          </w:p>
        </w:tc>
        <w:tc>
          <w:tcPr>
            <w:tcW w:w="0" w:type="auto"/>
            <w:shd w:val="clear" w:color="auto" w:fill="E0E0E0"/>
          </w:tcPr>
          <w:p w14:paraId="05CD67D0" w14:textId="77777777" w:rsidR="0036584B" w:rsidRPr="00527E9E" w:rsidRDefault="0036584B" w:rsidP="0049656A">
            <w:pPr>
              <w:jc w:val="center"/>
              <w:rPr>
                <w:sz w:val="16"/>
              </w:rPr>
            </w:pPr>
            <w:r w:rsidRPr="00527E9E">
              <w:rPr>
                <w:sz w:val="16"/>
              </w:rPr>
              <w:t>30</w:t>
            </w:r>
          </w:p>
        </w:tc>
        <w:tc>
          <w:tcPr>
            <w:tcW w:w="0" w:type="auto"/>
            <w:shd w:val="clear" w:color="auto" w:fill="D9D9D9"/>
          </w:tcPr>
          <w:p w14:paraId="34144984" w14:textId="77777777" w:rsidR="0036584B" w:rsidRPr="00527E9E" w:rsidRDefault="0036584B" w:rsidP="0049656A">
            <w:pPr>
              <w:jc w:val="center"/>
              <w:rPr>
                <w:sz w:val="16"/>
              </w:rPr>
            </w:pPr>
            <w:r w:rsidRPr="00527E9E">
              <w:rPr>
                <w:sz w:val="16"/>
              </w:rPr>
              <w:t>40</w:t>
            </w:r>
          </w:p>
        </w:tc>
        <w:tc>
          <w:tcPr>
            <w:tcW w:w="0" w:type="auto"/>
            <w:shd w:val="clear" w:color="auto" w:fill="CCCCCC"/>
          </w:tcPr>
          <w:p w14:paraId="09551437" w14:textId="77777777" w:rsidR="0036584B" w:rsidRPr="00527E9E" w:rsidRDefault="0036584B" w:rsidP="0049656A">
            <w:pPr>
              <w:jc w:val="center"/>
              <w:rPr>
                <w:sz w:val="16"/>
              </w:rPr>
            </w:pPr>
            <w:r w:rsidRPr="00527E9E">
              <w:rPr>
                <w:sz w:val="16"/>
              </w:rPr>
              <w:t>50</w:t>
            </w:r>
          </w:p>
        </w:tc>
        <w:tc>
          <w:tcPr>
            <w:tcW w:w="0" w:type="auto"/>
            <w:shd w:val="clear" w:color="auto" w:fill="C0C0C0"/>
          </w:tcPr>
          <w:p w14:paraId="1FF52B7E" w14:textId="77777777" w:rsidR="0036584B" w:rsidRPr="00527E9E" w:rsidRDefault="0036584B" w:rsidP="0049656A">
            <w:pPr>
              <w:jc w:val="center"/>
              <w:rPr>
                <w:sz w:val="16"/>
              </w:rPr>
            </w:pPr>
            <w:r w:rsidRPr="00527E9E">
              <w:rPr>
                <w:sz w:val="16"/>
              </w:rPr>
              <w:t>60</w:t>
            </w:r>
          </w:p>
        </w:tc>
        <w:tc>
          <w:tcPr>
            <w:tcW w:w="0" w:type="auto"/>
            <w:shd w:val="clear" w:color="auto" w:fill="B3B3B3"/>
          </w:tcPr>
          <w:p w14:paraId="1B924C61" w14:textId="77777777" w:rsidR="0036584B" w:rsidRPr="00527E9E" w:rsidRDefault="0036584B" w:rsidP="0049656A">
            <w:pPr>
              <w:jc w:val="center"/>
              <w:rPr>
                <w:sz w:val="16"/>
              </w:rPr>
            </w:pPr>
            <w:r w:rsidRPr="00527E9E">
              <w:rPr>
                <w:sz w:val="16"/>
              </w:rPr>
              <w:t>70</w:t>
            </w:r>
          </w:p>
        </w:tc>
        <w:tc>
          <w:tcPr>
            <w:tcW w:w="0" w:type="auto"/>
            <w:shd w:val="clear" w:color="auto" w:fill="A6A6A6"/>
          </w:tcPr>
          <w:p w14:paraId="5688E347" w14:textId="77777777" w:rsidR="0036584B" w:rsidRPr="00527E9E" w:rsidRDefault="0036584B" w:rsidP="0049656A">
            <w:pPr>
              <w:jc w:val="center"/>
              <w:rPr>
                <w:sz w:val="16"/>
              </w:rPr>
            </w:pPr>
            <w:r w:rsidRPr="00527E9E">
              <w:rPr>
                <w:sz w:val="16"/>
              </w:rPr>
              <w:t>80</w:t>
            </w:r>
          </w:p>
        </w:tc>
        <w:tc>
          <w:tcPr>
            <w:tcW w:w="0" w:type="auto"/>
            <w:shd w:val="clear" w:color="auto" w:fill="A0A0A0"/>
          </w:tcPr>
          <w:p w14:paraId="5C8403EA" w14:textId="77777777" w:rsidR="0036584B" w:rsidRPr="00527E9E" w:rsidRDefault="0036584B" w:rsidP="0049656A">
            <w:pPr>
              <w:jc w:val="center"/>
              <w:rPr>
                <w:sz w:val="16"/>
              </w:rPr>
            </w:pPr>
            <w:r w:rsidRPr="00527E9E">
              <w:rPr>
                <w:sz w:val="16"/>
              </w:rPr>
              <w:t>90</w:t>
            </w:r>
          </w:p>
        </w:tc>
        <w:tc>
          <w:tcPr>
            <w:tcW w:w="0" w:type="auto"/>
            <w:shd w:val="clear" w:color="auto" w:fill="999999"/>
          </w:tcPr>
          <w:p w14:paraId="4F972224" w14:textId="77777777" w:rsidR="0036584B" w:rsidRPr="00527E9E" w:rsidRDefault="0036584B" w:rsidP="0049656A">
            <w:pPr>
              <w:jc w:val="center"/>
              <w:rPr>
                <w:sz w:val="16"/>
              </w:rPr>
            </w:pPr>
            <w:r w:rsidRPr="00527E9E">
              <w:rPr>
                <w:sz w:val="16"/>
              </w:rPr>
              <w:t>100</w:t>
            </w:r>
          </w:p>
        </w:tc>
      </w:tr>
    </w:tbl>
    <w:p w14:paraId="16357C22" w14:textId="77777777" w:rsidR="0036584B" w:rsidRPr="00527E9E" w:rsidRDefault="003A1218" w:rsidP="0036584B">
      <w:pPr>
        <w:ind w:firstLine="720"/>
      </w:pPr>
      <w:r w:rsidRPr="00527E9E">
        <w:rPr>
          <w:b/>
        </w:rPr>
        <w:t xml:space="preserve">Ajoutez </w:t>
      </w:r>
      <w:r w:rsidR="00B962E1" w:rsidRPr="00527E9E">
        <w:rPr>
          <w:b/>
        </w:rPr>
        <w:t>+</w:t>
      </w:r>
      <w:r w:rsidR="0036584B" w:rsidRPr="00527E9E">
        <w:rPr>
          <w:b/>
        </w:rPr>
        <w:t>1D10</w:t>
      </w:r>
      <w:r w:rsidR="0036584B" w:rsidRPr="00527E9E">
        <w:t xml:space="preserve"> au résultat obtenu</w:t>
      </w:r>
      <w:r w:rsidR="00BF3AEC" w:rsidRPr="00527E9E">
        <w:t>,</w:t>
      </w:r>
      <w:r w:rsidR="0036584B" w:rsidRPr="00527E9E">
        <w:t xml:space="preserve"> si </w:t>
      </w:r>
      <w:r w:rsidR="00BF3AEC" w:rsidRPr="00527E9E">
        <w:t xml:space="preserve">vous obtenez </w:t>
      </w:r>
      <w:r w:rsidR="0036584B" w:rsidRPr="00527E9E">
        <w:t xml:space="preserve">‘10’ ajoutez 10 et </w:t>
      </w:r>
      <w:r w:rsidR="00BF3AEC" w:rsidRPr="00527E9E">
        <w:t>relancez le D10</w:t>
      </w:r>
      <w:r w:rsidR="0036584B" w:rsidRPr="00527E9E">
        <w:t>.</w:t>
      </w:r>
    </w:p>
    <w:p w14:paraId="1CE7D43C" w14:textId="77777777" w:rsidR="00D75D15" w:rsidRPr="00527E9E" w:rsidRDefault="00BF3AEC" w:rsidP="0036584B">
      <w:pPr>
        <w:ind w:firstLine="720"/>
      </w:pPr>
      <w:r w:rsidRPr="00527E9E">
        <w:t>Finalement, a</w:t>
      </w:r>
      <w:r w:rsidR="0036584B" w:rsidRPr="00527E9E">
        <w:t>rrondissez au multiple de 5 le plus proche.</w:t>
      </w:r>
    </w:p>
    <w:p w14:paraId="04C5B7E6" w14:textId="77777777" w:rsidR="001D42DF" w:rsidRPr="00527E9E" w:rsidRDefault="00C17159" w:rsidP="0045338D">
      <w:pPr>
        <w:pStyle w:val="Titre3"/>
        <w:rPr>
          <w:lang w:val="fr-BE"/>
        </w:rPr>
      </w:pPr>
      <w:bookmarkStart w:id="97" w:name="_Toc199924521"/>
      <w:r w:rsidRPr="00527E9E">
        <w:rPr>
          <w:lang w:val="fr-BE"/>
        </w:rPr>
        <w:t>1</w:t>
      </w:r>
      <w:r w:rsidR="001D42DF" w:rsidRPr="00527E9E">
        <w:rPr>
          <w:lang w:val="fr-BE"/>
        </w:rPr>
        <w:t>1</w:t>
      </w:r>
      <w:r w:rsidRPr="00527E9E">
        <w:rPr>
          <w:lang w:val="fr-BE"/>
        </w:rPr>
        <w:t xml:space="preserve">. </w:t>
      </w:r>
      <w:r w:rsidR="001D42DF" w:rsidRPr="00527E9E">
        <w:rPr>
          <w:lang w:val="fr-BE"/>
        </w:rPr>
        <w:t>NEC &amp; NE(combat)</w:t>
      </w:r>
      <w:bookmarkEnd w:id="97"/>
    </w:p>
    <w:p w14:paraId="302CAB94" w14:textId="77777777" w:rsidR="00C17159" w:rsidRPr="00527E9E" w:rsidRDefault="006B3A0F" w:rsidP="00D354D3">
      <w:r w:rsidRPr="00527E9E">
        <w:t xml:space="preserve">Le </w:t>
      </w:r>
      <w:r w:rsidR="00A37F52" w:rsidRPr="00527E9E">
        <w:rPr>
          <w:b/>
        </w:rPr>
        <w:t>NEC</w:t>
      </w:r>
      <w:r w:rsidR="002E31AC" w:rsidRPr="00527E9E">
        <w:t xml:space="preserve"> </w:t>
      </w:r>
      <w:r w:rsidR="003812CD" w:rsidRPr="00527E9E">
        <w:t xml:space="preserve">de base = </w:t>
      </w:r>
      <w:r w:rsidR="00D354D3" w:rsidRPr="00527E9E">
        <w:rPr>
          <w:b/>
        </w:rPr>
        <w:t>(2</w:t>
      </w:r>
      <w:r w:rsidR="002E31AC" w:rsidRPr="00527E9E">
        <w:rPr>
          <w:b/>
        </w:rPr>
        <w:t>D10</w:t>
      </w:r>
      <w:r w:rsidR="00D354D3" w:rsidRPr="00527E9E">
        <w:rPr>
          <w:b/>
        </w:rPr>
        <w:t>/3)-</w:t>
      </w:r>
      <w:r w:rsidR="002E31AC" w:rsidRPr="00527E9E">
        <w:rPr>
          <w:b/>
        </w:rPr>
        <w:t>1</w:t>
      </w:r>
      <w:r w:rsidRPr="00527E9E">
        <w:rPr>
          <w:b/>
        </w:rPr>
        <w:t>.</w:t>
      </w:r>
      <w:r w:rsidR="007C6FCC" w:rsidRPr="00527E9E">
        <w:rPr>
          <w:b/>
        </w:rPr>
        <w:t xml:space="preserve"> </w:t>
      </w:r>
      <w:r w:rsidR="003A1218" w:rsidRPr="00527E9E">
        <w:t xml:space="preserve">Pour chaque </w:t>
      </w:r>
      <w:r w:rsidR="00666BBE" w:rsidRPr="00527E9E">
        <w:t>‘</w:t>
      </w:r>
      <w:r w:rsidR="00B962E1" w:rsidRPr="00527E9E">
        <w:t>1</w:t>
      </w:r>
      <w:r w:rsidR="00D354D3" w:rsidRPr="00527E9E">
        <w:t>0</w:t>
      </w:r>
      <w:r w:rsidR="00666BBE" w:rsidRPr="00527E9E">
        <w:t xml:space="preserve">’ </w:t>
      </w:r>
      <w:r w:rsidR="002E31AC" w:rsidRPr="00527E9E">
        <w:t xml:space="preserve">obtenu </w:t>
      </w:r>
      <w:r w:rsidR="003812CD" w:rsidRPr="00527E9E">
        <w:t>ajoutez un D10*</w:t>
      </w:r>
      <w:r w:rsidR="002E31AC" w:rsidRPr="00527E9E">
        <w:t>.</w:t>
      </w:r>
      <w:r w:rsidR="003A1218" w:rsidRPr="00527E9E">
        <w:t xml:space="preserve"> </w:t>
      </w:r>
      <w:r w:rsidR="00230D12" w:rsidRPr="00527E9E">
        <w:rPr>
          <w:szCs w:val="16"/>
        </w:rPr>
        <w:t>Modifiez </w:t>
      </w:r>
      <w:r w:rsidR="003812CD" w:rsidRPr="00527E9E">
        <w:rPr>
          <w:szCs w:val="16"/>
        </w:rPr>
        <w:t xml:space="preserve">ensuite </w:t>
      </w:r>
      <w:r w:rsidR="00230D12" w:rsidRPr="00527E9E">
        <w:rPr>
          <w:szCs w:val="16"/>
        </w:rPr>
        <w:t xml:space="preserve">dans cet ordre : </w:t>
      </w:r>
      <w:r w:rsidR="007C6FCC" w:rsidRPr="00527E9E">
        <w:rPr>
          <w:szCs w:val="16"/>
        </w:rPr>
        <w:t>Carnivore+1/</w:t>
      </w:r>
      <w:r w:rsidR="00230D12" w:rsidRPr="00527E9E">
        <w:rPr>
          <w:szCs w:val="16"/>
        </w:rPr>
        <w:t xml:space="preserve"> </w:t>
      </w:r>
      <w:r w:rsidR="007C6FCC" w:rsidRPr="00527E9E">
        <w:rPr>
          <w:szCs w:val="16"/>
        </w:rPr>
        <w:t>Herbivore-1/</w:t>
      </w:r>
      <w:r w:rsidR="00230D12" w:rsidRPr="00527E9E">
        <w:rPr>
          <w:szCs w:val="16"/>
        </w:rPr>
        <w:t xml:space="preserve"> </w:t>
      </w:r>
      <w:r w:rsidR="007C6FCC" w:rsidRPr="00527E9E">
        <w:rPr>
          <w:szCs w:val="16"/>
        </w:rPr>
        <w:t>Insecte-</w:t>
      </w:r>
      <w:r w:rsidR="0036584B" w:rsidRPr="00527E9E">
        <w:rPr>
          <w:szCs w:val="16"/>
        </w:rPr>
        <w:t>50%</w:t>
      </w:r>
      <w:r w:rsidR="007C6FCC" w:rsidRPr="00527E9E">
        <w:rPr>
          <w:szCs w:val="16"/>
        </w:rPr>
        <w:t>/</w:t>
      </w:r>
      <w:r w:rsidR="00230D12" w:rsidRPr="00527E9E">
        <w:rPr>
          <w:szCs w:val="16"/>
        </w:rPr>
        <w:t xml:space="preserve"> </w:t>
      </w:r>
      <w:r w:rsidR="00D354D3" w:rsidRPr="00527E9E">
        <w:rPr>
          <w:szCs w:val="16"/>
        </w:rPr>
        <w:t>Oiseau-30%/</w:t>
      </w:r>
      <w:r w:rsidR="00230D12" w:rsidRPr="00527E9E">
        <w:rPr>
          <w:szCs w:val="16"/>
        </w:rPr>
        <w:t xml:space="preserve"> </w:t>
      </w:r>
      <w:r w:rsidR="00D354D3" w:rsidRPr="00527E9E">
        <w:rPr>
          <w:szCs w:val="16"/>
        </w:rPr>
        <w:t>Nocturne+10%/</w:t>
      </w:r>
      <w:r w:rsidR="00230D12" w:rsidRPr="00527E9E">
        <w:rPr>
          <w:szCs w:val="16"/>
        </w:rPr>
        <w:t xml:space="preserve"> </w:t>
      </w:r>
      <w:r w:rsidR="007C6FCC" w:rsidRPr="00527E9E">
        <w:rPr>
          <w:szCs w:val="16"/>
        </w:rPr>
        <w:t>EE+</w:t>
      </w:r>
      <w:r w:rsidR="0036584B" w:rsidRPr="00527E9E">
        <w:rPr>
          <w:szCs w:val="16"/>
        </w:rPr>
        <w:t>20%</w:t>
      </w:r>
      <w:r w:rsidR="007C6FCC" w:rsidRPr="00527E9E">
        <w:rPr>
          <w:szCs w:val="16"/>
        </w:rPr>
        <w:t>/</w:t>
      </w:r>
      <w:r w:rsidR="00230D12" w:rsidRPr="00527E9E">
        <w:rPr>
          <w:szCs w:val="16"/>
        </w:rPr>
        <w:t xml:space="preserve"> </w:t>
      </w:r>
      <w:r w:rsidR="0036584B" w:rsidRPr="00527E9E">
        <w:rPr>
          <w:szCs w:val="16"/>
        </w:rPr>
        <w:t>SI+30%/</w:t>
      </w:r>
      <w:r w:rsidR="00D354D3" w:rsidRPr="00527E9E">
        <w:rPr>
          <w:szCs w:val="16"/>
        </w:rPr>
        <w:t xml:space="preserve"> </w:t>
      </w:r>
      <w:r w:rsidR="00230D12" w:rsidRPr="00527E9E">
        <w:rPr>
          <w:szCs w:val="16"/>
        </w:rPr>
        <w:t xml:space="preserve"> </w:t>
      </w:r>
      <w:r w:rsidR="00D354D3" w:rsidRPr="00527E9E">
        <w:rPr>
          <w:szCs w:val="16"/>
        </w:rPr>
        <w:t>KO+30%/</w:t>
      </w:r>
      <w:r w:rsidR="00230D12" w:rsidRPr="00527E9E">
        <w:rPr>
          <w:szCs w:val="16"/>
        </w:rPr>
        <w:t xml:space="preserve"> </w:t>
      </w:r>
      <w:r w:rsidR="00D354D3" w:rsidRPr="00527E9E">
        <w:rPr>
          <w:szCs w:val="16"/>
        </w:rPr>
        <w:t>EO+10%</w:t>
      </w:r>
      <w:r w:rsidR="007C6FCC" w:rsidRPr="00527E9E">
        <w:rPr>
          <w:sz w:val="20"/>
        </w:rPr>
        <w:t>.</w:t>
      </w:r>
    </w:p>
    <w:p w14:paraId="3CBF0902" w14:textId="77777777" w:rsidR="002E31AC" w:rsidRPr="00527E9E" w:rsidRDefault="002E31AC" w:rsidP="00C17159">
      <w:r w:rsidRPr="00527E9E">
        <w:t xml:space="preserve">Le </w:t>
      </w:r>
      <w:r w:rsidRPr="00527E9E">
        <w:rPr>
          <w:b/>
        </w:rPr>
        <w:t>NE</w:t>
      </w:r>
      <w:r w:rsidR="00C17159" w:rsidRPr="00527E9E">
        <w:rPr>
          <w:b/>
        </w:rPr>
        <w:t>(combat)</w:t>
      </w:r>
      <w:r w:rsidRPr="00527E9E">
        <w:t xml:space="preserve"> = NEC</w:t>
      </w:r>
      <w:r w:rsidR="00230D12" w:rsidRPr="00527E9E">
        <w:t>x</w:t>
      </w:r>
      <w:r w:rsidR="006B3A0F" w:rsidRPr="00527E9E">
        <w:t>D10</w:t>
      </w:r>
      <w:r w:rsidRPr="00527E9E">
        <w:t xml:space="preserve"> modifié de </w:t>
      </w:r>
      <w:r w:rsidRPr="00527E9E">
        <w:rPr>
          <w:b/>
        </w:rPr>
        <w:t>[d6-d6] x 10%</w:t>
      </w:r>
      <w:r w:rsidR="00BB7788" w:rsidRPr="00527E9E">
        <w:t xml:space="preserve">, </w:t>
      </w:r>
      <w:r w:rsidR="003A1218" w:rsidRPr="00527E9E">
        <w:t xml:space="preserve">arrondi à la dizaine et </w:t>
      </w:r>
      <w:r w:rsidR="00BB7788" w:rsidRPr="00527E9E">
        <w:t>max</w:t>
      </w:r>
      <w:r w:rsidR="00F90CB8" w:rsidRPr="00527E9E">
        <w:t>imum</w:t>
      </w:r>
      <w:r w:rsidR="00BB7788" w:rsidRPr="00527E9E">
        <w:t xml:space="preserve"> 80</w:t>
      </w:r>
      <w:r w:rsidRPr="00527E9E">
        <w:t>.</w:t>
      </w:r>
    </w:p>
    <w:p w14:paraId="07C96D11" w14:textId="77777777" w:rsidR="001D42DF" w:rsidRPr="00527E9E" w:rsidRDefault="000D1756" w:rsidP="0045338D">
      <w:pPr>
        <w:pStyle w:val="Titre3"/>
        <w:rPr>
          <w:lang w:val="fr-BE"/>
        </w:rPr>
      </w:pPr>
      <w:bookmarkStart w:id="98" w:name="_Toc199924522"/>
      <w:r w:rsidRPr="00527E9E">
        <w:rPr>
          <w:lang w:val="fr-BE"/>
        </w:rPr>
        <w:t>1</w:t>
      </w:r>
      <w:r w:rsidR="001D42DF" w:rsidRPr="00527E9E">
        <w:rPr>
          <w:lang w:val="fr-BE"/>
        </w:rPr>
        <w:t>2</w:t>
      </w:r>
      <w:r w:rsidRPr="00527E9E">
        <w:rPr>
          <w:lang w:val="fr-BE"/>
        </w:rPr>
        <w:t xml:space="preserve">. </w:t>
      </w:r>
      <w:r w:rsidR="001D42DF" w:rsidRPr="00527E9E">
        <w:rPr>
          <w:lang w:val="fr-BE"/>
        </w:rPr>
        <w:t>Attaque et coup</w:t>
      </w:r>
      <w:bookmarkEnd w:id="98"/>
    </w:p>
    <w:p w14:paraId="5569E8C3" w14:textId="77777777" w:rsidR="00D9294A" w:rsidRPr="00527E9E" w:rsidRDefault="00D9294A" w:rsidP="00C17159">
      <w:r w:rsidRPr="00527E9E">
        <w:rPr>
          <w:b/>
        </w:rPr>
        <w:t>Attaque</w:t>
      </w:r>
      <w:r w:rsidR="00042930" w:rsidRPr="00527E9E">
        <w:rPr>
          <w:b/>
        </w:rPr>
        <w:t>s</w:t>
      </w:r>
      <w:r w:rsidR="00F725F0" w:rsidRPr="00527E9E">
        <w:t xml:space="preserve"> utilisée</w:t>
      </w:r>
      <w:r w:rsidR="00042930" w:rsidRPr="00527E9E">
        <w:t>s</w:t>
      </w:r>
      <w:r w:rsidR="00F725F0" w:rsidRPr="00527E9E">
        <w:t xml:space="preserve"> par la créature, lancez </w:t>
      </w:r>
      <w:r w:rsidR="00042930" w:rsidRPr="00527E9E">
        <w:t xml:space="preserve">autant de </w:t>
      </w:r>
      <w:r w:rsidR="00F725F0" w:rsidRPr="00527E9E">
        <w:t xml:space="preserve">D10 </w:t>
      </w:r>
      <w:r w:rsidR="00042930" w:rsidRPr="00527E9E">
        <w:t>que nécessaire</w:t>
      </w:r>
      <w:r w:rsidR="003A1218" w:rsidRPr="00527E9E">
        <w:t xml:space="preserve"> selon la morphologie </w:t>
      </w:r>
      <w:r w:rsidR="00F725F0"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228"/>
        <w:gridCol w:w="865"/>
        <w:gridCol w:w="1438"/>
        <w:gridCol w:w="892"/>
        <w:gridCol w:w="713"/>
      </w:tblGrid>
      <w:tr w:rsidR="00B13C70" w:rsidRPr="00527E9E" w14:paraId="2224B693" w14:textId="77777777" w:rsidTr="00B13C70">
        <w:tc>
          <w:tcPr>
            <w:tcW w:w="0" w:type="auto"/>
            <w:tcBorders>
              <w:top w:val="single" w:sz="12" w:space="0" w:color="auto"/>
              <w:left w:val="single" w:sz="12" w:space="0" w:color="auto"/>
              <w:bottom w:val="single" w:sz="12" w:space="0" w:color="auto"/>
              <w:right w:val="single" w:sz="12" w:space="0" w:color="auto"/>
            </w:tcBorders>
            <w:vAlign w:val="bottom"/>
          </w:tcPr>
          <w:p w14:paraId="5B135489" w14:textId="77777777" w:rsidR="00B13C70" w:rsidRPr="00527E9E" w:rsidRDefault="00B13C70" w:rsidP="00B13C70">
            <w:pPr>
              <w:jc w:val="center"/>
              <w:rPr>
                <w:b/>
                <w:bCs/>
                <w:sz w:val="16"/>
              </w:rPr>
            </w:pPr>
            <w:r w:rsidRPr="00527E9E">
              <w:rPr>
                <w:b/>
                <w:bCs/>
                <w:sz w:val="16"/>
              </w:rPr>
              <w:t>D10</w:t>
            </w:r>
          </w:p>
        </w:tc>
        <w:tc>
          <w:tcPr>
            <w:tcW w:w="0" w:type="auto"/>
            <w:tcBorders>
              <w:left w:val="single" w:sz="12" w:space="0" w:color="auto"/>
              <w:right w:val="single" w:sz="4" w:space="0" w:color="auto"/>
            </w:tcBorders>
          </w:tcPr>
          <w:p w14:paraId="0F9EE17E" w14:textId="77777777" w:rsidR="00B13C70" w:rsidRPr="00527E9E" w:rsidRDefault="00B13C70" w:rsidP="00D9294A">
            <w:pPr>
              <w:jc w:val="left"/>
              <w:rPr>
                <w:b/>
                <w:sz w:val="16"/>
              </w:rPr>
            </w:pPr>
            <w:r w:rsidRPr="00527E9E">
              <w:rPr>
                <w:b/>
                <w:sz w:val="16"/>
              </w:rPr>
              <w:t>Mammifère</w:t>
            </w:r>
          </w:p>
        </w:tc>
        <w:tc>
          <w:tcPr>
            <w:tcW w:w="0" w:type="auto"/>
            <w:tcBorders>
              <w:left w:val="single" w:sz="4" w:space="0" w:color="auto"/>
              <w:right w:val="single" w:sz="4" w:space="0" w:color="auto"/>
            </w:tcBorders>
          </w:tcPr>
          <w:p w14:paraId="5D3D4A75" w14:textId="77777777" w:rsidR="00B13C70" w:rsidRPr="00527E9E" w:rsidRDefault="00B13C70" w:rsidP="00D9294A">
            <w:pPr>
              <w:jc w:val="left"/>
              <w:rPr>
                <w:b/>
                <w:sz w:val="16"/>
              </w:rPr>
            </w:pPr>
            <w:r w:rsidRPr="00527E9E">
              <w:rPr>
                <w:b/>
                <w:sz w:val="16"/>
              </w:rPr>
              <w:t>Oiseau</w:t>
            </w:r>
          </w:p>
        </w:tc>
        <w:tc>
          <w:tcPr>
            <w:tcW w:w="0" w:type="auto"/>
            <w:tcBorders>
              <w:left w:val="single" w:sz="4" w:space="0" w:color="auto"/>
              <w:right w:val="single" w:sz="4" w:space="0" w:color="auto"/>
            </w:tcBorders>
          </w:tcPr>
          <w:p w14:paraId="135E4060" w14:textId="77777777" w:rsidR="00B13C70" w:rsidRPr="00527E9E" w:rsidRDefault="00B13C70" w:rsidP="00D9294A">
            <w:pPr>
              <w:jc w:val="left"/>
              <w:rPr>
                <w:b/>
                <w:sz w:val="16"/>
              </w:rPr>
            </w:pPr>
            <w:r w:rsidRPr="00527E9E">
              <w:rPr>
                <w:b/>
                <w:sz w:val="16"/>
              </w:rPr>
              <w:t>Reptile</w:t>
            </w:r>
            <w:r w:rsidR="00BB7788" w:rsidRPr="00527E9E">
              <w:rPr>
                <w:b/>
                <w:sz w:val="16"/>
              </w:rPr>
              <w:t>/autre</w:t>
            </w:r>
          </w:p>
        </w:tc>
        <w:tc>
          <w:tcPr>
            <w:tcW w:w="0" w:type="auto"/>
            <w:tcBorders>
              <w:left w:val="single" w:sz="4" w:space="0" w:color="auto"/>
              <w:right w:val="single" w:sz="4" w:space="0" w:color="auto"/>
            </w:tcBorders>
          </w:tcPr>
          <w:p w14:paraId="21D85C7F" w14:textId="77777777" w:rsidR="00B13C70" w:rsidRPr="00527E9E" w:rsidRDefault="00B13C70" w:rsidP="00D9294A">
            <w:pPr>
              <w:jc w:val="left"/>
              <w:rPr>
                <w:b/>
                <w:sz w:val="16"/>
              </w:rPr>
            </w:pPr>
            <w:r w:rsidRPr="00527E9E">
              <w:rPr>
                <w:b/>
                <w:sz w:val="16"/>
              </w:rPr>
              <w:t>Insecte</w:t>
            </w:r>
          </w:p>
        </w:tc>
        <w:tc>
          <w:tcPr>
            <w:tcW w:w="0" w:type="auto"/>
            <w:tcBorders>
              <w:left w:val="single" w:sz="4" w:space="0" w:color="auto"/>
              <w:right w:val="single" w:sz="4" w:space="0" w:color="auto"/>
            </w:tcBorders>
          </w:tcPr>
          <w:p w14:paraId="046141C4" w14:textId="77777777" w:rsidR="00B13C70" w:rsidRPr="00527E9E" w:rsidRDefault="003A1218" w:rsidP="00D9294A">
            <w:pPr>
              <w:jc w:val="left"/>
              <w:rPr>
                <w:b/>
                <w:sz w:val="16"/>
              </w:rPr>
            </w:pPr>
            <w:r w:rsidRPr="00527E9E">
              <w:rPr>
                <w:noProof/>
                <w:lang w:eastAsia="fr-BE"/>
              </w:rPr>
              <w:drawing>
                <wp:anchor distT="0" distB="0" distL="114300" distR="114300" simplePos="0" relativeHeight="251655168" behindDoc="0" locked="0" layoutInCell="1" allowOverlap="1" wp14:anchorId="51FAC0DE" wp14:editId="1BC5E96E">
                  <wp:simplePos x="0" y="0"/>
                  <wp:positionH relativeFrom="column">
                    <wp:posOffset>1407160</wp:posOffset>
                  </wp:positionH>
                  <wp:positionV relativeFrom="paragraph">
                    <wp:posOffset>111760</wp:posOffset>
                  </wp:positionV>
                  <wp:extent cx="1271905" cy="1347470"/>
                  <wp:effectExtent l="0" t="0" r="4445" b="5080"/>
                  <wp:wrapNone/>
                  <wp:docPr id="81" name="Picture 81" descr="Clipboar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lipboard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1905" cy="13474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13C70" w:rsidRPr="00527E9E">
              <w:rPr>
                <w:b/>
                <w:bCs/>
                <w:sz w:val="16"/>
              </w:rPr>
              <w:t>Arme</w:t>
            </w:r>
          </w:p>
        </w:tc>
      </w:tr>
      <w:tr w:rsidR="00D9294A" w:rsidRPr="00527E9E" w14:paraId="2E6C4520" w14:textId="77777777" w:rsidTr="00B13C70">
        <w:tc>
          <w:tcPr>
            <w:tcW w:w="0" w:type="auto"/>
            <w:tcBorders>
              <w:top w:val="single" w:sz="12" w:space="0" w:color="auto"/>
            </w:tcBorders>
            <w:vAlign w:val="bottom"/>
          </w:tcPr>
          <w:p w14:paraId="757CEBFB" w14:textId="77777777" w:rsidR="00D9294A" w:rsidRPr="00527E9E" w:rsidRDefault="00D9294A" w:rsidP="00B13C70">
            <w:pPr>
              <w:jc w:val="center"/>
              <w:rPr>
                <w:rFonts w:eastAsia="Arial Unicode MS"/>
                <w:sz w:val="16"/>
              </w:rPr>
            </w:pPr>
            <w:r w:rsidRPr="00527E9E">
              <w:rPr>
                <w:rFonts w:eastAsia="Arial Unicode MS"/>
                <w:sz w:val="16"/>
              </w:rPr>
              <w:t>1</w:t>
            </w:r>
          </w:p>
        </w:tc>
        <w:tc>
          <w:tcPr>
            <w:tcW w:w="0" w:type="auto"/>
          </w:tcPr>
          <w:p w14:paraId="5476006E" w14:textId="77777777" w:rsidR="00D9294A" w:rsidRPr="00527E9E" w:rsidRDefault="00D9294A" w:rsidP="00D9294A">
            <w:pPr>
              <w:jc w:val="left"/>
              <w:rPr>
                <w:sz w:val="16"/>
              </w:rPr>
            </w:pPr>
            <w:r w:rsidRPr="00527E9E">
              <w:rPr>
                <w:sz w:val="16"/>
              </w:rPr>
              <w:t>Corne</w:t>
            </w:r>
          </w:p>
        </w:tc>
        <w:tc>
          <w:tcPr>
            <w:tcW w:w="0" w:type="auto"/>
          </w:tcPr>
          <w:p w14:paraId="4DFB6CBA" w14:textId="77777777" w:rsidR="00D9294A" w:rsidRPr="00527E9E" w:rsidRDefault="00D9294A" w:rsidP="0049656A">
            <w:pPr>
              <w:jc w:val="left"/>
              <w:rPr>
                <w:sz w:val="16"/>
              </w:rPr>
            </w:pPr>
            <w:r w:rsidRPr="00527E9E">
              <w:rPr>
                <w:sz w:val="16"/>
              </w:rPr>
              <w:t>Griffe</w:t>
            </w:r>
          </w:p>
        </w:tc>
        <w:tc>
          <w:tcPr>
            <w:tcW w:w="0" w:type="auto"/>
          </w:tcPr>
          <w:p w14:paraId="41870392" w14:textId="77777777" w:rsidR="00D9294A" w:rsidRPr="00527E9E" w:rsidRDefault="00D9294A" w:rsidP="00D9294A">
            <w:pPr>
              <w:jc w:val="left"/>
              <w:rPr>
                <w:sz w:val="16"/>
              </w:rPr>
            </w:pPr>
            <w:r w:rsidRPr="00527E9E">
              <w:rPr>
                <w:sz w:val="16"/>
              </w:rPr>
              <w:t>Etranglement</w:t>
            </w:r>
          </w:p>
        </w:tc>
        <w:tc>
          <w:tcPr>
            <w:tcW w:w="0" w:type="auto"/>
          </w:tcPr>
          <w:p w14:paraId="73A0D65F" w14:textId="77777777" w:rsidR="00D9294A" w:rsidRPr="00527E9E" w:rsidRDefault="00D9294A" w:rsidP="0049656A">
            <w:pPr>
              <w:jc w:val="left"/>
              <w:rPr>
                <w:sz w:val="16"/>
              </w:rPr>
            </w:pPr>
            <w:r w:rsidRPr="00527E9E">
              <w:rPr>
                <w:sz w:val="16"/>
              </w:rPr>
              <w:t>Morsure</w:t>
            </w:r>
          </w:p>
        </w:tc>
        <w:tc>
          <w:tcPr>
            <w:tcW w:w="0" w:type="auto"/>
            <w:vAlign w:val="bottom"/>
          </w:tcPr>
          <w:p w14:paraId="7C4CEEA6" w14:textId="77777777" w:rsidR="00D9294A" w:rsidRPr="00527E9E" w:rsidRDefault="00D9294A" w:rsidP="00D9294A">
            <w:pPr>
              <w:jc w:val="left"/>
              <w:rPr>
                <w:rFonts w:eastAsia="Arial Unicode MS"/>
                <w:sz w:val="16"/>
              </w:rPr>
            </w:pPr>
            <w:r w:rsidRPr="00527E9E">
              <w:rPr>
                <w:sz w:val="16"/>
              </w:rPr>
              <w:t>Masse</w:t>
            </w:r>
          </w:p>
        </w:tc>
      </w:tr>
      <w:tr w:rsidR="00D9294A" w:rsidRPr="00527E9E" w14:paraId="1F656E11" w14:textId="77777777" w:rsidTr="00B13C70">
        <w:tc>
          <w:tcPr>
            <w:tcW w:w="0" w:type="auto"/>
            <w:shd w:val="clear" w:color="auto" w:fill="E0E0E0"/>
            <w:vAlign w:val="bottom"/>
          </w:tcPr>
          <w:p w14:paraId="0AA4A8FB" w14:textId="77777777" w:rsidR="00D9294A" w:rsidRPr="00527E9E" w:rsidRDefault="00D9294A" w:rsidP="00B13C70">
            <w:pPr>
              <w:jc w:val="center"/>
              <w:rPr>
                <w:rFonts w:eastAsia="Arial Unicode MS"/>
                <w:sz w:val="16"/>
              </w:rPr>
            </w:pPr>
            <w:r w:rsidRPr="00527E9E">
              <w:rPr>
                <w:rFonts w:eastAsia="Arial Unicode MS"/>
                <w:sz w:val="16"/>
              </w:rPr>
              <w:t>2</w:t>
            </w:r>
          </w:p>
        </w:tc>
        <w:tc>
          <w:tcPr>
            <w:tcW w:w="0" w:type="auto"/>
            <w:shd w:val="clear" w:color="auto" w:fill="E0E0E0"/>
          </w:tcPr>
          <w:p w14:paraId="69F35C2E" w14:textId="77777777" w:rsidR="00D9294A" w:rsidRPr="00527E9E" w:rsidRDefault="00D9294A" w:rsidP="00D9294A">
            <w:pPr>
              <w:jc w:val="left"/>
              <w:rPr>
                <w:sz w:val="16"/>
              </w:rPr>
            </w:pPr>
            <w:r w:rsidRPr="00527E9E">
              <w:rPr>
                <w:sz w:val="16"/>
              </w:rPr>
              <w:t xml:space="preserve">Corne </w:t>
            </w:r>
          </w:p>
        </w:tc>
        <w:tc>
          <w:tcPr>
            <w:tcW w:w="0" w:type="auto"/>
            <w:shd w:val="clear" w:color="auto" w:fill="E0E0E0"/>
          </w:tcPr>
          <w:p w14:paraId="382436FD" w14:textId="77777777" w:rsidR="00D9294A" w:rsidRPr="00527E9E" w:rsidRDefault="00D9294A" w:rsidP="0049656A">
            <w:pPr>
              <w:jc w:val="left"/>
              <w:rPr>
                <w:sz w:val="16"/>
              </w:rPr>
            </w:pPr>
            <w:r w:rsidRPr="00527E9E">
              <w:rPr>
                <w:sz w:val="16"/>
              </w:rPr>
              <w:t>Griffe</w:t>
            </w:r>
          </w:p>
        </w:tc>
        <w:tc>
          <w:tcPr>
            <w:tcW w:w="0" w:type="auto"/>
            <w:shd w:val="clear" w:color="auto" w:fill="E0E0E0"/>
          </w:tcPr>
          <w:p w14:paraId="605E5F6D" w14:textId="77777777" w:rsidR="00D9294A" w:rsidRPr="00527E9E" w:rsidRDefault="00D9294A" w:rsidP="00D9294A">
            <w:pPr>
              <w:jc w:val="left"/>
              <w:rPr>
                <w:sz w:val="16"/>
              </w:rPr>
            </w:pPr>
            <w:r w:rsidRPr="00527E9E">
              <w:rPr>
                <w:sz w:val="16"/>
              </w:rPr>
              <w:t>Etranglement</w:t>
            </w:r>
          </w:p>
        </w:tc>
        <w:tc>
          <w:tcPr>
            <w:tcW w:w="0" w:type="auto"/>
            <w:shd w:val="clear" w:color="auto" w:fill="E0E0E0"/>
          </w:tcPr>
          <w:p w14:paraId="1F7FB86F" w14:textId="77777777" w:rsidR="00D9294A" w:rsidRPr="00527E9E" w:rsidRDefault="00D9294A" w:rsidP="0049656A">
            <w:pPr>
              <w:jc w:val="left"/>
              <w:rPr>
                <w:sz w:val="16"/>
              </w:rPr>
            </w:pPr>
            <w:r w:rsidRPr="00527E9E">
              <w:rPr>
                <w:sz w:val="16"/>
              </w:rPr>
              <w:t>Morsure</w:t>
            </w:r>
          </w:p>
        </w:tc>
        <w:tc>
          <w:tcPr>
            <w:tcW w:w="0" w:type="auto"/>
            <w:shd w:val="clear" w:color="auto" w:fill="E0E0E0"/>
            <w:vAlign w:val="bottom"/>
          </w:tcPr>
          <w:p w14:paraId="01D33A04" w14:textId="77777777" w:rsidR="00D9294A" w:rsidRPr="00527E9E" w:rsidRDefault="00D9294A" w:rsidP="00D9294A">
            <w:pPr>
              <w:jc w:val="left"/>
              <w:rPr>
                <w:sz w:val="16"/>
              </w:rPr>
            </w:pPr>
            <w:r w:rsidRPr="00527E9E">
              <w:rPr>
                <w:sz w:val="16"/>
              </w:rPr>
              <w:t>Masse</w:t>
            </w:r>
          </w:p>
        </w:tc>
      </w:tr>
      <w:tr w:rsidR="00D9294A" w:rsidRPr="00527E9E" w14:paraId="578D17AC" w14:textId="77777777" w:rsidTr="00B13C70">
        <w:tc>
          <w:tcPr>
            <w:tcW w:w="0" w:type="auto"/>
            <w:vAlign w:val="bottom"/>
          </w:tcPr>
          <w:p w14:paraId="113C4804" w14:textId="77777777" w:rsidR="00D9294A" w:rsidRPr="00527E9E" w:rsidRDefault="00D9294A" w:rsidP="00B13C70">
            <w:pPr>
              <w:jc w:val="center"/>
              <w:rPr>
                <w:rFonts w:eastAsia="Arial Unicode MS"/>
                <w:sz w:val="16"/>
              </w:rPr>
            </w:pPr>
            <w:r w:rsidRPr="00527E9E">
              <w:rPr>
                <w:rFonts w:eastAsia="Arial Unicode MS"/>
                <w:sz w:val="16"/>
              </w:rPr>
              <w:t>3</w:t>
            </w:r>
          </w:p>
        </w:tc>
        <w:tc>
          <w:tcPr>
            <w:tcW w:w="0" w:type="auto"/>
          </w:tcPr>
          <w:p w14:paraId="50A370A8" w14:textId="77777777" w:rsidR="00D9294A" w:rsidRPr="00527E9E" w:rsidRDefault="00D9294A" w:rsidP="00D9294A">
            <w:pPr>
              <w:jc w:val="left"/>
              <w:rPr>
                <w:sz w:val="16"/>
              </w:rPr>
            </w:pPr>
            <w:r w:rsidRPr="00527E9E">
              <w:rPr>
                <w:sz w:val="16"/>
              </w:rPr>
              <w:t>Balayage</w:t>
            </w:r>
          </w:p>
        </w:tc>
        <w:tc>
          <w:tcPr>
            <w:tcW w:w="0" w:type="auto"/>
          </w:tcPr>
          <w:p w14:paraId="2925C782" w14:textId="77777777" w:rsidR="00D9294A" w:rsidRPr="00527E9E" w:rsidRDefault="00D9294A" w:rsidP="0049656A">
            <w:pPr>
              <w:jc w:val="left"/>
              <w:rPr>
                <w:sz w:val="16"/>
              </w:rPr>
            </w:pPr>
            <w:r w:rsidRPr="00527E9E">
              <w:rPr>
                <w:sz w:val="16"/>
              </w:rPr>
              <w:t>Griffe</w:t>
            </w:r>
          </w:p>
        </w:tc>
        <w:tc>
          <w:tcPr>
            <w:tcW w:w="0" w:type="auto"/>
          </w:tcPr>
          <w:p w14:paraId="29637DFA" w14:textId="77777777" w:rsidR="00D9294A" w:rsidRPr="00527E9E" w:rsidRDefault="00D9294A" w:rsidP="0049656A">
            <w:pPr>
              <w:jc w:val="left"/>
              <w:rPr>
                <w:sz w:val="16"/>
              </w:rPr>
            </w:pPr>
            <w:r w:rsidRPr="00527E9E">
              <w:rPr>
                <w:sz w:val="16"/>
              </w:rPr>
              <w:t>Morsure</w:t>
            </w:r>
          </w:p>
        </w:tc>
        <w:tc>
          <w:tcPr>
            <w:tcW w:w="0" w:type="auto"/>
          </w:tcPr>
          <w:p w14:paraId="68E498B0" w14:textId="77777777" w:rsidR="00D9294A" w:rsidRPr="00527E9E" w:rsidRDefault="00D9294A" w:rsidP="0049656A">
            <w:pPr>
              <w:jc w:val="left"/>
              <w:rPr>
                <w:sz w:val="16"/>
              </w:rPr>
            </w:pPr>
            <w:r w:rsidRPr="00527E9E">
              <w:rPr>
                <w:sz w:val="16"/>
              </w:rPr>
              <w:t xml:space="preserve">Morsure </w:t>
            </w:r>
          </w:p>
        </w:tc>
        <w:tc>
          <w:tcPr>
            <w:tcW w:w="0" w:type="auto"/>
            <w:vAlign w:val="bottom"/>
          </w:tcPr>
          <w:p w14:paraId="24C292F9" w14:textId="77777777" w:rsidR="00D9294A" w:rsidRPr="00527E9E" w:rsidRDefault="00D9294A" w:rsidP="00D9294A">
            <w:pPr>
              <w:jc w:val="left"/>
              <w:rPr>
                <w:sz w:val="16"/>
              </w:rPr>
            </w:pPr>
            <w:r w:rsidRPr="00527E9E">
              <w:rPr>
                <w:sz w:val="16"/>
              </w:rPr>
              <w:t>Masse</w:t>
            </w:r>
          </w:p>
        </w:tc>
      </w:tr>
      <w:tr w:rsidR="00D9294A" w:rsidRPr="00527E9E" w14:paraId="6C44E316" w14:textId="77777777" w:rsidTr="00B13C70">
        <w:tc>
          <w:tcPr>
            <w:tcW w:w="0" w:type="auto"/>
            <w:shd w:val="clear" w:color="auto" w:fill="E0E0E0"/>
            <w:vAlign w:val="bottom"/>
          </w:tcPr>
          <w:p w14:paraId="5AD20AAF" w14:textId="77777777" w:rsidR="00D9294A" w:rsidRPr="00527E9E" w:rsidRDefault="00D9294A" w:rsidP="00B13C70">
            <w:pPr>
              <w:jc w:val="center"/>
              <w:rPr>
                <w:rFonts w:eastAsia="Arial Unicode MS"/>
                <w:sz w:val="16"/>
              </w:rPr>
            </w:pPr>
            <w:r w:rsidRPr="00527E9E">
              <w:rPr>
                <w:rFonts w:eastAsia="Arial Unicode MS"/>
                <w:sz w:val="16"/>
              </w:rPr>
              <w:t>4</w:t>
            </w:r>
          </w:p>
        </w:tc>
        <w:tc>
          <w:tcPr>
            <w:tcW w:w="0" w:type="auto"/>
            <w:shd w:val="clear" w:color="auto" w:fill="E0E0E0"/>
          </w:tcPr>
          <w:p w14:paraId="46F0B650" w14:textId="77777777" w:rsidR="00D9294A" w:rsidRPr="00527E9E" w:rsidRDefault="00D9294A" w:rsidP="00D9294A">
            <w:pPr>
              <w:jc w:val="left"/>
              <w:rPr>
                <w:sz w:val="16"/>
              </w:rPr>
            </w:pPr>
            <w:r w:rsidRPr="00527E9E">
              <w:rPr>
                <w:sz w:val="16"/>
              </w:rPr>
              <w:t xml:space="preserve">Ecrasement </w:t>
            </w:r>
          </w:p>
        </w:tc>
        <w:tc>
          <w:tcPr>
            <w:tcW w:w="0" w:type="auto"/>
            <w:shd w:val="clear" w:color="auto" w:fill="E0E0E0"/>
          </w:tcPr>
          <w:p w14:paraId="1B8EF3A1" w14:textId="77777777" w:rsidR="00D9294A" w:rsidRPr="00527E9E" w:rsidRDefault="00D9294A" w:rsidP="0049656A">
            <w:pPr>
              <w:jc w:val="left"/>
              <w:rPr>
                <w:sz w:val="16"/>
              </w:rPr>
            </w:pPr>
            <w:r w:rsidRPr="00527E9E">
              <w:rPr>
                <w:sz w:val="16"/>
              </w:rPr>
              <w:t>Griffe</w:t>
            </w:r>
          </w:p>
        </w:tc>
        <w:tc>
          <w:tcPr>
            <w:tcW w:w="0" w:type="auto"/>
            <w:shd w:val="clear" w:color="auto" w:fill="E0E0E0"/>
          </w:tcPr>
          <w:p w14:paraId="562535CA" w14:textId="77777777" w:rsidR="00D9294A" w:rsidRPr="00527E9E" w:rsidRDefault="00D9294A" w:rsidP="0049656A">
            <w:pPr>
              <w:jc w:val="left"/>
              <w:rPr>
                <w:sz w:val="16"/>
              </w:rPr>
            </w:pPr>
            <w:r w:rsidRPr="00527E9E">
              <w:rPr>
                <w:sz w:val="16"/>
              </w:rPr>
              <w:t>Morsure</w:t>
            </w:r>
          </w:p>
        </w:tc>
        <w:tc>
          <w:tcPr>
            <w:tcW w:w="0" w:type="auto"/>
            <w:shd w:val="clear" w:color="auto" w:fill="E0E0E0"/>
          </w:tcPr>
          <w:p w14:paraId="6C8D591A" w14:textId="77777777" w:rsidR="00D9294A" w:rsidRPr="00527E9E" w:rsidRDefault="00D9294A" w:rsidP="0049656A">
            <w:pPr>
              <w:jc w:val="left"/>
              <w:rPr>
                <w:sz w:val="16"/>
              </w:rPr>
            </w:pPr>
            <w:r w:rsidRPr="00527E9E">
              <w:rPr>
                <w:sz w:val="16"/>
              </w:rPr>
              <w:t>Morsure</w:t>
            </w:r>
          </w:p>
        </w:tc>
        <w:tc>
          <w:tcPr>
            <w:tcW w:w="0" w:type="auto"/>
            <w:shd w:val="clear" w:color="auto" w:fill="E0E0E0"/>
            <w:vAlign w:val="bottom"/>
          </w:tcPr>
          <w:p w14:paraId="05A028AB" w14:textId="77777777" w:rsidR="00D9294A" w:rsidRPr="00527E9E" w:rsidRDefault="00D9294A" w:rsidP="00D9294A">
            <w:pPr>
              <w:jc w:val="left"/>
              <w:rPr>
                <w:sz w:val="16"/>
              </w:rPr>
            </w:pPr>
            <w:r w:rsidRPr="00527E9E">
              <w:rPr>
                <w:sz w:val="16"/>
              </w:rPr>
              <w:t>Masse</w:t>
            </w:r>
          </w:p>
        </w:tc>
      </w:tr>
      <w:tr w:rsidR="00D9294A" w:rsidRPr="00527E9E" w14:paraId="2BC67A15" w14:textId="77777777" w:rsidTr="00B13C70">
        <w:tc>
          <w:tcPr>
            <w:tcW w:w="0" w:type="auto"/>
            <w:shd w:val="clear" w:color="auto" w:fill="auto"/>
            <w:vAlign w:val="bottom"/>
          </w:tcPr>
          <w:p w14:paraId="29C8C153" w14:textId="77777777" w:rsidR="00D9294A" w:rsidRPr="00527E9E" w:rsidRDefault="00D9294A" w:rsidP="00B13C70">
            <w:pPr>
              <w:jc w:val="center"/>
              <w:rPr>
                <w:rFonts w:eastAsia="Arial Unicode MS"/>
                <w:sz w:val="16"/>
              </w:rPr>
            </w:pPr>
            <w:r w:rsidRPr="00527E9E">
              <w:rPr>
                <w:rFonts w:eastAsia="Arial Unicode MS"/>
                <w:sz w:val="16"/>
              </w:rPr>
              <w:t>5</w:t>
            </w:r>
          </w:p>
        </w:tc>
        <w:tc>
          <w:tcPr>
            <w:tcW w:w="0" w:type="auto"/>
            <w:shd w:val="clear" w:color="auto" w:fill="auto"/>
          </w:tcPr>
          <w:p w14:paraId="15AD4A39" w14:textId="77777777" w:rsidR="00D9294A" w:rsidRPr="00527E9E" w:rsidRDefault="00D9294A" w:rsidP="00D9294A">
            <w:pPr>
              <w:jc w:val="left"/>
              <w:rPr>
                <w:sz w:val="16"/>
              </w:rPr>
            </w:pPr>
            <w:r w:rsidRPr="00527E9E">
              <w:rPr>
                <w:sz w:val="16"/>
              </w:rPr>
              <w:t>Morsure</w:t>
            </w:r>
          </w:p>
        </w:tc>
        <w:tc>
          <w:tcPr>
            <w:tcW w:w="0" w:type="auto"/>
            <w:shd w:val="clear" w:color="auto" w:fill="auto"/>
          </w:tcPr>
          <w:p w14:paraId="3405219C" w14:textId="77777777" w:rsidR="00D9294A" w:rsidRPr="00527E9E" w:rsidRDefault="00D9294A" w:rsidP="00D9294A">
            <w:pPr>
              <w:jc w:val="left"/>
              <w:rPr>
                <w:sz w:val="16"/>
              </w:rPr>
            </w:pPr>
            <w:r w:rsidRPr="00527E9E">
              <w:rPr>
                <w:sz w:val="16"/>
              </w:rPr>
              <w:t>Bec</w:t>
            </w:r>
          </w:p>
        </w:tc>
        <w:tc>
          <w:tcPr>
            <w:tcW w:w="0" w:type="auto"/>
            <w:shd w:val="clear" w:color="auto" w:fill="auto"/>
          </w:tcPr>
          <w:p w14:paraId="43E71A4A" w14:textId="77777777" w:rsidR="00D9294A" w:rsidRPr="00527E9E" w:rsidRDefault="00D9294A" w:rsidP="0049656A">
            <w:pPr>
              <w:jc w:val="left"/>
              <w:rPr>
                <w:sz w:val="16"/>
              </w:rPr>
            </w:pPr>
            <w:r w:rsidRPr="00527E9E">
              <w:rPr>
                <w:sz w:val="16"/>
              </w:rPr>
              <w:t>Morsure</w:t>
            </w:r>
          </w:p>
        </w:tc>
        <w:tc>
          <w:tcPr>
            <w:tcW w:w="0" w:type="auto"/>
            <w:shd w:val="clear" w:color="auto" w:fill="auto"/>
          </w:tcPr>
          <w:p w14:paraId="13E860B4" w14:textId="77777777" w:rsidR="00D9294A" w:rsidRPr="00527E9E" w:rsidRDefault="00D9294A" w:rsidP="0049656A">
            <w:pPr>
              <w:jc w:val="left"/>
              <w:rPr>
                <w:sz w:val="16"/>
              </w:rPr>
            </w:pPr>
            <w:r w:rsidRPr="00527E9E">
              <w:rPr>
                <w:sz w:val="16"/>
              </w:rPr>
              <w:t>Morsure</w:t>
            </w:r>
          </w:p>
        </w:tc>
        <w:tc>
          <w:tcPr>
            <w:tcW w:w="0" w:type="auto"/>
            <w:shd w:val="clear" w:color="auto" w:fill="auto"/>
            <w:vAlign w:val="bottom"/>
          </w:tcPr>
          <w:p w14:paraId="54D2885F" w14:textId="77777777" w:rsidR="00D9294A" w:rsidRPr="00527E9E" w:rsidRDefault="00D9294A" w:rsidP="00D9294A">
            <w:pPr>
              <w:jc w:val="left"/>
              <w:rPr>
                <w:sz w:val="16"/>
              </w:rPr>
            </w:pPr>
            <w:r w:rsidRPr="00527E9E">
              <w:rPr>
                <w:sz w:val="16"/>
              </w:rPr>
              <w:t>Hache</w:t>
            </w:r>
          </w:p>
        </w:tc>
      </w:tr>
      <w:tr w:rsidR="00D9294A" w:rsidRPr="00527E9E" w14:paraId="12B8D02D" w14:textId="77777777" w:rsidTr="00B13C70">
        <w:tc>
          <w:tcPr>
            <w:tcW w:w="0" w:type="auto"/>
            <w:shd w:val="clear" w:color="auto" w:fill="E0E0E0"/>
            <w:vAlign w:val="bottom"/>
          </w:tcPr>
          <w:p w14:paraId="78463BBC" w14:textId="77777777" w:rsidR="00D9294A" w:rsidRPr="00527E9E" w:rsidRDefault="00D9294A" w:rsidP="00B13C70">
            <w:pPr>
              <w:jc w:val="center"/>
              <w:rPr>
                <w:rFonts w:eastAsia="Arial Unicode MS"/>
                <w:sz w:val="16"/>
              </w:rPr>
            </w:pPr>
            <w:r w:rsidRPr="00527E9E">
              <w:rPr>
                <w:rFonts w:eastAsia="Arial Unicode MS"/>
                <w:sz w:val="16"/>
              </w:rPr>
              <w:t>6</w:t>
            </w:r>
          </w:p>
        </w:tc>
        <w:tc>
          <w:tcPr>
            <w:tcW w:w="0" w:type="auto"/>
            <w:shd w:val="clear" w:color="auto" w:fill="E0E0E0"/>
          </w:tcPr>
          <w:p w14:paraId="396E9FC5" w14:textId="77777777" w:rsidR="00D9294A" w:rsidRPr="00527E9E" w:rsidRDefault="00D9294A" w:rsidP="00D9294A">
            <w:pPr>
              <w:jc w:val="left"/>
              <w:rPr>
                <w:sz w:val="16"/>
              </w:rPr>
            </w:pPr>
            <w:r w:rsidRPr="00527E9E">
              <w:rPr>
                <w:sz w:val="16"/>
              </w:rPr>
              <w:t>Morsure</w:t>
            </w:r>
          </w:p>
        </w:tc>
        <w:tc>
          <w:tcPr>
            <w:tcW w:w="0" w:type="auto"/>
            <w:shd w:val="clear" w:color="auto" w:fill="E0E0E0"/>
          </w:tcPr>
          <w:p w14:paraId="63F427CC" w14:textId="77777777" w:rsidR="00D9294A" w:rsidRPr="00527E9E" w:rsidRDefault="00D9294A" w:rsidP="00D9294A">
            <w:pPr>
              <w:jc w:val="left"/>
              <w:rPr>
                <w:sz w:val="16"/>
              </w:rPr>
            </w:pPr>
            <w:r w:rsidRPr="00527E9E">
              <w:rPr>
                <w:sz w:val="16"/>
              </w:rPr>
              <w:t>Bec</w:t>
            </w:r>
          </w:p>
        </w:tc>
        <w:tc>
          <w:tcPr>
            <w:tcW w:w="0" w:type="auto"/>
            <w:shd w:val="clear" w:color="auto" w:fill="E0E0E0"/>
          </w:tcPr>
          <w:p w14:paraId="28A7B825" w14:textId="77777777" w:rsidR="00D9294A" w:rsidRPr="00527E9E" w:rsidRDefault="00D9294A" w:rsidP="0049656A">
            <w:pPr>
              <w:jc w:val="left"/>
              <w:rPr>
                <w:sz w:val="16"/>
              </w:rPr>
            </w:pPr>
            <w:r w:rsidRPr="00527E9E">
              <w:rPr>
                <w:sz w:val="16"/>
              </w:rPr>
              <w:t>Balayage</w:t>
            </w:r>
          </w:p>
        </w:tc>
        <w:tc>
          <w:tcPr>
            <w:tcW w:w="0" w:type="auto"/>
            <w:shd w:val="clear" w:color="auto" w:fill="E0E0E0"/>
          </w:tcPr>
          <w:p w14:paraId="455020A8" w14:textId="77777777" w:rsidR="00D9294A" w:rsidRPr="00527E9E" w:rsidRDefault="00D9294A" w:rsidP="0049656A">
            <w:pPr>
              <w:jc w:val="left"/>
              <w:rPr>
                <w:sz w:val="16"/>
              </w:rPr>
            </w:pPr>
            <w:r w:rsidRPr="00527E9E">
              <w:rPr>
                <w:sz w:val="16"/>
              </w:rPr>
              <w:t xml:space="preserve">Morsure </w:t>
            </w:r>
          </w:p>
        </w:tc>
        <w:tc>
          <w:tcPr>
            <w:tcW w:w="0" w:type="auto"/>
            <w:shd w:val="clear" w:color="auto" w:fill="E0E0E0"/>
            <w:vAlign w:val="bottom"/>
          </w:tcPr>
          <w:p w14:paraId="2E01B63B" w14:textId="77777777" w:rsidR="00D9294A" w:rsidRPr="00527E9E" w:rsidRDefault="00D9294A" w:rsidP="00D9294A">
            <w:pPr>
              <w:jc w:val="left"/>
              <w:rPr>
                <w:sz w:val="16"/>
              </w:rPr>
            </w:pPr>
            <w:r w:rsidRPr="00527E9E">
              <w:rPr>
                <w:sz w:val="16"/>
              </w:rPr>
              <w:t>Hache</w:t>
            </w:r>
          </w:p>
        </w:tc>
      </w:tr>
      <w:tr w:rsidR="00D9294A" w:rsidRPr="00527E9E" w14:paraId="48CBE34D" w14:textId="77777777" w:rsidTr="00B13C70">
        <w:tc>
          <w:tcPr>
            <w:tcW w:w="0" w:type="auto"/>
            <w:shd w:val="clear" w:color="auto" w:fill="auto"/>
            <w:vAlign w:val="bottom"/>
          </w:tcPr>
          <w:p w14:paraId="5717008C" w14:textId="77777777" w:rsidR="00D9294A" w:rsidRPr="00527E9E" w:rsidRDefault="00D9294A" w:rsidP="00B13C70">
            <w:pPr>
              <w:jc w:val="center"/>
              <w:rPr>
                <w:rFonts w:eastAsia="Arial Unicode MS"/>
                <w:sz w:val="16"/>
              </w:rPr>
            </w:pPr>
            <w:r w:rsidRPr="00527E9E">
              <w:rPr>
                <w:rFonts w:eastAsia="Arial Unicode MS"/>
                <w:sz w:val="16"/>
              </w:rPr>
              <w:t>7</w:t>
            </w:r>
          </w:p>
        </w:tc>
        <w:tc>
          <w:tcPr>
            <w:tcW w:w="0" w:type="auto"/>
            <w:shd w:val="clear" w:color="auto" w:fill="auto"/>
          </w:tcPr>
          <w:p w14:paraId="287CEF86" w14:textId="77777777" w:rsidR="00D9294A" w:rsidRPr="00527E9E" w:rsidRDefault="00D9294A" w:rsidP="00D9294A">
            <w:pPr>
              <w:jc w:val="left"/>
              <w:rPr>
                <w:sz w:val="16"/>
              </w:rPr>
            </w:pPr>
            <w:r w:rsidRPr="00527E9E">
              <w:rPr>
                <w:sz w:val="16"/>
              </w:rPr>
              <w:t xml:space="preserve">Morsure </w:t>
            </w:r>
          </w:p>
        </w:tc>
        <w:tc>
          <w:tcPr>
            <w:tcW w:w="0" w:type="auto"/>
            <w:shd w:val="clear" w:color="auto" w:fill="auto"/>
          </w:tcPr>
          <w:p w14:paraId="5BFDBA66" w14:textId="77777777" w:rsidR="00D9294A" w:rsidRPr="00527E9E" w:rsidRDefault="00D9294A" w:rsidP="00D9294A">
            <w:pPr>
              <w:jc w:val="left"/>
              <w:rPr>
                <w:sz w:val="16"/>
              </w:rPr>
            </w:pPr>
            <w:r w:rsidRPr="00527E9E">
              <w:rPr>
                <w:sz w:val="16"/>
              </w:rPr>
              <w:t>Bec</w:t>
            </w:r>
          </w:p>
        </w:tc>
        <w:tc>
          <w:tcPr>
            <w:tcW w:w="0" w:type="auto"/>
            <w:shd w:val="clear" w:color="auto" w:fill="auto"/>
          </w:tcPr>
          <w:p w14:paraId="2FE4C947" w14:textId="77777777" w:rsidR="00D9294A" w:rsidRPr="00527E9E" w:rsidRDefault="00D9294A" w:rsidP="0049656A">
            <w:pPr>
              <w:jc w:val="left"/>
              <w:rPr>
                <w:sz w:val="16"/>
              </w:rPr>
            </w:pPr>
            <w:r w:rsidRPr="00527E9E">
              <w:rPr>
                <w:sz w:val="16"/>
              </w:rPr>
              <w:t>Balayage</w:t>
            </w:r>
          </w:p>
        </w:tc>
        <w:tc>
          <w:tcPr>
            <w:tcW w:w="0" w:type="auto"/>
            <w:shd w:val="clear" w:color="auto" w:fill="auto"/>
          </w:tcPr>
          <w:p w14:paraId="770A63AF" w14:textId="77777777" w:rsidR="00D9294A" w:rsidRPr="00527E9E" w:rsidRDefault="00D9294A" w:rsidP="0049656A">
            <w:pPr>
              <w:jc w:val="left"/>
              <w:rPr>
                <w:sz w:val="16"/>
              </w:rPr>
            </w:pPr>
            <w:r w:rsidRPr="00527E9E">
              <w:rPr>
                <w:sz w:val="16"/>
              </w:rPr>
              <w:t>Poison</w:t>
            </w:r>
          </w:p>
        </w:tc>
        <w:tc>
          <w:tcPr>
            <w:tcW w:w="0" w:type="auto"/>
            <w:shd w:val="clear" w:color="auto" w:fill="auto"/>
            <w:vAlign w:val="bottom"/>
          </w:tcPr>
          <w:p w14:paraId="649F27EF" w14:textId="77777777" w:rsidR="00D9294A" w:rsidRPr="00527E9E" w:rsidRDefault="00D9294A" w:rsidP="00D9294A">
            <w:pPr>
              <w:jc w:val="left"/>
              <w:rPr>
                <w:sz w:val="16"/>
              </w:rPr>
            </w:pPr>
            <w:r w:rsidRPr="00527E9E">
              <w:rPr>
                <w:sz w:val="16"/>
              </w:rPr>
              <w:t>Pique</w:t>
            </w:r>
          </w:p>
        </w:tc>
      </w:tr>
      <w:tr w:rsidR="00D9294A" w:rsidRPr="00527E9E" w14:paraId="14038440" w14:textId="77777777" w:rsidTr="00B13C70">
        <w:tc>
          <w:tcPr>
            <w:tcW w:w="0" w:type="auto"/>
            <w:shd w:val="clear" w:color="auto" w:fill="E0E0E0"/>
            <w:vAlign w:val="bottom"/>
          </w:tcPr>
          <w:p w14:paraId="50DBD4E4" w14:textId="77777777" w:rsidR="00D9294A" w:rsidRPr="00527E9E" w:rsidRDefault="00D9294A" w:rsidP="00B13C70">
            <w:pPr>
              <w:jc w:val="center"/>
              <w:rPr>
                <w:rFonts w:eastAsia="Arial Unicode MS"/>
                <w:sz w:val="16"/>
              </w:rPr>
            </w:pPr>
            <w:r w:rsidRPr="00527E9E">
              <w:rPr>
                <w:rFonts w:eastAsia="Arial Unicode MS"/>
                <w:sz w:val="16"/>
              </w:rPr>
              <w:t>8</w:t>
            </w:r>
          </w:p>
        </w:tc>
        <w:tc>
          <w:tcPr>
            <w:tcW w:w="0" w:type="auto"/>
            <w:shd w:val="clear" w:color="auto" w:fill="E0E0E0"/>
          </w:tcPr>
          <w:p w14:paraId="1C831974" w14:textId="77777777" w:rsidR="00D9294A" w:rsidRPr="00527E9E" w:rsidRDefault="00D9294A" w:rsidP="00D9294A">
            <w:pPr>
              <w:jc w:val="left"/>
              <w:rPr>
                <w:sz w:val="16"/>
              </w:rPr>
            </w:pPr>
            <w:r w:rsidRPr="00527E9E">
              <w:rPr>
                <w:sz w:val="16"/>
              </w:rPr>
              <w:t>Poing</w:t>
            </w:r>
          </w:p>
        </w:tc>
        <w:tc>
          <w:tcPr>
            <w:tcW w:w="0" w:type="auto"/>
            <w:shd w:val="clear" w:color="auto" w:fill="E0E0E0"/>
          </w:tcPr>
          <w:p w14:paraId="6C743CD2" w14:textId="77777777" w:rsidR="00D9294A" w:rsidRPr="00527E9E" w:rsidRDefault="00D9294A" w:rsidP="0049656A">
            <w:pPr>
              <w:jc w:val="left"/>
              <w:rPr>
                <w:sz w:val="16"/>
              </w:rPr>
            </w:pPr>
            <w:r w:rsidRPr="00527E9E">
              <w:rPr>
                <w:sz w:val="16"/>
              </w:rPr>
              <w:t>Bec</w:t>
            </w:r>
          </w:p>
        </w:tc>
        <w:tc>
          <w:tcPr>
            <w:tcW w:w="0" w:type="auto"/>
            <w:shd w:val="clear" w:color="auto" w:fill="E0E0E0"/>
          </w:tcPr>
          <w:p w14:paraId="424E41A5" w14:textId="77777777" w:rsidR="00D9294A" w:rsidRPr="00527E9E" w:rsidRDefault="00D9294A" w:rsidP="00D9294A">
            <w:pPr>
              <w:jc w:val="left"/>
              <w:rPr>
                <w:sz w:val="16"/>
              </w:rPr>
            </w:pPr>
            <w:r w:rsidRPr="00527E9E">
              <w:rPr>
                <w:sz w:val="16"/>
              </w:rPr>
              <w:t>Poison</w:t>
            </w:r>
          </w:p>
        </w:tc>
        <w:tc>
          <w:tcPr>
            <w:tcW w:w="0" w:type="auto"/>
            <w:shd w:val="clear" w:color="auto" w:fill="E0E0E0"/>
          </w:tcPr>
          <w:p w14:paraId="4F392C6F" w14:textId="77777777" w:rsidR="00D9294A" w:rsidRPr="00527E9E" w:rsidRDefault="00D9294A" w:rsidP="0049656A">
            <w:pPr>
              <w:jc w:val="left"/>
              <w:rPr>
                <w:sz w:val="16"/>
              </w:rPr>
            </w:pPr>
            <w:r w:rsidRPr="00527E9E">
              <w:rPr>
                <w:sz w:val="16"/>
              </w:rPr>
              <w:t>Poison</w:t>
            </w:r>
          </w:p>
        </w:tc>
        <w:tc>
          <w:tcPr>
            <w:tcW w:w="0" w:type="auto"/>
            <w:shd w:val="clear" w:color="auto" w:fill="E0E0E0"/>
          </w:tcPr>
          <w:p w14:paraId="5F6A81D4" w14:textId="77777777" w:rsidR="00D9294A" w:rsidRPr="00527E9E" w:rsidRDefault="00D9294A" w:rsidP="00D9294A">
            <w:pPr>
              <w:jc w:val="left"/>
              <w:rPr>
                <w:sz w:val="16"/>
              </w:rPr>
            </w:pPr>
            <w:r w:rsidRPr="00527E9E">
              <w:rPr>
                <w:sz w:val="16"/>
              </w:rPr>
              <w:t>Pique</w:t>
            </w:r>
          </w:p>
        </w:tc>
      </w:tr>
      <w:tr w:rsidR="00D9294A" w:rsidRPr="00527E9E" w14:paraId="68CD92C2" w14:textId="77777777" w:rsidTr="00B13C70">
        <w:tc>
          <w:tcPr>
            <w:tcW w:w="0" w:type="auto"/>
            <w:shd w:val="clear" w:color="auto" w:fill="auto"/>
            <w:vAlign w:val="bottom"/>
          </w:tcPr>
          <w:p w14:paraId="65F543BE" w14:textId="77777777" w:rsidR="00D9294A" w:rsidRPr="00527E9E" w:rsidRDefault="00D9294A" w:rsidP="00B13C70">
            <w:pPr>
              <w:jc w:val="center"/>
              <w:rPr>
                <w:rFonts w:eastAsia="Arial Unicode MS"/>
                <w:sz w:val="16"/>
              </w:rPr>
            </w:pPr>
            <w:r w:rsidRPr="00527E9E">
              <w:rPr>
                <w:rFonts w:eastAsia="Arial Unicode MS"/>
                <w:sz w:val="16"/>
              </w:rPr>
              <w:t>9</w:t>
            </w:r>
          </w:p>
        </w:tc>
        <w:tc>
          <w:tcPr>
            <w:tcW w:w="0" w:type="auto"/>
            <w:shd w:val="clear" w:color="auto" w:fill="auto"/>
          </w:tcPr>
          <w:p w14:paraId="0D34CE95" w14:textId="77777777" w:rsidR="00D9294A" w:rsidRPr="00527E9E" w:rsidRDefault="00D9294A" w:rsidP="00D9294A">
            <w:pPr>
              <w:jc w:val="left"/>
              <w:rPr>
                <w:sz w:val="16"/>
              </w:rPr>
            </w:pPr>
            <w:r w:rsidRPr="00527E9E">
              <w:rPr>
                <w:sz w:val="16"/>
              </w:rPr>
              <w:t>Poing</w:t>
            </w:r>
          </w:p>
        </w:tc>
        <w:tc>
          <w:tcPr>
            <w:tcW w:w="0" w:type="auto"/>
            <w:shd w:val="clear" w:color="auto" w:fill="auto"/>
          </w:tcPr>
          <w:p w14:paraId="3DE5D596" w14:textId="77777777" w:rsidR="00D9294A" w:rsidRPr="00527E9E" w:rsidRDefault="00D9294A" w:rsidP="0049656A">
            <w:pPr>
              <w:jc w:val="left"/>
              <w:rPr>
                <w:sz w:val="16"/>
              </w:rPr>
            </w:pPr>
            <w:r w:rsidRPr="00527E9E">
              <w:rPr>
                <w:sz w:val="16"/>
              </w:rPr>
              <w:t>Bec</w:t>
            </w:r>
          </w:p>
        </w:tc>
        <w:tc>
          <w:tcPr>
            <w:tcW w:w="0" w:type="auto"/>
            <w:shd w:val="clear" w:color="auto" w:fill="auto"/>
          </w:tcPr>
          <w:p w14:paraId="353FC2D2" w14:textId="77777777" w:rsidR="00D9294A" w:rsidRPr="00527E9E" w:rsidRDefault="00D9294A" w:rsidP="00D9294A">
            <w:pPr>
              <w:jc w:val="left"/>
              <w:rPr>
                <w:sz w:val="16"/>
              </w:rPr>
            </w:pPr>
            <w:r w:rsidRPr="00527E9E">
              <w:rPr>
                <w:sz w:val="16"/>
              </w:rPr>
              <w:t>Poison</w:t>
            </w:r>
          </w:p>
        </w:tc>
        <w:tc>
          <w:tcPr>
            <w:tcW w:w="0" w:type="auto"/>
            <w:shd w:val="clear" w:color="auto" w:fill="auto"/>
          </w:tcPr>
          <w:p w14:paraId="6A21B845" w14:textId="77777777" w:rsidR="00D9294A" w:rsidRPr="00527E9E" w:rsidRDefault="00D9294A" w:rsidP="00D9294A">
            <w:pPr>
              <w:jc w:val="left"/>
              <w:rPr>
                <w:sz w:val="16"/>
              </w:rPr>
            </w:pPr>
            <w:r w:rsidRPr="00527E9E">
              <w:rPr>
                <w:sz w:val="16"/>
              </w:rPr>
              <w:t>Poison</w:t>
            </w:r>
          </w:p>
        </w:tc>
        <w:tc>
          <w:tcPr>
            <w:tcW w:w="0" w:type="auto"/>
            <w:shd w:val="clear" w:color="auto" w:fill="auto"/>
          </w:tcPr>
          <w:p w14:paraId="2AA721EF" w14:textId="77777777" w:rsidR="00D9294A" w:rsidRPr="00527E9E" w:rsidRDefault="00D9294A" w:rsidP="00D9294A">
            <w:pPr>
              <w:jc w:val="left"/>
              <w:rPr>
                <w:sz w:val="16"/>
              </w:rPr>
            </w:pPr>
            <w:r w:rsidRPr="00527E9E">
              <w:rPr>
                <w:sz w:val="16"/>
              </w:rPr>
              <w:t>Epée</w:t>
            </w:r>
          </w:p>
        </w:tc>
      </w:tr>
      <w:tr w:rsidR="00D9294A" w:rsidRPr="00527E9E" w14:paraId="2A79CEAD" w14:textId="77777777" w:rsidTr="00B13C70">
        <w:tc>
          <w:tcPr>
            <w:tcW w:w="0" w:type="auto"/>
            <w:shd w:val="clear" w:color="auto" w:fill="E0E0E0"/>
            <w:vAlign w:val="bottom"/>
          </w:tcPr>
          <w:p w14:paraId="3183FA83" w14:textId="77777777" w:rsidR="00D9294A" w:rsidRPr="00527E9E" w:rsidRDefault="00D9294A" w:rsidP="00B13C70">
            <w:pPr>
              <w:jc w:val="center"/>
              <w:rPr>
                <w:rFonts w:eastAsia="Arial Unicode MS"/>
                <w:sz w:val="16"/>
              </w:rPr>
            </w:pPr>
            <w:r w:rsidRPr="00527E9E">
              <w:rPr>
                <w:rFonts w:eastAsia="Arial Unicode MS"/>
                <w:sz w:val="16"/>
              </w:rPr>
              <w:t>10</w:t>
            </w:r>
          </w:p>
        </w:tc>
        <w:tc>
          <w:tcPr>
            <w:tcW w:w="0" w:type="auto"/>
            <w:shd w:val="clear" w:color="auto" w:fill="E0E0E0"/>
          </w:tcPr>
          <w:p w14:paraId="2F2E4BDB" w14:textId="77777777" w:rsidR="00D9294A" w:rsidRPr="00527E9E" w:rsidRDefault="00D9294A" w:rsidP="00D9294A">
            <w:pPr>
              <w:jc w:val="left"/>
              <w:rPr>
                <w:sz w:val="16"/>
              </w:rPr>
            </w:pPr>
            <w:r w:rsidRPr="00527E9E">
              <w:rPr>
                <w:sz w:val="16"/>
              </w:rPr>
              <w:t>Sabot</w:t>
            </w:r>
          </w:p>
        </w:tc>
        <w:tc>
          <w:tcPr>
            <w:tcW w:w="0" w:type="auto"/>
            <w:shd w:val="clear" w:color="auto" w:fill="E0E0E0"/>
          </w:tcPr>
          <w:p w14:paraId="1E20E95A" w14:textId="77777777" w:rsidR="00D9294A" w:rsidRPr="00527E9E" w:rsidRDefault="00D9294A" w:rsidP="00D9294A">
            <w:pPr>
              <w:jc w:val="left"/>
              <w:rPr>
                <w:sz w:val="16"/>
              </w:rPr>
            </w:pPr>
            <w:r w:rsidRPr="00527E9E">
              <w:rPr>
                <w:sz w:val="16"/>
              </w:rPr>
              <w:t>Morsure</w:t>
            </w:r>
          </w:p>
        </w:tc>
        <w:tc>
          <w:tcPr>
            <w:tcW w:w="0" w:type="auto"/>
            <w:shd w:val="clear" w:color="auto" w:fill="E0E0E0"/>
          </w:tcPr>
          <w:p w14:paraId="6FA4DE89" w14:textId="77777777" w:rsidR="00D9294A" w:rsidRPr="00527E9E" w:rsidRDefault="00D9294A" w:rsidP="00D9294A">
            <w:pPr>
              <w:jc w:val="left"/>
              <w:rPr>
                <w:sz w:val="16"/>
              </w:rPr>
            </w:pPr>
            <w:r w:rsidRPr="00527E9E">
              <w:rPr>
                <w:sz w:val="16"/>
              </w:rPr>
              <w:t>Poison</w:t>
            </w:r>
          </w:p>
        </w:tc>
        <w:tc>
          <w:tcPr>
            <w:tcW w:w="0" w:type="auto"/>
            <w:shd w:val="clear" w:color="auto" w:fill="E0E0E0"/>
          </w:tcPr>
          <w:p w14:paraId="22FA1A7E" w14:textId="77777777" w:rsidR="00D9294A" w:rsidRPr="00527E9E" w:rsidRDefault="00D9294A" w:rsidP="00D9294A">
            <w:pPr>
              <w:jc w:val="left"/>
              <w:rPr>
                <w:sz w:val="16"/>
              </w:rPr>
            </w:pPr>
            <w:r w:rsidRPr="00527E9E">
              <w:rPr>
                <w:sz w:val="16"/>
              </w:rPr>
              <w:t>Griffe</w:t>
            </w:r>
          </w:p>
        </w:tc>
        <w:tc>
          <w:tcPr>
            <w:tcW w:w="0" w:type="auto"/>
            <w:shd w:val="clear" w:color="auto" w:fill="E0E0E0"/>
          </w:tcPr>
          <w:p w14:paraId="6FD71CD3" w14:textId="77777777" w:rsidR="00D9294A" w:rsidRPr="00527E9E" w:rsidRDefault="00A97A5F" w:rsidP="00D9294A">
            <w:pPr>
              <w:jc w:val="left"/>
              <w:rPr>
                <w:sz w:val="16"/>
              </w:rPr>
            </w:pPr>
            <w:r w:rsidRPr="00527E9E">
              <w:rPr>
                <w:sz w:val="16"/>
              </w:rPr>
              <w:t>Lance</w:t>
            </w:r>
          </w:p>
        </w:tc>
      </w:tr>
    </w:tbl>
    <w:p w14:paraId="1DFA9EC9" w14:textId="77777777" w:rsidR="00122BCE" w:rsidRPr="00527E9E" w:rsidRDefault="00D9294A" w:rsidP="000D1756">
      <w:pPr>
        <w:ind w:left="720"/>
      </w:pPr>
      <w:r w:rsidRPr="00527E9E">
        <w:t xml:space="preserve">L’attaque est considérée comme </w:t>
      </w:r>
      <w:r w:rsidRPr="00527E9E">
        <w:rPr>
          <w:b/>
        </w:rPr>
        <w:t>‘L’ourde</w:t>
      </w:r>
      <w:r w:rsidRPr="00527E9E">
        <w:t xml:space="preserve"> si F&gt;50 ou </w:t>
      </w:r>
      <w:r w:rsidR="003A1218" w:rsidRPr="00527E9E">
        <w:t xml:space="preserve">créature </w:t>
      </w:r>
      <w:r w:rsidR="003A1218" w:rsidRPr="00527E9E">
        <w:rPr>
          <w:shd w:val="clear" w:color="auto" w:fill="FFFF00"/>
        </w:rPr>
        <w:t>massive/très massive</w:t>
      </w:r>
      <w:r w:rsidRPr="00527E9E">
        <w:t>.</w:t>
      </w:r>
    </w:p>
    <w:p w14:paraId="32AA59FD" w14:textId="77777777" w:rsidR="00253718" w:rsidRPr="00527E9E" w:rsidRDefault="00253718" w:rsidP="000D1756">
      <w:pPr>
        <w:ind w:left="720"/>
      </w:pPr>
      <w:r w:rsidRPr="00527E9E">
        <w:t>Bonus de coup </w:t>
      </w:r>
      <w:r w:rsidR="00B962E1" w:rsidRPr="00527E9E">
        <w:t xml:space="preserve">= </w:t>
      </w:r>
      <w:r w:rsidRPr="00527E9E">
        <w:rPr>
          <w:b/>
        </w:rPr>
        <w:t>F/20</w:t>
      </w:r>
      <w:r w:rsidRPr="00527E9E">
        <w:t xml:space="preserve"> modifié par les facteurs suivants </w:t>
      </w:r>
      <w:r w:rsidR="00230D12" w:rsidRPr="00527E9E">
        <w:t xml:space="preserve">cumulatifs </w:t>
      </w:r>
      <w:r w:rsidR="00057F21" w:rsidRPr="00527E9E">
        <w:t>(minimum 0)</w:t>
      </w:r>
      <w:r w:rsidRPr="00527E9E">
        <w:t>:</w:t>
      </w:r>
    </w:p>
    <w:p w14:paraId="4C4B1800" w14:textId="77777777" w:rsidR="00A97A5F" w:rsidRPr="00527E9E" w:rsidRDefault="00A97A5F" w:rsidP="0042288C">
      <w:pPr>
        <w:rPr>
          <w:b/>
          <w:bCs/>
          <w:sz w:val="16"/>
        </w:rPr>
        <w:sectPr w:rsidR="00A97A5F"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8"/>
        <w:gridCol w:w="1146"/>
      </w:tblGrid>
      <w:tr w:rsidR="00253718" w:rsidRPr="00527E9E" w14:paraId="443F9566" w14:textId="77777777" w:rsidTr="00A97A5F">
        <w:tc>
          <w:tcPr>
            <w:tcW w:w="0" w:type="auto"/>
            <w:tcBorders>
              <w:top w:val="single" w:sz="12" w:space="0" w:color="auto"/>
              <w:left w:val="single" w:sz="12" w:space="0" w:color="auto"/>
              <w:bottom w:val="single" w:sz="12" w:space="0" w:color="auto"/>
              <w:right w:val="single" w:sz="12" w:space="0" w:color="auto"/>
            </w:tcBorders>
            <w:vAlign w:val="bottom"/>
          </w:tcPr>
          <w:p w14:paraId="77E490B6" w14:textId="77777777" w:rsidR="00253718" w:rsidRPr="00527E9E" w:rsidRDefault="00253718" w:rsidP="0042288C">
            <w:pPr>
              <w:rPr>
                <w:b/>
                <w:bCs/>
                <w:sz w:val="16"/>
              </w:rPr>
            </w:pPr>
            <w:r w:rsidRPr="00527E9E">
              <w:rPr>
                <w:b/>
                <w:bCs/>
                <w:sz w:val="16"/>
              </w:rPr>
              <w:lastRenderedPageBreak/>
              <w:t>Autres modificateurs</w:t>
            </w:r>
          </w:p>
        </w:tc>
        <w:tc>
          <w:tcPr>
            <w:tcW w:w="0" w:type="auto"/>
            <w:tcBorders>
              <w:left w:val="single" w:sz="12" w:space="0" w:color="auto"/>
              <w:right w:val="single" w:sz="4" w:space="0" w:color="auto"/>
            </w:tcBorders>
          </w:tcPr>
          <w:p w14:paraId="169098B8" w14:textId="77777777" w:rsidR="00253718" w:rsidRPr="00527E9E" w:rsidRDefault="003A1218" w:rsidP="00A97A5F">
            <w:pPr>
              <w:jc w:val="center"/>
              <w:rPr>
                <w:b/>
                <w:sz w:val="16"/>
              </w:rPr>
            </w:pPr>
            <w:r w:rsidRPr="00527E9E">
              <w:rPr>
                <w:b/>
                <w:sz w:val="16"/>
              </w:rPr>
              <w:t>Bonus</w:t>
            </w:r>
          </w:p>
        </w:tc>
      </w:tr>
      <w:tr w:rsidR="00253718" w:rsidRPr="00527E9E" w14:paraId="338141A8" w14:textId="77777777" w:rsidTr="00A97A5F">
        <w:tc>
          <w:tcPr>
            <w:tcW w:w="0" w:type="auto"/>
            <w:tcBorders>
              <w:top w:val="single" w:sz="12" w:space="0" w:color="auto"/>
            </w:tcBorders>
            <w:vAlign w:val="bottom"/>
          </w:tcPr>
          <w:p w14:paraId="565339A1" w14:textId="77777777" w:rsidR="00253718" w:rsidRPr="00527E9E" w:rsidRDefault="00253718" w:rsidP="0042288C">
            <w:pPr>
              <w:rPr>
                <w:rFonts w:eastAsia="Arial Unicode MS"/>
                <w:sz w:val="16"/>
              </w:rPr>
            </w:pPr>
            <w:r w:rsidRPr="00527E9E">
              <w:rPr>
                <w:sz w:val="16"/>
              </w:rPr>
              <w:t xml:space="preserve">Masse très maigre </w:t>
            </w:r>
          </w:p>
        </w:tc>
        <w:tc>
          <w:tcPr>
            <w:tcW w:w="0" w:type="auto"/>
          </w:tcPr>
          <w:p w14:paraId="51D6AB95" w14:textId="77777777" w:rsidR="00253718" w:rsidRPr="00527E9E" w:rsidRDefault="00253718" w:rsidP="0042288C">
            <w:pPr>
              <w:jc w:val="center"/>
              <w:rPr>
                <w:sz w:val="16"/>
              </w:rPr>
            </w:pPr>
            <w:r w:rsidRPr="00527E9E">
              <w:rPr>
                <w:sz w:val="16"/>
              </w:rPr>
              <w:t>-2</w:t>
            </w:r>
          </w:p>
        </w:tc>
      </w:tr>
      <w:tr w:rsidR="00253718" w:rsidRPr="00527E9E" w14:paraId="7A3A2DD3" w14:textId="77777777" w:rsidTr="00A97A5F">
        <w:tc>
          <w:tcPr>
            <w:tcW w:w="0" w:type="auto"/>
            <w:shd w:val="clear" w:color="auto" w:fill="E0E0E0"/>
            <w:vAlign w:val="bottom"/>
          </w:tcPr>
          <w:p w14:paraId="00C08B4C" w14:textId="77777777" w:rsidR="00253718" w:rsidRPr="00527E9E" w:rsidRDefault="00253718" w:rsidP="0042288C">
            <w:pPr>
              <w:rPr>
                <w:rFonts w:eastAsia="Arial Unicode MS"/>
                <w:sz w:val="16"/>
              </w:rPr>
            </w:pPr>
            <w:r w:rsidRPr="00527E9E">
              <w:rPr>
                <w:sz w:val="16"/>
              </w:rPr>
              <w:t>Masse maigre</w:t>
            </w:r>
          </w:p>
        </w:tc>
        <w:tc>
          <w:tcPr>
            <w:tcW w:w="0" w:type="auto"/>
            <w:shd w:val="clear" w:color="auto" w:fill="E0E0E0"/>
          </w:tcPr>
          <w:p w14:paraId="75AC9E19" w14:textId="77777777" w:rsidR="00253718" w:rsidRPr="00527E9E" w:rsidRDefault="00253718" w:rsidP="0042288C">
            <w:pPr>
              <w:jc w:val="center"/>
              <w:rPr>
                <w:sz w:val="16"/>
              </w:rPr>
            </w:pPr>
            <w:r w:rsidRPr="00527E9E">
              <w:rPr>
                <w:sz w:val="16"/>
              </w:rPr>
              <w:t>-1</w:t>
            </w:r>
          </w:p>
        </w:tc>
      </w:tr>
      <w:tr w:rsidR="00253718" w:rsidRPr="00527E9E" w14:paraId="0A3CB212" w14:textId="77777777" w:rsidTr="00A97A5F">
        <w:tc>
          <w:tcPr>
            <w:tcW w:w="0" w:type="auto"/>
            <w:vAlign w:val="bottom"/>
          </w:tcPr>
          <w:p w14:paraId="24FCF010" w14:textId="77777777" w:rsidR="00253718" w:rsidRPr="00527E9E" w:rsidRDefault="00253718" w:rsidP="0042288C">
            <w:pPr>
              <w:rPr>
                <w:rFonts w:eastAsia="Arial Unicode MS"/>
                <w:sz w:val="16"/>
              </w:rPr>
            </w:pPr>
            <w:r w:rsidRPr="00527E9E">
              <w:rPr>
                <w:sz w:val="16"/>
              </w:rPr>
              <w:t>Masse massive</w:t>
            </w:r>
          </w:p>
        </w:tc>
        <w:tc>
          <w:tcPr>
            <w:tcW w:w="0" w:type="auto"/>
          </w:tcPr>
          <w:p w14:paraId="16926BC2" w14:textId="77777777" w:rsidR="00253718" w:rsidRPr="00527E9E" w:rsidRDefault="00253718" w:rsidP="0042288C">
            <w:pPr>
              <w:jc w:val="center"/>
              <w:rPr>
                <w:sz w:val="16"/>
              </w:rPr>
            </w:pPr>
            <w:r w:rsidRPr="00527E9E">
              <w:rPr>
                <w:sz w:val="16"/>
              </w:rPr>
              <w:t>+1</w:t>
            </w:r>
          </w:p>
        </w:tc>
      </w:tr>
      <w:tr w:rsidR="00253718" w:rsidRPr="00527E9E" w14:paraId="1081E7DA" w14:textId="77777777" w:rsidTr="00A97A5F">
        <w:tc>
          <w:tcPr>
            <w:tcW w:w="0" w:type="auto"/>
            <w:shd w:val="clear" w:color="auto" w:fill="E0E0E0"/>
            <w:vAlign w:val="bottom"/>
          </w:tcPr>
          <w:p w14:paraId="5587FFAE" w14:textId="77777777" w:rsidR="00253718" w:rsidRPr="00527E9E" w:rsidRDefault="00253718" w:rsidP="0042288C">
            <w:pPr>
              <w:rPr>
                <w:rFonts w:eastAsia="Arial Unicode MS"/>
                <w:sz w:val="16"/>
              </w:rPr>
            </w:pPr>
            <w:r w:rsidRPr="00527E9E">
              <w:rPr>
                <w:sz w:val="16"/>
              </w:rPr>
              <w:t>Masse très massive</w:t>
            </w:r>
          </w:p>
        </w:tc>
        <w:tc>
          <w:tcPr>
            <w:tcW w:w="0" w:type="auto"/>
            <w:shd w:val="clear" w:color="auto" w:fill="E0E0E0"/>
          </w:tcPr>
          <w:p w14:paraId="5D689751" w14:textId="77777777" w:rsidR="00253718" w:rsidRPr="00527E9E" w:rsidRDefault="00253718" w:rsidP="0042288C">
            <w:pPr>
              <w:jc w:val="center"/>
              <w:rPr>
                <w:sz w:val="16"/>
              </w:rPr>
            </w:pPr>
            <w:r w:rsidRPr="00527E9E">
              <w:rPr>
                <w:sz w:val="16"/>
              </w:rPr>
              <w:t>+2</w:t>
            </w:r>
          </w:p>
        </w:tc>
      </w:tr>
      <w:tr w:rsidR="00253718" w:rsidRPr="00527E9E" w14:paraId="37B8BF1B" w14:textId="77777777" w:rsidTr="00A97A5F">
        <w:tc>
          <w:tcPr>
            <w:tcW w:w="0" w:type="auto"/>
            <w:shd w:val="clear" w:color="auto" w:fill="auto"/>
            <w:vAlign w:val="bottom"/>
          </w:tcPr>
          <w:p w14:paraId="62A85F79" w14:textId="77777777" w:rsidR="00253718" w:rsidRPr="00527E9E" w:rsidRDefault="00253718" w:rsidP="0042288C">
            <w:pPr>
              <w:rPr>
                <w:sz w:val="16"/>
              </w:rPr>
            </w:pPr>
            <w:r w:rsidRPr="00527E9E">
              <w:rPr>
                <w:sz w:val="16"/>
              </w:rPr>
              <w:t>Largueur/longueur/taille très petite</w:t>
            </w:r>
          </w:p>
        </w:tc>
        <w:tc>
          <w:tcPr>
            <w:tcW w:w="0" w:type="auto"/>
            <w:shd w:val="clear" w:color="auto" w:fill="auto"/>
          </w:tcPr>
          <w:p w14:paraId="70639785" w14:textId="77777777" w:rsidR="00253718" w:rsidRPr="00527E9E" w:rsidRDefault="00253718" w:rsidP="0042288C">
            <w:pPr>
              <w:jc w:val="center"/>
              <w:rPr>
                <w:sz w:val="16"/>
              </w:rPr>
            </w:pPr>
            <w:r w:rsidRPr="00527E9E">
              <w:rPr>
                <w:sz w:val="16"/>
              </w:rPr>
              <w:t>-1</w:t>
            </w:r>
          </w:p>
        </w:tc>
      </w:tr>
      <w:tr w:rsidR="00253718" w:rsidRPr="00527E9E" w14:paraId="54688703" w14:textId="77777777" w:rsidTr="00A97A5F">
        <w:tc>
          <w:tcPr>
            <w:tcW w:w="0" w:type="auto"/>
            <w:shd w:val="clear" w:color="auto" w:fill="E0E0E0"/>
            <w:vAlign w:val="bottom"/>
          </w:tcPr>
          <w:p w14:paraId="458836F7" w14:textId="77777777" w:rsidR="00253718" w:rsidRPr="00527E9E" w:rsidRDefault="00253718" w:rsidP="0042288C">
            <w:pPr>
              <w:rPr>
                <w:sz w:val="16"/>
              </w:rPr>
            </w:pPr>
            <w:r w:rsidRPr="00527E9E">
              <w:rPr>
                <w:sz w:val="16"/>
              </w:rPr>
              <w:t>Largueur/longueur/taille très grande</w:t>
            </w:r>
          </w:p>
        </w:tc>
        <w:tc>
          <w:tcPr>
            <w:tcW w:w="0" w:type="auto"/>
            <w:shd w:val="clear" w:color="auto" w:fill="E0E0E0"/>
          </w:tcPr>
          <w:p w14:paraId="15B17880" w14:textId="77777777" w:rsidR="00253718" w:rsidRPr="00527E9E" w:rsidRDefault="00253718" w:rsidP="0042288C">
            <w:pPr>
              <w:jc w:val="center"/>
              <w:rPr>
                <w:sz w:val="16"/>
              </w:rPr>
            </w:pPr>
            <w:r w:rsidRPr="00527E9E">
              <w:rPr>
                <w:sz w:val="16"/>
              </w:rPr>
              <w:t>+1</w:t>
            </w:r>
          </w:p>
        </w:tc>
      </w:tr>
      <w:tr w:rsidR="00253718" w:rsidRPr="00527E9E" w14:paraId="1A6F70C4" w14:textId="77777777" w:rsidTr="00A97A5F">
        <w:tc>
          <w:tcPr>
            <w:tcW w:w="0" w:type="auto"/>
            <w:shd w:val="clear" w:color="auto" w:fill="auto"/>
            <w:vAlign w:val="bottom"/>
          </w:tcPr>
          <w:p w14:paraId="491066FD" w14:textId="77777777" w:rsidR="00253718" w:rsidRPr="00527E9E" w:rsidRDefault="00253718" w:rsidP="00EE7BFA">
            <w:pPr>
              <w:rPr>
                <w:sz w:val="16"/>
              </w:rPr>
            </w:pPr>
            <w:r w:rsidRPr="00527E9E">
              <w:rPr>
                <w:sz w:val="16"/>
              </w:rPr>
              <w:t>A</w:t>
            </w:r>
            <w:r w:rsidR="00EE7BFA" w:rsidRPr="00527E9E">
              <w:rPr>
                <w:sz w:val="16"/>
              </w:rPr>
              <w:t>ttaque</w:t>
            </w:r>
            <w:r w:rsidRPr="00527E9E">
              <w:rPr>
                <w:sz w:val="16"/>
              </w:rPr>
              <w:t xml:space="preserve"> lourde</w:t>
            </w:r>
          </w:p>
        </w:tc>
        <w:tc>
          <w:tcPr>
            <w:tcW w:w="0" w:type="auto"/>
            <w:shd w:val="clear" w:color="auto" w:fill="auto"/>
          </w:tcPr>
          <w:p w14:paraId="154BDD24" w14:textId="77777777" w:rsidR="00253718" w:rsidRPr="00527E9E" w:rsidRDefault="00253718" w:rsidP="0042288C">
            <w:pPr>
              <w:jc w:val="center"/>
              <w:rPr>
                <w:sz w:val="16"/>
              </w:rPr>
            </w:pPr>
            <w:r w:rsidRPr="00527E9E">
              <w:rPr>
                <w:sz w:val="16"/>
              </w:rPr>
              <w:t>+1</w:t>
            </w:r>
          </w:p>
        </w:tc>
      </w:tr>
      <w:tr w:rsidR="00253718" w:rsidRPr="00527E9E" w14:paraId="0C1EAC8A" w14:textId="77777777" w:rsidTr="00A97A5F">
        <w:tc>
          <w:tcPr>
            <w:tcW w:w="0" w:type="auto"/>
            <w:shd w:val="clear" w:color="auto" w:fill="E0E0E0"/>
            <w:vAlign w:val="bottom"/>
          </w:tcPr>
          <w:p w14:paraId="4045DC01" w14:textId="77777777" w:rsidR="00253718" w:rsidRPr="00527E9E" w:rsidRDefault="00253718" w:rsidP="0042288C">
            <w:pPr>
              <w:rPr>
                <w:sz w:val="16"/>
              </w:rPr>
            </w:pPr>
            <w:r w:rsidRPr="00527E9E">
              <w:rPr>
                <w:sz w:val="16"/>
              </w:rPr>
              <w:t>Forme grotesque</w:t>
            </w:r>
          </w:p>
        </w:tc>
        <w:tc>
          <w:tcPr>
            <w:tcW w:w="0" w:type="auto"/>
            <w:shd w:val="clear" w:color="auto" w:fill="E0E0E0"/>
          </w:tcPr>
          <w:p w14:paraId="5315F32B" w14:textId="77777777" w:rsidR="00253718" w:rsidRPr="00527E9E" w:rsidRDefault="00253718" w:rsidP="0042288C">
            <w:pPr>
              <w:jc w:val="center"/>
              <w:rPr>
                <w:sz w:val="16"/>
              </w:rPr>
            </w:pPr>
            <w:r w:rsidRPr="00527E9E">
              <w:rPr>
                <w:sz w:val="16"/>
              </w:rPr>
              <w:t>-1</w:t>
            </w:r>
          </w:p>
        </w:tc>
      </w:tr>
      <w:tr w:rsidR="00253718" w:rsidRPr="00527E9E" w14:paraId="30314E78" w14:textId="77777777" w:rsidTr="00A97A5F">
        <w:tc>
          <w:tcPr>
            <w:tcW w:w="0" w:type="auto"/>
            <w:shd w:val="clear" w:color="auto" w:fill="auto"/>
            <w:vAlign w:val="bottom"/>
          </w:tcPr>
          <w:p w14:paraId="0FCDDD89" w14:textId="77777777" w:rsidR="00253718" w:rsidRPr="00527E9E" w:rsidRDefault="000F13CA" w:rsidP="0042288C">
            <w:pPr>
              <w:rPr>
                <w:sz w:val="16"/>
              </w:rPr>
            </w:pPr>
            <w:r w:rsidRPr="00527E9E">
              <w:rPr>
                <w:sz w:val="16"/>
              </w:rPr>
              <w:t>NE combat &gt;20</w:t>
            </w:r>
          </w:p>
        </w:tc>
        <w:tc>
          <w:tcPr>
            <w:tcW w:w="0" w:type="auto"/>
            <w:shd w:val="clear" w:color="auto" w:fill="auto"/>
          </w:tcPr>
          <w:p w14:paraId="67B89B79" w14:textId="77777777" w:rsidR="00253718" w:rsidRPr="00527E9E" w:rsidRDefault="00253718" w:rsidP="0042288C">
            <w:pPr>
              <w:jc w:val="center"/>
              <w:rPr>
                <w:sz w:val="16"/>
              </w:rPr>
            </w:pPr>
            <w:r w:rsidRPr="00527E9E">
              <w:rPr>
                <w:sz w:val="16"/>
              </w:rPr>
              <w:t>+1</w:t>
            </w:r>
          </w:p>
        </w:tc>
      </w:tr>
      <w:tr w:rsidR="00253718" w:rsidRPr="00527E9E" w14:paraId="21526BAC" w14:textId="77777777" w:rsidTr="00A97A5F">
        <w:tc>
          <w:tcPr>
            <w:tcW w:w="0" w:type="auto"/>
            <w:shd w:val="clear" w:color="auto" w:fill="E0E0E0"/>
            <w:vAlign w:val="bottom"/>
          </w:tcPr>
          <w:p w14:paraId="6E9C1F71" w14:textId="77777777" w:rsidR="00253718" w:rsidRPr="00527E9E" w:rsidRDefault="00253718" w:rsidP="0042288C">
            <w:pPr>
              <w:rPr>
                <w:sz w:val="16"/>
              </w:rPr>
            </w:pPr>
            <w:r w:rsidRPr="00527E9E">
              <w:rPr>
                <w:sz w:val="16"/>
              </w:rPr>
              <w:t>Oiseau</w:t>
            </w:r>
          </w:p>
        </w:tc>
        <w:tc>
          <w:tcPr>
            <w:tcW w:w="0" w:type="auto"/>
            <w:shd w:val="clear" w:color="auto" w:fill="E0E0E0"/>
          </w:tcPr>
          <w:p w14:paraId="766F27AF" w14:textId="77777777" w:rsidR="00253718" w:rsidRPr="00527E9E" w:rsidRDefault="000277D1" w:rsidP="0042288C">
            <w:pPr>
              <w:jc w:val="center"/>
              <w:rPr>
                <w:sz w:val="16"/>
              </w:rPr>
            </w:pPr>
            <w:r w:rsidRPr="00527E9E">
              <w:rPr>
                <w:sz w:val="16"/>
              </w:rPr>
              <w:t>-1</w:t>
            </w:r>
          </w:p>
        </w:tc>
      </w:tr>
      <w:tr w:rsidR="00253718" w:rsidRPr="00527E9E" w14:paraId="5D3CE82E" w14:textId="77777777" w:rsidTr="00A97A5F">
        <w:tc>
          <w:tcPr>
            <w:tcW w:w="0" w:type="auto"/>
            <w:shd w:val="clear" w:color="auto" w:fill="auto"/>
            <w:vAlign w:val="bottom"/>
          </w:tcPr>
          <w:p w14:paraId="71F96C24" w14:textId="77777777" w:rsidR="00253718" w:rsidRPr="00527E9E" w:rsidRDefault="00253718" w:rsidP="0042288C">
            <w:pPr>
              <w:rPr>
                <w:sz w:val="16"/>
              </w:rPr>
            </w:pPr>
            <w:r w:rsidRPr="00527E9E">
              <w:rPr>
                <w:sz w:val="16"/>
              </w:rPr>
              <w:t>Herbivore</w:t>
            </w:r>
          </w:p>
        </w:tc>
        <w:tc>
          <w:tcPr>
            <w:tcW w:w="0" w:type="auto"/>
            <w:shd w:val="clear" w:color="auto" w:fill="auto"/>
          </w:tcPr>
          <w:p w14:paraId="08B685EF" w14:textId="77777777" w:rsidR="00253718" w:rsidRPr="00527E9E" w:rsidRDefault="00253718" w:rsidP="0042288C">
            <w:pPr>
              <w:jc w:val="center"/>
              <w:rPr>
                <w:sz w:val="16"/>
              </w:rPr>
            </w:pPr>
            <w:r w:rsidRPr="00527E9E">
              <w:rPr>
                <w:sz w:val="16"/>
              </w:rPr>
              <w:t>-1</w:t>
            </w:r>
          </w:p>
        </w:tc>
      </w:tr>
      <w:tr w:rsidR="00253718" w:rsidRPr="00527E9E" w14:paraId="58978133" w14:textId="77777777" w:rsidTr="00A97A5F">
        <w:tc>
          <w:tcPr>
            <w:tcW w:w="0" w:type="auto"/>
            <w:shd w:val="clear" w:color="auto" w:fill="E6E6E6"/>
            <w:vAlign w:val="bottom"/>
          </w:tcPr>
          <w:p w14:paraId="04A41C0F" w14:textId="77777777" w:rsidR="00253718" w:rsidRPr="00527E9E" w:rsidRDefault="00253718" w:rsidP="0042288C">
            <w:pPr>
              <w:rPr>
                <w:sz w:val="16"/>
              </w:rPr>
            </w:pPr>
            <w:r w:rsidRPr="00527E9E">
              <w:rPr>
                <w:sz w:val="16"/>
              </w:rPr>
              <w:t>Corne</w:t>
            </w:r>
          </w:p>
        </w:tc>
        <w:tc>
          <w:tcPr>
            <w:tcW w:w="0" w:type="auto"/>
            <w:shd w:val="clear" w:color="auto" w:fill="E6E6E6"/>
          </w:tcPr>
          <w:p w14:paraId="26D51BC8" w14:textId="77777777" w:rsidR="00253718" w:rsidRPr="00527E9E" w:rsidRDefault="00253718" w:rsidP="0042288C">
            <w:pPr>
              <w:jc w:val="center"/>
              <w:rPr>
                <w:sz w:val="16"/>
              </w:rPr>
            </w:pPr>
            <w:r w:rsidRPr="00527E9E">
              <w:rPr>
                <w:sz w:val="16"/>
              </w:rPr>
              <w:t>+1</w:t>
            </w:r>
          </w:p>
        </w:tc>
      </w:tr>
      <w:tr w:rsidR="00253718" w:rsidRPr="00527E9E" w14:paraId="098093B1" w14:textId="77777777" w:rsidTr="00A97A5F">
        <w:tc>
          <w:tcPr>
            <w:tcW w:w="0" w:type="auto"/>
            <w:shd w:val="clear" w:color="auto" w:fill="auto"/>
            <w:vAlign w:val="bottom"/>
          </w:tcPr>
          <w:p w14:paraId="47446E8C" w14:textId="77777777" w:rsidR="00253718" w:rsidRPr="00527E9E" w:rsidRDefault="00253718" w:rsidP="0042288C">
            <w:pPr>
              <w:rPr>
                <w:sz w:val="16"/>
              </w:rPr>
            </w:pPr>
            <w:r w:rsidRPr="00527E9E">
              <w:rPr>
                <w:sz w:val="16"/>
              </w:rPr>
              <w:t>Insecte</w:t>
            </w:r>
          </w:p>
        </w:tc>
        <w:tc>
          <w:tcPr>
            <w:tcW w:w="0" w:type="auto"/>
            <w:shd w:val="clear" w:color="auto" w:fill="auto"/>
          </w:tcPr>
          <w:p w14:paraId="2751D5B7" w14:textId="77777777" w:rsidR="00253718" w:rsidRPr="00527E9E" w:rsidRDefault="00253718" w:rsidP="0042288C">
            <w:pPr>
              <w:jc w:val="center"/>
              <w:rPr>
                <w:sz w:val="16"/>
              </w:rPr>
            </w:pPr>
            <w:r w:rsidRPr="00527E9E">
              <w:rPr>
                <w:sz w:val="16"/>
              </w:rPr>
              <w:t>-1</w:t>
            </w:r>
          </w:p>
        </w:tc>
      </w:tr>
      <w:tr w:rsidR="00F90CB8" w:rsidRPr="00527E9E" w14:paraId="68E47B13" w14:textId="77777777" w:rsidTr="00A97A5F">
        <w:tc>
          <w:tcPr>
            <w:tcW w:w="0" w:type="auto"/>
            <w:shd w:val="clear" w:color="auto" w:fill="E0E0E0"/>
            <w:vAlign w:val="bottom"/>
          </w:tcPr>
          <w:p w14:paraId="24AEA859" w14:textId="77777777" w:rsidR="00F90CB8" w:rsidRPr="00527E9E" w:rsidRDefault="00F90CB8" w:rsidP="0042288C">
            <w:pPr>
              <w:rPr>
                <w:sz w:val="16"/>
              </w:rPr>
            </w:pPr>
            <w:r w:rsidRPr="00527E9E">
              <w:rPr>
                <w:sz w:val="16"/>
              </w:rPr>
              <w:t>Ethéral</w:t>
            </w:r>
          </w:p>
        </w:tc>
        <w:tc>
          <w:tcPr>
            <w:tcW w:w="0" w:type="auto"/>
            <w:shd w:val="clear" w:color="auto" w:fill="E0E0E0"/>
          </w:tcPr>
          <w:p w14:paraId="5B7D16E7" w14:textId="77777777" w:rsidR="00F90CB8" w:rsidRPr="00527E9E" w:rsidRDefault="00F90CB8" w:rsidP="0042288C">
            <w:pPr>
              <w:jc w:val="center"/>
              <w:rPr>
                <w:sz w:val="16"/>
              </w:rPr>
            </w:pPr>
            <w:r w:rsidRPr="00527E9E">
              <w:rPr>
                <w:sz w:val="16"/>
              </w:rPr>
              <w:t>-1</w:t>
            </w:r>
          </w:p>
        </w:tc>
      </w:tr>
      <w:tr w:rsidR="00F90CB8" w:rsidRPr="00527E9E" w14:paraId="6FB356C8" w14:textId="77777777" w:rsidTr="00A97A5F">
        <w:tc>
          <w:tcPr>
            <w:tcW w:w="0" w:type="auto"/>
            <w:shd w:val="clear" w:color="auto" w:fill="auto"/>
            <w:vAlign w:val="bottom"/>
          </w:tcPr>
          <w:p w14:paraId="20527BF8" w14:textId="77777777" w:rsidR="00F90CB8" w:rsidRPr="00527E9E" w:rsidRDefault="00F90CB8" w:rsidP="0042288C">
            <w:pPr>
              <w:rPr>
                <w:sz w:val="16"/>
              </w:rPr>
            </w:pPr>
            <w:r w:rsidRPr="00527E9E">
              <w:rPr>
                <w:sz w:val="16"/>
              </w:rPr>
              <w:t>Elémentaire</w:t>
            </w:r>
          </w:p>
        </w:tc>
        <w:tc>
          <w:tcPr>
            <w:tcW w:w="0" w:type="auto"/>
            <w:shd w:val="clear" w:color="auto" w:fill="auto"/>
          </w:tcPr>
          <w:p w14:paraId="176A9A6F" w14:textId="77777777" w:rsidR="00F90CB8" w:rsidRPr="00527E9E" w:rsidRDefault="00F90CB8" w:rsidP="0042288C">
            <w:pPr>
              <w:jc w:val="center"/>
              <w:rPr>
                <w:sz w:val="16"/>
              </w:rPr>
            </w:pPr>
            <w:r w:rsidRPr="00527E9E">
              <w:rPr>
                <w:sz w:val="16"/>
              </w:rPr>
              <w:t>+1</w:t>
            </w:r>
          </w:p>
        </w:tc>
      </w:tr>
      <w:tr w:rsidR="00185496" w:rsidRPr="00527E9E" w14:paraId="726132E5" w14:textId="77777777" w:rsidTr="00A97A5F">
        <w:tc>
          <w:tcPr>
            <w:tcW w:w="0" w:type="auto"/>
            <w:shd w:val="clear" w:color="auto" w:fill="E0E0E0"/>
            <w:vAlign w:val="bottom"/>
          </w:tcPr>
          <w:p w14:paraId="4E153B47" w14:textId="77777777" w:rsidR="00185496" w:rsidRPr="00527E9E" w:rsidRDefault="00185496" w:rsidP="0042288C">
            <w:pPr>
              <w:rPr>
                <w:sz w:val="16"/>
              </w:rPr>
            </w:pPr>
            <w:r w:rsidRPr="00527E9E">
              <w:rPr>
                <w:sz w:val="16"/>
              </w:rPr>
              <w:t>Aléatoire</w:t>
            </w:r>
          </w:p>
        </w:tc>
        <w:tc>
          <w:tcPr>
            <w:tcW w:w="0" w:type="auto"/>
            <w:shd w:val="clear" w:color="auto" w:fill="E0E0E0"/>
          </w:tcPr>
          <w:p w14:paraId="1F90001E" w14:textId="77777777" w:rsidR="00185496" w:rsidRPr="00527E9E" w:rsidRDefault="00A97A5F" w:rsidP="0042288C">
            <w:pPr>
              <w:jc w:val="center"/>
              <w:rPr>
                <w:sz w:val="16"/>
              </w:rPr>
            </w:pPr>
            <w:r w:rsidRPr="00527E9E">
              <w:rPr>
                <w:sz w:val="16"/>
              </w:rPr>
              <w:t>D10*-</w:t>
            </w:r>
            <w:r w:rsidR="00F90CB8" w:rsidRPr="00527E9E">
              <w:rPr>
                <w:sz w:val="16"/>
              </w:rPr>
              <w:t>D10*</w:t>
            </w:r>
          </w:p>
        </w:tc>
      </w:tr>
    </w:tbl>
    <w:p w14:paraId="15EA7DA5" w14:textId="77777777" w:rsidR="00A97A5F" w:rsidRPr="00527E9E" w:rsidRDefault="00A97A5F">
      <w:pPr>
        <w:sectPr w:rsidR="00A97A5F" w:rsidRPr="00527E9E" w:rsidSect="00C6302F">
          <w:endnotePr>
            <w:numFmt w:val="decimal"/>
          </w:endnotePr>
          <w:type w:val="continuous"/>
          <w:pgSz w:w="11906" w:h="16838" w:code="9"/>
          <w:pgMar w:top="851" w:right="1133" w:bottom="851" w:left="851" w:header="708" w:footer="708" w:gutter="0"/>
          <w:cols w:num="2" w:space="284"/>
          <w:titlePg/>
          <w:docGrid w:linePitch="360"/>
        </w:sectPr>
      </w:pPr>
    </w:p>
    <w:p w14:paraId="5FE2DF8F" w14:textId="77777777" w:rsidR="002E31AC" w:rsidRPr="00527E9E" w:rsidRDefault="002E31AC"/>
    <w:p w14:paraId="1DA748C5" w14:textId="77777777" w:rsidR="001D42DF" w:rsidRPr="00527E9E" w:rsidRDefault="000D1756" w:rsidP="0045338D">
      <w:pPr>
        <w:pStyle w:val="Titre3"/>
        <w:rPr>
          <w:lang w:val="fr-BE"/>
        </w:rPr>
      </w:pPr>
      <w:bookmarkStart w:id="99" w:name="_Toc199924523"/>
      <w:r w:rsidRPr="00527E9E">
        <w:rPr>
          <w:lang w:val="fr-BE"/>
        </w:rPr>
        <w:t>1</w:t>
      </w:r>
      <w:r w:rsidR="001D42DF" w:rsidRPr="00527E9E">
        <w:rPr>
          <w:lang w:val="fr-BE"/>
        </w:rPr>
        <w:t>3</w:t>
      </w:r>
      <w:r w:rsidRPr="00527E9E">
        <w:rPr>
          <w:lang w:val="fr-BE"/>
        </w:rPr>
        <w:t xml:space="preserve">. </w:t>
      </w:r>
      <w:r w:rsidR="001D42DF" w:rsidRPr="00527E9E">
        <w:rPr>
          <w:lang w:val="fr-BE"/>
        </w:rPr>
        <w:t>Armure</w:t>
      </w:r>
      <w:bookmarkEnd w:id="99"/>
    </w:p>
    <w:p w14:paraId="359F5C8C" w14:textId="77777777" w:rsidR="000D1756" w:rsidRPr="00527E9E" w:rsidRDefault="000D1756" w:rsidP="00C17159">
      <w:r w:rsidRPr="00527E9E">
        <w:rPr>
          <w:b/>
        </w:rPr>
        <w:t>Armure</w:t>
      </w:r>
      <w:r w:rsidRPr="00527E9E">
        <w:t xml:space="preserve"> portée par la créature</w:t>
      </w:r>
      <w:r w:rsidR="00B27834" w:rsidRPr="00527E9E">
        <w:t xml:space="preserve"> dépend de sa peau</w:t>
      </w:r>
      <w:r w:rsidR="003A1218" w:rsidRPr="00527E9E">
        <w:t xml:space="preserve">, </w:t>
      </w:r>
      <w:r w:rsidR="00B27834" w:rsidRPr="00527E9E">
        <w:t xml:space="preserve">lancez </w:t>
      </w:r>
      <w:r w:rsidR="00765587" w:rsidRPr="00527E9E">
        <w:t xml:space="preserve">trois </w:t>
      </w:r>
      <w:r w:rsidR="003A1218" w:rsidRPr="00527E9E">
        <w:t>D10 modifié</w:t>
      </w:r>
      <w:r w:rsidR="00765587" w:rsidRPr="00527E9E">
        <w:t>s pour T-E-C</w:t>
      </w:r>
      <w:r w:rsidR="003A1218" w:rsidRPr="00527E9E">
        <w:t xml:space="preserve"> </w:t>
      </w:r>
      <w:r w:rsidRPr="00527E9E">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7"/>
        <w:gridCol w:w="469"/>
        <w:gridCol w:w="330"/>
        <w:gridCol w:w="330"/>
        <w:gridCol w:w="330"/>
        <w:gridCol w:w="330"/>
        <w:gridCol w:w="330"/>
        <w:gridCol w:w="330"/>
        <w:gridCol w:w="330"/>
        <w:gridCol w:w="330"/>
        <w:gridCol w:w="444"/>
        <w:gridCol w:w="748"/>
        <w:gridCol w:w="583"/>
      </w:tblGrid>
      <w:tr w:rsidR="00B27834" w:rsidRPr="00527E9E" w14:paraId="2048ECA7" w14:textId="77777777" w:rsidTr="00B27834">
        <w:tc>
          <w:tcPr>
            <w:tcW w:w="0" w:type="auto"/>
            <w:tcBorders>
              <w:top w:val="nil"/>
              <w:left w:val="nil"/>
            </w:tcBorders>
          </w:tcPr>
          <w:p w14:paraId="3DAE3C6E" w14:textId="77777777" w:rsidR="00B27834" w:rsidRPr="00527E9E" w:rsidRDefault="00B27834" w:rsidP="00C54350">
            <w:pPr>
              <w:jc w:val="center"/>
              <w:rPr>
                <w:b/>
                <w:sz w:val="16"/>
              </w:rPr>
            </w:pPr>
          </w:p>
        </w:tc>
        <w:tc>
          <w:tcPr>
            <w:tcW w:w="0" w:type="auto"/>
            <w:gridSpan w:val="12"/>
          </w:tcPr>
          <w:p w14:paraId="60510C12" w14:textId="77777777" w:rsidR="00B27834" w:rsidRPr="00527E9E" w:rsidRDefault="00B27834" w:rsidP="00F90CB8">
            <w:pPr>
              <w:jc w:val="center"/>
              <w:rPr>
                <w:b/>
                <w:sz w:val="16"/>
              </w:rPr>
            </w:pPr>
            <w:r w:rsidRPr="00527E9E">
              <w:rPr>
                <w:b/>
                <w:sz w:val="16"/>
              </w:rPr>
              <w:t>D10 modifié</w:t>
            </w:r>
          </w:p>
        </w:tc>
      </w:tr>
      <w:tr w:rsidR="00F90CB8" w:rsidRPr="00527E9E" w14:paraId="452B528C" w14:textId="77777777" w:rsidTr="00B27834">
        <w:tc>
          <w:tcPr>
            <w:tcW w:w="0" w:type="auto"/>
          </w:tcPr>
          <w:p w14:paraId="28AB7B8A" w14:textId="77777777" w:rsidR="00F90CB8" w:rsidRPr="00527E9E" w:rsidRDefault="00F90CB8" w:rsidP="00C54350">
            <w:pPr>
              <w:jc w:val="center"/>
              <w:rPr>
                <w:b/>
                <w:sz w:val="16"/>
              </w:rPr>
            </w:pPr>
            <w:r w:rsidRPr="00527E9E">
              <w:rPr>
                <w:b/>
                <w:sz w:val="16"/>
              </w:rPr>
              <w:t>Peau</w:t>
            </w:r>
          </w:p>
        </w:tc>
        <w:tc>
          <w:tcPr>
            <w:tcW w:w="0" w:type="auto"/>
          </w:tcPr>
          <w:p w14:paraId="55AF31CD" w14:textId="77777777" w:rsidR="00F90CB8" w:rsidRPr="00527E9E" w:rsidRDefault="00F90CB8" w:rsidP="00C54350">
            <w:pPr>
              <w:jc w:val="center"/>
              <w:rPr>
                <w:b/>
                <w:sz w:val="16"/>
              </w:rPr>
            </w:pPr>
            <w:r w:rsidRPr="00527E9E">
              <w:rPr>
                <w:b/>
                <w:sz w:val="16"/>
              </w:rPr>
              <w:t>&lt;2</w:t>
            </w:r>
          </w:p>
        </w:tc>
        <w:tc>
          <w:tcPr>
            <w:tcW w:w="0" w:type="auto"/>
          </w:tcPr>
          <w:p w14:paraId="3D16690E" w14:textId="77777777" w:rsidR="00F90CB8" w:rsidRPr="00527E9E" w:rsidRDefault="00F90CB8" w:rsidP="00C54350">
            <w:pPr>
              <w:jc w:val="center"/>
              <w:rPr>
                <w:b/>
                <w:sz w:val="16"/>
              </w:rPr>
            </w:pPr>
            <w:r w:rsidRPr="00527E9E">
              <w:rPr>
                <w:b/>
                <w:sz w:val="16"/>
              </w:rPr>
              <w:t>2</w:t>
            </w:r>
          </w:p>
        </w:tc>
        <w:tc>
          <w:tcPr>
            <w:tcW w:w="0" w:type="auto"/>
          </w:tcPr>
          <w:p w14:paraId="1FC900ED" w14:textId="77777777" w:rsidR="00F90CB8" w:rsidRPr="00527E9E" w:rsidRDefault="00F90CB8" w:rsidP="00C54350">
            <w:pPr>
              <w:jc w:val="center"/>
              <w:rPr>
                <w:b/>
                <w:sz w:val="16"/>
              </w:rPr>
            </w:pPr>
            <w:r w:rsidRPr="00527E9E">
              <w:rPr>
                <w:b/>
                <w:sz w:val="16"/>
              </w:rPr>
              <w:t>3</w:t>
            </w:r>
          </w:p>
        </w:tc>
        <w:tc>
          <w:tcPr>
            <w:tcW w:w="0" w:type="auto"/>
          </w:tcPr>
          <w:p w14:paraId="7D353878" w14:textId="77777777" w:rsidR="00F90CB8" w:rsidRPr="00527E9E" w:rsidRDefault="00F90CB8" w:rsidP="00C54350">
            <w:pPr>
              <w:jc w:val="center"/>
              <w:rPr>
                <w:b/>
                <w:sz w:val="16"/>
              </w:rPr>
            </w:pPr>
            <w:r w:rsidRPr="00527E9E">
              <w:rPr>
                <w:b/>
                <w:sz w:val="16"/>
              </w:rPr>
              <w:t>4</w:t>
            </w:r>
          </w:p>
        </w:tc>
        <w:tc>
          <w:tcPr>
            <w:tcW w:w="0" w:type="auto"/>
          </w:tcPr>
          <w:p w14:paraId="7DC45285" w14:textId="77777777" w:rsidR="00F90CB8" w:rsidRPr="00527E9E" w:rsidRDefault="00F90CB8" w:rsidP="00C54350">
            <w:pPr>
              <w:jc w:val="center"/>
              <w:rPr>
                <w:b/>
                <w:sz w:val="16"/>
              </w:rPr>
            </w:pPr>
            <w:r w:rsidRPr="00527E9E">
              <w:rPr>
                <w:b/>
                <w:sz w:val="16"/>
              </w:rPr>
              <w:t>5</w:t>
            </w:r>
          </w:p>
        </w:tc>
        <w:tc>
          <w:tcPr>
            <w:tcW w:w="0" w:type="auto"/>
          </w:tcPr>
          <w:p w14:paraId="6F9EAD21" w14:textId="77777777" w:rsidR="00F90CB8" w:rsidRPr="00527E9E" w:rsidRDefault="00F90CB8" w:rsidP="00C54350">
            <w:pPr>
              <w:jc w:val="center"/>
              <w:rPr>
                <w:b/>
                <w:sz w:val="16"/>
              </w:rPr>
            </w:pPr>
            <w:r w:rsidRPr="00527E9E">
              <w:rPr>
                <w:b/>
                <w:sz w:val="16"/>
              </w:rPr>
              <w:t>6</w:t>
            </w:r>
          </w:p>
        </w:tc>
        <w:tc>
          <w:tcPr>
            <w:tcW w:w="0" w:type="auto"/>
          </w:tcPr>
          <w:p w14:paraId="3564ABB9" w14:textId="77777777" w:rsidR="00F90CB8" w:rsidRPr="00527E9E" w:rsidRDefault="00F90CB8" w:rsidP="00C54350">
            <w:pPr>
              <w:jc w:val="center"/>
              <w:rPr>
                <w:b/>
                <w:sz w:val="16"/>
              </w:rPr>
            </w:pPr>
            <w:r w:rsidRPr="00527E9E">
              <w:rPr>
                <w:b/>
                <w:sz w:val="16"/>
              </w:rPr>
              <w:t>7</w:t>
            </w:r>
          </w:p>
        </w:tc>
        <w:tc>
          <w:tcPr>
            <w:tcW w:w="0" w:type="auto"/>
          </w:tcPr>
          <w:p w14:paraId="721C9EDD" w14:textId="77777777" w:rsidR="00F90CB8" w:rsidRPr="00527E9E" w:rsidRDefault="00F90CB8" w:rsidP="00C54350">
            <w:pPr>
              <w:jc w:val="center"/>
              <w:rPr>
                <w:b/>
                <w:sz w:val="16"/>
              </w:rPr>
            </w:pPr>
            <w:r w:rsidRPr="00527E9E">
              <w:rPr>
                <w:b/>
                <w:sz w:val="16"/>
              </w:rPr>
              <w:t>8</w:t>
            </w:r>
          </w:p>
        </w:tc>
        <w:tc>
          <w:tcPr>
            <w:tcW w:w="0" w:type="auto"/>
          </w:tcPr>
          <w:p w14:paraId="4F076923" w14:textId="77777777" w:rsidR="00F90CB8" w:rsidRPr="00527E9E" w:rsidRDefault="00F90CB8" w:rsidP="00C54350">
            <w:pPr>
              <w:jc w:val="center"/>
              <w:rPr>
                <w:b/>
                <w:sz w:val="16"/>
              </w:rPr>
            </w:pPr>
            <w:r w:rsidRPr="00527E9E">
              <w:rPr>
                <w:b/>
                <w:sz w:val="16"/>
              </w:rPr>
              <w:t>9</w:t>
            </w:r>
          </w:p>
        </w:tc>
        <w:tc>
          <w:tcPr>
            <w:tcW w:w="0" w:type="auto"/>
          </w:tcPr>
          <w:p w14:paraId="6A59506F" w14:textId="77777777" w:rsidR="00F90CB8" w:rsidRPr="00527E9E" w:rsidRDefault="00F90CB8" w:rsidP="00D9294A">
            <w:pPr>
              <w:jc w:val="center"/>
              <w:rPr>
                <w:b/>
                <w:sz w:val="16"/>
              </w:rPr>
            </w:pPr>
            <w:r w:rsidRPr="00527E9E">
              <w:rPr>
                <w:b/>
                <w:sz w:val="16"/>
              </w:rPr>
              <w:t>10</w:t>
            </w:r>
          </w:p>
        </w:tc>
        <w:tc>
          <w:tcPr>
            <w:tcW w:w="0" w:type="auto"/>
          </w:tcPr>
          <w:p w14:paraId="7F6FA1AA" w14:textId="77777777" w:rsidR="00F90CB8" w:rsidRPr="00527E9E" w:rsidRDefault="00F90CB8" w:rsidP="00F90CB8">
            <w:pPr>
              <w:jc w:val="center"/>
              <w:rPr>
                <w:b/>
                <w:sz w:val="16"/>
              </w:rPr>
            </w:pPr>
            <w:r w:rsidRPr="00527E9E">
              <w:rPr>
                <w:b/>
                <w:sz w:val="16"/>
              </w:rPr>
              <w:t>11-13</w:t>
            </w:r>
          </w:p>
        </w:tc>
        <w:tc>
          <w:tcPr>
            <w:tcW w:w="0" w:type="auto"/>
          </w:tcPr>
          <w:p w14:paraId="7899F3CF" w14:textId="77777777" w:rsidR="00F90CB8" w:rsidRPr="00527E9E" w:rsidRDefault="00F90CB8" w:rsidP="00F90CB8">
            <w:pPr>
              <w:jc w:val="center"/>
              <w:rPr>
                <w:b/>
                <w:sz w:val="16"/>
              </w:rPr>
            </w:pPr>
            <w:r w:rsidRPr="00527E9E">
              <w:rPr>
                <w:b/>
                <w:sz w:val="16"/>
              </w:rPr>
              <w:t>&gt;13</w:t>
            </w:r>
          </w:p>
        </w:tc>
      </w:tr>
      <w:tr w:rsidR="00F90CB8" w:rsidRPr="00527E9E" w14:paraId="6DE9468F" w14:textId="77777777" w:rsidTr="00B27834">
        <w:tc>
          <w:tcPr>
            <w:tcW w:w="0" w:type="auto"/>
          </w:tcPr>
          <w:p w14:paraId="2A0A9290" w14:textId="77777777" w:rsidR="00F90CB8" w:rsidRPr="00527E9E" w:rsidRDefault="00F90CB8" w:rsidP="00C54350">
            <w:pPr>
              <w:jc w:val="center"/>
              <w:rPr>
                <w:b/>
                <w:sz w:val="16"/>
              </w:rPr>
            </w:pPr>
            <w:r w:rsidRPr="00527E9E">
              <w:rPr>
                <w:b/>
                <w:sz w:val="16"/>
              </w:rPr>
              <w:t>Poils/peau</w:t>
            </w:r>
          </w:p>
        </w:tc>
        <w:tc>
          <w:tcPr>
            <w:tcW w:w="0" w:type="auto"/>
          </w:tcPr>
          <w:p w14:paraId="72A55FA6" w14:textId="77777777" w:rsidR="00F90CB8" w:rsidRPr="00527E9E" w:rsidRDefault="00F90CB8" w:rsidP="00C54350">
            <w:pPr>
              <w:jc w:val="center"/>
              <w:rPr>
                <w:sz w:val="16"/>
              </w:rPr>
            </w:pPr>
            <w:r w:rsidRPr="00527E9E">
              <w:rPr>
                <w:sz w:val="16"/>
              </w:rPr>
              <w:t>0</w:t>
            </w:r>
          </w:p>
        </w:tc>
        <w:tc>
          <w:tcPr>
            <w:tcW w:w="0" w:type="auto"/>
          </w:tcPr>
          <w:p w14:paraId="4D534C21" w14:textId="77777777" w:rsidR="00F90CB8" w:rsidRPr="00527E9E" w:rsidRDefault="00F90CB8" w:rsidP="00C54350">
            <w:pPr>
              <w:jc w:val="center"/>
              <w:rPr>
                <w:sz w:val="16"/>
              </w:rPr>
            </w:pPr>
            <w:r w:rsidRPr="00527E9E">
              <w:rPr>
                <w:sz w:val="16"/>
              </w:rPr>
              <w:t>0</w:t>
            </w:r>
          </w:p>
        </w:tc>
        <w:tc>
          <w:tcPr>
            <w:tcW w:w="0" w:type="auto"/>
          </w:tcPr>
          <w:p w14:paraId="0F9C6C54" w14:textId="77777777" w:rsidR="00F90CB8" w:rsidRPr="00527E9E" w:rsidRDefault="00F90CB8" w:rsidP="00C54350">
            <w:pPr>
              <w:jc w:val="center"/>
              <w:rPr>
                <w:sz w:val="16"/>
              </w:rPr>
            </w:pPr>
            <w:r w:rsidRPr="00527E9E">
              <w:rPr>
                <w:sz w:val="16"/>
              </w:rPr>
              <w:t>1</w:t>
            </w:r>
          </w:p>
        </w:tc>
        <w:tc>
          <w:tcPr>
            <w:tcW w:w="0" w:type="auto"/>
          </w:tcPr>
          <w:p w14:paraId="7EF479ED" w14:textId="77777777" w:rsidR="00F90CB8" w:rsidRPr="00527E9E" w:rsidRDefault="00F90CB8" w:rsidP="00C54350">
            <w:pPr>
              <w:jc w:val="center"/>
              <w:rPr>
                <w:sz w:val="16"/>
              </w:rPr>
            </w:pPr>
            <w:r w:rsidRPr="00527E9E">
              <w:rPr>
                <w:sz w:val="16"/>
              </w:rPr>
              <w:t>1</w:t>
            </w:r>
          </w:p>
        </w:tc>
        <w:tc>
          <w:tcPr>
            <w:tcW w:w="0" w:type="auto"/>
          </w:tcPr>
          <w:p w14:paraId="03F667C5" w14:textId="77777777" w:rsidR="00F90CB8" w:rsidRPr="00527E9E" w:rsidRDefault="00F90CB8" w:rsidP="00C54350">
            <w:pPr>
              <w:jc w:val="center"/>
              <w:rPr>
                <w:sz w:val="16"/>
              </w:rPr>
            </w:pPr>
            <w:r w:rsidRPr="00527E9E">
              <w:rPr>
                <w:sz w:val="16"/>
              </w:rPr>
              <w:t>1</w:t>
            </w:r>
          </w:p>
        </w:tc>
        <w:tc>
          <w:tcPr>
            <w:tcW w:w="0" w:type="auto"/>
          </w:tcPr>
          <w:p w14:paraId="1EF7AEFC" w14:textId="77777777" w:rsidR="00F90CB8" w:rsidRPr="00527E9E" w:rsidRDefault="00F90CB8" w:rsidP="00C54350">
            <w:pPr>
              <w:jc w:val="center"/>
              <w:rPr>
                <w:sz w:val="16"/>
              </w:rPr>
            </w:pPr>
            <w:r w:rsidRPr="00527E9E">
              <w:rPr>
                <w:sz w:val="16"/>
              </w:rPr>
              <w:t>1</w:t>
            </w:r>
          </w:p>
        </w:tc>
        <w:tc>
          <w:tcPr>
            <w:tcW w:w="0" w:type="auto"/>
          </w:tcPr>
          <w:p w14:paraId="1F00B8CA" w14:textId="77777777" w:rsidR="00F90CB8" w:rsidRPr="00527E9E" w:rsidRDefault="00F90CB8" w:rsidP="00C54350">
            <w:pPr>
              <w:jc w:val="center"/>
              <w:rPr>
                <w:sz w:val="16"/>
              </w:rPr>
            </w:pPr>
            <w:r w:rsidRPr="00527E9E">
              <w:rPr>
                <w:sz w:val="16"/>
              </w:rPr>
              <w:t>2</w:t>
            </w:r>
          </w:p>
        </w:tc>
        <w:tc>
          <w:tcPr>
            <w:tcW w:w="0" w:type="auto"/>
          </w:tcPr>
          <w:p w14:paraId="79BDDC8B" w14:textId="77777777" w:rsidR="00F90CB8" w:rsidRPr="00527E9E" w:rsidRDefault="00F90CB8" w:rsidP="00C54350">
            <w:pPr>
              <w:jc w:val="center"/>
              <w:rPr>
                <w:sz w:val="16"/>
              </w:rPr>
            </w:pPr>
            <w:r w:rsidRPr="00527E9E">
              <w:rPr>
                <w:sz w:val="16"/>
              </w:rPr>
              <w:t>2</w:t>
            </w:r>
          </w:p>
        </w:tc>
        <w:tc>
          <w:tcPr>
            <w:tcW w:w="0" w:type="auto"/>
          </w:tcPr>
          <w:p w14:paraId="03C2C56C" w14:textId="77777777" w:rsidR="00F90CB8" w:rsidRPr="00527E9E" w:rsidRDefault="00F90CB8" w:rsidP="00C54350">
            <w:pPr>
              <w:jc w:val="center"/>
              <w:rPr>
                <w:sz w:val="16"/>
              </w:rPr>
            </w:pPr>
            <w:r w:rsidRPr="00527E9E">
              <w:rPr>
                <w:sz w:val="16"/>
              </w:rPr>
              <w:t>2</w:t>
            </w:r>
          </w:p>
        </w:tc>
        <w:tc>
          <w:tcPr>
            <w:tcW w:w="0" w:type="auto"/>
          </w:tcPr>
          <w:p w14:paraId="621C7CB3" w14:textId="77777777" w:rsidR="00F90CB8" w:rsidRPr="00527E9E" w:rsidRDefault="00F90CB8" w:rsidP="00C54350">
            <w:pPr>
              <w:jc w:val="center"/>
              <w:rPr>
                <w:sz w:val="16"/>
              </w:rPr>
            </w:pPr>
            <w:r w:rsidRPr="00527E9E">
              <w:rPr>
                <w:sz w:val="16"/>
              </w:rPr>
              <w:t>2</w:t>
            </w:r>
          </w:p>
        </w:tc>
        <w:tc>
          <w:tcPr>
            <w:tcW w:w="0" w:type="auto"/>
          </w:tcPr>
          <w:p w14:paraId="79E8CF44" w14:textId="77777777" w:rsidR="00F90CB8" w:rsidRPr="00527E9E" w:rsidRDefault="00F90CB8" w:rsidP="0049656A">
            <w:pPr>
              <w:jc w:val="center"/>
              <w:rPr>
                <w:sz w:val="16"/>
              </w:rPr>
            </w:pPr>
            <w:r w:rsidRPr="00527E9E">
              <w:rPr>
                <w:sz w:val="16"/>
              </w:rPr>
              <w:t>3</w:t>
            </w:r>
          </w:p>
        </w:tc>
        <w:tc>
          <w:tcPr>
            <w:tcW w:w="0" w:type="auto"/>
          </w:tcPr>
          <w:p w14:paraId="736467A6" w14:textId="77777777" w:rsidR="00F90CB8" w:rsidRPr="00527E9E" w:rsidRDefault="00F90CB8" w:rsidP="00034874">
            <w:pPr>
              <w:jc w:val="center"/>
              <w:rPr>
                <w:sz w:val="16"/>
              </w:rPr>
            </w:pPr>
            <w:r w:rsidRPr="00527E9E">
              <w:rPr>
                <w:sz w:val="16"/>
              </w:rPr>
              <w:t>4</w:t>
            </w:r>
          </w:p>
        </w:tc>
      </w:tr>
      <w:tr w:rsidR="00F90CB8" w:rsidRPr="00527E9E" w14:paraId="4BA58EF7" w14:textId="77777777" w:rsidTr="00F90CB8">
        <w:tc>
          <w:tcPr>
            <w:tcW w:w="0" w:type="auto"/>
            <w:shd w:val="clear" w:color="auto" w:fill="EAEAEA"/>
          </w:tcPr>
          <w:p w14:paraId="2944D483" w14:textId="77777777" w:rsidR="00F90CB8" w:rsidRPr="00527E9E" w:rsidRDefault="00F90CB8" w:rsidP="00C54350">
            <w:pPr>
              <w:jc w:val="center"/>
              <w:rPr>
                <w:b/>
                <w:sz w:val="16"/>
              </w:rPr>
            </w:pPr>
            <w:r w:rsidRPr="00527E9E">
              <w:rPr>
                <w:b/>
                <w:sz w:val="16"/>
              </w:rPr>
              <w:t>Plume / autre</w:t>
            </w:r>
          </w:p>
        </w:tc>
        <w:tc>
          <w:tcPr>
            <w:tcW w:w="0" w:type="auto"/>
            <w:shd w:val="clear" w:color="auto" w:fill="EAEAEA"/>
          </w:tcPr>
          <w:p w14:paraId="5099631B" w14:textId="77777777" w:rsidR="00F90CB8" w:rsidRPr="00527E9E" w:rsidRDefault="00F90CB8" w:rsidP="00C54350">
            <w:pPr>
              <w:jc w:val="center"/>
              <w:rPr>
                <w:sz w:val="16"/>
              </w:rPr>
            </w:pPr>
            <w:r w:rsidRPr="00527E9E">
              <w:rPr>
                <w:sz w:val="16"/>
              </w:rPr>
              <w:t>0</w:t>
            </w:r>
          </w:p>
        </w:tc>
        <w:tc>
          <w:tcPr>
            <w:tcW w:w="0" w:type="auto"/>
            <w:shd w:val="clear" w:color="auto" w:fill="EAEAEA"/>
          </w:tcPr>
          <w:p w14:paraId="277BE185" w14:textId="77777777" w:rsidR="00F90CB8" w:rsidRPr="00527E9E" w:rsidRDefault="00F90CB8" w:rsidP="00C54350">
            <w:pPr>
              <w:jc w:val="center"/>
              <w:rPr>
                <w:sz w:val="16"/>
              </w:rPr>
            </w:pPr>
            <w:r w:rsidRPr="00527E9E">
              <w:rPr>
                <w:sz w:val="16"/>
              </w:rPr>
              <w:t>0</w:t>
            </w:r>
          </w:p>
        </w:tc>
        <w:tc>
          <w:tcPr>
            <w:tcW w:w="0" w:type="auto"/>
            <w:shd w:val="clear" w:color="auto" w:fill="EAEAEA"/>
          </w:tcPr>
          <w:p w14:paraId="56877592" w14:textId="77777777" w:rsidR="00F90CB8" w:rsidRPr="00527E9E" w:rsidRDefault="00F90CB8" w:rsidP="00C54350">
            <w:pPr>
              <w:jc w:val="center"/>
              <w:rPr>
                <w:sz w:val="16"/>
              </w:rPr>
            </w:pPr>
            <w:r w:rsidRPr="00527E9E">
              <w:rPr>
                <w:sz w:val="16"/>
              </w:rPr>
              <w:t>0</w:t>
            </w:r>
          </w:p>
        </w:tc>
        <w:tc>
          <w:tcPr>
            <w:tcW w:w="0" w:type="auto"/>
            <w:shd w:val="clear" w:color="auto" w:fill="EAEAEA"/>
          </w:tcPr>
          <w:p w14:paraId="25B63C1B" w14:textId="77777777" w:rsidR="00F90CB8" w:rsidRPr="00527E9E" w:rsidRDefault="00F90CB8" w:rsidP="00C54350">
            <w:pPr>
              <w:jc w:val="center"/>
              <w:rPr>
                <w:sz w:val="16"/>
              </w:rPr>
            </w:pPr>
            <w:r w:rsidRPr="00527E9E">
              <w:rPr>
                <w:sz w:val="16"/>
              </w:rPr>
              <w:t>0</w:t>
            </w:r>
          </w:p>
        </w:tc>
        <w:tc>
          <w:tcPr>
            <w:tcW w:w="0" w:type="auto"/>
            <w:shd w:val="clear" w:color="auto" w:fill="EAEAEA"/>
          </w:tcPr>
          <w:p w14:paraId="5B2C9805" w14:textId="77777777" w:rsidR="00F90CB8" w:rsidRPr="00527E9E" w:rsidRDefault="00F90CB8" w:rsidP="00C54350">
            <w:pPr>
              <w:jc w:val="center"/>
              <w:rPr>
                <w:sz w:val="16"/>
              </w:rPr>
            </w:pPr>
            <w:r w:rsidRPr="00527E9E">
              <w:rPr>
                <w:sz w:val="16"/>
              </w:rPr>
              <w:t>0</w:t>
            </w:r>
          </w:p>
        </w:tc>
        <w:tc>
          <w:tcPr>
            <w:tcW w:w="0" w:type="auto"/>
            <w:shd w:val="clear" w:color="auto" w:fill="EAEAEA"/>
          </w:tcPr>
          <w:p w14:paraId="58D0EB34" w14:textId="77777777" w:rsidR="00F90CB8" w:rsidRPr="00527E9E" w:rsidRDefault="00F90CB8" w:rsidP="00C54350">
            <w:pPr>
              <w:jc w:val="center"/>
              <w:rPr>
                <w:sz w:val="16"/>
              </w:rPr>
            </w:pPr>
            <w:r w:rsidRPr="00527E9E">
              <w:rPr>
                <w:sz w:val="16"/>
              </w:rPr>
              <w:t>0</w:t>
            </w:r>
          </w:p>
        </w:tc>
        <w:tc>
          <w:tcPr>
            <w:tcW w:w="0" w:type="auto"/>
            <w:shd w:val="clear" w:color="auto" w:fill="EAEAEA"/>
          </w:tcPr>
          <w:p w14:paraId="61DC1F9A" w14:textId="77777777" w:rsidR="00F90CB8" w:rsidRPr="00527E9E" w:rsidRDefault="00F90CB8" w:rsidP="00C54350">
            <w:pPr>
              <w:jc w:val="center"/>
              <w:rPr>
                <w:sz w:val="16"/>
              </w:rPr>
            </w:pPr>
            <w:r w:rsidRPr="00527E9E">
              <w:rPr>
                <w:sz w:val="16"/>
              </w:rPr>
              <w:t>1</w:t>
            </w:r>
          </w:p>
        </w:tc>
        <w:tc>
          <w:tcPr>
            <w:tcW w:w="0" w:type="auto"/>
            <w:shd w:val="clear" w:color="auto" w:fill="EAEAEA"/>
          </w:tcPr>
          <w:p w14:paraId="54B53E7F" w14:textId="77777777" w:rsidR="00F90CB8" w:rsidRPr="00527E9E" w:rsidRDefault="00F90CB8" w:rsidP="00C54350">
            <w:pPr>
              <w:jc w:val="center"/>
              <w:rPr>
                <w:sz w:val="16"/>
              </w:rPr>
            </w:pPr>
            <w:r w:rsidRPr="00527E9E">
              <w:rPr>
                <w:sz w:val="16"/>
              </w:rPr>
              <w:t>1</w:t>
            </w:r>
          </w:p>
        </w:tc>
        <w:tc>
          <w:tcPr>
            <w:tcW w:w="0" w:type="auto"/>
            <w:shd w:val="clear" w:color="auto" w:fill="EAEAEA"/>
          </w:tcPr>
          <w:p w14:paraId="482B6906" w14:textId="77777777" w:rsidR="00F90CB8" w:rsidRPr="00527E9E" w:rsidRDefault="00F90CB8" w:rsidP="00C54350">
            <w:pPr>
              <w:jc w:val="center"/>
              <w:rPr>
                <w:sz w:val="16"/>
              </w:rPr>
            </w:pPr>
            <w:r w:rsidRPr="00527E9E">
              <w:rPr>
                <w:sz w:val="16"/>
              </w:rPr>
              <w:t>1</w:t>
            </w:r>
          </w:p>
        </w:tc>
        <w:tc>
          <w:tcPr>
            <w:tcW w:w="0" w:type="auto"/>
            <w:shd w:val="clear" w:color="auto" w:fill="EAEAEA"/>
          </w:tcPr>
          <w:p w14:paraId="4468F1AF" w14:textId="77777777" w:rsidR="00F90CB8" w:rsidRPr="00527E9E" w:rsidRDefault="00F90CB8" w:rsidP="00C54350">
            <w:pPr>
              <w:jc w:val="center"/>
              <w:rPr>
                <w:sz w:val="16"/>
              </w:rPr>
            </w:pPr>
            <w:r w:rsidRPr="00527E9E">
              <w:rPr>
                <w:sz w:val="16"/>
              </w:rPr>
              <w:t>1</w:t>
            </w:r>
          </w:p>
        </w:tc>
        <w:tc>
          <w:tcPr>
            <w:tcW w:w="0" w:type="auto"/>
            <w:shd w:val="clear" w:color="auto" w:fill="EAEAEA"/>
          </w:tcPr>
          <w:p w14:paraId="090C8CA3" w14:textId="77777777" w:rsidR="00F90CB8" w:rsidRPr="00527E9E" w:rsidRDefault="00F90CB8" w:rsidP="0049656A">
            <w:pPr>
              <w:jc w:val="center"/>
              <w:rPr>
                <w:sz w:val="16"/>
              </w:rPr>
            </w:pPr>
            <w:r w:rsidRPr="00527E9E">
              <w:rPr>
                <w:sz w:val="16"/>
              </w:rPr>
              <w:t>2</w:t>
            </w:r>
          </w:p>
        </w:tc>
        <w:tc>
          <w:tcPr>
            <w:tcW w:w="0" w:type="auto"/>
            <w:shd w:val="clear" w:color="auto" w:fill="EAEAEA"/>
          </w:tcPr>
          <w:p w14:paraId="417BF652" w14:textId="77777777" w:rsidR="00F90CB8" w:rsidRPr="00527E9E" w:rsidRDefault="00F90CB8" w:rsidP="00034874">
            <w:pPr>
              <w:jc w:val="center"/>
              <w:rPr>
                <w:sz w:val="16"/>
              </w:rPr>
            </w:pPr>
            <w:r w:rsidRPr="00527E9E">
              <w:rPr>
                <w:sz w:val="16"/>
              </w:rPr>
              <w:t>3</w:t>
            </w:r>
          </w:p>
        </w:tc>
      </w:tr>
      <w:tr w:rsidR="00F90CB8" w:rsidRPr="00527E9E" w14:paraId="6656E0CA" w14:textId="77777777" w:rsidTr="00034874">
        <w:tc>
          <w:tcPr>
            <w:tcW w:w="0" w:type="auto"/>
          </w:tcPr>
          <w:p w14:paraId="296A7824" w14:textId="77777777" w:rsidR="00F90CB8" w:rsidRPr="00527E9E" w:rsidRDefault="00F90CB8" w:rsidP="00C54350">
            <w:pPr>
              <w:jc w:val="center"/>
              <w:rPr>
                <w:b/>
                <w:sz w:val="16"/>
              </w:rPr>
            </w:pPr>
            <w:r w:rsidRPr="00527E9E">
              <w:rPr>
                <w:b/>
                <w:sz w:val="16"/>
              </w:rPr>
              <w:t>Ecaille</w:t>
            </w:r>
          </w:p>
        </w:tc>
        <w:tc>
          <w:tcPr>
            <w:tcW w:w="0" w:type="auto"/>
          </w:tcPr>
          <w:p w14:paraId="748FD1D2" w14:textId="77777777" w:rsidR="00F90CB8" w:rsidRPr="00527E9E" w:rsidRDefault="00F90CB8" w:rsidP="00C54350">
            <w:pPr>
              <w:jc w:val="center"/>
              <w:rPr>
                <w:sz w:val="16"/>
              </w:rPr>
            </w:pPr>
            <w:r w:rsidRPr="00527E9E">
              <w:rPr>
                <w:sz w:val="16"/>
              </w:rPr>
              <w:t>0</w:t>
            </w:r>
          </w:p>
        </w:tc>
        <w:tc>
          <w:tcPr>
            <w:tcW w:w="0" w:type="auto"/>
          </w:tcPr>
          <w:p w14:paraId="4C714FD6" w14:textId="77777777" w:rsidR="00F90CB8" w:rsidRPr="00527E9E" w:rsidRDefault="00F90CB8" w:rsidP="00C54350">
            <w:pPr>
              <w:jc w:val="center"/>
              <w:rPr>
                <w:sz w:val="16"/>
              </w:rPr>
            </w:pPr>
            <w:r w:rsidRPr="00527E9E">
              <w:rPr>
                <w:sz w:val="16"/>
              </w:rPr>
              <w:t>1</w:t>
            </w:r>
          </w:p>
        </w:tc>
        <w:tc>
          <w:tcPr>
            <w:tcW w:w="0" w:type="auto"/>
          </w:tcPr>
          <w:p w14:paraId="3210A9F9" w14:textId="77777777" w:rsidR="00F90CB8" w:rsidRPr="00527E9E" w:rsidRDefault="00F90CB8" w:rsidP="00C54350">
            <w:pPr>
              <w:jc w:val="center"/>
              <w:rPr>
                <w:sz w:val="16"/>
              </w:rPr>
            </w:pPr>
            <w:r w:rsidRPr="00527E9E">
              <w:rPr>
                <w:sz w:val="16"/>
              </w:rPr>
              <w:t>1</w:t>
            </w:r>
          </w:p>
        </w:tc>
        <w:tc>
          <w:tcPr>
            <w:tcW w:w="0" w:type="auto"/>
          </w:tcPr>
          <w:p w14:paraId="44557825" w14:textId="77777777" w:rsidR="00F90CB8" w:rsidRPr="00527E9E" w:rsidRDefault="00F90CB8" w:rsidP="00C54350">
            <w:pPr>
              <w:jc w:val="center"/>
              <w:rPr>
                <w:sz w:val="16"/>
              </w:rPr>
            </w:pPr>
            <w:r w:rsidRPr="00527E9E">
              <w:rPr>
                <w:sz w:val="16"/>
              </w:rPr>
              <w:t>2</w:t>
            </w:r>
          </w:p>
        </w:tc>
        <w:tc>
          <w:tcPr>
            <w:tcW w:w="0" w:type="auto"/>
          </w:tcPr>
          <w:p w14:paraId="1DEEF03F" w14:textId="77777777" w:rsidR="00F90CB8" w:rsidRPr="00527E9E" w:rsidRDefault="00F90CB8" w:rsidP="00C54350">
            <w:pPr>
              <w:jc w:val="center"/>
              <w:rPr>
                <w:sz w:val="16"/>
              </w:rPr>
            </w:pPr>
            <w:r w:rsidRPr="00527E9E">
              <w:rPr>
                <w:sz w:val="16"/>
              </w:rPr>
              <w:t>2</w:t>
            </w:r>
          </w:p>
        </w:tc>
        <w:tc>
          <w:tcPr>
            <w:tcW w:w="0" w:type="auto"/>
          </w:tcPr>
          <w:p w14:paraId="72835B54" w14:textId="77777777" w:rsidR="00F90CB8" w:rsidRPr="00527E9E" w:rsidRDefault="00F90CB8" w:rsidP="00C54350">
            <w:pPr>
              <w:jc w:val="center"/>
              <w:rPr>
                <w:sz w:val="16"/>
              </w:rPr>
            </w:pPr>
            <w:r w:rsidRPr="00527E9E">
              <w:rPr>
                <w:sz w:val="16"/>
              </w:rPr>
              <w:t>2</w:t>
            </w:r>
          </w:p>
        </w:tc>
        <w:tc>
          <w:tcPr>
            <w:tcW w:w="0" w:type="auto"/>
          </w:tcPr>
          <w:p w14:paraId="3453996E" w14:textId="77777777" w:rsidR="00F90CB8" w:rsidRPr="00527E9E" w:rsidRDefault="00F90CB8" w:rsidP="000D1756">
            <w:pPr>
              <w:rPr>
                <w:sz w:val="16"/>
              </w:rPr>
            </w:pPr>
            <w:r w:rsidRPr="00527E9E">
              <w:rPr>
                <w:sz w:val="16"/>
              </w:rPr>
              <w:t>2</w:t>
            </w:r>
          </w:p>
        </w:tc>
        <w:tc>
          <w:tcPr>
            <w:tcW w:w="0" w:type="auto"/>
          </w:tcPr>
          <w:p w14:paraId="0631EACE" w14:textId="77777777" w:rsidR="00F90CB8" w:rsidRPr="00527E9E" w:rsidRDefault="00F90CB8" w:rsidP="00C54350">
            <w:pPr>
              <w:jc w:val="center"/>
              <w:rPr>
                <w:sz w:val="16"/>
              </w:rPr>
            </w:pPr>
            <w:r w:rsidRPr="00527E9E">
              <w:rPr>
                <w:sz w:val="16"/>
              </w:rPr>
              <w:t>3</w:t>
            </w:r>
          </w:p>
        </w:tc>
        <w:tc>
          <w:tcPr>
            <w:tcW w:w="0" w:type="auto"/>
          </w:tcPr>
          <w:p w14:paraId="44098C25" w14:textId="77777777" w:rsidR="00F90CB8" w:rsidRPr="00527E9E" w:rsidRDefault="00F90CB8" w:rsidP="00C54350">
            <w:pPr>
              <w:jc w:val="center"/>
              <w:rPr>
                <w:sz w:val="16"/>
              </w:rPr>
            </w:pPr>
            <w:r w:rsidRPr="00527E9E">
              <w:rPr>
                <w:sz w:val="16"/>
              </w:rPr>
              <w:t>3</w:t>
            </w:r>
          </w:p>
        </w:tc>
        <w:tc>
          <w:tcPr>
            <w:tcW w:w="0" w:type="auto"/>
          </w:tcPr>
          <w:p w14:paraId="3D5240D5" w14:textId="77777777" w:rsidR="00F90CB8" w:rsidRPr="00527E9E" w:rsidRDefault="00F90CB8" w:rsidP="00C54350">
            <w:pPr>
              <w:jc w:val="center"/>
              <w:rPr>
                <w:sz w:val="16"/>
              </w:rPr>
            </w:pPr>
            <w:r w:rsidRPr="00527E9E">
              <w:rPr>
                <w:sz w:val="16"/>
              </w:rPr>
              <w:t>3</w:t>
            </w:r>
          </w:p>
        </w:tc>
        <w:tc>
          <w:tcPr>
            <w:tcW w:w="0" w:type="auto"/>
          </w:tcPr>
          <w:p w14:paraId="178DF99B" w14:textId="77777777" w:rsidR="00F90CB8" w:rsidRPr="00527E9E" w:rsidRDefault="00F90CB8" w:rsidP="0049656A">
            <w:pPr>
              <w:jc w:val="center"/>
              <w:rPr>
                <w:sz w:val="16"/>
              </w:rPr>
            </w:pPr>
            <w:r w:rsidRPr="00527E9E">
              <w:rPr>
                <w:sz w:val="16"/>
              </w:rPr>
              <w:t>4</w:t>
            </w:r>
          </w:p>
        </w:tc>
        <w:tc>
          <w:tcPr>
            <w:tcW w:w="0" w:type="auto"/>
          </w:tcPr>
          <w:p w14:paraId="3CAD7B10" w14:textId="77777777" w:rsidR="00F90CB8" w:rsidRPr="00527E9E" w:rsidRDefault="00F90CB8" w:rsidP="00034874">
            <w:pPr>
              <w:jc w:val="center"/>
              <w:rPr>
                <w:sz w:val="16"/>
              </w:rPr>
            </w:pPr>
            <w:r w:rsidRPr="00527E9E">
              <w:rPr>
                <w:sz w:val="16"/>
              </w:rPr>
              <w:t>5</w:t>
            </w:r>
          </w:p>
        </w:tc>
      </w:tr>
      <w:tr w:rsidR="00F90CB8" w:rsidRPr="00527E9E" w14:paraId="111871C6" w14:textId="77777777" w:rsidTr="00F90CB8">
        <w:tc>
          <w:tcPr>
            <w:tcW w:w="0" w:type="auto"/>
            <w:shd w:val="clear" w:color="auto" w:fill="EAEAEA"/>
          </w:tcPr>
          <w:p w14:paraId="2DFA8644" w14:textId="77777777" w:rsidR="00F90CB8" w:rsidRPr="00527E9E" w:rsidRDefault="00F90CB8" w:rsidP="00C54350">
            <w:pPr>
              <w:jc w:val="center"/>
              <w:rPr>
                <w:b/>
                <w:sz w:val="16"/>
              </w:rPr>
            </w:pPr>
            <w:r w:rsidRPr="00527E9E">
              <w:rPr>
                <w:b/>
                <w:sz w:val="16"/>
              </w:rPr>
              <w:t>Précieux</w:t>
            </w:r>
          </w:p>
        </w:tc>
        <w:tc>
          <w:tcPr>
            <w:tcW w:w="0" w:type="auto"/>
            <w:shd w:val="clear" w:color="auto" w:fill="EAEAEA"/>
          </w:tcPr>
          <w:p w14:paraId="7EFDB338" w14:textId="77777777" w:rsidR="00F90CB8" w:rsidRPr="00527E9E" w:rsidRDefault="00F90CB8" w:rsidP="00C54350">
            <w:pPr>
              <w:jc w:val="center"/>
              <w:rPr>
                <w:sz w:val="16"/>
              </w:rPr>
            </w:pPr>
            <w:r w:rsidRPr="00527E9E">
              <w:rPr>
                <w:sz w:val="16"/>
              </w:rPr>
              <w:t>1</w:t>
            </w:r>
          </w:p>
        </w:tc>
        <w:tc>
          <w:tcPr>
            <w:tcW w:w="0" w:type="auto"/>
            <w:shd w:val="clear" w:color="auto" w:fill="EAEAEA"/>
          </w:tcPr>
          <w:p w14:paraId="65D16759" w14:textId="77777777" w:rsidR="00F90CB8" w:rsidRPr="00527E9E" w:rsidRDefault="00F90CB8" w:rsidP="00C54350">
            <w:pPr>
              <w:jc w:val="center"/>
              <w:rPr>
                <w:sz w:val="16"/>
              </w:rPr>
            </w:pPr>
            <w:r w:rsidRPr="00527E9E">
              <w:rPr>
                <w:sz w:val="16"/>
              </w:rPr>
              <w:t>1</w:t>
            </w:r>
          </w:p>
        </w:tc>
        <w:tc>
          <w:tcPr>
            <w:tcW w:w="0" w:type="auto"/>
            <w:shd w:val="clear" w:color="auto" w:fill="EAEAEA"/>
          </w:tcPr>
          <w:p w14:paraId="2D76B2DA" w14:textId="77777777" w:rsidR="00F90CB8" w:rsidRPr="00527E9E" w:rsidRDefault="00F90CB8" w:rsidP="00C54350">
            <w:pPr>
              <w:jc w:val="center"/>
              <w:rPr>
                <w:sz w:val="16"/>
              </w:rPr>
            </w:pPr>
            <w:r w:rsidRPr="00527E9E">
              <w:rPr>
                <w:sz w:val="16"/>
              </w:rPr>
              <w:t>1</w:t>
            </w:r>
          </w:p>
        </w:tc>
        <w:tc>
          <w:tcPr>
            <w:tcW w:w="0" w:type="auto"/>
            <w:shd w:val="clear" w:color="auto" w:fill="EAEAEA"/>
          </w:tcPr>
          <w:p w14:paraId="3DB80FCA" w14:textId="77777777" w:rsidR="00F90CB8" w:rsidRPr="00527E9E" w:rsidRDefault="00F90CB8" w:rsidP="00C54350">
            <w:pPr>
              <w:jc w:val="center"/>
              <w:rPr>
                <w:sz w:val="16"/>
              </w:rPr>
            </w:pPr>
            <w:r w:rsidRPr="00527E9E">
              <w:rPr>
                <w:sz w:val="16"/>
              </w:rPr>
              <w:t>2</w:t>
            </w:r>
          </w:p>
        </w:tc>
        <w:tc>
          <w:tcPr>
            <w:tcW w:w="0" w:type="auto"/>
            <w:shd w:val="clear" w:color="auto" w:fill="EAEAEA"/>
          </w:tcPr>
          <w:p w14:paraId="594293DE" w14:textId="77777777" w:rsidR="00F90CB8" w:rsidRPr="00527E9E" w:rsidRDefault="00F90CB8" w:rsidP="00C54350">
            <w:pPr>
              <w:jc w:val="center"/>
              <w:rPr>
                <w:sz w:val="16"/>
              </w:rPr>
            </w:pPr>
            <w:r w:rsidRPr="00527E9E">
              <w:rPr>
                <w:sz w:val="16"/>
              </w:rPr>
              <w:t>2</w:t>
            </w:r>
          </w:p>
        </w:tc>
        <w:tc>
          <w:tcPr>
            <w:tcW w:w="0" w:type="auto"/>
            <w:shd w:val="clear" w:color="auto" w:fill="EAEAEA"/>
          </w:tcPr>
          <w:p w14:paraId="6A2FA388" w14:textId="77777777" w:rsidR="00F90CB8" w:rsidRPr="00527E9E" w:rsidRDefault="00F90CB8" w:rsidP="00C54350">
            <w:pPr>
              <w:jc w:val="center"/>
              <w:rPr>
                <w:sz w:val="16"/>
              </w:rPr>
            </w:pPr>
            <w:r w:rsidRPr="00527E9E">
              <w:rPr>
                <w:sz w:val="16"/>
              </w:rPr>
              <w:t>2</w:t>
            </w:r>
          </w:p>
        </w:tc>
        <w:tc>
          <w:tcPr>
            <w:tcW w:w="0" w:type="auto"/>
            <w:shd w:val="clear" w:color="auto" w:fill="EAEAEA"/>
          </w:tcPr>
          <w:p w14:paraId="40A18A39" w14:textId="77777777" w:rsidR="00F90CB8" w:rsidRPr="00527E9E" w:rsidRDefault="00F90CB8" w:rsidP="00C54350">
            <w:pPr>
              <w:jc w:val="center"/>
              <w:rPr>
                <w:sz w:val="16"/>
              </w:rPr>
            </w:pPr>
            <w:r w:rsidRPr="00527E9E">
              <w:rPr>
                <w:sz w:val="16"/>
              </w:rPr>
              <w:t>3</w:t>
            </w:r>
          </w:p>
        </w:tc>
        <w:tc>
          <w:tcPr>
            <w:tcW w:w="0" w:type="auto"/>
            <w:shd w:val="clear" w:color="auto" w:fill="EAEAEA"/>
          </w:tcPr>
          <w:p w14:paraId="1040832D" w14:textId="77777777" w:rsidR="00F90CB8" w:rsidRPr="00527E9E" w:rsidRDefault="00F90CB8" w:rsidP="00C54350">
            <w:pPr>
              <w:jc w:val="center"/>
              <w:rPr>
                <w:sz w:val="16"/>
              </w:rPr>
            </w:pPr>
            <w:r w:rsidRPr="00527E9E">
              <w:rPr>
                <w:sz w:val="16"/>
              </w:rPr>
              <w:t>3</w:t>
            </w:r>
          </w:p>
        </w:tc>
        <w:tc>
          <w:tcPr>
            <w:tcW w:w="0" w:type="auto"/>
            <w:shd w:val="clear" w:color="auto" w:fill="EAEAEA"/>
          </w:tcPr>
          <w:p w14:paraId="15F5205B" w14:textId="77777777" w:rsidR="00F90CB8" w:rsidRPr="00527E9E" w:rsidRDefault="00F90CB8" w:rsidP="00C54350">
            <w:pPr>
              <w:jc w:val="center"/>
              <w:rPr>
                <w:sz w:val="16"/>
              </w:rPr>
            </w:pPr>
            <w:r w:rsidRPr="00527E9E">
              <w:rPr>
                <w:sz w:val="16"/>
              </w:rPr>
              <w:t>4</w:t>
            </w:r>
          </w:p>
        </w:tc>
        <w:tc>
          <w:tcPr>
            <w:tcW w:w="0" w:type="auto"/>
            <w:shd w:val="clear" w:color="auto" w:fill="EAEAEA"/>
          </w:tcPr>
          <w:p w14:paraId="77E6EFB6" w14:textId="77777777" w:rsidR="00F90CB8" w:rsidRPr="00527E9E" w:rsidRDefault="00F90CB8" w:rsidP="00C54350">
            <w:pPr>
              <w:jc w:val="center"/>
              <w:rPr>
                <w:sz w:val="16"/>
              </w:rPr>
            </w:pPr>
            <w:r w:rsidRPr="00527E9E">
              <w:rPr>
                <w:sz w:val="16"/>
              </w:rPr>
              <w:t>4</w:t>
            </w:r>
          </w:p>
        </w:tc>
        <w:tc>
          <w:tcPr>
            <w:tcW w:w="0" w:type="auto"/>
            <w:shd w:val="clear" w:color="auto" w:fill="EAEAEA"/>
          </w:tcPr>
          <w:p w14:paraId="71872335" w14:textId="77777777" w:rsidR="00F90CB8" w:rsidRPr="00527E9E" w:rsidRDefault="00F90CB8" w:rsidP="0049656A">
            <w:pPr>
              <w:jc w:val="center"/>
              <w:rPr>
                <w:sz w:val="16"/>
              </w:rPr>
            </w:pPr>
            <w:r w:rsidRPr="00527E9E">
              <w:rPr>
                <w:sz w:val="16"/>
              </w:rPr>
              <w:t>5</w:t>
            </w:r>
          </w:p>
        </w:tc>
        <w:tc>
          <w:tcPr>
            <w:tcW w:w="0" w:type="auto"/>
            <w:shd w:val="clear" w:color="auto" w:fill="EAEAEA"/>
          </w:tcPr>
          <w:p w14:paraId="685E9F76" w14:textId="77777777" w:rsidR="00F90CB8" w:rsidRPr="00527E9E" w:rsidRDefault="00F90CB8" w:rsidP="00034874">
            <w:pPr>
              <w:jc w:val="center"/>
              <w:rPr>
                <w:sz w:val="16"/>
              </w:rPr>
            </w:pPr>
            <w:r w:rsidRPr="00527E9E">
              <w:rPr>
                <w:sz w:val="16"/>
              </w:rPr>
              <w:t>6</w:t>
            </w:r>
          </w:p>
        </w:tc>
      </w:tr>
    </w:tbl>
    <w:p w14:paraId="71D16EBA" w14:textId="77777777" w:rsidR="000D1756" w:rsidRPr="00527E9E" w:rsidRDefault="00D9294A" w:rsidP="000D1756">
      <w:pPr>
        <w:ind w:left="720"/>
      </w:pPr>
      <w:r w:rsidRPr="00527E9E">
        <w:rPr>
          <w:shd w:val="clear" w:color="auto" w:fill="FFFF00"/>
        </w:rPr>
        <w:t>Modifi</w:t>
      </w:r>
      <w:r w:rsidR="00B27834" w:rsidRPr="00527E9E">
        <w:rPr>
          <w:shd w:val="clear" w:color="auto" w:fill="FFFF00"/>
        </w:rPr>
        <w:t>cateurs</w:t>
      </w:r>
      <w:r w:rsidR="00B27834" w:rsidRPr="00527E9E">
        <w:t xml:space="preserve"> au D10 </w:t>
      </w:r>
      <w:r w:rsidRPr="00527E9E">
        <w:t>:</w:t>
      </w:r>
    </w:p>
    <w:p w14:paraId="0A91BF73" w14:textId="77777777" w:rsidR="00A97A5F" w:rsidRPr="00527E9E" w:rsidRDefault="00A97A5F" w:rsidP="00C54350">
      <w:pPr>
        <w:rPr>
          <w:b/>
          <w:bCs/>
          <w:sz w:val="16"/>
        </w:rPr>
        <w:sectPr w:rsidR="00A97A5F"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449"/>
      </w:tblGrid>
      <w:tr w:rsidR="000D1756" w:rsidRPr="00527E9E" w14:paraId="0BAC25F0" w14:textId="77777777" w:rsidTr="00230D12">
        <w:tc>
          <w:tcPr>
            <w:tcW w:w="0" w:type="auto"/>
            <w:vAlign w:val="bottom"/>
          </w:tcPr>
          <w:p w14:paraId="146A4538" w14:textId="77777777" w:rsidR="000D1756" w:rsidRPr="00527E9E" w:rsidRDefault="000D1756" w:rsidP="00C54350">
            <w:pPr>
              <w:rPr>
                <w:rFonts w:eastAsia="Arial Unicode MS"/>
                <w:sz w:val="16"/>
              </w:rPr>
            </w:pPr>
            <w:r w:rsidRPr="00527E9E">
              <w:rPr>
                <w:sz w:val="16"/>
              </w:rPr>
              <w:t xml:space="preserve">Masse très maigre </w:t>
            </w:r>
          </w:p>
        </w:tc>
        <w:tc>
          <w:tcPr>
            <w:tcW w:w="0" w:type="auto"/>
          </w:tcPr>
          <w:p w14:paraId="4BEE2FCA" w14:textId="77777777" w:rsidR="000D1756" w:rsidRPr="00527E9E" w:rsidRDefault="000D1756" w:rsidP="00C54350">
            <w:pPr>
              <w:jc w:val="center"/>
              <w:rPr>
                <w:sz w:val="16"/>
              </w:rPr>
            </w:pPr>
            <w:r w:rsidRPr="00527E9E">
              <w:rPr>
                <w:sz w:val="16"/>
              </w:rPr>
              <w:t>-1</w:t>
            </w:r>
          </w:p>
        </w:tc>
      </w:tr>
      <w:tr w:rsidR="000D1756" w:rsidRPr="00527E9E" w14:paraId="0BDE5D77" w14:textId="77777777" w:rsidTr="00A97A5F">
        <w:tc>
          <w:tcPr>
            <w:tcW w:w="0" w:type="auto"/>
            <w:shd w:val="clear" w:color="auto" w:fill="E0E0E0"/>
            <w:vAlign w:val="bottom"/>
          </w:tcPr>
          <w:p w14:paraId="66381B96" w14:textId="77777777" w:rsidR="000D1756" w:rsidRPr="00527E9E" w:rsidRDefault="000D1756" w:rsidP="00C54350">
            <w:pPr>
              <w:rPr>
                <w:rFonts w:eastAsia="Arial Unicode MS"/>
                <w:sz w:val="16"/>
              </w:rPr>
            </w:pPr>
            <w:r w:rsidRPr="00527E9E">
              <w:rPr>
                <w:sz w:val="16"/>
              </w:rPr>
              <w:t>Masse très massive</w:t>
            </w:r>
          </w:p>
        </w:tc>
        <w:tc>
          <w:tcPr>
            <w:tcW w:w="0" w:type="auto"/>
            <w:shd w:val="clear" w:color="auto" w:fill="E0E0E0"/>
          </w:tcPr>
          <w:p w14:paraId="11873A90" w14:textId="77777777" w:rsidR="000D1756" w:rsidRPr="00527E9E" w:rsidRDefault="000D1756" w:rsidP="00C54350">
            <w:pPr>
              <w:jc w:val="center"/>
              <w:rPr>
                <w:sz w:val="16"/>
              </w:rPr>
            </w:pPr>
            <w:r w:rsidRPr="00527E9E">
              <w:rPr>
                <w:sz w:val="16"/>
              </w:rPr>
              <w:t>+1</w:t>
            </w:r>
          </w:p>
        </w:tc>
      </w:tr>
      <w:tr w:rsidR="000D1756" w:rsidRPr="00527E9E" w14:paraId="62C426A1" w14:textId="77777777" w:rsidTr="00A97A5F">
        <w:tc>
          <w:tcPr>
            <w:tcW w:w="0" w:type="auto"/>
            <w:shd w:val="clear" w:color="auto" w:fill="auto"/>
            <w:vAlign w:val="bottom"/>
          </w:tcPr>
          <w:p w14:paraId="6CB445B7" w14:textId="77777777" w:rsidR="000D1756" w:rsidRPr="00527E9E" w:rsidRDefault="00765587" w:rsidP="00C54350">
            <w:pPr>
              <w:rPr>
                <w:sz w:val="16"/>
              </w:rPr>
            </w:pPr>
            <w:r w:rsidRPr="00527E9E">
              <w:rPr>
                <w:sz w:val="16"/>
              </w:rPr>
              <w:t xml:space="preserve">Particularité </w:t>
            </w:r>
            <w:r w:rsidR="000D1756" w:rsidRPr="00527E9E">
              <w:rPr>
                <w:sz w:val="16"/>
              </w:rPr>
              <w:t>Armure</w:t>
            </w:r>
          </w:p>
        </w:tc>
        <w:tc>
          <w:tcPr>
            <w:tcW w:w="0" w:type="auto"/>
            <w:shd w:val="clear" w:color="auto" w:fill="auto"/>
          </w:tcPr>
          <w:p w14:paraId="5AE3731E" w14:textId="77777777" w:rsidR="000D1756" w:rsidRPr="00527E9E" w:rsidRDefault="000D1756" w:rsidP="00C54350">
            <w:pPr>
              <w:jc w:val="center"/>
              <w:rPr>
                <w:sz w:val="16"/>
              </w:rPr>
            </w:pPr>
            <w:r w:rsidRPr="00527E9E">
              <w:rPr>
                <w:sz w:val="16"/>
              </w:rPr>
              <w:t>+1</w:t>
            </w:r>
          </w:p>
        </w:tc>
      </w:tr>
      <w:tr w:rsidR="000D1756" w:rsidRPr="00527E9E" w14:paraId="310154F3" w14:textId="77777777" w:rsidTr="00A97A5F">
        <w:tc>
          <w:tcPr>
            <w:tcW w:w="0" w:type="auto"/>
            <w:shd w:val="clear" w:color="auto" w:fill="E0E0E0"/>
            <w:vAlign w:val="bottom"/>
          </w:tcPr>
          <w:p w14:paraId="1A0ADB70" w14:textId="77777777" w:rsidR="000D1756" w:rsidRPr="00527E9E" w:rsidRDefault="00765587" w:rsidP="00C54350">
            <w:pPr>
              <w:rPr>
                <w:sz w:val="16"/>
              </w:rPr>
            </w:pPr>
            <w:r w:rsidRPr="00527E9E">
              <w:rPr>
                <w:sz w:val="16"/>
              </w:rPr>
              <w:t xml:space="preserve">Particularité </w:t>
            </w:r>
            <w:r w:rsidR="000D1756" w:rsidRPr="00527E9E">
              <w:rPr>
                <w:sz w:val="16"/>
              </w:rPr>
              <w:t>Pique</w:t>
            </w:r>
          </w:p>
        </w:tc>
        <w:tc>
          <w:tcPr>
            <w:tcW w:w="0" w:type="auto"/>
            <w:shd w:val="clear" w:color="auto" w:fill="E0E0E0"/>
          </w:tcPr>
          <w:p w14:paraId="2D910F36" w14:textId="77777777" w:rsidR="000D1756" w:rsidRPr="00527E9E" w:rsidRDefault="000D1756" w:rsidP="00C54350">
            <w:pPr>
              <w:jc w:val="center"/>
              <w:rPr>
                <w:sz w:val="16"/>
              </w:rPr>
            </w:pPr>
            <w:r w:rsidRPr="00527E9E">
              <w:rPr>
                <w:sz w:val="16"/>
              </w:rPr>
              <w:t>+1</w:t>
            </w:r>
          </w:p>
        </w:tc>
      </w:tr>
      <w:tr w:rsidR="000D1756" w:rsidRPr="00527E9E" w14:paraId="7F69BFE9" w14:textId="77777777" w:rsidTr="00A97A5F">
        <w:tc>
          <w:tcPr>
            <w:tcW w:w="0" w:type="auto"/>
            <w:shd w:val="clear" w:color="auto" w:fill="auto"/>
            <w:vAlign w:val="bottom"/>
          </w:tcPr>
          <w:p w14:paraId="1B24A8F3" w14:textId="77777777" w:rsidR="000D1756" w:rsidRPr="00527E9E" w:rsidRDefault="000D1756" w:rsidP="00C54350">
            <w:pPr>
              <w:rPr>
                <w:sz w:val="16"/>
              </w:rPr>
            </w:pPr>
            <w:r w:rsidRPr="00527E9E">
              <w:rPr>
                <w:sz w:val="16"/>
              </w:rPr>
              <w:t>Forme étriquée</w:t>
            </w:r>
          </w:p>
        </w:tc>
        <w:tc>
          <w:tcPr>
            <w:tcW w:w="0" w:type="auto"/>
            <w:shd w:val="clear" w:color="auto" w:fill="auto"/>
          </w:tcPr>
          <w:p w14:paraId="68722E5E" w14:textId="77777777" w:rsidR="000D1756" w:rsidRPr="00527E9E" w:rsidRDefault="000D1756" w:rsidP="00C54350">
            <w:pPr>
              <w:jc w:val="center"/>
              <w:rPr>
                <w:sz w:val="16"/>
              </w:rPr>
            </w:pPr>
            <w:r w:rsidRPr="00527E9E">
              <w:rPr>
                <w:sz w:val="16"/>
              </w:rPr>
              <w:t>+1</w:t>
            </w:r>
          </w:p>
        </w:tc>
      </w:tr>
      <w:tr w:rsidR="000D1756" w:rsidRPr="00527E9E" w14:paraId="7D9687B2" w14:textId="77777777" w:rsidTr="00A97A5F">
        <w:tc>
          <w:tcPr>
            <w:tcW w:w="0" w:type="auto"/>
            <w:shd w:val="clear" w:color="auto" w:fill="E0E0E0"/>
            <w:vAlign w:val="bottom"/>
          </w:tcPr>
          <w:p w14:paraId="16F43FD7" w14:textId="77777777" w:rsidR="000D1756" w:rsidRPr="00527E9E" w:rsidRDefault="000D1756" w:rsidP="00C54350">
            <w:pPr>
              <w:rPr>
                <w:sz w:val="16"/>
              </w:rPr>
            </w:pPr>
            <w:r w:rsidRPr="00527E9E">
              <w:rPr>
                <w:sz w:val="16"/>
              </w:rPr>
              <w:t>Forme grotesque</w:t>
            </w:r>
          </w:p>
        </w:tc>
        <w:tc>
          <w:tcPr>
            <w:tcW w:w="0" w:type="auto"/>
            <w:shd w:val="clear" w:color="auto" w:fill="E0E0E0"/>
          </w:tcPr>
          <w:p w14:paraId="3341C7B0" w14:textId="77777777" w:rsidR="000D1756" w:rsidRPr="00527E9E" w:rsidRDefault="000D1756" w:rsidP="00C54350">
            <w:pPr>
              <w:jc w:val="center"/>
              <w:rPr>
                <w:sz w:val="16"/>
              </w:rPr>
            </w:pPr>
            <w:r w:rsidRPr="00527E9E">
              <w:rPr>
                <w:sz w:val="16"/>
              </w:rPr>
              <w:t>-1</w:t>
            </w:r>
          </w:p>
        </w:tc>
      </w:tr>
      <w:tr w:rsidR="000D1756" w:rsidRPr="00527E9E" w14:paraId="26816344" w14:textId="77777777" w:rsidTr="00A97A5F">
        <w:tc>
          <w:tcPr>
            <w:tcW w:w="0" w:type="auto"/>
            <w:shd w:val="clear" w:color="auto" w:fill="auto"/>
            <w:vAlign w:val="bottom"/>
          </w:tcPr>
          <w:p w14:paraId="12E0B2ED" w14:textId="77777777" w:rsidR="000D1756" w:rsidRPr="00527E9E" w:rsidRDefault="000D1756" w:rsidP="00C54350">
            <w:pPr>
              <w:rPr>
                <w:sz w:val="16"/>
              </w:rPr>
            </w:pPr>
            <w:r w:rsidRPr="00527E9E">
              <w:rPr>
                <w:sz w:val="16"/>
              </w:rPr>
              <w:t>Peut voler</w:t>
            </w:r>
          </w:p>
        </w:tc>
        <w:tc>
          <w:tcPr>
            <w:tcW w:w="0" w:type="auto"/>
            <w:shd w:val="clear" w:color="auto" w:fill="auto"/>
          </w:tcPr>
          <w:p w14:paraId="513CD9EE" w14:textId="77777777" w:rsidR="000D1756" w:rsidRPr="00527E9E" w:rsidRDefault="000D1756" w:rsidP="00C54350">
            <w:pPr>
              <w:jc w:val="center"/>
              <w:rPr>
                <w:sz w:val="16"/>
              </w:rPr>
            </w:pPr>
            <w:r w:rsidRPr="00527E9E">
              <w:rPr>
                <w:sz w:val="16"/>
              </w:rPr>
              <w:t>-1</w:t>
            </w:r>
          </w:p>
        </w:tc>
      </w:tr>
      <w:tr w:rsidR="000D1756" w:rsidRPr="00527E9E" w14:paraId="1194CD13" w14:textId="77777777" w:rsidTr="00A97A5F">
        <w:tc>
          <w:tcPr>
            <w:tcW w:w="0" w:type="auto"/>
            <w:shd w:val="clear" w:color="auto" w:fill="E0E0E0"/>
            <w:vAlign w:val="bottom"/>
          </w:tcPr>
          <w:p w14:paraId="4CC9FF72" w14:textId="77777777" w:rsidR="000D1756" w:rsidRPr="00527E9E" w:rsidRDefault="000D1756" w:rsidP="00C54350">
            <w:pPr>
              <w:rPr>
                <w:sz w:val="16"/>
              </w:rPr>
            </w:pPr>
            <w:r w:rsidRPr="00527E9E">
              <w:rPr>
                <w:sz w:val="16"/>
              </w:rPr>
              <w:t>Herbivore</w:t>
            </w:r>
          </w:p>
        </w:tc>
        <w:tc>
          <w:tcPr>
            <w:tcW w:w="0" w:type="auto"/>
            <w:shd w:val="clear" w:color="auto" w:fill="E0E0E0"/>
          </w:tcPr>
          <w:p w14:paraId="7C5986C9" w14:textId="77777777" w:rsidR="000D1756" w:rsidRPr="00527E9E" w:rsidRDefault="000D1756" w:rsidP="00C54350">
            <w:pPr>
              <w:jc w:val="center"/>
              <w:rPr>
                <w:sz w:val="16"/>
              </w:rPr>
            </w:pPr>
            <w:r w:rsidRPr="00527E9E">
              <w:rPr>
                <w:sz w:val="16"/>
              </w:rPr>
              <w:t>-1</w:t>
            </w:r>
          </w:p>
        </w:tc>
      </w:tr>
      <w:tr w:rsidR="000D1756" w:rsidRPr="00527E9E" w14:paraId="28128F33" w14:textId="77777777" w:rsidTr="00A97A5F">
        <w:tc>
          <w:tcPr>
            <w:tcW w:w="0" w:type="auto"/>
            <w:shd w:val="clear" w:color="auto" w:fill="auto"/>
            <w:vAlign w:val="bottom"/>
          </w:tcPr>
          <w:p w14:paraId="148C15B7" w14:textId="77777777" w:rsidR="000D1756" w:rsidRPr="00527E9E" w:rsidRDefault="000D1756" w:rsidP="00C54350">
            <w:pPr>
              <w:rPr>
                <w:sz w:val="16"/>
              </w:rPr>
            </w:pPr>
            <w:r w:rsidRPr="00527E9E">
              <w:rPr>
                <w:sz w:val="16"/>
              </w:rPr>
              <w:t>Carnivore</w:t>
            </w:r>
          </w:p>
        </w:tc>
        <w:tc>
          <w:tcPr>
            <w:tcW w:w="0" w:type="auto"/>
            <w:shd w:val="clear" w:color="auto" w:fill="auto"/>
          </w:tcPr>
          <w:p w14:paraId="5D29CFB7" w14:textId="77777777" w:rsidR="000D1756" w:rsidRPr="00527E9E" w:rsidRDefault="000D1756" w:rsidP="00C54350">
            <w:pPr>
              <w:jc w:val="center"/>
              <w:rPr>
                <w:sz w:val="16"/>
              </w:rPr>
            </w:pPr>
            <w:r w:rsidRPr="00527E9E">
              <w:rPr>
                <w:sz w:val="16"/>
              </w:rPr>
              <w:t>+1</w:t>
            </w:r>
          </w:p>
        </w:tc>
      </w:tr>
      <w:tr w:rsidR="000D1756" w:rsidRPr="00527E9E" w14:paraId="26F3257C" w14:textId="77777777" w:rsidTr="00A97A5F">
        <w:tc>
          <w:tcPr>
            <w:tcW w:w="0" w:type="auto"/>
            <w:shd w:val="clear" w:color="auto" w:fill="E0E0E0"/>
            <w:vAlign w:val="bottom"/>
          </w:tcPr>
          <w:p w14:paraId="6B0C6AB2" w14:textId="77777777" w:rsidR="000D1756" w:rsidRPr="00527E9E" w:rsidRDefault="000D1756" w:rsidP="00C54350">
            <w:pPr>
              <w:rPr>
                <w:sz w:val="16"/>
              </w:rPr>
            </w:pPr>
            <w:r w:rsidRPr="00527E9E">
              <w:rPr>
                <w:sz w:val="16"/>
              </w:rPr>
              <w:t>NEM&gt;0</w:t>
            </w:r>
          </w:p>
        </w:tc>
        <w:tc>
          <w:tcPr>
            <w:tcW w:w="0" w:type="auto"/>
            <w:shd w:val="clear" w:color="auto" w:fill="E0E0E0"/>
          </w:tcPr>
          <w:p w14:paraId="56662054" w14:textId="77777777" w:rsidR="000D1756" w:rsidRPr="00527E9E" w:rsidRDefault="000D1756" w:rsidP="00C54350">
            <w:pPr>
              <w:jc w:val="center"/>
              <w:rPr>
                <w:sz w:val="16"/>
              </w:rPr>
            </w:pPr>
            <w:r w:rsidRPr="00527E9E">
              <w:rPr>
                <w:sz w:val="16"/>
              </w:rPr>
              <w:t>-1</w:t>
            </w:r>
          </w:p>
        </w:tc>
      </w:tr>
      <w:tr w:rsidR="000D1756" w:rsidRPr="00527E9E" w14:paraId="5EC4FE8E" w14:textId="77777777" w:rsidTr="00A97A5F">
        <w:tc>
          <w:tcPr>
            <w:tcW w:w="0" w:type="auto"/>
            <w:shd w:val="clear" w:color="auto" w:fill="auto"/>
            <w:vAlign w:val="bottom"/>
          </w:tcPr>
          <w:p w14:paraId="58F1E042" w14:textId="77777777" w:rsidR="000D1756" w:rsidRPr="00527E9E" w:rsidRDefault="000D1756" w:rsidP="00C54350">
            <w:pPr>
              <w:rPr>
                <w:sz w:val="16"/>
              </w:rPr>
            </w:pPr>
            <w:r w:rsidRPr="00527E9E">
              <w:rPr>
                <w:sz w:val="16"/>
              </w:rPr>
              <w:t>C ou En &gt;60</w:t>
            </w:r>
          </w:p>
        </w:tc>
        <w:tc>
          <w:tcPr>
            <w:tcW w:w="0" w:type="auto"/>
            <w:shd w:val="clear" w:color="auto" w:fill="auto"/>
          </w:tcPr>
          <w:p w14:paraId="5235387D" w14:textId="77777777" w:rsidR="000D1756" w:rsidRPr="00527E9E" w:rsidRDefault="000D1756" w:rsidP="00C54350">
            <w:pPr>
              <w:jc w:val="center"/>
              <w:rPr>
                <w:sz w:val="16"/>
              </w:rPr>
            </w:pPr>
            <w:r w:rsidRPr="00527E9E">
              <w:rPr>
                <w:sz w:val="16"/>
              </w:rPr>
              <w:t>+1</w:t>
            </w:r>
          </w:p>
        </w:tc>
      </w:tr>
    </w:tbl>
    <w:p w14:paraId="4666840C" w14:textId="77777777" w:rsidR="00A97A5F" w:rsidRPr="00527E9E" w:rsidRDefault="00A97A5F" w:rsidP="00C17159">
      <w:pPr>
        <w:sectPr w:rsidR="00A97A5F" w:rsidRPr="00527E9E" w:rsidSect="00C6302F">
          <w:endnotePr>
            <w:numFmt w:val="decimal"/>
          </w:endnotePr>
          <w:type w:val="continuous"/>
          <w:pgSz w:w="11906" w:h="16838" w:code="9"/>
          <w:pgMar w:top="851" w:right="1133" w:bottom="851" w:left="851" w:header="708" w:footer="708" w:gutter="0"/>
          <w:cols w:num="2" w:space="340"/>
          <w:titlePg/>
          <w:docGrid w:linePitch="360"/>
        </w:sectPr>
      </w:pPr>
    </w:p>
    <w:p w14:paraId="65E4A0DD" w14:textId="77777777" w:rsidR="00401E9E" w:rsidRPr="00527E9E" w:rsidRDefault="00765587" w:rsidP="00C17159">
      <w:r w:rsidRPr="00527E9E">
        <w:t xml:space="preserve">Vous pouvez lancer un seul D10 </w:t>
      </w:r>
      <w:r w:rsidR="00230D12" w:rsidRPr="00527E9E">
        <w:t>pour déterminer l</w:t>
      </w:r>
      <w:r w:rsidRPr="00527E9E">
        <w:t>es trois valeurs d</w:t>
      </w:r>
      <w:r w:rsidR="00230D12" w:rsidRPr="00527E9E">
        <w:t>’armure T</w:t>
      </w:r>
      <w:r w:rsidRPr="00527E9E">
        <w:t>-</w:t>
      </w:r>
      <w:r w:rsidR="00230D12" w:rsidRPr="00527E9E">
        <w:t>E</w:t>
      </w:r>
      <w:r w:rsidRPr="00527E9E">
        <w:t>-</w:t>
      </w:r>
      <w:r w:rsidR="00230D12" w:rsidRPr="00527E9E">
        <w:t>C.</w:t>
      </w:r>
    </w:p>
    <w:p w14:paraId="0EFC3CB1" w14:textId="77777777" w:rsidR="001D42DF" w:rsidRPr="00527E9E" w:rsidRDefault="000D1756" w:rsidP="0045338D">
      <w:pPr>
        <w:pStyle w:val="Titre3"/>
        <w:rPr>
          <w:lang w:val="fr-BE"/>
        </w:rPr>
      </w:pPr>
      <w:bookmarkStart w:id="100" w:name="_Toc199924524"/>
      <w:r w:rsidRPr="00527E9E">
        <w:rPr>
          <w:lang w:val="fr-BE"/>
        </w:rPr>
        <w:t>1</w:t>
      </w:r>
      <w:r w:rsidR="001D42DF" w:rsidRPr="00527E9E">
        <w:rPr>
          <w:lang w:val="fr-BE"/>
        </w:rPr>
        <w:t>4</w:t>
      </w:r>
      <w:r w:rsidR="001D64BC" w:rsidRPr="00527E9E">
        <w:rPr>
          <w:lang w:val="fr-BE"/>
        </w:rPr>
        <w:t xml:space="preserve">. </w:t>
      </w:r>
      <w:r w:rsidR="001D42DF" w:rsidRPr="00527E9E">
        <w:rPr>
          <w:lang w:val="fr-BE"/>
        </w:rPr>
        <w:t>Monde d’origine</w:t>
      </w:r>
      <w:bookmarkEnd w:id="100"/>
    </w:p>
    <w:p w14:paraId="7DB1162F" w14:textId="77777777" w:rsidR="001D64BC" w:rsidRPr="00527E9E" w:rsidRDefault="00DB3C9C" w:rsidP="00C17159">
      <w:pPr>
        <w:rPr>
          <w:b/>
          <w:bCs/>
          <w:sz w:val="16"/>
        </w:rPr>
      </w:pPr>
      <w:r w:rsidRPr="00527E9E">
        <w:t>D</w:t>
      </w:r>
      <w:r w:rsidR="00690CEF" w:rsidRPr="00527E9E">
        <w:t xml:space="preserve">éterminez </w:t>
      </w:r>
      <w:r w:rsidR="00765587" w:rsidRPr="00527E9E">
        <w:t>d</w:t>
      </w:r>
      <w:r w:rsidR="00690CEF" w:rsidRPr="00527E9E">
        <w:t xml:space="preserve">uquel des </w:t>
      </w:r>
      <w:r w:rsidR="001D64BC" w:rsidRPr="00527E9E">
        <w:t xml:space="preserve">trois </w:t>
      </w:r>
      <w:r w:rsidR="001D64BC" w:rsidRPr="00527E9E">
        <w:rPr>
          <w:b/>
        </w:rPr>
        <w:t>mondes</w:t>
      </w:r>
      <w:r w:rsidR="001D64BC" w:rsidRPr="00527E9E">
        <w:t xml:space="preserve"> </w:t>
      </w:r>
      <w:r w:rsidR="00690CEF" w:rsidRPr="00527E9E">
        <w:t xml:space="preserve">la créature </w:t>
      </w:r>
      <w:r w:rsidR="00765587" w:rsidRPr="00527E9E">
        <w:t xml:space="preserve">est issue </w:t>
      </w:r>
      <w:r w:rsidR="001D64BC" w:rsidRPr="00527E9E">
        <w:t xml:space="preserve">(D100) et </w:t>
      </w:r>
      <w:r w:rsidR="00765587" w:rsidRPr="00527E9E">
        <w:t xml:space="preserve">son </w:t>
      </w:r>
      <w:r w:rsidR="001D64BC" w:rsidRPr="00527E9E">
        <w:t>niveau Divin</w:t>
      </w:r>
      <w:r w:rsidR="00765587" w:rsidRPr="00527E9E">
        <w:t xml:space="preserve">(D10) </w:t>
      </w:r>
      <w:r w:rsidR="00690CEF" w:rsidRPr="00527E9E">
        <w:t xml:space="preserve">si </w:t>
      </w:r>
      <w:r w:rsidR="00765587" w:rsidRPr="00527E9E">
        <w:t xml:space="preserve">nécessaire </w:t>
      </w:r>
      <w:r w:rsidR="001D64BC" w:rsidRPr="00527E9E">
        <w:t>:</w:t>
      </w:r>
      <w:r w:rsidR="0042288C" w:rsidRPr="00527E9E">
        <w:rPr>
          <w:b/>
          <w:bCs/>
          <w:sz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9"/>
        <w:gridCol w:w="748"/>
        <w:gridCol w:w="833"/>
        <w:gridCol w:w="722"/>
        <w:gridCol w:w="254"/>
        <w:gridCol w:w="254"/>
        <w:gridCol w:w="254"/>
        <w:gridCol w:w="254"/>
        <w:gridCol w:w="254"/>
        <w:gridCol w:w="254"/>
        <w:gridCol w:w="254"/>
        <w:gridCol w:w="254"/>
        <w:gridCol w:w="254"/>
        <w:gridCol w:w="368"/>
      </w:tblGrid>
      <w:tr w:rsidR="0042288C" w:rsidRPr="00527E9E" w14:paraId="556BBEDD" w14:textId="77777777">
        <w:tc>
          <w:tcPr>
            <w:tcW w:w="0" w:type="auto"/>
            <w:tcBorders>
              <w:top w:val="nil"/>
              <w:left w:val="nil"/>
            </w:tcBorders>
          </w:tcPr>
          <w:p w14:paraId="0DACF8A5" w14:textId="77777777" w:rsidR="0042288C" w:rsidRPr="00527E9E" w:rsidRDefault="0042288C" w:rsidP="0042288C">
            <w:pPr>
              <w:rPr>
                <w:b/>
                <w:bCs/>
                <w:sz w:val="16"/>
              </w:rPr>
            </w:pPr>
          </w:p>
        </w:tc>
        <w:tc>
          <w:tcPr>
            <w:tcW w:w="0" w:type="auto"/>
            <w:gridSpan w:val="3"/>
            <w:tcBorders>
              <w:bottom w:val="single" w:sz="12" w:space="0" w:color="auto"/>
            </w:tcBorders>
          </w:tcPr>
          <w:p w14:paraId="3FCB9740" w14:textId="77777777" w:rsidR="0042288C" w:rsidRPr="00527E9E" w:rsidRDefault="0042288C" w:rsidP="0042288C">
            <w:pPr>
              <w:jc w:val="center"/>
              <w:rPr>
                <w:b/>
                <w:bCs/>
                <w:sz w:val="16"/>
              </w:rPr>
            </w:pPr>
            <w:r w:rsidRPr="00527E9E">
              <w:rPr>
                <w:b/>
                <w:bCs/>
                <w:sz w:val="16"/>
              </w:rPr>
              <w:t>Monde (D100)</w:t>
            </w:r>
          </w:p>
        </w:tc>
        <w:tc>
          <w:tcPr>
            <w:tcW w:w="0" w:type="auto"/>
            <w:gridSpan w:val="10"/>
            <w:tcBorders>
              <w:bottom w:val="single" w:sz="12" w:space="0" w:color="auto"/>
            </w:tcBorders>
          </w:tcPr>
          <w:p w14:paraId="00764CC5" w14:textId="77777777" w:rsidR="0042288C" w:rsidRPr="00527E9E" w:rsidRDefault="0042288C" w:rsidP="0042288C">
            <w:pPr>
              <w:jc w:val="center"/>
              <w:rPr>
                <w:b/>
                <w:bCs/>
                <w:sz w:val="16"/>
              </w:rPr>
            </w:pPr>
            <w:r w:rsidRPr="00527E9E">
              <w:rPr>
                <w:b/>
                <w:bCs/>
                <w:sz w:val="16"/>
              </w:rPr>
              <w:t>Niveau Divin (D10)</w:t>
            </w:r>
            <w:r w:rsidR="00527BAB" w:rsidRPr="00527E9E">
              <w:rPr>
                <w:b/>
                <w:bCs/>
                <w:sz w:val="16"/>
              </w:rPr>
              <w:t>²</w:t>
            </w:r>
          </w:p>
        </w:tc>
      </w:tr>
      <w:tr w:rsidR="0042288C" w:rsidRPr="00527E9E" w14:paraId="77102DC5" w14:textId="77777777">
        <w:tc>
          <w:tcPr>
            <w:tcW w:w="0" w:type="auto"/>
            <w:tcBorders>
              <w:right w:val="single" w:sz="12" w:space="0" w:color="auto"/>
            </w:tcBorders>
          </w:tcPr>
          <w:p w14:paraId="2185FEF4" w14:textId="77777777" w:rsidR="0042288C" w:rsidRPr="00527E9E" w:rsidRDefault="0042288C" w:rsidP="0042288C">
            <w:pPr>
              <w:rPr>
                <w:b/>
                <w:bCs/>
                <w:sz w:val="16"/>
              </w:rPr>
            </w:pPr>
            <w:r w:rsidRPr="00527E9E">
              <w:rPr>
                <w:b/>
                <w:bCs/>
                <w:sz w:val="16"/>
              </w:rPr>
              <w:t>Alignement</w:t>
            </w:r>
          </w:p>
        </w:tc>
        <w:tc>
          <w:tcPr>
            <w:tcW w:w="0" w:type="auto"/>
            <w:tcBorders>
              <w:top w:val="single" w:sz="12" w:space="0" w:color="auto"/>
              <w:left w:val="single" w:sz="12" w:space="0" w:color="auto"/>
            </w:tcBorders>
          </w:tcPr>
          <w:p w14:paraId="2C928D57" w14:textId="77777777" w:rsidR="0042288C" w:rsidRPr="00527E9E" w:rsidRDefault="0042288C" w:rsidP="0042288C">
            <w:pPr>
              <w:jc w:val="center"/>
              <w:rPr>
                <w:b/>
                <w:bCs/>
                <w:sz w:val="16"/>
              </w:rPr>
            </w:pPr>
            <w:r w:rsidRPr="00527E9E">
              <w:rPr>
                <w:b/>
                <w:bCs/>
                <w:sz w:val="16"/>
              </w:rPr>
              <w:t>Ancien</w:t>
            </w:r>
          </w:p>
        </w:tc>
        <w:tc>
          <w:tcPr>
            <w:tcW w:w="0" w:type="auto"/>
            <w:tcBorders>
              <w:top w:val="single" w:sz="12" w:space="0" w:color="auto"/>
            </w:tcBorders>
          </w:tcPr>
          <w:p w14:paraId="0D450D03" w14:textId="77777777" w:rsidR="0042288C" w:rsidRPr="00527E9E" w:rsidRDefault="0042288C" w:rsidP="0042288C">
            <w:pPr>
              <w:jc w:val="center"/>
              <w:rPr>
                <w:b/>
                <w:bCs/>
                <w:sz w:val="16"/>
              </w:rPr>
            </w:pPr>
            <w:r w:rsidRPr="00527E9E">
              <w:rPr>
                <w:b/>
                <w:bCs/>
                <w:sz w:val="16"/>
              </w:rPr>
              <w:t>Humain</w:t>
            </w:r>
          </w:p>
        </w:tc>
        <w:tc>
          <w:tcPr>
            <w:tcW w:w="0" w:type="auto"/>
            <w:tcBorders>
              <w:top w:val="single" w:sz="12" w:space="0" w:color="auto"/>
              <w:right w:val="single" w:sz="12" w:space="0" w:color="auto"/>
            </w:tcBorders>
          </w:tcPr>
          <w:p w14:paraId="2D10EDBA" w14:textId="77777777" w:rsidR="0042288C" w:rsidRPr="00527E9E" w:rsidRDefault="0042288C" w:rsidP="0042288C">
            <w:pPr>
              <w:jc w:val="center"/>
              <w:rPr>
                <w:b/>
                <w:bCs/>
                <w:sz w:val="16"/>
              </w:rPr>
            </w:pPr>
            <w:r w:rsidRPr="00527E9E">
              <w:rPr>
                <w:b/>
                <w:bCs/>
                <w:sz w:val="16"/>
              </w:rPr>
              <w:t>Divin</w:t>
            </w:r>
          </w:p>
        </w:tc>
        <w:tc>
          <w:tcPr>
            <w:tcW w:w="0" w:type="auto"/>
            <w:tcBorders>
              <w:top w:val="single" w:sz="12" w:space="0" w:color="auto"/>
              <w:left w:val="single" w:sz="12" w:space="0" w:color="auto"/>
            </w:tcBorders>
          </w:tcPr>
          <w:p w14:paraId="7D7CD6E7" w14:textId="77777777" w:rsidR="0042288C" w:rsidRPr="00527E9E" w:rsidRDefault="0042288C" w:rsidP="0042288C">
            <w:pPr>
              <w:jc w:val="center"/>
              <w:rPr>
                <w:b/>
                <w:bCs/>
                <w:sz w:val="16"/>
              </w:rPr>
            </w:pPr>
            <w:r w:rsidRPr="00527E9E">
              <w:rPr>
                <w:b/>
                <w:bCs/>
                <w:sz w:val="16"/>
              </w:rPr>
              <w:t>1</w:t>
            </w:r>
          </w:p>
        </w:tc>
        <w:tc>
          <w:tcPr>
            <w:tcW w:w="0" w:type="auto"/>
            <w:tcBorders>
              <w:top w:val="single" w:sz="12" w:space="0" w:color="auto"/>
            </w:tcBorders>
          </w:tcPr>
          <w:p w14:paraId="394D500F" w14:textId="77777777" w:rsidR="0042288C" w:rsidRPr="00527E9E" w:rsidRDefault="0042288C" w:rsidP="0042288C">
            <w:pPr>
              <w:jc w:val="center"/>
              <w:rPr>
                <w:b/>
                <w:bCs/>
                <w:sz w:val="16"/>
              </w:rPr>
            </w:pPr>
            <w:r w:rsidRPr="00527E9E">
              <w:rPr>
                <w:b/>
                <w:bCs/>
                <w:sz w:val="16"/>
              </w:rPr>
              <w:t>2</w:t>
            </w:r>
          </w:p>
        </w:tc>
        <w:tc>
          <w:tcPr>
            <w:tcW w:w="0" w:type="auto"/>
            <w:tcBorders>
              <w:top w:val="single" w:sz="12" w:space="0" w:color="auto"/>
            </w:tcBorders>
          </w:tcPr>
          <w:p w14:paraId="660517E7" w14:textId="77777777" w:rsidR="0042288C" w:rsidRPr="00527E9E" w:rsidRDefault="0042288C" w:rsidP="0042288C">
            <w:pPr>
              <w:jc w:val="center"/>
              <w:rPr>
                <w:b/>
                <w:bCs/>
                <w:sz w:val="16"/>
              </w:rPr>
            </w:pPr>
            <w:r w:rsidRPr="00527E9E">
              <w:rPr>
                <w:b/>
                <w:bCs/>
                <w:sz w:val="16"/>
              </w:rPr>
              <w:t>3</w:t>
            </w:r>
          </w:p>
        </w:tc>
        <w:tc>
          <w:tcPr>
            <w:tcW w:w="0" w:type="auto"/>
            <w:tcBorders>
              <w:top w:val="single" w:sz="12" w:space="0" w:color="auto"/>
            </w:tcBorders>
          </w:tcPr>
          <w:p w14:paraId="6C72EB8E" w14:textId="77777777" w:rsidR="0042288C" w:rsidRPr="00527E9E" w:rsidRDefault="0042288C" w:rsidP="0042288C">
            <w:pPr>
              <w:jc w:val="center"/>
              <w:rPr>
                <w:b/>
                <w:bCs/>
                <w:sz w:val="16"/>
              </w:rPr>
            </w:pPr>
            <w:r w:rsidRPr="00527E9E">
              <w:rPr>
                <w:b/>
                <w:bCs/>
                <w:sz w:val="16"/>
              </w:rPr>
              <w:t>4</w:t>
            </w:r>
          </w:p>
        </w:tc>
        <w:tc>
          <w:tcPr>
            <w:tcW w:w="0" w:type="auto"/>
            <w:tcBorders>
              <w:top w:val="single" w:sz="12" w:space="0" w:color="auto"/>
            </w:tcBorders>
          </w:tcPr>
          <w:p w14:paraId="0FC3A358" w14:textId="77777777" w:rsidR="0042288C" w:rsidRPr="00527E9E" w:rsidRDefault="0042288C" w:rsidP="0042288C">
            <w:pPr>
              <w:jc w:val="center"/>
              <w:rPr>
                <w:b/>
                <w:bCs/>
                <w:sz w:val="16"/>
              </w:rPr>
            </w:pPr>
            <w:r w:rsidRPr="00527E9E">
              <w:rPr>
                <w:b/>
                <w:bCs/>
                <w:sz w:val="16"/>
              </w:rPr>
              <w:t>5</w:t>
            </w:r>
          </w:p>
        </w:tc>
        <w:tc>
          <w:tcPr>
            <w:tcW w:w="0" w:type="auto"/>
            <w:tcBorders>
              <w:top w:val="single" w:sz="12" w:space="0" w:color="auto"/>
            </w:tcBorders>
          </w:tcPr>
          <w:p w14:paraId="5F5E2B14" w14:textId="77777777" w:rsidR="0042288C" w:rsidRPr="00527E9E" w:rsidRDefault="0042288C" w:rsidP="0042288C">
            <w:pPr>
              <w:jc w:val="center"/>
              <w:rPr>
                <w:b/>
                <w:bCs/>
                <w:sz w:val="16"/>
              </w:rPr>
            </w:pPr>
            <w:r w:rsidRPr="00527E9E">
              <w:rPr>
                <w:b/>
                <w:bCs/>
                <w:sz w:val="16"/>
              </w:rPr>
              <w:t>6</w:t>
            </w:r>
          </w:p>
        </w:tc>
        <w:tc>
          <w:tcPr>
            <w:tcW w:w="0" w:type="auto"/>
            <w:tcBorders>
              <w:top w:val="single" w:sz="12" w:space="0" w:color="auto"/>
            </w:tcBorders>
          </w:tcPr>
          <w:p w14:paraId="3AA77C60" w14:textId="77777777" w:rsidR="0042288C" w:rsidRPr="00527E9E" w:rsidRDefault="0042288C" w:rsidP="0042288C">
            <w:pPr>
              <w:jc w:val="center"/>
              <w:rPr>
                <w:b/>
                <w:bCs/>
                <w:sz w:val="16"/>
              </w:rPr>
            </w:pPr>
            <w:r w:rsidRPr="00527E9E">
              <w:rPr>
                <w:b/>
                <w:bCs/>
                <w:sz w:val="16"/>
              </w:rPr>
              <w:t>7</w:t>
            </w:r>
          </w:p>
        </w:tc>
        <w:tc>
          <w:tcPr>
            <w:tcW w:w="0" w:type="auto"/>
            <w:tcBorders>
              <w:top w:val="single" w:sz="12" w:space="0" w:color="auto"/>
            </w:tcBorders>
          </w:tcPr>
          <w:p w14:paraId="465B4E1C" w14:textId="77777777" w:rsidR="0042288C" w:rsidRPr="00527E9E" w:rsidRDefault="0042288C" w:rsidP="0042288C">
            <w:pPr>
              <w:jc w:val="center"/>
              <w:rPr>
                <w:b/>
                <w:bCs/>
                <w:sz w:val="16"/>
              </w:rPr>
            </w:pPr>
            <w:r w:rsidRPr="00527E9E">
              <w:rPr>
                <w:b/>
                <w:bCs/>
                <w:sz w:val="16"/>
              </w:rPr>
              <w:t>8</w:t>
            </w:r>
          </w:p>
        </w:tc>
        <w:tc>
          <w:tcPr>
            <w:tcW w:w="0" w:type="auto"/>
            <w:tcBorders>
              <w:top w:val="single" w:sz="12" w:space="0" w:color="auto"/>
            </w:tcBorders>
          </w:tcPr>
          <w:p w14:paraId="37D05CD7" w14:textId="77777777" w:rsidR="0042288C" w:rsidRPr="00527E9E" w:rsidRDefault="0042288C" w:rsidP="0042288C">
            <w:pPr>
              <w:jc w:val="center"/>
              <w:rPr>
                <w:b/>
                <w:bCs/>
                <w:sz w:val="16"/>
              </w:rPr>
            </w:pPr>
            <w:r w:rsidRPr="00527E9E">
              <w:rPr>
                <w:b/>
                <w:bCs/>
                <w:sz w:val="16"/>
              </w:rPr>
              <w:t>9</w:t>
            </w:r>
          </w:p>
        </w:tc>
        <w:tc>
          <w:tcPr>
            <w:tcW w:w="0" w:type="auto"/>
            <w:tcBorders>
              <w:top w:val="single" w:sz="12" w:space="0" w:color="auto"/>
              <w:right w:val="single" w:sz="12" w:space="0" w:color="auto"/>
            </w:tcBorders>
          </w:tcPr>
          <w:p w14:paraId="4F8687AF" w14:textId="77777777" w:rsidR="0042288C" w:rsidRPr="00527E9E" w:rsidRDefault="0042288C" w:rsidP="0042288C">
            <w:pPr>
              <w:jc w:val="center"/>
              <w:rPr>
                <w:b/>
                <w:bCs/>
                <w:sz w:val="16"/>
              </w:rPr>
            </w:pPr>
            <w:r w:rsidRPr="00527E9E">
              <w:rPr>
                <w:b/>
                <w:bCs/>
                <w:sz w:val="16"/>
              </w:rPr>
              <w:t>10</w:t>
            </w:r>
          </w:p>
        </w:tc>
      </w:tr>
      <w:tr w:rsidR="0042288C" w:rsidRPr="00527E9E" w14:paraId="3BE68D64" w14:textId="77777777" w:rsidTr="004B6BD9">
        <w:tc>
          <w:tcPr>
            <w:tcW w:w="0" w:type="auto"/>
            <w:tcBorders>
              <w:right w:val="single" w:sz="12" w:space="0" w:color="auto"/>
            </w:tcBorders>
            <w:shd w:val="clear" w:color="auto" w:fill="EAEAEA"/>
          </w:tcPr>
          <w:p w14:paraId="42B8DFAB" w14:textId="77777777" w:rsidR="0042288C" w:rsidRPr="00527E9E" w:rsidRDefault="0042288C" w:rsidP="0042288C">
            <w:pPr>
              <w:rPr>
                <w:sz w:val="16"/>
              </w:rPr>
            </w:pPr>
            <w:r w:rsidRPr="00527E9E">
              <w:rPr>
                <w:sz w:val="16"/>
              </w:rPr>
              <w:t>El’Der</w:t>
            </w:r>
          </w:p>
        </w:tc>
        <w:tc>
          <w:tcPr>
            <w:tcW w:w="0" w:type="auto"/>
            <w:tcBorders>
              <w:left w:val="single" w:sz="12" w:space="0" w:color="auto"/>
            </w:tcBorders>
            <w:shd w:val="clear" w:color="auto" w:fill="EAEAEA"/>
          </w:tcPr>
          <w:p w14:paraId="49697BC3" w14:textId="77777777" w:rsidR="0042288C" w:rsidRPr="00527E9E" w:rsidRDefault="0042288C" w:rsidP="0042288C">
            <w:pPr>
              <w:jc w:val="center"/>
              <w:rPr>
                <w:sz w:val="16"/>
              </w:rPr>
            </w:pPr>
            <w:r w:rsidRPr="00527E9E">
              <w:rPr>
                <w:sz w:val="16"/>
              </w:rPr>
              <w:t>1-85</w:t>
            </w:r>
          </w:p>
        </w:tc>
        <w:tc>
          <w:tcPr>
            <w:tcW w:w="0" w:type="auto"/>
            <w:shd w:val="clear" w:color="auto" w:fill="EAEAEA"/>
          </w:tcPr>
          <w:p w14:paraId="6EBDBD1B" w14:textId="77777777" w:rsidR="0042288C" w:rsidRPr="00527E9E" w:rsidRDefault="0042288C" w:rsidP="0042288C">
            <w:pPr>
              <w:jc w:val="center"/>
              <w:rPr>
                <w:sz w:val="16"/>
              </w:rPr>
            </w:pPr>
            <w:r w:rsidRPr="00527E9E">
              <w:rPr>
                <w:sz w:val="16"/>
              </w:rPr>
              <w:t>86-9</w:t>
            </w:r>
            <w:r w:rsidR="00B27834" w:rsidRPr="00527E9E">
              <w:rPr>
                <w:sz w:val="16"/>
              </w:rPr>
              <w:t>5</w:t>
            </w:r>
          </w:p>
        </w:tc>
        <w:tc>
          <w:tcPr>
            <w:tcW w:w="0" w:type="auto"/>
            <w:tcBorders>
              <w:right w:val="single" w:sz="12" w:space="0" w:color="auto"/>
            </w:tcBorders>
            <w:shd w:val="clear" w:color="auto" w:fill="EAEAEA"/>
          </w:tcPr>
          <w:p w14:paraId="000CA9C7" w14:textId="77777777" w:rsidR="0042288C" w:rsidRPr="00527E9E" w:rsidRDefault="0042288C" w:rsidP="00B27834">
            <w:pPr>
              <w:jc w:val="center"/>
              <w:rPr>
                <w:sz w:val="16"/>
              </w:rPr>
            </w:pPr>
            <w:r w:rsidRPr="00527E9E">
              <w:rPr>
                <w:sz w:val="16"/>
              </w:rPr>
              <w:t>9</w:t>
            </w:r>
            <w:r w:rsidR="00B27834" w:rsidRPr="00527E9E">
              <w:rPr>
                <w:sz w:val="16"/>
              </w:rPr>
              <w:t>6</w:t>
            </w:r>
            <w:r w:rsidRPr="00527E9E">
              <w:rPr>
                <w:sz w:val="16"/>
              </w:rPr>
              <w:t>-100</w:t>
            </w:r>
          </w:p>
        </w:tc>
        <w:tc>
          <w:tcPr>
            <w:tcW w:w="0" w:type="auto"/>
            <w:tcBorders>
              <w:left w:val="single" w:sz="12" w:space="0" w:color="auto"/>
            </w:tcBorders>
            <w:shd w:val="clear" w:color="auto" w:fill="EAEAEA"/>
          </w:tcPr>
          <w:p w14:paraId="00D9D93D" w14:textId="77777777" w:rsidR="0042288C" w:rsidRPr="00527E9E" w:rsidRDefault="0042288C" w:rsidP="0042288C">
            <w:pPr>
              <w:jc w:val="center"/>
              <w:rPr>
                <w:sz w:val="16"/>
              </w:rPr>
            </w:pPr>
            <w:r w:rsidRPr="00527E9E">
              <w:rPr>
                <w:sz w:val="16"/>
              </w:rPr>
              <w:t>1</w:t>
            </w:r>
          </w:p>
        </w:tc>
        <w:tc>
          <w:tcPr>
            <w:tcW w:w="0" w:type="auto"/>
            <w:shd w:val="clear" w:color="auto" w:fill="EAEAEA"/>
          </w:tcPr>
          <w:p w14:paraId="406FB781" w14:textId="77777777" w:rsidR="0042288C" w:rsidRPr="00527E9E" w:rsidRDefault="0042288C" w:rsidP="0042288C">
            <w:pPr>
              <w:jc w:val="center"/>
              <w:rPr>
                <w:sz w:val="16"/>
              </w:rPr>
            </w:pPr>
            <w:r w:rsidRPr="00527E9E">
              <w:rPr>
                <w:sz w:val="16"/>
              </w:rPr>
              <w:t>1</w:t>
            </w:r>
          </w:p>
        </w:tc>
        <w:tc>
          <w:tcPr>
            <w:tcW w:w="0" w:type="auto"/>
            <w:shd w:val="clear" w:color="auto" w:fill="EAEAEA"/>
          </w:tcPr>
          <w:p w14:paraId="18DF95CB" w14:textId="77777777" w:rsidR="0042288C" w:rsidRPr="00527E9E" w:rsidRDefault="0042288C" w:rsidP="0042288C">
            <w:pPr>
              <w:jc w:val="center"/>
              <w:rPr>
                <w:sz w:val="16"/>
              </w:rPr>
            </w:pPr>
            <w:r w:rsidRPr="00527E9E">
              <w:rPr>
                <w:sz w:val="16"/>
              </w:rPr>
              <w:t>1</w:t>
            </w:r>
          </w:p>
        </w:tc>
        <w:tc>
          <w:tcPr>
            <w:tcW w:w="0" w:type="auto"/>
            <w:shd w:val="clear" w:color="auto" w:fill="EAEAEA"/>
          </w:tcPr>
          <w:p w14:paraId="54823EF2" w14:textId="77777777" w:rsidR="0042288C" w:rsidRPr="00527E9E" w:rsidRDefault="0042288C" w:rsidP="0042288C">
            <w:pPr>
              <w:jc w:val="center"/>
              <w:rPr>
                <w:sz w:val="16"/>
              </w:rPr>
            </w:pPr>
            <w:r w:rsidRPr="00527E9E">
              <w:rPr>
                <w:sz w:val="16"/>
              </w:rPr>
              <w:t>1</w:t>
            </w:r>
          </w:p>
        </w:tc>
        <w:tc>
          <w:tcPr>
            <w:tcW w:w="0" w:type="auto"/>
            <w:shd w:val="clear" w:color="auto" w:fill="EAEAEA"/>
          </w:tcPr>
          <w:p w14:paraId="23B5BE94" w14:textId="77777777" w:rsidR="0042288C" w:rsidRPr="00527E9E" w:rsidRDefault="0042288C" w:rsidP="0042288C">
            <w:pPr>
              <w:jc w:val="center"/>
              <w:rPr>
                <w:sz w:val="16"/>
              </w:rPr>
            </w:pPr>
            <w:r w:rsidRPr="00527E9E">
              <w:rPr>
                <w:sz w:val="16"/>
              </w:rPr>
              <w:t>1</w:t>
            </w:r>
          </w:p>
        </w:tc>
        <w:tc>
          <w:tcPr>
            <w:tcW w:w="0" w:type="auto"/>
            <w:shd w:val="clear" w:color="auto" w:fill="EAEAEA"/>
          </w:tcPr>
          <w:p w14:paraId="0E5D067D" w14:textId="77777777" w:rsidR="0042288C" w:rsidRPr="00527E9E" w:rsidRDefault="0042288C" w:rsidP="0042288C">
            <w:pPr>
              <w:jc w:val="center"/>
              <w:rPr>
                <w:sz w:val="16"/>
              </w:rPr>
            </w:pPr>
            <w:r w:rsidRPr="00527E9E">
              <w:rPr>
                <w:sz w:val="16"/>
              </w:rPr>
              <w:t>2</w:t>
            </w:r>
          </w:p>
        </w:tc>
        <w:tc>
          <w:tcPr>
            <w:tcW w:w="0" w:type="auto"/>
            <w:shd w:val="clear" w:color="auto" w:fill="EAEAEA"/>
          </w:tcPr>
          <w:p w14:paraId="21CEB145" w14:textId="77777777" w:rsidR="0042288C" w:rsidRPr="00527E9E" w:rsidRDefault="0042288C" w:rsidP="0042288C">
            <w:pPr>
              <w:jc w:val="center"/>
              <w:rPr>
                <w:sz w:val="16"/>
              </w:rPr>
            </w:pPr>
            <w:r w:rsidRPr="00527E9E">
              <w:rPr>
                <w:sz w:val="16"/>
              </w:rPr>
              <w:t>2</w:t>
            </w:r>
          </w:p>
        </w:tc>
        <w:tc>
          <w:tcPr>
            <w:tcW w:w="0" w:type="auto"/>
            <w:shd w:val="clear" w:color="auto" w:fill="EAEAEA"/>
          </w:tcPr>
          <w:p w14:paraId="11735EF7" w14:textId="77777777" w:rsidR="0042288C" w:rsidRPr="00527E9E" w:rsidRDefault="0042288C" w:rsidP="0042288C">
            <w:pPr>
              <w:jc w:val="center"/>
              <w:rPr>
                <w:sz w:val="16"/>
              </w:rPr>
            </w:pPr>
            <w:r w:rsidRPr="00527E9E">
              <w:rPr>
                <w:sz w:val="16"/>
              </w:rPr>
              <w:t>2</w:t>
            </w:r>
          </w:p>
        </w:tc>
        <w:tc>
          <w:tcPr>
            <w:tcW w:w="0" w:type="auto"/>
            <w:shd w:val="clear" w:color="auto" w:fill="EAEAEA"/>
          </w:tcPr>
          <w:p w14:paraId="120ED45E" w14:textId="77777777" w:rsidR="0042288C" w:rsidRPr="00527E9E" w:rsidRDefault="0042288C" w:rsidP="0042288C">
            <w:pPr>
              <w:jc w:val="center"/>
              <w:rPr>
                <w:sz w:val="16"/>
              </w:rPr>
            </w:pPr>
            <w:r w:rsidRPr="00527E9E">
              <w:rPr>
                <w:sz w:val="16"/>
              </w:rPr>
              <w:t>2</w:t>
            </w:r>
          </w:p>
        </w:tc>
        <w:tc>
          <w:tcPr>
            <w:tcW w:w="0" w:type="auto"/>
            <w:tcBorders>
              <w:right w:val="single" w:sz="12" w:space="0" w:color="auto"/>
            </w:tcBorders>
            <w:shd w:val="clear" w:color="auto" w:fill="EAEAEA"/>
          </w:tcPr>
          <w:p w14:paraId="5DF5DB2F" w14:textId="77777777" w:rsidR="0042288C" w:rsidRPr="00527E9E" w:rsidRDefault="0042288C" w:rsidP="0042288C">
            <w:pPr>
              <w:jc w:val="center"/>
              <w:rPr>
                <w:sz w:val="16"/>
              </w:rPr>
            </w:pPr>
            <w:r w:rsidRPr="00527E9E">
              <w:rPr>
                <w:sz w:val="16"/>
              </w:rPr>
              <w:t>3</w:t>
            </w:r>
          </w:p>
        </w:tc>
      </w:tr>
      <w:tr w:rsidR="0042288C" w:rsidRPr="00527E9E" w14:paraId="35931F82" w14:textId="77777777" w:rsidTr="0008594C">
        <w:tc>
          <w:tcPr>
            <w:tcW w:w="0" w:type="auto"/>
            <w:tcBorders>
              <w:right w:val="single" w:sz="12" w:space="0" w:color="auto"/>
            </w:tcBorders>
            <w:shd w:val="clear" w:color="auto" w:fill="FFFF66"/>
          </w:tcPr>
          <w:p w14:paraId="16CAFDB6" w14:textId="77777777" w:rsidR="0042288C" w:rsidRPr="00527E9E" w:rsidRDefault="0042288C" w:rsidP="0042288C">
            <w:pPr>
              <w:rPr>
                <w:sz w:val="16"/>
              </w:rPr>
            </w:pPr>
            <w:r w:rsidRPr="00527E9E">
              <w:rPr>
                <w:sz w:val="16"/>
              </w:rPr>
              <w:t>El’Bis</w:t>
            </w:r>
          </w:p>
        </w:tc>
        <w:tc>
          <w:tcPr>
            <w:tcW w:w="0" w:type="auto"/>
            <w:tcBorders>
              <w:left w:val="single" w:sz="12" w:space="0" w:color="auto"/>
            </w:tcBorders>
            <w:shd w:val="clear" w:color="auto" w:fill="FFFF66"/>
          </w:tcPr>
          <w:p w14:paraId="0473F46E" w14:textId="77777777" w:rsidR="0042288C" w:rsidRPr="00527E9E" w:rsidRDefault="0042288C" w:rsidP="0042288C">
            <w:pPr>
              <w:jc w:val="center"/>
              <w:rPr>
                <w:sz w:val="16"/>
              </w:rPr>
            </w:pPr>
            <w:r w:rsidRPr="00527E9E">
              <w:rPr>
                <w:sz w:val="16"/>
              </w:rPr>
              <w:t>1</w:t>
            </w:r>
          </w:p>
        </w:tc>
        <w:tc>
          <w:tcPr>
            <w:tcW w:w="0" w:type="auto"/>
            <w:shd w:val="clear" w:color="auto" w:fill="FFFF66"/>
          </w:tcPr>
          <w:p w14:paraId="6F74D41C" w14:textId="77777777" w:rsidR="0042288C" w:rsidRPr="00527E9E" w:rsidRDefault="0042288C" w:rsidP="00B27834">
            <w:pPr>
              <w:jc w:val="center"/>
              <w:rPr>
                <w:sz w:val="16"/>
              </w:rPr>
            </w:pPr>
            <w:r w:rsidRPr="00527E9E">
              <w:rPr>
                <w:sz w:val="16"/>
              </w:rPr>
              <w:t>2-</w:t>
            </w:r>
            <w:r w:rsidR="00B27834" w:rsidRPr="00527E9E">
              <w:rPr>
                <w:sz w:val="16"/>
              </w:rPr>
              <w:t>8</w:t>
            </w:r>
            <w:r w:rsidRPr="00527E9E">
              <w:rPr>
                <w:sz w:val="16"/>
              </w:rPr>
              <w:t>5</w:t>
            </w:r>
          </w:p>
        </w:tc>
        <w:tc>
          <w:tcPr>
            <w:tcW w:w="0" w:type="auto"/>
            <w:tcBorders>
              <w:right w:val="single" w:sz="12" w:space="0" w:color="auto"/>
            </w:tcBorders>
            <w:shd w:val="clear" w:color="auto" w:fill="FFFF66"/>
          </w:tcPr>
          <w:p w14:paraId="6FFA2031" w14:textId="77777777" w:rsidR="0042288C" w:rsidRPr="00527E9E" w:rsidRDefault="00B27834" w:rsidP="0042288C">
            <w:pPr>
              <w:jc w:val="center"/>
              <w:rPr>
                <w:sz w:val="16"/>
              </w:rPr>
            </w:pPr>
            <w:r w:rsidRPr="00527E9E">
              <w:rPr>
                <w:sz w:val="16"/>
              </w:rPr>
              <w:t>8</w:t>
            </w:r>
            <w:r w:rsidR="0042288C" w:rsidRPr="00527E9E">
              <w:rPr>
                <w:sz w:val="16"/>
              </w:rPr>
              <w:t>6-100</w:t>
            </w:r>
          </w:p>
        </w:tc>
        <w:tc>
          <w:tcPr>
            <w:tcW w:w="0" w:type="auto"/>
            <w:tcBorders>
              <w:left w:val="single" w:sz="12" w:space="0" w:color="auto"/>
            </w:tcBorders>
            <w:shd w:val="clear" w:color="auto" w:fill="FFFF66"/>
          </w:tcPr>
          <w:p w14:paraId="69B1F8E6" w14:textId="77777777" w:rsidR="0042288C" w:rsidRPr="00527E9E" w:rsidRDefault="0042288C" w:rsidP="0042288C">
            <w:pPr>
              <w:jc w:val="center"/>
              <w:rPr>
                <w:sz w:val="16"/>
              </w:rPr>
            </w:pPr>
            <w:r w:rsidRPr="00527E9E">
              <w:rPr>
                <w:sz w:val="16"/>
              </w:rPr>
              <w:t>1</w:t>
            </w:r>
          </w:p>
        </w:tc>
        <w:tc>
          <w:tcPr>
            <w:tcW w:w="0" w:type="auto"/>
            <w:shd w:val="clear" w:color="auto" w:fill="FFFF66"/>
          </w:tcPr>
          <w:p w14:paraId="6BA68E8E" w14:textId="77777777" w:rsidR="0042288C" w:rsidRPr="00527E9E" w:rsidRDefault="0042288C" w:rsidP="0042288C">
            <w:pPr>
              <w:jc w:val="center"/>
              <w:rPr>
                <w:sz w:val="16"/>
              </w:rPr>
            </w:pPr>
            <w:r w:rsidRPr="00527E9E">
              <w:rPr>
                <w:sz w:val="16"/>
              </w:rPr>
              <w:t>1</w:t>
            </w:r>
          </w:p>
        </w:tc>
        <w:tc>
          <w:tcPr>
            <w:tcW w:w="0" w:type="auto"/>
            <w:shd w:val="clear" w:color="auto" w:fill="FFFF66"/>
          </w:tcPr>
          <w:p w14:paraId="6FB7D937" w14:textId="77777777" w:rsidR="0042288C" w:rsidRPr="00527E9E" w:rsidRDefault="0042288C" w:rsidP="0042288C">
            <w:pPr>
              <w:jc w:val="center"/>
              <w:rPr>
                <w:sz w:val="16"/>
              </w:rPr>
            </w:pPr>
            <w:r w:rsidRPr="00527E9E">
              <w:rPr>
                <w:sz w:val="16"/>
              </w:rPr>
              <w:t>1</w:t>
            </w:r>
          </w:p>
        </w:tc>
        <w:tc>
          <w:tcPr>
            <w:tcW w:w="0" w:type="auto"/>
            <w:shd w:val="clear" w:color="auto" w:fill="FFFF66"/>
          </w:tcPr>
          <w:p w14:paraId="7B150817" w14:textId="77777777" w:rsidR="0042288C" w:rsidRPr="00527E9E" w:rsidRDefault="0042288C" w:rsidP="0042288C">
            <w:pPr>
              <w:jc w:val="center"/>
              <w:rPr>
                <w:sz w:val="16"/>
              </w:rPr>
            </w:pPr>
            <w:r w:rsidRPr="00527E9E">
              <w:rPr>
                <w:sz w:val="16"/>
              </w:rPr>
              <w:t>2</w:t>
            </w:r>
          </w:p>
        </w:tc>
        <w:tc>
          <w:tcPr>
            <w:tcW w:w="0" w:type="auto"/>
            <w:shd w:val="clear" w:color="auto" w:fill="FFFF66"/>
          </w:tcPr>
          <w:p w14:paraId="70E456F5" w14:textId="77777777" w:rsidR="0042288C" w:rsidRPr="00527E9E" w:rsidRDefault="0042288C" w:rsidP="0042288C">
            <w:pPr>
              <w:jc w:val="center"/>
              <w:rPr>
                <w:sz w:val="16"/>
              </w:rPr>
            </w:pPr>
            <w:r w:rsidRPr="00527E9E">
              <w:rPr>
                <w:sz w:val="16"/>
              </w:rPr>
              <w:t>2</w:t>
            </w:r>
          </w:p>
        </w:tc>
        <w:tc>
          <w:tcPr>
            <w:tcW w:w="0" w:type="auto"/>
            <w:shd w:val="clear" w:color="auto" w:fill="FFFF66"/>
          </w:tcPr>
          <w:p w14:paraId="02E8F7E8" w14:textId="77777777" w:rsidR="0042288C" w:rsidRPr="00527E9E" w:rsidRDefault="0042288C" w:rsidP="0042288C">
            <w:pPr>
              <w:jc w:val="center"/>
              <w:rPr>
                <w:sz w:val="16"/>
              </w:rPr>
            </w:pPr>
            <w:r w:rsidRPr="00527E9E">
              <w:rPr>
                <w:sz w:val="16"/>
              </w:rPr>
              <w:t>2</w:t>
            </w:r>
          </w:p>
        </w:tc>
        <w:tc>
          <w:tcPr>
            <w:tcW w:w="0" w:type="auto"/>
            <w:shd w:val="clear" w:color="auto" w:fill="FFFF66"/>
          </w:tcPr>
          <w:p w14:paraId="3E7B3F58" w14:textId="77777777" w:rsidR="0042288C" w:rsidRPr="00527E9E" w:rsidRDefault="0042288C" w:rsidP="0042288C">
            <w:pPr>
              <w:jc w:val="center"/>
              <w:rPr>
                <w:sz w:val="16"/>
              </w:rPr>
            </w:pPr>
            <w:r w:rsidRPr="00527E9E">
              <w:rPr>
                <w:sz w:val="16"/>
              </w:rPr>
              <w:t>2</w:t>
            </w:r>
          </w:p>
        </w:tc>
        <w:tc>
          <w:tcPr>
            <w:tcW w:w="0" w:type="auto"/>
            <w:shd w:val="clear" w:color="auto" w:fill="FFFF66"/>
          </w:tcPr>
          <w:p w14:paraId="1939F86D" w14:textId="77777777" w:rsidR="0042288C" w:rsidRPr="00527E9E" w:rsidRDefault="0042288C" w:rsidP="0042288C">
            <w:pPr>
              <w:jc w:val="center"/>
              <w:rPr>
                <w:sz w:val="16"/>
              </w:rPr>
            </w:pPr>
            <w:r w:rsidRPr="00527E9E">
              <w:rPr>
                <w:sz w:val="16"/>
              </w:rPr>
              <w:t>3</w:t>
            </w:r>
          </w:p>
        </w:tc>
        <w:tc>
          <w:tcPr>
            <w:tcW w:w="0" w:type="auto"/>
            <w:shd w:val="clear" w:color="auto" w:fill="FFFF66"/>
          </w:tcPr>
          <w:p w14:paraId="5FFC35D4" w14:textId="77777777" w:rsidR="0042288C" w:rsidRPr="00527E9E" w:rsidRDefault="0042288C" w:rsidP="0042288C">
            <w:pPr>
              <w:jc w:val="center"/>
              <w:rPr>
                <w:sz w:val="16"/>
              </w:rPr>
            </w:pPr>
            <w:r w:rsidRPr="00527E9E">
              <w:rPr>
                <w:sz w:val="16"/>
              </w:rPr>
              <w:t>3</w:t>
            </w:r>
          </w:p>
        </w:tc>
        <w:tc>
          <w:tcPr>
            <w:tcW w:w="0" w:type="auto"/>
            <w:tcBorders>
              <w:right w:val="single" w:sz="12" w:space="0" w:color="auto"/>
            </w:tcBorders>
            <w:shd w:val="clear" w:color="auto" w:fill="FFFF66"/>
          </w:tcPr>
          <w:p w14:paraId="69A9E3C0" w14:textId="77777777" w:rsidR="0042288C" w:rsidRPr="00527E9E" w:rsidRDefault="0042288C" w:rsidP="0042288C">
            <w:pPr>
              <w:jc w:val="center"/>
              <w:rPr>
                <w:sz w:val="16"/>
              </w:rPr>
            </w:pPr>
            <w:r w:rsidRPr="00527E9E">
              <w:rPr>
                <w:sz w:val="16"/>
              </w:rPr>
              <w:t>3</w:t>
            </w:r>
          </w:p>
        </w:tc>
      </w:tr>
      <w:tr w:rsidR="0042288C" w:rsidRPr="00527E9E" w14:paraId="41F9113C" w14:textId="77777777" w:rsidTr="0008594C">
        <w:tc>
          <w:tcPr>
            <w:tcW w:w="0" w:type="auto"/>
            <w:tcBorders>
              <w:right w:val="single" w:sz="12" w:space="0" w:color="auto"/>
            </w:tcBorders>
            <w:shd w:val="clear" w:color="auto" w:fill="FABF8F" w:themeFill="accent6" w:themeFillTint="99"/>
          </w:tcPr>
          <w:p w14:paraId="682C8123" w14:textId="77777777" w:rsidR="0042288C" w:rsidRPr="00527E9E" w:rsidRDefault="0042288C" w:rsidP="0042288C">
            <w:pPr>
              <w:rPr>
                <w:sz w:val="16"/>
              </w:rPr>
            </w:pPr>
            <w:r w:rsidRPr="00527E9E">
              <w:rPr>
                <w:sz w:val="16"/>
              </w:rPr>
              <w:t>El’Dor</w:t>
            </w:r>
          </w:p>
        </w:tc>
        <w:tc>
          <w:tcPr>
            <w:tcW w:w="0" w:type="auto"/>
            <w:tcBorders>
              <w:left w:val="single" w:sz="12" w:space="0" w:color="auto"/>
            </w:tcBorders>
            <w:shd w:val="clear" w:color="auto" w:fill="FABF8F" w:themeFill="accent6" w:themeFillTint="99"/>
          </w:tcPr>
          <w:p w14:paraId="0E62FD6D" w14:textId="77777777" w:rsidR="0042288C" w:rsidRPr="00527E9E" w:rsidRDefault="00230D12" w:rsidP="0042288C">
            <w:pPr>
              <w:jc w:val="center"/>
              <w:rPr>
                <w:sz w:val="16"/>
              </w:rPr>
            </w:pPr>
            <w:r w:rsidRPr="00527E9E">
              <w:rPr>
                <w:sz w:val="16"/>
              </w:rPr>
              <w:t>1</w:t>
            </w:r>
          </w:p>
        </w:tc>
        <w:tc>
          <w:tcPr>
            <w:tcW w:w="0" w:type="auto"/>
            <w:shd w:val="clear" w:color="auto" w:fill="FABF8F" w:themeFill="accent6" w:themeFillTint="99"/>
          </w:tcPr>
          <w:p w14:paraId="06A0ECAF" w14:textId="77777777" w:rsidR="0042288C" w:rsidRPr="00527E9E" w:rsidRDefault="00230D12" w:rsidP="00230D12">
            <w:pPr>
              <w:jc w:val="center"/>
              <w:rPr>
                <w:sz w:val="16"/>
              </w:rPr>
            </w:pPr>
            <w:r w:rsidRPr="00527E9E">
              <w:rPr>
                <w:sz w:val="16"/>
              </w:rPr>
              <w:t>2</w:t>
            </w:r>
            <w:r w:rsidR="00B27834" w:rsidRPr="00527E9E">
              <w:rPr>
                <w:sz w:val="16"/>
              </w:rPr>
              <w:t>-7</w:t>
            </w:r>
            <w:r w:rsidR="0042288C" w:rsidRPr="00527E9E">
              <w:rPr>
                <w:sz w:val="16"/>
              </w:rPr>
              <w:t>0</w:t>
            </w:r>
          </w:p>
        </w:tc>
        <w:tc>
          <w:tcPr>
            <w:tcW w:w="0" w:type="auto"/>
            <w:tcBorders>
              <w:right w:val="single" w:sz="12" w:space="0" w:color="auto"/>
            </w:tcBorders>
            <w:shd w:val="clear" w:color="auto" w:fill="FABF8F" w:themeFill="accent6" w:themeFillTint="99"/>
          </w:tcPr>
          <w:p w14:paraId="66A49DE2" w14:textId="77777777" w:rsidR="0042288C" w:rsidRPr="00527E9E" w:rsidRDefault="00B27834" w:rsidP="0042288C">
            <w:pPr>
              <w:jc w:val="center"/>
              <w:rPr>
                <w:sz w:val="16"/>
              </w:rPr>
            </w:pPr>
            <w:r w:rsidRPr="00527E9E">
              <w:rPr>
                <w:sz w:val="16"/>
              </w:rPr>
              <w:t>7</w:t>
            </w:r>
            <w:r w:rsidR="0042288C" w:rsidRPr="00527E9E">
              <w:rPr>
                <w:sz w:val="16"/>
              </w:rPr>
              <w:t>1-100</w:t>
            </w:r>
          </w:p>
        </w:tc>
        <w:tc>
          <w:tcPr>
            <w:tcW w:w="0" w:type="auto"/>
            <w:tcBorders>
              <w:left w:val="single" w:sz="12" w:space="0" w:color="auto"/>
            </w:tcBorders>
            <w:shd w:val="clear" w:color="auto" w:fill="FABF8F" w:themeFill="accent6" w:themeFillTint="99"/>
          </w:tcPr>
          <w:p w14:paraId="5449DCAA" w14:textId="77777777" w:rsidR="0042288C" w:rsidRPr="00527E9E" w:rsidRDefault="0042288C" w:rsidP="0042288C">
            <w:pPr>
              <w:jc w:val="center"/>
              <w:rPr>
                <w:sz w:val="16"/>
              </w:rPr>
            </w:pPr>
            <w:r w:rsidRPr="00527E9E">
              <w:rPr>
                <w:sz w:val="16"/>
              </w:rPr>
              <w:t>1</w:t>
            </w:r>
          </w:p>
        </w:tc>
        <w:tc>
          <w:tcPr>
            <w:tcW w:w="0" w:type="auto"/>
            <w:shd w:val="clear" w:color="auto" w:fill="FABF8F" w:themeFill="accent6" w:themeFillTint="99"/>
          </w:tcPr>
          <w:p w14:paraId="30A33F60" w14:textId="77777777" w:rsidR="0042288C" w:rsidRPr="00527E9E" w:rsidRDefault="0042288C" w:rsidP="0042288C">
            <w:pPr>
              <w:jc w:val="center"/>
              <w:rPr>
                <w:sz w:val="16"/>
              </w:rPr>
            </w:pPr>
            <w:r w:rsidRPr="00527E9E">
              <w:rPr>
                <w:sz w:val="16"/>
              </w:rPr>
              <w:t>1</w:t>
            </w:r>
          </w:p>
        </w:tc>
        <w:tc>
          <w:tcPr>
            <w:tcW w:w="0" w:type="auto"/>
            <w:shd w:val="clear" w:color="auto" w:fill="FABF8F" w:themeFill="accent6" w:themeFillTint="99"/>
          </w:tcPr>
          <w:p w14:paraId="01C302A5" w14:textId="77777777" w:rsidR="0042288C" w:rsidRPr="00527E9E" w:rsidRDefault="0042288C" w:rsidP="0042288C">
            <w:pPr>
              <w:jc w:val="center"/>
              <w:rPr>
                <w:sz w:val="16"/>
              </w:rPr>
            </w:pPr>
            <w:r w:rsidRPr="00527E9E">
              <w:rPr>
                <w:sz w:val="16"/>
              </w:rPr>
              <w:t>1</w:t>
            </w:r>
          </w:p>
        </w:tc>
        <w:tc>
          <w:tcPr>
            <w:tcW w:w="0" w:type="auto"/>
            <w:shd w:val="clear" w:color="auto" w:fill="FABF8F" w:themeFill="accent6" w:themeFillTint="99"/>
          </w:tcPr>
          <w:p w14:paraId="31493355" w14:textId="77777777" w:rsidR="0042288C" w:rsidRPr="00527E9E" w:rsidRDefault="0042288C" w:rsidP="0042288C">
            <w:pPr>
              <w:jc w:val="center"/>
              <w:rPr>
                <w:sz w:val="16"/>
              </w:rPr>
            </w:pPr>
            <w:r w:rsidRPr="00527E9E">
              <w:rPr>
                <w:sz w:val="16"/>
              </w:rPr>
              <w:t>1</w:t>
            </w:r>
          </w:p>
        </w:tc>
        <w:tc>
          <w:tcPr>
            <w:tcW w:w="0" w:type="auto"/>
            <w:shd w:val="clear" w:color="auto" w:fill="FABF8F" w:themeFill="accent6" w:themeFillTint="99"/>
          </w:tcPr>
          <w:p w14:paraId="604310FB" w14:textId="77777777" w:rsidR="0042288C" w:rsidRPr="00527E9E" w:rsidRDefault="0042288C" w:rsidP="0042288C">
            <w:pPr>
              <w:jc w:val="center"/>
              <w:rPr>
                <w:sz w:val="16"/>
              </w:rPr>
            </w:pPr>
            <w:r w:rsidRPr="00527E9E">
              <w:rPr>
                <w:sz w:val="16"/>
              </w:rPr>
              <w:t>2</w:t>
            </w:r>
          </w:p>
        </w:tc>
        <w:tc>
          <w:tcPr>
            <w:tcW w:w="0" w:type="auto"/>
            <w:shd w:val="clear" w:color="auto" w:fill="FABF8F" w:themeFill="accent6" w:themeFillTint="99"/>
          </w:tcPr>
          <w:p w14:paraId="07EF5A82" w14:textId="77777777" w:rsidR="0042288C" w:rsidRPr="00527E9E" w:rsidRDefault="0042288C" w:rsidP="0042288C">
            <w:pPr>
              <w:jc w:val="center"/>
              <w:rPr>
                <w:sz w:val="16"/>
              </w:rPr>
            </w:pPr>
            <w:r w:rsidRPr="00527E9E">
              <w:rPr>
                <w:sz w:val="16"/>
              </w:rPr>
              <w:t>2</w:t>
            </w:r>
          </w:p>
        </w:tc>
        <w:tc>
          <w:tcPr>
            <w:tcW w:w="0" w:type="auto"/>
            <w:shd w:val="clear" w:color="auto" w:fill="FABF8F" w:themeFill="accent6" w:themeFillTint="99"/>
          </w:tcPr>
          <w:p w14:paraId="046FE13B" w14:textId="77777777" w:rsidR="0042288C" w:rsidRPr="00527E9E" w:rsidRDefault="0042288C" w:rsidP="0042288C">
            <w:pPr>
              <w:jc w:val="center"/>
              <w:rPr>
                <w:sz w:val="16"/>
              </w:rPr>
            </w:pPr>
            <w:r w:rsidRPr="00527E9E">
              <w:rPr>
                <w:sz w:val="16"/>
              </w:rPr>
              <w:t>2</w:t>
            </w:r>
          </w:p>
        </w:tc>
        <w:tc>
          <w:tcPr>
            <w:tcW w:w="0" w:type="auto"/>
            <w:shd w:val="clear" w:color="auto" w:fill="FABF8F" w:themeFill="accent6" w:themeFillTint="99"/>
          </w:tcPr>
          <w:p w14:paraId="53204A28" w14:textId="77777777" w:rsidR="0042288C" w:rsidRPr="00527E9E" w:rsidRDefault="0042288C" w:rsidP="0042288C">
            <w:pPr>
              <w:jc w:val="center"/>
              <w:rPr>
                <w:sz w:val="16"/>
              </w:rPr>
            </w:pPr>
            <w:r w:rsidRPr="00527E9E">
              <w:rPr>
                <w:sz w:val="16"/>
              </w:rPr>
              <w:t>2</w:t>
            </w:r>
          </w:p>
        </w:tc>
        <w:tc>
          <w:tcPr>
            <w:tcW w:w="0" w:type="auto"/>
            <w:shd w:val="clear" w:color="auto" w:fill="FABF8F" w:themeFill="accent6" w:themeFillTint="99"/>
          </w:tcPr>
          <w:p w14:paraId="18C9C370" w14:textId="77777777" w:rsidR="0042288C" w:rsidRPr="00527E9E" w:rsidRDefault="0042288C" w:rsidP="0042288C">
            <w:pPr>
              <w:jc w:val="center"/>
              <w:rPr>
                <w:sz w:val="16"/>
              </w:rPr>
            </w:pPr>
            <w:r w:rsidRPr="00527E9E">
              <w:rPr>
                <w:sz w:val="16"/>
              </w:rPr>
              <w:t>3</w:t>
            </w:r>
          </w:p>
        </w:tc>
        <w:tc>
          <w:tcPr>
            <w:tcW w:w="0" w:type="auto"/>
            <w:tcBorders>
              <w:right w:val="single" w:sz="12" w:space="0" w:color="auto"/>
            </w:tcBorders>
            <w:shd w:val="clear" w:color="auto" w:fill="FABF8F" w:themeFill="accent6" w:themeFillTint="99"/>
          </w:tcPr>
          <w:p w14:paraId="0F5B708A" w14:textId="77777777" w:rsidR="0042288C" w:rsidRPr="00527E9E" w:rsidRDefault="0042288C" w:rsidP="0042288C">
            <w:pPr>
              <w:jc w:val="center"/>
              <w:rPr>
                <w:sz w:val="16"/>
              </w:rPr>
            </w:pPr>
            <w:r w:rsidRPr="00527E9E">
              <w:rPr>
                <w:sz w:val="16"/>
              </w:rPr>
              <w:t>3</w:t>
            </w:r>
          </w:p>
        </w:tc>
      </w:tr>
      <w:tr w:rsidR="0042288C" w:rsidRPr="00527E9E" w14:paraId="6A8AC1DB" w14:textId="77777777" w:rsidTr="0008594C">
        <w:tc>
          <w:tcPr>
            <w:tcW w:w="0" w:type="auto"/>
            <w:tcBorders>
              <w:right w:val="single" w:sz="12" w:space="0" w:color="auto"/>
            </w:tcBorders>
            <w:shd w:val="clear" w:color="auto" w:fill="95B3D7" w:themeFill="accent1" w:themeFillTint="99"/>
          </w:tcPr>
          <w:p w14:paraId="0B16FFFE" w14:textId="77777777" w:rsidR="0042288C" w:rsidRPr="00527E9E" w:rsidRDefault="0042288C" w:rsidP="0042288C">
            <w:pPr>
              <w:rPr>
                <w:sz w:val="16"/>
              </w:rPr>
            </w:pPr>
            <w:r w:rsidRPr="00527E9E">
              <w:rPr>
                <w:sz w:val="16"/>
              </w:rPr>
              <w:t>El’Lar</w:t>
            </w:r>
          </w:p>
        </w:tc>
        <w:tc>
          <w:tcPr>
            <w:tcW w:w="0" w:type="auto"/>
            <w:tcBorders>
              <w:left w:val="single" w:sz="12" w:space="0" w:color="auto"/>
            </w:tcBorders>
            <w:shd w:val="clear" w:color="auto" w:fill="95B3D7" w:themeFill="accent1" w:themeFillTint="99"/>
          </w:tcPr>
          <w:p w14:paraId="0C677AE9" w14:textId="77777777" w:rsidR="0042288C" w:rsidRPr="00527E9E" w:rsidRDefault="0042288C" w:rsidP="0042288C">
            <w:pPr>
              <w:jc w:val="center"/>
              <w:rPr>
                <w:sz w:val="16"/>
              </w:rPr>
            </w:pPr>
          </w:p>
        </w:tc>
        <w:tc>
          <w:tcPr>
            <w:tcW w:w="0" w:type="auto"/>
            <w:shd w:val="clear" w:color="auto" w:fill="95B3D7" w:themeFill="accent1" w:themeFillTint="99"/>
          </w:tcPr>
          <w:p w14:paraId="78E2E2A1" w14:textId="77777777" w:rsidR="0042288C" w:rsidRPr="00527E9E" w:rsidRDefault="00B27834" w:rsidP="0042288C">
            <w:pPr>
              <w:jc w:val="center"/>
              <w:rPr>
                <w:sz w:val="16"/>
              </w:rPr>
            </w:pPr>
            <w:r w:rsidRPr="00527E9E">
              <w:rPr>
                <w:sz w:val="16"/>
              </w:rPr>
              <w:t>1-5</w:t>
            </w:r>
            <w:r w:rsidR="0042288C" w:rsidRPr="00527E9E">
              <w:rPr>
                <w:sz w:val="16"/>
              </w:rPr>
              <w:t>5</w:t>
            </w:r>
          </w:p>
        </w:tc>
        <w:tc>
          <w:tcPr>
            <w:tcW w:w="0" w:type="auto"/>
            <w:tcBorders>
              <w:right w:val="single" w:sz="12" w:space="0" w:color="auto"/>
            </w:tcBorders>
            <w:shd w:val="clear" w:color="auto" w:fill="95B3D7" w:themeFill="accent1" w:themeFillTint="99"/>
          </w:tcPr>
          <w:p w14:paraId="331D3E37" w14:textId="77777777" w:rsidR="0042288C" w:rsidRPr="00527E9E" w:rsidRDefault="00B27834" w:rsidP="0042288C">
            <w:pPr>
              <w:jc w:val="center"/>
              <w:rPr>
                <w:sz w:val="16"/>
              </w:rPr>
            </w:pPr>
            <w:r w:rsidRPr="00527E9E">
              <w:rPr>
                <w:sz w:val="16"/>
              </w:rPr>
              <w:t>5</w:t>
            </w:r>
            <w:r w:rsidR="0042288C" w:rsidRPr="00527E9E">
              <w:rPr>
                <w:sz w:val="16"/>
              </w:rPr>
              <w:t>6-100</w:t>
            </w:r>
          </w:p>
        </w:tc>
        <w:tc>
          <w:tcPr>
            <w:tcW w:w="0" w:type="auto"/>
            <w:tcBorders>
              <w:left w:val="single" w:sz="12" w:space="0" w:color="auto"/>
            </w:tcBorders>
            <w:shd w:val="clear" w:color="auto" w:fill="95B3D7" w:themeFill="accent1" w:themeFillTint="99"/>
          </w:tcPr>
          <w:p w14:paraId="03E8840C" w14:textId="77777777" w:rsidR="0042288C" w:rsidRPr="00527E9E" w:rsidRDefault="0042288C" w:rsidP="0042288C">
            <w:pPr>
              <w:jc w:val="center"/>
              <w:rPr>
                <w:sz w:val="16"/>
              </w:rPr>
            </w:pPr>
            <w:r w:rsidRPr="00527E9E">
              <w:rPr>
                <w:sz w:val="16"/>
              </w:rPr>
              <w:t>1</w:t>
            </w:r>
          </w:p>
        </w:tc>
        <w:tc>
          <w:tcPr>
            <w:tcW w:w="0" w:type="auto"/>
            <w:shd w:val="clear" w:color="auto" w:fill="95B3D7" w:themeFill="accent1" w:themeFillTint="99"/>
          </w:tcPr>
          <w:p w14:paraId="0A1E7F74" w14:textId="77777777" w:rsidR="0042288C" w:rsidRPr="00527E9E" w:rsidRDefault="0042288C" w:rsidP="0042288C">
            <w:pPr>
              <w:jc w:val="center"/>
              <w:rPr>
                <w:sz w:val="16"/>
              </w:rPr>
            </w:pPr>
            <w:r w:rsidRPr="00527E9E">
              <w:rPr>
                <w:sz w:val="16"/>
              </w:rPr>
              <w:t>1</w:t>
            </w:r>
          </w:p>
        </w:tc>
        <w:tc>
          <w:tcPr>
            <w:tcW w:w="0" w:type="auto"/>
            <w:shd w:val="clear" w:color="auto" w:fill="95B3D7" w:themeFill="accent1" w:themeFillTint="99"/>
          </w:tcPr>
          <w:p w14:paraId="4F0C365E"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228E9AF4"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53DB3E35"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1CEE609B"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7FFCDC9E"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22A89016" w14:textId="77777777" w:rsidR="0042288C" w:rsidRPr="00527E9E" w:rsidRDefault="0042288C" w:rsidP="0042288C">
            <w:pPr>
              <w:jc w:val="center"/>
              <w:rPr>
                <w:sz w:val="16"/>
              </w:rPr>
            </w:pPr>
            <w:r w:rsidRPr="00527E9E">
              <w:rPr>
                <w:sz w:val="16"/>
              </w:rPr>
              <w:t>2</w:t>
            </w:r>
          </w:p>
        </w:tc>
        <w:tc>
          <w:tcPr>
            <w:tcW w:w="0" w:type="auto"/>
            <w:shd w:val="clear" w:color="auto" w:fill="95B3D7" w:themeFill="accent1" w:themeFillTint="99"/>
          </w:tcPr>
          <w:p w14:paraId="37AC6B0B" w14:textId="77777777" w:rsidR="0042288C" w:rsidRPr="00527E9E" w:rsidRDefault="0042288C" w:rsidP="0042288C">
            <w:pPr>
              <w:jc w:val="center"/>
              <w:rPr>
                <w:sz w:val="16"/>
              </w:rPr>
            </w:pPr>
            <w:r w:rsidRPr="00527E9E">
              <w:rPr>
                <w:sz w:val="16"/>
              </w:rPr>
              <w:t>2</w:t>
            </w:r>
          </w:p>
        </w:tc>
        <w:tc>
          <w:tcPr>
            <w:tcW w:w="0" w:type="auto"/>
            <w:tcBorders>
              <w:right w:val="single" w:sz="12" w:space="0" w:color="auto"/>
            </w:tcBorders>
            <w:shd w:val="clear" w:color="auto" w:fill="95B3D7" w:themeFill="accent1" w:themeFillTint="99"/>
          </w:tcPr>
          <w:p w14:paraId="6C9350AC" w14:textId="77777777" w:rsidR="0042288C" w:rsidRPr="00527E9E" w:rsidRDefault="0042288C" w:rsidP="0042288C">
            <w:pPr>
              <w:jc w:val="center"/>
              <w:rPr>
                <w:sz w:val="16"/>
              </w:rPr>
            </w:pPr>
            <w:r w:rsidRPr="00527E9E">
              <w:rPr>
                <w:sz w:val="16"/>
              </w:rPr>
              <w:t>3</w:t>
            </w:r>
          </w:p>
        </w:tc>
      </w:tr>
      <w:tr w:rsidR="0042288C" w:rsidRPr="00527E9E" w14:paraId="7482E551" w14:textId="77777777" w:rsidTr="004B6BD9">
        <w:tc>
          <w:tcPr>
            <w:tcW w:w="0" w:type="auto"/>
            <w:tcBorders>
              <w:right w:val="single" w:sz="12" w:space="0" w:color="auto"/>
            </w:tcBorders>
            <w:shd w:val="clear" w:color="auto" w:fill="92D050"/>
          </w:tcPr>
          <w:p w14:paraId="683BD3A2" w14:textId="77777777" w:rsidR="0042288C" w:rsidRPr="00527E9E" w:rsidRDefault="0042288C" w:rsidP="0042288C">
            <w:pPr>
              <w:rPr>
                <w:sz w:val="16"/>
              </w:rPr>
            </w:pPr>
            <w:r w:rsidRPr="00527E9E">
              <w:rPr>
                <w:sz w:val="16"/>
              </w:rPr>
              <w:t>Koth’Oth</w:t>
            </w:r>
          </w:p>
        </w:tc>
        <w:tc>
          <w:tcPr>
            <w:tcW w:w="0" w:type="auto"/>
            <w:tcBorders>
              <w:left w:val="single" w:sz="12" w:space="0" w:color="auto"/>
            </w:tcBorders>
            <w:shd w:val="clear" w:color="auto" w:fill="92D050"/>
          </w:tcPr>
          <w:p w14:paraId="5A32EF54" w14:textId="77777777" w:rsidR="0042288C" w:rsidRPr="00527E9E" w:rsidRDefault="0042288C" w:rsidP="0042288C">
            <w:pPr>
              <w:jc w:val="center"/>
              <w:rPr>
                <w:sz w:val="16"/>
              </w:rPr>
            </w:pPr>
            <w:r w:rsidRPr="00527E9E">
              <w:rPr>
                <w:sz w:val="16"/>
              </w:rPr>
              <w:t>1-50</w:t>
            </w:r>
          </w:p>
        </w:tc>
        <w:tc>
          <w:tcPr>
            <w:tcW w:w="0" w:type="auto"/>
            <w:shd w:val="clear" w:color="auto" w:fill="92D050"/>
          </w:tcPr>
          <w:p w14:paraId="6F143E8F" w14:textId="77777777" w:rsidR="0042288C" w:rsidRPr="00527E9E" w:rsidRDefault="0042288C" w:rsidP="0042288C">
            <w:pPr>
              <w:jc w:val="center"/>
              <w:rPr>
                <w:sz w:val="16"/>
              </w:rPr>
            </w:pPr>
            <w:r w:rsidRPr="00527E9E">
              <w:rPr>
                <w:sz w:val="16"/>
              </w:rPr>
              <w:t>51-99</w:t>
            </w:r>
          </w:p>
        </w:tc>
        <w:tc>
          <w:tcPr>
            <w:tcW w:w="0" w:type="auto"/>
            <w:tcBorders>
              <w:right w:val="single" w:sz="12" w:space="0" w:color="auto"/>
            </w:tcBorders>
            <w:shd w:val="clear" w:color="auto" w:fill="92D050"/>
          </w:tcPr>
          <w:p w14:paraId="76B0D401" w14:textId="77777777" w:rsidR="0042288C" w:rsidRPr="00527E9E" w:rsidRDefault="0042288C" w:rsidP="0042288C">
            <w:pPr>
              <w:jc w:val="center"/>
              <w:rPr>
                <w:sz w:val="16"/>
              </w:rPr>
            </w:pPr>
            <w:r w:rsidRPr="00527E9E">
              <w:rPr>
                <w:sz w:val="16"/>
              </w:rPr>
              <w:t>100</w:t>
            </w:r>
          </w:p>
        </w:tc>
        <w:tc>
          <w:tcPr>
            <w:tcW w:w="0" w:type="auto"/>
            <w:tcBorders>
              <w:left w:val="single" w:sz="12" w:space="0" w:color="auto"/>
            </w:tcBorders>
            <w:shd w:val="clear" w:color="auto" w:fill="92D050"/>
          </w:tcPr>
          <w:p w14:paraId="78C22578" w14:textId="77777777" w:rsidR="0042288C" w:rsidRPr="00527E9E" w:rsidRDefault="0042288C" w:rsidP="0042288C">
            <w:pPr>
              <w:jc w:val="center"/>
              <w:rPr>
                <w:sz w:val="16"/>
              </w:rPr>
            </w:pPr>
            <w:r w:rsidRPr="00527E9E">
              <w:rPr>
                <w:sz w:val="16"/>
              </w:rPr>
              <w:t>1</w:t>
            </w:r>
          </w:p>
        </w:tc>
        <w:tc>
          <w:tcPr>
            <w:tcW w:w="0" w:type="auto"/>
            <w:shd w:val="clear" w:color="auto" w:fill="92D050"/>
          </w:tcPr>
          <w:p w14:paraId="4B245737" w14:textId="77777777" w:rsidR="0042288C" w:rsidRPr="00527E9E" w:rsidRDefault="0042288C" w:rsidP="0042288C">
            <w:pPr>
              <w:jc w:val="center"/>
              <w:rPr>
                <w:sz w:val="16"/>
              </w:rPr>
            </w:pPr>
            <w:r w:rsidRPr="00527E9E">
              <w:rPr>
                <w:sz w:val="16"/>
              </w:rPr>
              <w:t>1</w:t>
            </w:r>
          </w:p>
        </w:tc>
        <w:tc>
          <w:tcPr>
            <w:tcW w:w="0" w:type="auto"/>
            <w:shd w:val="clear" w:color="auto" w:fill="92D050"/>
          </w:tcPr>
          <w:p w14:paraId="4C32C51A" w14:textId="77777777" w:rsidR="0042288C" w:rsidRPr="00527E9E" w:rsidRDefault="0042288C" w:rsidP="0042288C">
            <w:pPr>
              <w:jc w:val="center"/>
              <w:rPr>
                <w:sz w:val="16"/>
              </w:rPr>
            </w:pPr>
            <w:r w:rsidRPr="00527E9E">
              <w:rPr>
                <w:sz w:val="16"/>
              </w:rPr>
              <w:t>1</w:t>
            </w:r>
          </w:p>
        </w:tc>
        <w:tc>
          <w:tcPr>
            <w:tcW w:w="0" w:type="auto"/>
            <w:shd w:val="clear" w:color="auto" w:fill="92D050"/>
          </w:tcPr>
          <w:p w14:paraId="52C05468" w14:textId="77777777" w:rsidR="0042288C" w:rsidRPr="00527E9E" w:rsidRDefault="0042288C" w:rsidP="0042288C">
            <w:pPr>
              <w:jc w:val="center"/>
              <w:rPr>
                <w:sz w:val="16"/>
              </w:rPr>
            </w:pPr>
            <w:r w:rsidRPr="00527E9E">
              <w:rPr>
                <w:sz w:val="16"/>
              </w:rPr>
              <w:t>1</w:t>
            </w:r>
          </w:p>
        </w:tc>
        <w:tc>
          <w:tcPr>
            <w:tcW w:w="0" w:type="auto"/>
            <w:shd w:val="clear" w:color="auto" w:fill="92D050"/>
          </w:tcPr>
          <w:p w14:paraId="3772EB14" w14:textId="77777777" w:rsidR="0042288C" w:rsidRPr="00527E9E" w:rsidRDefault="0042288C" w:rsidP="0042288C">
            <w:pPr>
              <w:jc w:val="center"/>
              <w:rPr>
                <w:sz w:val="16"/>
              </w:rPr>
            </w:pPr>
            <w:r w:rsidRPr="00527E9E">
              <w:rPr>
                <w:sz w:val="16"/>
              </w:rPr>
              <w:t>1</w:t>
            </w:r>
          </w:p>
        </w:tc>
        <w:tc>
          <w:tcPr>
            <w:tcW w:w="0" w:type="auto"/>
            <w:shd w:val="clear" w:color="auto" w:fill="92D050"/>
          </w:tcPr>
          <w:p w14:paraId="4EB13B2D" w14:textId="77777777" w:rsidR="0042288C" w:rsidRPr="00527E9E" w:rsidRDefault="0042288C" w:rsidP="0042288C">
            <w:pPr>
              <w:jc w:val="center"/>
              <w:rPr>
                <w:sz w:val="16"/>
              </w:rPr>
            </w:pPr>
            <w:r w:rsidRPr="00527E9E">
              <w:rPr>
                <w:sz w:val="16"/>
              </w:rPr>
              <w:t>1</w:t>
            </w:r>
          </w:p>
        </w:tc>
        <w:tc>
          <w:tcPr>
            <w:tcW w:w="0" w:type="auto"/>
            <w:shd w:val="clear" w:color="auto" w:fill="92D050"/>
          </w:tcPr>
          <w:p w14:paraId="0038102F" w14:textId="77777777" w:rsidR="0042288C" w:rsidRPr="00527E9E" w:rsidRDefault="0042288C" w:rsidP="0042288C">
            <w:pPr>
              <w:jc w:val="center"/>
              <w:rPr>
                <w:sz w:val="16"/>
              </w:rPr>
            </w:pPr>
            <w:r w:rsidRPr="00527E9E">
              <w:rPr>
                <w:sz w:val="16"/>
              </w:rPr>
              <w:t>1</w:t>
            </w:r>
          </w:p>
        </w:tc>
        <w:tc>
          <w:tcPr>
            <w:tcW w:w="0" w:type="auto"/>
            <w:shd w:val="clear" w:color="auto" w:fill="92D050"/>
          </w:tcPr>
          <w:p w14:paraId="01D17E98" w14:textId="77777777" w:rsidR="0042288C" w:rsidRPr="00527E9E" w:rsidRDefault="0042288C" w:rsidP="0042288C">
            <w:pPr>
              <w:jc w:val="center"/>
              <w:rPr>
                <w:sz w:val="16"/>
              </w:rPr>
            </w:pPr>
            <w:r w:rsidRPr="00527E9E">
              <w:rPr>
                <w:sz w:val="16"/>
              </w:rPr>
              <w:t>1</w:t>
            </w:r>
          </w:p>
        </w:tc>
        <w:tc>
          <w:tcPr>
            <w:tcW w:w="0" w:type="auto"/>
            <w:shd w:val="clear" w:color="auto" w:fill="92D050"/>
          </w:tcPr>
          <w:p w14:paraId="5CF24471" w14:textId="77777777" w:rsidR="0042288C" w:rsidRPr="00527E9E" w:rsidRDefault="0042288C" w:rsidP="0042288C">
            <w:pPr>
              <w:jc w:val="center"/>
              <w:rPr>
                <w:sz w:val="16"/>
              </w:rPr>
            </w:pPr>
            <w:r w:rsidRPr="00527E9E">
              <w:rPr>
                <w:sz w:val="16"/>
              </w:rPr>
              <w:t>2</w:t>
            </w:r>
          </w:p>
        </w:tc>
        <w:tc>
          <w:tcPr>
            <w:tcW w:w="0" w:type="auto"/>
            <w:tcBorders>
              <w:right w:val="single" w:sz="12" w:space="0" w:color="auto"/>
            </w:tcBorders>
            <w:shd w:val="clear" w:color="auto" w:fill="92D050"/>
          </w:tcPr>
          <w:p w14:paraId="5538863E" w14:textId="77777777" w:rsidR="0042288C" w:rsidRPr="00527E9E" w:rsidRDefault="0042288C" w:rsidP="0042288C">
            <w:pPr>
              <w:jc w:val="center"/>
              <w:rPr>
                <w:sz w:val="16"/>
              </w:rPr>
            </w:pPr>
            <w:r w:rsidRPr="00527E9E">
              <w:rPr>
                <w:sz w:val="16"/>
              </w:rPr>
              <w:t>3</w:t>
            </w:r>
          </w:p>
        </w:tc>
      </w:tr>
      <w:tr w:rsidR="0042288C" w:rsidRPr="00527E9E" w14:paraId="1BFF554C" w14:textId="77777777" w:rsidTr="0008594C">
        <w:tc>
          <w:tcPr>
            <w:tcW w:w="0" w:type="auto"/>
            <w:tcBorders>
              <w:right w:val="single" w:sz="12" w:space="0" w:color="auto"/>
            </w:tcBorders>
            <w:shd w:val="clear" w:color="auto" w:fill="BFBFBF" w:themeFill="background1" w:themeFillShade="BF"/>
          </w:tcPr>
          <w:p w14:paraId="5CA44ABC" w14:textId="77777777" w:rsidR="0042288C" w:rsidRPr="00527E9E" w:rsidRDefault="0042288C" w:rsidP="0042288C">
            <w:pPr>
              <w:rPr>
                <w:sz w:val="16"/>
              </w:rPr>
            </w:pPr>
            <w:r w:rsidRPr="00527E9E">
              <w:rPr>
                <w:sz w:val="16"/>
              </w:rPr>
              <w:t>Si’Th</w:t>
            </w:r>
          </w:p>
        </w:tc>
        <w:tc>
          <w:tcPr>
            <w:tcW w:w="0" w:type="auto"/>
            <w:tcBorders>
              <w:left w:val="single" w:sz="12" w:space="0" w:color="auto"/>
            </w:tcBorders>
            <w:shd w:val="clear" w:color="auto" w:fill="BFBFBF" w:themeFill="background1" w:themeFillShade="BF"/>
          </w:tcPr>
          <w:p w14:paraId="25D4074F" w14:textId="77777777" w:rsidR="0042288C" w:rsidRPr="00527E9E" w:rsidRDefault="0042288C" w:rsidP="0042288C">
            <w:pPr>
              <w:jc w:val="center"/>
              <w:rPr>
                <w:sz w:val="16"/>
              </w:rPr>
            </w:pPr>
            <w:r w:rsidRPr="00527E9E">
              <w:rPr>
                <w:sz w:val="16"/>
              </w:rPr>
              <w:t>1-95</w:t>
            </w:r>
          </w:p>
        </w:tc>
        <w:tc>
          <w:tcPr>
            <w:tcW w:w="0" w:type="auto"/>
            <w:shd w:val="clear" w:color="auto" w:fill="BFBFBF" w:themeFill="background1" w:themeFillShade="BF"/>
          </w:tcPr>
          <w:p w14:paraId="52292296" w14:textId="77777777" w:rsidR="0042288C" w:rsidRPr="00527E9E" w:rsidRDefault="0042288C" w:rsidP="0042288C">
            <w:pPr>
              <w:jc w:val="center"/>
              <w:rPr>
                <w:sz w:val="16"/>
              </w:rPr>
            </w:pPr>
            <w:r w:rsidRPr="00527E9E">
              <w:rPr>
                <w:sz w:val="16"/>
              </w:rPr>
              <w:t>96-98</w:t>
            </w:r>
          </w:p>
        </w:tc>
        <w:tc>
          <w:tcPr>
            <w:tcW w:w="0" w:type="auto"/>
            <w:tcBorders>
              <w:right w:val="single" w:sz="12" w:space="0" w:color="auto"/>
            </w:tcBorders>
            <w:shd w:val="clear" w:color="auto" w:fill="BFBFBF" w:themeFill="background1" w:themeFillShade="BF"/>
          </w:tcPr>
          <w:p w14:paraId="0F20B9E0" w14:textId="77777777" w:rsidR="0042288C" w:rsidRPr="00527E9E" w:rsidRDefault="0042288C" w:rsidP="0042288C">
            <w:pPr>
              <w:jc w:val="center"/>
              <w:rPr>
                <w:sz w:val="16"/>
              </w:rPr>
            </w:pPr>
            <w:r w:rsidRPr="00527E9E">
              <w:rPr>
                <w:sz w:val="16"/>
              </w:rPr>
              <w:t>99-100</w:t>
            </w:r>
          </w:p>
        </w:tc>
        <w:tc>
          <w:tcPr>
            <w:tcW w:w="0" w:type="auto"/>
            <w:tcBorders>
              <w:left w:val="single" w:sz="12" w:space="0" w:color="auto"/>
            </w:tcBorders>
            <w:shd w:val="clear" w:color="auto" w:fill="BFBFBF" w:themeFill="background1" w:themeFillShade="BF"/>
          </w:tcPr>
          <w:p w14:paraId="758770A2" w14:textId="77777777" w:rsidR="0042288C" w:rsidRPr="00527E9E" w:rsidRDefault="0042288C" w:rsidP="0042288C">
            <w:pPr>
              <w:jc w:val="center"/>
              <w:rPr>
                <w:sz w:val="16"/>
              </w:rPr>
            </w:pPr>
            <w:r w:rsidRPr="00527E9E">
              <w:rPr>
                <w:sz w:val="16"/>
              </w:rPr>
              <w:t>1</w:t>
            </w:r>
          </w:p>
        </w:tc>
        <w:tc>
          <w:tcPr>
            <w:tcW w:w="0" w:type="auto"/>
            <w:shd w:val="clear" w:color="auto" w:fill="BFBFBF" w:themeFill="background1" w:themeFillShade="BF"/>
          </w:tcPr>
          <w:p w14:paraId="67F8E1C6" w14:textId="77777777" w:rsidR="0042288C" w:rsidRPr="00527E9E" w:rsidRDefault="0042288C" w:rsidP="0042288C">
            <w:pPr>
              <w:jc w:val="center"/>
              <w:rPr>
                <w:sz w:val="16"/>
              </w:rPr>
            </w:pPr>
            <w:r w:rsidRPr="00527E9E">
              <w:rPr>
                <w:sz w:val="16"/>
              </w:rPr>
              <w:t>1</w:t>
            </w:r>
          </w:p>
        </w:tc>
        <w:tc>
          <w:tcPr>
            <w:tcW w:w="0" w:type="auto"/>
            <w:shd w:val="clear" w:color="auto" w:fill="BFBFBF" w:themeFill="background1" w:themeFillShade="BF"/>
          </w:tcPr>
          <w:p w14:paraId="51FA4A8F" w14:textId="77777777" w:rsidR="0042288C" w:rsidRPr="00527E9E" w:rsidRDefault="0042288C" w:rsidP="0042288C">
            <w:pPr>
              <w:jc w:val="center"/>
              <w:rPr>
                <w:sz w:val="16"/>
              </w:rPr>
            </w:pPr>
            <w:r w:rsidRPr="00527E9E">
              <w:rPr>
                <w:sz w:val="16"/>
              </w:rPr>
              <w:t>1</w:t>
            </w:r>
          </w:p>
        </w:tc>
        <w:tc>
          <w:tcPr>
            <w:tcW w:w="0" w:type="auto"/>
            <w:shd w:val="clear" w:color="auto" w:fill="BFBFBF" w:themeFill="background1" w:themeFillShade="BF"/>
          </w:tcPr>
          <w:p w14:paraId="0A0B43CB" w14:textId="77777777" w:rsidR="0042288C" w:rsidRPr="00527E9E" w:rsidRDefault="0042288C" w:rsidP="0042288C">
            <w:pPr>
              <w:jc w:val="center"/>
              <w:rPr>
                <w:sz w:val="16"/>
              </w:rPr>
            </w:pPr>
            <w:r w:rsidRPr="00527E9E">
              <w:rPr>
                <w:sz w:val="16"/>
              </w:rPr>
              <w:t>2</w:t>
            </w:r>
          </w:p>
        </w:tc>
        <w:tc>
          <w:tcPr>
            <w:tcW w:w="0" w:type="auto"/>
            <w:shd w:val="clear" w:color="auto" w:fill="BFBFBF" w:themeFill="background1" w:themeFillShade="BF"/>
          </w:tcPr>
          <w:p w14:paraId="6D346F2D" w14:textId="77777777" w:rsidR="0042288C" w:rsidRPr="00527E9E" w:rsidRDefault="0042288C" w:rsidP="0042288C">
            <w:pPr>
              <w:jc w:val="center"/>
              <w:rPr>
                <w:sz w:val="16"/>
              </w:rPr>
            </w:pPr>
            <w:r w:rsidRPr="00527E9E">
              <w:rPr>
                <w:sz w:val="16"/>
              </w:rPr>
              <w:t>2</w:t>
            </w:r>
          </w:p>
        </w:tc>
        <w:tc>
          <w:tcPr>
            <w:tcW w:w="0" w:type="auto"/>
            <w:shd w:val="clear" w:color="auto" w:fill="BFBFBF" w:themeFill="background1" w:themeFillShade="BF"/>
          </w:tcPr>
          <w:p w14:paraId="0F9A068A" w14:textId="77777777" w:rsidR="0042288C" w:rsidRPr="00527E9E" w:rsidRDefault="0042288C" w:rsidP="0042288C">
            <w:pPr>
              <w:jc w:val="center"/>
              <w:rPr>
                <w:sz w:val="16"/>
              </w:rPr>
            </w:pPr>
            <w:r w:rsidRPr="00527E9E">
              <w:rPr>
                <w:sz w:val="16"/>
              </w:rPr>
              <w:t>2</w:t>
            </w:r>
          </w:p>
        </w:tc>
        <w:tc>
          <w:tcPr>
            <w:tcW w:w="0" w:type="auto"/>
            <w:shd w:val="clear" w:color="auto" w:fill="BFBFBF" w:themeFill="background1" w:themeFillShade="BF"/>
          </w:tcPr>
          <w:p w14:paraId="22F992E8" w14:textId="77777777" w:rsidR="0042288C" w:rsidRPr="00527E9E" w:rsidRDefault="0042288C" w:rsidP="0042288C">
            <w:pPr>
              <w:jc w:val="center"/>
              <w:rPr>
                <w:sz w:val="16"/>
              </w:rPr>
            </w:pPr>
            <w:r w:rsidRPr="00527E9E">
              <w:rPr>
                <w:sz w:val="16"/>
              </w:rPr>
              <w:t>3</w:t>
            </w:r>
          </w:p>
        </w:tc>
        <w:tc>
          <w:tcPr>
            <w:tcW w:w="0" w:type="auto"/>
            <w:shd w:val="clear" w:color="auto" w:fill="BFBFBF" w:themeFill="background1" w:themeFillShade="BF"/>
          </w:tcPr>
          <w:p w14:paraId="5B859FA7" w14:textId="77777777" w:rsidR="0042288C" w:rsidRPr="00527E9E" w:rsidRDefault="0042288C" w:rsidP="0042288C">
            <w:pPr>
              <w:jc w:val="center"/>
              <w:rPr>
                <w:sz w:val="16"/>
              </w:rPr>
            </w:pPr>
            <w:r w:rsidRPr="00527E9E">
              <w:rPr>
                <w:sz w:val="16"/>
              </w:rPr>
              <w:t>3</w:t>
            </w:r>
          </w:p>
        </w:tc>
        <w:tc>
          <w:tcPr>
            <w:tcW w:w="0" w:type="auto"/>
            <w:shd w:val="clear" w:color="auto" w:fill="BFBFBF" w:themeFill="background1" w:themeFillShade="BF"/>
          </w:tcPr>
          <w:p w14:paraId="304AAD8C" w14:textId="77777777" w:rsidR="0042288C" w:rsidRPr="00527E9E" w:rsidRDefault="0042288C" w:rsidP="0042288C">
            <w:pPr>
              <w:jc w:val="center"/>
              <w:rPr>
                <w:sz w:val="16"/>
              </w:rPr>
            </w:pPr>
            <w:r w:rsidRPr="00527E9E">
              <w:rPr>
                <w:sz w:val="16"/>
              </w:rPr>
              <w:t>3</w:t>
            </w:r>
          </w:p>
        </w:tc>
        <w:tc>
          <w:tcPr>
            <w:tcW w:w="0" w:type="auto"/>
            <w:tcBorders>
              <w:right w:val="single" w:sz="12" w:space="0" w:color="auto"/>
            </w:tcBorders>
            <w:shd w:val="clear" w:color="auto" w:fill="BFBFBF" w:themeFill="background1" w:themeFillShade="BF"/>
          </w:tcPr>
          <w:p w14:paraId="3BF0B292" w14:textId="77777777" w:rsidR="0042288C" w:rsidRPr="00527E9E" w:rsidRDefault="0042288C" w:rsidP="0042288C">
            <w:pPr>
              <w:jc w:val="center"/>
              <w:rPr>
                <w:sz w:val="16"/>
              </w:rPr>
            </w:pPr>
            <w:r w:rsidRPr="00527E9E">
              <w:rPr>
                <w:sz w:val="16"/>
              </w:rPr>
              <w:t>3</w:t>
            </w:r>
          </w:p>
        </w:tc>
      </w:tr>
      <w:tr w:rsidR="0042288C" w:rsidRPr="00527E9E" w14:paraId="16752AC2" w14:textId="77777777" w:rsidTr="00230D12">
        <w:tc>
          <w:tcPr>
            <w:tcW w:w="0" w:type="auto"/>
            <w:tcBorders>
              <w:right w:val="single" w:sz="12" w:space="0" w:color="auto"/>
            </w:tcBorders>
            <w:shd w:val="clear" w:color="auto" w:fill="00B050"/>
          </w:tcPr>
          <w:p w14:paraId="2D77F850" w14:textId="77777777" w:rsidR="0042288C" w:rsidRPr="00527E9E" w:rsidRDefault="00527BAB" w:rsidP="0042288C">
            <w:pPr>
              <w:rPr>
                <w:sz w:val="16"/>
              </w:rPr>
            </w:pPr>
            <w:r w:rsidRPr="00527E9E">
              <w:rPr>
                <w:sz w:val="16"/>
              </w:rPr>
              <w:t>Aucun</w:t>
            </w:r>
          </w:p>
        </w:tc>
        <w:tc>
          <w:tcPr>
            <w:tcW w:w="0" w:type="auto"/>
            <w:tcBorders>
              <w:left w:val="single" w:sz="12" w:space="0" w:color="auto"/>
              <w:bottom w:val="single" w:sz="12" w:space="0" w:color="auto"/>
            </w:tcBorders>
            <w:shd w:val="clear" w:color="auto" w:fill="00B050"/>
          </w:tcPr>
          <w:p w14:paraId="6E7DD546" w14:textId="77777777" w:rsidR="0042288C" w:rsidRPr="00527E9E" w:rsidRDefault="0042288C" w:rsidP="0042288C">
            <w:pPr>
              <w:jc w:val="center"/>
              <w:rPr>
                <w:sz w:val="16"/>
              </w:rPr>
            </w:pPr>
            <w:r w:rsidRPr="00527E9E">
              <w:rPr>
                <w:sz w:val="16"/>
              </w:rPr>
              <w:t>1</w:t>
            </w:r>
          </w:p>
        </w:tc>
        <w:tc>
          <w:tcPr>
            <w:tcW w:w="0" w:type="auto"/>
            <w:tcBorders>
              <w:bottom w:val="single" w:sz="12" w:space="0" w:color="auto"/>
            </w:tcBorders>
            <w:shd w:val="clear" w:color="auto" w:fill="00B050"/>
          </w:tcPr>
          <w:p w14:paraId="6C6BD1D1" w14:textId="77777777" w:rsidR="0042288C" w:rsidRPr="00527E9E" w:rsidRDefault="0042288C" w:rsidP="0042288C">
            <w:pPr>
              <w:jc w:val="center"/>
              <w:rPr>
                <w:sz w:val="16"/>
              </w:rPr>
            </w:pPr>
            <w:r w:rsidRPr="00527E9E">
              <w:rPr>
                <w:sz w:val="16"/>
              </w:rPr>
              <w:t>2-100</w:t>
            </w:r>
          </w:p>
        </w:tc>
        <w:tc>
          <w:tcPr>
            <w:tcW w:w="0" w:type="auto"/>
            <w:tcBorders>
              <w:bottom w:val="single" w:sz="12" w:space="0" w:color="auto"/>
              <w:right w:val="single" w:sz="12" w:space="0" w:color="auto"/>
            </w:tcBorders>
            <w:shd w:val="clear" w:color="auto" w:fill="00B050"/>
          </w:tcPr>
          <w:p w14:paraId="7F5D34A2" w14:textId="77777777" w:rsidR="0042288C" w:rsidRPr="00527E9E" w:rsidRDefault="0042288C" w:rsidP="0042288C">
            <w:pPr>
              <w:jc w:val="center"/>
              <w:rPr>
                <w:sz w:val="16"/>
              </w:rPr>
            </w:pPr>
          </w:p>
        </w:tc>
        <w:tc>
          <w:tcPr>
            <w:tcW w:w="0" w:type="auto"/>
            <w:tcBorders>
              <w:left w:val="single" w:sz="12" w:space="0" w:color="auto"/>
              <w:bottom w:val="single" w:sz="12" w:space="0" w:color="auto"/>
            </w:tcBorders>
            <w:shd w:val="clear" w:color="auto" w:fill="000000" w:themeFill="text1"/>
          </w:tcPr>
          <w:p w14:paraId="35B938D7"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1DC6720A"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6111AC9E"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7E181212"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7C7A3339"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770C071E"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2379FC04"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19C5F182" w14:textId="77777777" w:rsidR="0042288C" w:rsidRPr="00527E9E" w:rsidRDefault="0042288C" w:rsidP="0042288C">
            <w:pPr>
              <w:jc w:val="center"/>
              <w:rPr>
                <w:sz w:val="16"/>
              </w:rPr>
            </w:pPr>
          </w:p>
        </w:tc>
        <w:tc>
          <w:tcPr>
            <w:tcW w:w="0" w:type="auto"/>
            <w:tcBorders>
              <w:bottom w:val="single" w:sz="12" w:space="0" w:color="auto"/>
            </w:tcBorders>
            <w:shd w:val="clear" w:color="auto" w:fill="000000" w:themeFill="text1"/>
          </w:tcPr>
          <w:p w14:paraId="59CEC9B6" w14:textId="77777777" w:rsidR="0042288C" w:rsidRPr="00527E9E" w:rsidRDefault="0042288C" w:rsidP="0042288C">
            <w:pPr>
              <w:jc w:val="center"/>
              <w:rPr>
                <w:sz w:val="16"/>
              </w:rPr>
            </w:pPr>
          </w:p>
        </w:tc>
        <w:tc>
          <w:tcPr>
            <w:tcW w:w="0" w:type="auto"/>
            <w:tcBorders>
              <w:bottom w:val="single" w:sz="12" w:space="0" w:color="auto"/>
              <w:right w:val="single" w:sz="12" w:space="0" w:color="auto"/>
            </w:tcBorders>
            <w:shd w:val="clear" w:color="auto" w:fill="000000" w:themeFill="text1"/>
          </w:tcPr>
          <w:p w14:paraId="6D1D41E0" w14:textId="77777777" w:rsidR="0042288C" w:rsidRPr="00527E9E" w:rsidRDefault="0042288C" w:rsidP="0042288C">
            <w:pPr>
              <w:jc w:val="center"/>
              <w:rPr>
                <w:sz w:val="16"/>
              </w:rPr>
            </w:pPr>
          </w:p>
        </w:tc>
      </w:tr>
    </w:tbl>
    <w:p w14:paraId="27F61C09" w14:textId="77777777" w:rsidR="00D75D15" w:rsidRPr="00527E9E" w:rsidRDefault="00B27834" w:rsidP="0042288C">
      <w:pPr>
        <w:ind w:left="720"/>
        <w:rPr>
          <w:sz w:val="16"/>
          <w:szCs w:val="16"/>
        </w:rPr>
      </w:pPr>
      <w:r w:rsidRPr="00527E9E">
        <w:rPr>
          <w:sz w:val="16"/>
          <w:szCs w:val="16"/>
        </w:rPr>
        <w:t>² Le niveau Divin est réduit à 1 si la créature a un NEM&lt;6, voir ci-après</w:t>
      </w:r>
      <w:r w:rsidR="00230D12" w:rsidRPr="00527E9E">
        <w:rPr>
          <w:sz w:val="16"/>
          <w:szCs w:val="16"/>
        </w:rPr>
        <w:t>.</w:t>
      </w:r>
      <w:r w:rsidRPr="00527E9E">
        <w:rPr>
          <w:sz w:val="16"/>
          <w:szCs w:val="16"/>
        </w:rPr>
        <w:t xml:space="preserve"> </w:t>
      </w:r>
    </w:p>
    <w:p w14:paraId="279E4AA8" w14:textId="77777777" w:rsidR="001D42DF" w:rsidRPr="00527E9E" w:rsidRDefault="00E12AD5" w:rsidP="0045338D">
      <w:pPr>
        <w:pStyle w:val="Titre3"/>
        <w:rPr>
          <w:lang w:val="fr-BE"/>
        </w:rPr>
      </w:pPr>
      <w:bookmarkStart w:id="101" w:name="_Toc199924525"/>
      <w:r w:rsidRPr="00527E9E">
        <w:rPr>
          <w:lang w:val="fr-BE"/>
        </w:rPr>
        <w:t>1</w:t>
      </w:r>
      <w:r w:rsidR="001D42DF" w:rsidRPr="00527E9E">
        <w:rPr>
          <w:lang w:val="fr-BE"/>
        </w:rPr>
        <w:t>5</w:t>
      </w:r>
      <w:r w:rsidRPr="00527E9E">
        <w:rPr>
          <w:lang w:val="fr-BE"/>
        </w:rPr>
        <w:t xml:space="preserve">. </w:t>
      </w:r>
      <w:r w:rsidR="001D42DF" w:rsidRPr="00527E9E">
        <w:rPr>
          <w:lang w:val="fr-BE"/>
        </w:rPr>
        <w:t>Magie, NEM et sorts</w:t>
      </w:r>
      <w:bookmarkEnd w:id="101"/>
    </w:p>
    <w:p w14:paraId="7EA2CA25" w14:textId="77777777" w:rsidR="00D75D15" w:rsidRPr="00527E9E" w:rsidRDefault="00E12AD5" w:rsidP="00E12AD5">
      <w:r w:rsidRPr="00527E9E">
        <w:t xml:space="preserve">Pour savoir si une créature possède de la </w:t>
      </w:r>
      <w:r w:rsidRPr="00527E9E">
        <w:rPr>
          <w:b/>
        </w:rPr>
        <w:t>magie</w:t>
      </w:r>
      <w:r w:rsidRPr="00527E9E">
        <w:t>, testez l</w:t>
      </w:r>
      <w:r w:rsidR="00D11C82" w:rsidRPr="00527E9E">
        <w:t xml:space="preserve">a meilleure des </w:t>
      </w:r>
      <w:r w:rsidRPr="00527E9E">
        <w:t xml:space="preserve">quatre caractéristiques : </w:t>
      </w:r>
      <w:r w:rsidRPr="00527E9E">
        <w:rPr>
          <w:b/>
        </w:rPr>
        <w:t>I / V / E / Em x (Divin+1)/</w:t>
      </w:r>
      <w:r w:rsidR="00D11C82" w:rsidRPr="00527E9E">
        <w:rPr>
          <w:b/>
        </w:rPr>
        <w:t>2</w:t>
      </w:r>
      <w:r w:rsidRPr="00527E9E">
        <w:t>. Si le tes</w:t>
      </w:r>
      <w:r w:rsidR="00D11C82" w:rsidRPr="00527E9E">
        <w:t>t passe</w:t>
      </w:r>
      <w:r w:rsidRPr="00527E9E">
        <w:t>, la c</w:t>
      </w:r>
      <w:r w:rsidR="00D11C82" w:rsidRPr="00527E9E">
        <w:t xml:space="preserve">réature possède D10* </w:t>
      </w:r>
      <w:r w:rsidR="00BB7788" w:rsidRPr="00527E9E">
        <w:t>sort(s)/pouvoir(s)</w:t>
      </w:r>
      <w:r w:rsidR="00D11C82" w:rsidRPr="00527E9E">
        <w:t xml:space="preserve"> innés</w:t>
      </w:r>
      <w:r w:rsidRPr="00527E9E">
        <w:t xml:space="preserve"> </w:t>
      </w:r>
      <w:r w:rsidR="00765587" w:rsidRPr="00527E9E">
        <w:t xml:space="preserve">très </w:t>
      </w:r>
      <w:r w:rsidRPr="00527E9E">
        <w:t>au hasard</w:t>
      </w:r>
      <w:r w:rsidR="00230D12" w:rsidRPr="00527E9E">
        <w:t xml:space="preserve"> de son alignement</w:t>
      </w:r>
      <w:r w:rsidRPr="00527E9E">
        <w:t xml:space="preserve"> (</w:t>
      </w:r>
      <w:r w:rsidRPr="00527E9E">
        <w:rPr>
          <w:i/>
        </w:rPr>
        <w:t>voir Livre Magie</w:t>
      </w:r>
      <w:r w:rsidRPr="00527E9E">
        <w:t>).</w:t>
      </w:r>
      <w:r w:rsidR="00A97A5F" w:rsidRPr="00527E9E">
        <w:t xml:space="preserve"> </w:t>
      </w:r>
      <w:r w:rsidR="00765587" w:rsidRPr="00527E9E">
        <w:t xml:space="preserve">Son </w:t>
      </w:r>
      <w:r w:rsidRPr="00527E9E">
        <w:t xml:space="preserve">NEM = </w:t>
      </w:r>
      <w:r w:rsidRPr="00527E9E">
        <w:rPr>
          <w:b/>
        </w:rPr>
        <w:t xml:space="preserve">[D10*+D10*]. </w:t>
      </w:r>
      <w:r w:rsidRPr="00527E9E">
        <w:t xml:space="preserve">Si un ‘4’ est obtenu </w:t>
      </w:r>
      <w:r w:rsidR="00230D12" w:rsidRPr="00527E9E">
        <w:t xml:space="preserve">ajoutez </w:t>
      </w:r>
      <w:r w:rsidR="00765587" w:rsidRPr="00527E9E">
        <w:t xml:space="preserve">encore </w:t>
      </w:r>
      <w:r w:rsidRPr="00527E9E">
        <w:t xml:space="preserve">D10*. </w:t>
      </w:r>
      <w:r w:rsidR="00A97A5F" w:rsidRPr="00527E9E">
        <w:t>Le NE</w:t>
      </w:r>
      <w:r w:rsidR="00B27834" w:rsidRPr="00527E9E">
        <w:t xml:space="preserve"> de</w:t>
      </w:r>
      <w:r w:rsidR="00230D12" w:rsidRPr="00527E9E">
        <w:t xml:space="preserve"> chaque </w:t>
      </w:r>
      <w:r w:rsidR="00A97A5F" w:rsidRPr="00527E9E">
        <w:t>sort = NEM/d3</w:t>
      </w:r>
      <w:r w:rsidRPr="00527E9E">
        <w:t>.</w:t>
      </w:r>
    </w:p>
    <w:p w14:paraId="4631F9B5" w14:textId="77777777" w:rsidR="001D42DF" w:rsidRPr="00527E9E" w:rsidRDefault="001D42DF" w:rsidP="0045338D">
      <w:pPr>
        <w:pStyle w:val="Titre3"/>
        <w:rPr>
          <w:lang w:val="fr-BE"/>
        </w:rPr>
      </w:pPr>
      <w:bookmarkStart w:id="102" w:name="_Toc199924526"/>
      <w:r w:rsidRPr="00527E9E">
        <w:rPr>
          <w:lang w:val="fr-BE"/>
        </w:rPr>
        <w:t>16</w:t>
      </w:r>
      <w:r w:rsidR="00C17159" w:rsidRPr="00527E9E">
        <w:rPr>
          <w:lang w:val="fr-BE"/>
        </w:rPr>
        <w:t xml:space="preserve">. </w:t>
      </w:r>
      <w:r w:rsidRPr="00527E9E">
        <w:rPr>
          <w:lang w:val="fr-BE"/>
        </w:rPr>
        <w:t>Spécialités</w:t>
      </w:r>
      <w:bookmarkEnd w:id="102"/>
    </w:p>
    <w:p w14:paraId="06456FCC" w14:textId="77777777" w:rsidR="00860878" w:rsidRPr="00527E9E" w:rsidRDefault="001D42DF" w:rsidP="00C17159">
      <w:r w:rsidRPr="00527E9E">
        <w:t>U</w:t>
      </w:r>
      <w:r w:rsidR="00220DC3" w:rsidRPr="00527E9E">
        <w:t>ne créature a</w:t>
      </w:r>
      <w:r w:rsidR="00527BAB" w:rsidRPr="00527E9E">
        <w:t xml:space="preserve"> </w:t>
      </w:r>
      <w:r w:rsidR="00A97A5F" w:rsidRPr="00527E9E">
        <w:t xml:space="preserve">automatiquement </w:t>
      </w:r>
      <w:r w:rsidR="00527BAB" w:rsidRPr="00527E9E">
        <w:t>(Divin)</w:t>
      </w:r>
      <w:r w:rsidR="00A97A5F" w:rsidRPr="00527E9E">
        <w:t xml:space="preserve"> </w:t>
      </w:r>
      <w:r w:rsidR="00527BAB" w:rsidRPr="00527E9E">
        <w:t xml:space="preserve">spécialités </w:t>
      </w:r>
      <w:r w:rsidR="00DA4038" w:rsidRPr="00527E9E">
        <w:t>et</w:t>
      </w:r>
      <w:r w:rsidR="00220DC3" w:rsidRPr="00527E9E">
        <w:t xml:space="preserve"> </w:t>
      </w:r>
      <w:r w:rsidR="00A97A5F" w:rsidRPr="00527E9E">
        <w:t>un</w:t>
      </w:r>
      <w:r w:rsidR="00704174" w:rsidRPr="00527E9E">
        <w:t>e</w:t>
      </w:r>
      <w:r w:rsidR="00A97A5F" w:rsidRPr="00527E9E">
        <w:t xml:space="preserve"> CR=</w:t>
      </w:r>
      <w:r w:rsidR="00B27834" w:rsidRPr="00527E9E">
        <w:rPr>
          <w:b/>
        </w:rPr>
        <w:t>(</w:t>
      </w:r>
      <w:r w:rsidR="00860878" w:rsidRPr="00527E9E">
        <w:rPr>
          <w:b/>
        </w:rPr>
        <w:t>NEM</w:t>
      </w:r>
      <w:r w:rsidR="00B27834" w:rsidRPr="00527E9E">
        <w:rPr>
          <w:b/>
        </w:rPr>
        <w:t>+NEC)x5</w:t>
      </w:r>
      <w:r w:rsidR="00220DC3" w:rsidRPr="00527E9E">
        <w:t xml:space="preserve"> d’avoir </w:t>
      </w:r>
      <w:r w:rsidR="00DA4038" w:rsidRPr="00527E9E">
        <w:t xml:space="preserve">une </w:t>
      </w:r>
      <w:r w:rsidR="00860878" w:rsidRPr="00527E9E">
        <w:t>spécialité</w:t>
      </w:r>
      <w:r w:rsidR="00704174" w:rsidRPr="00527E9E">
        <w:t xml:space="preserve"> supplémentaire</w:t>
      </w:r>
      <w:r w:rsidR="00B27834" w:rsidRPr="00527E9E">
        <w:t xml:space="preserve">. </w:t>
      </w:r>
      <w:r w:rsidR="00581015" w:rsidRPr="00527E9E">
        <w:t>Déterminez</w:t>
      </w:r>
      <w:r w:rsidR="00860878" w:rsidRPr="00527E9E">
        <w:t xml:space="preserve"> </w:t>
      </w:r>
      <w:r w:rsidR="00A97A5F" w:rsidRPr="00527E9E">
        <w:t xml:space="preserve">chaque </w:t>
      </w:r>
      <w:r w:rsidR="00230D12" w:rsidRPr="00527E9E">
        <w:t>spécialité </w:t>
      </w:r>
      <w:r w:rsidR="00704174" w:rsidRPr="00527E9E">
        <w:t>par un D100</w:t>
      </w:r>
      <w:r w:rsidR="00230D12" w:rsidRPr="00527E9E">
        <w:t>:</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548"/>
        <w:gridCol w:w="6070"/>
      </w:tblGrid>
      <w:tr w:rsidR="00581015" w:rsidRPr="00527E9E" w14:paraId="779036B1" w14:textId="77777777" w:rsidTr="00765587">
        <w:tc>
          <w:tcPr>
            <w:tcW w:w="0" w:type="auto"/>
            <w:tcBorders>
              <w:top w:val="single" w:sz="4" w:space="0" w:color="auto"/>
              <w:left w:val="single" w:sz="4" w:space="0" w:color="auto"/>
              <w:bottom w:val="single" w:sz="4" w:space="0" w:color="auto"/>
              <w:right w:val="single" w:sz="4" w:space="0" w:color="auto"/>
            </w:tcBorders>
          </w:tcPr>
          <w:p w14:paraId="30DE8CD3" w14:textId="77777777" w:rsidR="00581015" w:rsidRPr="00527E9E" w:rsidRDefault="00581015" w:rsidP="00EE6A8A">
            <w:pPr>
              <w:jc w:val="center"/>
              <w:rPr>
                <w:b/>
                <w:bCs/>
                <w:sz w:val="16"/>
                <w:szCs w:val="16"/>
              </w:rPr>
            </w:pPr>
            <w:r w:rsidRPr="00527E9E">
              <w:rPr>
                <w:b/>
                <w:bCs/>
                <w:sz w:val="16"/>
                <w:szCs w:val="16"/>
              </w:rPr>
              <w:t>D100</w:t>
            </w:r>
          </w:p>
        </w:tc>
        <w:tc>
          <w:tcPr>
            <w:tcW w:w="0" w:type="auto"/>
            <w:tcBorders>
              <w:top w:val="single" w:sz="4" w:space="0" w:color="auto"/>
              <w:left w:val="single" w:sz="4" w:space="0" w:color="auto"/>
              <w:bottom w:val="single" w:sz="4" w:space="0" w:color="auto"/>
              <w:right w:val="single" w:sz="4" w:space="0" w:color="auto"/>
            </w:tcBorders>
            <w:shd w:val="clear" w:color="auto" w:fill="FFFF00"/>
          </w:tcPr>
          <w:p w14:paraId="64CD3877" w14:textId="77777777" w:rsidR="00581015" w:rsidRPr="00527E9E" w:rsidRDefault="00581015" w:rsidP="00220DC3">
            <w:pPr>
              <w:rPr>
                <w:b/>
                <w:bCs/>
                <w:sz w:val="16"/>
                <w:szCs w:val="16"/>
              </w:rPr>
            </w:pPr>
            <w:r w:rsidRPr="00527E9E">
              <w:rPr>
                <w:b/>
                <w:bCs/>
                <w:sz w:val="16"/>
                <w:szCs w:val="16"/>
              </w:rPr>
              <w:t>Spécialités</w:t>
            </w:r>
          </w:p>
        </w:tc>
        <w:tc>
          <w:tcPr>
            <w:tcW w:w="0" w:type="auto"/>
            <w:tcBorders>
              <w:top w:val="single" w:sz="4" w:space="0" w:color="auto"/>
              <w:left w:val="single" w:sz="4" w:space="0" w:color="auto"/>
              <w:bottom w:val="single" w:sz="4" w:space="0" w:color="auto"/>
              <w:right w:val="single" w:sz="4" w:space="0" w:color="auto"/>
            </w:tcBorders>
          </w:tcPr>
          <w:p w14:paraId="2FFC27D1" w14:textId="77777777" w:rsidR="00581015" w:rsidRPr="00527E9E" w:rsidRDefault="00581015" w:rsidP="00220DC3">
            <w:pPr>
              <w:rPr>
                <w:b/>
                <w:bCs/>
                <w:sz w:val="16"/>
                <w:szCs w:val="16"/>
              </w:rPr>
            </w:pPr>
            <w:r w:rsidRPr="00527E9E">
              <w:rPr>
                <w:b/>
                <w:bCs/>
                <w:sz w:val="16"/>
                <w:szCs w:val="16"/>
              </w:rPr>
              <w:t>Détails</w:t>
            </w:r>
          </w:p>
        </w:tc>
      </w:tr>
      <w:tr w:rsidR="00581015" w:rsidRPr="00527E9E" w14:paraId="323BA283" w14:textId="77777777" w:rsidTr="00B27834">
        <w:tc>
          <w:tcPr>
            <w:tcW w:w="0" w:type="auto"/>
            <w:tcBorders>
              <w:top w:val="single" w:sz="4" w:space="0" w:color="auto"/>
            </w:tcBorders>
          </w:tcPr>
          <w:p w14:paraId="728F2639" w14:textId="77777777" w:rsidR="00581015" w:rsidRPr="00527E9E" w:rsidRDefault="00581015" w:rsidP="00EE6A8A">
            <w:pPr>
              <w:jc w:val="center"/>
              <w:rPr>
                <w:b/>
                <w:bCs/>
                <w:sz w:val="16"/>
                <w:szCs w:val="16"/>
              </w:rPr>
            </w:pPr>
            <w:r w:rsidRPr="00527E9E">
              <w:rPr>
                <w:b/>
                <w:bCs/>
                <w:sz w:val="16"/>
                <w:szCs w:val="16"/>
              </w:rPr>
              <w:t>01-05</w:t>
            </w:r>
          </w:p>
        </w:tc>
        <w:tc>
          <w:tcPr>
            <w:tcW w:w="0" w:type="auto"/>
            <w:tcBorders>
              <w:top w:val="single" w:sz="4" w:space="0" w:color="auto"/>
            </w:tcBorders>
          </w:tcPr>
          <w:p w14:paraId="78BA57B5" w14:textId="77777777" w:rsidR="00581015" w:rsidRPr="00527E9E" w:rsidRDefault="00581015" w:rsidP="00220DC3">
            <w:pPr>
              <w:rPr>
                <w:sz w:val="16"/>
                <w:szCs w:val="16"/>
              </w:rPr>
            </w:pPr>
            <w:r w:rsidRPr="00527E9E">
              <w:rPr>
                <w:b/>
                <w:bCs/>
                <w:sz w:val="16"/>
                <w:szCs w:val="16"/>
              </w:rPr>
              <w:t xml:space="preserve">Aquatique </w:t>
            </w:r>
          </w:p>
        </w:tc>
        <w:tc>
          <w:tcPr>
            <w:tcW w:w="0" w:type="auto"/>
            <w:tcBorders>
              <w:top w:val="single" w:sz="4" w:space="0" w:color="auto"/>
            </w:tcBorders>
          </w:tcPr>
          <w:p w14:paraId="1FC3B676" w14:textId="77777777" w:rsidR="00581015" w:rsidRPr="00527E9E" w:rsidRDefault="00624EEC" w:rsidP="00624EEC">
            <w:pPr>
              <w:rPr>
                <w:bCs/>
                <w:sz w:val="16"/>
                <w:szCs w:val="16"/>
              </w:rPr>
            </w:pPr>
            <w:r w:rsidRPr="00527E9E">
              <w:rPr>
                <w:bCs/>
                <w:sz w:val="16"/>
                <w:szCs w:val="16"/>
              </w:rPr>
              <w:t xml:space="preserve">MVp </w:t>
            </w:r>
            <w:r w:rsidR="00B27834" w:rsidRPr="00527E9E">
              <w:rPr>
                <w:bCs/>
                <w:sz w:val="16"/>
                <w:szCs w:val="16"/>
              </w:rPr>
              <w:t xml:space="preserve">x </w:t>
            </w:r>
            <w:r w:rsidR="00581015" w:rsidRPr="00527E9E">
              <w:rPr>
                <w:bCs/>
                <w:sz w:val="16"/>
                <w:szCs w:val="16"/>
              </w:rPr>
              <w:t>D10</w:t>
            </w:r>
            <w:r w:rsidRPr="00527E9E">
              <w:rPr>
                <w:bCs/>
                <w:sz w:val="16"/>
                <w:szCs w:val="16"/>
              </w:rPr>
              <w:t>*+1</w:t>
            </w:r>
            <w:r w:rsidR="00581015" w:rsidRPr="00527E9E">
              <w:rPr>
                <w:bCs/>
                <w:sz w:val="16"/>
                <w:szCs w:val="16"/>
              </w:rPr>
              <w:t xml:space="preserve"> </w:t>
            </w:r>
            <w:r w:rsidR="00363C5E" w:rsidRPr="00527E9E">
              <w:rPr>
                <w:bCs/>
                <w:sz w:val="16"/>
                <w:szCs w:val="16"/>
              </w:rPr>
              <w:t>(poisson automatique)</w:t>
            </w:r>
          </w:p>
        </w:tc>
      </w:tr>
      <w:tr w:rsidR="00581015" w:rsidRPr="00527E9E" w14:paraId="590B1ECD" w14:textId="77777777">
        <w:tc>
          <w:tcPr>
            <w:tcW w:w="0" w:type="auto"/>
            <w:shd w:val="clear" w:color="auto" w:fill="D9D9D9"/>
          </w:tcPr>
          <w:p w14:paraId="34D646AB" w14:textId="77777777" w:rsidR="00581015" w:rsidRPr="00527E9E" w:rsidRDefault="00581015" w:rsidP="00EE6A8A">
            <w:pPr>
              <w:jc w:val="center"/>
              <w:rPr>
                <w:b/>
                <w:bCs/>
                <w:sz w:val="16"/>
                <w:szCs w:val="16"/>
              </w:rPr>
            </w:pPr>
            <w:r w:rsidRPr="00527E9E">
              <w:rPr>
                <w:b/>
                <w:bCs/>
                <w:sz w:val="16"/>
                <w:szCs w:val="16"/>
              </w:rPr>
              <w:t>06-25</w:t>
            </w:r>
          </w:p>
        </w:tc>
        <w:tc>
          <w:tcPr>
            <w:tcW w:w="0" w:type="auto"/>
            <w:shd w:val="clear" w:color="auto" w:fill="D9D9D9"/>
          </w:tcPr>
          <w:p w14:paraId="1B61E81D" w14:textId="77777777" w:rsidR="00581015" w:rsidRPr="00527E9E" w:rsidRDefault="00581015" w:rsidP="00220DC3">
            <w:pPr>
              <w:rPr>
                <w:b/>
                <w:bCs/>
                <w:sz w:val="16"/>
                <w:szCs w:val="16"/>
              </w:rPr>
            </w:pPr>
            <w:r w:rsidRPr="00527E9E">
              <w:rPr>
                <w:b/>
                <w:bCs/>
                <w:sz w:val="16"/>
                <w:szCs w:val="16"/>
              </w:rPr>
              <w:t>Combat</w:t>
            </w:r>
          </w:p>
        </w:tc>
        <w:tc>
          <w:tcPr>
            <w:tcW w:w="0" w:type="auto"/>
            <w:shd w:val="clear" w:color="auto" w:fill="D9D9D9"/>
          </w:tcPr>
          <w:p w14:paraId="161259C9" w14:textId="77777777" w:rsidR="00581015" w:rsidRPr="00527E9E" w:rsidRDefault="00581015" w:rsidP="00220DC3">
            <w:pPr>
              <w:rPr>
                <w:bCs/>
                <w:sz w:val="16"/>
                <w:szCs w:val="16"/>
              </w:rPr>
            </w:pPr>
            <w:r w:rsidRPr="00527E9E">
              <w:rPr>
                <w:bCs/>
                <w:sz w:val="16"/>
                <w:szCs w:val="16"/>
              </w:rPr>
              <w:t xml:space="preserve">MdJ détermine la capacité spéciale de combat </w:t>
            </w:r>
          </w:p>
        </w:tc>
      </w:tr>
      <w:tr w:rsidR="00581015" w:rsidRPr="00527E9E" w14:paraId="65D20F93" w14:textId="77777777">
        <w:tc>
          <w:tcPr>
            <w:tcW w:w="0" w:type="auto"/>
            <w:shd w:val="clear" w:color="auto" w:fill="auto"/>
          </w:tcPr>
          <w:p w14:paraId="1AA993D0" w14:textId="77777777" w:rsidR="00581015" w:rsidRPr="00527E9E" w:rsidRDefault="00581015" w:rsidP="00EE6A8A">
            <w:pPr>
              <w:jc w:val="center"/>
              <w:rPr>
                <w:b/>
                <w:bCs/>
                <w:sz w:val="16"/>
                <w:szCs w:val="16"/>
              </w:rPr>
            </w:pPr>
            <w:r w:rsidRPr="00527E9E">
              <w:rPr>
                <w:b/>
                <w:bCs/>
                <w:sz w:val="16"/>
                <w:szCs w:val="16"/>
              </w:rPr>
              <w:t>26-30</w:t>
            </w:r>
          </w:p>
        </w:tc>
        <w:tc>
          <w:tcPr>
            <w:tcW w:w="0" w:type="auto"/>
            <w:shd w:val="clear" w:color="auto" w:fill="auto"/>
          </w:tcPr>
          <w:p w14:paraId="76985745" w14:textId="77777777" w:rsidR="00581015" w:rsidRPr="00527E9E" w:rsidRDefault="00581015" w:rsidP="00220DC3">
            <w:pPr>
              <w:rPr>
                <w:sz w:val="16"/>
                <w:szCs w:val="16"/>
              </w:rPr>
            </w:pPr>
            <w:r w:rsidRPr="00527E9E">
              <w:rPr>
                <w:b/>
                <w:bCs/>
                <w:sz w:val="16"/>
                <w:szCs w:val="16"/>
              </w:rPr>
              <w:t xml:space="preserve">Furie </w:t>
            </w:r>
            <w:r w:rsidRPr="00527E9E">
              <w:rPr>
                <w:sz w:val="16"/>
                <w:szCs w:val="16"/>
              </w:rPr>
              <w:t>totale</w:t>
            </w:r>
          </w:p>
        </w:tc>
        <w:tc>
          <w:tcPr>
            <w:tcW w:w="0" w:type="auto"/>
            <w:shd w:val="clear" w:color="auto" w:fill="auto"/>
          </w:tcPr>
          <w:p w14:paraId="4D58E18F" w14:textId="77777777" w:rsidR="00581015" w:rsidRPr="00527E9E" w:rsidRDefault="00581015" w:rsidP="00220DC3">
            <w:pPr>
              <w:rPr>
                <w:bCs/>
                <w:sz w:val="16"/>
                <w:szCs w:val="16"/>
              </w:rPr>
            </w:pPr>
            <w:r w:rsidRPr="00527E9E">
              <w:rPr>
                <w:bCs/>
                <w:sz w:val="16"/>
                <w:szCs w:val="16"/>
              </w:rPr>
              <w:t>MdJ définit les conditions de rentrée dans la Furie</w:t>
            </w:r>
          </w:p>
        </w:tc>
      </w:tr>
      <w:tr w:rsidR="00581015" w:rsidRPr="00527E9E" w14:paraId="6970A2BF" w14:textId="77777777">
        <w:tc>
          <w:tcPr>
            <w:tcW w:w="0" w:type="auto"/>
            <w:shd w:val="clear" w:color="auto" w:fill="E0E0E0"/>
          </w:tcPr>
          <w:p w14:paraId="46AC786F" w14:textId="77777777" w:rsidR="00581015" w:rsidRPr="00527E9E" w:rsidRDefault="00581015" w:rsidP="00EE6A8A">
            <w:pPr>
              <w:jc w:val="center"/>
              <w:rPr>
                <w:b/>
                <w:bCs/>
                <w:sz w:val="16"/>
                <w:szCs w:val="16"/>
              </w:rPr>
            </w:pPr>
            <w:r w:rsidRPr="00527E9E">
              <w:rPr>
                <w:b/>
                <w:bCs/>
                <w:sz w:val="16"/>
                <w:szCs w:val="16"/>
              </w:rPr>
              <w:t>31-40</w:t>
            </w:r>
          </w:p>
        </w:tc>
        <w:tc>
          <w:tcPr>
            <w:tcW w:w="0" w:type="auto"/>
            <w:shd w:val="clear" w:color="auto" w:fill="E0E0E0"/>
          </w:tcPr>
          <w:p w14:paraId="619501BB" w14:textId="77777777" w:rsidR="00581015" w:rsidRPr="00527E9E" w:rsidRDefault="00581015" w:rsidP="00220DC3">
            <w:pPr>
              <w:rPr>
                <w:b/>
                <w:bCs/>
                <w:sz w:val="16"/>
                <w:szCs w:val="16"/>
              </w:rPr>
            </w:pPr>
            <w:r w:rsidRPr="00527E9E">
              <w:rPr>
                <w:b/>
                <w:bCs/>
                <w:sz w:val="16"/>
                <w:szCs w:val="16"/>
              </w:rPr>
              <w:t xml:space="preserve">Furie </w:t>
            </w:r>
            <w:r w:rsidRPr="00527E9E">
              <w:rPr>
                <w:sz w:val="16"/>
                <w:szCs w:val="16"/>
              </w:rPr>
              <w:t>partielle</w:t>
            </w:r>
          </w:p>
        </w:tc>
        <w:tc>
          <w:tcPr>
            <w:tcW w:w="0" w:type="auto"/>
            <w:shd w:val="clear" w:color="auto" w:fill="E0E0E0"/>
          </w:tcPr>
          <w:p w14:paraId="2C7040BF" w14:textId="77777777" w:rsidR="00581015" w:rsidRPr="00527E9E" w:rsidRDefault="00581015" w:rsidP="00220DC3">
            <w:pPr>
              <w:rPr>
                <w:bCs/>
                <w:sz w:val="16"/>
                <w:szCs w:val="16"/>
              </w:rPr>
            </w:pPr>
            <w:r w:rsidRPr="00527E9E">
              <w:rPr>
                <w:bCs/>
                <w:sz w:val="16"/>
                <w:szCs w:val="16"/>
              </w:rPr>
              <w:t>MdJ définit les conditions de rentrée dans la Furie</w:t>
            </w:r>
          </w:p>
        </w:tc>
      </w:tr>
      <w:tr w:rsidR="00581015" w:rsidRPr="00527E9E" w14:paraId="7FA57A59" w14:textId="77777777">
        <w:tc>
          <w:tcPr>
            <w:tcW w:w="0" w:type="auto"/>
          </w:tcPr>
          <w:p w14:paraId="21205E8B" w14:textId="77777777" w:rsidR="00581015" w:rsidRPr="00527E9E" w:rsidRDefault="00581015" w:rsidP="00EE6A8A">
            <w:pPr>
              <w:jc w:val="center"/>
              <w:rPr>
                <w:b/>
                <w:bCs/>
                <w:sz w:val="16"/>
                <w:szCs w:val="16"/>
              </w:rPr>
            </w:pPr>
            <w:r w:rsidRPr="00527E9E">
              <w:rPr>
                <w:b/>
                <w:bCs/>
                <w:sz w:val="16"/>
                <w:szCs w:val="16"/>
              </w:rPr>
              <w:t>41-55</w:t>
            </w:r>
          </w:p>
        </w:tc>
        <w:tc>
          <w:tcPr>
            <w:tcW w:w="0" w:type="auto"/>
          </w:tcPr>
          <w:p w14:paraId="71D7B636" w14:textId="77777777" w:rsidR="00581015" w:rsidRPr="00527E9E" w:rsidRDefault="00581015" w:rsidP="00220DC3">
            <w:pPr>
              <w:rPr>
                <w:sz w:val="16"/>
                <w:szCs w:val="16"/>
              </w:rPr>
            </w:pPr>
            <w:r w:rsidRPr="00527E9E">
              <w:rPr>
                <w:b/>
                <w:bCs/>
                <w:sz w:val="16"/>
                <w:szCs w:val="16"/>
              </w:rPr>
              <w:t xml:space="preserve">Haine </w:t>
            </w:r>
            <w:r w:rsidRPr="00527E9E">
              <w:rPr>
                <w:sz w:val="16"/>
                <w:szCs w:val="16"/>
              </w:rPr>
              <w:t>cible</w:t>
            </w:r>
          </w:p>
        </w:tc>
        <w:tc>
          <w:tcPr>
            <w:tcW w:w="0" w:type="auto"/>
          </w:tcPr>
          <w:p w14:paraId="7B762CE6" w14:textId="77777777" w:rsidR="00581015" w:rsidRPr="00527E9E" w:rsidRDefault="00777217" w:rsidP="00220DC3">
            <w:pPr>
              <w:rPr>
                <w:bCs/>
                <w:sz w:val="16"/>
                <w:szCs w:val="16"/>
              </w:rPr>
            </w:pPr>
            <w:r w:rsidRPr="00527E9E">
              <w:rPr>
                <w:bCs/>
                <w:sz w:val="16"/>
                <w:szCs w:val="16"/>
              </w:rPr>
              <w:t>déterminez la race en utilisant une table de rencontre</w:t>
            </w:r>
          </w:p>
        </w:tc>
      </w:tr>
      <w:tr w:rsidR="00581015" w:rsidRPr="00527E9E" w14:paraId="2A17A0A6" w14:textId="77777777">
        <w:tc>
          <w:tcPr>
            <w:tcW w:w="0" w:type="auto"/>
            <w:shd w:val="clear" w:color="auto" w:fill="D9D9D9"/>
          </w:tcPr>
          <w:p w14:paraId="0A539FD9" w14:textId="77777777" w:rsidR="00581015" w:rsidRPr="00527E9E" w:rsidRDefault="00581015" w:rsidP="00EE6A8A">
            <w:pPr>
              <w:jc w:val="center"/>
              <w:rPr>
                <w:b/>
                <w:bCs/>
                <w:sz w:val="16"/>
                <w:szCs w:val="16"/>
              </w:rPr>
            </w:pPr>
            <w:r w:rsidRPr="00527E9E">
              <w:rPr>
                <w:b/>
                <w:bCs/>
                <w:sz w:val="16"/>
                <w:szCs w:val="16"/>
              </w:rPr>
              <w:t>56-60</w:t>
            </w:r>
          </w:p>
        </w:tc>
        <w:tc>
          <w:tcPr>
            <w:tcW w:w="0" w:type="auto"/>
            <w:shd w:val="clear" w:color="auto" w:fill="D9D9D9"/>
          </w:tcPr>
          <w:p w14:paraId="4527F085" w14:textId="77777777" w:rsidR="00581015" w:rsidRPr="00527E9E" w:rsidRDefault="00581015" w:rsidP="00220DC3">
            <w:pPr>
              <w:rPr>
                <w:sz w:val="16"/>
                <w:szCs w:val="16"/>
              </w:rPr>
            </w:pPr>
            <w:r w:rsidRPr="00527E9E">
              <w:rPr>
                <w:b/>
                <w:bCs/>
                <w:sz w:val="16"/>
                <w:szCs w:val="16"/>
              </w:rPr>
              <w:t xml:space="preserve">Immunité </w:t>
            </w:r>
            <w:r w:rsidRPr="00527E9E">
              <w:rPr>
                <w:sz w:val="16"/>
                <w:szCs w:val="16"/>
              </w:rPr>
              <w:t>Cat</w:t>
            </w:r>
            <w:r w:rsidRPr="00527E9E">
              <w:rPr>
                <w:sz w:val="16"/>
                <w:szCs w:val="16"/>
                <w:vertAlign w:val="superscript"/>
              </w:rPr>
              <w:t>1</w:t>
            </w:r>
          </w:p>
        </w:tc>
        <w:tc>
          <w:tcPr>
            <w:tcW w:w="0" w:type="auto"/>
            <w:shd w:val="clear" w:color="auto" w:fill="D9D9D9"/>
          </w:tcPr>
          <w:p w14:paraId="2842E9FF" w14:textId="77777777" w:rsidR="00581015" w:rsidRPr="00527E9E" w:rsidRDefault="001E2C18" w:rsidP="00220DC3">
            <w:pPr>
              <w:rPr>
                <w:bCs/>
                <w:sz w:val="16"/>
                <w:szCs w:val="16"/>
              </w:rPr>
            </w:pPr>
            <w:r w:rsidRPr="00527E9E">
              <w:rPr>
                <w:bCs/>
                <w:sz w:val="16"/>
                <w:szCs w:val="16"/>
              </w:rPr>
              <w:t>Partielle</w:t>
            </w:r>
          </w:p>
        </w:tc>
      </w:tr>
      <w:tr w:rsidR="00581015" w:rsidRPr="00527E9E" w14:paraId="3149ACDF" w14:textId="77777777">
        <w:tc>
          <w:tcPr>
            <w:tcW w:w="0" w:type="auto"/>
          </w:tcPr>
          <w:p w14:paraId="677ABEF1" w14:textId="77777777" w:rsidR="00581015" w:rsidRPr="00527E9E" w:rsidRDefault="00581015" w:rsidP="00EE6A8A">
            <w:pPr>
              <w:jc w:val="center"/>
              <w:rPr>
                <w:b/>
                <w:bCs/>
                <w:sz w:val="16"/>
                <w:szCs w:val="16"/>
              </w:rPr>
            </w:pPr>
            <w:r w:rsidRPr="00527E9E">
              <w:rPr>
                <w:b/>
                <w:bCs/>
                <w:sz w:val="16"/>
                <w:szCs w:val="16"/>
              </w:rPr>
              <w:t>61-70</w:t>
            </w:r>
          </w:p>
        </w:tc>
        <w:tc>
          <w:tcPr>
            <w:tcW w:w="0" w:type="auto"/>
          </w:tcPr>
          <w:p w14:paraId="6AFC1E0E" w14:textId="77777777" w:rsidR="00581015" w:rsidRPr="00527E9E" w:rsidRDefault="00025EC5" w:rsidP="00220DC3">
            <w:pPr>
              <w:rPr>
                <w:sz w:val="16"/>
                <w:szCs w:val="16"/>
              </w:rPr>
            </w:pPr>
            <w:r w:rsidRPr="00527E9E">
              <w:rPr>
                <w:b/>
                <w:bCs/>
                <w:sz w:val="16"/>
                <w:szCs w:val="16"/>
              </w:rPr>
              <w:t>Immunité</w:t>
            </w:r>
            <w:r w:rsidR="00581015" w:rsidRPr="00527E9E">
              <w:rPr>
                <w:b/>
                <w:bCs/>
                <w:sz w:val="16"/>
                <w:szCs w:val="16"/>
              </w:rPr>
              <w:t xml:space="preserve">  </w:t>
            </w:r>
            <w:r w:rsidR="00581015" w:rsidRPr="00527E9E">
              <w:rPr>
                <w:sz w:val="16"/>
                <w:szCs w:val="16"/>
              </w:rPr>
              <w:t>Cat</w:t>
            </w:r>
            <w:r w:rsidR="00581015" w:rsidRPr="00527E9E">
              <w:rPr>
                <w:sz w:val="16"/>
                <w:szCs w:val="16"/>
                <w:vertAlign w:val="superscript"/>
              </w:rPr>
              <w:t>1</w:t>
            </w:r>
          </w:p>
        </w:tc>
        <w:tc>
          <w:tcPr>
            <w:tcW w:w="0" w:type="auto"/>
          </w:tcPr>
          <w:p w14:paraId="6519FE9D" w14:textId="77777777" w:rsidR="00581015" w:rsidRPr="00527E9E" w:rsidRDefault="001E2C18" w:rsidP="001E2C18">
            <w:pPr>
              <w:rPr>
                <w:bCs/>
                <w:sz w:val="16"/>
                <w:szCs w:val="16"/>
              </w:rPr>
            </w:pPr>
            <w:r w:rsidRPr="00527E9E">
              <w:rPr>
                <w:bCs/>
                <w:sz w:val="16"/>
                <w:szCs w:val="16"/>
              </w:rPr>
              <w:t>Totale</w:t>
            </w:r>
          </w:p>
        </w:tc>
      </w:tr>
      <w:tr w:rsidR="00581015" w:rsidRPr="00527E9E" w14:paraId="5DDFD8F6" w14:textId="77777777">
        <w:tc>
          <w:tcPr>
            <w:tcW w:w="0" w:type="auto"/>
            <w:shd w:val="clear" w:color="auto" w:fill="D9D9D9"/>
          </w:tcPr>
          <w:p w14:paraId="7279A6B3" w14:textId="77777777" w:rsidR="00581015" w:rsidRPr="00527E9E" w:rsidRDefault="00581015" w:rsidP="00EE6A8A">
            <w:pPr>
              <w:jc w:val="center"/>
              <w:rPr>
                <w:b/>
                <w:bCs/>
                <w:sz w:val="16"/>
                <w:szCs w:val="16"/>
              </w:rPr>
            </w:pPr>
            <w:r w:rsidRPr="00527E9E">
              <w:rPr>
                <w:b/>
                <w:bCs/>
                <w:sz w:val="16"/>
                <w:szCs w:val="16"/>
              </w:rPr>
              <w:t>71-75</w:t>
            </w:r>
          </w:p>
        </w:tc>
        <w:tc>
          <w:tcPr>
            <w:tcW w:w="0" w:type="auto"/>
            <w:shd w:val="clear" w:color="auto" w:fill="D9D9D9"/>
          </w:tcPr>
          <w:p w14:paraId="3FFD0A01" w14:textId="77777777" w:rsidR="00581015" w:rsidRPr="00527E9E" w:rsidRDefault="00581015" w:rsidP="00220DC3">
            <w:pPr>
              <w:rPr>
                <w:sz w:val="16"/>
                <w:szCs w:val="16"/>
              </w:rPr>
            </w:pPr>
            <w:r w:rsidRPr="00527E9E">
              <w:rPr>
                <w:b/>
                <w:bCs/>
                <w:sz w:val="16"/>
                <w:szCs w:val="16"/>
              </w:rPr>
              <w:t>Magie</w:t>
            </w:r>
            <w:r w:rsidRPr="00527E9E">
              <w:rPr>
                <w:b/>
                <w:bCs/>
                <w:sz w:val="16"/>
                <w:szCs w:val="16"/>
              </w:rPr>
              <w:tab/>
            </w:r>
          </w:p>
        </w:tc>
        <w:tc>
          <w:tcPr>
            <w:tcW w:w="0" w:type="auto"/>
            <w:shd w:val="clear" w:color="auto" w:fill="D9D9D9"/>
          </w:tcPr>
          <w:p w14:paraId="69758E45" w14:textId="77777777" w:rsidR="00581015" w:rsidRPr="00527E9E" w:rsidRDefault="00777217" w:rsidP="00624EEC">
            <w:pPr>
              <w:rPr>
                <w:bCs/>
                <w:sz w:val="16"/>
                <w:szCs w:val="16"/>
              </w:rPr>
            </w:pPr>
            <w:r w:rsidRPr="00527E9E">
              <w:rPr>
                <w:bCs/>
                <w:sz w:val="16"/>
                <w:szCs w:val="16"/>
              </w:rPr>
              <w:t xml:space="preserve">déterminez </w:t>
            </w:r>
            <w:r w:rsidR="00624EEC" w:rsidRPr="00527E9E">
              <w:rPr>
                <w:bCs/>
                <w:sz w:val="16"/>
                <w:szCs w:val="16"/>
              </w:rPr>
              <w:t xml:space="preserve">D10* </w:t>
            </w:r>
            <w:r w:rsidRPr="00527E9E">
              <w:rPr>
                <w:bCs/>
                <w:sz w:val="16"/>
                <w:szCs w:val="16"/>
              </w:rPr>
              <w:t>sort</w:t>
            </w:r>
            <w:r w:rsidR="00624EEC" w:rsidRPr="00527E9E">
              <w:rPr>
                <w:bCs/>
                <w:sz w:val="16"/>
                <w:szCs w:val="16"/>
              </w:rPr>
              <w:t>s</w:t>
            </w:r>
            <w:r w:rsidRPr="00527E9E">
              <w:rPr>
                <w:bCs/>
                <w:sz w:val="16"/>
                <w:szCs w:val="16"/>
              </w:rPr>
              <w:t xml:space="preserve"> ou </w:t>
            </w:r>
            <w:r w:rsidR="00624EEC" w:rsidRPr="00527E9E">
              <w:rPr>
                <w:bCs/>
                <w:sz w:val="16"/>
                <w:szCs w:val="16"/>
              </w:rPr>
              <w:t xml:space="preserve">un </w:t>
            </w:r>
            <w:r w:rsidRPr="00527E9E">
              <w:rPr>
                <w:bCs/>
                <w:sz w:val="16"/>
                <w:szCs w:val="16"/>
              </w:rPr>
              <w:t>pouvoir</w:t>
            </w:r>
            <w:r w:rsidR="00B27834" w:rsidRPr="00527E9E">
              <w:rPr>
                <w:bCs/>
                <w:sz w:val="16"/>
                <w:szCs w:val="16"/>
              </w:rPr>
              <w:t xml:space="preserve"> maîtrisés de manière innée</w:t>
            </w:r>
          </w:p>
        </w:tc>
      </w:tr>
      <w:tr w:rsidR="00581015" w:rsidRPr="00527E9E" w14:paraId="1B7D89DA" w14:textId="77777777">
        <w:tc>
          <w:tcPr>
            <w:tcW w:w="0" w:type="auto"/>
          </w:tcPr>
          <w:p w14:paraId="6F9344C8" w14:textId="77777777" w:rsidR="00581015" w:rsidRPr="00527E9E" w:rsidRDefault="00581015" w:rsidP="00EE6A8A">
            <w:pPr>
              <w:jc w:val="center"/>
              <w:rPr>
                <w:b/>
                <w:bCs/>
                <w:sz w:val="16"/>
                <w:szCs w:val="16"/>
              </w:rPr>
            </w:pPr>
            <w:r w:rsidRPr="00527E9E">
              <w:rPr>
                <w:b/>
                <w:bCs/>
                <w:sz w:val="16"/>
                <w:szCs w:val="16"/>
              </w:rPr>
              <w:t>76-80</w:t>
            </w:r>
          </w:p>
        </w:tc>
        <w:tc>
          <w:tcPr>
            <w:tcW w:w="0" w:type="auto"/>
          </w:tcPr>
          <w:p w14:paraId="7FC2B0AD" w14:textId="77777777" w:rsidR="00581015" w:rsidRPr="00527E9E" w:rsidRDefault="00581015" w:rsidP="00220DC3">
            <w:pPr>
              <w:rPr>
                <w:sz w:val="16"/>
                <w:szCs w:val="16"/>
              </w:rPr>
            </w:pPr>
            <w:r w:rsidRPr="00527E9E">
              <w:rPr>
                <w:b/>
                <w:bCs/>
                <w:sz w:val="16"/>
                <w:szCs w:val="16"/>
              </w:rPr>
              <w:t>Régénérant</w:t>
            </w:r>
            <w:r w:rsidRPr="00527E9E">
              <w:rPr>
                <w:sz w:val="16"/>
                <w:szCs w:val="16"/>
              </w:rPr>
              <w:t xml:space="preserve">   </w:t>
            </w:r>
          </w:p>
        </w:tc>
        <w:tc>
          <w:tcPr>
            <w:tcW w:w="0" w:type="auto"/>
          </w:tcPr>
          <w:p w14:paraId="6B00DF25" w14:textId="77777777" w:rsidR="00581015" w:rsidRPr="00527E9E" w:rsidRDefault="00777217" w:rsidP="00220DC3">
            <w:pPr>
              <w:rPr>
                <w:bCs/>
                <w:sz w:val="16"/>
                <w:szCs w:val="16"/>
              </w:rPr>
            </w:pPr>
            <w:r w:rsidRPr="00527E9E">
              <w:rPr>
                <w:bCs/>
                <w:sz w:val="16"/>
                <w:szCs w:val="16"/>
              </w:rPr>
              <w:t>déterminez ce qui régénère, la vitesse et la périodicité</w:t>
            </w:r>
            <w:r w:rsidR="00476B6A" w:rsidRPr="00527E9E">
              <w:rPr>
                <w:sz w:val="16"/>
                <w:szCs w:val="16"/>
                <w:vertAlign w:val="superscript"/>
              </w:rPr>
              <w:t>2</w:t>
            </w:r>
          </w:p>
        </w:tc>
      </w:tr>
      <w:tr w:rsidR="00581015" w:rsidRPr="00527E9E" w14:paraId="10709EFF" w14:textId="77777777">
        <w:tc>
          <w:tcPr>
            <w:tcW w:w="0" w:type="auto"/>
            <w:shd w:val="clear" w:color="auto" w:fill="D9D9D9"/>
          </w:tcPr>
          <w:p w14:paraId="3A1E29F7" w14:textId="77777777" w:rsidR="00581015" w:rsidRPr="00527E9E" w:rsidRDefault="00581015" w:rsidP="00EE6A8A">
            <w:pPr>
              <w:jc w:val="center"/>
              <w:rPr>
                <w:b/>
                <w:bCs/>
                <w:sz w:val="16"/>
                <w:szCs w:val="16"/>
              </w:rPr>
            </w:pPr>
            <w:r w:rsidRPr="00527E9E">
              <w:rPr>
                <w:b/>
                <w:bCs/>
                <w:sz w:val="16"/>
                <w:szCs w:val="16"/>
              </w:rPr>
              <w:t>81-90</w:t>
            </w:r>
          </w:p>
        </w:tc>
        <w:tc>
          <w:tcPr>
            <w:tcW w:w="0" w:type="auto"/>
            <w:shd w:val="clear" w:color="auto" w:fill="D9D9D9"/>
          </w:tcPr>
          <w:p w14:paraId="323CC44B" w14:textId="77777777" w:rsidR="00581015" w:rsidRPr="00527E9E" w:rsidRDefault="00581015" w:rsidP="00220DC3">
            <w:pPr>
              <w:rPr>
                <w:b/>
                <w:bCs/>
                <w:sz w:val="16"/>
                <w:szCs w:val="16"/>
              </w:rPr>
            </w:pPr>
            <w:r w:rsidRPr="00527E9E">
              <w:rPr>
                <w:b/>
                <w:bCs/>
                <w:sz w:val="16"/>
                <w:szCs w:val="16"/>
              </w:rPr>
              <w:t xml:space="preserve">Sensible </w:t>
            </w:r>
            <w:r w:rsidRPr="00527E9E">
              <w:rPr>
                <w:bCs/>
                <w:sz w:val="16"/>
                <w:szCs w:val="16"/>
              </w:rPr>
              <w:t>Cat</w:t>
            </w:r>
            <w:r w:rsidRPr="00527E9E">
              <w:rPr>
                <w:sz w:val="16"/>
                <w:szCs w:val="16"/>
                <w:vertAlign w:val="superscript"/>
              </w:rPr>
              <w:t>1</w:t>
            </w:r>
            <w:r w:rsidRPr="00527E9E">
              <w:rPr>
                <w:bCs/>
                <w:sz w:val="16"/>
                <w:szCs w:val="16"/>
              </w:rPr>
              <w:t xml:space="preserve"> </w:t>
            </w:r>
          </w:p>
        </w:tc>
        <w:tc>
          <w:tcPr>
            <w:tcW w:w="0" w:type="auto"/>
            <w:shd w:val="clear" w:color="auto" w:fill="D9D9D9"/>
          </w:tcPr>
          <w:p w14:paraId="604349BC" w14:textId="77777777" w:rsidR="00581015" w:rsidRPr="00527E9E" w:rsidRDefault="00624EEC" w:rsidP="00624EEC">
            <w:pPr>
              <w:rPr>
                <w:bCs/>
                <w:sz w:val="16"/>
                <w:szCs w:val="16"/>
              </w:rPr>
            </w:pPr>
            <w:r w:rsidRPr="00527E9E">
              <w:rPr>
                <w:bCs/>
                <w:sz w:val="16"/>
                <w:szCs w:val="16"/>
              </w:rPr>
              <w:t>Partielle(+50%) ou Totale(+100%) (d2)</w:t>
            </w:r>
            <w:r w:rsidR="00777217" w:rsidRPr="00527E9E">
              <w:rPr>
                <w:bCs/>
                <w:sz w:val="16"/>
                <w:szCs w:val="16"/>
              </w:rPr>
              <w:t>, sur la catégorie (voir plus loin)</w:t>
            </w:r>
          </w:p>
        </w:tc>
      </w:tr>
      <w:tr w:rsidR="00581015" w:rsidRPr="00527E9E" w14:paraId="6E8FEC21" w14:textId="77777777">
        <w:tc>
          <w:tcPr>
            <w:tcW w:w="0" w:type="auto"/>
          </w:tcPr>
          <w:p w14:paraId="4B904D1D" w14:textId="77777777" w:rsidR="00581015" w:rsidRPr="00527E9E" w:rsidRDefault="00581015" w:rsidP="00EE6A8A">
            <w:pPr>
              <w:jc w:val="center"/>
              <w:rPr>
                <w:b/>
                <w:bCs/>
                <w:sz w:val="16"/>
                <w:szCs w:val="16"/>
              </w:rPr>
            </w:pPr>
            <w:r w:rsidRPr="00527E9E">
              <w:rPr>
                <w:b/>
                <w:bCs/>
                <w:sz w:val="16"/>
                <w:szCs w:val="16"/>
              </w:rPr>
              <w:t>91-95</w:t>
            </w:r>
          </w:p>
        </w:tc>
        <w:tc>
          <w:tcPr>
            <w:tcW w:w="0" w:type="auto"/>
          </w:tcPr>
          <w:p w14:paraId="79EB3F60" w14:textId="77777777" w:rsidR="00581015" w:rsidRPr="00527E9E" w:rsidRDefault="00581015" w:rsidP="00220DC3">
            <w:pPr>
              <w:rPr>
                <w:sz w:val="16"/>
                <w:szCs w:val="16"/>
              </w:rPr>
            </w:pPr>
            <w:r w:rsidRPr="00527E9E">
              <w:rPr>
                <w:b/>
                <w:bCs/>
                <w:sz w:val="16"/>
                <w:szCs w:val="16"/>
              </w:rPr>
              <w:t xml:space="preserve">Talents </w:t>
            </w:r>
            <w:r w:rsidRPr="00527E9E">
              <w:rPr>
                <w:sz w:val="16"/>
                <w:szCs w:val="16"/>
              </w:rPr>
              <w:t>NE</w:t>
            </w:r>
          </w:p>
        </w:tc>
        <w:tc>
          <w:tcPr>
            <w:tcW w:w="0" w:type="auto"/>
          </w:tcPr>
          <w:p w14:paraId="50EB5104" w14:textId="77777777" w:rsidR="00581015" w:rsidRPr="00527E9E" w:rsidRDefault="00777217" w:rsidP="00624EEC">
            <w:pPr>
              <w:rPr>
                <w:bCs/>
                <w:sz w:val="16"/>
                <w:szCs w:val="16"/>
              </w:rPr>
            </w:pPr>
            <w:r w:rsidRPr="00527E9E">
              <w:rPr>
                <w:bCs/>
                <w:sz w:val="16"/>
                <w:szCs w:val="16"/>
              </w:rPr>
              <w:t xml:space="preserve">déterminez un talent </w:t>
            </w:r>
            <w:r w:rsidR="00624EEC" w:rsidRPr="00527E9E">
              <w:rPr>
                <w:bCs/>
                <w:sz w:val="16"/>
                <w:szCs w:val="16"/>
              </w:rPr>
              <w:t xml:space="preserve">général ou combat (d2) </w:t>
            </w:r>
            <w:r w:rsidRPr="00527E9E">
              <w:rPr>
                <w:bCs/>
                <w:sz w:val="16"/>
                <w:szCs w:val="16"/>
              </w:rPr>
              <w:t xml:space="preserve">selon </w:t>
            </w:r>
            <w:r w:rsidRPr="00527E9E">
              <w:rPr>
                <w:bCs/>
                <w:i/>
                <w:sz w:val="16"/>
                <w:szCs w:val="16"/>
              </w:rPr>
              <w:t>Livre Personnage</w:t>
            </w:r>
          </w:p>
        </w:tc>
      </w:tr>
      <w:tr w:rsidR="00581015" w:rsidRPr="00527E9E" w14:paraId="152D853C" w14:textId="77777777">
        <w:tc>
          <w:tcPr>
            <w:tcW w:w="0" w:type="auto"/>
            <w:shd w:val="clear" w:color="auto" w:fill="D9D9D9"/>
          </w:tcPr>
          <w:p w14:paraId="22629A7D" w14:textId="77777777" w:rsidR="00581015" w:rsidRPr="00527E9E" w:rsidRDefault="00581015" w:rsidP="00EE6A8A">
            <w:pPr>
              <w:jc w:val="center"/>
              <w:rPr>
                <w:b/>
                <w:bCs/>
                <w:sz w:val="16"/>
                <w:szCs w:val="16"/>
              </w:rPr>
            </w:pPr>
            <w:r w:rsidRPr="00527E9E">
              <w:rPr>
                <w:b/>
                <w:bCs/>
                <w:sz w:val="16"/>
                <w:szCs w:val="16"/>
              </w:rPr>
              <w:t>96-100</w:t>
            </w:r>
          </w:p>
        </w:tc>
        <w:tc>
          <w:tcPr>
            <w:tcW w:w="0" w:type="auto"/>
            <w:shd w:val="clear" w:color="auto" w:fill="D9D9D9"/>
          </w:tcPr>
          <w:p w14:paraId="3BCD617C" w14:textId="77777777" w:rsidR="00581015" w:rsidRPr="00527E9E" w:rsidRDefault="00581015" w:rsidP="00220DC3">
            <w:pPr>
              <w:rPr>
                <w:sz w:val="16"/>
                <w:szCs w:val="16"/>
              </w:rPr>
            </w:pPr>
            <w:r w:rsidRPr="00527E9E">
              <w:rPr>
                <w:b/>
                <w:bCs/>
                <w:sz w:val="16"/>
                <w:szCs w:val="16"/>
              </w:rPr>
              <w:t xml:space="preserve">Vol </w:t>
            </w:r>
          </w:p>
        </w:tc>
        <w:tc>
          <w:tcPr>
            <w:tcW w:w="0" w:type="auto"/>
            <w:shd w:val="clear" w:color="auto" w:fill="D9D9D9"/>
          </w:tcPr>
          <w:p w14:paraId="5121B51A" w14:textId="77777777" w:rsidR="00581015" w:rsidRPr="00527E9E" w:rsidRDefault="00624EEC" w:rsidP="00363C5E">
            <w:pPr>
              <w:rPr>
                <w:bCs/>
                <w:sz w:val="16"/>
                <w:szCs w:val="16"/>
              </w:rPr>
            </w:pPr>
            <w:r w:rsidRPr="00527E9E">
              <w:rPr>
                <w:bCs/>
                <w:sz w:val="16"/>
                <w:szCs w:val="16"/>
              </w:rPr>
              <w:t xml:space="preserve">MVp </w:t>
            </w:r>
            <w:r w:rsidR="00B27834" w:rsidRPr="00527E9E">
              <w:rPr>
                <w:bCs/>
                <w:sz w:val="16"/>
                <w:szCs w:val="16"/>
              </w:rPr>
              <w:t xml:space="preserve">x </w:t>
            </w:r>
            <w:r w:rsidR="00581015" w:rsidRPr="00527E9E">
              <w:rPr>
                <w:bCs/>
                <w:sz w:val="16"/>
                <w:szCs w:val="16"/>
              </w:rPr>
              <w:t>D10/2</w:t>
            </w:r>
            <w:r w:rsidR="00363C5E" w:rsidRPr="00527E9E">
              <w:rPr>
                <w:bCs/>
                <w:sz w:val="16"/>
                <w:szCs w:val="16"/>
              </w:rPr>
              <w:t xml:space="preserve"> (Oiseau automatique)</w:t>
            </w:r>
          </w:p>
        </w:tc>
      </w:tr>
    </w:tbl>
    <w:p w14:paraId="0E5CF9A9" w14:textId="77777777" w:rsidR="00777217" w:rsidRPr="00527E9E" w:rsidRDefault="00EE6A8A" w:rsidP="00EE6A8A">
      <w:pPr>
        <w:ind w:left="720"/>
      </w:pPr>
      <w:r w:rsidRPr="00527E9E">
        <w:t>Adaptez les spécialités selon la morphologie de la créature.</w:t>
      </w:r>
      <w:r w:rsidR="00777217" w:rsidRPr="00527E9E">
        <w:t xml:space="preserve"> </w:t>
      </w:r>
      <w:r w:rsidR="00185496" w:rsidRPr="00527E9E">
        <w:t xml:space="preserve">Détails sur </w:t>
      </w:r>
      <w:r w:rsidR="00CB4C72" w:rsidRPr="00527E9E">
        <w:t xml:space="preserve">ce </w:t>
      </w:r>
      <w:r w:rsidR="00185496" w:rsidRPr="00527E9E">
        <w:t>qui précède :</w:t>
      </w:r>
    </w:p>
    <w:p w14:paraId="1FE277FA" w14:textId="77777777" w:rsidR="00777217" w:rsidRPr="00527E9E" w:rsidRDefault="00777217" w:rsidP="00777217">
      <w:pPr>
        <w:ind w:left="1440"/>
      </w:pPr>
      <w:r w:rsidRPr="00527E9E">
        <w:rPr>
          <w:sz w:val="16"/>
          <w:szCs w:val="16"/>
          <w:vertAlign w:val="superscript"/>
        </w:rPr>
        <w:t xml:space="preserve">1  </w:t>
      </w:r>
      <w:r w:rsidRPr="00527E9E">
        <w:rPr>
          <w:bCs/>
          <w:sz w:val="16"/>
          <w:szCs w:val="16"/>
        </w:rPr>
        <w:t>Catégorie déterminée en lançant un D100</w:t>
      </w:r>
      <w:r w:rsidR="00CB4C72" w:rsidRPr="00527E9E">
        <w:rPr>
          <w:bCs/>
          <w:sz w:val="16"/>
          <w:szCs w:val="16"/>
        </w:rPr>
        <w:t> :</w:t>
      </w:r>
      <w:r w:rsidRPr="00527E9E">
        <w:rPr>
          <w:sz w:val="16"/>
          <w:szCs w:val="16"/>
          <w:vertAlign w:val="superscript"/>
        </w:rPr>
        <w:t xml:space="preserve"> </w:t>
      </w:r>
    </w:p>
    <w:p w14:paraId="4E217268" w14:textId="77777777" w:rsidR="00C17159" w:rsidRPr="00527E9E" w:rsidRDefault="00C17159" w:rsidP="009C6BB8">
      <w:pPr>
        <w:rPr>
          <w:b/>
          <w:sz w:val="16"/>
          <w:szCs w:val="16"/>
        </w:rPr>
        <w:sectPr w:rsidR="00C17159"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468"/>
      </w:tblGrid>
      <w:tr w:rsidR="00777217" w:rsidRPr="00527E9E" w14:paraId="42C66992" w14:textId="77777777" w:rsidTr="00FE3783">
        <w:tc>
          <w:tcPr>
            <w:tcW w:w="798" w:type="dxa"/>
          </w:tcPr>
          <w:p w14:paraId="742EEFA5" w14:textId="77777777" w:rsidR="00777217" w:rsidRPr="00527E9E" w:rsidRDefault="00777217" w:rsidP="009C6BB8">
            <w:pPr>
              <w:rPr>
                <w:b/>
                <w:sz w:val="16"/>
                <w:szCs w:val="16"/>
              </w:rPr>
            </w:pPr>
            <w:r w:rsidRPr="00527E9E">
              <w:rPr>
                <w:b/>
                <w:sz w:val="16"/>
                <w:szCs w:val="16"/>
              </w:rPr>
              <w:t>D100</w:t>
            </w:r>
          </w:p>
        </w:tc>
        <w:tc>
          <w:tcPr>
            <w:tcW w:w="0" w:type="auto"/>
          </w:tcPr>
          <w:p w14:paraId="47AC9469" w14:textId="77777777" w:rsidR="00777217" w:rsidRPr="00527E9E" w:rsidRDefault="00777217" w:rsidP="009C6BB8">
            <w:pPr>
              <w:rPr>
                <w:b/>
                <w:sz w:val="16"/>
                <w:szCs w:val="16"/>
              </w:rPr>
            </w:pPr>
            <w:r w:rsidRPr="00527E9E">
              <w:rPr>
                <w:b/>
                <w:sz w:val="16"/>
                <w:szCs w:val="16"/>
              </w:rPr>
              <w:t>Catégorie</w:t>
            </w:r>
          </w:p>
        </w:tc>
      </w:tr>
      <w:tr w:rsidR="00777217" w:rsidRPr="00527E9E" w14:paraId="430F07B3" w14:textId="77777777" w:rsidTr="00FE3783">
        <w:tc>
          <w:tcPr>
            <w:tcW w:w="798" w:type="dxa"/>
          </w:tcPr>
          <w:p w14:paraId="50CCCF51" w14:textId="77777777" w:rsidR="00777217" w:rsidRPr="00527E9E" w:rsidRDefault="00777217" w:rsidP="009C6BB8">
            <w:pPr>
              <w:rPr>
                <w:sz w:val="16"/>
                <w:szCs w:val="16"/>
              </w:rPr>
            </w:pPr>
            <w:r w:rsidRPr="00527E9E">
              <w:rPr>
                <w:sz w:val="16"/>
                <w:szCs w:val="16"/>
              </w:rPr>
              <w:t>01-03</w:t>
            </w:r>
          </w:p>
        </w:tc>
        <w:tc>
          <w:tcPr>
            <w:tcW w:w="0" w:type="auto"/>
          </w:tcPr>
          <w:p w14:paraId="5C3A48FD" w14:textId="77777777" w:rsidR="00777217" w:rsidRPr="00527E9E" w:rsidRDefault="00777217" w:rsidP="009C6BB8">
            <w:pPr>
              <w:rPr>
                <w:sz w:val="16"/>
                <w:szCs w:val="16"/>
              </w:rPr>
            </w:pPr>
            <w:r w:rsidRPr="00527E9E">
              <w:rPr>
                <w:sz w:val="16"/>
                <w:szCs w:val="16"/>
              </w:rPr>
              <w:t>Taille</w:t>
            </w:r>
          </w:p>
        </w:tc>
      </w:tr>
      <w:tr w:rsidR="00777217" w:rsidRPr="00527E9E" w14:paraId="6B16B1FB" w14:textId="77777777" w:rsidTr="00FE3783">
        <w:tc>
          <w:tcPr>
            <w:tcW w:w="798" w:type="dxa"/>
            <w:shd w:val="clear" w:color="auto" w:fill="D9D9D9"/>
          </w:tcPr>
          <w:p w14:paraId="32A7262F" w14:textId="77777777" w:rsidR="00777217" w:rsidRPr="00527E9E" w:rsidRDefault="00777217" w:rsidP="009C6BB8">
            <w:pPr>
              <w:rPr>
                <w:sz w:val="16"/>
                <w:szCs w:val="16"/>
              </w:rPr>
            </w:pPr>
            <w:r w:rsidRPr="00527E9E">
              <w:rPr>
                <w:sz w:val="16"/>
                <w:szCs w:val="16"/>
              </w:rPr>
              <w:t>04-08</w:t>
            </w:r>
          </w:p>
        </w:tc>
        <w:tc>
          <w:tcPr>
            <w:tcW w:w="0" w:type="auto"/>
            <w:shd w:val="clear" w:color="auto" w:fill="D9D9D9"/>
          </w:tcPr>
          <w:p w14:paraId="5170AFD7" w14:textId="77777777" w:rsidR="00777217" w:rsidRPr="00527E9E" w:rsidRDefault="00777217" w:rsidP="009C6BB8">
            <w:pPr>
              <w:rPr>
                <w:sz w:val="16"/>
                <w:szCs w:val="16"/>
              </w:rPr>
            </w:pPr>
            <w:r w:rsidRPr="00527E9E">
              <w:rPr>
                <w:sz w:val="16"/>
                <w:szCs w:val="16"/>
              </w:rPr>
              <w:t>Estoc</w:t>
            </w:r>
          </w:p>
        </w:tc>
      </w:tr>
      <w:tr w:rsidR="00777217" w:rsidRPr="00527E9E" w14:paraId="27D0079C" w14:textId="77777777" w:rsidTr="00FE3783">
        <w:tc>
          <w:tcPr>
            <w:tcW w:w="798" w:type="dxa"/>
          </w:tcPr>
          <w:p w14:paraId="60B6D315" w14:textId="77777777" w:rsidR="00777217" w:rsidRPr="00527E9E" w:rsidRDefault="00777217" w:rsidP="009C6BB8">
            <w:pPr>
              <w:rPr>
                <w:sz w:val="16"/>
                <w:szCs w:val="16"/>
              </w:rPr>
            </w:pPr>
            <w:r w:rsidRPr="00527E9E">
              <w:rPr>
                <w:sz w:val="16"/>
                <w:szCs w:val="16"/>
              </w:rPr>
              <w:t>09-10</w:t>
            </w:r>
          </w:p>
        </w:tc>
        <w:tc>
          <w:tcPr>
            <w:tcW w:w="0" w:type="auto"/>
          </w:tcPr>
          <w:p w14:paraId="60CCB1DB" w14:textId="77777777" w:rsidR="00777217" w:rsidRPr="00527E9E" w:rsidRDefault="00777217" w:rsidP="009C6BB8">
            <w:pPr>
              <w:rPr>
                <w:sz w:val="16"/>
                <w:szCs w:val="16"/>
              </w:rPr>
            </w:pPr>
            <w:r w:rsidRPr="00527E9E">
              <w:rPr>
                <w:sz w:val="16"/>
                <w:szCs w:val="16"/>
              </w:rPr>
              <w:t>Concussion</w:t>
            </w:r>
          </w:p>
        </w:tc>
      </w:tr>
      <w:tr w:rsidR="00777217" w:rsidRPr="00527E9E" w14:paraId="38E25EC1" w14:textId="77777777" w:rsidTr="00FE3783">
        <w:tc>
          <w:tcPr>
            <w:tcW w:w="798" w:type="dxa"/>
            <w:shd w:val="clear" w:color="auto" w:fill="D9D9D9"/>
          </w:tcPr>
          <w:p w14:paraId="72C0B878" w14:textId="77777777" w:rsidR="00777217" w:rsidRPr="00527E9E" w:rsidRDefault="00777217" w:rsidP="009C6BB8">
            <w:pPr>
              <w:rPr>
                <w:sz w:val="16"/>
                <w:szCs w:val="16"/>
              </w:rPr>
            </w:pPr>
            <w:r w:rsidRPr="00527E9E">
              <w:rPr>
                <w:sz w:val="16"/>
                <w:szCs w:val="16"/>
              </w:rPr>
              <w:t>11-20</w:t>
            </w:r>
          </w:p>
        </w:tc>
        <w:tc>
          <w:tcPr>
            <w:tcW w:w="0" w:type="auto"/>
            <w:shd w:val="clear" w:color="auto" w:fill="D9D9D9"/>
          </w:tcPr>
          <w:p w14:paraId="6671DAC3" w14:textId="77777777" w:rsidR="00777217" w:rsidRPr="00527E9E" w:rsidRDefault="00777217" w:rsidP="009C6BB8">
            <w:pPr>
              <w:rPr>
                <w:sz w:val="16"/>
                <w:szCs w:val="16"/>
              </w:rPr>
            </w:pPr>
            <w:r w:rsidRPr="00527E9E">
              <w:rPr>
                <w:sz w:val="16"/>
                <w:szCs w:val="16"/>
              </w:rPr>
              <w:t>Maladie</w:t>
            </w:r>
          </w:p>
        </w:tc>
      </w:tr>
      <w:tr w:rsidR="00777217" w:rsidRPr="00527E9E" w14:paraId="7767898F" w14:textId="77777777" w:rsidTr="00FE3783">
        <w:tc>
          <w:tcPr>
            <w:tcW w:w="798" w:type="dxa"/>
          </w:tcPr>
          <w:p w14:paraId="5F59EBE0" w14:textId="77777777" w:rsidR="00777217" w:rsidRPr="00527E9E" w:rsidRDefault="00777217" w:rsidP="009C6BB8">
            <w:pPr>
              <w:rPr>
                <w:sz w:val="16"/>
                <w:szCs w:val="16"/>
              </w:rPr>
            </w:pPr>
            <w:r w:rsidRPr="00527E9E">
              <w:rPr>
                <w:sz w:val="16"/>
                <w:szCs w:val="16"/>
              </w:rPr>
              <w:t>21-35</w:t>
            </w:r>
          </w:p>
        </w:tc>
        <w:tc>
          <w:tcPr>
            <w:tcW w:w="0" w:type="auto"/>
          </w:tcPr>
          <w:p w14:paraId="17BAE172" w14:textId="77777777" w:rsidR="00777217" w:rsidRPr="00527E9E" w:rsidRDefault="00777217" w:rsidP="009C6BB8">
            <w:pPr>
              <w:rPr>
                <w:sz w:val="16"/>
                <w:szCs w:val="16"/>
              </w:rPr>
            </w:pPr>
            <w:r w:rsidRPr="00527E9E">
              <w:rPr>
                <w:sz w:val="16"/>
                <w:szCs w:val="16"/>
              </w:rPr>
              <w:t>Fatigue</w:t>
            </w:r>
          </w:p>
        </w:tc>
      </w:tr>
      <w:tr w:rsidR="00777217" w:rsidRPr="00527E9E" w14:paraId="385732DC" w14:textId="77777777" w:rsidTr="00FE3783">
        <w:tc>
          <w:tcPr>
            <w:tcW w:w="798" w:type="dxa"/>
            <w:shd w:val="clear" w:color="auto" w:fill="D9D9D9"/>
          </w:tcPr>
          <w:p w14:paraId="5A152729" w14:textId="77777777" w:rsidR="00777217" w:rsidRPr="00527E9E" w:rsidRDefault="00777217" w:rsidP="009C6BB8">
            <w:pPr>
              <w:rPr>
                <w:sz w:val="16"/>
                <w:szCs w:val="16"/>
              </w:rPr>
            </w:pPr>
            <w:r w:rsidRPr="00527E9E">
              <w:rPr>
                <w:sz w:val="16"/>
                <w:szCs w:val="16"/>
              </w:rPr>
              <w:t>36-45</w:t>
            </w:r>
          </w:p>
        </w:tc>
        <w:tc>
          <w:tcPr>
            <w:tcW w:w="0" w:type="auto"/>
            <w:shd w:val="clear" w:color="auto" w:fill="D9D9D9"/>
          </w:tcPr>
          <w:p w14:paraId="788C459B" w14:textId="77777777" w:rsidR="00777217" w:rsidRPr="00527E9E" w:rsidRDefault="00777217" w:rsidP="009C6BB8">
            <w:pPr>
              <w:rPr>
                <w:sz w:val="16"/>
                <w:szCs w:val="16"/>
              </w:rPr>
            </w:pPr>
            <w:r w:rsidRPr="00527E9E">
              <w:rPr>
                <w:sz w:val="16"/>
                <w:szCs w:val="16"/>
              </w:rPr>
              <w:t>Souffle</w:t>
            </w:r>
          </w:p>
        </w:tc>
      </w:tr>
      <w:tr w:rsidR="00777217" w:rsidRPr="00527E9E" w14:paraId="2352CE3B" w14:textId="77777777" w:rsidTr="00FE3783">
        <w:tc>
          <w:tcPr>
            <w:tcW w:w="798" w:type="dxa"/>
          </w:tcPr>
          <w:p w14:paraId="0446FCF7" w14:textId="77777777" w:rsidR="00777217" w:rsidRPr="00527E9E" w:rsidRDefault="00777217" w:rsidP="009C6BB8">
            <w:pPr>
              <w:rPr>
                <w:sz w:val="16"/>
                <w:szCs w:val="16"/>
              </w:rPr>
            </w:pPr>
            <w:r w:rsidRPr="00527E9E">
              <w:rPr>
                <w:sz w:val="16"/>
                <w:szCs w:val="16"/>
              </w:rPr>
              <w:t>46-50</w:t>
            </w:r>
          </w:p>
        </w:tc>
        <w:tc>
          <w:tcPr>
            <w:tcW w:w="0" w:type="auto"/>
          </w:tcPr>
          <w:p w14:paraId="32633772" w14:textId="77777777" w:rsidR="00777217" w:rsidRPr="00527E9E" w:rsidRDefault="00777217" w:rsidP="009C6BB8">
            <w:pPr>
              <w:rPr>
                <w:sz w:val="16"/>
                <w:szCs w:val="16"/>
              </w:rPr>
            </w:pPr>
            <w:r w:rsidRPr="00527E9E">
              <w:rPr>
                <w:sz w:val="16"/>
                <w:szCs w:val="16"/>
              </w:rPr>
              <w:t>Magie</w:t>
            </w:r>
          </w:p>
        </w:tc>
      </w:tr>
      <w:tr w:rsidR="00777217" w:rsidRPr="00527E9E" w14:paraId="1BE46B0A" w14:textId="77777777" w:rsidTr="00FE3783">
        <w:tc>
          <w:tcPr>
            <w:tcW w:w="798" w:type="dxa"/>
            <w:shd w:val="clear" w:color="auto" w:fill="D9D9D9"/>
          </w:tcPr>
          <w:p w14:paraId="3ABE81A7" w14:textId="77777777" w:rsidR="00777217" w:rsidRPr="00527E9E" w:rsidRDefault="00777217" w:rsidP="009C6BB8">
            <w:pPr>
              <w:rPr>
                <w:sz w:val="16"/>
                <w:szCs w:val="16"/>
              </w:rPr>
            </w:pPr>
            <w:r w:rsidRPr="00527E9E">
              <w:rPr>
                <w:sz w:val="16"/>
                <w:szCs w:val="16"/>
              </w:rPr>
              <w:t>51-55</w:t>
            </w:r>
          </w:p>
        </w:tc>
        <w:tc>
          <w:tcPr>
            <w:tcW w:w="0" w:type="auto"/>
            <w:shd w:val="clear" w:color="auto" w:fill="D9D9D9"/>
          </w:tcPr>
          <w:p w14:paraId="3980C3CD" w14:textId="77777777" w:rsidR="00777217" w:rsidRPr="00527E9E" w:rsidRDefault="00777217" w:rsidP="009C6BB8">
            <w:pPr>
              <w:rPr>
                <w:sz w:val="16"/>
                <w:szCs w:val="16"/>
              </w:rPr>
            </w:pPr>
            <w:r w:rsidRPr="00527E9E">
              <w:rPr>
                <w:sz w:val="16"/>
                <w:szCs w:val="16"/>
              </w:rPr>
              <w:t>Feu</w:t>
            </w:r>
          </w:p>
        </w:tc>
      </w:tr>
      <w:tr w:rsidR="00777217" w:rsidRPr="00527E9E" w14:paraId="2CB4FED4" w14:textId="77777777" w:rsidTr="00FE3783">
        <w:tc>
          <w:tcPr>
            <w:tcW w:w="798" w:type="dxa"/>
          </w:tcPr>
          <w:p w14:paraId="24EB10C3" w14:textId="77777777" w:rsidR="00777217" w:rsidRPr="00527E9E" w:rsidRDefault="00777217" w:rsidP="009C6BB8">
            <w:pPr>
              <w:rPr>
                <w:sz w:val="16"/>
                <w:szCs w:val="16"/>
              </w:rPr>
            </w:pPr>
            <w:r w:rsidRPr="00527E9E">
              <w:rPr>
                <w:sz w:val="16"/>
                <w:szCs w:val="16"/>
              </w:rPr>
              <w:t>56-60</w:t>
            </w:r>
          </w:p>
        </w:tc>
        <w:tc>
          <w:tcPr>
            <w:tcW w:w="0" w:type="auto"/>
          </w:tcPr>
          <w:p w14:paraId="68EED02B" w14:textId="77777777" w:rsidR="00777217" w:rsidRPr="00527E9E" w:rsidRDefault="00777217" w:rsidP="009C6BB8">
            <w:pPr>
              <w:rPr>
                <w:sz w:val="16"/>
                <w:szCs w:val="16"/>
              </w:rPr>
            </w:pPr>
            <w:r w:rsidRPr="00527E9E">
              <w:rPr>
                <w:sz w:val="16"/>
                <w:szCs w:val="16"/>
              </w:rPr>
              <w:t>Froid</w:t>
            </w:r>
          </w:p>
        </w:tc>
      </w:tr>
      <w:tr w:rsidR="00777217" w:rsidRPr="00527E9E" w14:paraId="001F949D" w14:textId="77777777" w:rsidTr="00FE3783">
        <w:tc>
          <w:tcPr>
            <w:tcW w:w="798" w:type="dxa"/>
            <w:shd w:val="clear" w:color="auto" w:fill="D9D9D9"/>
          </w:tcPr>
          <w:p w14:paraId="36A0D280" w14:textId="77777777" w:rsidR="00777217" w:rsidRPr="00527E9E" w:rsidRDefault="00777217" w:rsidP="009C6BB8">
            <w:pPr>
              <w:rPr>
                <w:sz w:val="16"/>
                <w:szCs w:val="16"/>
              </w:rPr>
            </w:pPr>
            <w:r w:rsidRPr="00527E9E">
              <w:rPr>
                <w:sz w:val="16"/>
                <w:szCs w:val="16"/>
              </w:rPr>
              <w:t>61-65</w:t>
            </w:r>
          </w:p>
        </w:tc>
        <w:tc>
          <w:tcPr>
            <w:tcW w:w="0" w:type="auto"/>
            <w:shd w:val="clear" w:color="auto" w:fill="D9D9D9"/>
          </w:tcPr>
          <w:p w14:paraId="52B836EA" w14:textId="77777777" w:rsidR="00777217" w:rsidRPr="00527E9E" w:rsidRDefault="00777217" w:rsidP="009C6BB8">
            <w:pPr>
              <w:rPr>
                <w:sz w:val="16"/>
                <w:szCs w:val="16"/>
              </w:rPr>
            </w:pPr>
            <w:r w:rsidRPr="00527E9E">
              <w:rPr>
                <w:sz w:val="16"/>
                <w:szCs w:val="16"/>
              </w:rPr>
              <w:t>Nutrition</w:t>
            </w:r>
          </w:p>
        </w:tc>
      </w:tr>
      <w:tr w:rsidR="00777217" w:rsidRPr="00527E9E" w14:paraId="765CAE0E" w14:textId="77777777" w:rsidTr="00FE3783">
        <w:tc>
          <w:tcPr>
            <w:tcW w:w="798" w:type="dxa"/>
          </w:tcPr>
          <w:p w14:paraId="56950A33" w14:textId="77777777" w:rsidR="00777217" w:rsidRPr="00527E9E" w:rsidRDefault="00777217" w:rsidP="009C6BB8">
            <w:pPr>
              <w:rPr>
                <w:sz w:val="16"/>
                <w:szCs w:val="16"/>
              </w:rPr>
            </w:pPr>
            <w:r w:rsidRPr="00527E9E">
              <w:rPr>
                <w:sz w:val="16"/>
                <w:szCs w:val="16"/>
              </w:rPr>
              <w:t>66-75</w:t>
            </w:r>
          </w:p>
        </w:tc>
        <w:tc>
          <w:tcPr>
            <w:tcW w:w="0" w:type="auto"/>
          </w:tcPr>
          <w:p w14:paraId="2EB52517" w14:textId="77777777" w:rsidR="00777217" w:rsidRPr="00527E9E" w:rsidRDefault="00777217" w:rsidP="009C6BB8">
            <w:pPr>
              <w:rPr>
                <w:sz w:val="16"/>
                <w:szCs w:val="16"/>
              </w:rPr>
            </w:pPr>
            <w:r w:rsidRPr="00527E9E">
              <w:rPr>
                <w:sz w:val="16"/>
                <w:szCs w:val="16"/>
              </w:rPr>
              <w:t>Poison</w:t>
            </w:r>
          </w:p>
        </w:tc>
      </w:tr>
      <w:tr w:rsidR="00777217" w:rsidRPr="00527E9E" w14:paraId="47CAB49E" w14:textId="77777777" w:rsidTr="00FE3783">
        <w:tc>
          <w:tcPr>
            <w:tcW w:w="798" w:type="dxa"/>
            <w:shd w:val="clear" w:color="auto" w:fill="D9D9D9"/>
          </w:tcPr>
          <w:p w14:paraId="5C8E52F5" w14:textId="77777777" w:rsidR="00777217" w:rsidRPr="00527E9E" w:rsidRDefault="00777217" w:rsidP="009C6BB8">
            <w:pPr>
              <w:rPr>
                <w:sz w:val="16"/>
                <w:szCs w:val="16"/>
              </w:rPr>
            </w:pPr>
            <w:r w:rsidRPr="00527E9E">
              <w:rPr>
                <w:sz w:val="16"/>
                <w:szCs w:val="16"/>
              </w:rPr>
              <w:t>76-85</w:t>
            </w:r>
          </w:p>
        </w:tc>
        <w:tc>
          <w:tcPr>
            <w:tcW w:w="0" w:type="auto"/>
            <w:shd w:val="clear" w:color="auto" w:fill="D9D9D9"/>
          </w:tcPr>
          <w:p w14:paraId="5B117537" w14:textId="77777777" w:rsidR="00777217" w:rsidRPr="00527E9E" w:rsidRDefault="00777217" w:rsidP="009C6BB8">
            <w:pPr>
              <w:rPr>
                <w:sz w:val="16"/>
                <w:szCs w:val="16"/>
              </w:rPr>
            </w:pPr>
            <w:r w:rsidRPr="00527E9E">
              <w:rPr>
                <w:sz w:val="16"/>
                <w:szCs w:val="16"/>
              </w:rPr>
              <w:t>Etourdissement</w:t>
            </w:r>
          </w:p>
        </w:tc>
      </w:tr>
      <w:tr w:rsidR="00777217" w:rsidRPr="00527E9E" w14:paraId="193482EE" w14:textId="77777777" w:rsidTr="00FE3783">
        <w:tc>
          <w:tcPr>
            <w:tcW w:w="798" w:type="dxa"/>
          </w:tcPr>
          <w:p w14:paraId="467FF1FB" w14:textId="77777777" w:rsidR="00777217" w:rsidRPr="00527E9E" w:rsidRDefault="00777217" w:rsidP="009C6BB8">
            <w:pPr>
              <w:rPr>
                <w:sz w:val="16"/>
                <w:szCs w:val="16"/>
              </w:rPr>
            </w:pPr>
            <w:r w:rsidRPr="00527E9E">
              <w:rPr>
                <w:sz w:val="16"/>
                <w:szCs w:val="16"/>
              </w:rPr>
              <w:t>86-90</w:t>
            </w:r>
          </w:p>
        </w:tc>
        <w:tc>
          <w:tcPr>
            <w:tcW w:w="0" w:type="auto"/>
          </w:tcPr>
          <w:p w14:paraId="35730932" w14:textId="77777777" w:rsidR="00777217" w:rsidRPr="00527E9E" w:rsidRDefault="00777217" w:rsidP="009C6BB8">
            <w:pPr>
              <w:rPr>
                <w:sz w:val="16"/>
                <w:szCs w:val="16"/>
              </w:rPr>
            </w:pPr>
            <w:r w:rsidRPr="00527E9E">
              <w:rPr>
                <w:sz w:val="16"/>
                <w:szCs w:val="16"/>
              </w:rPr>
              <w:t>Coma</w:t>
            </w:r>
          </w:p>
        </w:tc>
      </w:tr>
      <w:tr w:rsidR="00777217" w:rsidRPr="00527E9E" w14:paraId="66F30E0E" w14:textId="77777777" w:rsidTr="00FE3783">
        <w:tc>
          <w:tcPr>
            <w:tcW w:w="798" w:type="dxa"/>
            <w:shd w:val="clear" w:color="auto" w:fill="D9D9D9"/>
          </w:tcPr>
          <w:p w14:paraId="0E8FAE0B" w14:textId="77777777" w:rsidR="00777217" w:rsidRPr="00527E9E" w:rsidRDefault="00777217" w:rsidP="009C6BB8">
            <w:pPr>
              <w:rPr>
                <w:sz w:val="16"/>
                <w:szCs w:val="16"/>
              </w:rPr>
            </w:pPr>
            <w:r w:rsidRPr="00527E9E">
              <w:rPr>
                <w:sz w:val="16"/>
                <w:szCs w:val="16"/>
              </w:rPr>
              <w:t>91-100</w:t>
            </w:r>
          </w:p>
        </w:tc>
        <w:tc>
          <w:tcPr>
            <w:tcW w:w="0" w:type="auto"/>
            <w:shd w:val="clear" w:color="auto" w:fill="D9D9D9"/>
          </w:tcPr>
          <w:p w14:paraId="39149DB5" w14:textId="77777777" w:rsidR="00777217" w:rsidRPr="00527E9E" w:rsidRDefault="00777217" w:rsidP="009C6BB8">
            <w:r w:rsidRPr="00527E9E">
              <w:rPr>
                <w:sz w:val="16"/>
                <w:szCs w:val="16"/>
              </w:rPr>
              <w:t>Malus</w:t>
            </w:r>
          </w:p>
        </w:tc>
      </w:tr>
    </w:tbl>
    <w:p w14:paraId="156F1F1B" w14:textId="77777777" w:rsidR="00C17159" w:rsidRPr="00527E9E" w:rsidRDefault="00C17159" w:rsidP="00EE6A8A">
      <w:pPr>
        <w:ind w:left="720"/>
        <w:sectPr w:rsidR="00C17159" w:rsidRPr="00527E9E" w:rsidSect="00C6302F">
          <w:endnotePr>
            <w:numFmt w:val="decimal"/>
          </w:endnotePr>
          <w:type w:val="continuous"/>
          <w:pgSz w:w="11906" w:h="16838" w:code="9"/>
          <w:pgMar w:top="851" w:right="1133" w:bottom="851" w:left="851" w:header="708" w:footer="708" w:gutter="0"/>
          <w:cols w:num="2" w:space="284" w:equalWidth="0">
            <w:col w:w="4748" w:space="284"/>
            <w:col w:w="4890"/>
          </w:cols>
          <w:titlePg/>
          <w:docGrid w:linePitch="360"/>
        </w:sectPr>
      </w:pPr>
    </w:p>
    <w:p w14:paraId="6309177D" w14:textId="77777777" w:rsidR="00EE6A8A" w:rsidRPr="00527E9E" w:rsidRDefault="00EE6A8A" w:rsidP="00EE6A8A">
      <w:pPr>
        <w:ind w:left="720"/>
      </w:pPr>
    </w:p>
    <w:p w14:paraId="6ED6F797" w14:textId="77777777" w:rsidR="00476B6A" w:rsidRPr="00527E9E" w:rsidRDefault="00476B6A" w:rsidP="00C54350">
      <w:pPr>
        <w:ind w:left="1440"/>
        <w:rPr>
          <w:bCs/>
          <w:sz w:val="16"/>
          <w:szCs w:val="16"/>
        </w:rPr>
      </w:pPr>
      <w:r w:rsidRPr="00527E9E">
        <w:rPr>
          <w:sz w:val="16"/>
          <w:szCs w:val="16"/>
          <w:vertAlign w:val="superscript"/>
        </w:rPr>
        <w:t xml:space="preserve">2  </w:t>
      </w:r>
      <w:r w:rsidRPr="00527E9E">
        <w:rPr>
          <w:bCs/>
          <w:sz w:val="16"/>
          <w:szCs w:val="16"/>
        </w:rPr>
        <w:t>Régénération : lancez 4 D10* pour déterminer les paramètres</w:t>
      </w:r>
      <w:r w:rsidR="00765587" w:rsidRPr="00527E9E">
        <w:rPr>
          <w:bCs/>
          <w:sz w:val="16"/>
          <w:szCs w:val="16"/>
        </w:rPr>
        <w:t xml:space="preserve"> de la régénération</w:t>
      </w:r>
      <w:r w:rsidR="00CB4C72" w:rsidRPr="00527E9E">
        <w:rPr>
          <w:bCs/>
          <w:sz w:val="16"/>
          <w:szCs w:val="16"/>
        </w:rPr>
        <w:t>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998"/>
        <w:gridCol w:w="897"/>
        <w:gridCol w:w="1123"/>
        <w:gridCol w:w="902"/>
      </w:tblGrid>
      <w:tr w:rsidR="00476B6A" w:rsidRPr="00527E9E" w14:paraId="11360DA3" w14:textId="77777777">
        <w:tc>
          <w:tcPr>
            <w:tcW w:w="0" w:type="auto"/>
            <w:tcBorders>
              <w:top w:val="single" w:sz="12" w:space="0" w:color="auto"/>
              <w:left w:val="single" w:sz="12" w:space="0" w:color="auto"/>
              <w:bottom w:val="single" w:sz="12" w:space="0" w:color="auto"/>
              <w:right w:val="single" w:sz="12" w:space="0" w:color="auto"/>
            </w:tcBorders>
            <w:vAlign w:val="bottom"/>
          </w:tcPr>
          <w:p w14:paraId="47E54C3F" w14:textId="77777777" w:rsidR="00476B6A" w:rsidRPr="00527E9E" w:rsidRDefault="00476B6A" w:rsidP="00A218BC">
            <w:pPr>
              <w:jc w:val="center"/>
              <w:rPr>
                <w:b/>
                <w:bCs/>
                <w:sz w:val="16"/>
              </w:rPr>
            </w:pPr>
            <w:r w:rsidRPr="00527E9E">
              <w:rPr>
                <w:b/>
                <w:sz w:val="16"/>
              </w:rPr>
              <w:t>D10*</w:t>
            </w:r>
          </w:p>
        </w:tc>
        <w:tc>
          <w:tcPr>
            <w:tcW w:w="0" w:type="auto"/>
            <w:tcBorders>
              <w:left w:val="single" w:sz="12" w:space="0" w:color="auto"/>
              <w:right w:val="single" w:sz="4" w:space="0" w:color="auto"/>
            </w:tcBorders>
          </w:tcPr>
          <w:p w14:paraId="42AAF869" w14:textId="77777777" w:rsidR="00476B6A" w:rsidRPr="00527E9E" w:rsidRDefault="00476B6A" w:rsidP="00A218BC">
            <w:pPr>
              <w:jc w:val="center"/>
              <w:rPr>
                <w:b/>
                <w:sz w:val="16"/>
              </w:rPr>
            </w:pPr>
            <w:r w:rsidRPr="00527E9E">
              <w:rPr>
                <w:b/>
                <w:sz w:val="16"/>
              </w:rPr>
              <w:t>Combien</w:t>
            </w:r>
          </w:p>
        </w:tc>
        <w:tc>
          <w:tcPr>
            <w:tcW w:w="0" w:type="auto"/>
            <w:tcBorders>
              <w:left w:val="single" w:sz="4" w:space="0" w:color="auto"/>
              <w:right w:val="single" w:sz="4" w:space="0" w:color="auto"/>
            </w:tcBorders>
          </w:tcPr>
          <w:p w14:paraId="3408A0B9" w14:textId="77777777" w:rsidR="00476B6A" w:rsidRPr="00527E9E" w:rsidRDefault="00765587" w:rsidP="00A218BC">
            <w:pPr>
              <w:jc w:val="center"/>
              <w:rPr>
                <w:b/>
                <w:sz w:val="16"/>
              </w:rPr>
            </w:pPr>
            <w:r w:rsidRPr="00527E9E">
              <w:rPr>
                <w:b/>
                <w:sz w:val="16"/>
              </w:rPr>
              <w:t>De…</w:t>
            </w:r>
          </w:p>
        </w:tc>
        <w:tc>
          <w:tcPr>
            <w:tcW w:w="0" w:type="auto"/>
            <w:tcBorders>
              <w:left w:val="single" w:sz="4" w:space="0" w:color="auto"/>
              <w:right w:val="single" w:sz="4" w:space="0" w:color="auto"/>
            </w:tcBorders>
          </w:tcPr>
          <w:p w14:paraId="4A0AA51C" w14:textId="77777777" w:rsidR="00476B6A" w:rsidRPr="00527E9E" w:rsidRDefault="00765587" w:rsidP="00A218BC">
            <w:pPr>
              <w:jc w:val="center"/>
              <w:rPr>
                <w:b/>
                <w:sz w:val="16"/>
              </w:rPr>
            </w:pPr>
            <w:r w:rsidRPr="00527E9E">
              <w:rPr>
                <w:b/>
                <w:sz w:val="16"/>
              </w:rPr>
              <w:t>Tous les…</w:t>
            </w:r>
          </w:p>
        </w:tc>
        <w:tc>
          <w:tcPr>
            <w:tcW w:w="0" w:type="auto"/>
            <w:tcBorders>
              <w:left w:val="single" w:sz="4" w:space="0" w:color="auto"/>
              <w:right w:val="single" w:sz="4" w:space="0" w:color="auto"/>
            </w:tcBorders>
          </w:tcPr>
          <w:p w14:paraId="156CFD17" w14:textId="77777777" w:rsidR="00476B6A" w:rsidRPr="00527E9E" w:rsidRDefault="00476B6A" w:rsidP="00A218BC">
            <w:pPr>
              <w:jc w:val="center"/>
              <w:rPr>
                <w:b/>
                <w:sz w:val="16"/>
              </w:rPr>
            </w:pPr>
            <w:r w:rsidRPr="00527E9E">
              <w:rPr>
                <w:b/>
                <w:sz w:val="16"/>
              </w:rPr>
              <w:t>Période</w:t>
            </w:r>
          </w:p>
        </w:tc>
      </w:tr>
      <w:tr w:rsidR="00476B6A" w:rsidRPr="00527E9E" w14:paraId="05848894" w14:textId="77777777">
        <w:tc>
          <w:tcPr>
            <w:tcW w:w="0" w:type="auto"/>
            <w:tcBorders>
              <w:top w:val="single" w:sz="12" w:space="0" w:color="auto"/>
            </w:tcBorders>
            <w:vAlign w:val="bottom"/>
          </w:tcPr>
          <w:p w14:paraId="61B5D51E" w14:textId="77777777" w:rsidR="00476B6A" w:rsidRPr="00527E9E" w:rsidRDefault="00476B6A" w:rsidP="00A218BC">
            <w:pPr>
              <w:jc w:val="center"/>
              <w:rPr>
                <w:rFonts w:eastAsia="Arial Unicode MS"/>
                <w:b/>
                <w:sz w:val="16"/>
              </w:rPr>
            </w:pPr>
            <w:r w:rsidRPr="00527E9E">
              <w:rPr>
                <w:b/>
                <w:sz w:val="16"/>
              </w:rPr>
              <w:t>1</w:t>
            </w:r>
          </w:p>
        </w:tc>
        <w:tc>
          <w:tcPr>
            <w:tcW w:w="0" w:type="auto"/>
          </w:tcPr>
          <w:p w14:paraId="17BDD4DD" w14:textId="77777777" w:rsidR="00476B6A" w:rsidRPr="00527E9E" w:rsidRDefault="00476B6A" w:rsidP="00A218BC">
            <w:pPr>
              <w:jc w:val="center"/>
              <w:rPr>
                <w:sz w:val="16"/>
              </w:rPr>
            </w:pPr>
            <w:r w:rsidRPr="00527E9E">
              <w:rPr>
                <w:sz w:val="16"/>
              </w:rPr>
              <w:t>1</w:t>
            </w:r>
          </w:p>
        </w:tc>
        <w:tc>
          <w:tcPr>
            <w:tcW w:w="0" w:type="auto"/>
          </w:tcPr>
          <w:p w14:paraId="689BEA84" w14:textId="77777777" w:rsidR="00476B6A" w:rsidRPr="00527E9E" w:rsidRDefault="00527BAB" w:rsidP="00A218BC">
            <w:pPr>
              <w:jc w:val="center"/>
              <w:rPr>
                <w:sz w:val="16"/>
              </w:rPr>
            </w:pPr>
            <w:r w:rsidRPr="00527E9E">
              <w:rPr>
                <w:sz w:val="16"/>
              </w:rPr>
              <w:t>Blessure</w:t>
            </w:r>
          </w:p>
        </w:tc>
        <w:tc>
          <w:tcPr>
            <w:tcW w:w="0" w:type="auto"/>
          </w:tcPr>
          <w:p w14:paraId="4080A7B0" w14:textId="77777777" w:rsidR="00476B6A" w:rsidRPr="00527E9E" w:rsidRDefault="00476B6A" w:rsidP="00A218BC">
            <w:pPr>
              <w:jc w:val="center"/>
              <w:rPr>
                <w:sz w:val="16"/>
              </w:rPr>
            </w:pPr>
            <w:r w:rsidRPr="00527E9E">
              <w:rPr>
                <w:sz w:val="16"/>
              </w:rPr>
              <w:t>4</w:t>
            </w:r>
          </w:p>
        </w:tc>
        <w:tc>
          <w:tcPr>
            <w:tcW w:w="0" w:type="auto"/>
          </w:tcPr>
          <w:p w14:paraId="22ADEDB2" w14:textId="77777777" w:rsidR="00476B6A" w:rsidRPr="00527E9E" w:rsidRDefault="00476B6A" w:rsidP="00A218BC">
            <w:pPr>
              <w:jc w:val="center"/>
              <w:rPr>
                <w:sz w:val="16"/>
              </w:rPr>
            </w:pPr>
            <w:r w:rsidRPr="00527E9E">
              <w:rPr>
                <w:sz w:val="16"/>
              </w:rPr>
              <w:t>tour</w:t>
            </w:r>
          </w:p>
        </w:tc>
      </w:tr>
      <w:tr w:rsidR="00476B6A" w:rsidRPr="00527E9E" w14:paraId="0296BC95" w14:textId="77777777">
        <w:tc>
          <w:tcPr>
            <w:tcW w:w="0" w:type="auto"/>
            <w:shd w:val="clear" w:color="auto" w:fill="E0E0E0"/>
            <w:vAlign w:val="bottom"/>
          </w:tcPr>
          <w:p w14:paraId="4878511C" w14:textId="77777777" w:rsidR="00476B6A" w:rsidRPr="00527E9E" w:rsidRDefault="00476B6A" w:rsidP="00A218BC">
            <w:pPr>
              <w:jc w:val="center"/>
              <w:rPr>
                <w:rFonts w:eastAsia="Arial Unicode MS"/>
                <w:b/>
                <w:sz w:val="16"/>
              </w:rPr>
            </w:pPr>
            <w:r w:rsidRPr="00527E9E">
              <w:rPr>
                <w:b/>
                <w:sz w:val="16"/>
              </w:rPr>
              <w:t>2</w:t>
            </w:r>
          </w:p>
        </w:tc>
        <w:tc>
          <w:tcPr>
            <w:tcW w:w="0" w:type="auto"/>
            <w:shd w:val="clear" w:color="auto" w:fill="E0E0E0"/>
          </w:tcPr>
          <w:p w14:paraId="4ACC739E" w14:textId="77777777" w:rsidR="00476B6A" w:rsidRPr="00527E9E" w:rsidRDefault="00476B6A" w:rsidP="00A218BC">
            <w:pPr>
              <w:jc w:val="center"/>
              <w:rPr>
                <w:sz w:val="16"/>
              </w:rPr>
            </w:pPr>
            <w:r w:rsidRPr="00527E9E">
              <w:rPr>
                <w:sz w:val="16"/>
              </w:rPr>
              <w:t>2</w:t>
            </w:r>
          </w:p>
        </w:tc>
        <w:tc>
          <w:tcPr>
            <w:tcW w:w="0" w:type="auto"/>
            <w:shd w:val="clear" w:color="auto" w:fill="E0E0E0"/>
          </w:tcPr>
          <w:p w14:paraId="207C4313" w14:textId="77777777" w:rsidR="00476B6A" w:rsidRPr="00527E9E" w:rsidRDefault="003F1F1D" w:rsidP="00A218BC">
            <w:pPr>
              <w:jc w:val="center"/>
              <w:rPr>
                <w:sz w:val="16"/>
              </w:rPr>
            </w:pPr>
            <w:r w:rsidRPr="00527E9E">
              <w:rPr>
                <w:sz w:val="16"/>
              </w:rPr>
              <w:t>Malus</w:t>
            </w:r>
          </w:p>
        </w:tc>
        <w:tc>
          <w:tcPr>
            <w:tcW w:w="0" w:type="auto"/>
            <w:shd w:val="clear" w:color="auto" w:fill="E0E0E0"/>
          </w:tcPr>
          <w:p w14:paraId="5A25FF1A" w14:textId="77777777" w:rsidR="00476B6A" w:rsidRPr="00527E9E" w:rsidRDefault="00476B6A" w:rsidP="00A218BC">
            <w:pPr>
              <w:jc w:val="center"/>
              <w:rPr>
                <w:sz w:val="16"/>
              </w:rPr>
            </w:pPr>
            <w:r w:rsidRPr="00527E9E">
              <w:rPr>
                <w:sz w:val="16"/>
              </w:rPr>
              <w:t>3</w:t>
            </w:r>
          </w:p>
        </w:tc>
        <w:tc>
          <w:tcPr>
            <w:tcW w:w="0" w:type="auto"/>
            <w:shd w:val="clear" w:color="auto" w:fill="E0E0E0"/>
          </w:tcPr>
          <w:p w14:paraId="7EB8620E" w14:textId="77777777" w:rsidR="00476B6A" w:rsidRPr="00527E9E" w:rsidRDefault="00476B6A" w:rsidP="00A218BC">
            <w:pPr>
              <w:jc w:val="center"/>
              <w:rPr>
                <w:sz w:val="16"/>
              </w:rPr>
            </w:pPr>
            <w:r w:rsidRPr="00527E9E">
              <w:rPr>
                <w:sz w:val="16"/>
              </w:rPr>
              <w:t>phase</w:t>
            </w:r>
          </w:p>
        </w:tc>
      </w:tr>
      <w:tr w:rsidR="00476B6A" w:rsidRPr="00527E9E" w14:paraId="59EC7EFB" w14:textId="77777777">
        <w:tc>
          <w:tcPr>
            <w:tcW w:w="0" w:type="auto"/>
            <w:vAlign w:val="bottom"/>
          </w:tcPr>
          <w:p w14:paraId="6BCD5F97" w14:textId="77777777" w:rsidR="00476B6A" w:rsidRPr="00527E9E" w:rsidRDefault="00476B6A" w:rsidP="00A218BC">
            <w:pPr>
              <w:jc w:val="center"/>
              <w:rPr>
                <w:rFonts w:eastAsia="Arial Unicode MS"/>
                <w:b/>
                <w:sz w:val="16"/>
              </w:rPr>
            </w:pPr>
            <w:r w:rsidRPr="00527E9E">
              <w:rPr>
                <w:b/>
                <w:sz w:val="16"/>
              </w:rPr>
              <w:t>3</w:t>
            </w:r>
          </w:p>
        </w:tc>
        <w:tc>
          <w:tcPr>
            <w:tcW w:w="0" w:type="auto"/>
          </w:tcPr>
          <w:p w14:paraId="40D91E4A" w14:textId="77777777" w:rsidR="00476B6A" w:rsidRPr="00527E9E" w:rsidRDefault="003E4AEB" w:rsidP="00A218BC">
            <w:pPr>
              <w:jc w:val="center"/>
              <w:rPr>
                <w:sz w:val="16"/>
              </w:rPr>
            </w:pPr>
            <w:r w:rsidRPr="00527E9E">
              <w:rPr>
                <w:sz w:val="16"/>
              </w:rPr>
              <w:t>3</w:t>
            </w:r>
          </w:p>
        </w:tc>
        <w:tc>
          <w:tcPr>
            <w:tcW w:w="0" w:type="auto"/>
          </w:tcPr>
          <w:p w14:paraId="646BE628" w14:textId="77777777" w:rsidR="00476B6A" w:rsidRPr="00527E9E" w:rsidRDefault="0093361D" w:rsidP="00A218BC">
            <w:pPr>
              <w:jc w:val="center"/>
              <w:rPr>
                <w:sz w:val="16"/>
              </w:rPr>
            </w:pPr>
            <w:r w:rsidRPr="00527E9E">
              <w:rPr>
                <w:sz w:val="16"/>
              </w:rPr>
              <w:t>ENx2</w:t>
            </w:r>
          </w:p>
        </w:tc>
        <w:tc>
          <w:tcPr>
            <w:tcW w:w="0" w:type="auto"/>
          </w:tcPr>
          <w:p w14:paraId="1A696E3E" w14:textId="77777777" w:rsidR="00476B6A" w:rsidRPr="00527E9E" w:rsidRDefault="00476B6A" w:rsidP="00A218BC">
            <w:pPr>
              <w:jc w:val="center"/>
              <w:rPr>
                <w:sz w:val="16"/>
              </w:rPr>
            </w:pPr>
            <w:r w:rsidRPr="00527E9E">
              <w:rPr>
                <w:sz w:val="16"/>
              </w:rPr>
              <w:t>2</w:t>
            </w:r>
          </w:p>
        </w:tc>
        <w:tc>
          <w:tcPr>
            <w:tcW w:w="0" w:type="auto"/>
          </w:tcPr>
          <w:p w14:paraId="59B6EE9A" w14:textId="77777777" w:rsidR="00476B6A" w:rsidRPr="00527E9E" w:rsidRDefault="00476B6A" w:rsidP="00A218BC">
            <w:pPr>
              <w:jc w:val="center"/>
              <w:rPr>
                <w:sz w:val="16"/>
              </w:rPr>
            </w:pPr>
            <w:r w:rsidRPr="00527E9E">
              <w:rPr>
                <w:sz w:val="16"/>
              </w:rPr>
              <w:t>minute</w:t>
            </w:r>
          </w:p>
        </w:tc>
      </w:tr>
      <w:tr w:rsidR="00476B6A" w:rsidRPr="00527E9E" w14:paraId="0ED58EF2" w14:textId="77777777">
        <w:tc>
          <w:tcPr>
            <w:tcW w:w="0" w:type="auto"/>
            <w:shd w:val="clear" w:color="auto" w:fill="E0E0E0"/>
            <w:vAlign w:val="bottom"/>
          </w:tcPr>
          <w:p w14:paraId="60D058BF" w14:textId="77777777" w:rsidR="00476B6A" w:rsidRPr="00527E9E" w:rsidRDefault="00476B6A" w:rsidP="00A218BC">
            <w:pPr>
              <w:jc w:val="center"/>
              <w:rPr>
                <w:rFonts w:eastAsia="Arial Unicode MS"/>
                <w:b/>
                <w:sz w:val="16"/>
              </w:rPr>
            </w:pPr>
            <w:r w:rsidRPr="00527E9E">
              <w:rPr>
                <w:b/>
                <w:sz w:val="16"/>
              </w:rPr>
              <w:t>4</w:t>
            </w:r>
          </w:p>
        </w:tc>
        <w:tc>
          <w:tcPr>
            <w:tcW w:w="0" w:type="auto"/>
            <w:shd w:val="clear" w:color="auto" w:fill="E0E0E0"/>
          </w:tcPr>
          <w:p w14:paraId="33E97101" w14:textId="77777777" w:rsidR="00476B6A" w:rsidRPr="00527E9E" w:rsidRDefault="003E4AEB" w:rsidP="00A218BC">
            <w:pPr>
              <w:jc w:val="center"/>
              <w:rPr>
                <w:sz w:val="16"/>
              </w:rPr>
            </w:pPr>
            <w:r w:rsidRPr="00527E9E">
              <w:rPr>
                <w:sz w:val="16"/>
              </w:rPr>
              <w:t>4</w:t>
            </w:r>
          </w:p>
        </w:tc>
        <w:tc>
          <w:tcPr>
            <w:tcW w:w="0" w:type="auto"/>
            <w:shd w:val="clear" w:color="auto" w:fill="E0E0E0"/>
          </w:tcPr>
          <w:p w14:paraId="1DA0F022" w14:textId="77777777" w:rsidR="00476B6A" w:rsidRPr="00527E9E" w:rsidRDefault="00476B6A" w:rsidP="00A218BC">
            <w:pPr>
              <w:jc w:val="center"/>
              <w:rPr>
                <w:sz w:val="16"/>
              </w:rPr>
            </w:pPr>
            <w:r w:rsidRPr="00527E9E">
              <w:rPr>
                <w:sz w:val="16"/>
              </w:rPr>
              <w:t>Autre</w:t>
            </w:r>
          </w:p>
        </w:tc>
        <w:tc>
          <w:tcPr>
            <w:tcW w:w="0" w:type="auto"/>
            <w:shd w:val="clear" w:color="auto" w:fill="E0E0E0"/>
          </w:tcPr>
          <w:p w14:paraId="422907BE" w14:textId="77777777" w:rsidR="00476B6A" w:rsidRPr="00527E9E" w:rsidRDefault="00476B6A" w:rsidP="00A218BC">
            <w:pPr>
              <w:jc w:val="center"/>
              <w:rPr>
                <w:sz w:val="16"/>
              </w:rPr>
            </w:pPr>
            <w:r w:rsidRPr="00527E9E">
              <w:rPr>
                <w:sz w:val="16"/>
              </w:rPr>
              <w:t>1</w:t>
            </w:r>
          </w:p>
        </w:tc>
        <w:tc>
          <w:tcPr>
            <w:tcW w:w="0" w:type="auto"/>
            <w:shd w:val="clear" w:color="auto" w:fill="E0E0E0"/>
          </w:tcPr>
          <w:p w14:paraId="3B1AD120" w14:textId="77777777" w:rsidR="00476B6A" w:rsidRPr="00527E9E" w:rsidRDefault="00476B6A" w:rsidP="00A218BC">
            <w:pPr>
              <w:jc w:val="center"/>
              <w:rPr>
                <w:sz w:val="16"/>
              </w:rPr>
            </w:pPr>
            <w:r w:rsidRPr="00527E9E">
              <w:rPr>
                <w:sz w:val="16"/>
              </w:rPr>
              <w:t>heure</w:t>
            </w:r>
          </w:p>
        </w:tc>
      </w:tr>
    </w:tbl>
    <w:p w14:paraId="31D996FB" w14:textId="77777777" w:rsidR="001D42DF" w:rsidRPr="00527E9E" w:rsidRDefault="001D42DF" w:rsidP="0045338D">
      <w:pPr>
        <w:pStyle w:val="Titre3"/>
        <w:rPr>
          <w:lang w:val="fr-BE"/>
        </w:rPr>
      </w:pPr>
      <w:bookmarkStart w:id="103" w:name="_Toc199924527"/>
      <w:r w:rsidRPr="00527E9E">
        <w:rPr>
          <w:lang w:val="fr-BE"/>
        </w:rPr>
        <w:t>17</w:t>
      </w:r>
      <w:r w:rsidR="00C17159" w:rsidRPr="00527E9E">
        <w:rPr>
          <w:lang w:val="fr-BE"/>
        </w:rPr>
        <w:t xml:space="preserve">. </w:t>
      </w:r>
      <w:r w:rsidR="00A37F52" w:rsidRPr="00527E9E">
        <w:rPr>
          <w:lang w:val="fr-BE"/>
        </w:rPr>
        <w:t xml:space="preserve">Nombre </w:t>
      </w:r>
      <w:r w:rsidR="00185496" w:rsidRPr="00527E9E">
        <w:rPr>
          <w:lang w:val="fr-BE"/>
        </w:rPr>
        <w:t xml:space="preserve">de créatures </w:t>
      </w:r>
      <w:r w:rsidR="00A37F52" w:rsidRPr="00527E9E">
        <w:rPr>
          <w:lang w:val="fr-BE"/>
        </w:rPr>
        <w:t>rencontré</w:t>
      </w:r>
      <w:r w:rsidR="00185496" w:rsidRPr="00527E9E">
        <w:rPr>
          <w:lang w:val="fr-BE"/>
        </w:rPr>
        <w:t>e</w:t>
      </w:r>
      <w:r w:rsidR="00A37F52" w:rsidRPr="00527E9E">
        <w:rPr>
          <w:lang w:val="fr-BE"/>
        </w:rPr>
        <w:t>s</w:t>
      </w:r>
      <w:r w:rsidR="00CB4C72" w:rsidRPr="00527E9E">
        <w:rPr>
          <w:lang w:val="fr-BE"/>
        </w:rPr>
        <w:t>.</w:t>
      </w:r>
      <w:bookmarkEnd w:id="103"/>
      <w:r w:rsidR="00CB4C72" w:rsidRPr="00527E9E">
        <w:rPr>
          <w:lang w:val="fr-BE"/>
        </w:rPr>
        <w:t xml:space="preserve"> </w:t>
      </w:r>
    </w:p>
    <w:p w14:paraId="0381F673" w14:textId="77777777" w:rsidR="00860878" w:rsidRPr="00527E9E" w:rsidRDefault="00CB4C72">
      <w:r w:rsidRPr="00527E9E">
        <w:t>L</w:t>
      </w:r>
      <w:r w:rsidR="005B2398" w:rsidRPr="00527E9E">
        <w:t xml:space="preserve">ancez deux D10 </w:t>
      </w:r>
      <w:r w:rsidR="00185496" w:rsidRPr="00527E9E">
        <w:t xml:space="preserve">modifiés </w:t>
      </w:r>
      <w:r w:rsidR="005B2398" w:rsidRPr="00527E9E">
        <w:t xml:space="preserve">pour déterminer le </w:t>
      </w:r>
      <w:r w:rsidR="005B2398" w:rsidRPr="00527E9E">
        <w:rPr>
          <w:shd w:val="clear" w:color="auto" w:fill="FFFF00"/>
        </w:rPr>
        <w:t>nombre de dés</w:t>
      </w:r>
      <w:r w:rsidR="005B2398" w:rsidRPr="00527E9E">
        <w:t xml:space="preserve"> qui seront lancés et le </w:t>
      </w:r>
      <w:r w:rsidR="005B2398" w:rsidRPr="00527E9E">
        <w:rPr>
          <w:shd w:val="clear" w:color="auto" w:fill="FFFF00"/>
        </w:rPr>
        <w:t>type de dés</w:t>
      </w:r>
      <w:r w:rsidR="005B2398" w:rsidRPr="00527E9E">
        <w:t xml:space="preserve"> lancé</w:t>
      </w:r>
      <w:r w:rsidR="00185496" w:rsidRPr="00527E9E">
        <w:t>s en cas de rencontre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9"/>
        <w:gridCol w:w="740"/>
        <w:gridCol w:w="521"/>
        <w:gridCol w:w="521"/>
        <w:gridCol w:w="521"/>
        <w:gridCol w:w="521"/>
        <w:gridCol w:w="635"/>
        <w:gridCol w:w="444"/>
        <w:gridCol w:w="444"/>
        <w:gridCol w:w="543"/>
        <w:gridCol w:w="543"/>
        <w:gridCol w:w="817"/>
      </w:tblGrid>
      <w:tr w:rsidR="00476B6A" w:rsidRPr="00527E9E" w14:paraId="30084ACC" w14:textId="77777777">
        <w:tc>
          <w:tcPr>
            <w:tcW w:w="0" w:type="auto"/>
            <w:tcBorders>
              <w:top w:val="single" w:sz="12" w:space="0" w:color="auto"/>
              <w:left w:val="single" w:sz="12" w:space="0" w:color="auto"/>
              <w:bottom w:val="single" w:sz="12" w:space="0" w:color="auto"/>
              <w:right w:val="single" w:sz="12" w:space="0" w:color="auto"/>
            </w:tcBorders>
            <w:vAlign w:val="bottom"/>
          </w:tcPr>
          <w:p w14:paraId="2BD85665" w14:textId="77777777" w:rsidR="00476B6A" w:rsidRPr="00527E9E" w:rsidRDefault="00476B6A" w:rsidP="00A218BC">
            <w:pPr>
              <w:jc w:val="center"/>
              <w:rPr>
                <w:b/>
                <w:bCs/>
                <w:sz w:val="16"/>
              </w:rPr>
            </w:pPr>
            <w:r w:rsidRPr="00527E9E">
              <w:rPr>
                <w:b/>
                <w:sz w:val="16"/>
              </w:rPr>
              <w:t>D10</w:t>
            </w:r>
          </w:p>
        </w:tc>
        <w:tc>
          <w:tcPr>
            <w:tcW w:w="0" w:type="auto"/>
            <w:tcBorders>
              <w:left w:val="single" w:sz="12" w:space="0" w:color="auto"/>
              <w:right w:val="single" w:sz="4" w:space="0" w:color="auto"/>
            </w:tcBorders>
          </w:tcPr>
          <w:p w14:paraId="25773882" w14:textId="77777777" w:rsidR="00476B6A" w:rsidRPr="00527E9E" w:rsidRDefault="00476B6A" w:rsidP="00A218BC">
            <w:pPr>
              <w:jc w:val="center"/>
              <w:rPr>
                <w:b/>
                <w:sz w:val="16"/>
              </w:rPr>
            </w:pPr>
            <w:r w:rsidRPr="00527E9E">
              <w:rPr>
                <w:b/>
                <w:sz w:val="16"/>
              </w:rPr>
              <w:t>0 ou -</w:t>
            </w:r>
          </w:p>
        </w:tc>
        <w:tc>
          <w:tcPr>
            <w:tcW w:w="0" w:type="auto"/>
            <w:tcBorders>
              <w:left w:val="single" w:sz="4" w:space="0" w:color="auto"/>
              <w:right w:val="single" w:sz="4" w:space="0" w:color="auto"/>
            </w:tcBorders>
            <w:shd w:val="clear" w:color="auto" w:fill="F3F3F3"/>
          </w:tcPr>
          <w:p w14:paraId="69BFA891" w14:textId="77777777" w:rsidR="00476B6A" w:rsidRPr="00527E9E" w:rsidRDefault="00476B6A" w:rsidP="00A218BC">
            <w:pPr>
              <w:jc w:val="center"/>
              <w:rPr>
                <w:b/>
                <w:sz w:val="16"/>
              </w:rPr>
            </w:pPr>
            <w:r w:rsidRPr="00527E9E">
              <w:rPr>
                <w:b/>
                <w:sz w:val="16"/>
              </w:rPr>
              <w:t>1-2</w:t>
            </w:r>
          </w:p>
        </w:tc>
        <w:tc>
          <w:tcPr>
            <w:tcW w:w="0" w:type="auto"/>
            <w:tcBorders>
              <w:left w:val="single" w:sz="4" w:space="0" w:color="auto"/>
              <w:right w:val="single" w:sz="4" w:space="0" w:color="auto"/>
            </w:tcBorders>
            <w:shd w:val="clear" w:color="auto" w:fill="E6E6E6"/>
          </w:tcPr>
          <w:p w14:paraId="78B2BE9B" w14:textId="77777777" w:rsidR="00476B6A" w:rsidRPr="00527E9E" w:rsidRDefault="00476B6A" w:rsidP="00A218BC">
            <w:pPr>
              <w:jc w:val="center"/>
              <w:rPr>
                <w:b/>
                <w:sz w:val="16"/>
              </w:rPr>
            </w:pPr>
            <w:r w:rsidRPr="00527E9E">
              <w:rPr>
                <w:b/>
                <w:sz w:val="16"/>
              </w:rPr>
              <w:t>3-4</w:t>
            </w:r>
          </w:p>
        </w:tc>
        <w:tc>
          <w:tcPr>
            <w:tcW w:w="0" w:type="auto"/>
            <w:tcBorders>
              <w:left w:val="single" w:sz="4" w:space="0" w:color="auto"/>
              <w:right w:val="single" w:sz="4" w:space="0" w:color="auto"/>
            </w:tcBorders>
            <w:shd w:val="clear" w:color="auto" w:fill="E0E0E0"/>
          </w:tcPr>
          <w:p w14:paraId="7C472AC7" w14:textId="77777777" w:rsidR="00476B6A" w:rsidRPr="00527E9E" w:rsidRDefault="00476B6A" w:rsidP="00A218BC">
            <w:pPr>
              <w:jc w:val="center"/>
              <w:rPr>
                <w:b/>
                <w:sz w:val="16"/>
              </w:rPr>
            </w:pPr>
            <w:r w:rsidRPr="00527E9E">
              <w:rPr>
                <w:b/>
                <w:sz w:val="16"/>
              </w:rPr>
              <w:t>5-6</w:t>
            </w:r>
          </w:p>
        </w:tc>
        <w:tc>
          <w:tcPr>
            <w:tcW w:w="0" w:type="auto"/>
            <w:tcBorders>
              <w:left w:val="single" w:sz="4" w:space="0" w:color="auto"/>
              <w:right w:val="single" w:sz="4" w:space="0" w:color="auto"/>
            </w:tcBorders>
            <w:shd w:val="clear" w:color="auto" w:fill="D9D9D9"/>
          </w:tcPr>
          <w:p w14:paraId="514118D7" w14:textId="77777777" w:rsidR="00476B6A" w:rsidRPr="00527E9E" w:rsidRDefault="00476B6A" w:rsidP="00A218BC">
            <w:pPr>
              <w:jc w:val="center"/>
              <w:rPr>
                <w:b/>
                <w:sz w:val="16"/>
              </w:rPr>
            </w:pPr>
            <w:r w:rsidRPr="00527E9E">
              <w:rPr>
                <w:b/>
                <w:sz w:val="16"/>
              </w:rPr>
              <w:t>7-8</w:t>
            </w:r>
          </w:p>
        </w:tc>
        <w:tc>
          <w:tcPr>
            <w:tcW w:w="0" w:type="auto"/>
            <w:tcBorders>
              <w:left w:val="single" w:sz="4" w:space="0" w:color="auto"/>
              <w:right w:val="single" w:sz="4" w:space="0" w:color="auto"/>
            </w:tcBorders>
            <w:shd w:val="clear" w:color="auto" w:fill="CCCCCC"/>
          </w:tcPr>
          <w:p w14:paraId="4962D662" w14:textId="77777777" w:rsidR="00476B6A" w:rsidRPr="00527E9E" w:rsidRDefault="00476B6A" w:rsidP="00A218BC">
            <w:pPr>
              <w:jc w:val="center"/>
              <w:rPr>
                <w:b/>
                <w:sz w:val="16"/>
              </w:rPr>
            </w:pPr>
            <w:r w:rsidRPr="00527E9E">
              <w:rPr>
                <w:b/>
                <w:sz w:val="16"/>
              </w:rPr>
              <w:t>9-10</w:t>
            </w:r>
          </w:p>
        </w:tc>
        <w:tc>
          <w:tcPr>
            <w:tcW w:w="0" w:type="auto"/>
            <w:tcBorders>
              <w:left w:val="single" w:sz="4" w:space="0" w:color="auto"/>
              <w:right w:val="single" w:sz="4" w:space="0" w:color="auto"/>
            </w:tcBorders>
            <w:shd w:val="clear" w:color="auto" w:fill="C0C0C0"/>
          </w:tcPr>
          <w:p w14:paraId="6FC7451D" w14:textId="77777777" w:rsidR="00476B6A" w:rsidRPr="00527E9E" w:rsidRDefault="00476B6A" w:rsidP="00A218BC">
            <w:pPr>
              <w:jc w:val="center"/>
              <w:rPr>
                <w:b/>
                <w:sz w:val="16"/>
              </w:rPr>
            </w:pPr>
            <w:r w:rsidRPr="00527E9E">
              <w:rPr>
                <w:b/>
                <w:sz w:val="16"/>
              </w:rPr>
              <w:t>11</w:t>
            </w:r>
          </w:p>
        </w:tc>
        <w:tc>
          <w:tcPr>
            <w:tcW w:w="0" w:type="auto"/>
            <w:tcBorders>
              <w:left w:val="single" w:sz="4" w:space="0" w:color="auto"/>
              <w:right w:val="single" w:sz="4" w:space="0" w:color="auto"/>
            </w:tcBorders>
            <w:shd w:val="clear" w:color="auto" w:fill="B3B3B3"/>
          </w:tcPr>
          <w:p w14:paraId="4AB36FBB" w14:textId="77777777" w:rsidR="00476B6A" w:rsidRPr="00527E9E" w:rsidRDefault="00476B6A" w:rsidP="00A218BC">
            <w:pPr>
              <w:jc w:val="center"/>
              <w:rPr>
                <w:b/>
                <w:sz w:val="16"/>
              </w:rPr>
            </w:pPr>
            <w:r w:rsidRPr="00527E9E">
              <w:rPr>
                <w:b/>
                <w:sz w:val="16"/>
              </w:rPr>
              <w:t>12</w:t>
            </w:r>
          </w:p>
        </w:tc>
        <w:tc>
          <w:tcPr>
            <w:tcW w:w="0" w:type="auto"/>
            <w:tcBorders>
              <w:left w:val="single" w:sz="4" w:space="0" w:color="auto"/>
              <w:right w:val="single" w:sz="4" w:space="0" w:color="auto"/>
            </w:tcBorders>
            <w:shd w:val="clear" w:color="auto" w:fill="A6A6A6"/>
          </w:tcPr>
          <w:p w14:paraId="60D23F0F" w14:textId="77777777" w:rsidR="00476B6A" w:rsidRPr="00527E9E" w:rsidRDefault="00476B6A" w:rsidP="00A218BC">
            <w:pPr>
              <w:jc w:val="center"/>
              <w:rPr>
                <w:b/>
                <w:sz w:val="16"/>
              </w:rPr>
            </w:pPr>
            <w:r w:rsidRPr="00527E9E">
              <w:rPr>
                <w:b/>
                <w:sz w:val="16"/>
              </w:rPr>
              <w:t>13</w:t>
            </w:r>
          </w:p>
        </w:tc>
        <w:tc>
          <w:tcPr>
            <w:tcW w:w="0" w:type="auto"/>
            <w:tcBorders>
              <w:left w:val="single" w:sz="4" w:space="0" w:color="auto"/>
              <w:right w:val="single" w:sz="4" w:space="0" w:color="auto"/>
            </w:tcBorders>
            <w:shd w:val="clear" w:color="auto" w:fill="A0A0A0"/>
          </w:tcPr>
          <w:p w14:paraId="7CCA1264" w14:textId="77777777" w:rsidR="00476B6A" w:rsidRPr="00527E9E" w:rsidRDefault="00476B6A" w:rsidP="00A218BC">
            <w:pPr>
              <w:jc w:val="center"/>
              <w:rPr>
                <w:b/>
                <w:sz w:val="16"/>
              </w:rPr>
            </w:pPr>
            <w:r w:rsidRPr="00527E9E">
              <w:rPr>
                <w:b/>
                <w:sz w:val="16"/>
              </w:rPr>
              <w:t>14</w:t>
            </w:r>
          </w:p>
        </w:tc>
        <w:tc>
          <w:tcPr>
            <w:tcW w:w="0" w:type="auto"/>
            <w:tcBorders>
              <w:left w:val="single" w:sz="4" w:space="0" w:color="auto"/>
              <w:right w:val="single" w:sz="4" w:space="0" w:color="auto"/>
            </w:tcBorders>
            <w:shd w:val="clear" w:color="auto" w:fill="999999"/>
          </w:tcPr>
          <w:p w14:paraId="6F306E67" w14:textId="77777777" w:rsidR="00476B6A" w:rsidRPr="00527E9E" w:rsidRDefault="00476B6A" w:rsidP="00A218BC">
            <w:pPr>
              <w:jc w:val="center"/>
              <w:rPr>
                <w:b/>
                <w:sz w:val="16"/>
              </w:rPr>
            </w:pPr>
            <w:r w:rsidRPr="00527E9E">
              <w:rPr>
                <w:b/>
                <w:sz w:val="16"/>
              </w:rPr>
              <w:t>15 et+</w:t>
            </w:r>
          </w:p>
        </w:tc>
      </w:tr>
      <w:tr w:rsidR="00476B6A" w:rsidRPr="00527E9E" w14:paraId="6E9F92AC" w14:textId="77777777" w:rsidTr="00917460">
        <w:tc>
          <w:tcPr>
            <w:tcW w:w="0" w:type="auto"/>
            <w:tcBorders>
              <w:top w:val="single" w:sz="12" w:space="0" w:color="auto"/>
              <w:bottom w:val="single" w:sz="4" w:space="0" w:color="auto"/>
            </w:tcBorders>
            <w:shd w:val="clear" w:color="auto" w:fill="FFFF00"/>
            <w:vAlign w:val="bottom"/>
          </w:tcPr>
          <w:p w14:paraId="492A44CF" w14:textId="77777777" w:rsidR="00476B6A" w:rsidRPr="00527E9E" w:rsidRDefault="00476B6A" w:rsidP="00A218BC">
            <w:pPr>
              <w:jc w:val="center"/>
              <w:rPr>
                <w:rFonts w:eastAsia="Arial Unicode MS"/>
                <w:b/>
                <w:sz w:val="16"/>
              </w:rPr>
            </w:pPr>
            <w:r w:rsidRPr="00527E9E">
              <w:rPr>
                <w:b/>
                <w:sz w:val="16"/>
              </w:rPr>
              <w:t>Nombre</w:t>
            </w:r>
            <w:r w:rsidR="00917460" w:rsidRPr="00527E9E">
              <w:rPr>
                <w:b/>
                <w:sz w:val="16"/>
              </w:rPr>
              <w:t xml:space="preserve"> de dés</w:t>
            </w:r>
          </w:p>
        </w:tc>
        <w:tc>
          <w:tcPr>
            <w:tcW w:w="0" w:type="auto"/>
            <w:tcBorders>
              <w:bottom w:val="single" w:sz="4" w:space="0" w:color="auto"/>
            </w:tcBorders>
          </w:tcPr>
          <w:p w14:paraId="759E84B9" w14:textId="77777777" w:rsidR="00476B6A" w:rsidRPr="00527E9E" w:rsidRDefault="00476B6A" w:rsidP="00A218BC">
            <w:pPr>
              <w:jc w:val="center"/>
              <w:rPr>
                <w:sz w:val="16"/>
              </w:rPr>
            </w:pPr>
            <w:r w:rsidRPr="00527E9E">
              <w:rPr>
                <w:sz w:val="16"/>
              </w:rPr>
              <w:t>1</w:t>
            </w:r>
          </w:p>
        </w:tc>
        <w:tc>
          <w:tcPr>
            <w:tcW w:w="0" w:type="auto"/>
            <w:tcBorders>
              <w:bottom w:val="single" w:sz="4" w:space="0" w:color="auto"/>
            </w:tcBorders>
            <w:shd w:val="clear" w:color="auto" w:fill="F3F3F3"/>
          </w:tcPr>
          <w:p w14:paraId="5D56B101" w14:textId="77777777" w:rsidR="00476B6A" w:rsidRPr="00527E9E" w:rsidRDefault="00476B6A" w:rsidP="00A218BC">
            <w:pPr>
              <w:jc w:val="center"/>
              <w:rPr>
                <w:sz w:val="16"/>
              </w:rPr>
            </w:pPr>
            <w:r w:rsidRPr="00527E9E">
              <w:rPr>
                <w:sz w:val="16"/>
              </w:rPr>
              <w:t>1</w:t>
            </w:r>
          </w:p>
        </w:tc>
        <w:tc>
          <w:tcPr>
            <w:tcW w:w="0" w:type="auto"/>
            <w:tcBorders>
              <w:bottom w:val="single" w:sz="4" w:space="0" w:color="auto"/>
            </w:tcBorders>
            <w:shd w:val="clear" w:color="auto" w:fill="E6E6E6"/>
          </w:tcPr>
          <w:p w14:paraId="61D160AF" w14:textId="77777777" w:rsidR="00476B6A" w:rsidRPr="00527E9E" w:rsidRDefault="00476B6A" w:rsidP="00A218BC">
            <w:pPr>
              <w:jc w:val="center"/>
              <w:rPr>
                <w:sz w:val="16"/>
              </w:rPr>
            </w:pPr>
            <w:r w:rsidRPr="00527E9E">
              <w:rPr>
                <w:sz w:val="16"/>
              </w:rPr>
              <w:t>1</w:t>
            </w:r>
          </w:p>
        </w:tc>
        <w:tc>
          <w:tcPr>
            <w:tcW w:w="0" w:type="auto"/>
            <w:tcBorders>
              <w:bottom w:val="single" w:sz="4" w:space="0" w:color="auto"/>
            </w:tcBorders>
            <w:shd w:val="clear" w:color="auto" w:fill="E0E0E0"/>
          </w:tcPr>
          <w:p w14:paraId="3876F3F0" w14:textId="77777777" w:rsidR="00476B6A" w:rsidRPr="00527E9E" w:rsidRDefault="00476B6A" w:rsidP="00A218BC">
            <w:pPr>
              <w:jc w:val="center"/>
              <w:rPr>
                <w:sz w:val="16"/>
              </w:rPr>
            </w:pPr>
            <w:r w:rsidRPr="00527E9E">
              <w:rPr>
                <w:sz w:val="16"/>
              </w:rPr>
              <w:t>2</w:t>
            </w:r>
          </w:p>
        </w:tc>
        <w:tc>
          <w:tcPr>
            <w:tcW w:w="0" w:type="auto"/>
            <w:tcBorders>
              <w:bottom w:val="single" w:sz="4" w:space="0" w:color="auto"/>
            </w:tcBorders>
            <w:shd w:val="clear" w:color="auto" w:fill="D9D9D9"/>
          </w:tcPr>
          <w:p w14:paraId="46791A46" w14:textId="77777777" w:rsidR="00476B6A" w:rsidRPr="00527E9E" w:rsidRDefault="00185496" w:rsidP="00A218BC">
            <w:pPr>
              <w:jc w:val="center"/>
              <w:rPr>
                <w:sz w:val="16"/>
              </w:rPr>
            </w:pPr>
            <w:r w:rsidRPr="00527E9E">
              <w:rPr>
                <w:sz w:val="16"/>
              </w:rPr>
              <w:t>2</w:t>
            </w:r>
          </w:p>
        </w:tc>
        <w:tc>
          <w:tcPr>
            <w:tcW w:w="0" w:type="auto"/>
            <w:tcBorders>
              <w:bottom w:val="single" w:sz="4" w:space="0" w:color="auto"/>
            </w:tcBorders>
            <w:shd w:val="clear" w:color="auto" w:fill="CCCCCC"/>
          </w:tcPr>
          <w:p w14:paraId="2EF1D256" w14:textId="77777777" w:rsidR="00476B6A" w:rsidRPr="00527E9E" w:rsidRDefault="00476B6A" w:rsidP="00A218BC">
            <w:pPr>
              <w:jc w:val="center"/>
              <w:rPr>
                <w:sz w:val="16"/>
              </w:rPr>
            </w:pPr>
            <w:r w:rsidRPr="00527E9E">
              <w:rPr>
                <w:sz w:val="16"/>
              </w:rPr>
              <w:t>2</w:t>
            </w:r>
          </w:p>
        </w:tc>
        <w:tc>
          <w:tcPr>
            <w:tcW w:w="0" w:type="auto"/>
            <w:tcBorders>
              <w:bottom w:val="single" w:sz="4" w:space="0" w:color="auto"/>
            </w:tcBorders>
            <w:shd w:val="clear" w:color="auto" w:fill="C0C0C0"/>
          </w:tcPr>
          <w:p w14:paraId="0E1EFE18" w14:textId="77777777" w:rsidR="00476B6A" w:rsidRPr="00527E9E" w:rsidRDefault="00476B6A" w:rsidP="00A218BC">
            <w:pPr>
              <w:jc w:val="center"/>
              <w:rPr>
                <w:sz w:val="16"/>
              </w:rPr>
            </w:pPr>
            <w:r w:rsidRPr="00527E9E">
              <w:rPr>
                <w:sz w:val="16"/>
              </w:rPr>
              <w:t>3</w:t>
            </w:r>
          </w:p>
        </w:tc>
        <w:tc>
          <w:tcPr>
            <w:tcW w:w="0" w:type="auto"/>
            <w:tcBorders>
              <w:bottom w:val="single" w:sz="4" w:space="0" w:color="auto"/>
            </w:tcBorders>
            <w:shd w:val="clear" w:color="auto" w:fill="B3B3B3"/>
          </w:tcPr>
          <w:p w14:paraId="560691D2" w14:textId="77777777" w:rsidR="00476B6A" w:rsidRPr="00527E9E" w:rsidRDefault="00476B6A" w:rsidP="00A218BC">
            <w:pPr>
              <w:jc w:val="center"/>
              <w:rPr>
                <w:sz w:val="16"/>
              </w:rPr>
            </w:pPr>
            <w:r w:rsidRPr="00527E9E">
              <w:rPr>
                <w:sz w:val="16"/>
              </w:rPr>
              <w:t>3</w:t>
            </w:r>
          </w:p>
        </w:tc>
        <w:tc>
          <w:tcPr>
            <w:tcW w:w="0" w:type="auto"/>
            <w:tcBorders>
              <w:bottom w:val="single" w:sz="4" w:space="0" w:color="auto"/>
            </w:tcBorders>
            <w:shd w:val="clear" w:color="auto" w:fill="A6A6A6"/>
          </w:tcPr>
          <w:p w14:paraId="5514FA7B" w14:textId="77777777" w:rsidR="00476B6A" w:rsidRPr="00527E9E" w:rsidRDefault="00476B6A" w:rsidP="00A218BC">
            <w:pPr>
              <w:jc w:val="center"/>
              <w:rPr>
                <w:sz w:val="16"/>
              </w:rPr>
            </w:pPr>
            <w:r w:rsidRPr="00527E9E">
              <w:rPr>
                <w:sz w:val="16"/>
              </w:rPr>
              <w:t>3</w:t>
            </w:r>
          </w:p>
        </w:tc>
        <w:tc>
          <w:tcPr>
            <w:tcW w:w="0" w:type="auto"/>
            <w:tcBorders>
              <w:bottom w:val="single" w:sz="4" w:space="0" w:color="auto"/>
            </w:tcBorders>
            <w:shd w:val="clear" w:color="auto" w:fill="A0A0A0"/>
          </w:tcPr>
          <w:p w14:paraId="20DA2EAE" w14:textId="77777777" w:rsidR="00476B6A" w:rsidRPr="00527E9E" w:rsidRDefault="00476B6A" w:rsidP="00A218BC">
            <w:pPr>
              <w:jc w:val="center"/>
              <w:rPr>
                <w:sz w:val="16"/>
              </w:rPr>
            </w:pPr>
            <w:r w:rsidRPr="00527E9E">
              <w:rPr>
                <w:sz w:val="16"/>
              </w:rPr>
              <w:t>4</w:t>
            </w:r>
          </w:p>
        </w:tc>
        <w:tc>
          <w:tcPr>
            <w:tcW w:w="0" w:type="auto"/>
            <w:tcBorders>
              <w:bottom w:val="single" w:sz="4" w:space="0" w:color="auto"/>
            </w:tcBorders>
            <w:shd w:val="clear" w:color="auto" w:fill="999999"/>
          </w:tcPr>
          <w:p w14:paraId="6D3D958F" w14:textId="77777777" w:rsidR="00476B6A" w:rsidRPr="00527E9E" w:rsidRDefault="00476B6A" w:rsidP="00A218BC">
            <w:pPr>
              <w:jc w:val="center"/>
              <w:rPr>
                <w:sz w:val="16"/>
              </w:rPr>
            </w:pPr>
            <w:r w:rsidRPr="00527E9E">
              <w:rPr>
                <w:sz w:val="16"/>
              </w:rPr>
              <w:t>4</w:t>
            </w:r>
          </w:p>
        </w:tc>
      </w:tr>
      <w:tr w:rsidR="00476B6A" w:rsidRPr="00527E9E" w14:paraId="5EA42272" w14:textId="77777777" w:rsidTr="00917460">
        <w:tc>
          <w:tcPr>
            <w:tcW w:w="0" w:type="auto"/>
            <w:tcBorders>
              <w:top w:val="single" w:sz="4" w:space="0" w:color="auto"/>
            </w:tcBorders>
            <w:shd w:val="clear" w:color="auto" w:fill="FFFF00"/>
            <w:vAlign w:val="bottom"/>
          </w:tcPr>
          <w:p w14:paraId="7ACAB6E8" w14:textId="77777777" w:rsidR="00476B6A" w:rsidRPr="00527E9E" w:rsidRDefault="00917460" w:rsidP="00A218BC">
            <w:pPr>
              <w:jc w:val="center"/>
              <w:rPr>
                <w:b/>
                <w:sz w:val="16"/>
              </w:rPr>
            </w:pPr>
            <w:r w:rsidRPr="00527E9E">
              <w:rPr>
                <w:b/>
                <w:sz w:val="16"/>
              </w:rPr>
              <w:t xml:space="preserve">Type de </w:t>
            </w:r>
            <w:r w:rsidR="00476B6A" w:rsidRPr="00527E9E">
              <w:rPr>
                <w:b/>
                <w:sz w:val="16"/>
              </w:rPr>
              <w:t>Dé</w:t>
            </w:r>
          </w:p>
        </w:tc>
        <w:tc>
          <w:tcPr>
            <w:tcW w:w="0" w:type="auto"/>
            <w:tcBorders>
              <w:top w:val="single" w:sz="4" w:space="0" w:color="auto"/>
            </w:tcBorders>
          </w:tcPr>
          <w:p w14:paraId="4DD7EE2C" w14:textId="77777777" w:rsidR="00476B6A" w:rsidRPr="00527E9E" w:rsidRDefault="00476B6A" w:rsidP="00A218BC">
            <w:pPr>
              <w:jc w:val="center"/>
              <w:rPr>
                <w:sz w:val="16"/>
              </w:rPr>
            </w:pPr>
            <w:r w:rsidRPr="00527E9E">
              <w:rPr>
                <w:sz w:val="16"/>
              </w:rPr>
              <w:t>1</w:t>
            </w:r>
          </w:p>
        </w:tc>
        <w:tc>
          <w:tcPr>
            <w:tcW w:w="0" w:type="auto"/>
            <w:tcBorders>
              <w:top w:val="single" w:sz="4" w:space="0" w:color="auto"/>
            </w:tcBorders>
            <w:shd w:val="clear" w:color="auto" w:fill="F3F3F3"/>
          </w:tcPr>
          <w:p w14:paraId="6FD8EC9E" w14:textId="77777777" w:rsidR="00476B6A" w:rsidRPr="00527E9E" w:rsidRDefault="00185496" w:rsidP="00A218BC">
            <w:pPr>
              <w:jc w:val="center"/>
              <w:rPr>
                <w:sz w:val="16"/>
              </w:rPr>
            </w:pPr>
            <w:r w:rsidRPr="00527E9E">
              <w:rPr>
                <w:sz w:val="16"/>
              </w:rPr>
              <w:t>1</w:t>
            </w:r>
          </w:p>
        </w:tc>
        <w:tc>
          <w:tcPr>
            <w:tcW w:w="0" w:type="auto"/>
            <w:tcBorders>
              <w:top w:val="single" w:sz="4" w:space="0" w:color="auto"/>
            </w:tcBorders>
            <w:shd w:val="clear" w:color="auto" w:fill="E6E6E6"/>
          </w:tcPr>
          <w:p w14:paraId="6FFA530B" w14:textId="77777777" w:rsidR="00476B6A" w:rsidRPr="00527E9E" w:rsidRDefault="00917460" w:rsidP="00A218BC">
            <w:pPr>
              <w:jc w:val="center"/>
              <w:rPr>
                <w:sz w:val="16"/>
              </w:rPr>
            </w:pPr>
            <w:r w:rsidRPr="00527E9E">
              <w:rPr>
                <w:sz w:val="16"/>
              </w:rPr>
              <w:t>D2</w:t>
            </w:r>
          </w:p>
        </w:tc>
        <w:tc>
          <w:tcPr>
            <w:tcW w:w="0" w:type="auto"/>
            <w:tcBorders>
              <w:top w:val="single" w:sz="4" w:space="0" w:color="auto"/>
            </w:tcBorders>
            <w:shd w:val="clear" w:color="auto" w:fill="E0E0E0"/>
          </w:tcPr>
          <w:p w14:paraId="7150D1B1" w14:textId="77777777" w:rsidR="00476B6A" w:rsidRPr="00527E9E" w:rsidRDefault="00917460" w:rsidP="00A218BC">
            <w:pPr>
              <w:jc w:val="center"/>
              <w:rPr>
                <w:sz w:val="16"/>
              </w:rPr>
            </w:pPr>
            <w:r w:rsidRPr="00527E9E">
              <w:rPr>
                <w:sz w:val="16"/>
              </w:rPr>
              <w:t>D2</w:t>
            </w:r>
          </w:p>
        </w:tc>
        <w:tc>
          <w:tcPr>
            <w:tcW w:w="0" w:type="auto"/>
            <w:tcBorders>
              <w:top w:val="single" w:sz="4" w:space="0" w:color="auto"/>
            </w:tcBorders>
            <w:shd w:val="clear" w:color="auto" w:fill="D9D9D9"/>
          </w:tcPr>
          <w:p w14:paraId="44896784" w14:textId="77777777" w:rsidR="00476B6A" w:rsidRPr="00527E9E" w:rsidRDefault="00917460" w:rsidP="00A218BC">
            <w:pPr>
              <w:jc w:val="center"/>
              <w:rPr>
                <w:sz w:val="16"/>
              </w:rPr>
            </w:pPr>
            <w:r w:rsidRPr="00527E9E">
              <w:rPr>
                <w:sz w:val="16"/>
              </w:rPr>
              <w:t>D3</w:t>
            </w:r>
          </w:p>
        </w:tc>
        <w:tc>
          <w:tcPr>
            <w:tcW w:w="0" w:type="auto"/>
            <w:tcBorders>
              <w:top w:val="single" w:sz="4" w:space="0" w:color="auto"/>
            </w:tcBorders>
            <w:shd w:val="clear" w:color="auto" w:fill="CCCCCC"/>
          </w:tcPr>
          <w:p w14:paraId="6655024D" w14:textId="77777777" w:rsidR="00476B6A" w:rsidRPr="00527E9E" w:rsidRDefault="00917460" w:rsidP="00A218BC">
            <w:pPr>
              <w:jc w:val="center"/>
              <w:rPr>
                <w:sz w:val="16"/>
              </w:rPr>
            </w:pPr>
            <w:r w:rsidRPr="00527E9E">
              <w:rPr>
                <w:sz w:val="16"/>
              </w:rPr>
              <w:t>D3</w:t>
            </w:r>
          </w:p>
        </w:tc>
        <w:tc>
          <w:tcPr>
            <w:tcW w:w="0" w:type="auto"/>
            <w:tcBorders>
              <w:top w:val="single" w:sz="4" w:space="0" w:color="auto"/>
            </w:tcBorders>
            <w:shd w:val="clear" w:color="auto" w:fill="C0C0C0"/>
          </w:tcPr>
          <w:p w14:paraId="66462B86" w14:textId="77777777" w:rsidR="00476B6A" w:rsidRPr="00527E9E" w:rsidRDefault="00917460" w:rsidP="00A218BC">
            <w:pPr>
              <w:jc w:val="center"/>
              <w:rPr>
                <w:sz w:val="16"/>
              </w:rPr>
            </w:pPr>
            <w:r w:rsidRPr="00527E9E">
              <w:rPr>
                <w:sz w:val="16"/>
              </w:rPr>
              <w:t>D6</w:t>
            </w:r>
          </w:p>
        </w:tc>
        <w:tc>
          <w:tcPr>
            <w:tcW w:w="0" w:type="auto"/>
            <w:tcBorders>
              <w:top w:val="single" w:sz="4" w:space="0" w:color="auto"/>
            </w:tcBorders>
            <w:shd w:val="clear" w:color="auto" w:fill="B3B3B3"/>
          </w:tcPr>
          <w:p w14:paraId="2D008E92" w14:textId="77777777" w:rsidR="00476B6A" w:rsidRPr="00527E9E" w:rsidRDefault="00917460" w:rsidP="00A218BC">
            <w:pPr>
              <w:jc w:val="center"/>
              <w:rPr>
                <w:sz w:val="16"/>
              </w:rPr>
            </w:pPr>
            <w:r w:rsidRPr="00527E9E">
              <w:rPr>
                <w:sz w:val="16"/>
              </w:rPr>
              <w:t>D6</w:t>
            </w:r>
          </w:p>
        </w:tc>
        <w:tc>
          <w:tcPr>
            <w:tcW w:w="0" w:type="auto"/>
            <w:tcBorders>
              <w:top w:val="single" w:sz="4" w:space="0" w:color="auto"/>
            </w:tcBorders>
            <w:shd w:val="clear" w:color="auto" w:fill="A6A6A6"/>
          </w:tcPr>
          <w:p w14:paraId="096A372E" w14:textId="77777777" w:rsidR="00476B6A" w:rsidRPr="00527E9E" w:rsidRDefault="00917460" w:rsidP="00A218BC">
            <w:pPr>
              <w:jc w:val="center"/>
              <w:rPr>
                <w:sz w:val="16"/>
              </w:rPr>
            </w:pPr>
            <w:r w:rsidRPr="00527E9E">
              <w:rPr>
                <w:sz w:val="16"/>
              </w:rPr>
              <w:t>D10</w:t>
            </w:r>
          </w:p>
        </w:tc>
        <w:tc>
          <w:tcPr>
            <w:tcW w:w="0" w:type="auto"/>
            <w:tcBorders>
              <w:top w:val="single" w:sz="4" w:space="0" w:color="auto"/>
            </w:tcBorders>
            <w:shd w:val="clear" w:color="auto" w:fill="A0A0A0"/>
          </w:tcPr>
          <w:p w14:paraId="4AD3A5C5" w14:textId="77777777" w:rsidR="00476B6A" w:rsidRPr="00527E9E" w:rsidRDefault="00917460" w:rsidP="00A218BC">
            <w:pPr>
              <w:jc w:val="center"/>
              <w:rPr>
                <w:sz w:val="16"/>
              </w:rPr>
            </w:pPr>
            <w:r w:rsidRPr="00527E9E">
              <w:rPr>
                <w:sz w:val="16"/>
              </w:rPr>
              <w:t>D10</w:t>
            </w:r>
          </w:p>
        </w:tc>
        <w:tc>
          <w:tcPr>
            <w:tcW w:w="0" w:type="auto"/>
            <w:tcBorders>
              <w:top w:val="single" w:sz="4" w:space="0" w:color="auto"/>
            </w:tcBorders>
            <w:shd w:val="clear" w:color="auto" w:fill="999999"/>
          </w:tcPr>
          <w:p w14:paraId="348B4A0A" w14:textId="77777777" w:rsidR="00476B6A" w:rsidRPr="00527E9E" w:rsidRDefault="00917460" w:rsidP="00A218BC">
            <w:pPr>
              <w:jc w:val="center"/>
              <w:rPr>
                <w:sz w:val="16"/>
              </w:rPr>
            </w:pPr>
            <w:r w:rsidRPr="00527E9E">
              <w:rPr>
                <w:sz w:val="16"/>
              </w:rPr>
              <w:t>D100</w:t>
            </w:r>
          </w:p>
        </w:tc>
      </w:tr>
    </w:tbl>
    <w:p w14:paraId="59CA4DD3" w14:textId="77777777" w:rsidR="005B2398" w:rsidRPr="00527E9E" w:rsidRDefault="00704174" w:rsidP="00704174">
      <w:r w:rsidRPr="00527E9E">
        <w:tab/>
      </w:r>
      <w:r w:rsidR="005B2398" w:rsidRPr="00527E9E">
        <w:t>Modifications au</w:t>
      </w:r>
      <w:r w:rsidR="00185496" w:rsidRPr="00527E9E">
        <w:t>x</w:t>
      </w:r>
      <w:r w:rsidR="005B2398" w:rsidRPr="00527E9E">
        <w:t xml:space="preserve"> </w:t>
      </w:r>
      <w:r w:rsidR="00917460" w:rsidRPr="00527E9E">
        <w:t xml:space="preserve">deux </w:t>
      </w:r>
      <w:r w:rsidR="005B2398" w:rsidRPr="00527E9E">
        <w:t>D10 lancé</w:t>
      </w:r>
      <w:r w:rsidR="00185496" w:rsidRPr="00527E9E">
        <w:t>s</w:t>
      </w:r>
      <w:r w:rsidR="005B2398" w:rsidRPr="00527E9E">
        <w:t xml:space="preserve"> ci-dessus : </w:t>
      </w:r>
    </w:p>
    <w:p w14:paraId="41186C66" w14:textId="77777777" w:rsidR="00A97A5F" w:rsidRPr="00527E9E" w:rsidRDefault="00A97A5F" w:rsidP="00A218BC">
      <w:pPr>
        <w:rPr>
          <w:sz w:val="16"/>
          <w:szCs w:val="16"/>
        </w:rPr>
        <w:sectPr w:rsidR="00A97A5F"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2495"/>
      </w:tblGrid>
      <w:tr w:rsidR="005B2398" w:rsidRPr="00527E9E" w14:paraId="46E69546" w14:textId="77777777" w:rsidTr="00A97A5F">
        <w:tc>
          <w:tcPr>
            <w:tcW w:w="1429" w:type="dxa"/>
          </w:tcPr>
          <w:p w14:paraId="6103493D" w14:textId="77777777" w:rsidR="005B2398" w:rsidRPr="00527E9E" w:rsidRDefault="005B2398" w:rsidP="00A218BC">
            <w:pPr>
              <w:rPr>
                <w:sz w:val="16"/>
                <w:szCs w:val="16"/>
              </w:rPr>
            </w:pPr>
            <w:r w:rsidRPr="00527E9E">
              <w:rPr>
                <w:sz w:val="16"/>
                <w:szCs w:val="16"/>
              </w:rPr>
              <w:t>Magie</w:t>
            </w:r>
          </w:p>
        </w:tc>
        <w:tc>
          <w:tcPr>
            <w:tcW w:w="2495" w:type="dxa"/>
          </w:tcPr>
          <w:p w14:paraId="561D8E3D" w14:textId="77777777" w:rsidR="005B2398" w:rsidRPr="00527E9E" w:rsidRDefault="00331D97" w:rsidP="00A218BC">
            <w:pPr>
              <w:rPr>
                <w:sz w:val="16"/>
                <w:szCs w:val="16"/>
              </w:rPr>
            </w:pPr>
            <w:r w:rsidRPr="00527E9E">
              <w:rPr>
                <w:sz w:val="16"/>
                <w:szCs w:val="16"/>
              </w:rPr>
              <w:t>-NEM/2</w:t>
            </w:r>
          </w:p>
        </w:tc>
      </w:tr>
      <w:tr w:rsidR="005B2398" w:rsidRPr="00527E9E" w14:paraId="105F730D" w14:textId="77777777" w:rsidTr="00A97A5F">
        <w:tc>
          <w:tcPr>
            <w:tcW w:w="1429" w:type="dxa"/>
            <w:shd w:val="clear" w:color="auto" w:fill="D9D9D9"/>
          </w:tcPr>
          <w:p w14:paraId="16F9737A" w14:textId="77777777" w:rsidR="005B2398" w:rsidRPr="00527E9E" w:rsidRDefault="005B2398" w:rsidP="00A218BC">
            <w:pPr>
              <w:rPr>
                <w:sz w:val="16"/>
                <w:szCs w:val="16"/>
              </w:rPr>
            </w:pPr>
            <w:r w:rsidRPr="00527E9E">
              <w:rPr>
                <w:sz w:val="16"/>
                <w:szCs w:val="16"/>
              </w:rPr>
              <w:t>NEC faible</w:t>
            </w:r>
          </w:p>
        </w:tc>
        <w:tc>
          <w:tcPr>
            <w:tcW w:w="2495" w:type="dxa"/>
            <w:shd w:val="clear" w:color="auto" w:fill="D9D9D9"/>
          </w:tcPr>
          <w:p w14:paraId="7ACFC903" w14:textId="77777777" w:rsidR="005B2398" w:rsidRPr="00527E9E" w:rsidRDefault="005B2398" w:rsidP="00A218BC">
            <w:pPr>
              <w:rPr>
                <w:sz w:val="16"/>
                <w:szCs w:val="16"/>
              </w:rPr>
            </w:pPr>
            <w:r w:rsidRPr="00527E9E">
              <w:rPr>
                <w:sz w:val="16"/>
                <w:szCs w:val="16"/>
              </w:rPr>
              <w:t>+1 par NEC&lt;5</w:t>
            </w:r>
          </w:p>
        </w:tc>
      </w:tr>
      <w:tr w:rsidR="005B2398" w:rsidRPr="00527E9E" w14:paraId="6F3EA8C2" w14:textId="77777777" w:rsidTr="00A97A5F">
        <w:tc>
          <w:tcPr>
            <w:tcW w:w="1429" w:type="dxa"/>
          </w:tcPr>
          <w:p w14:paraId="38CD700C" w14:textId="77777777" w:rsidR="005B2398" w:rsidRPr="00527E9E" w:rsidRDefault="005B2398" w:rsidP="00A218BC">
            <w:pPr>
              <w:rPr>
                <w:sz w:val="16"/>
                <w:szCs w:val="16"/>
              </w:rPr>
            </w:pPr>
            <w:r w:rsidRPr="00527E9E">
              <w:rPr>
                <w:sz w:val="16"/>
                <w:szCs w:val="16"/>
              </w:rPr>
              <w:t>NEC fort</w:t>
            </w:r>
          </w:p>
        </w:tc>
        <w:tc>
          <w:tcPr>
            <w:tcW w:w="2495" w:type="dxa"/>
          </w:tcPr>
          <w:p w14:paraId="3C504A49" w14:textId="77777777" w:rsidR="005B2398" w:rsidRPr="00527E9E" w:rsidRDefault="005B2398" w:rsidP="00A218BC">
            <w:pPr>
              <w:rPr>
                <w:sz w:val="16"/>
                <w:szCs w:val="16"/>
              </w:rPr>
            </w:pPr>
            <w:r w:rsidRPr="00527E9E">
              <w:rPr>
                <w:sz w:val="16"/>
                <w:szCs w:val="16"/>
              </w:rPr>
              <w:t>-1 par tranche de 5 NEC</w:t>
            </w:r>
          </w:p>
        </w:tc>
      </w:tr>
      <w:tr w:rsidR="005B2398" w:rsidRPr="00527E9E" w14:paraId="3A992F68" w14:textId="77777777" w:rsidTr="00A97A5F">
        <w:tc>
          <w:tcPr>
            <w:tcW w:w="1429" w:type="dxa"/>
            <w:shd w:val="clear" w:color="auto" w:fill="D9D9D9"/>
          </w:tcPr>
          <w:p w14:paraId="51DD1D4D" w14:textId="77777777" w:rsidR="005B2398" w:rsidRPr="00527E9E" w:rsidRDefault="005B2398" w:rsidP="00A218BC">
            <w:pPr>
              <w:rPr>
                <w:sz w:val="16"/>
                <w:szCs w:val="16"/>
              </w:rPr>
            </w:pPr>
            <w:r w:rsidRPr="00527E9E">
              <w:rPr>
                <w:sz w:val="16"/>
                <w:szCs w:val="16"/>
              </w:rPr>
              <w:t>Spécialité</w:t>
            </w:r>
          </w:p>
        </w:tc>
        <w:tc>
          <w:tcPr>
            <w:tcW w:w="2495" w:type="dxa"/>
            <w:shd w:val="clear" w:color="auto" w:fill="D9D9D9"/>
          </w:tcPr>
          <w:p w14:paraId="2AB9F282" w14:textId="77777777" w:rsidR="005B2398" w:rsidRPr="00527E9E" w:rsidRDefault="005B2398" w:rsidP="00527BAB">
            <w:pPr>
              <w:rPr>
                <w:sz w:val="16"/>
                <w:szCs w:val="16"/>
              </w:rPr>
            </w:pPr>
            <w:r w:rsidRPr="00527E9E">
              <w:rPr>
                <w:sz w:val="16"/>
                <w:szCs w:val="16"/>
              </w:rPr>
              <w:t xml:space="preserve">-1 par spécialité </w:t>
            </w:r>
          </w:p>
        </w:tc>
      </w:tr>
      <w:tr w:rsidR="005B2398" w:rsidRPr="00527E9E" w14:paraId="4A26448E" w14:textId="77777777" w:rsidTr="00A97A5F">
        <w:tc>
          <w:tcPr>
            <w:tcW w:w="1429" w:type="dxa"/>
          </w:tcPr>
          <w:p w14:paraId="21BC7BE1" w14:textId="77777777" w:rsidR="005B2398" w:rsidRPr="00527E9E" w:rsidRDefault="005B2398" w:rsidP="00A218BC">
            <w:pPr>
              <w:rPr>
                <w:sz w:val="16"/>
                <w:szCs w:val="16"/>
              </w:rPr>
            </w:pPr>
            <w:r w:rsidRPr="00527E9E">
              <w:rPr>
                <w:sz w:val="16"/>
                <w:szCs w:val="16"/>
              </w:rPr>
              <w:t>Caractéristique</w:t>
            </w:r>
          </w:p>
        </w:tc>
        <w:tc>
          <w:tcPr>
            <w:tcW w:w="2495" w:type="dxa"/>
          </w:tcPr>
          <w:p w14:paraId="56E92B12" w14:textId="77777777" w:rsidR="005B2398" w:rsidRPr="00527E9E" w:rsidRDefault="00681F87" w:rsidP="00A218BC">
            <w:pPr>
              <w:rPr>
                <w:sz w:val="16"/>
                <w:szCs w:val="16"/>
              </w:rPr>
            </w:pPr>
            <w:r w:rsidRPr="00527E9E">
              <w:rPr>
                <w:sz w:val="16"/>
                <w:szCs w:val="16"/>
              </w:rPr>
              <w:t>+1 par caractéristique &lt;11</w:t>
            </w:r>
          </w:p>
        </w:tc>
      </w:tr>
      <w:tr w:rsidR="005B2398" w:rsidRPr="00527E9E" w14:paraId="3BEC20A0" w14:textId="77777777" w:rsidTr="00A97A5F">
        <w:tc>
          <w:tcPr>
            <w:tcW w:w="1429" w:type="dxa"/>
            <w:shd w:val="clear" w:color="auto" w:fill="D9D9D9"/>
          </w:tcPr>
          <w:p w14:paraId="3920CE75" w14:textId="77777777" w:rsidR="005B2398" w:rsidRPr="00527E9E" w:rsidRDefault="005B2398" w:rsidP="00A218BC">
            <w:pPr>
              <w:rPr>
                <w:sz w:val="16"/>
                <w:szCs w:val="16"/>
              </w:rPr>
            </w:pPr>
            <w:r w:rsidRPr="00527E9E">
              <w:rPr>
                <w:sz w:val="16"/>
                <w:szCs w:val="16"/>
              </w:rPr>
              <w:t>Caractéristique</w:t>
            </w:r>
          </w:p>
        </w:tc>
        <w:tc>
          <w:tcPr>
            <w:tcW w:w="2495" w:type="dxa"/>
            <w:shd w:val="clear" w:color="auto" w:fill="D9D9D9"/>
          </w:tcPr>
          <w:p w14:paraId="3A9D344C" w14:textId="77777777" w:rsidR="005B2398" w:rsidRPr="00527E9E" w:rsidRDefault="005B2398" w:rsidP="00A218BC">
            <w:pPr>
              <w:rPr>
                <w:sz w:val="16"/>
                <w:szCs w:val="16"/>
              </w:rPr>
            </w:pPr>
            <w:r w:rsidRPr="00527E9E">
              <w:rPr>
                <w:sz w:val="16"/>
                <w:szCs w:val="16"/>
              </w:rPr>
              <w:t>-1 par caractéristique &gt;60</w:t>
            </w:r>
          </w:p>
        </w:tc>
      </w:tr>
      <w:tr w:rsidR="005B2398" w:rsidRPr="00527E9E" w14:paraId="4D6D48C4" w14:textId="77777777" w:rsidTr="00A97A5F">
        <w:tc>
          <w:tcPr>
            <w:tcW w:w="1429" w:type="dxa"/>
          </w:tcPr>
          <w:p w14:paraId="6CAC6BDF" w14:textId="77777777" w:rsidR="005B2398" w:rsidRPr="00527E9E" w:rsidRDefault="005B2398" w:rsidP="00A218BC">
            <w:pPr>
              <w:rPr>
                <w:sz w:val="16"/>
                <w:szCs w:val="16"/>
              </w:rPr>
            </w:pPr>
            <w:r w:rsidRPr="00527E9E">
              <w:rPr>
                <w:sz w:val="16"/>
                <w:szCs w:val="16"/>
              </w:rPr>
              <w:t>Koth’Oth</w:t>
            </w:r>
          </w:p>
        </w:tc>
        <w:tc>
          <w:tcPr>
            <w:tcW w:w="2495" w:type="dxa"/>
          </w:tcPr>
          <w:p w14:paraId="2DB32A5F" w14:textId="77777777" w:rsidR="005B2398" w:rsidRPr="00527E9E" w:rsidRDefault="005B2398" w:rsidP="00A218BC">
            <w:pPr>
              <w:rPr>
                <w:sz w:val="16"/>
                <w:szCs w:val="16"/>
              </w:rPr>
            </w:pPr>
            <w:r w:rsidRPr="00527E9E">
              <w:rPr>
                <w:sz w:val="16"/>
                <w:szCs w:val="16"/>
              </w:rPr>
              <w:t xml:space="preserve">+1 </w:t>
            </w:r>
          </w:p>
        </w:tc>
      </w:tr>
      <w:tr w:rsidR="005B2398" w:rsidRPr="00527E9E" w14:paraId="22831B42" w14:textId="77777777" w:rsidTr="00A97A5F">
        <w:tc>
          <w:tcPr>
            <w:tcW w:w="1429" w:type="dxa"/>
            <w:shd w:val="clear" w:color="auto" w:fill="D9D9D9"/>
          </w:tcPr>
          <w:p w14:paraId="748D6144" w14:textId="77777777" w:rsidR="005B2398" w:rsidRPr="00527E9E" w:rsidRDefault="005B2398" w:rsidP="00A218BC">
            <w:pPr>
              <w:rPr>
                <w:sz w:val="16"/>
                <w:szCs w:val="16"/>
              </w:rPr>
            </w:pPr>
            <w:r w:rsidRPr="00527E9E">
              <w:rPr>
                <w:sz w:val="16"/>
                <w:szCs w:val="16"/>
              </w:rPr>
              <w:t>El’Lar</w:t>
            </w:r>
          </w:p>
        </w:tc>
        <w:tc>
          <w:tcPr>
            <w:tcW w:w="2495" w:type="dxa"/>
            <w:shd w:val="clear" w:color="auto" w:fill="D9D9D9"/>
          </w:tcPr>
          <w:p w14:paraId="6ED95447" w14:textId="77777777" w:rsidR="005B2398" w:rsidRPr="00527E9E" w:rsidRDefault="005B2398" w:rsidP="00A218BC">
            <w:pPr>
              <w:rPr>
                <w:sz w:val="16"/>
                <w:szCs w:val="16"/>
              </w:rPr>
            </w:pPr>
            <w:r w:rsidRPr="00527E9E">
              <w:rPr>
                <w:sz w:val="16"/>
                <w:szCs w:val="16"/>
              </w:rPr>
              <w:t xml:space="preserve">-1 </w:t>
            </w:r>
          </w:p>
        </w:tc>
      </w:tr>
      <w:tr w:rsidR="005B2398" w:rsidRPr="00527E9E" w14:paraId="22C26301" w14:textId="77777777" w:rsidTr="00A97A5F">
        <w:tc>
          <w:tcPr>
            <w:tcW w:w="1429" w:type="dxa"/>
          </w:tcPr>
          <w:p w14:paraId="1AB9895F" w14:textId="77777777" w:rsidR="005B2398" w:rsidRPr="00527E9E" w:rsidRDefault="005B2398" w:rsidP="00A218BC">
            <w:pPr>
              <w:rPr>
                <w:sz w:val="16"/>
                <w:szCs w:val="16"/>
              </w:rPr>
            </w:pPr>
            <w:r w:rsidRPr="00527E9E">
              <w:rPr>
                <w:sz w:val="16"/>
                <w:szCs w:val="16"/>
              </w:rPr>
              <w:t>Insectes</w:t>
            </w:r>
          </w:p>
        </w:tc>
        <w:tc>
          <w:tcPr>
            <w:tcW w:w="2495" w:type="dxa"/>
          </w:tcPr>
          <w:p w14:paraId="5AD7C58C" w14:textId="77777777" w:rsidR="005B2398" w:rsidRPr="00527E9E" w:rsidRDefault="005B2398" w:rsidP="00A218BC">
            <w:pPr>
              <w:rPr>
                <w:sz w:val="16"/>
                <w:szCs w:val="16"/>
              </w:rPr>
            </w:pPr>
            <w:r w:rsidRPr="00527E9E">
              <w:rPr>
                <w:sz w:val="16"/>
                <w:szCs w:val="16"/>
              </w:rPr>
              <w:t xml:space="preserve">+2 </w:t>
            </w:r>
          </w:p>
        </w:tc>
      </w:tr>
      <w:tr w:rsidR="005B2398" w:rsidRPr="00527E9E" w14:paraId="233AC8CC" w14:textId="77777777" w:rsidTr="00A97A5F">
        <w:tc>
          <w:tcPr>
            <w:tcW w:w="1429" w:type="dxa"/>
            <w:shd w:val="clear" w:color="auto" w:fill="D9D9D9"/>
          </w:tcPr>
          <w:p w14:paraId="165CDA5C" w14:textId="77777777" w:rsidR="005B2398" w:rsidRPr="00527E9E" w:rsidRDefault="005B2398" w:rsidP="00A218BC">
            <w:pPr>
              <w:rPr>
                <w:sz w:val="16"/>
                <w:szCs w:val="16"/>
              </w:rPr>
            </w:pPr>
            <w:r w:rsidRPr="00527E9E">
              <w:rPr>
                <w:sz w:val="16"/>
                <w:szCs w:val="16"/>
              </w:rPr>
              <w:t>Nocturne</w:t>
            </w:r>
          </w:p>
        </w:tc>
        <w:tc>
          <w:tcPr>
            <w:tcW w:w="2495" w:type="dxa"/>
            <w:shd w:val="clear" w:color="auto" w:fill="D9D9D9"/>
          </w:tcPr>
          <w:p w14:paraId="0331A95B" w14:textId="77777777" w:rsidR="005B2398" w:rsidRPr="00527E9E" w:rsidRDefault="005B2398" w:rsidP="00A218BC">
            <w:pPr>
              <w:rPr>
                <w:sz w:val="16"/>
                <w:szCs w:val="16"/>
              </w:rPr>
            </w:pPr>
            <w:r w:rsidRPr="00527E9E">
              <w:rPr>
                <w:sz w:val="16"/>
                <w:szCs w:val="16"/>
              </w:rPr>
              <w:t>-1</w:t>
            </w:r>
          </w:p>
        </w:tc>
      </w:tr>
      <w:tr w:rsidR="005B2398" w:rsidRPr="00527E9E" w14:paraId="31F6D977" w14:textId="77777777" w:rsidTr="00A97A5F">
        <w:tc>
          <w:tcPr>
            <w:tcW w:w="1429" w:type="dxa"/>
          </w:tcPr>
          <w:p w14:paraId="2136118E" w14:textId="77777777" w:rsidR="005B2398" w:rsidRPr="00527E9E" w:rsidRDefault="005B2398" w:rsidP="00A218BC">
            <w:pPr>
              <w:rPr>
                <w:sz w:val="16"/>
                <w:szCs w:val="16"/>
              </w:rPr>
            </w:pPr>
            <w:r w:rsidRPr="00527E9E">
              <w:rPr>
                <w:sz w:val="16"/>
                <w:szCs w:val="16"/>
              </w:rPr>
              <w:t>Taille</w:t>
            </w:r>
          </w:p>
        </w:tc>
        <w:tc>
          <w:tcPr>
            <w:tcW w:w="2495" w:type="dxa"/>
          </w:tcPr>
          <w:p w14:paraId="324C3E17" w14:textId="77777777" w:rsidR="005B2398" w:rsidRPr="00527E9E" w:rsidRDefault="00A57945" w:rsidP="00A57945">
            <w:pPr>
              <w:rPr>
                <w:sz w:val="16"/>
                <w:szCs w:val="16"/>
              </w:rPr>
            </w:pPr>
            <w:r w:rsidRPr="00527E9E">
              <w:rPr>
                <w:sz w:val="16"/>
                <w:szCs w:val="16"/>
              </w:rPr>
              <w:t>Petite+1 T</w:t>
            </w:r>
            <w:r w:rsidR="005B2398" w:rsidRPr="00527E9E">
              <w:rPr>
                <w:sz w:val="16"/>
                <w:szCs w:val="16"/>
              </w:rPr>
              <w:t>rès petite +</w:t>
            </w:r>
            <w:r w:rsidRPr="00527E9E">
              <w:rPr>
                <w:sz w:val="16"/>
                <w:szCs w:val="16"/>
              </w:rPr>
              <w:t>2</w:t>
            </w:r>
          </w:p>
        </w:tc>
      </w:tr>
      <w:tr w:rsidR="005B2398" w:rsidRPr="00527E9E" w14:paraId="7B56CA3E" w14:textId="77777777" w:rsidTr="00A97A5F">
        <w:tc>
          <w:tcPr>
            <w:tcW w:w="1429" w:type="dxa"/>
            <w:shd w:val="clear" w:color="auto" w:fill="D9D9D9"/>
          </w:tcPr>
          <w:p w14:paraId="66016D4A" w14:textId="77777777" w:rsidR="005B2398" w:rsidRPr="00527E9E" w:rsidRDefault="005B2398" w:rsidP="00A218BC">
            <w:pPr>
              <w:rPr>
                <w:sz w:val="16"/>
                <w:szCs w:val="16"/>
              </w:rPr>
            </w:pPr>
            <w:r w:rsidRPr="00527E9E">
              <w:rPr>
                <w:sz w:val="16"/>
                <w:szCs w:val="16"/>
              </w:rPr>
              <w:t>Taille</w:t>
            </w:r>
          </w:p>
        </w:tc>
        <w:tc>
          <w:tcPr>
            <w:tcW w:w="2495" w:type="dxa"/>
            <w:shd w:val="clear" w:color="auto" w:fill="D9D9D9"/>
          </w:tcPr>
          <w:p w14:paraId="5FCA9F86" w14:textId="77777777" w:rsidR="005B2398" w:rsidRPr="00527E9E" w:rsidRDefault="00A57945" w:rsidP="00A57945">
            <w:pPr>
              <w:rPr>
                <w:sz w:val="16"/>
                <w:szCs w:val="16"/>
              </w:rPr>
            </w:pPr>
            <w:r w:rsidRPr="00527E9E">
              <w:rPr>
                <w:sz w:val="16"/>
                <w:szCs w:val="16"/>
              </w:rPr>
              <w:t>Grand</w:t>
            </w:r>
            <w:r w:rsidR="00385B79" w:rsidRPr="00527E9E">
              <w:rPr>
                <w:sz w:val="16"/>
                <w:szCs w:val="16"/>
              </w:rPr>
              <w:t>e</w:t>
            </w:r>
            <w:r w:rsidRPr="00527E9E">
              <w:rPr>
                <w:sz w:val="16"/>
                <w:szCs w:val="16"/>
              </w:rPr>
              <w:t xml:space="preserve">-1 Très </w:t>
            </w:r>
            <w:r w:rsidR="005B2398" w:rsidRPr="00527E9E">
              <w:rPr>
                <w:sz w:val="16"/>
                <w:szCs w:val="16"/>
              </w:rPr>
              <w:t>grande -</w:t>
            </w:r>
            <w:r w:rsidRPr="00527E9E">
              <w:rPr>
                <w:sz w:val="16"/>
                <w:szCs w:val="16"/>
              </w:rPr>
              <w:t>2</w:t>
            </w:r>
          </w:p>
        </w:tc>
      </w:tr>
      <w:tr w:rsidR="00B632DB" w:rsidRPr="00527E9E" w14:paraId="468CFE1C" w14:textId="77777777" w:rsidTr="00A97A5F">
        <w:tc>
          <w:tcPr>
            <w:tcW w:w="1429" w:type="dxa"/>
            <w:shd w:val="clear" w:color="auto" w:fill="auto"/>
          </w:tcPr>
          <w:p w14:paraId="4B99A24F" w14:textId="77777777" w:rsidR="00B632DB" w:rsidRPr="00527E9E" w:rsidRDefault="00B632DB" w:rsidP="00A218BC">
            <w:pPr>
              <w:rPr>
                <w:sz w:val="16"/>
                <w:szCs w:val="16"/>
              </w:rPr>
            </w:pPr>
            <w:r w:rsidRPr="00527E9E">
              <w:rPr>
                <w:sz w:val="16"/>
                <w:szCs w:val="16"/>
              </w:rPr>
              <w:t>Divin</w:t>
            </w:r>
          </w:p>
        </w:tc>
        <w:tc>
          <w:tcPr>
            <w:tcW w:w="2495" w:type="dxa"/>
            <w:shd w:val="clear" w:color="auto" w:fill="auto"/>
          </w:tcPr>
          <w:p w14:paraId="5FF49F38" w14:textId="77777777" w:rsidR="00B632DB" w:rsidRPr="00527E9E" w:rsidRDefault="00B632DB" w:rsidP="00A218BC">
            <w:pPr>
              <w:rPr>
                <w:sz w:val="16"/>
                <w:szCs w:val="16"/>
              </w:rPr>
            </w:pPr>
            <w:r w:rsidRPr="00527E9E">
              <w:rPr>
                <w:sz w:val="16"/>
                <w:szCs w:val="16"/>
              </w:rPr>
              <w:t>-</w:t>
            </w:r>
            <w:r w:rsidR="00527BAB" w:rsidRPr="00527E9E">
              <w:rPr>
                <w:sz w:val="16"/>
                <w:szCs w:val="16"/>
              </w:rPr>
              <w:t>Divin x2</w:t>
            </w:r>
          </w:p>
        </w:tc>
      </w:tr>
    </w:tbl>
    <w:p w14:paraId="29FD5F0D" w14:textId="77777777" w:rsidR="00A97A5F" w:rsidRPr="00527E9E" w:rsidRDefault="00A97A5F">
      <w:pPr>
        <w:sectPr w:rsidR="00A97A5F" w:rsidRPr="00527E9E" w:rsidSect="00C6302F">
          <w:endnotePr>
            <w:numFmt w:val="decimal"/>
          </w:endnotePr>
          <w:type w:val="continuous"/>
          <w:pgSz w:w="11906" w:h="16838" w:code="9"/>
          <w:pgMar w:top="851" w:right="1133" w:bottom="851" w:left="851" w:header="708" w:footer="708" w:gutter="0"/>
          <w:cols w:num="2" w:space="170" w:equalWidth="0">
            <w:col w:w="4791" w:space="170"/>
            <w:col w:w="4961"/>
          </w:cols>
          <w:titlePg/>
          <w:docGrid w:linePitch="360"/>
        </w:sectPr>
      </w:pPr>
    </w:p>
    <w:p w14:paraId="78343842" w14:textId="77777777" w:rsidR="001D42DF" w:rsidRPr="00527E9E" w:rsidRDefault="001D42DF" w:rsidP="0045338D">
      <w:pPr>
        <w:pStyle w:val="Titre3"/>
        <w:rPr>
          <w:lang w:val="fr-BE"/>
        </w:rPr>
      </w:pPr>
      <w:bookmarkStart w:id="104" w:name="_Toc199924528"/>
      <w:r w:rsidRPr="00527E9E">
        <w:rPr>
          <w:lang w:val="fr-BE"/>
        </w:rPr>
        <w:t>18</w:t>
      </w:r>
      <w:r w:rsidR="004E766D" w:rsidRPr="00527E9E">
        <w:rPr>
          <w:lang w:val="fr-BE"/>
        </w:rPr>
        <w:t xml:space="preserve">. </w:t>
      </w:r>
      <w:r w:rsidR="00A37F52" w:rsidRPr="00527E9E">
        <w:rPr>
          <w:lang w:val="fr-BE"/>
        </w:rPr>
        <w:t>Reproduction</w:t>
      </w:r>
      <w:bookmarkEnd w:id="104"/>
      <w:r w:rsidR="004E766D" w:rsidRPr="00527E9E">
        <w:rPr>
          <w:lang w:val="fr-BE"/>
        </w:rPr>
        <w:t xml:space="preserve"> </w:t>
      </w:r>
    </w:p>
    <w:p w14:paraId="065F2135" w14:textId="77777777" w:rsidR="00A37F52" w:rsidRPr="00527E9E" w:rsidRDefault="00917460">
      <w:r w:rsidRPr="00527E9E">
        <w:t>D</w:t>
      </w:r>
      <w:r w:rsidR="00704174" w:rsidRPr="00527E9E">
        <w:t xml:space="preserve">éterminez </w:t>
      </w:r>
      <w:r w:rsidR="004E766D" w:rsidRPr="00527E9E">
        <w:t xml:space="preserve">la probabilité </w:t>
      </w:r>
      <w:r w:rsidRPr="00527E9E">
        <w:t xml:space="preserve">pour </w:t>
      </w:r>
      <w:r w:rsidR="004E766D" w:rsidRPr="00527E9E">
        <w:t>que cette créature</w:t>
      </w:r>
      <w:r w:rsidR="00B81E13" w:rsidRPr="00527E9E">
        <w:t xml:space="preserve"> puisse se </w:t>
      </w:r>
      <w:r w:rsidR="00B81E13" w:rsidRPr="00527E9E">
        <w:rPr>
          <w:shd w:val="clear" w:color="auto" w:fill="FFFF00"/>
        </w:rPr>
        <w:t>reproduire</w:t>
      </w:r>
      <w:r w:rsidR="00CB4C72" w:rsidRPr="00527E9E">
        <w:rPr>
          <w:shd w:val="clear" w:color="auto" w:fill="FFFF00"/>
        </w:rPr>
        <w:t> </w:t>
      </w:r>
      <w:r w:rsidR="00704174" w:rsidRPr="00527E9E">
        <w:rPr>
          <w:shd w:val="clear" w:color="auto" w:fill="FFFF00"/>
        </w:rPr>
        <w:t>naturellement</w:t>
      </w:r>
      <w:r w:rsidR="00CB4C72"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1102"/>
        <w:gridCol w:w="1087"/>
        <w:gridCol w:w="1090"/>
        <w:gridCol w:w="1240"/>
      </w:tblGrid>
      <w:tr w:rsidR="00CB4C72" w:rsidRPr="00527E9E" w14:paraId="69ECF964" w14:textId="77777777" w:rsidTr="00CB4C72">
        <w:tc>
          <w:tcPr>
            <w:tcW w:w="0" w:type="auto"/>
            <w:tcBorders>
              <w:top w:val="nil"/>
              <w:left w:val="nil"/>
              <w:bottom w:val="single" w:sz="4" w:space="0" w:color="auto"/>
              <w:right w:val="single" w:sz="4" w:space="0" w:color="auto"/>
            </w:tcBorders>
            <w:shd w:val="clear" w:color="auto" w:fill="auto"/>
            <w:vAlign w:val="bottom"/>
          </w:tcPr>
          <w:p w14:paraId="0A89B105" w14:textId="77777777" w:rsidR="00CB4C72" w:rsidRPr="00527E9E" w:rsidRDefault="00CB4C72" w:rsidP="00A218BC">
            <w:pPr>
              <w:rPr>
                <w:b/>
                <w:bCs/>
                <w:sz w:val="16"/>
              </w:rPr>
            </w:pPr>
          </w:p>
        </w:tc>
        <w:tc>
          <w:tcPr>
            <w:tcW w:w="0" w:type="auto"/>
            <w:gridSpan w:val="4"/>
            <w:tcBorders>
              <w:left w:val="single" w:sz="4" w:space="0" w:color="auto"/>
            </w:tcBorders>
          </w:tcPr>
          <w:p w14:paraId="5F58BA39" w14:textId="77777777" w:rsidR="00CB4C72" w:rsidRPr="00527E9E" w:rsidRDefault="00CB4C72" w:rsidP="00A218BC">
            <w:pPr>
              <w:jc w:val="center"/>
              <w:rPr>
                <w:b/>
                <w:sz w:val="16"/>
              </w:rPr>
            </w:pPr>
            <w:r w:rsidRPr="00527E9E">
              <w:rPr>
                <w:b/>
                <w:bCs/>
                <w:sz w:val="16"/>
              </w:rPr>
              <w:t>Mode de vie</w:t>
            </w:r>
          </w:p>
        </w:tc>
      </w:tr>
      <w:tr w:rsidR="00B81E13" w:rsidRPr="00527E9E" w14:paraId="54A63591" w14:textId="77777777" w:rsidTr="00CB4C72">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328659E" w14:textId="77777777" w:rsidR="00B81E13" w:rsidRPr="00527E9E" w:rsidRDefault="00CB4C72" w:rsidP="00A218BC">
            <w:pPr>
              <w:rPr>
                <w:b/>
                <w:bCs/>
                <w:sz w:val="16"/>
              </w:rPr>
            </w:pPr>
            <w:r w:rsidRPr="00527E9E">
              <w:rPr>
                <w:b/>
                <w:bCs/>
                <w:sz w:val="16"/>
              </w:rPr>
              <w:t>Type</w:t>
            </w:r>
          </w:p>
        </w:tc>
        <w:tc>
          <w:tcPr>
            <w:tcW w:w="0" w:type="auto"/>
            <w:tcBorders>
              <w:left w:val="single" w:sz="4" w:space="0" w:color="auto"/>
            </w:tcBorders>
          </w:tcPr>
          <w:p w14:paraId="7FCF34A3" w14:textId="77777777" w:rsidR="00B81E13" w:rsidRPr="00527E9E" w:rsidRDefault="00B81E13" w:rsidP="00A218BC">
            <w:pPr>
              <w:jc w:val="center"/>
              <w:rPr>
                <w:b/>
                <w:sz w:val="16"/>
              </w:rPr>
            </w:pPr>
            <w:r w:rsidRPr="00527E9E">
              <w:rPr>
                <w:b/>
                <w:sz w:val="16"/>
              </w:rPr>
              <w:t>Herbivore</w:t>
            </w:r>
          </w:p>
        </w:tc>
        <w:tc>
          <w:tcPr>
            <w:tcW w:w="0" w:type="auto"/>
          </w:tcPr>
          <w:p w14:paraId="4B23540A" w14:textId="77777777" w:rsidR="00B81E13" w:rsidRPr="00527E9E" w:rsidRDefault="00B81E13" w:rsidP="00A218BC">
            <w:pPr>
              <w:jc w:val="center"/>
              <w:rPr>
                <w:b/>
                <w:sz w:val="16"/>
              </w:rPr>
            </w:pPr>
            <w:r w:rsidRPr="00527E9E">
              <w:rPr>
                <w:b/>
                <w:sz w:val="16"/>
              </w:rPr>
              <w:t>Carnivore</w:t>
            </w:r>
          </w:p>
        </w:tc>
        <w:tc>
          <w:tcPr>
            <w:tcW w:w="0" w:type="auto"/>
          </w:tcPr>
          <w:p w14:paraId="255BE32B" w14:textId="77777777" w:rsidR="00B81E13" w:rsidRPr="00527E9E" w:rsidRDefault="00B81E13" w:rsidP="00A218BC">
            <w:pPr>
              <w:jc w:val="center"/>
              <w:rPr>
                <w:b/>
                <w:sz w:val="16"/>
              </w:rPr>
            </w:pPr>
            <w:r w:rsidRPr="00527E9E">
              <w:rPr>
                <w:b/>
                <w:sz w:val="16"/>
              </w:rPr>
              <w:t>Omnivore</w:t>
            </w:r>
          </w:p>
        </w:tc>
        <w:tc>
          <w:tcPr>
            <w:tcW w:w="0" w:type="auto"/>
          </w:tcPr>
          <w:p w14:paraId="5126B2CD" w14:textId="77777777" w:rsidR="00B81E13" w:rsidRPr="00527E9E" w:rsidRDefault="00B81E13" w:rsidP="00A218BC">
            <w:pPr>
              <w:jc w:val="center"/>
              <w:rPr>
                <w:b/>
                <w:sz w:val="16"/>
              </w:rPr>
            </w:pPr>
            <w:r w:rsidRPr="00527E9E">
              <w:rPr>
                <w:b/>
                <w:sz w:val="16"/>
              </w:rPr>
              <w:t>Insectivore</w:t>
            </w:r>
          </w:p>
        </w:tc>
      </w:tr>
      <w:tr w:rsidR="00B81E13" w:rsidRPr="00527E9E" w14:paraId="51545E28" w14:textId="77777777" w:rsidTr="00CB4C72">
        <w:tc>
          <w:tcPr>
            <w:tcW w:w="0" w:type="auto"/>
            <w:tcBorders>
              <w:top w:val="single" w:sz="4" w:space="0" w:color="auto"/>
            </w:tcBorders>
            <w:shd w:val="clear" w:color="auto" w:fill="auto"/>
            <w:vAlign w:val="bottom"/>
          </w:tcPr>
          <w:p w14:paraId="0761E661" w14:textId="77777777" w:rsidR="00B81E13" w:rsidRPr="00527E9E" w:rsidRDefault="00B81E13" w:rsidP="00A218BC">
            <w:pPr>
              <w:rPr>
                <w:rFonts w:eastAsia="Arial Unicode MS"/>
                <w:sz w:val="16"/>
              </w:rPr>
            </w:pPr>
            <w:r w:rsidRPr="00527E9E">
              <w:rPr>
                <w:sz w:val="16"/>
              </w:rPr>
              <w:t xml:space="preserve">Mammifère </w:t>
            </w:r>
          </w:p>
        </w:tc>
        <w:tc>
          <w:tcPr>
            <w:tcW w:w="0" w:type="auto"/>
            <w:shd w:val="clear" w:color="auto" w:fill="auto"/>
          </w:tcPr>
          <w:p w14:paraId="51CFBD87" w14:textId="77777777" w:rsidR="00B81E13" w:rsidRPr="00527E9E" w:rsidRDefault="00B81E13" w:rsidP="00A218BC">
            <w:pPr>
              <w:jc w:val="center"/>
              <w:rPr>
                <w:sz w:val="16"/>
              </w:rPr>
            </w:pPr>
            <w:r w:rsidRPr="00527E9E">
              <w:rPr>
                <w:sz w:val="16"/>
              </w:rPr>
              <w:t>60</w:t>
            </w:r>
          </w:p>
        </w:tc>
        <w:tc>
          <w:tcPr>
            <w:tcW w:w="0" w:type="auto"/>
            <w:shd w:val="clear" w:color="auto" w:fill="auto"/>
          </w:tcPr>
          <w:p w14:paraId="29A6B6EA" w14:textId="77777777" w:rsidR="00B81E13" w:rsidRPr="00527E9E" w:rsidRDefault="00B81E13" w:rsidP="00A218BC">
            <w:pPr>
              <w:jc w:val="center"/>
              <w:rPr>
                <w:sz w:val="16"/>
              </w:rPr>
            </w:pPr>
            <w:r w:rsidRPr="00527E9E">
              <w:rPr>
                <w:sz w:val="16"/>
              </w:rPr>
              <w:t>50</w:t>
            </w:r>
          </w:p>
        </w:tc>
        <w:tc>
          <w:tcPr>
            <w:tcW w:w="0" w:type="auto"/>
            <w:shd w:val="clear" w:color="auto" w:fill="auto"/>
          </w:tcPr>
          <w:p w14:paraId="7BC404CC" w14:textId="77777777" w:rsidR="00B81E13" w:rsidRPr="00527E9E" w:rsidRDefault="00B81E13" w:rsidP="00A218BC">
            <w:pPr>
              <w:jc w:val="center"/>
              <w:rPr>
                <w:sz w:val="16"/>
              </w:rPr>
            </w:pPr>
            <w:r w:rsidRPr="00527E9E">
              <w:rPr>
                <w:sz w:val="16"/>
              </w:rPr>
              <w:t>40</w:t>
            </w:r>
          </w:p>
        </w:tc>
        <w:tc>
          <w:tcPr>
            <w:tcW w:w="0" w:type="auto"/>
            <w:shd w:val="clear" w:color="auto" w:fill="auto"/>
          </w:tcPr>
          <w:p w14:paraId="29F9057D" w14:textId="77777777" w:rsidR="00B81E13" w:rsidRPr="00527E9E" w:rsidRDefault="00B81E13" w:rsidP="00A218BC">
            <w:pPr>
              <w:jc w:val="center"/>
              <w:rPr>
                <w:sz w:val="16"/>
              </w:rPr>
            </w:pPr>
            <w:r w:rsidRPr="00527E9E">
              <w:rPr>
                <w:sz w:val="16"/>
              </w:rPr>
              <w:t>30</w:t>
            </w:r>
          </w:p>
        </w:tc>
      </w:tr>
      <w:tr w:rsidR="00B81E13" w:rsidRPr="00527E9E" w14:paraId="62A3F3D0" w14:textId="77777777">
        <w:tc>
          <w:tcPr>
            <w:tcW w:w="0" w:type="auto"/>
            <w:shd w:val="clear" w:color="auto" w:fill="E0E0E0"/>
            <w:vAlign w:val="bottom"/>
          </w:tcPr>
          <w:p w14:paraId="2CAD04E4" w14:textId="77777777" w:rsidR="00B81E13" w:rsidRPr="00527E9E" w:rsidRDefault="00B81E13" w:rsidP="00A218BC">
            <w:pPr>
              <w:rPr>
                <w:rFonts w:eastAsia="Arial Unicode MS"/>
                <w:sz w:val="16"/>
              </w:rPr>
            </w:pPr>
            <w:r w:rsidRPr="00527E9E">
              <w:rPr>
                <w:sz w:val="16"/>
              </w:rPr>
              <w:t xml:space="preserve">Oiseau </w:t>
            </w:r>
          </w:p>
        </w:tc>
        <w:tc>
          <w:tcPr>
            <w:tcW w:w="0" w:type="auto"/>
            <w:shd w:val="clear" w:color="auto" w:fill="E0E0E0"/>
          </w:tcPr>
          <w:p w14:paraId="04A168F0" w14:textId="77777777" w:rsidR="00B81E13" w:rsidRPr="00527E9E" w:rsidRDefault="00B81E13" w:rsidP="00A218BC">
            <w:pPr>
              <w:jc w:val="center"/>
              <w:rPr>
                <w:sz w:val="16"/>
              </w:rPr>
            </w:pPr>
            <w:r w:rsidRPr="00527E9E">
              <w:rPr>
                <w:sz w:val="16"/>
              </w:rPr>
              <w:t>50</w:t>
            </w:r>
          </w:p>
        </w:tc>
        <w:tc>
          <w:tcPr>
            <w:tcW w:w="0" w:type="auto"/>
            <w:shd w:val="clear" w:color="auto" w:fill="E0E0E0"/>
          </w:tcPr>
          <w:p w14:paraId="3F4364F4" w14:textId="77777777" w:rsidR="00B81E13" w:rsidRPr="00527E9E" w:rsidRDefault="00B81E13" w:rsidP="00A218BC">
            <w:pPr>
              <w:jc w:val="center"/>
              <w:rPr>
                <w:sz w:val="16"/>
              </w:rPr>
            </w:pPr>
            <w:r w:rsidRPr="00527E9E">
              <w:rPr>
                <w:sz w:val="16"/>
              </w:rPr>
              <w:t>30</w:t>
            </w:r>
          </w:p>
        </w:tc>
        <w:tc>
          <w:tcPr>
            <w:tcW w:w="0" w:type="auto"/>
            <w:shd w:val="clear" w:color="auto" w:fill="E0E0E0"/>
          </w:tcPr>
          <w:p w14:paraId="1784AD19" w14:textId="77777777" w:rsidR="00B81E13" w:rsidRPr="00527E9E" w:rsidRDefault="00B81E13" w:rsidP="00A218BC">
            <w:pPr>
              <w:jc w:val="center"/>
              <w:rPr>
                <w:sz w:val="16"/>
              </w:rPr>
            </w:pPr>
            <w:r w:rsidRPr="00527E9E">
              <w:rPr>
                <w:sz w:val="16"/>
              </w:rPr>
              <w:t>20</w:t>
            </w:r>
          </w:p>
        </w:tc>
        <w:tc>
          <w:tcPr>
            <w:tcW w:w="0" w:type="auto"/>
            <w:shd w:val="clear" w:color="auto" w:fill="E0E0E0"/>
          </w:tcPr>
          <w:p w14:paraId="57F1645C" w14:textId="77777777" w:rsidR="00B81E13" w:rsidRPr="00527E9E" w:rsidRDefault="00B81E13" w:rsidP="00A218BC">
            <w:pPr>
              <w:jc w:val="center"/>
              <w:rPr>
                <w:sz w:val="16"/>
              </w:rPr>
            </w:pPr>
            <w:r w:rsidRPr="00527E9E">
              <w:rPr>
                <w:sz w:val="16"/>
              </w:rPr>
              <w:t>40</w:t>
            </w:r>
          </w:p>
        </w:tc>
      </w:tr>
      <w:tr w:rsidR="00B81E13" w:rsidRPr="00527E9E" w14:paraId="42D116AF" w14:textId="77777777">
        <w:tc>
          <w:tcPr>
            <w:tcW w:w="0" w:type="auto"/>
            <w:shd w:val="clear" w:color="auto" w:fill="auto"/>
            <w:vAlign w:val="bottom"/>
          </w:tcPr>
          <w:p w14:paraId="46CD5CF6" w14:textId="77777777" w:rsidR="00B81E13" w:rsidRPr="00527E9E" w:rsidRDefault="00B81E13" w:rsidP="00A218BC">
            <w:pPr>
              <w:rPr>
                <w:rFonts w:eastAsia="Arial Unicode MS"/>
                <w:sz w:val="16"/>
              </w:rPr>
            </w:pPr>
            <w:r w:rsidRPr="00527E9E">
              <w:rPr>
                <w:sz w:val="16"/>
              </w:rPr>
              <w:t xml:space="preserve">Reptile </w:t>
            </w:r>
          </w:p>
        </w:tc>
        <w:tc>
          <w:tcPr>
            <w:tcW w:w="0" w:type="auto"/>
            <w:shd w:val="clear" w:color="auto" w:fill="auto"/>
          </w:tcPr>
          <w:p w14:paraId="4F742082" w14:textId="77777777" w:rsidR="00B81E13" w:rsidRPr="00527E9E" w:rsidRDefault="00B81E13" w:rsidP="00A218BC">
            <w:pPr>
              <w:jc w:val="center"/>
              <w:rPr>
                <w:sz w:val="16"/>
              </w:rPr>
            </w:pPr>
            <w:r w:rsidRPr="00527E9E">
              <w:rPr>
                <w:sz w:val="16"/>
              </w:rPr>
              <w:t>10</w:t>
            </w:r>
          </w:p>
        </w:tc>
        <w:tc>
          <w:tcPr>
            <w:tcW w:w="0" w:type="auto"/>
            <w:shd w:val="clear" w:color="auto" w:fill="auto"/>
          </w:tcPr>
          <w:p w14:paraId="350FFE95" w14:textId="77777777" w:rsidR="00B81E13" w:rsidRPr="00527E9E" w:rsidRDefault="00B81E13" w:rsidP="00A218BC">
            <w:pPr>
              <w:jc w:val="center"/>
              <w:rPr>
                <w:sz w:val="16"/>
              </w:rPr>
            </w:pPr>
            <w:r w:rsidRPr="00527E9E">
              <w:rPr>
                <w:sz w:val="16"/>
              </w:rPr>
              <w:t>40</w:t>
            </w:r>
          </w:p>
        </w:tc>
        <w:tc>
          <w:tcPr>
            <w:tcW w:w="0" w:type="auto"/>
            <w:shd w:val="clear" w:color="auto" w:fill="auto"/>
          </w:tcPr>
          <w:p w14:paraId="41A66E6C" w14:textId="77777777" w:rsidR="00B81E13" w:rsidRPr="00527E9E" w:rsidRDefault="00B81E13" w:rsidP="00A218BC">
            <w:pPr>
              <w:jc w:val="center"/>
              <w:rPr>
                <w:sz w:val="16"/>
              </w:rPr>
            </w:pPr>
            <w:r w:rsidRPr="00527E9E">
              <w:rPr>
                <w:sz w:val="16"/>
              </w:rPr>
              <w:t>20</w:t>
            </w:r>
          </w:p>
        </w:tc>
        <w:tc>
          <w:tcPr>
            <w:tcW w:w="0" w:type="auto"/>
            <w:shd w:val="clear" w:color="auto" w:fill="auto"/>
          </w:tcPr>
          <w:p w14:paraId="28E70C56" w14:textId="77777777" w:rsidR="00B81E13" w:rsidRPr="00527E9E" w:rsidRDefault="00B81E13" w:rsidP="00A218BC">
            <w:pPr>
              <w:jc w:val="center"/>
              <w:rPr>
                <w:sz w:val="16"/>
              </w:rPr>
            </w:pPr>
            <w:r w:rsidRPr="00527E9E">
              <w:rPr>
                <w:sz w:val="16"/>
              </w:rPr>
              <w:t>30</w:t>
            </w:r>
          </w:p>
        </w:tc>
      </w:tr>
      <w:tr w:rsidR="00B81E13" w:rsidRPr="00527E9E" w14:paraId="7B62FEA6" w14:textId="77777777">
        <w:tc>
          <w:tcPr>
            <w:tcW w:w="0" w:type="auto"/>
            <w:shd w:val="clear" w:color="auto" w:fill="E0E0E0"/>
            <w:vAlign w:val="bottom"/>
          </w:tcPr>
          <w:p w14:paraId="6A601070" w14:textId="77777777" w:rsidR="00B81E13" w:rsidRPr="00527E9E" w:rsidRDefault="00B81E13" w:rsidP="0050083E">
            <w:pPr>
              <w:rPr>
                <w:rFonts w:eastAsia="Arial Unicode MS"/>
                <w:sz w:val="16"/>
              </w:rPr>
            </w:pPr>
            <w:r w:rsidRPr="00527E9E">
              <w:rPr>
                <w:sz w:val="16"/>
              </w:rPr>
              <w:t xml:space="preserve">Insecte </w:t>
            </w:r>
          </w:p>
        </w:tc>
        <w:tc>
          <w:tcPr>
            <w:tcW w:w="0" w:type="auto"/>
            <w:shd w:val="clear" w:color="auto" w:fill="E0E0E0"/>
          </w:tcPr>
          <w:p w14:paraId="026382DD" w14:textId="77777777" w:rsidR="00B81E13" w:rsidRPr="00527E9E" w:rsidRDefault="00EB6DB1" w:rsidP="00A218BC">
            <w:pPr>
              <w:jc w:val="center"/>
              <w:rPr>
                <w:sz w:val="16"/>
              </w:rPr>
            </w:pPr>
            <w:r w:rsidRPr="00527E9E">
              <w:rPr>
                <w:sz w:val="16"/>
              </w:rPr>
              <w:t>30</w:t>
            </w:r>
          </w:p>
        </w:tc>
        <w:tc>
          <w:tcPr>
            <w:tcW w:w="0" w:type="auto"/>
            <w:shd w:val="clear" w:color="auto" w:fill="E0E0E0"/>
          </w:tcPr>
          <w:p w14:paraId="3EA01A86" w14:textId="77777777" w:rsidR="00B81E13" w:rsidRPr="00527E9E" w:rsidRDefault="00B81E13" w:rsidP="00A218BC">
            <w:pPr>
              <w:jc w:val="center"/>
              <w:rPr>
                <w:sz w:val="16"/>
              </w:rPr>
            </w:pPr>
            <w:r w:rsidRPr="00527E9E">
              <w:rPr>
                <w:sz w:val="16"/>
              </w:rPr>
              <w:t>10</w:t>
            </w:r>
          </w:p>
        </w:tc>
        <w:tc>
          <w:tcPr>
            <w:tcW w:w="0" w:type="auto"/>
            <w:shd w:val="clear" w:color="auto" w:fill="E0E0E0"/>
          </w:tcPr>
          <w:p w14:paraId="1F26500A" w14:textId="77777777" w:rsidR="00B81E13" w:rsidRPr="00527E9E" w:rsidRDefault="00EB6DB1" w:rsidP="00A218BC">
            <w:pPr>
              <w:jc w:val="center"/>
              <w:rPr>
                <w:sz w:val="16"/>
              </w:rPr>
            </w:pPr>
            <w:r w:rsidRPr="00527E9E">
              <w:rPr>
                <w:sz w:val="16"/>
              </w:rPr>
              <w:t>10</w:t>
            </w:r>
          </w:p>
        </w:tc>
        <w:tc>
          <w:tcPr>
            <w:tcW w:w="0" w:type="auto"/>
            <w:shd w:val="clear" w:color="auto" w:fill="E0E0E0"/>
          </w:tcPr>
          <w:p w14:paraId="1BD95372" w14:textId="77777777" w:rsidR="00B81E13" w:rsidRPr="00527E9E" w:rsidRDefault="00EB6DB1" w:rsidP="00A218BC">
            <w:pPr>
              <w:jc w:val="center"/>
              <w:rPr>
                <w:sz w:val="16"/>
              </w:rPr>
            </w:pPr>
            <w:r w:rsidRPr="00527E9E">
              <w:rPr>
                <w:sz w:val="16"/>
              </w:rPr>
              <w:t>10</w:t>
            </w:r>
          </w:p>
        </w:tc>
      </w:tr>
      <w:tr w:rsidR="0050083E" w:rsidRPr="00527E9E" w14:paraId="2A754B2F" w14:textId="77777777" w:rsidTr="0050083E">
        <w:tc>
          <w:tcPr>
            <w:tcW w:w="0" w:type="auto"/>
            <w:shd w:val="clear" w:color="auto" w:fill="auto"/>
            <w:vAlign w:val="bottom"/>
          </w:tcPr>
          <w:p w14:paraId="1FD01606" w14:textId="77777777" w:rsidR="0050083E" w:rsidRPr="00527E9E" w:rsidRDefault="0050083E" w:rsidP="001D27BD">
            <w:pPr>
              <w:rPr>
                <w:sz w:val="16"/>
              </w:rPr>
            </w:pPr>
            <w:r w:rsidRPr="00527E9E">
              <w:rPr>
                <w:sz w:val="16"/>
              </w:rPr>
              <w:t>Autre</w:t>
            </w:r>
          </w:p>
        </w:tc>
        <w:tc>
          <w:tcPr>
            <w:tcW w:w="0" w:type="auto"/>
            <w:shd w:val="clear" w:color="auto" w:fill="auto"/>
          </w:tcPr>
          <w:p w14:paraId="0CE9B76E" w14:textId="77777777" w:rsidR="0050083E" w:rsidRPr="00527E9E" w:rsidRDefault="0050083E" w:rsidP="00A218BC">
            <w:pPr>
              <w:jc w:val="center"/>
              <w:rPr>
                <w:sz w:val="16"/>
              </w:rPr>
            </w:pPr>
            <w:r w:rsidRPr="00527E9E">
              <w:rPr>
                <w:sz w:val="16"/>
              </w:rPr>
              <w:t>15</w:t>
            </w:r>
          </w:p>
        </w:tc>
        <w:tc>
          <w:tcPr>
            <w:tcW w:w="0" w:type="auto"/>
            <w:shd w:val="clear" w:color="auto" w:fill="auto"/>
          </w:tcPr>
          <w:p w14:paraId="7D2EA2DE" w14:textId="77777777" w:rsidR="0050083E" w:rsidRPr="00527E9E" w:rsidRDefault="0050083E" w:rsidP="00A218BC">
            <w:pPr>
              <w:jc w:val="center"/>
              <w:rPr>
                <w:sz w:val="16"/>
              </w:rPr>
            </w:pPr>
            <w:r w:rsidRPr="00527E9E">
              <w:rPr>
                <w:sz w:val="16"/>
              </w:rPr>
              <w:t>5</w:t>
            </w:r>
          </w:p>
        </w:tc>
        <w:tc>
          <w:tcPr>
            <w:tcW w:w="0" w:type="auto"/>
            <w:shd w:val="clear" w:color="auto" w:fill="auto"/>
          </w:tcPr>
          <w:p w14:paraId="012B096D" w14:textId="77777777" w:rsidR="0050083E" w:rsidRPr="00527E9E" w:rsidRDefault="0050083E" w:rsidP="00A218BC">
            <w:pPr>
              <w:jc w:val="center"/>
              <w:rPr>
                <w:sz w:val="16"/>
              </w:rPr>
            </w:pPr>
            <w:r w:rsidRPr="00527E9E">
              <w:rPr>
                <w:sz w:val="16"/>
              </w:rPr>
              <w:t>5</w:t>
            </w:r>
          </w:p>
        </w:tc>
        <w:tc>
          <w:tcPr>
            <w:tcW w:w="0" w:type="auto"/>
            <w:shd w:val="clear" w:color="auto" w:fill="auto"/>
          </w:tcPr>
          <w:p w14:paraId="6B1547ED" w14:textId="77777777" w:rsidR="0050083E" w:rsidRPr="00527E9E" w:rsidRDefault="0050083E" w:rsidP="00A218BC">
            <w:pPr>
              <w:jc w:val="center"/>
              <w:rPr>
                <w:sz w:val="16"/>
              </w:rPr>
            </w:pPr>
            <w:r w:rsidRPr="00527E9E">
              <w:rPr>
                <w:sz w:val="16"/>
              </w:rPr>
              <w:t>5</w:t>
            </w:r>
          </w:p>
        </w:tc>
      </w:tr>
    </w:tbl>
    <w:p w14:paraId="70D2014B" w14:textId="77777777" w:rsidR="00EB6DB1" w:rsidRPr="00527E9E" w:rsidRDefault="00EB6DB1" w:rsidP="00EB6DB1">
      <w:pPr>
        <w:ind w:left="720"/>
      </w:pPr>
      <w:r w:rsidRPr="00527E9E">
        <w:t xml:space="preserve">Modifications </w:t>
      </w:r>
      <w:r w:rsidR="00CB4C72" w:rsidRPr="00527E9E">
        <w:t>de cette probabilité à appliquer</w:t>
      </w:r>
      <w:r w:rsidRPr="00527E9E">
        <w:t xml:space="preserve"> dans l’ordre</w:t>
      </w:r>
      <w:r w:rsidR="00CB4C72" w:rsidRPr="00527E9E">
        <w:t xml:space="preserve"> ci-dessous </w:t>
      </w:r>
      <w:r w:rsidRPr="00527E9E">
        <w:t xml:space="preserve">: </w:t>
      </w:r>
    </w:p>
    <w:p w14:paraId="4388956E" w14:textId="77777777" w:rsidR="0050083E" w:rsidRPr="00527E9E" w:rsidRDefault="0050083E" w:rsidP="00A218BC">
      <w:pPr>
        <w:rPr>
          <w:sz w:val="16"/>
          <w:szCs w:val="16"/>
        </w:rPr>
        <w:sectPr w:rsidR="0050083E"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42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1673"/>
      </w:tblGrid>
      <w:tr w:rsidR="00EB6DB1" w:rsidRPr="00527E9E" w14:paraId="34521A43" w14:textId="77777777" w:rsidTr="0050083E">
        <w:tc>
          <w:tcPr>
            <w:tcW w:w="2622" w:type="dxa"/>
          </w:tcPr>
          <w:p w14:paraId="69D9681D" w14:textId="77777777" w:rsidR="00EB6DB1" w:rsidRPr="00527E9E" w:rsidRDefault="00EB6DB1" w:rsidP="00A218BC">
            <w:pPr>
              <w:rPr>
                <w:sz w:val="16"/>
                <w:szCs w:val="16"/>
              </w:rPr>
            </w:pPr>
            <w:r w:rsidRPr="00527E9E">
              <w:rPr>
                <w:sz w:val="16"/>
                <w:szCs w:val="16"/>
              </w:rPr>
              <w:t>Magie</w:t>
            </w:r>
          </w:p>
        </w:tc>
        <w:tc>
          <w:tcPr>
            <w:tcW w:w="1673" w:type="dxa"/>
          </w:tcPr>
          <w:p w14:paraId="547C017E" w14:textId="77777777" w:rsidR="00EB6DB1" w:rsidRPr="00527E9E" w:rsidRDefault="00EB6DB1" w:rsidP="00A218BC">
            <w:pPr>
              <w:rPr>
                <w:sz w:val="16"/>
                <w:szCs w:val="16"/>
              </w:rPr>
            </w:pPr>
            <w:r w:rsidRPr="00527E9E">
              <w:rPr>
                <w:sz w:val="16"/>
                <w:szCs w:val="16"/>
              </w:rPr>
              <w:t>-NEM</w:t>
            </w:r>
            <w:r w:rsidR="00CF6A2E" w:rsidRPr="00527E9E">
              <w:rPr>
                <w:sz w:val="16"/>
                <w:szCs w:val="16"/>
              </w:rPr>
              <w:t>x3</w:t>
            </w:r>
          </w:p>
        </w:tc>
      </w:tr>
      <w:tr w:rsidR="00EB6DB1" w:rsidRPr="00527E9E" w14:paraId="6CF84320" w14:textId="77777777" w:rsidTr="0050083E">
        <w:tc>
          <w:tcPr>
            <w:tcW w:w="2622" w:type="dxa"/>
            <w:shd w:val="clear" w:color="auto" w:fill="D9D9D9"/>
          </w:tcPr>
          <w:p w14:paraId="4CC64DDD" w14:textId="77777777" w:rsidR="00EB6DB1" w:rsidRPr="00527E9E" w:rsidRDefault="00EB6DB1" w:rsidP="00A218BC">
            <w:pPr>
              <w:rPr>
                <w:sz w:val="16"/>
                <w:szCs w:val="16"/>
              </w:rPr>
            </w:pPr>
            <w:r w:rsidRPr="00527E9E">
              <w:rPr>
                <w:sz w:val="16"/>
                <w:szCs w:val="16"/>
              </w:rPr>
              <w:t>Combat</w:t>
            </w:r>
          </w:p>
        </w:tc>
        <w:tc>
          <w:tcPr>
            <w:tcW w:w="1673" w:type="dxa"/>
            <w:shd w:val="clear" w:color="auto" w:fill="D9D9D9"/>
          </w:tcPr>
          <w:p w14:paraId="6EA5E2BC" w14:textId="77777777" w:rsidR="00EB6DB1" w:rsidRPr="00527E9E" w:rsidRDefault="00EB6DB1" w:rsidP="00A218BC">
            <w:pPr>
              <w:rPr>
                <w:sz w:val="16"/>
                <w:szCs w:val="16"/>
              </w:rPr>
            </w:pPr>
            <w:r w:rsidRPr="00527E9E">
              <w:rPr>
                <w:sz w:val="16"/>
                <w:szCs w:val="16"/>
              </w:rPr>
              <w:t>-NEC</w:t>
            </w:r>
          </w:p>
        </w:tc>
      </w:tr>
      <w:tr w:rsidR="00EB6DB1" w:rsidRPr="00527E9E" w14:paraId="51C036A0" w14:textId="77777777" w:rsidTr="0050083E">
        <w:tc>
          <w:tcPr>
            <w:tcW w:w="2622" w:type="dxa"/>
          </w:tcPr>
          <w:p w14:paraId="0B341425" w14:textId="77777777" w:rsidR="00EB6DB1" w:rsidRPr="00527E9E" w:rsidRDefault="00EB6DB1" w:rsidP="00A218BC">
            <w:pPr>
              <w:rPr>
                <w:sz w:val="16"/>
                <w:szCs w:val="16"/>
              </w:rPr>
            </w:pPr>
            <w:r w:rsidRPr="00527E9E">
              <w:rPr>
                <w:sz w:val="16"/>
                <w:szCs w:val="16"/>
              </w:rPr>
              <w:t>Forme grotesque/étriquée</w:t>
            </w:r>
          </w:p>
        </w:tc>
        <w:tc>
          <w:tcPr>
            <w:tcW w:w="1673" w:type="dxa"/>
          </w:tcPr>
          <w:p w14:paraId="67F58A1C" w14:textId="77777777" w:rsidR="00EB6DB1" w:rsidRPr="00527E9E" w:rsidRDefault="00EB6DB1" w:rsidP="00A218BC">
            <w:pPr>
              <w:rPr>
                <w:sz w:val="16"/>
                <w:szCs w:val="16"/>
              </w:rPr>
            </w:pPr>
            <w:r w:rsidRPr="00527E9E">
              <w:rPr>
                <w:sz w:val="16"/>
                <w:szCs w:val="16"/>
              </w:rPr>
              <w:t>-10</w:t>
            </w:r>
          </w:p>
        </w:tc>
      </w:tr>
      <w:tr w:rsidR="00EB6DB1" w:rsidRPr="00527E9E" w14:paraId="1EA180FB" w14:textId="77777777" w:rsidTr="0050083E">
        <w:tc>
          <w:tcPr>
            <w:tcW w:w="2622" w:type="dxa"/>
            <w:shd w:val="clear" w:color="auto" w:fill="D9D9D9"/>
          </w:tcPr>
          <w:p w14:paraId="55FC8BE3" w14:textId="77777777" w:rsidR="00EB6DB1" w:rsidRPr="00527E9E" w:rsidRDefault="00EB6DB1" w:rsidP="00A218BC">
            <w:pPr>
              <w:rPr>
                <w:sz w:val="16"/>
                <w:szCs w:val="16"/>
              </w:rPr>
            </w:pPr>
            <w:r w:rsidRPr="00527E9E">
              <w:rPr>
                <w:sz w:val="16"/>
                <w:szCs w:val="16"/>
              </w:rPr>
              <w:t>Spécialité</w:t>
            </w:r>
          </w:p>
        </w:tc>
        <w:tc>
          <w:tcPr>
            <w:tcW w:w="1673" w:type="dxa"/>
            <w:shd w:val="clear" w:color="auto" w:fill="D9D9D9"/>
          </w:tcPr>
          <w:p w14:paraId="548F75A8" w14:textId="77777777" w:rsidR="00EB6DB1" w:rsidRPr="00527E9E" w:rsidRDefault="00EB6DB1" w:rsidP="00527BAB">
            <w:pPr>
              <w:rPr>
                <w:sz w:val="16"/>
                <w:szCs w:val="16"/>
              </w:rPr>
            </w:pPr>
            <w:r w:rsidRPr="00527E9E">
              <w:rPr>
                <w:sz w:val="16"/>
                <w:szCs w:val="16"/>
              </w:rPr>
              <w:t xml:space="preserve">-5 par spécialité </w:t>
            </w:r>
          </w:p>
        </w:tc>
      </w:tr>
      <w:tr w:rsidR="00EB6DB1" w:rsidRPr="00527E9E" w14:paraId="62DB484D" w14:textId="77777777" w:rsidTr="0050083E">
        <w:tc>
          <w:tcPr>
            <w:tcW w:w="2622" w:type="dxa"/>
          </w:tcPr>
          <w:p w14:paraId="34DDD395" w14:textId="77777777" w:rsidR="00EB6DB1" w:rsidRPr="00527E9E" w:rsidRDefault="00EB6DB1" w:rsidP="00A218BC">
            <w:pPr>
              <w:rPr>
                <w:sz w:val="16"/>
                <w:szCs w:val="16"/>
              </w:rPr>
            </w:pPr>
            <w:r w:rsidRPr="00527E9E">
              <w:rPr>
                <w:sz w:val="16"/>
                <w:szCs w:val="16"/>
              </w:rPr>
              <w:t>Koth’Oth</w:t>
            </w:r>
          </w:p>
        </w:tc>
        <w:tc>
          <w:tcPr>
            <w:tcW w:w="1673" w:type="dxa"/>
          </w:tcPr>
          <w:p w14:paraId="3D0AD006" w14:textId="77777777" w:rsidR="00EB6DB1" w:rsidRPr="00527E9E" w:rsidRDefault="00EB6DB1" w:rsidP="00A218BC">
            <w:pPr>
              <w:rPr>
                <w:sz w:val="16"/>
                <w:szCs w:val="16"/>
              </w:rPr>
            </w:pPr>
            <w:r w:rsidRPr="00527E9E">
              <w:rPr>
                <w:sz w:val="16"/>
                <w:szCs w:val="16"/>
              </w:rPr>
              <w:t>+10</w:t>
            </w:r>
          </w:p>
        </w:tc>
      </w:tr>
      <w:tr w:rsidR="00EB6DB1" w:rsidRPr="00527E9E" w14:paraId="77646ECF" w14:textId="77777777" w:rsidTr="0050083E">
        <w:tc>
          <w:tcPr>
            <w:tcW w:w="2622" w:type="dxa"/>
            <w:shd w:val="clear" w:color="auto" w:fill="D9D9D9"/>
          </w:tcPr>
          <w:p w14:paraId="11718ED0" w14:textId="77777777" w:rsidR="00EB6DB1" w:rsidRPr="00527E9E" w:rsidRDefault="00EB6DB1" w:rsidP="00A218BC">
            <w:pPr>
              <w:rPr>
                <w:sz w:val="16"/>
                <w:szCs w:val="16"/>
              </w:rPr>
            </w:pPr>
            <w:r w:rsidRPr="00527E9E">
              <w:rPr>
                <w:sz w:val="16"/>
                <w:szCs w:val="16"/>
              </w:rPr>
              <w:t>Nocturne</w:t>
            </w:r>
          </w:p>
        </w:tc>
        <w:tc>
          <w:tcPr>
            <w:tcW w:w="1673" w:type="dxa"/>
            <w:shd w:val="clear" w:color="auto" w:fill="D9D9D9"/>
          </w:tcPr>
          <w:p w14:paraId="4C807710" w14:textId="77777777" w:rsidR="00EB6DB1" w:rsidRPr="00527E9E" w:rsidRDefault="00EB6DB1" w:rsidP="00A218BC">
            <w:pPr>
              <w:rPr>
                <w:sz w:val="16"/>
                <w:szCs w:val="16"/>
              </w:rPr>
            </w:pPr>
            <w:r w:rsidRPr="00527E9E">
              <w:rPr>
                <w:sz w:val="16"/>
                <w:szCs w:val="16"/>
              </w:rPr>
              <w:t>-5</w:t>
            </w:r>
          </w:p>
        </w:tc>
      </w:tr>
      <w:tr w:rsidR="00EB6DB1" w:rsidRPr="00527E9E" w14:paraId="0D8198D4" w14:textId="77777777" w:rsidTr="0050083E">
        <w:tc>
          <w:tcPr>
            <w:tcW w:w="2622" w:type="dxa"/>
          </w:tcPr>
          <w:p w14:paraId="62FBFEC6" w14:textId="77777777" w:rsidR="00EB6DB1" w:rsidRPr="00527E9E" w:rsidRDefault="00EB6DB1" w:rsidP="00A218BC">
            <w:pPr>
              <w:rPr>
                <w:sz w:val="16"/>
                <w:szCs w:val="16"/>
              </w:rPr>
            </w:pPr>
            <w:r w:rsidRPr="00527E9E">
              <w:rPr>
                <w:sz w:val="16"/>
                <w:szCs w:val="16"/>
              </w:rPr>
              <w:t>Taille</w:t>
            </w:r>
            <w:r w:rsidR="00DA4038" w:rsidRPr="00527E9E">
              <w:rPr>
                <w:sz w:val="16"/>
                <w:szCs w:val="16"/>
              </w:rPr>
              <w:t xml:space="preserve"> très petite/très grande</w:t>
            </w:r>
          </w:p>
        </w:tc>
        <w:tc>
          <w:tcPr>
            <w:tcW w:w="1673" w:type="dxa"/>
          </w:tcPr>
          <w:p w14:paraId="7869CA44" w14:textId="77777777" w:rsidR="00EB6DB1" w:rsidRPr="00527E9E" w:rsidRDefault="00DA4038" w:rsidP="00A218BC">
            <w:pPr>
              <w:rPr>
                <w:sz w:val="16"/>
                <w:szCs w:val="16"/>
              </w:rPr>
            </w:pPr>
            <w:r w:rsidRPr="00527E9E">
              <w:rPr>
                <w:sz w:val="16"/>
                <w:szCs w:val="16"/>
              </w:rPr>
              <w:t>+5/-5</w:t>
            </w:r>
          </w:p>
        </w:tc>
      </w:tr>
      <w:tr w:rsidR="00EB6DB1" w:rsidRPr="00527E9E" w14:paraId="2ACBEDEF" w14:textId="77777777" w:rsidTr="0050083E">
        <w:tc>
          <w:tcPr>
            <w:tcW w:w="2622" w:type="dxa"/>
            <w:shd w:val="clear" w:color="auto" w:fill="D9D9D9"/>
          </w:tcPr>
          <w:p w14:paraId="3FD0B5E3" w14:textId="77777777" w:rsidR="00EB6DB1" w:rsidRPr="00527E9E" w:rsidRDefault="00DA4038" w:rsidP="0050083E">
            <w:pPr>
              <w:rPr>
                <w:sz w:val="16"/>
                <w:szCs w:val="16"/>
              </w:rPr>
            </w:pPr>
            <w:r w:rsidRPr="00527E9E">
              <w:rPr>
                <w:sz w:val="16"/>
                <w:szCs w:val="16"/>
              </w:rPr>
              <w:t>Masse très maigre</w:t>
            </w:r>
            <w:r w:rsidR="0050083E" w:rsidRPr="00527E9E">
              <w:rPr>
                <w:sz w:val="16"/>
                <w:szCs w:val="16"/>
              </w:rPr>
              <w:t>/</w:t>
            </w:r>
            <w:r w:rsidRPr="00527E9E">
              <w:rPr>
                <w:sz w:val="16"/>
                <w:szCs w:val="16"/>
              </w:rPr>
              <w:t xml:space="preserve"> massive</w:t>
            </w:r>
          </w:p>
        </w:tc>
        <w:tc>
          <w:tcPr>
            <w:tcW w:w="1673" w:type="dxa"/>
            <w:shd w:val="clear" w:color="auto" w:fill="D9D9D9"/>
          </w:tcPr>
          <w:p w14:paraId="44DE9A22" w14:textId="77777777" w:rsidR="00EB6DB1" w:rsidRPr="00527E9E" w:rsidRDefault="00DA4038" w:rsidP="00A218BC">
            <w:pPr>
              <w:rPr>
                <w:sz w:val="16"/>
                <w:szCs w:val="16"/>
              </w:rPr>
            </w:pPr>
            <w:r w:rsidRPr="00527E9E">
              <w:rPr>
                <w:sz w:val="16"/>
                <w:szCs w:val="16"/>
              </w:rPr>
              <w:t>-5</w:t>
            </w:r>
          </w:p>
        </w:tc>
      </w:tr>
      <w:tr w:rsidR="00EB6DB1" w:rsidRPr="00527E9E" w14:paraId="0392B2FF" w14:textId="77777777" w:rsidTr="0050083E">
        <w:tc>
          <w:tcPr>
            <w:tcW w:w="2622" w:type="dxa"/>
          </w:tcPr>
          <w:p w14:paraId="6C73ACA8" w14:textId="77777777" w:rsidR="00EB6DB1" w:rsidRPr="00527E9E" w:rsidRDefault="00EB6DB1" w:rsidP="00A218BC">
            <w:pPr>
              <w:rPr>
                <w:sz w:val="16"/>
                <w:szCs w:val="16"/>
              </w:rPr>
            </w:pPr>
            <w:r w:rsidRPr="00527E9E">
              <w:rPr>
                <w:sz w:val="16"/>
                <w:szCs w:val="16"/>
              </w:rPr>
              <w:t>Alignée sauf Koth’Oth</w:t>
            </w:r>
          </w:p>
        </w:tc>
        <w:tc>
          <w:tcPr>
            <w:tcW w:w="1673" w:type="dxa"/>
          </w:tcPr>
          <w:p w14:paraId="2CB3AA22" w14:textId="77777777" w:rsidR="00EB6DB1" w:rsidRPr="00527E9E" w:rsidRDefault="00EB6DB1" w:rsidP="00A218BC">
            <w:pPr>
              <w:rPr>
                <w:sz w:val="16"/>
                <w:szCs w:val="16"/>
              </w:rPr>
            </w:pPr>
            <w:r w:rsidRPr="00527E9E">
              <w:rPr>
                <w:sz w:val="16"/>
                <w:szCs w:val="16"/>
              </w:rPr>
              <w:t>/2</w:t>
            </w:r>
          </w:p>
        </w:tc>
      </w:tr>
      <w:tr w:rsidR="00B632DB" w:rsidRPr="00527E9E" w14:paraId="206F0551" w14:textId="77777777" w:rsidTr="0050083E">
        <w:tc>
          <w:tcPr>
            <w:tcW w:w="2622" w:type="dxa"/>
            <w:shd w:val="clear" w:color="auto" w:fill="DDDDDD"/>
          </w:tcPr>
          <w:p w14:paraId="2DE98F8B" w14:textId="77777777" w:rsidR="00B632DB" w:rsidRPr="00527E9E" w:rsidRDefault="00B632DB" w:rsidP="00A218BC">
            <w:pPr>
              <w:rPr>
                <w:sz w:val="16"/>
                <w:szCs w:val="16"/>
              </w:rPr>
            </w:pPr>
            <w:r w:rsidRPr="00527E9E">
              <w:rPr>
                <w:sz w:val="16"/>
                <w:szCs w:val="16"/>
              </w:rPr>
              <w:t>Divin</w:t>
            </w:r>
          </w:p>
        </w:tc>
        <w:tc>
          <w:tcPr>
            <w:tcW w:w="1673" w:type="dxa"/>
            <w:shd w:val="clear" w:color="auto" w:fill="DDDDDD"/>
          </w:tcPr>
          <w:p w14:paraId="74349618" w14:textId="77777777" w:rsidR="00B632DB" w:rsidRPr="00527E9E" w:rsidRDefault="00917460" w:rsidP="00A218BC">
            <w:pPr>
              <w:rPr>
                <w:sz w:val="16"/>
                <w:szCs w:val="16"/>
              </w:rPr>
            </w:pPr>
            <w:r w:rsidRPr="00527E9E">
              <w:rPr>
                <w:sz w:val="16"/>
                <w:szCs w:val="16"/>
              </w:rPr>
              <w:t>x 0</w:t>
            </w:r>
          </w:p>
        </w:tc>
      </w:tr>
    </w:tbl>
    <w:p w14:paraId="5E2BABCC" w14:textId="77777777" w:rsidR="0050083E" w:rsidRPr="00527E9E" w:rsidRDefault="0050083E" w:rsidP="00C54350">
      <w:pPr>
        <w:ind w:left="1440"/>
        <w:rPr>
          <w:sz w:val="16"/>
          <w:szCs w:val="16"/>
        </w:rPr>
        <w:sectPr w:rsidR="0050083E" w:rsidRPr="00527E9E" w:rsidSect="00C6302F">
          <w:endnotePr>
            <w:numFmt w:val="decimal"/>
          </w:endnotePr>
          <w:type w:val="continuous"/>
          <w:pgSz w:w="11906" w:h="16838" w:code="9"/>
          <w:pgMar w:top="851" w:right="1133" w:bottom="851" w:left="851" w:header="708" w:footer="708" w:gutter="0"/>
          <w:cols w:num="2" w:space="340"/>
          <w:titlePg/>
          <w:docGrid w:linePitch="360"/>
        </w:sectPr>
      </w:pPr>
    </w:p>
    <w:p w14:paraId="4C6A93DD" w14:textId="77777777" w:rsidR="00D75D15" w:rsidRPr="00527E9E" w:rsidRDefault="00EB6DB1" w:rsidP="00CB4C72">
      <w:pPr>
        <w:ind w:left="720"/>
        <w:rPr>
          <w:szCs w:val="16"/>
        </w:rPr>
      </w:pPr>
      <w:r w:rsidRPr="00527E9E">
        <w:rPr>
          <w:szCs w:val="16"/>
        </w:rPr>
        <w:t xml:space="preserve">La probabilité ne peut dépasser </w:t>
      </w:r>
      <w:r w:rsidR="00DB5D38" w:rsidRPr="00527E9E">
        <w:rPr>
          <w:szCs w:val="16"/>
        </w:rPr>
        <w:t>80</w:t>
      </w:r>
      <w:r w:rsidRPr="00527E9E">
        <w:rPr>
          <w:szCs w:val="16"/>
        </w:rPr>
        <w:t>%.</w:t>
      </w:r>
      <w:r w:rsidR="00CB4C72" w:rsidRPr="00527E9E">
        <w:rPr>
          <w:szCs w:val="16"/>
        </w:rPr>
        <w:t xml:space="preserve"> Lancez </w:t>
      </w:r>
      <w:r w:rsidR="00917460" w:rsidRPr="00527E9E">
        <w:rPr>
          <w:szCs w:val="16"/>
        </w:rPr>
        <w:t xml:space="preserve">un </w:t>
      </w:r>
      <w:r w:rsidR="00CB4C72" w:rsidRPr="00527E9E">
        <w:rPr>
          <w:szCs w:val="16"/>
        </w:rPr>
        <w:t>D100 sur cette CR.</w:t>
      </w:r>
    </w:p>
    <w:p w14:paraId="2FB76E90" w14:textId="77777777" w:rsidR="001D42DF" w:rsidRPr="00527E9E" w:rsidRDefault="001D42DF" w:rsidP="0045338D">
      <w:pPr>
        <w:pStyle w:val="Titre3"/>
        <w:rPr>
          <w:lang w:val="fr-BE"/>
        </w:rPr>
      </w:pPr>
      <w:bookmarkStart w:id="105" w:name="_Toc199924529"/>
      <w:r w:rsidRPr="00527E9E">
        <w:rPr>
          <w:lang w:val="fr-BE"/>
        </w:rPr>
        <w:t>19</w:t>
      </w:r>
      <w:r w:rsidR="00EB6DB1" w:rsidRPr="00527E9E">
        <w:rPr>
          <w:lang w:val="fr-BE"/>
        </w:rPr>
        <w:t xml:space="preserve">. </w:t>
      </w:r>
      <w:r w:rsidR="00917460" w:rsidRPr="00527E9E">
        <w:rPr>
          <w:lang w:val="fr-BE"/>
        </w:rPr>
        <w:t xml:space="preserve">Capacités </w:t>
      </w:r>
      <w:r w:rsidR="00EB6DB1" w:rsidRPr="00527E9E">
        <w:rPr>
          <w:lang w:val="fr-BE"/>
        </w:rPr>
        <w:t>socia</w:t>
      </w:r>
      <w:r w:rsidR="00917460" w:rsidRPr="00527E9E">
        <w:rPr>
          <w:lang w:val="fr-BE"/>
        </w:rPr>
        <w:t>les</w:t>
      </w:r>
      <w:bookmarkEnd w:id="105"/>
    </w:p>
    <w:p w14:paraId="2B1945A8" w14:textId="77777777" w:rsidR="004D39C1" w:rsidRPr="00527E9E" w:rsidRDefault="00917460">
      <w:r w:rsidRPr="00527E9E">
        <w:t>Ils c</w:t>
      </w:r>
      <w:r w:rsidR="00EB6DB1" w:rsidRPr="00527E9E">
        <w:t xml:space="preserve">aractérisent la </w:t>
      </w:r>
      <w:r w:rsidR="001D64BC" w:rsidRPr="00527E9E">
        <w:t>race</w:t>
      </w:r>
      <w:r w:rsidR="00EB6DB1" w:rsidRPr="00527E9E">
        <w:t xml:space="preserve">. La table suivante donne </w:t>
      </w:r>
      <w:r w:rsidRPr="00527E9E">
        <w:t>une</w:t>
      </w:r>
      <w:r w:rsidR="00EB6DB1" w:rsidRPr="00527E9E">
        <w:t xml:space="preserve"> probabilité de base pour chacun</w:t>
      </w:r>
      <w:r w:rsidRPr="00527E9E">
        <w:t>e</w:t>
      </w:r>
      <w:r w:rsidR="00EB6DB1" w:rsidRPr="00527E9E">
        <w:t xml:space="preserve"> des </w:t>
      </w:r>
      <w:r w:rsidRPr="00527E9E">
        <w:t>4 capacités sociales</w:t>
      </w:r>
      <w:r w:rsidR="00EB6DB1" w:rsidRPr="00527E9E">
        <w:t>. Lancez 4 D100 modifié</w:t>
      </w:r>
      <w:r w:rsidR="00122972" w:rsidRPr="00527E9E">
        <w:t xml:space="preserve">s par </w:t>
      </w:r>
      <w:r w:rsidRPr="00527E9E">
        <w:t xml:space="preserve">comme indiqué </w:t>
      </w:r>
      <w:r w:rsidR="00122972" w:rsidRPr="00527E9E">
        <w:t>plus loin</w:t>
      </w:r>
      <w:r w:rsidR="0050083E"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5"/>
        <w:gridCol w:w="1363"/>
        <w:gridCol w:w="1226"/>
        <w:gridCol w:w="877"/>
        <w:gridCol w:w="874"/>
      </w:tblGrid>
      <w:tr w:rsidR="00EB6DB1" w:rsidRPr="00527E9E" w14:paraId="70F30130" w14:textId="77777777">
        <w:tc>
          <w:tcPr>
            <w:tcW w:w="0" w:type="auto"/>
            <w:tcBorders>
              <w:top w:val="single" w:sz="12" w:space="0" w:color="auto"/>
              <w:left w:val="single" w:sz="12" w:space="0" w:color="auto"/>
              <w:bottom w:val="single" w:sz="12" w:space="0" w:color="auto"/>
              <w:right w:val="single" w:sz="12" w:space="0" w:color="auto"/>
            </w:tcBorders>
            <w:shd w:val="clear" w:color="auto" w:fill="auto"/>
            <w:vAlign w:val="bottom"/>
          </w:tcPr>
          <w:p w14:paraId="0392127B" w14:textId="77777777" w:rsidR="00EB6DB1" w:rsidRPr="00527E9E" w:rsidRDefault="00EB6DB1" w:rsidP="00A218BC">
            <w:pPr>
              <w:rPr>
                <w:b/>
                <w:bCs/>
                <w:sz w:val="16"/>
              </w:rPr>
            </w:pPr>
            <w:r w:rsidRPr="00527E9E">
              <w:rPr>
                <w:b/>
                <w:bCs/>
                <w:sz w:val="16"/>
              </w:rPr>
              <w:t>Type</w:t>
            </w:r>
          </w:p>
        </w:tc>
        <w:tc>
          <w:tcPr>
            <w:tcW w:w="0" w:type="auto"/>
            <w:tcBorders>
              <w:left w:val="single" w:sz="12" w:space="0" w:color="auto"/>
              <w:right w:val="single" w:sz="4" w:space="0" w:color="auto"/>
            </w:tcBorders>
          </w:tcPr>
          <w:p w14:paraId="15DBA0FF" w14:textId="77777777" w:rsidR="00EB6DB1" w:rsidRPr="00527E9E" w:rsidRDefault="00EB6DB1" w:rsidP="00A218BC">
            <w:pPr>
              <w:jc w:val="center"/>
              <w:rPr>
                <w:b/>
                <w:sz w:val="16"/>
              </w:rPr>
            </w:pPr>
            <w:r w:rsidRPr="00527E9E">
              <w:rPr>
                <w:b/>
                <w:sz w:val="16"/>
              </w:rPr>
              <w:t>Construction</w:t>
            </w:r>
          </w:p>
        </w:tc>
        <w:tc>
          <w:tcPr>
            <w:tcW w:w="0" w:type="auto"/>
            <w:tcBorders>
              <w:left w:val="single" w:sz="4" w:space="0" w:color="auto"/>
              <w:right w:val="single" w:sz="4" w:space="0" w:color="auto"/>
            </w:tcBorders>
          </w:tcPr>
          <w:p w14:paraId="25BC25D6" w14:textId="77777777" w:rsidR="00EB6DB1" w:rsidRPr="00527E9E" w:rsidRDefault="00EB6DB1" w:rsidP="00A218BC">
            <w:pPr>
              <w:jc w:val="center"/>
              <w:rPr>
                <w:b/>
                <w:sz w:val="16"/>
              </w:rPr>
            </w:pPr>
            <w:r w:rsidRPr="00527E9E">
              <w:rPr>
                <w:b/>
                <w:sz w:val="16"/>
              </w:rPr>
              <w:t>Fabrication</w:t>
            </w:r>
          </w:p>
        </w:tc>
        <w:tc>
          <w:tcPr>
            <w:tcW w:w="0" w:type="auto"/>
            <w:tcBorders>
              <w:left w:val="single" w:sz="4" w:space="0" w:color="auto"/>
            </w:tcBorders>
          </w:tcPr>
          <w:p w14:paraId="3E045C5B" w14:textId="77777777" w:rsidR="00EB6DB1" w:rsidRPr="00527E9E" w:rsidRDefault="00EB6DB1" w:rsidP="00A218BC">
            <w:pPr>
              <w:jc w:val="center"/>
              <w:rPr>
                <w:b/>
                <w:sz w:val="16"/>
              </w:rPr>
            </w:pPr>
            <w:r w:rsidRPr="00527E9E">
              <w:rPr>
                <w:b/>
                <w:sz w:val="16"/>
              </w:rPr>
              <w:t>Habitat</w:t>
            </w:r>
          </w:p>
        </w:tc>
        <w:tc>
          <w:tcPr>
            <w:tcW w:w="0" w:type="auto"/>
            <w:tcBorders>
              <w:left w:val="single" w:sz="4" w:space="0" w:color="auto"/>
            </w:tcBorders>
          </w:tcPr>
          <w:p w14:paraId="4857F230" w14:textId="77777777" w:rsidR="00EB6DB1" w:rsidRPr="00527E9E" w:rsidRDefault="00EB6DB1" w:rsidP="00A218BC">
            <w:pPr>
              <w:jc w:val="center"/>
              <w:rPr>
                <w:b/>
                <w:sz w:val="16"/>
              </w:rPr>
            </w:pPr>
            <w:r w:rsidRPr="00527E9E">
              <w:rPr>
                <w:b/>
                <w:sz w:val="16"/>
              </w:rPr>
              <w:t>Société</w:t>
            </w:r>
          </w:p>
        </w:tc>
      </w:tr>
      <w:tr w:rsidR="00EB6DB1" w:rsidRPr="00527E9E" w14:paraId="153DDC1C" w14:textId="77777777">
        <w:tc>
          <w:tcPr>
            <w:tcW w:w="0" w:type="auto"/>
            <w:tcBorders>
              <w:top w:val="single" w:sz="12" w:space="0" w:color="auto"/>
            </w:tcBorders>
            <w:shd w:val="clear" w:color="auto" w:fill="auto"/>
            <w:vAlign w:val="bottom"/>
          </w:tcPr>
          <w:p w14:paraId="358181E7" w14:textId="77777777" w:rsidR="00EB6DB1" w:rsidRPr="00527E9E" w:rsidRDefault="00EB6DB1" w:rsidP="00A218BC">
            <w:pPr>
              <w:rPr>
                <w:rFonts w:eastAsia="Arial Unicode MS"/>
                <w:sz w:val="16"/>
              </w:rPr>
            </w:pPr>
            <w:r w:rsidRPr="00527E9E">
              <w:rPr>
                <w:sz w:val="16"/>
              </w:rPr>
              <w:t xml:space="preserve">Mammifère </w:t>
            </w:r>
          </w:p>
        </w:tc>
        <w:tc>
          <w:tcPr>
            <w:tcW w:w="0" w:type="auto"/>
            <w:shd w:val="clear" w:color="auto" w:fill="auto"/>
          </w:tcPr>
          <w:p w14:paraId="4461514F" w14:textId="77777777" w:rsidR="00EB6DB1" w:rsidRPr="00527E9E" w:rsidRDefault="00122972" w:rsidP="00A218BC">
            <w:pPr>
              <w:jc w:val="center"/>
              <w:rPr>
                <w:sz w:val="16"/>
              </w:rPr>
            </w:pPr>
            <w:r w:rsidRPr="00527E9E">
              <w:rPr>
                <w:sz w:val="16"/>
              </w:rPr>
              <w:t>10</w:t>
            </w:r>
          </w:p>
        </w:tc>
        <w:tc>
          <w:tcPr>
            <w:tcW w:w="0" w:type="auto"/>
          </w:tcPr>
          <w:p w14:paraId="64792E18" w14:textId="77777777" w:rsidR="00EB6DB1" w:rsidRPr="00527E9E" w:rsidRDefault="00122972" w:rsidP="00A218BC">
            <w:pPr>
              <w:jc w:val="center"/>
              <w:rPr>
                <w:sz w:val="16"/>
              </w:rPr>
            </w:pPr>
            <w:r w:rsidRPr="00527E9E">
              <w:rPr>
                <w:sz w:val="16"/>
              </w:rPr>
              <w:t>3</w:t>
            </w:r>
          </w:p>
        </w:tc>
        <w:tc>
          <w:tcPr>
            <w:tcW w:w="0" w:type="auto"/>
          </w:tcPr>
          <w:p w14:paraId="17EA4C3A" w14:textId="77777777" w:rsidR="00EB6DB1" w:rsidRPr="00527E9E" w:rsidRDefault="00122972" w:rsidP="00A218BC">
            <w:pPr>
              <w:jc w:val="center"/>
              <w:rPr>
                <w:sz w:val="16"/>
              </w:rPr>
            </w:pPr>
            <w:r w:rsidRPr="00527E9E">
              <w:rPr>
                <w:sz w:val="16"/>
              </w:rPr>
              <w:t>10</w:t>
            </w:r>
          </w:p>
        </w:tc>
        <w:tc>
          <w:tcPr>
            <w:tcW w:w="0" w:type="auto"/>
          </w:tcPr>
          <w:p w14:paraId="127B0A11" w14:textId="77777777" w:rsidR="00EB6DB1" w:rsidRPr="00527E9E" w:rsidRDefault="00122972" w:rsidP="00A218BC">
            <w:pPr>
              <w:jc w:val="center"/>
              <w:rPr>
                <w:sz w:val="16"/>
              </w:rPr>
            </w:pPr>
            <w:r w:rsidRPr="00527E9E">
              <w:rPr>
                <w:sz w:val="16"/>
              </w:rPr>
              <w:t>5</w:t>
            </w:r>
          </w:p>
        </w:tc>
      </w:tr>
      <w:tr w:rsidR="00EB6DB1" w:rsidRPr="00527E9E" w14:paraId="1857C929" w14:textId="77777777">
        <w:tc>
          <w:tcPr>
            <w:tcW w:w="0" w:type="auto"/>
            <w:shd w:val="clear" w:color="auto" w:fill="E0E0E0"/>
            <w:vAlign w:val="bottom"/>
          </w:tcPr>
          <w:p w14:paraId="0131DEEA" w14:textId="77777777" w:rsidR="00EB6DB1" w:rsidRPr="00527E9E" w:rsidRDefault="00EB6DB1" w:rsidP="00A218BC">
            <w:pPr>
              <w:rPr>
                <w:rFonts w:eastAsia="Arial Unicode MS"/>
                <w:sz w:val="16"/>
              </w:rPr>
            </w:pPr>
            <w:r w:rsidRPr="00527E9E">
              <w:rPr>
                <w:sz w:val="16"/>
              </w:rPr>
              <w:t xml:space="preserve">Oiseau </w:t>
            </w:r>
          </w:p>
        </w:tc>
        <w:tc>
          <w:tcPr>
            <w:tcW w:w="0" w:type="auto"/>
            <w:shd w:val="clear" w:color="auto" w:fill="E0E0E0"/>
          </w:tcPr>
          <w:p w14:paraId="71416815" w14:textId="77777777" w:rsidR="00EB6DB1" w:rsidRPr="00527E9E" w:rsidRDefault="00122972" w:rsidP="00A218BC">
            <w:pPr>
              <w:jc w:val="center"/>
              <w:rPr>
                <w:sz w:val="16"/>
              </w:rPr>
            </w:pPr>
            <w:r w:rsidRPr="00527E9E">
              <w:rPr>
                <w:sz w:val="16"/>
              </w:rPr>
              <w:t>5</w:t>
            </w:r>
          </w:p>
        </w:tc>
        <w:tc>
          <w:tcPr>
            <w:tcW w:w="0" w:type="auto"/>
            <w:shd w:val="clear" w:color="auto" w:fill="E0E0E0"/>
          </w:tcPr>
          <w:p w14:paraId="7542ECDB" w14:textId="77777777" w:rsidR="00EB6DB1" w:rsidRPr="00527E9E" w:rsidRDefault="00122972" w:rsidP="00A218BC">
            <w:pPr>
              <w:jc w:val="center"/>
              <w:rPr>
                <w:sz w:val="16"/>
              </w:rPr>
            </w:pPr>
            <w:r w:rsidRPr="00527E9E">
              <w:rPr>
                <w:sz w:val="16"/>
              </w:rPr>
              <w:t>1</w:t>
            </w:r>
          </w:p>
        </w:tc>
        <w:tc>
          <w:tcPr>
            <w:tcW w:w="0" w:type="auto"/>
            <w:shd w:val="clear" w:color="auto" w:fill="E0E0E0"/>
          </w:tcPr>
          <w:p w14:paraId="23858346" w14:textId="77777777" w:rsidR="00EB6DB1" w:rsidRPr="00527E9E" w:rsidRDefault="00122972" w:rsidP="00A218BC">
            <w:pPr>
              <w:jc w:val="center"/>
              <w:rPr>
                <w:sz w:val="16"/>
              </w:rPr>
            </w:pPr>
            <w:r w:rsidRPr="00527E9E">
              <w:rPr>
                <w:sz w:val="16"/>
              </w:rPr>
              <w:t>5</w:t>
            </w:r>
          </w:p>
        </w:tc>
        <w:tc>
          <w:tcPr>
            <w:tcW w:w="0" w:type="auto"/>
            <w:shd w:val="clear" w:color="auto" w:fill="E0E0E0"/>
          </w:tcPr>
          <w:p w14:paraId="5409D5B1" w14:textId="77777777" w:rsidR="00EB6DB1" w:rsidRPr="00527E9E" w:rsidRDefault="00EB6DB1" w:rsidP="00A218BC">
            <w:pPr>
              <w:jc w:val="center"/>
              <w:rPr>
                <w:sz w:val="16"/>
              </w:rPr>
            </w:pPr>
            <w:r w:rsidRPr="00527E9E">
              <w:rPr>
                <w:sz w:val="16"/>
              </w:rPr>
              <w:t>1</w:t>
            </w:r>
          </w:p>
        </w:tc>
      </w:tr>
      <w:tr w:rsidR="00EB6DB1" w:rsidRPr="00527E9E" w14:paraId="52B2754A" w14:textId="77777777">
        <w:tc>
          <w:tcPr>
            <w:tcW w:w="0" w:type="auto"/>
            <w:shd w:val="clear" w:color="auto" w:fill="auto"/>
            <w:vAlign w:val="bottom"/>
          </w:tcPr>
          <w:p w14:paraId="7ACCE5E9" w14:textId="77777777" w:rsidR="00EB6DB1" w:rsidRPr="00527E9E" w:rsidRDefault="00EB6DB1" w:rsidP="00A218BC">
            <w:pPr>
              <w:rPr>
                <w:rFonts w:eastAsia="Arial Unicode MS"/>
                <w:sz w:val="16"/>
              </w:rPr>
            </w:pPr>
            <w:r w:rsidRPr="00527E9E">
              <w:rPr>
                <w:sz w:val="16"/>
              </w:rPr>
              <w:t xml:space="preserve">Reptile </w:t>
            </w:r>
          </w:p>
        </w:tc>
        <w:tc>
          <w:tcPr>
            <w:tcW w:w="0" w:type="auto"/>
            <w:shd w:val="clear" w:color="auto" w:fill="auto"/>
          </w:tcPr>
          <w:p w14:paraId="219D0871" w14:textId="77777777" w:rsidR="00EB6DB1" w:rsidRPr="00527E9E" w:rsidRDefault="00122972" w:rsidP="00A218BC">
            <w:pPr>
              <w:jc w:val="center"/>
              <w:rPr>
                <w:sz w:val="16"/>
              </w:rPr>
            </w:pPr>
            <w:r w:rsidRPr="00527E9E">
              <w:rPr>
                <w:sz w:val="16"/>
              </w:rPr>
              <w:t>3</w:t>
            </w:r>
          </w:p>
        </w:tc>
        <w:tc>
          <w:tcPr>
            <w:tcW w:w="0" w:type="auto"/>
          </w:tcPr>
          <w:p w14:paraId="2059A700" w14:textId="77777777" w:rsidR="00EB6DB1" w:rsidRPr="00527E9E" w:rsidRDefault="00122972" w:rsidP="00A218BC">
            <w:pPr>
              <w:jc w:val="center"/>
              <w:rPr>
                <w:sz w:val="16"/>
              </w:rPr>
            </w:pPr>
            <w:r w:rsidRPr="00527E9E">
              <w:rPr>
                <w:sz w:val="16"/>
              </w:rPr>
              <w:t>1</w:t>
            </w:r>
          </w:p>
        </w:tc>
        <w:tc>
          <w:tcPr>
            <w:tcW w:w="0" w:type="auto"/>
          </w:tcPr>
          <w:p w14:paraId="2A687D93" w14:textId="77777777" w:rsidR="00EB6DB1" w:rsidRPr="00527E9E" w:rsidRDefault="00122972" w:rsidP="00A218BC">
            <w:pPr>
              <w:jc w:val="center"/>
              <w:rPr>
                <w:sz w:val="16"/>
              </w:rPr>
            </w:pPr>
            <w:r w:rsidRPr="00527E9E">
              <w:rPr>
                <w:sz w:val="16"/>
              </w:rPr>
              <w:t>10</w:t>
            </w:r>
          </w:p>
        </w:tc>
        <w:tc>
          <w:tcPr>
            <w:tcW w:w="0" w:type="auto"/>
          </w:tcPr>
          <w:p w14:paraId="05A62A53" w14:textId="77777777" w:rsidR="00EB6DB1" w:rsidRPr="00527E9E" w:rsidRDefault="00122972" w:rsidP="00A218BC">
            <w:pPr>
              <w:jc w:val="center"/>
              <w:rPr>
                <w:sz w:val="16"/>
              </w:rPr>
            </w:pPr>
            <w:r w:rsidRPr="00527E9E">
              <w:rPr>
                <w:sz w:val="16"/>
              </w:rPr>
              <w:t>3</w:t>
            </w:r>
          </w:p>
        </w:tc>
      </w:tr>
      <w:tr w:rsidR="00EB6DB1" w:rsidRPr="00527E9E" w14:paraId="34AE0F24" w14:textId="77777777">
        <w:tc>
          <w:tcPr>
            <w:tcW w:w="0" w:type="auto"/>
            <w:shd w:val="clear" w:color="auto" w:fill="E0E0E0"/>
            <w:vAlign w:val="bottom"/>
          </w:tcPr>
          <w:p w14:paraId="234A6822" w14:textId="77777777" w:rsidR="00EB6DB1" w:rsidRPr="00527E9E" w:rsidRDefault="00EB6DB1" w:rsidP="00A218BC">
            <w:pPr>
              <w:rPr>
                <w:rFonts w:eastAsia="Arial Unicode MS"/>
                <w:sz w:val="16"/>
              </w:rPr>
            </w:pPr>
            <w:r w:rsidRPr="00527E9E">
              <w:rPr>
                <w:sz w:val="16"/>
              </w:rPr>
              <w:t xml:space="preserve">Insecte </w:t>
            </w:r>
            <w:r w:rsidR="00A57945" w:rsidRPr="00527E9E">
              <w:rPr>
                <w:sz w:val="16"/>
              </w:rPr>
              <w:t>/ autre</w:t>
            </w:r>
          </w:p>
        </w:tc>
        <w:tc>
          <w:tcPr>
            <w:tcW w:w="0" w:type="auto"/>
            <w:shd w:val="clear" w:color="auto" w:fill="E0E0E0"/>
          </w:tcPr>
          <w:p w14:paraId="7889A86E" w14:textId="77777777" w:rsidR="00EB6DB1" w:rsidRPr="00527E9E" w:rsidRDefault="00122972" w:rsidP="00A218BC">
            <w:pPr>
              <w:jc w:val="center"/>
              <w:rPr>
                <w:sz w:val="16"/>
              </w:rPr>
            </w:pPr>
            <w:r w:rsidRPr="00527E9E">
              <w:rPr>
                <w:sz w:val="16"/>
              </w:rPr>
              <w:t>5</w:t>
            </w:r>
          </w:p>
        </w:tc>
        <w:tc>
          <w:tcPr>
            <w:tcW w:w="0" w:type="auto"/>
            <w:shd w:val="clear" w:color="auto" w:fill="E0E0E0"/>
          </w:tcPr>
          <w:p w14:paraId="540F7A1F" w14:textId="77777777" w:rsidR="00EB6DB1" w:rsidRPr="00527E9E" w:rsidRDefault="00122972" w:rsidP="00A218BC">
            <w:pPr>
              <w:jc w:val="center"/>
              <w:rPr>
                <w:sz w:val="16"/>
              </w:rPr>
            </w:pPr>
            <w:r w:rsidRPr="00527E9E">
              <w:rPr>
                <w:sz w:val="16"/>
              </w:rPr>
              <w:t>1</w:t>
            </w:r>
          </w:p>
        </w:tc>
        <w:tc>
          <w:tcPr>
            <w:tcW w:w="0" w:type="auto"/>
            <w:shd w:val="clear" w:color="auto" w:fill="E0E0E0"/>
          </w:tcPr>
          <w:p w14:paraId="70CCE255" w14:textId="77777777" w:rsidR="00EB6DB1" w:rsidRPr="00527E9E" w:rsidRDefault="00DA4038" w:rsidP="00A218BC">
            <w:pPr>
              <w:jc w:val="center"/>
              <w:rPr>
                <w:sz w:val="16"/>
              </w:rPr>
            </w:pPr>
            <w:r w:rsidRPr="00527E9E">
              <w:rPr>
                <w:sz w:val="16"/>
              </w:rPr>
              <w:t>5</w:t>
            </w:r>
          </w:p>
        </w:tc>
        <w:tc>
          <w:tcPr>
            <w:tcW w:w="0" w:type="auto"/>
            <w:shd w:val="clear" w:color="auto" w:fill="E0E0E0"/>
          </w:tcPr>
          <w:p w14:paraId="7F13C65E" w14:textId="77777777" w:rsidR="00EB6DB1" w:rsidRPr="00527E9E" w:rsidRDefault="00DA4038" w:rsidP="00A218BC">
            <w:pPr>
              <w:jc w:val="center"/>
              <w:rPr>
                <w:sz w:val="16"/>
              </w:rPr>
            </w:pPr>
            <w:r w:rsidRPr="00527E9E">
              <w:rPr>
                <w:sz w:val="16"/>
              </w:rPr>
              <w:t>1</w:t>
            </w:r>
          </w:p>
        </w:tc>
      </w:tr>
    </w:tbl>
    <w:p w14:paraId="1487AFD2" w14:textId="77777777" w:rsidR="00704174" w:rsidRPr="00527E9E" w:rsidRDefault="00704174"/>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9"/>
        <w:gridCol w:w="1363"/>
        <w:gridCol w:w="1226"/>
        <w:gridCol w:w="905"/>
        <w:gridCol w:w="1007"/>
      </w:tblGrid>
      <w:tr w:rsidR="00704174" w:rsidRPr="00527E9E" w14:paraId="2A745405" w14:textId="77777777" w:rsidTr="00917460">
        <w:tc>
          <w:tcPr>
            <w:tcW w:w="0" w:type="auto"/>
            <w:shd w:val="clear" w:color="auto" w:fill="FFFFFF" w:themeFill="background1"/>
            <w:vAlign w:val="bottom"/>
          </w:tcPr>
          <w:p w14:paraId="3470D9AA" w14:textId="77777777" w:rsidR="00704174" w:rsidRPr="00527E9E" w:rsidRDefault="00704174" w:rsidP="00A218BC">
            <w:pPr>
              <w:rPr>
                <w:b/>
                <w:sz w:val="16"/>
              </w:rPr>
            </w:pPr>
            <w:r w:rsidRPr="00527E9E">
              <w:rPr>
                <w:b/>
                <w:sz w:val="16"/>
              </w:rPr>
              <w:t>Modifications</w:t>
            </w:r>
          </w:p>
        </w:tc>
        <w:tc>
          <w:tcPr>
            <w:tcW w:w="0" w:type="auto"/>
            <w:shd w:val="clear" w:color="auto" w:fill="FFFF00"/>
          </w:tcPr>
          <w:p w14:paraId="685B2872" w14:textId="77777777" w:rsidR="00704174" w:rsidRPr="00527E9E" w:rsidRDefault="00704174" w:rsidP="002F7189">
            <w:pPr>
              <w:jc w:val="center"/>
              <w:rPr>
                <w:b/>
                <w:sz w:val="16"/>
              </w:rPr>
            </w:pPr>
            <w:r w:rsidRPr="00527E9E">
              <w:rPr>
                <w:b/>
                <w:sz w:val="16"/>
              </w:rPr>
              <w:t>Construction</w:t>
            </w:r>
          </w:p>
        </w:tc>
        <w:tc>
          <w:tcPr>
            <w:tcW w:w="0" w:type="auto"/>
            <w:shd w:val="clear" w:color="auto" w:fill="FFFF00"/>
          </w:tcPr>
          <w:p w14:paraId="0C2B8784" w14:textId="77777777" w:rsidR="00704174" w:rsidRPr="00527E9E" w:rsidRDefault="00704174" w:rsidP="002F7189">
            <w:pPr>
              <w:jc w:val="center"/>
              <w:rPr>
                <w:b/>
                <w:sz w:val="16"/>
              </w:rPr>
            </w:pPr>
            <w:r w:rsidRPr="00527E9E">
              <w:rPr>
                <w:b/>
                <w:sz w:val="16"/>
              </w:rPr>
              <w:t>Fabrication</w:t>
            </w:r>
          </w:p>
        </w:tc>
        <w:tc>
          <w:tcPr>
            <w:tcW w:w="0" w:type="auto"/>
            <w:shd w:val="clear" w:color="auto" w:fill="FFFF00"/>
          </w:tcPr>
          <w:p w14:paraId="7CFA8E38" w14:textId="77777777" w:rsidR="00704174" w:rsidRPr="00527E9E" w:rsidRDefault="00704174" w:rsidP="002F7189">
            <w:pPr>
              <w:jc w:val="center"/>
              <w:rPr>
                <w:b/>
                <w:sz w:val="16"/>
              </w:rPr>
            </w:pPr>
            <w:r w:rsidRPr="00527E9E">
              <w:rPr>
                <w:b/>
                <w:sz w:val="16"/>
              </w:rPr>
              <w:t>Habitat</w:t>
            </w:r>
          </w:p>
        </w:tc>
        <w:tc>
          <w:tcPr>
            <w:tcW w:w="0" w:type="auto"/>
            <w:shd w:val="clear" w:color="auto" w:fill="FFFF00"/>
          </w:tcPr>
          <w:p w14:paraId="332EEE2F" w14:textId="77777777" w:rsidR="00704174" w:rsidRPr="00527E9E" w:rsidRDefault="00704174" w:rsidP="002F7189">
            <w:pPr>
              <w:jc w:val="center"/>
              <w:rPr>
                <w:b/>
                <w:sz w:val="16"/>
              </w:rPr>
            </w:pPr>
            <w:r w:rsidRPr="00527E9E">
              <w:rPr>
                <w:b/>
                <w:sz w:val="16"/>
              </w:rPr>
              <w:t>Société</w:t>
            </w:r>
          </w:p>
        </w:tc>
      </w:tr>
      <w:tr w:rsidR="00704174" w:rsidRPr="00527E9E" w14:paraId="532AFB09" w14:textId="77777777">
        <w:tc>
          <w:tcPr>
            <w:tcW w:w="0" w:type="auto"/>
            <w:shd w:val="clear" w:color="auto" w:fill="auto"/>
          </w:tcPr>
          <w:p w14:paraId="4BC82094" w14:textId="77777777" w:rsidR="00704174" w:rsidRPr="00527E9E" w:rsidRDefault="00704174" w:rsidP="00A218BC">
            <w:pPr>
              <w:rPr>
                <w:sz w:val="16"/>
                <w:szCs w:val="16"/>
              </w:rPr>
            </w:pPr>
            <w:r w:rsidRPr="00527E9E">
              <w:rPr>
                <w:sz w:val="16"/>
                <w:szCs w:val="16"/>
              </w:rPr>
              <w:t>Magie</w:t>
            </w:r>
          </w:p>
        </w:tc>
        <w:tc>
          <w:tcPr>
            <w:tcW w:w="0" w:type="auto"/>
            <w:shd w:val="clear" w:color="auto" w:fill="auto"/>
          </w:tcPr>
          <w:p w14:paraId="5796A2A9" w14:textId="77777777" w:rsidR="00704174" w:rsidRPr="00527E9E" w:rsidRDefault="00704174" w:rsidP="00A218BC">
            <w:pPr>
              <w:jc w:val="center"/>
              <w:rPr>
                <w:sz w:val="16"/>
              </w:rPr>
            </w:pPr>
            <w:r w:rsidRPr="00527E9E">
              <w:rPr>
                <w:sz w:val="16"/>
              </w:rPr>
              <w:t>+NEM/2</w:t>
            </w:r>
          </w:p>
        </w:tc>
        <w:tc>
          <w:tcPr>
            <w:tcW w:w="0" w:type="auto"/>
            <w:shd w:val="clear" w:color="auto" w:fill="auto"/>
          </w:tcPr>
          <w:p w14:paraId="48EAFF84" w14:textId="77777777" w:rsidR="00704174" w:rsidRPr="00527E9E" w:rsidRDefault="00704174" w:rsidP="00A218BC">
            <w:pPr>
              <w:jc w:val="center"/>
              <w:rPr>
                <w:sz w:val="16"/>
              </w:rPr>
            </w:pPr>
            <w:r w:rsidRPr="00527E9E">
              <w:rPr>
                <w:sz w:val="16"/>
              </w:rPr>
              <w:t>+NEM</w:t>
            </w:r>
          </w:p>
        </w:tc>
        <w:tc>
          <w:tcPr>
            <w:tcW w:w="0" w:type="auto"/>
            <w:shd w:val="clear" w:color="auto" w:fill="auto"/>
          </w:tcPr>
          <w:p w14:paraId="7A5947C9" w14:textId="77777777" w:rsidR="00704174" w:rsidRPr="00527E9E" w:rsidRDefault="00704174" w:rsidP="00A218BC">
            <w:pPr>
              <w:jc w:val="center"/>
              <w:rPr>
                <w:sz w:val="16"/>
              </w:rPr>
            </w:pPr>
            <w:r w:rsidRPr="00527E9E">
              <w:rPr>
                <w:sz w:val="16"/>
              </w:rPr>
              <w:t>+NEM</w:t>
            </w:r>
          </w:p>
        </w:tc>
        <w:tc>
          <w:tcPr>
            <w:tcW w:w="0" w:type="auto"/>
            <w:shd w:val="clear" w:color="auto" w:fill="auto"/>
          </w:tcPr>
          <w:p w14:paraId="4E23EC3F" w14:textId="77777777" w:rsidR="00704174" w:rsidRPr="00527E9E" w:rsidRDefault="00704174" w:rsidP="00A218BC">
            <w:pPr>
              <w:jc w:val="center"/>
              <w:rPr>
                <w:sz w:val="16"/>
              </w:rPr>
            </w:pPr>
            <w:r w:rsidRPr="00527E9E">
              <w:rPr>
                <w:sz w:val="16"/>
              </w:rPr>
              <w:t>+NEM</w:t>
            </w:r>
          </w:p>
        </w:tc>
      </w:tr>
      <w:tr w:rsidR="00704174" w:rsidRPr="00527E9E" w14:paraId="767AB876" w14:textId="77777777">
        <w:tc>
          <w:tcPr>
            <w:tcW w:w="0" w:type="auto"/>
            <w:shd w:val="clear" w:color="auto" w:fill="D9D9D9"/>
          </w:tcPr>
          <w:p w14:paraId="32ED736B" w14:textId="77777777" w:rsidR="00704174" w:rsidRPr="00527E9E" w:rsidRDefault="00704174" w:rsidP="00A218BC">
            <w:pPr>
              <w:rPr>
                <w:sz w:val="16"/>
                <w:szCs w:val="16"/>
              </w:rPr>
            </w:pPr>
            <w:r w:rsidRPr="00527E9E">
              <w:rPr>
                <w:sz w:val="16"/>
                <w:szCs w:val="16"/>
              </w:rPr>
              <w:t>Intelligence</w:t>
            </w:r>
          </w:p>
        </w:tc>
        <w:tc>
          <w:tcPr>
            <w:tcW w:w="0" w:type="auto"/>
            <w:shd w:val="clear" w:color="auto" w:fill="D9D9D9"/>
          </w:tcPr>
          <w:p w14:paraId="5A719FF8" w14:textId="77777777" w:rsidR="00704174" w:rsidRPr="00527E9E" w:rsidRDefault="00704174" w:rsidP="00A218BC">
            <w:pPr>
              <w:jc w:val="center"/>
              <w:rPr>
                <w:sz w:val="16"/>
              </w:rPr>
            </w:pPr>
            <w:r w:rsidRPr="00527E9E">
              <w:rPr>
                <w:sz w:val="16"/>
                <w:szCs w:val="16"/>
              </w:rPr>
              <w:t>+I/5 – 5</w:t>
            </w:r>
          </w:p>
        </w:tc>
        <w:tc>
          <w:tcPr>
            <w:tcW w:w="0" w:type="auto"/>
            <w:shd w:val="clear" w:color="auto" w:fill="D9D9D9"/>
          </w:tcPr>
          <w:p w14:paraId="5412CD9A" w14:textId="77777777" w:rsidR="00704174" w:rsidRPr="00527E9E" w:rsidRDefault="00704174" w:rsidP="00A218BC">
            <w:pPr>
              <w:jc w:val="center"/>
              <w:rPr>
                <w:sz w:val="16"/>
              </w:rPr>
            </w:pPr>
            <w:r w:rsidRPr="00527E9E">
              <w:rPr>
                <w:sz w:val="16"/>
                <w:szCs w:val="16"/>
              </w:rPr>
              <w:t>+I/10 – 5</w:t>
            </w:r>
          </w:p>
        </w:tc>
        <w:tc>
          <w:tcPr>
            <w:tcW w:w="0" w:type="auto"/>
            <w:shd w:val="clear" w:color="auto" w:fill="D9D9D9"/>
          </w:tcPr>
          <w:p w14:paraId="706664FC" w14:textId="77777777" w:rsidR="00704174" w:rsidRPr="00527E9E" w:rsidRDefault="00704174" w:rsidP="00A218BC">
            <w:pPr>
              <w:jc w:val="center"/>
              <w:rPr>
                <w:sz w:val="16"/>
              </w:rPr>
            </w:pPr>
            <w:r w:rsidRPr="00527E9E">
              <w:rPr>
                <w:sz w:val="16"/>
                <w:szCs w:val="16"/>
              </w:rPr>
              <w:t>+I/5 – 5</w:t>
            </w:r>
          </w:p>
        </w:tc>
        <w:tc>
          <w:tcPr>
            <w:tcW w:w="0" w:type="auto"/>
            <w:shd w:val="clear" w:color="auto" w:fill="D9D9D9"/>
          </w:tcPr>
          <w:p w14:paraId="233D01CC" w14:textId="77777777" w:rsidR="00704174" w:rsidRPr="00527E9E" w:rsidRDefault="00704174" w:rsidP="00A218BC">
            <w:pPr>
              <w:jc w:val="center"/>
              <w:rPr>
                <w:sz w:val="16"/>
              </w:rPr>
            </w:pPr>
            <w:r w:rsidRPr="00527E9E">
              <w:rPr>
                <w:sz w:val="16"/>
                <w:szCs w:val="16"/>
              </w:rPr>
              <w:t>+I/10 – 5</w:t>
            </w:r>
          </w:p>
        </w:tc>
      </w:tr>
      <w:tr w:rsidR="00704174" w:rsidRPr="00527E9E" w14:paraId="52C1A4BC" w14:textId="77777777">
        <w:tc>
          <w:tcPr>
            <w:tcW w:w="0" w:type="auto"/>
            <w:shd w:val="clear" w:color="auto" w:fill="auto"/>
          </w:tcPr>
          <w:p w14:paraId="5D038066" w14:textId="77777777" w:rsidR="00704174" w:rsidRPr="00527E9E" w:rsidRDefault="00704174" w:rsidP="00A218BC">
            <w:pPr>
              <w:rPr>
                <w:sz w:val="16"/>
                <w:szCs w:val="16"/>
              </w:rPr>
            </w:pPr>
            <w:r w:rsidRPr="00527E9E">
              <w:rPr>
                <w:sz w:val="16"/>
                <w:szCs w:val="16"/>
              </w:rPr>
              <w:t>Forme grotesque/étriquée</w:t>
            </w:r>
          </w:p>
        </w:tc>
        <w:tc>
          <w:tcPr>
            <w:tcW w:w="0" w:type="auto"/>
            <w:shd w:val="clear" w:color="auto" w:fill="auto"/>
          </w:tcPr>
          <w:p w14:paraId="6A61BADE" w14:textId="77777777" w:rsidR="00704174" w:rsidRPr="00527E9E" w:rsidRDefault="00704174" w:rsidP="00A218BC">
            <w:pPr>
              <w:jc w:val="center"/>
              <w:rPr>
                <w:sz w:val="16"/>
              </w:rPr>
            </w:pPr>
            <w:r w:rsidRPr="00527E9E">
              <w:rPr>
                <w:sz w:val="16"/>
              </w:rPr>
              <w:t>-5</w:t>
            </w:r>
          </w:p>
        </w:tc>
        <w:tc>
          <w:tcPr>
            <w:tcW w:w="0" w:type="auto"/>
            <w:shd w:val="clear" w:color="auto" w:fill="auto"/>
          </w:tcPr>
          <w:p w14:paraId="424AD37B" w14:textId="77777777" w:rsidR="00704174" w:rsidRPr="00527E9E" w:rsidRDefault="00704174" w:rsidP="00A218BC">
            <w:pPr>
              <w:jc w:val="center"/>
              <w:rPr>
                <w:sz w:val="16"/>
              </w:rPr>
            </w:pPr>
            <w:r w:rsidRPr="00527E9E">
              <w:rPr>
                <w:sz w:val="16"/>
              </w:rPr>
              <w:t>-5</w:t>
            </w:r>
          </w:p>
        </w:tc>
        <w:tc>
          <w:tcPr>
            <w:tcW w:w="0" w:type="auto"/>
            <w:shd w:val="clear" w:color="auto" w:fill="auto"/>
          </w:tcPr>
          <w:p w14:paraId="4B9FE0B0" w14:textId="77777777" w:rsidR="00704174" w:rsidRPr="00527E9E" w:rsidRDefault="00704174" w:rsidP="00A218BC">
            <w:pPr>
              <w:jc w:val="center"/>
              <w:rPr>
                <w:sz w:val="16"/>
              </w:rPr>
            </w:pPr>
            <w:r w:rsidRPr="00527E9E">
              <w:rPr>
                <w:sz w:val="16"/>
              </w:rPr>
              <w:t>-10</w:t>
            </w:r>
          </w:p>
        </w:tc>
        <w:tc>
          <w:tcPr>
            <w:tcW w:w="0" w:type="auto"/>
            <w:shd w:val="clear" w:color="auto" w:fill="auto"/>
          </w:tcPr>
          <w:p w14:paraId="4F7B92F5" w14:textId="77777777" w:rsidR="00704174" w:rsidRPr="00527E9E" w:rsidRDefault="00704174" w:rsidP="00A218BC">
            <w:pPr>
              <w:jc w:val="center"/>
              <w:rPr>
                <w:sz w:val="16"/>
              </w:rPr>
            </w:pPr>
            <w:r w:rsidRPr="00527E9E">
              <w:rPr>
                <w:sz w:val="16"/>
              </w:rPr>
              <w:t>-10</w:t>
            </w:r>
          </w:p>
        </w:tc>
      </w:tr>
      <w:tr w:rsidR="00704174" w:rsidRPr="00527E9E" w14:paraId="1775BBBB" w14:textId="77777777">
        <w:tc>
          <w:tcPr>
            <w:tcW w:w="0" w:type="auto"/>
            <w:shd w:val="clear" w:color="auto" w:fill="D9D9D9"/>
          </w:tcPr>
          <w:p w14:paraId="69D99111" w14:textId="77777777" w:rsidR="00704174" w:rsidRPr="00527E9E" w:rsidRDefault="00704174" w:rsidP="00A218BC">
            <w:pPr>
              <w:rPr>
                <w:sz w:val="16"/>
                <w:szCs w:val="16"/>
              </w:rPr>
            </w:pPr>
            <w:r w:rsidRPr="00527E9E">
              <w:rPr>
                <w:sz w:val="16"/>
                <w:szCs w:val="16"/>
              </w:rPr>
              <w:t>Par spécialité</w:t>
            </w:r>
          </w:p>
        </w:tc>
        <w:tc>
          <w:tcPr>
            <w:tcW w:w="0" w:type="auto"/>
            <w:shd w:val="clear" w:color="auto" w:fill="D9D9D9"/>
          </w:tcPr>
          <w:p w14:paraId="5A9F3209" w14:textId="77777777" w:rsidR="00704174" w:rsidRPr="00527E9E" w:rsidRDefault="00704174" w:rsidP="00A218BC">
            <w:pPr>
              <w:jc w:val="center"/>
              <w:rPr>
                <w:sz w:val="16"/>
              </w:rPr>
            </w:pPr>
            <w:r w:rsidRPr="00527E9E">
              <w:rPr>
                <w:sz w:val="16"/>
              </w:rPr>
              <w:t>+1</w:t>
            </w:r>
          </w:p>
        </w:tc>
        <w:tc>
          <w:tcPr>
            <w:tcW w:w="0" w:type="auto"/>
            <w:shd w:val="clear" w:color="auto" w:fill="D9D9D9"/>
          </w:tcPr>
          <w:p w14:paraId="284F5C96" w14:textId="77777777" w:rsidR="00704174" w:rsidRPr="00527E9E" w:rsidRDefault="00704174" w:rsidP="00A218BC">
            <w:pPr>
              <w:jc w:val="center"/>
              <w:rPr>
                <w:sz w:val="16"/>
              </w:rPr>
            </w:pPr>
            <w:r w:rsidRPr="00527E9E">
              <w:rPr>
                <w:sz w:val="16"/>
              </w:rPr>
              <w:t>+1</w:t>
            </w:r>
          </w:p>
        </w:tc>
        <w:tc>
          <w:tcPr>
            <w:tcW w:w="0" w:type="auto"/>
            <w:shd w:val="clear" w:color="auto" w:fill="D9D9D9"/>
          </w:tcPr>
          <w:p w14:paraId="079FADC1" w14:textId="77777777" w:rsidR="00704174" w:rsidRPr="00527E9E" w:rsidRDefault="00704174" w:rsidP="00A218BC">
            <w:pPr>
              <w:jc w:val="center"/>
              <w:rPr>
                <w:sz w:val="16"/>
              </w:rPr>
            </w:pPr>
            <w:r w:rsidRPr="00527E9E">
              <w:rPr>
                <w:sz w:val="16"/>
              </w:rPr>
              <w:t>+1</w:t>
            </w:r>
          </w:p>
        </w:tc>
        <w:tc>
          <w:tcPr>
            <w:tcW w:w="0" w:type="auto"/>
            <w:shd w:val="clear" w:color="auto" w:fill="D9D9D9"/>
          </w:tcPr>
          <w:p w14:paraId="13D96EA0" w14:textId="77777777" w:rsidR="00704174" w:rsidRPr="00527E9E" w:rsidRDefault="00704174" w:rsidP="00A218BC">
            <w:pPr>
              <w:jc w:val="center"/>
              <w:rPr>
                <w:sz w:val="16"/>
              </w:rPr>
            </w:pPr>
          </w:p>
        </w:tc>
      </w:tr>
      <w:tr w:rsidR="00704174" w:rsidRPr="00527E9E" w14:paraId="1258D406" w14:textId="77777777">
        <w:tc>
          <w:tcPr>
            <w:tcW w:w="0" w:type="auto"/>
            <w:shd w:val="clear" w:color="auto" w:fill="auto"/>
          </w:tcPr>
          <w:p w14:paraId="1AAFB2FA" w14:textId="77777777" w:rsidR="00704174" w:rsidRPr="00527E9E" w:rsidRDefault="00704174" w:rsidP="00A218BC">
            <w:pPr>
              <w:rPr>
                <w:sz w:val="16"/>
                <w:szCs w:val="16"/>
              </w:rPr>
            </w:pPr>
            <w:r w:rsidRPr="00527E9E">
              <w:rPr>
                <w:sz w:val="16"/>
                <w:szCs w:val="16"/>
              </w:rPr>
              <w:t>Koth’Oth</w:t>
            </w:r>
          </w:p>
        </w:tc>
        <w:tc>
          <w:tcPr>
            <w:tcW w:w="0" w:type="auto"/>
            <w:shd w:val="clear" w:color="auto" w:fill="auto"/>
          </w:tcPr>
          <w:p w14:paraId="6171E394" w14:textId="77777777" w:rsidR="00704174" w:rsidRPr="00527E9E" w:rsidRDefault="00704174" w:rsidP="00A218BC">
            <w:pPr>
              <w:jc w:val="center"/>
              <w:rPr>
                <w:sz w:val="16"/>
              </w:rPr>
            </w:pPr>
            <w:r w:rsidRPr="00527E9E">
              <w:rPr>
                <w:sz w:val="16"/>
              </w:rPr>
              <w:t>-3</w:t>
            </w:r>
          </w:p>
        </w:tc>
        <w:tc>
          <w:tcPr>
            <w:tcW w:w="0" w:type="auto"/>
            <w:shd w:val="clear" w:color="auto" w:fill="auto"/>
          </w:tcPr>
          <w:p w14:paraId="69349EE6" w14:textId="77777777" w:rsidR="00704174" w:rsidRPr="00527E9E" w:rsidRDefault="00704174" w:rsidP="00A218BC">
            <w:pPr>
              <w:jc w:val="center"/>
              <w:rPr>
                <w:sz w:val="16"/>
              </w:rPr>
            </w:pPr>
            <w:r w:rsidRPr="00527E9E">
              <w:rPr>
                <w:sz w:val="16"/>
              </w:rPr>
              <w:t>-5</w:t>
            </w:r>
          </w:p>
        </w:tc>
        <w:tc>
          <w:tcPr>
            <w:tcW w:w="0" w:type="auto"/>
            <w:shd w:val="clear" w:color="auto" w:fill="auto"/>
          </w:tcPr>
          <w:p w14:paraId="22C0BA3E" w14:textId="77777777" w:rsidR="00704174" w:rsidRPr="00527E9E" w:rsidRDefault="00704174" w:rsidP="00A218BC">
            <w:pPr>
              <w:jc w:val="center"/>
              <w:rPr>
                <w:sz w:val="16"/>
              </w:rPr>
            </w:pPr>
          </w:p>
        </w:tc>
        <w:tc>
          <w:tcPr>
            <w:tcW w:w="0" w:type="auto"/>
            <w:shd w:val="clear" w:color="auto" w:fill="auto"/>
          </w:tcPr>
          <w:p w14:paraId="56B5AA73" w14:textId="77777777" w:rsidR="00704174" w:rsidRPr="00527E9E" w:rsidRDefault="00704174" w:rsidP="00A218BC">
            <w:pPr>
              <w:jc w:val="center"/>
              <w:rPr>
                <w:sz w:val="16"/>
              </w:rPr>
            </w:pPr>
            <w:r w:rsidRPr="00527E9E">
              <w:rPr>
                <w:sz w:val="16"/>
              </w:rPr>
              <w:t>-3</w:t>
            </w:r>
          </w:p>
        </w:tc>
      </w:tr>
      <w:tr w:rsidR="00704174" w:rsidRPr="00527E9E" w14:paraId="022EBF78" w14:textId="77777777">
        <w:tc>
          <w:tcPr>
            <w:tcW w:w="0" w:type="auto"/>
            <w:shd w:val="clear" w:color="auto" w:fill="D9D9D9"/>
          </w:tcPr>
          <w:p w14:paraId="74CAA046" w14:textId="77777777" w:rsidR="00704174" w:rsidRPr="00527E9E" w:rsidRDefault="00704174" w:rsidP="00A218BC">
            <w:pPr>
              <w:rPr>
                <w:sz w:val="16"/>
                <w:szCs w:val="16"/>
              </w:rPr>
            </w:pPr>
            <w:r w:rsidRPr="00527E9E">
              <w:rPr>
                <w:sz w:val="16"/>
                <w:szCs w:val="16"/>
              </w:rPr>
              <w:t>Nocturne</w:t>
            </w:r>
          </w:p>
        </w:tc>
        <w:tc>
          <w:tcPr>
            <w:tcW w:w="0" w:type="auto"/>
            <w:shd w:val="clear" w:color="auto" w:fill="D9D9D9"/>
          </w:tcPr>
          <w:p w14:paraId="1C73A32E" w14:textId="77777777" w:rsidR="00704174" w:rsidRPr="00527E9E" w:rsidRDefault="00704174" w:rsidP="00A218BC">
            <w:pPr>
              <w:jc w:val="center"/>
              <w:rPr>
                <w:sz w:val="16"/>
              </w:rPr>
            </w:pPr>
            <w:r w:rsidRPr="00527E9E">
              <w:rPr>
                <w:sz w:val="16"/>
              </w:rPr>
              <w:t>-1</w:t>
            </w:r>
          </w:p>
        </w:tc>
        <w:tc>
          <w:tcPr>
            <w:tcW w:w="0" w:type="auto"/>
            <w:shd w:val="clear" w:color="auto" w:fill="D9D9D9"/>
          </w:tcPr>
          <w:p w14:paraId="1B47D808" w14:textId="77777777" w:rsidR="00704174" w:rsidRPr="00527E9E" w:rsidRDefault="00704174" w:rsidP="00A218BC">
            <w:pPr>
              <w:jc w:val="center"/>
              <w:rPr>
                <w:sz w:val="16"/>
              </w:rPr>
            </w:pPr>
            <w:r w:rsidRPr="00527E9E">
              <w:rPr>
                <w:sz w:val="16"/>
              </w:rPr>
              <w:t>-3</w:t>
            </w:r>
          </w:p>
        </w:tc>
        <w:tc>
          <w:tcPr>
            <w:tcW w:w="0" w:type="auto"/>
            <w:shd w:val="clear" w:color="auto" w:fill="D9D9D9"/>
          </w:tcPr>
          <w:p w14:paraId="2E3766DA" w14:textId="77777777" w:rsidR="00704174" w:rsidRPr="00527E9E" w:rsidRDefault="00704174" w:rsidP="00A218BC">
            <w:pPr>
              <w:jc w:val="center"/>
              <w:rPr>
                <w:sz w:val="16"/>
              </w:rPr>
            </w:pPr>
          </w:p>
        </w:tc>
        <w:tc>
          <w:tcPr>
            <w:tcW w:w="0" w:type="auto"/>
            <w:shd w:val="clear" w:color="auto" w:fill="D9D9D9"/>
          </w:tcPr>
          <w:p w14:paraId="1E7178A9" w14:textId="77777777" w:rsidR="00704174" w:rsidRPr="00527E9E" w:rsidRDefault="00704174" w:rsidP="00A218BC">
            <w:pPr>
              <w:jc w:val="center"/>
              <w:rPr>
                <w:sz w:val="16"/>
              </w:rPr>
            </w:pPr>
            <w:r w:rsidRPr="00527E9E">
              <w:rPr>
                <w:sz w:val="16"/>
              </w:rPr>
              <w:t>-3</w:t>
            </w:r>
          </w:p>
        </w:tc>
      </w:tr>
      <w:tr w:rsidR="00704174" w:rsidRPr="00527E9E" w14:paraId="1A176D77" w14:textId="77777777">
        <w:tc>
          <w:tcPr>
            <w:tcW w:w="0" w:type="auto"/>
            <w:shd w:val="clear" w:color="auto" w:fill="auto"/>
          </w:tcPr>
          <w:p w14:paraId="56740A6D" w14:textId="77777777" w:rsidR="00704174" w:rsidRPr="00527E9E" w:rsidRDefault="00704174" w:rsidP="00A218BC">
            <w:pPr>
              <w:rPr>
                <w:sz w:val="16"/>
                <w:szCs w:val="16"/>
              </w:rPr>
            </w:pPr>
            <w:r w:rsidRPr="00527E9E">
              <w:rPr>
                <w:sz w:val="16"/>
                <w:szCs w:val="16"/>
              </w:rPr>
              <w:t>El’Lar</w:t>
            </w:r>
          </w:p>
        </w:tc>
        <w:tc>
          <w:tcPr>
            <w:tcW w:w="0" w:type="auto"/>
            <w:shd w:val="clear" w:color="auto" w:fill="auto"/>
          </w:tcPr>
          <w:p w14:paraId="3CC0DB68" w14:textId="77777777" w:rsidR="00704174" w:rsidRPr="00527E9E" w:rsidRDefault="00704174" w:rsidP="00A218BC">
            <w:pPr>
              <w:jc w:val="center"/>
              <w:rPr>
                <w:sz w:val="16"/>
              </w:rPr>
            </w:pPr>
            <w:r w:rsidRPr="00527E9E">
              <w:rPr>
                <w:sz w:val="16"/>
              </w:rPr>
              <w:t>+1</w:t>
            </w:r>
          </w:p>
        </w:tc>
        <w:tc>
          <w:tcPr>
            <w:tcW w:w="0" w:type="auto"/>
            <w:shd w:val="clear" w:color="auto" w:fill="auto"/>
          </w:tcPr>
          <w:p w14:paraId="4DADED29" w14:textId="77777777" w:rsidR="00704174" w:rsidRPr="00527E9E" w:rsidRDefault="00704174" w:rsidP="00A218BC">
            <w:pPr>
              <w:jc w:val="center"/>
              <w:rPr>
                <w:sz w:val="16"/>
              </w:rPr>
            </w:pPr>
            <w:r w:rsidRPr="00527E9E">
              <w:rPr>
                <w:sz w:val="16"/>
              </w:rPr>
              <w:t>+3</w:t>
            </w:r>
          </w:p>
        </w:tc>
        <w:tc>
          <w:tcPr>
            <w:tcW w:w="0" w:type="auto"/>
            <w:shd w:val="clear" w:color="auto" w:fill="auto"/>
          </w:tcPr>
          <w:p w14:paraId="24702992" w14:textId="77777777" w:rsidR="00704174" w:rsidRPr="00527E9E" w:rsidRDefault="00704174" w:rsidP="00A218BC">
            <w:pPr>
              <w:jc w:val="center"/>
              <w:rPr>
                <w:sz w:val="16"/>
              </w:rPr>
            </w:pPr>
            <w:r w:rsidRPr="00527E9E">
              <w:rPr>
                <w:sz w:val="16"/>
              </w:rPr>
              <w:t>+5</w:t>
            </w:r>
          </w:p>
        </w:tc>
        <w:tc>
          <w:tcPr>
            <w:tcW w:w="0" w:type="auto"/>
            <w:shd w:val="clear" w:color="auto" w:fill="auto"/>
          </w:tcPr>
          <w:p w14:paraId="7DF77A30" w14:textId="77777777" w:rsidR="00704174" w:rsidRPr="00527E9E" w:rsidRDefault="00704174" w:rsidP="00A218BC">
            <w:pPr>
              <w:jc w:val="center"/>
              <w:rPr>
                <w:sz w:val="16"/>
              </w:rPr>
            </w:pPr>
            <w:r w:rsidRPr="00527E9E">
              <w:rPr>
                <w:sz w:val="16"/>
              </w:rPr>
              <w:t>+5</w:t>
            </w:r>
          </w:p>
        </w:tc>
      </w:tr>
      <w:tr w:rsidR="00704174" w:rsidRPr="00527E9E" w14:paraId="5FB03872" w14:textId="77777777">
        <w:tc>
          <w:tcPr>
            <w:tcW w:w="0" w:type="auto"/>
            <w:shd w:val="clear" w:color="auto" w:fill="D9D9D9"/>
          </w:tcPr>
          <w:p w14:paraId="0FCF229C" w14:textId="77777777" w:rsidR="00704174" w:rsidRPr="00527E9E" w:rsidRDefault="00704174" w:rsidP="00A218BC">
            <w:pPr>
              <w:rPr>
                <w:sz w:val="16"/>
                <w:szCs w:val="16"/>
              </w:rPr>
            </w:pPr>
            <w:r w:rsidRPr="00527E9E">
              <w:rPr>
                <w:sz w:val="16"/>
                <w:szCs w:val="16"/>
              </w:rPr>
              <w:t>El’Bis</w:t>
            </w:r>
          </w:p>
        </w:tc>
        <w:tc>
          <w:tcPr>
            <w:tcW w:w="0" w:type="auto"/>
            <w:shd w:val="clear" w:color="auto" w:fill="D9D9D9"/>
          </w:tcPr>
          <w:p w14:paraId="186F6CE0" w14:textId="77777777" w:rsidR="00704174" w:rsidRPr="00527E9E" w:rsidRDefault="00704174" w:rsidP="00A218BC">
            <w:pPr>
              <w:jc w:val="center"/>
              <w:rPr>
                <w:sz w:val="16"/>
              </w:rPr>
            </w:pPr>
            <w:r w:rsidRPr="00527E9E">
              <w:rPr>
                <w:sz w:val="16"/>
              </w:rPr>
              <w:t>+1</w:t>
            </w:r>
          </w:p>
        </w:tc>
        <w:tc>
          <w:tcPr>
            <w:tcW w:w="0" w:type="auto"/>
            <w:shd w:val="clear" w:color="auto" w:fill="D9D9D9"/>
          </w:tcPr>
          <w:p w14:paraId="05B09BAE" w14:textId="77777777" w:rsidR="00704174" w:rsidRPr="00527E9E" w:rsidRDefault="00704174" w:rsidP="00A218BC">
            <w:pPr>
              <w:jc w:val="center"/>
              <w:rPr>
                <w:sz w:val="16"/>
              </w:rPr>
            </w:pPr>
            <w:r w:rsidRPr="00527E9E">
              <w:rPr>
                <w:sz w:val="16"/>
              </w:rPr>
              <w:t>+1</w:t>
            </w:r>
          </w:p>
        </w:tc>
        <w:tc>
          <w:tcPr>
            <w:tcW w:w="0" w:type="auto"/>
            <w:shd w:val="clear" w:color="auto" w:fill="D9D9D9"/>
          </w:tcPr>
          <w:p w14:paraId="63510E91" w14:textId="77777777" w:rsidR="00704174" w:rsidRPr="00527E9E" w:rsidRDefault="00704174" w:rsidP="00A218BC">
            <w:pPr>
              <w:jc w:val="center"/>
              <w:rPr>
                <w:sz w:val="16"/>
              </w:rPr>
            </w:pPr>
            <w:r w:rsidRPr="00527E9E">
              <w:rPr>
                <w:sz w:val="16"/>
              </w:rPr>
              <w:t>+5</w:t>
            </w:r>
          </w:p>
        </w:tc>
        <w:tc>
          <w:tcPr>
            <w:tcW w:w="0" w:type="auto"/>
            <w:shd w:val="clear" w:color="auto" w:fill="D9D9D9"/>
          </w:tcPr>
          <w:p w14:paraId="37A8BEE5" w14:textId="77777777" w:rsidR="00704174" w:rsidRPr="00527E9E" w:rsidRDefault="00704174" w:rsidP="00A218BC">
            <w:pPr>
              <w:jc w:val="center"/>
              <w:rPr>
                <w:sz w:val="16"/>
              </w:rPr>
            </w:pPr>
            <w:r w:rsidRPr="00527E9E">
              <w:rPr>
                <w:sz w:val="16"/>
              </w:rPr>
              <w:t>+1</w:t>
            </w:r>
          </w:p>
        </w:tc>
      </w:tr>
      <w:tr w:rsidR="00704174" w:rsidRPr="00527E9E" w14:paraId="0C55EB15" w14:textId="77777777">
        <w:tc>
          <w:tcPr>
            <w:tcW w:w="0" w:type="auto"/>
            <w:shd w:val="clear" w:color="auto" w:fill="auto"/>
          </w:tcPr>
          <w:p w14:paraId="067264C7" w14:textId="77777777" w:rsidR="00704174" w:rsidRPr="00527E9E" w:rsidRDefault="00704174" w:rsidP="00A218BC">
            <w:pPr>
              <w:rPr>
                <w:sz w:val="16"/>
                <w:szCs w:val="16"/>
              </w:rPr>
            </w:pPr>
            <w:r w:rsidRPr="00527E9E">
              <w:rPr>
                <w:sz w:val="16"/>
                <w:szCs w:val="16"/>
              </w:rPr>
              <w:t>El’Der/Si’Th</w:t>
            </w:r>
          </w:p>
        </w:tc>
        <w:tc>
          <w:tcPr>
            <w:tcW w:w="0" w:type="auto"/>
            <w:shd w:val="clear" w:color="auto" w:fill="auto"/>
          </w:tcPr>
          <w:p w14:paraId="6D90E754" w14:textId="77777777" w:rsidR="00704174" w:rsidRPr="00527E9E" w:rsidRDefault="00704174" w:rsidP="00A218BC">
            <w:pPr>
              <w:jc w:val="center"/>
              <w:rPr>
                <w:sz w:val="16"/>
              </w:rPr>
            </w:pPr>
            <w:r w:rsidRPr="00527E9E">
              <w:rPr>
                <w:sz w:val="16"/>
              </w:rPr>
              <w:t>+5</w:t>
            </w:r>
          </w:p>
        </w:tc>
        <w:tc>
          <w:tcPr>
            <w:tcW w:w="0" w:type="auto"/>
            <w:shd w:val="clear" w:color="auto" w:fill="auto"/>
          </w:tcPr>
          <w:p w14:paraId="6B0774D4" w14:textId="77777777" w:rsidR="00704174" w:rsidRPr="00527E9E" w:rsidRDefault="00704174" w:rsidP="00A218BC">
            <w:pPr>
              <w:jc w:val="center"/>
              <w:rPr>
                <w:sz w:val="16"/>
              </w:rPr>
            </w:pPr>
            <w:r w:rsidRPr="00527E9E">
              <w:rPr>
                <w:sz w:val="16"/>
              </w:rPr>
              <w:t>+5</w:t>
            </w:r>
          </w:p>
        </w:tc>
        <w:tc>
          <w:tcPr>
            <w:tcW w:w="0" w:type="auto"/>
            <w:shd w:val="clear" w:color="auto" w:fill="auto"/>
          </w:tcPr>
          <w:p w14:paraId="1819D7D6" w14:textId="77777777" w:rsidR="00704174" w:rsidRPr="00527E9E" w:rsidRDefault="00704174" w:rsidP="00A218BC">
            <w:pPr>
              <w:jc w:val="center"/>
              <w:rPr>
                <w:sz w:val="16"/>
              </w:rPr>
            </w:pPr>
            <w:r w:rsidRPr="00527E9E">
              <w:rPr>
                <w:sz w:val="16"/>
              </w:rPr>
              <w:t>+5</w:t>
            </w:r>
          </w:p>
        </w:tc>
        <w:tc>
          <w:tcPr>
            <w:tcW w:w="0" w:type="auto"/>
            <w:shd w:val="clear" w:color="auto" w:fill="auto"/>
          </w:tcPr>
          <w:p w14:paraId="3279F918" w14:textId="77777777" w:rsidR="00704174" w:rsidRPr="00527E9E" w:rsidRDefault="00704174" w:rsidP="00A218BC">
            <w:pPr>
              <w:jc w:val="center"/>
              <w:rPr>
                <w:sz w:val="16"/>
              </w:rPr>
            </w:pPr>
            <w:r w:rsidRPr="00527E9E">
              <w:rPr>
                <w:sz w:val="16"/>
              </w:rPr>
              <w:t>+5</w:t>
            </w:r>
          </w:p>
        </w:tc>
      </w:tr>
      <w:tr w:rsidR="00704174" w:rsidRPr="00527E9E" w14:paraId="06751C79" w14:textId="77777777">
        <w:tc>
          <w:tcPr>
            <w:tcW w:w="0" w:type="auto"/>
            <w:shd w:val="clear" w:color="auto" w:fill="D9D9D9"/>
          </w:tcPr>
          <w:p w14:paraId="5728448B" w14:textId="77777777" w:rsidR="00704174" w:rsidRPr="00527E9E" w:rsidRDefault="00704174" w:rsidP="00A218BC">
            <w:pPr>
              <w:rPr>
                <w:sz w:val="16"/>
                <w:szCs w:val="16"/>
              </w:rPr>
            </w:pPr>
            <w:r w:rsidRPr="00527E9E">
              <w:rPr>
                <w:sz w:val="16"/>
                <w:szCs w:val="16"/>
              </w:rPr>
              <w:t>Reproduction possible</w:t>
            </w:r>
          </w:p>
        </w:tc>
        <w:tc>
          <w:tcPr>
            <w:tcW w:w="0" w:type="auto"/>
            <w:shd w:val="clear" w:color="auto" w:fill="D9D9D9"/>
          </w:tcPr>
          <w:p w14:paraId="3EDA6003" w14:textId="77777777" w:rsidR="00704174" w:rsidRPr="00527E9E" w:rsidRDefault="00704174" w:rsidP="00A218BC">
            <w:pPr>
              <w:jc w:val="center"/>
              <w:rPr>
                <w:sz w:val="16"/>
              </w:rPr>
            </w:pPr>
            <w:r w:rsidRPr="00527E9E">
              <w:rPr>
                <w:sz w:val="16"/>
              </w:rPr>
              <w:t>+1</w:t>
            </w:r>
          </w:p>
        </w:tc>
        <w:tc>
          <w:tcPr>
            <w:tcW w:w="0" w:type="auto"/>
            <w:shd w:val="clear" w:color="auto" w:fill="D9D9D9"/>
          </w:tcPr>
          <w:p w14:paraId="5AA232EC" w14:textId="77777777" w:rsidR="00704174" w:rsidRPr="00527E9E" w:rsidRDefault="00704174" w:rsidP="00A218BC">
            <w:pPr>
              <w:jc w:val="center"/>
              <w:rPr>
                <w:sz w:val="16"/>
              </w:rPr>
            </w:pPr>
            <w:r w:rsidRPr="00527E9E">
              <w:rPr>
                <w:sz w:val="16"/>
              </w:rPr>
              <w:t>+3</w:t>
            </w:r>
          </w:p>
        </w:tc>
        <w:tc>
          <w:tcPr>
            <w:tcW w:w="0" w:type="auto"/>
            <w:shd w:val="clear" w:color="auto" w:fill="D9D9D9"/>
          </w:tcPr>
          <w:p w14:paraId="1B886DCA" w14:textId="77777777" w:rsidR="00704174" w:rsidRPr="00527E9E" w:rsidRDefault="00704174" w:rsidP="00A218BC">
            <w:pPr>
              <w:jc w:val="center"/>
              <w:rPr>
                <w:sz w:val="16"/>
              </w:rPr>
            </w:pPr>
            <w:r w:rsidRPr="00527E9E">
              <w:rPr>
                <w:sz w:val="16"/>
              </w:rPr>
              <w:t>+5</w:t>
            </w:r>
          </w:p>
        </w:tc>
        <w:tc>
          <w:tcPr>
            <w:tcW w:w="0" w:type="auto"/>
            <w:shd w:val="clear" w:color="auto" w:fill="D9D9D9"/>
          </w:tcPr>
          <w:p w14:paraId="5BE8A0FE" w14:textId="77777777" w:rsidR="00704174" w:rsidRPr="00527E9E" w:rsidRDefault="00704174" w:rsidP="00A218BC">
            <w:pPr>
              <w:jc w:val="center"/>
              <w:rPr>
                <w:sz w:val="16"/>
              </w:rPr>
            </w:pPr>
            <w:r w:rsidRPr="00527E9E">
              <w:rPr>
                <w:sz w:val="16"/>
              </w:rPr>
              <w:t>+3</w:t>
            </w:r>
          </w:p>
        </w:tc>
      </w:tr>
    </w:tbl>
    <w:p w14:paraId="55D20C85" w14:textId="77777777" w:rsidR="00377AD2" w:rsidRPr="00527E9E" w:rsidRDefault="00DB5D38" w:rsidP="00DB5D38">
      <w:pPr>
        <w:ind w:left="720"/>
        <w:rPr>
          <w:sz w:val="16"/>
          <w:szCs w:val="16"/>
        </w:rPr>
      </w:pPr>
      <w:r w:rsidRPr="00527E9E">
        <w:rPr>
          <w:sz w:val="16"/>
          <w:szCs w:val="16"/>
        </w:rPr>
        <w:t xml:space="preserve">Construction : </w:t>
      </w:r>
      <w:r w:rsidR="00BE38C6" w:rsidRPr="00527E9E">
        <w:rPr>
          <w:sz w:val="16"/>
          <w:szCs w:val="16"/>
        </w:rPr>
        <w:t>peut modifier le paysage, exploiter des ressources naturelles</w:t>
      </w:r>
      <w:r w:rsidR="00DA4038" w:rsidRPr="00527E9E">
        <w:rPr>
          <w:sz w:val="16"/>
          <w:szCs w:val="16"/>
        </w:rPr>
        <w:t>.</w:t>
      </w:r>
    </w:p>
    <w:p w14:paraId="76373DDA" w14:textId="77777777" w:rsidR="00DB5D38" w:rsidRPr="00527E9E" w:rsidRDefault="00DB5D38" w:rsidP="00DB5D38">
      <w:pPr>
        <w:ind w:left="720"/>
        <w:rPr>
          <w:sz w:val="16"/>
          <w:szCs w:val="16"/>
        </w:rPr>
      </w:pPr>
      <w:r w:rsidRPr="00527E9E">
        <w:rPr>
          <w:sz w:val="16"/>
          <w:szCs w:val="16"/>
        </w:rPr>
        <w:t>Fabrication :</w:t>
      </w:r>
      <w:r w:rsidR="00BE38C6" w:rsidRPr="00527E9E">
        <w:rPr>
          <w:sz w:val="16"/>
          <w:szCs w:val="16"/>
        </w:rPr>
        <w:t xml:space="preserve"> capable de fabriquer des outils, armes et ustensiles divers</w:t>
      </w:r>
      <w:r w:rsidR="008B037C" w:rsidRPr="00527E9E">
        <w:rPr>
          <w:sz w:val="16"/>
          <w:szCs w:val="16"/>
        </w:rPr>
        <w:t xml:space="preserve"> (pré</w:t>
      </w:r>
      <w:r w:rsidR="00FC645C" w:rsidRPr="00527E9E">
        <w:rPr>
          <w:sz w:val="16"/>
          <w:szCs w:val="16"/>
        </w:rPr>
        <w:t>e</w:t>
      </w:r>
      <w:r w:rsidR="008B037C" w:rsidRPr="00527E9E">
        <w:rPr>
          <w:sz w:val="16"/>
          <w:szCs w:val="16"/>
        </w:rPr>
        <w:t>mption requise !)</w:t>
      </w:r>
      <w:r w:rsidR="00DA4038" w:rsidRPr="00527E9E">
        <w:rPr>
          <w:sz w:val="16"/>
          <w:szCs w:val="16"/>
        </w:rPr>
        <w:t>.</w:t>
      </w:r>
    </w:p>
    <w:p w14:paraId="404CD7D8" w14:textId="77777777" w:rsidR="00DB5D38" w:rsidRPr="00527E9E" w:rsidRDefault="00DB5D38" w:rsidP="00DB5D38">
      <w:pPr>
        <w:ind w:left="720"/>
        <w:rPr>
          <w:sz w:val="16"/>
          <w:szCs w:val="16"/>
        </w:rPr>
      </w:pPr>
      <w:r w:rsidRPr="00527E9E">
        <w:rPr>
          <w:sz w:val="16"/>
          <w:szCs w:val="16"/>
        </w:rPr>
        <w:t>Habitat : des maisons/refuges/repaires sont bâtis dans des matières liées au milieu</w:t>
      </w:r>
      <w:r w:rsidR="001D64BC" w:rsidRPr="00527E9E">
        <w:rPr>
          <w:sz w:val="16"/>
          <w:szCs w:val="16"/>
        </w:rPr>
        <w:t xml:space="preserve"> de vie</w:t>
      </w:r>
      <w:r w:rsidR="00DA4038" w:rsidRPr="00527E9E">
        <w:rPr>
          <w:sz w:val="16"/>
          <w:szCs w:val="16"/>
        </w:rPr>
        <w:t>.</w:t>
      </w:r>
    </w:p>
    <w:p w14:paraId="5F0158DA" w14:textId="77777777" w:rsidR="00D75D15" w:rsidRPr="00527E9E" w:rsidRDefault="00DB5D38" w:rsidP="00DB5D38">
      <w:pPr>
        <w:ind w:left="720"/>
        <w:rPr>
          <w:sz w:val="16"/>
          <w:szCs w:val="16"/>
        </w:rPr>
      </w:pPr>
      <w:r w:rsidRPr="00527E9E">
        <w:rPr>
          <w:sz w:val="16"/>
          <w:szCs w:val="16"/>
        </w:rPr>
        <w:t>Société : la race vit dans des lieux, avec une certaine culture et une conscience de groupe</w:t>
      </w:r>
      <w:r w:rsidR="00DA4038" w:rsidRPr="00527E9E">
        <w:rPr>
          <w:sz w:val="16"/>
          <w:szCs w:val="16"/>
        </w:rPr>
        <w:t>.</w:t>
      </w:r>
    </w:p>
    <w:p w14:paraId="51BA85CD" w14:textId="77777777" w:rsidR="001D42DF" w:rsidRPr="00527E9E" w:rsidRDefault="001D42DF" w:rsidP="0045338D">
      <w:pPr>
        <w:pStyle w:val="Titre3"/>
        <w:rPr>
          <w:lang w:val="fr-BE"/>
        </w:rPr>
      </w:pPr>
      <w:bookmarkStart w:id="106" w:name="_Toc199924530"/>
      <w:r w:rsidRPr="00527E9E">
        <w:rPr>
          <w:lang w:val="fr-BE"/>
        </w:rPr>
        <w:t>20</w:t>
      </w:r>
      <w:r w:rsidR="001D64BC" w:rsidRPr="00527E9E">
        <w:rPr>
          <w:lang w:val="fr-BE"/>
        </w:rPr>
        <w:t>. Milieu de vie</w:t>
      </w:r>
      <w:bookmarkEnd w:id="106"/>
      <w:r w:rsidRPr="00527E9E">
        <w:rPr>
          <w:lang w:val="fr-BE"/>
        </w:rPr>
        <w:t> </w:t>
      </w:r>
    </w:p>
    <w:p w14:paraId="7BABE4CF" w14:textId="77777777" w:rsidR="00BE38C6" w:rsidRPr="00527E9E" w:rsidRDefault="00917460">
      <w:r w:rsidRPr="00527E9E">
        <w:rPr>
          <w:noProof/>
          <w:lang w:eastAsia="fr-BE"/>
        </w:rPr>
        <w:drawing>
          <wp:anchor distT="0" distB="0" distL="114300" distR="114300" simplePos="0" relativeHeight="251658240" behindDoc="1" locked="0" layoutInCell="1" allowOverlap="1" wp14:anchorId="1298E034" wp14:editId="0DDDEA0F">
            <wp:simplePos x="0" y="0"/>
            <wp:positionH relativeFrom="column">
              <wp:posOffset>5295900</wp:posOffset>
            </wp:positionH>
            <wp:positionV relativeFrom="paragraph">
              <wp:posOffset>334010</wp:posOffset>
            </wp:positionV>
            <wp:extent cx="1190625" cy="1076325"/>
            <wp:effectExtent l="0" t="0" r="9525" b="9525"/>
            <wp:wrapTight wrapText="bothSides">
              <wp:wrapPolygon edited="0">
                <wp:start x="1382" y="0"/>
                <wp:lineTo x="0" y="765"/>
                <wp:lineTo x="0" y="21027"/>
                <wp:lineTo x="1382" y="21409"/>
                <wp:lineTo x="20045" y="21409"/>
                <wp:lineTo x="21427" y="21027"/>
                <wp:lineTo x="21427" y="765"/>
                <wp:lineTo x="20045" y="0"/>
                <wp:lineTo x="1382" y="0"/>
              </wp:wrapPolygon>
            </wp:wrapTight>
            <wp:docPr id="82" name="Picture 82" descr="Clipboar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lipboard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90625" cy="1076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D42DF" w:rsidRPr="00527E9E">
        <w:t>L</w:t>
      </w:r>
      <w:r w:rsidR="001D64BC" w:rsidRPr="00527E9E">
        <w:t>e terrain</w:t>
      </w:r>
      <w:r w:rsidRPr="00527E9E">
        <w:t xml:space="preserve"> dans lequel vit</w:t>
      </w:r>
      <w:r w:rsidR="00BE38C6" w:rsidRPr="00527E9E">
        <w:t xml:space="preserve"> </w:t>
      </w:r>
      <w:r w:rsidRPr="00527E9E">
        <w:t xml:space="preserve">généralement </w:t>
      </w:r>
      <w:r w:rsidR="00BE38C6" w:rsidRPr="00527E9E">
        <w:t>cette créature. Déterminez</w:t>
      </w:r>
      <w:r w:rsidRPr="00527E9E">
        <w:t xml:space="preserve"> le avec un D100 </w:t>
      </w:r>
      <w:r w:rsidR="00BE38C6" w:rsidRPr="00527E9E">
        <w:t xml:space="preserve">et fixez </w:t>
      </w:r>
      <w:r w:rsidR="00DA4038" w:rsidRPr="00527E9E">
        <w:t xml:space="preserve">optionnellement </w:t>
      </w:r>
      <w:r w:rsidR="00BE38C6" w:rsidRPr="00527E9E">
        <w:t xml:space="preserve">D10*-1 milieux </w:t>
      </w:r>
      <w:r w:rsidR="00691FC9" w:rsidRPr="00527E9E">
        <w:t>secondaires</w:t>
      </w:r>
      <w:r w:rsidR="00BE38C6" w:rsidRPr="00527E9E">
        <w:t xml:space="preserve">. Les créatures à Divin&gt;0 </w:t>
      </w:r>
      <w:r w:rsidR="00704174" w:rsidRPr="00527E9E">
        <w:t xml:space="preserve">vivent dans un royaume </w:t>
      </w:r>
      <w:r w:rsidRPr="00527E9E">
        <w:t xml:space="preserve">divin </w:t>
      </w:r>
      <w:r w:rsidR="00704174" w:rsidRPr="00527E9E">
        <w:t>adapté</w:t>
      </w:r>
      <w:r w:rsidR="00BE38C6" w:rsidRPr="00527E9E">
        <w:t>.</w:t>
      </w:r>
      <w:r w:rsidR="00691FC9" w:rsidRPr="00527E9E">
        <w:t xml:space="preserve"> </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585"/>
        <w:gridCol w:w="676"/>
        <w:gridCol w:w="722"/>
        <w:gridCol w:w="722"/>
        <w:gridCol w:w="722"/>
        <w:gridCol w:w="937"/>
        <w:gridCol w:w="722"/>
      </w:tblGrid>
      <w:tr w:rsidR="00691FC9" w:rsidRPr="00527E9E" w14:paraId="512BAE27" w14:textId="77777777" w:rsidTr="00917460">
        <w:tc>
          <w:tcPr>
            <w:tcW w:w="0" w:type="auto"/>
            <w:shd w:val="clear" w:color="auto" w:fill="FFFF00"/>
            <w:noWrap/>
            <w:vAlign w:val="bottom"/>
          </w:tcPr>
          <w:p w14:paraId="0C75C327"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Terrain</w:t>
            </w:r>
          </w:p>
        </w:tc>
        <w:tc>
          <w:tcPr>
            <w:tcW w:w="0" w:type="auto"/>
          </w:tcPr>
          <w:p w14:paraId="1CCC5CA7"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El’Der</w:t>
            </w:r>
          </w:p>
        </w:tc>
        <w:tc>
          <w:tcPr>
            <w:tcW w:w="0" w:type="auto"/>
          </w:tcPr>
          <w:p w14:paraId="670B2FF5"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El’Bis</w:t>
            </w:r>
          </w:p>
        </w:tc>
        <w:tc>
          <w:tcPr>
            <w:tcW w:w="0" w:type="auto"/>
          </w:tcPr>
          <w:p w14:paraId="333BBA2C"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El’Dor</w:t>
            </w:r>
          </w:p>
        </w:tc>
        <w:tc>
          <w:tcPr>
            <w:tcW w:w="0" w:type="auto"/>
          </w:tcPr>
          <w:p w14:paraId="1562009B"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El’Lar</w:t>
            </w:r>
          </w:p>
        </w:tc>
        <w:tc>
          <w:tcPr>
            <w:tcW w:w="0" w:type="auto"/>
          </w:tcPr>
          <w:p w14:paraId="6BBDECE2"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Koth’Oth</w:t>
            </w:r>
          </w:p>
        </w:tc>
        <w:tc>
          <w:tcPr>
            <w:tcW w:w="0" w:type="auto"/>
          </w:tcPr>
          <w:p w14:paraId="70358B3E" w14:textId="77777777" w:rsidR="00BE38C6" w:rsidRPr="00527E9E" w:rsidRDefault="00BE38C6" w:rsidP="00691FC9">
            <w:pPr>
              <w:widowControl/>
              <w:jc w:val="center"/>
              <w:rPr>
                <w:rFonts w:cs="Arial"/>
                <w:b/>
                <w:sz w:val="16"/>
                <w:szCs w:val="16"/>
                <w:lang w:eastAsia="fr-FR"/>
              </w:rPr>
            </w:pPr>
            <w:r w:rsidRPr="00527E9E">
              <w:rPr>
                <w:rFonts w:cs="Arial"/>
                <w:b/>
                <w:sz w:val="16"/>
                <w:szCs w:val="16"/>
                <w:lang w:eastAsia="fr-FR"/>
              </w:rPr>
              <w:t>Autre</w:t>
            </w:r>
          </w:p>
        </w:tc>
      </w:tr>
      <w:tr w:rsidR="00691FC9" w:rsidRPr="00527E9E" w14:paraId="59FEA977" w14:textId="77777777">
        <w:tc>
          <w:tcPr>
            <w:tcW w:w="0" w:type="auto"/>
          </w:tcPr>
          <w:p w14:paraId="13C4E5E9"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Caverne</w:t>
            </w:r>
          </w:p>
        </w:tc>
        <w:tc>
          <w:tcPr>
            <w:tcW w:w="0" w:type="auto"/>
          </w:tcPr>
          <w:p w14:paraId="03B4EA06"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01-0</w:t>
            </w:r>
            <w:r w:rsidR="00096E25" w:rsidRPr="00527E9E">
              <w:rPr>
                <w:rFonts w:cs="Arial"/>
                <w:sz w:val="16"/>
                <w:szCs w:val="16"/>
                <w:lang w:eastAsia="fr-FR"/>
              </w:rPr>
              <w:t>8</w:t>
            </w:r>
          </w:p>
        </w:tc>
        <w:tc>
          <w:tcPr>
            <w:tcW w:w="0" w:type="auto"/>
          </w:tcPr>
          <w:p w14:paraId="4E829B8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w:t>
            </w:r>
            <w:r w:rsidR="00096E25" w:rsidRPr="00527E9E">
              <w:rPr>
                <w:rFonts w:cs="Arial"/>
                <w:sz w:val="16"/>
                <w:szCs w:val="16"/>
                <w:lang w:eastAsia="fr-FR"/>
              </w:rPr>
              <w:t>1</w:t>
            </w:r>
          </w:p>
        </w:tc>
        <w:tc>
          <w:tcPr>
            <w:tcW w:w="0" w:type="auto"/>
          </w:tcPr>
          <w:p w14:paraId="03948DF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01-</w:t>
            </w:r>
            <w:r w:rsidR="00096E25" w:rsidRPr="00527E9E">
              <w:rPr>
                <w:rFonts w:cs="Arial"/>
                <w:sz w:val="16"/>
                <w:szCs w:val="16"/>
                <w:lang w:eastAsia="fr-FR"/>
              </w:rPr>
              <w:t>10</w:t>
            </w:r>
          </w:p>
        </w:tc>
        <w:tc>
          <w:tcPr>
            <w:tcW w:w="0" w:type="auto"/>
          </w:tcPr>
          <w:p w14:paraId="7516F7F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01-0</w:t>
            </w:r>
            <w:r w:rsidR="00096E25" w:rsidRPr="00527E9E">
              <w:rPr>
                <w:rFonts w:cs="Arial"/>
                <w:sz w:val="16"/>
                <w:szCs w:val="16"/>
                <w:lang w:eastAsia="fr-FR"/>
              </w:rPr>
              <w:t>4</w:t>
            </w:r>
          </w:p>
        </w:tc>
        <w:tc>
          <w:tcPr>
            <w:tcW w:w="0" w:type="auto"/>
          </w:tcPr>
          <w:p w14:paraId="0D34E57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01-0</w:t>
            </w:r>
            <w:r w:rsidR="00096E25" w:rsidRPr="00527E9E">
              <w:rPr>
                <w:rFonts w:cs="Arial"/>
                <w:sz w:val="16"/>
                <w:szCs w:val="16"/>
                <w:lang w:eastAsia="fr-FR"/>
              </w:rPr>
              <w:t>8</w:t>
            </w:r>
          </w:p>
        </w:tc>
        <w:tc>
          <w:tcPr>
            <w:tcW w:w="0" w:type="auto"/>
          </w:tcPr>
          <w:p w14:paraId="41544C4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01-0</w:t>
            </w:r>
            <w:r w:rsidR="00096E25" w:rsidRPr="00527E9E">
              <w:rPr>
                <w:rFonts w:cs="Arial"/>
                <w:sz w:val="16"/>
                <w:szCs w:val="16"/>
                <w:lang w:eastAsia="fr-FR"/>
              </w:rPr>
              <w:t>4</w:t>
            </w:r>
          </w:p>
        </w:tc>
      </w:tr>
      <w:tr w:rsidR="00691FC9" w:rsidRPr="00527E9E" w14:paraId="5530CBF5" w14:textId="77777777">
        <w:tc>
          <w:tcPr>
            <w:tcW w:w="0" w:type="auto"/>
            <w:shd w:val="clear" w:color="auto" w:fill="D9D9D9"/>
          </w:tcPr>
          <w:p w14:paraId="19B80F20"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Colline</w:t>
            </w:r>
          </w:p>
        </w:tc>
        <w:tc>
          <w:tcPr>
            <w:tcW w:w="0" w:type="auto"/>
            <w:shd w:val="clear" w:color="auto" w:fill="D9D9D9"/>
          </w:tcPr>
          <w:p w14:paraId="452910BF"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09-16</w:t>
            </w:r>
          </w:p>
        </w:tc>
        <w:tc>
          <w:tcPr>
            <w:tcW w:w="0" w:type="auto"/>
            <w:shd w:val="clear" w:color="auto" w:fill="D9D9D9"/>
          </w:tcPr>
          <w:p w14:paraId="53744C3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02-11</w:t>
            </w:r>
          </w:p>
        </w:tc>
        <w:tc>
          <w:tcPr>
            <w:tcW w:w="0" w:type="auto"/>
            <w:shd w:val="clear" w:color="auto" w:fill="D9D9D9"/>
          </w:tcPr>
          <w:p w14:paraId="2F9D0292"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11-14</w:t>
            </w:r>
          </w:p>
        </w:tc>
        <w:tc>
          <w:tcPr>
            <w:tcW w:w="0" w:type="auto"/>
            <w:shd w:val="clear" w:color="auto" w:fill="D9D9D9"/>
          </w:tcPr>
          <w:p w14:paraId="3578690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05-08</w:t>
            </w:r>
          </w:p>
        </w:tc>
        <w:tc>
          <w:tcPr>
            <w:tcW w:w="0" w:type="auto"/>
            <w:shd w:val="clear" w:color="auto" w:fill="D9D9D9"/>
          </w:tcPr>
          <w:p w14:paraId="676281D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09-12</w:t>
            </w:r>
          </w:p>
        </w:tc>
        <w:tc>
          <w:tcPr>
            <w:tcW w:w="0" w:type="auto"/>
            <w:shd w:val="clear" w:color="auto" w:fill="D9D9D9"/>
          </w:tcPr>
          <w:p w14:paraId="491C13C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05-16</w:t>
            </w:r>
          </w:p>
        </w:tc>
      </w:tr>
      <w:tr w:rsidR="00691FC9" w:rsidRPr="00527E9E" w14:paraId="3CF4AAD1" w14:textId="77777777">
        <w:tc>
          <w:tcPr>
            <w:tcW w:w="0" w:type="auto"/>
          </w:tcPr>
          <w:p w14:paraId="4C0D5516"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Cours d'eau</w:t>
            </w:r>
          </w:p>
        </w:tc>
        <w:tc>
          <w:tcPr>
            <w:tcW w:w="0" w:type="auto"/>
          </w:tcPr>
          <w:p w14:paraId="36861A17"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17-28</w:t>
            </w:r>
          </w:p>
        </w:tc>
        <w:tc>
          <w:tcPr>
            <w:tcW w:w="0" w:type="auto"/>
          </w:tcPr>
          <w:p w14:paraId="51A3A9D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12-19</w:t>
            </w:r>
          </w:p>
        </w:tc>
        <w:tc>
          <w:tcPr>
            <w:tcW w:w="0" w:type="auto"/>
          </w:tcPr>
          <w:p w14:paraId="0EB6790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15-16</w:t>
            </w:r>
          </w:p>
        </w:tc>
        <w:tc>
          <w:tcPr>
            <w:tcW w:w="0" w:type="auto"/>
          </w:tcPr>
          <w:p w14:paraId="094D49E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09-14</w:t>
            </w:r>
          </w:p>
        </w:tc>
        <w:tc>
          <w:tcPr>
            <w:tcW w:w="0" w:type="auto"/>
          </w:tcPr>
          <w:p w14:paraId="7517CB6C"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13-16</w:t>
            </w:r>
          </w:p>
        </w:tc>
        <w:tc>
          <w:tcPr>
            <w:tcW w:w="0" w:type="auto"/>
          </w:tcPr>
          <w:p w14:paraId="2CE3DF2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17-26</w:t>
            </w:r>
          </w:p>
        </w:tc>
      </w:tr>
      <w:tr w:rsidR="00691FC9" w:rsidRPr="00527E9E" w14:paraId="7702362D" w14:textId="77777777">
        <w:tc>
          <w:tcPr>
            <w:tcW w:w="0" w:type="auto"/>
            <w:shd w:val="clear" w:color="auto" w:fill="D9D9D9"/>
          </w:tcPr>
          <w:p w14:paraId="1149F0FD"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Désert</w:t>
            </w:r>
          </w:p>
        </w:tc>
        <w:tc>
          <w:tcPr>
            <w:tcW w:w="0" w:type="auto"/>
            <w:shd w:val="clear" w:color="auto" w:fill="D9D9D9"/>
          </w:tcPr>
          <w:p w14:paraId="5CAEE450"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29-31</w:t>
            </w:r>
          </w:p>
        </w:tc>
        <w:tc>
          <w:tcPr>
            <w:tcW w:w="0" w:type="auto"/>
            <w:shd w:val="clear" w:color="auto" w:fill="D9D9D9"/>
          </w:tcPr>
          <w:p w14:paraId="3C79B91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20-25</w:t>
            </w:r>
          </w:p>
        </w:tc>
        <w:tc>
          <w:tcPr>
            <w:tcW w:w="0" w:type="auto"/>
            <w:shd w:val="clear" w:color="auto" w:fill="D9D9D9"/>
          </w:tcPr>
          <w:p w14:paraId="24BD7926"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17-26</w:t>
            </w:r>
          </w:p>
        </w:tc>
        <w:tc>
          <w:tcPr>
            <w:tcW w:w="0" w:type="auto"/>
            <w:shd w:val="clear" w:color="auto" w:fill="D9D9D9"/>
          </w:tcPr>
          <w:p w14:paraId="13DD7495"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15-20</w:t>
            </w:r>
          </w:p>
        </w:tc>
        <w:tc>
          <w:tcPr>
            <w:tcW w:w="0" w:type="auto"/>
            <w:shd w:val="clear" w:color="auto" w:fill="D9D9D9"/>
          </w:tcPr>
          <w:p w14:paraId="31CE407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17-20</w:t>
            </w:r>
          </w:p>
        </w:tc>
        <w:tc>
          <w:tcPr>
            <w:tcW w:w="0" w:type="auto"/>
            <w:shd w:val="clear" w:color="auto" w:fill="D9D9D9"/>
          </w:tcPr>
          <w:p w14:paraId="508AC70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27-30</w:t>
            </w:r>
          </w:p>
        </w:tc>
      </w:tr>
      <w:tr w:rsidR="00691FC9" w:rsidRPr="00527E9E" w14:paraId="39D7C6A1" w14:textId="77777777">
        <w:tc>
          <w:tcPr>
            <w:tcW w:w="0" w:type="auto"/>
          </w:tcPr>
          <w:p w14:paraId="2AE54600"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lastRenderedPageBreak/>
              <w:t>Forêt</w:t>
            </w:r>
          </w:p>
        </w:tc>
        <w:tc>
          <w:tcPr>
            <w:tcW w:w="0" w:type="auto"/>
          </w:tcPr>
          <w:p w14:paraId="38BB25F9"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32-46</w:t>
            </w:r>
          </w:p>
        </w:tc>
        <w:tc>
          <w:tcPr>
            <w:tcW w:w="0" w:type="auto"/>
          </w:tcPr>
          <w:p w14:paraId="7EAC8F3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26-33</w:t>
            </w:r>
          </w:p>
        </w:tc>
        <w:tc>
          <w:tcPr>
            <w:tcW w:w="0" w:type="auto"/>
          </w:tcPr>
          <w:p w14:paraId="3CFFB91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27-32</w:t>
            </w:r>
          </w:p>
        </w:tc>
        <w:tc>
          <w:tcPr>
            <w:tcW w:w="0" w:type="auto"/>
          </w:tcPr>
          <w:p w14:paraId="396CFF3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21-2</w:t>
            </w:r>
            <w:r w:rsidR="00096E25" w:rsidRPr="00527E9E">
              <w:rPr>
                <w:rFonts w:cs="Arial"/>
                <w:sz w:val="16"/>
                <w:szCs w:val="16"/>
                <w:lang w:eastAsia="fr-FR"/>
              </w:rPr>
              <w:t>8</w:t>
            </w:r>
          </w:p>
        </w:tc>
        <w:tc>
          <w:tcPr>
            <w:tcW w:w="0" w:type="auto"/>
          </w:tcPr>
          <w:p w14:paraId="2588135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21-28</w:t>
            </w:r>
          </w:p>
        </w:tc>
        <w:tc>
          <w:tcPr>
            <w:tcW w:w="0" w:type="auto"/>
          </w:tcPr>
          <w:p w14:paraId="7059A33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31-4</w:t>
            </w:r>
            <w:r w:rsidR="00096E25" w:rsidRPr="00527E9E">
              <w:rPr>
                <w:rFonts w:cs="Arial"/>
                <w:sz w:val="16"/>
                <w:szCs w:val="16"/>
                <w:lang w:eastAsia="fr-FR"/>
              </w:rPr>
              <w:t>6</w:t>
            </w:r>
          </w:p>
        </w:tc>
      </w:tr>
      <w:tr w:rsidR="00691FC9" w:rsidRPr="00527E9E" w14:paraId="10553712" w14:textId="77777777">
        <w:tc>
          <w:tcPr>
            <w:tcW w:w="0" w:type="auto"/>
            <w:shd w:val="clear" w:color="auto" w:fill="D9D9D9"/>
          </w:tcPr>
          <w:p w14:paraId="25EBF152"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Jungle</w:t>
            </w:r>
          </w:p>
        </w:tc>
        <w:tc>
          <w:tcPr>
            <w:tcW w:w="0" w:type="auto"/>
            <w:shd w:val="clear" w:color="auto" w:fill="D9D9D9"/>
          </w:tcPr>
          <w:p w14:paraId="6795A0AB"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47-49</w:t>
            </w:r>
          </w:p>
        </w:tc>
        <w:tc>
          <w:tcPr>
            <w:tcW w:w="0" w:type="auto"/>
            <w:shd w:val="clear" w:color="auto" w:fill="D9D9D9"/>
          </w:tcPr>
          <w:p w14:paraId="72419DB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34-39</w:t>
            </w:r>
          </w:p>
        </w:tc>
        <w:tc>
          <w:tcPr>
            <w:tcW w:w="0" w:type="auto"/>
            <w:shd w:val="clear" w:color="auto" w:fill="D9D9D9"/>
          </w:tcPr>
          <w:p w14:paraId="5A4BFD92"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33-40</w:t>
            </w:r>
          </w:p>
        </w:tc>
        <w:tc>
          <w:tcPr>
            <w:tcW w:w="0" w:type="auto"/>
            <w:shd w:val="clear" w:color="auto" w:fill="D9D9D9"/>
          </w:tcPr>
          <w:p w14:paraId="304BBB8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29-34</w:t>
            </w:r>
          </w:p>
        </w:tc>
        <w:tc>
          <w:tcPr>
            <w:tcW w:w="0" w:type="auto"/>
            <w:shd w:val="clear" w:color="auto" w:fill="D9D9D9"/>
          </w:tcPr>
          <w:p w14:paraId="6467178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29-34</w:t>
            </w:r>
          </w:p>
        </w:tc>
        <w:tc>
          <w:tcPr>
            <w:tcW w:w="0" w:type="auto"/>
            <w:shd w:val="clear" w:color="auto" w:fill="D9D9D9"/>
          </w:tcPr>
          <w:p w14:paraId="61FF0AF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47-52</w:t>
            </w:r>
          </w:p>
        </w:tc>
      </w:tr>
      <w:tr w:rsidR="00691FC9" w:rsidRPr="00527E9E" w14:paraId="0BCD9453" w14:textId="77777777">
        <w:tc>
          <w:tcPr>
            <w:tcW w:w="0" w:type="auto"/>
          </w:tcPr>
          <w:p w14:paraId="302E78FE"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Marais</w:t>
            </w:r>
          </w:p>
        </w:tc>
        <w:tc>
          <w:tcPr>
            <w:tcW w:w="0" w:type="auto"/>
          </w:tcPr>
          <w:p w14:paraId="01E47EBF"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50-52</w:t>
            </w:r>
          </w:p>
        </w:tc>
        <w:tc>
          <w:tcPr>
            <w:tcW w:w="0" w:type="auto"/>
          </w:tcPr>
          <w:p w14:paraId="35DF0A0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40-43</w:t>
            </w:r>
          </w:p>
        </w:tc>
        <w:tc>
          <w:tcPr>
            <w:tcW w:w="0" w:type="auto"/>
          </w:tcPr>
          <w:p w14:paraId="4890819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41-52</w:t>
            </w:r>
          </w:p>
        </w:tc>
        <w:tc>
          <w:tcPr>
            <w:tcW w:w="0" w:type="auto"/>
          </w:tcPr>
          <w:p w14:paraId="6AC76C0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35-40</w:t>
            </w:r>
          </w:p>
        </w:tc>
        <w:tc>
          <w:tcPr>
            <w:tcW w:w="0" w:type="auto"/>
          </w:tcPr>
          <w:p w14:paraId="7F88D01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35-42</w:t>
            </w:r>
          </w:p>
        </w:tc>
        <w:tc>
          <w:tcPr>
            <w:tcW w:w="0" w:type="auto"/>
          </w:tcPr>
          <w:p w14:paraId="3EA2EF92"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53-58</w:t>
            </w:r>
          </w:p>
        </w:tc>
      </w:tr>
      <w:tr w:rsidR="00691FC9" w:rsidRPr="00527E9E" w14:paraId="0B75098C" w14:textId="77777777">
        <w:tc>
          <w:tcPr>
            <w:tcW w:w="0" w:type="auto"/>
            <w:shd w:val="clear" w:color="auto" w:fill="D9D9D9"/>
          </w:tcPr>
          <w:p w14:paraId="68BFF749"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Monde Koth’Oth</w:t>
            </w:r>
          </w:p>
        </w:tc>
        <w:tc>
          <w:tcPr>
            <w:tcW w:w="0" w:type="auto"/>
            <w:shd w:val="clear" w:color="auto" w:fill="D9D9D9"/>
          </w:tcPr>
          <w:p w14:paraId="277EA222"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53-58</w:t>
            </w:r>
          </w:p>
        </w:tc>
        <w:tc>
          <w:tcPr>
            <w:tcW w:w="0" w:type="auto"/>
            <w:shd w:val="clear" w:color="auto" w:fill="D9D9D9"/>
          </w:tcPr>
          <w:p w14:paraId="401EBA6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44-45</w:t>
            </w:r>
          </w:p>
        </w:tc>
        <w:tc>
          <w:tcPr>
            <w:tcW w:w="0" w:type="auto"/>
            <w:shd w:val="clear" w:color="auto" w:fill="D9D9D9"/>
          </w:tcPr>
          <w:p w14:paraId="75E3041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53-60</w:t>
            </w:r>
          </w:p>
        </w:tc>
        <w:tc>
          <w:tcPr>
            <w:tcW w:w="0" w:type="auto"/>
            <w:shd w:val="clear" w:color="auto" w:fill="D9D9D9"/>
          </w:tcPr>
          <w:p w14:paraId="21220443"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41-4</w:t>
            </w:r>
            <w:r w:rsidR="00096E25" w:rsidRPr="00527E9E">
              <w:rPr>
                <w:rFonts w:cs="Arial"/>
                <w:sz w:val="16"/>
                <w:szCs w:val="16"/>
                <w:lang w:eastAsia="fr-FR"/>
              </w:rPr>
              <w:t>4</w:t>
            </w:r>
          </w:p>
        </w:tc>
        <w:tc>
          <w:tcPr>
            <w:tcW w:w="0" w:type="auto"/>
            <w:shd w:val="clear" w:color="auto" w:fill="D9D9D9"/>
          </w:tcPr>
          <w:p w14:paraId="310A408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43-74</w:t>
            </w:r>
          </w:p>
        </w:tc>
        <w:tc>
          <w:tcPr>
            <w:tcW w:w="0" w:type="auto"/>
            <w:shd w:val="clear" w:color="auto" w:fill="D9D9D9"/>
          </w:tcPr>
          <w:p w14:paraId="7159573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59-62</w:t>
            </w:r>
          </w:p>
        </w:tc>
      </w:tr>
      <w:tr w:rsidR="00691FC9" w:rsidRPr="00527E9E" w14:paraId="5ED95893" w14:textId="77777777">
        <w:tc>
          <w:tcPr>
            <w:tcW w:w="0" w:type="auto"/>
          </w:tcPr>
          <w:p w14:paraId="23FBE480"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Montagne</w:t>
            </w:r>
          </w:p>
        </w:tc>
        <w:tc>
          <w:tcPr>
            <w:tcW w:w="0" w:type="auto"/>
          </w:tcPr>
          <w:p w14:paraId="1179D586"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59-70</w:t>
            </w:r>
          </w:p>
        </w:tc>
        <w:tc>
          <w:tcPr>
            <w:tcW w:w="0" w:type="auto"/>
          </w:tcPr>
          <w:p w14:paraId="0A01330D"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46-56</w:t>
            </w:r>
          </w:p>
        </w:tc>
        <w:tc>
          <w:tcPr>
            <w:tcW w:w="0" w:type="auto"/>
          </w:tcPr>
          <w:p w14:paraId="6B10242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61-6</w:t>
            </w:r>
            <w:r w:rsidR="00096E25" w:rsidRPr="00527E9E">
              <w:rPr>
                <w:rFonts w:cs="Arial"/>
                <w:sz w:val="16"/>
                <w:szCs w:val="16"/>
                <w:lang w:eastAsia="fr-FR"/>
              </w:rPr>
              <w:t>4</w:t>
            </w:r>
          </w:p>
        </w:tc>
        <w:tc>
          <w:tcPr>
            <w:tcW w:w="0" w:type="auto"/>
          </w:tcPr>
          <w:p w14:paraId="6546FED8"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45-56</w:t>
            </w:r>
          </w:p>
        </w:tc>
        <w:tc>
          <w:tcPr>
            <w:tcW w:w="0" w:type="auto"/>
          </w:tcPr>
          <w:p w14:paraId="6FABA438"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75-78</w:t>
            </w:r>
          </w:p>
        </w:tc>
        <w:tc>
          <w:tcPr>
            <w:tcW w:w="0" w:type="auto"/>
          </w:tcPr>
          <w:p w14:paraId="26C7ECE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63-68</w:t>
            </w:r>
          </w:p>
        </w:tc>
      </w:tr>
      <w:tr w:rsidR="00691FC9" w:rsidRPr="00527E9E" w14:paraId="66450358" w14:textId="77777777">
        <w:tc>
          <w:tcPr>
            <w:tcW w:w="0" w:type="auto"/>
            <w:shd w:val="clear" w:color="auto" w:fill="D9D9D9"/>
          </w:tcPr>
          <w:p w14:paraId="5327F1BE"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Océan</w:t>
            </w:r>
          </w:p>
        </w:tc>
        <w:tc>
          <w:tcPr>
            <w:tcW w:w="0" w:type="auto"/>
            <w:shd w:val="clear" w:color="auto" w:fill="D9D9D9"/>
          </w:tcPr>
          <w:p w14:paraId="3E71E6E8"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71-77</w:t>
            </w:r>
          </w:p>
        </w:tc>
        <w:tc>
          <w:tcPr>
            <w:tcW w:w="0" w:type="auto"/>
            <w:shd w:val="clear" w:color="auto" w:fill="D9D9D9"/>
          </w:tcPr>
          <w:p w14:paraId="32B426CD"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57-66</w:t>
            </w:r>
          </w:p>
        </w:tc>
        <w:tc>
          <w:tcPr>
            <w:tcW w:w="0" w:type="auto"/>
            <w:shd w:val="clear" w:color="auto" w:fill="D9D9D9"/>
          </w:tcPr>
          <w:p w14:paraId="44415C1E"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65-66</w:t>
            </w:r>
          </w:p>
        </w:tc>
        <w:tc>
          <w:tcPr>
            <w:tcW w:w="0" w:type="auto"/>
            <w:shd w:val="clear" w:color="auto" w:fill="D9D9D9"/>
          </w:tcPr>
          <w:p w14:paraId="1A77B5F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57-60</w:t>
            </w:r>
          </w:p>
        </w:tc>
        <w:tc>
          <w:tcPr>
            <w:tcW w:w="0" w:type="auto"/>
            <w:shd w:val="clear" w:color="auto" w:fill="D9D9D9"/>
          </w:tcPr>
          <w:p w14:paraId="7D8D11CE"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79-80</w:t>
            </w:r>
          </w:p>
        </w:tc>
        <w:tc>
          <w:tcPr>
            <w:tcW w:w="0" w:type="auto"/>
            <w:shd w:val="clear" w:color="auto" w:fill="D9D9D9"/>
          </w:tcPr>
          <w:p w14:paraId="27F111C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69-72</w:t>
            </w:r>
          </w:p>
        </w:tc>
      </w:tr>
      <w:tr w:rsidR="00691FC9" w:rsidRPr="00527E9E" w14:paraId="53225D9F" w14:textId="77777777">
        <w:tc>
          <w:tcPr>
            <w:tcW w:w="0" w:type="auto"/>
          </w:tcPr>
          <w:p w14:paraId="009E3C50"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Plaine</w:t>
            </w:r>
          </w:p>
        </w:tc>
        <w:tc>
          <w:tcPr>
            <w:tcW w:w="0" w:type="auto"/>
          </w:tcPr>
          <w:p w14:paraId="517C6768"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78-85</w:t>
            </w:r>
          </w:p>
        </w:tc>
        <w:tc>
          <w:tcPr>
            <w:tcW w:w="0" w:type="auto"/>
          </w:tcPr>
          <w:p w14:paraId="2C97F04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67-80</w:t>
            </w:r>
          </w:p>
        </w:tc>
        <w:tc>
          <w:tcPr>
            <w:tcW w:w="0" w:type="auto"/>
          </w:tcPr>
          <w:p w14:paraId="5BE99D85"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67-68</w:t>
            </w:r>
          </w:p>
        </w:tc>
        <w:tc>
          <w:tcPr>
            <w:tcW w:w="0" w:type="auto"/>
          </w:tcPr>
          <w:p w14:paraId="2C4CED5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61-6</w:t>
            </w:r>
            <w:r w:rsidR="00096E25" w:rsidRPr="00527E9E">
              <w:rPr>
                <w:rFonts w:cs="Arial"/>
                <w:sz w:val="16"/>
                <w:szCs w:val="16"/>
                <w:lang w:eastAsia="fr-FR"/>
              </w:rPr>
              <w:t>6</w:t>
            </w:r>
          </w:p>
        </w:tc>
        <w:tc>
          <w:tcPr>
            <w:tcW w:w="0" w:type="auto"/>
          </w:tcPr>
          <w:p w14:paraId="1E398C9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81-82</w:t>
            </w:r>
          </w:p>
        </w:tc>
        <w:tc>
          <w:tcPr>
            <w:tcW w:w="0" w:type="auto"/>
          </w:tcPr>
          <w:p w14:paraId="20D2D42C"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73-82</w:t>
            </w:r>
          </w:p>
        </w:tc>
      </w:tr>
      <w:tr w:rsidR="00691FC9" w:rsidRPr="00527E9E" w14:paraId="16E9ACAB" w14:textId="77777777">
        <w:tc>
          <w:tcPr>
            <w:tcW w:w="0" w:type="auto"/>
            <w:shd w:val="clear" w:color="auto" w:fill="D9D9D9"/>
            <w:noWrap/>
          </w:tcPr>
          <w:p w14:paraId="686E7B18"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Ruines</w:t>
            </w:r>
          </w:p>
        </w:tc>
        <w:tc>
          <w:tcPr>
            <w:tcW w:w="0" w:type="auto"/>
            <w:shd w:val="clear" w:color="auto" w:fill="D9D9D9"/>
          </w:tcPr>
          <w:p w14:paraId="71753BDB" w14:textId="77777777" w:rsidR="00BE38C6" w:rsidRPr="00527E9E" w:rsidRDefault="00F7772F" w:rsidP="00691FC9">
            <w:pPr>
              <w:widowControl/>
              <w:jc w:val="center"/>
              <w:rPr>
                <w:rFonts w:cs="Arial"/>
                <w:sz w:val="16"/>
                <w:szCs w:val="16"/>
                <w:lang w:eastAsia="fr-FR"/>
              </w:rPr>
            </w:pPr>
            <w:r w:rsidRPr="00527E9E">
              <w:rPr>
                <w:rFonts w:cs="Arial"/>
                <w:sz w:val="16"/>
                <w:szCs w:val="16"/>
                <w:lang w:eastAsia="fr-FR"/>
              </w:rPr>
              <w:t>86-88</w:t>
            </w:r>
          </w:p>
        </w:tc>
        <w:tc>
          <w:tcPr>
            <w:tcW w:w="0" w:type="auto"/>
            <w:shd w:val="clear" w:color="auto" w:fill="D9D9D9"/>
          </w:tcPr>
          <w:p w14:paraId="39862F3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81-8</w:t>
            </w:r>
            <w:r w:rsidR="00096E25" w:rsidRPr="00527E9E">
              <w:rPr>
                <w:rFonts w:cs="Arial"/>
                <w:sz w:val="16"/>
                <w:szCs w:val="16"/>
                <w:lang w:eastAsia="fr-FR"/>
              </w:rPr>
              <w:t>2</w:t>
            </w:r>
          </w:p>
        </w:tc>
        <w:tc>
          <w:tcPr>
            <w:tcW w:w="0" w:type="auto"/>
            <w:shd w:val="clear" w:color="auto" w:fill="D9D9D9"/>
          </w:tcPr>
          <w:p w14:paraId="6BCEA8D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69-82</w:t>
            </w:r>
          </w:p>
        </w:tc>
        <w:tc>
          <w:tcPr>
            <w:tcW w:w="0" w:type="auto"/>
            <w:shd w:val="clear" w:color="auto" w:fill="D9D9D9"/>
          </w:tcPr>
          <w:p w14:paraId="7230726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67-72</w:t>
            </w:r>
          </w:p>
        </w:tc>
        <w:tc>
          <w:tcPr>
            <w:tcW w:w="0" w:type="auto"/>
            <w:shd w:val="clear" w:color="auto" w:fill="D9D9D9"/>
          </w:tcPr>
          <w:p w14:paraId="47A2F1D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83-86</w:t>
            </w:r>
          </w:p>
        </w:tc>
        <w:tc>
          <w:tcPr>
            <w:tcW w:w="0" w:type="auto"/>
            <w:shd w:val="clear" w:color="auto" w:fill="D9D9D9"/>
          </w:tcPr>
          <w:p w14:paraId="512516D4"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83-84</w:t>
            </w:r>
          </w:p>
        </w:tc>
      </w:tr>
      <w:tr w:rsidR="00691FC9" w:rsidRPr="00527E9E" w14:paraId="1BA470DE" w14:textId="77777777">
        <w:tc>
          <w:tcPr>
            <w:tcW w:w="0" w:type="auto"/>
          </w:tcPr>
          <w:p w14:paraId="1D91D3F2"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Souterrain</w:t>
            </w:r>
          </w:p>
        </w:tc>
        <w:tc>
          <w:tcPr>
            <w:tcW w:w="0" w:type="auto"/>
          </w:tcPr>
          <w:p w14:paraId="7E7CAAC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89-93</w:t>
            </w:r>
          </w:p>
        </w:tc>
        <w:tc>
          <w:tcPr>
            <w:tcW w:w="0" w:type="auto"/>
          </w:tcPr>
          <w:p w14:paraId="0FAF7EA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83-84</w:t>
            </w:r>
          </w:p>
        </w:tc>
        <w:tc>
          <w:tcPr>
            <w:tcW w:w="0" w:type="auto"/>
          </w:tcPr>
          <w:p w14:paraId="5A9AFD6C"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83-90</w:t>
            </w:r>
          </w:p>
        </w:tc>
        <w:tc>
          <w:tcPr>
            <w:tcW w:w="0" w:type="auto"/>
          </w:tcPr>
          <w:p w14:paraId="06F904E2"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73-82</w:t>
            </w:r>
          </w:p>
        </w:tc>
        <w:tc>
          <w:tcPr>
            <w:tcW w:w="0" w:type="auto"/>
          </w:tcPr>
          <w:p w14:paraId="1A3D141E"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87-92</w:t>
            </w:r>
          </w:p>
        </w:tc>
        <w:tc>
          <w:tcPr>
            <w:tcW w:w="0" w:type="auto"/>
          </w:tcPr>
          <w:p w14:paraId="3439775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85-90</w:t>
            </w:r>
          </w:p>
        </w:tc>
      </w:tr>
      <w:tr w:rsidR="00691FC9" w:rsidRPr="00527E9E" w14:paraId="394C5783" w14:textId="77777777">
        <w:tc>
          <w:tcPr>
            <w:tcW w:w="0" w:type="auto"/>
            <w:shd w:val="clear" w:color="auto" w:fill="D9D9D9"/>
          </w:tcPr>
          <w:p w14:paraId="0E8ABED5"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Steppe</w:t>
            </w:r>
          </w:p>
        </w:tc>
        <w:tc>
          <w:tcPr>
            <w:tcW w:w="0" w:type="auto"/>
            <w:shd w:val="clear" w:color="auto" w:fill="D9D9D9"/>
          </w:tcPr>
          <w:p w14:paraId="7BC79E1C"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94-97</w:t>
            </w:r>
          </w:p>
        </w:tc>
        <w:tc>
          <w:tcPr>
            <w:tcW w:w="0" w:type="auto"/>
            <w:shd w:val="clear" w:color="auto" w:fill="D9D9D9"/>
          </w:tcPr>
          <w:p w14:paraId="340982DF"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85-90</w:t>
            </w:r>
          </w:p>
        </w:tc>
        <w:tc>
          <w:tcPr>
            <w:tcW w:w="0" w:type="auto"/>
            <w:shd w:val="clear" w:color="auto" w:fill="D9D9D9"/>
          </w:tcPr>
          <w:p w14:paraId="6BEE71A9"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91-9</w:t>
            </w:r>
            <w:r w:rsidR="00096E25" w:rsidRPr="00527E9E">
              <w:rPr>
                <w:rFonts w:cs="Arial"/>
                <w:sz w:val="16"/>
                <w:szCs w:val="16"/>
                <w:lang w:eastAsia="fr-FR"/>
              </w:rPr>
              <w:t>4</w:t>
            </w:r>
          </w:p>
        </w:tc>
        <w:tc>
          <w:tcPr>
            <w:tcW w:w="0" w:type="auto"/>
            <w:shd w:val="clear" w:color="auto" w:fill="D9D9D9"/>
          </w:tcPr>
          <w:p w14:paraId="358B59A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83-90</w:t>
            </w:r>
          </w:p>
        </w:tc>
        <w:tc>
          <w:tcPr>
            <w:tcW w:w="0" w:type="auto"/>
            <w:shd w:val="clear" w:color="auto" w:fill="D9D9D9"/>
          </w:tcPr>
          <w:p w14:paraId="3DFA4B6E"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93-96</w:t>
            </w:r>
          </w:p>
        </w:tc>
        <w:tc>
          <w:tcPr>
            <w:tcW w:w="0" w:type="auto"/>
            <w:shd w:val="clear" w:color="auto" w:fill="D9D9D9"/>
          </w:tcPr>
          <w:p w14:paraId="462CA1EA"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91-96</w:t>
            </w:r>
          </w:p>
        </w:tc>
      </w:tr>
      <w:tr w:rsidR="00691FC9" w:rsidRPr="00527E9E" w14:paraId="110C7BF9" w14:textId="77777777">
        <w:tc>
          <w:tcPr>
            <w:tcW w:w="0" w:type="auto"/>
          </w:tcPr>
          <w:p w14:paraId="40C61DB2"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Urbain</w:t>
            </w:r>
          </w:p>
        </w:tc>
        <w:tc>
          <w:tcPr>
            <w:tcW w:w="0" w:type="auto"/>
          </w:tcPr>
          <w:p w14:paraId="0B6E1F17"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98-99</w:t>
            </w:r>
          </w:p>
        </w:tc>
        <w:tc>
          <w:tcPr>
            <w:tcW w:w="0" w:type="auto"/>
          </w:tcPr>
          <w:p w14:paraId="1AAB7EA3"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91-9</w:t>
            </w:r>
            <w:r w:rsidR="00096E25" w:rsidRPr="00527E9E">
              <w:rPr>
                <w:rFonts w:cs="Arial"/>
                <w:sz w:val="16"/>
                <w:szCs w:val="16"/>
                <w:lang w:eastAsia="fr-FR"/>
              </w:rPr>
              <w:t>4</w:t>
            </w:r>
          </w:p>
        </w:tc>
        <w:tc>
          <w:tcPr>
            <w:tcW w:w="0" w:type="auto"/>
          </w:tcPr>
          <w:p w14:paraId="4025FF6B"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95-96</w:t>
            </w:r>
          </w:p>
        </w:tc>
        <w:tc>
          <w:tcPr>
            <w:tcW w:w="0" w:type="auto"/>
          </w:tcPr>
          <w:p w14:paraId="0CC47B4C"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91-94</w:t>
            </w:r>
          </w:p>
        </w:tc>
        <w:tc>
          <w:tcPr>
            <w:tcW w:w="0" w:type="auto"/>
          </w:tcPr>
          <w:p w14:paraId="68BADAC3"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97-98</w:t>
            </w:r>
          </w:p>
        </w:tc>
        <w:tc>
          <w:tcPr>
            <w:tcW w:w="0" w:type="auto"/>
          </w:tcPr>
          <w:p w14:paraId="636767F8"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97-98</w:t>
            </w:r>
          </w:p>
        </w:tc>
      </w:tr>
      <w:tr w:rsidR="00691FC9" w:rsidRPr="00527E9E" w14:paraId="35B1618E" w14:textId="77777777">
        <w:tc>
          <w:tcPr>
            <w:tcW w:w="0" w:type="auto"/>
            <w:shd w:val="clear" w:color="auto" w:fill="D9D9D9"/>
          </w:tcPr>
          <w:p w14:paraId="26FCC1FF" w14:textId="77777777" w:rsidR="00BE38C6" w:rsidRPr="00527E9E" w:rsidRDefault="00BE38C6" w:rsidP="00691FC9">
            <w:pPr>
              <w:widowControl/>
              <w:rPr>
                <w:rFonts w:cs="Arial"/>
                <w:b/>
                <w:sz w:val="16"/>
                <w:szCs w:val="16"/>
                <w:lang w:eastAsia="fr-FR"/>
              </w:rPr>
            </w:pPr>
            <w:r w:rsidRPr="00527E9E">
              <w:rPr>
                <w:rFonts w:cs="Arial"/>
                <w:b/>
                <w:sz w:val="16"/>
                <w:szCs w:val="16"/>
                <w:lang w:eastAsia="fr-FR"/>
              </w:rPr>
              <w:t>Ville</w:t>
            </w:r>
          </w:p>
        </w:tc>
        <w:tc>
          <w:tcPr>
            <w:tcW w:w="0" w:type="auto"/>
            <w:shd w:val="clear" w:color="auto" w:fill="D9D9D9"/>
          </w:tcPr>
          <w:p w14:paraId="49AB1280"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100</w:t>
            </w:r>
          </w:p>
        </w:tc>
        <w:tc>
          <w:tcPr>
            <w:tcW w:w="0" w:type="auto"/>
            <w:shd w:val="clear" w:color="auto" w:fill="D9D9D9"/>
          </w:tcPr>
          <w:p w14:paraId="42F1A18D"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95-100</w:t>
            </w:r>
          </w:p>
        </w:tc>
        <w:tc>
          <w:tcPr>
            <w:tcW w:w="0" w:type="auto"/>
            <w:shd w:val="clear" w:color="auto" w:fill="D9D9D9"/>
          </w:tcPr>
          <w:p w14:paraId="4ACF6B06"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97-100</w:t>
            </w:r>
          </w:p>
        </w:tc>
        <w:tc>
          <w:tcPr>
            <w:tcW w:w="0" w:type="auto"/>
            <w:shd w:val="clear" w:color="auto" w:fill="D9D9D9"/>
          </w:tcPr>
          <w:p w14:paraId="1249A5FD"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95-100</w:t>
            </w:r>
          </w:p>
        </w:tc>
        <w:tc>
          <w:tcPr>
            <w:tcW w:w="0" w:type="auto"/>
            <w:shd w:val="clear" w:color="auto" w:fill="D9D9D9"/>
          </w:tcPr>
          <w:p w14:paraId="2E71A876"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99-100</w:t>
            </w:r>
          </w:p>
        </w:tc>
        <w:tc>
          <w:tcPr>
            <w:tcW w:w="0" w:type="auto"/>
            <w:shd w:val="clear" w:color="auto" w:fill="D9D9D9"/>
          </w:tcPr>
          <w:p w14:paraId="595890A1" w14:textId="77777777" w:rsidR="00BE38C6" w:rsidRPr="00527E9E" w:rsidRDefault="00691FC9" w:rsidP="00691FC9">
            <w:pPr>
              <w:widowControl/>
              <w:jc w:val="center"/>
              <w:rPr>
                <w:rFonts w:cs="Arial"/>
                <w:sz w:val="16"/>
                <w:szCs w:val="16"/>
                <w:lang w:eastAsia="fr-FR"/>
              </w:rPr>
            </w:pPr>
            <w:r w:rsidRPr="00527E9E">
              <w:rPr>
                <w:rFonts w:cs="Arial"/>
                <w:sz w:val="16"/>
                <w:szCs w:val="16"/>
                <w:lang w:eastAsia="fr-FR"/>
              </w:rPr>
              <w:t>99-100</w:t>
            </w:r>
          </w:p>
        </w:tc>
      </w:tr>
    </w:tbl>
    <w:p w14:paraId="70F86218" w14:textId="77777777" w:rsidR="00FE6B49" w:rsidRPr="00527E9E" w:rsidRDefault="00FE6B49" w:rsidP="00FE6B49">
      <w:pPr>
        <w:jc w:val="left"/>
      </w:pPr>
      <w:r w:rsidRPr="00527E9E">
        <w:t xml:space="preserve">Considérez </w:t>
      </w:r>
      <w:r w:rsidR="00704174" w:rsidRPr="00527E9E">
        <w:t>ce</w:t>
      </w:r>
      <w:r w:rsidRPr="00527E9E">
        <w:t xml:space="preserve"> terrain comme partie d’une géographie plus </w:t>
      </w:r>
      <w:r w:rsidR="00D074F3" w:rsidRPr="00527E9E">
        <w:t>globale</w:t>
      </w:r>
      <w:r w:rsidRPr="00527E9E">
        <w:t>.</w:t>
      </w:r>
    </w:p>
    <w:p w14:paraId="03D826F0" w14:textId="77777777" w:rsidR="00704174" w:rsidRPr="00527E9E" w:rsidRDefault="00704174" w:rsidP="00704174">
      <w:pPr>
        <w:pStyle w:val="Exemple0"/>
      </w:pPr>
      <w:r w:rsidRPr="00527E9E">
        <w:t xml:space="preserve">Exemple complet d’une créature générée. </w:t>
      </w:r>
    </w:p>
    <w:p w14:paraId="165A6E2D" w14:textId="77777777" w:rsidR="00A35DE5" w:rsidRPr="00527E9E" w:rsidRDefault="00A35DE5" w:rsidP="00704174">
      <w:pPr>
        <w:pStyle w:val="Exemple0"/>
      </w:pPr>
      <w:r w:rsidRPr="00527E9E">
        <w:t xml:space="preserve">Type (d10=5) &amp; nutrition (d10=2) donne </w:t>
      </w:r>
      <w:r w:rsidRPr="00527E9E">
        <w:rPr>
          <w:b/>
        </w:rPr>
        <w:t>oiseau carnivore</w:t>
      </w:r>
      <w:r w:rsidRPr="00527E9E">
        <w:t>. Pattes (d10=6) bipède, prééemption (d10=4) non.</w:t>
      </w:r>
    </w:p>
    <w:p w14:paraId="2641758A" w14:textId="77777777" w:rsidR="00A35DE5" w:rsidRPr="00527E9E" w:rsidRDefault="00A35DE5" w:rsidP="00704174">
      <w:pPr>
        <w:pStyle w:val="Exemple0"/>
      </w:pPr>
      <w:r w:rsidRPr="00527E9E">
        <w:t xml:space="preserve">Alignement (d100=52) </w:t>
      </w:r>
      <w:r w:rsidRPr="00527E9E">
        <w:rPr>
          <w:b/>
        </w:rPr>
        <w:t>Koth’Oth</w:t>
      </w:r>
      <w:r w:rsidRPr="00527E9E">
        <w:t xml:space="preserve"> et mode de vie (d10=4+4 KO=8) diurne &amp; nocturne.</w:t>
      </w:r>
    </w:p>
    <w:p w14:paraId="3846E3A9" w14:textId="77777777" w:rsidR="00A35DE5" w:rsidRPr="00527E9E" w:rsidRDefault="00461026" w:rsidP="00704174">
      <w:pPr>
        <w:pStyle w:val="Exemple0"/>
      </w:pPr>
      <w:r w:rsidRPr="00527E9E">
        <w:t xml:space="preserve">Peau (d10=9) et couleur (d10=9) donne </w:t>
      </w:r>
      <w:r w:rsidRPr="00527E9E">
        <w:rPr>
          <w:b/>
        </w:rPr>
        <w:t>plumes bicolores</w:t>
      </w:r>
      <w:r w:rsidRPr="00527E9E">
        <w:t>.</w:t>
      </w:r>
    </w:p>
    <w:p w14:paraId="12988A89" w14:textId="77777777" w:rsidR="00461026" w:rsidRPr="00527E9E" w:rsidRDefault="00461026" w:rsidP="00704174">
      <w:pPr>
        <w:pStyle w:val="Exemple0"/>
      </w:pPr>
      <w:r w:rsidRPr="00527E9E">
        <w:t xml:space="preserve">L’oiseau a une forme (d10=10) </w:t>
      </w:r>
      <w:r w:rsidRPr="00527E9E">
        <w:rPr>
          <w:b/>
        </w:rPr>
        <w:t>grotesque</w:t>
      </w:r>
      <w:r w:rsidRPr="00527E9E">
        <w:t xml:space="preserve"> et une taille (d10=2) </w:t>
      </w:r>
      <w:r w:rsidRPr="00527E9E">
        <w:rPr>
          <w:b/>
        </w:rPr>
        <w:t>très petite</w:t>
      </w:r>
      <w:r w:rsidRPr="00527E9E">
        <w:t>.</w:t>
      </w:r>
    </w:p>
    <w:p w14:paraId="01076FD5" w14:textId="77777777" w:rsidR="00461026" w:rsidRPr="00527E9E" w:rsidRDefault="00461026" w:rsidP="00704174">
      <w:pPr>
        <w:pStyle w:val="Exemple0"/>
      </w:pPr>
      <w:r w:rsidRPr="00527E9E">
        <w:t>Sa hauteur (d10=9-4=5) est moyenne de 30 (d6-d6=+1) +10% = 33 cm.</w:t>
      </w:r>
    </w:p>
    <w:p w14:paraId="1559EB7D" w14:textId="77777777" w:rsidR="00461026" w:rsidRPr="00527E9E" w:rsidRDefault="00461026" w:rsidP="00704174">
      <w:pPr>
        <w:pStyle w:val="Exemple0"/>
      </w:pPr>
      <w:r w:rsidRPr="00527E9E">
        <w:t>Sa longueur (d10=5-4=1) est très petite de 10 (d6-d6=-1) -10% = 9 cm.</w:t>
      </w:r>
    </w:p>
    <w:p w14:paraId="35ABDB3A" w14:textId="77777777" w:rsidR="00461026" w:rsidRPr="00527E9E" w:rsidRDefault="00461026" w:rsidP="00704174">
      <w:pPr>
        <w:pStyle w:val="Exemple0"/>
      </w:pPr>
      <w:r w:rsidRPr="00527E9E">
        <w:t xml:space="preserve">Sa largeur (d10=1-4=-3) est très petite pour 20 (d6-d6=+2) +20% = 24cm son envergure donc. </w:t>
      </w:r>
    </w:p>
    <w:p w14:paraId="1D06039F" w14:textId="77777777" w:rsidR="00461026" w:rsidRPr="00527E9E" w:rsidRDefault="00461026" w:rsidP="00704174">
      <w:pPr>
        <w:pStyle w:val="Exemple0"/>
      </w:pPr>
      <w:r w:rsidRPr="00527E9E">
        <w:t xml:space="preserve">La masse (d10=3) </w:t>
      </w:r>
      <w:r w:rsidRPr="00527E9E">
        <w:rPr>
          <w:b/>
        </w:rPr>
        <w:t>maigre</w:t>
      </w:r>
      <w:r w:rsidRPr="00527E9E">
        <w:t xml:space="preserve"> donne un poids = 33 x 9 x 24 /3000 x 0,8 = 1,9 kg.</w:t>
      </w:r>
    </w:p>
    <w:p w14:paraId="0AC5A7C2" w14:textId="77777777" w:rsidR="00461026" w:rsidRPr="00527E9E" w:rsidRDefault="00461026" w:rsidP="00704174">
      <w:pPr>
        <w:pStyle w:val="Exemple0"/>
      </w:pPr>
      <w:r w:rsidRPr="00527E9E">
        <w:t>Une (D10*=2) particularité (d10*</w:t>
      </w:r>
      <w:r w:rsidR="00B27F17" w:rsidRPr="00527E9E">
        <w:t xml:space="preserve">=1,4) </w:t>
      </w:r>
      <w:r w:rsidR="00B27F17" w:rsidRPr="00527E9E">
        <w:rPr>
          <w:b/>
        </w:rPr>
        <w:t>Vol spécial</w:t>
      </w:r>
      <w:r w:rsidR="00B27F17" w:rsidRPr="00527E9E">
        <w:t xml:space="preserve"> donc (c’est un oiseau) en piqué par exemple.</w:t>
      </w:r>
    </w:p>
    <w:p w14:paraId="5BC16B68" w14:textId="77777777" w:rsidR="00B27F17" w:rsidRPr="00527E9E" w:rsidRDefault="00B27F17" w:rsidP="00704174">
      <w:pPr>
        <w:pStyle w:val="Exemple0"/>
      </w:pPr>
      <w:r w:rsidRPr="00527E9E">
        <w:t>Les modificateurs aux caractéristiques sont</w:t>
      </w:r>
      <w:r w:rsidR="00EB3007" w:rsidRPr="00527E9E">
        <w:t> :</w:t>
      </w:r>
    </w:p>
    <w:p w14:paraId="26425BE2" w14:textId="77777777" w:rsidR="00B27F17" w:rsidRPr="00527E9E" w:rsidRDefault="00B27F17" w:rsidP="00704174">
      <w:pPr>
        <w:pStyle w:val="Exemple0"/>
      </w:pPr>
      <w:r w:rsidRPr="00527E9E">
        <w:t xml:space="preserve">Physique </w:t>
      </w:r>
      <w:r w:rsidRPr="00527E9E">
        <w:rPr>
          <w:b/>
        </w:rPr>
        <w:t>F</w:t>
      </w:r>
      <w:r w:rsidRPr="00527E9E">
        <w:t xml:space="preserve">=+1-2-1-1=-3 </w:t>
      </w:r>
      <w:r w:rsidRPr="00527E9E">
        <w:rPr>
          <w:b/>
        </w:rPr>
        <w:t>En</w:t>
      </w:r>
      <w:r w:rsidRPr="00527E9E">
        <w:t xml:space="preserve">=+1+1-2=0 </w:t>
      </w:r>
      <w:r w:rsidRPr="00527E9E">
        <w:rPr>
          <w:b/>
        </w:rPr>
        <w:t>D</w:t>
      </w:r>
      <w:r w:rsidRPr="00527E9E">
        <w:t xml:space="preserve">=+1-2-1+1=+1 </w:t>
      </w:r>
      <w:r w:rsidRPr="00527E9E">
        <w:rPr>
          <w:b/>
        </w:rPr>
        <w:t>A</w:t>
      </w:r>
      <w:r w:rsidRPr="00527E9E">
        <w:t xml:space="preserve">=+1-2=-1 </w:t>
      </w:r>
      <w:r w:rsidRPr="00527E9E">
        <w:rPr>
          <w:b/>
        </w:rPr>
        <w:t>C</w:t>
      </w:r>
      <w:r w:rsidRPr="00527E9E">
        <w:t>=+1+1-2-1-2=-3</w:t>
      </w:r>
    </w:p>
    <w:p w14:paraId="5ACBC48B" w14:textId="77777777" w:rsidR="00B27F17" w:rsidRPr="00527E9E" w:rsidRDefault="00B27F17" w:rsidP="00704174">
      <w:pPr>
        <w:pStyle w:val="Exemple0"/>
      </w:pPr>
      <w:r w:rsidRPr="00527E9E">
        <w:t xml:space="preserve">Intellectuel </w:t>
      </w:r>
      <w:r w:rsidRPr="00527E9E">
        <w:rPr>
          <w:b/>
        </w:rPr>
        <w:t>I</w:t>
      </w:r>
      <w:r w:rsidRPr="00527E9E">
        <w:t xml:space="preserve">=-2+1-1+1=-1 </w:t>
      </w:r>
      <w:r w:rsidRPr="00527E9E">
        <w:rPr>
          <w:b/>
        </w:rPr>
        <w:t>V</w:t>
      </w:r>
      <w:r w:rsidRPr="00527E9E">
        <w:t xml:space="preserve">=-2+1-1+1=-1 </w:t>
      </w:r>
      <w:r w:rsidRPr="00527E9E">
        <w:rPr>
          <w:b/>
        </w:rPr>
        <w:t>E</w:t>
      </w:r>
      <w:r w:rsidRPr="00527E9E">
        <w:t xml:space="preserve">=-2+1-1=-2 </w:t>
      </w:r>
      <w:r w:rsidRPr="00527E9E">
        <w:rPr>
          <w:b/>
        </w:rPr>
        <w:t>EM</w:t>
      </w:r>
      <w:r w:rsidRPr="00527E9E">
        <w:t xml:space="preserve">=-2+1-1=-2 </w:t>
      </w:r>
      <w:r w:rsidRPr="00527E9E">
        <w:rPr>
          <w:b/>
        </w:rPr>
        <w:t>Ap</w:t>
      </w:r>
      <w:r w:rsidRPr="00527E9E">
        <w:t>=-2-1+1+4-1=+1</w:t>
      </w:r>
    </w:p>
    <w:p w14:paraId="563FE15C" w14:textId="77777777" w:rsidR="00B27F17" w:rsidRPr="00527E9E" w:rsidRDefault="00B27F17" w:rsidP="00704174">
      <w:pPr>
        <w:pStyle w:val="Exemple0"/>
      </w:pPr>
      <w:r w:rsidRPr="00527E9E">
        <w:t>Les dix D10 lancés (1,4,4,3,1 et 7,6,8,4,4)</w:t>
      </w:r>
      <w:r w:rsidR="002A1320" w:rsidRPr="00527E9E">
        <w:t xml:space="preserve"> deviennent (-2,4,5,2,-2 et 6,5,6,2,5).</w:t>
      </w:r>
    </w:p>
    <w:p w14:paraId="6BB57098" w14:textId="77777777" w:rsidR="002A1320" w:rsidRPr="00527E9E" w:rsidRDefault="002A1320" w:rsidP="00704174">
      <w:pPr>
        <w:pStyle w:val="Exemple0"/>
      </w:pPr>
      <w:r w:rsidRPr="00527E9E">
        <w:t xml:space="preserve">En ajoutant un D10 à chaque </w:t>
      </w:r>
      <w:r w:rsidR="00467A9D" w:rsidRPr="00527E9E">
        <w:t>caractéristique</w:t>
      </w:r>
      <w:r w:rsidRPr="00527E9E">
        <w:t xml:space="preserve"> (6,8,4,4,4 et 8,3,10</w:t>
      </w:r>
      <w:r w:rsidR="00057F21" w:rsidRPr="00527E9E">
        <w:t>+5</w:t>
      </w:r>
      <w:r w:rsidRPr="00527E9E">
        <w:t>,8,3) on obtient</w:t>
      </w:r>
      <w:r w:rsidR="00467A9D" w:rsidRPr="00527E9E">
        <w:t> (arrondi à 5) :</w:t>
      </w:r>
    </w:p>
    <w:p w14:paraId="2AAD5FD2" w14:textId="77777777" w:rsidR="00057F21" w:rsidRPr="004F6588" w:rsidRDefault="00057F21" w:rsidP="00704174">
      <w:pPr>
        <w:pStyle w:val="Exemple0"/>
        <w:rPr>
          <w:lang w:val="en-US"/>
        </w:rPr>
      </w:pPr>
      <w:r w:rsidRPr="004F6588">
        <w:rPr>
          <w:b/>
          <w:lang w:val="en-US"/>
        </w:rPr>
        <w:t>F</w:t>
      </w:r>
      <w:r w:rsidRPr="004F6588">
        <w:rPr>
          <w:lang w:val="en-US"/>
        </w:rPr>
        <w:t>=1+6=</w:t>
      </w:r>
      <w:r w:rsidRPr="004F6588">
        <w:rPr>
          <w:b/>
          <w:lang w:val="en-US"/>
        </w:rPr>
        <w:t>5</w:t>
      </w:r>
      <w:r w:rsidRPr="004F6588">
        <w:rPr>
          <w:lang w:val="en-US"/>
        </w:rPr>
        <w:t xml:space="preserve"> </w:t>
      </w:r>
      <w:r w:rsidRPr="004F6588">
        <w:rPr>
          <w:b/>
          <w:lang w:val="en-US"/>
        </w:rPr>
        <w:t>En</w:t>
      </w:r>
      <w:r w:rsidRPr="004F6588">
        <w:rPr>
          <w:lang w:val="en-US"/>
        </w:rPr>
        <w:t>=20+8=</w:t>
      </w:r>
      <w:r w:rsidRPr="004F6588">
        <w:rPr>
          <w:b/>
          <w:lang w:val="en-US"/>
        </w:rPr>
        <w:t>30</w:t>
      </w:r>
      <w:r w:rsidRPr="004F6588">
        <w:rPr>
          <w:lang w:val="en-US"/>
        </w:rPr>
        <w:t xml:space="preserve"> </w:t>
      </w:r>
      <w:r w:rsidRPr="004F6588">
        <w:rPr>
          <w:b/>
          <w:lang w:val="en-US"/>
        </w:rPr>
        <w:t>D</w:t>
      </w:r>
      <w:r w:rsidRPr="004F6588">
        <w:rPr>
          <w:lang w:val="en-US"/>
        </w:rPr>
        <w:t>=30+4=</w:t>
      </w:r>
      <w:r w:rsidRPr="004F6588">
        <w:rPr>
          <w:b/>
          <w:lang w:val="en-US"/>
        </w:rPr>
        <w:t>30</w:t>
      </w:r>
      <w:r w:rsidRPr="004F6588">
        <w:rPr>
          <w:lang w:val="en-US"/>
        </w:rPr>
        <w:t xml:space="preserve"> </w:t>
      </w:r>
      <w:r w:rsidRPr="004F6588">
        <w:rPr>
          <w:b/>
          <w:lang w:val="en-US"/>
        </w:rPr>
        <w:t>A</w:t>
      </w:r>
      <w:r w:rsidRPr="004F6588">
        <w:rPr>
          <w:lang w:val="en-US"/>
        </w:rPr>
        <w:t>=10+4=</w:t>
      </w:r>
      <w:r w:rsidRPr="004F6588">
        <w:rPr>
          <w:b/>
          <w:lang w:val="en-US"/>
        </w:rPr>
        <w:t>15</w:t>
      </w:r>
      <w:r w:rsidRPr="004F6588">
        <w:rPr>
          <w:lang w:val="en-US"/>
        </w:rPr>
        <w:t xml:space="preserve"> </w:t>
      </w:r>
      <w:r w:rsidRPr="004F6588">
        <w:rPr>
          <w:b/>
          <w:lang w:val="en-US"/>
        </w:rPr>
        <w:t>C</w:t>
      </w:r>
      <w:r w:rsidRPr="004F6588">
        <w:rPr>
          <w:lang w:val="en-US"/>
        </w:rPr>
        <w:t>=1+4=</w:t>
      </w:r>
      <w:r w:rsidRPr="004F6588">
        <w:rPr>
          <w:b/>
          <w:lang w:val="en-US"/>
        </w:rPr>
        <w:t>5</w:t>
      </w:r>
    </w:p>
    <w:p w14:paraId="5841C4A5" w14:textId="77777777" w:rsidR="00057F21" w:rsidRPr="004F6588" w:rsidRDefault="00057F21" w:rsidP="00704174">
      <w:pPr>
        <w:pStyle w:val="Exemple0"/>
        <w:rPr>
          <w:lang w:val="en-US"/>
        </w:rPr>
      </w:pPr>
      <w:r w:rsidRPr="004F6588">
        <w:rPr>
          <w:b/>
          <w:lang w:val="en-US"/>
        </w:rPr>
        <w:t>I</w:t>
      </w:r>
      <w:r w:rsidRPr="004F6588">
        <w:rPr>
          <w:lang w:val="en-US"/>
        </w:rPr>
        <w:t>=30+8=</w:t>
      </w:r>
      <w:r w:rsidRPr="004F6588">
        <w:rPr>
          <w:b/>
          <w:lang w:val="en-US"/>
        </w:rPr>
        <w:t>40</w:t>
      </w:r>
      <w:r w:rsidRPr="004F6588">
        <w:rPr>
          <w:lang w:val="en-US"/>
        </w:rPr>
        <w:t xml:space="preserve"> </w:t>
      </w:r>
      <w:r w:rsidRPr="004F6588">
        <w:rPr>
          <w:b/>
          <w:lang w:val="en-US"/>
        </w:rPr>
        <w:t>V=</w:t>
      </w:r>
      <w:r w:rsidRPr="004F6588">
        <w:rPr>
          <w:lang w:val="en-US"/>
        </w:rPr>
        <w:t>30+3=</w:t>
      </w:r>
      <w:r w:rsidRPr="004F6588">
        <w:rPr>
          <w:b/>
          <w:lang w:val="en-US"/>
        </w:rPr>
        <w:t>35</w:t>
      </w:r>
      <w:r w:rsidRPr="004F6588">
        <w:rPr>
          <w:lang w:val="en-US"/>
        </w:rPr>
        <w:t xml:space="preserve"> </w:t>
      </w:r>
      <w:r w:rsidRPr="004F6588">
        <w:rPr>
          <w:b/>
          <w:lang w:val="en-US"/>
        </w:rPr>
        <w:t>E</w:t>
      </w:r>
      <w:r w:rsidRPr="004F6588">
        <w:rPr>
          <w:lang w:val="en-US"/>
        </w:rPr>
        <w:t>=30+10+5=</w:t>
      </w:r>
      <w:r w:rsidRPr="004F6588">
        <w:rPr>
          <w:b/>
          <w:lang w:val="en-US"/>
        </w:rPr>
        <w:t>45</w:t>
      </w:r>
      <w:r w:rsidRPr="004F6588">
        <w:rPr>
          <w:lang w:val="en-US"/>
        </w:rPr>
        <w:t xml:space="preserve"> </w:t>
      </w:r>
      <w:r w:rsidRPr="004F6588">
        <w:rPr>
          <w:b/>
          <w:lang w:val="en-US"/>
        </w:rPr>
        <w:t>Em</w:t>
      </w:r>
      <w:r w:rsidRPr="004F6588">
        <w:rPr>
          <w:lang w:val="en-US"/>
        </w:rPr>
        <w:t>=10+8=</w:t>
      </w:r>
      <w:r w:rsidRPr="004F6588">
        <w:rPr>
          <w:b/>
          <w:lang w:val="en-US"/>
        </w:rPr>
        <w:t>20</w:t>
      </w:r>
      <w:r w:rsidRPr="004F6588">
        <w:rPr>
          <w:lang w:val="en-US"/>
        </w:rPr>
        <w:t xml:space="preserve"> </w:t>
      </w:r>
      <w:r w:rsidRPr="004F6588">
        <w:rPr>
          <w:b/>
          <w:lang w:val="en-US"/>
        </w:rPr>
        <w:t>Ap</w:t>
      </w:r>
      <w:r w:rsidRPr="004F6588">
        <w:rPr>
          <w:lang w:val="en-US"/>
        </w:rPr>
        <w:t>=30+3=</w:t>
      </w:r>
      <w:r w:rsidRPr="004F6588">
        <w:rPr>
          <w:b/>
          <w:lang w:val="en-US"/>
        </w:rPr>
        <w:t>35</w:t>
      </w:r>
    </w:p>
    <w:p w14:paraId="6E21C11C" w14:textId="77777777" w:rsidR="00057F21" w:rsidRPr="00527E9E" w:rsidRDefault="00057F21" w:rsidP="00704174">
      <w:pPr>
        <w:pStyle w:val="Exemple0"/>
      </w:pPr>
      <w:r w:rsidRPr="00527E9E">
        <w:rPr>
          <w:b/>
        </w:rPr>
        <w:t>NEC</w:t>
      </w:r>
      <w:r w:rsidRPr="00527E9E">
        <w:t xml:space="preserve"> = (2d10=13) 4-1=3 +1 =4 -30%(oiseau) +10%(Nocturne) +30%(KO)= </w:t>
      </w:r>
      <w:r w:rsidRPr="00527E9E">
        <w:rPr>
          <w:b/>
        </w:rPr>
        <w:t>4</w:t>
      </w:r>
      <w:r w:rsidRPr="00527E9E">
        <w:t xml:space="preserve"> et le </w:t>
      </w:r>
      <w:r w:rsidRPr="00527E9E">
        <w:rPr>
          <w:b/>
        </w:rPr>
        <w:t>NE</w:t>
      </w:r>
      <w:r w:rsidRPr="00527E9E">
        <w:t xml:space="preserve"> = (d10=)2x4 +(d6-d6=+2)20% = </w:t>
      </w:r>
      <w:r w:rsidRPr="00527E9E">
        <w:rPr>
          <w:b/>
        </w:rPr>
        <w:t>10</w:t>
      </w:r>
      <w:r w:rsidRPr="00527E9E">
        <w:t>.</w:t>
      </w:r>
    </w:p>
    <w:p w14:paraId="1FFA40D7" w14:textId="77777777" w:rsidR="00057F21" w:rsidRPr="00527E9E" w:rsidRDefault="00057F21" w:rsidP="00704174">
      <w:pPr>
        <w:pStyle w:val="Exemple0"/>
      </w:pPr>
      <w:r w:rsidRPr="00527E9E">
        <w:t xml:space="preserve">L’attaque (d10=6) est par le </w:t>
      </w:r>
      <w:r w:rsidRPr="00527E9E">
        <w:rPr>
          <w:b/>
        </w:rPr>
        <w:t>bec</w:t>
      </w:r>
      <w:r w:rsidRPr="00527E9E">
        <w:t>, pas lourde, le bonus de coup = 0-1-1-1-1-1 +(d10*-d10*=)-1 = 0.</w:t>
      </w:r>
    </w:p>
    <w:p w14:paraId="5E9640B6" w14:textId="77777777" w:rsidR="00057F21" w:rsidRPr="00527E9E" w:rsidRDefault="00057F21" w:rsidP="00704174">
      <w:pPr>
        <w:pStyle w:val="Exemple0"/>
      </w:pPr>
      <w:r w:rsidRPr="00527E9E">
        <w:t>L’armure (d10=8,6,3)-1(grotesque)-1(vol) = 6,4,1 avec des plumes donc AR=</w:t>
      </w:r>
      <w:r w:rsidRPr="00527E9E">
        <w:rPr>
          <w:b/>
        </w:rPr>
        <w:t>0-0-0</w:t>
      </w:r>
      <w:r w:rsidRPr="00527E9E">
        <w:t xml:space="preserve">. </w:t>
      </w:r>
    </w:p>
    <w:p w14:paraId="453D6055" w14:textId="77777777" w:rsidR="00057F21" w:rsidRPr="00527E9E" w:rsidRDefault="00EB3007" w:rsidP="00704174">
      <w:pPr>
        <w:pStyle w:val="Exemple0"/>
      </w:pPr>
      <w:r w:rsidRPr="00527E9E">
        <w:t xml:space="preserve">L’oiseau vie dans le (d100=69) </w:t>
      </w:r>
      <w:r w:rsidRPr="00527E9E">
        <w:rPr>
          <w:b/>
        </w:rPr>
        <w:t>monde humain</w:t>
      </w:r>
      <w:r w:rsidRPr="00527E9E">
        <w:t>.</w:t>
      </w:r>
    </w:p>
    <w:p w14:paraId="5EA56B07" w14:textId="77777777" w:rsidR="00EB3007" w:rsidRPr="00527E9E" w:rsidRDefault="00EB3007" w:rsidP="00704174">
      <w:pPr>
        <w:pStyle w:val="Exemple0"/>
      </w:pPr>
      <w:r w:rsidRPr="00527E9E">
        <w:t>Avec une CR= 45/2=23 et (d100=)65 il n’a pas de magie.</w:t>
      </w:r>
    </w:p>
    <w:p w14:paraId="0B07D6B2" w14:textId="77777777" w:rsidR="00EB3007" w:rsidRPr="00527E9E" w:rsidRDefault="00EB3007" w:rsidP="00704174">
      <w:pPr>
        <w:pStyle w:val="Exemple0"/>
      </w:pPr>
      <w:r w:rsidRPr="00527E9E">
        <w:t>Avec une CR=(4+0)x5=20 et un (d100=27), pas de spécialité non plus.</w:t>
      </w:r>
    </w:p>
    <w:p w14:paraId="46C41466" w14:textId="77777777" w:rsidR="00EB3007" w:rsidRPr="00527E9E" w:rsidRDefault="00EB3007" w:rsidP="00704174">
      <w:pPr>
        <w:pStyle w:val="Exemple0"/>
      </w:pPr>
      <w:r w:rsidRPr="00527E9E">
        <w:t xml:space="preserve">Le </w:t>
      </w:r>
      <w:r w:rsidRPr="00527E9E">
        <w:rPr>
          <w:b/>
        </w:rPr>
        <w:t>nombre</w:t>
      </w:r>
      <w:r w:rsidRPr="00527E9E">
        <w:t xml:space="preserve"> rencontré (d10=7,9) +2(carac) +1(KO) -1(nocturne) +2 (très petit) pour 11 &amp; 13 = </w:t>
      </w:r>
      <w:r w:rsidRPr="00527E9E">
        <w:rPr>
          <w:b/>
        </w:rPr>
        <w:t>3D10</w:t>
      </w:r>
      <w:r w:rsidRPr="00527E9E">
        <w:t>.</w:t>
      </w:r>
    </w:p>
    <w:p w14:paraId="6B4F6D8F" w14:textId="77777777" w:rsidR="00EB3007" w:rsidRPr="00527E9E" w:rsidRDefault="00EB3007" w:rsidP="00704174">
      <w:pPr>
        <w:pStyle w:val="Exemple0"/>
      </w:pPr>
      <w:r w:rsidRPr="00527E9E">
        <w:t>La reproduction = 30-4-10+10-5+5 = 26, un (d100=)35 empêche la reproduction.</w:t>
      </w:r>
    </w:p>
    <w:p w14:paraId="612B055A" w14:textId="77777777" w:rsidR="00EB3007" w:rsidRPr="00527E9E" w:rsidRDefault="00EB3007" w:rsidP="00704174">
      <w:pPr>
        <w:pStyle w:val="Exemple0"/>
      </w:pPr>
      <w:r w:rsidRPr="00527E9E">
        <w:t>Avec des D100 (22,79,15,45) cet oiseau n’a aucun facteur social.</w:t>
      </w:r>
    </w:p>
    <w:p w14:paraId="4A793805" w14:textId="77777777" w:rsidR="00EB3007" w:rsidRPr="00527E9E" w:rsidRDefault="00EB3007" w:rsidP="00704174">
      <w:pPr>
        <w:pStyle w:val="Exemple0"/>
      </w:pPr>
      <w:r w:rsidRPr="00527E9E">
        <w:t xml:space="preserve">Un (d100=)91 indique une vie dans les </w:t>
      </w:r>
      <w:r w:rsidRPr="00527E9E">
        <w:rPr>
          <w:b/>
        </w:rPr>
        <w:t>Souterrains</w:t>
      </w:r>
      <w:r w:rsidRPr="00527E9E">
        <w:t xml:space="preserve"> et (d10*=2-1=1) un autre milieu (d100=12) :la colline.</w:t>
      </w:r>
    </w:p>
    <w:p w14:paraId="2766E7FE" w14:textId="77777777" w:rsidR="001156F7" w:rsidRPr="00527E9E" w:rsidRDefault="001156F7" w:rsidP="00704174">
      <w:pPr>
        <w:pStyle w:val="Exemple0"/>
      </w:pPr>
      <w:r w:rsidRPr="00527E9E">
        <w:t>Oiseau parasite sans grand danger attaquant en masse les cibles sans grande défense.</w:t>
      </w:r>
    </w:p>
    <w:p w14:paraId="31DEBC63" w14:textId="77777777" w:rsidR="00A90223" w:rsidRPr="00527E9E" w:rsidRDefault="005344C4" w:rsidP="0033110F">
      <w:pPr>
        <w:pStyle w:val="Titre2"/>
        <w:rPr>
          <w:lang w:val="fr-BE"/>
        </w:rPr>
      </w:pPr>
      <w:bookmarkStart w:id="107" w:name="_Toc199924531"/>
      <w:r w:rsidRPr="00527E9E">
        <w:rPr>
          <w:lang w:val="fr-BE"/>
        </w:rPr>
        <w:t>5</w:t>
      </w:r>
      <w:r w:rsidR="00936455" w:rsidRPr="00527E9E">
        <w:rPr>
          <w:lang w:val="fr-BE"/>
        </w:rPr>
        <w:t>.</w:t>
      </w:r>
      <w:r w:rsidR="0033110F" w:rsidRPr="00527E9E">
        <w:rPr>
          <w:lang w:val="fr-BE"/>
        </w:rPr>
        <w:t>3</w:t>
      </w:r>
      <w:r w:rsidR="00936455" w:rsidRPr="00527E9E">
        <w:rPr>
          <w:lang w:val="fr-BE"/>
        </w:rPr>
        <w:t xml:space="preserve"> </w:t>
      </w:r>
      <w:r w:rsidR="00A90223" w:rsidRPr="00527E9E">
        <w:rPr>
          <w:lang w:val="fr-BE"/>
        </w:rPr>
        <w:t>Reproduction et habitat</w:t>
      </w:r>
      <w:bookmarkEnd w:id="107"/>
    </w:p>
    <w:p w14:paraId="48EDF5E2" w14:textId="77777777" w:rsidR="00D75D15" w:rsidRPr="00527E9E" w:rsidRDefault="00467A9D" w:rsidP="00A90223">
      <w:r w:rsidRPr="00527E9E">
        <w:rPr>
          <w:noProof/>
          <w:lang w:eastAsia="fr-BE"/>
        </w:rPr>
        <w:drawing>
          <wp:anchor distT="0" distB="0" distL="114300" distR="114300" simplePos="0" relativeHeight="251660288" behindDoc="0" locked="0" layoutInCell="1" allowOverlap="1" wp14:anchorId="1568F9A6" wp14:editId="773E119E">
            <wp:simplePos x="0" y="0"/>
            <wp:positionH relativeFrom="column">
              <wp:posOffset>5186680</wp:posOffset>
            </wp:positionH>
            <wp:positionV relativeFrom="paragraph">
              <wp:posOffset>604520</wp:posOffset>
            </wp:positionV>
            <wp:extent cx="1181100" cy="1066165"/>
            <wp:effectExtent l="171450" t="171450" r="381000" b="362585"/>
            <wp:wrapNone/>
            <wp:docPr id="85" name="Picture 85" descr="licor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icorne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1100" cy="10661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90223" w:rsidRPr="00527E9E">
        <w:t xml:space="preserve">Certaines créatures peuvent se reproduire et </w:t>
      </w:r>
      <w:r w:rsidR="0020048F" w:rsidRPr="00527E9E">
        <w:t xml:space="preserve">donc </w:t>
      </w:r>
      <w:r w:rsidR="00A90223" w:rsidRPr="00527E9E">
        <w:t>vivre en communauté</w:t>
      </w:r>
      <w:r w:rsidR="002040AF" w:rsidRPr="00527E9E">
        <w:t xml:space="preserve">. </w:t>
      </w:r>
      <w:r w:rsidR="00A90223" w:rsidRPr="00527E9E">
        <w:t xml:space="preserve">Les règles suivantes vous permettent de gérer l’évolution d’une communauté de créatures et l’adaptation </w:t>
      </w:r>
      <w:r w:rsidR="001D42DF" w:rsidRPr="00527E9E">
        <w:t xml:space="preserve">à </w:t>
      </w:r>
      <w:r w:rsidR="00A90223" w:rsidRPr="00527E9E">
        <w:t>son environnement.</w:t>
      </w:r>
      <w:r w:rsidRPr="00527E9E">
        <w:t xml:space="preserve"> </w:t>
      </w:r>
      <w:r w:rsidR="00A90223" w:rsidRPr="00527E9E">
        <w:t xml:space="preserve">Les créatures </w:t>
      </w:r>
      <w:r w:rsidR="00C35F54" w:rsidRPr="00527E9E">
        <w:t xml:space="preserve">suivantes </w:t>
      </w:r>
      <w:r w:rsidR="00A90223" w:rsidRPr="00527E9E">
        <w:rPr>
          <w:b/>
        </w:rPr>
        <w:t>ne p</w:t>
      </w:r>
      <w:r w:rsidR="00C35F54" w:rsidRPr="00527E9E">
        <w:rPr>
          <w:b/>
        </w:rPr>
        <w:t>e</w:t>
      </w:r>
      <w:r w:rsidR="00A90223" w:rsidRPr="00527E9E">
        <w:rPr>
          <w:b/>
        </w:rPr>
        <w:t>uv</w:t>
      </w:r>
      <w:r w:rsidR="00C35F54" w:rsidRPr="00527E9E">
        <w:rPr>
          <w:b/>
        </w:rPr>
        <w:t>e</w:t>
      </w:r>
      <w:r w:rsidR="00A90223" w:rsidRPr="00527E9E">
        <w:rPr>
          <w:b/>
        </w:rPr>
        <w:t>nt pas se reproduire</w:t>
      </w:r>
      <w:r w:rsidR="00A90223" w:rsidRPr="00527E9E">
        <w:t xml:space="preserve"> : </w:t>
      </w:r>
      <w:r w:rsidR="00844FFC" w:rsidRPr="00527E9E">
        <w:t xml:space="preserve">si </w:t>
      </w:r>
      <w:r w:rsidR="00A90223" w:rsidRPr="00527E9E">
        <w:t xml:space="preserve">Divin &gt;0, </w:t>
      </w:r>
      <w:r w:rsidR="00844FFC" w:rsidRPr="00527E9E">
        <w:t xml:space="preserve">si </w:t>
      </w:r>
      <w:r w:rsidR="00A90223" w:rsidRPr="00527E9E">
        <w:t>race particulière</w:t>
      </w:r>
      <w:r w:rsidR="0033110F" w:rsidRPr="00527E9E">
        <w:t xml:space="preserve"> </w:t>
      </w:r>
      <w:r w:rsidR="00EE3B4D" w:rsidRPr="00527E9E">
        <w:t>à l’exception des animaux</w:t>
      </w:r>
      <w:r w:rsidR="0033110F" w:rsidRPr="00527E9E">
        <w:t>/anciens/</w:t>
      </w:r>
      <w:r w:rsidR="00976799" w:rsidRPr="00527E9E">
        <w:t>Irnolo</w:t>
      </w:r>
      <w:r w:rsidR="001D42DF" w:rsidRPr="00527E9E">
        <w:t xml:space="preserve">, </w:t>
      </w:r>
      <w:r w:rsidR="00A90223" w:rsidRPr="00527E9E">
        <w:t>morphologie composée</w:t>
      </w:r>
      <w:r w:rsidR="00844FFC" w:rsidRPr="00527E9E">
        <w:t xml:space="preserve">, </w:t>
      </w:r>
      <w:r w:rsidR="00A90223" w:rsidRPr="00527E9E">
        <w:t>les esprits, mort-vivants</w:t>
      </w:r>
      <w:r w:rsidR="005942CF" w:rsidRPr="00527E9E">
        <w:t xml:space="preserve">, </w:t>
      </w:r>
      <w:r w:rsidR="001D42DF" w:rsidRPr="00527E9E">
        <w:t xml:space="preserve">les êtres </w:t>
      </w:r>
      <w:r w:rsidR="005942CF" w:rsidRPr="00527E9E">
        <w:t>élémentaire</w:t>
      </w:r>
      <w:r w:rsidR="00437624" w:rsidRPr="00527E9E">
        <w:t>s</w:t>
      </w:r>
      <w:r w:rsidR="00A90223" w:rsidRPr="00527E9E">
        <w:t xml:space="preserve"> ou êtres </w:t>
      </w:r>
      <w:r w:rsidR="001D42DF" w:rsidRPr="00527E9E">
        <w:t xml:space="preserve">uniquement </w:t>
      </w:r>
      <w:r w:rsidR="00A90223" w:rsidRPr="00527E9E">
        <w:t>magiques.</w:t>
      </w:r>
      <w:r w:rsidR="002040AF" w:rsidRPr="00527E9E">
        <w:t xml:space="preserve"> </w:t>
      </w:r>
    </w:p>
    <w:p w14:paraId="6BFEC9B9" w14:textId="77777777" w:rsidR="00A90223" w:rsidRPr="00527E9E" w:rsidRDefault="005344C4" w:rsidP="0045338D">
      <w:pPr>
        <w:pStyle w:val="Titre3"/>
        <w:rPr>
          <w:lang w:val="fr-BE"/>
        </w:rPr>
      </w:pPr>
      <w:bookmarkStart w:id="108" w:name="_Toc199924532"/>
      <w:r w:rsidRPr="00527E9E">
        <w:rPr>
          <w:lang w:val="fr-BE"/>
        </w:rPr>
        <w:t>5</w:t>
      </w:r>
      <w:r w:rsidR="00936455" w:rsidRPr="00527E9E">
        <w:rPr>
          <w:lang w:val="fr-BE"/>
        </w:rPr>
        <w:t>.</w:t>
      </w:r>
      <w:r w:rsidR="0033110F" w:rsidRPr="00527E9E">
        <w:rPr>
          <w:lang w:val="fr-BE"/>
        </w:rPr>
        <w:t>3</w:t>
      </w:r>
      <w:r w:rsidR="00936455" w:rsidRPr="00527E9E">
        <w:rPr>
          <w:lang w:val="fr-BE"/>
        </w:rPr>
        <w:t xml:space="preserve">.1 </w:t>
      </w:r>
      <w:r w:rsidR="00A90223" w:rsidRPr="00527E9E">
        <w:rPr>
          <w:lang w:val="fr-BE"/>
        </w:rPr>
        <w:t>Répartition des sexes</w:t>
      </w:r>
      <w:bookmarkEnd w:id="108"/>
    </w:p>
    <w:p w14:paraId="288DAA41" w14:textId="77777777" w:rsidR="006816E4" w:rsidRPr="00527E9E" w:rsidRDefault="00B13803" w:rsidP="00B919D4">
      <w:r w:rsidRPr="00527E9E">
        <w:rPr>
          <w:noProof/>
          <w:lang w:eastAsia="fr-BE"/>
        </w:rPr>
        <w:t>R</w:t>
      </w:r>
      <w:r w:rsidR="00B919D4" w:rsidRPr="00527E9E">
        <w:t xml:space="preserve">épartition </w:t>
      </w:r>
      <w:r w:rsidRPr="00527E9E">
        <w:t xml:space="preserve">moyenne </w:t>
      </w:r>
      <w:r w:rsidR="00B919D4" w:rsidRPr="00527E9E">
        <w:t xml:space="preserve">des sexes </w:t>
      </w:r>
      <w:r w:rsidR="00692334" w:rsidRPr="00527E9E">
        <w:t>selon l’alignement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9"/>
        <w:gridCol w:w="560"/>
        <w:gridCol w:w="842"/>
      </w:tblGrid>
      <w:tr w:rsidR="00A90223" w:rsidRPr="00527E9E" w14:paraId="2CDF5391" w14:textId="77777777">
        <w:tc>
          <w:tcPr>
            <w:tcW w:w="0" w:type="auto"/>
          </w:tcPr>
          <w:p w14:paraId="5DC956C1" w14:textId="77777777" w:rsidR="00A90223" w:rsidRPr="00527E9E" w:rsidRDefault="00A90223" w:rsidP="007E6475">
            <w:pPr>
              <w:rPr>
                <w:b/>
                <w:bCs/>
                <w:sz w:val="16"/>
              </w:rPr>
            </w:pPr>
            <w:r w:rsidRPr="00527E9E">
              <w:rPr>
                <w:b/>
                <w:bCs/>
                <w:sz w:val="16"/>
              </w:rPr>
              <w:t>Alignement</w:t>
            </w:r>
          </w:p>
        </w:tc>
        <w:tc>
          <w:tcPr>
            <w:tcW w:w="0" w:type="auto"/>
          </w:tcPr>
          <w:p w14:paraId="10120D79" w14:textId="77777777" w:rsidR="00A90223" w:rsidRPr="00527E9E" w:rsidRDefault="00A90223" w:rsidP="007E6475">
            <w:pPr>
              <w:jc w:val="center"/>
              <w:rPr>
                <w:b/>
                <w:bCs/>
                <w:sz w:val="16"/>
              </w:rPr>
            </w:pPr>
            <w:r w:rsidRPr="00527E9E">
              <w:rPr>
                <w:b/>
                <w:bCs/>
                <w:sz w:val="16"/>
              </w:rPr>
              <w:t>Mâle</w:t>
            </w:r>
          </w:p>
        </w:tc>
        <w:tc>
          <w:tcPr>
            <w:tcW w:w="0" w:type="auto"/>
          </w:tcPr>
          <w:p w14:paraId="1F9B88E4" w14:textId="77777777" w:rsidR="00A90223" w:rsidRPr="00527E9E" w:rsidRDefault="00A90223" w:rsidP="007E6475">
            <w:pPr>
              <w:jc w:val="center"/>
              <w:rPr>
                <w:b/>
                <w:bCs/>
                <w:sz w:val="16"/>
              </w:rPr>
            </w:pPr>
            <w:r w:rsidRPr="00527E9E">
              <w:rPr>
                <w:b/>
                <w:bCs/>
                <w:sz w:val="16"/>
              </w:rPr>
              <w:t>Femelle</w:t>
            </w:r>
          </w:p>
        </w:tc>
      </w:tr>
      <w:tr w:rsidR="00A90223" w:rsidRPr="00527E9E" w14:paraId="6DDAFEB0" w14:textId="77777777" w:rsidTr="0008594C">
        <w:tc>
          <w:tcPr>
            <w:tcW w:w="0" w:type="auto"/>
            <w:shd w:val="clear" w:color="auto" w:fill="D9D9D9" w:themeFill="background1" w:themeFillShade="D9"/>
          </w:tcPr>
          <w:p w14:paraId="0E95B91F" w14:textId="77777777" w:rsidR="00A90223" w:rsidRPr="00527E9E" w:rsidRDefault="00A90223" w:rsidP="007E6475">
            <w:pPr>
              <w:rPr>
                <w:sz w:val="16"/>
              </w:rPr>
            </w:pPr>
            <w:r w:rsidRPr="00527E9E">
              <w:rPr>
                <w:sz w:val="16"/>
              </w:rPr>
              <w:t>El’Der</w:t>
            </w:r>
          </w:p>
        </w:tc>
        <w:tc>
          <w:tcPr>
            <w:tcW w:w="0" w:type="auto"/>
            <w:shd w:val="clear" w:color="auto" w:fill="D9D9D9" w:themeFill="background1" w:themeFillShade="D9"/>
          </w:tcPr>
          <w:p w14:paraId="20EB8CC4" w14:textId="77777777" w:rsidR="00A90223" w:rsidRPr="00527E9E" w:rsidRDefault="004D29CE" w:rsidP="007E6475">
            <w:pPr>
              <w:jc w:val="center"/>
              <w:rPr>
                <w:sz w:val="16"/>
              </w:rPr>
            </w:pPr>
            <w:r w:rsidRPr="00527E9E">
              <w:rPr>
                <w:sz w:val="16"/>
              </w:rPr>
              <w:t>40</w:t>
            </w:r>
          </w:p>
        </w:tc>
        <w:tc>
          <w:tcPr>
            <w:tcW w:w="0" w:type="auto"/>
            <w:shd w:val="clear" w:color="auto" w:fill="D9D9D9" w:themeFill="background1" w:themeFillShade="D9"/>
          </w:tcPr>
          <w:p w14:paraId="0783FF04" w14:textId="77777777" w:rsidR="00A90223" w:rsidRPr="00527E9E" w:rsidRDefault="004D29CE" w:rsidP="007E6475">
            <w:pPr>
              <w:jc w:val="center"/>
              <w:rPr>
                <w:sz w:val="16"/>
              </w:rPr>
            </w:pPr>
            <w:r w:rsidRPr="00527E9E">
              <w:rPr>
                <w:sz w:val="16"/>
              </w:rPr>
              <w:t>60</w:t>
            </w:r>
          </w:p>
        </w:tc>
      </w:tr>
      <w:tr w:rsidR="00A90223" w:rsidRPr="00527E9E" w14:paraId="33671796" w14:textId="77777777" w:rsidTr="0008594C">
        <w:tc>
          <w:tcPr>
            <w:tcW w:w="0" w:type="auto"/>
            <w:shd w:val="clear" w:color="auto" w:fill="FFFF66"/>
          </w:tcPr>
          <w:p w14:paraId="056995A9" w14:textId="77777777" w:rsidR="00A90223" w:rsidRPr="00527E9E" w:rsidRDefault="00A90223" w:rsidP="007E6475">
            <w:pPr>
              <w:rPr>
                <w:sz w:val="16"/>
              </w:rPr>
            </w:pPr>
            <w:r w:rsidRPr="00527E9E">
              <w:rPr>
                <w:sz w:val="16"/>
              </w:rPr>
              <w:t>El’Bis</w:t>
            </w:r>
          </w:p>
        </w:tc>
        <w:tc>
          <w:tcPr>
            <w:tcW w:w="0" w:type="auto"/>
            <w:shd w:val="clear" w:color="auto" w:fill="FFFF66"/>
          </w:tcPr>
          <w:p w14:paraId="3E9F2147" w14:textId="77777777" w:rsidR="00A90223" w:rsidRPr="00527E9E" w:rsidRDefault="00A90223" w:rsidP="007E6475">
            <w:pPr>
              <w:jc w:val="center"/>
              <w:rPr>
                <w:sz w:val="16"/>
              </w:rPr>
            </w:pPr>
            <w:r w:rsidRPr="00527E9E">
              <w:rPr>
                <w:sz w:val="16"/>
              </w:rPr>
              <w:t>60</w:t>
            </w:r>
          </w:p>
        </w:tc>
        <w:tc>
          <w:tcPr>
            <w:tcW w:w="0" w:type="auto"/>
            <w:shd w:val="clear" w:color="auto" w:fill="FFFF66"/>
          </w:tcPr>
          <w:p w14:paraId="79CC7310" w14:textId="77777777" w:rsidR="00A90223" w:rsidRPr="00527E9E" w:rsidRDefault="00A90223" w:rsidP="007E6475">
            <w:pPr>
              <w:jc w:val="center"/>
              <w:rPr>
                <w:sz w:val="16"/>
              </w:rPr>
            </w:pPr>
            <w:r w:rsidRPr="00527E9E">
              <w:rPr>
                <w:sz w:val="16"/>
              </w:rPr>
              <w:t>40</w:t>
            </w:r>
          </w:p>
        </w:tc>
      </w:tr>
      <w:tr w:rsidR="00A90223" w:rsidRPr="00527E9E" w14:paraId="38C85FA2" w14:textId="77777777" w:rsidTr="0008594C">
        <w:tc>
          <w:tcPr>
            <w:tcW w:w="0" w:type="auto"/>
            <w:shd w:val="clear" w:color="auto" w:fill="FABF8F" w:themeFill="accent6" w:themeFillTint="99"/>
          </w:tcPr>
          <w:p w14:paraId="1500A931" w14:textId="77777777" w:rsidR="00A90223" w:rsidRPr="00527E9E" w:rsidRDefault="00A90223" w:rsidP="007E6475">
            <w:pPr>
              <w:rPr>
                <w:sz w:val="16"/>
              </w:rPr>
            </w:pPr>
            <w:r w:rsidRPr="00527E9E">
              <w:rPr>
                <w:sz w:val="16"/>
              </w:rPr>
              <w:t>El’Dor</w:t>
            </w:r>
          </w:p>
        </w:tc>
        <w:tc>
          <w:tcPr>
            <w:tcW w:w="0" w:type="auto"/>
            <w:shd w:val="clear" w:color="auto" w:fill="FABF8F" w:themeFill="accent6" w:themeFillTint="99"/>
          </w:tcPr>
          <w:p w14:paraId="55676C28" w14:textId="77777777" w:rsidR="00A90223" w:rsidRPr="00527E9E" w:rsidRDefault="00A90223" w:rsidP="007E6475">
            <w:pPr>
              <w:jc w:val="center"/>
              <w:rPr>
                <w:sz w:val="16"/>
              </w:rPr>
            </w:pPr>
            <w:r w:rsidRPr="00527E9E">
              <w:rPr>
                <w:sz w:val="16"/>
              </w:rPr>
              <w:t>40</w:t>
            </w:r>
          </w:p>
        </w:tc>
        <w:tc>
          <w:tcPr>
            <w:tcW w:w="0" w:type="auto"/>
            <w:shd w:val="clear" w:color="auto" w:fill="FABF8F" w:themeFill="accent6" w:themeFillTint="99"/>
          </w:tcPr>
          <w:p w14:paraId="7BAD0C93" w14:textId="77777777" w:rsidR="00A90223" w:rsidRPr="00527E9E" w:rsidRDefault="00A90223" w:rsidP="007E6475">
            <w:pPr>
              <w:jc w:val="center"/>
              <w:rPr>
                <w:sz w:val="16"/>
              </w:rPr>
            </w:pPr>
            <w:r w:rsidRPr="00527E9E">
              <w:rPr>
                <w:sz w:val="16"/>
              </w:rPr>
              <w:t>60</w:t>
            </w:r>
          </w:p>
        </w:tc>
      </w:tr>
      <w:tr w:rsidR="00A90223" w:rsidRPr="00527E9E" w14:paraId="0C32C6D6" w14:textId="77777777" w:rsidTr="0008594C">
        <w:tc>
          <w:tcPr>
            <w:tcW w:w="0" w:type="auto"/>
            <w:shd w:val="clear" w:color="auto" w:fill="95B3D7" w:themeFill="accent1" w:themeFillTint="99"/>
          </w:tcPr>
          <w:p w14:paraId="7A09A9FB" w14:textId="77777777" w:rsidR="00A90223" w:rsidRPr="00527E9E" w:rsidRDefault="00A90223" w:rsidP="007E6475">
            <w:pPr>
              <w:rPr>
                <w:sz w:val="16"/>
              </w:rPr>
            </w:pPr>
            <w:r w:rsidRPr="00527E9E">
              <w:rPr>
                <w:sz w:val="16"/>
              </w:rPr>
              <w:t>El’Lar</w:t>
            </w:r>
          </w:p>
        </w:tc>
        <w:tc>
          <w:tcPr>
            <w:tcW w:w="0" w:type="auto"/>
            <w:shd w:val="clear" w:color="auto" w:fill="95B3D7" w:themeFill="accent1" w:themeFillTint="99"/>
          </w:tcPr>
          <w:p w14:paraId="5FCB041C" w14:textId="77777777" w:rsidR="00A90223" w:rsidRPr="00527E9E" w:rsidRDefault="00A90223" w:rsidP="007E6475">
            <w:pPr>
              <w:jc w:val="center"/>
              <w:rPr>
                <w:sz w:val="16"/>
              </w:rPr>
            </w:pPr>
            <w:r w:rsidRPr="00527E9E">
              <w:rPr>
                <w:sz w:val="16"/>
              </w:rPr>
              <w:t>50</w:t>
            </w:r>
          </w:p>
        </w:tc>
        <w:tc>
          <w:tcPr>
            <w:tcW w:w="0" w:type="auto"/>
            <w:shd w:val="clear" w:color="auto" w:fill="95B3D7" w:themeFill="accent1" w:themeFillTint="99"/>
          </w:tcPr>
          <w:p w14:paraId="0A697ED1" w14:textId="77777777" w:rsidR="00A90223" w:rsidRPr="00527E9E" w:rsidRDefault="00A90223" w:rsidP="007E6475">
            <w:pPr>
              <w:jc w:val="center"/>
              <w:rPr>
                <w:sz w:val="16"/>
              </w:rPr>
            </w:pPr>
            <w:r w:rsidRPr="00527E9E">
              <w:rPr>
                <w:sz w:val="16"/>
              </w:rPr>
              <w:t>50</w:t>
            </w:r>
          </w:p>
        </w:tc>
      </w:tr>
      <w:tr w:rsidR="00A90223" w:rsidRPr="00527E9E" w14:paraId="39AF7D48" w14:textId="77777777" w:rsidTr="004B6BD9">
        <w:tc>
          <w:tcPr>
            <w:tcW w:w="0" w:type="auto"/>
            <w:shd w:val="clear" w:color="auto" w:fill="92D050"/>
          </w:tcPr>
          <w:p w14:paraId="1302A7FB" w14:textId="77777777" w:rsidR="00A90223" w:rsidRPr="00527E9E" w:rsidRDefault="00A90223" w:rsidP="007E6475">
            <w:pPr>
              <w:rPr>
                <w:sz w:val="16"/>
              </w:rPr>
            </w:pPr>
            <w:r w:rsidRPr="00527E9E">
              <w:rPr>
                <w:sz w:val="16"/>
              </w:rPr>
              <w:t>Koth’Oth</w:t>
            </w:r>
          </w:p>
        </w:tc>
        <w:tc>
          <w:tcPr>
            <w:tcW w:w="0" w:type="auto"/>
            <w:shd w:val="clear" w:color="auto" w:fill="92D050"/>
          </w:tcPr>
          <w:p w14:paraId="67F3106A" w14:textId="77777777" w:rsidR="00A90223" w:rsidRPr="00527E9E" w:rsidRDefault="00A90223" w:rsidP="007E6475">
            <w:pPr>
              <w:jc w:val="center"/>
              <w:rPr>
                <w:sz w:val="16"/>
              </w:rPr>
            </w:pPr>
            <w:r w:rsidRPr="00527E9E">
              <w:rPr>
                <w:sz w:val="16"/>
              </w:rPr>
              <w:t>70</w:t>
            </w:r>
          </w:p>
        </w:tc>
        <w:tc>
          <w:tcPr>
            <w:tcW w:w="0" w:type="auto"/>
            <w:shd w:val="clear" w:color="auto" w:fill="92D050"/>
          </w:tcPr>
          <w:p w14:paraId="72C9903E" w14:textId="77777777" w:rsidR="00A90223" w:rsidRPr="00527E9E" w:rsidRDefault="00A90223" w:rsidP="007E6475">
            <w:pPr>
              <w:jc w:val="center"/>
              <w:rPr>
                <w:sz w:val="16"/>
              </w:rPr>
            </w:pPr>
            <w:r w:rsidRPr="00527E9E">
              <w:rPr>
                <w:sz w:val="16"/>
              </w:rPr>
              <w:t>30</w:t>
            </w:r>
          </w:p>
        </w:tc>
      </w:tr>
      <w:tr w:rsidR="00A90223" w:rsidRPr="00527E9E" w14:paraId="5DE076F0" w14:textId="77777777" w:rsidTr="0008594C">
        <w:tc>
          <w:tcPr>
            <w:tcW w:w="0" w:type="auto"/>
            <w:shd w:val="clear" w:color="auto" w:fill="D9D9D9" w:themeFill="background1" w:themeFillShade="D9"/>
          </w:tcPr>
          <w:p w14:paraId="1C65F638" w14:textId="77777777" w:rsidR="00A90223" w:rsidRPr="00527E9E" w:rsidRDefault="00A90223" w:rsidP="007E6475">
            <w:pPr>
              <w:rPr>
                <w:sz w:val="16"/>
              </w:rPr>
            </w:pPr>
            <w:r w:rsidRPr="00527E9E">
              <w:rPr>
                <w:sz w:val="16"/>
              </w:rPr>
              <w:t>Si’Th</w:t>
            </w:r>
          </w:p>
        </w:tc>
        <w:tc>
          <w:tcPr>
            <w:tcW w:w="0" w:type="auto"/>
            <w:shd w:val="clear" w:color="auto" w:fill="D9D9D9" w:themeFill="background1" w:themeFillShade="D9"/>
          </w:tcPr>
          <w:p w14:paraId="0EA38BA1" w14:textId="77777777" w:rsidR="00A90223" w:rsidRPr="00527E9E" w:rsidRDefault="004D29CE" w:rsidP="007E6475">
            <w:pPr>
              <w:jc w:val="center"/>
              <w:rPr>
                <w:sz w:val="16"/>
              </w:rPr>
            </w:pPr>
            <w:r w:rsidRPr="00527E9E">
              <w:rPr>
                <w:sz w:val="16"/>
              </w:rPr>
              <w:t>2</w:t>
            </w:r>
            <w:r w:rsidR="00A90223" w:rsidRPr="00527E9E">
              <w:rPr>
                <w:sz w:val="16"/>
              </w:rPr>
              <w:t>0</w:t>
            </w:r>
          </w:p>
        </w:tc>
        <w:tc>
          <w:tcPr>
            <w:tcW w:w="0" w:type="auto"/>
            <w:shd w:val="clear" w:color="auto" w:fill="D9D9D9" w:themeFill="background1" w:themeFillShade="D9"/>
          </w:tcPr>
          <w:p w14:paraId="33304554" w14:textId="77777777" w:rsidR="00A90223" w:rsidRPr="00527E9E" w:rsidRDefault="004D29CE" w:rsidP="007E6475">
            <w:pPr>
              <w:jc w:val="center"/>
              <w:rPr>
                <w:sz w:val="16"/>
              </w:rPr>
            </w:pPr>
            <w:r w:rsidRPr="00527E9E">
              <w:rPr>
                <w:sz w:val="16"/>
              </w:rPr>
              <w:t>8</w:t>
            </w:r>
            <w:r w:rsidR="00A90223" w:rsidRPr="00527E9E">
              <w:rPr>
                <w:sz w:val="16"/>
              </w:rPr>
              <w:t>0</w:t>
            </w:r>
          </w:p>
        </w:tc>
      </w:tr>
      <w:tr w:rsidR="00A90223" w:rsidRPr="00527E9E" w14:paraId="603496B3" w14:textId="77777777" w:rsidTr="004B6BD9">
        <w:tc>
          <w:tcPr>
            <w:tcW w:w="0" w:type="auto"/>
            <w:shd w:val="clear" w:color="auto" w:fill="00B050"/>
          </w:tcPr>
          <w:p w14:paraId="073FC3B6" w14:textId="77777777" w:rsidR="00A90223" w:rsidRPr="00527E9E" w:rsidRDefault="00A90223" w:rsidP="007E6475">
            <w:pPr>
              <w:rPr>
                <w:sz w:val="16"/>
              </w:rPr>
            </w:pPr>
            <w:r w:rsidRPr="00527E9E">
              <w:rPr>
                <w:sz w:val="16"/>
              </w:rPr>
              <w:t>Nature</w:t>
            </w:r>
          </w:p>
        </w:tc>
        <w:tc>
          <w:tcPr>
            <w:tcW w:w="0" w:type="auto"/>
            <w:shd w:val="clear" w:color="auto" w:fill="00B050"/>
          </w:tcPr>
          <w:p w14:paraId="3443CD86" w14:textId="77777777" w:rsidR="00A90223" w:rsidRPr="00527E9E" w:rsidRDefault="00A90223" w:rsidP="007E6475">
            <w:pPr>
              <w:jc w:val="center"/>
              <w:rPr>
                <w:sz w:val="16"/>
              </w:rPr>
            </w:pPr>
            <w:r w:rsidRPr="00527E9E">
              <w:rPr>
                <w:sz w:val="16"/>
              </w:rPr>
              <w:t>50</w:t>
            </w:r>
          </w:p>
        </w:tc>
        <w:tc>
          <w:tcPr>
            <w:tcW w:w="0" w:type="auto"/>
            <w:shd w:val="clear" w:color="auto" w:fill="00B050"/>
          </w:tcPr>
          <w:p w14:paraId="28304E32" w14:textId="77777777" w:rsidR="00A90223" w:rsidRPr="00527E9E" w:rsidRDefault="00A90223" w:rsidP="007E6475">
            <w:pPr>
              <w:jc w:val="center"/>
              <w:rPr>
                <w:sz w:val="16"/>
              </w:rPr>
            </w:pPr>
            <w:r w:rsidRPr="00527E9E">
              <w:rPr>
                <w:sz w:val="16"/>
              </w:rPr>
              <w:t>50</w:t>
            </w:r>
          </w:p>
        </w:tc>
      </w:tr>
    </w:tbl>
    <w:p w14:paraId="5C863641" w14:textId="77777777" w:rsidR="00D75D15" w:rsidRPr="00527E9E" w:rsidRDefault="005A3E1E" w:rsidP="0033110F">
      <w:r w:rsidRPr="00527E9E">
        <w:t>Modifiez</w:t>
      </w:r>
      <w:r w:rsidR="0020048F" w:rsidRPr="00527E9E">
        <w:t xml:space="preserve"> </w:t>
      </w:r>
      <w:r w:rsidR="00A65595" w:rsidRPr="00527E9E">
        <w:t xml:space="preserve">le plus grand des deux nombres </w:t>
      </w:r>
      <w:r w:rsidRPr="00527E9E">
        <w:t xml:space="preserve">de </w:t>
      </w:r>
      <w:r w:rsidRPr="00527E9E">
        <w:rPr>
          <w:b/>
        </w:rPr>
        <w:t>D10-D10</w:t>
      </w:r>
      <w:r w:rsidR="005F5B89" w:rsidRPr="00527E9E">
        <w:rPr>
          <w:b/>
        </w:rPr>
        <w:t xml:space="preserve"> </w:t>
      </w:r>
      <w:r w:rsidR="005F5B89" w:rsidRPr="00527E9E">
        <w:t>et ajustez le second</w:t>
      </w:r>
      <w:r w:rsidR="00844FFC" w:rsidRPr="00527E9E">
        <w:t xml:space="preserve"> pour </w:t>
      </w:r>
      <w:r w:rsidR="00B13803" w:rsidRPr="00527E9E">
        <w:t xml:space="preserve">obtenir </w:t>
      </w:r>
      <w:r w:rsidR="00844FFC" w:rsidRPr="00527E9E">
        <w:t>un total de 100</w:t>
      </w:r>
      <w:r w:rsidRPr="00527E9E">
        <w:t>.</w:t>
      </w:r>
    </w:p>
    <w:p w14:paraId="23DC44AA" w14:textId="77777777" w:rsidR="00B13803" w:rsidRPr="00527E9E" w:rsidRDefault="00B13803" w:rsidP="00B13803">
      <w:pPr>
        <w:pStyle w:val="Exemple0"/>
      </w:pPr>
      <w:r w:rsidRPr="00527E9E">
        <w:t>Exemple (suite oiseau parasite) : le % de mâle = 70+(d10-d10=</w:t>
      </w:r>
      <w:r w:rsidR="00467A9D" w:rsidRPr="00527E9E">
        <w:t>+</w:t>
      </w:r>
      <w:r w:rsidRPr="00527E9E">
        <w:t>1</w:t>
      </w:r>
      <w:r w:rsidR="00467A9D" w:rsidRPr="00527E9E">
        <w:t>)</w:t>
      </w:r>
      <w:r w:rsidRPr="00527E9E">
        <w:t>=71, donc 29% de femelles.</w:t>
      </w:r>
    </w:p>
    <w:p w14:paraId="5442FA8F" w14:textId="77777777" w:rsidR="006572C8" w:rsidRPr="00527E9E" w:rsidRDefault="005344C4" w:rsidP="0045338D">
      <w:pPr>
        <w:pStyle w:val="Titre3"/>
        <w:rPr>
          <w:lang w:val="fr-BE"/>
        </w:rPr>
      </w:pPr>
      <w:bookmarkStart w:id="109" w:name="_Toc199924533"/>
      <w:r w:rsidRPr="00527E9E">
        <w:rPr>
          <w:lang w:val="fr-BE"/>
        </w:rPr>
        <w:t>5</w:t>
      </w:r>
      <w:r w:rsidR="00936455" w:rsidRPr="00527E9E">
        <w:rPr>
          <w:lang w:val="fr-BE"/>
        </w:rPr>
        <w:t>.</w:t>
      </w:r>
      <w:r w:rsidR="0033110F" w:rsidRPr="00527E9E">
        <w:rPr>
          <w:lang w:val="fr-BE"/>
        </w:rPr>
        <w:t>3</w:t>
      </w:r>
      <w:r w:rsidR="00936455" w:rsidRPr="00527E9E">
        <w:rPr>
          <w:lang w:val="fr-BE"/>
        </w:rPr>
        <w:t xml:space="preserve">.2 </w:t>
      </w:r>
      <w:r w:rsidR="00671D35" w:rsidRPr="00527E9E">
        <w:rPr>
          <w:lang w:val="fr-BE"/>
        </w:rPr>
        <w:t>Habitat</w:t>
      </w:r>
      <w:bookmarkEnd w:id="109"/>
      <w:r w:rsidR="0020048F" w:rsidRPr="00527E9E">
        <w:rPr>
          <w:lang w:val="fr-BE"/>
        </w:rPr>
        <w:t xml:space="preserve"> </w:t>
      </w:r>
    </w:p>
    <w:p w14:paraId="289320C2" w14:textId="77777777" w:rsidR="0020048F" w:rsidRPr="00527E9E" w:rsidRDefault="002040AF" w:rsidP="002040AF">
      <w:r w:rsidRPr="00527E9E">
        <w:t>Pour savoir si une race a un lieu de vie</w:t>
      </w:r>
      <w:r w:rsidR="00B13803" w:rsidRPr="00527E9E">
        <w:t xml:space="preserve"> habituel</w:t>
      </w:r>
      <w:r w:rsidRPr="00527E9E">
        <w:t>, l</w:t>
      </w:r>
      <w:r w:rsidR="0020048F" w:rsidRPr="00527E9E">
        <w:t xml:space="preserve">ancez un D100 sous </w:t>
      </w:r>
      <w:r w:rsidR="0020048F" w:rsidRPr="00527E9E">
        <w:rPr>
          <w:b/>
        </w:rPr>
        <w:t>[Intelligence + NEC + NEMx2]</w:t>
      </w:r>
      <w:r w:rsidRPr="00527E9E">
        <w:t>.</w:t>
      </w:r>
      <w:r w:rsidR="0020048F" w:rsidRPr="00527E9E">
        <w:t xml:space="preserve"> </w:t>
      </w:r>
      <w:r w:rsidRPr="00527E9E">
        <w:t>E</w:t>
      </w:r>
      <w:r w:rsidR="0020048F" w:rsidRPr="00527E9E">
        <w:t xml:space="preserve">n cas de réussite déterminez </w:t>
      </w:r>
      <w:r w:rsidR="00B13803" w:rsidRPr="00527E9E">
        <w:t xml:space="preserve">(D10) </w:t>
      </w:r>
      <w:r w:rsidR="0020048F" w:rsidRPr="00527E9E">
        <w:t>le type de lieu selon le terrain</w:t>
      </w:r>
      <w:r w:rsidR="0033110F" w:rsidRPr="00527E9E">
        <w:t xml:space="preserve"> principal</w:t>
      </w:r>
      <w:r w:rsidR="0020048F" w:rsidRPr="00527E9E">
        <w:t xml:space="preserve"> dans lequel elle </w:t>
      </w:r>
      <w:r w:rsidR="00B13803" w:rsidRPr="00527E9E">
        <w:t>réside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6"/>
        <w:gridCol w:w="629"/>
        <w:gridCol w:w="949"/>
        <w:gridCol w:w="716"/>
        <w:gridCol w:w="907"/>
        <w:gridCol w:w="848"/>
        <w:gridCol w:w="1312"/>
        <w:gridCol w:w="859"/>
      </w:tblGrid>
      <w:tr w:rsidR="0020048F" w:rsidRPr="00527E9E" w14:paraId="49492486" w14:textId="77777777">
        <w:tc>
          <w:tcPr>
            <w:tcW w:w="0" w:type="auto"/>
          </w:tcPr>
          <w:p w14:paraId="2F5C8007" w14:textId="77777777" w:rsidR="0020048F" w:rsidRPr="00527E9E" w:rsidRDefault="0020048F" w:rsidP="0020048F">
            <w:pPr>
              <w:rPr>
                <w:b/>
                <w:bCs/>
                <w:sz w:val="16"/>
              </w:rPr>
            </w:pPr>
            <w:r w:rsidRPr="00527E9E">
              <w:rPr>
                <w:b/>
                <w:bCs/>
                <w:sz w:val="16"/>
              </w:rPr>
              <w:t>Terrain</w:t>
            </w:r>
          </w:p>
        </w:tc>
        <w:tc>
          <w:tcPr>
            <w:tcW w:w="0" w:type="auto"/>
          </w:tcPr>
          <w:p w14:paraId="0AA86650" w14:textId="77777777" w:rsidR="0020048F" w:rsidRPr="00527E9E" w:rsidRDefault="0020048F" w:rsidP="0020048F">
            <w:pPr>
              <w:jc w:val="center"/>
              <w:rPr>
                <w:b/>
                <w:bCs/>
                <w:sz w:val="16"/>
              </w:rPr>
            </w:pPr>
            <w:r w:rsidRPr="00527E9E">
              <w:rPr>
                <w:b/>
                <w:bCs/>
                <w:sz w:val="16"/>
              </w:rPr>
              <w:t>Trou</w:t>
            </w:r>
          </w:p>
        </w:tc>
        <w:tc>
          <w:tcPr>
            <w:tcW w:w="0" w:type="auto"/>
          </w:tcPr>
          <w:p w14:paraId="7969AF66" w14:textId="77777777" w:rsidR="0020048F" w:rsidRPr="00527E9E" w:rsidRDefault="0020048F" w:rsidP="0020048F">
            <w:pPr>
              <w:jc w:val="center"/>
              <w:rPr>
                <w:b/>
                <w:bCs/>
                <w:sz w:val="16"/>
              </w:rPr>
            </w:pPr>
            <w:r w:rsidRPr="00527E9E">
              <w:rPr>
                <w:b/>
                <w:bCs/>
                <w:sz w:val="16"/>
              </w:rPr>
              <w:t>Caverne</w:t>
            </w:r>
          </w:p>
        </w:tc>
        <w:tc>
          <w:tcPr>
            <w:tcW w:w="0" w:type="auto"/>
          </w:tcPr>
          <w:p w14:paraId="667ADFED" w14:textId="77777777" w:rsidR="0020048F" w:rsidRPr="00527E9E" w:rsidRDefault="0020048F" w:rsidP="0020048F">
            <w:pPr>
              <w:jc w:val="center"/>
              <w:rPr>
                <w:b/>
                <w:bCs/>
                <w:sz w:val="16"/>
              </w:rPr>
            </w:pPr>
            <w:r w:rsidRPr="00527E9E">
              <w:rPr>
                <w:b/>
                <w:bCs/>
                <w:sz w:val="16"/>
              </w:rPr>
              <w:t>Hutte</w:t>
            </w:r>
          </w:p>
        </w:tc>
        <w:tc>
          <w:tcPr>
            <w:tcW w:w="0" w:type="auto"/>
          </w:tcPr>
          <w:p w14:paraId="12ED7B51" w14:textId="77777777" w:rsidR="0020048F" w:rsidRPr="00527E9E" w:rsidRDefault="0020048F" w:rsidP="0020048F">
            <w:pPr>
              <w:jc w:val="center"/>
              <w:rPr>
                <w:b/>
                <w:bCs/>
                <w:sz w:val="16"/>
              </w:rPr>
            </w:pPr>
            <w:r w:rsidRPr="00527E9E">
              <w:rPr>
                <w:b/>
                <w:bCs/>
                <w:sz w:val="16"/>
              </w:rPr>
              <w:t xml:space="preserve">Repaire </w:t>
            </w:r>
          </w:p>
        </w:tc>
        <w:tc>
          <w:tcPr>
            <w:tcW w:w="0" w:type="auto"/>
          </w:tcPr>
          <w:p w14:paraId="3BA07B56" w14:textId="77777777" w:rsidR="0020048F" w:rsidRPr="00527E9E" w:rsidRDefault="0020048F" w:rsidP="0020048F">
            <w:pPr>
              <w:jc w:val="center"/>
              <w:rPr>
                <w:b/>
                <w:bCs/>
                <w:sz w:val="16"/>
              </w:rPr>
            </w:pPr>
            <w:r w:rsidRPr="00527E9E">
              <w:rPr>
                <w:b/>
                <w:bCs/>
                <w:sz w:val="16"/>
              </w:rPr>
              <w:t>Maison</w:t>
            </w:r>
          </w:p>
        </w:tc>
        <w:tc>
          <w:tcPr>
            <w:tcW w:w="0" w:type="auto"/>
          </w:tcPr>
          <w:p w14:paraId="16A872D4" w14:textId="77777777" w:rsidR="0020048F" w:rsidRPr="00527E9E" w:rsidRDefault="0020048F" w:rsidP="0020048F">
            <w:pPr>
              <w:jc w:val="center"/>
              <w:rPr>
                <w:b/>
                <w:bCs/>
                <w:sz w:val="16"/>
              </w:rPr>
            </w:pPr>
            <w:r w:rsidRPr="00527E9E">
              <w:rPr>
                <w:b/>
                <w:bCs/>
                <w:sz w:val="16"/>
              </w:rPr>
              <w:t>Fortification</w:t>
            </w:r>
          </w:p>
        </w:tc>
        <w:tc>
          <w:tcPr>
            <w:tcW w:w="0" w:type="auto"/>
          </w:tcPr>
          <w:p w14:paraId="5749E7A9" w14:textId="77777777" w:rsidR="0020048F" w:rsidRPr="00527E9E" w:rsidRDefault="0020048F" w:rsidP="0020048F">
            <w:pPr>
              <w:jc w:val="center"/>
              <w:rPr>
                <w:b/>
                <w:bCs/>
                <w:sz w:val="16"/>
              </w:rPr>
            </w:pPr>
            <w:r w:rsidRPr="00527E9E">
              <w:rPr>
                <w:b/>
                <w:bCs/>
                <w:sz w:val="16"/>
              </w:rPr>
              <w:t>Spécial</w:t>
            </w:r>
          </w:p>
        </w:tc>
      </w:tr>
      <w:tr w:rsidR="0020048F" w:rsidRPr="00527E9E" w14:paraId="57DF11B3" w14:textId="77777777">
        <w:tc>
          <w:tcPr>
            <w:tcW w:w="0" w:type="auto"/>
            <w:shd w:val="clear" w:color="auto" w:fill="auto"/>
          </w:tcPr>
          <w:p w14:paraId="160AF243" w14:textId="77777777" w:rsidR="0020048F" w:rsidRPr="00527E9E" w:rsidRDefault="0020048F" w:rsidP="0020048F">
            <w:pPr>
              <w:widowControl/>
              <w:rPr>
                <w:rFonts w:cs="Arial"/>
                <w:sz w:val="16"/>
                <w:szCs w:val="16"/>
                <w:lang w:eastAsia="fr-FR"/>
              </w:rPr>
            </w:pPr>
            <w:r w:rsidRPr="00527E9E">
              <w:rPr>
                <w:rFonts w:cs="Arial"/>
                <w:sz w:val="16"/>
                <w:szCs w:val="16"/>
                <w:lang w:eastAsia="fr-FR"/>
              </w:rPr>
              <w:t>Caverne</w:t>
            </w:r>
          </w:p>
        </w:tc>
        <w:tc>
          <w:tcPr>
            <w:tcW w:w="0" w:type="auto"/>
            <w:shd w:val="clear" w:color="auto" w:fill="auto"/>
          </w:tcPr>
          <w:p w14:paraId="3CFCB60D" w14:textId="77777777" w:rsidR="0020048F" w:rsidRPr="00527E9E" w:rsidRDefault="0020048F" w:rsidP="0020048F">
            <w:pPr>
              <w:jc w:val="center"/>
              <w:rPr>
                <w:sz w:val="16"/>
              </w:rPr>
            </w:pPr>
            <w:r w:rsidRPr="00527E9E">
              <w:rPr>
                <w:sz w:val="16"/>
              </w:rPr>
              <w:t>1-3</w:t>
            </w:r>
          </w:p>
        </w:tc>
        <w:tc>
          <w:tcPr>
            <w:tcW w:w="0" w:type="auto"/>
            <w:shd w:val="clear" w:color="auto" w:fill="auto"/>
          </w:tcPr>
          <w:p w14:paraId="45E0F607" w14:textId="77777777" w:rsidR="0020048F" w:rsidRPr="00527E9E" w:rsidRDefault="0020048F" w:rsidP="0020048F">
            <w:pPr>
              <w:jc w:val="center"/>
              <w:rPr>
                <w:sz w:val="16"/>
              </w:rPr>
            </w:pPr>
            <w:r w:rsidRPr="00527E9E">
              <w:rPr>
                <w:sz w:val="16"/>
              </w:rPr>
              <w:t>4-8</w:t>
            </w:r>
          </w:p>
        </w:tc>
        <w:tc>
          <w:tcPr>
            <w:tcW w:w="0" w:type="auto"/>
            <w:shd w:val="clear" w:color="auto" w:fill="0C0C0C"/>
          </w:tcPr>
          <w:p w14:paraId="624B3432" w14:textId="77777777" w:rsidR="0020048F" w:rsidRPr="00527E9E" w:rsidRDefault="0020048F" w:rsidP="0020048F">
            <w:pPr>
              <w:jc w:val="center"/>
              <w:rPr>
                <w:sz w:val="16"/>
              </w:rPr>
            </w:pPr>
          </w:p>
        </w:tc>
        <w:tc>
          <w:tcPr>
            <w:tcW w:w="0" w:type="auto"/>
            <w:shd w:val="clear" w:color="auto" w:fill="auto"/>
          </w:tcPr>
          <w:p w14:paraId="7A1E5134" w14:textId="77777777" w:rsidR="0020048F" w:rsidRPr="00527E9E" w:rsidRDefault="0020048F" w:rsidP="0020048F">
            <w:pPr>
              <w:jc w:val="center"/>
              <w:rPr>
                <w:sz w:val="16"/>
              </w:rPr>
            </w:pPr>
            <w:r w:rsidRPr="00527E9E">
              <w:rPr>
                <w:sz w:val="16"/>
              </w:rPr>
              <w:t>9</w:t>
            </w:r>
          </w:p>
        </w:tc>
        <w:tc>
          <w:tcPr>
            <w:tcW w:w="0" w:type="auto"/>
            <w:shd w:val="clear" w:color="auto" w:fill="0C0C0C"/>
          </w:tcPr>
          <w:p w14:paraId="781E3F6F" w14:textId="77777777" w:rsidR="0020048F" w:rsidRPr="00527E9E" w:rsidRDefault="0020048F" w:rsidP="0020048F">
            <w:pPr>
              <w:jc w:val="center"/>
              <w:rPr>
                <w:sz w:val="16"/>
              </w:rPr>
            </w:pPr>
          </w:p>
        </w:tc>
        <w:tc>
          <w:tcPr>
            <w:tcW w:w="0" w:type="auto"/>
            <w:shd w:val="clear" w:color="auto" w:fill="0C0C0C"/>
          </w:tcPr>
          <w:p w14:paraId="3B7475CB" w14:textId="77777777" w:rsidR="0020048F" w:rsidRPr="00527E9E" w:rsidRDefault="0020048F" w:rsidP="0020048F">
            <w:pPr>
              <w:jc w:val="center"/>
              <w:rPr>
                <w:sz w:val="16"/>
              </w:rPr>
            </w:pPr>
          </w:p>
        </w:tc>
        <w:tc>
          <w:tcPr>
            <w:tcW w:w="0" w:type="auto"/>
          </w:tcPr>
          <w:p w14:paraId="7DD7B8F2" w14:textId="77777777" w:rsidR="0020048F" w:rsidRPr="00527E9E" w:rsidRDefault="0020048F" w:rsidP="0020048F">
            <w:pPr>
              <w:jc w:val="center"/>
              <w:rPr>
                <w:sz w:val="16"/>
              </w:rPr>
            </w:pPr>
            <w:r w:rsidRPr="00527E9E">
              <w:rPr>
                <w:sz w:val="16"/>
              </w:rPr>
              <w:t>10</w:t>
            </w:r>
          </w:p>
        </w:tc>
      </w:tr>
      <w:tr w:rsidR="0020048F" w:rsidRPr="00527E9E" w14:paraId="01C59357" w14:textId="77777777">
        <w:tc>
          <w:tcPr>
            <w:tcW w:w="0" w:type="auto"/>
            <w:shd w:val="clear" w:color="auto" w:fill="D9D9D9"/>
          </w:tcPr>
          <w:p w14:paraId="23B6EE8C" w14:textId="77777777" w:rsidR="0020048F" w:rsidRPr="00527E9E" w:rsidRDefault="0020048F" w:rsidP="0020048F">
            <w:pPr>
              <w:widowControl/>
              <w:rPr>
                <w:rFonts w:cs="Arial"/>
                <w:sz w:val="16"/>
                <w:szCs w:val="16"/>
                <w:lang w:eastAsia="fr-FR"/>
              </w:rPr>
            </w:pPr>
            <w:r w:rsidRPr="00527E9E">
              <w:rPr>
                <w:rFonts w:cs="Arial"/>
                <w:sz w:val="16"/>
                <w:szCs w:val="16"/>
                <w:lang w:eastAsia="fr-FR"/>
              </w:rPr>
              <w:t>Colline</w:t>
            </w:r>
          </w:p>
        </w:tc>
        <w:tc>
          <w:tcPr>
            <w:tcW w:w="0" w:type="auto"/>
            <w:shd w:val="clear" w:color="auto" w:fill="D9D9D9"/>
          </w:tcPr>
          <w:p w14:paraId="3BEA47A0" w14:textId="77777777" w:rsidR="0020048F" w:rsidRPr="00527E9E" w:rsidRDefault="0020048F" w:rsidP="0020048F">
            <w:pPr>
              <w:jc w:val="center"/>
              <w:rPr>
                <w:sz w:val="16"/>
              </w:rPr>
            </w:pPr>
            <w:r w:rsidRPr="00527E9E">
              <w:rPr>
                <w:sz w:val="16"/>
              </w:rPr>
              <w:t>1-2</w:t>
            </w:r>
          </w:p>
        </w:tc>
        <w:tc>
          <w:tcPr>
            <w:tcW w:w="0" w:type="auto"/>
            <w:shd w:val="clear" w:color="auto" w:fill="D9D9D9"/>
          </w:tcPr>
          <w:p w14:paraId="25CAAC01" w14:textId="77777777" w:rsidR="0020048F" w:rsidRPr="00527E9E" w:rsidRDefault="0020048F" w:rsidP="0020048F">
            <w:pPr>
              <w:jc w:val="center"/>
              <w:rPr>
                <w:sz w:val="16"/>
              </w:rPr>
            </w:pPr>
            <w:r w:rsidRPr="00527E9E">
              <w:rPr>
                <w:sz w:val="16"/>
              </w:rPr>
              <w:t>3-4</w:t>
            </w:r>
          </w:p>
        </w:tc>
        <w:tc>
          <w:tcPr>
            <w:tcW w:w="0" w:type="auto"/>
            <w:shd w:val="clear" w:color="auto" w:fill="D9D9D9"/>
          </w:tcPr>
          <w:p w14:paraId="6B3564E6" w14:textId="77777777" w:rsidR="0020048F" w:rsidRPr="00527E9E" w:rsidRDefault="0020048F" w:rsidP="0020048F">
            <w:pPr>
              <w:jc w:val="center"/>
              <w:rPr>
                <w:sz w:val="16"/>
              </w:rPr>
            </w:pPr>
            <w:r w:rsidRPr="00527E9E">
              <w:rPr>
                <w:sz w:val="16"/>
              </w:rPr>
              <w:t>5-6</w:t>
            </w:r>
          </w:p>
        </w:tc>
        <w:tc>
          <w:tcPr>
            <w:tcW w:w="0" w:type="auto"/>
            <w:shd w:val="clear" w:color="auto" w:fill="D9D9D9"/>
          </w:tcPr>
          <w:p w14:paraId="7A6CB0C8" w14:textId="77777777" w:rsidR="0020048F" w:rsidRPr="00527E9E" w:rsidRDefault="0020048F" w:rsidP="0020048F">
            <w:pPr>
              <w:jc w:val="center"/>
              <w:rPr>
                <w:sz w:val="16"/>
              </w:rPr>
            </w:pPr>
            <w:r w:rsidRPr="00527E9E">
              <w:rPr>
                <w:sz w:val="16"/>
              </w:rPr>
              <w:t>7-8</w:t>
            </w:r>
          </w:p>
        </w:tc>
        <w:tc>
          <w:tcPr>
            <w:tcW w:w="0" w:type="auto"/>
            <w:shd w:val="clear" w:color="auto" w:fill="D9D9D9"/>
          </w:tcPr>
          <w:p w14:paraId="36C6D1C8" w14:textId="77777777" w:rsidR="0020048F" w:rsidRPr="00527E9E" w:rsidRDefault="0020048F" w:rsidP="0020048F">
            <w:pPr>
              <w:jc w:val="center"/>
              <w:rPr>
                <w:sz w:val="16"/>
              </w:rPr>
            </w:pPr>
            <w:r w:rsidRPr="00527E9E">
              <w:rPr>
                <w:sz w:val="16"/>
              </w:rPr>
              <w:t>9</w:t>
            </w:r>
          </w:p>
        </w:tc>
        <w:tc>
          <w:tcPr>
            <w:tcW w:w="0" w:type="auto"/>
            <w:shd w:val="clear" w:color="auto" w:fill="D9D9D9"/>
          </w:tcPr>
          <w:p w14:paraId="046AB981" w14:textId="77777777" w:rsidR="0020048F" w:rsidRPr="00527E9E" w:rsidRDefault="0020048F" w:rsidP="0020048F">
            <w:pPr>
              <w:jc w:val="center"/>
              <w:rPr>
                <w:sz w:val="16"/>
              </w:rPr>
            </w:pPr>
            <w:r w:rsidRPr="00527E9E">
              <w:rPr>
                <w:sz w:val="16"/>
              </w:rPr>
              <w:t>10</w:t>
            </w:r>
          </w:p>
        </w:tc>
        <w:tc>
          <w:tcPr>
            <w:tcW w:w="0" w:type="auto"/>
            <w:shd w:val="clear" w:color="auto" w:fill="0C0C0C"/>
          </w:tcPr>
          <w:p w14:paraId="0D5B4728" w14:textId="77777777" w:rsidR="0020048F" w:rsidRPr="00527E9E" w:rsidRDefault="0020048F" w:rsidP="0020048F">
            <w:pPr>
              <w:jc w:val="center"/>
              <w:rPr>
                <w:sz w:val="16"/>
              </w:rPr>
            </w:pPr>
          </w:p>
        </w:tc>
      </w:tr>
      <w:tr w:rsidR="0020048F" w:rsidRPr="00527E9E" w14:paraId="381A03BE" w14:textId="77777777">
        <w:tc>
          <w:tcPr>
            <w:tcW w:w="0" w:type="auto"/>
            <w:shd w:val="clear" w:color="auto" w:fill="auto"/>
          </w:tcPr>
          <w:p w14:paraId="13B220DD" w14:textId="77777777" w:rsidR="0020048F" w:rsidRPr="00527E9E" w:rsidRDefault="0020048F" w:rsidP="0020048F">
            <w:pPr>
              <w:widowControl/>
              <w:rPr>
                <w:rFonts w:cs="Arial"/>
                <w:sz w:val="16"/>
                <w:szCs w:val="16"/>
                <w:lang w:eastAsia="fr-FR"/>
              </w:rPr>
            </w:pPr>
            <w:r w:rsidRPr="00527E9E">
              <w:rPr>
                <w:rFonts w:cs="Arial"/>
                <w:sz w:val="16"/>
                <w:szCs w:val="16"/>
                <w:lang w:eastAsia="fr-FR"/>
              </w:rPr>
              <w:t>Cours d'eau</w:t>
            </w:r>
          </w:p>
        </w:tc>
        <w:tc>
          <w:tcPr>
            <w:tcW w:w="0" w:type="auto"/>
            <w:shd w:val="clear" w:color="auto" w:fill="0C0C0C"/>
          </w:tcPr>
          <w:p w14:paraId="33A370DD" w14:textId="77777777" w:rsidR="0020048F" w:rsidRPr="00527E9E" w:rsidRDefault="0020048F" w:rsidP="0020048F">
            <w:pPr>
              <w:jc w:val="center"/>
              <w:rPr>
                <w:sz w:val="16"/>
              </w:rPr>
            </w:pPr>
          </w:p>
        </w:tc>
        <w:tc>
          <w:tcPr>
            <w:tcW w:w="0" w:type="auto"/>
            <w:shd w:val="clear" w:color="auto" w:fill="auto"/>
          </w:tcPr>
          <w:p w14:paraId="202DB012" w14:textId="77777777" w:rsidR="0020048F" w:rsidRPr="00527E9E" w:rsidRDefault="0020048F" w:rsidP="0020048F">
            <w:pPr>
              <w:jc w:val="center"/>
              <w:rPr>
                <w:sz w:val="16"/>
              </w:rPr>
            </w:pPr>
            <w:r w:rsidRPr="00527E9E">
              <w:rPr>
                <w:sz w:val="16"/>
              </w:rPr>
              <w:t>1-3</w:t>
            </w:r>
          </w:p>
        </w:tc>
        <w:tc>
          <w:tcPr>
            <w:tcW w:w="0" w:type="auto"/>
            <w:shd w:val="clear" w:color="auto" w:fill="auto"/>
          </w:tcPr>
          <w:p w14:paraId="13C85797" w14:textId="77777777" w:rsidR="0020048F" w:rsidRPr="00527E9E" w:rsidRDefault="0020048F" w:rsidP="0020048F">
            <w:pPr>
              <w:jc w:val="center"/>
              <w:rPr>
                <w:sz w:val="16"/>
              </w:rPr>
            </w:pPr>
            <w:r w:rsidRPr="00527E9E">
              <w:rPr>
                <w:sz w:val="16"/>
              </w:rPr>
              <w:t>4-5</w:t>
            </w:r>
          </w:p>
        </w:tc>
        <w:tc>
          <w:tcPr>
            <w:tcW w:w="0" w:type="auto"/>
            <w:shd w:val="clear" w:color="auto" w:fill="auto"/>
          </w:tcPr>
          <w:p w14:paraId="07D5066A" w14:textId="77777777" w:rsidR="0020048F" w:rsidRPr="00527E9E" w:rsidRDefault="0020048F" w:rsidP="0020048F">
            <w:pPr>
              <w:jc w:val="center"/>
              <w:rPr>
                <w:sz w:val="16"/>
              </w:rPr>
            </w:pPr>
            <w:r w:rsidRPr="00527E9E">
              <w:rPr>
                <w:sz w:val="16"/>
              </w:rPr>
              <w:t>6-9</w:t>
            </w:r>
          </w:p>
        </w:tc>
        <w:tc>
          <w:tcPr>
            <w:tcW w:w="0" w:type="auto"/>
            <w:shd w:val="clear" w:color="auto" w:fill="0C0C0C"/>
          </w:tcPr>
          <w:p w14:paraId="1263B9B9" w14:textId="77777777" w:rsidR="0020048F" w:rsidRPr="00527E9E" w:rsidRDefault="0020048F" w:rsidP="0020048F">
            <w:pPr>
              <w:jc w:val="center"/>
              <w:rPr>
                <w:sz w:val="16"/>
              </w:rPr>
            </w:pPr>
          </w:p>
        </w:tc>
        <w:tc>
          <w:tcPr>
            <w:tcW w:w="0" w:type="auto"/>
            <w:shd w:val="clear" w:color="auto" w:fill="0C0C0C"/>
          </w:tcPr>
          <w:p w14:paraId="16D89DF0" w14:textId="77777777" w:rsidR="0020048F" w:rsidRPr="00527E9E" w:rsidRDefault="0020048F" w:rsidP="0020048F">
            <w:pPr>
              <w:jc w:val="center"/>
              <w:rPr>
                <w:sz w:val="16"/>
              </w:rPr>
            </w:pPr>
          </w:p>
        </w:tc>
        <w:tc>
          <w:tcPr>
            <w:tcW w:w="0" w:type="auto"/>
          </w:tcPr>
          <w:p w14:paraId="0F2FCEB7" w14:textId="77777777" w:rsidR="0020048F" w:rsidRPr="00527E9E" w:rsidRDefault="0020048F" w:rsidP="0020048F">
            <w:pPr>
              <w:jc w:val="center"/>
              <w:rPr>
                <w:sz w:val="16"/>
              </w:rPr>
            </w:pPr>
            <w:r w:rsidRPr="00527E9E">
              <w:rPr>
                <w:sz w:val="16"/>
              </w:rPr>
              <w:t>10</w:t>
            </w:r>
          </w:p>
        </w:tc>
      </w:tr>
      <w:tr w:rsidR="0020048F" w:rsidRPr="00527E9E" w14:paraId="5916DCC7" w14:textId="77777777">
        <w:tc>
          <w:tcPr>
            <w:tcW w:w="0" w:type="auto"/>
            <w:shd w:val="clear" w:color="auto" w:fill="D9D9D9"/>
          </w:tcPr>
          <w:p w14:paraId="590E71E1" w14:textId="77777777" w:rsidR="0020048F" w:rsidRPr="00527E9E" w:rsidRDefault="0020048F" w:rsidP="0020048F">
            <w:pPr>
              <w:widowControl/>
              <w:rPr>
                <w:rFonts w:cs="Arial"/>
                <w:sz w:val="16"/>
                <w:szCs w:val="16"/>
                <w:lang w:eastAsia="fr-FR"/>
              </w:rPr>
            </w:pPr>
            <w:r w:rsidRPr="00527E9E">
              <w:rPr>
                <w:rFonts w:cs="Arial"/>
                <w:sz w:val="16"/>
                <w:szCs w:val="16"/>
                <w:lang w:eastAsia="fr-FR"/>
              </w:rPr>
              <w:t>Désert</w:t>
            </w:r>
          </w:p>
        </w:tc>
        <w:tc>
          <w:tcPr>
            <w:tcW w:w="0" w:type="auto"/>
            <w:shd w:val="clear" w:color="auto" w:fill="0C0C0C"/>
          </w:tcPr>
          <w:p w14:paraId="1A33A71F" w14:textId="77777777" w:rsidR="0020048F" w:rsidRPr="00527E9E" w:rsidRDefault="0020048F" w:rsidP="0020048F">
            <w:pPr>
              <w:jc w:val="center"/>
              <w:rPr>
                <w:sz w:val="16"/>
              </w:rPr>
            </w:pPr>
          </w:p>
        </w:tc>
        <w:tc>
          <w:tcPr>
            <w:tcW w:w="0" w:type="auto"/>
            <w:shd w:val="clear" w:color="auto" w:fill="D9D9D9"/>
          </w:tcPr>
          <w:p w14:paraId="4A9F16B2" w14:textId="77777777" w:rsidR="0020048F" w:rsidRPr="00527E9E" w:rsidRDefault="0020048F" w:rsidP="0020048F">
            <w:pPr>
              <w:jc w:val="center"/>
              <w:rPr>
                <w:sz w:val="16"/>
              </w:rPr>
            </w:pPr>
            <w:r w:rsidRPr="00527E9E">
              <w:rPr>
                <w:sz w:val="16"/>
              </w:rPr>
              <w:t>1</w:t>
            </w:r>
          </w:p>
        </w:tc>
        <w:tc>
          <w:tcPr>
            <w:tcW w:w="0" w:type="auto"/>
            <w:shd w:val="clear" w:color="auto" w:fill="D9D9D9"/>
          </w:tcPr>
          <w:p w14:paraId="54367A9D" w14:textId="77777777" w:rsidR="0020048F" w:rsidRPr="00527E9E" w:rsidRDefault="0020048F" w:rsidP="0020048F">
            <w:pPr>
              <w:jc w:val="center"/>
              <w:rPr>
                <w:sz w:val="16"/>
              </w:rPr>
            </w:pPr>
            <w:r w:rsidRPr="00527E9E">
              <w:rPr>
                <w:sz w:val="16"/>
              </w:rPr>
              <w:t>2</w:t>
            </w:r>
          </w:p>
        </w:tc>
        <w:tc>
          <w:tcPr>
            <w:tcW w:w="0" w:type="auto"/>
            <w:shd w:val="clear" w:color="auto" w:fill="D9D9D9"/>
          </w:tcPr>
          <w:p w14:paraId="490AAB9B" w14:textId="77777777" w:rsidR="0020048F" w:rsidRPr="00527E9E" w:rsidRDefault="0020048F" w:rsidP="0020048F">
            <w:pPr>
              <w:jc w:val="center"/>
              <w:rPr>
                <w:sz w:val="16"/>
              </w:rPr>
            </w:pPr>
            <w:r w:rsidRPr="00527E9E">
              <w:rPr>
                <w:sz w:val="16"/>
              </w:rPr>
              <w:t>3-8</w:t>
            </w:r>
          </w:p>
        </w:tc>
        <w:tc>
          <w:tcPr>
            <w:tcW w:w="0" w:type="auto"/>
            <w:shd w:val="clear" w:color="auto" w:fill="D9D9D9"/>
          </w:tcPr>
          <w:p w14:paraId="39663998" w14:textId="77777777" w:rsidR="0020048F" w:rsidRPr="00527E9E" w:rsidRDefault="0020048F" w:rsidP="0020048F">
            <w:pPr>
              <w:jc w:val="center"/>
              <w:rPr>
                <w:sz w:val="16"/>
              </w:rPr>
            </w:pPr>
            <w:r w:rsidRPr="00527E9E">
              <w:rPr>
                <w:sz w:val="16"/>
              </w:rPr>
              <w:t>9</w:t>
            </w:r>
          </w:p>
        </w:tc>
        <w:tc>
          <w:tcPr>
            <w:tcW w:w="0" w:type="auto"/>
            <w:shd w:val="clear" w:color="auto" w:fill="D9D9D9"/>
          </w:tcPr>
          <w:p w14:paraId="21BC3F5B" w14:textId="77777777" w:rsidR="0020048F" w:rsidRPr="00527E9E" w:rsidRDefault="0020048F" w:rsidP="0020048F">
            <w:pPr>
              <w:jc w:val="center"/>
              <w:rPr>
                <w:sz w:val="16"/>
              </w:rPr>
            </w:pPr>
            <w:r w:rsidRPr="00527E9E">
              <w:rPr>
                <w:sz w:val="16"/>
              </w:rPr>
              <w:t>10</w:t>
            </w:r>
          </w:p>
        </w:tc>
        <w:tc>
          <w:tcPr>
            <w:tcW w:w="0" w:type="auto"/>
            <w:shd w:val="clear" w:color="auto" w:fill="0C0C0C"/>
          </w:tcPr>
          <w:p w14:paraId="4DD7564E" w14:textId="77777777" w:rsidR="0020048F" w:rsidRPr="00527E9E" w:rsidRDefault="0020048F" w:rsidP="0020048F">
            <w:pPr>
              <w:jc w:val="center"/>
              <w:rPr>
                <w:sz w:val="16"/>
              </w:rPr>
            </w:pPr>
          </w:p>
        </w:tc>
      </w:tr>
      <w:tr w:rsidR="0020048F" w:rsidRPr="00527E9E" w14:paraId="7E30C196" w14:textId="77777777">
        <w:tc>
          <w:tcPr>
            <w:tcW w:w="0" w:type="auto"/>
            <w:shd w:val="clear" w:color="auto" w:fill="auto"/>
          </w:tcPr>
          <w:p w14:paraId="5D20B474" w14:textId="77777777" w:rsidR="0020048F" w:rsidRPr="00527E9E" w:rsidRDefault="0020048F" w:rsidP="0020048F">
            <w:pPr>
              <w:widowControl/>
              <w:rPr>
                <w:rFonts w:cs="Arial"/>
                <w:sz w:val="16"/>
                <w:szCs w:val="16"/>
                <w:lang w:eastAsia="fr-FR"/>
              </w:rPr>
            </w:pPr>
            <w:r w:rsidRPr="00527E9E">
              <w:rPr>
                <w:rFonts w:cs="Arial"/>
                <w:sz w:val="16"/>
                <w:szCs w:val="16"/>
                <w:lang w:eastAsia="fr-FR"/>
              </w:rPr>
              <w:t>Forêt</w:t>
            </w:r>
          </w:p>
        </w:tc>
        <w:tc>
          <w:tcPr>
            <w:tcW w:w="0" w:type="auto"/>
            <w:shd w:val="clear" w:color="auto" w:fill="auto"/>
          </w:tcPr>
          <w:p w14:paraId="4AB7B123" w14:textId="77777777" w:rsidR="0020048F" w:rsidRPr="00527E9E" w:rsidRDefault="0020048F" w:rsidP="0020048F">
            <w:pPr>
              <w:jc w:val="center"/>
              <w:rPr>
                <w:sz w:val="16"/>
              </w:rPr>
            </w:pPr>
            <w:r w:rsidRPr="00527E9E">
              <w:rPr>
                <w:sz w:val="16"/>
              </w:rPr>
              <w:t>1</w:t>
            </w:r>
          </w:p>
        </w:tc>
        <w:tc>
          <w:tcPr>
            <w:tcW w:w="0" w:type="auto"/>
            <w:shd w:val="clear" w:color="auto" w:fill="auto"/>
          </w:tcPr>
          <w:p w14:paraId="0413743E" w14:textId="77777777" w:rsidR="0020048F" w:rsidRPr="00527E9E" w:rsidRDefault="0020048F" w:rsidP="0020048F">
            <w:pPr>
              <w:jc w:val="center"/>
              <w:rPr>
                <w:sz w:val="16"/>
              </w:rPr>
            </w:pPr>
            <w:r w:rsidRPr="00527E9E">
              <w:rPr>
                <w:sz w:val="16"/>
              </w:rPr>
              <w:t>2</w:t>
            </w:r>
          </w:p>
        </w:tc>
        <w:tc>
          <w:tcPr>
            <w:tcW w:w="0" w:type="auto"/>
            <w:shd w:val="clear" w:color="auto" w:fill="auto"/>
          </w:tcPr>
          <w:p w14:paraId="795F30E8" w14:textId="77777777" w:rsidR="0020048F" w:rsidRPr="00527E9E" w:rsidRDefault="0020048F" w:rsidP="0020048F">
            <w:pPr>
              <w:jc w:val="center"/>
              <w:rPr>
                <w:sz w:val="16"/>
              </w:rPr>
            </w:pPr>
            <w:r w:rsidRPr="00527E9E">
              <w:rPr>
                <w:sz w:val="16"/>
              </w:rPr>
              <w:t>3-5</w:t>
            </w:r>
          </w:p>
        </w:tc>
        <w:tc>
          <w:tcPr>
            <w:tcW w:w="0" w:type="auto"/>
            <w:shd w:val="clear" w:color="auto" w:fill="auto"/>
          </w:tcPr>
          <w:p w14:paraId="53E431EF" w14:textId="77777777" w:rsidR="0020048F" w:rsidRPr="00527E9E" w:rsidRDefault="0020048F" w:rsidP="0020048F">
            <w:pPr>
              <w:jc w:val="center"/>
              <w:rPr>
                <w:sz w:val="16"/>
              </w:rPr>
            </w:pPr>
            <w:r w:rsidRPr="00527E9E">
              <w:rPr>
                <w:sz w:val="16"/>
              </w:rPr>
              <w:t>6-7</w:t>
            </w:r>
          </w:p>
        </w:tc>
        <w:tc>
          <w:tcPr>
            <w:tcW w:w="0" w:type="auto"/>
            <w:shd w:val="clear" w:color="auto" w:fill="auto"/>
          </w:tcPr>
          <w:p w14:paraId="745C8F30" w14:textId="77777777" w:rsidR="0020048F" w:rsidRPr="00527E9E" w:rsidRDefault="0020048F" w:rsidP="0020048F">
            <w:pPr>
              <w:jc w:val="center"/>
              <w:rPr>
                <w:sz w:val="16"/>
              </w:rPr>
            </w:pPr>
            <w:r w:rsidRPr="00527E9E">
              <w:rPr>
                <w:sz w:val="16"/>
              </w:rPr>
              <w:t>8</w:t>
            </w:r>
          </w:p>
        </w:tc>
        <w:tc>
          <w:tcPr>
            <w:tcW w:w="0" w:type="auto"/>
            <w:shd w:val="clear" w:color="auto" w:fill="auto"/>
          </w:tcPr>
          <w:p w14:paraId="1DEE1DD3" w14:textId="77777777" w:rsidR="0020048F" w:rsidRPr="00527E9E" w:rsidRDefault="0020048F" w:rsidP="0020048F">
            <w:pPr>
              <w:jc w:val="center"/>
              <w:rPr>
                <w:sz w:val="16"/>
              </w:rPr>
            </w:pPr>
            <w:r w:rsidRPr="00527E9E">
              <w:rPr>
                <w:sz w:val="16"/>
              </w:rPr>
              <w:t>9</w:t>
            </w:r>
          </w:p>
        </w:tc>
        <w:tc>
          <w:tcPr>
            <w:tcW w:w="0" w:type="auto"/>
          </w:tcPr>
          <w:p w14:paraId="52FAE505" w14:textId="77777777" w:rsidR="0020048F" w:rsidRPr="00527E9E" w:rsidRDefault="0020048F" w:rsidP="0020048F">
            <w:pPr>
              <w:jc w:val="center"/>
              <w:rPr>
                <w:sz w:val="16"/>
              </w:rPr>
            </w:pPr>
            <w:r w:rsidRPr="00527E9E">
              <w:rPr>
                <w:sz w:val="16"/>
              </w:rPr>
              <w:t>10</w:t>
            </w:r>
          </w:p>
        </w:tc>
      </w:tr>
      <w:tr w:rsidR="0020048F" w:rsidRPr="00527E9E" w14:paraId="3E41B083" w14:textId="77777777">
        <w:tc>
          <w:tcPr>
            <w:tcW w:w="0" w:type="auto"/>
            <w:shd w:val="clear" w:color="auto" w:fill="D9D9D9"/>
          </w:tcPr>
          <w:p w14:paraId="2F7F905A" w14:textId="77777777" w:rsidR="0020048F" w:rsidRPr="00527E9E" w:rsidRDefault="0020048F" w:rsidP="0020048F">
            <w:pPr>
              <w:widowControl/>
              <w:rPr>
                <w:rFonts w:cs="Arial"/>
                <w:sz w:val="16"/>
                <w:szCs w:val="16"/>
                <w:lang w:eastAsia="fr-FR"/>
              </w:rPr>
            </w:pPr>
            <w:r w:rsidRPr="00527E9E">
              <w:rPr>
                <w:rFonts w:cs="Arial"/>
                <w:sz w:val="16"/>
                <w:szCs w:val="16"/>
                <w:lang w:eastAsia="fr-FR"/>
              </w:rPr>
              <w:t>Jungle</w:t>
            </w:r>
          </w:p>
        </w:tc>
        <w:tc>
          <w:tcPr>
            <w:tcW w:w="0" w:type="auto"/>
            <w:shd w:val="clear" w:color="auto" w:fill="0C0C0C"/>
          </w:tcPr>
          <w:p w14:paraId="4BD1A616" w14:textId="77777777" w:rsidR="0020048F" w:rsidRPr="00527E9E" w:rsidRDefault="0020048F" w:rsidP="0020048F">
            <w:pPr>
              <w:jc w:val="center"/>
              <w:rPr>
                <w:sz w:val="16"/>
              </w:rPr>
            </w:pPr>
          </w:p>
        </w:tc>
        <w:tc>
          <w:tcPr>
            <w:tcW w:w="0" w:type="auto"/>
            <w:shd w:val="clear" w:color="auto" w:fill="D9D9D9"/>
          </w:tcPr>
          <w:p w14:paraId="44DD6838" w14:textId="77777777" w:rsidR="0020048F" w:rsidRPr="00527E9E" w:rsidRDefault="0020048F" w:rsidP="0020048F">
            <w:pPr>
              <w:jc w:val="center"/>
              <w:rPr>
                <w:sz w:val="16"/>
              </w:rPr>
            </w:pPr>
            <w:r w:rsidRPr="00527E9E">
              <w:rPr>
                <w:sz w:val="16"/>
              </w:rPr>
              <w:t>1</w:t>
            </w:r>
          </w:p>
        </w:tc>
        <w:tc>
          <w:tcPr>
            <w:tcW w:w="0" w:type="auto"/>
            <w:shd w:val="clear" w:color="auto" w:fill="D9D9D9"/>
          </w:tcPr>
          <w:p w14:paraId="7CF3F818" w14:textId="77777777" w:rsidR="0020048F" w:rsidRPr="00527E9E" w:rsidRDefault="0020048F" w:rsidP="0020048F">
            <w:pPr>
              <w:jc w:val="center"/>
              <w:rPr>
                <w:sz w:val="16"/>
              </w:rPr>
            </w:pPr>
            <w:r w:rsidRPr="00527E9E">
              <w:rPr>
                <w:sz w:val="16"/>
              </w:rPr>
              <w:t>2-6</w:t>
            </w:r>
          </w:p>
        </w:tc>
        <w:tc>
          <w:tcPr>
            <w:tcW w:w="0" w:type="auto"/>
            <w:shd w:val="clear" w:color="auto" w:fill="D9D9D9"/>
          </w:tcPr>
          <w:p w14:paraId="3681A30F" w14:textId="77777777" w:rsidR="0020048F" w:rsidRPr="00527E9E" w:rsidRDefault="0020048F" w:rsidP="0020048F">
            <w:pPr>
              <w:jc w:val="center"/>
              <w:rPr>
                <w:sz w:val="16"/>
              </w:rPr>
            </w:pPr>
            <w:r w:rsidRPr="00527E9E">
              <w:rPr>
                <w:sz w:val="16"/>
              </w:rPr>
              <w:t>7-9</w:t>
            </w:r>
          </w:p>
        </w:tc>
        <w:tc>
          <w:tcPr>
            <w:tcW w:w="0" w:type="auto"/>
            <w:shd w:val="clear" w:color="auto" w:fill="0C0C0C"/>
          </w:tcPr>
          <w:p w14:paraId="2659577C" w14:textId="77777777" w:rsidR="0020048F" w:rsidRPr="00527E9E" w:rsidRDefault="0020048F" w:rsidP="0020048F">
            <w:pPr>
              <w:jc w:val="center"/>
              <w:rPr>
                <w:sz w:val="16"/>
              </w:rPr>
            </w:pPr>
          </w:p>
        </w:tc>
        <w:tc>
          <w:tcPr>
            <w:tcW w:w="0" w:type="auto"/>
            <w:shd w:val="clear" w:color="auto" w:fill="0C0C0C"/>
          </w:tcPr>
          <w:p w14:paraId="4C7DEC24" w14:textId="77777777" w:rsidR="0020048F" w:rsidRPr="00527E9E" w:rsidRDefault="0020048F" w:rsidP="0020048F">
            <w:pPr>
              <w:jc w:val="center"/>
              <w:rPr>
                <w:sz w:val="16"/>
              </w:rPr>
            </w:pPr>
          </w:p>
        </w:tc>
        <w:tc>
          <w:tcPr>
            <w:tcW w:w="0" w:type="auto"/>
            <w:shd w:val="clear" w:color="auto" w:fill="D9D9D9"/>
          </w:tcPr>
          <w:p w14:paraId="15D8EE7B" w14:textId="77777777" w:rsidR="0020048F" w:rsidRPr="00527E9E" w:rsidRDefault="0020048F" w:rsidP="0020048F">
            <w:pPr>
              <w:jc w:val="center"/>
              <w:rPr>
                <w:sz w:val="16"/>
              </w:rPr>
            </w:pPr>
            <w:r w:rsidRPr="00527E9E">
              <w:rPr>
                <w:sz w:val="16"/>
              </w:rPr>
              <w:t>10</w:t>
            </w:r>
          </w:p>
        </w:tc>
      </w:tr>
      <w:tr w:rsidR="0020048F" w:rsidRPr="00527E9E" w14:paraId="149B526C" w14:textId="77777777">
        <w:tc>
          <w:tcPr>
            <w:tcW w:w="0" w:type="auto"/>
            <w:shd w:val="clear" w:color="auto" w:fill="auto"/>
          </w:tcPr>
          <w:p w14:paraId="791D6488" w14:textId="77777777" w:rsidR="0020048F" w:rsidRPr="00527E9E" w:rsidRDefault="0020048F" w:rsidP="0020048F">
            <w:pPr>
              <w:widowControl/>
              <w:rPr>
                <w:rFonts w:cs="Arial"/>
                <w:sz w:val="16"/>
                <w:szCs w:val="16"/>
                <w:lang w:eastAsia="fr-FR"/>
              </w:rPr>
            </w:pPr>
            <w:r w:rsidRPr="00527E9E">
              <w:rPr>
                <w:rFonts w:cs="Arial"/>
                <w:sz w:val="16"/>
                <w:szCs w:val="16"/>
                <w:lang w:eastAsia="fr-FR"/>
              </w:rPr>
              <w:lastRenderedPageBreak/>
              <w:t>Marais</w:t>
            </w:r>
          </w:p>
        </w:tc>
        <w:tc>
          <w:tcPr>
            <w:tcW w:w="0" w:type="auto"/>
            <w:shd w:val="clear" w:color="auto" w:fill="0C0C0C"/>
          </w:tcPr>
          <w:p w14:paraId="77A6B887" w14:textId="77777777" w:rsidR="0020048F" w:rsidRPr="00527E9E" w:rsidRDefault="0020048F" w:rsidP="0020048F">
            <w:pPr>
              <w:jc w:val="center"/>
              <w:rPr>
                <w:sz w:val="16"/>
              </w:rPr>
            </w:pPr>
          </w:p>
        </w:tc>
        <w:tc>
          <w:tcPr>
            <w:tcW w:w="0" w:type="auto"/>
            <w:shd w:val="clear" w:color="auto" w:fill="auto"/>
          </w:tcPr>
          <w:p w14:paraId="52020E73" w14:textId="77777777" w:rsidR="0020048F" w:rsidRPr="00527E9E" w:rsidRDefault="0020048F" w:rsidP="0020048F">
            <w:pPr>
              <w:jc w:val="center"/>
              <w:rPr>
                <w:sz w:val="16"/>
              </w:rPr>
            </w:pPr>
            <w:r w:rsidRPr="00527E9E">
              <w:rPr>
                <w:sz w:val="16"/>
              </w:rPr>
              <w:t>1-4</w:t>
            </w:r>
          </w:p>
        </w:tc>
        <w:tc>
          <w:tcPr>
            <w:tcW w:w="0" w:type="auto"/>
            <w:shd w:val="clear" w:color="auto" w:fill="auto"/>
          </w:tcPr>
          <w:p w14:paraId="33F131E9" w14:textId="77777777" w:rsidR="0020048F" w:rsidRPr="00527E9E" w:rsidRDefault="0020048F" w:rsidP="0020048F">
            <w:pPr>
              <w:jc w:val="center"/>
              <w:rPr>
                <w:sz w:val="16"/>
              </w:rPr>
            </w:pPr>
            <w:r w:rsidRPr="00527E9E">
              <w:rPr>
                <w:sz w:val="16"/>
              </w:rPr>
              <w:t>5-7</w:t>
            </w:r>
          </w:p>
        </w:tc>
        <w:tc>
          <w:tcPr>
            <w:tcW w:w="0" w:type="auto"/>
            <w:shd w:val="clear" w:color="auto" w:fill="auto"/>
          </w:tcPr>
          <w:p w14:paraId="47149335" w14:textId="77777777" w:rsidR="0020048F" w:rsidRPr="00527E9E" w:rsidRDefault="0020048F" w:rsidP="0020048F">
            <w:pPr>
              <w:jc w:val="center"/>
              <w:rPr>
                <w:sz w:val="16"/>
              </w:rPr>
            </w:pPr>
            <w:r w:rsidRPr="00527E9E">
              <w:rPr>
                <w:sz w:val="16"/>
              </w:rPr>
              <w:t>8-9</w:t>
            </w:r>
          </w:p>
        </w:tc>
        <w:tc>
          <w:tcPr>
            <w:tcW w:w="0" w:type="auto"/>
            <w:shd w:val="clear" w:color="auto" w:fill="0C0C0C"/>
          </w:tcPr>
          <w:p w14:paraId="7B6030BE" w14:textId="77777777" w:rsidR="0020048F" w:rsidRPr="00527E9E" w:rsidRDefault="0020048F" w:rsidP="0020048F">
            <w:pPr>
              <w:jc w:val="center"/>
              <w:rPr>
                <w:sz w:val="16"/>
              </w:rPr>
            </w:pPr>
          </w:p>
        </w:tc>
        <w:tc>
          <w:tcPr>
            <w:tcW w:w="0" w:type="auto"/>
            <w:shd w:val="clear" w:color="auto" w:fill="0C0C0C"/>
          </w:tcPr>
          <w:p w14:paraId="343AD6B8" w14:textId="77777777" w:rsidR="0020048F" w:rsidRPr="00527E9E" w:rsidRDefault="0020048F" w:rsidP="0020048F">
            <w:pPr>
              <w:jc w:val="center"/>
              <w:rPr>
                <w:sz w:val="16"/>
              </w:rPr>
            </w:pPr>
          </w:p>
        </w:tc>
        <w:tc>
          <w:tcPr>
            <w:tcW w:w="0" w:type="auto"/>
          </w:tcPr>
          <w:p w14:paraId="504C27AF" w14:textId="77777777" w:rsidR="0020048F" w:rsidRPr="00527E9E" w:rsidRDefault="0020048F" w:rsidP="0020048F">
            <w:pPr>
              <w:jc w:val="center"/>
              <w:rPr>
                <w:sz w:val="16"/>
              </w:rPr>
            </w:pPr>
            <w:r w:rsidRPr="00527E9E">
              <w:rPr>
                <w:sz w:val="16"/>
              </w:rPr>
              <w:t>10</w:t>
            </w:r>
          </w:p>
        </w:tc>
      </w:tr>
      <w:tr w:rsidR="0020048F" w:rsidRPr="00527E9E" w14:paraId="69470184" w14:textId="77777777">
        <w:tc>
          <w:tcPr>
            <w:tcW w:w="0" w:type="auto"/>
            <w:shd w:val="clear" w:color="auto" w:fill="D9D9D9"/>
          </w:tcPr>
          <w:p w14:paraId="25B5B7A7" w14:textId="77777777" w:rsidR="0020048F" w:rsidRPr="00527E9E" w:rsidRDefault="0020048F" w:rsidP="0020048F">
            <w:pPr>
              <w:rPr>
                <w:rFonts w:cs="Arial"/>
                <w:sz w:val="16"/>
                <w:szCs w:val="16"/>
                <w:lang w:eastAsia="fr-FR"/>
              </w:rPr>
            </w:pPr>
            <w:r w:rsidRPr="00527E9E">
              <w:rPr>
                <w:rFonts w:cs="Arial"/>
                <w:sz w:val="16"/>
                <w:szCs w:val="16"/>
                <w:lang w:eastAsia="fr-FR"/>
              </w:rPr>
              <w:t>Monde El'Der</w:t>
            </w:r>
          </w:p>
        </w:tc>
        <w:tc>
          <w:tcPr>
            <w:tcW w:w="0" w:type="auto"/>
            <w:shd w:val="clear" w:color="auto" w:fill="0C0C0C"/>
          </w:tcPr>
          <w:p w14:paraId="475340E8" w14:textId="77777777" w:rsidR="0020048F" w:rsidRPr="00527E9E" w:rsidRDefault="0020048F" w:rsidP="0020048F">
            <w:pPr>
              <w:jc w:val="center"/>
              <w:rPr>
                <w:sz w:val="16"/>
              </w:rPr>
            </w:pPr>
          </w:p>
        </w:tc>
        <w:tc>
          <w:tcPr>
            <w:tcW w:w="0" w:type="auto"/>
            <w:shd w:val="clear" w:color="auto" w:fill="D9D9D9"/>
          </w:tcPr>
          <w:p w14:paraId="5FEDE9CF" w14:textId="77777777" w:rsidR="0020048F" w:rsidRPr="00527E9E" w:rsidRDefault="0020048F" w:rsidP="0020048F">
            <w:pPr>
              <w:jc w:val="center"/>
              <w:rPr>
                <w:sz w:val="16"/>
              </w:rPr>
            </w:pPr>
            <w:r w:rsidRPr="00527E9E">
              <w:rPr>
                <w:sz w:val="16"/>
              </w:rPr>
              <w:t>1</w:t>
            </w:r>
          </w:p>
        </w:tc>
        <w:tc>
          <w:tcPr>
            <w:tcW w:w="0" w:type="auto"/>
            <w:shd w:val="clear" w:color="auto" w:fill="D9D9D9"/>
          </w:tcPr>
          <w:p w14:paraId="452F88C2" w14:textId="77777777" w:rsidR="0020048F" w:rsidRPr="00527E9E" w:rsidRDefault="0020048F" w:rsidP="0020048F">
            <w:pPr>
              <w:jc w:val="center"/>
              <w:rPr>
                <w:sz w:val="16"/>
              </w:rPr>
            </w:pPr>
            <w:r w:rsidRPr="00527E9E">
              <w:rPr>
                <w:sz w:val="16"/>
              </w:rPr>
              <w:t>2</w:t>
            </w:r>
          </w:p>
        </w:tc>
        <w:tc>
          <w:tcPr>
            <w:tcW w:w="0" w:type="auto"/>
            <w:shd w:val="clear" w:color="auto" w:fill="0C0C0C"/>
          </w:tcPr>
          <w:p w14:paraId="4B9E5D28" w14:textId="77777777" w:rsidR="0020048F" w:rsidRPr="00527E9E" w:rsidRDefault="0020048F" w:rsidP="0020048F">
            <w:pPr>
              <w:jc w:val="center"/>
              <w:rPr>
                <w:sz w:val="16"/>
              </w:rPr>
            </w:pPr>
          </w:p>
        </w:tc>
        <w:tc>
          <w:tcPr>
            <w:tcW w:w="0" w:type="auto"/>
            <w:shd w:val="clear" w:color="auto" w:fill="D9D9D9"/>
          </w:tcPr>
          <w:p w14:paraId="1568A9D7" w14:textId="77777777" w:rsidR="0020048F" w:rsidRPr="00527E9E" w:rsidRDefault="0020048F" w:rsidP="0020048F">
            <w:pPr>
              <w:jc w:val="center"/>
              <w:rPr>
                <w:sz w:val="16"/>
              </w:rPr>
            </w:pPr>
            <w:r w:rsidRPr="00527E9E">
              <w:rPr>
                <w:sz w:val="16"/>
              </w:rPr>
              <w:t>3-5</w:t>
            </w:r>
          </w:p>
        </w:tc>
        <w:tc>
          <w:tcPr>
            <w:tcW w:w="0" w:type="auto"/>
            <w:shd w:val="clear" w:color="auto" w:fill="D9D9D9"/>
          </w:tcPr>
          <w:p w14:paraId="6B485C91" w14:textId="77777777" w:rsidR="0020048F" w:rsidRPr="00527E9E" w:rsidRDefault="0020048F" w:rsidP="0020048F">
            <w:pPr>
              <w:jc w:val="center"/>
              <w:rPr>
                <w:sz w:val="16"/>
              </w:rPr>
            </w:pPr>
            <w:r w:rsidRPr="00527E9E">
              <w:rPr>
                <w:sz w:val="16"/>
              </w:rPr>
              <w:t>6-8</w:t>
            </w:r>
          </w:p>
        </w:tc>
        <w:tc>
          <w:tcPr>
            <w:tcW w:w="0" w:type="auto"/>
            <w:shd w:val="clear" w:color="auto" w:fill="D9D9D9"/>
          </w:tcPr>
          <w:p w14:paraId="5214211C" w14:textId="77777777" w:rsidR="0020048F" w:rsidRPr="00527E9E" w:rsidRDefault="0020048F" w:rsidP="0020048F">
            <w:pPr>
              <w:jc w:val="center"/>
              <w:rPr>
                <w:sz w:val="16"/>
              </w:rPr>
            </w:pPr>
            <w:r w:rsidRPr="00527E9E">
              <w:rPr>
                <w:sz w:val="16"/>
              </w:rPr>
              <w:t>9-10</w:t>
            </w:r>
          </w:p>
        </w:tc>
      </w:tr>
      <w:tr w:rsidR="0020048F" w:rsidRPr="00527E9E" w14:paraId="18454402" w14:textId="77777777">
        <w:tc>
          <w:tcPr>
            <w:tcW w:w="0" w:type="auto"/>
            <w:shd w:val="clear" w:color="auto" w:fill="auto"/>
          </w:tcPr>
          <w:p w14:paraId="641216B1" w14:textId="77777777" w:rsidR="0020048F" w:rsidRPr="00527E9E" w:rsidRDefault="0020048F" w:rsidP="0020048F">
            <w:pPr>
              <w:widowControl/>
              <w:rPr>
                <w:rFonts w:cs="Arial"/>
                <w:sz w:val="16"/>
                <w:szCs w:val="16"/>
                <w:lang w:eastAsia="fr-FR"/>
              </w:rPr>
            </w:pPr>
            <w:r w:rsidRPr="00527E9E">
              <w:rPr>
                <w:rFonts w:cs="Arial"/>
                <w:sz w:val="16"/>
                <w:szCs w:val="16"/>
                <w:lang w:eastAsia="fr-FR"/>
              </w:rPr>
              <w:t>Monde Koth’Oth</w:t>
            </w:r>
          </w:p>
        </w:tc>
        <w:tc>
          <w:tcPr>
            <w:tcW w:w="0" w:type="auto"/>
            <w:shd w:val="clear" w:color="auto" w:fill="auto"/>
          </w:tcPr>
          <w:p w14:paraId="24FD7A2A" w14:textId="77777777" w:rsidR="0020048F" w:rsidRPr="00527E9E" w:rsidRDefault="0020048F" w:rsidP="0020048F">
            <w:pPr>
              <w:jc w:val="center"/>
              <w:rPr>
                <w:sz w:val="16"/>
              </w:rPr>
            </w:pPr>
            <w:r w:rsidRPr="00527E9E">
              <w:rPr>
                <w:sz w:val="16"/>
              </w:rPr>
              <w:t>1-3</w:t>
            </w:r>
          </w:p>
        </w:tc>
        <w:tc>
          <w:tcPr>
            <w:tcW w:w="0" w:type="auto"/>
            <w:shd w:val="clear" w:color="auto" w:fill="auto"/>
          </w:tcPr>
          <w:p w14:paraId="2B446C62" w14:textId="77777777" w:rsidR="0020048F" w:rsidRPr="00527E9E" w:rsidRDefault="0020048F" w:rsidP="0020048F">
            <w:pPr>
              <w:jc w:val="center"/>
              <w:rPr>
                <w:sz w:val="16"/>
              </w:rPr>
            </w:pPr>
            <w:r w:rsidRPr="00527E9E">
              <w:rPr>
                <w:sz w:val="16"/>
              </w:rPr>
              <w:t>4-6</w:t>
            </w:r>
          </w:p>
        </w:tc>
        <w:tc>
          <w:tcPr>
            <w:tcW w:w="0" w:type="auto"/>
            <w:shd w:val="clear" w:color="auto" w:fill="auto"/>
          </w:tcPr>
          <w:p w14:paraId="7AFEBE3F" w14:textId="77777777" w:rsidR="0020048F" w:rsidRPr="00527E9E" w:rsidRDefault="0020048F" w:rsidP="0020048F">
            <w:pPr>
              <w:jc w:val="center"/>
              <w:rPr>
                <w:sz w:val="16"/>
              </w:rPr>
            </w:pPr>
            <w:r w:rsidRPr="00527E9E">
              <w:rPr>
                <w:sz w:val="16"/>
              </w:rPr>
              <w:t>7-8</w:t>
            </w:r>
          </w:p>
        </w:tc>
        <w:tc>
          <w:tcPr>
            <w:tcW w:w="0" w:type="auto"/>
            <w:shd w:val="clear" w:color="auto" w:fill="auto"/>
          </w:tcPr>
          <w:p w14:paraId="19D55E24" w14:textId="77777777" w:rsidR="0020048F" w:rsidRPr="00527E9E" w:rsidRDefault="0020048F" w:rsidP="0020048F">
            <w:pPr>
              <w:jc w:val="center"/>
              <w:rPr>
                <w:sz w:val="16"/>
              </w:rPr>
            </w:pPr>
            <w:r w:rsidRPr="00527E9E">
              <w:rPr>
                <w:sz w:val="16"/>
              </w:rPr>
              <w:t>9</w:t>
            </w:r>
          </w:p>
        </w:tc>
        <w:tc>
          <w:tcPr>
            <w:tcW w:w="0" w:type="auto"/>
            <w:shd w:val="clear" w:color="auto" w:fill="0C0C0C"/>
          </w:tcPr>
          <w:p w14:paraId="29894A3F" w14:textId="77777777" w:rsidR="0020048F" w:rsidRPr="00527E9E" w:rsidRDefault="0020048F" w:rsidP="0020048F">
            <w:pPr>
              <w:jc w:val="center"/>
              <w:rPr>
                <w:sz w:val="16"/>
              </w:rPr>
            </w:pPr>
          </w:p>
        </w:tc>
        <w:tc>
          <w:tcPr>
            <w:tcW w:w="0" w:type="auto"/>
            <w:shd w:val="clear" w:color="auto" w:fill="0C0C0C"/>
          </w:tcPr>
          <w:p w14:paraId="12F20B16" w14:textId="77777777" w:rsidR="0020048F" w:rsidRPr="00527E9E" w:rsidRDefault="0020048F" w:rsidP="0020048F">
            <w:pPr>
              <w:jc w:val="center"/>
              <w:rPr>
                <w:sz w:val="16"/>
              </w:rPr>
            </w:pPr>
          </w:p>
        </w:tc>
        <w:tc>
          <w:tcPr>
            <w:tcW w:w="0" w:type="auto"/>
          </w:tcPr>
          <w:p w14:paraId="6AA0074F" w14:textId="77777777" w:rsidR="0020048F" w:rsidRPr="00527E9E" w:rsidRDefault="0020048F" w:rsidP="0020048F">
            <w:pPr>
              <w:jc w:val="center"/>
              <w:rPr>
                <w:sz w:val="16"/>
              </w:rPr>
            </w:pPr>
            <w:r w:rsidRPr="00527E9E">
              <w:rPr>
                <w:sz w:val="16"/>
              </w:rPr>
              <w:t>10</w:t>
            </w:r>
          </w:p>
        </w:tc>
      </w:tr>
      <w:tr w:rsidR="0020048F" w:rsidRPr="00527E9E" w14:paraId="67B998C7" w14:textId="77777777">
        <w:tc>
          <w:tcPr>
            <w:tcW w:w="0" w:type="auto"/>
            <w:shd w:val="clear" w:color="auto" w:fill="D9D9D9"/>
          </w:tcPr>
          <w:p w14:paraId="344EC031" w14:textId="77777777" w:rsidR="0020048F" w:rsidRPr="00527E9E" w:rsidRDefault="0020048F" w:rsidP="0020048F">
            <w:pPr>
              <w:widowControl/>
              <w:rPr>
                <w:rFonts w:cs="Arial"/>
                <w:sz w:val="16"/>
                <w:szCs w:val="16"/>
                <w:lang w:eastAsia="fr-FR"/>
              </w:rPr>
            </w:pPr>
            <w:r w:rsidRPr="00527E9E">
              <w:rPr>
                <w:rFonts w:cs="Arial"/>
                <w:sz w:val="16"/>
                <w:szCs w:val="16"/>
                <w:lang w:eastAsia="fr-FR"/>
              </w:rPr>
              <w:t>Monde divin</w:t>
            </w:r>
          </w:p>
        </w:tc>
        <w:tc>
          <w:tcPr>
            <w:tcW w:w="0" w:type="auto"/>
            <w:shd w:val="clear" w:color="auto" w:fill="0C0C0C"/>
          </w:tcPr>
          <w:p w14:paraId="4C2FEBDF" w14:textId="77777777" w:rsidR="0020048F" w:rsidRPr="00527E9E" w:rsidRDefault="0020048F" w:rsidP="0020048F">
            <w:pPr>
              <w:jc w:val="center"/>
              <w:rPr>
                <w:sz w:val="16"/>
              </w:rPr>
            </w:pPr>
          </w:p>
        </w:tc>
        <w:tc>
          <w:tcPr>
            <w:tcW w:w="0" w:type="auto"/>
            <w:shd w:val="clear" w:color="auto" w:fill="0C0C0C"/>
          </w:tcPr>
          <w:p w14:paraId="65789C35" w14:textId="77777777" w:rsidR="0020048F" w:rsidRPr="00527E9E" w:rsidRDefault="0020048F" w:rsidP="0020048F">
            <w:pPr>
              <w:jc w:val="center"/>
              <w:rPr>
                <w:sz w:val="16"/>
              </w:rPr>
            </w:pPr>
          </w:p>
        </w:tc>
        <w:tc>
          <w:tcPr>
            <w:tcW w:w="0" w:type="auto"/>
            <w:shd w:val="clear" w:color="auto" w:fill="0C0C0C"/>
          </w:tcPr>
          <w:p w14:paraId="5F0D810F" w14:textId="77777777" w:rsidR="0020048F" w:rsidRPr="00527E9E" w:rsidRDefault="0020048F" w:rsidP="0020048F">
            <w:pPr>
              <w:jc w:val="center"/>
              <w:rPr>
                <w:sz w:val="16"/>
              </w:rPr>
            </w:pPr>
          </w:p>
        </w:tc>
        <w:tc>
          <w:tcPr>
            <w:tcW w:w="0" w:type="auto"/>
            <w:shd w:val="clear" w:color="auto" w:fill="0C0C0C"/>
          </w:tcPr>
          <w:p w14:paraId="241CF431" w14:textId="77777777" w:rsidR="0020048F" w:rsidRPr="00527E9E" w:rsidRDefault="0020048F" w:rsidP="0020048F">
            <w:pPr>
              <w:jc w:val="center"/>
              <w:rPr>
                <w:sz w:val="16"/>
              </w:rPr>
            </w:pPr>
          </w:p>
        </w:tc>
        <w:tc>
          <w:tcPr>
            <w:tcW w:w="0" w:type="auto"/>
            <w:shd w:val="clear" w:color="auto" w:fill="0C0C0C"/>
          </w:tcPr>
          <w:p w14:paraId="05D0CA2E" w14:textId="77777777" w:rsidR="0020048F" w:rsidRPr="00527E9E" w:rsidRDefault="0020048F" w:rsidP="0020048F">
            <w:pPr>
              <w:jc w:val="center"/>
              <w:rPr>
                <w:sz w:val="16"/>
              </w:rPr>
            </w:pPr>
          </w:p>
        </w:tc>
        <w:tc>
          <w:tcPr>
            <w:tcW w:w="0" w:type="auto"/>
            <w:shd w:val="clear" w:color="auto" w:fill="D9D9D9"/>
          </w:tcPr>
          <w:p w14:paraId="35E8FA0A" w14:textId="77777777" w:rsidR="0020048F" w:rsidRPr="00527E9E" w:rsidRDefault="0020048F" w:rsidP="0020048F">
            <w:pPr>
              <w:jc w:val="center"/>
              <w:rPr>
                <w:sz w:val="16"/>
              </w:rPr>
            </w:pPr>
            <w:r w:rsidRPr="00527E9E">
              <w:rPr>
                <w:sz w:val="16"/>
              </w:rPr>
              <w:t>1-5</w:t>
            </w:r>
          </w:p>
        </w:tc>
        <w:tc>
          <w:tcPr>
            <w:tcW w:w="0" w:type="auto"/>
            <w:shd w:val="clear" w:color="auto" w:fill="D9D9D9"/>
          </w:tcPr>
          <w:p w14:paraId="45CD155E" w14:textId="77777777" w:rsidR="0020048F" w:rsidRPr="00527E9E" w:rsidRDefault="0020048F" w:rsidP="0020048F">
            <w:pPr>
              <w:jc w:val="center"/>
              <w:rPr>
                <w:sz w:val="16"/>
              </w:rPr>
            </w:pPr>
            <w:r w:rsidRPr="00527E9E">
              <w:rPr>
                <w:sz w:val="16"/>
              </w:rPr>
              <w:t>6-10</w:t>
            </w:r>
          </w:p>
        </w:tc>
      </w:tr>
      <w:tr w:rsidR="0020048F" w:rsidRPr="00527E9E" w14:paraId="6753210F" w14:textId="77777777">
        <w:tc>
          <w:tcPr>
            <w:tcW w:w="0" w:type="auto"/>
            <w:shd w:val="clear" w:color="auto" w:fill="auto"/>
          </w:tcPr>
          <w:p w14:paraId="5626FE22" w14:textId="77777777" w:rsidR="0020048F" w:rsidRPr="00527E9E" w:rsidRDefault="0020048F" w:rsidP="0020048F">
            <w:pPr>
              <w:widowControl/>
              <w:rPr>
                <w:rFonts w:cs="Arial"/>
                <w:sz w:val="16"/>
                <w:szCs w:val="16"/>
                <w:lang w:eastAsia="fr-FR"/>
              </w:rPr>
            </w:pPr>
            <w:r w:rsidRPr="00527E9E">
              <w:rPr>
                <w:rFonts w:cs="Arial"/>
                <w:sz w:val="16"/>
                <w:szCs w:val="16"/>
                <w:lang w:eastAsia="fr-FR"/>
              </w:rPr>
              <w:t>Montagne</w:t>
            </w:r>
          </w:p>
        </w:tc>
        <w:tc>
          <w:tcPr>
            <w:tcW w:w="0" w:type="auto"/>
            <w:shd w:val="clear" w:color="auto" w:fill="auto"/>
          </w:tcPr>
          <w:p w14:paraId="30F03126" w14:textId="77777777" w:rsidR="0020048F" w:rsidRPr="00527E9E" w:rsidRDefault="0020048F" w:rsidP="0020048F">
            <w:pPr>
              <w:jc w:val="center"/>
              <w:rPr>
                <w:sz w:val="16"/>
              </w:rPr>
            </w:pPr>
            <w:r w:rsidRPr="00527E9E">
              <w:rPr>
                <w:sz w:val="16"/>
              </w:rPr>
              <w:t>1</w:t>
            </w:r>
          </w:p>
        </w:tc>
        <w:tc>
          <w:tcPr>
            <w:tcW w:w="0" w:type="auto"/>
            <w:shd w:val="clear" w:color="auto" w:fill="auto"/>
          </w:tcPr>
          <w:p w14:paraId="099A4DA2" w14:textId="77777777" w:rsidR="0020048F" w:rsidRPr="00527E9E" w:rsidRDefault="0020048F" w:rsidP="0020048F">
            <w:pPr>
              <w:jc w:val="center"/>
              <w:rPr>
                <w:sz w:val="16"/>
              </w:rPr>
            </w:pPr>
            <w:r w:rsidRPr="00527E9E">
              <w:rPr>
                <w:sz w:val="16"/>
              </w:rPr>
              <w:t>2-6</w:t>
            </w:r>
          </w:p>
        </w:tc>
        <w:tc>
          <w:tcPr>
            <w:tcW w:w="0" w:type="auto"/>
            <w:shd w:val="clear" w:color="auto" w:fill="auto"/>
          </w:tcPr>
          <w:p w14:paraId="7FA0F69F" w14:textId="77777777" w:rsidR="0020048F" w:rsidRPr="00527E9E" w:rsidRDefault="0020048F" w:rsidP="0020048F">
            <w:pPr>
              <w:jc w:val="center"/>
              <w:rPr>
                <w:sz w:val="16"/>
              </w:rPr>
            </w:pPr>
            <w:r w:rsidRPr="00527E9E">
              <w:rPr>
                <w:sz w:val="16"/>
              </w:rPr>
              <w:t>7</w:t>
            </w:r>
          </w:p>
        </w:tc>
        <w:tc>
          <w:tcPr>
            <w:tcW w:w="0" w:type="auto"/>
            <w:shd w:val="clear" w:color="auto" w:fill="auto"/>
          </w:tcPr>
          <w:p w14:paraId="5D22297F" w14:textId="77777777" w:rsidR="0020048F" w:rsidRPr="00527E9E" w:rsidRDefault="0020048F" w:rsidP="0020048F">
            <w:pPr>
              <w:jc w:val="center"/>
              <w:rPr>
                <w:sz w:val="16"/>
              </w:rPr>
            </w:pPr>
            <w:r w:rsidRPr="00527E9E">
              <w:rPr>
                <w:sz w:val="16"/>
              </w:rPr>
              <w:t>8-9</w:t>
            </w:r>
          </w:p>
        </w:tc>
        <w:tc>
          <w:tcPr>
            <w:tcW w:w="0" w:type="auto"/>
            <w:shd w:val="clear" w:color="auto" w:fill="0C0C0C"/>
          </w:tcPr>
          <w:p w14:paraId="029ED12C" w14:textId="77777777" w:rsidR="0020048F" w:rsidRPr="00527E9E" w:rsidRDefault="0020048F" w:rsidP="0020048F">
            <w:pPr>
              <w:jc w:val="center"/>
              <w:rPr>
                <w:sz w:val="16"/>
              </w:rPr>
            </w:pPr>
          </w:p>
        </w:tc>
        <w:tc>
          <w:tcPr>
            <w:tcW w:w="0" w:type="auto"/>
            <w:shd w:val="clear" w:color="auto" w:fill="auto"/>
          </w:tcPr>
          <w:p w14:paraId="21CB24E8" w14:textId="77777777" w:rsidR="0020048F" w:rsidRPr="00527E9E" w:rsidRDefault="0020048F" w:rsidP="0020048F">
            <w:pPr>
              <w:jc w:val="center"/>
              <w:rPr>
                <w:sz w:val="16"/>
              </w:rPr>
            </w:pPr>
            <w:r w:rsidRPr="00527E9E">
              <w:rPr>
                <w:sz w:val="16"/>
              </w:rPr>
              <w:t>10</w:t>
            </w:r>
          </w:p>
        </w:tc>
        <w:tc>
          <w:tcPr>
            <w:tcW w:w="0" w:type="auto"/>
            <w:shd w:val="clear" w:color="auto" w:fill="0C0C0C"/>
          </w:tcPr>
          <w:p w14:paraId="09539A4D" w14:textId="77777777" w:rsidR="0020048F" w:rsidRPr="00527E9E" w:rsidRDefault="0020048F" w:rsidP="0020048F">
            <w:pPr>
              <w:jc w:val="center"/>
              <w:rPr>
                <w:sz w:val="16"/>
              </w:rPr>
            </w:pPr>
          </w:p>
        </w:tc>
      </w:tr>
      <w:tr w:rsidR="0020048F" w:rsidRPr="00527E9E" w14:paraId="57552CB4" w14:textId="77777777">
        <w:tc>
          <w:tcPr>
            <w:tcW w:w="0" w:type="auto"/>
            <w:shd w:val="clear" w:color="auto" w:fill="D9D9D9"/>
          </w:tcPr>
          <w:p w14:paraId="7B283947" w14:textId="77777777" w:rsidR="0020048F" w:rsidRPr="00527E9E" w:rsidRDefault="0020048F" w:rsidP="0020048F">
            <w:pPr>
              <w:widowControl/>
              <w:rPr>
                <w:rFonts w:cs="Arial"/>
                <w:sz w:val="16"/>
                <w:szCs w:val="16"/>
                <w:lang w:eastAsia="fr-FR"/>
              </w:rPr>
            </w:pPr>
            <w:r w:rsidRPr="00527E9E">
              <w:rPr>
                <w:rFonts w:cs="Arial"/>
                <w:sz w:val="16"/>
                <w:szCs w:val="16"/>
                <w:lang w:eastAsia="fr-FR"/>
              </w:rPr>
              <w:t>Océan</w:t>
            </w:r>
          </w:p>
        </w:tc>
        <w:tc>
          <w:tcPr>
            <w:tcW w:w="0" w:type="auto"/>
            <w:shd w:val="clear" w:color="auto" w:fill="0C0C0C"/>
          </w:tcPr>
          <w:p w14:paraId="512A4A29" w14:textId="77777777" w:rsidR="0020048F" w:rsidRPr="00527E9E" w:rsidRDefault="0020048F" w:rsidP="0020048F">
            <w:pPr>
              <w:jc w:val="center"/>
              <w:rPr>
                <w:sz w:val="16"/>
              </w:rPr>
            </w:pPr>
          </w:p>
        </w:tc>
        <w:tc>
          <w:tcPr>
            <w:tcW w:w="0" w:type="auto"/>
            <w:shd w:val="clear" w:color="auto" w:fill="D9D9D9"/>
          </w:tcPr>
          <w:p w14:paraId="5E6BD9FD" w14:textId="77777777" w:rsidR="0020048F" w:rsidRPr="00527E9E" w:rsidRDefault="0020048F" w:rsidP="0020048F">
            <w:pPr>
              <w:jc w:val="center"/>
              <w:rPr>
                <w:sz w:val="16"/>
              </w:rPr>
            </w:pPr>
            <w:r w:rsidRPr="00527E9E">
              <w:rPr>
                <w:sz w:val="16"/>
              </w:rPr>
              <w:t>1-8</w:t>
            </w:r>
          </w:p>
        </w:tc>
        <w:tc>
          <w:tcPr>
            <w:tcW w:w="0" w:type="auto"/>
            <w:shd w:val="clear" w:color="auto" w:fill="0C0C0C"/>
          </w:tcPr>
          <w:p w14:paraId="6A96A99B" w14:textId="77777777" w:rsidR="0020048F" w:rsidRPr="00527E9E" w:rsidRDefault="0020048F" w:rsidP="0020048F">
            <w:pPr>
              <w:jc w:val="center"/>
              <w:rPr>
                <w:sz w:val="16"/>
              </w:rPr>
            </w:pPr>
          </w:p>
        </w:tc>
        <w:tc>
          <w:tcPr>
            <w:tcW w:w="0" w:type="auto"/>
            <w:shd w:val="clear" w:color="auto" w:fill="0C0C0C"/>
          </w:tcPr>
          <w:p w14:paraId="30F59253" w14:textId="77777777" w:rsidR="0020048F" w:rsidRPr="00527E9E" w:rsidRDefault="0020048F" w:rsidP="0020048F">
            <w:pPr>
              <w:jc w:val="center"/>
              <w:rPr>
                <w:sz w:val="16"/>
              </w:rPr>
            </w:pPr>
          </w:p>
        </w:tc>
        <w:tc>
          <w:tcPr>
            <w:tcW w:w="0" w:type="auto"/>
            <w:shd w:val="clear" w:color="auto" w:fill="0C0C0C"/>
          </w:tcPr>
          <w:p w14:paraId="57FB4D06" w14:textId="77777777" w:rsidR="0020048F" w:rsidRPr="00527E9E" w:rsidRDefault="0020048F" w:rsidP="0020048F">
            <w:pPr>
              <w:jc w:val="center"/>
              <w:rPr>
                <w:sz w:val="16"/>
              </w:rPr>
            </w:pPr>
          </w:p>
        </w:tc>
        <w:tc>
          <w:tcPr>
            <w:tcW w:w="0" w:type="auto"/>
            <w:shd w:val="clear" w:color="auto" w:fill="0C0C0C"/>
          </w:tcPr>
          <w:p w14:paraId="5EC6B4F9" w14:textId="77777777" w:rsidR="0020048F" w:rsidRPr="00527E9E" w:rsidRDefault="0020048F" w:rsidP="0020048F">
            <w:pPr>
              <w:jc w:val="center"/>
              <w:rPr>
                <w:sz w:val="16"/>
              </w:rPr>
            </w:pPr>
          </w:p>
        </w:tc>
        <w:tc>
          <w:tcPr>
            <w:tcW w:w="0" w:type="auto"/>
            <w:shd w:val="clear" w:color="auto" w:fill="D9D9D9"/>
          </w:tcPr>
          <w:p w14:paraId="08198D7A" w14:textId="77777777" w:rsidR="0020048F" w:rsidRPr="00527E9E" w:rsidRDefault="0020048F" w:rsidP="0020048F">
            <w:pPr>
              <w:jc w:val="center"/>
              <w:rPr>
                <w:sz w:val="16"/>
              </w:rPr>
            </w:pPr>
            <w:r w:rsidRPr="00527E9E">
              <w:rPr>
                <w:sz w:val="16"/>
              </w:rPr>
              <w:t>9-10</w:t>
            </w:r>
          </w:p>
        </w:tc>
      </w:tr>
      <w:tr w:rsidR="0020048F" w:rsidRPr="00527E9E" w14:paraId="0E30D01A" w14:textId="77777777">
        <w:tc>
          <w:tcPr>
            <w:tcW w:w="0" w:type="auto"/>
            <w:shd w:val="clear" w:color="auto" w:fill="auto"/>
          </w:tcPr>
          <w:p w14:paraId="79A0D5BF" w14:textId="77777777" w:rsidR="0020048F" w:rsidRPr="00527E9E" w:rsidRDefault="0020048F" w:rsidP="0020048F">
            <w:pPr>
              <w:widowControl/>
              <w:rPr>
                <w:rFonts w:cs="Arial"/>
                <w:sz w:val="16"/>
                <w:szCs w:val="16"/>
                <w:lang w:eastAsia="fr-FR"/>
              </w:rPr>
            </w:pPr>
            <w:r w:rsidRPr="00527E9E">
              <w:rPr>
                <w:rFonts w:cs="Arial"/>
                <w:sz w:val="16"/>
                <w:szCs w:val="16"/>
                <w:lang w:eastAsia="fr-FR"/>
              </w:rPr>
              <w:t>Plaine</w:t>
            </w:r>
          </w:p>
        </w:tc>
        <w:tc>
          <w:tcPr>
            <w:tcW w:w="0" w:type="auto"/>
            <w:shd w:val="clear" w:color="auto" w:fill="auto"/>
          </w:tcPr>
          <w:p w14:paraId="2A34F0DB" w14:textId="77777777" w:rsidR="0020048F" w:rsidRPr="00527E9E" w:rsidRDefault="0020048F" w:rsidP="0020048F">
            <w:pPr>
              <w:jc w:val="center"/>
              <w:rPr>
                <w:sz w:val="16"/>
              </w:rPr>
            </w:pPr>
            <w:r w:rsidRPr="00527E9E">
              <w:rPr>
                <w:sz w:val="16"/>
              </w:rPr>
              <w:t>1</w:t>
            </w:r>
          </w:p>
        </w:tc>
        <w:tc>
          <w:tcPr>
            <w:tcW w:w="0" w:type="auto"/>
            <w:shd w:val="clear" w:color="auto" w:fill="auto"/>
          </w:tcPr>
          <w:p w14:paraId="4C08CDC3" w14:textId="77777777" w:rsidR="0020048F" w:rsidRPr="00527E9E" w:rsidRDefault="0020048F" w:rsidP="0020048F">
            <w:pPr>
              <w:jc w:val="center"/>
              <w:rPr>
                <w:sz w:val="16"/>
              </w:rPr>
            </w:pPr>
            <w:r w:rsidRPr="00527E9E">
              <w:rPr>
                <w:sz w:val="16"/>
              </w:rPr>
              <w:t>2</w:t>
            </w:r>
          </w:p>
        </w:tc>
        <w:tc>
          <w:tcPr>
            <w:tcW w:w="0" w:type="auto"/>
            <w:shd w:val="clear" w:color="auto" w:fill="auto"/>
          </w:tcPr>
          <w:p w14:paraId="08CA8144" w14:textId="77777777" w:rsidR="0020048F" w:rsidRPr="00527E9E" w:rsidRDefault="0020048F" w:rsidP="0020048F">
            <w:pPr>
              <w:jc w:val="center"/>
              <w:rPr>
                <w:sz w:val="16"/>
              </w:rPr>
            </w:pPr>
            <w:r w:rsidRPr="00527E9E">
              <w:rPr>
                <w:sz w:val="16"/>
              </w:rPr>
              <w:t>3-4</w:t>
            </w:r>
          </w:p>
        </w:tc>
        <w:tc>
          <w:tcPr>
            <w:tcW w:w="0" w:type="auto"/>
            <w:shd w:val="clear" w:color="auto" w:fill="auto"/>
          </w:tcPr>
          <w:p w14:paraId="5BCDD5DC" w14:textId="77777777" w:rsidR="0020048F" w:rsidRPr="00527E9E" w:rsidRDefault="0020048F" w:rsidP="0020048F">
            <w:pPr>
              <w:jc w:val="center"/>
              <w:rPr>
                <w:sz w:val="16"/>
              </w:rPr>
            </w:pPr>
            <w:r w:rsidRPr="00527E9E">
              <w:rPr>
                <w:sz w:val="16"/>
              </w:rPr>
              <w:t>5</w:t>
            </w:r>
          </w:p>
        </w:tc>
        <w:tc>
          <w:tcPr>
            <w:tcW w:w="0" w:type="auto"/>
            <w:shd w:val="clear" w:color="auto" w:fill="auto"/>
          </w:tcPr>
          <w:p w14:paraId="02922FB1" w14:textId="77777777" w:rsidR="0020048F" w:rsidRPr="00527E9E" w:rsidRDefault="0020048F" w:rsidP="0020048F">
            <w:pPr>
              <w:jc w:val="center"/>
              <w:rPr>
                <w:sz w:val="16"/>
              </w:rPr>
            </w:pPr>
            <w:r w:rsidRPr="00527E9E">
              <w:rPr>
                <w:sz w:val="16"/>
              </w:rPr>
              <w:t>6-8</w:t>
            </w:r>
          </w:p>
        </w:tc>
        <w:tc>
          <w:tcPr>
            <w:tcW w:w="0" w:type="auto"/>
            <w:shd w:val="clear" w:color="auto" w:fill="auto"/>
          </w:tcPr>
          <w:p w14:paraId="3D3C59D1" w14:textId="77777777" w:rsidR="0020048F" w:rsidRPr="00527E9E" w:rsidRDefault="0020048F" w:rsidP="0020048F">
            <w:pPr>
              <w:jc w:val="center"/>
              <w:rPr>
                <w:sz w:val="16"/>
              </w:rPr>
            </w:pPr>
            <w:r w:rsidRPr="00527E9E">
              <w:rPr>
                <w:sz w:val="16"/>
              </w:rPr>
              <w:t>9-10</w:t>
            </w:r>
          </w:p>
        </w:tc>
        <w:tc>
          <w:tcPr>
            <w:tcW w:w="0" w:type="auto"/>
            <w:shd w:val="clear" w:color="auto" w:fill="0C0C0C"/>
          </w:tcPr>
          <w:p w14:paraId="4F4E6977" w14:textId="77777777" w:rsidR="0020048F" w:rsidRPr="00527E9E" w:rsidRDefault="0020048F" w:rsidP="0020048F">
            <w:pPr>
              <w:jc w:val="center"/>
              <w:rPr>
                <w:sz w:val="16"/>
              </w:rPr>
            </w:pPr>
          </w:p>
        </w:tc>
      </w:tr>
      <w:tr w:rsidR="0020048F" w:rsidRPr="00527E9E" w14:paraId="2C47788C" w14:textId="77777777">
        <w:tc>
          <w:tcPr>
            <w:tcW w:w="0" w:type="auto"/>
            <w:shd w:val="clear" w:color="auto" w:fill="D9D9D9"/>
          </w:tcPr>
          <w:p w14:paraId="01AC2F12" w14:textId="77777777" w:rsidR="0020048F" w:rsidRPr="00527E9E" w:rsidRDefault="0020048F" w:rsidP="0020048F">
            <w:pPr>
              <w:widowControl/>
              <w:rPr>
                <w:rFonts w:cs="Arial"/>
                <w:sz w:val="16"/>
                <w:szCs w:val="16"/>
                <w:lang w:eastAsia="fr-FR"/>
              </w:rPr>
            </w:pPr>
            <w:r w:rsidRPr="00527E9E">
              <w:rPr>
                <w:rFonts w:cs="Arial"/>
                <w:sz w:val="16"/>
                <w:szCs w:val="16"/>
                <w:lang w:eastAsia="fr-FR"/>
              </w:rPr>
              <w:t>Ruines</w:t>
            </w:r>
          </w:p>
        </w:tc>
        <w:tc>
          <w:tcPr>
            <w:tcW w:w="0" w:type="auto"/>
            <w:shd w:val="clear" w:color="auto" w:fill="D9D9D9"/>
          </w:tcPr>
          <w:p w14:paraId="45966CCD" w14:textId="77777777" w:rsidR="0020048F" w:rsidRPr="00527E9E" w:rsidRDefault="0020048F" w:rsidP="0020048F">
            <w:pPr>
              <w:jc w:val="center"/>
              <w:rPr>
                <w:sz w:val="16"/>
              </w:rPr>
            </w:pPr>
            <w:r w:rsidRPr="00527E9E">
              <w:rPr>
                <w:sz w:val="16"/>
              </w:rPr>
              <w:t>1-3</w:t>
            </w:r>
          </w:p>
        </w:tc>
        <w:tc>
          <w:tcPr>
            <w:tcW w:w="0" w:type="auto"/>
            <w:shd w:val="clear" w:color="auto" w:fill="D9D9D9"/>
          </w:tcPr>
          <w:p w14:paraId="36D8D535" w14:textId="77777777" w:rsidR="0020048F" w:rsidRPr="00527E9E" w:rsidRDefault="0020048F" w:rsidP="0020048F">
            <w:pPr>
              <w:jc w:val="center"/>
              <w:rPr>
                <w:sz w:val="16"/>
              </w:rPr>
            </w:pPr>
            <w:r w:rsidRPr="00527E9E">
              <w:rPr>
                <w:sz w:val="16"/>
              </w:rPr>
              <w:t>4-6</w:t>
            </w:r>
          </w:p>
        </w:tc>
        <w:tc>
          <w:tcPr>
            <w:tcW w:w="0" w:type="auto"/>
            <w:shd w:val="clear" w:color="auto" w:fill="0C0C0C"/>
          </w:tcPr>
          <w:p w14:paraId="37782FD7" w14:textId="77777777" w:rsidR="0020048F" w:rsidRPr="00527E9E" w:rsidRDefault="0020048F" w:rsidP="0020048F">
            <w:pPr>
              <w:jc w:val="center"/>
              <w:rPr>
                <w:sz w:val="16"/>
              </w:rPr>
            </w:pPr>
          </w:p>
        </w:tc>
        <w:tc>
          <w:tcPr>
            <w:tcW w:w="0" w:type="auto"/>
            <w:shd w:val="clear" w:color="auto" w:fill="D9D9D9"/>
          </w:tcPr>
          <w:p w14:paraId="18D01FED" w14:textId="77777777" w:rsidR="0020048F" w:rsidRPr="00527E9E" w:rsidRDefault="0020048F" w:rsidP="0020048F">
            <w:pPr>
              <w:jc w:val="center"/>
              <w:rPr>
                <w:sz w:val="16"/>
              </w:rPr>
            </w:pPr>
            <w:r w:rsidRPr="00527E9E">
              <w:rPr>
                <w:sz w:val="16"/>
              </w:rPr>
              <w:t>7-8</w:t>
            </w:r>
          </w:p>
        </w:tc>
        <w:tc>
          <w:tcPr>
            <w:tcW w:w="0" w:type="auto"/>
            <w:shd w:val="clear" w:color="auto" w:fill="D9D9D9"/>
          </w:tcPr>
          <w:p w14:paraId="03659241" w14:textId="77777777" w:rsidR="0020048F" w:rsidRPr="00527E9E" w:rsidRDefault="0020048F" w:rsidP="0020048F">
            <w:pPr>
              <w:jc w:val="center"/>
              <w:rPr>
                <w:sz w:val="16"/>
              </w:rPr>
            </w:pPr>
            <w:r w:rsidRPr="00527E9E">
              <w:rPr>
                <w:sz w:val="16"/>
              </w:rPr>
              <w:t>9</w:t>
            </w:r>
          </w:p>
        </w:tc>
        <w:tc>
          <w:tcPr>
            <w:tcW w:w="0" w:type="auto"/>
            <w:shd w:val="clear" w:color="auto" w:fill="D9D9D9"/>
          </w:tcPr>
          <w:p w14:paraId="6AA88234" w14:textId="77777777" w:rsidR="0020048F" w:rsidRPr="00527E9E" w:rsidRDefault="0020048F" w:rsidP="0020048F">
            <w:pPr>
              <w:jc w:val="center"/>
              <w:rPr>
                <w:sz w:val="16"/>
              </w:rPr>
            </w:pPr>
            <w:r w:rsidRPr="00527E9E">
              <w:rPr>
                <w:sz w:val="16"/>
              </w:rPr>
              <w:t>10</w:t>
            </w:r>
          </w:p>
        </w:tc>
        <w:tc>
          <w:tcPr>
            <w:tcW w:w="0" w:type="auto"/>
            <w:shd w:val="clear" w:color="auto" w:fill="0C0C0C"/>
          </w:tcPr>
          <w:p w14:paraId="5D9806BD" w14:textId="77777777" w:rsidR="0020048F" w:rsidRPr="00527E9E" w:rsidRDefault="0020048F" w:rsidP="0020048F">
            <w:pPr>
              <w:jc w:val="center"/>
              <w:rPr>
                <w:sz w:val="16"/>
              </w:rPr>
            </w:pPr>
          </w:p>
        </w:tc>
      </w:tr>
      <w:tr w:rsidR="0020048F" w:rsidRPr="00527E9E" w14:paraId="1CC92005" w14:textId="77777777">
        <w:tc>
          <w:tcPr>
            <w:tcW w:w="0" w:type="auto"/>
            <w:shd w:val="clear" w:color="auto" w:fill="auto"/>
          </w:tcPr>
          <w:p w14:paraId="4CE85E50" w14:textId="77777777" w:rsidR="0020048F" w:rsidRPr="00527E9E" w:rsidRDefault="0020048F" w:rsidP="0020048F">
            <w:pPr>
              <w:widowControl/>
              <w:rPr>
                <w:rFonts w:cs="Arial"/>
                <w:sz w:val="16"/>
                <w:szCs w:val="16"/>
                <w:lang w:eastAsia="fr-FR"/>
              </w:rPr>
            </w:pPr>
            <w:r w:rsidRPr="00527E9E">
              <w:rPr>
                <w:rFonts w:cs="Arial"/>
                <w:sz w:val="16"/>
                <w:szCs w:val="16"/>
                <w:lang w:eastAsia="fr-FR"/>
              </w:rPr>
              <w:t>Souterrain</w:t>
            </w:r>
          </w:p>
        </w:tc>
        <w:tc>
          <w:tcPr>
            <w:tcW w:w="0" w:type="auto"/>
            <w:shd w:val="clear" w:color="auto" w:fill="auto"/>
          </w:tcPr>
          <w:p w14:paraId="0976F989" w14:textId="77777777" w:rsidR="0020048F" w:rsidRPr="00527E9E" w:rsidRDefault="0020048F" w:rsidP="0020048F">
            <w:pPr>
              <w:jc w:val="center"/>
              <w:rPr>
                <w:sz w:val="16"/>
              </w:rPr>
            </w:pPr>
            <w:r w:rsidRPr="00527E9E">
              <w:rPr>
                <w:sz w:val="16"/>
              </w:rPr>
              <w:t>1-5</w:t>
            </w:r>
          </w:p>
        </w:tc>
        <w:tc>
          <w:tcPr>
            <w:tcW w:w="0" w:type="auto"/>
            <w:shd w:val="clear" w:color="auto" w:fill="auto"/>
          </w:tcPr>
          <w:p w14:paraId="344FA169" w14:textId="77777777" w:rsidR="0020048F" w:rsidRPr="00527E9E" w:rsidRDefault="0020048F" w:rsidP="0020048F">
            <w:pPr>
              <w:jc w:val="center"/>
              <w:rPr>
                <w:sz w:val="16"/>
              </w:rPr>
            </w:pPr>
            <w:r w:rsidRPr="00527E9E">
              <w:rPr>
                <w:sz w:val="16"/>
              </w:rPr>
              <w:t>6-8</w:t>
            </w:r>
          </w:p>
        </w:tc>
        <w:tc>
          <w:tcPr>
            <w:tcW w:w="0" w:type="auto"/>
            <w:shd w:val="clear" w:color="auto" w:fill="0C0C0C"/>
          </w:tcPr>
          <w:p w14:paraId="6DF00C2A" w14:textId="77777777" w:rsidR="0020048F" w:rsidRPr="00527E9E" w:rsidRDefault="0020048F" w:rsidP="0020048F">
            <w:pPr>
              <w:jc w:val="center"/>
              <w:rPr>
                <w:sz w:val="16"/>
              </w:rPr>
            </w:pPr>
          </w:p>
        </w:tc>
        <w:tc>
          <w:tcPr>
            <w:tcW w:w="0" w:type="auto"/>
            <w:shd w:val="clear" w:color="auto" w:fill="auto"/>
          </w:tcPr>
          <w:p w14:paraId="2D0F8AFD" w14:textId="77777777" w:rsidR="0020048F" w:rsidRPr="00527E9E" w:rsidRDefault="0020048F" w:rsidP="0020048F">
            <w:pPr>
              <w:jc w:val="center"/>
              <w:rPr>
                <w:sz w:val="16"/>
              </w:rPr>
            </w:pPr>
            <w:r w:rsidRPr="00527E9E">
              <w:rPr>
                <w:sz w:val="16"/>
              </w:rPr>
              <w:t>9</w:t>
            </w:r>
          </w:p>
        </w:tc>
        <w:tc>
          <w:tcPr>
            <w:tcW w:w="0" w:type="auto"/>
            <w:shd w:val="clear" w:color="auto" w:fill="0C0C0C"/>
          </w:tcPr>
          <w:p w14:paraId="4853DCC2" w14:textId="77777777" w:rsidR="0020048F" w:rsidRPr="00527E9E" w:rsidRDefault="0020048F" w:rsidP="0020048F">
            <w:pPr>
              <w:jc w:val="center"/>
              <w:rPr>
                <w:sz w:val="16"/>
              </w:rPr>
            </w:pPr>
          </w:p>
        </w:tc>
        <w:tc>
          <w:tcPr>
            <w:tcW w:w="0" w:type="auto"/>
            <w:shd w:val="clear" w:color="auto" w:fill="0C0C0C"/>
          </w:tcPr>
          <w:p w14:paraId="5448D7F1" w14:textId="77777777" w:rsidR="0020048F" w:rsidRPr="00527E9E" w:rsidRDefault="0020048F" w:rsidP="0020048F">
            <w:pPr>
              <w:jc w:val="center"/>
              <w:rPr>
                <w:sz w:val="16"/>
              </w:rPr>
            </w:pPr>
          </w:p>
        </w:tc>
        <w:tc>
          <w:tcPr>
            <w:tcW w:w="0" w:type="auto"/>
          </w:tcPr>
          <w:p w14:paraId="09910DBF" w14:textId="77777777" w:rsidR="0020048F" w:rsidRPr="00527E9E" w:rsidRDefault="0020048F" w:rsidP="0020048F">
            <w:pPr>
              <w:jc w:val="center"/>
              <w:rPr>
                <w:sz w:val="16"/>
              </w:rPr>
            </w:pPr>
            <w:r w:rsidRPr="00527E9E">
              <w:rPr>
                <w:sz w:val="16"/>
              </w:rPr>
              <w:t>10</w:t>
            </w:r>
          </w:p>
        </w:tc>
      </w:tr>
      <w:tr w:rsidR="0020048F" w:rsidRPr="00527E9E" w14:paraId="5CB593A7" w14:textId="77777777">
        <w:tc>
          <w:tcPr>
            <w:tcW w:w="0" w:type="auto"/>
            <w:shd w:val="clear" w:color="auto" w:fill="D9D9D9"/>
          </w:tcPr>
          <w:p w14:paraId="6ADE2C2B" w14:textId="77777777" w:rsidR="0020048F" w:rsidRPr="00527E9E" w:rsidRDefault="0020048F" w:rsidP="0020048F">
            <w:pPr>
              <w:widowControl/>
              <w:rPr>
                <w:rFonts w:cs="Arial"/>
                <w:sz w:val="16"/>
                <w:szCs w:val="16"/>
                <w:lang w:eastAsia="fr-FR"/>
              </w:rPr>
            </w:pPr>
            <w:r w:rsidRPr="00527E9E">
              <w:rPr>
                <w:rFonts w:cs="Arial"/>
                <w:sz w:val="16"/>
                <w:szCs w:val="16"/>
                <w:lang w:eastAsia="fr-FR"/>
              </w:rPr>
              <w:t>Steppe</w:t>
            </w:r>
          </w:p>
        </w:tc>
        <w:tc>
          <w:tcPr>
            <w:tcW w:w="0" w:type="auto"/>
            <w:shd w:val="clear" w:color="auto" w:fill="D9D9D9"/>
          </w:tcPr>
          <w:p w14:paraId="68514AFB" w14:textId="77777777" w:rsidR="0020048F" w:rsidRPr="00527E9E" w:rsidRDefault="0020048F" w:rsidP="0020048F">
            <w:pPr>
              <w:jc w:val="center"/>
              <w:rPr>
                <w:sz w:val="16"/>
              </w:rPr>
            </w:pPr>
            <w:r w:rsidRPr="00527E9E">
              <w:rPr>
                <w:sz w:val="16"/>
              </w:rPr>
              <w:t>1</w:t>
            </w:r>
          </w:p>
        </w:tc>
        <w:tc>
          <w:tcPr>
            <w:tcW w:w="0" w:type="auto"/>
            <w:shd w:val="clear" w:color="auto" w:fill="D9D9D9"/>
          </w:tcPr>
          <w:p w14:paraId="11B6659D" w14:textId="77777777" w:rsidR="0020048F" w:rsidRPr="00527E9E" w:rsidRDefault="0020048F" w:rsidP="0020048F">
            <w:pPr>
              <w:jc w:val="center"/>
              <w:rPr>
                <w:sz w:val="16"/>
              </w:rPr>
            </w:pPr>
            <w:r w:rsidRPr="00527E9E">
              <w:rPr>
                <w:sz w:val="16"/>
              </w:rPr>
              <w:t>2</w:t>
            </w:r>
          </w:p>
        </w:tc>
        <w:tc>
          <w:tcPr>
            <w:tcW w:w="0" w:type="auto"/>
            <w:shd w:val="clear" w:color="auto" w:fill="D9D9D9"/>
          </w:tcPr>
          <w:p w14:paraId="1D64F721" w14:textId="77777777" w:rsidR="0020048F" w:rsidRPr="00527E9E" w:rsidRDefault="0020048F" w:rsidP="0020048F">
            <w:pPr>
              <w:jc w:val="center"/>
              <w:rPr>
                <w:sz w:val="16"/>
              </w:rPr>
            </w:pPr>
            <w:r w:rsidRPr="00527E9E">
              <w:rPr>
                <w:sz w:val="16"/>
              </w:rPr>
              <w:t>3-6</w:t>
            </w:r>
          </w:p>
        </w:tc>
        <w:tc>
          <w:tcPr>
            <w:tcW w:w="0" w:type="auto"/>
            <w:shd w:val="clear" w:color="auto" w:fill="D9D9D9"/>
          </w:tcPr>
          <w:p w14:paraId="45695E37" w14:textId="77777777" w:rsidR="0020048F" w:rsidRPr="00527E9E" w:rsidRDefault="0020048F" w:rsidP="0020048F">
            <w:pPr>
              <w:jc w:val="center"/>
              <w:rPr>
                <w:sz w:val="16"/>
              </w:rPr>
            </w:pPr>
            <w:r w:rsidRPr="00527E9E">
              <w:rPr>
                <w:sz w:val="16"/>
              </w:rPr>
              <w:t>7</w:t>
            </w:r>
          </w:p>
        </w:tc>
        <w:tc>
          <w:tcPr>
            <w:tcW w:w="0" w:type="auto"/>
            <w:shd w:val="clear" w:color="auto" w:fill="D9D9D9"/>
          </w:tcPr>
          <w:p w14:paraId="76504AC7" w14:textId="77777777" w:rsidR="0020048F" w:rsidRPr="00527E9E" w:rsidRDefault="0020048F" w:rsidP="0020048F">
            <w:pPr>
              <w:jc w:val="center"/>
              <w:rPr>
                <w:sz w:val="16"/>
              </w:rPr>
            </w:pPr>
            <w:r w:rsidRPr="00527E9E">
              <w:rPr>
                <w:sz w:val="16"/>
              </w:rPr>
              <w:t>8-9</w:t>
            </w:r>
          </w:p>
        </w:tc>
        <w:tc>
          <w:tcPr>
            <w:tcW w:w="0" w:type="auto"/>
            <w:shd w:val="clear" w:color="auto" w:fill="0C0C0C"/>
          </w:tcPr>
          <w:p w14:paraId="0151BC97" w14:textId="77777777" w:rsidR="0020048F" w:rsidRPr="00527E9E" w:rsidRDefault="0020048F" w:rsidP="0020048F">
            <w:pPr>
              <w:jc w:val="center"/>
              <w:rPr>
                <w:sz w:val="16"/>
              </w:rPr>
            </w:pPr>
          </w:p>
        </w:tc>
        <w:tc>
          <w:tcPr>
            <w:tcW w:w="0" w:type="auto"/>
            <w:shd w:val="clear" w:color="auto" w:fill="D9D9D9"/>
          </w:tcPr>
          <w:p w14:paraId="37BCAFEB" w14:textId="77777777" w:rsidR="0020048F" w:rsidRPr="00527E9E" w:rsidRDefault="0020048F" w:rsidP="0020048F">
            <w:pPr>
              <w:jc w:val="center"/>
              <w:rPr>
                <w:sz w:val="16"/>
              </w:rPr>
            </w:pPr>
            <w:r w:rsidRPr="00527E9E">
              <w:rPr>
                <w:sz w:val="16"/>
              </w:rPr>
              <w:t>10</w:t>
            </w:r>
          </w:p>
        </w:tc>
      </w:tr>
      <w:tr w:rsidR="0020048F" w:rsidRPr="00527E9E" w14:paraId="2A883C6A" w14:textId="77777777">
        <w:tc>
          <w:tcPr>
            <w:tcW w:w="0" w:type="auto"/>
            <w:shd w:val="clear" w:color="auto" w:fill="auto"/>
          </w:tcPr>
          <w:p w14:paraId="3CEE4556" w14:textId="77777777" w:rsidR="0020048F" w:rsidRPr="00527E9E" w:rsidRDefault="0020048F" w:rsidP="0020048F">
            <w:pPr>
              <w:widowControl/>
              <w:rPr>
                <w:rFonts w:cs="Arial"/>
                <w:sz w:val="16"/>
                <w:szCs w:val="16"/>
                <w:lang w:eastAsia="fr-FR"/>
              </w:rPr>
            </w:pPr>
            <w:r w:rsidRPr="00527E9E">
              <w:rPr>
                <w:rFonts w:cs="Arial"/>
                <w:sz w:val="16"/>
                <w:szCs w:val="16"/>
                <w:lang w:eastAsia="fr-FR"/>
              </w:rPr>
              <w:t>Urbain</w:t>
            </w:r>
          </w:p>
        </w:tc>
        <w:tc>
          <w:tcPr>
            <w:tcW w:w="0" w:type="auto"/>
            <w:shd w:val="clear" w:color="auto" w:fill="0C0C0C"/>
          </w:tcPr>
          <w:p w14:paraId="1BE6BBA7" w14:textId="77777777" w:rsidR="0020048F" w:rsidRPr="00527E9E" w:rsidRDefault="0020048F" w:rsidP="0020048F">
            <w:pPr>
              <w:jc w:val="center"/>
              <w:rPr>
                <w:sz w:val="16"/>
              </w:rPr>
            </w:pPr>
          </w:p>
        </w:tc>
        <w:tc>
          <w:tcPr>
            <w:tcW w:w="0" w:type="auto"/>
            <w:shd w:val="clear" w:color="auto" w:fill="0C0C0C"/>
          </w:tcPr>
          <w:p w14:paraId="7DB9AD1D" w14:textId="77777777" w:rsidR="0020048F" w:rsidRPr="00527E9E" w:rsidRDefault="0020048F" w:rsidP="0020048F">
            <w:pPr>
              <w:jc w:val="center"/>
              <w:rPr>
                <w:sz w:val="16"/>
              </w:rPr>
            </w:pPr>
          </w:p>
        </w:tc>
        <w:tc>
          <w:tcPr>
            <w:tcW w:w="0" w:type="auto"/>
            <w:shd w:val="clear" w:color="auto" w:fill="auto"/>
          </w:tcPr>
          <w:p w14:paraId="57331B42" w14:textId="77777777" w:rsidR="0020048F" w:rsidRPr="00527E9E" w:rsidRDefault="0020048F" w:rsidP="0020048F">
            <w:pPr>
              <w:jc w:val="center"/>
              <w:rPr>
                <w:sz w:val="16"/>
              </w:rPr>
            </w:pPr>
            <w:r w:rsidRPr="00527E9E">
              <w:rPr>
                <w:sz w:val="16"/>
              </w:rPr>
              <w:t>1-3</w:t>
            </w:r>
          </w:p>
        </w:tc>
        <w:tc>
          <w:tcPr>
            <w:tcW w:w="0" w:type="auto"/>
            <w:shd w:val="clear" w:color="auto" w:fill="auto"/>
          </w:tcPr>
          <w:p w14:paraId="5EA99834" w14:textId="77777777" w:rsidR="0020048F" w:rsidRPr="00527E9E" w:rsidRDefault="0020048F" w:rsidP="0020048F">
            <w:pPr>
              <w:jc w:val="center"/>
              <w:rPr>
                <w:sz w:val="16"/>
              </w:rPr>
            </w:pPr>
            <w:r w:rsidRPr="00527E9E">
              <w:rPr>
                <w:sz w:val="16"/>
              </w:rPr>
              <w:t>4-5</w:t>
            </w:r>
          </w:p>
        </w:tc>
        <w:tc>
          <w:tcPr>
            <w:tcW w:w="0" w:type="auto"/>
            <w:shd w:val="clear" w:color="auto" w:fill="auto"/>
          </w:tcPr>
          <w:p w14:paraId="2B40EBF1" w14:textId="77777777" w:rsidR="0020048F" w:rsidRPr="00527E9E" w:rsidRDefault="0020048F" w:rsidP="0020048F">
            <w:pPr>
              <w:jc w:val="center"/>
              <w:rPr>
                <w:sz w:val="16"/>
              </w:rPr>
            </w:pPr>
            <w:r w:rsidRPr="00527E9E">
              <w:rPr>
                <w:sz w:val="16"/>
              </w:rPr>
              <w:t>6-9</w:t>
            </w:r>
          </w:p>
        </w:tc>
        <w:tc>
          <w:tcPr>
            <w:tcW w:w="0" w:type="auto"/>
            <w:shd w:val="clear" w:color="auto" w:fill="auto"/>
          </w:tcPr>
          <w:p w14:paraId="74A84959" w14:textId="77777777" w:rsidR="0020048F" w:rsidRPr="00527E9E" w:rsidRDefault="0020048F" w:rsidP="0020048F">
            <w:pPr>
              <w:jc w:val="center"/>
              <w:rPr>
                <w:sz w:val="16"/>
              </w:rPr>
            </w:pPr>
            <w:r w:rsidRPr="00527E9E">
              <w:rPr>
                <w:sz w:val="16"/>
              </w:rPr>
              <w:t>10</w:t>
            </w:r>
          </w:p>
        </w:tc>
        <w:tc>
          <w:tcPr>
            <w:tcW w:w="0" w:type="auto"/>
            <w:shd w:val="clear" w:color="auto" w:fill="0C0C0C"/>
          </w:tcPr>
          <w:p w14:paraId="7712E280" w14:textId="77777777" w:rsidR="0020048F" w:rsidRPr="00527E9E" w:rsidRDefault="0020048F" w:rsidP="0020048F">
            <w:pPr>
              <w:jc w:val="center"/>
              <w:rPr>
                <w:sz w:val="16"/>
              </w:rPr>
            </w:pPr>
          </w:p>
        </w:tc>
      </w:tr>
      <w:tr w:rsidR="0020048F" w:rsidRPr="00527E9E" w14:paraId="0084DF62" w14:textId="77777777">
        <w:tc>
          <w:tcPr>
            <w:tcW w:w="0" w:type="auto"/>
            <w:shd w:val="clear" w:color="auto" w:fill="D9D9D9"/>
          </w:tcPr>
          <w:p w14:paraId="47828859" w14:textId="77777777" w:rsidR="0020048F" w:rsidRPr="00527E9E" w:rsidRDefault="0020048F" w:rsidP="0020048F">
            <w:pPr>
              <w:widowControl/>
              <w:rPr>
                <w:rFonts w:cs="Arial"/>
                <w:sz w:val="16"/>
                <w:szCs w:val="16"/>
                <w:lang w:eastAsia="fr-FR"/>
              </w:rPr>
            </w:pPr>
            <w:r w:rsidRPr="00527E9E">
              <w:rPr>
                <w:rFonts w:cs="Arial"/>
                <w:sz w:val="16"/>
                <w:szCs w:val="16"/>
                <w:lang w:eastAsia="fr-FR"/>
              </w:rPr>
              <w:t>Ville</w:t>
            </w:r>
          </w:p>
        </w:tc>
        <w:tc>
          <w:tcPr>
            <w:tcW w:w="0" w:type="auto"/>
            <w:shd w:val="clear" w:color="auto" w:fill="0C0C0C"/>
          </w:tcPr>
          <w:p w14:paraId="75B59000" w14:textId="77777777" w:rsidR="0020048F" w:rsidRPr="00527E9E" w:rsidRDefault="0020048F" w:rsidP="0020048F">
            <w:pPr>
              <w:jc w:val="center"/>
              <w:rPr>
                <w:sz w:val="16"/>
              </w:rPr>
            </w:pPr>
          </w:p>
        </w:tc>
        <w:tc>
          <w:tcPr>
            <w:tcW w:w="0" w:type="auto"/>
            <w:shd w:val="clear" w:color="auto" w:fill="0C0C0C"/>
          </w:tcPr>
          <w:p w14:paraId="51624FC1" w14:textId="77777777" w:rsidR="0020048F" w:rsidRPr="00527E9E" w:rsidRDefault="0020048F" w:rsidP="0020048F">
            <w:pPr>
              <w:jc w:val="center"/>
              <w:rPr>
                <w:sz w:val="16"/>
              </w:rPr>
            </w:pPr>
          </w:p>
        </w:tc>
        <w:tc>
          <w:tcPr>
            <w:tcW w:w="0" w:type="auto"/>
            <w:shd w:val="clear" w:color="auto" w:fill="D9D9D9"/>
          </w:tcPr>
          <w:p w14:paraId="439A6D6A" w14:textId="77777777" w:rsidR="0020048F" w:rsidRPr="00527E9E" w:rsidRDefault="0020048F" w:rsidP="0020048F">
            <w:pPr>
              <w:jc w:val="center"/>
              <w:rPr>
                <w:sz w:val="16"/>
              </w:rPr>
            </w:pPr>
            <w:r w:rsidRPr="00527E9E">
              <w:rPr>
                <w:sz w:val="16"/>
              </w:rPr>
              <w:t>1</w:t>
            </w:r>
          </w:p>
        </w:tc>
        <w:tc>
          <w:tcPr>
            <w:tcW w:w="0" w:type="auto"/>
            <w:shd w:val="clear" w:color="auto" w:fill="D9D9D9"/>
          </w:tcPr>
          <w:p w14:paraId="16644E3B" w14:textId="77777777" w:rsidR="0020048F" w:rsidRPr="00527E9E" w:rsidRDefault="0020048F" w:rsidP="0020048F">
            <w:pPr>
              <w:jc w:val="center"/>
              <w:rPr>
                <w:sz w:val="16"/>
              </w:rPr>
            </w:pPr>
            <w:r w:rsidRPr="00527E9E">
              <w:rPr>
                <w:sz w:val="16"/>
              </w:rPr>
              <w:t>2-3</w:t>
            </w:r>
          </w:p>
        </w:tc>
        <w:tc>
          <w:tcPr>
            <w:tcW w:w="0" w:type="auto"/>
            <w:shd w:val="clear" w:color="auto" w:fill="D9D9D9"/>
          </w:tcPr>
          <w:p w14:paraId="2119F54B" w14:textId="77777777" w:rsidR="0020048F" w:rsidRPr="00527E9E" w:rsidRDefault="0020048F" w:rsidP="0020048F">
            <w:pPr>
              <w:jc w:val="center"/>
              <w:rPr>
                <w:sz w:val="16"/>
              </w:rPr>
            </w:pPr>
            <w:r w:rsidRPr="00527E9E">
              <w:rPr>
                <w:sz w:val="16"/>
              </w:rPr>
              <w:t>4-8</w:t>
            </w:r>
          </w:p>
        </w:tc>
        <w:tc>
          <w:tcPr>
            <w:tcW w:w="0" w:type="auto"/>
            <w:shd w:val="clear" w:color="auto" w:fill="D9D9D9"/>
          </w:tcPr>
          <w:p w14:paraId="7BE3F923" w14:textId="77777777" w:rsidR="0020048F" w:rsidRPr="00527E9E" w:rsidRDefault="0020048F" w:rsidP="0020048F">
            <w:pPr>
              <w:jc w:val="center"/>
              <w:rPr>
                <w:sz w:val="16"/>
              </w:rPr>
            </w:pPr>
            <w:r w:rsidRPr="00527E9E">
              <w:rPr>
                <w:sz w:val="16"/>
              </w:rPr>
              <w:t>9</w:t>
            </w:r>
          </w:p>
        </w:tc>
        <w:tc>
          <w:tcPr>
            <w:tcW w:w="0" w:type="auto"/>
            <w:shd w:val="clear" w:color="auto" w:fill="D9D9D9"/>
          </w:tcPr>
          <w:p w14:paraId="73D9AB13" w14:textId="77777777" w:rsidR="0020048F" w:rsidRPr="00527E9E" w:rsidRDefault="0020048F" w:rsidP="0020048F">
            <w:pPr>
              <w:jc w:val="center"/>
              <w:rPr>
                <w:sz w:val="16"/>
              </w:rPr>
            </w:pPr>
            <w:r w:rsidRPr="00527E9E">
              <w:rPr>
                <w:sz w:val="16"/>
              </w:rPr>
              <w:t>10</w:t>
            </w:r>
          </w:p>
        </w:tc>
      </w:tr>
    </w:tbl>
    <w:p w14:paraId="047A603D" w14:textId="77777777" w:rsidR="00844FFC" w:rsidRPr="00527E9E" w:rsidRDefault="00B919D4" w:rsidP="00B919D4">
      <w:r w:rsidRPr="00527E9E">
        <w:t>Selon l’intelligence de la créature</w:t>
      </w:r>
      <w:r w:rsidR="00844FFC" w:rsidRPr="00527E9E">
        <w:t>,</w:t>
      </w:r>
      <w:r w:rsidRPr="00527E9E">
        <w:t xml:space="preserve"> vous pouvez définir la </w:t>
      </w:r>
      <w:r w:rsidRPr="00527E9E">
        <w:rPr>
          <w:shd w:val="clear" w:color="auto" w:fill="FFFF00"/>
        </w:rPr>
        <w:t>taille moyenne</w:t>
      </w:r>
      <w:r w:rsidRPr="00527E9E">
        <w:t xml:space="preserve"> de </w:t>
      </w:r>
      <w:r w:rsidR="00671D35" w:rsidRPr="00527E9E">
        <w:t xml:space="preserve">son </w:t>
      </w:r>
      <w:r w:rsidRPr="00527E9E">
        <w:t>habitat</w:t>
      </w:r>
      <w:r w:rsidR="00671D35" w:rsidRPr="00527E9E">
        <w:t xml:space="preserve"> (D10)</w:t>
      </w:r>
      <w:r w:rsidR="00844FFC" w:rsidRPr="00527E9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777"/>
        <w:gridCol w:w="670"/>
        <w:gridCol w:w="1567"/>
        <w:gridCol w:w="1726"/>
        <w:gridCol w:w="1796"/>
      </w:tblGrid>
      <w:tr w:rsidR="00A90223" w:rsidRPr="00527E9E" w14:paraId="6391064D" w14:textId="77777777">
        <w:tc>
          <w:tcPr>
            <w:tcW w:w="0" w:type="auto"/>
          </w:tcPr>
          <w:p w14:paraId="65CAA906" w14:textId="77777777" w:rsidR="00A90223" w:rsidRPr="00527E9E" w:rsidRDefault="00A90223" w:rsidP="007E6475">
            <w:pPr>
              <w:jc w:val="center"/>
              <w:rPr>
                <w:b/>
                <w:bCs/>
                <w:sz w:val="16"/>
              </w:rPr>
            </w:pPr>
            <w:r w:rsidRPr="00527E9E">
              <w:rPr>
                <w:b/>
                <w:bCs/>
                <w:sz w:val="16"/>
              </w:rPr>
              <w:t>Intelligence</w:t>
            </w:r>
          </w:p>
        </w:tc>
        <w:tc>
          <w:tcPr>
            <w:tcW w:w="0" w:type="auto"/>
          </w:tcPr>
          <w:p w14:paraId="2AC33E9B" w14:textId="77777777" w:rsidR="00A90223" w:rsidRPr="00527E9E" w:rsidRDefault="00A90223" w:rsidP="007E6475">
            <w:pPr>
              <w:jc w:val="center"/>
              <w:rPr>
                <w:b/>
                <w:bCs/>
                <w:sz w:val="16"/>
              </w:rPr>
            </w:pPr>
            <w:r w:rsidRPr="00527E9E">
              <w:rPr>
                <w:b/>
                <w:bCs/>
                <w:sz w:val="16"/>
              </w:rPr>
              <w:t>Aucun</w:t>
            </w:r>
          </w:p>
        </w:tc>
        <w:tc>
          <w:tcPr>
            <w:tcW w:w="0" w:type="auto"/>
          </w:tcPr>
          <w:p w14:paraId="1F45785B" w14:textId="77777777" w:rsidR="00A90223" w:rsidRPr="00527E9E" w:rsidRDefault="00A90223" w:rsidP="007E6475">
            <w:pPr>
              <w:jc w:val="center"/>
              <w:rPr>
                <w:b/>
                <w:bCs/>
                <w:sz w:val="16"/>
              </w:rPr>
            </w:pPr>
            <w:r w:rsidRPr="00527E9E">
              <w:rPr>
                <w:b/>
                <w:bCs/>
                <w:sz w:val="16"/>
              </w:rPr>
              <w:t>Isolé</w:t>
            </w:r>
          </w:p>
        </w:tc>
        <w:tc>
          <w:tcPr>
            <w:tcW w:w="0" w:type="auto"/>
          </w:tcPr>
          <w:p w14:paraId="47270FCD" w14:textId="77777777" w:rsidR="00A90223" w:rsidRPr="00527E9E" w:rsidRDefault="00A90223" w:rsidP="007E6475">
            <w:pPr>
              <w:jc w:val="center"/>
              <w:rPr>
                <w:b/>
                <w:bCs/>
                <w:sz w:val="16"/>
              </w:rPr>
            </w:pPr>
            <w:r w:rsidRPr="00527E9E">
              <w:rPr>
                <w:b/>
                <w:bCs/>
                <w:sz w:val="16"/>
              </w:rPr>
              <w:t>Petit</w:t>
            </w:r>
            <w:r w:rsidR="0033110F" w:rsidRPr="00527E9E">
              <w:rPr>
                <w:b/>
                <w:bCs/>
                <w:sz w:val="16"/>
              </w:rPr>
              <w:t xml:space="preserve"> (1D10/2)</w:t>
            </w:r>
          </w:p>
        </w:tc>
        <w:tc>
          <w:tcPr>
            <w:tcW w:w="0" w:type="auto"/>
          </w:tcPr>
          <w:p w14:paraId="40961605" w14:textId="77777777" w:rsidR="00A90223" w:rsidRPr="00527E9E" w:rsidRDefault="00A90223" w:rsidP="0033110F">
            <w:pPr>
              <w:jc w:val="center"/>
              <w:rPr>
                <w:b/>
                <w:bCs/>
                <w:sz w:val="16"/>
              </w:rPr>
            </w:pPr>
            <w:r w:rsidRPr="00527E9E">
              <w:rPr>
                <w:b/>
                <w:bCs/>
                <w:sz w:val="16"/>
              </w:rPr>
              <w:t>Moyen</w:t>
            </w:r>
            <w:r w:rsidR="0033110F" w:rsidRPr="00527E9E">
              <w:rPr>
                <w:b/>
                <w:bCs/>
                <w:sz w:val="16"/>
              </w:rPr>
              <w:t xml:space="preserve"> (1D10x2)</w:t>
            </w:r>
          </w:p>
        </w:tc>
        <w:tc>
          <w:tcPr>
            <w:tcW w:w="0" w:type="auto"/>
          </w:tcPr>
          <w:p w14:paraId="58D7A2E5" w14:textId="77777777" w:rsidR="00A90223" w:rsidRPr="00527E9E" w:rsidRDefault="00A90223" w:rsidP="007E6475">
            <w:pPr>
              <w:jc w:val="center"/>
              <w:rPr>
                <w:b/>
                <w:bCs/>
                <w:sz w:val="16"/>
              </w:rPr>
            </w:pPr>
            <w:r w:rsidRPr="00527E9E">
              <w:rPr>
                <w:b/>
                <w:bCs/>
                <w:sz w:val="16"/>
              </w:rPr>
              <w:t>Grand</w:t>
            </w:r>
            <w:r w:rsidR="0033110F" w:rsidRPr="00527E9E">
              <w:rPr>
                <w:b/>
                <w:bCs/>
                <w:sz w:val="16"/>
              </w:rPr>
              <w:t xml:space="preserve"> (1D10x20)</w:t>
            </w:r>
          </w:p>
        </w:tc>
      </w:tr>
      <w:tr w:rsidR="00A90223" w:rsidRPr="00527E9E" w14:paraId="0D6D8AC2" w14:textId="77777777">
        <w:tc>
          <w:tcPr>
            <w:tcW w:w="0" w:type="auto"/>
          </w:tcPr>
          <w:p w14:paraId="4DABB361" w14:textId="77777777" w:rsidR="00A90223" w:rsidRPr="00527E9E" w:rsidRDefault="00A90223" w:rsidP="007E6475">
            <w:pPr>
              <w:jc w:val="center"/>
              <w:rPr>
                <w:b/>
                <w:sz w:val="16"/>
              </w:rPr>
            </w:pPr>
            <w:r w:rsidRPr="00527E9E">
              <w:rPr>
                <w:b/>
                <w:sz w:val="16"/>
              </w:rPr>
              <w:t>01-10</w:t>
            </w:r>
          </w:p>
        </w:tc>
        <w:tc>
          <w:tcPr>
            <w:tcW w:w="0" w:type="auto"/>
          </w:tcPr>
          <w:p w14:paraId="4F0D704C" w14:textId="77777777" w:rsidR="00A90223" w:rsidRPr="00527E9E" w:rsidRDefault="00A90223" w:rsidP="007E6475">
            <w:pPr>
              <w:jc w:val="center"/>
              <w:rPr>
                <w:sz w:val="16"/>
              </w:rPr>
            </w:pPr>
            <w:r w:rsidRPr="00527E9E">
              <w:rPr>
                <w:sz w:val="16"/>
              </w:rPr>
              <w:t>1</w:t>
            </w:r>
          </w:p>
        </w:tc>
        <w:tc>
          <w:tcPr>
            <w:tcW w:w="0" w:type="auto"/>
          </w:tcPr>
          <w:p w14:paraId="5199E834" w14:textId="77777777" w:rsidR="00A90223" w:rsidRPr="00527E9E" w:rsidRDefault="00A90223" w:rsidP="007E6475">
            <w:pPr>
              <w:jc w:val="center"/>
              <w:rPr>
                <w:sz w:val="16"/>
              </w:rPr>
            </w:pPr>
            <w:r w:rsidRPr="00527E9E">
              <w:rPr>
                <w:sz w:val="16"/>
              </w:rPr>
              <w:t>2</w:t>
            </w:r>
          </w:p>
        </w:tc>
        <w:tc>
          <w:tcPr>
            <w:tcW w:w="0" w:type="auto"/>
          </w:tcPr>
          <w:p w14:paraId="186DEF81" w14:textId="77777777" w:rsidR="00A90223" w:rsidRPr="00527E9E" w:rsidRDefault="00A90223" w:rsidP="007E6475">
            <w:pPr>
              <w:jc w:val="center"/>
              <w:rPr>
                <w:sz w:val="16"/>
              </w:rPr>
            </w:pPr>
            <w:r w:rsidRPr="00527E9E">
              <w:rPr>
                <w:sz w:val="16"/>
              </w:rPr>
              <w:t>3-4</w:t>
            </w:r>
          </w:p>
        </w:tc>
        <w:tc>
          <w:tcPr>
            <w:tcW w:w="0" w:type="auto"/>
          </w:tcPr>
          <w:p w14:paraId="4C89EED2" w14:textId="77777777" w:rsidR="00A90223" w:rsidRPr="00527E9E" w:rsidRDefault="00A90223" w:rsidP="007E6475">
            <w:pPr>
              <w:jc w:val="center"/>
              <w:rPr>
                <w:sz w:val="16"/>
              </w:rPr>
            </w:pPr>
            <w:r w:rsidRPr="00527E9E">
              <w:rPr>
                <w:sz w:val="16"/>
              </w:rPr>
              <w:t>6-8</w:t>
            </w:r>
          </w:p>
        </w:tc>
        <w:tc>
          <w:tcPr>
            <w:tcW w:w="0" w:type="auto"/>
          </w:tcPr>
          <w:p w14:paraId="629BC8A7" w14:textId="77777777" w:rsidR="00A90223" w:rsidRPr="00527E9E" w:rsidRDefault="00A90223" w:rsidP="007E6475">
            <w:pPr>
              <w:jc w:val="center"/>
              <w:rPr>
                <w:sz w:val="16"/>
              </w:rPr>
            </w:pPr>
            <w:r w:rsidRPr="00527E9E">
              <w:rPr>
                <w:sz w:val="16"/>
              </w:rPr>
              <w:t>9-10</w:t>
            </w:r>
          </w:p>
        </w:tc>
      </w:tr>
      <w:tr w:rsidR="00A90223" w:rsidRPr="00527E9E" w14:paraId="1FE2C1C5" w14:textId="77777777">
        <w:tc>
          <w:tcPr>
            <w:tcW w:w="0" w:type="auto"/>
            <w:shd w:val="clear" w:color="auto" w:fill="E6E6E6"/>
          </w:tcPr>
          <w:p w14:paraId="3E70F105" w14:textId="77777777" w:rsidR="00A90223" w:rsidRPr="00527E9E" w:rsidRDefault="00A90223" w:rsidP="007E6475">
            <w:pPr>
              <w:jc w:val="center"/>
              <w:rPr>
                <w:b/>
                <w:sz w:val="16"/>
              </w:rPr>
            </w:pPr>
            <w:r w:rsidRPr="00527E9E">
              <w:rPr>
                <w:b/>
                <w:sz w:val="16"/>
              </w:rPr>
              <w:t>11-20</w:t>
            </w:r>
          </w:p>
        </w:tc>
        <w:tc>
          <w:tcPr>
            <w:tcW w:w="0" w:type="auto"/>
            <w:shd w:val="clear" w:color="auto" w:fill="E6E6E6"/>
          </w:tcPr>
          <w:p w14:paraId="0DDB1DAB" w14:textId="77777777" w:rsidR="00A90223" w:rsidRPr="00527E9E" w:rsidRDefault="00A90223" w:rsidP="007E6475">
            <w:pPr>
              <w:jc w:val="center"/>
              <w:rPr>
                <w:sz w:val="16"/>
              </w:rPr>
            </w:pPr>
            <w:r w:rsidRPr="00527E9E">
              <w:rPr>
                <w:sz w:val="16"/>
              </w:rPr>
              <w:t>1</w:t>
            </w:r>
          </w:p>
        </w:tc>
        <w:tc>
          <w:tcPr>
            <w:tcW w:w="0" w:type="auto"/>
            <w:shd w:val="clear" w:color="auto" w:fill="E6E6E6"/>
          </w:tcPr>
          <w:p w14:paraId="2A0DDC39" w14:textId="77777777" w:rsidR="00A90223" w:rsidRPr="00527E9E" w:rsidRDefault="00A90223" w:rsidP="007E6475">
            <w:pPr>
              <w:jc w:val="center"/>
              <w:rPr>
                <w:sz w:val="16"/>
              </w:rPr>
            </w:pPr>
            <w:r w:rsidRPr="00527E9E">
              <w:rPr>
                <w:sz w:val="16"/>
              </w:rPr>
              <w:t>2-3</w:t>
            </w:r>
          </w:p>
        </w:tc>
        <w:tc>
          <w:tcPr>
            <w:tcW w:w="0" w:type="auto"/>
            <w:shd w:val="clear" w:color="auto" w:fill="E6E6E6"/>
          </w:tcPr>
          <w:p w14:paraId="70C64BE6" w14:textId="77777777" w:rsidR="00A90223" w:rsidRPr="00527E9E" w:rsidRDefault="00A90223" w:rsidP="007E6475">
            <w:pPr>
              <w:jc w:val="center"/>
              <w:rPr>
                <w:sz w:val="16"/>
              </w:rPr>
            </w:pPr>
            <w:r w:rsidRPr="00527E9E">
              <w:rPr>
                <w:sz w:val="16"/>
              </w:rPr>
              <w:t>4-5</w:t>
            </w:r>
          </w:p>
        </w:tc>
        <w:tc>
          <w:tcPr>
            <w:tcW w:w="0" w:type="auto"/>
            <w:shd w:val="clear" w:color="auto" w:fill="E6E6E6"/>
          </w:tcPr>
          <w:p w14:paraId="025AA48E" w14:textId="77777777" w:rsidR="00A90223" w:rsidRPr="00527E9E" w:rsidRDefault="00A90223" w:rsidP="007E6475">
            <w:pPr>
              <w:jc w:val="center"/>
              <w:rPr>
                <w:sz w:val="16"/>
              </w:rPr>
            </w:pPr>
            <w:r w:rsidRPr="00527E9E">
              <w:rPr>
                <w:sz w:val="16"/>
              </w:rPr>
              <w:t>6-9</w:t>
            </w:r>
          </w:p>
        </w:tc>
        <w:tc>
          <w:tcPr>
            <w:tcW w:w="0" w:type="auto"/>
            <w:shd w:val="clear" w:color="auto" w:fill="E6E6E6"/>
          </w:tcPr>
          <w:p w14:paraId="6A678193" w14:textId="77777777" w:rsidR="00A90223" w:rsidRPr="00527E9E" w:rsidRDefault="00A90223" w:rsidP="007E6475">
            <w:pPr>
              <w:jc w:val="center"/>
              <w:rPr>
                <w:sz w:val="16"/>
              </w:rPr>
            </w:pPr>
            <w:r w:rsidRPr="00527E9E">
              <w:rPr>
                <w:sz w:val="16"/>
              </w:rPr>
              <w:t>10</w:t>
            </w:r>
          </w:p>
        </w:tc>
      </w:tr>
      <w:tr w:rsidR="00A90223" w:rsidRPr="00527E9E" w14:paraId="5F02194B" w14:textId="77777777">
        <w:tc>
          <w:tcPr>
            <w:tcW w:w="0" w:type="auto"/>
            <w:shd w:val="clear" w:color="auto" w:fill="D9D9D9"/>
          </w:tcPr>
          <w:p w14:paraId="5930531E" w14:textId="77777777" w:rsidR="00A90223" w:rsidRPr="00527E9E" w:rsidRDefault="00A90223" w:rsidP="007E6475">
            <w:pPr>
              <w:jc w:val="center"/>
              <w:rPr>
                <w:b/>
                <w:sz w:val="16"/>
              </w:rPr>
            </w:pPr>
            <w:r w:rsidRPr="00527E9E">
              <w:rPr>
                <w:b/>
                <w:sz w:val="16"/>
              </w:rPr>
              <w:t>21-30</w:t>
            </w:r>
          </w:p>
        </w:tc>
        <w:tc>
          <w:tcPr>
            <w:tcW w:w="0" w:type="auto"/>
            <w:shd w:val="clear" w:color="auto" w:fill="D9D9D9"/>
          </w:tcPr>
          <w:p w14:paraId="2DF19AB7" w14:textId="77777777" w:rsidR="00A90223" w:rsidRPr="00527E9E" w:rsidRDefault="00A90223" w:rsidP="007E6475">
            <w:pPr>
              <w:jc w:val="center"/>
              <w:rPr>
                <w:sz w:val="16"/>
              </w:rPr>
            </w:pPr>
            <w:r w:rsidRPr="00527E9E">
              <w:rPr>
                <w:sz w:val="16"/>
              </w:rPr>
              <w:t>1</w:t>
            </w:r>
          </w:p>
        </w:tc>
        <w:tc>
          <w:tcPr>
            <w:tcW w:w="0" w:type="auto"/>
            <w:shd w:val="clear" w:color="auto" w:fill="D9D9D9"/>
          </w:tcPr>
          <w:p w14:paraId="28C918C7" w14:textId="77777777" w:rsidR="00A90223" w:rsidRPr="00527E9E" w:rsidRDefault="00A90223" w:rsidP="007E6475">
            <w:pPr>
              <w:jc w:val="center"/>
              <w:rPr>
                <w:sz w:val="16"/>
              </w:rPr>
            </w:pPr>
            <w:r w:rsidRPr="00527E9E">
              <w:rPr>
                <w:sz w:val="16"/>
              </w:rPr>
              <w:t>2-3</w:t>
            </w:r>
          </w:p>
        </w:tc>
        <w:tc>
          <w:tcPr>
            <w:tcW w:w="0" w:type="auto"/>
            <w:shd w:val="clear" w:color="auto" w:fill="D9D9D9"/>
          </w:tcPr>
          <w:p w14:paraId="45C849E8" w14:textId="77777777" w:rsidR="00A90223" w:rsidRPr="00527E9E" w:rsidRDefault="00A90223" w:rsidP="007E6475">
            <w:pPr>
              <w:jc w:val="center"/>
              <w:rPr>
                <w:sz w:val="16"/>
              </w:rPr>
            </w:pPr>
            <w:r w:rsidRPr="00527E9E">
              <w:rPr>
                <w:sz w:val="16"/>
              </w:rPr>
              <w:t>4-6</w:t>
            </w:r>
          </w:p>
        </w:tc>
        <w:tc>
          <w:tcPr>
            <w:tcW w:w="0" w:type="auto"/>
            <w:shd w:val="clear" w:color="auto" w:fill="D9D9D9"/>
          </w:tcPr>
          <w:p w14:paraId="2FC82B4A" w14:textId="77777777" w:rsidR="00A90223" w:rsidRPr="00527E9E" w:rsidRDefault="00A90223" w:rsidP="007E6475">
            <w:pPr>
              <w:jc w:val="center"/>
              <w:rPr>
                <w:sz w:val="16"/>
              </w:rPr>
            </w:pPr>
            <w:r w:rsidRPr="00527E9E">
              <w:rPr>
                <w:sz w:val="16"/>
              </w:rPr>
              <w:t>7-10</w:t>
            </w:r>
          </w:p>
        </w:tc>
        <w:tc>
          <w:tcPr>
            <w:tcW w:w="0" w:type="auto"/>
            <w:shd w:val="clear" w:color="auto" w:fill="000000"/>
          </w:tcPr>
          <w:p w14:paraId="2D317FD7" w14:textId="77777777" w:rsidR="00A90223" w:rsidRPr="00527E9E" w:rsidRDefault="00A90223" w:rsidP="007E6475">
            <w:pPr>
              <w:jc w:val="center"/>
              <w:rPr>
                <w:sz w:val="16"/>
              </w:rPr>
            </w:pPr>
          </w:p>
        </w:tc>
      </w:tr>
      <w:tr w:rsidR="00A90223" w:rsidRPr="00527E9E" w14:paraId="5CDCF2A1" w14:textId="77777777">
        <w:tc>
          <w:tcPr>
            <w:tcW w:w="0" w:type="auto"/>
            <w:shd w:val="clear" w:color="auto" w:fill="C0C0C0"/>
          </w:tcPr>
          <w:p w14:paraId="6E91494E" w14:textId="77777777" w:rsidR="00A90223" w:rsidRPr="00527E9E" w:rsidRDefault="00A90223" w:rsidP="007E6475">
            <w:pPr>
              <w:jc w:val="center"/>
              <w:rPr>
                <w:b/>
                <w:sz w:val="16"/>
              </w:rPr>
            </w:pPr>
            <w:r w:rsidRPr="00527E9E">
              <w:rPr>
                <w:b/>
                <w:sz w:val="16"/>
              </w:rPr>
              <w:t>31-50</w:t>
            </w:r>
          </w:p>
        </w:tc>
        <w:tc>
          <w:tcPr>
            <w:tcW w:w="0" w:type="auto"/>
            <w:shd w:val="clear" w:color="auto" w:fill="C0C0C0"/>
          </w:tcPr>
          <w:p w14:paraId="56B6273A" w14:textId="77777777" w:rsidR="00A90223" w:rsidRPr="00527E9E" w:rsidRDefault="00A90223" w:rsidP="007E6475">
            <w:pPr>
              <w:jc w:val="center"/>
              <w:rPr>
                <w:sz w:val="16"/>
              </w:rPr>
            </w:pPr>
            <w:r w:rsidRPr="00527E9E">
              <w:rPr>
                <w:sz w:val="16"/>
              </w:rPr>
              <w:t>1</w:t>
            </w:r>
          </w:p>
        </w:tc>
        <w:tc>
          <w:tcPr>
            <w:tcW w:w="0" w:type="auto"/>
            <w:shd w:val="clear" w:color="auto" w:fill="C0C0C0"/>
          </w:tcPr>
          <w:p w14:paraId="250BB982" w14:textId="77777777" w:rsidR="00A90223" w:rsidRPr="00527E9E" w:rsidRDefault="00A90223" w:rsidP="007E6475">
            <w:pPr>
              <w:jc w:val="center"/>
              <w:rPr>
                <w:sz w:val="16"/>
              </w:rPr>
            </w:pPr>
            <w:r w:rsidRPr="00527E9E">
              <w:rPr>
                <w:sz w:val="16"/>
              </w:rPr>
              <w:t>2-4</w:t>
            </w:r>
          </w:p>
        </w:tc>
        <w:tc>
          <w:tcPr>
            <w:tcW w:w="0" w:type="auto"/>
            <w:shd w:val="clear" w:color="auto" w:fill="C0C0C0"/>
          </w:tcPr>
          <w:p w14:paraId="4DD8771C" w14:textId="77777777" w:rsidR="00A90223" w:rsidRPr="00527E9E" w:rsidRDefault="00A90223" w:rsidP="007E6475">
            <w:pPr>
              <w:jc w:val="center"/>
              <w:rPr>
                <w:sz w:val="16"/>
              </w:rPr>
            </w:pPr>
            <w:r w:rsidRPr="00527E9E">
              <w:rPr>
                <w:sz w:val="16"/>
              </w:rPr>
              <w:t>5-7</w:t>
            </w:r>
          </w:p>
        </w:tc>
        <w:tc>
          <w:tcPr>
            <w:tcW w:w="0" w:type="auto"/>
            <w:shd w:val="clear" w:color="auto" w:fill="C0C0C0"/>
          </w:tcPr>
          <w:p w14:paraId="045E4092" w14:textId="77777777" w:rsidR="00A90223" w:rsidRPr="00527E9E" w:rsidRDefault="00A90223" w:rsidP="007E6475">
            <w:pPr>
              <w:jc w:val="center"/>
              <w:rPr>
                <w:sz w:val="16"/>
              </w:rPr>
            </w:pPr>
            <w:r w:rsidRPr="00527E9E">
              <w:rPr>
                <w:sz w:val="16"/>
              </w:rPr>
              <w:t>8-10</w:t>
            </w:r>
          </w:p>
        </w:tc>
        <w:tc>
          <w:tcPr>
            <w:tcW w:w="0" w:type="auto"/>
            <w:shd w:val="clear" w:color="auto" w:fill="000000"/>
          </w:tcPr>
          <w:p w14:paraId="2EDFDAE3" w14:textId="77777777" w:rsidR="00A90223" w:rsidRPr="00527E9E" w:rsidRDefault="00A90223" w:rsidP="007E6475">
            <w:pPr>
              <w:jc w:val="center"/>
              <w:rPr>
                <w:sz w:val="16"/>
              </w:rPr>
            </w:pPr>
          </w:p>
        </w:tc>
      </w:tr>
      <w:tr w:rsidR="00A90223" w:rsidRPr="00527E9E" w14:paraId="38DB1842" w14:textId="77777777">
        <w:tc>
          <w:tcPr>
            <w:tcW w:w="0" w:type="auto"/>
            <w:shd w:val="clear" w:color="auto" w:fill="A6A6A6"/>
          </w:tcPr>
          <w:p w14:paraId="23550539" w14:textId="77777777" w:rsidR="00A90223" w:rsidRPr="00527E9E" w:rsidRDefault="00A90223" w:rsidP="007E6475">
            <w:pPr>
              <w:jc w:val="center"/>
              <w:rPr>
                <w:b/>
                <w:sz w:val="16"/>
              </w:rPr>
            </w:pPr>
            <w:r w:rsidRPr="00527E9E">
              <w:rPr>
                <w:b/>
                <w:sz w:val="16"/>
              </w:rPr>
              <w:t>51-70</w:t>
            </w:r>
          </w:p>
        </w:tc>
        <w:tc>
          <w:tcPr>
            <w:tcW w:w="0" w:type="auto"/>
            <w:shd w:val="clear" w:color="auto" w:fill="A6A6A6"/>
          </w:tcPr>
          <w:p w14:paraId="0FB6236B" w14:textId="77777777" w:rsidR="00A90223" w:rsidRPr="00527E9E" w:rsidRDefault="00A90223" w:rsidP="007E6475">
            <w:pPr>
              <w:jc w:val="center"/>
              <w:rPr>
                <w:sz w:val="16"/>
              </w:rPr>
            </w:pPr>
            <w:r w:rsidRPr="00527E9E">
              <w:rPr>
                <w:sz w:val="16"/>
              </w:rPr>
              <w:t>1-2</w:t>
            </w:r>
          </w:p>
        </w:tc>
        <w:tc>
          <w:tcPr>
            <w:tcW w:w="0" w:type="auto"/>
            <w:shd w:val="clear" w:color="auto" w:fill="A6A6A6"/>
          </w:tcPr>
          <w:p w14:paraId="59796CD4" w14:textId="77777777" w:rsidR="00A90223" w:rsidRPr="00527E9E" w:rsidRDefault="00A90223" w:rsidP="007E6475">
            <w:pPr>
              <w:jc w:val="center"/>
              <w:rPr>
                <w:sz w:val="16"/>
              </w:rPr>
            </w:pPr>
            <w:r w:rsidRPr="00527E9E">
              <w:rPr>
                <w:sz w:val="16"/>
              </w:rPr>
              <w:t>3-6</w:t>
            </w:r>
          </w:p>
        </w:tc>
        <w:tc>
          <w:tcPr>
            <w:tcW w:w="0" w:type="auto"/>
            <w:shd w:val="clear" w:color="auto" w:fill="A6A6A6"/>
          </w:tcPr>
          <w:p w14:paraId="2250DA42" w14:textId="77777777" w:rsidR="00A90223" w:rsidRPr="00527E9E" w:rsidRDefault="00A90223" w:rsidP="007E6475">
            <w:pPr>
              <w:jc w:val="center"/>
              <w:rPr>
                <w:sz w:val="16"/>
              </w:rPr>
            </w:pPr>
            <w:r w:rsidRPr="00527E9E">
              <w:rPr>
                <w:sz w:val="16"/>
              </w:rPr>
              <w:t>7-9</w:t>
            </w:r>
          </w:p>
        </w:tc>
        <w:tc>
          <w:tcPr>
            <w:tcW w:w="0" w:type="auto"/>
            <w:shd w:val="clear" w:color="auto" w:fill="A6A6A6"/>
          </w:tcPr>
          <w:p w14:paraId="12D1D645" w14:textId="77777777" w:rsidR="00A90223" w:rsidRPr="00527E9E" w:rsidRDefault="00A90223" w:rsidP="007E6475">
            <w:pPr>
              <w:jc w:val="center"/>
              <w:rPr>
                <w:sz w:val="16"/>
              </w:rPr>
            </w:pPr>
            <w:r w:rsidRPr="00527E9E">
              <w:rPr>
                <w:sz w:val="16"/>
              </w:rPr>
              <w:t>10</w:t>
            </w:r>
          </w:p>
        </w:tc>
        <w:tc>
          <w:tcPr>
            <w:tcW w:w="0" w:type="auto"/>
            <w:shd w:val="clear" w:color="auto" w:fill="000000"/>
          </w:tcPr>
          <w:p w14:paraId="1715C2B3" w14:textId="77777777" w:rsidR="00A90223" w:rsidRPr="00527E9E" w:rsidRDefault="00A90223" w:rsidP="007E6475">
            <w:pPr>
              <w:jc w:val="center"/>
              <w:rPr>
                <w:sz w:val="16"/>
              </w:rPr>
            </w:pPr>
          </w:p>
        </w:tc>
      </w:tr>
      <w:tr w:rsidR="00A90223" w:rsidRPr="00527E9E" w14:paraId="74F8279C" w14:textId="77777777">
        <w:tc>
          <w:tcPr>
            <w:tcW w:w="0" w:type="auto"/>
            <w:shd w:val="clear" w:color="auto" w:fill="999999"/>
          </w:tcPr>
          <w:p w14:paraId="483E5D8A" w14:textId="77777777" w:rsidR="00A90223" w:rsidRPr="00527E9E" w:rsidRDefault="00A90223" w:rsidP="007E6475">
            <w:pPr>
              <w:jc w:val="center"/>
              <w:rPr>
                <w:b/>
                <w:sz w:val="16"/>
              </w:rPr>
            </w:pPr>
            <w:r w:rsidRPr="00527E9E">
              <w:rPr>
                <w:b/>
                <w:sz w:val="16"/>
              </w:rPr>
              <w:t>71+</w:t>
            </w:r>
          </w:p>
        </w:tc>
        <w:tc>
          <w:tcPr>
            <w:tcW w:w="0" w:type="auto"/>
            <w:shd w:val="clear" w:color="auto" w:fill="999999"/>
          </w:tcPr>
          <w:p w14:paraId="1B974E80" w14:textId="77777777" w:rsidR="00A90223" w:rsidRPr="00527E9E" w:rsidRDefault="00A90223" w:rsidP="007E6475">
            <w:pPr>
              <w:jc w:val="center"/>
              <w:rPr>
                <w:sz w:val="16"/>
              </w:rPr>
            </w:pPr>
            <w:r w:rsidRPr="00527E9E">
              <w:rPr>
                <w:sz w:val="16"/>
              </w:rPr>
              <w:t>1-4</w:t>
            </w:r>
          </w:p>
        </w:tc>
        <w:tc>
          <w:tcPr>
            <w:tcW w:w="0" w:type="auto"/>
            <w:shd w:val="clear" w:color="auto" w:fill="999999"/>
          </w:tcPr>
          <w:p w14:paraId="16AB5666" w14:textId="77777777" w:rsidR="00A90223" w:rsidRPr="00527E9E" w:rsidRDefault="00A90223" w:rsidP="007E6475">
            <w:pPr>
              <w:jc w:val="center"/>
              <w:rPr>
                <w:sz w:val="16"/>
              </w:rPr>
            </w:pPr>
            <w:r w:rsidRPr="00527E9E">
              <w:rPr>
                <w:sz w:val="16"/>
              </w:rPr>
              <w:t>5-7</w:t>
            </w:r>
          </w:p>
        </w:tc>
        <w:tc>
          <w:tcPr>
            <w:tcW w:w="0" w:type="auto"/>
            <w:shd w:val="clear" w:color="auto" w:fill="999999"/>
          </w:tcPr>
          <w:p w14:paraId="461E4EFC" w14:textId="77777777" w:rsidR="00A90223" w:rsidRPr="00527E9E" w:rsidRDefault="00A90223" w:rsidP="007E6475">
            <w:pPr>
              <w:jc w:val="center"/>
              <w:rPr>
                <w:sz w:val="16"/>
              </w:rPr>
            </w:pPr>
            <w:r w:rsidRPr="00527E9E">
              <w:rPr>
                <w:sz w:val="16"/>
              </w:rPr>
              <w:t>9-10</w:t>
            </w:r>
          </w:p>
        </w:tc>
        <w:tc>
          <w:tcPr>
            <w:tcW w:w="0" w:type="auto"/>
            <w:shd w:val="clear" w:color="auto" w:fill="000000"/>
          </w:tcPr>
          <w:p w14:paraId="13C901C6" w14:textId="77777777" w:rsidR="00A90223" w:rsidRPr="00527E9E" w:rsidRDefault="00A90223" w:rsidP="007E6475">
            <w:pPr>
              <w:jc w:val="center"/>
              <w:rPr>
                <w:sz w:val="16"/>
              </w:rPr>
            </w:pPr>
          </w:p>
        </w:tc>
        <w:tc>
          <w:tcPr>
            <w:tcW w:w="0" w:type="auto"/>
            <w:shd w:val="clear" w:color="auto" w:fill="000000"/>
          </w:tcPr>
          <w:p w14:paraId="2155D5CF" w14:textId="77777777" w:rsidR="00A90223" w:rsidRPr="00527E9E" w:rsidRDefault="00A90223" w:rsidP="007E6475">
            <w:pPr>
              <w:jc w:val="center"/>
              <w:rPr>
                <w:sz w:val="16"/>
              </w:rPr>
            </w:pPr>
          </w:p>
        </w:tc>
      </w:tr>
    </w:tbl>
    <w:p w14:paraId="6F147B76" w14:textId="77777777" w:rsidR="00A90223" w:rsidRPr="00527E9E" w:rsidRDefault="0033110F" w:rsidP="00671D35">
      <w:r w:rsidRPr="00527E9E">
        <w:t xml:space="preserve">La table indique le nombre </w:t>
      </w:r>
      <w:r w:rsidRPr="00527E9E">
        <w:rPr>
          <w:shd w:val="clear" w:color="auto" w:fill="FFFF00"/>
        </w:rPr>
        <w:t>moyen d’habitations</w:t>
      </w:r>
      <w:r w:rsidR="00671D35" w:rsidRPr="00527E9E">
        <w:t xml:space="preserve"> </w:t>
      </w:r>
      <w:r w:rsidR="00467A9D" w:rsidRPr="00527E9E">
        <w:t xml:space="preserve">se </w:t>
      </w:r>
      <w:r w:rsidR="00671D35" w:rsidRPr="00527E9E">
        <w:t>trouv</w:t>
      </w:r>
      <w:r w:rsidR="00467A9D" w:rsidRPr="00527E9E">
        <w:t>a</w:t>
      </w:r>
      <w:r w:rsidR="00671D35" w:rsidRPr="00527E9E">
        <w:t>nt</w:t>
      </w:r>
      <w:r w:rsidR="00467A9D" w:rsidRPr="00527E9E">
        <w:t xml:space="preserve"> dans ce lieu d’habitation (entre parenthèses)</w:t>
      </w:r>
      <w:r w:rsidRPr="00527E9E">
        <w:t>.</w:t>
      </w:r>
      <w:r w:rsidR="002F7189" w:rsidRPr="00527E9E">
        <w:t xml:space="preserve"> </w:t>
      </w:r>
    </w:p>
    <w:p w14:paraId="7FD15E5E" w14:textId="77777777" w:rsidR="0033110F" w:rsidRPr="00527E9E" w:rsidRDefault="00B96837" w:rsidP="0033110F">
      <w:r w:rsidRPr="00527E9E">
        <w:t xml:space="preserve">L’habitat est construit dans </w:t>
      </w:r>
      <w:r w:rsidR="00844FFC" w:rsidRPr="00527E9E">
        <w:t xml:space="preserve">le </w:t>
      </w:r>
      <w:r w:rsidRPr="00527E9E">
        <w:t xml:space="preserve">matériau </w:t>
      </w:r>
      <w:r w:rsidR="00844FFC" w:rsidRPr="00527E9E">
        <w:t xml:space="preserve">local </w:t>
      </w:r>
      <w:r w:rsidRPr="00527E9E">
        <w:t xml:space="preserve">dominant. </w:t>
      </w:r>
      <w:r w:rsidR="0033110F" w:rsidRPr="00527E9E">
        <w:t>V</w:t>
      </w:r>
      <w:r w:rsidRPr="00527E9E">
        <w:t xml:space="preserve">ous pouvez </w:t>
      </w:r>
      <w:r w:rsidR="0033110F" w:rsidRPr="00527E9E">
        <w:t xml:space="preserve">définir </w:t>
      </w:r>
      <w:r w:rsidRPr="00527E9E">
        <w:t xml:space="preserve">D10*-1 </w:t>
      </w:r>
      <w:r w:rsidR="00671D35" w:rsidRPr="00527E9E">
        <w:t xml:space="preserve">autres </w:t>
      </w:r>
      <w:r w:rsidRPr="00527E9E">
        <w:t xml:space="preserve">matériaux </w:t>
      </w:r>
      <w:r w:rsidR="0033110F" w:rsidRPr="00527E9E">
        <w:t>selon l’intelligence de la créature</w:t>
      </w:r>
      <w:r w:rsidR="00844FFC"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697"/>
        <w:gridCol w:w="598"/>
        <w:gridCol w:w="805"/>
        <w:gridCol w:w="760"/>
        <w:gridCol w:w="852"/>
        <w:gridCol w:w="859"/>
      </w:tblGrid>
      <w:tr w:rsidR="00485C41" w:rsidRPr="00527E9E" w14:paraId="01F02205" w14:textId="77777777">
        <w:tc>
          <w:tcPr>
            <w:tcW w:w="0" w:type="auto"/>
          </w:tcPr>
          <w:p w14:paraId="1E1E29C5" w14:textId="77777777" w:rsidR="00485C41" w:rsidRPr="00527E9E" w:rsidRDefault="00485C41" w:rsidP="004F2052">
            <w:pPr>
              <w:jc w:val="center"/>
              <w:rPr>
                <w:b/>
                <w:bCs/>
                <w:sz w:val="16"/>
              </w:rPr>
            </w:pPr>
            <w:r w:rsidRPr="00527E9E">
              <w:rPr>
                <w:b/>
                <w:bCs/>
                <w:sz w:val="16"/>
              </w:rPr>
              <w:t>Intelligence</w:t>
            </w:r>
          </w:p>
        </w:tc>
        <w:tc>
          <w:tcPr>
            <w:tcW w:w="0" w:type="auto"/>
          </w:tcPr>
          <w:p w14:paraId="06353A85" w14:textId="77777777" w:rsidR="00485C41" w:rsidRPr="00527E9E" w:rsidRDefault="00485C41" w:rsidP="004F2052">
            <w:pPr>
              <w:jc w:val="center"/>
              <w:rPr>
                <w:b/>
                <w:bCs/>
                <w:sz w:val="16"/>
              </w:rPr>
            </w:pPr>
            <w:r w:rsidRPr="00527E9E">
              <w:rPr>
                <w:b/>
                <w:bCs/>
                <w:sz w:val="16"/>
              </w:rPr>
              <w:t>Terre</w:t>
            </w:r>
          </w:p>
        </w:tc>
        <w:tc>
          <w:tcPr>
            <w:tcW w:w="0" w:type="auto"/>
          </w:tcPr>
          <w:p w14:paraId="4312AC86" w14:textId="77777777" w:rsidR="00485C41" w:rsidRPr="00527E9E" w:rsidRDefault="00485C41" w:rsidP="004F2052">
            <w:pPr>
              <w:jc w:val="center"/>
              <w:rPr>
                <w:b/>
                <w:bCs/>
                <w:sz w:val="16"/>
              </w:rPr>
            </w:pPr>
            <w:r w:rsidRPr="00527E9E">
              <w:rPr>
                <w:b/>
                <w:bCs/>
                <w:sz w:val="16"/>
              </w:rPr>
              <w:t>Bois</w:t>
            </w:r>
          </w:p>
        </w:tc>
        <w:tc>
          <w:tcPr>
            <w:tcW w:w="0" w:type="auto"/>
          </w:tcPr>
          <w:p w14:paraId="3E7170F7" w14:textId="77777777" w:rsidR="00485C41" w:rsidRPr="00527E9E" w:rsidRDefault="00485C41" w:rsidP="004F2052">
            <w:pPr>
              <w:jc w:val="center"/>
              <w:rPr>
                <w:b/>
                <w:bCs/>
                <w:sz w:val="16"/>
              </w:rPr>
            </w:pPr>
            <w:r w:rsidRPr="00527E9E">
              <w:rPr>
                <w:b/>
                <w:bCs/>
                <w:sz w:val="16"/>
              </w:rPr>
              <w:t>Brique</w:t>
            </w:r>
          </w:p>
        </w:tc>
        <w:tc>
          <w:tcPr>
            <w:tcW w:w="0" w:type="auto"/>
          </w:tcPr>
          <w:p w14:paraId="210776DE" w14:textId="77777777" w:rsidR="00485C41" w:rsidRPr="00527E9E" w:rsidRDefault="00485C41" w:rsidP="004F2052">
            <w:pPr>
              <w:jc w:val="center"/>
              <w:rPr>
                <w:b/>
                <w:bCs/>
                <w:sz w:val="16"/>
              </w:rPr>
            </w:pPr>
            <w:r w:rsidRPr="00527E9E">
              <w:rPr>
                <w:b/>
                <w:bCs/>
                <w:sz w:val="16"/>
              </w:rPr>
              <w:t>Pierre</w:t>
            </w:r>
          </w:p>
        </w:tc>
        <w:tc>
          <w:tcPr>
            <w:tcW w:w="0" w:type="auto"/>
          </w:tcPr>
          <w:p w14:paraId="3667F2E6" w14:textId="77777777" w:rsidR="00485C41" w:rsidRPr="00527E9E" w:rsidRDefault="00485C41" w:rsidP="004F2052">
            <w:pPr>
              <w:jc w:val="center"/>
              <w:rPr>
                <w:b/>
                <w:bCs/>
                <w:sz w:val="16"/>
              </w:rPr>
            </w:pPr>
            <w:r w:rsidRPr="00527E9E">
              <w:rPr>
                <w:b/>
                <w:bCs/>
                <w:sz w:val="16"/>
              </w:rPr>
              <w:t>Marbre</w:t>
            </w:r>
          </w:p>
        </w:tc>
        <w:tc>
          <w:tcPr>
            <w:tcW w:w="0" w:type="auto"/>
          </w:tcPr>
          <w:p w14:paraId="4CDE29A3" w14:textId="77777777" w:rsidR="00485C41" w:rsidRPr="00527E9E" w:rsidRDefault="00485C41" w:rsidP="004F2052">
            <w:pPr>
              <w:jc w:val="center"/>
              <w:rPr>
                <w:b/>
                <w:bCs/>
                <w:sz w:val="16"/>
              </w:rPr>
            </w:pPr>
            <w:r w:rsidRPr="00527E9E">
              <w:rPr>
                <w:b/>
                <w:bCs/>
                <w:sz w:val="16"/>
              </w:rPr>
              <w:t>Spécial</w:t>
            </w:r>
          </w:p>
        </w:tc>
      </w:tr>
      <w:tr w:rsidR="00485C41" w:rsidRPr="00527E9E" w14:paraId="60223C98" w14:textId="77777777">
        <w:tc>
          <w:tcPr>
            <w:tcW w:w="0" w:type="auto"/>
          </w:tcPr>
          <w:p w14:paraId="7455B816" w14:textId="77777777" w:rsidR="00485C41" w:rsidRPr="00527E9E" w:rsidRDefault="00485C41" w:rsidP="004F2052">
            <w:pPr>
              <w:jc w:val="center"/>
              <w:rPr>
                <w:b/>
                <w:sz w:val="16"/>
              </w:rPr>
            </w:pPr>
            <w:r w:rsidRPr="00527E9E">
              <w:rPr>
                <w:b/>
                <w:sz w:val="16"/>
              </w:rPr>
              <w:t>01-10</w:t>
            </w:r>
          </w:p>
        </w:tc>
        <w:tc>
          <w:tcPr>
            <w:tcW w:w="0" w:type="auto"/>
          </w:tcPr>
          <w:p w14:paraId="17840C86" w14:textId="77777777" w:rsidR="00485C41" w:rsidRPr="00527E9E" w:rsidRDefault="00D40673" w:rsidP="004F2052">
            <w:pPr>
              <w:jc w:val="center"/>
              <w:rPr>
                <w:sz w:val="16"/>
              </w:rPr>
            </w:pPr>
            <w:r w:rsidRPr="00527E9E">
              <w:rPr>
                <w:sz w:val="16"/>
              </w:rPr>
              <w:t>1-8</w:t>
            </w:r>
          </w:p>
        </w:tc>
        <w:tc>
          <w:tcPr>
            <w:tcW w:w="0" w:type="auto"/>
          </w:tcPr>
          <w:p w14:paraId="3FE123B5" w14:textId="77777777" w:rsidR="00485C41" w:rsidRPr="00527E9E" w:rsidRDefault="00D40673" w:rsidP="004F2052">
            <w:pPr>
              <w:jc w:val="center"/>
              <w:rPr>
                <w:sz w:val="16"/>
              </w:rPr>
            </w:pPr>
            <w:r w:rsidRPr="00527E9E">
              <w:rPr>
                <w:sz w:val="16"/>
              </w:rPr>
              <w:t>9-10</w:t>
            </w:r>
          </w:p>
        </w:tc>
        <w:tc>
          <w:tcPr>
            <w:tcW w:w="0" w:type="auto"/>
            <w:shd w:val="clear" w:color="auto" w:fill="0C0C0C"/>
          </w:tcPr>
          <w:p w14:paraId="3B23A4FB" w14:textId="77777777" w:rsidR="00485C41" w:rsidRPr="00527E9E" w:rsidRDefault="00485C41" w:rsidP="004F2052">
            <w:pPr>
              <w:jc w:val="center"/>
              <w:rPr>
                <w:sz w:val="16"/>
              </w:rPr>
            </w:pPr>
          </w:p>
        </w:tc>
        <w:tc>
          <w:tcPr>
            <w:tcW w:w="0" w:type="auto"/>
            <w:shd w:val="clear" w:color="auto" w:fill="0C0C0C"/>
          </w:tcPr>
          <w:p w14:paraId="617CFCEF" w14:textId="77777777" w:rsidR="00485C41" w:rsidRPr="00527E9E" w:rsidRDefault="00485C41" w:rsidP="004F2052">
            <w:pPr>
              <w:jc w:val="center"/>
              <w:rPr>
                <w:sz w:val="16"/>
              </w:rPr>
            </w:pPr>
          </w:p>
        </w:tc>
        <w:tc>
          <w:tcPr>
            <w:tcW w:w="0" w:type="auto"/>
            <w:shd w:val="clear" w:color="auto" w:fill="0C0C0C"/>
          </w:tcPr>
          <w:p w14:paraId="13004F2B" w14:textId="77777777" w:rsidR="00485C41" w:rsidRPr="00527E9E" w:rsidRDefault="00485C41" w:rsidP="004F2052">
            <w:pPr>
              <w:jc w:val="center"/>
              <w:rPr>
                <w:sz w:val="16"/>
              </w:rPr>
            </w:pPr>
          </w:p>
        </w:tc>
        <w:tc>
          <w:tcPr>
            <w:tcW w:w="0" w:type="auto"/>
            <w:shd w:val="clear" w:color="auto" w:fill="0C0C0C"/>
          </w:tcPr>
          <w:p w14:paraId="0DE9DF25" w14:textId="77777777" w:rsidR="00485C41" w:rsidRPr="00527E9E" w:rsidRDefault="00485C41" w:rsidP="004F2052">
            <w:pPr>
              <w:jc w:val="center"/>
              <w:rPr>
                <w:sz w:val="16"/>
              </w:rPr>
            </w:pPr>
          </w:p>
        </w:tc>
      </w:tr>
      <w:tr w:rsidR="00485C41" w:rsidRPr="00527E9E" w14:paraId="6923C592" w14:textId="77777777">
        <w:tc>
          <w:tcPr>
            <w:tcW w:w="0" w:type="auto"/>
            <w:shd w:val="clear" w:color="auto" w:fill="E6E6E6"/>
          </w:tcPr>
          <w:p w14:paraId="1C7B8F3A" w14:textId="77777777" w:rsidR="00485C41" w:rsidRPr="00527E9E" w:rsidRDefault="00485C41" w:rsidP="004F2052">
            <w:pPr>
              <w:jc w:val="center"/>
              <w:rPr>
                <w:b/>
                <w:sz w:val="16"/>
              </w:rPr>
            </w:pPr>
            <w:r w:rsidRPr="00527E9E">
              <w:rPr>
                <w:b/>
                <w:sz w:val="16"/>
              </w:rPr>
              <w:t>11-20</w:t>
            </w:r>
          </w:p>
        </w:tc>
        <w:tc>
          <w:tcPr>
            <w:tcW w:w="0" w:type="auto"/>
            <w:shd w:val="clear" w:color="auto" w:fill="E6E6E6"/>
          </w:tcPr>
          <w:p w14:paraId="4B326F26" w14:textId="77777777" w:rsidR="00485C41" w:rsidRPr="00527E9E" w:rsidRDefault="00D40673" w:rsidP="004F2052">
            <w:pPr>
              <w:jc w:val="center"/>
              <w:rPr>
                <w:sz w:val="16"/>
              </w:rPr>
            </w:pPr>
            <w:r w:rsidRPr="00527E9E">
              <w:rPr>
                <w:sz w:val="16"/>
              </w:rPr>
              <w:t>1-5</w:t>
            </w:r>
          </w:p>
        </w:tc>
        <w:tc>
          <w:tcPr>
            <w:tcW w:w="0" w:type="auto"/>
            <w:shd w:val="clear" w:color="auto" w:fill="E6E6E6"/>
          </w:tcPr>
          <w:p w14:paraId="68DEDECB" w14:textId="77777777" w:rsidR="00485C41" w:rsidRPr="00527E9E" w:rsidRDefault="00D40673" w:rsidP="004F2052">
            <w:pPr>
              <w:jc w:val="center"/>
              <w:rPr>
                <w:sz w:val="16"/>
              </w:rPr>
            </w:pPr>
            <w:r w:rsidRPr="00527E9E">
              <w:rPr>
                <w:sz w:val="16"/>
              </w:rPr>
              <w:t>6-9</w:t>
            </w:r>
          </w:p>
        </w:tc>
        <w:tc>
          <w:tcPr>
            <w:tcW w:w="0" w:type="auto"/>
            <w:shd w:val="clear" w:color="auto" w:fill="E6E6E6"/>
          </w:tcPr>
          <w:p w14:paraId="4915F15B" w14:textId="77777777" w:rsidR="00485C41" w:rsidRPr="00527E9E" w:rsidRDefault="00D40673" w:rsidP="004F2052">
            <w:pPr>
              <w:jc w:val="center"/>
              <w:rPr>
                <w:sz w:val="16"/>
              </w:rPr>
            </w:pPr>
            <w:r w:rsidRPr="00527E9E">
              <w:rPr>
                <w:sz w:val="16"/>
              </w:rPr>
              <w:t>10</w:t>
            </w:r>
          </w:p>
        </w:tc>
        <w:tc>
          <w:tcPr>
            <w:tcW w:w="0" w:type="auto"/>
            <w:shd w:val="clear" w:color="auto" w:fill="0C0C0C"/>
          </w:tcPr>
          <w:p w14:paraId="69D90134" w14:textId="77777777" w:rsidR="00485C41" w:rsidRPr="00527E9E" w:rsidRDefault="00485C41" w:rsidP="004F2052">
            <w:pPr>
              <w:jc w:val="center"/>
              <w:rPr>
                <w:sz w:val="16"/>
              </w:rPr>
            </w:pPr>
          </w:p>
        </w:tc>
        <w:tc>
          <w:tcPr>
            <w:tcW w:w="0" w:type="auto"/>
            <w:shd w:val="clear" w:color="auto" w:fill="0C0C0C"/>
          </w:tcPr>
          <w:p w14:paraId="45101D3A" w14:textId="77777777" w:rsidR="00485C41" w:rsidRPr="00527E9E" w:rsidRDefault="00485C41" w:rsidP="004F2052">
            <w:pPr>
              <w:jc w:val="center"/>
              <w:rPr>
                <w:sz w:val="16"/>
              </w:rPr>
            </w:pPr>
          </w:p>
        </w:tc>
        <w:tc>
          <w:tcPr>
            <w:tcW w:w="0" w:type="auto"/>
            <w:shd w:val="clear" w:color="auto" w:fill="0C0C0C"/>
          </w:tcPr>
          <w:p w14:paraId="163E2525" w14:textId="77777777" w:rsidR="00485C41" w:rsidRPr="00527E9E" w:rsidRDefault="00485C41" w:rsidP="004F2052">
            <w:pPr>
              <w:jc w:val="center"/>
              <w:rPr>
                <w:sz w:val="16"/>
              </w:rPr>
            </w:pPr>
          </w:p>
        </w:tc>
      </w:tr>
      <w:tr w:rsidR="00485C41" w:rsidRPr="00527E9E" w14:paraId="30926410" w14:textId="77777777">
        <w:tc>
          <w:tcPr>
            <w:tcW w:w="0" w:type="auto"/>
            <w:shd w:val="clear" w:color="auto" w:fill="D9D9D9"/>
          </w:tcPr>
          <w:p w14:paraId="1C5F56AC" w14:textId="77777777" w:rsidR="00485C41" w:rsidRPr="00527E9E" w:rsidRDefault="00485C41" w:rsidP="004F2052">
            <w:pPr>
              <w:jc w:val="center"/>
              <w:rPr>
                <w:b/>
                <w:sz w:val="16"/>
              </w:rPr>
            </w:pPr>
            <w:r w:rsidRPr="00527E9E">
              <w:rPr>
                <w:b/>
                <w:sz w:val="16"/>
              </w:rPr>
              <w:t>21-30</w:t>
            </w:r>
          </w:p>
        </w:tc>
        <w:tc>
          <w:tcPr>
            <w:tcW w:w="0" w:type="auto"/>
            <w:shd w:val="clear" w:color="auto" w:fill="D9D9D9"/>
          </w:tcPr>
          <w:p w14:paraId="108CB5CA" w14:textId="77777777" w:rsidR="00485C41" w:rsidRPr="00527E9E" w:rsidRDefault="00D40673" w:rsidP="004F2052">
            <w:pPr>
              <w:jc w:val="center"/>
              <w:rPr>
                <w:sz w:val="16"/>
              </w:rPr>
            </w:pPr>
            <w:r w:rsidRPr="00527E9E">
              <w:rPr>
                <w:sz w:val="16"/>
              </w:rPr>
              <w:t>1-4</w:t>
            </w:r>
          </w:p>
        </w:tc>
        <w:tc>
          <w:tcPr>
            <w:tcW w:w="0" w:type="auto"/>
            <w:shd w:val="clear" w:color="auto" w:fill="D9D9D9"/>
          </w:tcPr>
          <w:p w14:paraId="0126CDCB" w14:textId="77777777" w:rsidR="00485C41" w:rsidRPr="00527E9E" w:rsidRDefault="00D40673" w:rsidP="004F2052">
            <w:pPr>
              <w:jc w:val="center"/>
              <w:rPr>
                <w:sz w:val="16"/>
              </w:rPr>
            </w:pPr>
            <w:r w:rsidRPr="00527E9E">
              <w:rPr>
                <w:sz w:val="16"/>
              </w:rPr>
              <w:t>5-8</w:t>
            </w:r>
          </w:p>
        </w:tc>
        <w:tc>
          <w:tcPr>
            <w:tcW w:w="0" w:type="auto"/>
            <w:shd w:val="clear" w:color="auto" w:fill="D9D9D9"/>
          </w:tcPr>
          <w:p w14:paraId="48B19C31" w14:textId="77777777" w:rsidR="00485C41" w:rsidRPr="00527E9E" w:rsidRDefault="00D40673" w:rsidP="004F2052">
            <w:pPr>
              <w:jc w:val="center"/>
              <w:rPr>
                <w:sz w:val="16"/>
              </w:rPr>
            </w:pPr>
            <w:r w:rsidRPr="00527E9E">
              <w:rPr>
                <w:sz w:val="16"/>
              </w:rPr>
              <w:t>9</w:t>
            </w:r>
          </w:p>
        </w:tc>
        <w:tc>
          <w:tcPr>
            <w:tcW w:w="0" w:type="auto"/>
            <w:shd w:val="clear" w:color="auto" w:fill="D9D9D9"/>
          </w:tcPr>
          <w:p w14:paraId="60C1ED86" w14:textId="77777777" w:rsidR="00485C41" w:rsidRPr="00527E9E" w:rsidRDefault="00D40673" w:rsidP="004F2052">
            <w:pPr>
              <w:jc w:val="center"/>
              <w:rPr>
                <w:sz w:val="16"/>
              </w:rPr>
            </w:pPr>
            <w:r w:rsidRPr="00527E9E">
              <w:rPr>
                <w:sz w:val="16"/>
              </w:rPr>
              <w:t>10</w:t>
            </w:r>
          </w:p>
        </w:tc>
        <w:tc>
          <w:tcPr>
            <w:tcW w:w="0" w:type="auto"/>
            <w:shd w:val="clear" w:color="auto" w:fill="0C0C0C"/>
          </w:tcPr>
          <w:p w14:paraId="0AC21E4D" w14:textId="77777777" w:rsidR="00485C41" w:rsidRPr="00527E9E" w:rsidRDefault="00485C41" w:rsidP="004F2052">
            <w:pPr>
              <w:jc w:val="center"/>
              <w:rPr>
                <w:sz w:val="16"/>
              </w:rPr>
            </w:pPr>
          </w:p>
        </w:tc>
        <w:tc>
          <w:tcPr>
            <w:tcW w:w="0" w:type="auto"/>
            <w:shd w:val="clear" w:color="auto" w:fill="0C0C0C"/>
          </w:tcPr>
          <w:p w14:paraId="541123AC" w14:textId="77777777" w:rsidR="00485C41" w:rsidRPr="00527E9E" w:rsidRDefault="00485C41" w:rsidP="004F2052">
            <w:pPr>
              <w:jc w:val="center"/>
              <w:rPr>
                <w:sz w:val="16"/>
              </w:rPr>
            </w:pPr>
          </w:p>
        </w:tc>
      </w:tr>
      <w:tr w:rsidR="00485C41" w:rsidRPr="00527E9E" w14:paraId="40F9FE0D" w14:textId="77777777">
        <w:tc>
          <w:tcPr>
            <w:tcW w:w="0" w:type="auto"/>
            <w:shd w:val="clear" w:color="auto" w:fill="C0C0C0"/>
          </w:tcPr>
          <w:p w14:paraId="7B1586D6" w14:textId="77777777" w:rsidR="00485C41" w:rsidRPr="00527E9E" w:rsidRDefault="00485C41" w:rsidP="004F2052">
            <w:pPr>
              <w:jc w:val="center"/>
              <w:rPr>
                <w:b/>
                <w:sz w:val="16"/>
              </w:rPr>
            </w:pPr>
            <w:r w:rsidRPr="00527E9E">
              <w:rPr>
                <w:b/>
                <w:sz w:val="16"/>
              </w:rPr>
              <w:t>31-50</w:t>
            </w:r>
          </w:p>
        </w:tc>
        <w:tc>
          <w:tcPr>
            <w:tcW w:w="0" w:type="auto"/>
            <w:shd w:val="clear" w:color="auto" w:fill="C0C0C0"/>
          </w:tcPr>
          <w:p w14:paraId="03E2B575" w14:textId="77777777" w:rsidR="00485C41" w:rsidRPr="00527E9E" w:rsidRDefault="00D40673" w:rsidP="004F2052">
            <w:pPr>
              <w:jc w:val="center"/>
              <w:rPr>
                <w:sz w:val="16"/>
              </w:rPr>
            </w:pPr>
            <w:r w:rsidRPr="00527E9E">
              <w:rPr>
                <w:sz w:val="16"/>
              </w:rPr>
              <w:t>1-3</w:t>
            </w:r>
          </w:p>
        </w:tc>
        <w:tc>
          <w:tcPr>
            <w:tcW w:w="0" w:type="auto"/>
            <w:shd w:val="clear" w:color="auto" w:fill="C0C0C0"/>
          </w:tcPr>
          <w:p w14:paraId="2B580AC5" w14:textId="77777777" w:rsidR="00485C41" w:rsidRPr="00527E9E" w:rsidRDefault="00D40673" w:rsidP="004F2052">
            <w:pPr>
              <w:jc w:val="center"/>
              <w:rPr>
                <w:sz w:val="16"/>
              </w:rPr>
            </w:pPr>
            <w:r w:rsidRPr="00527E9E">
              <w:rPr>
                <w:sz w:val="16"/>
              </w:rPr>
              <w:t>4-6</w:t>
            </w:r>
          </w:p>
        </w:tc>
        <w:tc>
          <w:tcPr>
            <w:tcW w:w="0" w:type="auto"/>
            <w:shd w:val="clear" w:color="auto" w:fill="C0C0C0"/>
          </w:tcPr>
          <w:p w14:paraId="6BA1E30F" w14:textId="77777777" w:rsidR="00485C41" w:rsidRPr="00527E9E" w:rsidRDefault="00D40673" w:rsidP="004F2052">
            <w:pPr>
              <w:jc w:val="center"/>
              <w:rPr>
                <w:sz w:val="16"/>
              </w:rPr>
            </w:pPr>
            <w:r w:rsidRPr="00527E9E">
              <w:rPr>
                <w:sz w:val="16"/>
              </w:rPr>
              <w:t>7-8</w:t>
            </w:r>
          </w:p>
        </w:tc>
        <w:tc>
          <w:tcPr>
            <w:tcW w:w="0" w:type="auto"/>
            <w:shd w:val="clear" w:color="auto" w:fill="C0C0C0"/>
          </w:tcPr>
          <w:p w14:paraId="3C9098D5" w14:textId="77777777" w:rsidR="00485C41" w:rsidRPr="00527E9E" w:rsidRDefault="00D40673" w:rsidP="004F2052">
            <w:pPr>
              <w:jc w:val="center"/>
              <w:rPr>
                <w:sz w:val="16"/>
              </w:rPr>
            </w:pPr>
            <w:r w:rsidRPr="00527E9E">
              <w:rPr>
                <w:sz w:val="16"/>
              </w:rPr>
              <w:t>9-10</w:t>
            </w:r>
          </w:p>
        </w:tc>
        <w:tc>
          <w:tcPr>
            <w:tcW w:w="0" w:type="auto"/>
            <w:shd w:val="clear" w:color="auto" w:fill="0C0C0C"/>
          </w:tcPr>
          <w:p w14:paraId="1243E9E4" w14:textId="77777777" w:rsidR="00485C41" w:rsidRPr="00527E9E" w:rsidRDefault="00485C41" w:rsidP="004F2052">
            <w:pPr>
              <w:jc w:val="center"/>
              <w:rPr>
                <w:sz w:val="16"/>
              </w:rPr>
            </w:pPr>
          </w:p>
        </w:tc>
        <w:tc>
          <w:tcPr>
            <w:tcW w:w="0" w:type="auto"/>
            <w:shd w:val="clear" w:color="auto" w:fill="0C0C0C"/>
          </w:tcPr>
          <w:p w14:paraId="52708062" w14:textId="77777777" w:rsidR="00485C41" w:rsidRPr="00527E9E" w:rsidRDefault="00485C41" w:rsidP="004F2052">
            <w:pPr>
              <w:jc w:val="center"/>
              <w:rPr>
                <w:sz w:val="16"/>
              </w:rPr>
            </w:pPr>
          </w:p>
        </w:tc>
      </w:tr>
      <w:tr w:rsidR="00485C41" w:rsidRPr="00527E9E" w14:paraId="43629B39" w14:textId="77777777">
        <w:tc>
          <w:tcPr>
            <w:tcW w:w="0" w:type="auto"/>
            <w:shd w:val="clear" w:color="auto" w:fill="A6A6A6"/>
          </w:tcPr>
          <w:p w14:paraId="51941961" w14:textId="77777777" w:rsidR="00485C41" w:rsidRPr="00527E9E" w:rsidRDefault="00485C41" w:rsidP="004F2052">
            <w:pPr>
              <w:jc w:val="center"/>
              <w:rPr>
                <w:b/>
                <w:sz w:val="16"/>
              </w:rPr>
            </w:pPr>
            <w:r w:rsidRPr="00527E9E">
              <w:rPr>
                <w:b/>
                <w:sz w:val="16"/>
              </w:rPr>
              <w:t>51-70</w:t>
            </w:r>
          </w:p>
        </w:tc>
        <w:tc>
          <w:tcPr>
            <w:tcW w:w="0" w:type="auto"/>
            <w:shd w:val="clear" w:color="auto" w:fill="A6A6A6"/>
          </w:tcPr>
          <w:p w14:paraId="399E8437" w14:textId="77777777" w:rsidR="00485C41" w:rsidRPr="00527E9E" w:rsidRDefault="00D40673" w:rsidP="004F2052">
            <w:pPr>
              <w:jc w:val="center"/>
              <w:rPr>
                <w:sz w:val="16"/>
              </w:rPr>
            </w:pPr>
            <w:r w:rsidRPr="00527E9E">
              <w:rPr>
                <w:sz w:val="16"/>
              </w:rPr>
              <w:t>1-2</w:t>
            </w:r>
          </w:p>
        </w:tc>
        <w:tc>
          <w:tcPr>
            <w:tcW w:w="0" w:type="auto"/>
            <w:shd w:val="clear" w:color="auto" w:fill="A6A6A6"/>
          </w:tcPr>
          <w:p w14:paraId="114313FD" w14:textId="77777777" w:rsidR="00485C41" w:rsidRPr="00527E9E" w:rsidRDefault="00D40673" w:rsidP="004F2052">
            <w:pPr>
              <w:jc w:val="center"/>
              <w:rPr>
                <w:sz w:val="16"/>
              </w:rPr>
            </w:pPr>
            <w:r w:rsidRPr="00527E9E">
              <w:rPr>
                <w:sz w:val="16"/>
              </w:rPr>
              <w:t>3-4</w:t>
            </w:r>
          </w:p>
        </w:tc>
        <w:tc>
          <w:tcPr>
            <w:tcW w:w="0" w:type="auto"/>
            <w:shd w:val="clear" w:color="auto" w:fill="A6A6A6"/>
          </w:tcPr>
          <w:p w14:paraId="55629ADD" w14:textId="77777777" w:rsidR="00485C41" w:rsidRPr="00527E9E" w:rsidRDefault="00D40673" w:rsidP="004F2052">
            <w:pPr>
              <w:jc w:val="center"/>
              <w:rPr>
                <w:sz w:val="16"/>
              </w:rPr>
            </w:pPr>
            <w:r w:rsidRPr="00527E9E">
              <w:rPr>
                <w:sz w:val="16"/>
              </w:rPr>
              <w:t>5-6</w:t>
            </w:r>
          </w:p>
        </w:tc>
        <w:tc>
          <w:tcPr>
            <w:tcW w:w="0" w:type="auto"/>
            <w:shd w:val="clear" w:color="auto" w:fill="A6A6A6"/>
          </w:tcPr>
          <w:p w14:paraId="42DBF4D7" w14:textId="77777777" w:rsidR="00485C41" w:rsidRPr="00527E9E" w:rsidRDefault="00D40673" w:rsidP="004F2052">
            <w:pPr>
              <w:jc w:val="center"/>
              <w:rPr>
                <w:sz w:val="16"/>
              </w:rPr>
            </w:pPr>
            <w:r w:rsidRPr="00527E9E">
              <w:rPr>
                <w:sz w:val="16"/>
              </w:rPr>
              <w:t>7-9</w:t>
            </w:r>
          </w:p>
        </w:tc>
        <w:tc>
          <w:tcPr>
            <w:tcW w:w="0" w:type="auto"/>
            <w:shd w:val="clear" w:color="auto" w:fill="A6A6A6"/>
          </w:tcPr>
          <w:p w14:paraId="0B4CACCF" w14:textId="77777777" w:rsidR="00485C41" w:rsidRPr="00527E9E" w:rsidRDefault="00D40673" w:rsidP="004F2052">
            <w:pPr>
              <w:jc w:val="center"/>
              <w:rPr>
                <w:sz w:val="16"/>
              </w:rPr>
            </w:pPr>
            <w:r w:rsidRPr="00527E9E">
              <w:rPr>
                <w:sz w:val="16"/>
              </w:rPr>
              <w:t>10</w:t>
            </w:r>
          </w:p>
        </w:tc>
        <w:tc>
          <w:tcPr>
            <w:tcW w:w="0" w:type="auto"/>
            <w:shd w:val="clear" w:color="auto" w:fill="0C0C0C"/>
          </w:tcPr>
          <w:p w14:paraId="178E265E" w14:textId="77777777" w:rsidR="00485C41" w:rsidRPr="00527E9E" w:rsidRDefault="00485C41" w:rsidP="004F2052">
            <w:pPr>
              <w:jc w:val="center"/>
              <w:rPr>
                <w:sz w:val="16"/>
              </w:rPr>
            </w:pPr>
          </w:p>
        </w:tc>
      </w:tr>
      <w:tr w:rsidR="00485C41" w:rsidRPr="00527E9E" w14:paraId="27063659" w14:textId="77777777">
        <w:tc>
          <w:tcPr>
            <w:tcW w:w="0" w:type="auto"/>
            <w:shd w:val="clear" w:color="auto" w:fill="999999"/>
          </w:tcPr>
          <w:p w14:paraId="38E9A097" w14:textId="77777777" w:rsidR="00485C41" w:rsidRPr="00527E9E" w:rsidRDefault="00485C41" w:rsidP="004F2052">
            <w:pPr>
              <w:jc w:val="center"/>
              <w:rPr>
                <w:b/>
                <w:sz w:val="16"/>
              </w:rPr>
            </w:pPr>
            <w:r w:rsidRPr="00527E9E">
              <w:rPr>
                <w:b/>
                <w:sz w:val="16"/>
              </w:rPr>
              <w:t>71+</w:t>
            </w:r>
          </w:p>
        </w:tc>
        <w:tc>
          <w:tcPr>
            <w:tcW w:w="0" w:type="auto"/>
            <w:shd w:val="clear" w:color="auto" w:fill="999999"/>
          </w:tcPr>
          <w:p w14:paraId="75C2943F" w14:textId="77777777" w:rsidR="00485C41" w:rsidRPr="00527E9E" w:rsidRDefault="00D40673" w:rsidP="004F2052">
            <w:pPr>
              <w:jc w:val="center"/>
              <w:rPr>
                <w:sz w:val="16"/>
              </w:rPr>
            </w:pPr>
            <w:r w:rsidRPr="00527E9E">
              <w:rPr>
                <w:sz w:val="16"/>
              </w:rPr>
              <w:t>1</w:t>
            </w:r>
          </w:p>
        </w:tc>
        <w:tc>
          <w:tcPr>
            <w:tcW w:w="0" w:type="auto"/>
            <w:shd w:val="clear" w:color="auto" w:fill="999999"/>
          </w:tcPr>
          <w:p w14:paraId="44BE3B75" w14:textId="77777777" w:rsidR="00485C41" w:rsidRPr="00527E9E" w:rsidRDefault="00D40673" w:rsidP="004F2052">
            <w:pPr>
              <w:jc w:val="center"/>
              <w:rPr>
                <w:sz w:val="16"/>
              </w:rPr>
            </w:pPr>
            <w:r w:rsidRPr="00527E9E">
              <w:rPr>
                <w:sz w:val="16"/>
              </w:rPr>
              <w:t>2-3</w:t>
            </w:r>
          </w:p>
        </w:tc>
        <w:tc>
          <w:tcPr>
            <w:tcW w:w="0" w:type="auto"/>
            <w:shd w:val="clear" w:color="auto" w:fill="999999"/>
          </w:tcPr>
          <w:p w14:paraId="50FBDA09" w14:textId="77777777" w:rsidR="00485C41" w:rsidRPr="00527E9E" w:rsidRDefault="00D40673" w:rsidP="004F2052">
            <w:pPr>
              <w:jc w:val="center"/>
              <w:rPr>
                <w:sz w:val="16"/>
              </w:rPr>
            </w:pPr>
            <w:r w:rsidRPr="00527E9E">
              <w:rPr>
                <w:sz w:val="16"/>
              </w:rPr>
              <w:t>4-5</w:t>
            </w:r>
          </w:p>
        </w:tc>
        <w:tc>
          <w:tcPr>
            <w:tcW w:w="0" w:type="auto"/>
            <w:shd w:val="clear" w:color="auto" w:fill="999999"/>
          </w:tcPr>
          <w:p w14:paraId="68E85FA3" w14:textId="77777777" w:rsidR="00485C41" w:rsidRPr="00527E9E" w:rsidRDefault="00D40673" w:rsidP="004F2052">
            <w:pPr>
              <w:jc w:val="center"/>
              <w:rPr>
                <w:sz w:val="16"/>
              </w:rPr>
            </w:pPr>
            <w:r w:rsidRPr="00527E9E">
              <w:rPr>
                <w:sz w:val="16"/>
              </w:rPr>
              <w:t>6-7</w:t>
            </w:r>
          </w:p>
        </w:tc>
        <w:tc>
          <w:tcPr>
            <w:tcW w:w="0" w:type="auto"/>
            <w:shd w:val="clear" w:color="auto" w:fill="999999"/>
          </w:tcPr>
          <w:p w14:paraId="35A9DE49" w14:textId="77777777" w:rsidR="00485C41" w:rsidRPr="00527E9E" w:rsidRDefault="00D40673" w:rsidP="004F2052">
            <w:pPr>
              <w:jc w:val="center"/>
              <w:rPr>
                <w:sz w:val="16"/>
              </w:rPr>
            </w:pPr>
            <w:r w:rsidRPr="00527E9E">
              <w:rPr>
                <w:sz w:val="16"/>
              </w:rPr>
              <w:t>8-9</w:t>
            </w:r>
          </w:p>
        </w:tc>
        <w:tc>
          <w:tcPr>
            <w:tcW w:w="0" w:type="auto"/>
            <w:shd w:val="clear" w:color="auto" w:fill="999999"/>
          </w:tcPr>
          <w:p w14:paraId="50C169D7" w14:textId="77777777" w:rsidR="00485C41" w:rsidRPr="00527E9E" w:rsidRDefault="00D40673" w:rsidP="004F2052">
            <w:pPr>
              <w:jc w:val="center"/>
              <w:rPr>
                <w:sz w:val="16"/>
              </w:rPr>
            </w:pPr>
            <w:r w:rsidRPr="00527E9E">
              <w:rPr>
                <w:sz w:val="16"/>
              </w:rPr>
              <w:t>10</w:t>
            </w:r>
          </w:p>
        </w:tc>
      </w:tr>
    </w:tbl>
    <w:p w14:paraId="345FB49F" w14:textId="77777777" w:rsidR="002F7189" w:rsidRPr="00527E9E" w:rsidRDefault="002F7189" w:rsidP="002F7189">
      <w:pPr>
        <w:pStyle w:val="Exemple0"/>
      </w:pPr>
      <w:r w:rsidRPr="00527E9E">
        <w:t>Exemple (suite oiseau parasite) : vivant dans les souterrains, l’oiseau réside (d10=6) dans des cavernes. Avec une I=40 et (d10=3) les nids sont isolés. En terre et (d10=5) bois.</w:t>
      </w:r>
    </w:p>
    <w:p w14:paraId="56A10BC1" w14:textId="77777777" w:rsidR="00B919D4" w:rsidRPr="00527E9E" w:rsidRDefault="005344C4" w:rsidP="0045338D">
      <w:pPr>
        <w:pStyle w:val="Titre3"/>
        <w:rPr>
          <w:lang w:val="fr-BE"/>
        </w:rPr>
      </w:pPr>
      <w:bookmarkStart w:id="110" w:name="_Toc199924534"/>
      <w:r w:rsidRPr="00527E9E">
        <w:rPr>
          <w:lang w:val="fr-BE"/>
        </w:rPr>
        <w:t>5</w:t>
      </w:r>
      <w:r w:rsidR="00936455" w:rsidRPr="00527E9E">
        <w:rPr>
          <w:lang w:val="fr-BE"/>
        </w:rPr>
        <w:t>.</w:t>
      </w:r>
      <w:r w:rsidR="0033110F" w:rsidRPr="00527E9E">
        <w:rPr>
          <w:lang w:val="fr-BE"/>
        </w:rPr>
        <w:t>3</w:t>
      </w:r>
      <w:r w:rsidR="00936455" w:rsidRPr="00527E9E">
        <w:rPr>
          <w:lang w:val="fr-BE"/>
        </w:rPr>
        <w:t>.</w:t>
      </w:r>
      <w:r w:rsidR="002F7189" w:rsidRPr="00527E9E">
        <w:rPr>
          <w:lang w:val="fr-BE"/>
        </w:rPr>
        <w:t>3</w:t>
      </w:r>
      <w:r w:rsidR="00936455" w:rsidRPr="00527E9E">
        <w:rPr>
          <w:lang w:val="fr-BE"/>
        </w:rPr>
        <w:t xml:space="preserve"> </w:t>
      </w:r>
      <w:r w:rsidR="00FA3601" w:rsidRPr="00527E9E">
        <w:rPr>
          <w:lang w:val="fr-BE"/>
        </w:rPr>
        <w:t>R</w:t>
      </w:r>
      <w:r w:rsidR="00A90223" w:rsidRPr="00527E9E">
        <w:rPr>
          <w:lang w:val="fr-BE"/>
        </w:rPr>
        <w:t>eproduction</w:t>
      </w:r>
      <w:bookmarkEnd w:id="110"/>
    </w:p>
    <w:p w14:paraId="7B4CDCB4" w14:textId="77777777" w:rsidR="00FA3601" w:rsidRPr="00527E9E" w:rsidRDefault="002F7189" w:rsidP="002F7189">
      <w:r w:rsidRPr="00527E9E">
        <w:rPr>
          <w:noProof/>
          <w:lang w:eastAsia="fr-BE"/>
        </w:rPr>
        <w:drawing>
          <wp:anchor distT="0" distB="0" distL="114300" distR="114300" simplePos="0" relativeHeight="251659264" behindDoc="1" locked="0" layoutInCell="1" allowOverlap="1" wp14:anchorId="2336E312" wp14:editId="0BB1E902">
            <wp:simplePos x="0" y="0"/>
            <wp:positionH relativeFrom="column">
              <wp:posOffset>4953000</wp:posOffset>
            </wp:positionH>
            <wp:positionV relativeFrom="paragraph">
              <wp:posOffset>267970</wp:posOffset>
            </wp:positionV>
            <wp:extent cx="1440815" cy="1067435"/>
            <wp:effectExtent l="114300" t="57150" r="83185" b="151765"/>
            <wp:wrapTight wrapText="bothSides">
              <wp:wrapPolygon edited="0">
                <wp:start x="571" y="-1156"/>
                <wp:lineTo x="-1714" y="-385"/>
                <wp:lineTo x="-1714" y="21202"/>
                <wp:lineTo x="1142" y="24286"/>
                <wp:lineTo x="19991" y="24286"/>
                <wp:lineTo x="20277" y="23515"/>
                <wp:lineTo x="22561" y="18503"/>
                <wp:lineTo x="22561" y="5782"/>
                <wp:lineTo x="20562" y="0"/>
                <wp:lineTo x="20277" y="-1156"/>
                <wp:lineTo x="571" y="-1156"/>
              </wp:wrapPolygon>
            </wp:wrapTight>
            <wp:docPr id="84" name="Picture 84" descr="05_01_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5_01_bn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0815" cy="10674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B919D4" w:rsidRPr="00527E9E">
        <w:t>L</w:t>
      </w:r>
      <w:r w:rsidR="00FA3601" w:rsidRPr="00527E9E">
        <w:t>e taux de reproduction défini la croissance annuelle</w:t>
      </w:r>
      <w:r w:rsidR="00B919D4" w:rsidRPr="00527E9E">
        <w:t xml:space="preserve"> </w:t>
      </w:r>
      <w:r w:rsidR="00FA3601" w:rsidRPr="00527E9E">
        <w:t>de la population</w:t>
      </w:r>
      <w:r w:rsidR="00266E8F" w:rsidRPr="00527E9E">
        <w:t xml:space="preserve"> d’un lieu/d’une région</w:t>
      </w:r>
      <w:r w:rsidRPr="00527E9E">
        <w:t xml:space="preserve">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9"/>
        <w:gridCol w:w="1345"/>
      </w:tblGrid>
      <w:tr w:rsidR="00A90223" w:rsidRPr="00527E9E" w14:paraId="1329E484" w14:textId="77777777">
        <w:trPr>
          <w:jc w:val="center"/>
        </w:trPr>
        <w:tc>
          <w:tcPr>
            <w:tcW w:w="0" w:type="auto"/>
          </w:tcPr>
          <w:p w14:paraId="4EBBCD51" w14:textId="77777777" w:rsidR="00A90223" w:rsidRPr="00527E9E" w:rsidRDefault="00A90223" w:rsidP="007E6475">
            <w:pPr>
              <w:rPr>
                <w:b/>
                <w:bCs/>
                <w:sz w:val="16"/>
              </w:rPr>
            </w:pPr>
            <w:r w:rsidRPr="00527E9E">
              <w:rPr>
                <w:b/>
                <w:bCs/>
                <w:sz w:val="16"/>
              </w:rPr>
              <w:t>Alignement</w:t>
            </w:r>
          </w:p>
        </w:tc>
        <w:tc>
          <w:tcPr>
            <w:tcW w:w="0" w:type="auto"/>
          </w:tcPr>
          <w:p w14:paraId="15C073DF" w14:textId="77777777" w:rsidR="00A90223" w:rsidRPr="00527E9E" w:rsidRDefault="00A90223" w:rsidP="007E6475">
            <w:pPr>
              <w:jc w:val="center"/>
              <w:rPr>
                <w:b/>
                <w:bCs/>
                <w:sz w:val="16"/>
              </w:rPr>
            </w:pPr>
            <w:r w:rsidRPr="00527E9E">
              <w:rPr>
                <w:b/>
                <w:bCs/>
                <w:sz w:val="16"/>
              </w:rPr>
              <w:t>Reproduction</w:t>
            </w:r>
          </w:p>
        </w:tc>
      </w:tr>
      <w:tr w:rsidR="00A90223" w:rsidRPr="00527E9E" w14:paraId="486F4C68" w14:textId="77777777" w:rsidTr="0008594C">
        <w:trPr>
          <w:jc w:val="center"/>
        </w:trPr>
        <w:tc>
          <w:tcPr>
            <w:tcW w:w="0" w:type="auto"/>
            <w:shd w:val="clear" w:color="auto" w:fill="D9D9D9" w:themeFill="background1" w:themeFillShade="D9"/>
          </w:tcPr>
          <w:p w14:paraId="49305FC3" w14:textId="77777777" w:rsidR="00A90223" w:rsidRPr="00527E9E" w:rsidRDefault="00A90223" w:rsidP="007E6475">
            <w:pPr>
              <w:rPr>
                <w:sz w:val="16"/>
              </w:rPr>
            </w:pPr>
            <w:r w:rsidRPr="00527E9E">
              <w:rPr>
                <w:sz w:val="16"/>
              </w:rPr>
              <w:t>El’Der</w:t>
            </w:r>
          </w:p>
        </w:tc>
        <w:tc>
          <w:tcPr>
            <w:tcW w:w="0" w:type="auto"/>
            <w:shd w:val="clear" w:color="auto" w:fill="D9D9D9" w:themeFill="background1" w:themeFillShade="D9"/>
          </w:tcPr>
          <w:p w14:paraId="5FD6A470" w14:textId="77777777" w:rsidR="00A90223" w:rsidRPr="00527E9E" w:rsidRDefault="00FA3601" w:rsidP="007E6475">
            <w:pPr>
              <w:jc w:val="center"/>
              <w:rPr>
                <w:sz w:val="16"/>
              </w:rPr>
            </w:pPr>
            <w:r w:rsidRPr="00527E9E">
              <w:rPr>
                <w:sz w:val="16"/>
              </w:rPr>
              <w:t>3</w:t>
            </w:r>
          </w:p>
        </w:tc>
      </w:tr>
      <w:tr w:rsidR="00A90223" w:rsidRPr="00527E9E" w14:paraId="2B433F85" w14:textId="77777777" w:rsidTr="0008594C">
        <w:trPr>
          <w:jc w:val="center"/>
        </w:trPr>
        <w:tc>
          <w:tcPr>
            <w:tcW w:w="0" w:type="auto"/>
            <w:shd w:val="clear" w:color="auto" w:fill="FFFF66"/>
          </w:tcPr>
          <w:p w14:paraId="70D304F3" w14:textId="77777777" w:rsidR="00A90223" w:rsidRPr="00527E9E" w:rsidRDefault="00A90223" w:rsidP="007E6475">
            <w:pPr>
              <w:rPr>
                <w:sz w:val="16"/>
              </w:rPr>
            </w:pPr>
            <w:r w:rsidRPr="00527E9E">
              <w:rPr>
                <w:sz w:val="16"/>
              </w:rPr>
              <w:t>El’Bis</w:t>
            </w:r>
          </w:p>
        </w:tc>
        <w:tc>
          <w:tcPr>
            <w:tcW w:w="0" w:type="auto"/>
            <w:shd w:val="clear" w:color="auto" w:fill="FFFF66"/>
          </w:tcPr>
          <w:p w14:paraId="6A71CFF1" w14:textId="77777777" w:rsidR="00A90223" w:rsidRPr="00527E9E" w:rsidRDefault="00FA3601" w:rsidP="007E6475">
            <w:pPr>
              <w:jc w:val="center"/>
              <w:rPr>
                <w:sz w:val="16"/>
              </w:rPr>
            </w:pPr>
            <w:r w:rsidRPr="00527E9E">
              <w:rPr>
                <w:sz w:val="16"/>
              </w:rPr>
              <w:t>10</w:t>
            </w:r>
          </w:p>
        </w:tc>
      </w:tr>
      <w:tr w:rsidR="00A90223" w:rsidRPr="00527E9E" w14:paraId="6A1788BB" w14:textId="77777777" w:rsidTr="0008594C">
        <w:trPr>
          <w:jc w:val="center"/>
        </w:trPr>
        <w:tc>
          <w:tcPr>
            <w:tcW w:w="0" w:type="auto"/>
            <w:shd w:val="clear" w:color="auto" w:fill="FABF8F" w:themeFill="accent6" w:themeFillTint="99"/>
          </w:tcPr>
          <w:p w14:paraId="4DE8AB88" w14:textId="77777777" w:rsidR="00A90223" w:rsidRPr="00527E9E" w:rsidRDefault="00A90223" w:rsidP="007E6475">
            <w:pPr>
              <w:rPr>
                <w:sz w:val="16"/>
              </w:rPr>
            </w:pPr>
            <w:r w:rsidRPr="00527E9E">
              <w:rPr>
                <w:sz w:val="16"/>
              </w:rPr>
              <w:t>El’Dor</w:t>
            </w:r>
          </w:p>
        </w:tc>
        <w:tc>
          <w:tcPr>
            <w:tcW w:w="0" w:type="auto"/>
            <w:shd w:val="clear" w:color="auto" w:fill="FABF8F" w:themeFill="accent6" w:themeFillTint="99"/>
          </w:tcPr>
          <w:p w14:paraId="72094E8E" w14:textId="77777777" w:rsidR="00A90223" w:rsidRPr="00527E9E" w:rsidRDefault="00FA3601" w:rsidP="007E6475">
            <w:pPr>
              <w:jc w:val="center"/>
              <w:rPr>
                <w:sz w:val="16"/>
              </w:rPr>
            </w:pPr>
            <w:r w:rsidRPr="00527E9E">
              <w:rPr>
                <w:sz w:val="16"/>
              </w:rPr>
              <w:t>15</w:t>
            </w:r>
          </w:p>
        </w:tc>
      </w:tr>
      <w:tr w:rsidR="00A90223" w:rsidRPr="00527E9E" w14:paraId="1F2FEB5A" w14:textId="77777777" w:rsidTr="0008594C">
        <w:trPr>
          <w:jc w:val="center"/>
        </w:trPr>
        <w:tc>
          <w:tcPr>
            <w:tcW w:w="0" w:type="auto"/>
            <w:shd w:val="clear" w:color="auto" w:fill="95B3D7" w:themeFill="accent1" w:themeFillTint="99"/>
          </w:tcPr>
          <w:p w14:paraId="23E5648C" w14:textId="77777777" w:rsidR="00A90223" w:rsidRPr="00527E9E" w:rsidRDefault="00A90223" w:rsidP="007E6475">
            <w:pPr>
              <w:rPr>
                <w:sz w:val="16"/>
              </w:rPr>
            </w:pPr>
            <w:r w:rsidRPr="00527E9E">
              <w:rPr>
                <w:sz w:val="16"/>
              </w:rPr>
              <w:t>El’Lar</w:t>
            </w:r>
          </w:p>
        </w:tc>
        <w:tc>
          <w:tcPr>
            <w:tcW w:w="0" w:type="auto"/>
            <w:shd w:val="clear" w:color="auto" w:fill="95B3D7" w:themeFill="accent1" w:themeFillTint="99"/>
          </w:tcPr>
          <w:p w14:paraId="324F16F1" w14:textId="77777777" w:rsidR="00A90223" w:rsidRPr="00527E9E" w:rsidRDefault="00FA3601" w:rsidP="007E6475">
            <w:pPr>
              <w:jc w:val="center"/>
              <w:rPr>
                <w:sz w:val="16"/>
              </w:rPr>
            </w:pPr>
            <w:r w:rsidRPr="00527E9E">
              <w:rPr>
                <w:sz w:val="16"/>
              </w:rPr>
              <w:t>5</w:t>
            </w:r>
          </w:p>
        </w:tc>
      </w:tr>
      <w:tr w:rsidR="00A90223" w:rsidRPr="00527E9E" w14:paraId="214D2B62" w14:textId="77777777" w:rsidTr="004B6BD9">
        <w:trPr>
          <w:jc w:val="center"/>
        </w:trPr>
        <w:tc>
          <w:tcPr>
            <w:tcW w:w="0" w:type="auto"/>
            <w:shd w:val="clear" w:color="auto" w:fill="92D050"/>
          </w:tcPr>
          <w:p w14:paraId="0C64A055" w14:textId="77777777" w:rsidR="00A90223" w:rsidRPr="00527E9E" w:rsidRDefault="00A90223" w:rsidP="007E6475">
            <w:pPr>
              <w:rPr>
                <w:sz w:val="16"/>
              </w:rPr>
            </w:pPr>
            <w:r w:rsidRPr="00527E9E">
              <w:rPr>
                <w:sz w:val="16"/>
              </w:rPr>
              <w:t>Koth’Oth</w:t>
            </w:r>
          </w:p>
        </w:tc>
        <w:tc>
          <w:tcPr>
            <w:tcW w:w="0" w:type="auto"/>
            <w:shd w:val="clear" w:color="auto" w:fill="92D050"/>
          </w:tcPr>
          <w:p w14:paraId="0B679F0B" w14:textId="77777777" w:rsidR="00A90223" w:rsidRPr="00527E9E" w:rsidRDefault="00FA3601" w:rsidP="007E6475">
            <w:pPr>
              <w:jc w:val="center"/>
              <w:rPr>
                <w:sz w:val="16"/>
              </w:rPr>
            </w:pPr>
            <w:r w:rsidRPr="00527E9E">
              <w:rPr>
                <w:sz w:val="16"/>
              </w:rPr>
              <w:t>20</w:t>
            </w:r>
          </w:p>
        </w:tc>
      </w:tr>
      <w:tr w:rsidR="00A90223" w:rsidRPr="00527E9E" w14:paraId="6EFAAA50" w14:textId="77777777" w:rsidTr="0008594C">
        <w:trPr>
          <w:jc w:val="center"/>
        </w:trPr>
        <w:tc>
          <w:tcPr>
            <w:tcW w:w="0" w:type="auto"/>
            <w:shd w:val="clear" w:color="auto" w:fill="BFBFBF" w:themeFill="background1" w:themeFillShade="BF"/>
          </w:tcPr>
          <w:p w14:paraId="288625E5" w14:textId="77777777" w:rsidR="00A90223" w:rsidRPr="00527E9E" w:rsidRDefault="00A90223" w:rsidP="007E6475">
            <w:pPr>
              <w:rPr>
                <w:sz w:val="16"/>
              </w:rPr>
            </w:pPr>
            <w:r w:rsidRPr="00527E9E">
              <w:rPr>
                <w:sz w:val="16"/>
              </w:rPr>
              <w:t>Si’Th</w:t>
            </w:r>
          </w:p>
        </w:tc>
        <w:tc>
          <w:tcPr>
            <w:tcW w:w="0" w:type="auto"/>
            <w:shd w:val="clear" w:color="auto" w:fill="BFBFBF" w:themeFill="background1" w:themeFillShade="BF"/>
          </w:tcPr>
          <w:p w14:paraId="3D688D1F" w14:textId="77777777" w:rsidR="00A90223" w:rsidRPr="00527E9E" w:rsidRDefault="00FA3601" w:rsidP="007E6475">
            <w:pPr>
              <w:jc w:val="center"/>
              <w:rPr>
                <w:sz w:val="16"/>
              </w:rPr>
            </w:pPr>
            <w:r w:rsidRPr="00527E9E">
              <w:rPr>
                <w:sz w:val="16"/>
              </w:rPr>
              <w:t>1</w:t>
            </w:r>
          </w:p>
        </w:tc>
      </w:tr>
      <w:tr w:rsidR="00A90223" w:rsidRPr="00527E9E" w14:paraId="77813E8A" w14:textId="77777777" w:rsidTr="004B6BD9">
        <w:trPr>
          <w:jc w:val="center"/>
        </w:trPr>
        <w:tc>
          <w:tcPr>
            <w:tcW w:w="0" w:type="auto"/>
            <w:shd w:val="clear" w:color="auto" w:fill="00B050"/>
          </w:tcPr>
          <w:p w14:paraId="2164A6EA" w14:textId="77777777" w:rsidR="00A90223" w:rsidRPr="00527E9E" w:rsidRDefault="00A90223" w:rsidP="007E6475">
            <w:pPr>
              <w:rPr>
                <w:sz w:val="16"/>
              </w:rPr>
            </w:pPr>
            <w:r w:rsidRPr="00527E9E">
              <w:rPr>
                <w:sz w:val="16"/>
              </w:rPr>
              <w:t>Nature</w:t>
            </w:r>
          </w:p>
        </w:tc>
        <w:tc>
          <w:tcPr>
            <w:tcW w:w="0" w:type="auto"/>
            <w:shd w:val="clear" w:color="auto" w:fill="00B050"/>
          </w:tcPr>
          <w:p w14:paraId="2D642F8F" w14:textId="77777777" w:rsidR="00A90223" w:rsidRPr="00527E9E" w:rsidRDefault="00FA3601" w:rsidP="007E6475">
            <w:pPr>
              <w:jc w:val="center"/>
              <w:rPr>
                <w:sz w:val="16"/>
              </w:rPr>
            </w:pPr>
            <w:r w:rsidRPr="00527E9E">
              <w:rPr>
                <w:sz w:val="16"/>
              </w:rPr>
              <w:t>15</w:t>
            </w:r>
          </w:p>
        </w:tc>
      </w:tr>
    </w:tbl>
    <w:p w14:paraId="344919D0" w14:textId="77777777" w:rsidR="00A90223" w:rsidRPr="00527E9E" w:rsidRDefault="002F7189" w:rsidP="00A90223">
      <w:r w:rsidRPr="00527E9E">
        <w:t>Ce nombre est modifié :</w:t>
      </w:r>
    </w:p>
    <w:p w14:paraId="737006C4" w14:textId="77777777" w:rsidR="00E53088" w:rsidRPr="00527E9E" w:rsidRDefault="00E53088" w:rsidP="00E53088">
      <w:pPr>
        <w:jc w:val="center"/>
        <w:rPr>
          <w:b/>
          <w:bCs/>
          <w:sz w:val="16"/>
        </w:rPr>
      </w:pPr>
    </w:p>
    <w:p w14:paraId="2BC094FA" w14:textId="77777777" w:rsidR="002F7189" w:rsidRPr="00527E9E" w:rsidRDefault="002F7189" w:rsidP="00E53088">
      <w:pPr>
        <w:jc w:val="center"/>
        <w:rPr>
          <w:b/>
          <w:bCs/>
          <w:sz w:val="16"/>
        </w:rPr>
        <w:sectPr w:rsidR="002F7189"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770"/>
      </w:tblGrid>
      <w:tr w:rsidR="00E53088" w:rsidRPr="00527E9E" w14:paraId="593CE31C" w14:textId="77777777">
        <w:tc>
          <w:tcPr>
            <w:tcW w:w="0" w:type="auto"/>
          </w:tcPr>
          <w:p w14:paraId="161FF365" w14:textId="77777777" w:rsidR="00E53088" w:rsidRPr="00527E9E" w:rsidRDefault="00E53088" w:rsidP="00E53088">
            <w:pPr>
              <w:jc w:val="center"/>
              <w:rPr>
                <w:b/>
                <w:bCs/>
                <w:sz w:val="16"/>
              </w:rPr>
            </w:pPr>
            <w:r w:rsidRPr="00527E9E">
              <w:rPr>
                <w:b/>
                <w:bCs/>
                <w:sz w:val="16"/>
              </w:rPr>
              <w:t>Intelligence</w:t>
            </w:r>
          </w:p>
        </w:tc>
        <w:tc>
          <w:tcPr>
            <w:tcW w:w="0" w:type="auto"/>
          </w:tcPr>
          <w:p w14:paraId="62C9227C" w14:textId="77777777" w:rsidR="00E53088" w:rsidRPr="00527E9E" w:rsidRDefault="00E53088" w:rsidP="00B919D4">
            <w:pPr>
              <w:jc w:val="center"/>
              <w:rPr>
                <w:b/>
                <w:bCs/>
                <w:sz w:val="16"/>
              </w:rPr>
            </w:pPr>
            <w:r w:rsidRPr="00527E9E">
              <w:rPr>
                <w:b/>
                <w:bCs/>
                <w:sz w:val="16"/>
              </w:rPr>
              <w:t>Modif.</w:t>
            </w:r>
          </w:p>
        </w:tc>
      </w:tr>
      <w:tr w:rsidR="00E53088" w:rsidRPr="00527E9E" w14:paraId="4ABD2700" w14:textId="77777777">
        <w:tc>
          <w:tcPr>
            <w:tcW w:w="0" w:type="auto"/>
            <w:shd w:val="clear" w:color="auto" w:fill="auto"/>
          </w:tcPr>
          <w:p w14:paraId="0FE190E0"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1-10</w:t>
            </w:r>
          </w:p>
        </w:tc>
        <w:tc>
          <w:tcPr>
            <w:tcW w:w="0" w:type="auto"/>
            <w:shd w:val="clear" w:color="auto" w:fill="auto"/>
          </w:tcPr>
          <w:p w14:paraId="5B7FA3D6" w14:textId="77777777" w:rsidR="00E53088" w:rsidRPr="00527E9E" w:rsidRDefault="00E53088" w:rsidP="00B919D4">
            <w:pPr>
              <w:jc w:val="center"/>
              <w:rPr>
                <w:sz w:val="16"/>
              </w:rPr>
            </w:pPr>
            <w:r w:rsidRPr="00527E9E">
              <w:rPr>
                <w:sz w:val="16"/>
              </w:rPr>
              <w:t>+5</w:t>
            </w:r>
          </w:p>
        </w:tc>
      </w:tr>
      <w:tr w:rsidR="00E53088" w:rsidRPr="00527E9E" w14:paraId="4E48CC79" w14:textId="77777777">
        <w:tc>
          <w:tcPr>
            <w:tcW w:w="0" w:type="auto"/>
            <w:shd w:val="clear" w:color="auto" w:fill="E0E0E0"/>
          </w:tcPr>
          <w:p w14:paraId="558E182B"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11-30</w:t>
            </w:r>
          </w:p>
        </w:tc>
        <w:tc>
          <w:tcPr>
            <w:tcW w:w="0" w:type="auto"/>
            <w:shd w:val="clear" w:color="auto" w:fill="E0E0E0"/>
          </w:tcPr>
          <w:p w14:paraId="47421C69" w14:textId="77777777" w:rsidR="00E53088" w:rsidRPr="00527E9E" w:rsidRDefault="00E53088" w:rsidP="00B919D4">
            <w:pPr>
              <w:jc w:val="center"/>
              <w:rPr>
                <w:sz w:val="16"/>
              </w:rPr>
            </w:pPr>
            <w:r w:rsidRPr="00527E9E">
              <w:rPr>
                <w:sz w:val="16"/>
              </w:rPr>
              <w:t>+3</w:t>
            </w:r>
          </w:p>
        </w:tc>
      </w:tr>
      <w:tr w:rsidR="00E53088" w:rsidRPr="00527E9E" w14:paraId="3595C1E9" w14:textId="77777777">
        <w:tc>
          <w:tcPr>
            <w:tcW w:w="0" w:type="auto"/>
            <w:shd w:val="clear" w:color="auto" w:fill="auto"/>
          </w:tcPr>
          <w:p w14:paraId="59D9201D"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31-60</w:t>
            </w:r>
          </w:p>
        </w:tc>
        <w:tc>
          <w:tcPr>
            <w:tcW w:w="0" w:type="auto"/>
            <w:shd w:val="clear" w:color="auto" w:fill="auto"/>
          </w:tcPr>
          <w:p w14:paraId="79B1D06C" w14:textId="77777777" w:rsidR="00E53088" w:rsidRPr="00527E9E" w:rsidRDefault="00E53088" w:rsidP="00B919D4">
            <w:pPr>
              <w:jc w:val="center"/>
              <w:rPr>
                <w:sz w:val="16"/>
              </w:rPr>
            </w:pPr>
            <w:r w:rsidRPr="00527E9E">
              <w:rPr>
                <w:sz w:val="16"/>
              </w:rPr>
              <w:t>0</w:t>
            </w:r>
          </w:p>
        </w:tc>
      </w:tr>
      <w:tr w:rsidR="00E53088" w:rsidRPr="00527E9E" w14:paraId="55CFCF7A" w14:textId="77777777">
        <w:tc>
          <w:tcPr>
            <w:tcW w:w="0" w:type="auto"/>
            <w:shd w:val="clear" w:color="auto" w:fill="E0E0E0"/>
          </w:tcPr>
          <w:p w14:paraId="4D3CD917"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61-90</w:t>
            </w:r>
          </w:p>
        </w:tc>
        <w:tc>
          <w:tcPr>
            <w:tcW w:w="0" w:type="auto"/>
            <w:shd w:val="clear" w:color="auto" w:fill="E0E0E0"/>
          </w:tcPr>
          <w:p w14:paraId="32613234" w14:textId="77777777" w:rsidR="00E53088" w:rsidRPr="00527E9E" w:rsidRDefault="00E53088" w:rsidP="00B919D4">
            <w:pPr>
              <w:jc w:val="center"/>
              <w:rPr>
                <w:sz w:val="16"/>
              </w:rPr>
            </w:pPr>
            <w:r w:rsidRPr="00527E9E">
              <w:rPr>
                <w:sz w:val="16"/>
              </w:rPr>
              <w:t>-3</w:t>
            </w:r>
          </w:p>
        </w:tc>
      </w:tr>
      <w:tr w:rsidR="00E53088" w:rsidRPr="00527E9E" w14:paraId="25DA7F48" w14:textId="77777777">
        <w:tc>
          <w:tcPr>
            <w:tcW w:w="0" w:type="auto"/>
            <w:shd w:val="clear" w:color="auto" w:fill="auto"/>
          </w:tcPr>
          <w:p w14:paraId="20576C50"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91+</w:t>
            </w:r>
          </w:p>
        </w:tc>
        <w:tc>
          <w:tcPr>
            <w:tcW w:w="0" w:type="auto"/>
            <w:shd w:val="clear" w:color="auto" w:fill="auto"/>
          </w:tcPr>
          <w:p w14:paraId="54E30F9B" w14:textId="77777777" w:rsidR="00E53088" w:rsidRPr="00527E9E" w:rsidRDefault="00E53088" w:rsidP="00B919D4">
            <w:pPr>
              <w:jc w:val="center"/>
              <w:rPr>
                <w:sz w:val="16"/>
              </w:rPr>
            </w:pPr>
            <w:r w:rsidRPr="00527E9E">
              <w:rPr>
                <w:sz w:val="16"/>
              </w:rPr>
              <w:t>-5</w:t>
            </w:r>
          </w:p>
        </w:tc>
      </w:tr>
    </w:tbl>
    <w:p w14:paraId="4A51BC0E" w14:textId="77777777" w:rsidR="00E53088" w:rsidRPr="00527E9E" w:rsidRDefault="00E53088" w:rsidP="00A90223"/>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770"/>
      </w:tblGrid>
      <w:tr w:rsidR="00E53088" w:rsidRPr="00527E9E" w14:paraId="43E498FA" w14:textId="77777777">
        <w:tc>
          <w:tcPr>
            <w:tcW w:w="0" w:type="auto"/>
          </w:tcPr>
          <w:p w14:paraId="3CA84931" w14:textId="77777777" w:rsidR="00E53088" w:rsidRPr="00527E9E" w:rsidRDefault="00E53088" w:rsidP="00E53088">
            <w:pPr>
              <w:jc w:val="center"/>
              <w:rPr>
                <w:b/>
                <w:bCs/>
                <w:sz w:val="16"/>
              </w:rPr>
            </w:pPr>
            <w:r w:rsidRPr="00527E9E">
              <w:rPr>
                <w:b/>
                <w:bCs/>
                <w:sz w:val="16"/>
              </w:rPr>
              <w:t>Rencontre²</w:t>
            </w:r>
          </w:p>
        </w:tc>
        <w:tc>
          <w:tcPr>
            <w:tcW w:w="0" w:type="auto"/>
          </w:tcPr>
          <w:p w14:paraId="1F0CAA0E" w14:textId="77777777" w:rsidR="00E53088" w:rsidRPr="00527E9E" w:rsidRDefault="00E53088" w:rsidP="00B919D4">
            <w:pPr>
              <w:jc w:val="center"/>
              <w:rPr>
                <w:b/>
                <w:bCs/>
                <w:sz w:val="16"/>
              </w:rPr>
            </w:pPr>
            <w:r w:rsidRPr="00527E9E">
              <w:rPr>
                <w:b/>
                <w:bCs/>
                <w:sz w:val="16"/>
              </w:rPr>
              <w:t>Modif.</w:t>
            </w:r>
          </w:p>
        </w:tc>
      </w:tr>
      <w:tr w:rsidR="00E53088" w:rsidRPr="00527E9E" w14:paraId="44241099" w14:textId="77777777">
        <w:tc>
          <w:tcPr>
            <w:tcW w:w="0" w:type="auto"/>
            <w:shd w:val="clear" w:color="auto" w:fill="auto"/>
          </w:tcPr>
          <w:p w14:paraId="33CD8A02"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1</w:t>
            </w:r>
          </w:p>
        </w:tc>
        <w:tc>
          <w:tcPr>
            <w:tcW w:w="0" w:type="auto"/>
            <w:shd w:val="clear" w:color="auto" w:fill="auto"/>
          </w:tcPr>
          <w:p w14:paraId="6F344ABC" w14:textId="77777777" w:rsidR="00E53088" w:rsidRPr="00527E9E" w:rsidRDefault="00E53088" w:rsidP="00B919D4">
            <w:pPr>
              <w:jc w:val="center"/>
              <w:rPr>
                <w:sz w:val="16"/>
              </w:rPr>
            </w:pPr>
            <w:r w:rsidRPr="00527E9E">
              <w:rPr>
                <w:sz w:val="16"/>
              </w:rPr>
              <w:t>-3</w:t>
            </w:r>
          </w:p>
        </w:tc>
      </w:tr>
      <w:tr w:rsidR="00E53088" w:rsidRPr="00527E9E" w14:paraId="1454B3AC" w14:textId="77777777">
        <w:tc>
          <w:tcPr>
            <w:tcW w:w="0" w:type="auto"/>
            <w:shd w:val="clear" w:color="auto" w:fill="E0E0E0"/>
          </w:tcPr>
          <w:p w14:paraId="369D92A0"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2-5</w:t>
            </w:r>
          </w:p>
        </w:tc>
        <w:tc>
          <w:tcPr>
            <w:tcW w:w="0" w:type="auto"/>
            <w:shd w:val="clear" w:color="auto" w:fill="E0E0E0"/>
          </w:tcPr>
          <w:p w14:paraId="560EE42F" w14:textId="77777777" w:rsidR="00E53088" w:rsidRPr="00527E9E" w:rsidRDefault="00E53088" w:rsidP="00B919D4">
            <w:pPr>
              <w:jc w:val="center"/>
              <w:rPr>
                <w:sz w:val="16"/>
              </w:rPr>
            </w:pPr>
            <w:r w:rsidRPr="00527E9E">
              <w:rPr>
                <w:sz w:val="16"/>
              </w:rPr>
              <w:t>-2</w:t>
            </w:r>
          </w:p>
        </w:tc>
      </w:tr>
      <w:tr w:rsidR="00E53088" w:rsidRPr="00527E9E" w14:paraId="664BB9FA" w14:textId="77777777">
        <w:tc>
          <w:tcPr>
            <w:tcW w:w="0" w:type="auto"/>
            <w:shd w:val="clear" w:color="auto" w:fill="auto"/>
          </w:tcPr>
          <w:p w14:paraId="107D83BC"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6-15</w:t>
            </w:r>
          </w:p>
        </w:tc>
        <w:tc>
          <w:tcPr>
            <w:tcW w:w="0" w:type="auto"/>
            <w:shd w:val="clear" w:color="auto" w:fill="auto"/>
          </w:tcPr>
          <w:p w14:paraId="3A338A41" w14:textId="77777777" w:rsidR="00E53088" w:rsidRPr="00527E9E" w:rsidRDefault="00E53088" w:rsidP="00B919D4">
            <w:pPr>
              <w:jc w:val="center"/>
              <w:rPr>
                <w:sz w:val="16"/>
              </w:rPr>
            </w:pPr>
            <w:r w:rsidRPr="00527E9E">
              <w:rPr>
                <w:sz w:val="16"/>
              </w:rPr>
              <w:t>0</w:t>
            </w:r>
          </w:p>
        </w:tc>
      </w:tr>
      <w:tr w:rsidR="00E53088" w:rsidRPr="00527E9E" w14:paraId="603CAC49" w14:textId="77777777">
        <w:tc>
          <w:tcPr>
            <w:tcW w:w="0" w:type="auto"/>
            <w:shd w:val="clear" w:color="auto" w:fill="E0E0E0"/>
          </w:tcPr>
          <w:p w14:paraId="022A87E9"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15-30</w:t>
            </w:r>
          </w:p>
        </w:tc>
        <w:tc>
          <w:tcPr>
            <w:tcW w:w="0" w:type="auto"/>
            <w:shd w:val="clear" w:color="auto" w:fill="E0E0E0"/>
          </w:tcPr>
          <w:p w14:paraId="34ACB230" w14:textId="77777777" w:rsidR="00E53088" w:rsidRPr="00527E9E" w:rsidRDefault="00E53088" w:rsidP="00B919D4">
            <w:pPr>
              <w:jc w:val="center"/>
              <w:rPr>
                <w:sz w:val="16"/>
              </w:rPr>
            </w:pPr>
            <w:r w:rsidRPr="00527E9E">
              <w:rPr>
                <w:sz w:val="16"/>
              </w:rPr>
              <w:t>+2</w:t>
            </w:r>
          </w:p>
        </w:tc>
      </w:tr>
      <w:tr w:rsidR="00E53088" w:rsidRPr="00527E9E" w14:paraId="152CA217" w14:textId="77777777">
        <w:tc>
          <w:tcPr>
            <w:tcW w:w="0" w:type="auto"/>
            <w:shd w:val="clear" w:color="auto" w:fill="auto"/>
          </w:tcPr>
          <w:p w14:paraId="12AA5CFD" w14:textId="77777777" w:rsidR="00E53088" w:rsidRPr="00527E9E" w:rsidRDefault="00E53088" w:rsidP="00E53088">
            <w:pPr>
              <w:widowControl/>
              <w:jc w:val="center"/>
              <w:rPr>
                <w:rFonts w:cs="Arial"/>
                <w:sz w:val="16"/>
                <w:szCs w:val="16"/>
                <w:lang w:eastAsia="fr-FR"/>
              </w:rPr>
            </w:pPr>
            <w:r w:rsidRPr="00527E9E">
              <w:rPr>
                <w:rFonts w:cs="Arial"/>
                <w:sz w:val="16"/>
                <w:szCs w:val="16"/>
                <w:lang w:eastAsia="fr-FR"/>
              </w:rPr>
              <w:t>31+</w:t>
            </w:r>
          </w:p>
        </w:tc>
        <w:tc>
          <w:tcPr>
            <w:tcW w:w="0" w:type="auto"/>
            <w:shd w:val="clear" w:color="auto" w:fill="auto"/>
          </w:tcPr>
          <w:p w14:paraId="2CBE220A" w14:textId="77777777" w:rsidR="00E53088" w:rsidRPr="00527E9E" w:rsidRDefault="00E53088" w:rsidP="00B919D4">
            <w:pPr>
              <w:jc w:val="center"/>
              <w:rPr>
                <w:sz w:val="16"/>
              </w:rPr>
            </w:pPr>
            <w:r w:rsidRPr="00527E9E">
              <w:rPr>
                <w:sz w:val="16"/>
              </w:rPr>
              <w:t>+3</w:t>
            </w:r>
          </w:p>
        </w:tc>
      </w:tr>
    </w:tbl>
    <w:p w14:paraId="6C5318A1" w14:textId="77777777" w:rsidR="00E53088" w:rsidRPr="00527E9E" w:rsidRDefault="00E53088" w:rsidP="00E53088">
      <w:pPr>
        <w:ind w:left="720"/>
        <w:rPr>
          <w:sz w:val="16"/>
          <w:szCs w:val="16"/>
        </w:rPr>
      </w:pPr>
    </w:p>
    <w:p w14:paraId="4AE4D53E" w14:textId="77777777" w:rsidR="00E53088" w:rsidRPr="00527E9E" w:rsidRDefault="00E53088" w:rsidP="00E53088">
      <w:pPr>
        <w:ind w:left="720"/>
        <w:rPr>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770"/>
      </w:tblGrid>
      <w:tr w:rsidR="00E53088" w:rsidRPr="00527E9E" w14:paraId="5262BF9F" w14:textId="77777777">
        <w:tc>
          <w:tcPr>
            <w:tcW w:w="0" w:type="auto"/>
          </w:tcPr>
          <w:p w14:paraId="47D595FF" w14:textId="77777777" w:rsidR="00E53088" w:rsidRPr="00527E9E" w:rsidRDefault="00E53088" w:rsidP="00B919D4">
            <w:pPr>
              <w:jc w:val="center"/>
              <w:rPr>
                <w:b/>
                <w:bCs/>
                <w:sz w:val="16"/>
              </w:rPr>
            </w:pPr>
            <w:r w:rsidRPr="00527E9E">
              <w:rPr>
                <w:b/>
                <w:bCs/>
                <w:sz w:val="16"/>
              </w:rPr>
              <w:t>Divers</w:t>
            </w:r>
          </w:p>
        </w:tc>
        <w:tc>
          <w:tcPr>
            <w:tcW w:w="0" w:type="auto"/>
          </w:tcPr>
          <w:p w14:paraId="67E835BF" w14:textId="77777777" w:rsidR="00E53088" w:rsidRPr="00527E9E" w:rsidRDefault="00E53088" w:rsidP="00B919D4">
            <w:pPr>
              <w:jc w:val="center"/>
              <w:rPr>
                <w:b/>
                <w:bCs/>
                <w:sz w:val="16"/>
              </w:rPr>
            </w:pPr>
            <w:r w:rsidRPr="00527E9E">
              <w:rPr>
                <w:b/>
                <w:bCs/>
                <w:sz w:val="16"/>
              </w:rPr>
              <w:t>Modif.</w:t>
            </w:r>
          </w:p>
        </w:tc>
      </w:tr>
      <w:tr w:rsidR="00E53088" w:rsidRPr="00527E9E" w14:paraId="36DCBD55" w14:textId="77777777">
        <w:tc>
          <w:tcPr>
            <w:tcW w:w="0" w:type="auto"/>
            <w:shd w:val="clear" w:color="auto" w:fill="auto"/>
          </w:tcPr>
          <w:p w14:paraId="315E0B6F" w14:textId="77777777" w:rsidR="00E53088" w:rsidRPr="00527E9E" w:rsidRDefault="00E53088" w:rsidP="00B919D4">
            <w:pPr>
              <w:widowControl/>
              <w:jc w:val="center"/>
              <w:rPr>
                <w:rFonts w:cs="Arial"/>
                <w:sz w:val="16"/>
                <w:szCs w:val="16"/>
                <w:lang w:eastAsia="fr-FR"/>
              </w:rPr>
            </w:pPr>
            <w:r w:rsidRPr="00527E9E">
              <w:rPr>
                <w:rFonts w:cs="Arial"/>
                <w:sz w:val="16"/>
                <w:szCs w:val="16"/>
                <w:lang w:eastAsia="fr-FR"/>
              </w:rPr>
              <w:t>Animal</w:t>
            </w:r>
          </w:p>
        </w:tc>
        <w:tc>
          <w:tcPr>
            <w:tcW w:w="0" w:type="auto"/>
            <w:shd w:val="clear" w:color="auto" w:fill="auto"/>
          </w:tcPr>
          <w:p w14:paraId="7FE95E89" w14:textId="77777777" w:rsidR="00E53088" w:rsidRPr="00527E9E" w:rsidRDefault="00E53088" w:rsidP="00B919D4">
            <w:pPr>
              <w:jc w:val="center"/>
              <w:rPr>
                <w:sz w:val="16"/>
              </w:rPr>
            </w:pPr>
            <w:r w:rsidRPr="00527E9E">
              <w:rPr>
                <w:sz w:val="16"/>
              </w:rPr>
              <w:t>+3</w:t>
            </w:r>
          </w:p>
        </w:tc>
      </w:tr>
      <w:tr w:rsidR="00E53088" w:rsidRPr="00527E9E" w14:paraId="04BE6309" w14:textId="77777777">
        <w:tc>
          <w:tcPr>
            <w:tcW w:w="0" w:type="auto"/>
            <w:shd w:val="clear" w:color="auto" w:fill="E0E0E0"/>
          </w:tcPr>
          <w:p w14:paraId="4D58409E" w14:textId="77777777" w:rsidR="00E53088" w:rsidRPr="00527E9E" w:rsidRDefault="00E53088" w:rsidP="00B919D4">
            <w:pPr>
              <w:widowControl/>
              <w:jc w:val="center"/>
              <w:rPr>
                <w:rFonts w:cs="Arial"/>
                <w:sz w:val="16"/>
                <w:szCs w:val="16"/>
                <w:lang w:eastAsia="fr-FR"/>
              </w:rPr>
            </w:pPr>
            <w:r w:rsidRPr="00527E9E">
              <w:rPr>
                <w:rFonts w:cs="Arial"/>
                <w:sz w:val="16"/>
                <w:szCs w:val="16"/>
                <w:lang w:eastAsia="fr-FR"/>
              </w:rPr>
              <w:t>Magie</w:t>
            </w:r>
          </w:p>
        </w:tc>
        <w:tc>
          <w:tcPr>
            <w:tcW w:w="0" w:type="auto"/>
            <w:shd w:val="clear" w:color="auto" w:fill="E0E0E0"/>
          </w:tcPr>
          <w:p w14:paraId="4DB3C5F7" w14:textId="77777777" w:rsidR="00E53088" w:rsidRPr="00527E9E" w:rsidRDefault="00E53088" w:rsidP="00B919D4">
            <w:pPr>
              <w:jc w:val="center"/>
              <w:rPr>
                <w:sz w:val="16"/>
              </w:rPr>
            </w:pPr>
            <w:r w:rsidRPr="00527E9E">
              <w:rPr>
                <w:sz w:val="16"/>
              </w:rPr>
              <w:t>-5</w:t>
            </w:r>
          </w:p>
        </w:tc>
      </w:tr>
      <w:tr w:rsidR="00E53088" w:rsidRPr="00527E9E" w14:paraId="32B5353A" w14:textId="77777777">
        <w:tc>
          <w:tcPr>
            <w:tcW w:w="0" w:type="auto"/>
            <w:shd w:val="clear" w:color="auto" w:fill="auto"/>
          </w:tcPr>
          <w:p w14:paraId="16E9FCA1" w14:textId="77777777" w:rsidR="00E53088" w:rsidRPr="00527E9E" w:rsidRDefault="00E53088" w:rsidP="00B919D4">
            <w:pPr>
              <w:widowControl/>
              <w:jc w:val="center"/>
              <w:rPr>
                <w:rFonts w:cs="Arial"/>
                <w:sz w:val="16"/>
                <w:szCs w:val="16"/>
                <w:lang w:eastAsia="fr-FR"/>
              </w:rPr>
            </w:pPr>
            <w:r w:rsidRPr="00527E9E">
              <w:rPr>
                <w:rFonts w:cs="Arial"/>
                <w:sz w:val="16"/>
                <w:szCs w:val="16"/>
                <w:lang w:eastAsia="fr-FR"/>
              </w:rPr>
              <w:t>Grande taille</w:t>
            </w:r>
          </w:p>
        </w:tc>
        <w:tc>
          <w:tcPr>
            <w:tcW w:w="0" w:type="auto"/>
            <w:shd w:val="clear" w:color="auto" w:fill="auto"/>
          </w:tcPr>
          <w:p w14:paraId="298D7459" w14:textId="77777777" w:rsidR="00E53088" w:rsidRPr="00527E9E" w:rsidRDefault="00E53088" w:rsidP="00B919D4">
            <w:pPr>
              <w:jc w:val="center"/>
              <w:rPr>
                <w:sz w:val="16"/>
              </w:rPr>
            </w:pPr>
            <w:r w:rsidRPr="00527E9E">
              <w:rPr>
                <w:sz w:val="16"/>
              </w:rPr>
              <w:t>-1</w:t>
            </w:r>
          </w:p>
        </w:tc>
      </w:tr>
      <w:tr w:rsidR="00E53088" w:rsidRPr="00527E9E" w14:paraId="1BA0DCB8" w14:textId="77777777">
        <w:tc>
          <w:tcPr>
            <w:tcW w:w="0" w:type="auto"/>
            <w:shd w:val="clear" w:color="auto" w:fill="E0E0E0"/>
          </w:tcPr>
          <w:p w14:paraId="6CC7C311" w14:textId="77777777" w:rsidR="00E53088" w:rsidRPr="00527E9E" w:rsidRDefault="00E53088" w:rsidP="00B919D4">
            <w:pPr>
              <w:widowControl/>
              <w:jc w:val="center"/>
              <w:rPr>
                <w:rFonts w:cs="Arial"/>
                <w:sz w:val="16"/>
                <w:szCs w:val="16"/>
                <w:lang w:eastAsia="fr-FR"/>
              </w:rPr>
            </w:pPr>
            <w:r w:rsidRPr="00527E9E">
              <w:rPr>
                <w:rFonts w:cs="Arial"/>
                <w:sz w:val="16"/>
                <w:szCs w:val="16"/>
                <w:lang w:eastAsia="fr-FR"/>
              </w:rPr>
              <w:t>Petite taille</w:t>
            </w:r>
          </w:p>
        </w:tc>
        <w:tc>
          <w:tcPr>
            <w:tcW w:w="0" w:type="auto"/>
            <w:shd w:val="clear" w:color="auto" w:fill="E0E0E0"/>
          </w:tcPr>
          <w:p w14:paraId="46934A94" w14:textId="77777777" w:rsidR="00E53088" w:rsidRPr="00527E9E" w:rsidRDefault="00E53088" w:rsidP="00B919D4">
            <w:pPr>
              <w:jc w:val="center"/>
              <w:rPr>
                <w:sz w:val="16"/>
              </w:rPr>
            </w:pPr>
            <w:r w:rsidRPr="00527E9E">
              <w:rPr>
                <w:sz w:val="16"/>
              </w:rPr>
              <w:t>+1</w:t>
            </w:r>
          </w:p>
        </w:tc>
      </w:tr>
      <w:tr w:rsidR="00E53088" w:rsidRPr="00527E9E" w14:paraId="2E4E00C1" w14:textId="77777777">
        <w:tc>
          <w:tcPr>
            <w:tcW w:w="0" w:type="auto"/>
            <w:shd w:val="clear" w:color="auto" w:fill="auto"/>
          </w:tcPr>
          <w:p w14:paraId="0540473A" w14:textId="77777777" w:rsidR="00E53088" w:rsidRPr="00527E9E" w:rsidRDefault="00E53088" w:rsidP="00B919D4">
            <w:pPr>
              <w:widowControl/>
              <w:jc w:val="center"/>
              <w:rPr>
                <w:rFonts w:cs="Arial"/>
                <w:sz w:val="16"/>
                <w:szCs w:val="16"/>
                <w:lang w:eastAsia="fr-FR"/>
              </w:rPr>
            </w:pPr>
            <w:r w:rsidRPr="00527E9E">
              <w:rPr>
                <w:rFonts w:cs="Arial"/>
                <w:sz w:val="16"/>
                <w:szCs w:val="16"/>
                <w:lang w:eastAsia="fr-FR"/>
              </w:rPr>
              <w:t>Herbivore</w:t>
            </w:r>
          </w:p>
        </w:tc>
        <w:tc>
          <w:tcPr>
            <w:tcW w:w="0" w:type="auto"/>
            <w:shd w:val="clear" w:color="auto" w:fill="auto"/>
          </w:tcPr>
          <w:p w14:paraId="0DF94162" w14:textId="77777777" w:rsidR="00E53088" w:rsidRPr="00527E9E" w:rsidRDefault="00E53088" w:rsidP="00B919D4">
            <w:pPr>
              <w:jc w:val="center"/>
              <w:rPr>
                <w:sz w:val="16"/>
              </w:rPr>
            </w:pPr>
            <w:r w:rsidRPr="00527E9E">
              <w:rPr>
                <w:sz w:val="16"/>
              </w:rPr>
              <w:t>+1</w:t>
            </w:r>
          </w:p>
        </w:tc>
      </w:tr>
    </w:tbl>
    <w:p w14:paraId="017FAFC7" w14:textId="77777777" w:rsidR="00E53088" w:rsidRPr="00527E9E" w:rsidRDefault="00E53088" w:rsidP="00A90223">
      <w:pPr>
        <w:sectPr w:rsidR="00E53088" w:rsidRPr="00527E9E" w:rsidSect="00C6302F">
          <w:endnotePr>
            <w:numFmt w:val="decimal"/>
          </w:endnotePr>
          <w:type w:val="continuous"/>
          <w:pgSz w:w="11906" w:h="16838" w:code="9"/>
          <w:pgMar w:top="851" w:right="1133" w:bottom="851" w:left="851" w:header="708" w:footer="708" w:gutter="0"/>
          <w:cols w:num="3" w:space="170"/>
          <w:titlePg/>
          <w:docGrid w:linePitch="360"/>
        </w:sectPr>
      </w:pPr>
    </w:p>
    <w:p w14:paraId="1A871998" w14:textId="77777777" w:rsidR="00E53088" w:rsidRPr="00527E9E" w:rsidRDefault="00E53088" w:rsidP="00266E8F">
      <w:pPr>
        <w:ind w:left="720"/>
        <w:rPr>
          <w:sz w:val="16"/>
          <w:szCs w:val="16"/>
        </w:rPr>
      </w:pPr>
      <w:r w:rsidRPr="00527E9E">
        <w:rPr>
          <w:sz w:val="16"/>
          <w:szCs w:val="16"/>
        </w:rPr>
        <w:t>² Rencontre est le maximum possible de créatures rencontrées.</w:t>
      </w:r>
    </w:p>
    <w:p w14:paraId="4BEDADD1" w14:textId="77777777" w:rsidR="00D75D15" w:rsidRPr="00527E9E" w:rsidRDefault="00E53088" w:rsidP="00266E8F">
      <w:r w:rsidRPr="00527E9E">
        <w:t xml:space="preserve">Ajoutez </w:t>
      </w:r>
      <w:r w:rsidR="002F7189" w:rsidRPr="00527E9E">
        <w:t xml:space="preserve">finalement </w:t>
      </w:r>
      <w:r w:rsidR="00266E8F" w:rsidRPr="00527E9E">
        <w:rPr>
          <w:b/>
        </w:rPr>
        <w:t>+</w:t>
      </w:r>
      <w:r w:rsidR="008E798C" w:rsidRPr="00527E9E">
        <w:rPr>
          <w:b/>
        </w:rPr>
        <w:t>1d6</w:t>
      </w:r>
      <w:r w:rsidRPr="00527E9E">
        <w:rPr>
          <w:b/>
        </w:rPr>
        <w:t>-1</w:t>
      </w:r>
      <w:r w:rsidR="0020048F" w:rsidRPr="00527E9E">
        <w:rPr>
          <w:b/>
        </w:rPr>
        <w:t>D10</w:t>
      </w:r>
      <w:r w:rsidR="0020048F" w:rsidRPr="00527E9E">
        <w:t xml:space="preserve"> à ce facteur pour obtenir le taux </w:t>
      </w:r>
      <w:r w:rsidR="00266E8F" w:rsidRPr="00527E9E">
        <w:t xml:space="preserve">général </w:t>
      </w:r>
      <w:r w:rsidR="0020048F" w:rsidRPr="00527E9E">
        <w:t>de</w:t>
      </w:r>
      <w:r w:rsidRPr="00527E9E">
        <w:t xml:space="preserve"> </w:t>
      </w:r>
      <w:r w:rsidRPr="00527E9E">
        <w:rPr>
          <w:b/>
        </w:rPr>
        <w:t>Reproduction</w:t>
      </w:r>
      <w:r w:rsidRPr="00527E9E">
        <w:t>.</w:t>
      </w:r>
      <w:r w:rsidR="00266E8F" w:rsidRPr="00527E9E">
        <w:t xml:space="preserve"> </w:t>
      </w:r>
      <w:r w:rsidR="00B919D4" w:rsidRPr="00527E9E">
        <w:t xml:space="preserve">La population évoluera </w:t>
      </w:r>
      <w:r w:rsidR="00467A9D" w:rsidRPr="00527E9E">
        <w:t xml:space="preserve">chaque année </w:t>
      </w:r>
      <w:r w:rsidR="00B919D4" w:rsidRPr="00527E9E">
        <w:t xml:space="preserve">alors ainsi : </w:t>
      </w:r>
      <w:r w:rsidR="00B919D4" w:rsidRPr="00527E9E">
        <w:rPr>
          <w:i/>
        </w:rPr>
        <w:t>Nouvelle population = Ancienne x [10</w:t>
      </w:r>
      <w:r w:rsidR="005F5B89" w:rsidRPr="00527E9E">
        <w:rPr>
          <w:i/>
        </w:rPr>
        <w:t>0</w:t>
      </w:r>
      <w:r w:rsidR="00B919D4" w:rsidRPr="00527E9E">
        <w:rPr>
          <w:i/>
        </w:rPr>
        <w:t>0 + Reproduction]/10</w:t>
      </w:r>
      <w:r w:rsidR="005F5B89" w:rsidRPr="00527E9E">
        <w:rPr>
          <w:i/>
        </w:rPr>
        <w:t>0</w:t>
      </w:r>
      <w:r w:rsidR="00B919D4" w:rsidRPr="00527E9E">
        <w:rPr>
          <w:i/>
        </w:rPr>
        <w:t>0</w:t>
      </w:r>
      <w:r w:rsidR="00B919D4" w:rsidRPr="00527E9E">
        <w:t>.</w:t>
      </w:r>
      <w:r w:rsidR="00266E8F" w:rsidRPr="00527E9E">
        <w:t xml:space="preserve"> </w:t>
      </w:r>
    </w:p>
    <w:p w14:paraId="783208D8" w14:textId="77777777" w:rsidR="00B919D4" w:rsidRPr="00527E9E" w:rsidRDefault="003D5F8D" w:rsidP="003D5F8D">
      <w:r w:rsidRPr="00527E9E">
        <w:t>L</w:t>
      </w:r>
      <w:r w:rsidR="00B919D4" w:rsidRPr="00527E9E">
        <w:t>e nombre moyen d</w:t>
      </w:r>
      <w:r w:rsidR="00266E8F" w:rsidRPr="00527E9E">
        <w:t xml:space="preserve">’êtres </w:t>
      </w:r>
      <w:r w:rsidR="00B919D4" w:rsidRPr="00527E9E">
        <w:t>engendrés</w:t>
      </w:r>
      <w:r w:rsidR="0020048F" w:rsidRPr="00527E9E">
        <w:t xml:space="preserve"> par accouplement est de </w:t>
      </w:r>
      <w:r w:rsidR="00B919D4" w:rsidRPr="00527E9E">
        <w:rPr>
          <w:b/>
        </w:rPr>
        <w:t>[Reproduction / 2d6]</w:t>
      </w:r>
      <w:r w:rsidR="00844FFC" w:rsidRPr="00527E9E">
        <w:rPr>
          <w:b/>
        </w:rPr>
        <w:t xml:space="preserve">, </w:t>
      </w:r>
      <w:r w:rsidR="00844FFC" w:rsidRPr="00527E9E">
        <w:t xml:space="preserve">x2 </w:t>
      </w:r>
      <w:r w:rsidR="00B919D4" w:rsidRPr="00527E9E">
        <w:t>pour les reptiles et x10 pour les insectes.</w:t>
      </w:r>
      <w:r w:rsidRPr="00527E9E">
        <w:t xml:space="preserve"> </w:t>
      </w:r>
      <w:r w:rsidR="00844FFC" w:rsidRPr="00527E9E">
        <w:t>M</w:t>
      </w:r>
      <w:r w:rsidR="00266E8F" w:rsidRPr="00527E9E">
        <w:t xml:space="preserve">odifier la valeur de base </w:t>
      </w:r>
      <w:r w:rsidR="002F7189" w:rsidRPr="00527E9E">
        <w:rPr>
          <w:b/>
        </w:rPr>
        <w:t>(d6-</w:t>
      </w:r>
      <w:r w:rsidRPr="00527E9E">
        <w:rPr>
          <w:b/>
        </w:rPr>
        <w:t>d6</w:t>
      </w:r>
      <w:r w:rsidR="002F7189" w:rsidRPr="00527E9E">
        <w:rPr>
          <w:b/>
        </w:rPr>
        <w:t>)</w:t>
      </w:r>
      <w:r w:rsidRPr="00527E9E">
        <w:rPr>
          <w:b/>
        </w:rPr>
        <w:t xml:space="preserve"> x10%</w:t>
      </w:r>
      <w:r w:rsidR="008E798C" w:rsidRPr="00527E9E">
        <w:t>.</w:t>
      </w:r>
      <w:r w:rsidR="00164787" w:rsidRPr="00527E9E">
        <w:t xml:space="preserve"> Le taux de mortalité à la naissance et les périodes d’accouplement corrigent ces données. </w:t>
      </w:r>
    </w:p>
    <w:p w14:paraId="328A4DCA" w14:textId="77777777" w:rsidR="002F7189" w:rsidRPr="00527E9E" w:rsidRDefault="002F7189" w:rsidP="002F7189">
      <w:pPr>
        <w:pStyle w:val="Exemple0"/>
      </w:pPr>
      <w:bookmarkStart w:id="111" w:name="_Ref411250514"/>
      <w:r w:rsidRPr="00527E9E">
        <w:t>Exemple (suite oiseau parasite) : il a une reproduction = 20 +0(I) +2(max 30 rencontrés)+1(petite taille) +d6(1)-D10(9)=15. 1,5% d’augmentation annuelle. Le nombre d’êtres par accouplement = 15 / (2d6=1+3)4 = 4 +(d6-d6=+3) +30% = 5 œufs.</w:t>
      </w:r>
    </w:p>
    <w:p w14:paraId="7ED71A04" w14:textId="77777777" w:rsidR="008E798C" w:rsidRPr="00527E9E" w:rsidRDefault="005344C4" w:rsidP="0045338D">
      <w:pPr>
        <w:pStyle w:val="Titre3"/>
        <w:rPr>
          <w:lang w:val="fr-BE"/>
        </w:rPr>
      </w:pPr>
      <w:bookmarkStart w:id="112" w:name="_Toc199924535"/>
      <w:r w:rsidRPr="00527E9E">
        <w:rPr>
          <w:lang w:val="fr-BE"/>
        </w:rPr>
        <w:t>5</w:t>
      </w:r>
      <w:r w:rsidR="00936455" w:rsidRPr="00527E9E">
        <w:rPr>
          <w:lang w:val="fr-BE"/>
        </w:rPr>
        <w:t>.</w:t>
      </w:r>
      <w:r w:rsidR="0033110F" w:rsidRPr="00527E9E">
        <w:rPr>
          <w:lang w:val="fr-BE"/>
        </w:rPr>
        <w:t>3</w:t>
      </w:r>
      <w:r w:rsidR="00936455" w:rsidRPr="00527E9E">
        <w:rPr>
          <w:lang w:val="fr-BE"/>
        </w:rPr>
        <w:t>.</w:t>
      </w:r>
      <w:r w:rsidR="002F7189" w:rsidRPr="00527E9E">
        <w:rPr>
          <w:lang w:val="fr-BE"/>
        </w:rPr>
        <w:t>4</w:t>
      </w:r>
      <w:r w:rsidR="00936455" w:rsidRPr="00527E9E">
        <w:rPr>
          <w:lang w:val="fr-BE"/>
        </w:rPr>
        <w:t xml:space="preserve"> </w:t>
      </w:r>
      <w:r w:rsidR="00467A9D" w:rsidRPr="00527E9E">
        <w:rPr>
          <w:lang w:val="fr-BE"/>
        </w:rPr>
        <w:t>Espérance</w:t>
      </w:r>
      <w:r w:rsidR="00D40673" w:rsidRPr="00527E9E">
        <w:rPr>
          <w:lang w:val="fr-BE"/>
        </w:rPr>
        <w:t xml:space="preserve"> de vie</w:t>
      </w:r>
      <w:bookmarkEnd w:id="111"/>
      <w:bookmarkEnd w:id="112"/>
      <w:r w:rsidR="00D40673" w:rsidRPr="00527E9E">
        <w:rPr>
          <w:lang w:val="fr-BE"/>
        </w:rPr>
        <w:t xml:space="preserve"> </w:t>
      </w:r>
    </w:p>
    <w:p w14:paraId="1D0E1147" w14:textId="77777777" w:rsidR="00D40673" w:rsidRPr="00527E9E" w:rsidRDefault="008E798C" w:rsidP="00A90223">
      <w:r w:rsidRPr="00527E9E">
        <w:t xml:space="preserve">Les créatures </w:t>
      </w:r>
      <w:r w:rsidR="00164787" w:rsidRPr="00527E9E">
        <w:t xml:space="preserve">vivantes </w:t>
      </w:r>
      <w:r w:rsidR="0020048F" w:rsidRPr="00527E9E">
        <w:t xml:space="preserve">(non éthérées, </w:t>
      </w:r>
      <w:r w:rsidR="00844FFC" w:rsidRPr="00527E9E">
        <w:t>morts-vivant</w:t>
      </w:r>
      <w:r w:rsidR="0020048F" w:rsidRPr="00527E9E">
        <w:t xml:space="preserve">s…) </w:t>
      </w:r>
      <w:r w:rsidR="00164787" w:rsidRPr="00527E9E">
        <w:t xml:space="preserve">et </w:t>
      </w:r>
      <w:r w:rsidRPr="00527E9E">
        <w:t xml:space="preserve">non divines </w:t>
      </w:r>
      <w:r w:rsidR="00844FFC" w:rsidRPr="00527E9E">
        <w:t>vieillissent</w:t>
      </w:r>
      <w:r w:rsidR="002F7189" w:rsidRPr="00527E9E">
        <w:t>. L</w:t>
      </w:r>
      <w:r w:rsidRPr="00527E9E">
        <w:t xml:space="preserve">’espérance de vie </w:t>
      </w:r>
      <w:r w:rsidR="00844FFC" w:rsidRPr="00527E9E">
        <w:t xml:space="preserve">moyenne </w:t>
      </w:r>
      <w:r w:rsidR="00A376C6" w:rsidRPr="00527E9E">
        <w:t xml:space="preserve">en années humaines </w:t>
      </w:r>
      <w:r w:rsidR="002F7189" w:rsidRPr="00527E9E">
        <w:t xml:space="preserve">est calculée </w:t>
      </w:r>
      <w:r w:rsidR="00A376C6" w:rsidRPr="00527E9E">
        <w:t>selon l’alignement</w:t>
      </w:r>
      <w:r w:rsidR="00692334"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2"/>
        <w:gridCol w:w="1177"/>
      </w:tblGrid>
      <w:tr w:rsidR="008E798C" w:rsidRPr="00527E9E" w14:paraId="2FEF08DF" w14:textId="77777777" w:rsidTr="004C67C2">
        <w:tc>
          <w:tcPr>
            <w:tcW w:w="1282" w:type="dxa"/>
          </w:tcPr>
          <w:p w14:paraId="3FB99427" w14:textId="77777777" w:rsidR="008E798C" w:rsidRPr="00527E9E" w:rsidRDefault="008E798C" w:rsidP="008E798C">
            <w:pPr>
              <w:ind w:left="-3490" w:firstLine="3490"/>
              <w:jc w:val="center"/>
              <w:rPr>
                <w:b/>
                <w:bCs/>
                <w:sz w:val="16"/>
              </w:rPr>
            </w:pPr>
            <w:r w:rsidRPr="00527E9E">
              <w:rPr>
                <w:b/>
                <w:bCs/>
                <w:sz w:val="16"/>
              </w:rPr>
              <w:t>Alignement</w:t>
            </w:r>
          </w:p>
        </w:tc>
        <w:tc>
          <w:tcPr>
            <w:tcW w:w="1177" w:type="dxa"/>
          </w:tcPr>
          <w:p w14:paraId="4D758152" w14:textId="77777777" w:rsidR="008E798C" w:rsidRPr="00527E9E" w:rsidRDefault="008E798C" w:rsidP="008E798C">
            <w:pPr>
              <w:ind w:left="-3490" w:firstLine="3490"/>
              <w:jc w:val="center"/>
              <w:rPr>
                <w:b/>
                <w:bCs/>
                <w:sz w:val="16"/>
              </w:rPr>
            </w:pPr>
            <w:r w:rsidRPr="00527E9E">
              <w:rPr>
                <w:b/>
                <w:bCs/>
                <w:sz w:val="16"/>
              </w:rPr>
              <w:t>Espérance</w:t>
            </w:r>
          </w:p>
        </w:tc>
      </w:tr>
      <w:tr w:rsidR="008E798C" w:rsidRPr="00527E9E" w14:paraId="79D37D0C" w14:textId="77777777" w:rsidTr="004C67C2">
        <w:tc>
          <w:tcPr>
            <w:tcW w:w="1282" w:type="dxa"/>
            <w:shd w:val="clear" w:color="auto" w:fill="D9D9D9" w:themeFill="background1" w:themeFillShade="D9"/>
          </w:tcPr>
          <w:p w14:paraId="003423F0" w14:textId="77777777" w:rsidR="008E798C" w:rsidRPr="00527E9E" w:rsidRDefault="008E798C" w:rsidP="008E798C">
            <w:pPr>
              <w:ind w:left="-3490" w:firstLine="3490"/>
              <w:jc w:val="center"/>
              <w:rPr>
                <w:sz w:val="16"/>
              </w:rPr>
            </w:pPr>
            <w:r w:rsidRPr="00527E9E">
              <w:rPr>
                <w:sz w:val="16"/>
              </w:rPr>
              <w:t>El’Der</w:t>
            </w:r>
          </w:p>
        </w:tc>
        <w:tc>
          <w:tcPr>
            <w:tcW w:w="1177" w:type="dxa"/>
            <w:shd w:val="clear" w:color="auto" w:fill="D9D9D9" w:themeFill="background1" w:themeFillShade="D9"/>
          </w:tcPr>
          <w:p w14:paraId="6B536841" w14:textId="77777777" w:rsidR="008E798C" w:rsidRPr="00527E9E" w:rsidRDefault="00605796" w:rsidP="008E798C">
            <w:pPr>
              <w:ind w:left="-3490" w:firstLine="3490"/>
              <w:jc w:val="center"/>
              <w:rPr>
                <w:sz w:val="16"/>
              </w:rPr>
            </w:pPr>
            <w:r w:rsidRPr="00527E9E">
              <w:rPr>
                <w:sz w:val="16"/>
              </w:rPr>
              <w:t>5</w:t>
            </w:r>
            <w:r w:rsidR="008E798C" w:rsidRPr="00527E9E">
              <w:rPr>
                <w:sz w:val="16"/>
              </w:rPr>
              <w:t>00</w:t>
            </w:r>
          </w:p>
        </w:tc>
      </w:tr>
      <w:tr w:rsidR="008E798C" w:rsidRPr="00527E9E" w14:paraId="420EC3D6" w14:textId="77777777" w:rsidTr="004C67C2">
        <w:tc>
          <w:tcPr>
            <w:tcW w:w="1282" w:type="dxa"/>
            <w:shd w:val="clear" w:color="auto" w:fill="FFFF66"/>
          </w:tcPr>
          <w:p w14:paraId="4171321D" w14:textId="77777777" w:rsidR="008E798C" w:rsidRPr="00527E9E" w:rsidRDefault="008E798C" w:rsidP="008E798C">
            <w:pPr>
              <w:ind w:left="-3490" w:firstLine="3490"/>
              <w:jc w:val="center"/>
              <w:rPr>
                <w:sz w:val="16"/>
              </w:rPr>
            </w:pPr>
            <w:r w:rsidRPr="00527E9E">
              <w:rPr>
                <w:sz w:val="16"/>
              </w:rPr>
              <w:t>El’Bis</w:t>
            </w:r>
          </w:p>
        </w:tc>
        <w:tc>
          <w:tcPr>
            <w:tcW w:w="1177" w:type="dxa"/>
            <w:shd w:val="clear" w:color="auto" w:fill="FFFF66"/>
          </w:tcPr>
          <w:p w14:paraId="2E9C6D02" w14:textId="77777777" w:rsidR="008E798C" w:rsidRPr="00527E9E" w:rsidRDefault="00297A54" w:rsidP="00297A54">
            <w:pPr>
              <w:ind w:left="-3490" w:firstLine="3490"/>
              <w:jc w:val="center"/>
              <w:rPr>
                <w:sz w:val="16"/>
              </w:rPr>
            </w:pPr>
            <w:r w:rsidRPr="00527E9E">
              <w:rPr>
                <w:sz w:val="16"/>
              </w:rPr>
              <w:t>8</w:t>
            </w:r>
            <w:r w:rsidR="008E798C" w:rsidRPr="00527E9E">
              <w:rPr>
                <w:sz w:val="16"/>
              </w:rPr>
              <w:t>0</w:t>
            </w:r>
          </w:p>
        </w:tc>
      </w:tr>
      <w:tr w:rsidR="008E798C" w:rsidRPr="00527E9E" w14:paraId="12A11CFE" w14:textId="77777777" w:rsidTr="004C67C2">
        <w:tc>
          <w:tcPr>
            <w:tcW w:w="1282" w:type="dxa"/>
            <w:shd w:val="clear" w:color="auto" w:fill="FABF8F" w:themeFill="accent6" w:themeFillTint="99"/>
          </w:tcPr>
          <w:p w14:paraId="4B7BC7FA" w14:textId="77777777" w:rsidR="008E798C" w:rsidRPr="00527E9E" w:rsidRDefault="008E798C" w:rsidP="008E798C">
            <w:pPr>
              <w:ind w:left="-3490" w:firstLine="3490"/>
              <w:jc w:val="center"/>
              <w:rPr>
                <w:sz w:val="16"/>
              </w:rPr>
            </w:pPr>
            <w:r w:rsidRPr="00527E9E">
              <w:rPr>
                <w:sz w:val="16"/>
              </w:rPr>
              <w:t>El’Dor</w:t>
            </w:r>
          </w:p>
        </w:tc>
        <w:tc>
          <w:tcPr>
            <w:tcW w:w="1177" w:type="dxa"/>
            <w:shd w:val="clear" w:color="auto" w:fill="FABF8F" w:themeFill="accent6" w:themeFillTint="99"/>
          </w:tcPr>
          <w:p w14:paraId="66B3967D" w14:textId="77777777" w:rsidR="008E798C" w:rsidRPr="00527E9E" w:rsidRDefault="00297A54" w:rsidP="008E798C">
            <w:pPr>
              <w:ind w:left="-3490" w:firstLine="3490"/>
              <w:jc w:val="center"/>
              <w:rPr>
                <w:sz w:val="16"/>
              </w:rPr>
            </w:pPr>
            <w:r w:rsidRPr="00527E9E">
              <w:rPr>
                <w:sz w:val="16"/>
              </w:rPr>
              <w:t>7</w:t>
            </w:r>
            <w:r w:rsidR="008E798C" w:rsidRPr="00527E9E">
              <w:rPr>
                <w:sz w:val="16"/>
              </w:rPr>
              <w:t>0</w:t>
            </w:r>
          </w:p>
        </w:tc>
      </w:tr>
      <w:tr w:rsidR="008E798C" w:rsidRPr="00527E9E" w14:paraId="14DD5636" w14:textId="77777777" w:rsidTr="004C67C2">
        <w:tc>
          <w:tcPr>
            <w:tcW w:w="1282" w:type="dxa"/>
            <w:shd w:val="clear" w:color="auto" w:fill="95B3D7" w:themeFill="accent1" w:themeFillTint="99"/>
          </w:tcPr>
          <w:p w14:paraId="49E1FF1C" w14:textId="77777777" w:rsidR="008E798C" w:rsidRPr="00527E9E" w:rsidRDefault="008E798C" w:rsidP="008E798C">
            <w:pPr>
              <w:ind w:left="-3490" w:firstLine="3490"/>
              <w:jc w:val="center"/>
              <w:rPr>
                <w:sz w:val="16"/>
              </w:rPr>
            </w:pPr>
            <w:r w:rsidRPr="00527E9E">
              <w:rPr>
                <w:sz w:val="16"/>
              </w:rPr>
              <w:t>El’Lar</w:t>
            </w:r>
          </w:p>
        </w:tc>
        <w:tc>
          <w:tcPr>
            <w:tcW w:w="1177" w:type="dxa"/>
            <w:shd w:val="clear" w:color="auto" w:fill="95B3D7" w:themeFill="accent1" w:themeFillTint="99"/>
          </w:tcPr>
          <w:p w14:paraId="7E04AFE8" w14:textId="77777777" w:rsidR="008E798C" w:rsidRPr="00527E9E" w:rsidRDefault="008E798C" w:rsidP="008E798C">
            <w:pPr>
              <w:ind w:left="-3490" w:firstLine="3490"/>
              <w:jc w:val="center"/>
              <w:rPr>
                <w:sz w:val="16"/>
              </w:rPr>
            </w:pPr>
            <w:r w:rsidRPr="00527E9E">
              <w:rPr>
                <w:sz w:val="16"/>
              </w:rPr>
              <w:t>50</w:t>
            </w:r>
          </w:p>
        </w:tc>
      </w:tr>
      <w:tr w:rsidR="008E798C" w:rsidRPr="00527E9E" w14:paraId="3A88515B" w14:textId="77777777" w:rsidTr="004C67C2">
        <w:tc>
          <w:tcPr>
            <w:tcW w:w="1282" w:type="dxa"/>
            <w:shd w:val="clear" w:color="auto" w:fill="92D050"/>
          </w:tcPr>
          <w:p w14:paraId="0A412412" w14:textId="77777777" w:rsidR="008E798C" w:rsidRPr="00527E9E" w:rsidRDefault="008E798C" w:rsidP="008E798C">
            <w:pPr>
              <w:ind w:left="-3490" w:firstLine="3490"/>
              <w:jc w:val="center"/>
              <w:rPr>
                <w:sz w:val="16"/>
              </w:rPr>
            </w:pPr>
            <w:r w:rsidRPr="00527E9E">
              <w:rPr>
                <w:sz w:val="16"/>
              </w:rPr>
              <w:t>Koth’Oth</w:t>
            </w:r>
          </w:p>
        </w:tc>
        <w:tc>
          <w:tcPr>
            <w:tcW w:w="1177" w:type="dxa"/>
            <w:shd w:val="clear" w:color="auto" w:fill="92D050"/>
          </w:tcPr>
          <w:p w14:paraId="001180D6" w14:textId="77777777" w:rsidR="008E798C" w:rsidRPr="00527E9E" w:rsidRDefault="00297A54" w:rsidP="008E798C">
            <w:pPr>
              <w:ind w:left="-3490" w:firstLine="3490"/>
              <w:jc w:val="center"/>
              <w:rPr>
                <w:sz w:val="16"/>
              </w:rPr>
            </w:pPr>
            <w:r w:rsidRPr="00527E9E">
              <w:rPr>
                <w:sz w:val="16"/>
              </w:rPr>
              <w:t>3</w:t>
            </w:r>
            <w:r w:rsidR="008E798C" w:rsidRPr="00527E9E">
              <w:rPr>
                <w:sz w:val="16"/>
              </w:rPr>
              <w:t>0</w:t>
            </w:r>
          </w:p>
        </w:tc>
      </w:tr>
      <w:tr w:rsidR="008E798C" w:rsidRPr="00527E9E" w14:paraId="36683F01" w14:textId="77777777" w:rsidTr="004C67C2">
        <w:tc>
          <w:tcPr>
            <w:tcW w:w="1282" w:type="dxa"/>
            <w:shd w:val="clear" w:color="auto" w:fill="BFBFBF" w:themeFill="background1" w:themeFillShade="BF"/>
          </w:tcPr>
          <w:p w14:paraId="1AA5F212" w14:textId="77777777" w:rsidR="008E798C" w:rsidRPr="00527E9E" w:rsidRDefault="008E798C" w:rsidP="008E798C">
            <w:pPr>
              <w:ind w:left="-3490" w:firstLine="3490"/>
              <w:jc w:val="center"/>
              <w:rPr>
                <w:sz w:val="16"/>
              </w:rPr>
            </w:pPr>
            <w:r w:rsidRPr="00527E9E">
              <w:rPr>
                <w:sz w:val="16"/>
              </w:rPr>
              <w:t>Si’Th</w:t>
            </w:r>
          </w:p>
        </w:tc>
        <w:tc>
          <w:tcPr>
            <w:tcW w:w="1177" w:type="dxa"/>
            <w:shd w:val="clear" w:color="auto" w:fill="BFBFBF" w:themeFill="background1" w:themeFillShade="BF"/>
          </w:tcPr>
          <w:p w14:paraId="6B444DC4" w14:textId="77777777" w:rsidR="008E798C" w:rsidRPr="00527E9E" w:rsidRDefault="00297A54" w:rsidP="008E798C">
            <w:pPr>
              <w:ind w:left="-3490" w:firstLine="3490"/>
              <w:jc w:val="center"/>
              <w:rPr>
                <w:sz w:val="16"/>
              </w:rPr>
            </w:pPr>
            <w:r w:rsidRPr="00527E9E">
              <w:rPr>
                <w:sz w:val="16"/>
              </w:rPr>
              <w:t>1</w:t>
            </w:r>
            <w:r w:rsidR="008E798C" w:rsidRPr="00527E9E">
              <w:rPr>
                <w:sz w:val="16"/>
              </w:rPr>
              <w:t>000</w:t>
            </w:r>
          </w:p>
        </w:tc>
      </w:tr>
      <w:tr w:rsidR="008E798C" w:rsidRPr="00527E9E" w14:paraId="4AF200E5" w14:textId="77777777" w:rsidTr="004C67C2">
        <w:tc>
          <w:tcPr>
            <w:tcW w:w="1282" w:type="dxa"/>
            <w:shd w:val="clear" w:color="auto" w:fill="00B050"/>
          </w:tcPr>
          <w:p w14:paraId="5845EB4B" w14:textId="77777777" w:rsidR="008E798C" w:rsidRPr="00527E9E" w:rsidRDefault="00A376C6" w:rsidP="008E798C">
            <w:pPr>
              <w:ind w:left="-3490" w:firstLine="3490"/>
              <w:jc w:val="center"/>
              <w:rPr>
                <w:sz w:val="16"/>
              </w:rPr>
            </w:pPr>
            <w:r w:rsidRPr="00527E9E">
              <w:rPr>
                <w:sz w:val="16"/>
              </w:rPr>
              <w:lastRenderedPageBreak/>
              <w:t>Autre</w:t>
            </w:r>
          </w:p>
        </w:tc>
        <w:tc>
          <w:tcPr>
            <w:tcW w:w="1177" w:type="dxa"/>
            <w:shd w:val="clear" w:color="auto" w:fill="00B050"/>
          </w:tcPr>
          <w:p w14:paraId="0D608599" w14:textId="77777777" w:rsidR="008E798C" w:rsidRPr="00527E9E" w:rsidRDefault="00A376C6" w:rsidP="008E798C">
            <w:pPr>
              <w:ind w:left="-3490" w:firstLine="3490"/>
              <w:jc w:val="center"/>
              <w:rPr>
                <w:sz w:val="16"/>
              </w:rPr>
            </w:pPr>
            <w:r w:rsidRPr="00527E9E">
              <w:rPr>
                <w:sz w:val="16"/>
              </w:rPr>
              <w:t>60</w:t>
            </w:r>
          </w:p>
        </w:tc>
      </w:tr>
    </w:tbl>
    <w:p w14:paraId="41192184" w14:textId="77777777" w:rsidR="00B919D4" w:rsidRPr="00527E9E" w:rsidRDefault="00844FFC" w:rsidP="00DA4D2E">
      <w:pPr>
        <w:ind w:left="720"/>
      </w:pPr>
      <w:r w:rsidRPr="00527E9E">
        <w:t>Modifiez cette valeur</w:t>
      </w:r>
      <w:r w:rsidR="002F7189" w:rsidRPr="00527E9E">
        <w:t xml:space="preserve"> de</w:t>
      </w:r>
      <w:r w:rsidRPr="00527E9E">
        <w:t xml:space="preserve"> </w:t>
      </w:r>
      <w:r w:rsidR="00EF3F77" w:rsidRPr="00527E9E">
        <w:t>maximum</w:t>
      </w:r>
      <w:r w:rsidR="002F7189" w:rsidRPr="00527E9E">
        <w:t xml:space="preserve"> +/-</w:t>
      </w:r>
      <w:r w:rsidR="00EF3F77" w:rsidRPr="00527E9E">
        <w:t>80%</w:t>
      </w:r>
      <w:r w:rsidR="002F7189" w:rsidRPr="00527E9E">
        <w:t xml:space="preserve"> </w:t>
      </w:r>
      <w:r w:rsidR="008E798C" w:rsidRPr="00527E9E">
        <w:t>:</w:t>
      </w:r>
    </w:p>
    <w:p w14:paraId="7C279400" w14:textId="77777777" w:rsidR="00844FFC" w:rsidRPr="00527E9E" w:rsidRDefault="00844FFC" w:rsidP="00DA4D2E">
      <w:pPr>
        <w:jc w:val="center"/>
        <w:rPr>
          <w:b/>
          <w:bCs/>
          <w:sz w:val="16"/>
        </w:rPr>
        <w:sectPr w:rsidR="00844FFC"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8"/>
        <w:gridCol w:w="1319"/>
      </w:tblGrid>
      <w:tr w:rsidR="008E798C" w:rsidRPr="00527E9E" w14:paraId="416B901C" w14:textId="77777777">
        <w:tc>
          <w:tcPr>
            <w:tcW w:w="0" w:type="auto"/>
          </w:tcPr>
          <w:p w14:paraId="1565B60B" w14:textId="77777777" w:rsidR="008E798C" w:rsidRPr="00527E9E" w:rsidRDefault="008E798C" w:rsidP="00DA4D2E">
            <w:pPr>
              <w:jc w:val="center"/>
              <w:rPr>
                <w:b/>
                <w:bCs/>
                <w:sz w:val="16"/>
              </w:rPr>
            </w:pPr>
            <w:r w:rsidRPr="00527E9E">
              <w:rPr>
                <w:b/>
                <w:bCs/>
                <w:sz w:val="16"/>
              </w:rPr>
              <w:t>Circonstances</w:t>
            </w:r>
          </w:p>
        </w:tc>
        <w:tc>
          <w:tcPr>
            <w:tcW w:w="0" w:type="auto"/>
          </w:tcPr>
          <w:p w14:paraId="7A058927" w14:textId="77777777" w:rsidR="008E798C" w:rsidRPr="00527E9E" w:rsidRDefault="008E798C" w:rsidP="00DA4D2E">
            <w:pPr>
              <w:jc w:val="center"/>
              <w:rPr>
                <w:b/>
                <w:bCs/>
                <w:sz w:val="16"/>
              </w:rPr>
            </w:pPr>
            <w:r w:rsidRPr="00527E9E">
              <w:rPr>
                <w:b/>
                <w:bCs/>
                <w:sz w:val="16"/>
              </w:rPr>
              <w:t>Modification</w:t>
            </w:r>
          </w:p>
        </w:tc>
      </w:tr>
      <w:tr w:rsidR="008E798C" w:rsidRPr="00527E9E" w14:paraId="6E4FE658" w14:textId="77777777">
        <w:tc>
          <w:tcPr>
            <w:tcW w:w="0" w:type="auto"/>
            <w:shd w:val="clear" w:color="auto" w:fill="auto"/>
          </w:tcPr>
          <w:p w14:paraId="56844E39" w14:textId="77777777" w:rsidR="008E798C" w:rsidRPr="00527E9E" w:rsidRDefault="00DA4D2E" w:rsidP="00DA4D2E">
            <w:pPr>
              <w:widowControl/>
              <w:jc w:val="center"/>
              <w:rPr>
                <w:rFonts w:cs="Arial"/>
                <w:sz w:val="16"/>
                <w:szCs w:val="16"/>
                <w:lang w:eastAsia="fr-FR"/>
              </w:rPr>
            </w:pPr>
            <w:r w:rsidRPr="00527E9E">
              <w:rPr>
                <w:rFonts w:cs="Arial"/>
                <w:sz w:val="16"/>
                <w:szCs w:val="16"/>
                <w:lang w:eastAsia="fr-FR"/>
              </w:rPr>
              <w:t>Magie</w:t>
            </w:r>
          </w:p>
        </w:tc>
        <w:tc>
          <w:tcPr>
            <w:tcW w:w="0" w:type="auto"/>
            <w:shd w:val="clear" w:color="auto" w:fill="auto"/>
          </w:tcPr>
          <w:p w14:paraId="2CB9C88F" w14:textId="77777777" w:rsidR="008E798C" w:rsidRPr="00527E9E" w:rsidRDefault="008E798C" w:rsidP="00DA4D2E">
            <w:pPr>
              <w:jc w:val="center"/>
              <w:rPr>
                <w:sz w:val="16"/>
              </w:rPr>
            </w:pPr>
            <w:r w:rsidRPr="00527E9E">
              <w:rPr>
                <w:sz w:val="16"/>
              </w:rPr>
              <w:t>+ NEM x10%</w:t>
            </w:r>
          </w:p>
        </w:tc>
      </w:tr>
      <w:tr w:rsidR="008E798C" w:rsidRPr="00527E9E" w14:paraId="6D0140FF" w14:textId="77777777">
        <w:tc>
          <w:tcPr>
            <w:tcW w:w="0" w:type="auto"/>
            <w:shd w:val="clear" w:color="auto" w:fill="E0E0E0"/>
          </w:tcPr>
          <w:p w14:paraId="0A44BA5A" w14:textId="77777777" w:rsidR="008E798C" w:rsidRPr="00527E9E" w:rsidRDefault="00DA4D2E" w:rsidP="00DA4D2E">
            <w:pPr>
              <w:widowControl/>
              <w:jc w:val="center"/>
              <w:rPr>
                <w:rFonts w:cs="Arial"/>
                <w:sz w:val="16"/>
                <w:szCs w:val="16"/>
                <w:lang w:eastAsia="fr-FR"/>
              </w:rPr>
            </w:pPr>
            <w:r w:rsidRPr="00527E9E">
              <w:rPr>
                <w:rFonts w:cs="Arial"/>
                <w:sz w:val="16"/>
                <w:szCs w:val="16"/>
                <w:lang w:eastAsia="fr-FR"/>
              </w:rPr>
              <w:t>P</w:t>
            </w:r>
            <w:r w:rsidR="008E798C" w:rsidRPr="00527E9E">
              <w:rPr>
                <w:rFonts w:cs="Arial"/>
                <w:sz w:val="16"/>
                <w:szCs w:val="16"/>
                <w:lang w:eastAsia="fr-FR"/>
              </w:rPr>
              <w:t>ar Immunité</w:t>
            </w:r>
          </w:p>
        </w:tc>
        <w:tc>
          <w:tcPr>
            <w:tcW w:w="0" w:type="auto"/>
            <w:shd w:val="clear" w:color="auto" w:fill="E0E0E0"/>
          </w:tcPr>
          <w:p w14:paraId="09ADD641" w14:textId="77777777" w:rsidR="008E798C" w:rsidRPr="00527E9E" w:rsidRDefault="008E798C" w:rsidP="00DA4D2E">
            <w:pPr>
              <w:jc w:val="center"/>
              <w:rPr>
                <w:sz w:val="16"/>
              </w:rPr>
            </w:pPr>
            <w:r w:rsidRPr="00527E9E">
              <w:rPr>
                <w:sz w:val="16"/>
              </w:rPr>
              <w:t>+5%</w:t>
            </w:r>
          </w:p>
        </w:tc>
      </w:tr>
      <w:tr w:rsidR="008E798C" w:rsidRPr="00527E9E" w14:paraId="5C33DF61" w14:textId="77777777">
        <w:tc>
          <w:tcPr>
            <w:tcW w:w="0" w:type="auto"/>
            <w:shd w:val="clear" w:color="auto" w:fill="auto"/>
          </w:tcPr>
          <w:p w14:paraId="6427581E"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Nocturne</w:t>
            </w:r>
          </w:p>
        </w:tc>
        <w:tc>
          <w:tcPr>
            <w:tcW w:w="0" w:type="auto"/>
            <w:shd w:val="clear" w:color="auto" w:fill="auto"/>
          </w:tcPr>
          <w:p w14:paraId="546C5CE0" w14:textId="77777777" w:rsidR="008E798C" w:rsidRPr="00527E9E" w:rsidRDefault="008E798C" w:rsidP="00DA4D2E">
            <w:pPr>
              <w:jc w:val="center"/>
              <w:rPr>
                <w:sz w:val="16"/>
              </w:rPr>
            </w:pPr>
            <w:r w:rsidRPr="00527E9E">
              <w:rPr>
                <w:sz w:val="16"/>
              </w:rPr>
              <w:t>-10%</w:t>
            </w:r>
          </w:p>
        </w:tc>
      </w:tr>
      <w:tr w:rsidR="008E798C" w:rsidRPr="00527E9E" w14:paraId="01268DC8" w14:textId="77777777">
        <w:tc>
          <w:tcPr>
            <w:tcW w:w="0" w:type="auto"/>
            <w:shd w:val="clear" w:color="auto" w:fill="E0E0E0"/>
          </w:tcPr>
          <w:p w14:paraId="4D0D7C8E"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Carnivore</w:t>
            </w:r>
          </w:p>
        </w:tc>
        <w:tc>
          <w:tcPr>
            <w:tcW w:w="0" w:type="auto"/>
            <w:shd w:val="clear" w:color="auto" w:fill="E0E0E0"/>
          </w:tcPr>
          <w:p w14:paraId="19703824" w14:textId="77777777" w:rsidR="008E798C" w:rsidRPr="00527E9E" w:rsidRDefault="008E798C" w:rsidP="00DA4D2E">
            <w:pPr>
              <w:jc w:val="center"/>
              <w:rPr>
                <w:sz w:val="16"/>
              </w:rPr>
            </w:pPr>
            <w:r w:rsidRPr="00527E9E">
              <w:rPr>
                <w:sz w:val="16"/>
              </w:rPr>
              <w:t>-10%</w:t>
            </w:r>
          </w:p>
        </w:tc>
      </w:tr>
      <w:tr w:rsidR="008E798C" w:rsidRPr="00527E9E" w14:paraId="572898EA" w14:textId="77777777">
        <w:tc>
          <w:tcPr>
            <w:tcW w:w="0" w:type="auto"/>
            <w:shd w:val="clear" w:color="auto" w:fill="auto"/>
          </w:tcPr>
          <w:p w14:paraId="3F19D6D2"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Herbivore</w:t>
            </w:r>
          </w:p>
        </w:tc>
        <w:tc>
          <w:tcPr>
            <w:tcW w:w="0" w:type="auto"/>
            <w:shd w:val="clear" w:color="auto" w:fill="auto"/>
          </w:tcPr>
          <w:p w14:paraId="5D5313B9" w14:textId="77777777" w:rsidR="008E798C" w:rsidRPr="00527E9E" w:rsidRDefault="008E798C" w:rsidP="00DA4D2E">
            <w:pPr>
              <w:jc w:val="center"/>
              <w:rPr>
                <w:sz w:val="16"/>
              </w:rPr>
            </w:pPr>
            <w:r w:rsidRPr="00527E9E">
              <w:rPr>
                <w:sz w:val="16"/>
              </w:rPr>
              <w:t>+10%</w:t>
            </w:r>
          </w:p>
        </w:tc>
      </w:tr>
      <w:tr w:rsidR="008E798C" w:rsidRPr="00527E9E" w14:paraId="20061160" w14:textId="77777777">
        <w:tc>
          <w:tcPr>
            <w:tcW w:w="0" w:type="auto"/>
            <w:shd w:val="clear" w:color="auto" w:fill="E0E0E0"/>
          </w:tcPr>
          <w:p w14:paraId="4B7F3AC0"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Société</w:t>
            </w:r>
          </w:p>
        </w:tc>
        <w:tc>
          <w:tcPr>
            <w:tcW w:w="0" w:type="auto"/>
            <w:shd w:val="clear" w:color="auto" w:fill="E0E0E0"/>
          </w:tcPr>
          <w:p w14:paraId="6AFDA73F" w14:textId="77777777" w:rsidR="008E798C" w:rsidRPr="00527E9E" w:rsidRDefault="008E798C" w:rsidP="00DA4D2E">
            <w:pPr>
              <w:jc w:val="center"/>
              <w:rPr>
                <w:sz w:val="16"/>
              </w:rPr>
            </w:pPr>
            <w:r w:rsidRPr="00527E9E">
              <w:rPr>
                <w:sz w:val="16"/>
              </w:rPr>
              <w:t>+[I – 40] %</w:t>
            </w:r>
          </w:p>
        </w:tc>
      </w:tr>
      <w:tr w:rsidR="008E798C" w:rsidRPr="00527E9E" w14:paraId="1F91F30E" w14:textId="77777777">
        <w:tc>
          <w:tcPr>
            <w:tcW w:w="0" w:type="auto"/>
            <w:shd w:val="clear" w:color="auto" w:fill="auto"/>
          </w:tcPr>
          <w:p w14:paraId="23D56286"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Santé</w:t>
            </w:r>
          </w:p>
        </w:tc>
        <w:tc>
          <w:tcPr>
            <w:tcW w:w="0" w:type="auto"/>
            <w:shd w:val="clear" w:color="auto" w:fill="auto"/>
          </w:tcPr>
          <w:p w14:paraId="4C316F91" w14:textId="77777777" w:rsidR="008E798C" w:rsidRPr="00527E9E" w:rsidRDefault="00297A54" w:rsidP="00DA4D2E">
            <w:pPr>
              <w:jc w:val="center"/>
              <w:rPr>
                <w:sz w:val="16"/>
              </w:rPr>
            </w:pPr>
            <w:r w:rsidRPr="00527E9E">
              <w:rPr>
                <w:sz w:val="16"/>
              </w:rPr>
              <w:t>+[C-</w:t>
            </w:r>
            <w:r w:rsidR="008E798C" w:rsidRPr="00527E9E">
              <w:rPr>
                <w:sz w:val="16"/>
              </w:rPr>
              <w:t>40] %</w:t>
            </w:r>
          </w:p>
        </w:tc>
      </w:tr>
      <w:tr w:rsidR="008E798C" w:rsidRPr="00527E9E" w14:paraId="6E9A2067" w14:textId="77777777">
        <w:tc>
          <w:tcPr>
            <w:tcW w:w="0" w:type="auto"/>
            <w:shd w:val="clear" w:color="auto" w:fill="E0E0E0"/>
          </w:tcPr>
          <w:p w14:paraId="3D2630B6" w14:textId="77777777" w:rsidR="008E798C" w:rsidRPr="00527E9E" w:rsidRDefault="00FD18EA" w:rsidP="00FD18EA">
            <w:pPr>
              <w:widowControl/>
              <w:jc w:val="center"/>
              <w:rPr>
                <w:rFonts w:cs="Arial"/>
                <w:sz w:val="16"/>
                <w:szCs w:val="16"/>
                <w:lang w:eastAsia="fr-FR"/>
              </w:rPr>
            </w:pPr>
            <w:r w:rsidRPr="00527E9E">
              <w:rPr>
                <w:rFonts w:cs="Arial"/>
                <w:sz w:val="16"/>
                <w:szCs w:val="16"/>
                <w:lang w:eastAsia="fr-FR"/>
              </w:rPr>
              <w:t>Taille g</w:t>
            </w:r>
            <w:r w:rsidR="008E798C" w:rsidRPr="00527E9E">
              <w:rPr>
                <w:rFonts w:cs="Arial"/>
                <w:sz w:val="16"/>
                <w:szCs w:val="16"/>
                <w:lang w:eastAsia="fr-FR"/>
              </w:rPr>
              <w:t>rand</w:t>
            </w:r>
            <w:r w:rsidRPr="00527E9E">
              <w:rPr>
                <w:rFonts w:cs="Arial"/>
                <w:sz w:val="16"/>
                <w:szCs w:val="16"/>
                <w:lang w:eastAsia="fr-FR"/>
              </w:rPr>
              <w:t>e</w:t>
            </w:r>
          </w:p>
        </w:tc>
        <w:tc>
          <w:tcPr>
            <w:tcW w:w="0" w:type="auto"/>
            <w:shd w:val="clear" w:color="auto" w:fill="E0E0E0"/>
          </w:tcPr>
          <w:p w14:paraId="7D277AAC" w14:textId="77777777" w:rsidR="008E798C" w:rsidRPr="00527E9E" w:rsidRDefault="008E798C" w:rsidP="00DA4D2E">
            <w:pPr>
              <w:jc w:val="center"/>
              <w:rPr>
                <w:sz w:val="16"/>
              </w:rPr>
            </w:pPr>
            <w:r w:rsidRPr="00527E9E">
              <w:rPr>
                <w:sz w:val="16"/>
              </w:rPr>
              <w:t>+10%</w:t>
            </w:r>
          </w:p>
        </w:tc>
      </w:tr>
      <w:tr w:rsidR="008E798C" w:rsidRPr="00527E9E" w14:paraId="2BCD2F93" w14:textId="77777777">
        <w:tc>
          <w:tcPr>
            <w:tcW w:w="0" w:type="auto"/>
            <w:shd w:val="clear" w:color="auto" w:fill="auto"/>
          </w:tcPr>
          <w:p w14:paraId="29D9FC71" w14:textId="77777777" w:rsidR="008E798C" w:rsidRPr="00527E9E" w:rsidRDefault="00FD18EA" w:rsidP="00FD18EA">
            <w:pPr>
              <w:widowControl/>
              <w:jc w:val="center"/>
              <w:rPr>
                <w:rFonts w:cs="Arial"/>
                <w:sz w:val="16"/>
                <w:szCs w:val="16"/>
                <w:lang w:eastAsia="fr-FR"/>
              </w:rPr>
            </w:pPr>
            <w:r w:rsidRPr="00527E9E">
              <w:rPr>
                <w:rFonts w:cs="Arial"/>
                <w:sz w:val="16"/>
                <w:szCs w:val="16"/>
                <w:lang w:eastAsia="fr-FR"/>
              </w:rPr>
              <w:t>Taille p</w:t>
            </w:r>
            <w:r w:rsidR="008E798C" w:rsidRPr="00527E9E">
              <w:rPr>
                <w:rFonts w:cs="Arial"/>
                <w:sz w:val="16"/>
                <w:szCs w:val="16"/>
                <w:lang w:eastAsia="fr-FR"/>
              </w:rPr>
              <w:t>etit</w:t>
            </w:r>
            <w:r w:rsidRPr="00527E9E">
              <w:rPr>
                <w:rFonts w:cs="Arial"/>
                <w:sz w:val="16"/>
                <w:szCs w:val="16"/>
                <w:lang w:eastAsia="fr-FR"/>
              </w:rPr>
              <w:t>e</w:t>
            </w:r>
          </w:p>
        </w:tc>
        <w:tc>
          <w:tcPr>
            <w:tcW w:w="0" w:type="auto"/>
            <w:shd w:val="clear" w:color="auto" w:fill="auto"/>
          </w:tcPr>
          <w:p w14:paraId="2AB6399E" w14:textId="77777777" w:rsidR="008E798C" w:rsidRPr="00527E9E" w:rsidRDefault="008E798C" w:rsidP="00DA4D2E">
            <w:pPr>
              <w:jc w:val="center"/>
              <w:rPr>
                <w:sz w:val="16"/>
              </w:rPr>
            </w:pPr>
            <w:r w:rsidRPr="00527E9E">
              <w:rPr>
                <w:sz w:val="16"/>
              </w:rPr>
              <w:t>-10%</w:t>
            </w:r>
          </w:p>
        </w:tc>
      </w:tr>
      <w:tr w:rsidR="008E798C" w:rsidRPr="00527E9E" w14:paraId="5D251E86" w14:textId="77777777">
        <w:tc>
          <w:tcPr>
            <w:tcW w:w="0" w:type="auto"/>
            <w:shd w:val="clear" w:color="auto" w:fill="E0E0E0"/>
          </w:tcPr>
          <w:p w14:paraId="79A6F7AF" w14:textId="77777777" w:rsidR="008E798C" w:rsidRPr="00527E9E" w:rsidRDefault="008E798C" w:rsidP="00DA4D2E">
            <w:pPr>
              <w:widowControl/>
              <w:jc w:val="center"/>
              <w:rPr>
                <w:rFonts w:cs="Arial"/>
                <w:sz w:val="16"/>
                <w:szCs w:val="16"/>
                <w:lang w:eastAsia="fr-FR"/>
              </w:rPr>
            </w:pPr>
            <w:r w:rsidRPr="00527E9E">
              <w:rPr>
                <w:rFonts w:cs="Arial"/>
                <w:sz w:val="16"/>
                <w:szCs w:val="16"/>
                <w:lang w:eastAsia="fr-FR"/>
              </w:rPr>
              <w:t>Vol</w:t>
            </w:r>
          </w:p>
        </w:tc>
        <w:tc>
          <w:tcPr>
            <w:tcW w:w="0" w:type="auto"/>
            <w:shd w:val="clear" w:color="auto" w:fill="E0E0E0"/>
          </w:tcPr>
          <w:p w14:paraId="1578FA40" w14:textId="77777777" w:rsidR="008E798C" w:rsidRPr="00527E9E" w:rsidRDefault="008E798C" w:rsidP="00DA4D2E">
            <w:pPr>
              <w:jc w:val="center"/>
              <w:rPr>
                <w:sz w:val="16"/>
              </w:rPr>
            </w:pPr>
            <w:r w:rsidRPr="00527E9E">
              <w:rPr>
                <w:sz w:val="16"/>
              </w:rPr>
              <w:t>-30%</w:t>
            </w:r>
          </w:p>
        </w:tc>
      </w:tr>
      <w:tr w:rsidR="008E798C" w:rsidRPr="00527E9E" w14:paraId="5ACDA02C" w14:textId="77777777">
        <w:tc>
          <w:tcPr>
            <w:tcW w:w="0" w:type="auto"/>
            <w:shd w:val="clear" w:color="auto" w:fill="auto"/>
          </w:tcPr>
          <w:p w14:paraId="7410DA23" w14:textId="77777777" w:rsidR="008E798C" w:rsidRPr="00527E9E" w:rsidRDefault="00DA4D2E" w:rsidP="00DA4D2E">
            <w:pPr>
              <w:widowControl/>
              <w:jc w:val="center"/>
              <w:rPr>
                <w:rFonts w:cs="Arial"/>
                <w:sz w:val="16"/>
                <w:szCs w:val="16"/>
                <w:lang w:eastAsia="fr-FR"/>
              </w:rPr>
            </w:pPr>
            <w:r w:rsidRPr="00527E9E">
              <w:rPr>
                <w:rFonts w:cs="Arial"/>
                <w:sz w:val="16"/>
                <w:szCs w:val="16"/>
                <w:lang w:eastAsia="fr-FR"/>
              </w:rPr>
              <w:t>Aléatoire</w:t>
            </w:r>
          </w:p>
        </w:tc>
        <w:tc>
          <w:tcPr>
            <w:tcW w:w="0" w:type="auto"/>
            <w:shd w:val="clear" w:color="auto" w:fill="auto"/>
          </w:tcPr>
          <w:p w14:paraId="458D5A4A" w14:textId="77777777" w:rsidR="008E798C" w:rsidRPr="00527E9E" w:rsidRDefault="00297A54" w:rsidP="00297A54">
            <w:pPr>
              <w:jc w:val="center"/>
              <w:rPr>
                <w:sz w:val="16"/>
              </w:rPr>
            </w:pPr>
            <w:r w:rsidRPr="00527E9E">
              <w:rPr>
                <w:sz w:val="16"/>
              </w:rPr>
              <w:t>(d6-</w:t>
            </w:r>
            <w:r w:rsidR="00DA4D2E" w:rsidRPr="00527E9E">
              <w:rPr>
                <w:sz w:val="16"/>
              </w:rPr>
              <w:t>d6</w:t>
            </w:r>
            <w:r w:rsidRPr="00527E9E">
              <w:rPr>
                <w:sz w:val="16"/>
              </w:rPr>
              <w:t>)x</w:t>
            </w:r>
            <w:r w:rsidR="00DA4D2E" w:rsidRPr="00527E9E">
              <w:rPr>
                <w:sz w:val="16"/>
              </w:rPr>
              <w:t>10%</w:t>
            </w:r>
          </w:p>
        </w:tc>
      </w:tr>
    </w:tbl>
    <w:p w14:paraId="1D86A947" w14:textId="77777777" w:rsidR="00844FFC" w:rsidRPr="00527E9E" w:rsidRDefault="00844FFC" w:rsidP="00DA4D2E">
      <w:pPr>
        <w:ind w:left="720"/>
        <w:sectPr w:rsidR="00844FFC" w:rsidRPr="00527E9E" w:rsidSect="00C6302F">
          <w:endnotePr>
            <w:numFmt w:val="decimal"/>
          </w:endnotePr>
          <w:type w:val="continuous"/>
          <w:pgSz w:w="11906" w:h="16838" w:code="9"/>
          <w:pgMar w:top="851" w:right="1133" w:bottom="851" w:left="851" w:header="708" w:footer="708" w:gutter="0"/>
          <w:cols w:num="2" w:space="708"/>
          <w:titlePg/>
          <w:docGrid w:linePitch="360"/>
        </w:sectPr>
      </w:pPr>
    </w:p>
    <w:p w14:paraId="5218D4D8" w14:textId="77777777" w:rsidR="00B919D4" w:rsidRPr="00527E9E" w:rsidRDefault="00DA4D2E" w:rsidP="002F7189">
      <w:r w:rsidRPr="00527E9E">
        <w:rPr>
          <w:shd w:val="clear" w:color="auto" w:fill="FFFF00"/>
        </w:rPr>
        <w:t>L’âge moyen</w:t>
      </w:r>
      <w:r w:rsidRPr="00527E9E">
        <w:t xml:space="preserve"> atteint par une créature </w:t>
      </w:r>
      <w:r w:rsidR="002F7189" w:rsidRPr="00527E9E">
        <w:t>=</w:t>
      </w:r>
      <w:r w:rsidRPr="00527E9E">
        <w:rPr>
          <w:b/>
        </w:rPr>
        <w:t xml:space="preserve"> Espérance de vie</w:t>
      </w:r>
      <w:r w:rsidR="002F7189" w:rsidRPr="00527E9E">
        <w:rPr>
          <w:b/>
        </w:rPr>
        <w:t xml:space="preserve"> x (d6+1) x 10%</w:t>
      </w:r>
      <w:r w:rsidRPr="00527E9E">
        <w:t>.</w:t>
      </w:r>
    </w:p>
    <w:p w14:paraId="1DAA4A52" w14:textId="77777777" w:rsidR="00D40673" w:rsidRPr="00527E9E" w:rsidRDefault="00297A54" w:rsidP="00A90223">
      <w:r w:rsidRPr="00527E9E">
        <w:t>L</w:t>
      </w:r>
      <w:r w:rsidR="00A376C6" w:rsidRPr="00527E9E">
        <w:t xml:space="preserve">a répartition </w:t>
      </w:r>
      <w:r w:rsidR="00467A9D" w:rsidRPr="00527E9E">
        <w:t xml:space="preserve">moyenne </w:t>
      </w:r>
      <w:r w:rsidRPr="00527E9E">
        <w:t xml:space="preserve">de </w:t>
      </w:r>
      <w:r w:rsidR="0020048F" w:rsidRPr="00527E9E">
        <w:t xml:space="preserve">la population </w:t>
      </w:r>
      <w:r w:rsidR="00A376C6" w:rsidRPr="00527E9E">
        <w:t>entre les quatre âges de la vie</w:t>
      </w:r>
      <w:r w:rsidRPr="00527E9E">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76"/>
      </w:tblGrid>
      <w:tr w:rsidR="00297A54" w:rsidRPr="00527E9E" w14:paraId="3B79B710" w14:textId="77777777" w:rsidTr="007B5737">
        <w:tc>
          <w:tcPr>
            <w:tcW w:w="0" w:type="auto"/>
          </w:tcPr>
          <w:p w14:paraId="28F1FC30" w14:textId="77777777" w:rsidR="00297A54" w:rsidRPr="00527E9E" w:rsidRDefault="00297A54" w:rsidP="002C54A8">
            <w:pPr>
              <w:jc w:val="center"/>
              <w:rPr>
                <w:b/>
                <w:bCs/>
                <w:sz w:val="16"/>
              </w:rPr>
            </w:pPr>
            <w:r w:rsidRPr="00527E9E">
              <w:rPr>
                <w:b/>
                <w:bCs/>
                <w:sz w:val="16"/>
              </w:rPr>
              <w:t>Âges</w:t>
            </w:r>
          </w:p>
        </w:tc>
        <w:tc>
          <w:tcPr>
            <w:tcW w:w="0" w:type="auto"/>
          </w:tcPr>
          <w:p w14:paraId="66649374" w14:textId="77777777" w:rsidR="00297A54" w:rsidRPr="00527E9E" w:rsidRDefault="00297A54" w:rsidP="00333B88">
            <w:pPr>
              <w:jc w:val="center"/>
              <w:rPr>
                <w:b/>
                <w:bCs/>
                <w:sz w:val="16"/>
              </w:rPr>
            </w:pPr>
            <w:r w:rsidRPr="00527E9E">
              <w:rPr>
                <w:b/>
                <w:bCs/>
                <w:sz w:val="16"/>
              </w:rPr>
              <w:t xml:space="preserve">Proportion </w:t>
            </w:r>
          </w:p>
        </w:tc>
      </w:tr>
      <w:tr w:rsidR="00297A54" w:rsidRPr="00527E9E" w14:paraId="13A678D9" w14:textId="77777777" w:rsidTr="007B5737">
        <w:tc>
          <w:tcPr>
            <w:tcW w:w="0" w:type="auto"/>
            <w:shd w:val="clear" w:color="auto" w:fill="auto"/>
          </w:tcPr>
          <w:p w14:paraId="4770A632" w14:textId="77777777" w:rsidR="00297A54" w:rsidRPr="00527E9E" w:rsidRDefault="00467A9D" w:rsidP="002C54A8">
            <w:pPr>
              <w:widowControl/>
              <w:jc w:val="center"/>
              <w:rPr>
                <w:rFonts w:cs="Arial"/>
                <w:sz w:val="16"/>
                <w:szCs w:val="16"/>
                <w:lang w:eastAsia="fr-FR"/>
              </w:rPr>
            </w:pPr>
            <w:r w:rsidRPr="00527E9E">
              <w:rPr>
                <w:rFonts w:cs="Arial"/>
                <w:sz w:val="16"/>
                <w:szCs w:val="16"/>
                <w:lang w:eastAsia="fr-FR"/>
              </w:rPr>
              <w:t>Enfance</w:t>
            </w:r>
          </w:p>
        </w:tc>
        <w:tc>
          <w:tcPr>
            <w:tcW w:w="0" w:type="auto"/>
          </w:tcPr>
          <w:p w14:paraId="47A4ADA5" w14:textId="77777777" w:rsidR="00297A54" w:rsidRPr="00527E9E" w:rsidRDefault="00297A54" w:rsidP="007B5737">
            <w:pPr>
              <w:jc w:val="center"/>
              <w:rPr>
                <w:sz w:val="16"/>
              </w:rPr>
            </w:pPr>
            <w:r w:rsidRPr="00527E9E">
              <w:rPr>
                <w:sz w:val="16"/>
              </w:rPr>
              <w:t>30%</w:t>
            </w:r>
          </w:p>
        </w:tc>
      </w:tr>
      <w:tr w:rsidR="00297A54" w:rsidRPr="00527E9E" w14:paraId="59400C4D" w14:textId="77777777" w:rsidTr="007B5737">
        <w:tc>
          <w:tcPr>
            <w:tcW w:w="0" w:type="auto"/>
            <w:shd w:val="clear" w:color="auto" w:fill="E0E0E0"/>
          </w:tcPr>
          <w:p w14:paraId="7476D181" w14:textId="77777777" w:rsidR="00297A54" w:rsidRPr="00527E9E" w:rsidRDefault="00297A54" w:rsidP="002C54A8">
            <w:pPr>
              <w:widowControl/>
              <w:jc w:val="center"/>
              <w:rPr>
                <w:rFonts w:cs="Arial"/>
                <w:sz w:val="16"/>
                <w:szCs w:val="16"/>
                <w:lang w:eastAsia="fr-FR"/>
              </w:rPr>
            </w:pPr>
            <w:r w:rsidRPr="00527E9E">
              <w:rPr>
                <w:rFonts w:cs="Arial"/>
                <w:sz w:val="16"/>
                <w:szCs w:val="16"/>
                <w:lang w:eastAsia="fr-FR"/>
              </w:rPr>
              <w:t>Adolescence</w:t>
            </w:r>
          </w:p>
        </w:tc>
        <w:tc>
          <w:tcPr>
            <w:tcW w:w="0" w:type="auto"/>
            <w:shd w:val="clear" w:color="auto" w:fill="E0E0E0"/>
          </w:tcPr>
          <w:p w14:paraId="0D50364E" w14:textId="77777777" w:rsidR="00297A54" w:rsidRPr="00527E9E" w:rsidRDefault="00297A54" w:rsidP="007B5737">
            <w:pPr>
              <w:jc w:val="center"/>
              <w:rPr>
                <w:sz w:val="16"/>
              </w:rPr>
            </w:pPr>
            <w:r w:rsidRPr="00527E9E">
              <w:rPr>
                <w:sz w:val="16"/>
              </w:rPr>
              <w:t>40%</w:t>
            </w:r>
          </w:p>
        </w:tc>
      </w:tr>
      <w:tr w:rsidR="00297A54" w:rsidRPr="00527E9E" w14:paraId="2203A10D" w14:textId="77777777" w:rsidTr="007B5737">
        <w:tc>
          <w:tcPr>
            <w:tcW w:w="0" w:type="auto"/>
            <w:shd w:val="clear" w:color="auto" w:fill="auto"/>
          </w:tcPr>
          <w:p w14:paraId="0924C822" w14:textId="77777777" w:rsidR="00297A54" w:rsidRPr="00527E9E" w:rsidRDefault="00297A54" w:rsidP="002C54A8">
            <w:pPr>
              <w:widowControl/>
              <w:jc w:val="center"/>
              <w:rPr>
                <w:rFonts w:cs="Arial"/>
                <w:sz w:val="16"/>
                <w:szCs w:val="16"/>
                <w:lang w:eastAsia="fr-FR"/>
              </w:rPr>
            </w:pPr>
            <w:r w:rsidRPr="00527E9E">
              <w:rPr>
                <w:rFonts w:cs="Arial"/>
                <w:sz w:val="16"/>
                <w:szCs w:val="16"/>
                <w:lang w:eastAsia="fr-FR"/>
              </w:rPr>
              <w:t>Adulte</w:t>
            </w:r>
          </w:p>
        </w:tc>
        <w:tc>
          <w:tcPr>
            <w:tcW w:w="0" w:type="auto"/>
          </w:tcPr>
          <w:p w14:paraId="631E71E1" w14:textId="77777777" w:rsidR="00297A54" w:rsidRPr="00527E9E" w:rsidRDefault="00297A54" w:rsidP="007B5737">
            <w:pPr>
              <w:jc w:val="center"/>
              <w:rPr>
                <w:sz w:val="16"/>
              </w:rPr>
            </w:pPr>
            <w:r w:rsidRPr="00527E9E">
              <w:rPr>
                <w:sz w:val="16"/>
              </w:rPr>
              <w:t>20%</w:t>
            </w:r>
          </w:p>
        </w:tc>
      </w:tr>
      <w:tr w:rsidR="00297A54" w:rsidRPr="00527E9E" w14:paraId="64F54B2E" w14:textId="77777777" w:rsidTr="007B5737">
        <w:tc>
          <w:tcPr>
            <w:tcW w:w="0" w:type="auto"/>
            <w:shd w:val="clear" w:color="auto" w:fill="E0E0E0"/>
          </w:tcPr>
          <w:p w14:paraId="0046412D" w14:textId="77777777" w:rsidR="00297A54" w:rsidRPr="00527E9E" w:rsidRDefault="00297A54" w:rsidP="002C54A8">
            <w:pPr>
              <w:widowControl/>
              <w:jc w:val="center"/>
              <w:rPr>
                <w:rFonts w:cs="Arial"/>
                <w:sz w:val="16"/>
                <w:szCs w:val="16"/>
                <w:lang w:eastAsia="fr-FR"/>
              </w:rPr>
            </w:pPr>
            <w:r w:rsidRPr="00527E9E">
              <w:rPr>
                <w:rFonts w:cs="Arial"/>
                <w:sz w:val="16"/>
                <w:szCs w:val="16"/>
                <w:lang w:eastAsia="fr-FR"/>
              </w:rPr>
              <w:t>Vieillesse</w:t>
            </w:r>
          </w:p>
        </w:tc>
        <w:tc>
          <w:tcPr>
            <w:tcW w:w="0" w:type="auto"/>
            <w:shd w:val="clear" w:color="auto" w:fill="E0E0E0"/>
          </w:tcPr>
          <w:p w14:paraId="223EF979" w14:textId="77777777" w:rsidR="00297A54" w:rsidRPr="00527E9E" w:rsidRDefault="00297A54" w:rsidP="007B5737">
            <w:pPr>
              <w:jc w:val="center"/>
              <w:rPr>
                <w:sz w:val="16"/>
              </w:rPr>
            </w:pPr>
            <w:r w:rsidRPr="00527E9E">
              <w:rPr>
                <w:sz w:val="16"/>
              </w:rPr>
              <w:t>10%</w:t>
            </w:r>
          </w:p>
        </w:tc>
      </w:tr>
    </w:tbl>
    <w:p w14:paraId="31522317" w14:textId="77777777" w:rsidR="00D75D15" w:rsidRPr="00527E9E" w:rsidRDefault="005F5B89" w:rsidP="00A90223">
      <w:r w:rsidRPr="00527E9E">
        <w:t>V</w:t>
      </w:r>
      <w:r w:rsidR="00770D3A" w:rsidRPr="00527E9E">
        <w:t xml:space="preserve">ous pouvez </w:t>
      </w:r>
      <w:r w:rsidR="00EF3F77" w:rsidRPr="00527E9E">
        <w:t>varie</w:t>
      </w:r>
      <w:r w:rsidR="00770D3A" w:rsidRPr="00527E9E">
        <w:t xml:space="preserve">r </w:t>
      </w:r>
      <w:r w:rsidR="00467A9D" w:rsidRPr="00527E9E">
        <w:t>ces</w:t>
      </w:r>
      <w:r w:rsidR="007232BF" w:rsidRPr="00527E9E">
        <w:t xml:space="preserve"> proportion</w:t>
      </w:r>
      <w:r w:rsidR="00467A9D" w:rsidRPr="00527E9E">
        <w:t>s</w:t>
      </w:r>
      <w:r w:rsidR="007232BF" w:rsidRPr="00527E9E">
        <w:t xml:space="preserve"> </w:t>
      </w:r>
      <w:r w:rsidR="00770D3A" w:rsidRPr="00527E9E">
        <w:t xml:space="preserve">de </w:t>
      </w:r>
      <w:r w:rsidR="007232BF" w:rsidRPr="00527E9E">
        <w:rPr>
          <w:b/>
        </w:rPr>
        <w:t>d6-d6</w:t>
      </w:r>
      <w:r w:rsidR="007232BF" w:rsidRPr="00527E9E">
        <w:t xml:space="preserve"> </w:t>
      </w:r>
      <w:r w:rsidR="00266E8F" w:rsidRPr="00527E9E">
        <w:t xml:space="preserve">en commençant par la première tranche </w:t>
      </w:r>
      <w:r w:rsidR="007232BF" w:rsidRPr="00527E9E">
        <w:t>jusqu’à la quatrième en ajustant cette dernière par le solde des trois modifications obtenues</w:t>
      </w:r>
      <w:r w:rsidR="00297A54" w:rsidRPr="00527E9E">
        <w:t xml:space="preserve"> pour obtenir un total de 100.</w:t>
      </w:r>
    </w:p>
    <w:p w14:paraId="3718FB1A" w14:textId="77777777" w:rsidR="00297A54" w:rsidRPr="00527E9E" w:rsidRDefault="00297A54" w:rsidP="00297A54">
      <w:pPr>
        <w:pStyle w:val="Exemple0"/>
      </w:pPr>
      <w:r w:rsidRPr="00527E9E">
        <w:t>Exemple (suite oiseau parasite) : l’espérance de vie = 30 -10%(nocturne) -35%(C) -10%(petit) -30%(vol) +40%(d6-d6) = 30-35%= 20 ans. L’âge moyen = 20 x (d6=)1+1 x10%= 4 années. La répartition des âges est Enfance=30-1(d6-d6)= 29%, Adolescence=40+2=42%, Adulte = 20+3=23% et donc Vieillesse = 100-29-42-23= 6%.</w:t>
      </w:r>
    </w:p>
    <w:p w14:paraId="5465F4CD" w14:textId="77777777" w:rsidR="0033110F" w:rsidRPr="00527E9E" w:rsidRDefault="0033110F" w:rsidP="0033110F">
      <w:pPr>
        <w:pStyle w:val="Titre2"/>
        <w:rPr>
          <w:lang w:val="fr-BE"/>
        </w:rPr>
      </w:pPr>
      <w:bookmarkStart w:id="113" w:name="_Toc199924536"/>
      <w:r w:rsidRPr="00527E9E">
        <w:rPr>
          <w:lang w:val="fr-BE"/>
        </w:rPr>
        <w:t>5.4 Génération de PNJ humains</w:t>
      </w:r>
      <w:bookmarkEnd w:id="113"/>
    </w:p>
    <w:p w14:paraId="666D4CF0" w14:textId="77777777" w:rsidR="00D75D15" w:rsidRPr="00527E9E" w:rsidRDefault="0033110F" w:rsidP="0033110F">
      <w:r w:rsidRPr="00527E9E">
        <w:t xml:space="preserve">Cette </w:t>
      </w:r>
      <w:r w:rsidR="00333B88" w:rsidRPr="00527E9E">
        <w:t xml:space="preserve">règle </w:t>
      </w:r>
      <w:r w:rsidRPr="00527E9E">
        <w:t xml:space="preserve">vous permet de définir rapidement des PNJ </w:t>
      </w:r>
      <w:r w:rsidRPr="00527E9E">
        <w:rPr>
          <w:shd w:val="clear" w:color="auto" w:fill="FFFF00"/>
        </w:rPr>
        <w:t>humains</w:t>
      </w:r>
      <w:r w:rsidRPr="00527E9E">
        <w:t xml:space="preserve">. La première partie offre une génération </w:t>
      </w:r>
      <w:r w:rsidRPr="00527E9E">
        <w:rPr>
          <w:b/>
        </w:rPr>
        <w:t>simplifiée</w:t>
      </w:r>
      <w:r w:rsidRPr="00527E9E">
        <w:t xml:space="preserve">. La deuxième partie contient huit tables pour </w:t>
      </w:r>
      <w:r w:rsidRPr="00527E9E">
        <w:rPr>
          <w:b/>
        </w:rPr>
        <w:t>détailler</w:t>
      </w:r>
      <w:r w:rsidRPr="00527E9E">
        <w:t xml:space="preserve"> </w:t>
      </w:r>
      <w:r w:rsidR="00077FDE" w:rsidRPr="00527E9E">
        <w:t>ce</w:t>
      </w:r>
      <w:r w:rsidRPr="00527E9E">
        <w:t xml:space="preserve"> PNJ. L’utilisation combinée de ces deux parties permet une création rapide et néanmoins précise. Si le PNJ créé prend une place importante dans la campagne, </w:t>
      </w:r>
      <w:r w:rsidR="00654A69" w:rsidRPr="00527E9E">
        <w:t>étoffez</w:t>
      </w:r>
      <w:r w:rsidRPr="00527E9E">
        <w:t xml:space="preserve"> </w:t>
      </w:r>
      <w:r w:rsidR="00654A69" w:rsidRPr="00527E9E">
        <w:t>s</w:t>
      </w:r>
      <w:r w:rsidRPr="00527E9E">
        <w:t>a description.</w:t>
      </w:r>
    </w:p>
    <w:p w14:paraId="0A2D85AE" w14:textId="77777777" w:rsidR="0033110F" w:rsidRPr="00527E9E" w:rsidRDefault="00C968B6" w:rsidP="0045338D">
      <w:pPr>
        <w:pStyle w:val="Titre3"/>
        <w:rPr>
          <w:lang w:val="fr-BE"/>
        </w:rPr>
      </w:pPr>
      <w:bookmarkStart w:id="114" w:name="_Toc199924537"/>
      <w:r w:rsidRPr="00527E9E">
        <w:rPr>
          <w:lang w:val="fr-BE"/>
        </w:rPr>
        <w:t xml:space="preserve">5.4.1 </w:t>
      </w:r>
      <w:r w:rsidR="0033110F" w:rsidRPr="00527E9E">
        <w:rPr>
          <w:lang w:val="fr-BE"/>
        </w:rPr>
        <w:t>Table simplifiée</w:t>
      </w:r>
      <w:bookmarkEnd w:id="114"/>
    </w:p>
    <w:p w14:paraId="0F6E2CAB" w14:textId="77777777" w:rsidR="0033110F" w:rsidRPr="00527E9E" w:rsidRDefault="0033110F" w:rsidP="0033110F">
      <w:r w:rsidRPr="00527E9E">
        <w:t>La table qui suit englobe les éléments de ba</w:t>
      </w:r>
      <w:r w:rsidR="00E86F3E" w:rsidRPr="00527E9E">
        <w:t>se pour créer un PNJ rapidement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
        <w:gridCol w:w="1738"/>
        <w:gridCol w:w="612"/>
        <w:gridCol w:w="612"/>
        <w:gridCol w:w="612"/>
        <w:gridCol w:w="694"/>
        <w:gridCol w:w="1406"/>
        <w:gridCol w:w="2509"/>
        <w:gridCol w:w="444"/>
      </w:tblGrid>
      <w:tr w:rsidR="0033110F" w:rsidRPr="00527E9E" w14:paraId="360317FE" w14:textId="77777777" w:rsidTr="00E87580">
        <w:trPr>
          <w:cantSplit/>
          <w:trHeight w:val="1640"/>
        </w:trPr>
        <w:tc>
          <w:tcPr>
            <w:tcW w:w="0" w:type="auto"/>
            <w:shd w:val="clear" w:color="auto" w:fill="auto"/>
            <w:textDirection w:val="btLr"/>
            <w:vAlign w:val="center"/>
          </w:tcPr>
          <w:p w14:paraId="10B46867" w14:textId="77777777" w:rsidR="0033110F" w:rsidRPr="00527E9E" w:rsidRDefault="0033110F" w:rsidP="00E87580">
            <w:pPr>
              <w:ind w:left="113" w:right="113"/>
              <w:jc w:val="center"/>
              <w:rPr>
                <w:b/>
                <w:sz w:val="16"/>
              </w:rPr>
            </w:pPr>
            <w:r w:rsidRPr="00527E9E">
              <w:rPr>
                <w:b/>
                <w:sz w:val="16"/>
              </w:rPr>
              <w:t>2D10</w:t>
            </w:r>
          </w:p>
        </w:tc>
        <w:tc>
          <w:tcPr>
            <w:tcW w:w="0" w:type="auto"/>
            <w:textDirection w:val="btLr"/>
            <w:vAlign w:val="center"/>
          </w:tcPr>
          <w:p w14:paraId="7415E772" w14:textId="77777777" w:rsidR="0033110F" w:rsidRPr="00527E9E" w:rsidRDefault="007232BF" w:rsidP="007232BF">
            <w:pPr>
              <w:ind w:left="113" w:right="113"/>
              <w:jc w:val="center"/>
              <w:rPr>
                <w:b/>
                <w:sz w:val="16"/>
              </w:rPr>
            </w:pPr>
            <w:r w:rsidRPr="00527E9E">
              <w:rPr>
                <w:b/>
                <w:sz w:val="16"/>
              </w:rPr>
              <w:t>Elément d’a</w:t>
            </w:r>
            <w:r w:rsidR="0033110F" w:rsidRPr="00527E9E">
              <w:rPr>
                <w:b/>
                <w:sz w:val="16"/>
              </w:rPr>
              <w:t>pparence</w:t>
            </w:r>
          </w:p>
        </w:tc>
        <w:tc>
          <w:tcPr>
            <w:tcW w:w="0" w:type="auto"/>
            <w:textDirection w:val="btLr"/>
            <w:vAlign w:val="center"/>
          </w:tcPr>
          <w:p w14:paraId="075CEAD1" w14:textId="77777777" w:rsidR="0033110F" w:rsidRPr="00527E9E" w:rsidRDefault="0033110F" w:rsidP="00E87580">
            <w:pPr>
              <w:ind w:left="113" w:right="113"/>
              <w:jc w:val="center"/>
              <w:rPr>
                <w:b/>
                <w:sz w:val="16"/>
              </w:rPr>
            </w:pPr>
            <w:r w:rsidRPr="00527E9E">
              <w:rPr>
                <w:b/>
                <w:sz w:val="16"/>
              </w:rPr>
              <w:t>Physique</w:t>
            </w:r>
          </w:p>
          <w:p w14:paraId="12A904B5" w14:textId="77777777" w:rsidR="0033110F" w:rsidRPr="00527E9E" w:rsidRDefault="0033110F" w:rsidP="00E87580">
            <w:pPr>
              <w:ind w:left="113" w:right="113"/>
              <w:jc w:val="center"/>
              <w:rPr>
                <w:b/>
                <w:sz w:val="16"/>
              </w:rPr>
            </w:pPr>
            <w:r w:rsidRPr="00527E9E">
              <w:rPr>
                <w:b/>
                <w:sz w:val="16"/>
              </w:rPr>
              <w:t>F/En/D/A/C</w:t>
            </w:r>
          </w:p>
        </w:tc>
        <w:tc>
          <w:tcPr>
            <w:tcW w:w="0" w:type="auto"/>
            <w:textDirection w:val="btLr"/>
            <w:vAlign w:val="center"/>
          </w:tcPr>
          <w:p w14:paraId="792650BE" w14:textId="77777777" w:rsidR="0033110F" w:rsidRPr="00527E9E" w:rsidRDefault="0033110F" w:rsidP="00E87580">
            <w:pPr>
              <w:ind w:left="113" w:right="113"/>
              <w:jc w:val="center"/>
              <w:rPr>
                <w:b/>
                <w:sz w:val="16"/>
              </w:rPr>
            </w:pPr>
            <w:r w:rsidRPr="00527E9E">
              <w:rPr>
                <w:b/>
                <w:sz w:val="16"/>
              </w:rPr>
              <w:t>Intellectuel</w:t>
            </w:r>
            <w:r w:rsidRPr="00527E9E">
              <w:rPr>
                <w:b/>
                <w:sz w:val="16"/>
              </w:rPr>
              <w:br/>
              <w:t>I/V/E/Em/Ap</w:t>
            </w:r>
          </w:p>
        </w:tc>
        <w:tc>
          <w:tcPr>
            <w:tcW w:w="0" w:type="auto"/>
            <w:textDirection w:val="btLr"/>
            <w:vAlign w:val="center"/>
          </w:tcPr>
          <w:p w14:paraId="4DF483AE" w14:textId="77777777" w:rsidR="0033110F" w:rsidRPr="00527E9E" w:rsidRDefault="0033110F" w:rsidP="00E87580">
            <w:pPr>
              <w:ind w:left="113" w:right="113"/>
              <w:jc w:val="center"/>
              <w:rPr>
                <w:b/>
                <w:sz w:val="16"/>
              </w:rPr>
            </w:pPr>
            <w:r w:rsidRPr="00527E9E">
              <w:rPr>
                <w:b/>
                <w:sz w:val="16"/>
              </w:rPr>
              <w:t>Combat</w:t>
            </w:r>
            <w:r w:rsidRPr="00527E9E">
              <w:rPr>
                <w:b/>
                <w:sz w:val="16"/>
              </w:rPr>
              <w:br/>
              <w:t>NEC &amp; NEx5</w:t>
            </w:r>
          </w:p>
        </w:tc>
        <w:tc>
          <w:tcPr>
            <w:tcW w:w="0" w:type="auto"/>
            <w:textDirection w:val="btLr"/>
            <w:vAlign w:val="center"/>
          </w:tcPr>
          <w:p w14:paraId="386C9163" w14:textId="77777777" w:rsidR="0033110F" w:rsidRPr="00527E9E" w:rsidRDefault="0033110F" w:rsidP="00E87580">
            <w:pPr>
              <w:ind w:left="113" w:right="113"/>
              <w:jc w:val="center"/>
              <w:rPr>
                <w:b/>
                <w:sz w:val="16"/>
              </w:rPr>
            </w:pPr>
            <w:r w:rsidRPr="00527E9E">
              <w:rPr>
                <w:b/>
                <w:sz w:val="16"/>
              </w:rPr>
              <w:t>Magie</w:t>
            </w:r>
            <w:r w:rsidRPr="00527E9E">
              <w:rPr>
                <w:b/>
                <w:sz w:val="16"/>
              </w:rPr>
              <w:br/>
              <w:t>NEM/NE</w:t>
            </w:r>
          </w:p>
        </w:tc>
        <w:tc>
          <w:tcPr>
            <w:tcW w:w="0" w:type="auto"/>
            <w:textDirection w:val="btLr"/>
            <w:vAlign w:val="center"/>
          </w:tcPr>
          <w:p w14:paraId="38126160" w14:textId="77777777" w:rsidR="0033110F" w:rsidRPr="00527E9E" w:rsidRDefault="0033110F" w:rsidP="00E87580">
            <w:pPr>
              <w:ind w:left="113" w:right="113"/>
              <w:jc w:val="center"/>
              <w:rPr>
                <w:b/>
                <w:sz w:val="16"/>
              </w:rPr>
            </w:pPr>
            <w:r w:rsidRPr="00527E9E">
              <w:rPr>
                <w:b/>
                <w:sz w:val="16"/>
              </w:rPr>
              <w:t>Métier</w:t>
            </w:r>
          </w:p>
        </w:tc>
        <w:tc>
          <w:tcPr>
            <w:tcW w:w="0" w:type="auto"/>
            <w:textDirection w:val="btLr"/>
            <w:vAlign w:val="center"/>
          </w:tcPr>
          <w:p w14:paraId="342E749F" w14:textId="77777777" w:rsidR="0033110F" w:rsidRPr="00527E9E" w:rsidRDefault="0033110F" w:rsidP="00E87580">
            <w:pPr>
              <w:ind w:left="113" w:right="113"/>
              <w:jc w:val="center"/>
              <w:rPr>
                <w:b/>
                <w:sz w:val="16"/>
              </w:rPr>
            </w:pPr>
            <w:r w:rsidRPr="00527E9E">
              <w:rPr>
                <w:b/>
                <w:sz w:val="16"/>
              </w:rPr>
              <w:t>Richesse</w:t>
            </w:r>
            <w:r w:rsidRPr="00527E9E">
              <w:rPr>
                <w:b/>
                <w:sz w:val="16"/>
              </w:rPr>
              <w:br/>
              <w:t>Equipement</w:t>
            </w:r>
          </w:p>
        </w:tc>
        <w:tc>
          <w:tcPr>
            <w:tcW w:w="0" w:type="auto"/>
            <w:textDirection w:val="btLr"/>
            <w:vAlign w:val="center"/>
          </w:tcPr>
          <w:p w14:paraId="753CBBF2" w14:textId="77777777" w:rsidR="0033110F" w:rsidRPr="00527E9E" w:rsidRDefault="0033110F" w:rsidP="00E87580">
            <w:pPr>
              <w:ind w:left="113" w:right="113"/>
              <w:jc w:val="center"/>
              <w:rPr>
                <w:b/>
                <w:sz w:val="16"/>
              </w:rPr>
            </w:pPr>
            <w:r w:rsidRPr="00527E9E">
              <w:rPr>
                <w:b/>
                <w:sz w:val="16"/>
              </w:rPr>
              <w:t>2D10</w:t>
            </w:r>
          </w:p>
        </w:tc>
      </w:tr>
      <w:tr w:rsidR="0033110F" w:rsidRPr="00527E9E" w14:paraId="0E8E6C23" w14:textId="77777777" w:rsidTr="00E87580">
        <w:tc>
          <w:tcPr>
            <w:tcW w:w="0" w:type="auto"/>
            <w:shd w:val="clear" w:color="auto" w:fill="A6A6A6"/>
          </w:tcPr>
          <w:p w14:paraId="2FBC4676" w14:textId="77777777" w:rsidR="0033110F" w:rsidRPr="00527E9E" w:rsidRDefault="0033110F" w:rsidP="00E87580">
            <w:pPr>
              <w:jc w:val="center"/>
              <w:rPr>
                <w:b/>
                <w:sz w:val="16"/>
              </w:rPr>
            </w:pPr>
            <w:r w:rsidRPr="00527E9E">
              <w:rPr>
                <w:b/>
                <w:sz w:val="16"/>
              </w:rPr>
              <w:t>2</w:t>
            </w:r>
          </w:p>
        </w:tc>
        <w:tc>
          <w:tcPr>
            <w:tcW w:w="0" w:type="auto"/>
            <w:shd w:val="clear" w:color="auto" w:fill="A6A6A6"/>
          </w:tcPr>
          <w:p w14:paraId="64E7F8E1" w14:textId="77777777" w:rsidR="0033110F" w:rsidRPr="00527E9E" w:rsidRDefault="0033110F" w:rsidP="00E87580">
            <w:pPr>
              <w:jc w:val="center"/>
              <w:rPr>
                <w:sz w:val="16"/>
              </w:rPr>
            </w:pPr>
            <w:r w:rsidRPr="00527E9E">
              <w:rPr>
                <w:sz w:val="16"/>
              </w:rPr>
              <w:t>géant barbu</w:t>
            </w:r>
          </w:p>
        </w:tc>
        <w:tc>
          <w:tcPr>
            <w:tcW w:w="0" w:type="auto"/>
            <w:shd w:val="clear" w:color="auto" w:fill="A6A6A6"/>
          </w:tcPr>
          <w:p w14:paraId="3243ABAD" w14:textId="77777777" w:rsidR="0033110F" w:rsidRPr="00527E9E" w:rsidRDefault="0033110F" w:rsidP="00E87580">
            <w:pPr>
              <w:jc w:val="center"/>
              <w:rPr>
                <w:sz w:val="16"/>
              </w:rPr>
            </w:pPr>
            <w:r w:rsidRPr="00527E9E">
              <w:rPr>
                <w:sz w:val="16"/>
              </w:rPr>
              <w:t>80</w:t>
            </w:r>
          </w:p>
        </w:tc>
        <w:tc>
          <w:tcPr>
            <w:tcW w:w="0" w:type="auto"/>
            <w:shd w:val="clear" w:color="auto" w:fill="A6A6A6"/>
          </w:tcPr>
          <w:p w14:paraId="691DE0D0" w14:textId="77777777" w:rsidR="0033110F" w:rsidRPr="00527E9E" w:rsidRDefault="0033110F" w:rsidP="00E87580">
            <w:pPr>
              <w:jc w:val="center"/>
              <w:rPr>
                <w:sz w:val="16"/>
              </w:rPr>
            </w:pPr>
            <w:r w:rsidRPr="00527E9E">
              <w:rPr>
                <w:sz w:val="16"/>
              </w:rPr>
              <w:t>20</w:t>
            </w:r>
          </w:p>
        </w:tc>
        <w:tc>
          <w:tcPr>
            <w:tcW w:w="0" w:type="auto"/>
            <w:shd w:val="clear" w:color="auto" w:fill="A6A6A6"/>
          </w:tcPr>
          <w:p w14:paraId="3A468B04" w14:textId="77777777" w:rsidR="0033110F" w:rsidRPr="00527E9E" w:rsidRDefault="0033110F" w:rsidP="00E87580">
            <w:pPr>
              <w:jc w:val="center"/>
              <w:rPr>
                <w:sz w:val="16"/>
              </w:rPr>
            </w:pPr>
            <w:r w:rsidRPr="00527E9E">
              <w:rPr>
                <w:sz w:val="16"/>
              </w:rPr>
              <w:t>11+</w:t>
            </w:r>
          </w:p>
        </w:tc>
        <w:tc>
          <w:tcPr>
            <w:tcW w:w="0" w:type="auto"/>
            <w:shd w:val="clear" w:color="auto" w:fill="A6A6A6"/>
          </w:tcPr>
          <w:p w14:paraId="3F4FF12B" w14:textId="77777777" w:rsidR="0033110F" w:rsidRPr="00527E9E" w:rsidRDefault="0033110F" w:rsidP="00E87580">
            <w:pPr>
              <w:jc w:val="center"/>
              <w:rPr>
                <w:sz w:val="16"/>
              </w:rPr>
            </w:pPr>
            <w:r w:rsidRPr="00527E9E">
              <w:rPr>
                <w:sz w:val="16"/>
              </w:rPr>
              <w:t>1d6-1</w:t>
            </w:r>
          </w:p>
        </w:tc>
        <w:tc>
          <w:tcPr>
            <w:tcW w:w="0" w:type="auto"/>
            <w:shd w:val="clear" w:color="auto" w:fill="A6A6A6"/>
          </w:tcPr>
          <w:p w14:paraId="78E3DADB" w14:textId="77777777" w:rsidR="0033110F" w:rsidRPr="00527E9E" w:rsidRDefault="0033110F" w:rsidP="00E87580">
            <w:pPr>
              <w:jc w:val="center"/>
              <w:rPr>
                <w:sz w:val="16"/>
              </w:rPr>
            </w:pPr>
            <w:r w:rsidRPr="00527E9E">
              <w:rPr>
                <w:sz w:val="16"/>
              </w:rPr>
              <w:t>guerrier</w:t>
            </w:r>
          </w:p>
        </w:tc>
        <w:tc>
          <w:tcPr>
            <w:tcW w:w="0" w:type="auto"/>
            <w:shd w:val="clear" w:color="auto" w:fill="A6A6A6"/>
          </w:tcPr>
          <w:p w14:paraId="584FF466" w14:textId="77777777" w:rsidR="0033110F" w:rsidRPr="00527E9E" w:rsidRDefault="0033110F" w:rsidP="00E87580">
            <w:pPr>
              <w:jc w:val="center"/>
              <w:rPr>
                <w:sz w:val="16"/>
              </w:rPr>
            </w:pPr>
            <w:r w:rsidRPr="00527E9E">
              <w:rPr>
                <w:sz w:val="16"/>
              </w:rPr>
              <w:t>maille, dague, cheval</w:t>
            </w:r>
          </w:p>
        </w:tc>
        <w:tc>
          <w:tcPr>
            <w:tcW w:w="0" w:type="auto"/>
            <w:shd w:val="clear" w:color="auto" w:fill="A6A6A6"/>
          </w:tcPr>
          <w:p w14:paraId="0E5FDC2D" w14:textId="77777777" w:rsidR="0033110F" w:rsidRPr="00527E9E" w:rsidRDefault="0033110F" w:rsidP="00E87580">
            <w:pPr>
              <w:jc w:val="center"/>
              <w:rPr>
                <w:b/>
                <w:sz w:val="16"/>
              </w:rPr>
            </w:pPr>
            <w:r w:rsidRPr="00527E9E">
              <w:rPr>
                <w:b/>
                <w:sz w:val="16"/>
              </w:rPr>
              <w:t>2</w:t>
            </w:r>
          </w:p>
        </w:tc>
      </w:tr>
      <w:tr w:rsidR="0033110F" w:rsidRPr="00527E9E" w14:paraId="2FF4E172" w14:textId="77777777" w:rsidTr="00E87580">
        <w:tc>
          <w:tcPr>
            <w:tcW w:w="0" w:type="auto"/>
            <w:shd w:val="clear" w:color="auto" w:fill="B3B3B3"/>
          </w:tcPr>
          <w:p w14:paraId="08D740A0" w14:textId="77777777" w:rsidR="0033110F" w:rsidRPr="00527E9E" w:rsidRDefault="0033110F" w:rsidP="00E87580">
            <w:pPr>
              <w:jc w:val="center"/>
              <w:rPr>
                <w:b/>
                <w:sz w:val="16"/>
              </w:rPr>
            </w:pPr>
            <w:r w:rsidRPr="00527E9E">
              <w:rPr>
                <w:b/>
                <w:sz w:val="16"/>
              </w:rPr>
              <w:t>3</w:t>
            </w:r>
          </w:p>
        </w:tc>
        <w:tc>
          <w:tcPr>
            <w:tcW w:w="0" w:type="auto"/>
            <w:shd w:val="clear" w:color="auto" w:fill="B3B3B3"/>
          </w:tcPr>
          <w:p w14:paraId="44D6FFA9" w14:textId="77777777" w:rsidR="0033110F" w:rsidRPr="00527E9E" w:rsidRDefault="0033110F" w:rsidP="00E87580">
            <w:pPr>
              <w:jc w:val="center"/>
              <w:rPr>
                <w:sz w:val="16"/>
              </w:rPr>
            </w:pPr>
            <w:r w:rsidRPr="00527E9E">
              <w:rPr>
                <w:sz w:val="16"/>
              </w:rPr>
              <w:t>chauve musclé</w:t>
            </w:r>
          </w:p>
        </w:tc>
        <w:tc>
          <w:tcPr>
            <w:tcW w:w="0" w:type="auto"/>
            <w:shd w:val="clear" w:color="auto" w:fill="B3B3B3"/>
          </w:tcPr>
          <w:p w14:paraId="071ABF74" w14:textId="77777777" w:rsidR="0033110F" w:rsidRPr="00527E9E" w:rsidRDefault="0033110F" w:rsidP="00E87580">
            <w:pPr>
              <w:jc w:val="center"/>
              <w:rPr>
                <w:sz w:val="16"/>
              </w:rPr>
            </w:pPr>
            <w:r w:rsidRPr="00527E9E">
              <w:rPr>
                <w:sz w:val="16"/>
              </w:rPr>
              <w:t>70</w:t>
            </w:r>
          </w:p>
        </w:tc>
        <w:tc>
          <w:tcPr>
            <w:tcW w:w="0" w:type="auto"/>
            <w:shd w:val="clear" w:color="auto" w:fill="B3B3B3"/>
          </w:tcPr>
          <w:p w14:paraId="282F7C71" w14:textId="77777777" w:rsidR="0033110F" w:rsidRPr="00527E9E" w:rsidRDefault="0033110F" w:rsidP="00E87580">
            <w:pPr>
              <w:jc w:val="center"/>
              <w:rPr>
                <w:sz w:val="16"/>
              </w:rPr>
            </w:pPr>
            <w:r w:rsidRPr="00527E9E">
              <w:rPr>
                <w:sz w:val="16"/>
              </w:rPr>
              <w:t>10</w:t>
            </w:r>
          </w:p>
        </w:tc>
        <w:tc>
          <w:tcPr>
            <w:tcW w:w="0" w:type="auto"/>
            <w:shd w:val="clear" w:color="auto" w:fill="B3B3B3"/>
          </w:tcPr>
          <w:p w14:paraId="40C5B07A" w14:textId="77777777" w:rsidR="0033110F" w:rsidRPr="00527E9E" w:rsidRDefault="0033110F" w:rsidP="00E87580">
            <w:pPr>
              <w:jc w:val="center"/>
              <w:rPr>
                <w:sz w:val="16"/>
              </w:rPr>
            </w:pPr>
            <w:r w:rsidRPr="00527E9E">
              <w:rPr>
                <w:sz w:val="16"/>
              </w:rPr>
              <w:t>10</w:t>
            </w:r>
          </w:p>
        </w:tc>
        <w:tc>
          <w:tcPr>
            <w:tcW w:w="0" w:type="auto"/>
            <w:shd w:val="clear" w:color="auto" w:fill="B3B3B3"/>
          </w:tcPr>
          <w:p w14:paraId="7B0FFF59" w14:textId="77777777" w:rsidR="0033110F" w:rsidRPr="00527E9E" w:rsidRDefault="0033110F" w:rsidP="00E87580">
            <w:pPr>
              <w:jc w:val="center"/>
              <w:rPr>
                <w:sz w:val="16"/>
              </w:rPr>
            </w:pPr>
            <w:r w:rsidRPr="00527E9E">
              <w:rPr>
                <w:sz w:val="16"/>
              </w:rPr>
              <w:t>-</w:t>
            </w:r>
          </w:p>
        </w:tc>
        <w:tc>
          <w:tcPr>
            <w:tcW w:w="0" w:type="auto"/>
            <w:shd w:val="clear" w:color="auto" w:fill="B3B3B3"/>
          </w:tcPr>
          <w:p w14:paraId="2FC40107" w14:textId="77777777" w:rsidR="0033110F" w:rsidRPr="00527E9E" w:rsidRDefault="0033110F" w:rsidP="00E87580">
            <w:pPr>
              <w:jc w:val="center"/>
              <w:rPr>
                <w:sz w:val="16"/>
              </w:rPr>
            </w:pPr>
            <w:r w:rsidRPr="00527E9E">
              <w:rPr>
                <w:sz w:val="16"/>
              </w:rPr>
              <w:t>tueur</w:t>
            </w:r>
          </w:p>
        </w:tc>
        <w:tc>
          <w:tcPr>
            <w:tcW w:w="0" w:type="auto"/>
            <w:shd w:val="clear" w:color="auto" w:fill="B3B3B3"/>
          </w:tcPr>
          <w:p w14:paraId="0D684196" w14:textId="77777777" w:rsidR="0033110F" w:rsidRPr="00527E9E" w:rsidRDefault="0033110F" w:rsidP="00E87580">
            <w:pPr>
              <w:jc w:val="center"/>
              <w:rPr>
                <w:sz w:val="16"/>
              </w:rPr>
            </w:pPr>
            <w:r w:rsidRPr="00527E9E">
              <w:rPr>
                <w:sz w:val="16"/>
              </w:rPr>
              <w:t>épée, bouclier, cuir</w:t>
            </w:r>
          </w:p>
        </w:tc>
        <w:tc>
          <w:tcPr>
            <w:tcW w:w="0" w:type="auto"/>
            <w:shd w:val="clear" w:color="auto" w:fill="B3B3B3"/>
          </w:tcPr>
          <w:p w14:paraId="73A8DB60" w14:textId="77777777" w:rsidR="0033110F" w:rsidRPr="00527E9E" w:rsidRDefault="0033110F" w:rsidP="00E87580">
            <w:pPr>
              <w:jc w:val="center"/>
              <w:rPr>
                <w:b/>
                <w:sz w:val="16"/>
              </w:rPr>
            </w:pPr>
            <w:r w:rsidRPr="00527E9E">
              <w:rPr>
                <w:b/>
                <w:sz w:val="16"/>
              </w:rPr>
              <w:t>3</w:t>
            </w:r>
          </w:p>
        </w:tc>
      </w:tr>
      <w:tr w:rsidR="0033110F" w:rsidRPr="00527E9E" w14:paraId="5650B7DE" w14:textId="77777777" w:rsidTr="00E87580">
        <w:tc>
          <w:tcPr>
            <w:tcW w:w="0" w:type="auto"/>
            <w:shd w:val="clear" w:color="auto" w:fill="C0C0C0"/>
          </w:tcPr>
          <w:p w14:paraId="607997B9" w14:textId="77777777" w:rsidR="0033110F" w:rsidRPr="00527E9E" w:rsidRDefault="0033110F" w:rsidP="00E87580">
            <w:pPr>
              <w:jc w:val="center"/>
              <w:rPr>
                <w:b/>
                <w:sz w:val="16"/>
              </w:rPr>
            </w:pPr>
            <w:r w:rsidRPr="00527E9E">
              <w:rPr>
                <w:b/>
                <w:sz w:val="16"/>
              </w:rPr>
              <w:t>4</w:t>
            </w:r>
          </w:p>
        </w:tc>
        <w:tc>
          <w:tcPr>
            <w:tcW w:w="0" w:type="auto"/>
            <w:shd w:val="clear" w:color="auto" w:fill="C0C0C0"/>
          </w:tcPr>
          <w:p w14:paraId="33BE6EB9" w14:textId="77777777" w:rsidR="0033110F" w:rsidRPr="00527E9E" w:rsidRDefault="0033110F" w:rsidP="00E87580">
            <w:pPr>
              <w:jc w:val="center"/>
              <w:rPr>
                <w:sz w:val="16"/>
              </w:rPr>
            </w:pPr>
            <w:r w:rsidRPr="00527E9E">
              <w:rPr>
                <w:sz w:val="16"/>
              </w:rPr>
              <w:t>petit nerveux</w:t>
            </w:r>
          </w:p>
        </w:tc>
        <w:tc>
          <w:tcPr>
            <w:tcW w:w="0" w:type="auto"/>
            <w:shd w:val="clear" w:color="auto" w:fill="C0C0C0"/>
          </w:tcPr>
          <w:p w14:paraId="2BAA72DE" w14:textId="77777777" w:rsidR="0033110F" w:rsidRPr="00527E9E" w:rsidRDefault="0033110F" w:rsidP="00E87580">
            <w:pPr>
              <w:jc w:val="center"/>
              <w:rPr>
                <w:sz w:val="16"/>
              </w:rPr>
            </w:pPr>
            <w:r w:rsidRPr="00527E9E">
              <w:rPr>
                <w:sz w:val="16"/>
              </w:rPr>
              <w:t>60</w:t>
            </w:r>
          </w:p>
        </w:tc>
        <w:tc>
          <w:tcPr>
            <w:tcW w:w="0" w:type="auto"/>
            <w:shd w:val="clear" w:color="auto" w:fill="C0C0C0"/>
          </w:tcPr>
          <w:p w14:paraId="45058950" w14:textId="77777777" w:rsidR="0033110F" w:rsidRPr="00527E9E" w:rsidRDefault="0033110F" w:rsidP="00E87580">
            <w:pPr>
              <w:jc w:val="center"/>
              <w:rPr>
                <w:sz w:val="16"/>
              </w:rPr>
            </w:pPr>
            <w:r w:rsidRPr="00527E9E">
              <w:rPr>
                <w:sz w:val="16"/>
              </w:rPr>
              <w:t>20</w:t>
            </w:r>
          </w:p>
        </w:tc>
        <w:tc>
          <w:tcPr>
            <w:tcW w:w="0" w:type="auto"/>
            <w:shd w:val="clear" w:color="auto" w:fill="C0C0C0"/>
          </w:tcPr>
          <w:p w14:paraId="007193AA" w14:textId="77777777" w:rsidR="0033110F" w:rsidRPr="00527E9E" w:rsidRDefault="0033110F" w:rsidP="00E87580">
            <w:pPr>
              <w:jc w:val="center"/>
              <w:rPr>
                <w:sz w:val="16"/>
              </w:rPr>
            </w:pPr>
            <w:r w:rsidRPr="00527E9E">
              <w:rPr>
                <w:sz w:val="16"/>
              </w:rPr>
              <w:t>9</w:t>
            </w:r>
          </w:p>
        </w:tc>
        <w:tc>
          <w:tcPr>
            <w:tcW w:w="0" w:type="auto"/>
            <w:shd w:val="clear" w:color="auto" w:fill="C0C0C0"/>
          </w:tcPr>
          <w:p w14:paraId="203A8CD1" w14:textId="77777777" w:rsidR="0033110F" w:rsidRPr="00527E9E" w:rsidRDefault="0033110F" w:rsidP="00E87580">
            <w:pPr>
              <w:jc w:val="center"/>
              <w:rPr>
                <w:sz w:val="16"/>
              </w:rPr>
            </w:pPr>
            <w:r w:rsidRPr="00527E9E">
              <w:rPr>
                <w:sz w:val="16"/>
              </w:rPr>
              <w:t>-</w:t>
            </w:r>
          </w:p>
        </w:tc>
        <w:tc>
          <w:tcPr>
            <w:tcW w:w="0" w:type="auto"/>
            <w:shd w:val="clear" w:color="auto" w:fill="C0C0C0"/>
          </w:tcPr>
          <w:p w14:paraId="01390047" w14:textId="77777777" w:rsidR="0033110F" w:rsidRPr="00527E9E" w:rsidRDefault="0033110F" w:rsidP="00E87580">
            <w:pPr>
              <w:jc w:val="center"/>
              <w:rPr>
                <w:sz w:val="16"/>
              </w:rPr>
            </w:pPr>
            <w:r w:rsidRPr="00527E9E">
              <w:rPr>
                <w:sz w:val="16"/>
              </w:rPr>
              <w:t>artisan du fer</w:t>
            </w:r>
          </w:p>
        </w:tc>
        <w:tc>
          <w:tcPr>
            <w:tcW w:w="0" w:type="auto"/>
            <w:shd w:val="clear" w:color="auto" w:fill="C0C0C0"/>
          </w:tcPr>
          <w:p w14:paraId="02CC5450" w14:textId="77777777" w:rsidR="0033110F" w:rsidRPr="00527E9E" w:rsidRDefault="0033110F" w:rsidP="00E87580">
            <w:pPr>
              <w:jc w:val="center"/>
              <w:rPr>
                <w:sz w:val="16"/>
              </w:rPr>
            </w:pPr>
            <w:r w:rsidRPr="00527E9E">
              <w:rPr>
                <w:sz w:val="16"/>
              </w:rPr>
              <w:t>masse, gros tissus, pauvre</w:t>
            </w:r>
          </w:p>
        </w:tc>
        <w:tc>
          <w:tcPr>
            <w:tcW w:w="0" w:type="auto"/>
            <w:shd w:val="clear" w:color="auto" w:fill="C0C0C0"/>
          </w:tcPr>
          <w:p w14:paraId="73CB38D8" w14:textId="77777777" w:rsidR="0033110F" w:rsidRPr="00527E9E" w:rsidRDefault="0033110F" w:rsidP="00E87580">
            <w:pPr>
              <w:jc w:val="center"/>
              <w:rPr>
                <w:b/>
                <w:sz w:val="16"/>
              </w:rPr>
            </w:pPr>
            <w:r w:rsidRPr="00527E9E">
              <w:rPr>
                <w:b/>
                <w:sz w:val="16"/>
              </w:rPr>
              <w:t>4</w:t>
            </w:r>
          </w:p>
        </w:tc>
      </w:tr>
      <w:tr w:rsidR="0033110F" w:rsidRPr="00527E9E" w14:paraId="440B6AEA" w14:textId="77777777" w:rsidTr="00E87580">
        <w:tc>
          <w:tcPr>
            <w:tcW w:w="0" w:type="auto"/>
            <w:shd w:val="clear" w:color="auto" w:fill="C0C0C0"/>
          </w:tcPr>
          <w:p w14:paraId="71AA9D3B" w14:textId="77777777" w:rsidR="0033110F" w:rsidRPr="00527E9E" w:rsidRDefault="0033110F" w:rsidP="00E87580">
            <w:pPr>
              <w:jc w:val="center"/>
              <w:rPr>
                <w:b/>
                <w:sz w:val="16"/>
              </w:rPr>
            </w:pPr>
            <w:r w:rsidRPr="00527E9E">
              <w:rPr>
                <w:b/>
                <w:sz w:val="16"/>
              </w:rPr>
              <w:t>5</w:t>
            </w:r>
          </w:p>
        </w:tc>
        <w:tc>
          <w:tcPr>
            <w:tcW w:w="0" w:type="auto"/>
            <w:shd w:val="clear" w:color="auto" w:fill="C0C0C0"/>
          </w:tcPr>
          <w:p w14:paraId="395EDB9E" w14:textId="77777777" w:rsidR="0033110F" w:rsidRPr="00527E9E" w:rsidRDefault="0033110F" w:rsidP="00E87580">
            <w:pPr>
              <w:jc w:val="center"/>
              <w:rPr>
                <w:sz w:val="16"/>
              </w:rPr>
            </w:pPr>
            <w:r w:rsidRPr="00527E9E">
              <w:rPr>
                <w:sz w:val="16"/>
              </w:rPr>
              <w:t>blond élancé</w:t>
            </w:r>
          </w:p>
        </w:tc>
        <w:tc>
          <w:tcPr>
            <w:tcW w:w="0" w:type="auto"/>
            <w:shd w:val="clear" w:color="auto" w:fill="C0C0C0"/>
          </w:tcPr>
          <w:p w14:paraId="071C078E" w14:textId="77777777" w:rsidR="0033110F" w:rsidRPr="00527E9E" w:rsidRDefault="0033110F" w:rsidP="00E87580">
            <w:pPr>
              <w:jc w:val="center"/>
              <w:rPr>
                <w:sz w:val="16"/>
              </w:rPr>
            </w:pPr>
            <w:r w:rsidRPr="00527E9E">
              <w:rPr>
                <w:sz w:val="16"/>
              </w:rPr>
              <w:t>50</w:t>
            </w:r>
          </w:p>
        </w:tc>
        <w:tc>
          <w:tcPr>
            <w:tcW w:w="0" w:type="auto"/>
            <w:shd w:val="clear" w:color="auto" w:fill="C0C0C0"/>
          </w:tcPr>
          <w:p w14:paraId="595A8D2E" w14:textId="77777777" w:rsidR="0033110F" w:rsidRPr="00527E9E" w:rsidRDefault="0033110F" w:rsidP="00E87580">
            <w:pPr>
              <w:jc w:val="center"/>
              <w:rPr>
                <w:sz w:val="16"/>
              </w:rPr>
            </w:pPr>
            <w:r w:rsidRPr="00527E9E">
              <w:rPr>
                <w:sz w:val="16"/>
              </w:rPr>
              <w:t>30</w:t>
            </w:r>
          </w:p>
        </w:tc>
        <w:tc>
          <w:tcPr>
            <w:tcW w:w="0" w:type="auto"/>
            <w:shd w:val="clear" w:color="auto" w:fill="C0C0C0"/>
          </w:tcPr>
          <w:p w14:paraId="01E6F934" w14:textId="77777777" w:rsidR="0033110F" w:rsidRPr="00527E9E" w:rsidRDefault="0033110F" w:rsidP="00E87580">
            <w:pPr>
              <w:jc w:val="center"/>
              <w:rPr>
                <w:sz w:val="16"/>
              </w:rPr>
            </w:pPr>
            <w:r w:rsidRPr="00527E9E">
              <w:rPr>
                <w:sz w:val="16"/>
              </w:rPr>
              <w:t>8</w:t>
            </w:r>
          </w:p>
        </w:tc>
        <w:tc>
          <w:tcPr>
            <w:tcW w:w="0" w:type="auto"/>
            <w:shd w:val="clear" w:color="auto" w:fill="C0C0C0"/>
          </w:tcPr>
          <w:p w14:paraId="14F2EB0D" w14:textId="77777777" w:rsidR="0033110F" w:rsidRPr="00527E9E" w:rsidRDefault="0033110F" w:rsidP="00E87580">
            <w:pPr>
              <w:jc w:val="center"/>
              <w:rPr>
                <w:sz w:val="16"/>
              </w:rPr>
            </w:pPr>
            <w:r w:rsidRPr="00527E9E">
              <w:rPr>
                <w:sz w:val="16"/>
              </w:rPr>
              <w:t>-</w:t>
            </w:r>
          </w:p>
        </w:tc>
        <w:tc>
          <w:tcPr>
            <w:tcW w:w="0" w:type="auto"/>
            <w:shd w:val="clear" w:color="auto" w:fill="C0C0C0"/>
          </w:tcPr>
          <w:p w14:paraId="46301D2E" w14:textId="77777777" w:rsidR="0033110F" w:rsidRPr="00527E9E" w:rsidRDefault="0033110F" w:rsidP="00E87580">
            <w:pPr>
              <w:jc w:val="center"/>
              <w:rPr>
                <w:sz w:val="16"/>
              </w:rPr>
            </w:pPr>
            <w:r w:rsidRPr="00527E9E">
              <w:rPr>
                <w:sz w:val="16"/>
              </w:rPr>
              <w:t>artisan du cuir</w:t>
            </w:r>
          </w:p>
        </w:tc>
        <w:tc>
          <w:tcPr>
            <w:tcW w:w="0" w:type="auto"/>
            <w:shd w:val="clear" w:color="auto" w:fill="C0C0C0"/>
          </w:tcPr>
          <w:p w14:paraId="3EDC34D1" w14:textId="77777777" w:rsidR="0033110F" w:rsidRPr="00527E9E" w:rsidRDefault="0033110F" w:rsidP="00E87580">
            <w:pPr>
              <w:jc w:val="center"/>
              <w:rPr>
                <w:sz w:val="16"/>
              </w:rPr>
            </w:pPr>
            <w:r w:rsidRPr="00527E9E">
              <w:rPr>
                <w:sz w:val="16"/>
              </w:rPr>
              <w:t>arc, étoffes, aisé</w:t>
            </w:r>
          </w:p>
        </w:tc>
        <w:tc>
          <w:tcPr>
            <w:tcW w:w="0" w:type="auto"/>
            <w:shd w:val="clear" w:color="auto" w:fill="C0C0C0"/>
          </w:tcPr>
          <w:p w14:paraId="20E31E3A" w14:textId="77777777" w:rsidR="0033110F" w:rsidRPr="00527E9E" w:rsidRDefault="0033110F" w:rsidP="00E87580">
            <w:pPr>
              <w:jc w:val="center"/>
              <w:rPr>
                <w:b/>
                <w:sz w:val="16"/>
              </w:rPr>
            </w:pPr>
            <w:r w:rsidRPr="00527E9E">
              <w:rPr>
                <w:b/>
                <w:sz w:val="16"/>
              </w:rPr>
              <w:t>5</w:t>
            </w:r>
          </w:p>
        </w:tc>
      </w:tr>
      <w:tr w:rsidR="0033110F" w:rsidRPr="00527E9E" w14:paraId="7ACDF4E9" w14:textId="77777777" w:rsidTr="00E87580">
        <w:tc>
          <w:tcPr>
            <w:tcW w:w="0" w:type="auto"/>
            <w:shd w:val="clear" w:color="auto" w:fill="CCCCCC"/>
          </w:tcPr>
          <w:p w14:paraId="051176AB" w14:textId="77777777" w:rsidR="0033110F" w:rsidRPr="00527E9E" w:rsidRDefault="0033110F" w:rsidP="00E87580">
            <w:pPr>
              <w:jc w:val="center"/>
              <w:rPr>
                <w:b/>
                <w:sz w:val="16"/>
              </w:rPr>
            </w:pPr>
            <w:r w:rsidRPr="00527E9E">
              <w:rPr>
                <w:b/>
                <w:sz w:val="16"/>
              </w:rPr>
              <w:t>6</w:t>
            </w:r>
          </w:p>
        </w:tc>
        <w:tc>
          <w:tcPr>
            <w:tcW w:w="0" w:type="auto"/>
            <w:shd w:val="clear" w:color="auto" w:fill="CCCCCC"/>
          </w:tcPr>
          <w:p w14:paraId="0A022191" w14:textId="77777777" w:rsidR="0033110F" w:rsidRPr="00527E9E" w:rsidRDefault="0033110F" w:rsidP="00E87580">
            <w:pPr>
              <w:jc w:val="center"/>
              <w:rPr>
                <w:sz w:val="16"/>
              </w:rPr>
            </w:pPr>
            <w:r w:rsidRPr="00527E9E">
              <w:rPr>
                <w:sz w:val="16"/>
              </w:rPr>
              <w:t>lourd et lent</w:t>
            </w:r>
          </w:p>
        </w:tc>
        <w:tc>
          <w:tcPr>
            <w:tcW w:w="0" w:type="auto"/>
            <w:shd w:val="clear" w:color="auto" w:fill="CCCCCC"/>
          </w:tcPr>
          <w:p w14:paraId="0ECE67EF" w14:textId="77777777" w:rsidR="0033110F" w:rsidRPr="00527E9E" w:rsidRDefault="0033110F" w:rsidP="00E87580">
            <w:pPr>
              <w:jc w:val="center"/>
              <w:rPr>
                <w:sz w:val="16"/>
              </w:rPr>
            </w:pPr>
            <w:r w:rsidRPr="00527E9E">
              <w:rPr>
                <w:sz w:val="16"/>
              </w:rPr>
              <w:t>40</w:t>
            </w:r>
          </w:p>
        </w:tc>
        <w:tc>
          <w:tcPr>
            <w:tcW w:w="0" w:type="auto"/>
            <w:shd w:val="clear" w:color="auto" w:fill="CCCCCC"/>
          </w:tcPr>
          <w:p w14:paraId="1F75EE67" w14:textId="77777777" w:rsidR="0033110F" w:rsidRPr="00527E9E" w:rsidRDefault="0033110F" w:rsidP="00E87580">
            <w:pPr>
              <w:jc w:val="center"/>
              <w:rPr>
                <w:sz w:val="16"/>
              </w:rPr>
            </w:pPr>
            <w:r w:rsidRPr="00527E9E">
              <w:rPr>
                <w:sz w:val="16"/>
              </w:rPr>
              <w:t>40</w:t>
            </w:r>
          </w:p>
        </w:tc>
        <w:tc>
          <w:tcPr>
            <w:tcW w:w="0" w:type="auto"/>
            <w:shd w:val="clear" w:color="auto" w:fill="CCCCCC"/>
          </w:tcPr>
          <w:p w14:paraId="0A47B033" w14:textId="77777777" w:rsidR="0033110F" w:rsidRPr="00527E9E" w:rsidRDefault="0033110F" w:rsidP="00E87580">
            <w:pPr>
              <w:jc w:val="center"/>
              <w:rPr>
                <w:sz w:val="16"/>
              </w:rPr>
            </w:pPr>
            <w:r w:rsidRPr="00527E9E">
              <w:rPr>
                <w:sz w:val="16"/>
              </w:rPr>
              <w:t>7</w:t>
            </w:r>
          </w:p>
        </w:tc>
        <w:tc>
          <w:tcPr>
            <w:tcW w:w="0" w:type="auto"/>
            <w:shd w:val="clear" w:color="auto" w:fill="CCCCCC"/>
          </w:tcPr>
          <w:p w14:paraId="7B3F52A4" w14:textId="77777777" w:rsidR="0033110F" w:rsidRPr="00527E9E" w:rsidRDefault="0033110F" w:rsidP="00E87580">
            <w:pPr>
              <w:jc w:val="center"/>
              <w:rPr>
                <w:sz w:val="16"/>
              </w:rPr>
            </w:pPr>
            <w:r w:rsidRPr="00527E9E">
              <w:rPr>
                <w:sz w:val="16"/>
              </w:rPr>
              <w:t>-</w:t>
            </w:r>
          </w:p>
        </w:tc>
        <w:tc>
          <w:tcPr>
            <w:tcW w:w="0" w:type="auto"/>
            <w:shd w:val="clear" w:color="auto" w:fill="CCCCCC"/>
          </w:tcPr>
          <w:p w14:paraId="47524DAC" w14:textId="77777777" w:rsidR="0033110F" w:rsidRPr="00527E9E" w:rsidRDefault="0033110F" w:rsidP="00E87580">
            <w:pPr>
              <w:jc w:val="center"/>
              <w:rPr>
                <w:sz w:val="16"/>
              </w:rPr>
            </w:pPr>
            <w:r w:rsidRPr="00527E9E">
              <w:rPr>
                <w:sz w:val="16"/>
              </w:rPr>
              <w:t>garde</w:t>
            </w:r>
          </w:p>
        </w:tc>
        <w:tc>
          <w:tcPr>
            <w:tcW w:w="0" w:type="auto"/>
            <w:shd w:val="clear" w:color="auto" w:fill="CCCCCC"/>
          </w:tcPr>
          <w:p w14:paraId="3B7A8F22" w14:textId="77777777" w:rsidR="0033110F" w:rsidRPr="00527E9E" w:rsidRDefault="0033110F" w:rsidP="00E87580">
            <w:pPr>
              <w:jc w:val="center"/>
              <w:rPr>
                <w:sz w:val="16"/>
              </w:rPr>
            </w:pPr>
            <w:r w:rsidRPr="00527E9E">
              <w:rPr>
                <w:sz w:val="16"/>
              </w:rPr>
              <w:t>deux armes, cuir clouté</w:t>
            </w:r>
          </w:p>
        </w:tc>
        <w:tc>
          <w:tcPr>
            <w:tcW w:w="0" w:type="auto"/>
            <w:shd w:val="clear" w:color="auto" w:fill="CCCCCC"/>
          </w:tcPr>
          <w:p w14:paraId="67D1E869" w14:textId="77777777" w:rsidR="0033110F" w:rsidRPr="00527E9E" w:rsidRDefault="0033110F" w:rsidP="00E87580">
            <w:pPr>
              <w:jc w:val="center"/>
              <w:rPr>
                <w:b/>
                <w:sz w:val="16"/>
              </w:rPr>
            </w:pPr>
            <w:r w:rsidRPr="00527E9E">
              <w:rPr>
                <w:b/>
                <w:sz w:val="16"/>
              </w:rPr>
              <w:t>6</w:t>
            </w:r>
          </w:p>
        </w:tc>
      </w:tr>
      <w:tr w:rsidR="0033110F" w:rsidRPr="00527E9E" w14:paraId="2C0C0634" w14:textId="77777777" w:rsidTr="00E87580">
        <w:tc>
          <w:tcPr>
            <w:tcW w:w="0" w:type="auto"/>
            <w:shd w:val="clear" w:color="auto" w:fill="D9D9D9"/>
          </w:tcPr>
          <w:p w14:paraId="4A3976A5" w14:textId="77777777" w:rsidR="0033110F" w:rsidRPr="00527E9E" w:rsidRDefault="0033110F" w:rsidP="00E87580">
            <w:pPr>
              <w:jc w:val="center"/>
              <w:rPr>
                <w:b/>
                <w:sz w:val="16"/>
              </w:rPr>
            </w:pPr>
            <w:r w:rsidRPr="00527E9E">
              <w:rPr>
                <w:b/>
                <w:sz w:val="16"/>
              </w:rPr>
              <w:t>7</w:t>
            </w:r>
          </w:p>
        </w:tc>
        <w:tc>
          <w:tcPr>
            <w:tcW w:w="0" w:type="auto"/>
            <w:shd w:val="clear" w:color="auto" w:fill="D9D9D9"/>
          </w:tcPr>
          <w:p w14:paraId="19897647" w14:textId="77777777" w:rsidR="0033110F" w:rsidRPr="00527E9E" w:rsidRDefault="0033110F" w:rsidP="00E87580">
            <w:pPr>
              <w:jc w:val="center"/>
              <w:rPr>
                <w:sz w:val="16"/>
              </w:rPr>
            </w:pPr>
            <w:r w:rsidRPr="00527E9E">
              <w:rPr>
                <w:sz w:val="16"/>
              </w:rPr>
              <w:t>yeux noirs</w:t>
            </w:r>
          </w:p>
        </w:tc>
        <w:tc>
          <w:tcPr>
            <w:tcW w:w="0" w:type="auto"/>
            <w:shd w:val="clear" w:color="auto" w:fill="D9D9D9"/>
          </w:tcPr>
          <w:p w14:paraId="498B4F91" w14:textId="77777777" w:rsidR="0033110F" w:rsidRPr="00527E9E" w:rsidRDefault="0033110F" w:rsidP="00E87580">
            <w:pPr>
              <w:jc w:val="center"/>
              <w:rPr>
                <w:sz w:val="16"/>
              </w:rPr>
            </w:pPr>
            <w:r w:rsidRPr="00527E9E">
              <w:rPr>
                <w:sz w:val="16"/>
              </w:rPr>
              <w:t>30</w:t>
            </w:r>
          </w:p>
        </w:tc>
        <w:tc>
          <w:tcPr>
            <w:tcW w:w="0" w:type="auto"/>
            <w:shd w:val="clear" w:color="auto" w:fill="D9D9D9"/>
          </w:tcPr>
          <w:p w14:paraId="00785C59" w14:textId="77777777" w:rsidR="0033110F" w:rsidRPr="00527E9E" w:rsidRDefault="0033110F" w:rsidP="00E87580">
            <w:pPr>
              <w:jc w:val="center"/>
              <w:rPr>
                <w:sz w:val="16"/>
              </w:rPr>
            </w:pPr>
            <w:r w:rsidRPr="00527E9E">
              <w:rPr>
                <w:sz w:val="16"/>
              </w:rPr>
              <w:t>50</w:t>
            </w:r>
          </w:p>
        </w:tc>
        <w:tc>
          <w:tcPr>
            <w:tcW w:w="0" w:type="auto"/>
            <w:shd w:val="clear" w:color="auto" w:fill="D9D9D9"/>
          </w:tcPr>
          <w:p w14:paraId="247B80AD" w14:textId="77777777" w:rsidR="0033110F" w:rsidRPr="00527E9E" w:rsidRDefault="0033110F" w:rsidP="00E87580">
            <w:pPr>
              <w:jc w:val="center"/>
              <w:rPr>
                <w:sz w:val="16"/>
              </w:rPr>
            </w:pPr>
            <w:r w:rsidRPr="00527E9E">
              <w:rPr>
                <w:sz w:val="16"/>
              </w:rPr>
              <w:t>6</w:t>
            </w:r>
          </w:p>
        </w:tc>
        <w:tc>
          <w:tcPr>
            <w:tcW w:w="0" w:type="auto"/>
            <w:shd w:val="clear" w:color="auto" w:fill="D9D9D9"/>
          </w:tcPr>
          <w:p w14:paraId="3104251F" w14:textId="77777777" w:rsidR="0033110F" w:rsidRPr="00527E9E" w:rsidRDefault="0033110F" w:rsidP="00E87580">
            <w:pPr>
              <w:jc w:val="center"/>
              <w:rPr>
                <w:sz w:val="16"/>
              </w:rPr>
            </w:pPr>
            <w:r w:rsidRPr="00527E9E">
              <w:rPr>
                <w:sz w:val="16"/>
              </w:rPr>
              <w:t>-</w:t>
            </w:r>
          </w:p>
        </w:tc>
        <w:tc>
          <w:tcPr>
            <w:tcW w:w="0" w:type="auto"/>
            <w:shd w:val="clear" w:color="auto" w:fill="D9D9D9"/>
          </w:tcPr>
          <w:p w14:paraId="0710E50D" w14:textId="77777777" w:rsidR="0033110F" w:rsidRPr="00527E9E" w:rsidRDefault="0033110F" w:rsidP="00E87580">
            <w:pPr>
              <w:jc w:val="center"/>
              <w:rPr>
                <w:sz w:val="16"/>
              </w:rPr>
            </w:pPr>
            <w:r w:rsidRPr="00527E9E">
              <w:rPr>
                <w:sz w:val="16"/>
              </w:rPr>
              <w:t>voleur</w:t>
            </w:r>
          </w:p>
        </w:tc>
        <w:tc>
          <w:tcPr>
            <w:tcW w:w="0" w:type="auto"/>
            <w:shd w:val="clear" w:color="auto" w:fill="D9D9D9"/>
          </w:tcPr>
          <w:p w14:paraId="2E2FEA32" w14:textId="77777777" w:rsidR="0033110F" w:rsidRPr="00527E9E" w:rsidRDefault="0033110F" w:rsidP="00E87580">
            <w:pPr>
              <w:jc w:val="center"/>
              <w:rPr>
                <w:sz w:val="16"/>
              </w:rPr>
            </w:pPr>
            <w:r w:rsidRPr="00527E9E">
              <w:rPr>
                <w:sz w:val="16"/>
              </w:rPr>
              <w:t>juste-au-corps, dagues</w:t>
            </w:r>
          </w:p>
        </w:tc>
        <w:tc>
          <w:tcPr>
            <w:tcW w:w="0" w:type="auto"/>
            <w:shd w:val="clear" w:color="auto" w:fill="D9D9D9"/>
          </w:tcPr>
          <w:p w14:paraId="7F384069" w14:textId="77777777" w:rsidR="0033110F" w:rsidRPr="00527E9E" w:rsidRDefault="0033110F" w:rsidP="00E87580">
            <w:pPr>
              <w:jc w:val="center"/>
              <w:rPr>
                <w:b/>
                <w:sz w:val="16"/>
              </w:rPr>
            </w:pPr>
            <w:r w:rsidRPr="00527E9E">
              <w:rPr>
                <w:b/>
                <w:sz w:val="16"/>
              </w:rPr>
              <w:t>7</w:t>
            </w:r>
          </w:p>
        </w:tc>
      </w:tr>
      <w:tr w:rsidR="0033110F" w:rsidRPr="00527E9E" w14:paraId="55ACF1AA" w14:textId="77777777" w:rsidTr="00E87580">
        <w:tc>
          <w:tcPr>
            <w:tcW w:w="0" w:type="auto"/>
            <w:shd w:val="clear" w:color="auto" w:fill="E0E0E0"/>
          </w:tcPr>
          <w:p w14:paraId="6456B31C" w14:textId="77777777" w:rsidR="0033110F" w:rsidRPr="00527E9E" w:rsidRDefault="0033110F" w:rsidP="00E87580">
            <w:pPr>
              <w:jc w:val="center"/>
              <w:rPr>
                <w:b/>
                <w:sz w:val="16"/>
              </w:rPr>
            </w:pPr>
            <w:r w:rsidRPr="00527E9E">
              <w:rPr>
                <w:b/>
                <w:sz w:val="16"/>
              </w:rPr>
              <w:t>8</w:t>
            </w:r>
          </w:p>
        </w:tc>
        <w:tc>
          <w:tcPr>
            <w:tcW w:w="0" w:type="auto"/>
            <w:shd w:val="clear" w:color="auto" w:fill="E0E0E0"/>
          </w:tcPr>
          <w:p w14:paraId="6D22182E" w14:textId="77777777" w:rsidR="0033110F" w:rsidRPr="00527E9E" w:rsidRDefault="0033110F" w:rsidP="00E87580">
            <w:pPr>
              <w:jc w:val="center"/>
              <w:rPr>
                <w:sz w:val="16"/>
              </w:rPr>
            </w:pPr>
            <w:r w:rsidRPr="00527E9E">
              <w:rPr>
                <w:sz w:val="16"/>
              </w:rPr>
              <w:t>maigre souriant</w:t>
            </w:r>
          </w:p>
        </w:tc>
        <w:tc>
          <w:tcPr>
            <w:tcW w:w="0" w:type="auto"/>
            <w:shd w:val="clear" w:color="auto" w:fill="E0E0E0"/>
          </w:tcPr>
          <w:p w14:paraId="500682D6" w14:textId="77777777" w:rsidR="0033110F" w:rsidRPr="00527E9E" w:rsidRDefault="0033110F" w:rsidP="00E87580">
            <w:pPr>
              <w:jc w:val="center"/>
              <w:rPr>
                <w:sz w:val="16"/>
              </w:rPr>
            </w:pPr>
            <w:r w:rsidRPr="00527E9E">
              <w:rPr>
                <w:sz w:val="16"/>
              </w:rPr>
              <w:t>20</w:t>
            </w:r>
          </w:p>
        </w:tc>
        <w:tc>
          <w:tcPr>
            <w:tcW w:w="0" w:type="auto"/>
            <w:shd w:val="clear" w:color="auto" w:fill="E0E0E0"/>
          </w:tcPr>
          <w:p w14:paraId="24D63BC3" w14:textId="77777777" w:rsidR="0033110F" w:rsidRPr="00527E9E" w:rsidRDefault="0033110F" w:rsidP="00E87580">
            <w:pPr>
              <w:jc w:val="center"/>
              <w:rPr>
                <w:sz w:val="16"/>
              </w:rPr>
            </w:pPr>
            <w:r w:rsidRPr="00527E9E">
              <w:rPr>
                <w:sz w:val="16"/>
              </w:rPr>
              <w:t>60</w:t>
            </w:r>
          </w:p>
        </w:tc>
        <w:tc>
          <w:tcPr>
            <w:tcW w:w="0" w:type="auto"/>
            <w:shd w:val="clear" w:color="auto" w:fill="E0E0E0"/>
          </w:tcPr>
          <w:p w14:paraId="49BF7085" w14:textId="77777777" w:rsidR="0033110F" w:rsidRPr="00527E9E" w:rsidRDefault="0033110F" w:rsidP="00E87580">
            <w:pPr>
              <w:jc w:val="center"/>
              <w:rPr>
                <w:sz w:val="16"/>
              </w:rPr>
            </w:pPr>
            <w:r w:rsidRPr="00527E9E">
              <w:rPr>
                <w:sz w:val="16"/>
              </w:rPr>
              <w:t>5</w:t>
            </w:r>
          </w:p>
        </w:tc>
        <w:tc>
          <w:tcPr>
            <w:tcW w:w="0" w:type="auto"/>
            <w:shd w:val="clear" w:color="auto" w:fill="E0E0E0"/>
          </w:tcPr>
          <w:p w14:paraId="504C7F7F" w14:textId="77777777" w:rsidR="0033110F" w:rsidRPr="00527E9E" w:rsidRDefault="0033110F" w:rsidP="00E87580">
            <w:pPr>
              <w:jc w:val="center"/>
              <w:rPr>
                <w:sz w:val="16"/>
              </w:rPr>
            </w:pPr>
            <w:r w:rsidRPr="00527E9E">
              <w:rPr>
                <w:sz w:val="16"/>
              </w:rPr>
              <w:t>-</w:t>
            </w:r>
          </w:p>
        </w:tc>
        <w:tc>
          <w:tcPr>
            <w:tcW w:w="0" w:type="auto"/>
            <w:shd w:val="clear" w:color="auto" w:fill="E0E0E0"/>
          </w:tcPr>
          <w:p w14:paraId="21C41B88" w14:textId="77777777" w:rsidR="0033110F" w:rsidRPr="00527E9E" w:rsidRDefault="0033110F" w:rsidP="00E87580">
            <w:pPr>
              <w:jc w:val="center"/>
              <w:rPr>
                <w:sz w:val="16"/>
              </w:rPr>
            </w:pPr>
            <w:r w:rsidRPr="00527E9E">
              <w:rPr>
                <w:sz w:val="16"/>
              </w:rPr>
              <w:t>lettré</w:t>
            </w:r>
          </w:p>
        </w:tc>
        <w:tc>
          <w:tcPr>
            <w:tcW w:w="0" w:type="auto"/>
            <w:shd w:val="clear" w:color="auto" w:fill="E0E0E0"/>
          </w:tcPr>
          <w:p w14:paraId="7B60F590" w14:textId="77777777" w:rsidR="0033110F" w:rsidRPr="00527E9E" w:rsidRDefault="0033110F" w:rsidP="00E87580">
            <w:pPr>
              <w:jc w:val="center"/>
              <w:rPr>
                <w:sz w:val="16"/>
              </w:rPr>
            </w:pPr>
            <w:r w:rsidRPr="00527E9E">
              <w:rPr>
                <w:sz w:val="16"/>
              </w:rPr>
              <w:t>robe, bagues, chapeau</w:t>
            </w:r>
          </w:p>
        </w:tc>
        <w:tc>
          <w:tcPr>
            <w:tcW w:w="0" w:type="auto"/>
            <w:shd w:val="clear" w:color="auto" w:fill="E0E0E0"/>
          </w:tcPr>
          <w:p w14:paraId="51B98840" w14:textId="77777777" w:rsidR="0033110F" w:rsidRPr="00527E9E" w:rsidRDefault="0033110F" w:rsidP="00E87580">
            <w:pPr>
              <w:jc w:val="center"/>
              <w:rPr>
                <w:b/>
                <w:sz w:val="16"/>
              </w:rPr>
            </w:pPr>
            <w:r w:rsidRPr="00527E9E">
              <w:rPr>
                <w:b/>
                <w:sz w:val="16"/>
              </w:rPr>
              <w:t>8</w:t>
            </w:r>
          </w:p>
        </w:tc>
      </w:tr>
      <w:tr w:rsidR="0033110F" w:rsidRPr="00527E9E" w14:paraId="304CE306" w14:textId="77777777" w:rsidTr="00E87580">
        <w:tc>
          <w:tcPr>
            <w:tcW w:w="0" w:type="auto"/>
            <w:shd w:val="clear" w:color="auto" w:fill="E6E6E6"/>
          </w:tcPr>
          <w:p w14:paraId="66BFEE9B" w14:textId="77777777" w:rsidR="0033110F" w:rsidRPr="00527E9E" w:rsidRDefault="0033110F" w:rsidP="00E87580">
            <w:pPr>
              <w:jc w:val="center"/>
              <w:rPr>
                <w:b/>
                <w:sz w:val="16"/>
              </w:rPr>
            </w:pPr>
            <w:r w:rsidRPr="00527E9E">
              <w:rPr>
                <w:b/>
                <w:sz w:val="16"/>
              </w:rPr>
              <w:t>9</w:t>
            </w:r>
          </w:p>
        </w:tc>
        <w:tc>
          <w:tcPr>
            <w:tcW w:w="0" w:type="auto"/>
            <w:shd w:val="clear" w:color="auto" w:fill="E6E6E6"/>
          </w:tcPr>
          <w:p w14:paraId="6C31A711" w14:textId="77777777" w:rsidR="0033110F" w:rsidRPr="00527E9E" w:rsidRDefault="0033110F" w:rsidP="00E87580">
            <w:pPr>
              <w:jc w:val="center"/>
              <w:rPr>
                <w:sz w:val="16"/>
              </w:rPr>
            </w:pPr>
            <w:r w:rsidRPr="00527E9E">
              <w:rPr>
                <w:sz w:val="16"/>
              </w:rPr>
              <w:t>tonsure châtain</w:t>
            </w:r>
          </w:p>
        </w:tc>
        <w:tc>
          <w:tcPr>
            <w:tcW w:w="0" w:type="auto"/>
            <w:shd w:val="clear" w:color="auto" w:fill="E6E6E6"/>
          </w:tcPr>
          <w:p w14:paraId="47E3338E" w14:textId="77777777" w:rsidR="0033110F" w:rsidRPr="00527E9E" w:rsidRDefault="0033110F" w:rsidP="00E87580">
            <w:pPr>
              <w:jc w:val="center"/>
              <w:rPr>
                <w:sz w:val="16"/>
              </w:rPr>
            </w:pPr>
            <w:r w:rsidRPr="00527E9E">
              <w:rPr>
                <w:sz w:val="16"/>
              </w:rPr>
              <w:t>10</w:t>
            </w:r>
          </w:p>
        </w:tc>
        <w:tc>
          <w:tcPr>
            <w:tcW w:w="0" w:type="auto"/>
            <w:shd w:val="clear" w:color="auto" w:fill="E6E6E6"/>
          </w:tcPr>
          <w:p w14:paraId="723DBC81" w14:textId="77777777" w:rsidR="0033110F" w:rsidRPr="00527E9E" w:rsidRDefault="0033110F" w:rsidP="00E87580">
            <w:pPr>
              <w:jc w:val="center"/>
              <w:rPr>
                <w:sz w:val="16"/>
              </w:rPr>
            </w:pPr>
            <w:r w:rsidRPr="00527E9E">
              <w:rPr>
                <w:sz w:val="16"/>
              </w:rPr>
              <w:t>50</w:t>
            </w:r>
          </w:p>
        </w:tc>
        <w:tc>
          <w:tcPr>
            <w:tcW w:w="0" w:type="auto"/>
            <w:shd w:val="clear" w:color="auto" w:fill="E6E6E6"/>
          </w:tcPr>
          <w:p w14:paraId="45758C9C" w14:textId="77777777" w:rsidR="0033110F" w:rsidRPr="00527E9E" w:rsidRDefault="0033110F" w:rsidP="00E87580">
            <w:pPr>
              <w:jc w:val="center"/>
              <w:rPr>
                <w:sz w:val="16"/>
              </w:rPr>
            </w:pPr>
            <w:r w:rsidRPr="00527E9E">
              <w:rPr>
                <w:sz w:val="16"/>
              </w:rPr>
              <w:t>4</w:t>
            </w:r>
          </w:p>
        </w:tc>
        <w:tc>
          <w:tcPr>
            <w:tcW w:w="0" w:type="auto"/>
            <w:shd w:val="clear" w:color="auto" w:fill="E6E6E6"/>
          </w:tcPr>
          <w:p w14:paraId="49A01E4E" w14:textId="77777777" w:rsidR="0033110F" w:rsidRPr="00527E9E" w:rsidRDefault="0033110F" w:rsidP="00E87580">
            <w:pPr>
              <w:jc w:val="center"/>
              <w:rPr>
                <w:sz w:val="16"/>
              </w:rPr>
            </w:pPr>
            <w:r w:rsidRPr="00527E9E">
              <w:rPr>
                <w:sz w:val="16"/>
              </w:rPr>
              <w:t>-</w:t>
            </w:r>
          </w:p>
        </w:tc>
        <w:tc>
          <w:tcPr>
            <w:tcW w:w="0" w:type="auto"/>
            <w:shd w:val="clear" w:color="auto" w:fill="E6E6E6"/>
          </w:tcPr>
          <w:p w14:paraId="1EB763D0" w14:textId="77777777" w:rsidR="0033110F" w:rsidRPr="00527E9E" w:rsidRDefault="0033110F" w:rsidP="00E87580">
            <w:pPr>
              <w:jc w:val="center"/>
              <w:rPr>
                <w:sz w:val="16"/>
              </w:rPr>
            </w:pPr>
            <w:r w:rsidRPr="00527E9E">
              <w:rPr>
                <w:sz w:val="16"/>
              </w:rPr>
              <w:t>étudiant</w:t>
            </w:r>
          </w:p>
        </w:tc>
        <w:tc>
          <w:tcPr>
            <w:tcW w:w="0" w:type="auto"/>
            <w:shd w:val="clear" w:color="auto" w:fill="E6E6E6"/>
          </w:tcPr>
          <w:p w14:paraId="7C7CF55B" w14:textId="77777777" w:rsidR="0033110F" w:rsidRPr="00527E9E" w:rsidRDefault="0033110F" w:rsidP="00E87580">
            <w:pPr>
              <w:jc w:val="center"/>
              <w:rPr>
                <w:sz w:val="16"/>
              </w:rPr>
            </w:pPr>
            <w:r w:rsidRPr="00527E9E">
              <w:rPr>
                <w:sz w:val="16"/>
              </w:rPr>
              <w:t>tissu sale, gourdin, sacs</w:t>
            </w:r>
          </w:p>
        </w:tc>
        <w:tc>
          <w:tcPr>
            <w:tcW w:w="0" w:type="auto"/>
            <w:shd w:val="clear" w:color="auto" w:fill="E6E6E6"/>
          </w:tcPr>
          <w:p w14:paraId="60DD993F" w14:textId="77777777" w:rsidR="0033110F" w:rsidRPr="00527E9E" w:rsidRDefault="0033110F" w:rsidP="00E87580">
            <w:pPr>
              <w:jc w:val="center"/>
              <w:rPr>
                <w:b/>
                <w:sz w:val="16"/>
              </w:rPr>
            </w:pPr>
            <w:r w:rsidRPr="00527E9E">
              <w:rPr>
                <w:b/>
                <w:sz w:val="16"/>
              </w:rPr>
              <w:t>9</w:t>
            </w:r>
          </w:p>
        </w:tc>
      </w:tr>
      <w:tr w:rsidR="0033110F" w:rsidRPr="00527E9E" w14:paraId="2DCBE866" w14:textId="77777777" w:rsidTr="00E87580">
        <w:tc>
          <w:tcPr>
            <w:tcW w:w="0" w:type="auto"/>
            <w:shd w:val="clear" w:color="auto" w:fill="F3F3F3"/>
          </w:tcPr>
          <w:p w14:paraId="10AE2E8E" w14:textId="77777777" w:rsidR="0033110F" w:rsidRPr="00527E9E" w:rsidRDefault="0033110F" w:rsidP="00E87580">
            <w:pPr>
              <w:jc w:val="center"/>
              <w:rPr>
                <w:b/>
                <w:sz w:val="16"/>
              </w:rPr>
            </w:pPr>
            <w:r w:rsidRPr="00527E9E">
              <w:rPr>
                <w:b/>
                <w:sz w:val="16"/>
              </w:rPr>
              <w:t>10</w:t>
            </w:r>
          </w:p>
        </w:tc>
        <w:tc>
          <w:tcPr>
            <w:tcW w:w="0" w:type="auto"/>
            <w:shd w:val="clear" w:color="auto" w:fill="F3F3F3"/>
          </w:tcPr>
          <w:p w14:paraId="053CBB1B" w14:textId="77777777" w:rsidR="0033110F" w:rsidRPr="00527E9E" w:rsidRDefault="0033110F" w:rsidP="00E87580">
            <w:pPr>
              <w:jc w:val="center"/>
              <w:rPr>
                <w:sz w:val="16"/>
              </w:rPr>
            </w:pPr>
            <w:r w:rsidRPr="00527E9E">
              <w:rPr>
                <w:sz w:val="16"/>
              </w:rPr>
              <w:t>peau sombre</w:t>
            </w:r>
          </w:p>
        </w:tc>
        <w:tc>
          <w:tcPr>
            <w:tcW w:w="0" w:type="auto"/>
            <w:shd w:val="clear" w:color="auto" w:fill="F3F3F3"/>
          </w:tcPr>
          <w:p w14:paraId="05E2B329" w14:textId="77777777" w:rsidR="0033110F" w:rsidRPr="00527E9E" w:rsidRDefault="0033110F" w:rsidP="00E87580">
            <w:pPr>
              <w:jc w:val="center"/>
              <w:rPr>
                <w:sz w:val="16"/>
              </w:rPr>
            </w:pPr>
            <w:r w:rsidRPr="00527E9E">
              <w:rPr>
                <w:sz w:val="16"/>
              </w:rPr>
              <w:t>20</w:t>
            </w:r>
          </w:p>
        </w:tc>
        <w:tc>
          <w:tcPr>
            <w:tcW w:w="0" w:type="auto"/>
            <w:shd w:val="clear" w:color="auto" w:fill="F3F3F3"/>
          </w:tcPr>
          <w:p w14:paraId="64FFCFC9" w14:textId="77777777" w:rsidR="0033110F" w:rsidRPr="00527E9E" w:rsidRDefault="0033110F" w:rsidP="00E87580">
            <w:pPr>
              <w:jc w:val="center"/>
              <w:rPr>
                <w:sz w:val="16"/>
              </w:rPr>
            </w:pPr>
            <w:r w:rsidRPr="00527E9E">
              <w:rPr>
                <w:sz w:val="16"/>
              </w:rPr>
              <w:t>40</w:t>
            </w:r>
          </w:p>
        </w:tc>
        <w:tc>
          <w:tcPr>
            <w:tcW w:w="0" w:type="auto"/>
            <w:shd w:val="clear" w:color="auto" w:fill="F3F3F3"/>
          </w:tcPr>
          <w:p w14:paraId="44D32C15" w14:textId="77777777" w:rsidR="0033110F" w:rsidRPr="00527E9E" w:rsidRDefault="0033110F" w:rsidP="00E87580">
            <w:pPr>
              <w:jc w:val="center"/>
              <w:rPr>
                <w:sz w:val="16"/>
              </w:rPr>
            </w:pPr>
            <w:r w:rsidRPr="00527E9E">
              <w:rPr>
                <w:sz w:val="16"/>
              </w:rPr>
              <w:t>3</w:t>
            </w:r>
          </w:p>
        </w:tc>
        <w:tc>
          <w:tcPr>
            <w:tcW w:w="0" w:type="auto"/>
            <w:shd w:val="clear" w:color="auto" w:fill="F3F3F3"/>
          </w:tcPr>
          <w:p w14:paraId="744F0834" w14:textId="77777777" w:rsidR="0033110F" w:rsidRPr="00527E9E" w:rsidRDefault="0033110F" w:rsidP="00E87580">
            <w:pPr>
              <w:jc w:val="center"/>
              <w:rPr>
                <w:sz w:val="16"/>
              </w:rPr>
            </w:pPr>
            <w:r w:rsidRPr="00527E9E">
              <w:rPr>
                <w:sz w:val="16"/>
              </w:rPr>
              <w:t>-</w:t>
            </w:r>
          </w:p>
        </w:tc>
        <w:tc>
          <w:tcPr>
            <w:tcW w:w="0" w:type="auto"/>
            <w:shd w:val="clear" w:color="auto" w:fill="F3F3F3"/>
          </w:tcPr>
          <w:p w14:paraId="16FAA648" w14:textId="77777777" w:rsidR="0033110F" w:rsidRPr="00527E9E" w:rsidRDefault="0033110F" w:rsidP="00E87580">
            <w:pPr>
              <w:jc w:val="center"/>
              <w:rPr>
                <w:sz w:val="16"/>
              </w:rPr>
            </w:pPr>
            <w:r w:rsidRPr="00527E9E">
              <w:rPr>
                <w:sz w:val="16"/>
              </w:rPr>
              <w:t>messager</w:t>
            </w:r>
          </w:p>
        </w:tc>
        <w:tc>
          <w:tcPr>
            <w:tcW w:w="0" w:type="auto"/>
            <w:shd w:val="clear" w:color="auto" w:fill="F3F3F3"/>
          </w:tcPr>
          <w:p w14:paraId="28C9E782" w14:textId="77777777" w:rsidR="0033110F" w:rsidRPr="00527E9E" w:rsidRDefault="0033110F" w:rsidP="00E87580">
            <w:pPr>
              <w:jc w:val="center"/>
              <w:rPr>
                <w:sz w:val="16"/>
              </w:rPr>
            </w:pPr>
            <w:r w:rsidRPr="00527E9E">
              <w:rPr>
                <w:sz w:val="16"/>
              </w:rPr>
              <w:t>cuir bouilli, brassard, épée</w:t>
            </w:r>
          </w:p>
        </w:tc>
        <w:tc>
          <w:tcPr>
            <w:tcW w:w="0" w:type="auto"/>
            <w:shd w:val="clear" w:color="auto" w:fill="F3F3F3"/>
          </w:tcPr>
          <w:p w14:paraId="64C3276A" w14:textId="77777777" w:rsidR="0033110F" w:rsidRPr="00527E9E" w:rsidRDefault="0033110F" w:rsidP="00E87580">
            <w:pPr>
              <w:jc w:val="center"/>
              <w:rPr>
                <w:b/>
                <w:sz w:val="16"/>
              </w:rPr>
            </w:pPr>
            <w:r w:rsidRPr="00527E9E">
              <w:rPr>
                <w:b/>
                <w:sz w:val="16"/>
              </w:rPr>
              <w:t>10</w:t>
            </w:r>
          </w:p>
        </w:tc>
      </w:tr>
      <w:tr w:rsidR="0033110F" w:rsidRPr="00527E9E" w14:paraId="6C67F6D8" w14:textId="77777777" w:rsidTr="00E87580">
        <w:tc>
          <w:tcPr>
            <w:tcW w:w="0" w:type="auto"/>
            <w:shd w:val="clear" w:color="auto" w:fill="auto"/>
          </w:tcPr>
          <w:p w14:paraId="029F5133" w14:textId="77777777" w:rsidR="0033110F" w:rsidRPr="00527E9E" w:rsidRDefault="0033110F" w:rsidP="00E87580">
            <w:pPr>
              <w:jc w:val="center"/>
              <w:rPr>
                <w:b/>
                <w:sz w:val="16"/>
              </w:rPr>
            </w:pPr>
            <w:r w:rsidRPr="00527E9E">
              <w:rPr>
                <w:b/>
                <w:sz w:val="16"/>
              </w:rPr>
              <w:t>11</w:t>
            </w:r>
          </w:p>
        </w:tc>
        <w:tc>
          <w:tcPr>
            <w:tcW w:w="0" w:type="auto"/>
          </w:tcPr>
          <w:p w14:paraId="34FAB139" w14:textId="77777777" w:rsidR="0033110F" w:rsidRPr="00527E9E" w:rsidRDefault="0033110F" w:rsidP="00E87580">
            <w:pPr>
              <w:jc w:val="center"/>
              <w:rPr>
                <w:sz w:val="16"/>
              </w:rPr>
            </w:pPr>
            <w:r w:rsidRPr="00527E9E">
              <w:rPr>
                <w:sz w:val="16"/>
              </w:rPr>
              <w:t>brun moyen</w:t>
            </w:r>
          </w:p>
        </w:tc>
        <w:tc>
          <w:tcPr>
            <w:tcW w:w="0" w:type="auto"/>
          </w:tcPr>
          <w:p w14:paraId="106DAB2F" w14:textId="77777777" w:rsidR="0033110F" w:rsidRPr="00527E9E" w:rsidRDefault="0033110F" w:rsidP="00E87580">
            <w:pPr>
              <w:jc w:val="center"/>
              <w:rPr>
                <w:sz w:val="16"/>
              </w:rPr>
            </w:pPr>
            <w:r w:rsidRPr="00527E9E">
              <w:rPr>
                <w:sz w:val="16"/>
              </w:rPr>
              <w:t>30</w:t>
            </w:r>
          </w:p>
        </w:tc>
        <w:tc>
          <w:tcPr>
            <w:tcW w:w="0" w:type="auto"/>
          </w:tcPr>
          <w:p w14:paraId="5A4CDB87" w14:textId="77777777" w:rsidR="0033110F" w:rsidRPr="00527E9E" w:rsidRDefault="0033110F" w:rsidP="00E87580">
            <w:pPr>
              <w:jc w:val="center"/>
              <w:rPr>
                <w:sz w:val="16"/>
              </w:rPr>
            </w:pPr>
            <w:r w:rsidRPr="00527E9E">
              <w:rPr>
                <w:sz w:val="16"/>
              </w:rPr>
              <w:t>30</w:t>
            </w:r>
          </w:p>
        </w:tc>
        <w:tc>
          <w:tcPr>
            <w:tcW w:w="0" w:type="auto"/>
          </w:tcPr>
          <w:p w14:paraId="518E9F63" w14:textId="77777777" w:rsidR="0033110F" w:rsidRPr="00527E9E" w:rsidRDefault="0033110F" w:rsidP="00E87580">
            <w:pPr>
              <w:jc w:val="center"/>
              <w:rPr>
                <w:sz w:val="16"/>
              </w:rPr>
            </w:pPr>
            <w:r w:rsidRPr="00527E9E">
              <w:rPr>
                <w:sz w:val="16"/>
              </w:rPr>
              <w:t>2</w:t>
            </w:r>
          </w:p>
        </w:tc>
        <w:tc>
          <w:tcPr>
            <w:tcW w:w="0" w:type="auto"/>
          </w:tcPr>
          <w:p w14:paraId="67856E88" w14:textId="77777777" w:rsidR="0033110F" w:rsidRPr="00527E9E" w:rsidRDefault="0033110F" w:rsidP="00E87580">
            <w:pPr>
              <w:jc w:val="center"/>
              <w:rPr>
                <w:sz w:val="16"/>
              </w:rPr>
            </w:pPr>
            <w:r w:rsidRPr="00527E9E">
              <w:rPr>
                <w:sz w:val="16"/>
              </w:rPr>
              <w:t>-</w:t>
            </w:r>
          </w:p>
        </w:tc>
        <w:tc>
          <w:tcPr>
            <w:tcW w:w="0" w:type="auto"/>
          </w:tcPr>
          <w:p w14:paraId="04EE41E2" w14:textId="77777777" w:rsidR="0033110F" w:rsidRPr="00527E9E" w:rsidRDefault="0033110F" w:rsidP="00E87580">
            <w:pPr>
              <w:jc w:val="center"/>
              <w:rPr>
                <w:sz w:val="16"/>
              </w:rPr>
            </w:pPr>
            <w:r w:rsidRPr="00527E9E">
              <w:rPr>
                <w:sz w:val="16"/>
              </w:rPr>
              <w:t>éleveur</w:t>
            </w:r>
          </w:p>
        </w:tc>
        <w:tc>
          <w:tcPr>
            <w:tcW w:w="0" w:type="auto"/>
          </w:tcPr>
          <w:p w14:paraId="436232D9" w14:textId="77777777" w:rsidR="0033110F" w:rsidRPr="00527E9E" w:rsidRDefault="0033110F" w:rsidP="00E87580">
            <w:pPr>
              <w:jc w:val="center"/>
              <w:rPr>
                <w:sz w:val="16"/>
              </w:rPr>
            </w:pPr>
            <w:r w:rsidRPr="00527E9E">
              <w:rPr>
                <w:sz w:val="16"/>
              </w:rPr>
              <w:t>fléau, petit bouclier, tissu</w:t>
            </w:r>
          </w:p>
        </w:tc>
        <w:tc>
          <w:tcPr>
            <w:tcW w:w="0" w:type="auto"/>
          </w:tcPr>
          <w:p w14:paraId="29458E11" w14:textId="77777777" w:rsidR="0033110F" w:rsidRPr="00527E9E" w:rsidRDefault="0033110F" w:rsidP="00E87580">
            <w:pPr>
              <w:jc w:val="center"/>
              <w:rPr>
                <w:b/>
                <w:sz w:val="16"/>
              </w:rPr>
            </w:pPr>
            <w:r w:rsidRPr="00527E9E">
              <w:rPr>
                <w:b/>
                <w:sz w:val="16"/>
              </w:rPr>
              <w:t>11</w:t>
            </w:r>
          </w:p>
        </w:tc>
      </w:tr>
      <w:tr w:rsidR="0033110F" w:rsidRPr="00527E9E" w14:paraId="5F17E124" w14:textId="77777777" w:rsidTr="00E87580">
        <w:tc>
          <w:tcPr>
            <w:tcW w:w="0" w:type="auto"/>
            <w:shd w:val="clear" w:color="auto" w:fill="F3F3F3"/>
          </w:tcPr>
          <w:p w14:paraId="6B75A00C" w14:textId="77777777" w:rsidR="0033110F" w:rsidRPr="00527E9E" w:rsidRDefault="0033110F" w:rsidP="00E87580">
            <w:pPr>
              <w:jc w:val="center"/>
              <w:rPr>
                <w:b/>
                <w:sz w:val="16"/>
              </w:rPr>
            </w:pPr>
            <w:r w:rsidRPr="00527E9E">
              <w:rPr>
                <w:b/>
                <w:sz w:val="16"/>
              </w:rPr>
              <w:t>12</w:t>
            </w:r>
          </w:p>
        </w:tc>
        <w:tc>
          <w:tcPr>
            <w:tcW w:w="0" w:type="auto"/>
            <w:shd w:val="clear" w:color="auto" w:fill="F3F3F3"/>
          </w:tcPr>
          <w:p w14:paraId="1A89D5A3" w14:textId="77777777" w:rsidR="0033110F" w:rsidRPr="00527E9E" w:rsidRDefault="0033110F" w:rsidP="00E87580">
            <w:pPr>
              <w:jc w:val="center"/>
              <w:rPr>
                <w:sz w:val="16"/>
              </w:rPr>
            </w:pPr>
            <w:r w:rsidRPr="00527E9E">
              <w:rPr>
                <w:sz w:val="16"/>
              </w:rPr>
              <w:t>rasé de près</w:t>
            </w:r>
          </w:p>
        </w:tc>
        <w:tc>
          <w:tcPr>
            <w:tcW w:w="0" w:type="auto"/>
            <w:shd w:val="clear" w:color="auto" w:fill="F3F3F3"/>
          </w:tcPr>
          <w:p w14:paraId="34D589A2" w14:textId="77777777" w:rsidR="0033110F" w:rsidRPr="00527E9E" w:rsidRDefault="0033110F" w:rsidP="00E87580">
            <w:pPr>
              <w:jc w:val="center"/>
              <w:rPr>
                <w:sz w:val="16"/>
              </w:rPr>
            </w:pPr>
            <w:r w:rsidRPr="00527E9E">
              <w:rPr>
                <w:sz w:val="16"/>
              </w:rPr>
              <w:t>40</w:t>
            </w:r>
          </w:p>
        </w:tc>
        <w:tc>
          <w:tcPr>
            <w:tcW w:w="0" w:type="auto"/>
            <w:shd w:val="clear" w:color="auto" w:fill="F3F3F3"/>
          </w:tcPr>
          <w:p w14:paraId="7F0DE743" w14:textId="77777777" w:rsidR="0033110F" w:rsidRPr="00527E9E" w:rsidRDefault="0033110F" w:rsidP="00E87580">
            <w:pPr>
              <w:jc w:val="center"/>
              <w:rPr>
                <w:sz w:val="16"/>
              </w:rPr>
            </w:pPr>
            <w:r w:rsidRPr="00527E9E">
              <w:rPr>
                <w:sz w:val="16"/>
              </w:rPr>
              <w:t>20</w:t>
            </w:r>
          </w:p>
        </w:tc>
        <w:tc>
          <w:tcPr>
            <w:tcW w:w="0" w:type="auto"/>
            <w:shd w:val="clear" w:color="auto" w:fill="F3F3F3"/>
          </w:tcPr>
          <w:p w14:paraId="536DE642" w14:textId="77777777" w:rsidR="0033110F" w:rsidRPr="00527E9E" w:rsidRDefault="0033110F" w:rsidP="00E87580">
            <w:pPr>
              <w:jc w:val="center"/>
              <w:rPr>
                <w:sz w:val="16"/>
              </w:rPr>
            </w:pPr>
            <w:r w:rsidRPr="00527E9E">
              <w:rPr>
                <w:sz w:val="16"/>
              </w:rPr>
              <w:t>1</w:t>
            </w:r>
          </w:p>
        </w:tc>
        <w:tc>
          <w:tcPr>
            <w:tcW w:w="0" w:type="auto"/>
            <w:shd w:val="clear" w:color="auto" w:fill="F3F3F3"/>
          </w:tcPr>
          <w:p w14:paraId="3A2741A0" w14:textId="77777777" w:rsidR="0033110F" w:rsidRPr="00527E9E" w:rsidRDefault="0033110F" w:rsidP="00E87580">
            <w:pPr>
              <w:jc w:val="center"/>
              <w:rPr>
                <w:sz w:val="16"/>
              </w:rPr>
            </w:pPr>
            <w:r w:rsidRPr="00527E9E">
              <w:rPr>
                <w:sz w:val="16"/>
              </w:rPr>
              <w:t>-</w:t>
            </w:r>
          </w:p>
        </w:tc>
        <w:tc>
          <w:tcPr>
            <w:tcW w:w="0" w:type="auto"/>
            <w:shd w:val="clear" w:color="auto" w:fill="F3F3F3"/>
          </w:tcPr>
          <w:p w14:paraId="0F0D7430" w14:textId="77777777" w:rsidR="0033110F" w:rsidRPr="00527E9E" w:rsidRDefault="0033110F" w:rsidP="00E87580">
            <w:pPr>
              <w:jc w:val="center"/>
              <w:rPr>
                <w:sz w:val="16"/>
              </w:rPr>
            </w:pPr>
            <w:r w:rsidRPr="00527E9E">
              <w:rPr>
                <w:sz w:val="16"/>
              </w:rPr>
              <w:t>paysan</w:t>
            </w:r>
          </w:p>
        </w:tc>
        <w:tc>
          <w:tcPr>
            <w:tcW w:w="0" w:type="auto"/>
            <w:shd w:val="clear" w:color="auto" w:fill="F3F3F3"/>
          </w:tcPr>
          <w:p w14:paraId="122F1FD8" w14:textId="77777777" w:rsidR="0033110F" w:rsidRPr="00527E9E" w:rsidRDefault="0033110F" w:rsidP="00E87580">
            <w:pPr>
              <w:jc w:val="center"/>
              <w:rPr>
                <w:sz w:val="16"/>
              </w:rPr>
            </w:pPr>
            <w:r w:rsidRPr="00527E9E">
              <w:rPr>
                <w:sz w:val="16"/>
              </w:rPr>
              <w:t>bâton, lin, très pauvre</w:t>
            </w:r>
          </w:p>
        </w:tc>
        <w:tc>
          <w:tcPr>
            <w:tcW w:w="0" w:type="auto"/>
            <w:shd w:val="clear" w:color="auto" w:fill="F3F3F3"/>
          </w:tcPr>
          <w:p w14:paraId="34E5631B" w14:textId="77777777" w:rsidR="0033110F" w:rsidRPr="00527E9E" w:rsidRDefault="0033110F" w:rsidP="00E87580">
            <w:pPr>
              <w:jc w:val="center"/>
              <w:rPr>
                <w:b/>
                <w:sz w:val="16"/>
              </w:rPr>
            </w:pPr>
            <w:r w:rsidRPr="00527E9E">
              <w:rPr>
                <w:b/>
                <w:sz w:val="16"/>
              </w:rPr>
              <w:t>12</w:t>
            </w:r>
          </w:p>
        </w:tc>
      </w:tr>
      <w:tr w:rsidR="0033110F" w:rsidRPr="00527E9E" w14:paraId="1EE835BA" w14:textId="77777777" w:rsidTr="00E87580">
        <w:tc>
          <w:tcPr>
            <w:tcW w:w="0" w:type="auto"/>
            <w:shd w:val="clear" w:color="auto" w:fill="E6E6E6"/>
          </w:tcPr>
          <w:p w14:paraId="32251638" w14:textId="77777777" w:rsidR="0033110F" w:rsidRPr="00527E9E" w:rsidRDefault="0033110F" w:rsidP="00E87580">
            <w:pPr>
              <w:jc w:val="center"/>
              <w:rPr>
                <w:b/>
                <w:sz w:val="16"/>
              </w:rPr>
            </w:pPr>
            <w:r w:rsidRPr="00527E9E">
              <w:rPr>
                <w:b/>
                <w:sz w:val="16"/>
              </w:rPr>
              <w:t>13</w:t>
            </w:r>
          </w:p>
        </w:tc>
        <w:tc>
          <w:tcPr>
            <w:tcW w:w="0" w:type="auto"/>
            <w:shd w:val="clear" w:color="auto" w:fill="E6E6E6"/>
          </w:tcPr>
          <w:p w14:paraId="53D22AA6" w14:textId="77777777" w:rsidR="0033110F" w:rsidRPr="00527E9E" w:rsidRDefault="0033110F" w:rsidP="00E87580">
            <w:pPr>
              <w:jc w:val="center"/>
              <w:rPr>
                <w:sz w:val="16"/>
              </w:rPr>
            </w:pPr>
            <w:r w:rsidRPr="00527E9E">
              <w:rPr>
                <w:sz w:val="16"/>
              </w:rPr>
              <w:t>visage boutonneux</w:t>
            </w:r>
          </w:p>
        </w:tc>
        <w:tc>
          <w:tcPr>
            <w:tcW w:w="0" w:type="auto"/>
            <w:shd w:val="clear" w:color="auto" w:fill="E6E6E6"/>
          </w:tcPr>
          <w:p w14:paraId="40BB0702" w14:textId="77777777" w:rsidR="0033110F" w:rsidRPr="00527E9E" w:rsidRDefault="0033110F" w:rsidP="00E87580">
            <w:pPr>
              <w:jc w:val="center"/>
              <w:rPr>
                <w:sz w:val="16"/>
              </w:rPr>
            </w:pPr>
            <w:r w:rsidRPr="00527E9E">
              <w:rPr>
                <w:sz w:val="16"/>
              </w:rPr>
              <w:t>50</w:t>
            </w:r>
          </w:p>
        </w:tc>
        <w:tc>
          <w:tcPr>
            <w:tcW w:w="0" w:type="auto"/>
            <w:shd w:val="clear" w:color="auto" w:fill="E6E6E6"/>
          </w:tcPr>
          <w:p w14:paraId="6208B65C" w14:textId="77777777" w:rsidR="0033110F" w:rsidRPr="00527E9E" w:rsidRDefault="0033110F" w:rsidP="00E87580">
            <w:pPr>
              <w:jc w:val="center"/>
              <w:rPr>
                <w:sz w:val="16"/>
              </w:rPr>
            </w:pPr>
            <w:r w:rsidRPr="00527E9E">
              <w:rPr>
                <w:sz w:val="16"/>
              </w:rPr>
              <w:t>10</w:t>
            </w:r>
          </w:p>
        </w:tc>
        <w:tc>
          <w:tcPr>
            <w:tcW w:w="0" w:type="auto"/>
            <w:shd w:val="clear" w:color="auto" w:fill="E6E6E6"/>
          </w:tcPr>
          <w:p w14:paraId="0348D113" w14:textId="77777777" w:rsidR="0033110F" w:rsidRPr="00527E9E" w:rsidRDefault="0033110F" w:rsidP="00E87580">
            <w:pPr>
              <w:jc w:val="center"/>
              <w:rPr>
                <w:sz w:val="16"/>
              </w:rPr>
            </w:pPr>
            <w:r w:rsidRPr="00527E9E">
              <w:rPr>
                <w:sz w:val="16"/>
              </w:rPr>
              <w:t>0</w:t>
            </w:r>
          </w:p>
        </w:tc>
        <w:tc>
          <w:tcPr>
            <w:tcW w:w="0" w:type="auto"/>
            <w:shd w:val="clear" w:color="auto" w:fill="E6E6E6"/>
          </w:tcPr>
          <w:p w14:paraId="1B897DBA" w14:textId="77777777" w:rsidR="0033110F" w:rsidRPr="00527E9E" w:rsidRDefault="0033110F" w:rsidP="00E87580">
            <w:pPr>
              <w:jc w:val="center"/>
              <w:rPr>
                <w:sz w:val="16"/>
              </w:rPr>
            </w:pPr>
            <w:r w:rsidRPr="00527E9E">
              <w:rPr>
                <w:sz w:val="16"/>
              </w:rPr>
              <w:t>-</w:t>
            </w:r>
          </w:p>
        </w:tc>
        <w:tc>
          <w:tcPr>
            <w:tcW w:w="0" w:type="auto"/>
            <w:shd w:val="clear" w:color="auto" w:fill="E6E6E6"/>
          </w:tcPr>
          <w:p w14:paraId="04A9086A" w14:textId="77777777" w:rsidR="0033110F" w:rsidRPr="00527E9E" w:rsidRDefault="0033110F" w:rsidP="00E87580">
            <w:pPr>
              <w:jc w:val="center"/>
              <w:rPr>
                <w:sz w:val="16"/>
              </w:rPr>
            </w:pPr>
            <w:r w:rsidRPr="00527E9E">
              <w:rPr>
                <w:sz w:val="16"/>
              </w:rPr>
              <w:t>artisan du bois</w:t>
            </w:r>
          </w:p>
        </w:tc>
        <w:tc>
          <w:tcPr>
            <w:tcW w:w="0" w:type="auto"/>
            <w:shd w:val="clear" w:color="auto" w:fill="E6E6E6"/>
          </w:tcPr>
          <w:p w14:paraId="63B48BB2" w14:textId="77777777" w:rsidR="0033110F" w:rsidRPr="00527E9E" w:rsidRDefault="0033110F" w:rsidP="00E87580">
            <w:pPr>
              <w:jc w:val="center"/>
              <w:rPr>
                <w:sz w:val="16"/>
              </w:rPr>
            </w:pPr>
            <w:r w:rsidRPr="00527E9E">
              <w:rPr>
                <w:sz w:val="16"/>
              </w:rPr>
              <w:t>cuir léger, hache, casque</w:t>
            </w:r>
          </w:p>
        </w:tc>
        <w:tc>
          <w:tcPr>
            <w:tcW w:w="0" w:type="auto"/>
            <w:shd w:val="clear" w:color="auto" w:fill="E6E6E6"/>
          </w:tcPr>
          <w:p w14:paraId="2060068E" w14:textId="77777777" w:rsidR="0033110F" w:rsidRPr="00527E9E" w:rsidRDefault="0033110F" w:rsidP="00E87580">
            <w:pPr>
              <w:jc w:val="center"/>
              <w:rPr>
                <w:b/>
                <w:sz w:val="16"/>
              </w:rPr>
            </w:pPr>
            <w:r w:rsidRPr="00527E9E">
              <w:rPr>
                <w:b/>
                <w:sz w:val="16"/>
              </w:rPr>
              <w:t>13</w:t>
            </w:r>
          </w:p>
        </w:tc>
      </w:tr>
      <w:tr w:rsidR="0033110F" w:rsidRPr="00527E9E" w14:paraId="1B3C1471" w14:textId="77777777" w:rsidTr="00E87580">
        <w:tc>
          <w:tcPr>
            <w:tcW w:w="0" w:type="auto"/>
            <w:shd w:val="clear" w:color="auto" w:fill="E0E0E0"/>
          </w:tcPr>
          <w:p w14:paraId="4D61E6A1" w14:textId="77777777" w:rsidR="0033110F" w:rsidRPr="00527E9E" w:rsidRDefault="0033110F" w:rsidP="00E87580">
            <w:pPr>
              <w:jc w:val="center"/>
              <w:rPr>
                <w:b/>
                <w:sz w:val="16"/>
              </w:rPr>
            </w:pPr>
            <w:r w:rsidRPr="00527E9E">
              <w:rPr>
                <w:b/>
                <w:sz w:val="16"/>
              </w:rPr>
              <w:t>14</w:t>
            </w:r>
          </w:p>
        </w:tc>
        <w:tc>
          <w:tcPr>
            <w:tcW w:w="0" w:type="auto"/>
            <w:shd w:val="clear" w:color="auto" w:fill="E0E0E0"/>
          </w:tcPr>
          <w:p w14:paraId="3FD981F5" w14:textId="77777777" w:rsidR="0033110F" w:rsidRPr="00527E9E" w:rsidRDefault="0033110F" w:rsidP="00E87580">
            <w:pPr>
              <w:jc w:val="center"/>
              <w:rPr>
                <w:sz w:val="16"/>
              </w:rPr>
            </w:pPr>
            <w:r w:rsidRPr="00527E9E">
              <w:rPr>
                <w:sz w:val="16"/>
              </w:rPr>
              <w:t>étranger frisé</w:t>
            </w:r>
          </w:p>
        </w:tc>
        <w:tc>
          <w:tcPr>
            <w:tcW w:w="0" w:type="auto"/>
            <w:shd w:val="clear" w:color="auto" w:fill="E0E0E0"/>
          </w:tcPr>
          <w:p w14:paraId="165B7B2F" w14:textId="77777777" w:rsidR="0033110F" w:rsidRPr="00527E9E" w:rsidRDefault="0033110F" w:rsidP="00E87580">
            <w:pPr>
              <w:jc w:val="center"/>
              <w:rPr>
                <w:sz w:val="16"/>
              </w:rPr>
            </w:pPr>
            <w:r w:rsidRPr="00527E9E">
              <w:rPr>
                <w:sz w:val="16"/>
              </w:rPr>
              <w:t>60</w:t>
            </w:r>
          </w:p>
        </w:tc>
        <w:tc>
          <w:tcPr>
            <w:tcW w:w="0" w:type="auto"/>
            <w:shd w:val="clear" w:color="auto" w:fill="E0E0E0"/>
          </w:tcPr>
          <w:p w14:paraId="4E91721F" w14:textId="77777777" w:rsidR="0033110F" w:rsidRPr="00527E9E" w:rsidRDefault="0033110F" w:rsidP="00E87580">
            <w:pPr>
              <w:jc w:val="center"/>
              <w:rPr>
                <w:sz w:val="16"/>
              </w:rPr>
            </w:pPr>
            <w:r w:rsidRPr="00527E9E">
              <w:rPr>
                <w:sz w:val="16"/>
              </w:rPr>
              <w:t>20</w:t>
            </w:r>
          </w:p>
        </w:tc>
        <w:tc>
          <w:tcPr>
            <w:tcW w:w="0" w:type="auto"/>
            <w:shd w:val="clear" w:color="auto" w:fill="E0E0E0"/>
          </w:tcPr>
          <w:p w14:paraId="3CD3E402" w14:textId="77777777" w:rsidR="0033110F" w:rsidRPr="00527E9E" w:rsidRDefault="0033110F" w:rsidP="00E87580">
            <w:pPr>
              <w:jc w:val="center"/>
              <w:rPr>
                <w:sz w:val="16"/>
              </w:rPr>
            </w:pPr>
            <w:r w:rsidRPr="00527E9E">
              <w:rPr>
                <w:sz w:val="16"/>
              </w:rPr>
              <w:t>1</w:t>
            </w:r>
          </w:p>
        </w:tc>
        <w:tc>
          <w:tcPr>
            <w:tcW w:w="0" w:type="auto"/>
            <w:shd w:val="clear" w:color="auto" w:fill="E0E0E0"/>
          </w:tcPr>
          <w:p w14:paraId="27DEE4EA" w14:textId="77777777" w:rsidR="0033110F" w:rsidRPr="00527E9E" w:rsidRDefault="0033110F" w:rsidP="00E87580">
            <w:pPr>
              <w:jc w:val="center"/>
              <w:rPr>
                <w:sz w:val="16"/>
              </w:rPr>
            </w:pPr>
            <w:r w:rsidRPr="00527E9E">
              <w:rPr>
                <w:sz w:val="16"/>
              </w:rPr>
              <w:t>-</w:t>
            </w:r>
          </w:p>
        </w:tc>
        <w:tc>
          <w:tcPr>
            <w:tcW w:w="0" w:type="auto"/>
            <w:shd w:val="clear" w:color="auto" w:fill="E0E0E0"/>
          </w:tcPr>
          <w:p w14:paraId="2D00A3B9" w14:textId="77777777" w:rsidR="0033110F" w:rsidRPr="00527E9E" w:rsidRDefault="0033110F" w:rsidP="00E87580">
            <w:pPr>
              <w:jc w:val="center"/>
              <w:rPr>
                <w:sz w:val="16"/>
              </w:rPr>
            </w:pPr>
            <w:r w:rsidRPr="00527E9E">
              <w:rPr>
                <w:sz w:val="16"/>
              </w:rPr>
              <w:t>chasseur</w:t>
            </w:r>
          </w:p>
        </w:tc>
        <w:tc>
          <w:tcPr>
            <w:tcW w:w="0" w:type="auto"/>
            <w:shd w:val="clear" w:color="auto" w:fill="E0E0E0"/>
          </w:tcPr>
          <w:p w14:paraId="0C95CB53" w14:textId="77777777" w:rsidR="0033110F" w:rsidRPr="00527E9E" w:rsidRDefault="0033110F" w:rsidP="00E87580">
            <w:pPr>
              <w:jc w:val="center"/>
              <w:rPr>
                <w:sz w:val="16"/>
              </w:rPr>
            </w:pPr>
            <w:r w:rsidRPr="00527E9E">
              <w:rPr>
                <w:sz w:val="16"/>
              </w:rPr>
              <w:t>cuir, rondache, javelot</w:t>
            </w:r>
          </w:p>
        </w:tc>
        <w:tc>
          <w:tcPr>
            <w:tcW w:w="0" w:type="auto"/>
            <w:shd w:val="clear" w:color="auto" w:fill="E0E0E0"/>
          </w:tcPr>
          <w:p w14:paraId="69A5DDD5" w14:textId="77777777" w:rsidR="0033110F" w:rsidRPr="00527E9E" w:rsidRDefault="0033110F" w:rsidP="00E87580">
            <w:pPr>
              <w:jc w:val="center"/>
              <w:rPr>
                <w:b/>
                <w:sz w:val="16"/>
              </w:rPr>
            </w:pPr>
            <w:r w:rsidRPr="00527E9E">
              <w:rPr>
                <w:b/>
                <w:sz w:val="16"/>
              </w:rPr>
              <w:t>14</w:t>
            </w:r>
          </w:p>
        </w:tc>
      </w:tr>
      <w:tr w:rsidR="0033110F" w:rsidRPr="00527E9E" w14:paraId="0B4C5F99" w14:textId="77777777" w:rsidTr="00E87580">
        <w:tc>
          <w:tcPr>
            <w:tcW w:w="0" w:type="auto"/>
            <w:shd w:val="clear" w:color="auto" w:fill="D9D9D9"/>
          </w:tcPr>
          <w:p w14:paraId="6AE8E147" w14:textId="77777777" w:rsidR="0033110F" w:rsidRPr="00527E9E" w:rsidRDefault="0033110F" w:rsidP="00E87580">
            <w:pPr>
              <w:jc w:val="center"/>
              <w:rPr>
                <w:b/>
                <w:sz w:val="16"/>
              </w:rPr>
            </w:pPr>
            <w:r w:rsidRPr="00527E9E">
              <w:rPr>
                <w:b/>
                <w:sz w:val="16"/>
              </w:rPr>
              <w:t>15</w:t>
            </w:r>
          </w:p>
        </w:tc>
        <w:tc>
          <w:tcPr>
            <w:tcW w:w="0" w:type="auto"/>
            <w:shd w:val="clear" w:color="auto" w:fill="D9D9D9"/>
          </w:tcPr>
          <w:p w14:paraId="031763C6" w14:textId="77777777" w:rsidR="0033110F" w:rsidRPr="00527E9E" w:rsidRDefault="0033110F" w:rsidP="00E87580">
            <w:pPr>
              <w:jc w:val="center"/>
              <w:rPr>
                <w:sz w:val="16"/>
              </w:rPr>
            </w:pPr>
            <w:r w:rsidRPr="00527E9E">
              <w:rPr>
                <w:sz w:val="16"/>
              </w:rPr>
              <w:t>visage fermé</w:t>
            </w:r>
          </w:p>
        </w:tc>
        <w:tc>
          <w:tcPr>
            <w:tcW w:w="0" w:type="auto"/>
            <w:shd w:val="clear" w:color="auto" w:fill="D9D9D9"/>
          </w:tcPr>
          <w:p w14:paraId="335B4386" w14:textId="77777777" w:rsidR="0033110F" w:rsidRPr="00527E9E" w:rsidRDefault="0033110F" w:rsidP="00E87580">
            <w:pPr>
              <w:jc w:val="center"/>
              <w:rPr>
                <w:sz w:val="16"/>
              </w:rPr>
            </w:pPr>
            <w:r w:rsidRPr="00527E9E">
              <w:rPr>
                <w:sz w:val="16"/>
              </w:rPr>
              <w:t>50</w:t>
            </w:r>
          </w:p>
        </w:tc>
        <w:tc>
          <w:tcPr>
            <w:tcW w:w="0" w:type="auto"/>
            <w:shd w:val="clear" w:color="auto" w:fill="D9D9D9"/>
          </w:tcPr>
          <w:p w14:paraId="4F3A460C" w14:textId="77777777" w:rsidR="0033110F" w:rsidRPr="00527E9E" w:rsidRDefault="0033110F" w:rsidP="00E87580">
            <w:pPr>
              <w:jc w:val="center"/>
              <w:rPr>
                <w:sz w:val="16"/>
              </w:rPr>
            </w:pPr>
            <w:r w:rsidRPr="00527E9E">
              <w:rPr>
                <w:sz w:val="16"/>
              </w:rPr>
              <w:t>30</w:t>
            </w:r>
          </w:p>
        </w:tc>
        <w:tc>
          <w:tcPr>
            <w:tcW w:w="0" w:type="auto"/>
            <w:shd w:val="clear" w:color="auto" w:fill="D9D9D9"/>
          </w:tcPr>
          <w:p w14:paraId="099E0717" w14:textId="77777777" w:rsidR="0033110F" w:rsidRPr="00527E9E" w:rsidRDefault="0033110F" w:rsidP="00E87580">
            <w:pPr>
              <w:jc w:val="center"/>
              <w:rPr>
                <w:sz w:val="16"/>
              </w:rPr>
            </w:pPr>
            <w:r w:rsidRPr="00527E9E">
              <w:rPr>
                <w:sz w:val="16"/>
              </w:rPr>
              <w:t>2</w:t>
            </w:r>
          </w:p>
        </w:tc>
        <w:tc>
          <w:tcPr>
            <w:tcW w:w="0" w:type="auto"/>
            <w:shd w:val="clear" w:color="auto" w:fill="D9D9D9"/>
          </w:tcPr>
          <w:p w14:paraId="0E82B0D6" w14:textId="77777777" w:rsidR="0033110F" w:rsidRPr="00527E9E" w:rsidRDefault="0033110F" w:rsidP="00E87580">
            <w:pPr>
              <w:jc w:val="center"/>
              <w:rPr>
                <w:sz w:val="16"/>
              </w:rPr>
            </w:pPr>
            <w:r w:rsidRPr="00527E9E">
              <w:rPr>
                <w:sz w:val="16"/>
              </w:rPr>
              <w:t>-</w:t>
            </w:r>
          </w:p>
        </w:tc>
        <w:tc>
          <w:tcPr>
            <w:tcW w:w="0" w:type="auto"/>
            <w:shd w:val="clear" w:color="auto" w:fill="D9D9D9"/>
          </w:tcPr>
          <w:p w14:paraId="46C6AD0D" w14:textId="77777777" w:rsidR="0033110F" w:rsidRPr="00527E9E" w:rsidRDefault="0033110F" w:rsidP="00E87580">
            <w:pPr>
              <w:jc w:val="center"/>
              <w:rPr>
                <w:sz w:val="16"/>
              </w:rPr>
            </w:pPr>
            <w:r w:rsidRPr="00527E9E">
              <w:rPr>
                <w:sz w:val="16"/>
              </w:rPr>
              <w:t>mercenaire</w:t>
            </w:r>
          </w:p>
        </w:tc>
        <w:tc>
          <w:tcPr>
            <w:tcW w:w="0" w:type="auto"/>
            <w:shd w:val="clear" w:color="auto" w:fill="D9D9D9"/>
          </w:tcPr>
          <w:p w14:paraId="4EE9A51D" w14:textId="77777777" w:rsidR="0033110F" w:rsidRPr="00527E9E" w:rsidRDefault="0033110F" w:rsidP="00E87580">
            <w:pPr>
              <w:jc w:val="center"/>
              <w:rPr>
                <w:sz w:val="16"/>
              </w:rPr>
            </w:pPr>
            <w:r w:rsidRPr="00527E9E">
              <w:rPr>
                <w:sz w:val="16"/>
              </w:rPr>
              <w:t>maille légère, grosse épée</w:t>
            </w:r>
          </w:p>
        </w:tc>
        <w:tc>
          <w:tcPr>
            <w:tcW w:w="0" w:type="auto"/>
            <w:shd w:val="clear" w:color="auto" w:fill="D9D9D9"/>
          </w:tcPr>
          <w:p w14:paraId="747017C2" w14:textId="77777777" w:rsidR="0033110F" w:rsidRPr="00527E9E" w:rsidRDefault="0033110F" w:rsidP="00E87580">
            <w:pPr>
              <w:jc w:val="center"/>
              <w:rPr>
                <w:b/>
                <w:sz w:val="16"/>
              </w:rPr>
            </w:pPr>
            <w:r w:rsidRPr="00527E9E">
              <w:rPr>
                <w:b/>
                <w:sz w:val="16"/>
              </w:rPr>
              <w:t>15</w:t>
            </w:r>
          </w:p>
        </w:tc>
      </w:tr>
      <w:tr w:rsidR="0033110F" w:rsidRPr="00527E9E" w14:paraId="668EE086" w14:textId="77777777" w:rsidTr="00E87580">
        <w:tc>
          <w:tcPr>
            <w:tcW w:w="0" w:type="auto"/>
            <w:shd w:val="clear" w:color="auto" w:fill="CCCCCC"/>
          </w:tcPr>
          <w:p w14:paraId="0BFC1646" w14:textId="77777777" w:rsidR="0033110F" w:rsidRPr="00527E9E" w:rsidRDefault="0033110F" w:rsidP="00E87580">
            <w:pPr>
              <w:jc w:val="center"/>
              <w:rPr>
                <w:b/>
                <w:sz w:val="16"/>
              </w:rPr>
            </w:pPr>
            <w:r w:rsidRPr="00527E9E">
              <w:rPr>
                <w:b/>
                <w:sz w:val="16"/>
              </w:rPr>
              <w:t>16</w:t>
            </w:r>
          </w:p>
        </w:tc>
        <w:tc>
          <w:tcPr>
            <w:tcW w:w="0" w:type="auto"/>
            <w:shd w:val="clear" w:color="auto" w:fill="CCCCCC"/>
          </w:tcPr>
          <w:p w14:paraId="60EF3CEA" w14:textId="77777777" w:rsidR="0033110F" w:rsidRPr="00527E9E" w:rsidRDefault="0033110F" w:rsidP="00E87580">
            <w:pPr>
              <w:jc w:val="center"/>
              <w:rPr>
                <w:sz w:val="16"/>
              </w:rPr>
            </w:pPr>
            <w:r w:rsidRPr="00527E9E">
              <w:rPr>
                <w:sz w:val="16"/>
              </w:rPr>
              <w:t>belle allure</w:t>
            </w:r>
          </w:p>
        </w:tc>
        <w:tc>
          <w:tcPr>
            <w:tcW w:w="0" w:type="auto"/>
            <w:shd w:val="clear" w:color="auto" w:fill="CCCCCC"/>
          </w:tcPr>
          <w:p w14:paraId="5500D3C5" w14:textId="77777777" w:rsidR="0033110F" w:rsidRPr="00527E9E" w:rsidRDefault="0033110F" w:rsidP="00E87580">
            <w:pPr>
              <w:jc w:val="center"/>
              <w:rPr>
                <w:sz w:val="16"/>
              </w:rPr>
            </w:pPr>
            <w:r w:rsidRPr="00527E9E">
              <w:rPr>
                <w:sz w:val="16"/>
              </w:rPr>
              <w:t>40</w:t>
            </w:r>
          </w:p>
        </w:tc>
        <w:tc>
          <w:tcPr>
            <w:tcW w:w="0" w:type="auto"/>
            <w:shd w:val="clear" w:color="auto" w:fill="CCCCCC"/>
          </w:tcPr>
          <w:p w14:paraId="1BC90296" w14:textId="77777777" w:rsidR="0033110F" w:rsidRPr="00527E9E" w:rsidRDefault="0033110F" w:rsidP="00E87580">
            <w:pPr>
              <w:jc w:val="center"/>
              <w:rPr>
                <w:sz w:val="16"/>
              </w:rPr>
            </w:pPr>
            <w:r w:rsidRPr="00527E9E">
              <w:rPr>
                <w:sz w:val="16"/>
              </w:rPr>
              <w:t>40</w:t>
            </w:r>
          </w:p>
        </w:tc>
        <w:tc>
          <w:tcPr>
            <w:tcW w:w="0" w:type="auto"/>
            <w:shd w:val="clear" w:color="auto" w:fill="CCCCCC"/>
          </w:tcPr>
          <w:p w14:paraId="0974FC0D" w14:textId="77777777" w:rsidR="0033110F" w:rsidRPr="00527E9E" w:rsidRDefault="0033110F" w:rsidP="00E87580">
            <w:pPr>
              <w:jc w:val="center"/>
              <w:rPr>
                <w:sz w:val="16"/>
              </w:rPr>
            </w:pPr>
            <w:r w:rsidRPr="00527E9E">
              <w:rPr>
                <w:sz w:val="16"/>
              </w:rPr>
              <w:t>3</w:t>
            </w:r>
          </w:p>
        </w:tc>
        <w:tc>
          <w:tcPr>
            <w:tcW w:w="0" w:type="auto"/>
            <w:shd w:val="clear" w:color="auto" w:fill="CCCCCC"/>
          </w:tcPr>
          <w:p w14:paraId="67F6441B" w14:textId="77777777" w:rsidR="0033110F" w:rsidRPr="00527E9E" w:rsidRDefault="0033110F" w:rsidP="00E87580">
            <w:pPr>
              <w:jc w:val="center"/>
              <w:rPr>
                <w:sz w:val="16"/>
              </w:rPr>
            </w:pPr>
            <w:r w:rsidRPr="00527E9E">
              <w:rPr>
                <w:sz w:val="16"/>
              </w:rPr>
              <w:t>-</w:t>
            </w:r>
          </w:p>
        </w:tc>
        <w:tc>
          <w:tcPr>
            <w:tcW w:w="0" w:type="auto"/>
            <w:shd w:val="clear" w:color="auto" w:fill="CCCCCC"/>
          </w:tcPr>
          <w:p w14:paraId="6D9FA14A" w14:textId="77777777" w:rsidR="0033110F" w:rsidRPr="00527E9E" w:rsidRDefault="0033110F" w:rsidP="00E87580">
            <w:pPr>
              <w:jc w:val="center"/>
              <w:rPr>
                <w:sz w:val="16"/>
              </w:rPr>
            </w:pPr>
            <w:r w:rsidRPr="00527E9E">
              <w:rPr>
                <w:sz w:val="16"/>
              </w:rPr>
              <w:t>courtisan</w:t>
            </w:r>
          </w:p>
        </w:tc>
        <w:tc>
          <w:tcPr>
            <w:tcW w:w="0" w:type="auto"/>
            <w:shd w:val="clear" w:color="auto" w:fill="CCCCCC"/>
          </w:tcPr>
          <w:p w14:paraId="1FFB79CA" w14:textId="77777777" w:rsidR="0033110F" w:rsidRPr="00527E9E" w:rsidRDefault="0033110F" w:rsidP="00E87580">
            <w:pPr>
              <w:jc w:val="center"/>
              <w:rPr>
                <w:sz w:val="16"/>
              </w:rPr>
            </w:pPr>
            <w:r w:rsidRPr="00527E9E">
              <w:rPr>
                <w:sz w:val="16"/>
              </w:rPr>
              <w:t>riches étoffes, joaillerie</w:t>
            </w:r>
          </w:p>
        </w:tc>
        <w:tc>
          <w:tcPr>
            <w:tcW w:w="0" w:type="auto"/>
            <w:shd w:val="clear" w:color="auto" w:fill="CCCCCC"/>
          </w:tcPr>
          <w:p w14:paraId="0D7BEF10" w14:textId="77777777" w:rsidR="0033110F" w:rsidRPr="00527E9E" w:rsidRDefault="0033110F" w:rsidP="00E87580">
            <w:pPr>
              <w:jc w:val="center"/>
              <w:rPr>
                <w:b/>
                <w:sz w:val="16"/>
              </w:rPr>
            </w:pPr>
            <w:r w:rsidRPr="00527E9E">
              <w:rPr>
                <w:b/>
                <w:sz w:val="16"/>
              </w:rPr>
              <w:t>16</w:t>
            </w:r>
          </w:p>
        </w:tc>
      </w:tr>
      <w:tr w:rsidR="0033110F" w:rsidRPr="00527E9E" w14:paraId="3A139D61" w14:textId="77777777" w:rsidTr="00E87580">
        <w:tc>
          <w:tcPr>
            <w:tcW w:w="0" w:type="auto"/>
            <w:shd w:val="clear" w:color="auto" w:fill="C0C0C0"/>
          </w:tcPr>
          <w:p w14:paraId="124858DD" w14:textId="77777777" w:rsidR="0033110F" w:rsidRPr="00527E9E" w:rsidRDefault="0033110F" w:rsidP="00E87580">
            <w:pPr>
              <w:jc w:val="center"/>
              <w:rPr>
                <w:b/>
                <w:sz w:val="16"/>
              </w:rPr>
            </w:pPr>
            <w:r w:rsidRPr="00527E9E">
              <w:rPr>
                <w:b/>
                <w:sz w:val="16"/>
              </w:rPr>
              <w:t>17</w:t>
            </w:r>
          </w:p>
        </w:tc>
        <w:tc>
          <w:tcPr>
            <w:tcW w:w="0" w:type="auto"/>
            <w:shd w:val="clear" w:color="auto" w:fill="C0C0C0"/>
          </w:tcPr>
          <w:p w14:paraId="7C85C423" w14:textId="77777777" w:rsidR="0033110F" w:rsidRPr="00527E9E" w:rsidRDefault="0033110F" w:rsidP="00E87580">
            <w:pPr>
              <w:jc w:val="center"/>
              <w:rPr>
                <w:sz w:val="16"/>
              </w:rPr>
            </w:pPr>
            <w:r w:rsidRPr="00527E9E">
              <w:rPr>
                <w:sz w:val="16"/>
              </w:rPr>
              <w:t>très sérieux</w:t>
            </w:r>
          </w:p>
        </w:tc>
        <w:tc>
          <w:tcPr>
            <w:tcW w:w="0" w:type="auto"/>
            <w:shd w:val="clear" w:color="auto" w:fill="C0C0C0"/>
          </w:tcPr>
          <w:p w14:paraId="32C27936" w14:textId="77777777" w:rsidR="0033110F" w:rsidRPr="00527E9E" w:rsidRDefault="0033110F" w:rsidP="00E87580">
            <w:pPr>
              <w:jc w:val="center"/>
              <w:rPr>
                <w:sz w:val="16"/>
              </w:rPr>
            </w:pPr>
            <w:r w:rsidRPr="00527E9E">
              <w:rPr>
                <w:sz w:val="16"/>
              </w:rPr>
              <w:t>30</w:t>
            </w:r>
          </w:p>
        </w:tc>
        <w:tc>
          <w:tcPr>
            <w:tcW w:w="0" w:type="auto"/>
            <w:shd w:val="clear" w:color="auto" w:fill="C0C0C0"/>
          </w:tcPr>
          <w:p w14:paraId="69B0E841" w14:textId="77777777" w:rsidR="0033110F" w:rsidRPr="00527E9E" w:rsidRDefault="0033110F" w:rsidP="00E87580">
            <w:pPr>
              <w:jc w:val="center"/>
              <w:rPr>
                <w:sz w:val="16"/>
              </w:rPr>
            </w:pPr>
            <w:r w:rsidRPr="00527E9E">
              <w:rPr>
                <w:sz w:val="16"/>
              </w:rPr>
              <w:t>50</w:t>
            </w:r>
          </w:p>
        </w:tc>
        <w:tc>
          <w:tcPr>
            <w:tcW w:w="0" w:type="auto"/>
            <w:shd w:val="clear" w:color="auto" w:fill="C0C0C0"/>
          </w:tcPr>
          <w:p w14:paraId="42CAE512" w14:textId="77777777" w:rsidR="0033110F" w:rsidRPr="00527E9E" w:rsidRDefault="0033110F" w:rsidP="00E87580">
            <w:pPr>
              <w:jc w:val="center"/>
              <w:rPr>
                <w:sz w:val="16"/>
              </w:rPr>
            </w:pPr>
            <w:r w:rsidRPr="00527E9E">
              <w:rPr>
                <w:sz w:val="16"/>
              </w:rPr>
              <w:t>4</w:t>
            </w:r>
          </w:p>
        </w:tc>
        <w:tc>
          <w:tcPr>
            <w:tcW w:w="0" w:type="auto"/>
            <w:shd w:val="clear" w:color="auto" w:fill="C0C0C0"/>
          </w:tcPr>
          <w:p w14:paraId="7CC2CD1C" w14:textId="77777777" w:rsidR="0033110F" w:rsidRPr="00527E9E" w:rsidRDefault="0033110F" w:rsidP="00E87580">
            <w:pPr>
              <w:jc w:val="center"/>
              <w:rPr>
                <w:sz w:val="16"/>
              </w:rPr>
            </w:pPr>
            <w:r w:rsidRPr="00527E9E">
              <w:rPr>
                <w:sz w:val="16"/>
              </w:rPr>
              <w:t>-</w:t>
            </w:r>
          </w:p>
        </w:tc>
        <w:tc>
          <w:tcPr>
            <w:tcW w:w="0" w:type="auto"/>
            <w:shd w:val="clear" w:color="auto" w:fill="C0C0C0"/>
          </w:tcPr>
          <w:p w14:paraId="5843A8C0" w14:textId="77777777" w:rsidR="0033110F" w:rsidRPr="00527E9E" w:rsidRDefault="0033110F" w:rsidP="00E87580">
            <w:pPr>
              <w:jc w:val="center"/>
              <w:rPr>
                <w:sz w:val="16"/>
              </w:rPr>
            </w:pPr>
            <w:r w:rsidRPr="00527E9E">
              <w:rPr>
                <w:sz w:val="16"/>
              </w:rPr>
              <w:t>marchand</w:t>
            </w:r>
          </w:p>
        </w:tc>
        <w:tc>
          <w:tcPr>
            <w:tcW w:w="0" w:type="auto"/>
            <w:shd w:val="clear" w:color="auto" w:fill="C0C0C0"/>
          </w:tcPr>
          <w:p w14:paraId="36ADB813" w14:textId="77777777" w:rsidR="0033110F" w:rsidRPr="00527E9E" w:rsidRDefault="0033110F" w:rsidP="00E87580">
            <w:pPr>
              <w:jc w:val="center"/>
              <w:rPr>
                <w:sz w:val="16"/>
              </w:rPr>
            </w:pPr>
            <w:r w:rsidRPr="00527E9E">
              <w:rPr>
                <w:sz w:val="16"/>
              </w:rPr>
              <w:t>gros tissus, manteau, bague</w:t>
            </w:r>
          </w:p>
        </w:tc>
        <w:tc>
          <w:tcPr>
            <w:tcW w:w="0" w:type="auto"/>
            <w:shd w:val="clear" w:color="auto" w:fill="C0C0C0"/>
          </w:tcPr>
          <w:p w14:paraId="417B8113" w14:textId="77777777" w:rsidR="0033110F" w:rsidRPr="00527E9E" w:rsidRDefault="0033110F" w:rsidP="00E87580">
            <w:pPr>
              <w:jc w:val="center"/>
              <w:rPr>
                <w:b/>
                <w:sz w:val="16"/>
              </w:rPr>
            </w:pPr>
            <w:r w:rsidRPr="00527E9E">
              <w:rPr>
                <w:b/>
                <w:sz w:val="16"/>
              </w:rPr>
              <w:t>17</w:t>
            </w:r>
          </w:p>
        </w:tc>
      </w:tr>
      <w:tr w:rsidR="0033110F" w:rsidRPr="00527E9E" w14:paraId="11D223CB" w14:textId="77777777" w:rsidTr="00E87580">
        <w:tc>
          <w:tcPr>
            <w:tcW w:w="0" w:type="auto"/>
            <w:shd w:val="clear" w:color="auto" w:fill="B3B3B3"/>
          </w:tcPr>
          <w:p w14:paraId="1D896629" w14:textId="77777777" w:rsidR="0033110F" w:rsidRPr="00527E9E" w:rsidRDefault="0033110F" w:rsidP="00E87580">
            <w:pPr>
              <w:jc w:val="center"/>
              <w:rPr>
                <w:b/>
                <w:sz w:val="16"/>
              </w:rPr>
            </w:pPr>
            <w:r w:rsidRPr="00527E9E">
              <w:rPr>
                <w:b/>
                <w:sz w:val="16"/>
              </w:rPr>
              <w:t>18</w:t>
            </w:r>
          </w:p>
        </w:tc>
        <w:tc>
          <w:tcPr>
            <w:tcW w:w="0" w:type="auto"/>
            <w:shd w:val="clear" w:color="auto" w:fill="B3B3B3"/>
          </w:tcPr>
          <w:p w14:paraId="3B20F728" w14:textId="77777777" w:rsidR="0033110F" w:rsidRPr="00527E9E" w:rsidRDefault="0033110F" w:rsidP="00E87580">
            <w:pPr>
              <w:jc w:val="center"/>
              <w:rPr>
                <w:sz w:val="16"/>
              </w:rPr>
            </w:pPr>
            <w:r w:rsidRPr="00527E9E">
              <w:rPr>
                <w:sz w:val="16"/>
              </w:rPr>
              <w:t xml:space="preserve">grand malade </w:t>
            </w:r>
          </w:p>
        </w:tc>
        <w:tc>
          <w:tcPr>
            <w:tcW w:w="0" w:type="auto"/>
            <w:shd w:val="clear" w:color="auto" w:fill="B3B3B3"/>
          </w:tcPr>
          <w:p w14:paraId="7AB67F36" w14:textId="77777777" w:rsidR="0033110F" w:rsidRPr="00527E9E" w:rsidRDefault="0033110F" w:rsidP="00E87580">
            <w:pPr>
              <w:jc w:val="center"/>
              <w:rPr>
                <w:sz w:val="16"/>
              </w:rPr>
            </w:pPr>
            <w:r w:rsidRPr="00527E9E">
              <w:rPr>
                <w:sz w:val="16"/>
              </w:rPr>
              <w:t>20</w:t>
            </w:r>
          </w:p>
        </w:tc>
        <w:tc>
          <w:tcPr>
            <w:tcW w:w="0" w:type="auto"/>
            <w:shd w:val="clear" w:color="auto" w:fill="B3B3B3"/>
          </w:tcPr>
          <w:p w14:paraId="463B37F9" w14:textId="77777777" w:rsidR="0033110F" w:rsidRPr="00527E9E" w:rsidRDefault="0033110F" w:rsidP="00E87580">
            <w:pPr>
              <w:jc w:val="center"/>
              <w:rPr>
                <w:sz w:val="16"/>
              </w:rPr>
            </w:pPr>
            <w:r w:rsidRPr="00527E9E">
              <w:rPr>
                <w:sz w:val="16"/>
              </w:rPr>
              <w:t>60</w:t>
            </w:r>
          </w:p>
        </w:tc>
        <w:tc>
          <w:tcPr>
            <w:tcW w:w="0" w:type="auto"/>
            <w:shd w:val="clear" w:color="auto" w:fill="B3B3B3"/>
          </w:tcPr>
          <w:p w14:paraId="68DF20F3" w14:textId="77777777" w:rsidR="0033110F" w:rsidRPr="00527E9E" w:rsidRDefault="0033110F" w:rsidP="00E87580">
            <w:pPr>
              <w:jc w:val="center"/>
              <w:rPr>
                <w:sz w:val="16"/>
              </w:rPr>
            </w:pPr>
            <w:r w:rsidRPr="00527E9E">
              <w:rPr>
                <w:sz w:val="16"/>
              </w:rPr>
              <w:t>5</w:t>
            </w:r>
          </w:p>
        </w:tc>
        <w:tc>
          <w:tcPr>
            <w:tcW w:w="0" w:type="auto"/>
            <w:shd w:val="clear" w:color="auto" w:fill="B3B3B3"/>
          </w:tcPr>
          <w:p w14:paraId="52FFEDC8" w14:textId="77777777" w:rsidR="0033110F" w:rsidRPr="00527E9E" w:rsidRDefault="0033110F" w:rsidP="00E87580">
            <w:pPr>
              <w:jc w:val="center"/>
              <w:rPr>
                <w:sz w:val="16"/>
              </w:rPr>
            </w:pPr>
            <w:r w:rsidRPr="00527E9E">
              <w:rPr>
                <w:sz w:val="16"/>
              </w:rPr>
              <w:t>-</w:t>
            </w:r>
          </w:p>
        </w:tc>
        <w:tc>
          <w:tcPr>
            <w:tcW w:w="0" w:type="auto"/>
            <w:shd w:val="clear" w:color="auto" w:fill="B3B3B3"/>
          </w:tcPr>
          <w:p w14:paraId="3F51F3E3" w14:textId="77777777" w:rsidR="0033110F" w:rsidRPr="00527E9E" w:rsidRDefault="0033110F" w:rsidP="00E87580">
            <w:pPr>
              <w:jc w:val="center"/>
              <w:rPr>
                <w:sz w:val="16"/>
              </w:rPr>
            </w:pPr>
            <w:r w:rsidRPr="00527E9E">
              <w:rPr>
                <w:sz w:val="16"/>
              </w:rPr>
              <w:t>religieux</w:t>
            </w:r>
          </w:p>
        </w:tc>
        <w:tc>
          <w:tcPr>
            <w:tcW w:w="0" w:type="auto"/>
            <w:shd w:val="clear" w:color="auto" w:fill="B3B3B3"/>
          </w:tcPr>
          <w:p w14:paraId="46062A53" w14:textId="77777777" w:rsidR="0033110F" w:rsidRPr="00527E9E" w:rsidRDefault="0033110F" w:rsidP="00E87580">
            <w:pPr>
              <w:jc w:val="center"/>
              <w:rPr>
                <w:sz w:val="16"/>
              </w:rPr>
            </w:pPr>
            <w:r w:rsidRPr="00527E9E">
              <w:rPr>
                <w:sz w:val="16"/>
              </w:rPr>
              <w:t>bure, collier, bourses</w:t>
            </w:r>
          </w:p>
        </w:tc>
        <w:tc>
          <w:tcPr>
            <w:tcW w:w="0" w:type="auto"/>
            <w:shd w:val="clear" w:color="auto" w:fill="B3B3B3"/>
          </w:tcPr>
          <w:p w14:paraId="75928A57" w14:textId="77777777" w:rsidR="0033110F" w:rsidRPr="00527E9E" w:rsidRDefault="0033110F" w:rsidP="00E87580">
            <w:pPr>
              <w:jc w:val="center"/>
              <w:rPr>
                <w:b/>
                <w:sz w:val="16"/>
              </w:rPr>
            </w:pPr>
            <w:r w:rsidRPr="00527E9E">
              <w:rPr>
                <w:b/>
                <w:sz w:val="16"/>
              </w:rPr>
              <w:t>18</w:t>
            </w:r>
          </w:p>
        </w:tc>
      </w:tr>
      <w:tr w:rsidR="0033110F" w:rsidRPr="00527E9E" w14:paraId="3324F5F9" w14:textId="77777777" w:rsidTr="00E87580">
        <w:tc>
          <w:tcPr>
            <w:tcW w:w="0" w:type="auto"/>
            <w:shd w:val="clear" w:color="auto" w:fill="A6A6A6"/>
          </w:tcPr>
          <w:p w14:paraId="45B3E3B5" w14:textId="77777777" w:rsidR="0033110F" w:rsidRPr="00527E9E" w:rsidRDefault="0033110F" w:rsidP="00E87580">
            <w:pPr>
              <w:jc w:val="center"/>
              <w:rPr>
                <w:b/>
                <w:sz w:val="16"/>
              </w:rPr>
            </w:pPr>
            <w:r w:rsidRPr="00527E9E">
              <w:rPr>
                <w:b/>
                <w:sz w:val="16"/>
              </w:rPr>
              <w:t>19</w:t>
            </w:r>
          </w:p>
        </w:tc>
        <w:tc>
          <w:tcPr>
            <w:tcW w:w="0" w:type="auto"/>
            <w:shd w:val="clear" w:color="auto" w:fill="A6A6A6"/>
          </w:tcPr>
          <w:p w14:paraId="2133831A" w14:textId="77777777" w:rsidR="0033110F" w:rsidRPr="00527E9E" w:rsidRDefault="0033110F" w:rsidP="00E87580">
            <w:pPr>
              <w:jc w:val="center"/>
              <w:rPr>
                <w:sz w:val="16"/>
              </w:rPr>
            </w:pPr>
            <w:r w:rsidRPr="00527E9E">
              <w:rPr>
                <w:sz w:val="16"/>
              </w:rPr>
              <w:t>vieux et amusé</w:t>
            </w:r>
          </w:p>
        </w:tc>
        <w:tc>
          <w:tcPr>
            <w:tcW w:w="0" w:type="auto"/>
            <w:shd w:val="clear" w:color="auto" w:fill="A6A6A6"/>
          </w:tcPr>
          <w:p w14:paraId="503948F2" w14:textId="77777777" w:rsidR="0033110F" w:rsidRPr="00527E9E" w:rsidRDefault="0033110F" w:rsidP="00E87580">
            <w:pPr>
              <w:jc w:val="center"/>
              <w:rPr>
                <w:sz w:val="16"/>
              </w:rPr>
            </w:pPr>
            <w:r w:rsidRPr="00527E9E">
              <w:rPr>
                <w:sz w:val="16"/>
              </w:rPr>
              <w:t>10</w:t>
            </w:r>
          </w:p>
        </w:tc>
        <w:tc>
          <w:tcPr>
            <w:tcW w:w="0" w:type="auto"/>
            <w:shd w:val="clear" w:color="auto" w:fill="A6A6A6"/>
          </w:tcPr>
          <w:p w14:paraId="40B05736" w14:textId="77777777" w:rsidR="0033110F" w:rsidRPr="00527E9E" w:rsidRDefault="0033110F" w:rsidP="00E87580">
            <w:pPr>
              <w:jc w:val="center"/>
              <w:rPr>
                <w:sz w:val="16"/>
              </w:rPr>
            </w:pPr>
            <w:r w:rsidRPr="00527E9E">
              <w:rPr>
                <w:sz w:val="16"/>
              </w:rPr>
              <w:t>80</w:t>
            </w:r>
          </w:p>
        </w:tc>
        <w:tc>
          <w:tcPr>
            <w:tcW w:w="0" w:type="auto"/>
            <w:shd w:val="clear" w:color="auto" w:fill="A6A6A6"/>
          </w:tcPr>
          <w:p w14:paraId="480E90A7" w14:textId="77777777" w:rsidR="0033110F" w:rsidRPr="00527E9E" w:rsidRDefault="0033110F" w:rsidP="00E87580">
            <w:pPr>
              <w:jc w:val="center"/>
              <w:rPr>
                <w:sz w:val="16"/>
              </w:rPr>
            </w:pPr>
            <w:r w:rsidRPr="00527E9E">
              <w:rPr>
                <w:sz w:val="16"/>
              </w:rPr>
              <w:t>6</w:t>
            </w:r>
          </w:p>
        </w:tc>
        <w:tc>
          <w:tcPr>
            <w:tcW w:w="0" w:type="auto"/>
            <w:shd w:val="clear" w:color="auto" w:fill="A6A6A6"/>
          </w:tcPr>
          <w:p w14:paraId="71D02EEE" w14:textId="77777777" w:rsidR="0033110F" w:rsidRPr="00527E9E" w:rsidRDefault="0033110F" w:rsidP="00E87580">
            <w:pPr>
              <w:jc w:val="center"/>
              <w:rPr>
                <w:sz w:val="16"/>
              </w:rPr>
            </w:pPr>
            <w:r w:rsidRPr="00527E9E">
              <w:rPr>
                <w:sz w:val="16"/>
              </w:rPr>
              <w:t>-</w:t>
            </w:r>
          </w:p>
        </w:tc>
        <w:tc>
          <w:tcPr>
            <w:tcW w:w="0" w:type="auto"/>
            <w:shd w:val="clear" w:color="auto" w:fill="A6A6A6"/>
          </w:tcPr>
          <w:p w14:paraId="5AA55F9D" w14:textId="77777777" w:rsidR="0033110F" w:rsidRPr="00527E9E" w:rsidRDefault="0033110F" w:rsidP="00E87580">
            <w:pPr>
              <w:jc w:val="center"/>
              <w:rPr>
                <w:sz w:val="16"/>
              </w:rPr>
            </w:pPr>
            <w:r w:rsidRPr="00527E9E">
              <w:rPr>
                <w:sz w:val="16"/>
              </w:rPr>
              <w:t>secret</w:t>
            </w:r>
          </w:p>
        </w:tc>
        <w:tc>
          <w:tcPr>
            <w:tcW w:w="0" w:type="auto"/>
            <w:shd w:val="clear" w:color="auto" w:fill="A6A6A6"/>
          </w:tcPr>
          <w:p w14:paraId="1551ED51" w14:textId="77777777" w:rsidR="0033110F" w:rsidRPr="00527E9E" w:rsidRDefault="0033110F" w:rsidP="00E87580">
            <w:pPr>
              <w:jc w:val="center"/>
              <w:rPr>
                <w:sz w:val="16"/>
              </w:rPr>
            </w:pPr>
            <w:r w:rsidRPr="00527E9E">
              <w:rPr>
                <w:sz w:val="16"/>
              </w:rPr>
              <w:t>cuir tanné, coiffe, dagues</w:t>
            </w:r>
          </w:p>
        </w:tc>
        <w:tc>
          <w:tcPr>
            <w:tcW w:w="0" w:type="auto"/>
            <w:shd w:val="clear" w:color="auto" w:fill="A6A6A6"/>
          </w:tcPr>
          <w:p w14:paraId="030A09C1" w14:textId="77777777" w:rsidR="0033110F" w:rsidRPr="00527E9E" w:rsidRDefault="0033110F" w:rsidP="00E87580">
            <w:pPr>
              <w:jc w:val="center"/>
              <w:rPr>
                <w:b/>
                <w:sz w:val="16"/>
              </w:rPr>
            </w:pPr>
            <w:r w:rsidRPr="00527E9E">
              <w:rPr>
                <w:b/>
                <w:sz w:val="16"/>
              </w:rPr>
              <w:t>19</w:t>
            </w:r>
          </w:p>
        </w:tc>
      </w:tr>
      <w:tr w:rsidR="0033110F" w:rsidRPr="00527E9E" w14:paraId="4AF9767F" w14:textId="77777777" w:rsidTr="00E87580">
        <w:tc>
          <w:tcPr>
            <w:tcW w:w="0" w:type="auto"/>
            <w:shd w:val="clear" w:color="auto" w:fill="A0A0A0"/>
          </w:tcPr>
          <w:p w14:paraId="2BFD2887" w14:textId="77777777" w:rsidR="0033110F" w:rsidRPr="00527E9E" w:rsidRDefault="0033110F" w:rsidP="00E87580">
            <w:pPr>
              <w:jc w:val="center"/>
              <w:rPr>
                <w:b/>
                <w:sz w:val="16"/>
              </w:rPr>
            </w:pPr>
            <w:r w:rsidRPr="00527E9E">
              <w:rPr>
                <w:b/>
                <w:sz w:val="16"/>
              </w:rPr>
              <w:t>20</w:t>
            </w:r>
          </w:p>
        </w:tc>
        <w:tc>
          <w:tcPr>
            <w:tcW w:w="0" w:type="auto"/>
            <w:shd w:val="clear" w:color="auto" w:fill="A0A0A0"/>
          </w:tcPr>
          <w:p w14:paraId="2A089012" w14:textId="77777777" w:rsidR="0033110F" w:rsidRPr="00527E9E" w:rsidRDefault="0033110F" w:rsidP="00E87580">
            <w:pPr>
              <w:jc w:val="center"/>
              <w:rPr>
                <w:sz w:val="16"/>
              </w:rPr>
            </w:pPr>
            <w:r w:rsidRPr="00527E9E">
              <w:rPr>
                <w:sz w:val="16"/>
              </w:rPr>
              <w:t>dominateur aisé</w:t>
            </w:r>
          </w:p>
        </w:tc>
        <w:tc>
          <w:tcPr>
            <w:tcW w:w="0" w:type="auto"/>
            <w:shd w:val="clear" w:color="auto" w:fill="A0A0A0"/>
          </w:tcPr>
          <w:p w14:paraId="258BD1E4" w14:textId="77777777" w:rsidR="0033110F" w:rsidRPr="00527E9E" w:rsidRDefault="0033110F" w:rsidP="00E87580">
            <w:pPr>
              <w:jc w:val="center"/>
              <w:rPr>
                <w:sz w:val="16"/>
              </w:rPr>
            </w:pPr>
            <w:r w:rsidRPr="00527E9E">
              <w:rPr>
                <w:sz w:val="16"/>
              </w:rPr>
              <w:t>20</w:t>
            </w:r>
          </w:p>
        </w:tc>
        <w:tc>
          <w:tcPr>
            <w:tcW w:w="0" w:type="auto"/>
            <w:shd w:val="clear" w:color="auto" w:fill="A0A0A0"/>
          </w:tcPr>
          <w:p w14:paraId="7FFFD903" w14:textId="77777777" w:rsidR="0033110F" w:rsidRPr="00527E9E" w:rsidRDefault="0033110F" w:rsidP="00E87580">
            <w:pPr>
              <w:jc w:val="center"/>
              <w:rPr>
                <w:sz w:val="16"/>
              </w:rPr>
            </w:pPr>
            <w:r w:rsidRPr="00527E9E">
              <w:rPr>
                <w:sz w:val="16"/>
              </w:rPr>
              <w:t>90</w:t>
            </w:r>
          </w:p>
        </w:tc>
        <w:tc>
          <w:tcPr>
            <w:tcW w:w="0" w:type="auto"/>
            <w:shd w:val="clear" w:color="auto" w:fill="A0A0A0"/>
          </w:tcPr>
          <w:p w14:paraId="15354958" w14:textId="77777777" w:rsidR="0033110F" w:rsidRPr="00527E9E" w:rsidRDefault="0033110F" w:rsidP="00E87580">
            <w:pPr>
              <w:jc w:val="center"/>
              <w:rPr>
                <w:sz w:val="16"/>
              </w:rPr>
            </w:pPr>
            <w:r w:rsidRPr="00527E9E">
              <w:rPr>
                <w:sz w:val="16"/>
              </w:rPr>
              <w:t>7</w:t>
            </w:r>
          </w:p>
        </w:tc>
        <w:tc>
          <w:tcPr>
            <w:tcW w:w="0" w:type="auto"/>
            <w:shd w:val="clear" w:color="auto" w:fill="A0A0A0"/>
          </w:tcPr>
          <w:p w14:paraId="384B752F" w14:textId="77777777" w:rsidR="0033110F" w:rsidRPr="00527E9E" w:rsidRDefault="0033110F" w:rsidP="00E87580">
            <w:pPr>
              <w:jc w:val="center"/>
              <w:rPr>
                <w:sz w:val="16"/>
              </w:rPr>
            </w:pPr>
            <w:r w:rsidRPr="00527E9E">
              <w:rPr>
                <w:sz w:val="16"/>
              </w:rPr>
              <w:t>1D10</w:t>
            </w:r>
          </w:p>
        </w:tc>
        <w:tc>
          <w:tcPr>
            <w:tcW w:w="0" w:type="auto"/>
            <w:shd w:val="clear" w:color="auto" w:fill="A0A0A0"/>
          </w:tcPr>
          <w:p w14:paraId="41DB591A" w14:textId="77777777" w:rsidR="0033110F" w:rsidRPr="00527E9E" w:rsidRDefault="0033110F" w:rsidP="00E87580">
            <w:pPr>
              <w:jc w:val="center"/>
              <w:rPr>
                <w:sz w:val="16"/>
              </w:rPr>
            </w:pPr>
            <w:r w:rsidRPr="00527E9E">
              <w:rPr>
                <w:sz w:val="16"/>
              </w:rPr>
              <w:t>ésotérique</w:t>
            </w:r>
          </w:p>
        </w:tc>
        <w:tc>
          <w:tcPr>
            <w:tcW w:w="0" w:type="auto"/>
            <w:shd w:val="clear" w:color="auto" w:fill="A0A0A0"/>
          </w:tcPr>
          <w:p w14:paraId="16F609CC" w14:textId="77777777" w:rsidR="0033110F" w:rsidRPr="00527E9E" w:rsidRDefault="0033110F" w:rsidP="00E87580">
            <w:pPr>
              <w:jc w:val="center"/>
              <w:rPr>
                <w:sz w:val="16"/>
              </w:rPr>
            </w:pPr>
            <w:r w:rsidRPr="00527E9E">
              <w:rPr>
                <w:sz w:val="16"/>
              </w:rPr>
              <w:t>robe colorée, brassards</w:t>
            </w:r>
          </w:p>
        </w:tc>
        <w:tc>
          <w:tcPr>
            <w:tcW w:w="0" w:type="auto"/>
            <w:shd w:val="clear" w:color="auto" w:fill="A0A0A0"/>
          </w:tcPr>
          <w:p w14:paraId="77E2984B" w14:textId="77777777" w:rsidR="0033110F" w:rsidRPr="00527E9E" w:rsidRDefault="0033110F" w:rsidP="00E87580">
            <w:pPr>
              <w:jc w:val="center"/>
              <w:rPr>
                <w:b/>
                <w:sz w:val="16"/>
              </w:rPr>
            </w:pPr>
            <w:r w:rsidRPr="00527E9E">
              <w:rPr>
                <w:b/>
                <w:sz w:val="16"/>
              </w:rPr>
              <w:t>20</w:t>
            </w:r>
          </w:p>
        </w:tc>
      </w:tr>
    </w:tbl>
    <w:p w14:paraId="5F43CCB6" w14:textId="77777777" w:rsidR="0033110F" w:rsidRPr="00527E9E" w:rsidRDefault="0033110F" w:rsidP="0033110F">
      <w:r w:rsidRPr="00527E9E">
        <w:t xml:space="preserve">Il y a </w:t>
      </w:r>
      <w:r w:rsidRPr="00527E9E">
        <w:rPr>
          <w:shd w:val="clear" w:color="auto" w:fill="FFFF00"/>
        </w:rPr>
        <w:t>trois niveaux</w:t>
      </w:r>
      <w:r w:rsidRPr="00527E9E">
        <w:t xml:space="preserve"> de détails fournis par cette table, à vous de choisir lequel vous convient :</w:t>
      </w:r>
    </w:p>
    <w:p w14:paraId="47115582" w14:textId="77777777" w:rsidR="0033110F" w:rsidRPr="00527E9E" w:rsidRDefault="0033110F" w:rsidP="0033110F">
      <w:pPr>
        <w:numPr>
          <w:ilvl w:val="0"/>
          <w:numId w:val="15"/>
        </w:numPr>
      </w:pPr>
      <w:r w:rsidRPr="00527E9E">
        <w:rPr>
          <w:b/>
        </w:rPr>
        <w:t xml:space="preserve">PNJ </w:t>
      </w:r>
      <w:r w:rsidR="00E86F3E" w:rsidRPr="00527E9E">
        <w:rPr>
          <w:b/>
        </w:rPr>
        <w:t xml:space="preserve">de </w:t>
      </w:r>
      <w:r w:rsidRPr="00527E9E">
        <w:rPr>
          <w:b/>
        </w:rPr>
        <w:t>base</w:t>
      </w:r>
      <w:r w:rsidRPr="00527E9E">
        <w:t xml:space="preserve"> : lancez une fois </w:t>
      </w:r>
      <w:r w:rsidR="00E86F3E" w:rsidRPr="00527E9E">
        <w:t>2D10</w:t>
      </w:r>
      <w:r w:rsidRPr="00527E9E">
        <w:t xml:space="preserve"> et prenez la ligne correspondante</w:t>
      </w:r>
      <w:r w:rsidR="00333B88" w:rsidRPr="00527E9E">
        <w:t>.</w:t>
      </w:r>
    </w:p>
    <w:p w14:paraId="7F0A2B92" w14:textId="77777777" w:rsidR="0033110F" w:rsidRPr="00527E9E" w:rsidRDefault="0033110F" w:rsidP="0033110F">
      <w:pPr>
        <w:numPr>
          <w:ilvl w:val="0"/>
          <w:numId w:val="15"/>
        </w:numPr>
      </w:pPr>
      <w:r w:rsidRPr="00527E9E">
        <w:rPr>
          <w:b/>
        </w:rPr>
        <w:t>PNJ normal</w:t>
      </w:r>
      <w:r w:rsidRPr="00527E9E">
        <w:t xml:space="preserve"> : lancez </w:t>
      </w:r>
      <w:r w:rsidR="00E86F3E" w:rsidRPr="00527E9E">
        <w:t xml:space="preserve">2D10 </w:t>
      </w:r>
      <w:r w:rsidRPr="00527E9E">
        <w:t xml:space="preserve">par colonne, </w:t>
      </w:r>
      <w:r w:rsidR="00333B88" w:rsidRPr="00527E9E">
        <w:t xml:space="preserve">donc </w:t>
      </w:r>
      <w:r w:rsidRPr="00527E9E">
        <w:t xml:space="preserve">7 fois </w:t>
      </w:r>
      <w:r w:rsidR="00333B88" w:rsidRPr="00527E9E">
        <w:t>au total.</w:t>
      </w:r>
    </w:p>
    <w:p w14:paraId="44368DF4" w14:textId="77777777" w:rsidR="0033110F" w:rsidRPr="00527E9E" w:rsidRDefault="0033110F" w:rsidP="0033110F">
      <w:pPr>
        <w:numPr>
          <w:ilvl w:val="0"/>
          <w:numId w:val="15"/>
        </w:numPr>
      </w:pPr>
      <w:r w:rsidRPr="00527E9E">
        <w:rPr>
          <w:b/>
        </w:rPr>
        <w:t>PNJ avancé</w:t>
      </w:r>
      <w:r w:rsidRPr="00527E9E">
        <w:t xml:space="preserve"> : </w:t>
      </w:r>
      <w:r w:rsidR="00077FDE" w:rsidRPr="00527E9E">
        <w:t xml:space="preserve">lancez 2D10 sous la première colonne, </w:t>
      </w:r>
      <w:r w:rsidRPr="00527E9E">
        <w:t xml:space="preserve">lancez </w:t>
      </w:r>
      <w:r w:rsidRPr="00527E9E">
        <w:rPr>
          <w:shd w:val="clear" w:color="auto" w:fill="FFFF00"/>
        </w:rPr>
        <w:t>5 fois</w:t>
      </w:r>
      <w:r w:rsidRPr="00527E9E">
        <w:t xml:space="preserve"> </w:t>
      </w:r>
      <w:r w:rsidR="00E86F3E" w:rsidRPr="00527E9E">
        <w:t xml:space="preserve">2D10 sous la colonne </w:t>
      </w:r>
      <w:r w:rsidR="00E86F3E" w:rsidRPr="00527E9E">
        <w:rPr>
          <w:b/>
        </w:rPr>
        <w:t>Physique</w:t>
      </w:r>
      <w:r w:rsidRPr="00527E9E">
        <w:t xml:space="preserve"> (F, En, D, A et C), </w:t>
      </w:r>
      <w:r w:rsidRPr="00527E9E">
        <w:rPr>
          <w:shd w:val="clear" w:color="auto" w:fill="FFFF00"/>
        </w:rPr>
        <w:t>5 fois</w:t>
      </w:r>
      <w:r w:rsidR="00E86F3E" w:rsidRPr="00527E9E">
        <w:t xml:space="preserve"> sous la colonne </w:t>
      </w:r>
      <w:r w:rsidR="00E86F3E" w:rsidRPr="00527E9E">
        <w:rPr>
          <w:b/>
        </w:rPr>
        <w:t>Intellectuel</w:t>
      </w:r>
      <w:r w:rsidRPr="00527E9E">
        <w:t xml:space="preserve"> (I, V, E, Em, Ap), </w:t>
      </w:r>
      <w:r w:rsidRPr="00527E9E">
        <w:rPr>
          <w:shd w:val="clear" w:color="auto" w:fill="FFFF00"/>
        </w:rPr>
        <w:t>2 fois</w:t>
      </w:r>
      <w:r w:rsidRPr="00527E9E">
        <w:t xml:space="preserve"> sous </w:t>
      </w:r>
      <w:r w:rsidRPr="00527E9E">
        <w:rPr>
          <w:b/>
        </w:rPr>
        <w:t>Combat</w:t>
      </w:r>
      <w:r w:rsidRPr="00527E9E">
        <w:t xml:space="preserve"> (</w:t>
      </w:r>
      <w:r w:rsidR="00E86F3E" w:rsidRPr="00527E9E">
        <w:t xml:space="preserve">pour le NEC et NE), 2 fois sous </w:t>
      </w:r>
      <w:r w:rsidR="00E86F3E" w:rsidRPr="00527E9E">
        <w:rPr>
          <w:b/>
        </w:rPr>
        <w:t>Magie</w:t>
      </w:r>
      <w:r w:rsidRPr="00527E9E">
        <w:t xml:space="preserve"> si le premier indiquait un NEM&gt;0 (</w:t>
      </w:r>
      <w:r w:rsidR="00E86F3E" w:rsidRPr="00527E9E">
        <w:t xml:space="preserve">pour le </w:t>
      </w:r>
      <w:r w:rsidRPr="00527E9E">
        <w:t xml:space="preserve">NEM et NE), </w:t>
      </w:r>
      <w:r w:rsidRPr="00527E9E">
        <w:rPr>
          <w:shd w:val="clear" w:color="auto" w:fill="FFFF00"/>
        </w:rPr>
        <w:t>2 fois</w:t>
      </w:r>
      <w:r w:rsidRPr="00527E9E">
        <w:t xml:space="preserve"> sur </w:t>
      </w:r>
      <w:r w:rsidRPr="00527E9E">
        <w:rPr>
          <w:b/>
        </w:rPr>
        <w:t>Métier</w:t>
      </w:r>
      <w:r w:rsidRPr="00527E9E">
        <w:t xml:space="preserve"> (un principal et un secondaire) et </w:t>
      </w:r>
      <w:r w:rsidRPr="00527E9E">
        <w:rPr>
          <w:shd w:val="clear" w:color="auto" w:fill="FFFF00"/>
        </w:rPr>
        <w:t>2 fois</w:t>
      </w:r>
      <w:r w:rsidRPr="00527E9E">
        <w:t xml:space="preserve"> sur </w:t>
      </w:r>
      <w:r w:rsidRPr="00527E9E">
        <w:rPr>
          <w:b/>
        </w:rPr>
        <w:t>Richesse</w:t>
      </w:r>
      <w:r w:rsidRPr="00527E9E">
        <w:t xml:space="preserve"> (pour </w:t>
      </w:r>
      <w:r w:rsidR="00E86F3E" w:rsidRPr="00527E9E">
        <w:t>choisir l</w:t>
      </w:r>
      <w:r w:rsidRPr="00527E9E">
        <w:t xml:space="preserve">es objets </w:t>
      </w:r>
      <w:r w:rsidR="00E86F3E" w:rsidRPr="00527E9E">
        <w:t xml:space="preserve">du </w:t>
      </w:r>
      <w:r w:rsidRPr="00527E9E">
        <w:t>PNJ)</w:t>
      </w:r>
      <w:r w:rsidR="00E86F3E" w:rsidRPr="00527E9E">
        <w:t>.</w:t>
      </w:r>
    </w:p>
    <w:p w14:paraId="7BF0A4AD" w14:textId="77777777" w:rsidR="00D75D15" w:rsidRPr="00527E9E" w:rsidRDefault="00EB7495" w:rsidP="0033110F">
      <w:r w:rsidRPr="00527E9E">
        <w:t>Si nécessaire, c</w:t>
      </w:r>
      <w:r w:rsidR="00E86F3E" w:rsidRPr="00527E9E">
        <w:t>alculez</w:t>
      </w:r>
      <w:r w:rsidR="0033110F" w:rsidRPr="00527E9E">
        <w:t xml:space="preserve"> les </w:t>
      </w:r>
      <w:r w:rsidR="00077FDE" w:rsidRPr="00527E9E">
        <w:t>paramètres :</w:t>
      </w:r>
      <w:r w:rsidR="0033110F" w:rsidRPr="00527E9E">
        <w:t xml:space="preserve"> </w:t>
      </w:r>
    </w:p>
    <w:p w14:paraId="59EA7549" w14:textId="77777777" w:rsidR="00976799" w:rsidRPr="00527E9E" w:rsidRDefault="00976799" w:rsidP="00976799">
      <w:pPr>
        <w:jc w:val="left"/>
        <w:rPr>
          <w:rFonts w:asciiTheme="minorHAnsi" w:hAnsiTheme="minorHAnsi"/>
          <w:b/>
          <w:bCs/>
          <w:sz w:val="16"/>
          <w:szCs w:val="16"/>
        </w:rPr>
        <w:sectPr w:rsidR="00976799"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4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642"/>
      </w:tblGrid>
      <w:tr w:rsidR="00976799" w:rsidRPr="00527E9E" w14:paraId="1D0A8CCE" w14:textId="77777777" w:rsidTr="00EB7495">
        <w:tc>
          <w:tcPr>
            <w:tcW w:w="2278" w:type="dxa"/>
            <w:tcBorders>
              <w:top w:val="single" w:sz="4" w:space="0" w:color="auto"/>
              <w:left w:val="single" w:sz="4" w:space="0" w:color="auto"/>
              <w:bottom w:val="single" w:sz="12" w:space="0" w:color="auto"/>
              <w:right w:val="single" w:sz="4" w:space="0" w:color="auto"/>
            </w:tcBorders>
            <w:hideMark/>
          </w:tcPr>
          <w:p w14:paraId="12A255DA" w14:textId="77777777" w:rsidR="00976799" w:rsidRPr="00527E9E" w:rsidRDefault="00976799" w:rsidP="00976799">
            <w:pPr>
              <w:jc w:val="left"/>
              <w:rPr>
                <w:rFonts w:asciiTheme="minorHAnsi" w:hAnsiTheme="minorHAnsi"/>
                <w:b/>
                <w:bCs/>
                <w:sz w:val="16"/>
                <w:szCs w:val="16"/>
              </w:rPr>
            </w:pPr>
            <w:r w:rsidRPr="00527E9E">
              <w:rPr>
                <w:rFonts w:asciiTheme="minorHAnsi" w:hAnsiTheme="minorHAnsi"/>
                <w:b/>
                <w:bCs/>
                <w:sz w:val="16"/>
                <w:szCs w:val="16"/>
              </w:rPr>
              <w:t>Nom</w:t>
            </w:r>
          </w:p>
        </w:tc>
        <w:tc>
          <w:tcPr>
            <w:tcW w:w="0" w:type="auto"/>
            <w:tcBorders>
              <w:top w:val="single" w:sz="4" w:space="0" w:color="auto"/>
              <w:left w:val="single" w:sz="4" w:space="0" w:color="auto"/>
              <w:bottom w:val="single" w:sz="12" w:space="0" w:color="auto"/>
              <w:right w:val="single" w:sz="4" w:space="0" w:color="auto"/>
            </w:tcBorders>
            <w:hideMark/>
          </w:tcPr>
          <w:p w14:paraId="78C447FC" w14:textId="77777777" w:rsidR="00976799" w:rsidRPr="00527E9E" w:rsidRDefault="00976799" w:rsidP="00976799">
            <w:pPr>
              <w:jc w:val="left"/>
              <w:rPr>
                <w:rFonts w:asciiTheme="minorHAnsi" w:hAnsiTheme="minorHAnsi"/>
                <w:b/>
                <w:bCs/>
                <w:sz w:val="16"/>
                <w:szCs w:val="16"/>
              </w:rPr>
            </w:pPr>
            <w:r w:rsidRPr="00527E9E">
              <w:rPr>
                <w:rFonts w:asciiTheme="minorHAnsi" w:hAnsiTheme="minorHAnsi"/>
                <w:b/>
                <w:bCs/>
                <w:sz w:val="16"/>
                <w:szCs w:val="16"/>
              </w:rPr>
              <w:t>Formule</w:t>
            </w:r>
          </w:p>
        </w:tc>
      </w:tr>
      <w:tr w:rsidR="00976799" w:rsidRPr="00527E9E" w14:paraId="67AE49F7" w14:textId="77777777" w:rsidTr="00EB7495">
        <w:tc>
          <w:tcPr>
            <w:tcW w:w="2278" w:type="dxa"/>
            <w:tcBorders>
              <w:top w:val="single" w:sz="12" w:space="0" w:color="auto"/>
              <w:left w:val="single" w:sz="12" w:space="0" w:color="auto"/>
              <w:bottom w:val="single" w:sz="4" w:space="0" w:color="auto"/>
              <w:right w:val="single" w:sz="4" w:space="0" w:color="auto"/>
            </w:tcBorders>
            <w:hideMark/>
          </w:tcPr>
          <w:p w14:paraId="38C870DC"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Valeur offensive– </w:t>
            </w:r>
            <w:r w:rsidRPr="00527E9E">
              <w:rPr>
                <w:rFonts w:asciiTheme="minorHAnsi" w:hAnsiTheme="minorHAnsi"/>
                <w:b/>
                <w:sz w:val="16"/>
                <w:szCs w:val="16"/>
              </w:rPr>
              <w:t>VO</w:t>
            </w:r>
          </w:p>
        </w:tc>
        <w:tc>
          <w:tcPr>
            <w:tcW w:w="0" w:type="auto"/>
            <w:tcBorders>
              <w:top w:val="single" w:sz="12" w:space="0" w:color="auto"/>
              <w:left w:val="single" w:sz="4" w:space="0" w:color="auto"/>
              <w:bottom w:val="single" w:sz="4" w:space="0" w:color="auto"/>
              <w:right w:val="single" w:sz="4" w:space="0" w:color="auto"/>
            </w:tcBorders>
            <w:hideMark/>
          </w:tcPr>
          <w:p w14:paraId="7C9E8055"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(NEC +F/20 +En/20) x2+NE</w:t>
            </w:r>
            <w:r w:rsidRPr="00527E9E">
              <w:rPr>
                <w:rFonts w:asciiTheme="minorHAnsi" w:hAnsiTheme="minorHAnsi"/>
                <w:i/>
                <w:sz w:val="16"/>
                <w:szCs w:val="16"/>
              </w:rPr>
              <w:t>(combat)</w:t>
            </w:r>
            <w:r w:rsidRPr="00527E9E">
              <w:rPr>
                <w:rFonts w:asciiTheme="minorHAnsi" w:hAnsiTheme="minorHAnsi"/>
                <w:sz w:val="16"/>
                <w:szCs w:val="16"/>
              </w:rPr>
              <w:t xml:space="preserve">/5 </w:t>
            </w:r>
          </w:p>
        </w:tc>
      </w:tr>
      <w:tr w:rsidR="00976799" w:rsidRPr="00527E9E" w14:paraId="762821C6" w14:textId="77777777" w:rsidTr="00EB7495">
        <w:tc>
          <w:tcPr>
            <w:tcW w:w="2278" w:type="dxa"/>
            <w:tcBorders>
              <w:top w:val="single" w:sz="4" w:space="0" w:color="auto"/>
              <w:left w:val="single" w:sz="12" w:space="0" w:color="auto"/>
              <w:bottom w:val="single" w:sz="4" w:space="0" w:color="auto"/>
              <w:right w:val="single" w:sz="4" w:space="0" w:color="auto"/>
            </w:tcBorders>
            <w:hideMark/>
          </w:tcPr>
          <w:p w14:paraId="24588A22"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Valeur défensive – </w:t>
            </w:r>
            <w:r w:rsidRPr="00527E9E">
              <w:rPr>
                <w:rFonts w:asciiTheme="minorHAnsi" w:hAnsiTheme="minorHAnsi"/>
                <w:b/>
                <w:sz w:val="16"/>
                <w:szCs w:val="16"/>
              </w:rPr>
              <w:t>VD</w:t>
            </w:r>
          </w:p>
        </w:tc>
        <w:tc>
          <w:tcPr>
            <w:tcW w:w="0" w:type="auto"/>
            <w:tcBorders>
              <w:top w:val="single" w:sz="4" w:space="0" w:color="auto"/>
              <w:left w:val="single" w:sz="4" w:space="0" w:color="auto"/>
              <w:bottom w:val="single" w:sz="4" w:space="0" w:color="auto"/>
              <w:right w:val="single" w:sz="4" w:space="0" w:color="auto"/>
            </w:tcBorders>
            <w:hideMark/>
          </w:tcPr>
          <w:p w14:paraId="73B8086D"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(NEC +D/20 +A/20) x2+NE</w:t>
            </w:r>
            <w:r w:rsidRPr="00527E9E">
              <w:rPr>
                <w:rFonts w:asciiTheme="minorHAnsi" w:hAnsiTheme="minorHAnsi"/>
                <w:i/>
                <w:sz w:val="16"/>
                <w:szCs w:val="16"/>
              </w:rPr>
              <w:t>(combat)</w:t>
            </w:r>
            <w:r w:rsidRPr="00527E9E">
              <w:rPr>
                <w:rFonts w:asciiTheme="minorHAnsi" w:hAnsiTheme="minorHAnsi"/>
                <w:sz w:val="16"/>
                <w:szCs w:val="16"/>
              </w:rPr>
              <w:t>/5</w:t>
            </w:r>
          </w:p>
        </w:tc>
      </w:tr>
      <w:tr w:rsidR="00976799" w:rsidRPr="00527E9E" w14:paraId="3E01B69B" w14:textId="77777777" w:rsidTr="00EB7495">
        <w:tc>
          <w:tcPr>
            <w:tcW w:w="2278" w:type="dxa"/>
            <w:tcBorders>
              <w:top w:val="single" w:sz="4" w:space="0" w:color="auto"/>
              <w:left w:val="single" w:sz="12" w:space="0" w:color="auto"/>
              <w:bottom w:val="single" w:sz="4" w:space="0" w:color="auto"/>
              <w:right w:val="single" w:sz="4" w:space="0" w:color="auto"/>
            </w:tcBorders>
            <w:hideMark/>
          </w:tcPr>
          <w:p w14:paraId="7CA4A395"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Point de Coup – </w:t>
            </w:r>
            <w:r w:rsidRPr="00527E9E">
              <w:rPr>
                <w:rFonts w:asciiTheme="minorHAnsi" w:hAnsiTheme="minorHAnsi"/>
                <w:b/>
                <w:sz w:val="16"/>
                <w:szCs w:val="16"/>
              </w:rPr>
              <w:t>PDC</w:t>
            </w:r>
          </w:p>
        </w:tc>
        <w:tc>
          <w:tcPr>
            <w:tcW w:w="0" w:type="auto"/>
            <w:tcBorders>
              <w:top w:val="single" w:sz="4" w:space="0" w:color="auto"/>
              <w:left w:val="single" w:sz="4" w:space="0" w:color="auto"/>
              <w:bottom w:val="single" w:sz="4" w:space="0" w:color="auto"/>
              <w:right w:val="single" w:sz="4" w:space="0" w:color="auto"/>
            </w:tcBorders>
            <w:hideMark/>
          </w:tcPr>
          <w:p w14:paraId="532498AB"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(2xF +2xEn +2xC)/8</w:t>
            </w:r>
          </w:p>
        </w:tc>
      </w:tr>
      <w:tr w:rsidR="00976799" w:rsidRPr="00527E9E" w14:paraId="617B51FA" w14:textId="77777777" w:rsidTr="00EB7495">
        <w:tc>
          <w:tcPr>
            <w:tcW w:w="2278" w:type="dxa"/>
            <w:tcBorders>
              <w:top w:val="single" w:sz="4" w:space="0" w:color="auto"/>
              <w:left w:val="single" w:sz="12" w:space="0" w:color="auto"/>
              <w:bottom w:val="single" w:sz="12" w:space="0" w:color="auto"/>
              <w:right w:val="single" w:sz="4" w:space="0" w:color="auto"/>
            </w:tcBorders>
            <w:hideMark/>
          </w:tcPr>
          <w:p w14:paraId="62C73405"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Résistance à la Mort - </w:t>
            </w:r>
            <w:r w:rsidRPr="00527E9E">
              <w:rPr>
                <w:rFonts w:asciiTheme="minorHAnsi" w:hAnsiTheme="minorHAnsi"/>
                <w:b/>
                <w:sz w:val="16"/>
                <w:szCs w:val="16"/>
              </w:rPr>
              <w:t>RM</w:t>
            </w:r>
          </w:p>
        </w:tc>
        <w:tc>
          <w:tcPr>
            <w:tcW w:w="0" w:type="auto"/>
            <w:tcBorders>
              <w:top w:val="single" w:sz="4" w:space="0" w:color="auto"/>
              <w:left w:val="single" w:sz="4" w:space="0" w:color="auto"/>
              <w:bottom w:val="single" w:sz="12" w:space="0" w:color="auto"/>
              <w:right w:val="single" w:sz="4" w:space="0" w:color="auto"/>
            </w:tcBorders>
            <w:hideMark/>
          </w:tcPr>
          <w:p w14:paraId="0F238A3F"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(3xC +2xEn +V)/40</w:t>
            </w:r>
          </w:p>
        </w:tc>
      </w:tr>
      <w:tr w:rsidR="00976799" w:rsidRPr="00527E9E" w14:paraId="6669D2D8" w14:textId="77777777" w:rsidTr="00EB7495">
        <w:tc>
          <w:tcPr>
            <w:tcW w:w="2278" w:type="dxa"/>
            <w:tcBorders>
              <w:top w:val="single" w:sz="4" w:space="0" w:color="auto"/>
              <w:left w:val="single" w:sz="12" w:space="0" w:color="auto"/>
              <w:bottom w:val="single" w:sz="4" w:space="0" w:color="auto"/>
              <w:right w:val="single" w:sz="4" w:space="0" w:color="auto"/>
            </w:tcBorders>
            <w:shd w:val="clear" w:color="auto" w:fill="EAF1DD"/>
            <w:hideMark/>
          </w:tcPr>
          <w:p w14:paraId="5304BB69"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Chance de Soin - </w:t>
            </w:r>
            <w:r w:rsidRPr="00527E9E">
              <w:rPr>
                <w:rFonts w:asciiTheme="minorHAnsi" w:hAnsiTheme="minorHAnsi"/>
                <w:b/>
                <w:bCs/>
                <w:sz w:val="16"/>
                <w:szCs w:val="16"/>
              </w:rPr>
              <w:t xml:space="preserve">CS </w:t>
            </w:r>
          </w:p>
        </w:tc>
        <w:tc>
          <w:tcPr>
            <w:tcW w:w="0" w:type="auto"/>
            <w:tcBorders>
              <w:top w:val="single" w:sz="4" w:space="0" w:color="auto"/>
              <w:left w:val="single" w:sz="4" w:space="0" w:color="auto"/>
              <w:bottom w:val="single" w:sz="4" w:space="0" w:color="auto"/>
              <w:right w:val="single" w:sz="4" w:space="0" w:color="auto"/>
            </w:tcBorders>
            <w:shd w:val="clear" w:color="auto" w:fill="EAF1DD"/>
            <w:hideMark/>
          </w:tcPr>
          <w:p w14:paraId="779691F1"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(3xC +2xEn +V)/6</w:t>
            </w:r>
          </w:p>
        </w:tc>
      </w:tr>
      <w:tr w:rsidR="00976799" w:rsidRPr="00527E9E" w14:paraId="78303928" w14:textId="77777777" w:rsidTr="00EB7495">
        <w:tc>
          <w:tcPr>
            <w:tcW w:w="2278" w:type="dxa"/>
            <w:tcBorders>
              <w:top w:val="single" w:sz="4" w:space="0" w:color="auto"/>
              <w:left w:val="single" w:sz="12" w:space="0" w:color="auto"/>
              <w:bottom w:val="single" w:sz="12" w:space="0" w:color="auto"/>
              <w:right w:val="single" w:sz="4" w:space="0" w:color="auto"/>
            </w:tcBorders>
            <w:shd w:val="clear" w:color="auto" w:fill="EAF1DD"/>
            <w:hideMark/>
          </w:tcPr>
          <w:p w14:paraId="04CA91E6"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Résistance au Poison - </w:t>
            </w:r>
            <w:r w:rsidRPr="00527E9E">
              <w:rPr>
                <w:rFonts w:asciiTheme="minorHAnsi" w:hAnsiTheme="minorHAnsi"/>
                <w:b/>
                <w:bCs/>
                <w:sz w:val="16"/>
                <w:szCs w:val="16"/>
              </w:rPr>
              <w:t xml:space="preserve">RP </w:t>
            </w:r>
          </w:p>
        </w:tc>
        <w:tc>
          <w:tcPr>
            <w:tcW w:w="0" w:type="auto"/>
            <w:tcBorders>
              <w:top w:val="single" w:sz="4" w:space="0" w:color="auto"/>
              <w:left w:val="single" w:sz="4" w:space="0" w:color="auto"/>
              <w:bottom w:val="single" w:sz="12" w:space="0" w:color="auto"/>
              <w:right w:val="single" w:sz="4" w:space="0" w:color="auto"/>
            </w:tcBorders>
            <w:shd w:val="clear" w:color="auto" w:fill="EAF1DD"/>
            <w:hideMark/>
          </w:tcPr>
          <w:p w14:paraId="6A4BC778"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(3xC +2xEn +V)/50</w:t>
            </w:r>
          </w:p>
        </w:tc>
      </w:tr>
      <w:tr w:rsidR="00976799" w:rsidRPr="00527E9E" w14:paraId="7850F8C1" w14:textId="77777777" w:rsidTr="00EB7495">
        <w:tc>
          <w:tcPr>
            <w:tcW w:w="2278" w:type="dxa"/>
            <w:tcBorders>
              <w:top w:val="single" w:sz="12" w:space="0" w:color="auto"/>
              <w:left w:val="single" w:sz="12" w:space="0" w:color="auto"/>
              <w:bottom w:val="single" w:sz="6" w:space="0" w:color="auto"/>
              <w:right w:val="single" w:sz="6" w:space="0" w:color="auto"/>
            </w:tcBorders>
            <w:hideMark/>
          </w:tcPr>
          <w:p w14:paraId="6D0DA951"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Puissance Magique – </w:t>
            </w:r>
            <w:r w:rsidRPr="00527E9E">
              <w:rPr>
                <w:rFonts w:asciiTheme="minorHAnsi" w:hAnsiTheme="minorHAnsi"/>
                <w:b/>
                <w:bCs/>
                <w:sz w:val="16"/>
                <w:szCs w:val="16"/>
              </w:rPr>
              <w:t>PMa</w:t>
            </w:r>
          </w:p>
        </w:tc>
        <w:tc>
          <w:tcPr>
            <w:tcW w:w="0" w:type="auto"/>
            <w:tcBorders>
              <w:top w:val="single" w:sz="12" w:space="0" w:color="auto"/>
              <w:left w:val="single" w:sz="6" w:space="0" w:color="auto"/>
              <w:bottom w:val="single" w:sz="6" w:space="0" w:color="auto"/>
              <w:right w:val="single" w:sz="6" w:space="0" w:color="auto"/>
            </w:tcBorders>
            <w:hideMark/>
          </w:tcPr>
          <w:p w14:paraId="402576F2"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(3xI +2xV +Em)/20</w:t>
            </w:r>
          </w:p>
        </w:tc>
      </w:tr>
      <w:tr w:rsidR="00976799" w:rsidRPr="00527E9E" w14:paraId="7C9D25FF"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5563F1F5"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Points de Magie</w:t>
            </w:r>
            <w:r w:rsidRPr="00527E9E">
              <w:rPr>
                <w:rFonts w:asciiTheme="minorHAnsi" w:hAnsiTheme="minorHAnsi"/>
                <w:b/>
                <w:bCs/>
                <w:sz w:val="16"/>
                <w:szCs w:val="16"/>
              </w:rPr>
              <w:t xml:space="preserve"> - PdM</w:t>
            </w:r>
          </w:p>
        </w:tc>
        <w:tc>
          <w:tcPr>
            <w:tcW w:w="0" w:type="auto"/>
            <w:tcBorders>
              <w:top w:val="single" w:sz="6" w:space="0" w:color="auto"/>
              <w:left w:val="single" w:sz="6" w:space="0" w:color="auto"/>
              <w:bottom w:val="single" w:sz="6" w:space="0" w:color="auto"/>
              <w:right w:val="single" w:sz="6" w:space="0" w:color="auto"/>
            </w:tcBorders>
            <w:hideMark/>
          </w:tcPr>
          <w:p w14:paraId="764628EE"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PMa * NEM</w:t>
            </w:r>
          </w:p>
        </w:tc>
      </w:tr>
      <w:tr w:rsidR="00976799" w:rsidRPr="00527E9E" w14:paraId="7E20CA4D"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33C7AB70"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Régénération</w:t>
            </w:r>
            <w:r w:rsidRPr="00527E9E">
              <w:rPr>
                <w:rFonts w:asciiTheme="minorHAnsi" w:hAnsiTheme="minorHAnsi"/>
                <w:b/>
                <w:bCs/>
                <w:sz w:val="16"/>
                <w:szCs w:val="16"/>
              </w:rPr>
              <w:t xml:space="preserve"> Regen</w:t>
            </w:r>
          </w:p>
        </w:tc>
        <w:tc>
          <w:tcPr>
            <w:tcW w:w="0" w:type="auto"/>
            <w:tcBorders>
              <w:top w:val="single" w:sz="6" w:space="0" w:color="auto"/>
              <w:left w:val="single" w:sz="6" w:space="0" w:color="auto"/>
              <w:bottom w:val="single" w:sz="6" w:space="0" w:color="auto"/>
              <w:right w:val="single" w:sz="6" w:space="0" w:color="auto"/>
            </w:tcBorders>
            <w:hideMark/>
          </w:tcPr>
          <w:p w14:paraId="0E08AEA6"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(PdM + PdC)/10 +NEM</w:t>
            </w:r>
          </w:p>
        </w:tc>
      </w:tr>
      <w:tr w:rsidR="00976799" w:rsidRPr="00527E9E" w14:paraId="31667DCC" w14:textId="77777777" w:rsidTr="00EB7495">
        <w:tc>
          <w:tcPr>
            <w:tcW w:w="2278" w:type="dxa"/>
            <w:tcBorders>
              <w:top w:val="single" w:sz="6" w:space="0" w:color="auto"/>
              <w:left w:val="single" w:sz="12" w:space="0" w:color="auto"/>
              <w:bottom w:val="single" w:sz="6" w:space="0" w:color="auto"/>
              <w:right w:val="single" w:sz="6" w:space="0" w:color="auto"/>
            </w:tcBorders>
          </w:tcPr>
          <w:p w14:paraId="4AFDEE6C"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 xml:space="preserve">Attaque magique - </w:t>
            </w:r>
            <w:r w:rsidRPr="00527E9E">
              <w:rPr>
                <w:rFonts w:asciiTheme="minorHAnsi" w:hAnsiTheme="minorHAnsi"/>
                <w:b/>
                <w:bCs/>
                <w:sz w:val="16"/>
                <w:szCs w:val="16"/>
              </w:rPr>
              <w:t>AMa</w:t>
            </w:r>
          </w:p>
        </w:tc>
        <w:tc>
          <w:tcPr>
            <w:tcW w:w="0" w:type="auto"/>
            <w:tcBorders>
              <w:top w:val="single" w:sz="6" w:space="0" w:color="auto"/>
              <w:left w:val="single" w:sz="6" w:space="0" w:color="auto"/>
              <w:bottom w:val="single" w:sz="6" w:space="0" w:color="auto"/>
              <w:right w:val="single" w:sz="6" w:space="0" w:color="auto"/>
            </w:tcBorders>
          </w:tcPr>
          <w:p w14:paraId="0AB08838"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30 +NEMx2 +PMa</w:t>
            </w:r>
          </w:p>
        </w:tc>
      </w:tr>
      <w:tr w:rsidR="00976799" w:rsidRPr="00527E9E" w14:paraId="3A13553A"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43F4D074"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lastRenderedPageBreak/>
              <w:t>Résistance à la magie</w:t>
            </w:r>
            <w:r w:rsidRPr="00527E9E">
              <w:rPr>
                <w:rFonts w:asciiTheme="minorHAnsi" w:hAnsiTheme="minorHAnsi"/>
                <w:b/>
                <w:bCs/>
                <w:sz w:val="16"/>
                <w:szCs w:val="16"/>
              </w:rPr>
              <w:t xml:space="preserve"> - RMa </w:t>
            </w:r>
          </w:p>
        </w:tc>
        <w:tc>
          <w:tcPr>
            <w:tcW w:w="0" w:type="auto"/>
            <w:tcBorders>
              <w:top w:val="single" w:sz="6" w:space="0" w:color="auto"/>
              <w:left w:val="single" w:sz="6" w:space="0" w:color="auto"/>
              <w:bottom w:val="single" w:sz="6" w:space="0" w:color="auto"/>
              <w:right w:val="single" w:sz="6" w:space="0" w:color="auto"/>
            </w:tcBorders>
            <w:hideMark/>
          </w:tcPr>
          <w:p w14:paraId="21EDC7B6"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(3xV +2xI +E)/30 +NEM/2</w:t>
            </w:r>
          </w:p>
        </w:tc>
      </w:tr>
      <w:tr w:rsidR="00976799" w:rsidRPr="00527E9E" w14:paraId="0B99DF96" w14:textId="77777777" w:rsidTr="00EB7495">
        <w:tc>
          <w:tcPr>
            <w:tcW w:w="2278" w:type="dxa"/>
            <w:tcBorders>
              <w:top w:val="single" w:sz="6" w:space="0" w:color="auto"/>
              <w:left w:val="single" w:sz="12" w:space="0" w:color="auto"/>
              <w:bottom w:val="single" w:sz="12" w:space="0" w:color="auto"/>
              <w:right w:val="single" w:sz="6" w:space="0" w:color="auto"/>
            </w:tcBorders>
            <w:hideMark/>
          </w:tcPr>
          <w:p w14:paraId="12B9702F"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
                <w:bCs/>
                <w:sz w:val="16"/>
                <w:szCs w:val="16"/>
              </w:rPr>
              <w:t>En</w:t>
            </w:r>
            <w:r w:rsidRPr="00527E9E">
              <w:rPr>
                <w:rFonts w:asciiTheme="minorHAnsi" w:hAnsiTheme="minorHAnsi"/>
                <w:bCs/>
                <w:sz w:val="16"/>
                <w:szCs w:val="16"/>
              </w:rPr>
              <w:t>ergie</w:t>
            </w:r>
          </w:p>
        </w:tc>
        <w:tc>
          <w:tcPr>
            <w:tcW w:w="0" w:type="auto"/>
            <w:tcBorders>
              <w:top w:val="single" w:sz="6" w:space="0" w:color="auto"/>
              <w:left w:val="single" w:sz="6" w:space="0" w:color="auto"/>
              <w:bottom w:val="single" w:sz="12" w:space="0" w:color="auto"/>
              <w:right w:val="single" w:sz="6" w:space="0" w:color="auto"/>
            </w:tcBorders>
            <w:hideMark/>
          </w:tcPr>
          <w:p w14:paraId="6F1173F1"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(3xV +2xC +Em)/3</w:t>
            </w:r>
          </w:p>
        </w:tc>
      </w:tr>
      <w:tr w:rsidR="00976799" w:rsidRPr="00527E9E" w14:paraId="5AF3B129" w14:textId="77777777" w:rsidTr="00EB7495">
        <w:tc>
          <w:tcPr>
            <w:tcW w:w="2278" w:type="dxa"/>
            <w:tcBorders>
              <w:top w:val="single" w:sz="12" w:space="0" w:color="auto"/>
              <w:left w:val="single" w:sz="12" w:space="0" w:color="auto"/>
              <w:bottom w:val="single" w:sz="4" w:space="0" w:color="auto"/>
              <w:right w:val="single" w:sz="4" w:space="0" w:color="auto"/>
            </w:tcBorders>
            <w:shd w:val="clear" w:color="auto" w:fill="EAF1DD"/>
            <w:hideMark/>
          </w:tcPr>
          <w:p w14:paraId="29233ADC" w14:textId="77777777" w:rsidR="00976799" w:rsidRPr="00527E9E" w:rsidRDefault="00976799" w:rsidP="00976799">
            <w:pPr>
              <w:jc w:val="left"/>
              <w:rPr>
                <w:rFonts w:asciiTheme="minorHAnsi" w:hAnsiTheme="minorHAnsi"/>
                <w:sz w:val="16"/>
                <w:szCs w:val="16"/>
              </w:rPr>
            </w:pPr>
            <w:r w:rsidRPr="00527E9E">
              <w:rPr>
                <w:rFonts w:asciiTheme="minorHAnsi" w:hAnsiTheme="minorHAnsi"/>
                <w:bCs/>
                <w:sz w:val="16"/>
                <w:szCs w:val="16"/>
              </w:rPr>
              <w:t>Capacité de…</w:t>
            </w:r>
            <w:r w:rsidRPr="00527E9E">
              <w:rPr>
                <w:rFonts w:asciiTheme="minorHAnsi" w:hAnsiTheme="minorHAnsi"/>
                <w:b/>
                <w:bCs/>
                <w:sz w:val="16"/>
                <w:szCs w:val="16"/>
              </w:rPr>
              <w:t xml:space="preserve"> Porter (kg)</w:t>
            </w:r>
          </w:p>
        </w:tc>
        <w:tc>
          <w:tcPr>
            <w:tcW w:w="0" w:type="auto"/>
            <w:tcBorders>
              <w:top w:val="single" w:sz="12" w:space="0" w:color="auto"/>
              <w:left w:val="single" w:sz="4" w:space="0" w:color="auto"/>
              <w:bottom w:val="single" w:sz="4" w:space="0" w:color="auto"/>
              <w:right w:val="single" w:sz="4" w:space="0" w:color="auto"/>
            </w:tcBorders>
            <w:shd w:val="clear" w:color="auto" w:fill="EAF1DD"/>
            <w:hideMark/>
          </w:tcPr>
          <w:p w14:paraId="4795DAB2"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(3xF +2xEn +C)/6</w:t>
            </w:r>
          </w:p>
        </w:tc>
      </w:tr>
      <w:tr w:rsidR="00976799" w:rsidRPr="00527E9E" w14:paraId="6030EA3F" w14:textId="77777777" w:rsidTr="00EB7495">
        <w:tc>
          <w:tcPr>
            <w:tcW w:w="2278" w:type="dxa"/>
            <w:tcBorders>
              <w:top w:val="single" w:sz="4" w:space="0" w:color="auto"/>
              <w:left w:val="single" w:sz="12" w:space="0" w:color="auto"/>
              <w:bottom w:val="single" w:sz="4" w:space="0" w:color="auto"/>
              <w:right w:val="single" w:sz="4" w:space="0" w:color="auto"/>
            </w:tcBorders>
            <w:shd w:val="clear" w:color="auto" w:fill="EAF1DD"/>
            <w:hideMark/>
          </w:tcPr>
          <w:p w14:paraId="51E04B35"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Capacité de…</w:t>
            </w:r>
            <w:r w:rsidRPr="00527E9E">
              <w:rPr>
                <w:rFonts w:asciiTheme="minorHAnsi" w:hAnsiTheme="minorHAnsi"/>
                <w:b/>
                <w:bCs/>
                <w:sz w:val="16"/>
                <w:szCs w:val="16"/>
              </w:rPr>
              <w:t xml:space="preserve"> Tirer (kg)</w:t>
            </w:r>
          </w:p>
        </w:tc>
        <w:tc>
          <w:tcPr>
            <w:tcW w:w="0" w:type="auto"/>
            <w:tcBorders>
              <w:top w:val="single" w:sz="4" w:space="0" w:color="auto"/>
              <w:left w:val="single" w:sz="4" w:space="0" w:color="auto"/>
              <w:bottom w:val="single" w:sz="4" w:space="0" w:color="auto"/>
              <w:right w:val="single" w:sz="4" w:space="0" w:color="auto"/>
            </w:tcBorders>
            <w:shd w:val="clear" w:color="auto" w:fill="EAF1DD"/>
            <w:hideMark/>
          </w:tcPr>
          <w:p w14:paraId="24B21DE0"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Porter x2</w:t>
            </w:r>
          </w:p>
        </w:tc>
      </w:tr>
      <w:tr w:rsidR="00976799" w:rsidRPr="00527E9E" w14:paraId="1C9C4DB5" w14:textId="77777777" w:rsidTr="00EB7495">
        <w:tc>
          <w:tcPr>
            <w:tcW w:w="2278" w:type="dxa"/>
            <w:tcBorders>
              <w:top w:val="single" w:sz="4" w:space="0" w:color="auto"/>
              <w:left w:val="single" w:sz="12" w:space="0" w:color="auto"/>
              <w:bottom w:val="single" w:sz="12" w:space="0" w:color="auto"/>
              <w:right w:val="single" w:sz="4" w:space="0" w:color="auto"/>
            </w:tcBorders>
            <w:shd w:val="clear" w:color="auto" w:fill="EAF1DD"/>
            <w:hideMark/>
          </w:tcPr>
          <w:p w14:paraId="4F9764DA"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Capacité de…</w:t>
            </w:r>
            <w:r w:rsidRPr="00527E9E">
              <w:rPr>
                <w:rFonts w:asciiTheme="minorHAnsi" w:hAnsiTheme="minorHAnsi"/>
                <w:b/>
                <w:bCs/>
                <w:sz w:val="16"/>
                <w:szCs w:val="16"/>
              </w:rPr>
              <w:t xml:space="preserve"> Soulever(kg)</w:t>
            </w:r>
          </w:p>
        </w:tc>
        <w:tc>
          <w:tcPr>
            <w:tcW w:w="0" w:type="auto"/>
            <w:tcBorders>
              <w:top w:val="single" w:sz="4" w:space="0" w:color="auto"/>
              <w:left w:val="single" w:sz="4" w:space="0" w:color="auto"/>
              <w:bottom w:val="single" w:sz="12" w:space="0" w:color="auto"/>
              <w:right w:val="single" w:sz="4" w:space="0" w:color="auto"/>
            </w:tcBorders>
            <w:shd w:val="clear" w:color="auto" w:fill="EAF1DD"/>
            <w:hideMark/>
          </w:tcPr>
          <w:p w14:paraId="7E04E399"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Porter x3</w:t>
            </w:r>
          </w:p>
        </w:tc>
      </w:tr>
      <w:tr w:rsidR="00976799" w:rsidRPr="00527E9E" w14:paraId="081926F8"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335DEC9A" w14:textId="77777777" w:rsidR="00976799" w:rsidRPr="00527E9E" w:rsidRDefault="00976799" w:rsidP="00EB7495">
            <w:pPr>
              <w:jc w:val="left"/>
              <w:rPr>
                <w:rFonts w:asciiTheme="minorHAnsi" w:hAnsiTheme="minorHAnsi"/>
                <w:bCs/>
                <w:sz w:val="16"/>
                <w:szCs w:val="16"/>
              </w:rPr>
            </w:pPr>
            <w:r w:rsidRPr="00527E9E">
              <w:rPr>
                <w:rFonts w:asciiTheme="minorHAnsi" w:hAnsiTheme="minorHAnsi"/>
                <w:sz w:val="16"/>
                <w:szCs w:val="16"/>
              </w:rPr>
              <w:t xml:space="preserve">Mouvement </w:t>
            </w:r>
            <w:r w:rsidR="00EB7495" w:rsidRPr="00527E9E">
              <w:rPr>
                <w:rFonts w:asciiTheme="minorHAnsi" w:hAnsiTheme="minorHAnsi"/>
                <w:sz w:val="16"/>
                <w:szCs w:val="16"/>
              </w:rPr>
              <w:t>/</w:t>
            </w:r>
            <w:r w:rsidRPr="00527E9E">
              <w:rPr>
                <w:rFonts w:asciiTheme="minorHAnsi" w:hAnsiTheme="minorHAnsi"/>
                <w:sz w:val="16"/>
                <w:szCs w:val="16"/>
              </w:rPr>
              <w:t xml:space="preserve"> phase</w:t>
            </w:r>
            <w:r w:rsidRPr="00527E9E">
              <w:rPr>
                <w:rFonts w:asciiTheme="minorHAnsi" w:hAnsiTheme="minorHAnsi"/>
                <w:b/>
                <w:bCs/>
                <w:sz w:val="16"/>
                <w:szCs w:val="16"/>
              </w:rPr>
              <w:t xml:space="preserve"> MVp (m) </w:t>
            </w:r>
          </w:p>
        </w:tc>
        <w:tc>
          <w:tcPr>
            <w:tcW w:w="0" w:type="auto"/>
            <w:tcBorders>
              <w:top w:val="single" w:sz="6" w:space="0" w:color="auto"/>
              <w:left w:val="single" w:sz="6" w:space="0" w:color="auto"/>
              <w:bottom w:val="single" w:sz="6" w:space="0" w:color="auto"/>
              <w:right w:val="single" w:sz="6" w:space="0" w:color="auto"/>
            </w:tcBorders>
            <w:hideMark/>
          </w:tcPr>
          <w:p w14:paraId="354A8D3D"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(3xA +2xA +En)/30 + (Taille)m</w:t>
            </w:r>
          </w:p>
        </w:tc>
      </w:tr>
      <w:tr w:rsidR="00976799" w:rsidRPr="00527E9E" w14:paraId="44D84335"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47F8A859"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Chance d’Influence</w:t>
            </w:r>
            <w:r w:rsidRPr="00527E9E">
              <w:rPr>
                <w:rFonts w:asciiTheme="minorHAnsi" w:hAnsiTheme="minorHAnsi"/>
                <w:b/>
                <w:sz w:val="16"/>
                <w:szCs w:val="16"/>
              </w:rPr>
              <w:t xml:space="preserve"> CI</w:t>
            </w:r>
            <w:r w:rsidRPr="00527E9E">
              <w:rPr>
                <w:rFonts w:asciiTheme="minorHAnsi" w:hAnsiTheme="minorHAnsi"/>
                <w:b/>
                <w:bCs/>
                <w:sz w:val="16"/>
                <w:szCs w:val="16"/>
              </w:rPr>
              <w:t xml:space="preserve"> </w:t>
            </w:r>
          </w:p>
        </w:tc>
        <w:tc>
          <w:tcPr>
            <w:tcW w:w="0" w:type="auto"/>
            <w:tcBorders>
              <w:top w:val="single" w:sz="6" w:space="0" w:color="auto"/>
              <w:left w:val="single" w:sz="6" w:space="0" w:color="auto"/>
              <w:bottom w:val="single" w:sz="6" w:space="0" w:color="auto"/>
              <w:right w:val="single" w:sz="6" w:space="0" w:color="auto"/>
            </w:tcBorders>
            <w:hideMark/>
          </w:tcPr>
          <w:p w14:paraId="295F3746"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(3xE +2xEm +V)/3</w:t>
            </w:r>
          </w:p>
        </w:tc>
      </w:tr>
      <w:tr w:rsidR="00976799" w:rsidRPr="00527E9E" w14:paraId="22A0C632"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37972CBC"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 xml:space="preserve">Capacité de </w:t>
            </w:r>
            <w:r w:rsidRPr="00527E9E">
              <w:rPr>
                <w:rFonts w:asciiTheme="minorHAnsi" w:hAnsiTheme="minorHAnsi"/>
                <w:b/>
                <w:sz w:val="16"/>
                <w:szCs w:val="16"/>
              </w:rPr>
              <w:t>Charge</w:t>
            </w:r>
          </w:p>
        </w:tc>
        <w:tc>
          <w:tcPr>
            <w:tcW w:w="0" w:type="auto"/>
            <w:tcBorders>
              <w:top w:val="single" w:sz="6" w:space="0" w:color="auto"/>
              <w:left w:val="single" w:sz="6" w:space="0" w:color="auto"/>
              <w:bottom w:val="single" w:sz="6" w:space="0" w:color="auto"/>
              <w:right w:val="single" w:sz="6" w:space="0" w:color="auto"/>
            </w:tcBorders>
            <w:hideMark/>
          </w:tcPr>
          <w:p w14:paraId="3D9BF207"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(3xEn +2xA +V)/4 +NECx4</w:t>
            </w:r>
          </w:p>
        </w:tc>
      </w:tr>
      <w:tr w:rsidR="00976799" w:rsidRPr="00527E9E" w14:paraId="3E5941F0" w14:textId="77777777" w:rsidTr="00EB7495">
        <w:tc>
          <w:tcPr>
            <w:tcW w:w="2278" w:type="dxa"/>
            <w:tcBorders>
              <w:top w:val="single" w:sz="6" w:space="0" w:color="auto"/>
              <w:left w:val="single" w:sz="12" w:space="0" w:color="auto"/>
              <w:bottom w:val="single" w:sz="6" w:space="0" w:color="auto"/>
              <w:right w:val="single" w:sz="6" w:space="0" w:color="auto"/>
            </w:tcBorders>
          </w:tcPr>
          <w:p w14:paraId="0CE022DD"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Capacité d’</w:t>
            </w:r>
            <w:r w:rsidRPr="00527E9E">
              <w:rPr>
                <w:rFonts w:asciiTheme="minorHAnsi" w:hAnsiTheme="minorHAnsi"/>
                <w:b/>
                <w:sz w:val="16"/>
                <w:szCs w:val="16"/>
              </w:rPr>
              <w:t>Embuscade</w:t>
            </w:r>
          </w:p>
        </w:tc>
        <w:tc>
          <w:tcPr>
            <w:tcW w:w="0" w:type="auto"/>
            <w:tcBorders>
              <w:top w:val="single" w:sz="6" w:space="0" w:color="auto"/>
              <w:left w:val="single" w:sz="6" w:space="0" w:color="auto"/>
              <w:bottom w:val="single" w:sz="6" w:space="0" w:color="auto"/>
              <w:right w:val="single" w:sz="6" w:space="0" w:color="auto"/>
            </w:tcBorders>
          </w:tcPr>
          <w:p w14:paraId="0DA642B1"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(3xEm +2xA +I)/4 +NEC</w:t>
            </w:r>
          </w:p>
        </w:tc>
      </w:tr>
      <w:tr w:rsidR="00976799" w:rsidRPr="00527E9E" w14:paraId="2EBAECD0"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01437287" w14:textId="77777777" w:rsidR="00976799" w:rsidRPr="00527E9E" w:rsidRDefault="00976799" w:rsidP="00976799">
            <w:pPr>
              <w:jc w:val="left"/>
              <w:rPr>
                <w:rFonts w:asciiTheme="minorHAnsi" w:hAnsiTheme="minorHAnsi"/>
                <w:sz w:val="16"/>
                <w:szCs w:val="16"/>
              </w:rPr>
            </w:pPr>
            <w:r w:rsidRPr="00527E9E">
              <w:rPr>
                <w:rFonts w:asciiTheme="minorHAnsi" w:hAnsiTheme="minorHAnsi"/>
                <w:b/>
                <w:bCs/>
                <w:sz w:val="16"/>
                <w:szCs w:val="16"/>
              </w:rPr>
              <w:t>Esquive</w:t>
            </w:r>
            <w:r w:rsidRPr="00527E9E">
              <w:rPr>
                <w:rFonts w:asciiTheme="minorHAnsi" w:hAnsiTheme="minorHAnsi"/>
                <w:sz w:val="16"/>
                <w:szCs w:val="16"/>
              </w:rPr>
              <w:t xml:space="preserve"> des attaques</w:t>
            </w:r>
            <w:r w:rsidRPr="00527E9E">
              <w:rPr>
                <w:rFonts w:asciiTheme="minorHAnsi" w:hAnsiTheme="minorHAnsi"/>
                <w:b/>
                <w:bCs/>
                <w:sz w:val="16"/>
                <w:szCs w:val="16"/>
              </w:rPr>
              <w:t xml:space="preserve"> </w:t>
            </w:r>
          </w:p>
        </w:tc>
        <w:tc>
          <w:tcPr>
            <w:tcW w:w="0" w:type="auto"/>
            <w:tcBorders>
              <w:top w:val="single" w:sz="6" w:space="0" w:color="auto"/>
              <w:left w:val="single" w:sz="6" w:space="0" w:color="auto"/>
              <w:bottom w:val="single" w:sz="6" w:space="0" w:color="auto"/>
              <w:right w:val="single" w:sz="6" w:space="0" w:color="auto"/>
            </w:tcBorders>
            <w:hideMark/>
          </w:tcPr>
          <w:p w14:paraId="138D4C75"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(3xD +2xF +D)/4 +NEC</w:t>
            </w:r>
          </w:p>
        </w:tc>
      </w:tr>
      <w:tr w:rsidR="00976799" w:rsidRPr="00527E9E" w14:paraId="34882220"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541BB167"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Cs/>
                <w:sz w:val="16"/>
                <w:szCs w:val="16"/>
              </w:rPr>
              <w:t xml:space="preserve">Capacité de </w:t>
            </w:r>
            <w:r w:rsidRPr="00527E9E">
              <w:rPr>
                <w:rFonts w:asciiTheme="minorHAnsi" w:hAnsiTheme="minorHAnsi"/>
                <w:b/>
                <w:bCs/>
                <w:sz w:val="16"/>
                <w:szCs w:val="16"/>
              </w:rPr>
              <w:t>Fuite</w:t>
            </w:r>
          </w:p>
        </w:tc>
        <w:tc>
          <w:tcPr>
            <w:tcW w:w="0" w:type="auto"/>
            <w:tcBorders>
              <w:top w:val="single" w:sz="6" w:space="0" w:color="auto"/>
              <w:left w:val="single" w:sz="6" w:space="0" w:color="auto"/>
              <w:bottom w:val="single" w:sz="6" w:space="0" w:color="auto"/>
              <w:right w:val="single" w:sz="6" w:space="0" w:color="auto"/>
            </w:tcBorders>
            <w:hideMark/>
          </w:tcPr>
          <w:p w14:paraId="4571A9B3"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(3xA + 2xEn +A)/4 +NECx2</w:t>
            </w:r>
          </w:p>
        </w:tc>
      </w:tr>
      <w:tr w:rsidR="00976799" w:rsidRPr="00527E9E" w14:paraId="187500F0" w14:textId="77777777" w:rsidTr="00EB7495">
        <w:tc>
          <w:tcPr>
            <w:tcW w:w="2278" w:type="dxa"/>
            <w:tcBorders>
              <w:top w:val="single" w:sz="6" w:space="0" w:color="auto"/>
              <w:left w:val="single" w:sz="12" w:space="0" w:color="auto"/>
              <w:bottom w:val="single" w:sz="6" w:space="0" w:color="auto"/>
              <w:right w:val="single" w:sz="6" w:space="0" w:color="auto"/>
            </w:tcBorders>
          </w:tcPr>
          <w:p w14:paraId="65920741"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Capacité de </w:t>
            </w:r>
            <w:r w:rsidRPr="00527E9E">
              <w:rPr>
                <w:rFonts w:asciiTheme="minorHAnsi" w:hAnsiTheme="minorHAnsi"/>
                <w:b/>
                <w:sz w:val="16"/>
                <w:szCs w:val="16"/>
              </w:rPr>
              <w:t>Mêlée</w:t>
            </w:r>
          </w:p>
        </w:tc>
        <w:tc>
          <w:tcPr>
            <w:tcW w:w="0" w:type="auto"/>
            <w:tcBorders>
              <w:top w:val="single" w:sz="6" w:space="0" w:color="auto"/>
              <w:left w:val="single" w:sz="6" w:space="0" w:color="auto"/>
              <w:bottom w:val="single" w:sz="6" w:space="0" w:color="auto"/>
              <w:right w:val="single" w:sz="6" w:space="0" w:color="auto"/>
            </w:tcBorders>
          </w:tcPr>
          <w:p w14:paraId="2E2D3C74"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(3xF + 2xEn +A)/4 +NECx3</w:t>
            </w:r>
          </w:p>
        </w:tc>
      </w:tr>
      <w:tr w:rsidR="00976799" w:rsidRPr="00527E9E" w14:paraId="608E0871"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5BB1C603"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
                <w:sz w:val="16"/>
                <w:szCs w:val="16"/>
              </w:rPr>
              <w:t xml:space="preserve">Réaction </w:t>
            </w:r>
            <w:r w:rsidRPr="00527E9E">
              <w:rPr>
                <w:rFonts w:asciiTheme="minorHAnsi" w:hAnsiTheme="minorHAnsi"/>
                <w:sz w:val="16"/>
                <w:szCs w:val="16"/>
              </w:rPr>
              <w:t>au combat</w:t>
            </w:r>
          </w:p>
        </w:tc>
        <w:tc>
          <w:tcPr>
            <w:tcW w:w="0" w:type="auto"/>
            <w:tcBorders>
              <w:top w:val="single" w:sz="6" w:space="0" w:color="auto"/>
              <w:left w:val="single" w:sz="6" w:space="0" w:color="auto"/>
              <w:bottom w:val="single" w:sz="6" w:space="0" w:color="auto"/>
              <w:right w:val="single" w:sz="6" w:space="0" w:color="auto"/>
            </w:tcBorders>
            <w:hideMark/>
          </w:tcPr>
          <w:p w14:paraId="4E063E3A"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 xml:space="preserve">(3xE +2xI +Em)/4 +NECx2 </w:t>
            </w:r>
          </w:p>
        </w:tc>
      </w:tr>
      <w:tr w:rsidR="00976799" w:rsidRPr="00527E9E" w14:paraId="1D85313E" w14:textId="77777777" w:rsidTr="00EB7495">
        <w:tc>
          <w:tcPr>
            <w:tcW w:w="2278" w:type="dxa"/>
            <w:tcBorders>
              <w:top w:val="single" w:sz="6" w:space="0" w:color="auto"/>
              <w:left w:val="single" w:sz="12" w:space="0" w:color="auto"/>
              <w:bottom w:val="single" w:sz="6" w:space="0" w:color="auto"/>
              <w:right w:val="single" w:sz="6" w:space="0" w:color="auto"/>
            </w:tcBorders>
          </w:tcPr>
          <w:p w14:paraId="43E6BAEE" w14:textId="77777777" w:rsidR="00976799" w:rsidRPr="00527E9E" w:rsidRDefault="00976799" w:rsidP="00976799">
            <w:pPr>
              <w:jc w:val="left"/>
              <w:rPr>
                <w:rFonts w:asciiTheme="minorHAnsi" w:hAnsiTheme="minorHAnsi"/>
                <w:sz w:val="16"/>
                <w:szCs w:val="16"/>
              </w:rPr>
            </w:pPr>
            <w:r w:rsidRPr="00527E9E">
              <w:rPr>
                <w:rFonts w:asciiTheme="minorHAnsi" w:hAnsiTheme="minorHAnsi"/>
                <w:b/>
                <w:sz w:val="16"/>
                <w:szCs w:val="16"/>
              </w:rPr>
              <w:t>Résistance</w:t>
            </w:r>
            <w:r w:rsidRPr="00527E9E">
              <w:rPr>
                <w:rFonts w:asciiTheme="minorHAnsi" w:hAnsiTheme="minorHAnsi"/>
                <w:sz w:val="16"/>
                <w:szCs w:val="16"/>
              </w:rPr>
              <w:t xml:space="preserve"> à la douleur</w:t>
            </w:r>
          </w:p>
        </w:tc>
        <w:tc>
          <w:tcPr>
            <w:tcW w:w="0" w:type="auto"/>
            <w:tcBorders>
              <w:top w:val="single" w:sz="6" w:space="0" w:color="auto"/>
              <w:left w:val="single" w:sz="6" w:space="0" w:color="auto"/>
              <w:bottom w:val="single" w:sz="6" w:space="0" w:color="auto"/>
              <w:right w:val="single" w:sz="6" w:space="0" w:color="auto"/>
            </w:tcBorders>
          </w:tcPr>
          <w:p w14:paraId="059E1B2D"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(3xC +2xV +C)/4 +NECx5</w:t>
            </w:r>
          </w:p>
        </w:tc>
      </w:tr>
      <w:tr w:rsidR="00976799" w:rsidRPr="00527E9E" w14:paraId="28542D8C"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19BECB3A" w14:textId="77777777" w:rsidR="00976799" w:rsidRPr="00527E9E" w:rsidRDefault="00976799" w:rsidP="00976799">
            <w:pPr>
              <w:jc w:val="left"/>
              <w:rPr>
                <w:rFonts w:asciiTheme="minorHAnsi" w:hAnsiTheme="minorHAnsi"/>
                <w:bCs/>
                <w:sz w:val="16"/>
                <w:szCs w:val="16"/>
              </w:rPr>
            </w:pPr>
            <w:r w:rsidRPr="00527E9E">
              <w:rPr>
                <w:rFonts w:asciiTheme="minorHAnsi" w:hAnsiTheme="minorHAnsi"/>
                <w:b/>
                <w:sz w:val="16"/>
                <w:szCs w:val="16"/>
              </w:rPr>
              <w:t>Vitesse</w:t>
            </w:r>
            <w:r w:rsidRPr="00527E9E">
              <w:rPr>
                <w:rFonts w:asciiTheme="minorHAnsi" w:hAnsiTheme="minorHAnsi"/>
                <w:sz w:val="16"/>
                <w:szCs w:val="16"/>
              </w:rPr>
              <w:t xml:space="preserve"> de frappe de base</w:t>
            </w:r>
          </w:p>
        </w:tc>
        <w:tc>
          <w:tcPr>
            <w:tcW w:w="0" w:type="auto"/>
            <w:tcBorders>
              <w:top w:val="single" w:sz="6" w:space="0" w:color="auto"/>
              <w:left w:val="single" w:sz="6" w:space="0" w:color="auto"/>
              <w:bottom w:val="single" w:sz="6" w:space="0" w:color="auto"/>
              <w:right w:val="single" w:sz="6" w:space="0" w:color="auto"/>
            </w:tcBorders>
            <w:hideMark/>
          </w:tcPr>
          <w:p w14:paraId="47873049"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(3xE +2xD +F)/40 +NEC</w:t>
            </w:r>
          </w:p>
        </w:tc>
      </w:tr>
      <w:tr w:rsidR="00976799" w:rsidRPr="00527E9E" w14:paraId="2344ACBA"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40642335" w14:textId="77777777" w:rsidR="00976799" w:rsidRPr="00527E9E" w:rsidRDefault="00976799" w:rsidP="00976799">
            <w:pPr>
              <w:jc w:val="left"/>
              <w:rPr>
                <w:rFonts w:asciiTheme="minorHAnsi" w:hAnsiTheme="minorHAnsi"/>
                <w:b/>
                <w:sz w:val="16"/>
                <w:szCs w:val="16"/>
              </w:rPr>
            </w:pPr>
            <w:r w:rsidRPr="00527E9E">
              <w:rPr>
                <w:rFonts w:asciiTheme="minorHAnsi" w:hAnsiTheme="minorHAnsi"/>
                <w:b/>
                <w:sz w:val="16"/>
                <w:szCs w:val="16"/>
              </w:rPr>
              <w:t>NC</w:t>
            </w:r>
          </w:p>
        </w:tc>
        <w:tc>
          <w:tcPr>
            <w:tcW w:w="0" w:type="auto"/>
            <w:tcBorders>
              <w:top w:val="single" w:sz="6" w:space="0" w:color="auto"/>
              <w:left w:val="single" w:sz="6" w:space="0" w:color="auto"/>
              <w:bottom w:val="single" w:sz="6" w:space="0" w:color="auto"/>
              <w:right w:val="single" w:sz="6" w:space="0" w:color="auto"/>
            </w:tcBorders>
            <w:hideMark/>
          </w:tcPr>
          <w:p w14:paraId="5CA78FCE"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NEM/2 + NEC/5 + PdC/10</w:t>
            </w:r>
          </w:p>
        </w:tc>
      </w:tr>
      <w:tr w:rsidR="00976799" w:rsidRPr="00527E9E" w14:paraId="766720D1" w14:textId="77777777" w:rsidTr="00EB7495">
        <w:tc>
          <w:tcPr>
            <w:tcW w:w="2278" w:type="dxa"/>
            <w:tcBorders>
              <w:top w:val="single" w:sz="6" w:space="0" w:color="auto"/>
              <w:left w:val="single" w:sz="12" w:space="0" w:color="auto"/>
              <w:bottom w:val="single" w:sz="6" w:space="0" w:color="auto"/>
              <w:right w:val="single" w:sz="6" w:space="0" w:color="auto"/>
            </w:tcBorders>
            <w:hideMark/>
          </w:tcPr>
          <w:p w14:paraId="1CA31BB6" w14:textId="77777777" w:rsidR="00976799" w:rsidRPr="00527E9E" w:rsidRDefault="00976799" w:rsidP="00976799">
            <w:pPr>
              <w:jc w:val="left"/>
              <w:rPr>
                <w:rFonts w:asciiTheme="minorHAnsi" w:hAnsiTheme="minorHAnsi"/>
                <w:b/>
                <w:sz w:val="16"/>
                <w:szCs w:val="16"/>
              </w:rPr>
            </w:pPr>
            <w:r w:rsidRPr="00527E9E">
              <w:rPr>
                <w:rFonts w:asciiTheme="minorHAnsi" w:hAnsiTheme="minorHAnsi"/>
                <w:b/>
                <w:sz w:val="16"/>
                <w:szCs w:val="16"/>
              </w:rPr>
              <w:t>Sens</w:t>
            </w:r>
          </w:p>
        </w:tc>
        <w:tc>
          <w:tcPr>
            <w:tcW w:w="0" w:type="auto"/>
            <w:tcBorders>
              <w:top w:val="single" w:sz="6" w:space="0" w:color="auto"/>
              <w:left w:val="single" w:sz="6" w:space="0" w:color="auto"/>
              <w:bottom w:val="single" w:sz="6" w:space="0" w:color="auto"/>
              <w:right w:val="single" w:sz="6" w:space="0" w:color="auto"/>
            </w:tcBorders>
            <w:hideMark/>
          </w:tcPr>
          <w:p w14:paraId="386ADB2D" w14:textId="77777777" w:rsidR="00976799" w:rsidRPr="00527E9E" w:rsidRDefault="00976799" w:rsidP="00976799">
            <w:pPr>
              <w:jc w:val="left"/>
              <w:rPr>
                <w:rFonts w:asciiTheme="minorHAnsi" w:hAnsiTheme="minorHAnsi"/>
                <w:sz w:val="16"/>
                <w:szCs w:val="16"/>
              </w:rPr>
            </w:pPr>
            <w:r w:rsidRPr="00527E9E">
              <w:rPr>
                <w:rFonts w:asciiTheme="minorHAnsi" w:hAnsiTheme="minorHAnsi"/>
                <w:sz w:val="16"/>
                <w:szCs w:val="16"/>
              </w:rPr>
              <w:t>20+d6x10</w:t>
            </w:r>
          </w:p>
        </w:tc>
      </w:tr>
    </w:tbl>
    <w:p w14:paraId="6D62D919" w14:textId="77777777" w:rsidR="00976799" w:rsidRPr="00527E9E" w:rsidRDefault="00976799" w:rsidP="0033110F">
      <w:pPr>
        <w:jc w:val="left"/>
        <w:rPr>
          <w:b/>
          <w:bCs/>
          <w:sz w:val="16"/>
        </w:rPr>
        <w:sectPr w:rsidR="00976799" w:rsidRPr="00527E9E" w:rsidSect="00C6302F">
          <w:endnotePr>
            <w:numFmt w:val="decimal"/>
          </w:endnotePr>
          <w:type w:val="continuous"/>
          <w:pgSz w:w="11906" w:h="16838" w:code="9"/>
          <w:pgMar w:top="851" w:right="1133" w:bottom="851" w:left="851" w:header="708" w:footer="708" w:gutter="0"/>
          <w:cols w:num="2" w:space="284"/>
          <w:titlePg/>
          <w:docGrid w:linePitch="360"/>
        </w:sectPr>
      </w:pPr>
    </w:p>
    <w:p w14:paraId="042F98EF" w14:textId="77777777" w:rsidR="0033110F" w:rsidRPr="00527E9E" w:rsidRDefault="0033110F" w:rsidP="0033110F">
      <w:pPr>
        <w:jc w:val="left"/>
        <w:rPr>
          <w:b/>
          <w:bCs/>
          <w:sz w:val="16"/>
        </w:rPr>
      </w:pPr>
    </w:p>
    <w:p w14:paraId="310ABE40" w14:textId="77777777" w:rsidR="00976799" w:rsidRPr="00527E9E" w:rsidRDefault="00976799" w:rsidP="0033110F">
      <w:pPr>
        <w:jc w:val="left"/>
        <w:rPr>
          <w:b/>
          <w:bCs/>
          <w:sz w:val="16"/>
        </w:rPr>
        <w:sectPr w:rsidR="00976799" w:rsidRPr="00527E9E" w:rsidSect="00C6302F">
          <w:endnotePr>
            <w:numFmt w:val="decimal"/>
          </w:endnotePr>
          <w:type w:val="continuous"/>
          <w:pgSz w:w="11906" w:h="16838" w:code="9"/>
          <w:pgMar w:top="851" w:right="1133" w:bottom="851" w:left="851" w:header="708" w:footer="708" w:gutter="0"/>
          <w:cols w:space="708"/>
          <w:titlePg/>
          <w:docGrid w:linePitch="360"/>
        </w:sectPr>
      </w:pPr>
    </w:p>
    <w:p w14:paraId="04316449" w14:textId="77777777" w:rsidR="00077FDE" w:rsidRPr="00527E9E" w:rsidRDefault="00E86F3E" w:rsidP="00E86F3E">
      <w:pPr>
        <w:pStyle w:val="Exemple0"/>
      </w:pPr>
      <w:r w:rsidRPr="00527E9E">
        <w:t>Exemple : pour un PNJ avancé, 1</w:t>
      </w:r>
      <w:r w:rsidR="00077FDE" w:rsidRPr="00527E9E">
        <w:t>7</w:t>
      </w:r>
      <w:r w:rsidRPr="00527E9E">
        <w:t xml:space="preserve"> jets de 2D10 sont nécessaires. </w:t>
      </w:r>
      <w:r w:rsidR="00077FDE" w:rsidRPr="00527E9E">
        <w:t xml:space="preserve">L’apparence (2d10=16) = belle allure. </w:t>
      </w:r>
      <w:r w:rsidR="00A91692" w:rsidRPr="00527E9E">
        <w:t>Au niveau physique (5x2d10 = 13,9,11,7,18) pour F50, En10, D30, A30, C20. Intellectuel (5x2D10= 9,7,11,6,7) pour I50, V50, E30, Em40, Ap50. Le NEC/NE (2D10=15,15) = 1/10, la magie (2d10=9) = rien, les métiers (2D10=8,15) = lettré &amp; m</w:t>
      </w:r>
      <w:r w:rsidR="00077FDE" w:rsidRPr="00527E9E">
        <w:t>ercenaire, l’équipement (2D10=13,10) = cuir léger, hache, casque, brassard, épée. Un érudit engagé dans une armée à son corps défendant. Certains paramètres calculés : VO=(1+3+2)x2 + 2 = 14</w:t>
      </w:r>
      <w:r w:rsidR="005A16C4" w:rsidRPr="00527E9E">
        <w:t xml:space="preserve"> et</w:t>
      </w:r>
      <w:r w:rsidR="00077FDE" w:rsidRPr="00527E9E">
        <w:t xml:space="preserve"> PdC= 20. </w:t>
      </w:r>
    </w:p>
    <w:p w14:paraId="75E0FF7C" w14:textId="77777777" w:rsidR="00D75D15" w:rsidRPr="00527E9E" w:rsidRDefault="0033110F" w:rsidP="0045338D">
      <w:pPr>
        <w:pStyle w:val="Titre3"/>
        <w:rPr>
          <w:lang w:val="fr-BE"/>
        </w:rPr>
      </w:pPr>
      <w:bookmarkStart w:id="115" w:name="_Toc199924538"/>
      <w:r w:rsidRPr="00527E9E">
        <w:rPr>
          <w:lang w:val="fr-BE"/>
        </w:rPr>
        <w:t>5.4.2 Tables détaillées</w:t>
      </w:r>
      <w:bookmarkEnd w:id="115"/>
    </w:p>
    <w:p w14:paraId="53B63660" w14:textId="77777777" w:rsidR="00EB7495" w:rsidRPr="00527E9E" w:rsidRDefault="00EB7495" w:rsidP="00EB7495">
      <w:pPr>
        <w:rPr>
          <w:lang w:eastAsia="x-none"/>
        </w:rPr>
      </w:pPr>
      <w:r w:rsidRPr="00527E9E">
        <w:rPr>
          <w:lang w:eastAsia="x-none"/>
        </w:rPr>
        <w:t>Utilisez les tables suivantes pour allez plus loin dans la description du PNJ. Ces informations remplacent celles données dans le point précédent.</w:t>
      </w:r>
    </w:p>
    <w:p w14:paraId="1050E44F" w14:textId="77777777" w:rsidR="0033110F" w:rsidRPr="00527E9E" w:rsidRDefault="0033110F" w:rsidP="0033110F">
      <w:pPr>
        <w:numPr>
          <w:ilvl w:val="0"/>
          <w:numId w:val="13"/>
        </w:numPr>
      </w:pPr>
      <w:r w:rsidRPr="00527E9E">
        <w:rPr>
          <w:b/>
        </w:rPr>
        <w:t>Apparence</w:t>
      </w:r>
      <w:r w:rsidRPr="00527E9E">
        <w:t> : pour définir l’apparence générale du PNJ. Lancez 5 fois 2D10.</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703"/>
        <w:gridCol w:w="705"/>
        <w:gridCol w:w="1291"/>
        <w:gridCol w:w="1076"/>
        <w:gridCol w:w="1701"/>
        <w:gridCol w:w="691"/>
      </w:tblGrid>
      <w:tr w:rsidR="0033110F" w:rsidRPr="00527E9E" w14:paraId="4A809FA3" w14:textId="77777777" w:rsidTr="00E87580">
        <w:tc>
          <w:tcPr>
            <w:tcW w:w="0" w:type="auto"/>
            <w:shd w:val="clear" w:color="auto" w:fill="auto"/>
          </w:tcPr>
          <w:p w14:paraId="0A535F9A" w14:textId="77777777" w:rsidR="0033110F" w:rsidRPr="00527E9E" w:rsidRDefault="0033110F" w:rsidP="00E87580">
            <w:pPr>
              <w:jc w:val="center"/>
              <w:rPr>
                <w:b/>
                <w:sz w:val="16"/>
              </w:rPr>
            </w:pPr>
            <w:r w:rsidRPr="00527E9E">
              <w:rPr>
                <w:b/>
                <w:sz w:val="16"/>
              </w:rPr>
              <w:t>2D10</w:t>
            </w:r>
          </w:p>
        </w:tc>
        <w:tc>
          <w:tcPr>
            <w:tcW w:w="0" w:type="auto"/>
          </w:tcPr>
          <w:p w14:paraId="3B875390" w14:textId="77777777" w:rsidR="0033110F" w:rsidRPr="00527E9E" w:rsidRDefault="0033110F" w:rsidP="00E87580">
            <w:pPr>
              <w:jc w:val="center"/>
              <w:rPr>
                <w:b/>
                <w:sz w:val="16"/>
              </w:rPr>
            </w:pPr>
            <w:r w:rsidRPr="00527E9E">
              <w:rPr>
                <w:b/>
                <w:sz w:val="16"/>
              </w:rPr>
              <w:t>Taille</w:t>
            </w:r>
          </w:p>
        </w:tc>
        <w:tc>
          <w:tcPr>
            <w:tcW w:w="0" w:type="auto"/>
          </w:tcPr>
          <w:p w14:paraId="519D9321" w14:textId="77777777" w:rsidR="0033110F" w:rsidRPr="00527E9E" w:rsidRDefault="0033110F" w:rsidP="00E87580">
            <w:pPr>
              <w:jc w:val="center"/>
              <w:rPr>
                <w:b/>
                <w:sz w:val="16"/>
              </w:rPr>
            </w:pPr>
            <w:r w:rsidRPr="00527E9E">
              <w:rPr>
                <w:b/>
                <w:sz w:val="16"/>
              </w:rPr>
              <w:t>Poids</w:t>
            </w:r>
          </w:p>
        </w:tc>
        <w:tc>
          <w:tcPr>
            <w:tcW w:w="0" w:type="auto"/>
          </w:tcPr>
          <w:p w14:paraId="25222E55" w14:textId="77777777" w:rsidR="0033110F" w:rsidRPr="00527E9E" w:rsidRDefault="0033110F" w:rsidP="00E87580">
            <w:pPr>
              <w:jc w:val="center"/>
              <w:rPr>
                <w:b/>
                <w:sz w:val="16"/>
              </w:rPr>
            </w:pPr>
            <w:r w:rsidRPr="00527E9E">
              <w:rPr>
                <w:b/>
                <w:sz w:val="16"/>
              </w:rPr>
              <w:t>Cheveux</w:t>
            </w:r>
          </w:p>
        </w:tc>
        <w:tc>
          <w:tcPr>
            <w:tcW w:w="0" w:type="auto"/>
          </w:tcPr>
          <w:p w14:paraId="2B584873" w14:textId="77777777" w:rsidR="0033110F" w:rsidRPr="00527E9E" w:rsidRDefault="0033110F" w:rsidP="00E87580">
            <w:pPr>
              <w:jc w:val="center"/>
              <w:rPr>
                <w:b/>
                <w:sz w:val="16"/>
              </w:rPr>
            </w:pPr>
            <w:r w:rsidRPr="00527E9E">
              <w:rPr>
                <w:b/>
                <w:sz w:val="16"/>
              </w:rPr>
              <w:t>Yeux</w:t>
            </w:r>
          </w:p>
        </w:tc>
        <w:tc>
          <w:tcPr>
            <w:tcW w:w="0" w:type="auto"/>
          </w:tcPr>
          <w:p w14:paraId="74E027E2" w14:textId="77777777" w:rsidR="0033110F" w:rsidRPr="00527E9E" w:rsidRDefault="0033110F" w:rsidP="00E87580">
            <w:pPr>
              <w:jc w:val="center"/>
              <w:rPr>
                <w:b/>
                <w:sz w:val="16"/>
              </w:rPr>
            </w:pPr>
            <w:r w:rsidRPr="00527E9E">
              <w:rPr>
                <w:b/>
                <w:sz w:val="16"/>
              </w:rPr>
              <w:t>Caractéristique*</w:t>
            </w:r>
          </w:p>
        </w:tc>
        <w:tc>
          <w:tcPr>
            <w:tcW w:w="0" w:type="auto"/>
          </w:tcPr>
          <w:p w14:paraId="56670D93" w14:textId="77777777" w:rsidR="0033110F" w:rsidRPr="00527E9E" w:rsidRDefault="0033110F" w:rsidP="00E87580">
            <w:pPr>
              <w:jc w:val="center"/>
              <w:rPr>
                <w:b/>
                <w:sz w:val="16"/>
              </w:rPr>
            </w:pPr>
            <w:r w:rsidRPr="00527E9E">
              <w:rPr>
                <w:b/>
                <w:sz w:val="16"/>
              </w:rPr>
              <w:t>2D10</w:t>
            </w:r>
          </w:p>
        </w:tc>
      </w:tr>
      <w:tr w:rsidR="0033110F" w:rsidRPr="00527E9E" w14:paraId="46BEB6DC" w14:textId="77777777" w:rsidTr="00E87580">
        <w:tc>
          <w:tcPr>
            <w:tcW w:w="0" w:type="auto"/>
            <w:shd w:val="clear" w:color="auto" w:fill="A6A6A6"/>
          </w:tcPr>
          <w:p w14:paraId="437904E2" w14:textId="77777777" w:rsidR="0033110F" w:rsidRPr="00527E9E" w:rsidRDefault="0033110F" w:rsidP="00E87580">
            <w:pPr>
              <w:jc w:val="center"/>
              <w:rPr>
                <w:b/>
                <w:sz w:val="16"/>
              </w:rPr>
            </w:pPr>
            <w:r w:rsidRPr="00527E9E">
              <w:rPr>
                <w:b/>
                <w:sz w:val="16"/>
              </w:rPr>
              <w:t>2</w:t>
            </w:r>
          </w:p>
        </w:tc>
        <w:tc>
          <w:tcPr>
            <w:tcW w:w="0" w:type="auto"/>
            <w:shd w:val="clear" w:color="auto" w:fill="A6A6A6"/>
          </w:tcPr>
          <w:p w14:paraId="14BD35AF" w14:textId="77777777" w:rsidR="0033110F" w:rsidRPr="00527E9E" w:rsidRDefault="0033110F" w:rsidP="00E87580">
            <w:pPr>
              <w:jc w:val="center"/>
              <w:rPr>
                <w:sz w:val="16"/>
              </w:rPr>
            </w:pPr>
            <w:r w:rsidRPr="00527E9E">
              <w:rPr>
                <w:sz w:val="16"/>
              </w:rPr>
              <w:t>150</w:t>
            </w:r>
          </w:p>
        </w:tc>
        <w:tc>
          <w:tcPr>
            <w:tcW w:w="0" w:type="auto"/>
            <w:shd w:val="clear" w:color="auto" w:fill="A6A6A6"/>
          </w:tcPr>
          <w:p w14:paraId="39C13D69" w14:textId="77777777" w:rsidR="0033110F" w:rsidRPr="00527E9E" w:rsidRDefault="0033110F" w:rsidP="00E87580">
            <w:pPr>
              <w:jc w:val="center"/>
              <w:rPr>
                <w:sz w:val="16"/>
              </w:rPr>
            </w:pPr>
            <w:r w:rsidRPr="00527E9E">
              <w:rPr>
                <w:sz w:val="16"/>
              </w:rPr>
              <w:t>40</w:t>
            </w:r>
          </w:p>
        </w:tc>
        <w:tc>
          <w:tcPr>
            <w:tcW w:w="0" w:type="auto"/>
            <w:shd w:val="clear" w:color="auto" w:fill="A6A6A6"/>
          </w:tcPr>
          <w:p w14:paraId="455DBFE2" w14:textId="77777777" w:rsidR="0033110F" w:rsidRPr="00527E9E" w:rsidRDefault="0033110F" w:rsidP="00E87580">
            <w:pPr>
              <w:jc w:val="center"/>
              <w:rPr>
                <w:sz w:val="16"/>
              </w:rPr>
            </w:pPr>
            <w:r w:rsidRPr="00527E9E">
              <w:rPr>
                <w:sz w:val="16"/>
              </w:rPr>
              <w:t>chauve</w:t>
            </w:r>
          </w:p>
        </w:tc>
        <w:tc>
          <w:tcPr>
            <w:tcW w:w="0" w:type="auto"/>
            <w:shd w:val="clear" w:color="auto" w:fill="A6A6A6"/>
          </w:tcPr>
          <w:p w14:paraId="389719AB" w14:textId="77777777" w:rsidR="0033110F" w:rsidRPr="00527E9E" w:rsidRDefault="0033110F" w:rsidP="00E87580">
            <w:pPr>
              <w:jc w:val="center"/>
              <w:rPr>
                <w:sz w:val="16"/>
              </w:rPr>
            </w:pPr>
            <w:r w:rsidRPr="00527E9E">
              <w:rPr>
                <w:sz w:val="16"/>
              </w:rPr>
              <w:t>blanc</w:t>
            </w:r>
          </w:p>
        </w:tc>
        <w:tc>
          <w:tcPr>
            <w:tcW w:w="0" w:type="auto"/>
            <w:shd w:val="clear" w:color="auto" w:fill="A6A6A6"/>
          </w:tcPr>
          <w:p w14:paraId="17C0836D" w14:textId="77777777" w:rsidR="0033110F" w:rsidRPr="00527E9E" w:rsidRDefault="0033110F" w:rsidP="00E87580">
            <w:pPr>
              <w:jc w:val="center"/>
              <w:rPr>
                <w:sz w:val="16"/>
              </w:rPr>
            </w:pPr>
            <w:r w:rsidRPr="00527E9E">
              <w:rPr>
                <w:sz w:val="16"/>
              </w:rPr>
              <w:t>fanatique</w:t>
            </w:r>
          </w:p>
        </w:tc>
        <w:tc>
          <w:tcPr>
            <w:tcW w:w="0" w:type="auto"/>
            <w:shd w:val="clear" w:color="auto" w:fill="A6A6A6"/>
          </w:tcPr>
          <w:p w14:paraId="4F7E98F4" w14:textId="77777777" w:rsidR="0033110F" w:rsidRPr="00527E9E" w:rsidRDefault="0033110F" w:rsidP="00E87580">
            <w:pPr>
              <w:jc w:val="center"/>
              <w:rPr>
                <w:b/>
                <w:sz w:val="16"/>
              </w:rPr>
            </w:pPr>
            <w:r w:rsidRPr="00527E9E">
              <w:rPr>
                <w:b/>
                <w:sz w:val="16"/>
              </w:rPr>
              <w:t>2</w:t>
            </w:r>
          </w:p>
        </w:tc>
      </w:tr>
      <w:tr w:rsidR="0033110F" w:rsidRPr="00527E9E" w14:paraId="0980C4AA" w14:textId="77777777" w:rsidTr="00E87580">
        <w:tc>
          <w:tcPr>
            <w:tcW w:w="0" w:type="auto"/>
            <w:shd w:val="clear" w:color="auto" w:fill="B3B3B3"/>
          </w:tcPr>
          <w:p w14:paraId="1D79F72E" w14:textId="77777777" w:rsidR="0033110F" w:rsidRPr="00527E9E" w:rsidRDefault="0033110F" w:rsidP="00E87580">
            <w:pPr>
              <w:jc w:val="center"/>
              <w:rPr>
                <w:b/>
                <w:sz w:val="16"/>
              </w:rPr>
            </w:pPr>
            <w:r w:rsidRPr="00527E9E">
              <w:rPr>
                <w:b/>
                <w:sz w:val="16"/>
              </w:rPr>
              <w:t>3</w:t>
            </w:r>
          </w:p>
        </w:tc>
        <w:tc>
          <w:tcPr>
            <w:tcW w:w="0" w:type="auto"/>
            <w:shd w:val="clear" w:color="auto" w:fill="B3B3B3"/>
          </w:tcPr>
          <w:p w14:paraId="6B0C70B5" w14:textId="77777777" w:rsidR="0033110F" w:rsidRPr="00527E9E" w:rsidRDefault="0033110F" w:rsidP="00E87580">
            <w:pPr>
              <w:jc w:val="center"/>
              <w:rPr>
                <w:sz w:val="16"/>
              </w:rPr>
            </w:pPr>
            <w:r w:rsidRPr="00527E9E">
              <w:rPr>
                <w:sz w:val="16"/>
              </w:rPr>
              <w:t>155</w:t>
            </w:r>
          </w:p>
        </w:tc>
        <w:tc>
          <w:tcPr>
            <w:tcW w:w="0" w:type="auto"/>
            <w:shd w:val="clear" w:color="auto" w:fill="B3B3B3"/>
          </w:tcPr>
          <w:p w14:paraId="574CB727" w14:textId="77777777" w:rsidR="0033110F" w:rsidRPr="00527E9E" w:rsidRDefault="0033110F" w:rsidP="00E87580">
            <w:pPr>
              <w:jc w:val="center"/>
              <w:rPr>
                <w:sz w:val="16"/>
              </w:rPr>
            </w:pPr>
            <w:r w:rsidRPr="00527E9E">
              <w:rPr>
                <w:sz w:val="16"/>
              </w:rPr>
              <w:t>45</w:t>
            </w:r>
          </w:p>
        </w:tc>
        <w:tc>
          <w:tcPr>
            <w:tcW w:w="0" w:type="auto"/>
            <w:shd w:val="clear" w:color="auto" w:fill="B3B3B3"/>
          </w:tcPr>
          <w:p w14:paraId="351B467C" w14:textId="77777777" w:rsidR="0033110F" w:rsidRPr="00527E9E" w:rsidRDefault="0033110F" w:rsidP="00E87580">
            <w:pPr>
              <w:jc w:val="center"/>
              <w:rPr>
                <w:sz w:val="16"/>
              </w:rPr>
            </w:pPr>
            <w:r w:rsidRPr="00527E9E">
              <w:rPr>
                <w:sz w:val="16"/>
              </w:rPr>
              <w:t>très ras</w:t>
            </w:r>
          </w:p>
        </w:tc>
        <w:tc>
          <w:tcPr>
            <w:tcW w:w="0" w:type="auto"/>
            <w:shd w:val="clear" w:color="auto" w:fill="B3B3B3"/>
          </w:tcPr>
          <w:p w14:paraId="726BCB6D" w14:textId="77777777" w:rsidR="0033110F" w:rsidRPr="00527E9E" w:rsidRDefault="0033110F" w:rsidP="00E87580">
            <w:pPr>
              <w:jc w:val="center"/>
              <w:rPr>
                <w:sz w:val="16"/>
              </w:rPr>
            </w:pPr>
            <w:r w:rsidRPr="00527E9E">
              <w:rPr>
                <w:sz w:val="16"/>
              </w:rPr>
              <w:t>gris clair</w:t>
            </w:r>
          </w:p>
        </w:tc>
        <w:tc>
          <w:tcPr>
            <w:tcW w:w="0" w:type="auto"/>
            <w:shd w:val="clear" w:color="auto" w:fill="B3B3B3"/>
          </w:tcPr>
          <w:p w14:paraId="2C680045" w14:textId="77777777" w:rsidR="0033110F" w:rsidRPr="00527E9E" w:rsidRDefault="0033110F" w:rsidP="00E87580">
            <w:pPr>
              <w:jc w:val="center"/>
              <w:rPr>
                <w:sz w:val="16"/>
              </w:rPr>
            </w:pPr>
            <w:r w:rsidRPr="00527E9E">
              <w:rPr>
                <w:sz w:val="16"/>
              </w:rPr>
              <w:t>généreux</w:t>
            </w:r>
          </w:p>
        </w:tc>
        <w:tc>
          <w:tcPr>
            <w:tcW w:w="0" w:type="auto"/>
            <w:shd w:val="clear" w:color="auto" w:fill="B3B3B3"/>
          </w:tcPr>
          <w:p w14:paraId="2CDF31A8" w14:textId="77777777" w:rsidR="0033110F" w:rsidRPr="00527E9E" w:rsidRDefault="0033110F" w:rsidP="00E87580">
            <w:pPr>
              <w:jc w:val="center"/>
              <w:rPr>
                <w:b/>
                <w:sz w:val="16"/>
              </w:rPr>
            </w:pPr>
            <w:r w:rsidRPr="00527E9E">
              <w:rPr>
                <w:b/>
                <w:sz w:val="16"/>
              </w:rPr>
              <w:t>3</w:t>
            </w:r>
          </w:p>
        </w:tc>
      </w:tr>
      <w:tr w:rsidR="0033110F" w:rsidRPr="00527E9E" w14:paraId="72B6B286" w14:textId="77777777" w:rsidTr="00E87580">
        <w:tc>
          <w:tcPr>
            <w:tcW w:w="0" w:type="auto"/>
            <w:shd w:val="clear" w:color="auto" w:fill="C0C0C0"/>
          </w:tcPr>
          <w:p w14:paraId="2C055DF0" w14:textId="77777777" w:rsidR="0033110F" w:rsidRPr="00527E9E" w:rsidRDefault="0033110F" w:rsidP="00E87580">
            <w:pPr>
              <w:jc w:val="center"/>
              <w:rPr>
                <w:b/>
                <w:sz w:val="16"/>
              </w:rPr>
            </w:pPr>
            <w:r w:rsidRPr="00527E9E">
              <w:rPr>
                <w:b/>
                <w:sz w:val="16"/>
              </w:rPr>
              <w:t>4</w:t>
            </w:r>
          </w:p>
        </w:tc>
        <w:tc>
          <w:tcPr>
            <w:tcW w:w="0" w:type="auto"/>
            <w:shd w:val="clear" w:color="auto" w:fill="C0C0C0"/>
          </w:tcPr>
          <w:p w14:paraId="64F19228" w14:textId="77777777" w:rsidR="0033110F" w:rsidRPr="00527E9E" w:rsidRDefault="0033110F" w:rsidP="00E87580">
            <w:pPr>
              <w:jc w:val="center"/>
              <w:rPr>
                <w:sz w:val="16"/>
              </w:rPr>
            </w:pPr>
            <w:r w:rsidRPr="00527E9E">
              <w:rPr>
                <w:sz w:val="16"/>
              </w:rPr>
              <w:t>155</w:t>
            </w:r>
          </w:p>
        </w:tc>
        <w:tc>
          <w:tcPr>
            <w:tcW w:w="0" w:type="auto"/>
            <w:shd w:val="clear" w:color="auto" w:fill="C0C0C0"/>
          </w:tcPr>
          <w:p w14:paraId="2280FDCC" w14:textId="77777777" w:rsidR="0033110F" w:rsidRPr="00527E9E" w:rsidRDefault="0033110F" w:rsidP="00E87580">
            <w:pPr>
              <w:jc w:val="center"/>
              <w:rPr>
                <w:sz w:val="16"/>
              </w:rPr>
            </w:pPr>
            <w:r w:rsidRPr="00527E9E">
              <w:rPr>
                <w:sz w:val="16"/>
              </w:rPr>
              <w:t>50</w:t>
            </w:r>
          </w:p>
        </w:tc>
        <w:tc>
          <w:tcPr>
            <w:tcW w:w="0" w:type="auto"/>
            <w:shd w:val="clear" w:color="auto" w:fill="C0C0C0"/>
          </w:tcPr>
          <w:p w14:paraId="499538DA" w14:textId="77777777" w:rsidR="0033110F" w:rsidRPr="00527E9E" w:rsidRDefault="0033110F" w:rsidP="00E87580">
            <w:pPr>
              <w:jc w:val="center"/>
              <w:rPr>
                <w:sz w:val="16"/>
              </w:rPr>
            </w:pPr>
            <w:r w:rsidRPr="00527E9E">
              <w:rPr>
                <w:sz w:val="16"/>
              </w:rPr>
              <w:t>blanc</w:t>
            </w:r>
          </w:p>
        </w:tc>
        <w:tc>
          <w:tcPr>
            <w:tcW w:w="0" w:type="auto"/>
            <w:shd w:val="clear" w:color="auto" w:fill="C0C0C0"/>
          </w:tcPr>
          <w:p w14:paraId="7CB2D071" w14:textId="77777777" w:rsidR="0033110F" w:rsidRPr="00527E9E" w:rsidRDefault="0033110F" w:rsidP="00E87580">
            <w:pPr>
              <w:jc w:val="center"/>
              <w:rPr>
                <w:sz w:val="16"/>
              </w:rPr>
            </w:pPr>
            <w:r w:rsidRPr="00527E9E">
              <w:rPr>
                <w:sz w:val="16"/>
              </w:rPr>
              <w:t>gris</w:t>
            </w:r>
          </w:p>
        </w:tc>
        <w:tc>
          <w:tcPr>
            <w:tcW w:w="0" w:type="auto"/>
            <w:shd w:val="clear" w:color="auto" w:fill="C0C0C0"/>
          </w:tcPr>
          <w:p w14:paraId="72F389AA" w14:textId="77777777" w:rsidR="0033110F" w:rsidRPr="00527E9E" w:rsidRDefault="0033110F" w:rsidP="00E87580">
            <w:pPr>
              <w:jc w:val="center"/>
              <w:rPr>
                <w:sz w:val="16"/>
              </w:rPr>
            </w:pPr>
            <w:r w:rsidRPr="00527E9E">
              <w:rPr>
                <w:sz w:val="16"/>
              </w:rPr>
              <w:t>courageux</w:t>
            </w:r>
          </w:p>
        </w:tc>
        <w:tc>
          <w:tcPr>
            <w:tcW w:w="0" w:type="auto"/>
            <w:shd w:val="clear" w:color="auto" w:fill="C0C0C0"/>
          </w:tcPr>
          <w:p w14:paraId="03F54076" w14:textId="77777777" w:rsidR="0033110F" w:rsidRPr="00527E9E" w:rsidRDefault="0033110F" w:rsidP="00E87580">
            <w:pPr>
              <w:jc w:val="center"/>
              <w:rPr>
                <w:b/>
                <w:sz w:val="16"/>
              </w:rPr>
            </w:pPr>
            <w:r w:rsidRPr="00527E9E">
              <w:rPr>
                <w:b/>
                <w:sz w:val="16"/>
              </w:rPr>
              <w:t>4</w:t>
            </w:r>
          </w:p>
        </w:tc>
      </w:tr>
      <w:tr w:rsidR="0033110F" w:rsidRPr="00527E9E" w14:paraId="3A9A1C5F" w14:textId="77777777" w:rsidTr="00E87580">
        <w:tc>
          <w:tcPr>
            <w:tcW w:w="0" w:type="auto"/>
            <w:shd w:val="clear" w:color="auto" w:fill="C0C0C0"/>
          </w:tcPr>
          <w:p w14:paraId="65EBBFB4" w14:textId="77777777" w:rsidR="0033110F" w:rsidRPr="00527E9E" w:rsidRDefault="0033110F" w:rsidP="00E87580">
            <w:pPr>
              <w:jc w:val="center"/>
              <w:rPr>
                <w:b/>
                <w:sz w:val="16"/>
              </w:rPr>
            </w:pPr>
            <w:r w:rsidRPr="00527E9E">
              <w:rPr>
                <w:b/>
                <w:sz w:val="16"/>
              </w:rPr>
              <w:t>5</w:t>
            </w:r>
          </w:p>
        </w:tc>
        <w:tc>
          <w:tcPr>
            <w:tcW w:w="0" w:type="auto"/>
            <w:shd w:val="clear" w:color="auto" w:fill="C0C0C0"/>
          </w:tcPr>
          <w:p w14:paraId="20265481" w14:textId="77777777" w:rsidR="0033110F" w:rsidRPr="00527E9E" w:rsidRDefault="0033110F" w:rsidP="00E87580">
            <w:pPr>
              <w:jc w:val="center"/>
              <w:rPr>
                <w:sz w:val="16"/>
              </w:rPr>
            </w:pPr>
            <w:r w:rsidRPr="00527E9E">
              <w:rPr>
                <w:sz w:val="16"/>
              </w:rPr>
              <w:t>160</w:t>
            </w:r>
          </w:p>
        </w:tc>
        <w:tc>
          <w:tcPr>
            <w:tcW w:w="0" w:type="auto"/>
            <w:shd w:val="clear" w:color="auto" w:fill="C0C0C0"/>
          </w:tcPr>
          <w:p w14:paraId="798492DB" w14:textId="77777777" w:rsidR="0033110F" w:rsidRPr="00527E9E" w:rsidRDefault="0033110F" w:rsidP="00E87580">
            <w:pPr>
              <w:jc w:val="center"/>
              <w:rPr>
                <w:sz w:val="16"/>
              </w:rPr>
            </w:pPr>
            <w:r w:rsidRPr="00527E9E">
              <w:rPr>
                <w:sz w:val="16"/>
              </w:rPr>
              <w:t>50</w:t>
            </w:r>
          </w:p>
        </w:tc>
        <w:tc>
          <w:tcPr>
            <w:tcW w:w="0" w:type="auto"/>
            <w:shd w:val="clear" w:color="auto" w:fill="C0C0C0"/>
          </w:tcPr>
          <w:p w14:paraId="6E02CC06" w14:textId="77777777" w:rsidR="0033110F" w:rsidRPr="00527E9E" w:rsidRDefault="0033110F" w:rsidP="00E87580">
            <w:pPr>
              <w:jc w:val="center"/>
              <w:rPr>
                <w:sz w:val="16"/>
              </w:rPr>
            </w:pPr>
            <w:r w:rsidRPr="00527E9E">
              <w:rPr>
                <w:sz w:val="16"/>
              </w:rPr>
              <w:t>blond clair</w:t>
            </w:r>
          </w:p>
        </w:tc>
        <w:tc>
          <w:tcPr>
            <w:tcW w:w="0" w:type="auto"/>
            <w:shd w:val="clear" w:color="auto" w:fill="C0C0C0"/>
          </w:tcPr>
          <w:p w14:paraId="7C59F4BE" w14:textId="77777777" w:rsidR="0033110F" w:rsidRPr="00527E9E" w:rsidRDefault="0033110F" w:rsidP="00E87580">
            <w:pPr>
              <w:jc w:val="center"/>
              <w:rPr>
                <w:sz w:val="16"/>
              </w:rPr>
            </w:pPr>
            <w:r w:rsidRPr="00527E9E">
              <w:rPr>
                <w:sz w:val="16"/>
              </w:rPr>
              <w:t>gris foncé</w:t>
            </w:r>
          </w:p>
        </w:tc>
        <w:tc>
          <w:tcPr>
            <w:tcW w:w="0" w:type="auto"/>
            <w:shd w:val="clear" w:color="auto" w:fill="C0C0C0"/>
          </w:tcPr>
          <w:p w14:paraId="220F12E3" w14:textId="77777777" w:rsidR="0033110F" w:rsidRPr="00527E9E" w:rsidRDefault="0033110F" w:rsidP="00E87580">
            <w:pPr>
              <w:jc w:val="center"/>
              <w:rPr>
                <w:sz w:val="16"/>
              </w:rPr>
            </w:pPr>
            <w:r w:rsidRPr="00527E9E">
              <w:rPr>
                <w:sz w:val="16"/>
              </w:rPr>
              <w:t>gai</w:t>
            </w:r>
          </w:p>
        </w:tc>
        <w:tc>
          <w:tcPr>
            <w:tcW w:w="0" w:type="auto"/>
            <w:shd w:val="clear" w:color="auto" w:fill="C0C0C0"/>
          </w:tcPr>
          <w:p w14:paraId="37545DAA" w14:textId="77777777" w:rsidR="0033110F" w:rsidRPr="00527E9E" w:rsidRDefault="0033110F" w:rsidP="00E87580">
            <w:pPr>
              <w:jc w:val="center"/>
              <w:rPr>
                <w:b/>
                <w:sz w:val="16"/>
              </w:rPr>
            </w:pPr>
            <w:r w:rsidRPr="00527E9E">
              <w:rPr>
                <w:b/>
                <w:sz w:val="16"/>
              </w:rPr>
              <w:t>5</w:t>
            </w:r>
          </w:p>
        </w:tc>
      </w:tr>
      <w:tr w:rsidR="0033110F" w:rsidRPr="00527E9E" w14:paraId="00322755" w14:textId="77777777" w:rsidTr="00E87580">
        <w:tc>
          <w:tcPr>
            <w:tcW w:w="0" w:type="auto"/>
            <w:shd w:val="clear" w:color="auto" w:fill="CCCCCC"/>
          </w:tcPr>
          <w:p w14:paraId="453F4BA4" w14:textId="77777777" w:rsidR="0033110F" w:rsidRPr="00527E9E" w:rsidRDefault="0033110F" w:rsidP="00E87580">
            <w:pPr>
              <w:jc w:val="center"/>
              <w:rPr>
                <w:b/>
                <w:sz w:val="16"/>
              </w:rPr>
            </w:pPr>
            <w:r w:rsidRPr="00527E9E">
              <w:rPr>
                <w:b/>
                <w:sz w:val="16"/>
              </w:rPr>
              <w:t>6</w:t>
            </w:r>
          </w:p>
        </w:tc>
        <w:tc>
          <w:tcPr>
            <w:tcW w:w="0" w:type="auto"/>
            <w:shd w:val="clear" w:color="auto" w:fill="CCCCCC"/>
          </w:tcPr>
          <w:p w14:paraId="2845B855" w14:textId="77777777" w:rsidR="0033110F" w:rsidRPr="00527E9E" w:rsidRDefault="0033110F" w:rsidP="00E87580">
            <w:pPr>
              <w:jc w:val="center"/>
              <w:rPr>
                <w:sz w:val="16"/>
              </w:rPr>
            </w:pPr>
            <w:r w:rsidRPr="00527E9E">
              <w:rPr>
                <w:sz w:val="16"/>
              </w:rPr>
              <w:t>160</w:t>
            </w:r>
          </w:p>
        </w:tc>
        <w:tc>
          <w:tcPr>
            <w:tcW w:w="0" w:type="auto"/>
            <w:shd w:val="clear" w:color="auto" w:fill="CCCCCC"/>
          </w:tcPr>
          <w:p w14:paraId="15BD61FC" w14:textId="77777777" w:rsidR="0033110F" w:rsidRPr="00527E9E" w:rsidRDefault="0033110F" w:rsidP="00E87580">
            <w:pPr>
              <w:jc w:val="center"/>
              <w:rPr>
                <w:sz w:val="16"/>
              </w:rPr>
            </w:pPr>
            <w:r w:rsidRPr="00527E9E">
              <w:rPr>
                <w:sz w:val="16"/>
              </w:rPr>
              <w:t>55</w:t>
            </w:r>
          </w:p>
        </w:tc>
        <w:tc>
          <w:tcPr>
            <w:tcW w:w="0" w:type="auto"/>
            <w:shd w:val="clear" w:color="auto" w:fill="CCCCCC"/>
          </w:tcPr>
          <w:p w14:paraId="1D64B081" w14:textId="77777777" w:rsidR="0033110F" w:rsidRPr="00527E9E" w:rsidRDefault="0033110F" w:rsidP="00E87580">
            <w:pPr>
              <w:jc w:val="center"/>
              <w:rPr>
                <w:sz w:val="16"/>
              </w:rPr>
            </w:pPr>
            <w:r w:rsidRPr="00527E9E">
              <w:rPr>
                <w:sz w:val="16"/>
              </w:rPr>
              <w:t>blond</w:t>
            </w:r>
          </w:p>
        </w:tc>
        <w:tc>
          <w:tcPr>
            <w:tcW w:w="0" w:type="auto"/>
            <w:shd w:val="clear" w:color="auto" w:fill="CCCCCC"/>
          </w:tcPr>
          <w:p w14:paraId="3AD401EE" w14:textId="77777777" w:rsidR="0033110F" w:rsidRPr="00527E9E" w:rsidRDefault="0033110F" w:rsidP="00E87580">
            <w:pPr>
              <w:jc w:val="center"/>
              <w:rPr>
                <w:sz w:val="16"/>
              </w:rPr>
            </w:pPr>
            <w:r w:rsidRPr="00527E9E">
              <w:rPr>
                <w:sz w:val="16"/>
              </w:rPr>
              <w:t>bleu clair</w:t>
            </w:r>
          </w:p>
        </w:tc>
        <w:tc>
          <w:tcPr>
            <w:tcW w:w="0" w:type="auto"/>
            <w:shd w:val="clear" w:color="auto" w:fill="CCCCCC"/>
          </w:tcPr>
          <w:p w14:paraId="725AE2B9" w14:textId="77777777" w:rsidR="0033110F" w:rsidRPr="00527E9E" w:rsidRDefault="0033110F" w:rsidP="00E87580">
            <w:pPr>
              <w:jc w:val="center"/>
              <w:rPr>
                <w:sz w:val="16"/>
              </w:rPr>
            </w:pPr>
            <w:r w:rsidRPr="00527E9E">
              <w:rPr>
                <w:sz w:val="16"/>
              </w:rPr>
              <w:t>hédoniste</w:t>
            </w:r>
          </w:p>
        </w:tc>
        <w:tc>
          <w:tcPr>
            <w:tcW w:w="0" w:type="auto"/>
            <w:shd w:val="clear" w:color="auto" w:fill="CCCCCC"/>
          </w:tcPr>
          <w:p w14:paraId="23B8B630" w14:textId="77777777" w:rsidR="0033110F" w:rsidRPr="00527E9E" w:rsidRDefault="0033110F" w:rsidP="00E87580">
            <w:pPr>
              <w:jc w:val="center"/>
              <w:rPr>
                <w:b/>
                <w:sz w:val="16"/>
              </w:rPr>
            </w:pPr>
            <w:r w:rsidRPr="00527E9E">
              <w:rPr>
                <w:b/>
                <w:sz w:val="16"/>
              </w:rPr>
              <w:t>6</w:t>
            </w:r>
          </w:p>
        </w:tc>
      </w:tr>
      <w:tr w:rsidR="0033110F" w:rsidRPr="00527E9E" w14:paraId="297B5BA0" w14:textId="77777777" w:rsidTr="00E87580">
        <w:tc>
          <w:tcPr>
            <w:tcW w:w="0" w:type="auto"/>
            <w:shd w:val="clear" w:color="auto" w:fill="D9D9D9"/>
          </w:tcPr>
          <w:p w14:paraId="1F1B9DD4" w14:textId="77777777" w:rsidR="0033110F" w:rsidRPr="00527E9E" w:rsidRDefault="0033110F" w:rsidP="00E87580">
            <w:pPr>
              <w:jc w:val="center"/>
              <w:rPr>
                <w:b/>
                <w:sz w:val="16"/>
              </w:rPr>
            </w:pPr>
            <w:r w:rsidRPr="00527E9E">
              <w:rPr>
                <w:b/>
                <w:sz w:val="16"/>
              </w:rPr>
              <w:t>7</w:t>
            </w:r>
          </w:p>
        </w:tc>
        <w:tc>
          <w:tcPr>
            <w:tcW w:w="0" w:type="auto"/>
            <w:shd w:val="clear" w:color="auto" w:fill="D9D9D9"/>
          </w:tcPr>
          <w:p w14:paraId="01829F78" w14:textId="77777777" w:rsidR="0033110F" w:rsidRPr="00527E9E" w:rsidRDefault="0033110F" w:rsidP="00E87580">
            <w:pPr>
              <w:jc w:val="center"/>
              <w:rPr>
                <w:sz w:val="16"/>
              </w:rPr>
            </w:pPr>
            <w:r w:rsidRPr="00527E9E">
              <w:rPr>
                <w:sz w:val="16"/>
              </w:rPr>
              <w:t>160</w:t>
            </w:r>
          </w:p>
        </w:tc>
        <w:tc>
          <w:tcPr>
            <w:tcW w:w="0" w:type="auto"/>
            <w:shd w:val="clear" w:color="auto" w:fill="D9D9D9"/>
          </w:tcPr>
          <w:p w14:paraId="0B2C6B1B" w14:textId="77777777" w:rsidR="0033110F" w:rsidRPr="00527E9E" w:rsidRDefault="0033110F" w:rsidP="00E87580">
            <w:pPr>
              <w:jc w:val="center"/>
              <w:rPr>
                <w:sz w:val="16"/>
              </w:rPr>
            </w:pPr>
            <w:r w:rsidRPr="00527E9E">
              <w:rPr>
                <w:sz w:val="16"/>
              </w:rPr>
              <w:t>55</w:t>
            </w:r>
          </w:p>
        </w:tc>
        <w:tc>
          <w:tcPr>
            <w:tcW w:w="0" w:type="auto"/>
            <w:shd w:val="clear" w:color="auto" w:fill="D9D9D9"/>
          </w:tcPr>
          <w:p w14:paraId="42159A3D" w14:textId="77777777" w:rsidR="0033110F" w:rsidRPr="00527E9E" w:rsidRDefault="0033110F" w:rsidP="00E87580">
            <w:pPr>
              <w:jc w:val="center"/>
              <w:rPr>
                <w:sz w:val="16"/>
              </w:rPr>
            </w:pPr>
            <w:r w:rsidRPr="00527E9E">
              <w:rPr>
                <w:sz w:val="16"/>
              </w:rPr>
              <w:t>châtain clair</w:t>
            </w:r>
          </w:p>
        </w:tc>
        <w:tc>
          <w:tcPr>
            <w:tcW w:w="0" w:type="auto"/>
            <w:shd w:val="clear" w:color="auto" w:fill="D9D9D9"/>
          </w:tcPr>
          <w:p w14:paraId="51CAFAAD" w14:textId="77777777" w:rsidR="0033110F" w:rsidRPr="00527E9E" w:rsidRDefault="0033110F" w:rsidP="00E87580">
            <w:pPr>
              <w:jc w:val="center"/>
              <w:rPr>
                <w:sz w:val="16"/>
              </w:rPr>
            </w:pPr>
            <w:r w:rsidRPr="00527E9E">
              <w:rPr>
                <w:sz w:val="16"/>
              </w:rPr>
              <w:t>bleu</w:t>
            </w:r>
          </w:p>
        </w:tc>
        <w:tc>
          <w:tcPr>
            <w:tcW w:w="0" w:type="auto"/>
            <w:shd w:val="clear" w:color="auto" w:fill="D9D9D9"/>
          </w:tcPr>
          <w:p w14:paraId="72FF9F34" w14:textId="77777777" w:rsidR="0033110F" w:rsidRPr="00527E9E" w:rsidRDefault="0033110F" w:rsidP="00E87580">
            <w:pPr>
              <w:jc w:val="center"/>
              <w:rPr>
                <w:sz w:val="16"/>
              </w:rPr>
            </w:pPr>
            <w:r w:rsidRPr="00527E9E">
              <w:rPr>
                <w:sz w:val="16"/>
              </w:rPr>
              <w:t>compassionné</w:t>
            </w:r>
          </w:p>
        </w:tc>
        <w:tc>
          <w:tcPr>
            <w:tcW w:w="0" w:type="auto"/>
            <w:shd w:val="clear" w:color="auto" w:fill="D9D9D9"/>
          </w:tcPr>
          <w:p w14:paraId="538B7E5B" w14:textId="77777777" w:rsidR="0033110F" w:rsidRPr="00527E9E" w:rsidRDefault="0033110F" w:rsidP="00E87580">
            <w:pPr>
              <w:jc w:val="center"/>
              <w:rPr>
                <w:b/>
                <w:sz w:val="16"/>
              </w:rPr>
            </w:pPr>
            <w:r w:rsidRPr="00527E9E">
              <w:rPr>
                <w:b/>
                <w:sz w:val="16"/>
              </w:rPr>
              <w:t>7</w:t>
            </w:r>
          </w:p>
        </w:tc>
      </w:tr>
      <w:tr w:rsidR="0033110F" w:rsidRPr="00527E9E" w14:paraId="597706D9" w14:textId="77777777" w:rsidTr="00E87580">
        <w:tc>
          <w:tcPr>
            <w:tcW w:w="0" w:type="auto"/>
            <w:shd w:val="clear" w:color="auto" w:fill="E0E0E0"/>
          </w:tcPr>
          <w:p w14:paraId="7C76D88C" w14:textId="77777777" w:rsidR="0033110F" w:rsidRPr="00527E9E" w:rsidRDefault="0033110F" w:rsidP="00E87580">
            <w:pPr>
              <w:jc w:val="center"/>
              <w:rPr>
                <w:b/>
                <w:sz w:val="16"/>
              </w:rPr>
            </w:pPr>
            <w:r w:rsidRPr="00527E9E">
              <w:rPr>
                <w:b/>
                <w:sz w:val="16"/>
              </w:rPr>
              <w:t>8</w:t>
            </w:r>
          </w:p>
        </w:tc>
        <w:tc>
          <w:tcPr>
            <w:tcW w:w="0" w:type="auto"/>
            <w:shd w:val="clear" w:color="auto" w:fill="E0E0E0"/>
          </w:tcPr>
          <w:p w14:paraId="765E6160" w14:textId="77777777" w:rsidR="0033110F" w:rsidRPr="00527E9E" w:rsidRDefault="0033110F" w:rsidP="00E87580">
            <w:pPr>
              <w:jc w:val="center"/>
              <w:rPr>
                <w:sz w:val="16"/>
              </w:rPr>
            </w:pPr>
            <w:r w:rsidRPr="00527E9E">
              <w:rPr>
                <w:sz w:val="16"/>
              </w:rPr>
              <w:t>165</w:t>
            </w:r>
          </w:p>
        </w:tc>
        <w:tc>
          <w:tcPr>
            <w:tcW w:w="0" w:type="auto"/>
            <w:shd w:val="clear" w:color="auto" w:fill="E0E0E0"/>
          </w:tcPr>
          <w:p w14:paraId="1DCA9D15" w14:textId="77777777" w:rsidR="0033110F" w:rsidRPr="00527E9E" w:rsidRDefault="0033110F" w:rsidP="00E87580">
            <w:pPr>
              <w:jc w:val="center"/>
              <w:rPr>
                <w:sz w:val="16"/>
              </w:rPr>
            </w:pPr>
            <w:r w:rsidRPr="00527E9E">
              <w:rPr>
                <w:sz w:val="16"/>
              </w:rPr>
              <w:t>60</w:t>
            </w:r>
          </w:p>
        </w:tc>
        <w:tc>
          <w:tcPr>
            <w:tcW w:w="0" w:type="auto"/>
            <w:shd w:val="clear" w:color="auto" w:fill="E0E0E0"/>
          </w:tcPr>
          <w:p w14:paraId="00F8F631" w14:textId="77777777" w:rsidR="0033110F" w:rsidRPr="00527E9E" w:rsidRDefault="0033110F" w:rsidP="00E87580">
            <w:pPr>
              <w:jc w:val="center"/>
              <w:rPr>
                <w:sz w:val="16"/>
              </w:rPr>
            </w:pPr>
            <w:r w:rsidRPr="00527E9E">
              <w:rPr>
                <w:sz w:val="16"/>
              </w:rPr>
              <w:t>châtain</w:t>
            </w:r>
          </w:p>
        </w:tc>
        <w:tc>
          <w:tcPr>
            <w:tcW w:w="0" w:type="auto"/>
            <w:shd w:val="clear" w:color="auto" w:fill="E0E0E0"/>
          </w:tcPr>
          <w:p w14:paraId="6A0954D2" w14:textId="77777777" w:rsidR="0033110F" w:rsidRPr="00527E9E" w:rsidRDefault="0033110F" w:rsidP="00E87580">
            <w:pPr>
              <w:jc w:val="center"/>
              <w:rPr>
                <w:sz w:val="16"/>
              </w:rPr>
            </w:pPr>
            <w:r w:rsidRPr="00527E9E">
              <w:rPr>
                <w:sz w:val="16"/>
              </w:rPr>
              <w:t>bleu foncé</w:t>
            </w:r>
          </w:p>
        </w:tc>
        <w:tc>
          <w:tcPr>
            <w:tcW w:w="0" w:type="auto"/>
            <w:shd w:val="clear" w:color="auto" w:fill="E0E0E0"/>
          </w:tcPr>
          <w:p w14:paraId="0307DDC7" w14:textId="77777777" w:rsidR="0033110F" w:rsidRPr="00527E9E" w:rsidRDefault="0033110F" w:rsidP="00E87580">
            <w:pPr>
              <w:jc w:val="center"/>
              <w:rPr>
                <w:sz w:val="16"/>
              </w:rPr>
            </w:pPr>
            <w:r w:rsidRPr="00527E9E">
              <w:rPr>
                <w:sz w:val="16"/>
              </w:rPr>
              <w:t>timide</w:t>
            </w:r>
          </w:p>
        </w:tc>
        <w:tc>
          <w:tcPr>
            <w:tcW w:w="0" w:type="auto"/>
            <w:shd w:val="clear" w:color="auto" w:fill="E0E0E0"/>
          </w:tcPr>
          <w:p w14:paraId="5FD3BFEE" w14:textId="77777777" w:rsidR="0033110F" w:rsidRPr="00527E9E" w:rsidRDefault="0033110F" w:rsidP="00E87580">
            <w:pPr>
              <w:jc w:val="center"/>
              <w:rPr>
                <w:b/>
                <w:sz w:val="16"/>
              </w:rPr>
            </w:pPr>
            <w:r w:rsidRPr="00527E9E">
              <w:rPr>
                <w:b/>
                <w:sz w:val="16"/>
              </w:rPr>
              <w:t>8</w:t>
            </w:r>
          </w:p>
        </w:tc>
      </w:tr>
      <w:tr w:rsidR="0033110F" w:rsidRPr="00527E9E" w14:paraId="56527C21" w14:textId="77777777" w:rsidTr="00E87580">
        <w:tc>
          <w:tcPr>
            <w:tcW w:w="0" w:type="auto"/>
            <w:shd w:val="clear" w:color="auto" w:fill="E6E6E6"/>
          </w:tcPr>
          <w:p w14:paraId="464E8734" w14:textId="77777777" w:rsidR="0033110F" w:rsidRPr="00527E9E" w:rsidRDefault="0033110F" w:rsidP="00E87580">
            <w:pPr>
              <w:jc w:val="center"/>
              <w:rPr>
                <w:b/>
                <w:sz w:val="16"/>
              </w:rPr>
            </w:pPr>
            <w:r w:rsidRPr="00527E9E">
              <w:rPr>
                <w:b/>
                <w:sz w:val="16"/>
              </w:rPr>
              <w:t>9</w:t>
            </w:r>
          </w:p>
        </w:tc>
        <w:tc>
          <w:tcPr>
            <w:tcW w:w="0" w:type="auto"/>
            <w:shd w:val="clear" w:color="auto" w:fill="E6E6E6"/>
          </w:tcPr>
          <w:p w14:paraId="4DA59D99" w14:textId="77777777" w:rsidR="0033110F" w:rsidRPr="00527E9E" w:rsidRDefault="0033110F" w:rsidP="00E87580">
            <w:pPr>
              <w:jc w:val="center"/>
              <w:rPr>
                <w:sz w:val="16"/>
              </w:rPr>
            </w:pPr>
            <w:r w:rsidRPr="00527E9E">
              <w:rPr>
                <w:sz w:val="16"/>
              </w:rPr>
              <w:t>165</w:t>
            </w:r>
          </w:p>
        </w:tc>
        <w:tc>
          <w:tcPr>
            <w:tcW w:w="0" w:type="auto"/>
            <w:shd w:val="clear" w:color="auto" w:fill="E6E6E6"/>
          </w:tcPr>
          <w:p w14:paraId="659BC9E6" w14:textId="77777777" w:rsidR="0033110F" w:rsidRPr="00527E9E" w:rsidRDefault="0033110F" w:rsidP="00E87580">
            <w:pPr>
              <w:jc w:val="center"/>
              <w:rPr>
                <w:sz w:val="16"/>
              </w:rPr>
            </w:pPr>
            <w:r w:rsidRPr="00527E9E">
              <w:rPr>
                <w:sz w:val="16"/>
              </w:rPr>
              <w:t>60</w:t>
            </w:r>
          </w:p>
        </w:tc>
        <w:tc>
          <w:tcPr>
            <w:tcW w:w="0" w:type="auto"/>
            <w:shd w:val="clear" w:color="auto" w:fill="E6E6E6"/>
          </w:tcPr>
          <w:p w14:paraId="249D7C29" w14:textId="77777777" w:rsidR="0033110F" w:rsidRPr="00527E9E" w:rsidRDefault="0033110F" w:rsidP="00E87580">
            <w:pPr>
              <w:jc w:val="center"/>
              <w:rPr>
                <w:sz w:val="16"/>
              </w:rPr>
            </w:pPr>
            <w:r w:rsidRPr="00527E9E">
              <w:rPr>
                <w:sz w:val="16"/>
              </w:rPr>
              <w:t>châtain foncé</w:t>
            </w:r>
          </w:p>
        </w:tc>
        <w:tc>
          <w:tcPr>
            <w:tcW w:w="0" w:type="auto"/>
            <w:shd w:val="clear" w:color="auto" w:fill="E6E6E6"/>
          </w:tcPr>
          <w:p w14:paraId="48B0F12F" w14:textId="77777777" w:rsidR="0033110F" w:rsidRPr="00527E9E" w:rsidRDefault="0033110F" w:rsidP="00E87580">
            <w:pPr>
              <w:jc w:val="center"/>
              <w:rPr>
                <w:sz w:val="16"/>
              </w:rPr>
            </w:pPr>
            <w:r w:rsidRPr="00527E9E">
              <w:rPr>
                <w:sz w:val="16"/>
              </w:rPr>
              <w:t>bleu-gris</w:t>
            </w:r>
          </w:p>
        </w:tc>
        <w:tc>
          <w:tcPr>
            <w:tcW w:w="0" w:type="auto"/>
            <w:shd w:val="clear" w:color="auto" w:fill="E6E6E6"/>
          </w:tcPr>
          <w:p w14:paraId="47216C12" w14:textId="77777777" w:rsidR="0033110F" w:rsidRPr="00527E9E" w:rsidRDefault="0033110F" w:rsidP="00E87580">
            <w:pPr>
              <w:jc w:val="center"/>
              <w:rPr>
                <w:sz w:val="16"/>
              </w:rPr>
            </w:pPr>
            <w:r w:rsidRPr="00527E9E">
              <w:rPr>
                <w:sz w:val="16"/>
              </w:rPr>
              <w:t>aimable</w:t>
            </w:r>
          </w:p>
        </w:tc>
        <w:tc>
          <w:tcPr>
            <w:tcW w:w="0" w:type="auto"/>
            <w:shd w:val="clear" w:color="auto" w:fill="E6E6E6"/>
          </w:tcPr>
          <w:p w14:paraId="683BB9C4" w14:textId="77777777" w:rsidR="0033110F" w:rsidRPr="00527E9E" w:rsidRDefault="0033110F" w:rsidP="00E87580">
            <w:pPr>
              <w:jc w:val="center"/>
              <w:rPr>
                <w:b/>
                <w:sz w:val="16"/>
              </w:rPr>
            </w:pPr>
            <w:r w:rsidRPr="00527E9E">
              <w:rPr>
                <w:b/>
                <w:sz w:val="16"/>
              </w:rPr>
              <w:t>9</w:t>
            </w:r>
          </w:p>
        </w:tc>
      </w:tr>
      <w:tr w:rsidR="0033110F" w:rsidRPr="00527E9E" w14:paraId="1C53D71E" w14:textId="77777777" w:rsidTr="00E87580">
        <w:tc>
          <w:tcPr>
            <w:tcW w:w="0" w:type="auto"/>
            <w:shd w:val="clear" w:color="auto" w:fill="F3F3F3"/>
          </w:tcPr>
          <w:p w14:paraId="3570D55B" w14:textId="77777777" w:rsidR="0033110F" w:rsidRPr="00527E9E" w:rsidRDefault="0033110F" w:rsidP="00E87580">
            <w:pPr>
              <w:jc w:val="center"/>
              <w:rPr>
                <w:b/>
                <w:sz w:val="16"/>
              </w:rPr>
            </w:pPr>
            <w:r w:rsidRPr="00527E9E">
              <w:rPr>
                <w:b/>
                <w:sz w:val="16"/>
              </w:rPr>
              <w:t>10</w:t>
            </w:r>
          </w:p>
        </w:tc>
        <w:tc>
          <w:tcPr>
            <w:tcW w:w="0" w:type="auto"/>
            <w:shd w:val="clear" w:color="auto" w:fill="F3F3F3"/>
          </w:tcPr>
          <w:p w14:paraId="44B5D5F5" w14:textId="77777777" w:rsidR="0033110F" w:rsidRPr="00527E9E" w:rsidRDefault="0033110F" w:rsidP="00E87580">
            <w:pPr>
              <w:jc w:val="center"/>
              <w:rPr>
                <w:sz w:val="16"/>
              </w:rPr>
            </w:pPr>
            <w:r w:rsidRPr="00527E9E">
              <w:rPr>
                <w:sz w:val="16"/>
              </w:rPr>
              <w:t>165</w:t>
            </w:r>
          </w:p>
        </w:tc>
        <w:tc>
          <w:tcPr>
            <w:tcW w:w="0" w:type="auto"/>
            <w:shd w:val="clear" w:color="auto" w:fill="F3F3F3"/>
          </w:tcPr>
          <w:p w14:paraId="0EDDDFF0" w14:textId="77777777" w:rsidR="0033110F" w:rsidRPr="00527E9E" w:rsidRDefault="0033110F" w:rsidP="00E87580">
            <w:pPr>
              <w:jc w:val="center"/>
              <w:rPr>
                <w:sz w:val="16"/>
              </w:rPr>
            </w:pPr>
            <w:r w:rsidRPr="00527E9E">
              <w:rPr>
                <w:sz w:val="16"/>
              </w:rPr>
              <w:t>65</w:t>
            </w:r>
          </w:p>
        </w:tc>
        <w:tc>
          <w:tcPr>
            <w:tcW w:w="0" w:type="auto"/>
            <w:shd w:val="clear" w:color="auto" w:fill="F3F3F3"/>
          </w:tcPr>
          <w:p w14:paraId="70E4BC0C" w14:textId="77777777" w:rsidR="0033110F" w:rsidRPr="00527E9E" w:rsidRDefault="0033110F" w:rsidP="00E87580">
            <w:pPr>
              <w:jc w:val="center"/>
              <w:rPr>
                <w:sz w:val="16"/>
              </w:rPr>
            </w:pPr>
            <w:r w:rsidRPr="00527E9E">
              <w:rPr>
                <w:sz w:val="16"/>
              </w:rPr>
              <w:t>brun clair</w:t>
            </w:r>
          </w:p>
        </w:tc>
        <w:tc>
          <w:tcPr>
            <w:tcW w:w="0" w:type="auto"/>
            <w:shd w:val="clear" w:color="auto" w:fill="F3F3F3"/>
          </w:tcPr>
          <w:p w14:paraId="120F0B9A" w14:textId="77777777" w:rsidR="0033110F" w:rsidRPr="00527E9E" w:rsidRDefault="0033110F" w:rsidP="00E87580">
            <w:pPr>
              <w:jc w:val="center"/>
              <w:rPr>
                <w:sz w:val="16"/>
              </w:rPr>
            </w:pPr>
            <w:r w:rsidRPr="00527E9E">
              <w:rPr>
                <w:sz w:val="16"/>
              </w:rPr>
              <w:t>noisette</w:t>
            </w:r>
          </w:p>
        </w:tc>
        <w:tc>
          <w:tcPr>
            <w:tcW w:w="0" w:type="auto"/>
            <w:shd w:val="clear" w:color="auto" w:fill="F3F3F3"/>
          </w:tcPr>
          <w:p w14:paraId="663CD481" w14:textId="77777777" w:rsidR="0033110F" w:rsidRPr="00527E9E" w:rsidRDefault="0033110F" w:rsidP="00E87580">
            <w:pPr>
              <w:jc w:val="center"/>
              <w:rPr>
                <w:sz w:val="16"/>
              </w:rPr>
            </w:pPr>
            <w:r w:rsidRPr="00527E9E">
              <w:rPr>
                <w:sz w:val="16"/>
              </w:rPr>
              <w:t>vénal</w:t>
            </w:r>
          </w:p>
        </w:tc>
        <w:tc>
          <w:tcPr>
            <w:tcW w:w="0" w:type="auto"/>
            <w:shd w:val="clear" w:color="auto" w:fill="F3F3F3"/>
          </w:tcPr>
          <w:p w14:paraId="46B15698" w14:textId="77777777" w:rsidR="0033110F" w:rsidRPr="00527E9E" w:rsidRDefault="0033110F" w:rsidP="00E87580">
            <w:pPr>
              <w:jc w:val="center"/>
              <w:rPr>
                <w:b/>
                <w:sz w:val="16"/>
              </w:rPr>
            </w:pPr>
            <w:r w:rsidRPr="00527E9E">
              <w:rPr>
                <w:b/>
                <w:sz w:val="16"/>
              </w:rPr>
              <w:t>10</w:t>
            </w:r>
          </w:p>
        </w:tc>
      </w:tr>
      <w:tr w:rsidR="0033110F" w:rsidRPr="00527E9E" w14:paraId="49BE8E70" w14:textId="77777777" w:rsidTr="00E87580">
        <w:tc>
          <w:tcPr>
            <w:tcW w:w="0" w:type="auto"/>
            <w:shd w:val="clear" w:color="auto" w:fill="auto"/>
          </w:tcPr>
          <w:p w14:paraId="577061D4" w14:textId="77777777" w:rsidR="0033110F" w:rsidRPr="00527E9E" w:rsidRDefault="0033110F" w:rsidP="00E87580">
            <w:pPr>
              <w:jc w:val="center"/>
              <w:rPr>
                <w:b/>
                <w:sz w:val="16"/>
              </w:rPr>
            </w:pPr>
            <w:r w:rsidRPr="00527E9E">
              <w:rPr>
                <w:b/>
                <w:sz w:val="16"/>
              </w:rPr>
              <w:t>11</w:t>
            </w:r>
          </w:p>
        </w:tc>
        <w:tc>
          <w:tcPr>
            <w:tcW w:w="0" w:type="auto"/>
          </w:tcPr>
          <w:p w14:paraId="0D65EA3F" w14:textId="77777777" w:rsidR="0033110F" w:rsidRPr="00527E9E" w:rsidRDefault="0033110F" w:rsidP="00E87580">
            <w:pPr>
              <w:jc w:val="center"/>
              <w:rPr>
                <w:sz w:val="16"/>
              </w:rPr>
            </w:pPr>
            <w:r w:rsidRPr="00527E9E">
              <w:rPr>
                <w:sz w:val="16"/>
              </w:rPr>
              <w:t>170</w:t>
            </w:r>
          </w:p>
        </w:tc>
        <w:tc>
          <w:tcPr>
            <w:tcW w:w="0" w:type="auto"/>
          </w:tcPr>
          <w:p w14:paraId="19D81967" w14:textId="77777777" w:rsidR="0033110F" w:rsidRPr="00527E9E" w:rsidRDefault="0033110F" w:rsidP="00E87580">
            <w:pPr>
              <w:jc w:val="center"/>
              <w:rPr>
                <w:sz w:val="16"/>
              </w:rPr>
            </w:pPr>
            <w:r w:rsidRPr="00527E9E">
              <w:rPr>
                <w:sz w:val="16"/>
              </w:rPr>
              <w:t>65</w:t>
            </w:r>
          </w:p>
        </w:tc>
        <w:tc>
          <w:tcPr>
            <w:tcW w:w="0" w:type="auto"/>
          </w:tcPr>
          <w:p w14:paraId="125345D5" w14:textId="77777777" w:rsidR="0033110F" w:rsidRPr="00527E9E" w:rsidRDefault="0033110F" w:rsidP="00E87580">
            <w:pPr>
              <w:jc w:val="center"/>
              <w:rPr>
                <w:sz w:val="16"/>
              </w:rPr>
            </w:pPr>
            <w:r w:rsidRPr="00527E9E">
              <w:rPr>
                <w:sz w:val="16"/>
              </w:rPr>
              <w:t>brun</w:t>
            </w:r>
          </w:p>
        </w:tc>
        <w:tc>
          <w:tcPr>
            <w:tcW w:w="0" w:type="auto"/>
          </w:tcPr>
          <w:p w14:paraId="1FAAC5D0" w14:textId="77777777" w:rsidR="0033110F" w:rsidRPr="00527E9E" w:rsidRDefault="0033110F" w:rsidP="00E87580">
            <w:pPr>
              <w:jc w:val="center"/>
              <w:rPr>
                <w:sz w:val="16"/>
              </w:rPr>
            </w:pPr>
            <w:r w:rsidRPr="00527E9E">
              <w:rPr>
                <w:sz w:val="16"/>
              </w:rPr>
              <w:t>noisette</w:t>
            </w:r>
          </w:p>
        </w:tc>
        <w:tc>
          <w:tcPr>
            <w:tcW w:w="0" w:type="auto"/>
          </w:tcPr>
          <w:p w14:paraId="75737056" w14:textId="77777777" w:rsidR="0033110F" w:rsidRPr="00527E9E" w:rsidRDefault="0033110F" w:rsidP="00E87580">
            <w:pPr>
              <w:jc w:val="center"/>
              <w:rPr>
                <w:sz w:val="16"/>
              </w:rPr>
            </w:pPr>
            <w:r w:rsidRPr="00527E9E">
              <w:rPr>
                <w:sz w:val="16"/>
              </w:rPr>
              <w:t>brave</w:t>
            </w:r>
          </w:p>
        </w:tc>
        <w:tc>
          <w:tcPr>
            <w:tcW w:w="0" w:type="auto"/>
          </w:tcPr>
          <w:p w14:paraId="68A980C9" w14:textId="77777777" w:rsidR="0033110F" w:rsidRPr="00527E9E" w:rsidRDefault="0033110F" w:rsidP="00E87580">
            <w:pPr>
              <w:jc w:val="center"/>
              <w:rPr>
                <w:b/>
                <w:sz w:val="16"/>
              </w:rPr>
            </w:pPr>
            <w:r w:rsidRPr="00527E9E">
              <w:rPr>
                <w:b/>
                <w:sz w:val="16"/>
              </w:rPr>
              <w:t>11</w:t>
            </w:r>
          </w:p>
        </w:tc>
      </w:tr>
      <w:tr w:rsidR="0033110F" w:rsidRPr="00527E9E" w14:paraId="15CFCC6F" w14:textId="77777777" w:rsidTr="00E87580">
        <w:tc>
          <w:tcPr>
            <w:tcW w:w="0" w:type="auto"/>
            <w:shd w:val="clear" w:color="auto" w:fill="F3F3F3"/>
          </w:tcPr>
          <w:p w14:paraId="2E6B3C59" w14:textId="77777777" w:rsidR="0033110F" w:rsidRPr="00527E9E" w:rsidRDefault="0033110F" w:rsidP="00E87580">
            <w:pPr>
              <w:jc w:val="center"/>
              <w:rPr>
                <w:b/>
                <w:sz w:val="16"/>
              </w:rPr>
            </w:pPr>
            <w:r w:rsidRPr="00527E9E">
              <w:rPr>
                <w:b/>
                <w:sz w:val="16"/>
              </w:rPr>
              <w:t>12</w:t>
            </w:r>
          </w:p>
        </w:tc>
        <w:tc>
          <w:tcPr>
            <w:tcW w:w="0" w:type="auto"/>
            <w:shd w:val="clear" w:color="auto" w:fill="F3F3F3"/>
          </w:tcPr>
          <w:p w14:paraId="62F6FE1E" w14:textId="77777777" w:rsidR="0033110F" w:rsidRPr="00527E9E" w:rsidRDefault="0033110F" w:rsidP="00E87580">
            <w:pPr>
              <w:jc w:val="center"/>
              <w:rPr>
                <w:sz w:val="16"/>
              </w:rPr>
            </w:pPr>
            <w:r w:rsidRPr="00527E9E">
              <w:rPr>
                <w:sz w:val="16"/>
              </w:rPr>
              <w:t>175</w:t>
            </w:r>
          </w:p>
        </w:tc>
        <w:tc>
          <w:tcPr>
            <w:tcW w:w="0" w:type="auto"/>
            <w:shd w:val="clear" w:color="auto" w:fill="F3F3F3"/>
          </w:tcPr>
          <w:p w14:paraId="387FB24B" w14:textId="77777777" w:rsidR="0033110F" w:rsidRPr="00527E9E" w:rsidRDefault="0033110F" w:rsidP="00E87580">
            <w:pPr>
              <w:jc w:val="center"/>
              <w:rPr>
                <w:sz w:val="16"/>
              </w:rPr>
            </w:pPr>
            <w:r w:rsidRPr="00527E9E">
              <w:rPr>
                <w:sz w:val="16"/>
              </w:rPr>
              <w:t>65</w:t>
            </w:r>
          </w:p>
        </w:tc>
        <w:tc>
          <w:tcPr>
            <w:tcW w:w="0" w:type="auto"/>
            <w:shd w:val="clear" w:color="auto" w:fill="F3F3F3"/>
          </w:tcPr>
          <w:p w14:paraId="15E7C895" w14:textId="77777777" w:rsidR="0033110F" w:rsidRPr="00527E9E" w:rsidRDefault="0033110F" w:rsidP="00E87580">
            <w:pPr>
              <w:jc w:val="center"/>
              <w:rPr>
                <w:sz w:val="16"/>
              </w:rPr>
            </w:pPr>
            <w:r w:rsidRPr="00527E9E">
              <w:rPr>
                <w:sz w:val="16"/>
              </w:rPr>
              <w:t>brun foncé</w:t>
            </w:r>
          </w:p>
        </w:tc>
        <w:tc>
          <w:tcPr>
            <w:tcW w:w="0" w:type="auto"/>
            <w:shd w:val="clear" w:color="auto" w:fill="F3F3F3"/>
          </w:tcPr>
          <w:p w14:paraId="7806ADBA" w14:textId="77777777" w:rsidR="0033110F" w:rsidRPr="00527E9E" w:rsidRDefault="0033110F" w:rsidP="00E87580">
            <w:pPr>
              <w:jc w:val="center"/>
              <w:rPr>
                <w:sz w:val="16"/>
              </w:rPr>
            </w:pPr>
            <w:r w:rsidRPr="00527E9E">
              <w:rPr>
                <w:sz w:val="16"/>
              </w:rPr>
              <w:t>brun</w:t>
            </w:r>
          </w:p>
        </w:tc>
        <w:tc>
          <w:tcPr>
            <w:tcW w:w="0" w:type="auto"/>
            <w:shd w:val="clear" w:color="auto" w:fill="F3F3F3"/>
          </w:tcPr>
          <w:p w14:paraId="3343C237" w14:textId="77777777" w:rsidR="0033110F" w:rsidRPr="00527E9E" w:rsidRDefault="0033110F" w:rsidP="00E87580">
            <w:pPr>
              <w:jc w:val="center"/>
              <w:rPr>
                <w:sz w:val="16"/>
              </w:rPr>
            </w:pPr>
            <w:r w:rsidRPr="00527E9E">
              <w:rPr>
                <w:sz w:val="16"/>
              </w:rPr>
              <w:t>égoïste</w:t>
            </w:r>
          </w:p>
        </w:tc>
        <w:tc>
          <w:tcPr>
            <w:tcW w:w="0" w:type="auto"/>
            <w:shd w:val="clear" w:color="auto" w:fill="F3F3F3"/>
          </w:tcPr>
          <w:p w14:paraId="497E8562" w14:textId="77777777" w:rsidR="0033110F" w:rsidRPr="00527E9E" w:rsidRDefault="0033110F" w:rsidP="00E87580">
            <w:pPr>
              <w:jc w:val="center"/>
              <w:rPr>
                <w:b/>
                <w:sz w:val="16"/>
              </w:rPr>
            </w:pPr>
            <w:r w:rsidRPr="00527E9E">
              <w:rPr>
                <w:b/>
                <w:sz w:val="16"/>
              </w:rPr>
              <w:t>12</w:t>
            </w:r>
          </w:p>
        </w:tc>
      </w:tr>
      <w:tr w:rsidR="0033110F" w:rsidRPr="00527E9E" w14:paraId="5A856109" w14:textId="77777777" w:rsidTr="00E87580">
        <w:tc>
          <w:tcPr>
            <w:tcW w:w="0" w:type="auto"/>
            <w:shd w:val="clear" w:color="auto" w:fill="E6E6E6"/>
          </w:tcPr>
          <w:p w14:paraId="5FE26AE8" w14:textId="77777777" w:rsidR="0033110F" w:rsidRPr="00527E9E" w:rsidRDefault="0033110F" w:rsidP="00E87580">
            <w:pPr>
              <w:jc w:val="center"/>
              <w:rPr>
                <w:b/>
                <w:sz w:val="16"/>
              </w:rPr>
            </w:pPr>
            <w:r w:rsidRPr="00527E9E">
              <w:rPr>
                <w:b/>
                <w:sz w:val="16"/>
              </w:rPr>
              <w:t>13</w:t>
            </w:r>
          </w:p>
        </w:tc>
        <w:tc>
          <w:tcPr>
            <w:tcW w:w="0" w:type="auto"/>
            <w:shd w:val="clear" w:color="auto" w:fill="E6E6E6"/>
          </w:tcPr>
          <w:p w14:paraId="0C2C230C" w14:textId="77777777" w:rsidR="0033110F" w:rsidRPr="00527E9E" w:rsidRDefault="0033110F" w:rsidP="00E87580">
            <w:pPr>
              <w:jc w:val="center"/>
              <w:rPr>
                <w:sz w:val="16"/>
              </w:rPr>
            </w:pPr>
            <w:r w:rsidRPr="00527E9E">
              <w:rPr>
                <w:sz w:val="16"/>
              </w:rPr>
              <w:t>175</w:t>
            </w:r>
          </w:p>
        </w:tc>
        <w:tc>
          <w:tcPr>
            <w:tcW w:w="0" w:type="auto"/>
            <w:shd w:val="clear" w:color="auto" w:fill="E6E6E6"/>
          </w:tcPr>
          <w:p w14:paraId="144931E5" w14:textId="77777777" w:rsidR="0033110F" w:rsidRPr="00527E9E" w:rsidRDefault="0033110F" w:rsidP="00E87580">
            <w:pPr>
              <w:jc w:val="center"/>
              <w:rPr>
                <w:sz w:val="16"/>
              </w:rPr>
            </w:pPr>
            <w:r w:rsidRPr="00527E9E">
              <w:rPr>
                <w:sz w:val="16"/>
              </w:rPr>
              <w:t>70</w:t>
            </w:r>
          </w:p>
        </w:tc>
        <w:tc>
          <w:tcPr>
            <w:tcW w:w="0" w:type="auto"/>
            <w:shd w:val="clear" w:color="auto" w:fill="E6E6E6"/>
          </w:tcPr>
          <w:p w14:paraId="570BC9F3" w14:textId="77777777" w:rsidR="0033110F" w:rsidRPr="00527E9E" w:rsidRDefault="0033110F" w:rsidP="00E87580">
            <w:pPr>
              <w:jc w:val="center"/>
              <w:rPr>
                <w:sz w:val="16"/>
              </w:rPr>
            </w:pPr>
            <w:r w:rsidRPr="00527E9E">
              <w:rPr>
                <w:sz w:val="16"/>
              </w:rPr>
              <w:t>poivre et sel</w:t>
            </w:r>
          </w:p>
        </w:tc>
        <w:tc>
          <w:tcPr>
            <w:tcW w:w="0" w:type="auto"/>
            <w:shd w:val="clear" w:color="auto" w:fill="E6E6E6"/>
          </w:tcPr>
          <w:p w14:paraId="7A4F4C1C" w14:textId="77777777" w:rsidR="0033110F" w:rsidRPr="00527E9E" w:rsidRDefault="0033110F" w:rsidP="00E87580">
            <w:pPr>
              <w:jc w:val="center"/>
              <w:rPr>
                <w:sz w:val="16"/>
              </w:rPr>
            </w:pPr>
            <w:r w:rsidRPr="00527E9E">
              <w:rPr>
                <w:sz w:val="16"/>
              </w:rPr>
              <w:t>brun</w:t>
            </w:r>
          </w:p>
        </w:tc>
        <w:tc>
          <w:tcPr>
            <w:tcW w:w="0" w:type="auto"/>
            <w:shd w:val="clear" w:color="auto" w:fill="E6E6E6"/>
          </w:tcPr>
          <w:p w14:paraId="4F27D066" w14:textId="77777777" w:rsidR="0033110F" w:rsidRPr="00527E9E" w:rsidRDefault="0033110F" w:rsidP="00E87580">
            <w:pPr>
              <w:jc w:val="center"/>
              <w:rPr>
                <w:sz w:val="16"/>
              </w:rPr>
            </w:pPr>
            <w:r w:rsidRPr="00527E9E">
              <w:rPr>
                <w:sz w:val="16"/>
              </w:rPr>
              <w:t>autoritaire</w:t>
            </w:r>
          </w:p>
        </w:tc>
        <w:tc>
          <w:tcPr>
            <w:tcW w:w="0" w:type="auto"/>
            <w:shd w:val="clear" w:color="auto" w:fill="E6E6E6"/>
          </w:tcPr>
          <w:p w14:paraId="4572A734" w14:textId="77777777" w:rsidR="0033110F" w:rsidRPr="00527E9E" w:rsidRDefault="0033110F" w:rsidP="00E87580">
            <w:pPr>
              <w:jc w:val="center"/>
              <w:rPr>
                <w:b/>
                <w:sz w:val="16"/>
              </w:rPr>
            </w:pPr>
            <w:r w:rsidRPr="00527E9E">
              <w:rPr>
                <w:b/>
                <w:sz w:val="16"/>
              </w:rPr>
              <w:t>13</w:t>
            </w:r>
          </w:p>
        </w:tc>
      </w:tr>
      <w:tr w:rsidR="0033110F" w:rsidRPr="00527E9E" w14:paraId="3A115BFF" w14:textId="77777777" w:rsidTr="00E87580">
        <w:tc>
          <w:tcPr>
            <w:tcW w:w="0" w:type="auto"/>
            <w:shd w:val="clear" w:color="auto" w:fill="E0E0E0"/>
          </w:tcPr>
          <w:p w14:paraId="49E88CBB" w14:textId="77777777" w:rsidR="0033110F" w:rsidRPr="00527E9E" w:rsidRDefault="0033110F" w:rsidP="00E87580">
            <w:pPr>
              <w:jc w:val="center"/>
              <w:rPr>
                <w:b/>
                <w:sz w:val="16"/>
              </w:rPr>
            </w:pPr>
            <w:r w:rsidRPr="00527E9E">
              <w:rPr>
                <w:b/>
                <w:sz w:val="16"/>
              </w:rPr>
              <w:t>14</w:t>
            </w:r>
          </w:p>
        </w:tc>
        <w:tc>
          <w:tcPr>
            <w:tcW w:w="0" w:type="auto"/>
            <w:shd w:val="clear" w:color="auto" w:fill="E0E0E0"/>
          </w:tcPr>
          <w:p w14:paraId="796BC270" w14:textId="77777777" w:rsidR="0033110F" w:rsidRPr="00527E9E" w:rsidRDefault="0033110F" w:rsidP="00E87580">
            <w:pPr>
              <w:jc w:val="center"/>
              <w:rPr>
                <w:sz w:val="16"/>
              </w:rPr>
            </w:pPr>
            <w:r w:rsidRPr="00527E9E">
              <w:rPr>
                <w:sz w:val="16"/>
              </w:rPr>
              <w:t>175</w:t>
            </w:r>
          </w:p>
        </w:tc>
        <w:tc>
          <w:tcPr>
            <w:tcW w:w="0" w:type="auto"/>
            <w:shd w:val="clear" w:color="auto" w:fill="E0E0E0"/>
          </w:tcPr>
          <w:p w14:paraId="360F4118" w14:textId="77777777" w:rsidR="0033110F" w:rsidRPr="00527E9E" w:rsidRDefault="0033110F" w:rsidP="00E87580">
            <w:pPr>
              <w:jc w:val="center"/>
              <w:rPr>
                <w:sz w:val="16"/>
              </w:rPr>
            </w:pPr>
            <w:r w:rsidRPr="00527E9E">
              <w:rPr>
                <w:sz w:val="16"/>
              </w:rPr>
              <w:t>70</w:t>
            </w:r>
          </w:p>
        </w:tc>
        <w:tc>
          <w:tcPr>
            <w:tcW w:w="0" w:type="auto"/>
            <w:shd w:val="clear" w:color="auto" w:fill="E0E0E0"/>
          </w:tcPr>
          <w:p w14:paraId="0240F9AF" w14:textId="77777777" w:rsidR="0033110F" w:rsidRPr="00527E9E" w:rsidRDefault="0033110F" w:rsidP="00E87580">
            <w:pPr>
              <w:jc w:val="center"/>
              <w:rPr>
                <w:sz w:val="16"/>
              </w:rPr>
            </w:pPr>
            <w:r w:rsidRPr="00527E9E">
              <w:rPr>
                <w:sz w:val="16"/>
              </w:rPr>
              <w:t>gris clair</w:t>
            </w:r>
          </w:p>
        </w:tc>
        <w:tc>
          <w:tcPr>
            <w:tcW w:w="0" w:type="auto"/>
            <w:shd w:val="clear" w:color="auto" w:fill="E0E0E0"/>
          </w:tcPr>
          <w:p w14:paraId="11B75863" w14:textId="77777777" w:rsidR="0033110F" w:rsidRPr="00527E9E" w:rsidRDefault="0033110F" w:rsidP="00E87580">
            <w:pPr>
              <w:jc w:val="center"/>
              <w:rPr>
                <w:sz w:val="16"/>
              </w:rPr>
            </w:pPr>
            <w:r w:rsidRPr="00527E9E">
              <w:rPr>
                <w:sz w:val="16"/>
              </w:rPr>
              <w:t>brun foncé</w:t>
            </w:r>
          </w:p>
        </w:tc>
        <w:tc>
          <w:tcPr>
            <w:tcW w:w="0" w:type="auto"/>
            <w:shd w:val="clear" w:color="auto" w:fill="E0E0E0"/>
          </w:tcPr>
          <w:p w14:paraId="41C68F15" w14:textId="77777777" w:rsidR="0033110F" w:rsidRPr="00527E9E" w:rsidRDefault="0033110F" w:rsidP="00E87580">
            <w:pPr>
              <w:jc w:val="center"/>
              <w:rPr>
                <w:sz w:val="16"/>
              </w:rPr>
            </w:pPr>
            <w:r w:rsidRPr="00527E9E">
              <w:rPr>
                <w:sz w:val="16"/>
              </w:rPr>
              <w:t>violent</w:t>
            </w:r>
          </w:p>
        </w:tc>
        <w:tc>
          <w:tcPr>
            <w:tcW w:w="0" w:type="auto"/>
            <w:shd w:val="clear" w:color="auto" w:fill="E0E0E0"/>
          </w:tcPr>
          <w:p w14:paraId="796BDD2F" w14:textId="77777777" w:rsidR="0033110F" w:rsidRPr="00527E9E" w:rsidRDefault="0033110F" w:rsidP="00E87580">
            <w:pPr>
              <w:jc w:val="center"/>
              <w:rPr>
                <w:b/>
                <w:sz w:val="16"/>
              </w:rPr>
            </w:pPr>
            <w:r w:rsidRPr="00527E9E">
              <w:rPr>
                <w:b/>
                <w:sz w:val="16"/>
              </w:rPr>
              <w:t>14</w:t>
            </w:r>
          </w:p>
        </w:tc>
      </w:tr>
      <w:tr w:rsidR="0033110F" w:rsidRPr="00527E9E" w14:paraId="5B3B7C19" w14:textId="77777777" w:rsidTr="00E87580">
        <w:tc>
          <w:tcPr>
            <w:tcW w:w="0" w:type="auto"/>
            <w:shd w:val="clear" w:color="auto" w:fill="D9D9D9"/>
          </w:tcPr>
          <w:p w14:paraId="47030C4B" w14:textId="77777777" w:rsidR="0033110F" w:rsidRPr="00527E9E" w:rsidRDefault="0033110F" w:rsidP="00E87580">
            <w:pPr>
              <w:jc w:val="center"/>
              <w:rPr>
                <w:b/>
                <w:sz w:val="16"/>
              </w:rPr>
            </w:pPr>
            <w:r w:rsidRPr="00527E9E">
              <w:rPr>
                <w:b/>
                <w:sz w:val="16"/>
              </w:rPr>
              <w:t>15</w:t>
            </w:r>
          </w:p>
        </w:tc>
        <w:tc>
          <w:tcPr>
            <w:tcW w:w="0" w:type="auto"/>
            <w:shd w:val="clear" w:color="auto" w:fill="D9D9D9"/>
          </w:tcPr>
          <w:p w14:paraId="5AFB7E19" w14:textId="77777777" w:rsidR="0033110F" w:rsidRPr="00527E9E" w:rsidRDefault="0033110F" w:rsidP="00E87580">
            <w:pPr>
              <w:jc w:val="center"/>
              <w:rPr>
                <w:sz w:val="16"/>
              </w:rPr>
            </w:pPr>
            <w:r w:rsidRPr="00527E9E">
              <w:rPr>
                <w:sz w:val="16"/>
              </w:rPr>
              <w:t>180</w:t>
            </w:r>
          </w:p>
        </w:tc>
        <w:tc>
          <w:tcPr>
            <w:tcW w:w="0" w:type="auto"/>
            <w:shd w:val="clear" w:color="auto" w:fill="D9D9D9"/>
          </w:tcPr>
          <w:p w14:paraId="7D2171A6" w14:textId="77777777" w:rsidR="0033110F" w:rsidRPr="00527E9E" w:rsidRDefault="0033110F" w:rsidP="00E87580">
            <w:pPr>
              <w:jc w:val="center"/>
              <w:rPr>
                <w:sz w:val="16"/>
              </w:rPr>
            </w:pPr>
            <w:r w:rsidRPr="00527E9E">
              <w:rPr>
                <w:sz w:val="16"/>
              </w:rPr>
              <w:t>70</w:t>
            </w:r>
          </w:p>
        </w:tc>
        <w:tc>
          <w:tcPr>
            <w:tcW w:w="0" w:type="auto"/>
            <w:shd w:val="clear" w:color="auto" w:fill="D9D9D9"/>
          </w:tcPr>
          <w:p w14:paraId="0711F514" w14:textId="77777777" w:rsidR="0033110F" w:rsidRPr="00527E9E" w:rsidRDefault="0033110F" w:rsidP="00E87580">
            <w:pPr>
              <w:jc w:val="center"/>
              <w:rPr>
                <w:sz w:val="16"/>
              </w:rPr>
            </w:pPr>
            <w:r w:rsidRPr="00527E9E">
              <w:rPr>
                <w:sz w:val="16"/>
              </w:rPr>
              <w:t>gris</w:t>
            </w:r>
          </w:p>
        </w:tc>
        <w:tc>
          <w:tcPr>
            <w:tcW w:w="0" w:type="auto"/>
            <w:shd w:val="clear" w:color="auto" w:fill="D9D9D9"/>
          </w:tcPr>
          <w:p w14:paraId="56F3B8D6" w14:textId="77777777" w:rsidR="0033110F" w:rsidRPr="00527E9E" w:rsidRDefault="0033110F" w:rsidP="00E87580">
            <w:pPr>
              <w:jc w:val="center"/>
              <w:rPr>
                <w:sz w:val="16"/>
              </w:rPr>
            </w:pPr>
            <w:r w:rsidRPr="00527E9E">
              <w:rPr>
                <w:sz w:val="16"/>
              </w:rPr>
              <w:t>noir</w:t>
            </w:r>
          </w:p>
        </w:tc>
        <w:tc>
          <w:tcPr>
            <w:tcW w:w="0" w:type="auto"/>
            <w:shd w:val="clear" w:color="auto" w:fill="D9D9D9"/>
          </w:tcPr>
          <w:p w14:paraId="5F06C8E6" w14:textId="77777777" w:rsidR="0033110F" w:rsidRPr="00527E9E" w:rsidRDefault="0033110F" w:rsidP="00E87580">
            <w:pPr>
              <w:jc w:val="center"/>
              <w:rPr>
                <w:sz w:val="16"/>
              </w:rPr>
            </w:pPr>
            <w:r w:rsidRPr="00527E9E">
              <w:rPr>
                <w:sz w:val="16"/>
              </w:rPr>
              <w:t>couard</w:t>
            </w:r>
          </w:p>
        </w:tc>
        <w:tc>
          <w:tcPr>
            <w:tcW w:w="0" w:type="auto"/>
            <w:shd w:val="clear" w:color="auto" w:fill="D9D9D9"/>
          </w:tcPr>
          <w:p w14:paraId="2256139F" w14:textId="77777777" w:rsidR="0033110F" w:rsidRPr="00527E9E" w:rsidRDefault="0033110F" w:rsidP="00E87580">
            <w:pPr>
              <w:jc w:val="center"/>
              <w:rPr>
                <w:b/>
                <w:sz w:val="16"/>
              </w:rPr>
            </w:pPr>
            <w:r w:rsidRPr="00527E9E">
              <w:rPr>
                <w:b/>
                <w:sz w:val="16"/>
              </w:rPr>
              <w:t>15</w:t>
            </w:r>
          </w:p>
        </w:tc>
      </w:tr>
      <w:tr w:rsidR="0033110F" w:rsidRPr="00527E9E" w14:paraId="4B6678C1" w14:textId="77777777" w:rsidTr="00E87580">
        <w:tc>
          <w:tcPr>
            <w:tcW w:w="0" w:type="auto"/>
            <w:shd w:val="clear" w:color="auto" w:fill="CCCCCC"/>
          </w:tcPr>
          <w:p w14:paraId="1414B3E9" w14:textId="77777777" w:rsidR="0033110F" w:rsidRPr="00527E9E" w:rsidRDefault="0033110F" w:rsidP="00E87580">
            <w:pPr>
              <w:jc w:val="center"/>
              <w:rPr>
                <w:b/>
                <w:sz w:val="16"/>
              </w:rPr>
            </w:pPr>
            <w:r w:rsidRPr="00527E9E">
              <w:rPr>
                <w:b/>
                <w:sz w:val="16"/>
              </w:rPr>
              <w:t>16</w:t>
            </w:r>
          </w:p>
        </w:tc>
        <w:tc>
          <w:tcPr>
            <w:tcW w:w="0" w:type="auto"/>
            <w:shd w:val="clear" w:color="auto" w:fill="CCCCCC"/>
          </w:tcPr>
          <w:p w14:paraId="7946A98A" w14:textId="77777777" w:rsidR="0033110F" w:rsidRPr="00527E9E" w:rsidRDefault="0033110F" w:rsidP="00E87580">
            <w:pPr>
              <w:jc w:val="center"/>
              <w:rPr>
                <w:sz w:val="16"/>
              </w:rPr>
            </w:pPr>
            <w:r w:rsidRPr="00527E9E">
              <w:rPr>
                <w:sz w:val="16"/>
              </w:rPr>
              <w:t>180</w:t>
            </w:r>
          </w:p>
        </w:tc>
        <w:tc>
          <w:tcPr>
            <w:tcW w:w="0" w:type="auto"/>
            <w:shd w:val="clear" w:color="auto" w:fill="CCCCCC"/>
          </w:tcPr>
          <w:p w14:paraId="26E3004E" w14:textId="77777777" w:rsidR="0033110F" w:rsidRPr="00527E9E" w:rsidRDefault="0033110F" w:rsidP="00E87580">
            <w:pPr>
              <w:jc w:val="center"/>
              <w:rPr>
                <w:sz w:val="16"/>
              </w:rPr>
            </w:pPr>
            <w:r w:rsidRPr="00527E9E">
              <w:rPr>
                <w:sz w:val="16"/>
              </w:rPr>
              <w:t>75</w:t>
            </w:r>
          </w:p>
        </w:tc>
        <w:tc>
          <w:tcPr>
            <w:tcW w:w="0" w:type="auto"/>
            <w:shd w:val="clear" w:color="auto" w:fill="CCCCCC"/>
          </w:tcPr>
          <w:p w14:paraId="6D8F7CD6" w14:textId="77777777" w:rsidR="0033110F" w:rsidRPr="00527E9E" w:rsidRDefault="0033110F" w:rsidP="00E87580">
            <w:pPr>
              <w:jc w:val="center"/>
              <w:rPr>
                <w:sz w:val="16"/>
              </w:rPr>
            </w:pPr>
            <w:r w:rsidRPr="00527E9E">
              <w:rPr>
                <w:sz w:val="16"/>
              </w:rPr>
              <w:t>gris foncé</w:t>
            </w:r>
          </w:p>
        </w:tc>
        <w:tc>
          <w:tcPr>
            <w:tcW w:w="0" w:type="auto"/>
            <w:shd w:val="clear" w:color="auto" w:fill="CCCCCC"/>
          </w:tcPr>
          <w:p w14:paraId="34B5090A" w14:textId="77777777" w:rsidR="0033110F" w:rsidRPr="00527E9E" w:rsidRDefault="0033110F" w:rsidP="00E87580">
            <w:pPr>
              <w:jc w:val="center"/>
              <w:rPr>
                <w:sz w:val="16"/>
              </w:rPr>
            </w:pPr>
            <w:r w:rsidRPr="00527E9E">
              <w:rPr>
                <w:sz w:val="16"/>
              </w:rPr>
              <w:t>vert clair</w:t>
            </w:r>
          </w:p>
        </w:tc>
        <w:tc>
          <w:tcPr>
            <w:tcW w:w="0" w:type="auto"/>
            <w:shd w:val="clear" w:color="auto" w:fill="CCCCCC"/>
          </w:tcPr>
          <w:p w14:paraId="2028A2AC" w14:textId="77777777" w:rsidR="0033110F" w:rsidRPr="00527E9E" w:rsidRDefault="0033110F" w:rsidP="00E87580">
            <w:pPr>
              <w:jc w:val="center"/>
              <w:rPr>
                <w:sz w:val="16"/>
              </w:rPr>
            </w:pPr>
            <w:r w:rsidRPr="00527E9E">
              <w:rPr>
                <w:sz w:val="16"/>
              </w:rPr>
              <w:t>malicieux</w:t>
            </w:r>
          </w:p>
        </w:tc>
        <w:tc>
          <w:tcPr>
            <w:tcW w:w="0" w:type="auto"/>
            <w:shd w:val="clear" w:color="auto" w:fill="CCCCCC"/>
          </w:tcPr>
          <w:p w14:paraId="51F55263" w14:textId="77777777" w:rsidR="0033110F" w:rsidRPr="00527E9E" w:rsidRDefault="0033110F" w:rsidP="00E87580">
            <w:pPr>
              <w:jc w:val="center"/>
              <w:rPr>
                <w:b/>
                <w:sz w:val="16"/>
              </w:rPr>
            </w:pPr>
            <w:r w:rsidRPr="00527E9E">
              <w:rPr>
                <w:b/>
                <w:sz w:val="16"/>
              </w:rPr>
              <w:t>16</w:t>
            </w:r>
          </w:p>
        </w:tc>
      </w:tr>
      <w:tr w:rsidR="0033110F" w:rsidRPr="00527E9E" w14:paraId="45CC9DCF" w14:textId="77777777" w:rsidTr="00E87580">
        <w:tc>
          <w:tcPr>
            <w:tcW w:w="0" w:type="auto"/>
            <w:shd w:val="clear" w:color="auto" w:fill="C0C0C0"/>
          </w:tcPr>
          <w:p w14:paraId="35336752" w14:textId="77777777" w:rsidR="0033110F" w:rsidRPr="00527E9E" w:rsidRDefault="0033110F" w:rsidP="00E87580">
            <w:pPr>
              <w:jc w:val="center"/>
              <w:rPr>
                <w:b/>
                <w:sz w:val="16"/>
              </w:rPr>
            </w:pPr>
            <w:r w:rsidRPr="00527E9E">
              <w:rPr>
                <w:b/>
                <w:sz w:val="16"/>
              </w:rPr>
              <w:t>17</w:t>
            </w:r>
          </w:p>
        </w:tc>
        <w:tc>
          <w:tcPr>
            <w:tcW w:w="0" w:type="auto"/>
            <w:shd w:val="clear" w:color="auto" w:fill="C0C0C0"/>
          </w:tcPr>
          <w:p w14:paraId="100F7B26" w14:textId="77777777" w:rsidR="0033110F" w:rsidRPr="00527E9E" w:rsidRDefault="0033110F" w:rsidP="00E87580">
            <w:pPr>
              <w:jc w:val="center"/>
              <w:rPr>
                <w:sz w:val="16"/>
              </w:rPr>
            </w:pPr>
            <w:r w:rsidRPr="00527E9E">
              <w:rPr>
                <w:sz w:val="16"/>
              </w:rPr>
              <w:t>185</w:t>
            </w:r>
          </w:p>
        </w:tc>
        <w:tc>
          <w:tcPr>
            <w:tcW w:w="0" w:type="auto"/>
            <w:shd w:val="clear" w:color="auto" w:fill="C0C0C0"/>
          </w:tcPr>
          <w:p w14:paraId="3CF429C9" w14:textId="77777777" w:rsidR="0033110F" w:rsidRPr="00527E9E" w:rsidRDefault="0033110F" w:rsidP="00E87580">
            <w:pPr>
              <w:jc w:val="center"/>
              <w:rPr>
                <w:sz w:val="16"/>
              </w:rPr>
            </w:pPr>
            <w:r w:rsidRPr="00527E9E">
              <w:rPr>
                <w:sz w:val="16"/>
              </w:rPr>
              <w:t>80</w:t>
            </w:r>
          </w:p>
        </w:tc>
        <w:tc>
          <w:tcPr>
            <w:tcW w:w="0" w:type="auto"/>
            <w:shd w:val="clear" w:color="auto" w:fill="C0C0C0"/>
          </w:tcPr>
          <w:p w14:paraId="7DF3DAB5" w14:textId="77777777" w:rsidR="0033110F" w:rsidRPr="00527E9E" w:rsidRDefault="0033110F" w:rsidP="00E87580">
            <w:pPr>
              <w:jc w:val="center"/>
              <w:rPr>
                <w:sz w:val="16"/>
              </w:rPr>
            </w:pPr>
            <w:r w:rsidRPr="00527E9E">
              <w:rPr>
                <w:sz w:val="16"/>
              </w:rPr>
              <w:t>noir brillant</w:t>
            </w:r>
          </w:p>
        </w:tc>
        <w:tc>
          <w:tcPr>
            <w:tcW w:w="0" w:type="auto"/>
            <w:shd w:val="clear" w:color="auto" w:fill="C0C0C0"/>
          </w:tcPr>
          <w:p w14:paraId="0F1A5807" w14:textId="77777777" w:rsidR="0033110F" w:rsidRPr="00527E9E" w:rsidRDefault="0033110F" w:rsidP="00E87580">
            <w:pPr>
              <w:jc w:val="center"/>
              <w:rPr>
                <w:sz w:val="16"/>
              </w:rPr>
            </w:pPr>
            <w:r w:rsidRPr="00527E9E">
              <w:rPr>
                <w:sz w:val="16"/>
              </w:rPr>
              <w:t>vert</w:t>
            </w:r>
          </w:p>
        </w:tc>
        <w:tc>
          <w:tcPr>
            <w:tcW w:w="0" w:type="auto"/>
            <w:shd w:val="clear" w:color="auto" w:fill="C0C0C0"/>
          </w:tcPr>
          <w:p w14:paraId="00AFCB34" w14:textId="77777777" w:rsidR="0033110F" w:rsidRPr="00527E9E" w:rsidRDefault="0033110F" w:rsidP="00E87580">
            <w:pPr>
              <w:jc w:val="center"/>
              <w:rPr>
                <w:sz w:val="16"/>
              </w:rPr>
            </w:pPr>
            <w:r w:rsidRPr="00527E9E">
              <w:rPr>
                <w:sz w:val="16"/>
              </w:rPr>
              <w:t>fourbe</w:t>
            </w:r>
          </w:p>
        </w:tc>
        <w:tc>
          <w:tcPr>
            <w:tcW w:w="0" w:type="auto"/>
            <w:shd w:val="clear" w:color="auto" w:fill="C0C0C0"/>
          </w:tcPr>
          <w:p w14:paraId="73134861" w14:textId="77777777" w:rsidR="0033110F" w:rsidRPr="00527E9E" w:rsidRDefault="0033110F" w:rsidP="00E87580">
            <w:pPr>
              <w:jc w:val="center"/>
              <w:rPr>
                <w:b/>
                <w:sz w:val="16"/>
              </w:rPr>
            </w:pPr>
            <w:r w:rsidRPr="00527E9E">
              <w:rPr>
                <w:b/>
                <w:sz w:val="16"/>
              </w:rPr>
              <w:t>17</w:t>
            </w:r>
          </w:p>
        </w:tc>
      </w:tr>
      <w:tr w:rsidR="0033110F" w:rsidRPr="00527E9E" w14:paraId="26734FB4" w14:textId="77777777" w:rsidTr="00E87580">
        <w:tc>
          <w:tcPr>
            <w:tcW w:w="0" w:type="auto"/>
            <w:shd w:val="clear" w:color="auto" w:fill="B3B3B3"/>
          </w:tcPr>
          <w:p w14:paraId="55CEFB38" w14:textId="77777777" w:rsidR="0033110F" w:rsidRPr="00527E9E" w:rsidRDefault="0033110F" w:rsidP="00E87580">
            <w:pPr>
              <w:jc w:val="center"/>
              <w:rPr>
                <w:b/>
                <w:sz w:val="16"/>
              </w:rPr>
            </w:pPr>
            <w:r w:rsidRPr="00527E9E">
              <w:rPr>
                <w:b/>
                <w:sz w:val="16"/>
              </w:rPr>
              <w:t>18</w:t>
            </w:r>
          </w:p>
        </w:tc>
        <w:tc>
          <w:tcPr>
            <w:tcW w:w="0" w:type="auto"/>
            <w:shd w:val="clear" w:color="auto" w:fill="B3B3B3"/>
          </w:tcPr>
          <w:p w14:paraId="00887834" w14:textId="77777777" w:rsidR="0033110F" w:rsidRPr="00527E9E" w:rsidRDefault="0033110F" w:rsidP="00E87580">
            <w:pPr>
              <w:jc w:val="center"/>
              <w:rPr>
                <w:sz w:val="16"/>
              </w:rPr>
            </w:pPr>
            <w:r w:rsidRPr="00527E9E">
              <w:rPr>
                <w:sz w:val="16"/>
              </w:rPr>
              <w:t>190</w:t>
            </w:r>
          </w:p>
        </w:tc>
        <w:tc>
          <w:tcPr>
            <w:tcW w:w="0" w:type="auto"/>
            <w:shd w:val="clear" w:color="auto" w:fill="B3B3B3"/>
          </w:tcPr>
          <w:p w14:paraId="0E7802BD" w14:textId="77777777" w:rsidR="0033110F" w:rsidRPr="00527E9E" w:rsidRDefault="0033110F" w:rsidP="00E87580">
            <w:pPr>
              <w:jc w:val="center"/>
              <w:rPr>
                <w:sz w:val="16"/>
              </w:rPr>
            </w:pPr>
            <w:r w:rsidRPr="00527E9E">
              <w:rPr>
                <w:sz w:val="16"/>
              </w:rPr>
              <w:t>85</w:t>
            </w:r>
          </w:p>
        </w:tc>
        <w:tc>
          <w:tcPr>
            <w:tcW w:w="0" w:type="auto"/>
            <w:shd w:val="clear" w:color="auto" w:fill="B3B3B3"/>
          </w:tcPr>
          <w:p w14:paraId="2D0DC7B5" w14:textId="77777777" w:rsidR="0033110F" w:rsidRPr="00527E9E" w:rsidRDefault="0033110F" w:rsidP="00E87580">
            <w:pPr>
              <w:jc w:val="center"/>
              <w:rPr>
                <w:sz w:val="16"/>
              </w:rPr>
            </w:pPr>
            <w:r w:rsidRPr="00527E9E">
              <w:rPr>
                <w:sz w:val="16"/>
              </w:rPr>
              <w:t>noir</w:t>
            </w:r>
          </w:p>
        </w:tc>
        <w:tc>
          <w:tcPr>
            <w:tcW w:w="0" w:type="auto"/>
            <w:shd w:val="clear" w:color="auto" w:fill="B3B3B3"/>
          </w:tcPr>
          <w:p w14:paraId="04B32ED5" w14:textId="77777777" w:rsidR="0033110F" w:rsidRPr="00527E9E" w:rsidRDefault="0033110F" w:rsidP="00E87580">
            <w:pPr>
              <w:jc w:val="center"/>
              <w:rPr>
                <w:sz w:val="16"/>
              </w:rPr>
            </w:pPr>
            <w:r w:rsidRPr="00527E9E">
              <w:rPr>
                <w:sz w:val="16"/>
              </w:rPr>
              <w:t>vert foncé</w:t>
            </w:r>
          </w:p>
        </w:tc>
        <w:tc>
          <w:tcPr>
            <w:tcW w:w="0" w:type="auto"/>
            <w:shd w:val="clear" w:color="auto" w:fill="B3B3B3"/>
          </w:tcPr>
          <w:p w14:paraId="69184275" w14:textId="77777777" w:rsidR="0033110F" w:rsidRPr="00527E9E" w:rsidRDefault="0033110F" w:rsidP="00E87580">
            <w:pPr>
              <w:jc w:val="center"/>
              <w:rPr>
                <w:sz w:val="16"/>
              </w:rPr>
            </w:pPr>
            <w:r w:rsidRPr="00527E9E">
              <w:rPr>
                <w:sz w:val="16"/>
              </w:rPr>
              <w:t>menteur</w:t>
            </w:r>
          </w:p>
        </w:tc>
        <w:tc>
          <w:tcPr>
            <w:tcW w:w="0" w:type="auto"/>
            <w:shd w:val="clear" w:color="auto" w:fill="B3B3B3"/>
          </w:tcPr>
          <w:p w14:paraId="62BA76FA" w14:textId="77777777" w:rsidR="0033110F" w:rsidRPr="00527E9E" w:rsidRDefault="0033110F" w:rsidP="00E87580">
            <w:pPr>
              <w:jc w:val="center"/>
              <w:rPr>
                <w:b/>
                <w:sz w:val="16"/>
              </w:rPr>
            </w:pPr>
            <w:r w:rsidRPr="00527E9E">
              <w:rPr>
                <w:b/>
                <w:sz w:val="16"/>
              </w:rPr>
              <w:t>18</w:t>
            </w:r>
          </w:p>
        </w:tc>
      </w:tr>
      <w:tr w:rsidR="0033110F" w:rsidRPr="00527E9E" w14:paraId="73A291A0" w14:textId="77777777" w:rsidTr="00E87580">
        <w:tc>
          <w:tcPr>
            <w:tcW w:w="0" w:type="auto"/>
            <w:shd w:val="clear" w:color="auto" w:fill="A6A6A6"/>
          </w:tcPr>
          <w:p w14:paraId="30C58209" w14:textId="77777777" w:rsidR="0033110F" w:rsidRPr="00527E9E" w:rsidRDefault="0033110F" w:rsidP="00E87580">
            <w:pPr>
              <w:jc w:val="center"/>
              <w:rPr>
                <w:b/>
                <w:sz w:val="16"/>
              </w:rPr>
            </w:pPr>
            <w:r w:rsidRPr="00527E9E">
              <w:rPr>
                <w:b/>
                <w:sz w:val="16"/>
              </w:rPr>
              <w:t>19</w:t>
            </w:r>
          </w:p>
        </w:tc>
        <w:tc>
          <w:tcPr>
            <w:tcW w:w="0" w:type="auto"/>
            <w:shd w:val="clear" w:color="auto" w:fill="A6A6A6"/>
          </w:tcPr>
          <w:p w14:paraId="241A5E5A" w14:textId="77777777" w:rsidR="0033110F" w:rsidRPr="00527E9E" w:rsidRDefault="0033110F" w:rsidP="00E87580">
            <w:pPr>
              <w:jc w:val="center"/>
              <w:rPr>
                <w:sz w:val="16"/>
              </w:rPr>
            </w:pPr>
            <w:r w:rsidRPr="00527E9E">
              <w:rPr>
                <w:sz w:val="16"/>
              </w:rPr>
              <w:t>195</w:t>
            </w:r>
          </w:p>
        </w:tc>
        <w:tc>
          <w:tcPr>
            <w:tcW w:w="0" w:type="auto"/>
            <w:shd w:val="clear" w:color="auto" w:fill="A6A6A6"/>
          </w:tcPr>
          <w:p w14:paraId="22A25653" w14:textId="77777777" w:rsidR="0033110F" w:rsidRPr="00527E9E" w:rsidRDefault="0033110F" w:rsidP="00E87580">
            <w:pPr>
              <w:jc w:val="center"/>
              <w:rPr>
                <w:sz w:val="16"/>
              </w:rPr>
            </w:pPr>
            <w:r w:rsidRPr="00527E9E">
              <w:rPr>
                <w:sz w:val="16"/>
              </w:rPr>
              <w:t>90</w:t>
            </w:r>
          </w:p>
        </w:tc>
        <w:tc>
          <w:tcPr>
            <w:tcW w:w="0" w:type="auto"/>
            <w:shd w:val="clear" w:color="auto" w:fill="A6A6A6"/>
          </w:tcPr>
          <w:p w14:paraId="48D66766" w14:textId="77777777" w:rsidR="0033110F" w:rsidRPr="00527E9E" w:rsidRDefault="0033110F" w:rsidP="00E87580">
            <w:pPr>
              <w:jc w:val="center"/>
              <w:rPr>
                <w:sz w:val="16"/>
              </w:rPr>
            </w:pPr>
            <w:r w:rsidRPr="00527E9E">
              <w:rPr>
                <w:sz w:val="16"/>
              </w:rPr>
              <w:t>noir mat</w:t>
            </w:r>
          </w:p>
        </w:tc>
        <w:tc>
          <w:tcPr>
            <w:tcW w:w="0" w:type="auto"/>
            <w:shd w:val="clear" w:color="auto" w:fill="A6A6A6"/>
          </w:tcPr>
          <w:p w14:paraId="64498533" w14:textId="77777777" w:rsidR="0033110F" w:rsidRPr="00527E9E" w:rsidRDefault="0033110F" w:rsidP="00E87580">
            <w:pPr>
              <w:jc w:val="center"/>
              <w:rPr>
                <w:sz w:val="16"/>
              </w:rPr>
            </w:pPr>
            <w:r w:rsidRPr="00527E9E">
              <w:rPr>
                <w:sz w:val="16"/>
              </w:rPr>
              <w:t>bicolore</w:t>
            </w:r>
          </w:p>
        </w:tc>
        <w:tc>
          <w:tcPr>
            <w:tcW w:w="0" w:type="auto"/>
            <w:shd w:val="clear" w:color="auto" w:fill="A6A6A6"/>
          </w:tcPr>
          <w:p w14:paraId="7387EADD" w14:textId="77777777" w:rsidR="0033110F" w:rsidRPr="00527E9E" w:rsidRDefault="0033110F" w:rsidP="00E87580">
            <w:pPr>
              <w:jc w:val="center"/>
              <w:rPr>
                <w:sz w:val="16"/>
              </w:rPr>
            </w:pPr>
            <w:r w:rsidRPr="00527E9E">
              <w:rPr>
                <w:sz w:val="16"/>
              </w:rPr>
              <w:t>sanguinaire</w:t>
            </w:r>
          </w:p>
        </w:tc>
        <w:tc>
          <w:tcPr>
            <w:tcW w:w="0" w:type="auto"/>
            <w:shd w:val="clear" w:color="auto" w:fill="A6A6A6"/>
          </w:tcPr>
          <w:p w14:paraId="404A0B5C" w14:textId="77777777" w:rsidR="0033110F" w:rsidRPr="00527E9E" w:rsidRDefault="0033110F" w:rsidP="00E87580">
            <w:pPr>
              <w:jc w:val="center"/>
              <w:rPr>
                <w:b/>
                <w:sz w:val="16"/>
              </w:rPr>
            </w:pPr>
            <w:r w:rsidRPr="00527E9E">
              <w:rPr>
                <w:b/>
                <w:sz w:val="16"/>
              </w:rPr>
              <w:t>19</w:t>
            </w:r>
          </w:p>
        </w:tc>
      </w:tr>
      <w:tr w:rsidR="0033110F" w:rsidRPr="00527E9E" w14:paraId="5338C02E" w14:textId="77777777" w:rsidTr="00E87580">
        <w:tc>
          <w:tcPr>
            <w:tcW w:w="0" w:type="auto"/>
            <w:shd w:val="clear" w:color="auto" w:fill="A0A0A0"/>
          </w:tcPr>
          <w:p w14:paraId="3EB992B9" w14:textId="77777777" w:rsidR="0033110F" w:rsidRPr="00527E9E" w:rsidRDefault="0033110F" w:rsidP="00E87580">
            <w:pPr>
              <w:jc w:val="center"/>
              <w:rPr>
                <w:b/>
                <w:sz w:val="16"/>
              </w:rPr>
            </w:pPr>
            <w:r w:rsidRPr="00527E9E">
              <w:rPr>
                <w:b/>
                <w:sz w:val="16"/>
              </w:rPr>
              <w:t>20</w:t>
            </w:r>
          </w:p>
        </w:tc>
        <w:tc>
          <w:tcPr>
            <w:tcW w:w="0" w:type="auto"/>
            <w:shd w:val="clear" w:color="auto" w:fill="A0A0A0"/>
          </w:tcPr>
          <w:p w14:paraId="703E96C0" w14:textId="77777777" w:rsidR="0033110F" w:rsidRPr="00527E9E" w:rsidRDefault="0033110F" w:rsidP="00E87580">
            <w:pPr>
              <w:jc w:val="center"/>
              <w:rPr>
                <w:sz w:val="16"/>
              </w:rPr>
            </w:pPr>
            <w:r w:rsidRPr="00527E9E">
              <w:rPr>
                <w:sz w:val="16"/>
              </w:rPr>
              <w:t>200</w:t>
            </w:r>
          </w:p>
        </w:tc>
        <w:tc>
          <w:tcPr>
            <w:tcW w:w="0" w:type="auto"/>
            <w:shd w:val="clear" w:color="auto" w:fill="A0A0A0"/>
          </w:tcPr>
          <w:p w14:paraId="2C2A31E5" w14:textId="77777777" w:rsidR="0033110F" w:rsidRPr="00527E9E" w:rsidRDefault="0033110F" w:rsidP="00E87580">
            <w:pPr>
              <w:jc w:val="center"/>
              <w:rPr>
                <w:sz w:val="16"/>
              </w:rPr>
            </w:pPr>
            <w:r w:rsidRPr="00527E9E">
              <w:rPr>
                <w:sz w:val="16"/>
              </w:rPr>
              <w:t>95</w:t>
            </w:r>
          </w:p>
        </w:tc>
        <w:tc>
          <w:tcPr>
            <w:tcW w:w="0" w:type="auto"/>
            <w:shd w:val="clear" w:color="auto" w:fill="A0A0A0"/>
          </w:tcPr>
          <w:p w14:paraId="69C8F8A1" w14:textId="77777777" w:rsidR="0033110F" w:rsidRPr="00527E9E" w:rsidRDefault="0033110F" w:rsidP="00E87580">
            <w:pPr>
              <w:jc w:val="center"/>
              <w:rPr>
                <w:sz w:val="16"/>
              </w:rPr>
            </w:pPr>
            <w:r w:rsidRPr="00527E9E">
              <w:rPr>
                <w:sz w:val="16"/>
              </w:rPr>
              <w:t>roux</w:t>
            </w:r>
          </w:p>
        </w:tc>
        <w:tc>
          <w:tcPr>
            <w:tcW w:w="0" w:type="auto"/>
            <w:shd w:val="clear" w:color="auto" w:fill="A0A0A0"/>
          </w:tcPr>
          <w:p w14:paraId="5DF71B8B" w14:textId="77777777" w:rsidR="0033110F" w:rsidRPr="00527E9E" w:rsidRDefault="0033110F" w:rsidP="00E87580">
            <w:pPr>
              <w:jc w:val="center"/>
              <w:rPr>
                <w:sz w:val="16"/>
              </w:rPr>
            </w:pPr>
            <w:r w:rsidRPr="00527E9E">
              <w:rPr>
                <w:sz w:val="16"/>
              </w:rPr>
              <w:t>violet</w:t>
            </w:r>
          </w:p>
        </w:tc>
        <w:tc>
          <w:tcPr>
            <w:tcW w:w="0" w:type="auto"/>
            <w:shd w:val="clear" w:color="auto" w:fill="A0A0A0"/>
          </w:tcPr>
          <w:p w14:paraId="6BE88247" w14:textId="77777777" w:rsidR="0033110F" w:rsidRPr="00527E9E" w:rsidRDefault="0033110F" w:rsidP="00E87580">
            <w:pPr>
              <w:jc w:val="center"/>
              <w:rPr>
                <w:sz w:val="16"/>
              </w:rPr>
            </w:pPr>
            <w:r w:rsidRPr="00527E9E">
              <w:rPr>
                <w:sz w:val="16"/>
              </w:rPr>
              <w:t>sadique</w:t>
            </w:r>
          </w:p>
        </w:tc>
        <w:tc>
          <w:tcPr>
            <w:tcW w:w="0" w:type="auto"/>
            <w:shd w:val="clear" w:color="auto" w:fill="A0A0A0"/>
          </w:tcPr>
          <w:p w14:paraId="51DAD561" w14:textId="77777777" w:rsidR="0033110F" w:rsidRPr="00527E9E" w:rsidRDefault="0033110F" w:rsidP="00E87580">
            <w:pPr>
              <w:jc w:val="center"/>
              <w:rPr>
                <w:b/>
                <w:sz w:val="16"/>
              </w:rPr>
            </w:pPr>
            <w:r w:rsidRPr="00527E9E">
              <w:rPr>
                <w:b/>
                <w:sz w:val="16"/>
              </w:rPr>
              <w:t>20</w:t>
            </w:r>
          </w:p>
        </w:tc>
      </w:tr>
    </w:tbl>
    <w:p w14:paraId="43318BAA" w14:textId="77777777" w:rsidR="0033110F" w:rsidRPr="00527E9E" w:rsidRDefault="0033110F" w:rsidP="0033110F">
      <w:pPr>
        <w:ind w:left="720"/>
        <w:rPr>
          <w:sz w:val="16"/>
          <w:szCs w:val="16"/>
        </w:rPr>
      </w:pPr>
      <w:r w:rsidRPr="00527E9E">
        <w:rPr>
          <w:sz w:val="16"/>
          <w:szCs w:val="16"/>
        </w:rPr>
        <w:t>Poids minimum selon la taille, relancez les 2D10 si nécessaire. La carrure dépend du rapport Taille/Poids.</w:t>
      </w:r>
    </w:p>
    <w:p w14:paraId="5EC7C243" w14:textId="77777777" w:rsidR="00D75D15" w:rsidRPr="00527E9E" w:rsidRDefault="0033110F" w:rsidP="0033110F">
      <w:pPr>
        <w:ind w:left="720"/>
        <w:rPr>
          <w:sz w:val="16"/>
          <w:szCs w:val="16"/>
        </w:rPr>
      </w:pPr>
      <w:r w:rsidRPr="00527E9E">
        <w:rPr>
          <w:sz w:val="16"/>
          <w:szCs w:val="16"/>
        </w:rPr>
        <w:t>* option : lancez 1D10* fois les dés sur cette colonne pour affiner les caractères du PNJ.</w:t>
      </w:r>
    </w:p>
    <w:p w14:paraId="30746573" w14:textId="77777777" w:rsidR="0033110F" w:rsidRPr="00527E9E" w:rsidRDefault="00333B88" w:rsidP="0033110F">
      <w:pPr>
        <w:numPr>
          <w:ilvl w:val="0"/>
          <w:numId w:val="13"/>
        </w:numPr>
      </w:pPr>
      <w:r w:rsidRPr="00527E9E">
        <w:rPr>
          <w:noProof/>
          <w:lang w:eastAsia="fr-BE"/>
        </w:rPr>
        <w:drawing>
          <wp:anchor distT="0" distB="0" distL="114300" distR="114300" simplePos="0" relativeHeight="251663360" behindDoc="1" locked="0" layoutInCell="1" allowOverlap="1" wp14:anchorId="43449F6F" wp14:editId="3AA53785">
            <wp:simplePos x="0" y="0"/>
            <wp:positionH relativeFrom="column">
              <wp:posOffset>5569470</wp:posOffset>
            </wp:positionH>
            <wp:positionV relativeFrom="paragraph">
              <wp:posOffset>5369</wp:posOffset>
            </wp:positionV>
            <wp:extent cx="1040765" cy="975995"/>
            <wp:effectExtent l="133350" t="114300" r="140335" b="167005"/>
            <wp:wrapTight wrapText="bothSides">
              <wp:wrapPolygon edited="0">
                <wp:start x="-1581" y="-2530"/>
                <wp:lineTo x="-2768" y="-1686"/>
                <wp:lineTo x="-2372" y="24874"/>
                <wp:lineTo x="23722" y="24874"/>
                <wp:lineTo x="24117" y="5059"/>
                <wp:lineTo x="22536" y="-1265"/>
                <wp:lineTo x="22536" y="-2530"/>
                <wp:lineTo x="-1581" y="-2530"/>
              </wp:wrapPolygon>
            </wp:wrapTight>
            <wp:docPr id="102" name="Picture 102" descr="Clipboar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lipboard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0765" cy="975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3110F" w:rsidRPr="00527E9E">
        <w:rPr>
          <w:b/>
        </w:rPr>
        <w:t>Origine</w:t>
      </w:r>
      <w:r w:rsidR="0033110F" w:rsidRPr="00527E9E">
        <w:t> : l’origine du PNJ est déterminée par un D10 sur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999"/>
        <w:gridCol w:w="2809"/>
      </w:tblGrid>
      <w:tr w:rsidR="0033110F" w:rsidRPr="00527E9E" w14:paraId="30F10ECA" w14:textId="77777777" w:rsidTr="00E87580">
        <w:tc>
          <w:tcPr>
            <w:tcW w:w="0" w:type="auto"/>
            <w:shd w:val="clear" w:color="auto" w:fill="auto"/>
          </w:tcPr>
          <w:p w14:paraId="7C64AFD6" w14:textId="77777777" w:rsidR="0033110F" w:rsidRPr="00527E9E" w:rsidRDefault="0033110F" w:rsidP="00E87580">
            <w:pPr>
              <w:jc w:val="center"/>
              <w:rPr>
                <w:b/>
                <w:sz w:val="16"/>
              </w:rPr>
            </w:pPr>
            <w:r w:rsidRPr="00527E9E">
              <w:rPr>
                <w:b/>
                <w:sz w:val="16"/>
              </w:rPr>
              <w:t>D10</w:t>
            </w:r>
          </w:p>
        </w:tc>
        <w:tc>
          <w:tcPr>
            <w:tcW w:w="0" w:type="auto"/>
          </w:tcPr>
          <w:p w14:paraId="3DBA9463" w14:textId="77777777" w:rsidR="0033110F" w:rsidRPr="00527E9E" w:rsidRDefault="0033110F" w:rsidP="00E87580">
            <w:pPr>
              <w:jc w:val="center"/>
              <w:rPr>
                <w:b/>
                <w:sz w:val="16"/>
              </w:rPr>
            </w:pPr>
            <w:r w:rsidRPr="00527E9E">
              <w:rPr>
                <w:b/>
                <w:sz w:val="16"/>
              </w:rPr>
              <w:t>Origine</w:t>
            </w:r>
          </w:p>
        </w:tc>
        <w:tc>
          <w:tcPr>
            <w:tcW w:w="0" w:type="auto"/>
          </w:tcPr>
          <w:p w14:paraId="39DB6651" w14:textId="77777777" w:rsidR="0033110F" w:rsidRPr="00527E9E" w:rsidRDefault="0033110F" w:rsidP="00E87580">
            <w:pPr>
              <w:jc w:val="center"/>
              <w:rPr>
                <w:b/>
                <w:sz w:val="16"/>
              </w:rPr>
            </w:pPr>
            <w:r w:rsidRPr="00527E9E">
              <w:rPr>
                <w:b/>
                <w:sz w:val="16"/>
              </w:rPr>
              <w:t>Description</w:t>
            </w:r>
          </w:p>
        </w:tc>
      </w:tr>
      <w:tr w:rsidR="0033110F" w:rsidRPr="00527E9E" w14:paraId="32AE678F" w14:textId="77777777" w:rsidTr="00E87580">
        <w:tc>
          <w:tcPr>
            <w:tcW w:w="0" w:type="auto"/>
            <w:shd w:val="clear" w:color="auto" w:fill="auto"/>
          </w:tcPr>
          <w:p w14:paraId="2AD11B4C" w14:textId="77777777" w:rsidR="0033110F" w:rsidRPr="00527E9E" w:rsidRDefault="0033110F" w:rsidP="00E87580">
            <w:pPr>
              <w:jc w:val="center"/>
              <w:rPr>
                <w:b/>
                <w:sz w:val="16"/>
              </w:rPr>
            </w:pPr>
            <w:r w:rsidRPr="00527E9E">
              <w:rPr>
                <w:b/>
                <w:sz w:val="16"/>
              </w:rPr>
              <w:t>1</w:t>
            </w:r>
          </w:p>
        </w:tc>
        <w:tc>
          <w:tcPr>
            <w:tcW w:w="0" w:type="auto"/>
          </w:tcPr>
          <w:p w14:paraId="33110A20" w14:textId="77777777" w:rsidR="0033110F" w:rsidRPr="00527E9E" w:rsidRDefault="0033110F" w:rsidP="00E87580">
            <w:pPr>
              <w:jc w:val="center"/>
              <w:rPr>
                <w:sz w:val="16"/>
              </w:rPr>
            </w:pPr>
            <w:r w:rsidRPr="00527E9E">
              <w:rPr>
                <w:sz w:val="16"/>
              </w:rPr>
              <w:t>autre fief</w:t>
            </w:r>
          </w:p>
        </w:tc>
        <w:tc>
          <w:tcPr>
            <w:tcW w:w="0" w:type="auto"/>
          </w:tcPr>
          <w:p w14:paraId="2FBE4D76" w14:textId="77777777" w:rsidR="0033110F" w:rsidRPr="00527E9E" w:rsidRDefault="0033110F" w:rsidP="00EF3089">
            <w:pPr>
              <w:jc w:val="center"/>
              <w:rPr>
                <w:sz w:val="16"/>
              </w:rPr>
            </w:pPr>
            <w:r w:rsidRPr="00527E9E">
              <w:rPr>
                <w:sz w:val="16"/>
              </w:rPr>
              <w:t xml:space="preserve">Fief voisin </w:t>
            </w:r>
            <w:r w:rsidR="00EF3089" w:rsidRPr="00527E9E">
              <w:rPr>
                <w:sz w:val="16"/>
              </w:rPr>
              <w:t>/</w:t>
            </w:r>
            <w:r w:rsidRPr="00527E9E">
              <w:rPr>
                <w:sz w:val="16"/>
              </w:rPr>
              <w:t xml:space="preserve"> éloigné (d2)</w:t>
            </w:r>
          </w:p>
        </w:tc>
      </w:tr>
      <w:tr w:rsidR="0033110F" w:rsidRPr="00527E9E" w14:paraId="36D66AC4" w14:textId="77777777" w:rsidTr="00E87580">
        <w:tc>
          <w:tcPr>
            <w:tcW w:w="0" w:type="auto"/>
            <w:shd w:val="clear" w:color="auto" w:fill="CCCCCC"/>
          </w:tcPr>
          <w:p w14:paraId="67C79B8F" w14:textId="77777777" w:rsidR="0033110F" w:rsidRPr="00527E9E" w:rsidRDefault="0033110F" w:rsidP="00E87580">
            <w:pPr>
              <w:jc w:val="center"/>
              <w:rPr>
                <w:b/>
                <w:sz w:val="16"/>
              </w:rPr>
            </w:pPr>
            <w:r w:rsidRPr="00527E9E">
              <w:rPr>
                <w:b/>
                <w:sz w:val="16"/>
              </w:rPr>
              <w:t>2-3</w:t>
            </w:r>
          </w:p>
        </w:tc>
        <w:tc>
          <w:tcPr>
            <w:tcW w:w="0" w:type="auto"/>
            <w:shd w:val="clear" w:color="auto" w:fill="CCCCCC"/>
          </w:tcPr>
          <w:p w14:paraId="6FA7A925" w14:textId="77777777" w:rsidR="0033110F" w:rsidRPr="00527E9E" w:rsidRDefault="0033110F" w:rsidP="00E87580">
            <w:pPr>
              <w:jc w:val="center"/>
              <w:rPr>
                <w:sz w:val="16"/>
              </w:rPr>
            </w:pPr>
            <w:r w:rsidRPr="00527E9E">
              <w:rPr>
                <w:sz w:val="16"/>
              </w:rPr>
              <w:t>du fief </w:t>
            </w:r>
          </w:p>
        </w:tc>
        <w:tc>
          <w:tcPr>
            <w:tcW w:w="0" w:type="auto"/>
            <w:shd w:val="clear" w:color="auto" w:fill="CCCCCC"/>
          </w:tcPr>
          <w:p w14:paraId="0E10D560" w14:textId="77777777" w:rsidR="0033110F" w:rsidRPr="00527E9E" w:rsidRDefault="0033110F" w:rsidP="00E87580">
            <w:pPr>
              <w:jc w:val="center"/>
              <w:rPr>
                <w:sz w:val="16"/>
              </w:rPr>
            </w:pPr>
            <w:r w:rsidRPr="00527E9E">
              <w:rPr>
                <w:sz w:val="16"/>
              </w:rPr>
              <w:t>de la région à 1D10 x 5km</w:t>
            </w:r>
          </w:p>
        </w:tc>
      </w:tr>
      <w:tr w:rsidR="0033110F" w:rsidRPr="00527E9E" w14:paraId="5E239F2E" w14:textId="77777777" w:rsidTr="00E87580">
        <w:tc>
          <w:tcPr>
            <w:tcW w:w="0" w:type="auto"/>
            <w:shd w:val="clear" w:color="auto" w:fill="auto"/>
          </w:tcPr>
          <w:p w14:paraId="5ACA9F18" w14:textId="77777777" w:rsidR="0033110F" w:rsidRPr="00527E9E" w:rsidRDefault="0033110F" w:rsidP="00E87580">
            <w:pPr>
              <w:jc w:val="center"/>
              <w:rPr>
                <w:b/>
                <w:sz w:val="16"/>
              </w:rPr>
            </w:pPr>
            <w:r w:rsidRPr="00527E9E">
              <w:rPr>
                <w:b/>
                <w:sz w:val="16"/>
              </w:rPr>
              <w:t>4-7</w:t>
            </w:r>
          </w:p>
        </w:tc>
        <w:tc>
          <w:tcPr>
            <w:tcW w:w="0" w:type="auto"/>
            <w:shd w:val="clear" w:color="auto" w:fill="auto"/>
          </w:tcPr>
          <w:p w14:paraId="2A4636E8" w14:textId="77777777" w:rsidR="0033110F" w:rsidRPr="00527E9E" w:rsidRDefault="0033110F" w:rsidP="00E87580">
            <w:pPr>
              <w:jc w:val="center"/>
              <w:rPr>
                <w:sz w:val="16"/>
              </w:rPr>
            </w:pPr>
            <w:r w:rsidRPr="00527E9E">
              <w:rPr>
                <w:sz w:val="16"/>
              </w:rPr>
              <w:t xml:space="preserve">locale </w:t>
            </w:r>
          </w:p>
        </w:tc>
        <w:tc>
          <w:tcPr>
            <w:tcW w:w="0" w:type="auto"/>
          </w:tcPr>
          <w:p w14:paraId="62B53E4B" w14:textId="77777777" w:rsidR="0033110F" w:rsidRPr="00527E9E" w:rsidRDefault="0033110F" w:rsidP="00EF3089">
            <w:pPr>
              <w:jc w:val="center"/>
              <w:rPr>
                <w:sz w:val="16"/>
              </w:rPr>
            </w:pPr>
            <w:r w:rsidRPr="00527E9E">
              <w:rPr>
                <w:sz w:val="16"/>
              </w:rPr>
              <w:t>d’un lieu voisin situé à 1D10 km</w:t>
            </w:r>
          </w:p>
        </w:tc>
      </w:tr>
      <w:tr w:rsidR="0033110F" w:rsidRPr="00527E9E" w14:paraId="46F2F5FE" w14:textId="77777777" w:rsidTr="00E87580">
        <w:tc>
          <w:tcPr>
            <w:tcW w:w="0" w:type="auto"/>
            <w:shd w:val="clear" w:color="auto" w:fill="CCCCCC"/>
          </w:tcPr>
          <w:p w14:paraId="179EA30C" w14:textId="77777777" w:rsidR="0033110F" w:rsidRPr="00527E9E" w:rsidRDefault="0033110F" w:rsidP="00E87580">
            <w:pPr>
              <w:jc w:val="center"/>
              <w:rPr>
                <w:b/>
                <w:sz w:val="16"/>
              </w:rPr>
            </w:pPr>
            <w:r w:rsidRPr="00527E9E">
              <w:rPr>
                <w:b/>
                <w:sz w:val="16"/>
              </w:rPr>
              <w:t>8-9</w:t>
            </w:r>
          </w:p>
        </w:tc>
        <w:tc>
          <w:tcPr>
            <w:tcW w:w="0" w:type="auto"/>
            <w:shd w:val="clear" w:color="auto" w:fill="CCCCCC"/>
          </w:tcPr>
          <w:p w14:paraId="3BE1B616" w14:textId="77777777" w:rsidR="0033110F" w:rsidRPr="00527E9E" w:rsidRDefault="0033110F" w:rsidP="00E87580">
            <w:pPr>
              <w:jc w:val="center"/>
              <w:rPr>
                <w:sz w:val="16"/>
              </w:rPr>
            </w:pPr>
            <w:r w:rsidRPr="00527E9E">
              <w:rPr>
                <w:sz w:val="16"/>
              </w:rPr>
              <w:t>proche</w:t>
            </w:r>
          </w:p>
        </w:tc>
        <w:tc>
          <w:tcPr>
            <w:tcW w:w="0" w:type="auto"/>
            <w:shd w:val="clear" w:color="auto" w:fill="CCCCCC"/>
          </w:tcPr>
          <w:p w14:paraId="5D1342B5" w14:textId="77777777" w:rsidR="0033110F" w:rsidRPr="00527E9E" w:rsidRDefault="0033110F" w:rsidP="00E87580">
            <w:pPr>
              <w:jc w:val="center"/>
              <w:rPr>
                <w:sz w:val="16"/>
              </w:rPr>
            </w:pPr>
            <w:r w:rsidRPr="00527E9E">
              <w:rPr>
                <w:sz w:val="16"/>
              </w:rPr>
              <w:t>du lieu le plus proche</w:t>
            </w:r>
          </w:p>
        </w:tc>
      </w:tr>
      <w:tr w:rsidR="0033110F" w:rsidRPr="00527E9E" w14:paraId="1FCD2179" w14:textId="77777777" w:rsidTr="00E87580">
        <w:tc>
          <w:tcPr>
            <w:tcW w:w="0" w:type="auto"/>
            <w:shd w:val="clear" w:color="auto" w:fill="auto"/>
          </w:tcPr>
          <w:p w14:paraId="71D3DBC0" w14:textId="77777777" w:rsidR="0033110F" w:rsidRPr="00527E9E" w:rsidRDefault="0033110F" w:rsidP="00E87580">
            <w:pPr>
              <w:jc w:val="center"/>
              <w:rPr>
                <w:b/>
                <w:sz w:val="16"/>
              </w:rPr>
            </w:pPr>
            <w:r w:rsidRPr="00527E9E">
              <w:rPr>
                <w:b/>
                <w:sz w:val="16"/>
              </w:rPr>
              <w:t>10</w:t>
            </w:r>
          </w:p>
        </w:tc>
        <w:tc>
          <w:tcPr>
            <w:tcW w:w="0" w:type="auto"/>
            <w:shd w:val="clear" w:color="auto" w:fill="auto"/>
          </w:tcPr>
          <w:p w14:paraId="67A243B7" w14:textId="77777777" w:rsidR="0033110F" w:rsidRPr="00527E9E" w:rsidRDefault="0033110F" w:rsidP="00E87580">
            <w:pPr>
              <w:jc w:val="center"/>
              <w:rPr>
                <w:sz w:val="16"/>
              </w:rPr>
            </w:pPr>
            <w:r w:rsidRPr="00527E9E">
              <w:rPr>
                <w:sz w:val="16"/>
              </w:rPr>
              <w:t xml:space="preserve">étrangère </w:t>
            </w:r>
          </w:p>
        </w:tc>
        <w:tc>
          <w:tcPr>
            <w:tcW w:w="0" w:type="auto"/>
          </w:tcPr>
          <w:p w14:paraId="570CC422" w14:textId="77777777" w:rsidR="0033110F" w:rsidRPr="00527E9E" w:rsidRDefault="0033110F" w:rsidP="00E87580">
            <w:pPr>
              <w:jc w:val="center"/>
              <w:rPr>
                <w:sz w:val="16"/>
              </w:rPr>
            </w:pPr>
            <w:r w:rsidRPr="00527E9E">
              <w:rPr>
                <w:sz w:val="16"/>
              </w:rPr>
              <w:t>d’un autre royaume/tribu (d2)</w:t>
            </w:r>
          </w:p>
        </w:tc>
      </w:tr>
    </w:tbl>
    <w:p w14:paraId="1B89DF9F" w14:textId="77777777" w:rsidR="00D75D15" w:rsidRPr="00527E9E" w:rsidRDefault="0033110F" w:rsidP="0033110F">
      <w:pPr>
        <w:numPr>
          <w:ilvl w:val="0"/>
          <w:numId w:val="13"/>
        </w:numPr>
      </w:pPr>
      <w:r w:rsidRPr="00527E9E">
        <w:rPr>
          <w:b/>
        </w:rPr>
        <w:t>NEC/NE</w:t>
      </w:r>
      <w:r w:rsidRPr="00527E9E">
        <w:t> : niveau d’expérience au combat et à toutes les armes</w:t>
      </w:r>
    </w:p>
    <w:p w14:paraId="1354A73D" w14:textId="77777777" w:rsidR="0033110F" w:rsidRPr="00527E9E" w:rsidRDefault="00EB7495" w:rsidP="0033110F">
      <w:pPr>
        <w:ind w:left="720"/>
      </w:pPr>
      <w:r w:rsidRPr="00527E9E">
        <w:rPr>
          <w:b/>
        </w:rPr>
        <w:t>NEC = D</w:t>
      </w:r>
      <w:r w:rsidR="0033110F" w:rsidRPr="00527E9E">
        <w:rPr>
          <w:b/>
        </w:rPr>
        <w:t>10*+D10*-</w:t>
      </w:r>
      <w:r w:rsidR="0023342D" w:rsidRPr="00527E9E">
        <w:rPr>
          <w:b/>
        </w:rPr>
        <w:t>1</w:t>
      </w:r>
      <w:r w:rsidR="0033110F" w:rsidRPr="00527E9E">
        <w:t xml:space="preserve"> (ou </w:t>
      </w:r>
      <w:r w:rsidR="0023342D" w:rsidRPr="00527E9E">
        <w:t>+2</w:t>
      </w:r>
      <w:r w:rsidR="0033110F" w:rsidRPr="00527E9E">
        <w:t xml:space="preserve"> si PNJ guerrier). Pour chaque ‘4’ obtenu ajoutez </w:t>
      </w:r>
      <w:r w:rsidRPr="00527E9E">
        <w:t xml:space="preserve">un </w:t>
      </w:r>
      <w:r w:rsidR="0033110F" w:rsidRPr="00527E9E">
        <w:t>D10* au NEC</w:t>
      </w:r>
      <w:r w:rsidRPr="00527E9E">
        <w:t xml:space="preserve"> et r</w:t>
      </w:r>
      <w:r w:rsidR="0033110F" w:rsidRPr="00527E9E">
        <w:t>ecommencez tant que vous obtenez un ‘4’.</w:t>
      </w:r>
    </w:p>
    <w:p w14:paraId="31A085C9" w14:textId="77777777" w:rsidR="00D75D15" w:rsidRPr="00527E9E" w:rsidRDefault="00EB7495" w:rsidP="0033110F">
      <w:pPr>
        <w:ind w:left="720"/>
      </w:pPr>
      <w:r w:rsidRPr="00527E9E">
        <w:rPr>
          <w:b/>
        </w:rPr>
        <w:t>NE(arme) = (NEC</w:t>
      </w:r>
      <w:r w:rsidR="0033110F" w:rsidRPr="00527E9E">
        <w:rPr>
          <w:b/>
        </w:rPr>
        <w:t>+D10*-D10*)x5</w:t>
      </w:r>
      <w:r w:rsidR="00EF3089" w:rsidRPr="00527E9E">
        <w:t>, minimum 10</w:t>
      </w:r>
      <w:r w:rsidR="0033110F" w:rsidRPr="00527E9E">
        <w:t>. Valable pour toutes les armes maîtrisées par ce PNJ.</w:t>
      </w:r>
    </w:p>
    <w:p w14:paraId="76393374" w14:textId="77777777" w:rsidR="00D75D15" w:rsidRPr="00527E9E" w:rsidRDefault="0033110F" w:rsidP="0033110F">
      <w:pPr>
        <w:numPr>
          <w:ilvl w:val="0"/>
          <w:numId w:val="13"/>
        </w:numPr>
      </w:pPr>
      <w:r w:rsidRPr="00527E9E">
        <w:rPr>
          <w:b/>
        </w:rPr>
        <w:t>NEM/NE</w:t>
      </w:r>
      <w:r w:rsidRPr="00527E9E">
        <w:t> : niveau d’expérience en magie, alignement et sorts connus.</w:t>
      </w:r>
    </w:p>
    <w:p w14:paraId="0B77D544" w14:textId="77777777" w:rsidR="0033110F" w:rsidRPr="00527E9E" w:rsidRDefault="0033110F" w:rsidP="0033110F">
      <w:pPr>
        <w:ind w:left="720"/>
      </w:pPr>
      <w:r w:rsidRPr="00527E9E">
        <w:t xml:space="preserve">La </w:t>
      </w:r>
      <w:r w:rsidR="00EF3089" w:rsidRPr="00527E9E">
        <w:t xml:space="preserve">CR </w:t>
      </w:r>
      <w:r w:rsidRPr="00527E9E">
        <w:t xml:space="preserve">qu’un PNJ soit magicien est </w:t>
      </w:r>
      <w:r w:rsidR="00EF3089" w:rsidRPr="00527E9E">
        <w:t xml:space="preserve">= </w:t>
      </w:r>
      <w:r w:rsidRPr="00527E9E">
        <w:t xml:space="preserve">1 pour 1000 (ou plus selon MdJ). </w:t>
      </w:r>
      <w:r w:rsidR="00EF3089" w:rsidRPr="00527E9E">
        <w:t>D</w:t>
      </w:r>
      <w:r w:rsidRPr="00527E9E">
        <w:t xml:space="preserve">éterminez le </w:t>
      </w:r>
      <w:r w:rsidRPr="00527E9E">
        <w:rPr>
          <w:b/>
        </w:rPr>
        <w:t>NEM =</w:t>
      </w:r>
      <w:r w:rsidR="00EB7495" w:rsidRPr="00527E9E">
        <w:rPr>
          <w:b/>
        </w:rPr>
        <w:t xml:space="preserve"> D10*</w:t>
      </w:r>
      <w:r w:rsidRPr="00527E9E">
        <w:rPr>
          <w:b/>
        </w:rPr>
        <w:t xml:space="preserve">+D10*-2 </w:t>
      </w:r>
      <w:r w:rsidRPr="00527E9E">
        <w:t xml:space="preserve">(ou -0 si PNJ érudit). Pour chaque ‘4’ obtenu ajoutez </w:t>
      </w:r>
      <w:r w:rsidR="00EB7495" w:rsidRPr="00527E9E">
        <w:t xml:space="preserve">un </w:t>
      </w:r>
      <w:r w:rsidRPr="00527E9E">
        <w:t>D10* au NEM</w:t>
      </w:r>
      <w:r w:rsidR="00EB7495" w:rsidRPr="00527E9E">
        <w:t xml:space="preserve"> et r</w:t>
      </w:r>
      <w:r w:rsidRPr="00527E9E">
        <w:t>ecommencez tant que vous obtenez un ‘4’.</w:t>
      </w:r>
    </w:p>
    <w:p w14:paraId="0F3D4961" w14:textId="77777777" w:rsidR="0033110F" w:rsidRPr="00527E9E" w:rsidRDefault="00EB7495" w:rsidP="0033110F">
      <w:pPr>
        <w:ind w:left="720"/>
      </w:pPr>
      <w:r w:rsidRPr="00527E9E">
        <w:rPr>
          <w:b/>
        </w:rPr>
        <w:t>NE(sorts) = NEM/2</w:t>
      </w:r>
      <w:r w:rsidR="0033110F" w:rsidRPr="00527E9E">
        <w:rPr>
          <w:b/>
        </w:rPr>
        <w:t>+D10*-D10*</w:t>
      </w:r>
      <w:r w:rsidR="0033110F" w:rsidRPr="00527E9E">
        <w:t xml:space="preserve">, minimum 0. Valable pour tous les sorts maîtrisés par ce PNJ.  </w:t>
      </w:r>
      <w:r w:rsidR="006C666B" w:rsidRPr="00527E9E">
        <w:t xml:space="preserve">Si NEM&gt;0 alors </w:t>
      </w:r>
      <w:r w:rsidRPr="00527E9E">
        <w:t>l’être est lié à une foi</w:t>
      </w:r>
      <w:r w:rsidR="0033110F" w:rsidRPr="00527E9E">
        <w:t xml:space="preserve"> </w:t>
      </w:r>
      <w:r w:rsidR="006C666B" w:rsidRPr="00527E9E">
        <w:t>sinon 20% d</w:t>
      </w:r>
      <w:r w:rsidRPr="00527E9E">
        <w:t>e l</w:t>
      </w:r>
      <w:r w:rsidR="006C666B" w:rsidRPr="00527E9E">
        <w:t>’être</w:t>
      </w:r>
      <w:r w:rsidR="00437624" w:rsidRPr="00527E9E">
        <w:t xml:space="preserve"> </w:t>
      </w:r>
      <w:r w:rsidR="0033110F" w:rsidRPr="00527E9E">
        <w:t>:</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1169"/>
      </w:tblGrid>
      <w:tr w:rsidR="0033110F" w:rsidRPr="00527E9E" w14:paraId="660710DA" w14:textId="77777777" w:rsidTr="00E87580">
        <w:tc>
          <w:tcPr>
            <w:tcW w:w="0" w:type="auto"/>
          </w:tcPr>
          <w:p w14:paraId="3D34C024" w14:textId="77777777" w:rsidR="0033110F" w:rsidRPr="00527E9E" w:rsidRDefault="0033110F" w:rsidP="00E87580">
            <w:pPr>
              <w:jc w:val="center"/>
              <w:rPr>
                <w:b/>
                <w:bCs/>
                <w:sz w:val="16"/>
              </w:rPr>
            </w:pPr>
            <w:r w:rsidRPr="00527E9E">
              <w:rPr>
                <w:b/>
                <w:bCs/>
                <w:sz w:val="16"/>
              </w:rPr>
              <w:t>D100</w:t>
            </w:r>
          </w:p>
        </w:tc>
        <w:tc>
          <w:tcPr>
            <w:tcW w:w="0" w:type="auto"/>
          </w:tcPr>
          <w:p w14:paraId="2BBBFDDF" w14:textId="77777777" w:rsidR="0033110F" w:rsidRPr="00527E9E" w:rsidRDefault="0033110F" w:rsidP="00E87580">
            <w:pPr>
              <w:rPr>
                <w:b/>
                <w:bCs/>
                <w:sz w:val="16"/>
              </w:rPr>
            </w:pPr>
            <w:r w:rsidRPr="00527E9E">
              <w:rPr>
                <w:b/>
                <w:bCs/>
                <w:sz w:val="16"/>
              </w:rPr>
              <w:t>Alignement</w:t>
            </w:r>
          </w:p>
        </w:tc>
      </w:tr>
      <w:tr w:rsidR="0033110F" w:rsidRPr="00527E9E" w14:paraId="76743262" w14:textId="77777777" w:rsidTr="004B6BD9">
        <w:tc>
          <w:tcPr>
            <w:tcW w:w="0" w:type="auto"/>
            <w:shd w:val="clear" w:color="auto" w:fill="EAEAEA"/>
          </w:tcPr>
          <w:p w14:paraId="381E67EB" w14:textId="77777777" w:rsidR="0033110F" w:rsidRPr="00527E9E" w:rsidRDefault="0033110F" w:rsidP="00E87580">
            <w:pPr>
              <w:jc w:val="center"/>
              <w:rPr>
                <w:sz w:val="16"/>
              </w:rPr>
            </w:pPr>
            <w:r w:rsidRPr="00527E9E">
              <w:rPr>
                <w:sz w:val="16"/>
              </w:rPr>
              <w:t>01-04</w:t>
            </w:r>
          </w:p>
        </w:tc>
        <w:tc>
          <w:tcPr>
            <w:tcW w:w="0" w:type="auto"/>
            <w:shd w:val="clear" w:color="auto" w:fill="EAEAEA"/>
          </w:tcPr>
          <w:p w14:paraId="01856B5B" w14:textId="77777777" w:rsidR="0033110F" w:rsidRPr="00527E9E" w:rsidRDefault="0033110F" w:rsidP="00E87580">
            <w:pPr>
              <w:rPr>
                <w:sz w:val="16"/>
              </w:rPr>
            </w:pPr>
            <w:r w:rsidRPr="00527E9E">
              <w:rPr>
                <w:sz w:val="16"/>
              </w:rPr>
              <w:t>El’Der</w:t>
            </w:r>
          </w:p>
        </w:tc>
      </w:tr>
      <w:tr w:rsidR="0033110F" w:rsidRPr="00527E9E" w14:paraId="7365D2D7" w14:textId="77777777" w:rsidTr="00C718DD">
        <w:tc>
          <w:tcPr>
            <w:tcW w:w="0" w:type="auto"/>
            <w:shd w:val="clear" w:color="auto" w:fill="FFFF66"/>
          </w:tcPr>
          <w:p w14:paraId="62BDDFDF" w14:textId="77777777" w:rsidR="0033110F" w:rsidRPr="00527E9E" w:rsidRDefault="0033110F" w:rsidP="00E87580">
            <w:pPr>
              <w:jc w:val="center"/>
              <w:rPr>
                <w:sz w:val="16"/>
              </w:rPr>
            </w:pPr>
            <w:r w:rsidRPr="00527E9E">
              <w:rPr>
                <w:sz w:val="16"/>
              </w:rPr>
              <w:t>05-89</w:t>
            </w:r>
          </w:p>
        </w:tc>
        <w:tc>
          <w:tcPr>
            <w:tcW w:w="0" w:type="auto"/>
            <w:shd w:val="clear" w:color="auto" w:fill="FFFF66"/>
          </w:tcPr>
          <w:p w14:paraId="29426693" w14:textId="77777777" w:rsidR="0033110F" w:rsidRPr="00527E9E" w:rsidRDefault="0033110F" w:rsidP="00E87580">
            <w:pPr>
              <w:rPr>
                <w:sz w:val="16"/>
              </w:rPr>
            </w:pPr>
            <w:r w:rsidRPr="00527E9E">
              <w:rPr>
                <w:sz w:val="16"/>
              </w:rPr>
              <w:t>El’Bis</w:t>
            </w:r>
          </w:p>
        </w:tc>
      </w:tr>
      <w:tr w:rsidR="0033110F" w:rsidRPr="00527E9E" w14:paraId="70357AD5" w14:textId="77777777" w:rsidTr="00C718DD">
        <w:tc>
          <w:tcPr>
            <w:tcW w:w="0" w:type="auto"/>
            <w:shd w:val="clear" w:color="auto" w:fill="FABF8F" w:themeFill="accent6" w:themeFillTint="99"/>
          </w:tcPr>
          <w:p w14:paraId="24568036" w14:textId="77777777" w:rsidR="0033110F" w:rsidRPr="00527E9E" w:rsidRDefault="0033110F" w:rsidP="00E87580">
            <w:pPr>
              <w:jc w:val="center"/>
              <w:rPr>
                <w:sz w:val="16"/>
              </w:rPr>
            </w:pPr>
            <w:r w:rsidRPr="00527E9E">
              <w:rPr>
                <w:sz w:val="16"/>
              </w:rPr>
              <w:t>90-94</w:t>
            </w:r>
          </w:p>
        </w:tc>
        <w:tc>
          <w:tcPr>
            <w:tcW w:w="0" w:type="auto"/>
            <w:shd w:val="clear" w:color="auto" w:fill="FABF8F" w:themeFill="accent6" w:themeFillTint="99"/>
          </w:tcPr>
          <w:p w14:paraId="25816612" w14:textId="77777777" w:rsidR="0033110F" w:rsidRPr="00527E9E" w:rsidRDefault="0033110F" w:rsidP="00E87580">
            <w:pPr>
              <w:rPr>
                <w:sz w:val="16"/>
              </w:rPr>
            </w:pPr>
            <w:r w:rsidRPr="00527E9E">
              <w:rPr>
                <w:sz w:val="16"/>
              </w:rPr>
              <w:t>El’Dor</w:t>
            </w:r>
          </w:p>
        </w:tc>
      </w:tr>
      <w:tr w:rsidR="0033110F" w:rsidRPr="00527E9E" w14:paraId="454B0200" w14:textId="77777777" w:rsidTr="00C718DD">
        <w:tc>
          <w:tcPr>
            <w:tcW w:w="0" w:type="auto"/>
            <w:shd w:val="clear" w:color="auto" w:fill="95B3D7" w:themeFill="accent1" w:themeFillTint="99"/>
          </w:tcPr>
          <w:p w14:paraId="4EB6235B" w14:textId="77777777" w:rsidR="0033110F" w:rsidRPr="00527E9E" w:rsidRDefault="0033110F" w:rsidP="00E87580">
            <w:pPr>
              <w:jc w:val="center"/>
              <w:rPr>
                <w:sz w:val="16"/>
              </w:rPr>
            </w:pPr>
            <w:r w:rsidRPr="00527E9E">
              <w:rPr>
                <w:sz w:val="16"/>
              </w:rPr>
              <w:t>95-96</w:t>
            </w:r>
          </w:p>
        </w:tc>
        <w:tc>
          <w:tcPr>
            <w:tcW w:w="0" w:type="auto"/>
            <w:shd w:val="clear" w:color="auto" w:fill="95B3D7" w:themeFill="accent1" w:themeFillTint="99"/>
          </w:tcPr>
          <w:p w14:paraId="3C773C24" w14:textId="77777777" w:rsidR="0033110F" w:rsidRPr="00527E9E" w:rsidRDefault="0033110F" w:rsidP="00E87580">
            <w:pPr>
              <w:rPr>
                <w:sz w:val="16"/>
              </w:rPr>
            </w:pPr>
            <w:r w:rsidRPr="00527E9E">
              <w:rPr>
                <w:sz w:val="16"/>
              </w:rPr>
              <w:t>El’Lar</w:t>
            </w:r>
          </w:p>
        </w:tc>
      </w:tr>
      <w:tr w:rsidR="0033110F" w:rsidRPr="00527E9E" w14:paraId="4C63C20F" w14:textId="77777777" w:rsidTr="004B6BD9">
        <w:tc>
          <w:tcPr>
            <w:tcW w:w="0" w:type="auto"/>
            <w:shd w:val="clear" w:color="auto" w:fill="92D050"/>
          </w:tcPr>
          <w:p w14:paraId="69989A6E" w14:textId="77777777" w:rsidR="0033110F" w:rsidRPr="00527E9E" w:rsidRDefault="0033110F" w:rsidP="00E87580">
            <w:pPr>
              <w:jc w:val="center"/>
              <w:rPr>
                <w:sz w:val="16"/>
              </w:rPr>
            </w:pPr>
            <w:r w:rsidRPr="00527E9E">
              <w:rPr>
                <w:sz w:val="16"/>
              </w:rPr>
              <w:t>97-98</w:t>
            </w:r>
          </w:p>
        </w:tc>
        <w:tc>
          <w:tcPr>
            <w:tcW w:w="0" w:type="auto"/>
            <w:shd w:val="clear" w:color="auto" w:fill="92D050"/>
          </w:tcPr>
          <w:p w14:paraId="1E696566" w14:textId="77777777" w:rsidR="0033110F" w:rsidRPr="00527E9E" w:rsidRDefault="0033110F" w:rsidP="00E87580">
            <w:pPr>
              <w:rPr>
                <w:sz w:val="16"/>
              </w:rPr>
            </w:pPr>
            <w:r w:rsidRPr="00527E9E">
              <w:rPr>
                <w:sz w:val="16"/>
              </w:rPr>
              <w:t>Koth’Oth</w:t>
            </w:r>
          </w:p>
        </w:tc>
      </w:tr>
      <w:tr w:rsidR="0033110F" w:rsidRPr="00527E9E" w14:paraId="2277B6D1" w14:textId="77777777" w:rsidTr="004B6BD9">
        <w:tc>
          <w:tcPr>
            <w:tcW w:w="0" w:type="auto"/>
            <w:shd w:val="clear" w:color="auto" w:fill="C0C0C0"/>
          </w:tcPr>
          <w:p w14:paraId="2A18A8A5" w14:textId="77777777" w:rsidR="0033110F" w:rsidRPr="00527E9E" w:rsidRDefault="0033110F" w:rsidP="00E87580">
            <w:pPr>
              <w:jc w:val="center"/>
              <w:rPr>
                <w:sz w:val="16"/>
              </w:rPr>
            </w:pPr>
            <w:r w:rsidRPr="00527E9E">
              <w:rPr>
                <w:sz w:val="16"/>
              </w:rPr>
              <w:t>99</w:t>
            </w:r>
          </w:p>
        </w:tc>
        <w:tc>
          <w:tcPr>
            <w:tcW w:w="0" w:type="auto"/>
            <w:shd w:val="clear" w:color="auto" w:fill="C0C0C0"/>
          </w:tcPr>
          <w:p w14:paraId="0F0A8AB3" w14:textId="77777777" w:rsidR="0033110F" w:rsidRPr="00527E9E" w:rsidRDefault="0033110F" w:rsidP="00E87580">
            <w:pPr>
              <w:rPr>
                <w:sz w:val="16"/>
              </w:rPr>
            </w:pPr>
            <w:r w:rsidRPr="00527E9E">
              <w:rPr>
                <w:sz w:val="16"/>
              </w:rPr>
              <w:t>Si’Th</w:t>
            </w:r>
          </w:p>
        </w:tc>
      </w:tr>
      <w:tr w:rsidR="0033110F" w:rsidRPr="00527E9E" w14:paraId="626B24D9" w14:textId="77777777" w:rsidTr="004B6BD9">
        <w:tc>
          <w:tcPr>
            <w:tcW w:w="0" w:type="auto"/>
            <w:shd w:val="clear" w:color="auto" w:fill="00B050"/>
          </w:tcPr>
          <w:p w14:paraId="65AD35D5" w14:textId="77777777" w:rsidR="0033110F" w:rsidRPr="00527E9E" w:rsidRDefault="0033110F" w:rsidP="00E87580">
            <w:pPr>
              <w:jc w:val="center"/>
              <w:rPr>
                <w:sz w:val="16"/>
              </w:rPr>
            </w:pPr>
            <w:r w:rsidRPr="00527E9E">
              <w:rPr>
                <w:sz w:val="16"/>
              </w:rPr>
              <w:t>100</w:t>
            </w:r>
          </w:p>
        </w:tc>
        <w:tc>
          <w:tcPr>
            <w:tcW w:w="0" w:type="auto"/>
            <w:shd w:val="clear" w:color="auto" w:fill="00B050"/>
          </w:tcPr>
          <w:p w14:paraId="40F71847" w14:textId="77777777" w:rsidR="0033110F" w:rsidRPr="00527E9E" w:rsidRDefault="0033110F" w:rsidP="00E87580">
            <w:pPr>
              <w:rPr>
                <w:sz w:val="16"/>
              </w:rPr>
            </w:pPr>
            <w:r w:rsidRPr="00527E9E">
              <w:rPr>
                <w:sz w:val="16"/>
              </w:rPr>
              <w:t>Nature</w:t>
            </w:r>
          </w:p>
        </w:tc>
      </w:tr>
    </w:tbl>
    <w:p w14:paraId="4371767E" w14:textId="77777777" w:rsidR="00D75D15" w:rsidRPr="00527E9E" w:rsidRDefault="0033110F" w:rsidP="0033110F">
      <w:pPr>
        <w:ind w:left="720"/>
      </w:pPr>
      <w:r w:rsidRPr="00527E9E">
        <w:t>Nombre de sorts connus </w:t>
      </w:r>
      <w:r w:rsidR="00EB7495" w:rsidRPr="00527E9E">
        <w:t xml:space="preserve">= </w:t>
      </w:r>
      <w:r w:rsidRPr="00527E9E">
        <w:rPr>
          <w:b/>
        </w:rPr>
        <w:t>NEM+D10</w:t>
      </w:r>
      <w:r w:rsidRPr="00527E9E">
        <w:t xml:space="preserve">. Déterminez-les grâce aux tables du </w:t>
      </w:r>
      <w:r w:rsidRPr="00527E9E">
        <w:rPr>
          <w:i/>
        </w:rPr>
        <w:t>Livre Magie</w:t>
      </w:r>
      <w:r w:rsidRPr="00527E9E">
        <w:t>. Utilisez la table des sorts de l’alignement correspondant.</w:t>
      </w:r>
    </w:p>
    <w:p w14:paraId="72DB9B8F" w14:textId="77777777" w:rsidR="0033110F" w:rsidRPr="00527E9E" w:rsidRDefault="0033110F" w:rsidP="0033110F">
      <w:pPr>
        <w:numPr>
          <w:ilvl w:val="0"/>
          <w:numId w:val="13"/>
        </w:numPr>
      </w:pPr>
      <w:r w:rsidRPr="00527E9E">
        <w:rPr>
          <w:b/>
        </w:rPr>
        <w:t>Richesse/Niveau Social</w:t>
      </w:r>
      <w:r w:rsidR="00EB7495" w:rsidRPr="00527E9E">
        <w:t xml:space="preserve"> (NS) du PNJ, </w:t>
      </w:r>
      <w:r w:rsidRPr="00527E9E">
        <w:t>sa classe</w:t>
      </w:r>
      <w:r w:rsidR="00EF3089" w:rsidRPr="00527E9E">
        <w:t> sociale :</w:t>
      </w:r>
    </w:p>
    <w:tbl>
      <w:tblPr>
        <w:tblW w:w="0" w:type="auto"/>
        <w:tblInd w:w="1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96"/>
        <w:gridCol w:w="466"/>
        <w:gridCol w:w="1748"/>
      </w:tblGrid>
      <w:tr w:rsidR="0033110F" w:rsidRPr="00527E9E" w14:paraId="26E3A257" w14:textId="77777777" w:rsidTr="00E87580">
        <w:trPr>
          <w:cantSplit/>
        </w:trPr>
        <w:tc>
          <w:tcPr>
            <w:tcW w:w="0" w:type="auto"/>
          </w:tcPr>
          <w:p w14:paraId="6DEBAA58" w14:textId="77777777" w:rsidR="0033110F" w:rsidRPr="00527E9E" w:rsidRDefault="0033110F" w:rsidP="00E87580">
            <w:pPr>
              <w:pStyle w:val="En-tte"/>
              <w:jc w:val="center"/>
              <w:rPr>
                <w:b/>
                <w:sz w:val="16"/>
              </w:rPr>
            </w:pPr>
            <w:r w:rsidRPr="00527E9E">
              <w:rPr>
                <w:b/>
                <w:sz w:val="16"/>
              </w:rPr>
              <w:lastRenderedPageBreak/>
              <w:t>D100</w:t>
            </w:r>
          </w:p>
        </w:tc>
        <w:tc>
          <w:tcPr>
            <w:tcW w:w="0" w:type="auto"/>
          </w:tcPr>
          <w:p w14:paraId="04F2D34E" w14:textId="77777777" w:rsidR="0033110F" w:rsidRPr="00527E9E" w:rsidRDefault="0033110F" w:rsidP="00E87580">
            <w:pPr>
              <w:pStyle w:val="En-tte"/>
              <w:jc w:val="center"/>
              <w:rPr>
                <w:b/>
                <w:sz w:val="16"/>
              </w:rPr>
            </w:pPr>
            <w:r w:rsidRPr="00527E9E">
              <w:rPr>
                <w:b/>
                <w:sz w:val="16"/>
              </w:rPr>
              <w:t>NS</w:t>
            </w:r>
          </w:p>
        </w:tc>
        <w:tc>
          <w:tcPr>
            <w:tcW w:w="0" w:type="auto"/>
          </w:tcPr>
          <w:p w14:paraId="72A10903" w14:textId="77777777" w:rsidR="0033110F" w:rsidRPr="00527E9E" w:rsidRDefault="0033110F" w:rsidP="00E87580">
            <w:pPr>
              <w:pStyle w:val="En-tte"/>
              <w:rPr>
                <w:b/>
                <w:sz w:val="16"/>
              </w:rPr>
            </w:pPr>
            <w:r w:rsidRPr="00527E9E">
              <w:rPr>
                <w:b/>
                <w:sz w:val="16"/>
              </w:rPr>
              <w:t>Classe </w:t>
            </w:r>
          </w:p>
        </w:tc>
      </w:tr>
      <w:tr w:rsidR="0033110F" w:rsidRPr="00527E9E" w14:paraId="26C61238" w14:textId="77777777" w:rsidTr="00E87580">
        <w:trPr>
          <w:cantSplit/>
        </w:trPr>
        <w:tc>
          <w:tcPr>
            <w:tcW w:w="0" w:type="auto"/>
          </w:tcPr>
          <w:p w14:paraId="05D7ACF7" w14:textId="77777777" w:rsidR="0033110F" w:rsidRPr="00527E9E" w:rsidRDefault="0033110F" w:rsidP="00E87580">
            <w:pPr>
              <w:pStyle w:val="En-tte"/>
              <w:jc w:val="center"/>
              <w:rPr>
                <w:sz w:val="16"/>
              </w:rPr>
            </w:pPr>
            <w:r w:rsidRPr="00527E9E">
              <w:rPr>
                <w:sz w:val="16"/>
              </w:rPr>
              <w:t>01-19</w:t>
            </w:r>
          </w:p>
        </w:tc>
        <w:tc>
          <w:tcPr>
            <w:tcW w:w="0" w:type="auto"/>
          </w:tcPr>
          <w:p w14:paraId="3E132C8A" w14:textId="77777777" w:rsidR="0033110F" w:rsidRPr="00527E9E" w:rsidRDefault="0033110F" w:rsidP="00E87580">
            <w:pPr>
              <w:pStyle w:val="En-tte"/>
              <w:jc w:val="center"/>
              <w:rPr>
                <w:sz w:val="16"/>
              </w:rPr>
            </w:pPr>
            <w:r w:rsidRPr="00527E9E">
              <w:rPr>
                <w:sz w:val="16"/>
              </w:rPr>
              <w:t>0</w:t>
            </w:r>
          </w:p>
        </w:tc>
        <w:tc>
          <w:tcPr>
            <w:tcW w:w="0" w:type="auto"/>
          </w:tcPr>
          <w:p w14:paraId="00A07571" w14:textId="77777777" w:rsidR="0033110F" w:rsidRPr="00527E9E" w:rsidRDefault="0033110F" w:rsidP="00E87580">
            <w:pPr>
              <w:pStyle w:val="En-tte"/>
              <w:rPr>
                <w:sz w:val="16"/>
              </w:rPr>
            </w:pPr>
            <w:r w:rsidRPr="00527E9E">
              <w:rPr>
                <w:sz w:val="16"/>
              </w:rPr>
              <w:t>Basse plèbe </w:t>
            </w:r>
          </w:p>
        </w:tc>
      </w:tr>
      <w:tr w:rsidR="0033110F" w:rsidRPr="00527E9E" w14:paraId="00D8C8E5" w14:textId="77777777" w:rsidTr="00E87580">
        <w:trPr>
          <w:cantSplit/>
        </w:trPr>
        <w:tc>
          <w:tcPr>
            <w:tcW w:w="0" w:type="auto"/>
            <w:shd w:val="pct15" w:color="000000" w:fill="FFFFFF"/>
          </w:tcPr>
          <w:p w14:paraId="17B5C198" w14:textId="77777777" w:rsidR="0033110F" w:rsidRPr="00527E9E" w:rsidRDefault="0033110F" w:rsidP="00E87580">
            <w:pPr>
              <w:pStyle w:val="En-tte"/>
              <w:jc w:val="center"/>
              <w:rPr>
                <w:sz w:val="16"/>
              </w:rPr>
            </w:pPr>
            <w:r w:rsidRPr="00527E9E">
              <w:rPr>
                <w:sz w:val="16"/>
              </w:rPr>
              <w:t>20-36</w:t>
            </w:r>
          </w:p>
        </w:tc>
        <w:tc>
          <w:tcPr>
            <w:tcW w:w="0" w:type="auto"/>
            <w:shd w:val="pct15" w:color="000000" w:fill="FFFFFF"/>
          </w:tcPr>
          <w:p w14:paraId="32D09BA1" w14:textId="77777777" w:rsidR="0033110F" w:rsidRPr="00527E9E" w:rsidRDefault="0033110F" w:rsidP="00E87580">
            <w:pPr>
              <w:pStyle w:val="En-tte"/>
              <w:jc w:val="center"/>
              <w:rPr>
                <w:sz w:val="16"/>
              </w:rPr>
            </w:pPr>
            <w:r w:rsidRPr="00527E9E">
              <w:rPr>
                <w:sz w:val="16"/>
              </w:rPr>
              <w:t>1</w:t>
            </w:r>
          </w:p>
        </w:tc>
        <w:tc>
          <w:tcPr>
            <w:tcW w:w="0" w:type="auto"/>
            <w:shd w:val="pct15" w:color="000000" w:fill="FFFFFF"/>
          </w:tcPr>
          <w:p w14:paraId="07EF428D" w14:textId="77777777" w:rsidR="0033110F" w:rsidRPr="00527E9E" w:rsidRDefault="0033110F" w:rsidP="00E87580">
            <w:pPr>
              <w:pStyle w:val="En-tte"/>
              <w:rPr>
                <w:sz w:val="16"/>
              </w:rPr>
            </w:pPr>
            <w:r w:rsidRPr="00527E9E">
              <w:rPr>
                <w:sz w:val="16"/>
              </w:rPr>
              <w:t>Plèbe </w:t>
            </w:r>
          </w:p>
        </w:tc>
      </w:tr>
      <w:tr w:rsidR="0033110F" w:rsidRPr="00527E9E" w14:paraId="04671CE4" w14:textId="77777777" w:rsidTr="00E87580">
        <w:trPr>
          <w:cantSplit/>
        </w:trPr>
        <w:tc>
          <w:tcPr>
            <w:tcW w:w="0" w:type="auto"/>
          </w:tcPr>
          <w:p w14:paraId="179FB4BA" w14:textId="77777777" w:rsidR="0033110F" w:rsidRPr="00527E9E" w:rsidRDefault="0033110F" w:rsidP="00E87580">
            <w:pPr>
              <w:pStyle w:val="En-tte"/>
              <w:jc w:val="center"/>
              <w:rPr>
                <w:sz w:val="16"/>
              </w:rPr>
            </w:pPr>
            <w:r w:rsidRPr="00527E9E">
              <w:rPr>
                <w:sz w:val="16"/>
              </w:rPr>
              <w:t>37-51</w:t>
            </w:r>
          </w:p>
        </w:tc>
        <w:tc>
          <w:tcPr>
            <w:tcW w:w="0" w:type="auto"/>
          </w:tcPr>
          <w:p w14:paraId="64E4EFE4" w14:textId="77777777" w:rsidR="0033110F" w:rsidRPr="00527E9E" w:rsidRDefault="0033110F" w:rsidP="00E87580">
            <w:pPr>
              <w:pStyle w:val="En-tte"/>
              <w:jc w:val="center"/>
              <w:rPr>
                <w:sz w:val="16"/>
              </w:rPr>
            </w:pPr>
            <w:r w:rsidRPr="00527E9E">
              <w:rPr>
                <w:sz w:val="16"/>
              </w:rPr>
              <w:t>2</w:t>
            </w:r>
          </w:p>
        </w:tc>
        <w:tc>
          <w:tcPr>
            <w:tcW w:w="0" w:type="auto"/>
          </w:tcPr>
          <w:p w14:paraId="3DD3E0E2" w14:textId="77777777" w:rsidR="0033110F" w:rsidRPr="00527E9E" w:rsidRDefault="0033110F" w:rsidP="00E87580">
            <w:pPr>
              <w:pStyle w:val="En-tte"/>
              <w:rPr>
                <w:sz w:val="16"/>
              </w:rPr>
            </w:pPr>
            <w:r w:rsidRPr="00527E9E">
              <w:rPr>
                <w:sz w:val="16"/>
              </w:rPr>
              <w:t xml:space="preserve">Artisan pauvre </w:t>
            </w:r>
          </w:p>
        </w:tc>
      </w:tr>
      <w:tr w:rsidR="0033110F" w:rsidRPr="00527E9E" w14:paraId="77386ECE" w14:textId="77777777" w:rsidTr="00E87580">
        <w:trPr>
          <w:cantSplit/>
        </w:trPr>
        <w:tc>
          <w:tcPr>
            <w:tcW w:w="0" w:type="auto"/>
            <w:shd w:val="pct15" w:color="000000" w:fill="FFFFFF"/>
          </w:tcPr>
          <w:p w14:paraId="02CC01B1" w14:textId="77777777" w:rsidR="0033110F" w:rsidRPr="00527E9E" w:rsidRDefault="0033110F" w:rsidP="00E87580">
            <w:pPr>
              <w:pStyle w:val="En-tte"/>
              <w:jc w:val="center"/>
              <w:rPr>
                <w:sz w:val="16"/>
              </w:rPr>
            </w:pPr>
            <w:r w:rsidRPr="00527E9E">
              <w:rPr>
                <w:sz w:val="16"/>
              </w:rPr>
              <w:t>52-64</w:t>
            </w:r>
          </w:p>
        </w:tc>
        <w:tc>
          <w:tcPr>
            <w:tcW w:w="0" w:type="auto"/>
            <w:shd w:val="pct15" w:color="000000" w:fill="FFFFFF"/>
          </w:tcPr>
          <w:p w14:paraId="676992E1" w14:textId="77777777" w:rsidR="0033110F" w:rsidRPr="00527E9E" w:rsidRDefault="0033110F" w:rsidP="00E87580">
            <w:pPr>
              <w:pStyle w:val="En-tte"/>
              <w:jc w:val="center"/>
              <w:rPr>
                <w:sz w:val="16"/>
              </w:rPr>
            </w:pPr>
            <w:r w:rsidRPr="00527E9E">
              <w:rPr>
                <w:sz w:val="16"/>
              </w:rPr>
              <w:t>3</w:t>
            </w:r>
          </w:p>
        </w:tc>
        <w:tc>
          <w:tcPr>
            <w:tcW w:w="0" w:type="auto"/>
            <w:shd w:val="pct15" w:color="000000" w:fill="FFFFFF"/>
          </w:tcPr>
          <w:p w14:paraId="5834A8B1" w14:textId="77777777" w:rsidR="0033110F" w:rsidRPr="00527E9E" w:rsidRDefault="0033110F" w:rsidP="00E87580">
            <w:pPr>
              <w:pStyle w:val="En-tte"/>
              <w:rPr>
                <w:sz w:val="16"/>
              </w:rPr>
            </w:pPr>
            <w:r w:rsidRPr="00527E9E">
              <w:rPr>
                <w:sz w:val="16"/>
              </w:rPr>
              <w:t>Petit artisan </w:t>
            </w:r>
          </w:p>
        </w:tc>
      </w:tr>
      <w:tr w:rsidR="0033110F" w:rsidRPr="00527E9E" w14:paraId="59F919D2" w14:textId="77777777" w:rsidTr="00E87580">
        <w:trPr>
          <w:cantSplit/>
        </w:trPr>
        <w:tc>
          <w:tcPr>
            <w:tcW w:w="0" w:type="auto"/>
          </w:tcPr>
          <w:p w14:paraId="4AFFD33D" w14:textId="77777777" w:rsidR="0033110F" w:rsidRPr="00527E9E" w:rsidRDefault="0033110F" w:rsidP="00E87580">
            <w:pPr>
              <w:pStyle w:val="En-tte"/>
              <w:jc w:val="center"/>
              <w:rPr>
                <w:sz w:val="16"/>
              </w:rPr>
            </w:pPr>
            <w:r w:rsidRPr="00527E9E">
              <w:rPr>
                <w:sz w:val="16"/>
              </w:rPr>
              <w:t>65-75</w:t>
            </w:r>
          </w:p>
        </w:tc>
        <w:tc>
          <w:tcPr>
            <w:tcW w:w="0" w:type="auto"/>
          </w:tcPr>
          <w:p w14:paraId="5357B57C" w14:textId="77777777" w:rsidR="0033110F" w:rsidRPr="00527E9E" w:rsidRDefault="0033110F" w:rsidP="00E87580">
            <w:pPr>
              <w:pStyle w:val="En-tte"/>
              <w:jc w:val="center"/>
              <w:rPr>
                <w:sz w:val="16"/>
              </w:rPr>
            </w:pPr>
            <w:r w:rsidRPr="00527E9E">
              <w:rPr>
                <w:sz w:val="16"/>
              </w:rPr>
              <w:t>4</w:t>
            </w:r>
          </w:p>
        </w:tc>
        <w:tc>
          <w:tcPr>
            <w:tcW w:w="0" w:type="auto"/>
          </w:tcPr>
          <w:p w14:paraId="66DA2638" w14:textId="77777777" w:rsidR="0033110F" w:rsidRPr="00527E9E" w:rsidRDefault="0033110F" w:rsidP="00E87580">
            <w:pPr>
              <w:pStyle w:val="En-tte"/>
              <w:rPr>
                <w:sz w:val="16"/>
              </w:rPr>
            </w:pPr>
            <w:r w:rsidRPr="00527E9E">
              <w:rPr>
                <w:sz w:val="16"/>
              </w:rPr>
              <w:t>Artisan </w:t>
            </w:r>
          </w:p>
        </w:tc>
      </w:tr>
      <w:tr w:rsidR="0033110F" w:rsidRPr="00527E9E" w14:paraId="0447473B" w14:textId="77777777" w:rsidTr="00E87580">
        <w:trPr>
          <w:cantSplit/>
        </w:trPr>
        <w:tc>
          <w:tcPr>
            <w:tcW w:w="0" w:type="auto"/>
            <w:shd w:val="pct15" w:color="000000" w:fill="FFFFFF"/>
          </w:tcPr>
          <w:p w14:paraId="44606135" w14:textId="77777777" w:rsidR="0033110F" w:rsidRPr="00527E9E" w:rsidRDefault="0033110F" w:rsidP="00E87580">
            <w:pPr>
              <w:pStyle w:val="En-tte"/>
              <w:jc w:val="center"/>
              <w:rPr>
                <w:sz w:val="16"/>
              </w:rPr>
            </w:pPr>
            <w:r w:rsidRPr="00527E9E">
              <w:rPr>
                <w:sz w:val="16"/>
              </w:rPr>
              <w:t>76-84</w:t>
            </w:r>
          </w:p>
        </w:tc>
        <w:tc>
          <w:tcPr>
            <w:tcW w:w="0" w:type="auto"/>
            <w:shd w:val="pct15" w:color="000000" w:fill="FFFFFF"/>
          </w:tcPr>
          <w:p w14:paraId="407E18E1" w14:textId="77777777" w:rsidR="0033110F" w:rsidRPr="00527E9E" w:rsidRDefault="0033110F" w:rsidP="00E87580">
            <w:pPr>
              <w:pStyle w:val="En-tte"/>
              <w:jc w:val="center"/>
              <w:rPr>
                <w:sz w:val="16"/>
              </w:rPr>
            </w:pPr>
            <w:r w:rsidRPr="00527E9E">
              <w:rPr>
                <w:sz w:val="16"/>
              </w:rPr>
              <w:t>5</w:t>
            </w:r>
          </w:p>
        </w:tc>
        <w:tc>
          <w:tcPr>
            <w:tcW w:w="0" w:type="auto"/>
            <w:shd w:val="pct15" w:color="000000" w:fill="FFFFFF"/>
          </w:tcPr>
          <w:p w14:paraId="408D356C" w14:textId="77777777" w:rsidR="0033110F" w:rsidRPr="00527E9E" w:rsidRDefault="0033110F" w:rsidP="00E87580">
            <w:pPr>
              <w:pStyle w:val="En-tte"/>
              <w:rPr>
                <w:sz w:val="16"/>
              </w:rPr>
            </w:pPr>
            <w:r w:rsidRPr="00527E9E">
              <w:rPr>
                <w:sz w:val="16"/>
              </w:rPr>
              <w:t>Artisan aisé</w:t>
            </w:r>
          </w:p>
        </w:tc>
      </w:tr>
      <w:tr w:rsidR="0033110F" w:rsidRPr="00527E9E" w14:paraId="65557530" w14:textId="77777777" w:rsidTr="00E87580">
        <w:trPr>
          <w:cantSplit/>
        </w:trPr>
        <w:tc>
          <w:tcPr>
            <w:tcW w:w="0" w:type="auto"/>
          </w:tcPr>
          <w:p w14:paraId="3D84517D" w14:textId="77777777" w:rsidR="0033110F" w:rsidRPr="00527E9E" w:rsidRDefault="0033110F" w:rsidP="00E87580">
            <w:pPr>
              <w:pStyle w:val="En-tte"/>
              <w:jc w:val="center"/>
              <w:rPr>
                <w:sz w:val="16"/>
              </w:rPr>
            </w:pPr>
            <w:r w:rsidRPr="00527E9E">
              <w:rPr>
                <w:sz w:val="16"/>
              </w:rPr>
              <w:t>85-91</w:t>
            </w:r>
          </w:p>
        </w:tc>
        <w:tc>
          <w:tcPr>
            <w:tcW w:w="0" w:type="auto"/>
          </w:tcPr>
          <w:p w14:paraId="183704F3" w14:textId="77777777" w:rsidR="0033110F" w:rsidRPr="00527E9E" w:rsidRDefault="0033110F" w:rsidP="00E87580">
            <w:pPr>
              <w:pStyle w:val="En-tte"/>
              <w:jc w:val="center"/>
              <w:rPr>
                <w:sz w:val="16"/>
              </w:rPr>
            </w:pPr>
            <w:r w:rsidRPr="00527E9E">
              <w:rPr>
                <w:sz w:val="16"/>
              </w:rPr>
              <w:t>6</w:t>
            </w:r>
          </w:p>
        </w:tc>
        <w:tc>
          <w:tcPr>
            <w:tcW w:w="0" w:type="auto"/>
          </w:tcPr>
          <w:p w14:paraId="11C59E45" w14:textId="77777777" w:rsidR="0033110F" w:rsidRPr="00527E9E" w:rsidRDefault="0033110F" w:rsidP="00E87580">
            <w:pPr>
              <w:pStyle w:val="En-tte"/>
              <w:rPr>
                <w:sz w:val="16"/>
              </w:rPr>
            </w:pPr>
            <w:r w:rsidRPr="00527E9E">
              <w:rPr>
                <w:sz w:val="16"/>
              </w:rPr>
              <w:t>Riche artisan </w:t>
            </w:r>
          </w:p>
        </w:tc>
      </w:tr>
      <w:tr w:rsidR="0033110F" w:rsidRPr="00527E9E" w14:paraId="3531460F" w14:textId="77777777" w:rsidTr="00E87580">
        <w:trPr>
          <w:cantSplit/>
        </w:trPr>
        <w:tc>
          <w:tcPr>
            <w:tcW w:w="0" w:type="auto"/>
            <w:shd w:val="pct15" w:color="000000" w:fill="FFFFFF"/>
          </w:tcPr>
          <w:p w14:paraId="1A7D8E27" w14:textId="77777777" w:rsidR="0033110F" w:rsidRPr="00527E9E" w:rsidRDefault="0033110F" w:rsidP="00E87580">
            <w:pPr>
              <w:pStyle w:val="En-tte"/>
              <w:jc w:val="center"/>
              <w:rPr>
                <w:sz w:val="16"/>
              </w:rPr>
            </w:pPr>
            <w:r w:rsidRPr="00527E9E">
              <w:rPr>
                <w:sz w:val="16"/>
              </w:rPr>
              <w:t>92-96</w:t>
            </w:r>
          </w:p>
        </w:tc>
        <w:tc>
          <w:tcPr>
            <w:tcW w:w="0" w:type="auto"/>
            <w:shd w:val="pct15" w:color="000000" w:fill="FFFFFF"/>
          </w:tcPr>
          <w:p w14:paraId="5DC32E3B" w14:textId="77777777" w:rsidR="0033110F" w:rsidRPr="00527E9E" w:rsidRDefault="0033110F" w:rsidP="00E87580">
            <w:pPr>
              <w:pStyle w:val="En-tte"/>
              <w:jc w:val="center"/>
              <w:rPr>
                <w:sz w:val="16"/>
              </w:rPr>
            </w:pPr>
            <w:r w:rsidRPr="00527E9E">
              <w:rPr>
                <w:sz w:val="16"/>
              </w:rPr>
              <w:t>7</w:t>
            </w:r>
          </w:p>
        </w:tc>
        <w:tc>
          <w:tcPr>
            <w:tcW w:w="0" w:type="auto"/>
            <w:shd w:val="pct15" w:color="000000" w:fill="FFFFFF"/>
          </w:tcPr>
          <w:p w14:paraId="23D172E3" w14:textId="77777777" w:rsidR="0033110F" w:rsidRPr="00527E9E" w:rsidRDefault="0033110F" w:rsidP="00E87580">
            <w:pPr>
              <w:pStyle w:val="En-tte"/>
              <w:rPr>
                <w:sz w:val="16"/>
              </w:rPr>
            </w:pPr>
            <w:r w:rsidRPr="00527E9E">
              <w:rPr>
                <w:sz w:val="16"/>
              </w:rPr>
              <w:t>Petite noblesse </w:t>
            </w:r>
          </w:p>
        </w:tc>
      </w:tr>
      <w:tr w:rsidR="0033110F" w:rsidRPr="00527E9E" w14:paraId="1B8E7B4F" w14:textId="77777777" w:rsidTr="00E87580">
        <w:trPr>
          <w:cantSplit/>
        </w:trPr>
        <w:tc>
          <w:tcPr>
            <w:tcW w:w="0" w:type="auto"/>
          </w:tcPr>
          <w:p w14:paraId="3E596DE3" w14:textId="77777777" w:rsidR="0033110F" w:rsidRPr="00527E9E" w:rsidRDefault="0033110F" w:rsidP="00E87580">
            <w:pPr>
              <w:pStyle w:val="En-tte"/>
              <w:jc w:val="center"/>
              <w:rPr>
                <w:sz w:val="16"/>
              </w:rPr>
            </w:pPr>
            <w:r w:rsidRPr="00527E9E">
              <w:rPr>
                <w:sz w:val="16"/>
              </w:rPr>
              <w:t>97-99</w:t>
            </w:r>
          </w:p>
        </w:tc>
        <w:tc>
          <w:tcPr>
            <w:tcW w:w="0" w:type="auto"/>
          </w:tcPr>
          <w:p w14:paraId="07D97F66" w14:textId="77777777" w:rsidR="0033110F" w:rsidRPr="00527E9E" w:rsidRDefault="0033110F" w:rsidP="00E87580">
            <w:pPr>
              <w:pStyle w:val="En-tte"/>
              <w:jc w:val="center"/>
              <w:rPr>
                <w:sz w:val="16"/>
              </w:rPr>
            </w:pPr>
            <w:r w:rsidRPr="00527E9E">
              <w:rPr>
                <w:sz w:val="16"/>
              </w:rPr>
              <w:t>8</w:t>
            </w:r>
          </w:p>
        </w:tc>
        <w:tc>
          <w:tcPr>
            <w:tcW w:w="0" w:type="auto"/>
          </w:tcPr>
          <w:p w14:paraId="3DF92F0B" w14:textId="77777777" w:rsidR="0033110F" w:rsidRPr="00527E9E" w:rsidRDefault="0033110F" w:rsidP="00E87580">
            <w:pPr>
              <w:pStyle w:val="En-tte"/>
              <w:rPr>
                <w:sz w:val="16"/>
              </w:rPr>
            </w:pPr>
            <w:r w:rsidRPr="00527E9E">
              <w:rPr>
                <w:sz w:val="16"/>
              </w:rPr>
              <w:t>Moyenne noblesse </w:t>
            </w:r>
          </w:p>
        </w:tc>
      </w:tr>
      <w:tr w:rsidR="0033110F" w:rsidRPr="00527E9E" w14:paraId="31461F8C" w14:textId="77777777" w:rsidTr="00E87580">
        <w:trPr>
          <w:cantSplit/>
        </w:trPr>
        <w:tc>
          <w:tcPr>
            <w:tcW w:w="0" w:type="auto"/>
            <w:shd w:val="pct15" w:color="000000" w:fill="FFFFFF"/>
          </w:tcPr>
          <w:p w14:paraId="441D5606" w14:textId="77777777" w:rsidR="0033110F" w:rsidRPr="00527E9E" w:rsidRDefault="0033110F" w:rsidP="00E87580">
            <w:pPr>
              <w:pStyle w:val="En-tte"/>
              <w:jc w:val="center"/>
              <w:rPr>
                <w:sz w:val="16"/>
              </w:rPr>
            </w:pPr>
            <w:r w:rsidRPr="00527E9E">
              <w:rPr>
                <w:sz w:val="16"/>
              </w:rPr>
              <w:t>100</w:t>
            </w:r>
          </w:p>
        </w:tc>
        <w:tc>
          <w:tcPr>
            <w:tcW w:w="0" w:type="auto"/>
            <w:shd w:val="pct15" w:color="000000" w:fill="FFFFFF"/>
          </w:tcPr>
          <w:p w14:paraId="3479F33B" w14:textId="77777777" w:rsidR="0033110F" w:rsidRPr="00527E9E" w:rsidRDefault="0033110F" w:rsidP="00E87580">
            <w:pPr>
              <w:pStyle w:val="En-tte"/>
              <w:jc w:val="center"/>
              <w:rPr>
                <w:sz w:val="16"/>
              </w:rPr>
            </w:pPr>
            <w:r w:rsidRPr="00527E9E">
              <w:rPr>
                <w:sz w:val="16"/>
              </w:rPr>
              <w:t>9</w:t>
            </w:r>
          </w:p>
        </w:tc>
        <w:tc>
          <w:tcPr>
            <w:tcW w:w="0" w:type="auto"/>
            <w:shd w:val="pct15" w:color="000000" w:fill="FFFFFF"/>
          </w:tcPr>
          <w:p w14:paraId="4574EA1C" w14:textId="77777777" w:rsidR="0033110F" w:rsidRPr="00527E9E" w:rsidRDefault="0033110F" w:rsidP="00E87580">
            <w:pPr>
              <w:pStyle w:val="En-tte"/>
              <w:rPr>
                <w:sz w:val="16"/>
              </w:rPr>
            </w:pPr>
            <w:r w:rsidRPr="00527E9E">
              <w:rPr>
                <w:sz w:val="16"/>
              </w:rPr>
              <w:t>Grande noblesse </w:t>
            </w:r>
          </w:p>
        </w:tc>
      </w:tr>
    </w:tbl>
    <w:p w14:paraId="6A34FC7F" w14:textId="77777777" w:rsidR="0033110F" w:rsidRPr="00527E9E" w:rsidRDefault="0033110F" w:rsidP="0033110F">
      <w:pPr>
        <w:ind w:left="720"/>
      </w:pPr>
      <w:r w:rsidRPr="00527E9E">
        <w:t xml:space="preserve">Une fois le NS déterminé vous pouvez définir le style vestimentaire, les possessions matérielles (sacs, transports, monture) et la monnaie possédée. Lancez </w:t>
      </w:r>
      <w:r w:rsidRPr="00527E9E">
        <w:rPr>
          <w:b/>
        </w:rPr>
        <w:t>1D10+NS</w:t>
      </w:r>
      <w:r w:rsidRPr="00527E9E">
        <w:t xml:space="preserve"> trois </w:t>
      </w:r>
      <w:r w:rsidR="00EF3089" w:rsidRPr="00527E9E">
        <w:t>fois</w:t>
      </w:r>
      <w:r w:rsidR="00437624" w:rsidRPr="00527E9E">
        <w:t xml:space="preserve"> </w:t>
      </w:r>
      <w:r w:rsidRPr="00527E9E">
        <w:t>:</w:t>
      </w:r>
    </w:p>
    <w:tbl>
      <w:tblPr>
        <w:tblW w:w="0" w:type="auto"/>
        <w:tblInd w:w="1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5"/>
        <w:gridCol w:w="2362"/>
        <w:gridCol w:w="1998"/>
        <w:gridCol w:w="1088"/>
      </w:tblGrid>
      <w:tr w:rsidR="0033110F" w:rsidRPr="00527E9E" w14:paraId="13937AAF" w14:textId="77777777" w:rsidTr="00E87580">
        <w:trPr>
          <w:cantSplit/>
        </w:trPr>
        <w:tc>
          <w:tcPr>
            <w:tcW w:w="0" w:type="auto"/>
          </w:tcPr>
          <w:p w14:paraId="0DC78EA6" w14:textId="77777777" w:rsidR="0033110F" w:rsidRPr="00527E9E" w:rsidRDefault="0033110F" w:rsidP="00E87580">
            <w:pPr>
              <w:pStyle w:val="En-tte"/>
              <w:jc w:val="center"/>
              <w:rPr>
                <w:b/>
                <w:sz w:val="16"/>
              </w:rPr>
            </w:pPr>
            <w:r w:rsidRPr="00527E9E">
              <w:rPr>
                <w:b/>
                <w:sz w:val="16"/>
              </w:rPr>
              <w:t>D10+NS</w:t>
            </w:r>
          </w:p>
        </w:tc>
        <w:tc>
          <w:tcPr>
            <w:tcW w:w="0" w:type="auto"/>
          </w:tcPr>
          <w:p w14:paraId="3BB8291B" w14:textId="77777777" w:rsidR="0033110F" w:rsidRPr="00527E9E" w:rsidRDefault="0033110F" w:rsidP="00E87580">
            <w:pPr>
              <w:pStyle w:val="En-tte"/>
              <w:rPr>
                <w:noProof/>
              </w:rPr>
            </w:pPr>
            <w:r w:rsidRPr="00527E9E">
              <w:rPr>
                <w:b/>
                <w:sz w:val="16"/>
              </w:rPr>
              <w:t>Vêtements</w:t>
            </w:r>
            <w:r w:rsidR="006C666B" w:rsidRPr="00527E9E">
              <w:rPr>
                <w:b/>
                <w:sz w:val="16"/>
              </w:rPr>
              <w:t xml:space="preserve"> simplifiés</w:t>
            </w:r>
          </w:p>
        </w:tc>
        <w:tc>
          <w:tcPr>
            <w:tcW w:w="0" w:type="auto"/>
          </w:tcPr>
          <w:p w14:paraId="230DD07E" w14:textId="77777777" w:rsidR="0033110F" w:rsidRPr="00527E9E" w:rsidRDefault="0033110F" w:rsidP="00E87580">
            <w:pPr>
              <w:pStyle w:val="En-tte"/>
              <w:rPr>
                <w:b/>
                <w:sz w:val="16"/>
              </w:rPr>
            </w:pPr>
            <w:r w:rsidRPr="00527E9E">
              <w:rPr>
                <w:b/>
                <w:sz w:val="16"/>
              </w:rPr>
              <w:t>Possessions*</w:t>
            </w:r>
          </w:p>
        </w:tc>
        <w:tc>
          <w:tcPr>
            <w:tcW w:w="0" w:type="auto"/>
          </w:tcPr>
          <w:p w14:paraId="640449E3" w14:textId="77777777" w:rsidR="0033110F" w:rsidRPr="00527E9E" w:rsidRDefault="0033110F" w:rsidP="00E87580">
            <w:pPr>
              <w:pStyle w:val="En-tte"/>
              <w:rPr>
                <w:b/>
                <w:sz w:val="16"/>
              </w:rPr>
            </w:pPr>
            <w:r w:rsidRPr="00527E9E">
              <w:rPr>
                <w:b/>
                <w:sz w:val="16"/>
              </w:rPr>
              <w:t>Monnaie*</w:t>
            </w:r>
          </w:p>
        </w:tc>
      </w:tr>
      <w:tr w:rsidR="0033110F" w:rsidRPr="00527E9E" w14:paraId="4361B706" w14:textId="77777777" w:rsidTr="00E87580">
        <w:trPr>
          <w:cantSplit/>
        </w:trPr>
        <w:tc>
          <w:tcPr>
            <w:tcW w:w="0" w:type="auto"/>
          </w:tcPr>
          <w:p w14:paraId="1BD650A9" w14:textId="77777777" w:rsidR="0033110F" w:rsidRPr="00527E9E" w:rsidRDefault="0033110F" w:rsidP="00E87580">
            <w:pPr>
              <w:pStyle w:val="En-tte"/>
              <w:jc w:val="center"/>
              <w:rPr>
                <w:sz w:val="16"/>
              </w:rPr>
            </w:pPr>
            <w:r w:rsidRPr="00527E9E">
              <w:rPr>
                <w:sz w:val="16"/>
              </w:rPr>
              <w:t>1-2</w:t>
            </w:r>
          </w:p>
        </w:tc>
        <w:tc>
          <w:tcPr>
            <w:tcW w:w="0" w:type="auto"/>
          </w:tcPr>
          <w:p w14:paraId="07E12902" w14:textId="77777777" w:rsidR="0033110F" w:rsidRPr="00527E9E" w:rsidRDefault="0033110F" w:rsidP="00E87580">
            <w:pPr>
              <w:pStyle w:val="En-tte"/>
              <w:rPr>
                <w:sz w:val="16"/>
              </w:rPr>
            </w:pPr>
            <w:r w:rsidRPr="00527E9E">
              <w:rPr>
                <w:sz w:val="16"/>
              </w:rPr>
              <w:t>Guenilles, troués</w:t>
            </w:r>
          </w:p>
        </w:tc>
        <w:tc>
          <w:tcPr>
            <w:tcW w:w="0" w:type="auto"/>
          </w:tcPr>
          <w:p w14:paraId="63EEDB63" w14:textId="77777777" w:rsidR="0033110F" w:rsidRPr="00527E9E" w:rsidRDefault="0033110F" w:rsidP="00E87580">
            <w:pPr>
              <w:pStyle w:val="En-tte"/>
              <w:rPr>
                <w:sz w:val="16"/>
              </w:rPr>
            </w:pPr>
            <w:r w:rsidRPr="00527E9E">
              <w:rPr>
                <w:sz w:val="16"/>
              </w:rPr>
              <w:t>aucune</w:t>
            </w:r>
          </w:p>
        </w:tc>
        <w:tc>
          <w:tcPr>
            <w:tcW w:w="0" w:type="auto"/>
          </w:tcPr>
          <w:p w14:paraId="5D633E81" w14:textId="77777777" w:rsidR="0033110F" w:rsidRPr="00527E9E" w:rsidRDefault="007E0DD1" w:rsidP="00E87580">
            <w:pPr>
              <w:pStyle w:val="En-tte"/>
              <w:rPr>
                <w:sz w:val="16"/>
              </w:rPr>
            </w:pPr>
            <w:r w:rsidRPr="00527E9E">
              <w:rPr>
                <w:sz w:val="16"/>
              </w:rPr>
              <w:t>D100/10</w:t>
            </w:r>
          </w:p>
        </w:tc>
      </w:tr>
      <w:tr w:rsidR="0033110F" w:rsidRPr="00527E9E" w14:paraId="4A3E89BF" w14:textId="77777777" w:rsidTr="00E87580">
        <w:trPr>
          <w:cantSplit/>
        </w:trPr>
        <w:tc>
          <w:tcPr>
            <w:tcW w:w="0" w:type="auto"/>
            <w:shd w:val="pct15" w:color="000000" w:fill="FFFFFF"/>
          </w:tcPr>
          <w:p w14:paraId="16B74B0E" w14:textId="77777777" w:rsidR="0033110F" w:rsidRPr="00527E9E" w:rsidRDefault="0033110F" w:rsidP="00E87580">
            <w:pPr>
              <w:pStyle w:val="En-tte"/>
              <w:jc w:val="center"/>
              <w:rPr>
                <w:sz w:val="16"/>
              </w:rPr>
            </w:pPr>
            <w:r w:rsidRPr="00527E9E">
              <w:rPr>
                <w:sz w:val="16"/>
              </w:rPr>
              <w:t>3-4</w:t>
            </w:r>
          </w:p>
        </w:tc>
        <w:tc>
          <w:tcPr>
            <w:tcW w:w="0" w:type="auto"/>
            <w:shd w:val="pct15" w:color="000000" w:fill="FFFFFF"/>
          </w:tcPr>
          <w:p w14:paraId="10C724D1" w14:textId="77777777" w:rsidR="0033110F" w:rsidRPr="00527E9E" w:rsidRDefault="0033110F" w:rsidP="00E87580">
            <w:pPr>
              <w:pStyle w:val="En-tte"/>
              <w:rPr>
                <w:sz w:val="16"/>
              </w:rPr>
            </w:pPr>
            <w:r w:rsidRPr="00527E9E">
              <w:rPr>
                <w:sz w:val="16"/>
              </w:rPr>
              <w:t>Sales, odorants</w:t>
            </w:r>
          </w:p>
        </w:tc>
        <w:tc>
          <w:tcPr>
            <w:tcW w:w="0" w:type="auto"/>
            <w:shd w:val="pct15" w:color="000000" w:fill="FFFFFF"/>
          </w:tcPr>
          <w:p w14:paraId="42DC1967" w14:textId="77777777" w:rsidR="0033110F" w:rsidRPr="00527E9E" w:rsidRDefault="00EB7495" w:rsidP="00E87580">
            <w:pPr>
              <w:pStyle w:val="En-tte"/>
              <w:rPr>
                <w:sz w:val="16"/>
              </w:rPr>
            </w:pPr>
            <w:r w:rsidRPr="00527E9E">
              <w:rPr>
                <w:sz w:val="16"/>
              </w:rPr>
              <w:t>D10</w:t>
            </w:r>
            <w:r w:rsidR="0033110F" w:rsidRPr="00527E9E">
              <w:rPr>
                <w:sz w:val="16"/>
              </w:rPr>
              <w:t>* sans valeur</w:t>
            </w:r>
          </w:p>
        </w:tc>
        <w:tc>
          <w:tcPr>
            <w:tcW w:w="0" w:type="auto"/>
            <w:shd w:val="pct15" w:color="000000" w:fill="FFFFFF"/>
          </w:tcPr>
          <w:p w14:paraId="10C75618" w14:textId="77777777" w:rsidR="0033110F" w:rsidRPr="00527E9E" w:rsidRDefault="007E0DD1" w:rsidP="007E0DD1">
            <w:pPr>
              <w:pStyle w:val="En-tte"/>
              <w:rPr>
                <w:sz w:val="16"/>
              </w:rPr>
            </w:pPr>
            <w:r w:rsidRPr="00527E9E">
              <w:rPr>
                <w:sz w:val="16"/>
              </w:rPr>
              <w:t>D100/8</w:t>
            </w:r>
          </w:p>
        </w:tc>
      </w:tr>
      <w:tr w:rsidR="0033110F" w:rsidRPr="00527E9E" w14:paraId="74550BDA" w14:textId="77777777" w:rsidTr="00E87580">
        <w:trPr>
          <w:cantSplit/>
        </w:trPr>
        <w:tc>
          <w:tcPr>
            <w:tcW w:w="0" w:type="auto"/>
          </w:tcPr>
          <w:p w14:paraId="5C37329C" w14:textId="77777777" w:rsidR="0033110F" w:rsidRPr="00527E9E" w:rsidRDefault="0033110F" w:rsidP="00E87580">
            <w:pPr>
              <w:pStyle w:val="En-tte"/>
              <w:jc w:val="center"/>
              <w:rPr>
                <w:sz w:val="16"/>
              </w:rPr>
            </w:pPr>
            <w:r w:rsidRPr="00527E9E">
              <w:rPr>
                <w:sz w:val="16"/>
              </w:rPr>
              <w:t>5-6</w:t>
            </w:r>
          </w:p>
        </w:tc>
        <w:tc>
          <w:tcPr>
            <w:tcW w:w="0" w:type="auto"/>
          </w:tcPr>
          <w:p w14:paraId="4C9D7CCA" w14:textId="77777777" w:rsidR="0033110F" w:rsidRPr="00527E9E" w:rsidRDefault="0033110F" w:rsidP="00E87580">
            <w:pPr>
              <w:pStyle w:val="En-tte"/>
              <w:rPr>
                <w:sz w:val="16"/>
              </w:rPr>
            </w:pPr>
            <w:r w:rsidRPr="00527E9E">
              <w:rPr>
                <w:sz w:val="16"/>
              </w:rPr>
              <w:t>Usés, taches</w:t>
            </w:r>
          </w:p>
        </w:tc>
        <w:tc>
          <w:tcPr>
            <w:tcW w:w="0" w:type="auto"/>
          </w:tcPr>
          <w:p w14:paraId="50C91D5C" w14:textId="77777777" w:rsidR="0033110F" w:rsidRPr="00527E9E" w:rsidRDefault="00EB7495" w:rsidP="00E87580">
            <w:pPr>
              <w:pStyle w:val="En-tte"/>
              <w:rPr>
                <w:sz w:val="16"/>
              </w:rPr>
            </w:pPr>
            <w:r w:rsidRPr="00527E9E">
              <w:rPr>
                <w:sz w:val="16"/>
              </w:rPr>
              <w:t>D10</w:t>
            </w:r>
            <w:r w:rsidR="0033110F" w:rsidRPr="00527E9E">
              <w:rPr>
                <w:sz w:val="16"/>
              </w:rPr>
              <w:t>* faible valeur</w:t>
            </w:r>
          </w:p>
        </w:tc>
        <w:tc>
          <w:tcPr>
            <w:tcW w:w="0" w:type="auto"/>
          </w:tcPr>
          <w:p w14:paraId="4E78334E" w14:textId="77777777" w:rsidR="0033110F" w:rsidRPr="00527E9E" w:rsidRDefault="007E0DD1" w:rsidP="00E87580">
            <w:pPr>
              <w:pStyle w:val="En-tte"/>
              <w:rPr>
                <w:sz w:val="16"/>
              </w:rPr>
            </w:pPr>
            <w:r w:rsidRPr="00527E9E">
              <w:rPr>
                <w:sz w:val="16"/>
              </w:rPr>
              <w:t>D100/6</w:t>
            </w:r>
          </w:p>
        </w:tc>
      </w:tr>
      <w:tr w:rsidR="0033110F" w:rsidRPr="00527E9E" w14:paraId="7F86138C" w14:textId="77777777" w:rsidTr="00E87580">
        <w:trPr>
          <w:cantSplit/>
        </w:trPr>
        <w:tc>
          <w:tcPr>
            <w:tcW w:w="0" w:type="auto"/>
            <w:shd w:val="pct15" w:color="000000" w:fill="FFFFFF"/>
          </w:tcPr>
          <w:p w14:paraId="7DB4A633" w14:textId="77777777" w:rsidR="0033110F" w:rsidRPr="00527E9E" w:rsidRDefault="0033110F" w:rsidP="00E87580">
            <w:pPr>
              <w:pStyle w:val="En-tte"/>
              <w:jc w:val="center"/>
              <w:rPr>
                <w:sz w:val="16"/>
              </w:rPr>
            </w:pPr>
            <w:r w:rsidRPr="00527E9E">
              <w:rPr>
                <w:sz w:val="16"/>
              </w:rPr>
              <w:t>7-8</w:t>
            </w:r>
          </w:p>
        </w:tc>
        <w:tc>
          <w:tcPr>
            <w:tcW w:w="0" w:type="auto"/>
            <w:shd w:val="pct15" w:color="000000" w:fill="FFFFFF"/>
          </w:tcPr>
          <w:p w14:paraId="1658E40C" w14:textId="77777777" w:rsidR="0033110F" w:rsidRPr="00527E9E" w:rsidRDefault="0033110F" w:rsidP="00E87580">
            <w:pPr>
              <w:pStyle w:val="En-tte"/>
              <w:rPr>
                <w:sz w:val="16"/>
              </w:rPr>
            </w:pPr>
            <w:r w:rsidRPr="00527E9E">
              <w:rPr>
                <w:sz w:val="16"/>
              </w:rPr>
              <w:t>De travail</w:t>
            </w:r>
          </w:p>
        </w:tc>
        <w:tc>
          <w:tcPr>
            <w:tcW w:w="0" w:type="auto"/>
            <w:shd w:val="pct15" w:color="000000" w:fill="FFFFFF"/>
          </w:tcPr>
          <w:p w14:paraId="6B315B07" w14:textId="77777777" w:rsidR="0033110F" w:rsidRPr="00527E9E" w:rsidRDefault="00EB7495" w:rsidP="00E87580">
            <w:pPr>
              <w:pStyle w:val="En-tte"/>
              <w:rPr>
                <w:sz w:val="16"/>
              </w:rPr>
            </w:pPr>
            <w:r w:rsidRPr="00527E9E">
              <w:rPr>
                <w:sz w:val="16"/>
              </w:rPr>
              <w:t>D10</w:t>
            </w:r>
            <w:r w:rsidR="0033110F" w:rsidRPr="00527E9E">
              <w:rPr>
                <w:sz w:val="16"/>
              </w:rPr>
              <w:t xml:space="preserve"> faible valeur</w:t>
            </w:r>
          </w:p>
        </w:tc>
        <w:tc>
          <w:tcPr>
            <w:tcW w:w="0" w:type="auto"/>
            <w:shd w:val="pct15" w:color="000000" w:fill="FFFFFF"/>
          </w:tcPr>
          <w:p w14:paraId="5F7DFDFF" w14:textId="77777777" w:rsidR="0033110F" w:rsidRPr="00527E9E" w:rsidRDefault="007E0DD1" w:rsidP="00E87580">
            <w:pPr>
              <w:pStyle w:val="En-tte"/>
              <w:rPr>
                <w:sz w:val="16"/>
              </w:rPr>
            </w:pPr>
            <w:r w:rsidRPr="00527E9E">
              <w:rPr>
                <w:sz w:val="16"/>
              </w:rPr>
              <w:t>D100/4</w:t>
            </w:r>
          </w:p>
        </w:tc>
      </w:tr>
      <w:tr w:rsidR="0033110F" w:rsidRPr="00527E9E" w14:paraId="4C2116CC" w14:textId="77777777" w:rsidTr="00E87580">
        <w:trPr>
          <w:cantSplit/>
        </w:trPr>
        <w:tc>
          <w:tcPr>
            <w:tcW w:w="0" w:type="auto"/>
          </w:tcPr>
          <w:p w14:paraId="55A8E1FC" w14:textId="77777777" w:rsidR="0033110F" w:rsidRPr="00527E9E" w:rsidRDefault="0033110F" w:rsidP="00E87580">
            <w:pPr>
              <w:pStyle w:val="En-tte"/>
              <w:jc w:val="center"/>
              <w:rPr>
                <w:sz w:val="16"/>
              </w:rPr>
            </w:pPr>
            <w:r w:rsidRPr="00527E9E">
              <w:rPr>
                <w:sz w:val="16"/>
              </w:rPr>
              <w:t>9-10</w:t>
            </w:r>
          </w:p>
        </w:tc>
        <w:tc>
          <w:tcPr>
            <w:tcW w:w="0" w:type="auto"/>
          </w:tcPr>
          <w:p w14:paraId="4AF271C3" w14:textId="77777777" w:rsidR="0033110F" w:rsidRPr="00527E9E" w:rsidRDefault="0033110F" w:rsidP="00E87580">
            <w:pPr>
              <w:pStyle w:val="En-tte"/>
              <w:rPr>
                <w:sz w:val="16"/>
              </w:rPr>
            </w:pPr>
            <w:r w:rsidRPr="00527E9E">
              <w:rPr>
                <w:sz w:val="16"/>
              </w:rPr>
              <w:t>Fonctionnels</w:t>
            </w:r>
          </w:p>
        </w:tc>
        <w:tc>
          <w:tcPr>
            <w:tcW w:w="0" w:type="auto"/>
          </w:tcPr>
          <w:p w14:paraId="52033149" w14:textId="77777777" w:rsidR="0033110F" w:rsidRPr="00527E9E" w:rsidRDefault="00EB7495" w:rsidP="00E87580">
            <w:pPr>
              <w:pStyle w:val="En-tte"/>
              <w:rPr>
                <w:sz w:val="16"/>
              </w:rPr>
            </w:pPr>
            <w:r w:rsidRPr="00527E9E">
              <w:rPr>
                <w:sz w:val="16"/>
              </w:rPr>
              <w:t>D10</w:t>
            </w:r>
            <w:r w:rsidR="0033110F" w:rsidRPr="00527E9E">
              <w:rPr>
                <w:sz w:val="16"/>
              </w:rPr>
              <w:t>* valeur moyenne</w:t>
            </w:r>
          </w:p>
        </w:tc>
        <w:tc>
          <w:tcPr>
            <w:tcW w:w="0" w:type="auto"/>
          </w:tcPr>
          <w:p w14:paraId="5F86A97D" w14:textId="77777777" w:rsidR="0033110F" w:rsidRPr="00527E9E" w:rsidRDefault="007E0DD1" w:rsidP="00E87580">
            <w:pPr>
              <w:pStyle w:val="En-tte"/>
              <w:rPr>
                <w:sz w:val="16"/>
              </w:rPr>
            </w:pPr>
            <w:r w:rsidRPr="00527E9E">
              <w:rPr>
                <w:sz w:val="16"/>
              </w:rPr>
              <w:t>D100/2</w:t>
            </w:r>
          </w:p>
        </w:tc>
      </w:tr>
      <w:tr w:rsidR="0033110F" w:rsidRPr="00527E9E" w14:paraId="275C359C" w14:textId="77777777" w:rsidTr="00E87580">
        <w:trPr>
          <w:cantSplit/>
        </w:trPr>
        <w:tc>
          <w:tcPr>
            <w:tcW w:w="0" w:type="auto"/>
            <w:shd w:val="pct15" w:color="000000" w:fill="FFFFFF"/>
          </w:tcPr>
          <w:p w14:paraId="2C7469A6" w14:textId="77777777" w:rsidR="0033110F" w:rsidRPr="00527E9E" w:rsidRDefault="0033110F" w:rsidP="00E87580">
            <w:pPr>
              <w:pStyle w:val="En-tte"/>
              <w:jc w:val="center"/>
              <w:rPr>
                <w:sz w:val="16"/>
              </w:rPr>
            </w:pPr>
            <w:r w:rsidRPr="00527E9E">
              <w:rPr>
                <w:sz w:val="16"/>
              </w:rPr>
              <w:t>11-12</w:t>
            </w:r>
          </w:p>
        </w:tc>
        <w:tc>
          <w:tcPr>
            <w:tcW w:w="0" w:type="auto"/>
            <w:shd w:val="pct15" w:color="000000" w:fill="FFFFFF"/>
          </w:tcPr>
          <w:p w14:paraId="0905E178" w14:textId="77777777" w:rsidR="0033110F" w:rsidRPr="00527E9E" w:rsidRDefault="0033110F" w:rsidP="00E87580">
            <w:pPr>
              <w:pStyle w:val="En-tte"/>
              <w:rPr>
                <w:sz w:val="16"/>
              </w:rPr>
            </w:pPr>
            <w:r w:rsidRPr="00527E9E">
              <w:rPr>
                <w:sz w:val="16"/>
              </w:rPr>
              <w:t>Corrects, bonne coupe</w:t>
            </w:r>
          </w:p>
        </w:tc>
        <w:tc>
          <w:tcPr>
            <w:tcW w:w="0" w:type="auto"/>
            <w:shd w:val="pct15" w:color="000000" w:fill="FFFFFF"/>
          </w:tcPr>
          <w:p w14:paraId="41A77C1B" w14:textId="77777777" w:rsidR="0033110F" w:rsidRPr="00527E9E" w:rsidRDefault="00EB7495" w:rsidP="00E87580">
            <w:pPr>
              <w:pStyle w:val="En-tte"/>
              <w:rPr>
                <w:sz w:val="16"/>
              </w:rPr>
            </w:pPr>
            <w:r w:rsidRPr="00527E9E">
              <w:rPr>
                <w:sz w:val="16"/>
              </w:rPr>
              <w:t>D10</w:t>
            </w:r>
            <w:r w:rsidR="0033110F" w:rsidRPr="00527E9E">
              <w:rPr>
                <w:sz w:val="16"/>
              </w:rPr>
              <w:t xml:space="preserve"> valeur moyenne</w:t>
            </w:r>
          </w:p>
        </w:tc>
        <w:tc>
          <w:tcPr>
            <w:tcW w:w="0" w:type="auto"/>
            <w:shd w:val="pct15" w:color="000000" w:fill="FFFFFF"/>
          </w:tcPr>
          <w:p w14:paraId="5150E489" w14:textId="77777777" w:rsidR="0033110F" w:rsidRPr="00527E9E" w:rsidRDefault="007E0DD1" w:rsidP="00E87580">
            <w:pPr>
              <w:pStyle w:val="En-tte"/>
              <w:rPr>
                <w:sz w:val="16"/>
              </w:rPr>
            </w:pPr>
            <w:r w:rsidRPr="00527E9E">
              <w:rPr>
                <w:sz w:val="16"/>
              </w:rPr>
              <w:t>D100</w:t>
            </w:r>
          </w:p>
        </w:tc>
      </w:tr>
      <w:tr w:rsidR="0033110F" w:rsidRPr="00527E9E" w14:paraId="1120266E" w14:textId="77777777" w:rsidTr="00E87580">
        <w:trPr>
          <w:cantSplit/>
        </w:trPr>
        <w:tc>
          <w:tcPr>
            <w:tcW w:w="0" w:type="auto"/>
          </w:tcPr>
          <w:p w14:paraId="17817359" w14:textId="77777777" w:rsidR="0033110F" w:rsidRPr="00527E9E" w:rsidRDefault="0033110F" w:rsidP="00E87580">
            <w:pPr>
              <w:pStyle w:val="En-tte"/>
              <w:jc w:val="center"/>
              <w:rPr>
                <w:sz w:val="16"/>
              </w:rPr>
            </w:pPr>
            <w:r w:rsidRPr="00527E9E">
              <w:rPr>
                <w:sz w:val="16"/>
              </w:rPr>
              <w:t>13-14</w:t>
            </w:r>
          </w:p>
        </w:tc>
        <w:tc>
          <w:tcPr>
            <w:tcW w:w="0" w:type="auto"/>
          </w:tcPr>
          <w:p w14:paraId="5C32D05B" w14:textId="77777777" w:rsidR="0033110F" w:rsidRPr="00527E9E" w:rsidRDefault="0033110F" w:rsidP="00E87580">
            <w:pPr>
              <w:pStyle w:val="En-tte"/>
              <w:rPr>
                <w:sz w:val="16"/>
              </w:rPr>
            </w:pPr>
            <w:r w:rsidRPr="00527E9E">
              <w:rPr>
                <w:sz w:val="16"/>
              </w:rPr>
              <w:t>Beaux, colorés</w:t>
            </w:r>
          </w:p>
        </w:tc>
        <w:tc>
          <w:tcPr>
            <w:tcW w:w="0" w:type="auto"/>
          </w:tcPr>
          <w:p w14:paraId="247027A6" w14:textId="77777777" w:rsidR="0033110F" w:rsidRPr="00527E9E" w:rsidRDefault="00EB7495" w:rsidP="00E87580">
            <w:pPr>
              <w:pStyle w:val="En-tte"/>
              <w:rPr>
                <w:sz w:val="16"/>
              </w:rPr>
            </w:pPr>
            <w:r w:rsidRPr="00527E9E">
              <w:rPr>
                <w:sz w:val="16"/>
              </w:rPr>
              <w:t>D10</w:t>
            </w:r>
            <w:r w:rsidR="0033110F" w:rsidRPr="00527E9E">
              <w:rPr>
                <w:sz w:val="16"/>
              </w:rPr>
              <w:t>* précieux</w:t>
            </w:r>
          </w:p>
        </w:tc>
        <w:tc>
          <w:tcPr>
            <w:tcW w:w="0" w:type="auto"/>
          </w:tcPr>
          <w:p w14:paraId="7DADD70E" w14:textId="77777777" w:rsidR="0033110F" w:rsidRPr="00527E9E" w:rsidRDefault="007E0DD1" w:rsidP="00E87580">
            <w:pPr>
              <w:pStyle w:val="En-tte"/>
              <w:rPr>
                <w:sz w:val="16"/>
              </w:rPr>
            </w:pPr>
            <w:r w:rsidRPr="00527E9E">
              <w:rPr>
                <w:sz w:val="16"/>
              </w:rPr>
              <w:t>D100x2</w:t>
            </w:r>
          </w:p>
        </w:tc>
      </w:tr>
      <w:tr w:rsidR="0033110F" w:rsidRPr="00527E9E" w14:paraId="6E3A0A8E" w14:textId="77777777" w:rsidTr="00E87580">
        <w:trPr>
          <w:cantSplit/>
        </w:trPr>
        <w:tc>
          <w:tcPr>
            <w:tcW w:w="0" w:type="auto"/>
            <w:shd w:val="pct15" w:color="000000" w:fill="FFFFFF"/>
          </w:tcPr>
          <w:p w14:paraId="196F04A2" w14:textId="77777777" w:rsidR="0033110F" w:rsidRPr="00527E9E" w:rsidRDefault="0033110F" w:rsidP="00E87580">
            <w:pPr>
              <w:pStyle w:val="En-tte"/>
              <w:jc w:val="center"/>
              <w:rPr>
                <w:sz w:val="16"/>
              </w:rPr>
            </w:pPr>
            <w:r w:rsidRPr="00527E9E">
              <w:rPr>
                <w:sz w:val="16"/>
              </w:rPr>
              <w:t>15-16</w:t>
            </w:r>
          </w:p>
        </w:tc>
        <w:tc>
          <w:tcPr>
            <w:tcW w:w="0" w:type="auto"/>
            <w:shd w:val="pct15" w:color="000000" w:fill="FFFFFF"/>
          </w:tcPr>
          <w:p w14:paraId="531176F1" w14:textId="77777777" w:rsidR="0033110F" w:rsidRPr="00527E9E" w:rsidRDefault="0033110F" w:rsidP="00E87580">
            <w:pPr>
              <w:pStyle w:val="En-tte"/>
              <w:rPr>
                <w:sz w:val="16"/>
              </w:rPr>
            </w:pPr>
            <w:r w:rsidRPr="00527E9E">
              <w:rPr>
                <w:sz w:val="16"/>
              </w:rPr>
              <w:t>Très beaux, couleurs vives</w:t>
            </w:r>
          </w:p>
        </w:tc>
        <w:tc>
          <w:tcPr>
            <w:tcW w:w="0" w:type="auto"/>
            <w:shd w:val="pct15" w:color="000000" w:fill="FFFFFF"/>
          </w:tcPr>
          <w:p w14:paraId="600CEF50" w14:textId="77777777" w:rsidR="0033110F" w:rsidRPr="00527E9E" w:rsidRDefault="00EB7495" w:rsidP="00E87580">
            <w:pPr>
              <w:pStyle w:val="En-tte"/>
              <w:rPr>
                <w:sz w:val="16"/>
              </w:rPr>
            </w:pPr>
            <w:r w:rsidRPr="00527E9E">
              <w:rPr>
                <w:sz w:val="16"/>
              </w:rPr>
              <w:t>D10</w:t>
            </w:r>
            <w:r w:rsidR="0033110F" w:rsidRPr="00527E9E">
              <w:rPr>
                <w:sz w:val="16"/>
              </w:rPr>
              <w:t xml:space="preserve"> précieux</w:t>
            </w:r>
          </w:p>
        </w:tc>
        <w:tc>
          <w:tcPr>
            <w:tcW w:w="0" w:type="auto"/>
            <w:shd w:val="pct15" w:color="000000" w:fill="FFFFFF"/>
          </w:tcPr>
          <w:p w14:paraId="6B45C240" w14:textId="77777777" w:rsidR="0033110F" w:rsidRPr="00527E9E" w:rsidRDefault="007E0DD1" w:rsidP="00E87580">
            <w:pPr>
              <w:pStyle w:val="En-tte"/>
              <w:rPr>
                <w:sz w:val="16"/>
              </w:rPr>
            </w:pPr>
            <w:r w:rsidRPr="00527E9E">
              <w:rPr>
                <w:sz w:val="16"/>
              </w:rPr>
              <w:t>D100x3</w:t>
            </w:r>
          </w:p>
        </w:tc>
      </w:tr>
      <w:tr w:rsidR="0033110F" w:rsidRPr="00527E9E" w14:paraId="63F469A6" w14:textId="77777777" w:rsidTr="00E87580">
        <w:trPr>
          <w:cantSplit/>
        </w:trPr>
        <w:tc>
          <w:tcPr>
            <w:tcW w:w="0" w:type="auto"/>
          </w:tcPr>
          <w:p w14:paraId="43B3ECC9" w14:textId="77777777" w:rsidR="0033110F" w:rsidRPr="00527E9E" w:rsidRDefault="0033110F" w:rsidP="00E87580">
            <w:pPr>
              <w:pStyle w:val="En-tte"/>
              <w:jc w:val="center"/>
              <w:rPr>
                <w:sz w:val="16"/>
              </w:rPr>
            </w:pPr>
            <w:r w:rsidRPr="00527E9E">
              <w:rPr>
                <w:sz w:val="16"/>
              </w:rPr>
              <w:t>17-18</w:t>
            </w:r>
          </w:p>
        </w:tc>
        <w:tc>
          <w:tcPr>
            <w:tcW w:w="0" w:type="auto"/>
          </w:tcPr>
          <w:p w14:paraId="688FB6F4" w14:textId="77777777" w:rsidR="0033110F" w:rsidRPr="00527E9E" w:rsidRDefault="0033110F" w:rsidP="00E87580">
            <w:pPr>
              <w:pStyle w:val="En-tte"/>
              <w:rPr>
                <w:sz w:val="16"/>
              </w:rPr>
            </w:pPr>
            <w:r w:rsidRPr="00527E9E">
              <w:rPr>
                <w:sz w:val="16"/>
              </w:rPr>
              <w:t>Superbes, fils d’argent</w:t>
            </w:r>
          </w:p>
        </w:tc>
        <w:tc>
          <w:tcPr>
            <w:tcW w:w="0" w:type="auto"/>
          </w:tcPr>
          <w:p w14:paraId="6C6AA9F8" w14:textId="77777777" w:rsidR="0033110F" w:rsidRPr="00527E9E" w:rsidRDefault="00EB7495" w:rsidP="00E87580">
            <w:pPr>
              <w:pStyle w:val="En-tte"/>
              <w:rPr>
                <w:sz w:val="16"/>
              </w:rPr>
            </w:pPr>
            <w:r w:rsidRPr="00527E9E">
              <w:rPr>
                <w:sz w:val="16"/>
              </w:rPr>
              <w:t>D10</w:t>
            </w:r>
            <w:r w:rsidR="0033110F" w:rsidRPr="00527E9E">
              <w:rPr>
                <w:sz w:val="16"/>
              </w:rPr>
              <w:t>* très précieux</w:t>
            </w:r>
          </w:p>
        </w:tc>
        <w:tc>
          <w:tcPr>
            <w:tcW w:w="0" w:type="auto"/>
          </w:tcPr>
          <w:p w14:paraId="53078E8C" w14:textId="77777777" w:rsidR="0033110F" w:rsidRPr="00527E9E" w:rsidRDefault="007E0DD1" w:rsidP="00E87580">
            <w:pPr>
              <w:pStyle w:val="En-tte"/>
              <w:rPr>
                <w:sz w:val="16"/>
              </w:rPr>
            </w:pPr>
            <w:r w:rsidRPr="00527E9E">
              <w:rPr>
                <w:sz w:val="16"/>
              </w:rPr>
              <w:t>D100x4</w:t>
            </w:r>
          </w:p>
        </w:tc>
      </w:tr>
      <w:tr w:rsidR="0033110F" w:rsidRPr="00527E9E" w14:paraId="68108807" w14:textId="77777777" w:rsidTr="00E87580">
        <w:trPr>
          <w:cantSplit/>
        </w:trPr>
        <w:tc>
          <w:tcPr>
            <w:tcW w:w="0" w:type="auto"/>
            <w:shd w:val="pct15" w:color="000000" w:fill="FFFFFF"/>
          </w:tcPr>
          <w:p w14:paraId="3285E883" w14:textId="77777777" w:rsidR="0033110F" w:rsidRPr="00527E9E" w:rsidRDefault="0033110F" w:rsidP="00E87580">
            <w:pPr>
              <w:pStyle w:val="En-tte"/>
              <w:jc w:val="center"/>
              <w:rPr>
                <w:sz w:val="16"/>
              </w:rPr>
            </w:pPr>
            <w:r w:rsidRPr="00527E9E">
              <w:rPr>
                <w:sz w:val="16"/>
              </w:rPr>
              <w:t>19</w:t>
            </w:r>
          </w:p>
        </w:tc>
        <w:tc>
          <w:tcPr>
            <w:tcW w:w="0" w:type="auto"/>
            <w:shd w:val="pct15" w:color="000000" w:fill="FFFFFF"/>
          </w:tcPr>
          <w:p w14:paraId="5635AFF2" w14:textId="77777777" w:rsidR="0033110F" w:rsidRPr="00527E9E" w:rsidRDefault="0033110F" w:rsidP="00E87580">
            <w:pPr>
              <w:pStyle w:val="En-tte"/>
              <w:rPr>
                <w:sz w:val="16"/>
              </w:rPr>
            </w:pPr>
            <w:r w:rsidRPr="00527E9E">
              <w:rPr>
                <w:sz w:val="16"/>
              </w:rPr>
              <w:t>Exceptionnels, fils d’or</w:t>
            </w:r>
          </w:p>
        </w:tc>
        <w:tc>
          <w:tcPr>
            <w:tcW w:w="0" w:type="auto"/>
            <w:shd w:val="pct15" w:color="000000" w:fill="FFFFFF"/>
          </w:tcPr>
          <w:p w14:paraId="64ABC641" w14:textId="77777777" w:rsidR="0033110F" w:rsidRPr="00527E9E" w:rsidRDefault="00EB7495" w:rsidP="00E87580">
            <w:pPr>
              <w:pStyle w:val="En-tte"/>
              <w:rPr>
                <w:sz w:val="16"/>
              </w:rPr>
            </w:pPr>
            <w:r w:rsidRPr="00527E9E">
              <w:rPr>
                <w:sz w:val="16"/>
              </w:rPr>
              <w:t>D10</w:t>
            </w:r>
            <w:r w:rsidR="0033110F" w:rsidRPr="00527E9E">
              <w:rPr>
                <w:sz w:val="16"/>
              </w:rPr>
              <w:t xml:space="preserve"> très précieux</w:t>
            </w:r>
          </w:p>
        </w:tc>
        <w:tc>
          <w:tcPr>
            <w:tcW w:w="0" w:type="auto"/>
            <w:shd w:val="pct15" w:color="000000" w:fill="FFFFFF"/>
          </w:tcPr>
          <w:p w14:paraId="2CE1A8AC" w14:textId="77777777" w:rsidR="0033110F" w:rsidRPr="00527E9E" w:rsidRDefault="007E0DD1" w:rsidP="00E87580">
            <w:pPr>
              <w:pStyle w:val="En-tte"/>
              <w:rPr>
                <w:sz w:val="16"/>
              </w:rPr>
            </w:pPr>
            <w:r w:rsidRPr="00527E9E">
              <w:rPr>
                <w:sz w:val="16"/>
              </w:rPr>
              <w:t>D100x5</w:t>
            </w:r>
          </w:p>
        </w:tc>
      </w:tr>
    </w:tbl>
    <w:p w14:paraId="5D3F6190" w14:textId="77777777" w:rsidR="00D75D15" w:rsidRPr="00527E9E" w:rsidRDefault="0033110F" w:rsidP="0033110F">
      <w:pPr>
        <w:ind w:left="1440"/>
        <w:rPr>
          <w:sz w:val="16"/>
          <w:szCs w:val="16"/>
        </w:rPr>
      </w:pPr>
      <w:r w:rsidRPr="00527E9E">
        <w:rPr>
          <w:sz w:val="16"/>
          <w:szCs w:val="16"/>
        </w:rPr>
        <w:t xml:space="preserve">* si </w:t>
      </w:r>
      <w:r w:rsidR="007E0DD1" w:rsidRPr="00527E9E">
        <w:rPr>
          <w:sz w:val="16"/>
          <w:szCs w:val="16"/>
        </w:rPr>
        <w:t xml:space="preserve">un dé = </w:t>
      </w:r>
      <w:r w:rsidRPr="00527E9E">
        <w:rPr>
          <w:sz w:val="16"/>
          <w:szCs w:val="16"/>
        </w:rPr>
        <w:t>‘0’ relancez et cumulez les résultats</w:t>
      </w:r>
    </w:p>
    <w:p w14:paraId="638EB62A" w14:textId="77777777" w:rsidR="0033110F" w:rsidRPr="00527E9E" w:rsidRDefault="0033110F" w:rsidP="0033110F">
      <w:pPr>
        <w:numPr>
          <w:ilvl w:val="0"/>
          <w:numId w:val="13"/>
        </w:numPr>
      </w:pPr>
      <w:r w:rsidRPr="00527E9E">
        <w:rPr>
          <w:b/>
        </w:rPr>
        <w:t>Talents</w:t>
      </w:r>
      <w:r w:rsidRPr="00527E9E">
        <w:t xml:space="preserve"> connus par le PNJ.</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296"/>
        <w:gridCol w:w="3691"/>
        <w:gridCol w:w="1609"/>
        <w:gridCol w:w="1705"/>
      </w:tblGrid>
      <w:tr w:rsidR="0033110F" w:rsidRPr="00527E9E" w14:paraId="7BFEC5C2" w14:textId="77777777" w:rsidTr="00E87580">
        <w:tc>
          <w:tcPr>
            <w:tcW w:w="0" w:type="auto"/>
          </w:tcPr>
          <w:p w14:paraId="74EF55D3" w14:textId="77777777" w:rsidR="0033110F" w:rsidRPr="00527E9E" w:rsidRDefault="0033110F" w:rsidP="00E87580">
            <w:pPr>
              <w:jc w:val="center"/>
              <w:rPr>
                <w:b/>
                <w:sz w:val="16"/>
              </w:rPr>
            </w:pPr>
            <w:r w:rsidRPr="00527E9E">
              <w:rPr>
                <w:b/>
                <w:sz w:val="16"/>
              </w:rPr>
              <w:t>2D10</w:t>
            </w:r>
          </w:p>
        </w:tc>
        <w:tc>
          <w:tcPr>
            <w:tcW w:w="0" w:type="auto"/>
            <w:shd w:val="clear" w:color="auto" w:fill="auto"/>
          </w:tcPr>
          <w:p w14:paraId="1CBC876D" w14:textId="77777777" w:rsidR="0033110F" w:rsidRPr="00527E9E" w:rsidRDefault="0033110F" w:rsidP="00E87580">
            <w:pPr>
              <w:jc w:val="center"/>
              <w:rPr>
                <w:b/>
                <w:sz w:val="16"/>
              </w:rPr>
            </w:pPr>
            <w:r w:rsidRPr="00527E9E">
              <w:rPr>
                <w:b/>
                <w:sz w:val="16"/>
              </w:rPr>
              <w:t>Base</w:t>
            </w:r>
          </w:p>
        </w:tc>
        <w:tc>
          <w:tcPr>
            <w:tcW w:w="0" w:type="auto"/>
            <w:shd w:val="clear" w:color="auto" w:fill="auto"/>
          </w:tcPr>
          <w:p w14:paraId="07A4192C" w14:textId="77777777" w:rsidR="0033110F" w:rsidRPr="00527E9E" w:rsidRDefault="0033110F" w:rsidP="00E87580">
            <w:pPr>
              <w:jc w:val="center"/>
              <w:rPr>
                <w:b/>
                <w:sz w:val="16"/>
              </w:rPr>
            </w:pPr>
            <w:r w:rsidRPr="00527E9E">
              <w:rPr>
                <w:b/>
                <w:sz w:val="16"/>
              </w:rPr>
              <w:t>Profession</w:t>
            </w:r>
          </w:p>
        </w:tc>
        <w:tc>
          <w:tcPr>
            <w:tcW w:w="0" w:type="auto"/>
            <w:shd w:val="clear" w:color="auto" w:fill="auto"/>
          </w:tcPr>
          <w:p w14:paraId="3D6665C8" w14:textId="77777777" w:rsidR="0033110F" w:rsidRPr="00527E9E" w:rsidRDefault="0033110F" w:rsidP="00E87580">
            <w:pPr>
              <w:jc w:val="center"/>
              <w:rPr>
                <w:b/>
                <w:sz w:val="16"/>
              </w:rPr>
            </w:pPr>
            <w:r w:rsidRPr="00527E9E">
              <w:rPr>
                <w:b/>
                <w:sz w:val="16"/>
              </w:rPr>
              <w:t>Spécial</w:t>
            </w:r>
          </w:p>
        </w:tc>
        <w:tc>
          <w:tcPr>
            <w:tcW w:w="0" w:type="auto"/>
            <w:shd w:val="clear" w:color="auto" w:fill="auto"/>
          </w:tcPr>
          <w:p w14:paraId="1C5B775C" w14:textId="77777777" w:rsidR="0033110F" w:rsidRPr="00527E9E" w:rsidRDefault="0033110F" w:rsidP="00E87580">
            <w:pPr>
              <w:jc w:val="center"/>
              <w:rPr>
                <w:b/>
                <w:sz w:val="16"/>
              </w:rPr>
            </w:pPr>
            <w:r w:rsidRPr="00527E9E">
              <w:rPr>
                <w:b/>
                <w:sz w:val="16"/>
              </w:rPr>
              <w:t>Arme</w:t>
            </w:r>
          </w:p>
        </w:tc>
      </w:tr>
      <w:tr w:rsidR="0033110F" w:rsidRPr="00527E9E" w14:paraId="0B8DA199" w14:textId="77777777" w:rsidTr="00E87580">
        <w:tc>
          <w:tcPr>
            <w:tcW w:w="0" w:type="auto"/>
            <w:shd w:val="clear" w:color="auto" w:fill="B3B3B3"/>
          </w:tcPr>
          <w:p w14:paraId="77F58C4C" w14:textId="77777777" w:rsidR="0033110F" w:rsidRPr="00527E9E" w:rsidRDefault="0033110F" w:rsidP="00E87580">
            <w:pPr>
              <w:jc w:val="center"/>
              <w:rPr>
                <w:sz w:val="16"/>
              </w:rPr>
            </w:pPr>
            <w:r w:rsidRPr="00527E9E">
              <w:rPr>
                <w:sz w:val="16"/>
              </w:rPr>
              <w:t>2</w:t>
            </w:r>
          </w:p>
        </w:tc>
        <w:tc>
          <w:tcPr>
            <w:tcW w:w="0" w:type="auto"/>
            <w:shd w:val="clear" w:color="auto" w:fill="B3B3B3"/>
          </w:tcPr>
          <w:p w14:paraId="2214444F" w14:textId="77777777" w:rsidR="0033110F" w:rsidRPr="00527E9E" w:rsidRDefault="006C666B" w:rsidP="00E87580">
            <w:pPr>
              <w:jc w:val="center"/>
              <w:rPr>
                <w:sz w:val="16"/>
              </w:rPr>
            </w:pPr>
            <w:r w:rsidRPr="00527E9E">
              <w:rPr>
                <w:sz w:val="16"/>
              </w:rPr>
              <w:t>S</w:t>
            </w:r>
            <w:r w:rsidR="0033110F" w:rsidRPr="00527E9E">
              <w:rPr>
                <w:sz w:val="16"/>
              </w:rPr>
              <w:t>urvie</w:t>
            </w:r>
          </w:p>
        </w:tc>
        <w:tc>
          <w:tcPr>
            <w:tcW w:w="0" w:type="auto"/>
            <w:shd w:val="clear" w:color="auto" w:fill="B3B3B3"/>
          </w:tcPr>
          <w:p w14:paraId="7E8D588C" w14:textId="77777777" w:rsidR="0033110F" w:rsidRPr="00527E9E" w:rsidRDefault="0033110F" w:rsidP="00E87580">
            <w:pPr>
              <w:jc w:val="center"/>
              <w:rPr>
                <w:sz w:val="16"/>
              </w:rPr>
            </w:pPr>
            <w:r w:rsidRPr="00527E9E">
              <w:rPr>
                <w:sz w:val="16"/>
              </w:rPr>
              <w:t>potier/charpentier/maçon/brasseur</w:t>
            </w:r>
          </w:p>
        </w:tc>
        <w:tc>
          <w:tcPr>
            <w:tcW w:w="0" w:type="auto"/>
            <w:shd w:val="clear" w:color="auto" w:fill="B3B3B3"/>
          </w:tcPr>
          <w:p w14:paraId="0F8AE880" w14:textId="77777777" w:rsidR="0033110F" w:rsidRPr="00527E9E" w:rsidRDefault="0033110F" w:rsidP="00E87580">
            <w:pPr>
              <w:jc w:val="center"/>
              <w:rPr>
                <w:sz w:val="16"/>
              </w:rPr>
            </w:pPr>
            <w:r w:rsidRPr="00527E9E">
              <w:rPr>
                <w:sz w:val="16"/>
              </w:rPr>
              <w:t>Assassin</w:t>
            </w:r>
          </w:p>
        </w:tc>
        <w:tc>
          <w:tcPr>
            <w:tcW w:w="0" w:type="auto"/>
            <w:shd w:val="clear" w:color="auto" w:fill="B3B3B3"/>
          </w:tcPr>
          <w:p w14:paraId="5F0630DE" w14:textId="77777777" w:rsidR="0033110F" w:rsidRPr="00527E9E" w:rsidRDefault="006C666B" w:rsidP="00E87580">
            <w:pPr>
              <w:jc w:val="center"/>
              <w:rPr>
                <w:sz w:val="16"/>
              </w:rPr>
            </w:pPr>
            <w:r w:rsidRPr="00527E9E">
              <w:rPr>
                <w:sz w:val="16"/>
              </w:rPr>
              <w:t>Spéciale</w:t>
            </w:r>
          </w:p>
        </w:tc>
      </w:tr>
      <w:tr w:rsidR="0033110F" w:rsidRPr="00527E9E" w14:paraId="107A6224" w14:textId="77777777" w:rsidTr="00E87580">
        <w:tc>
          <w:tcPr>
            <w:tcW w:w="0" w:type="auto"/>
            <w:shd w:val="clear" w:color="auto" w:fill="C0C0C0"/>
          </w:tcPr>
          <w:p w14:paraId="537D221A" w14:textId="77777777" w:rsidR="0033110F" w:rsidRPr="00527E9E" w:rsidRDefault="0033110F" w:rsidP="00E87580">
            <w:pPr>
              <w:jc w:val="center"/>
              <w:rPr>
                <w:sz w:val="16"/>
              </w:rPr>
            </w:pPr>
            <w:r w:rsidRPr="00527E9E">
              <w:rPr>
                <w:sz w:val="16"/>
              </w:rPr>
              <w:t>3</w:t>
            </w:r>
          </w:p>
        </w:tc>
        <w:tc>
          <w:tcPr>
            <w:tcW w:w="0" w:type="auto"/>
            <w:shd w:val="clear" w:color="auto" w:fill="C0C0C0"/>
          </w:tcPr>
          <w:p w14:paraId="02923024" w14:textId="77777777" w:rsidR="0033110F" w:rsidRPr="00527E9E" w:rsidRDefault="006C666B" w:rsidP="00E87580">
            <w:pPr>
              <w:jc w:val="center"/>
              <w:rPr>
                <w:sz w:val="16"/>
              </w:rPr>
            </w:pPr>
            <w:r w:rsidRPr="00527E9E">
              <w:rPr>
                <w:sz w:val="16"/>
              </w:rPr>
              <w:t>E</w:t>
            </w:r>
            <w:r w:rsidR="0033110F" w:rsidRPr="00527E9E">
              <w:rPr>
                <w:sz w:val="16"/>
              </w:rPr>
              <w:t>scalade</w:t>
            </w:r>
          </w:p>
        </w:tc>
        <w:tc>
          <w:tcPr>
            <w:tcW w:w="0" w:type="auto"/>
            <w:shd w:val="clear" w:color="auto" w:fill="C0C0C0"/>
          </w:tcPr>
          <w:p w14:paraId="3D4D8FBF" w14:textId="77777777" w:rsidR="0033110F" w:rsidRPr="00527E9E" w:rsidRDefault="0033110F" w:rsidP="00E87580">
            <w:pPr>
              <w:jc w:val="center"/>
              <w:rPr>
                <w:sz w:val="16"/>
              </w:rPr>
            </w:pPr>
            <w:r w:rsidRPr="00527E9E">
              <w:rPr>
                <w:sz w:val="16"/>
              </w:rPr>
              <w:t>homme d’arme/cavalier régulier</w:t>
            </w:r>
          </w:p>
        </w:tc>
        <w:tc>
          <w:tcPr>
            <w:tcW w:w="0" w:type="auto"/>
            <w:shd w:val="clear" w:color="auto" w:fill="C0C0C0"/>
          </w:tcPr>
          <w:p w14:paraId="639074D8" w14:textId="77777777" w:rsidR="0033110F" w:rsidRPr="00527E9E" w:rsidRDefault="0033110F" w:rsidP="00E87580">
            <w:pPr>
              <w:jc w:val="center"/>
              <w:rPr>
                <w:sz w:val="16"/>
              </w:rPr>
            </w:pPr>
            <w:r w:rsidRPr="00527E9E">
              <w:rPr>
                <w:sz w:val="16"/>
              </w:rPr>
              <w:t>Mathématicien</w:t>
            </w:r>
          </w:p>
        </w:tc>
        <w:tc>
          <w:tcPr>
            <w:tcW w:w="0" w:type="auto"/>
            <w:shd w:val="clear" w:color="auto" w:fill="C0C0C0"/>
          </w:tcPr>
          <w:p w14:paraId="37DF66E0" w14:textId="77777777" w:rsidR="0033110F" w:rsidRPr="00527E9E" w:rsidRDefault="0033110F" w:rsidP="00E87580">
            <w:pPr>
              <w:jc w:val="center"/>
              <w:rPr>
                <w:sz w:val="16"/>
              </w:rPr>
            </w:pPr>
            <w:r w:rsidRPr="00527E9E">
              <w:rPr>
                <w:sz w:val="16"/>
              </w:rPr>
              <w:t>Combat à cheval</w:t>
            </w:r>
          </w:p>
        </w:tc>
      </w:tr>
      <w:tr w:rsidR="0033110F" w:rsidRPr="00527E9E" w14:paraId="02E15F0C" w14:textId="77777777" w:rsidTr="00E87580">
        <w:tc>
          <w:tcPr>
            <w:tcW w:w="0" w:type="auto"/>
            <w:shd w:val="clear" w:color="auto" w:fill="CCCCCC"/>
          </w:tcPr>
          <w:p w14:paraId="4213AC7C" w14:textId="77777777" w:rsidR="0033110F" w:rsidRPr="00527E9E" w:rsidRDefault="0033110F" w:rsidP="00E87580">
            <w:pPr>
              <w:jc w:val="center"/>
              <w:rPr>
                <w:sz w:val="16"/>
              </w:rPr>
            </w:pPr>
            <w:r w:rsidRPr="00527E9E">
              <w:rPr>
                <w:sz w:val="16"/>
              </w:rPr>
              <w:t>4</w:t>
            </w:r>
          </w:p>
        </w:tc>
        <w:tc>
          <w:tcPr>
            <w:tcW w:w="0" w:type="auto"/>
            <w:shd w:val="clear" w:color="auto" w:fill="CCCCCC"/>
          </w:tcPr>
          <w:p w14:paraId="07CCEDBD" w14:textId="77777777" w:rsidR="0033110F" w:rsidRPr="00527E9E" w:rsidRDefault="006C666B" w:rsidP="00E87580">
            <w:pPr>
              <w:jc w:val="center"/>
              <w:rPr>
                <w:sz w:val="16"/>
              </w:rPr>
            </w:pPr>
            <w:r w:rsidRPr="00527E9E">
              <w:rPr>
                <w:sz w:val="16"/>
              </w:rPr>
              <w:t>N</w:t>
            </w:r>
            <w:r w:rsidR="0033110F" w:rsidRPr="00527E9E">
              <w:rPr>
                <w:sz w:val="16"/>
              </w:rPr>
              <w:t>age</w:t>
            </w:r>
          </w:p>
        </w:tc>
        <w:tc>
          <w:tcPr>
            <w:tcW w:w="0" w:type="auto"/>
            <w:shd w:val="clear" w:color="auto" w:fill="CCCCCC"/>
          </w:tcPr>
          <w:p w14:paraId="5BC91339" w14:textId="77777777" w:rsidR="0033110F" w:rsidRPr="00527E9E" w:rsidRDefault="0033110F" w:rsidP="00E87580">
            <w:pPr>
              <w:jc w:val="center"/>
              <w:rPr>
                <w:sz w:val="16"/>
              </w:rPr>
            </w:pPr>
            <w:r w:rsidRPr="00527E9E">
              <w:rPr>
                <w:sz w:val="16"/>
              </w:rPr>
              <w:t>chef guerrier/de troupe/tacticien/stratège</w:t>
            </w:r>
          </w:p>
        </w:tc>
        <w:tc>
          <w:tcPr>
            <w:tcW w:w="0" w:type="auto"/>
            <w:shd w:val="clear" w:color="auto" w:fill="CCCCCC"/>
          </w:tcPr>
          <w:p w14:paraId="4BF347F3" w14:textId="77777777" w:rsidR="0033110F" w:rsidRPr="00527E9E" w:rsidRDefault="0033110F" w:rsidP="00E87580">
            <w:pPr>
              <w:jc w:val="center"/>
              <w:rPr>
                <w:sz w:val="16"/>
              </w:rPr>
            </w:pPr>
            <w:r w:rsidRPr="00527E9E">
              <w:rPr>
                <w:sz w:val="16"/>
              </w:rPr>
              <w:t>Alchimiste</w:t>
            </w:r>
          </w:p>
        </w:tc>
        <w:tc>
          <w:tcPr>
            <w:tcW w:w="0" w:type="auto"/>
            <w:shd w:val="clear" w:color="auto" w:fill="CCCCCC"/>
          </w:tcPr>
          <w:p w14:paraId="4F1C11BD" w14:textId="77777777" w:rsidR="0033110F" w:rsidRPr="00527E9E" w:rsidRDefault="0033110F" w:rsidP="00E87580">
            <w:pPr>
              <w:jc w:val="center"/>
              <w:rPr>
                <w:sz w:val="16"/>
              </w:rPr>
            </w:pPr>
            <w:r w:rsidRPr="00527E9E">
              <w:rPr>
                <w:sz w:val="16"/>
              </w:rPr>
              <w:t>Combat à 2 armes</w:t>
            </w:r>
          </w:p>
        </w:tc>
      </w:tr>
      <w:tr w:rsidR="0033110F" w:rsidRPr="00527E9E" w14:paraId="14907F6E" w14:textId="77777777" w:rsidTr="00E87580">
        <w:tc>
          <w:tcPr>
            <w:tcW w:w="0" w:type="auto"/>
            <w:shd w:val="clear" w:color="auto" w:fill="D9D9D9"/>
          </w:tcPr>
          <w:p w14:paraId="1B080B9B" w14:textId="77777777" w:rsidR="0033110F" w:rsidRPr="00527E9E" w:rsidRDefault="0033110F" w:rsidP="00E87580">
            <w:pPr>
              <w:jc w:val="center"/>
              <w:rPr>
                <w:sz w:val="16"/>
              </w:rPr>
            </w:pPr>
            <w:r w:rsidRPr="00527E9E">
              <w:rPr>
                <w:sz w:val="16"/>
              </w:rPr>
              <w:t>5</w:t>
            </w:r>
          </w:p>
        </w:tc>
        <w:tc>
          <w:tcPr>
            <w:tcW w:w="0" w:type="auto"/>
            <w:shd w:val="clear" w:color="auto" w:fill="D9D9D9"/>
          </w:tcPr>
          <w:p w14:paraId="1EB1EE4A" w14:textId="77777777" w:rsidR="0033110F" w:rsidRPr="00527E9E" w:rsidRDefault="006C666B" w:rsidP="00E87580">
            <w:pPr>
              <w:jc w:val="center"/>
              <w:rPr>
                <w:sz w:val="16"/>
              </w:rPr>
            </w:pPr>
            <w:r w:rsidRPr="00527E9E">
              <w:rPr>
                <w:sz w:val="16"/>
              </w:rPr>
              <w:t>R</w:t>
            </w:r>
            <w:r w:rsidR="0033110F" w:rsidRPr="00527E9E">
              <w:rPr>
                <w:sz w:val="16"/>
              </w:rPr>
              <w:t>hétorique</w:t>
            </w:r>
          </w:p>
        </w:tc>
        <w:tc>
          <w:tcPr>
            <w:tcW w:w="0" w:type="auto"/>
            <w:shd w:val="clear" w:color="auto" w:fill="D9D9D9"/>
          </w:tcPr>
          <w:p w14:paraId="2B0F411C" w14:textId="77777777" w:rsidR="0033110F" w:rsidRPr="00527E9E" w:rsidRDefault="0033110F" w:rsidP="00E87580">
            <w:pPr>
              <w:jc w:val="center"/>
              <w:rPr>
                <w:sz w:val="16"/>
              </w:rPr>
            </w:pPr>
            <w:r w:rsidRPr="00527E9E">
              <w:rPr>
                <w:sz w:val="16"/>
              </w:rPr>
              <w:t>marin/marinier/marin-pêcheur</w:t>
            </w:r>
            <w:r w:rsidR="00CC5544" w:rsidRPr="00527E9E">
              <w:rPr>
                <w:sz w:val="16"/>
              </w:rPr>
              <w:t>/équarisseur</w:t>
            </w:r>
          </w:p>
        </w:tc>
        <w:tc>
          <w:tcPr>
            <w:tcW w:w="0" w:type="auto"/>
            <w:shd w:val="clear" w:color="auto" w:fill="D9D9D9"/>
          </w:tcPr>
          <w:p w14:paraId="034199CE" w14:textId="77777777" w:rsidR="0033110F" w:rsidRPr="00527E9E" w:rsidRDefault="0033110F" w:rsidP="00E87580">
            <w:pPr>
              <w:jc w:val="center"/>
              <w:rPr>
                <w:sz w:val="16"/>
              </w:rPr>
            </w:pPr>
            <w:r w:rsidRPr="00527E9E">
              <w:rPr>
                <w:sz w:val="16"/>
              </w:rPr>
              <w:t>Astrologue</w:t>
            </w:r>
          </w:p>
        </w:tc>
        <w:tc>
          <w:tcPr>
            <w:tcW w:w="0" w:type="auto"/>
            <w:shd w:val="clear" w:color="auto" w:fill="D9D9D9"/>
          </w:tcPr>
          <w:p w14:paraId="06B62405" w14:textId="77777777" w:rsidR="0033110F" w:rsidRPr="00527E9E" w:rsidRDefault="0033110F" w:rsidP="00E87580">
            <w:pPr>
              <w:jc w:val="center"/>
              <w:rPr>
                <w:sz w:val="16"/>
              </w:rPr>
            </w:pPr>
            <w:r w:rsidRPr="00527E9E">
              <w:rPr>
                <w:sz w:val="16"/>
              </w:rPr>
              <w:t>Acrobatie combat</w:t>
            </w:r>
          </w:p>
        </w:tc>
      </w:tr>
      <w:tr w:rsidR="0033110F" w:rsidRPr="00527E9E" w14:paraId="6FDE2221" w14:textId="77777777" w:rsidTr="00E87580">
        <w:tc>
          <w:tcPr>
            <w:tcW w:w="0" w:type="auto"/>
            <w:shd w:val="clear" w:color="auto" w:fill="E0E0E0"/>
          </w:tcPr>
          <w:p w14:paraId="06755E7F" w14:textId="77777777" w:rsidR="0033110F" w:rsidRPr="00527E9E" w:rsidRDefault="0033110F" w:rsidP="00E87580">
            <w:pPr>
              <w:jc w:val="center"/>
              <w:rPr>
                <w:sz w:val="16"/>
              </w:rPr>
            </w:pPr>
            <w:r w:rsidRPr="00527E9E">
              <w:rPr>
                <w:sz w:val="16"/>
              </w:rPr>
              <w:t>6</w:t>
            </w:r>
          </w:p>
        </w:tc>
        <w:tc>
          <w:tcPr>
            <w:tcW w:w="0" w:type="auto"/>
            <w:shd w:val="clear" w:color="auto" w:fill="E0E0E0"/>
          </w:tcPr>
          <w:p w14:paraId="5FB6D390" w14:textId="77777777" w:rsidR="0033110F" w:rsidRPr="00527E9E" w:rsidRDefault="006C666B" w:rsidP="00E87580">
            <w:pPr>
              <w:jc w:val="center"/>
              <w:rPr>
                <w:sz w:val="16"/>
              </w:rPr>
            </w:pPr>
            <w:r w:rsidRPr="00527E9E">
              <w:rPr>
                <w:sz w:val="16"/>
              </w:rPr>
              <w:t>C</w:t>
            </w:r>
            <w:r w:rsidR="0033110F" w:rsidRPr="00527E9E">
              <w:rPr>
                <w:sz w:val="16"/>
              </w:rPr>
              <w:t>ueillette</w:t>
            </w:r>
          </w:p>
        </w:tc>
        <w:tc>
          <w:tcPr>
            <w:tcW w:w="0" w:type="auto"/>
            <w:shd w:val="clear" w:color="auto" w:fill="E0E0E0"/>
          </w:tcPr>
          <w:p w14:paraId="03DF1DF6" w14:textId="77777777" w:rsidR="0033110F" w:rsidRPr="00527E9E" w:rsidRDefault="0033110F" w:rsidP="00E87580">
            <w:pPr>
              <w:jc w:val="center"/>
              <w:rPr>
                <w:sz w:val="16"/>
              </w:rPr>
            </w:pPr>
            <w:r w:rsidRPr="00527E9E">
              <w:rPr>
                <w:sz w:val="16"/>
              </w:rPr>
              <w:t>médecin/herboriste/chef coq</w:t>
            </w:r>
          </w:p>
        </w:tc>
        <w:tc>
          <w:tcPr>
            <w:tcW w:w="0" w:type="auto"/>
            <w:shd w:val="clear" w:color="auto" w:fill="E0E0E0"/>
          </w:tcPr>
          <w:p w14:paraId="218D0BAF" w14:textId="77777777" w:rsidR="0033110F" w:rsidRPr="00527E9E" w:rsidRDefault="0033110F" w:rsidP="00E87580">
            <w:pPr>
              <w:jc w:val="center"/>
              <w:rPr>
                <w:sz w:val="16"/>
              </w:rPr>
            </w:pPr>
            <w:r w:rsidRPr="00527E9E">
              <w:rPr>
                <w:sz w:val="16"/>
              </w:rPr>
              <w:t>Architecte</w:t>
            </w:r>
          </w:p>
        </w:tc>
        <w:tc>
          <w:tcPr>
            <w:tcW w:w="0" w:type="auto"/>
            <w:shd w:val="clear" w:color="auto" w:fill="E0E0E0"/>
          </w:tcPr>
          <w:p w14:paraId="3B05FD95" w14:textId="77777777" w:rsidR="0033110F" w:rsidRPr="00527E9E" w:rsidRDefault="0033110F" w:rsidP="00E87580">
            <w:pPr>
              <w:jc w:val="center"/>
              <w:rPr>
                <w:sz w:val="16"/>
              </w:rPr>
            </w:pPr>
            <w:r w:rsidRPr="00527E9E">
              <w:rPr>
                <w:sz w:val="16"/>
              </w:rPr>
              <w:t>Arbalète*</w:t>
            </w:r>
          </w:p>
        </w:tc>
      </w:tr>
      <w:tr w:rsidR="0033110F" w:rsidRPr="00527E9E" w14:paraId="43B98059" w14:textId="77777777" w:rsidTr="00E87580">
        <w:tc>
          <w:tcPr>
            <w:tcW w:w="0" w:type="auto"/>
            <w:shd w:val="clear" w:color="auto" w:fill="E6E6E6"/>
          </w:tcPr>
          <w:p w14:paraId="37D0467F" w14:textId="77777777" w:rsidR="0033110F" w:rsidRPr="00527E9E" w:rsidRDefault="0033110F" w:rsidP="00E87580">
            <w:pPr>
              <w:jc w:val="center"/>
              <w:rPr>
                <w:sz w:val="16"/>
              </w:rPr>
            </w:pPr>
            <w:r w:rsidRPr="00527E9E">
              <w:rPr>
                <w:sz w:val="16"/>
              </w:rPr>
              <w:t>7</w:t>
            </w:r>
          </w:p>
        </w:tc>
        <w:tc>
          <w:tcPr>
            <w:tcW w:w="0" w:type="auto"/>
            <w:shd w:val="clear" w:color="auto" w:fill="E6E6E6"/>
          </w:tcPr>
          <w:p w14:paraId="4C2D4F60" w14:textId="77777777" w:rsidR="0033110F" w:rsidRPr="00527E9E" w:rsidRDefault="00EF3089" w:rsidP="00E87580">
            <w:pPr>
              <w:jc w:val="center"/>
              <w:rPr>
                <w:sz w:val="16"/>
              </w:rPr>
            </w:pPr>
            <w:r w:rsidRPr="00527E9E">
              <w:rPr>
                <w:sz w:val="16"/>
              </w:rPr>
              <w:t>Lecture</w:t>
            </w:r>
          </w:p>
        </w:tc>
        <w:tc>
          <w:tcPr>
            <w:tcW w:w="0" w:type="auto"/>
            <w:shd w:val="clear" w:color="auto" w:fill="E6E6E6"/>
          </w:tcPr>
          <w:p w14:paraId="014AFC88" w14:textId="77777777" w:rsidR="0033110F" w:rsidRPr="00527E9E" w:rsidRDefault="0033110F" w:rsidP="00E87580">
            <w:pPr>
              <w:jc w:val="center"/>
              <w:rPr>
                <w:sz w:val="16"/>
              </w:rPr>
            </w:pPr>
            <w:r w:rsidRPr="00527E9E">
              <w:rPr>
                <w:sz w:val="16"/>
              </w:rPr>
              <w:t>scribe/artiste/joueur/musicien</w:t>
            </w:r>
          </w:p>
        </w:tc>
        <w:tc>
          <w:tcPr>
            <w:tcW w:w="0" w:type="auto"/>
            <w:shd w:val="clear" w:color="auto" w:fill="E6E6E6"/>
          </w:tcPr>
          <w:p w14:paraId="34C69B0A" w14:textId="77777777" w:rsidR="0033110F" w:rsidRPr="00527E9E" w:rsidRDefault="0033110F" w:rsidP="00E87580">
            <w:pPr>
              <w:jc w:val="center"/>
              <w:rPr>
                <w:sz w:val="16"/>
              </w:rPr>
            </w:pPr>
            <w:r w:rsidRPr="00527E9E">
              <w:rPr>
                <w:sz w:val="16"/>
              </w:rPr>
              <w:t>Diplomate</w:t>
            </w:r>
          </w:p>
        </w:tc>
        <w:tc>
          <w:tcPr>
            <w:tcW w:w="0" w:type="auto"/>
            <w:shd w:val="clear" w:color="auto" w:fill="E6E6E6"/>
          </w:tcPr>
          <w:p w14:paraId="423699DD" w14:textId="77777777" w:rsidR="0033110F" w:rsidRPr="00527E9E" w:rsidRDefault="0033110F" w:rsidP="00E87580">
            <w:pPr>
              <w:jc w:val="center"/>
              <w:rPr>
                <w:sz w:val="16"/>
              </w:rPr>
            </w:pPr>
            <w:r w:rsidRPr="00527E9E">
              <w:rPr>
                <w:sz w:val="16"/>
              </w:rPr>
              <w:t>Arc*</w:t>
            </w:r>
          </w:p>
        </w:tc>
      </w:tr>
      <w:tr w:rsidR="0033110F" w:rsidRPr="00527E9E" w14:paraId="081CF77E" w14:textId="77777777" w:rsidTr="00E87580">
        <w:tc>
          <w:tcPr>
            <w:tcW w:w="0" w:type="auto"/>
            <w:shd w:val="clear" w:color="auto" w:fill="F3F3F3"/>
          </w:tcPr>
          <w:p w14:paraId="3E7DBC63" w14:textId="77777777" w:rsidR="0033110F" w:rsidRPr="00527E9E" w:rsidRDefault="0033110F" w:rsidP="00E87580">
            <w:pPr>
              <w:jc w:val="center"/>
              <w:rPr>
                <w:sz w:val="16"/>
              </w:rPr>
            </w:pPr>
            <w:r w:rsidRPr="00527E9E">
              <w:rPr>
                <w:sz w:val="16"/>
              </w:rPr>
              <w:t>8</w:t>
            </w:r>
          </w:p>
        </w:tc>
        <w:tc>
          <w:tcPr>
            <w:tcW w:w="0" w:type="auto"/>
            <w:shd w:val="clear" w:color="auto" w:fill="F3F3F3"/>
          </w:tcPr>
          <w:p w14:paraId="78B0E493" w14:textId="77777777" w:rsidR="0033110F" w:rsidRPr="00527E9E" w:rsidRDefault="006C666B" w:rsidP="00E87580">
            <w:pPr>
              <w:jc w:val="center"/>
              <w:rPr>
                <w:sz w:val="16"/>
              </w:rPr>
            </w:pPr>
            <w:r w:rsidRPr="00527E9E">
              <w:rPr>
                <w:sz w:val="16"/>
              </w:rPr>
              <w:t>L</w:t>
            </w:r>
            <w:r w:rsidR="0033110F" w:rsidRPr="00527E9E">
              <w:rPr>
                <w:sz w:val="16"/>
              </w:rPr>
              <w:t>angue</w:t>
            </w:r>
          </w:p>
        </w:tc>
        <w:tc>
          <w:tcPr>
            <w:tcW w:w="0" w:type="auto"/>
            <w:shd w:val="clear" w:color="auto" w:fill="F3F3F3"/>
          </w:tcPr>
          <w:p w14:paraId="353DC79A" w14:textId="77777777" w:rsidR="0033110F" w:rsidRPr="00527E9E" w:rsidRDefault="0033110F" w:rsidP="00E87580">
            <w:pPr>
              <w:jc w:val="center"/>
              <w:rPr>
                <w:sz w:val="16"/>
              </w:rPr>
            </w:pPr>
            <w:r w:rsidRPr="00527E9E">
              <w:rPr>
                <w:sz w:val="16"/>
              </w:rPr>
              <w:t>armurier/fabricant arc/flèche</w:t>
            </w:r>
          </w:p>
        </w:tc>
        <w:tc>
          <w:tcPr>
            <w:tcW w:w="0" w:type="auto"/>
            <w:shd w:val="clear" w:color="auto" w:fill="F3F3F3"/>
          </w:tcPr>
          <w:p w14:paraId="1E1F1D83" w14:textId="77777777" w:rsidR="0033110F" w:rsidRPr="00527E9E" w:rsidRDefault="0033110F" w:rsidP="00E87580">
            <w:pPr>
              <w:jc w:val="center"/>
              <w:rPr>
                <w:sz w:val="16"/>
              </w:rPr>
            </w:pPr>
            <w:r w:rsidRPr="00527E9E">
              <w:rPr>
                <w:sz w:val="16"/>
              </w:rPr>
              <w:t>Héraut</w:t>
            </w:r>
          </w:p>
        </w:tc>
        <w:tc>
          <w:tcPr>
            <w:tcW w:w="0" w:type="auto"/>
            <w:shd w:val="clear" w:color="auto" w:fill="F3F3F3"/>
          </w:tcPr>
          <w:p w14:paraId="2ABBF7C5" w14:textId="77777777" w:rsidR="0033110F" w:rsidRPr="00527E9E" w:rsidRDefault="0033110F" w:rsidP="00E87580">
            <w:pPr>
              <w:jc w:val="center"/>
              <w:rPr>
                <w:sz w:val="16"/>
              </w:rPr>
            </w:pPr>
            <w:r w:rsidRPr="00527E9E">
              <w:rPr>
                <w:sz w:val="16"/>
              </w:rPr>
              <w:t>Masse*</w:t>
            </w:r>
          </w:p>
        </w:tc>
      </w:tr>
      <w:tr w:rsidR="0033110F" w:rsidRPr="00527E9E" w14:paraId="2861546D" w14:textId="77777777" w:rsidTr="00E87580">
        <w:tc>
          <w:tcPr>
            <w:tcW w:w="0" w:type="auto"/>
          </w:tcPr>
          <w:p w14:paraId="5A4F55B8" w14:textId="77777777" w:rsidR="0033110F" w:rsidRPr="00527E9E" w:rsidRDefault="0033110F" w:rsidP="00E87580">
            <w:pPr>
              <w:jc w:val="center"/>
              <w:rPr>
                <w:sz w:val="16"/>
              </w:rPr>
            </w:pPr>
            <w:r w:rsidRPr="00527E9E">
              <w:rPr>
                <w:sz w:val="16"/>
              </w:rPr>
              <w:t>9-10</w:t>
            </w:r>
          </w:p>
        </w:tc>
        <w:tc>
          <w:tcPr>
            <w:tcW w:w="0" w:type="auto"/>
            <w:shd w:val="clear" w:color="auto" w:fill="auto"/>
          </w:tcPr>
          <w:p w14:paraId="30984F7B" w14:textId="77777777" w:rsidR="0033110F" w:rsidRPr="00527E9E" w:rsidRDefault="006C666B" w:rsidP="00E87580">
            <w:pPr>
              <w:jc w:val="center"/>
              <w:rPr>
                <w:sz w:val="16"/>
              </w:rPr>
            </w:pPr>
            <w:r w:rsidRPr="00527E9E">
              <w:rPr>
                <w:sz w:val="16"/>
              </w:rPr>
              <w:t>P</w:t>
            </w:r>
            <w:r w:rsidR="00EF3089" w:rsidRPr="00527E9E">
              <w:rPr>
                <w:sz w:val="16"/>
              </w:rPr>
              <w:t>iste</w:t>
            </w:r>
          </w:p>
        </w:tc>
        <w:tc>
          <w:tcPr>
            <w:tcW w:w="0" w:type="auto"/>
            <w:shd w:val="clear" w:color="auto" w:fill="auto"/>
          </w:tcPr>
          <w:p w14:paraId="5E2E0124" w14:textId="77777777" w:rsidR="0033110F" w:rsidRPr="00527E9E" w:rsidRDefault="0033110F" w:rsidP="00E87580">
            <w:pPr>
              <w:jc w:val="center"/>
              <w:rPr>
                <w:sz w:val="16"/>
              </w:rPr>
            </w:pPr>
            <w:r w:rsidRPr="00527E9E">
              <w:rPr>
                <w:sz w:val="16"/>
              </w:rPr>
              <w:t>serviteur/berger/élevage</w:t>
            </w:r>
          </w:p>
        </w:tc>
        <w:tc>
          <w:tcPr>
            <w:tcW w:w="0" w:type="auto"/>
            <w:shd w:val="clear" w:color="auto" w:fill="auto"/>
          </w:tcPr>
          <w:p w14:paraId="25EEABA7" w14:textId="77777777" w:rsidR="0033110F" w:rsidRPr="00527E9E" w:rsidRDefault="0033110F" w:rsidP="00E87580">
            <w:pPr>
              <w:jc w:val="center"/>
              <w:rPr>
                <w:sz w:val="16"/>
              </w:rPr>
            </w:pPr>
            <w:r w:rsidRPr="00527E9E">
              <w:rPr>
                <w:sz w:val="16"/>
              </w:rPr>
              <w:t>Trafiquant</w:t>
            </w:r>
          </w:p>
        </w:tc>
        <w:tc>
          <w:tcPr>
            <w:tcW w:w="0" w:type="auto"/>
            <w:shd w:val="clear" w:color="auto" w:fill="auto"/>
          </w:tcPr>
          <w:p w14:paraId="503BFCE2" w14:textId="77777777" w:rsidR="0033110F" w:rsidRPr="00527E9E" w:rsidRDefault="0033110F" w:rsidP="00E87580">
            <w:pPr>
              <w:jc w:val="center"/>
              <w:rPr>
                <w:sz w:val="16"/>
              </w:rPr>
            </w:pPr>
            <w:r w:rsidRPr="00527E9E">
              <w:rPr>
                <w:sz w:val="16"/>
              </w:rPr>
              <w:t>Epée*</w:t>
            </w:r>
          </w:p>
        </w:tc>
      </w:tr>
      <w:tr w:rsidR="0033110F" w:rsidRPr="00527E9E" w14:paraId="42909CE9" w14:textId="77777777" w:rsidTr="00E87580">
        <w:tc>
          <w:tcPr>
            <w:tcW w:w="0" w:type="auto"/>
            <w:shd w:val="clear" w:color="auto" w:fill="E6E6E6"/>
          </w:tcPr>
          <w:p w14:paraId="38F0A9C6" w14:textId="77777777" w:rsidR="0033110F" w:rsidRPr="00527E9E" w:rsidRDefault="0033110F" w:rsidP="00E87580">
            <w:pPr>
              <w:jc w:val="center"/>
              <w:rPr>
                <w:sz w:val="16"/>
              </w:rPr>
            </w:pPr>
            <w:r w:rsidRPr="00527E9E">
              <w:rPr>
                <w:sz w:val="16"/>
              </w:rPr>
              <w:t>11-12</w:t>
            </w:r>
          </w:p>
        </w:tc>
        <w:tc>
          <w:tcPr>
            <w:tcW w:w="0" w:type="auto"/>
            <w:shd w:val="clear" w:color="auto" w:fill="E6E6E6"/>
          </w:tcPr>
          <w:p w14:paraId="03ADD20C" w14:textId="77777777" w:rsidR="0033110F" w:rsidRPr="00527E9E" w:rsidRDefault="00EF3089" w:rsidP="00E87580">
            <w:pPr>
              <w:jc w:val="center"/>
              <w:rPr>
                <w:sz w:val="16"/>
              </w:rPr>
            </w:pPr>
            <w:r w:rsidRPr="00527E9E">
              <w:rPr>
                <w:sz w:val="16"/>
              </w:rPr>
              <w:t>Traque</w:t>
            </w:r>
          </w:p>
        </w:tc>
        <w:tc>
          <w:tcPr>
            <w:tcW w:w="0" w:type="auto"/>
            <w:shd w:val="clear" w:color="auto" w:fill="E6E6E6"/>
          </w:tcPr>
          <w:p w14:paraId="3E5FC3EB" w14:textId="77777777" w:rsidR="0033110F" w:rsidRPr="00527E9E" w:rsidRDefault="0033110F" w:rsidP="00E87580">
            <w:pPr>
              <w:jc w:val="center"/>
              <w:rPr>
                <w:sz w:val="16"/>
              </w:rPr>
            </w:pPr>
            <w:r w:rsidRPr="00527E9E">
              <w:rPr>
                <w:sz w:val="16"/>
              </w:rPr>
              <w:t>marchand/maître équipage/prêteur</w:t>
            </w:r>
          </w:p>
        </w:tc>
        <w:tc>
          <w:tcPr>
            <w:tcW w:w="0" w:type="auto"/>
            <w:shd w:val="clear" w:color="auto" w:fill="E6E6E6"/>
          </w:tcPr>
          <w:p w14:paraId="7AEBD2A1" w14:textId="77777777" w:rsidR="0033110F" w:rsidRPr="00527E9E" w:rsidRDefault="0033110F" w:rsidP="00E87580">
            <w:pPr>
              <w:jc w:val="center"/>
              <w:rPr>
                <w:sz w:val="16"/>
              </w:rPr>
            </w:pPr>
            <w:r w:rsidRPr="00527E9E">
              <w:rPr>
                <w:sz w:val="16"/>
              </w:rPr>
              <w:t>Bourreau</w:t>
            </w:r>
          </w:p>
        </w:tc>
        <w:tc>
          <w:tcPr>
            <w:tcW w:w="0" w:type="auto"/>
            <w:shd w:val="clear" w:color="auto" w:fill="E6E6E6"/>
          </w:tcPr>
          <w:p w14:paraId="43FC5689" w14:textId="77777777" w:rsidR="0033110F" w:rsidRPr="00527E9E" w:rsidRDefault="0033110F" w:rsidP="00E87580">
            <w:pPr>
              <w:jc w:val="center"/>
              <w:rPr>
                <w:sz w:val="16"/>
              </w:rPr>
            </w:pPr>
            <w:r w:rsidRPr="00527E9E">
              <w:rPr>
                <w:sz w:val="16"/>
              </w:rPr>
              <w:t>Dague*</w:t>
            </w:r>
          </w:p>
        </w:tc>
      </w:tr>
      <w:tr w:rsidR="0033110F" w:rsidRPr="00527E9E" w14:paraId="1AC258EC" w14:textId="77777777" w:rsidTr="00E87580">
        <w:tc>
          <w:tcPr>
            <w:tcW w:w="0" w:type="auto"/>
            <w:shd w:val="clear" w:color="auto" w:fill="D9D9D9"/>
          </w:tcPr>
          <w:p w14:paraId="40E07A00" w14:textId="77777777" w:rsidR="0033110F" w:rsidRPr="00527E9E" w:rsidRDefault="0033110F" w:rsidP="00E87580">
            <w:pPr>
              <w:jc w:val="center"/>
              <w:rPr>
                <w:sz w:val="16"/>
              </w:rPr>
            </w:pPr>
            <w:r w:rsidRPr="00527E9E">
              <w:rPr>
                <w:sz w:val="16"/>
              </w:rPr>
              <w:t>13-14</w:t>
            </w:r>
          </w:p>
        </w:tc>
        <w:tc>
          <w:tcPr>
            <w:tcW w:w="0" w:type="auto"/>
            <w:shd w:val="clear" w:color="auto" w:fill="D9D9D9"/>
          </w:tcPr>
          <w:p w14:paraId="7EB5264A" w14:textId="77777777" w:rsidR="0033110F" w:rsidRPr="00527E9E" w:rsidRDefault="00EF3089" w:rsidP="00E87580">
            <w:pPr>
              <w:jc w:val="center"/>
              <w:rPr>
                <w:sz w:val="16"/>
              </w:rPr>
            </w:pPr>
            <w:r w:rsidRPr="00527E9E">
              <w:rPr>
                <w:sz w:val="16"/>
              </w:rPr>
              <w:t>Transport</w:t>
            </w:r>
          </w:p>
        </w:tc>
        <w:tc>
          <w:tcPr>
            <w:tcW w:w="0" w:type="auto"/>
            <w:shd w:val="clear" w:color="auto" w:fill="D9D9D9"/>
          </w:tcPr>
          <w:p w14:paraId="068AF25A" w14:textId="77777777" w:rsidR="0033110F" w:rsidRPr="00527E9E" w:rsidRDefault="0033110F" w:rsidP="00E87580">
            <w:pPr>
              <w:jc w:val="center"/>
              <w:rPr>
                <w:sz w:val="16"/>
              </w:rPr>
            </w:pPr>
            <w:r w:rsidRPr="00527E9E">
              <w:rPr>
                <w:sz w:val="16"/>
              </w:rPr>
              <w:t>chanteur/acteur/danseur/acrobate</w:t>
            </w:r>
          </w:p>
        </w:tc>
        <w:tc>
          <w:tcPr>
            <w:tcW w:w="0" w:type="auto"/>
            <w:shd w:val="clear" w:color="auto" w:fill="D9D9D9"/>
          </w:tcPr>
          <w:p w14:paraId="1B8017C7" w14:textId="77777777" w:rsidR="0033110F" w:rsidRPr="00527E9E" w:rsidRDefault="0033110F" w:rsidP="00E87580">
            <w:pPr>
              <w:jc w:val="center"/>
              <w:rPr>
                <w:sz w:val="16"/>
              </w:rPr>
            </w:pPr>
            <w:r w:rsidRPr="00527E9E">
              <w:rPr>
                <w:sz w:val="16"/>
              </w:rPr>
              <w:t>Polyglotte</w:t>
            </w:r>
          </w:p>
        </w:tc>
        <w:tc>
          <w:tcPr>
            <w:tcW w:w="0" w:type="auto"/>
            <w:shd w:val="clear" w:color="auto" w:fill="D9D9D9"/>
          </w:tcPr>
          <w:p w14:paraId="1C1CDFCC" w14:textId="77777777" w:rsidR="0033110F" w:rsidRPr="00527E9E" w:rsidRDefault="0033110F" w:rsidP="00E87580">
            <w:pPr>
              <w:jc w:val="center"/>
              <w:rPr>
                <w:sz w:val="16"/>
              </w:rPr>
            </w:pPr>
            <w:r w:rsidRPr="00527E9E">
              <w:rPr>
                <w:sz w:val="16"/>
              </w:rPr>
              <w:t>Pique*</w:t>
            </w:r>
          </w:p>
        </w:tc>
      </w:tr>
      <w:tr w:rsidR="0033110F" w:rsidRPr="00527E9E" w14:paraId="315FA091" w14:textId="77777777" w:rsidTr="00E87580">
        <w:tc>
          <w:tcPr>
            <w:tcW w:w="0" w:type="auto"/>
            <w:shd w:val="clear" w:color="auto" w:fill="C0C0C0"/>
          </w:tcPr>
          <w:p w14:paraId="2CDA17F9" w14:textId="77777777" w:rsidR="0033110F" w:rsidRPr="00527E9E" w:rsidRDefault="0033110F" w:rsidP="00E87580">
            <w:pPr>
              <w:jc w:val="center"/>
              <w:rPr>
                <w:sz w:val="16"/>
              </w:rPr>
            </w:pPr>
            <w:r w:rsidRPr="00527E9E">
              <w:rPr>
                <w:sz w:val="16"/>
              </w:rPr>
              <w:t>15-16</w:t>
            </w:r>
          </w:p>
        </w:tc>
        <w:tc>
          <w:tcPr>
            <w:tcW w:w="0" w:type="auto"/>
            <w:shd w:val="clear" w:color="auto" w:fill="C0C0C0"/>
          </w:tcPr>
          <w:p w14:paraId="45D674D0" w14:textId="77777777" w:rsidR="0033110F" w:rsidRPr="00527E9E" w:rsidRDefault="00EF3089" w:rsidP="00E87580">
            <w:pPr>
              <w:jc w:val="center"/>
              <w:rPr>
                <w:sz w:val="16"/>
              </w:rPr>
            </w:pPr>
            <w:r w:rsidRPr="00527E9E">
              <w:rPr>
                <w:sz w:val="16"/>
              </w:rPr>
              <w:t>Corruption</w:t>
            </w:r>
          </w:p>
        </w:tc>
        <w:tc>
          <w:tcPr>
            <w:tcW w:w="0" w:type="auto"/>
            <w:shd w:val="clear" w:color="auto" w:fill="C0C0C0"/>
          </w:tcPr>
          <w:p w14:paraId="4F4C22BB" w14:textId="77777777" w:rsidR="0033110F" w:rsidRPr="00527E9E" w:rsidRDefault="0033110F" w:rsidP="00E87580">
            <w:pPr>
              <w:jc w:val="center"/>
              <w:rPr>
                <w:sz w:val="16"/>
              </w:rPr>
            </w:pPr>
            <w:r w:rsidRPr="00527E9E">
              <w:rPr>
                <w:sz w:val="16"/>
              </w:rPr>
              <w:t>homme des bois/plaines/ermite/nomade</w:t>
            </w:r>
          </w:p>
        </w:tc>
        <w:tc>
          <w:tcPr>
            <w:tcW w:w="0" w:type="auto"/>
            <w:shd w:val="clear" w:color="auto" w:fill="C0C0C0"/>
          </w:tcPr>
          <w:p w14:paraId="36DD519A" w14:textId="77777777" w:rsidR="0033110F" w:rsidRPr="00527E9E" w:rsidRDefault="0033110F" w:rsidP="00E87580">
            <w:pPr>
              <w:jc w:val="center"/>
              <w:rPr>
                <w:sz w:val="16"/>
              </w:rPr>
            </w:pPr>
            <w:r w:rsidRPr="00527E9E">
              <w:rPr>
                <w:sz w:val="16"/>
              </w:rPr>
              <w:t>Voleur</w:t>
            </w:r>
          </w:p>
        </w:tc>
        <w:tc>
          <w:tcPr>
            <w:tcW w:w="0" w:type="auto"/>
            <w:shd w:val="clear" w:color="auto" w:fill="C0C0C0"/>
          </w:tcPr>
          <w:p w14:paraId="63904979" w14:textId="77777777" w:rsidR="0033110F" w:rsidRPr="00527E9E" w:rsidRDefault="0033110F" w:rsidP="00E87580">
            <w:pPr>
              <w:jc w:val="center"/>
              <w:rPr>
                <w:sz w:val="16"/>
              </w:rPr>
            </w:pPr>
            <w:r w:rsidRPr="00527E9E">
              <w:rPr>
                <w:sz w:val="16"/>
              </w:rPr>
              <w:t>Hache*</w:t>
            </w:r>
          </w:p>
        </w:tc>
      </w:tr>
      <w:tr w:rsidR="0033110F" w:rsidRPr="00527E9E" w14:paraId="6B269DCE" w14:textId="77777777" w:rsidTr="00E87580">
        <w:tc>
          <w:tcPr>
            <w:tcW w:w="0" w:type="auto"/>
            <w:shd w:val="clear" w:color="auto" w:fill="A6A6A6"/>
          </w:tcPr>
          <w:p w14:paraId="3C9FACF3" w14:textId="77777777" w:rsidR="0033110F" w:rsidRPr="00527E9E" w:rsidRDefault="0033110F" w:rsidP="00E87580">
            <w:pPr>
              <w:jc w:val="center"/>
              <w:rPr>
                <w:sz w:val="16"/>
              </w:rPr>
            </w:pPr>
            <w:r w:rsidRPr="00527E9E">
              <w:rPr>
                <w:sz w:val="16"/>
              </w:rPr>
              <w:t>17-18</w:t>
            </w:r>
          </w:p>
        </w:tc>
        <w:tc>
          <w:tcPr>
            <w:tcW w:w="0" w:type="auto"/>
            <w:shd w:val="clear" w:color="auto" w:fill="A6A6A6"/>
          </w:tcPr>
          <w:p w14:paraId="54BAAAB0" w14:textId="77777777" w:rsidR="0033110F" w:rsidRPr="00527E9E" w:rsidRDefault="00EF3089" w:rsidP="00EF3089">
            <w:pPr>
              <w:jc w:val="center"/>
              <w:rPr>
                <w:sz w:val="16"/>
              </w:rPr>
            </w:pPr>
            <w:r w:rsidRPr="00527E9E">
              <w:rPr>
                <w:sz w:val="16"/>
              </w:rPr>
              <w:t>P</w:t>
            </w:r>
            <w:r w:rsidR="0033110F" w:rsidRPr="00527E9E">
              <w:rPr>
                <w:sz w:val="16"/>
              </w:rPr>
              <w:t>iège</w:t>
            </w:r>
            <w:r w:rsidRPr="00527E9E">
              <w:rPr>
                <w:sz w:val="16"/>
              </w:rPr>
              <w:t xml:space="preserve"> </w:t>
            </w:r>
            <w:r w:rsidR="0033110F" w:rsidRPr="00527E9E">
              <w:rPr>
                <w:sz w:val="16"/>
              </w:rPr>
              <w:t xml:space="preserve"> </w:t>
            </w:r>
          </w:p>
        </w:tc>
        <w:tc>
          <w:tcPr>
            <w:tcW w:w="0" w:type="auto"/>
            <w:shd w:val="clear" w:color="auto" w:fill="A6A6A6"/>
          </w:tcPr>
          <w:p w14:paraId="1832F58F" w14:textId="77777777" w:rsidR="0033110F" w:rsidRPr="00527E9E" w:rsidRDefault="0033110F" w:rsidP="00E87580">
            <w:pPr>
              <w:jc w:val="center"/>
              <w:rPr>
                <w:sz w:val="16"/>
              </w:rPr>
            </w:pPr>
            <w:r w:rsidRPr="00527E9E">
              <w:rPr>
                <w:sz w:val="16"/>
              </w:rPr>
              <w:t>malandrin/serrurier</w:t>
            </w:r>
          </w:p>
        </w:tc>
        <w:tc>
          <w:tcPr>
            <w:tcW w:w="0" w:type="auto"/>
            <w:shd w:val="clear" w:color="auto" w:fill="A6A6A6"/>
          </w:tcPr>
          <w:p w14:paraId="76033DB2" w14:textId="77777777" w:rsidR="0033110F" w:rsidRPr="00527E9E" w:rsidRDefault="0033110F" w:rsidP="00E87580">
            <w:pPr>
              <w:jc w:val="center"/>
              <w:rPr>
                <w:sz w:val="16"/>
              </w:rPr>
            </w:pPr>
            <w:r w:rsidRPr="00527E9E">
              <w:rPr>
                <w:sz w:val="16"/>
              </w:rPr>
              <w:t>Spécialiste plaisir</w:t>
            </w:r>
          </w:p>
        </w:tc>
        <w:tc>
          <w:tcPr>
            <w:tcW w:w="0" w:type="auto"/>
            <w:shd w:val="clear" w:color="auto" w:fill="A6A6A6"/>
          </w:tcPr>
          <w:p w14:paraId="7562D231" w14:textId="77777777" w:rsidR="0033110F" w:rsidRPr="00527E9E" w:rsidRDefault="0033110F" w:rsidP="00E87580">
            <w:pPr>
              <w:jc w:val="center"/>
              <w:rPr>
                <w:sz w:val="16"/>
              </w:rPr>
            </w:pPr>
            <w:r w:rsidRPr="00527E9E">
              <w:rPr>
                <w:sz w:val="16"/>
              </w:rPr>
              <w:t>Lance*</w:t>
            </w:r>
          </w:p>
        </w:tc>
      </w:tr>
      <w:tr w:rsidR="0033110F" w:rsidRPr="00527E9E" w14:paraId="5F3BBBF8" w14:textId="77777777" w:rsidTr="00E87580">
        <w:tc>
          <w:tcPr>
            <w:tcW w:w="0" w:type="auto"/>
            <w:shd w:val="clear" w:color="auto" w:fill="999999"/>
          </w:tcPr>
          <w:p w14:paraId="4380D95A" w14:textId="77777777" w:rsidR="0033110F" w:rsidRPr="00527E9E" w:rsidRDefault="0033110F" w:rsidP="00E87580">
            <w:pPr>
              <w:jc w:val="center"/>
              <w:rPr>
                <w:sz w:val="16"/>
              </w:rPr>
            </w:pPr>
            <w:r w:rsidRPr="00527E9E">
              <w:rPr>
                <w:sz w:val="16"/>
              </w:rPr>
              <w:t>19-20</w:t>
            </w:r>
          </w:p>
        </w:tc>
        <w:tc>
          <w:tcPr>
            <w:tcW w:w="0" w:type="auto"/>
            <w:shd w:val="clear" w:color="auto" w:fill="999999"/>
          </w:tcPr>
          <w:p w14:paraId="411F32BA" w14:textId="77777777" w:rsidR="0033110F" w:rsidRPr="00527E9E" w:rsidRDefault="006C666B" w:rsidP="00E87580">
            <w:pPr>
              <w:jc w:val="center"/>
              <w:rPr>
                <w:sz w:val="16"/>
              </w:rPr>
            </w:pPr>
            <w:r w:rsidRPr="00527E9E">
              <w:rPr>
                <w:sz w:val="16"/>
              </w:rPr>
              <w:t>D</w:t>
            </w:r>
            <w:r w:rsidR="0033110F" w:rsidRPr="00527E9E">
              <w:rPr>
                <w:sz w:val="16"/>
              </w:rPr>
              <w:t>issimulation</w:t>
            </w:r>
          </w:p>
        </w:tc>
        <w:tc>
          <w:tcPr>
            <w:tcW w:w="0" w:type="auto"/>
            <w:shd w:val="clear" w:color="auto" w:fill="999999"/>
          </w:tcPr>
          <w:p w14:paraId="64E9EC06" w14:textId="77777777" w:rsidR="0033110F" w:rsidRPr="00527E9E" w:rsidRDefault="0033110F" w:rsidP="00E87580">
            <w:pPr>
              <w:jc w:val="center"/>
              <w:rPr>
                <w:sz w:val="16"/>
              </w:rPr>
            </w:pPr>
            <w:r w:rsidRPr="00527E9E">
              <w:rPr>
                <w:sz w:val="16"/>
              </w:rPr>
              <w:t>mineur/tailleur/tanneur/vigneron</w:t>
            </w:r>
          </w:p>
        </w:tc>
        <w:tc>
          <w:tcPr>
            <w:tcW w:w="0" w:type="auto"/>
            <w:shd w:val="clear" w:color="auto" w:fill="999999"/>
          </w:tcPr>
          <w:p w14:paraId="7D1095F1" w14:textId="77777777" w:rsidR="0033110F" w:rsidRPr="00527E9E" w:rsidRDefault="0033110F" w:rsidP="00E87580">
            <w:pPr>
              <w:jc w:val="center"/>
              <w:rPr>
                <w:sz w:val="16"/>
              </w:rPr>
            </w:pPr>
            <w:r w:rsidRPr="00527E9E">
              <w:rPr>
                <w:sz w:val="16"/>
              </w:rPr>
              <w:t>Surviveur</w:t>
            </w:r>
          </w:p>
        </w:tc>
        <w:tc>
          <w:tcPr>
            <w:tcW w:w="0" w:type="auto"/>
            <w:shd w:val="clear" w:color="auto" w:fill="999999"/>
          </w:tcPr>
          <w:p w14:paraId="005530BF" w14:textId="77777777" w:rsidR="0033110F" w:rsidRPr="00527E9E" w:rsidRDefault="0033110F" w:rsidP="00E87580">
            <w:pPr>
              <w:jc w:val="center"/>
              <w:rPr>
                <w:sz w:val="16"/>
              </w:rPr>
            </w:pPr>
            <w:r w:rsidRPr="00527E9E">
              <w:rPr>
                <w:sz w:val="16"/>
              </w:rPr>
              <w:t>Art du combat</w:t>
            </w:r>
          </w:p>
        </w:tc>
      </w:tr>
    </w:tbl>
    <w:p w14:paraId="11A6F5DC" w14:textId="77777777" w:rsidR="00D75D15" w:rsidRPr="00527E9E" w:rsidRDefault="0033110F" w:rsidP="0033110F">
      <w:pPr>
        <w:ind w:left="720"/>
        <w:rPr>
          <w:sz w:val="16"/>
          <w:szCs w:val="16"/>
        </w:rPr>
      </w:pPr>
      <w:r w:rsidRPr="00527E9E">
        <w:rPr>
          <w:sz w:val="16"/>
          <w:szCs w:val="16"/>
        </w:rPr>
        <w:t xml:space="preserve">* si le </w:t>
      </w:r>
      <w:r w:rsidR="006C666B" w:rsidRPr="00527E9E">
        <w:rPr>
          <w:sz w:val="16"/>
          <w:szCs w:val="16"/>
        </w:rPr>
        <w:t>différen</w:t>
      </w:r>
      <w:r w:rsidR="00066704" w:rsidRPr="00527E9E">
        <w:rPr>
          <w:sz w:val="16"/>
          <w:szCs w:val="16"/>
        </w:rPr>
        <w:t>t</w:t>
      </w:r>
      <w:r w:rsidR="006C666B" w:rsidRPr="00527E9E">
        <w:rPr>
          <w:sz w:val="16"/>
          <w:szCs w:val="16"/>
        </w:rPr>
        <w:t xml:space="preserve">iel </w:t>
      </w:r>
      <w:r w:rsidRPr="00527E9E">
        <w:rPr>
          <w:sz w:val="16"/>
          <w:szCs w:val="16"/>
        </w:rPr>
        <w:t xml:space="preserve">des </w:t>
      </w:r>
      <w:r w:rsidR="00EF3089" w:rsidRPr="00527E9E">
        <w:rPr>
          <w:sz w:val="16"/>
          <w:szCs w:val="16"/>
        </w:rPr>
        <w:t xml:space="preserve">dés </w:t>
      </w:r>
      <w:r w:rsidR="00020FDD" w:rsidRPr="00527E9E">
        <w:rPr>
          <w:sz w:val="16"/>
          <w:szCs w:val="16"/>
        </w:rPr>
        <w:t xml:space="preserve">unités &amp; dizaines &gt; </w:t>
      </w:r>
      <w:r w:rsidR="00E91919" w:rsidRPr="00527E9E">
        <w:rPr>
          <w:sz w:val="16"/>
          <w:szCs w:val="16"/>
        </w:rPr>
        <w:t>1</w:t>
      </w:r>
      <w:r w:rsidR="00020FDD" w:rsidRPr="00527E9E">
        <w:rPr>
          <w:sz w:val="16"/>
          <w:szCs w:val="16"/>
        </w:rPr>
        <w:t>,</w:t>
      </w:r>
      <w:r w:rsidR="00E91919" w:rsidRPr="00527E9E">
        <w:rPr>
          <w:sz w:val="16"/>
          <w:szCs w:val="16"/>
        </w:rPr>
        <w:t xml:space="preserve"> </w:t>
      </w:r>
      <w:r w:rsidR="006C666B" w:rsidRPr="00527E9E">
        <w:rPr>
          <w:sz w:val="16"/>
          <w:szCs w:val="16"/>
        </w:rPr>
        <w:t xml:space="preserve"> </w:t>
      </w:r>
      <w:r w:rsidRPr="00527E9E">
        <w:rPr>
          <w:sz w:val="16"/>
          <w:szCs w:val="16"/>
        </w:rPr>
        <w:t>alors c’est une version « lourde » de l’arme</w:t>
      </w:r>
    </w:p>
    <w:p w14:paraId="4D32B5D7" w14:textId="77777777" w:rsidR="0033110F" w:rsidRPr="00527E9E" w:rsidRDefault="0033110F" w:rsidP="0033110F">
      <w:pPr>
        <w:ind w:left="720"/>
      </w:pPr>
      <w:r w:rsidRPr="00527E9E">
        <w:t>Utilisez la procédure suivante pour définir les talents maîtrisés par le PNJ :</w:t>
      </w:r>
    </w:p>
    <w:p w14:paraId="2D76C66F" w14:textId="77777777" w:rsidR="00D75D15" w:rsidRPr="00527E9E" w:rsidRDefault="0033110F" w:rsidP="0033110F">
      <w:pPr>
        <w:ind w:left="720"/>
      </w:pPr>
      <w:r w:rsidRPr="00527E9E">
        <w:t xml:space="preserve">Déterminez </w:t>
      </w:r>
      <w:r w:rsidRPr="00527E9E">
        <w:rPr>
          <w:shd w:val="clear" w:color="auto" w:fill="FFFF00"/>
        </w:rPr>
        <w:t xml:space="preserve">D10* talents de </w:t>
      </w:r>
      <w:r w:rsidRPr="00527E9E">
        <w:rPr>
          <w:i/>
          <w:shd w:val="clear" w:color="auto" w:fill="FFFF00"/>
        </w:rPr>
        <w:t>Base</w:t>
      </w:r>
      <w:r w:rsidRPr="00527E9E">
        <w:t>.</w:t>
      </w:r>
      <w:r w:rsidR="002925A1" w:rsidRPr="00527E9E">
        <w:t xml:space="preserve"> </w:t>
      </w:r>
      <w:r w:rsidRPr="00527E9E">
        <w:t xml:space="preserve">Lancez </w:t>
      </w:r>
      <w:r w:rsidRPr="00527E9E">
        <w:rPr>
          <w:shd w:val="clear" w:color="auto" w:fill="FFFF00"/>
        </w:rPr>
        <w:t>une fois</w:t>
      </w:r>
      <w:r w:rsidRPr="00527E9E">
        <w:t xml:space="preserve"> les dés pour déterminer la </w:t>
      </w:r>
      <w:r w:rsidRPr="00527E9E">
        <w:rPr>
          <w:i/>
        </w:rPr>
        <w:t xml:space="preserve">Profession, </w:t>
      </w:r>
      <w:r w:rsidRPr="00527E9E">
        <w:t xml:space="preserve">choisissez celle qui convient. </w:t>
      </w:r>
      <w:r w:rsidR="0023342D" w:rsidRPr="00527E9E">
        <w:t>E</w:t>
      </w:r>
      <w:r w:rsidR="00E8088F" w:rsidRPr="00527E9E">
        <w:t xml:space="preserve">n cas de </w:t>
      </w:r>
      <w:r w:rsidR="00E8088F" w:rsidRPr="00527E9E">
        <w:rPr>
          <w:shd w:val="clear" w:color="auto" w:fill="FFFF00"/>
        </w:rPr>
        <w:t>double</w:t>
      </w:r>
      <w:r w:rsidR="00E8088F" w:rsidRPr="00527E9E">
        <w:t xml:space="preserve"> sur le dé </w:t>
      </w:r>
      <w:r w:rsidR="00D074F3" w:rsidRPr="00527E9E">
        <w:t>précédent</w:t>
      </w:r>
      <w:r w:rsidR="00EB7495" w:rsidRPr="00527E9E">
        <w:t>,</w:t>
      </w:r>
      <w:r w:rsidR="00E8088F" w:rsidRPr="00527E9E">
        <w:t xml:space="preserve"> </w:t>
      </w:r>
      <w:r w:rsidRPr="00527E9E">
        <w:t xml:space="preserve">déterminez un talent </w:t>
      </w:r>
      <w:r w:rsidRPr="00527E9E">
        <w:rPr>
          <w:i/>
        </w:rPr>
        <w:t>Spécial</w:t>
      </w:r>
      <w:r w:rsidRPr="00527E9E">
        <w:t>.</w:t>
      </w:r>
      <w:r w:rsidR="002925A1" w:rsidRPr="00527E9E">
        <w:t xml:space="preserve"> </w:t>
      </w:r>
      <w:r w:rsidRPr="00527E9E">
        <w:t>Déterminez [NEC/2] talents d’</w:t>
      </w:r>
      <w:r w:rsidRPr="00527E9E">
        <w:rPr>
          <w:i/>
        </w:rPr>
        <w:t>Arme</w:t>
      </w:r>
      <w:r w:rsidRPr="00527E9E">
        <w:t xml:space="preserve">. Lancez jusqu’à déterminer au moins un talent </w:t>
      </w:r>
      <w:r w:rsidR="00020FDD" w:rsidRPr="00527E9E">
        <w:t>d’arme</w:t>
      </w:r>
      <w:r w:rsidRPr="00527E9E">
        <w:t xml:space="preserve">. </w:t>
      </w:r>
    </w:p>
    <w:p w14:paraId="40A7552F" w14:textId="77777777" w:rsidR="00D75D15" w:rsidRPr="00527E9E" w:rsidRDefault="0033110F" w:rsidP="0033110F">
      <w:pPr>
        <w:ind w:left="720"/>
      </w:pPr>
      <w:r w:rsidRPr="00527E9E">
        <w:t xml:space="preserve">Chaque talent a un </w:t>
      </w:r>
      <w:r w:rsidRPr="00527E9E">
        <w:rPr>
          <w:b/>
        </w:rPr>
        <w:t>NE = D10*x20</w:t>
      </w:r>
      <w:r w:rsidR="00E91919" w:rsidRPr="00527E9E">
        <w:rPr>
          <w:b/>
        </w:rPr>
        <w:t>-</w:t>
      </w:r>
      <w:r w:rsidRPr="00527E9E">
        <w:rPr>
          <w:b/>
        </w:rPr>
        <w:t>D10</w:t>
      </w:r>
      <w:r w:rsidR="001C6B75" w:rsidRPr="00527E9E">
        <w:rPr>
          <w:b/>
        </w:rPr>
        <w:t xml:space="preserve"> </w:t>
      </w:r>
      <w:r w:rsidR="001C6B75" w:rsidRPr="00527E9E">
        <w:t>arrondi au 5 le plus proche</w:t>
      </w:r>
      <w:r w:rsidRPr="00527E9E">
        <w:rPr>
          <w:b/>
        </w:rPr>
        <w:t>.</w:t>
      </w:r>
      <w:r w:rsidRPr="00527E9E">
        <w:t xml:space="preserve"> </w:t>
      </w:r>
    </w:p>
    <w:p w14:paraId="6E7BC323" w14:textId="77777777" w:rsidR="0033110F" w:rsidRPr="00527E9E" w:rsidRDefault="0033110F" w:rsidP="0033110F">
      <w:pPr>
        <w:numPr>
          <w:ilvl w:val="0"/>
          <w:numId w:val="13"/>
        </w:numPr>
      </w:pPr>
      <w:r w:rsidRPr="00527E9E">
        <w:rPr>
          <w:b/>
        </w:rPr>
        <w:t>Armure</w:t>
      </w:r>
      <w:r w:rsidR="007E1680" w:rsidRPr="00527E9E">
        <w:t xml:space="preserve"> portée + équipement </w:t>
      </w:r>
      <w:r w:rsidRPr="00527E9E">
        <w:t>selon le NEC</w:t>
      </w:r>
      <w:r w:rsidR="007E1680" w:rsidRPr="00527E9E">
        <w:t> :</w:t>
      </w:r>
    </w:p>
    <w:tbl>
      <w:tblPr>
        <w:tblW w:w="0" w:type="auto"/>
        <w:tblInd w:w="1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76"/>
        <w:gridCol w:w="1079"/>
        <w:gridCol w:w="959"/>
        <w:gridCol w:w="866"/>
      </w:tblGrid>
      <w:tr w:rsidR="0033110F" w:rsidRPr="00527E9E" w14:paraId="06DAAB4E" w14:textId="77777777" w:rsidTr="00E87580">
        <w:trPr>
          <w:cantSplit/>
        </w:trPr>
        <w:tc>
          <w:tcPr>
            <w:tcW w:w="0" w:type="auto"/>
          </w:tcPr>
          <w:p w14:paraId="1CFA1878" w14:textId="77777777" w:rsidR="0033110F" w:rsidRPr="00527E9E" w:rsidRDefault="0033110F" w:rsidP="00E87580">
            <w:pPr>
              <w:pStyle w:val="En-tte"/>
              <w:jc w:val="center"/>
              <w:rPr>
                <w:b/>
                <w:sz w:val="16"/>
              </w:rPr>
            </w:pPr>
            <w:r w:rsidRPr="00527E9E">
              <w:rPr>
                <w:b/>
                <w:sz w:val="16"/>
              </w:rPr>
              <w:t>D10+NEC</w:t>
            </w:r>
          </w:p>
        </w:tc>
        <w:tc>
          <w:tcPr>
            <w:tcW w:w="0" w:type="auto"/>
          </w:tcPr>
          <w:p w14:paraId="418965B9" w14:textId="77777777" w:rsidR="0033110F" w:rsidRPr="00527E9E" w:rsidRDefault="0033110F" w:rsidP="00E87580">
            <w:pPr>
              <w:pStyle w:val="En-tte"/>
              <w:jc w:val="center"/>
              <w:rPr>
                <w:b/>
                <w:sz w:val="16"/>
              </w:rPr>
            </w:pPr>
            <w:r w:rsidRPr="00527E9E">
              <w:rPr>
                <w:b/>
                <w:sz w:val="16"/>
              </w:rPr>
              <w:t>Armure</w:t>
            </w:r>
          </w:p>
        </w:tc>
        <w:tc>
          <w:tcPr>
            <w:tcW w:w="0" w:type="auto"/>
          </w:tcPr>
          <w:p w14:paraId="4F10318A" w14:textId="77777777" w:rsidR="0033110F" w:rsidRPr="00527E9E" w:rsidRDefault="0033110F" w:rsidP="00E87580">
            <w:pPr>
              <w:pStyle w:val="En-tte"/>
              <w:jc w:val="center"/>
              <w:rPr>
                <w:b/>
                <w:sz w:val="16"/>
              </w:rPr>
            </w:pPr>
            <w:r w:rsidRPr="00527E9E">
              <w:rPr>
                <w:b/>
                <w:sz w:val="16"/>
              </w:rPr>
              <w:t>Bouclier</w:t>
            </w:r>
          </w:p>
        </w:tc>
        <w:tc>
          <w:tcPr>
            <w:tcW w:w="0" w:type="auto"/>
          </w:tcPr>
          <w:p w14:paraId="3B4951FA" w14:textId="77777777" w:rsidR="0033110F" w:rsidRPr="00527E9E" w:rsidRDefault="0033110F" w:rsidP="00E87580">
            <w:pPr>
              <w:pStyle w:val="En-tte"/>
              <w:jc w:val="center"/>
              <w:rPr>
                <w:b/>
                <w:sz w:val="16"/>
              </w:rPr>
            </w:pPr>
            <w:r w:rsidRPr="00527E9E">
              <w:rPr>
                <w:b/>
                <w:sz w:val="16"/>
              </w:rPr>
              <w:t>Casque</w:t>
            </w:r>
          </w:p>
        </w:tc>
      </w:tr>
      <w:tr w:rsidR="0033110F" w:rsidRPr="00527E9E" w14:paraId="61287E54" w14:textId="77777777" w:rsidTr="00E87580">
        <w:trPr>
          <w:cantSplit/>
        </w:trPr>
        <w:tc>
          <w:tcPr>
            <w:tcW w:w="0" w:type="auto"/>
          </w:tcPr>
          <w:p w14:paraId="0DEA8DC1" w14:textId="77777777" w:rsidR="0033110F" w:rsidRPr="00527E9E" w:rsidRDefault="0033110F" w:rsidP="00E87580">
            <w:pPr>
              <w:pStyle w:val="En-tte"/>
              <w:jc w:val="center"/>
              <w:rPr>
                <w:sz w:val="16"/>
              </w:rPr>
            </w:pPr>
            <w:r w:rsidRPr="00527E9E">
              <w:rPr>
                <w:sz w:val="16"/>
              </w:rPr>
              <w:t>1-2</w:t>
            </w:r>
          </w:p>
        </w:tc>
        <w:tc>
          <w:tcPr>
            <w:tcW w:w="0" w:type="auto"/>
          </w:tcPr>
          <w:p w14:paraId="7A4CE459" w14:textId="77777777" w:rsidR="0033110F" w:rsidRPr="00527E9E" w:rsidRDefault="0033110F" w:rsidP="00E87580">
            <w:pPr>
              <w:pStyle w:val="En-tte"/>
              <w:jc w:val="center"/>
              <w:rPr>
                <w:sz w:val="16"/>
              </w:rPr>
            </w:pPr>
            <w:r w:rsidRPr="00527E9E">
              <w:rPr>
                <w:sz w:val="16"/>
              </w:rPr>
              <w:t>-</w:t>
            </w:r>
          </w:p>
        </w:tc>
        <w:tc>
          <w:tcPr>
            <w:tcW w:w="0" w:type="auto"/>
          </w:tcPr>
          <w:p w14:paraId="72E13638" w14:textId="77777777" w:rsidR="0033110F" w:rsidRPr="00527E9E" w:rsidRDefault="0033110F" w:rsidP="00E87580">
            <w:pPr>
              <w:pStyle w:val="En-tte"/>
              <w:jc w:val="center"/>
              <w:rPr>
                <w:sz w:val="16"/>
              </w:rPr>
            </w:pPr>
            <w:r w:rsidRPr="00527E9E">
              <w:rPr>
                <w:sz w:val="16"/>
              </w:rPr>
              <w:t>-</w:t>
            </w:r>
          </w:p>
        </w:tc>
        <w:tc>
          <w:tcPr>
            <w:tcW w:w="0" w:type="auto"/>
          </w:tcPr>
          <w:p w14:paraId="44EA0757" w14:textId="77777777" w:rsidR="0033110F" w:rsidRPr="00527E9E" w:rsidRDefault="0033110F" w:rsidP="00E87580">
            <w:pPr>
              <w:pStyle w:val="En-tte"/>
              <w:jc w:val="center"/>
              <w:rPr>
                <w:sz w:val="16"/>
              </w:rPr>
            </w:pPr>
            <w:r w:rsidRPr="00527E9E">
              <w:rPr>
                <w:sz w:val="16"/>
              </w:rPr>
              <w:t>-</w:t>
            </w:r>
          </w:p>
        </w:tc>
      </w:tr>
      <w:tr w:rsidR="0033110F" w:rsidRPr="00527E9E" w14:paraId="791154C8" w14:textId="77777777" w:rsidTr="00E87580">
        <w:trPr>
          <w:cantSplit/>
        </w:trPr>
        <w:tc>
          <w:tcPr>
            <w:tcW w:w="0" w:type="auto"/>
            <w:shd w:val="pct15" w:color="000000" w:fill="FFFFFF"/>
          </w:tcPr>
          <w:p w14:paraId="698341AB" w14:textId="77777777" w:rsidR="0033110F" w:rsidRPr="00527E9E" w:rsidRDefault="0033110F" w:rsidP="00E87580">
            <w:pPr>
              <w:pStyle w:val="En-tte"/>
              <w:jc w:val="center"/>
              <w:rPr>
                <w:sz w:val="16"/>
              </w:rPr>
            </w:pPr>
            <w:r w:rsidRPr="00527E9E">
              <w:rPr>
                <w:sz w:val="16"/>
              </w:rPr>
              <w:t>3-4</w:t>
            </w:r>
          </w:p>
        </w:tc>
        <w:tc>
          <w:tcPr>
            <w:tcW w:w="0" w:type="auto"/>
            <w:shd w:val="pct15" w:color="000000" w:fill="FFFFFF"/>
          </w:tcPr>
          <w:p w14:paraId="6B7B1F33" w14:textId="77777777" w:rsidR="0033110F" w:rsidRPr="00527E9E" w:rsidRDefault="0033110F" w:rsidP="00E87580">
            <w:pPr>
              <w:pStyle w:val="En-tte"/>
              <w:jc w:val="center"/>
              <w:rPr>
                <w:sz w:val="16"/>
              </w:rPr>
            </w:pPr>
            <w:r w:rsidRPr="00527E9E">
              <w:rPr>
                <w:sz w:val="16"/>
              </w:rPr>
              <w:t>gros tissus</w:t>
            </w:r>
          </w:p>
        </w:tc>
        <w:tc>
          <w:tcPr>
            <w:tcW w:w="0" w:type="auto"/>
            <w:shd w:val="pct15" w:color="000000" w:fill="FFFFFF"/>
          </w:tcPr>
          <w:p w14:paraId="6D68DED0" w14:textId="77777777" w:rsidR="0033110F" w:rsidRPr="00527E9E" w:rsidRDefault="0033110F" w:rsidP="00E87580">
            <w:pPr>
              <w:pStyle w:val="En-tte"/>
              <w:jc w:val="center"/>
              <w:rPr>
                <w:sz w:val="16"/>
              </w:rPr>
            </w:pPr>
            <w:r w:rsidRPr="00527E9E">
              <w:rPr>
                <w:sz w:val="16"/>
              </w:rPr>
              <w:t>petit</w:t>
            </w:r>
          </w:p>
        </w:tc>
        <w:tc>
          <w:tcPr>
            <w:tcW w:w="0" w:type="auto"/>
            <w:shd w:val="pct15" w:color="000000" w:fill="FFFFFF"/>
          </w:tcPr>
          <w:p w14:paraId="6B38B1FE" w14:textId="77777777" w:rsidR="0033110F" w:rsidRPr="00527E9E" w:rsidRDefault="0033110F" w:rsidP="00E87580">
            <w:pPr>
              <w:pStyle w:val="En-tte"/>
              <w:jc w:val="center"/>
              <w:rPr>
                <w:sz w:val="16"/>
              </w:rPr>
            </w:pPr>
            <w:r w:rsidRPr="00527E9E">
              <w:rPr>
                <w:sz w:val="16"/>
              </w:rPr>
              <w:t>-</w:t>
            </w:r>
          </w:p>
        </w:tc>
      </w:tr>
      <w:tr w:rsidR="0033110F" w:rsidRPr="00527E9E" w14:paraId="7197ED72" w14:textId="77777777" w:rsidTr="00E87580">
        <w:trPr>
          <w:cantSplit/>
        </w:trPr>
        <w:tc>
          <w:tcPr>
            <w:tcW w:w="0" w:type="auto"/>
          </w:tcPr>
          <w:p w14:paraId="28EE7212" w14:textId="77777777" w:rsidR="0033110F" w:rsidRPr="00527E9E" w:rsidRDefault="0033110F" w:rsidP="00E87580">
            <w:pPr>
              <w:pStyle w:val="En-tte"/>
              <w:jc w:val="center"/>
              <w:rPr>
                <w:sz w:val="16"/>
              </w:rPr>
            </w:pPr>
            <w:r w:rsidRPr="00527E9E">
              <w:rPr>
                <w:sz w:val="16"/>
              </w:rPr>
              <w:t>5-6</w:t>
            </w:r>
          </w:p>
        </w:tc>
        <w:tc>
          <w:tcPr>
            <w:tcW w:w="0" w:type="auto"/>
          </w:tcPr>
          <w:p w14:paraId="5E9AE84A" w14:textId="77777777" w:rsidR="0033110F" w:rsidRPr="00527E9E" w:rsidRDefault="0033110F" w:rsidP="00E87580">
            <w:pPr>
              <w:pStyle w:val="En-tte"/>
              <w:jc w:val="center"/>
              <w:rPr>
                <w:sz w:val="16"/>
              </w:rPr>
            </w:pPr>
            <w:r w:rsidRPr="00527E9E">
              <w:rPr>
                <w:sz w:val="16"/>
              </w:rPr>
              <w:t>cuir</w:t>
            </w:r>
          </w:p>
        </w:tc>
        <w:tc>
          <w:tcPr>
            <w:tcW w:w="0" w:type="auto"/>
          </w:tcPr>
          <w:p w14:paraId="77CE5138" w14:textId="77777777" w:rsidR="0033110F" w:rsidRPr="00527E9E" w:rsidRDefault="0033110F" w:rsidP="00E87580">
            <w:pPr>
              <w:pStyle w:val="En-tte"/>
              <w:jc w:val="center"/>
              <w:rPr>
                <w:sz w:val="16"/>
              </w:rPr>
            </w:pPr>
            <w:r w:rsidRPr="00527E9E">
              <w:rPr>
                <w:sz w:val="16"/>
              </w:rPr>
              <w:t>-</w:t>
            </w:r>
          </w:p>
        </w:tc>
        <w:tc>
          <w:tcPr>
            <w:tcW w:w="0" w:type="auto"/>
          </w:tcPr>
          <w:p w14:paraId="410ED897" w14:textId="77777777" w:rsidR="0033110F" w:rsidRPr="00527E9E" w:rsidRDefault="0033110F" w:rsidP="00E87580">
            <w:pPr>
              <w:pStyle w:val="En-tte"/>
              <w:jc w:val="center"/>
              <w:rPr>
                <w:sz w:val="16"/>
              </w:rPr>
            </w:pPr>
            <w:r w:rsidRPr="00527E9E">
              <w:rPr>
                <w:sz w:val="16"/>
              </w:rPr>
              <w:t>cuir</w:t>
            </w:r>
          </w:p>
        </w:tc>
      </w:tr>
      <w:tr w:rsidR="0033110F" w:rsidRPr="00527E9E" w14:paraId="668E7A3B" w14:textId="77777777" w:rsidTr="00E87580">
        <w:trPr>
          <w:cantSplit/>
        </w:trPr>
        <w:tc>
          <w:tcPr>
            <w:tcW w:w="0" w:type="auto"/>
            <w:shd w:val="pct15" w:color="000000" w:fill="FFFFFF"/>
          </w:tcPr>
          <w:p w14:paraId="6C7D3163" w14:textId="77777777" w:rsidR="0033110F" w:rsidRPr="00527E9E" w:rsidRDefault="0033110F" w:rsidP="00E87580">
            <w:pPr>
              <w:pStyle w:val="En-tte"/>
              <w:jc w:val="center"/>
              <w:rPr>
                <w:sz w:val="16"/>
              </w:rPr>
            </w:pPr>
            <w:r w:rsidRPr="00527E9E">
              <w:rPr>
                <w:sz w:val="16"/>
              </w:rPr>
              <w:t>7-8</w:t>
            </w:r>
          </w:p>
        </w:tc>
        <w:tc>
          <w:tcPr>
            <w:tcW w:w="0" w:type="auto"/>
            <w:shd w:val="pct15" w:color="000000" w:fill="FFFFFF"/>
          </w:tcPr>
          <w:p w14:paraId="19DC904A" w14:textId="77777777" w:rsidR="0033110F" w:rsidRPr="00527E9E" w:rsidRDefault="0033110F" w:rsidP="00E87580">
            <w:pPr>
              <w:pStyle w:val="En-tte"/>
              <w:jc w:val="center"/>
              <w:rPr>
                <w:sz w:val="16"/>
              </w:rPr>
            </w:pPr>
            <w:r w:rsidRPr="00527E9E">
              <w:rPr>
                <w:sz w:val="16"/>
              </w:rPr>
              <w:t xml:space="preserve">cuir </w:t>
            </w:r>
          </w:p>
        </w:tc>
        <w:tc>
          <w:tcPr>
            <w:tcW w:w="0" w:type="auto"/>
            <w:shd w:val="pct15" w:color="000000" w:fill="FFFFFF"/>
          </w:tcPr>
          <w:p w14:paraId="3D981AF5" w14:textId="77777777" w:rsidR="0033110F" w:rsidRPr="00527E9E" w:rsidRDefault="0033110F" w:rsidP="00E87580">
            <w:pPr>
              <w:pStyle w:val="En-tte"/>
              <w:jc w:val="center"/>
              <w:rPr>
                <w:sz w:val="16"/>
              </w:rPr>
            </w:pPr>
            <w:r w:rsidRPr="00527E9E">
              <w:rPr>
                <w:sz w:val="16"/>
              </w:rPr>
              <w:t>rondache</w:t>
            </w:r>
          </w:p>
        </w:tc>
        <w:tc>
          <w:tcPr>
            <w:tcW w:w="0" w:type="auto"/>
            <w:shd w:val="pct15" w:color="000000" w:fill="FFFFFF"/>
          </w:tcPr>
          <w:p w14:paraId="0F4F0C10" w14:textId="77777777" w:rsidR="0033110F" w:rsidRPr="00527E9E" w:rsidRDefault="0033110F" w:rsidP="00E87580">
            <w:pPr>
              <w:pStyle w:val="En-tte"/>
              <w:jc w:val="center"/>
              <w:rPr>
                <w:sz w:val="16"/>
              </w:rPr>
            </w:pPr>
            <w:r w:rsidRPr="00527E9E">
              <w:rPr>
                <w:sz w:val="16"/>
              </w:rPr>
              <w:t>cuir</w:t>
            </w:r>
          </w:p>
        </w:tc>
      </w:tr>
      <w:tr w:rsidR="0033110F" w:rsidRPr="00527E9E" w14:paraId="1D7C9AA3" w14:textId="77777777" w:rsidTr="00E87580">
        <w:trPr>
          <w:cantSplit/>
        </w:trPr>
        <w:tc>
          <w:tcPr>
            <w:tcW w:w="0" w:type="auto"/>
          </w:tcPr>
          <w:p w14:paraId="02F42106" w14:textId="77777777" w:rsidR="0033110F" w:rsidRPr="00527E9E" w:rsidRDefault="0033110F" w:rsidP="00E87580">
            <w:pPr>
              <w:pStyle w:val="En-tte"/>
              <w:jc w:val="center"/>
              <w:rPr>
                <w:sz w:val="16"/>
              </w:rPr>
            </w:pPr>
            <w:r w:rsidRPr="00527E9E">
              <w:rPr>
                <w:sz w:val="16"/>
              </w:rPr>
              <w:t>9-10</w:t>
            </w:r>
          </w:p>
        </w:tc>
        <w:tc>
          <w:tcPr>
            <w:tcW w:w="0" w:type="auto"/>
          </w:tcPr>
          <w:p w14:paraId="6AA392C2" w14:textId="77777777" w:rsidR="0033110F" w:rsidRPr="00527E9E" w:rsidRDefault="0033110F" w:rsidP="00E87580">
            <w:pPr>
              <w:pStyle w:val="En-tte"/>
              <w:jc w:val="center"/>
              <w:rPr>
                <w:sz w:val="16"/>
              </w:rPr>
            </w:pPr>
            <w:r w:rsidRPr="00527E9E">
              <w:rPr>
                <w:sz w:val="16"/>
              </w:rPr>
              <w:t>broigne</w:t>
            </w:r>
          </w:p>
        </w:tc>
        <w:tc>
          <w:tcPr>
            <w:tcW w:w="0" w:type="auto"/>
          </w:tcPr>
          <w:p w14:paraId="2042036F" w14:textId="77777777" w:rsidR="0033110F" w:rsidRPr="00527E9E" w:rsidRDefault="0033110F" w:rsidP="00E87580">
            <w:pPr>
              <w:pStyle w:val="En-tte"/>
              <w:jc w:val="center"/>
              <w:rPr>
                <w:sz w:val="16"/>
              </w:rPr>
            </w:pPr>
            <w:r w:rsidRPr="00527E9E">
              <w:rPr>
                <w:sz w:val="16"/>
              </w:rPr>
              <w:t>-</w:t>
            </w:r>
          </w:p>
        </w:tc>
        <w:tc>
          <w:tcPr>
            <w:tcW w:w="0" w:type="auto"/>
          </w:tcPr>
          <w:p w14:paraId="1F8A7379" w14:textId="77777777" w:rsidR="0033110F" w:rsidRPr="00527E9E" w:rsidRDefault="0033110F" w:rsidP="00E87580">
            <w:pPr>
              <w:pStyle w:val="En-tte"/>
              <w:jc w:val="center"/>
              <w:rPr>
                <w:sz w:val="16"/>
              </w:rPr>
            </w:pPr>
            <w:r w:rsidRPr="00527E9E">
              <w:rPr>
                <w:sz w:val="16"/>
              </w:rPr>
              <w:t>-</w:t>
            </w:r>
          </w:p>
        </w:tc>
      </w:tr>
      <w:tr w:rsidR="0033110F" w:rsidRPr="00527E9E" w14:paraId="65760603" w14:textId="77777777" w:rsidTr="00E87580">
        <w:trPr>
          <w:cantSplit/>
        </w:trPr>
        <w:tc>
          <w:tcPr>
            <w:tcW w:w="0" w:type="auto"/>
            <w:shd w:val="pct15" w:color="000000" w:fill="FFFFFF"/>
          </w:tcPr>
          <w:p w14:paraId="50452319" w14:textId="77777777" w:rsidR="0033110F" w:rsidRPr="00527E9E" w:rsidRDefault="0033110F" w:rsidP="00E87580">
            <w:pPr>
              <w:pStyle w:val="En-tte"/>
              <w:jc w:val="center"/>
              <w:rPr>
                <w:sz w:val="16"/>
              </w:rPr>
            </w:pPr>
            <w:r w:rsidRPr="00527E9E">
              <w:rPr>
                <w:sz w:val="16"/>
              </w:rPr>
              <w:t>11-12</w:t>
            </w:r>
          </w:p>
        </w:tc>
        <w:tc>
          <w:tcPr>
            <w:tcW w:w="0" w:type="auto"/>
            <w:shd w:val="pct15" w:color="000000" w:fill="FFFFFF"/>
          </w:tcPr>
          <w:p w14:paraId="076065A7" w14:textId="77777777" w:rsidR="0033110F" w:rsidRPr="00527E9E" w:rsidRDefault="0033110F" w:rsidP="00E87580">
            <w:pPr>
              <w:pStyle w:val="En-tte"/>
              <w:jc w:val="center"/>
              <w:rPr>
                <w:sz w:val="16"/>
              </w:rPr>
            </w:pPr>
            <w:r w:rsidRPr="00527E9E">
              <w:rPr>
                <w:sz w:val="16"/>
              </w:rPr>
              <w:t>broigne</w:t>
            </w:r>
          </w:p>
        </w:tc>
        <w:tc>
          <w:tcPr>
            <w:tcW w:w="0" w:type="auto"/>
            <w:shd w:val="pct15" w:color="000000" w:fill="FFFFFF"/>
          </w:tcPr>
          <w:p w14:paraId="18287CE8" w14:textId="77777777" w:rsidR="0033110F" w:rsidRPr="00527E9E" w:rsidRDefault="0033110F" w:rsidP="00E87580">
            <w:pPr>
              <w:pStyle w:val="En-tte"/>
              <w:jc w:val="center"/>
              <w:rPr>
                <w:sz w:val="16"/>
              </w:rPr>
            </w:pPr>
            <w:r w:rsidRPr="00527E9E">
              <w:rPr>
                <w:sz w:val="16"/>
              </w:rPr>
              <w:t>écu</w:t>
            </w:r>
          </w:p>
        </w:tc>
        <w:tc>
          <w:tcPr>
            <w:tcW w:w="0" w:type="auto"/>
            <w:shd w:val="pct15" w:color="000000" w:fill="FFFFFF"/>
          </w:tcPr>
          <w:p w14:paraId="644C7D76" w14:textId="77777777" w:rsidR="0033110F" w:rsidRPr="00527E9E" w:rsidRDefault="0033110F" w:rsidP="00E87580">
            <w:pPr>
              <w:pStyle w:val="En-tte"/>
              <w:jc w:val="center"/>
              <w:rPr>
                <w:sz w:val="16"/>
              </w:rPr>
            </w:pPr>
            <w:r w:rsidRPr="00527E9E">
              <w:rPr>
                <w:sz w:val="16"/>
              </w:rPr>
              <w:t>maille</w:t>
            </w:r>
          </w:p>
        </w:tc>
      </w:tr>
      <w:tr w:rsidR="0033110F" w:rsidRPr="00527E9E" w14:paraId="4B547937" w14:textId="77777777" w:rsidTr="00E87580">
        <w:trPr>
          <w:cantSplit/>
        </w:trPr>
        <w:tc>
          <w:tcPr>
            <w:tcW w:w="0" w:type="auto"/>
          </w:tcPr>
          <w:p w14:paraId="7BD17B60" w14:textId="77777777" w:rsidR="0033110F" w:rsidRPr="00527E9E" w:rsidRDefault="0033110F" w:rsidP="00E87580">
            <w:pPr>
              <w:pStyle w:val="En-tte"/>
              <w:jc w:val="center"/>
              <w:rPr>
                <w:sz w:val="16"/>
              </w:rPr>
            </w:pPr>
            <w:r w:rsidRPr="00527E9E">
              <w:rPr>
                <w:sz w:val="16"/>
              </w:rPr>
              <w:t>13-14</w:t>
            </w:r>
          </w:p>
        </w:tc>
        <w:tc>
          <w:tcPr>
            <w:tcW w:w="0" w:type="auto"/>
          </w:tcPr>
          <w:p w14:paraId="2E770D5C" w14:textId="77777777" w:rsidR="0033110F" w:rsidRPr="00527E9E" w:rsidRDefault="0033110F" w:rsidP="00E87580">
            <w:pPr>
              <w:pStyle w:val="En-tte"/>
              <w:jc w:val="center"/>
              <w:rPr>
                <w:sz w:val="16"/>
              </w:rPr>
            </w:pPr>
            <w:r w:rsidRPr="00527E9E">
              <w:rPr>
                <w:sz w:val="16"/>
              </w:rPr>
              <w:t>maille</w:t>
            </w:r>
          </w:p>
        </w:tc>
        <w:tc>
          <w:tcPr>
            <w:tcW w:w="0" w:type="auto"/>
          </w:tcPr>
          <w:p w14:paraId="28484316" w14:textId="77777777" w:rsidR="0033110F" w:rsidRPr="00527E9E" w:rsidRDefault="0033110F" w:rsidP="00E87580">
            <w:pPr>
              <w:pStyle w:val="En-tte"/>
              <w:jc w:val="center"/>
              <w:rPr>
                <w:sz w:val="16"/>
              </w:rPr>
            </w:pPr>
            <w:r w:rsidRPr="00527E9E">
              <w:rPr>
                <w:sz w:val="16"/>
              </w:rPr>
              <w:t>-</w:t>
            </w:r>
          </w:p>
        </w:tc>
        <w:tc>
          <w:tcPr>
            <w:tcW w:w="0" w:type="auto"/>
          </w:tcPr>
          <w:p w14:paraId="77427376" w14:textId="77777777" w:rsidR="0033110F" w:rsidRPr="00527E9E" w:rsidRDefault="0033110F" w:rsidP="00E87580">
            <w:pPr>
              <w:pStyle w:val="En-tte"/>
              <w:jc w:val="center"/>
              <w:rPr>
                <w:sz w:val="16"/>
              </w:rPr>
            </w:pPr>
            <w:r w:rsidRPr="00527E9E">
              <w:rPr>
                <w:sz w:val="16"/>
              </w:rPr>
              <w:t>maille</w:t>
            </w:r>
          </w:p>
        </w:tc>
      </w:tr>
      <w:tr w:rsidR="0033110F" w:rsidRPr="00527E9E" w14:paraId="5E58C57B" w14:textId="77777777" w:rsidTr="00E87580">
        <w:trPr>
          <w:cantSplit/>
        </w:trPr>
        <w:tc>
          <w:tcPr>
            <w:tcW w:w="0" w:type="auto"/>
            <w:shd w:val="pct15" w:color="000000" w:fill="FFFFFF"/>
          </w:tcPr>
          <w:p w14:paraId="02BB1CDC" w14:textId="77777777" w:rsidR="0033110F" w:rsidRPr="00527E9E" w:rsidRDefault="0033110F" w:rsidP="00E87580">
            <w:pPr>
              <w:pStyle w:val="En-tte"/>
              <w:jc w:val="center"/>
              <w:rPr>
                <w:sz w:val="16"/>
              </w:rPr>
            </w:pPr>
            <w:r w:rsidRPr="00527E9E">
              <w:rPr>
                <w:sz w:val="16"/>
              </w:rPr>
              <w:t>15-16</w:t>
            </w:r>
          </w:p>
        </w:tc>
        <w:tc>
          <w:tcPr>
            <w:tcW w:w="0" w:type="auto"/>
            <w:shd w:val="pct15" w:color="000000" w:fill="FFFFFF"/>
          </w:tcPr>
          <w:p w14:paraId="5F4ECA49" w14:textId="77777777" w:rsidR="0033110F" w:rsidRPr="00527E9E" w:rsidRDefault="0033110F" w:rsidP="00E87580">
            <w:pPr>
              <w:pStyle w:val="En-tte"/>
              <w:jc w:val="center"/>
              <w:rPr>
                <w:sz w:val="16"/>
              </w:rPr>
            </w:pPr>
            <w:r w:rsidRPr="00527E9E">
              <w:rPr>
                <w:sz w:val="16"/>
              </w:rPr>
              <w:t xml:space="preserve">maille </w:t>
            </w:r>
          </w:p>
        </w:tc>
        <w:tc>
          <w:tcPr>
            <w:tcW w:w="0" w:type="auto"/>
            <w:shd w:val="pct15" w:color="000000" w:fill="FFFFFF"/>
          </w:tcPr>
          <w:p w14:paraId="6CB32C5C" w14:textId="77777777" w:rsidR="0033110F" w:rsidRPr="00527E9E" w:rsidRDefault="0033110F" w:rsidP="00E87580">
            <w:pPr>
              <w:pStyle w:val="En-tte"/>
              <w:jc w:val="center"/>
              <w:rPr>
                <w:sz w:val="16"/>
              </w:rPr>
            </w:pPr>
            <w:r w:rsidRPr="00527E9E">
              <w:rPr>
                <w:sz w:val="16"/>
              </w:rPr>
              <w:t>rondache</w:t>
            </w:r>
          </w:p>
        </w:tc>
        <w:tc>
          <w:tcPr>
            <w:tcW w:w="0" w:type="auto"/>
            <w:shd w:val="pct15" w:color="000000" w:fill="FFFFFF"/>
          </w:tcPr>
          <w:p w14:paraId="30B9AE19" w14:textId="77777777" w:rsidR="0033110F" w:rsidRPr="00527E9E" w:rsidRDefault="0033110F" w:rsidP="00E87580">
            <w:pPr>
              <w:pStyle w:val="En-tte"/>
              <w:jc w:val="center"/>
              <w:rPr>
                <w:sz w:val="16"/>
              </w:rPr>
            </w:pPr>
            <w:r w:rsidRPr="00527E9E">
              <w:rPr>
                <w:sz w:val="16"/>
              </w:rPr>
              <w:t>-</w:t>
            </w:r>
          </w:p>
        </w:tc>
      </w:tr>
      <w:tr w:rsidR="0033110F" w:rsidRPr="00527E9E" w14:paraId="5B9BE747" w14:textId="77777777" w:rsidTr="00E87580">
        <w:trPr>
          <w:cantSplit/>
        </w:trPr>
        <w:tc>
          <w:tcPr>
            <w:tcW w:w="0" w:type="auto"/>
          </w:tcPr>
          <w:p w14:paraId="0E9CD5B4" w14:textId="77777777" w:rsidR="0033110F" w:rsidRPr="00527E9E" w:rsidRDefault="0033110F" w:rsidP="00E87580">
            <w:pPr>
              <w:pStyle w:val="En-tte"/>
              <w:jc w:val="center"/>
              <w:rPr>
                <w:sz w:val="16"/>
              </w:rPr>
            </w:pPr>
            <w:r w:rsidRPr="00527E9E">
              <w:rPr>
                <w:sz w:val="16"/>
              </w:rPr>
              <w:t>17-18</w:t>
            </w:r>
          </w:p>
        </w:tc>
        <w:tc>
          <w:tcPr>
            <w:tcW w:w="0" w:type="auto"/>
          </w:tcPr>
          <w:p w14:paraId="31BF21F3" w14:textId="77777777" w:rsidR="0033110F" w:rsidRPr="00527E9E" w:rsidRDefault="00C718DD" w:rsidP="00E87580">
            <w:pPr>
              <w:pStyle w:val="En-tte"/>
              <w:jc w:val="center"/>
              <w:rPr>
                <w:sz w:val="16"/>
              </w:rPr>
            </w:pPr>
            <w:r w:rsidRPr="00527E9E">
              <w:rPr>
                <w:sz w:val="16"/>
              </w:rPr>
              <w:t>spéciale</w:t>
            </w:r>
          </w:p>
        </w:tc>
        <w:tc>
          <w:tcPr>
            <w:tcW w:w="0" w:type="auto"/>
          </w:tcPr>
          <w:p w14:paraId="0C862CAA" w14:textId="77777777" w:rsidR="0033110F" w:rsidRPr="00527E9E" w:rsidRDefault="0033110F" w:rsidP="00E87580">
            <w:pPr>
              <w:pStyle w:val="En-tte"/>
              <w:jc w:val="center"/>
              <w:rPr>
                <w:sz w:val="16"/>
              </w:rPr>
            </w:pPr>
            <w:r w:rsidRPr="00527E9E">
              <w:rPr>
                <w:sz w:val="16"/>
              </w:rPr>
              <w:t>-</w:t>
            </w:r>
          </w:p>
        </w:tc>
        <w:tc>
          <w:tcPr>
            <w:tcW w:w="0" w:type="auto"/>
          </w:tcPr>
          <w:p w14:paraId="126C30E1" w14:textId="77777777" w:rsidR="0033110F" w:rsidRPr="00527E9E" w:rsidRDefault="0033110F" w:rsidP="00E87580">
            <w:pPr>
              <w:pStyle w:val="En-tte"/>
              <w:jc w:val="center"/>
              <w:rPr>
                <w:sz w:val="16"/>
              </w:rPr>
            </w:pPr>
            <w:r w:rsidRPr="00527E9E">
              <w:rPr>
                <w:sz w:val="16"/>
              </w:rPr>
              <w:t>métal</w:t>
            </w:r>
          </w:p>
        </w:tc>
      </w:tr>
      <w:tr w:rsidR="0033110F" w:rsidRPr="00527E9E" w14:paraId="20545EDD" w14:textId="77777777" w:rsidTr="00E87580">
        <w:trPr>
          <w:cantSplit/>
        </w:trPr>
        <w:tc>
          <w:tcPr>
            <w:tcW w:w="0" w:type="auto"/>
            <w:shd w:val="pct15" w:color="000000" w:fill="FFFFFF"/>
          </w:tcPr>
          <w:p w14:paraId="070469D6" w14:textId="77777777" w:rsidR="0033110F" w:rsidRPr="00527E9E" w:rsidRDefault="0033110F" w:rsidP="00E87580">
            <w:pPr>
              <w:pStyle w:val="En-tte"/>
              <w:jc w:val="center"/>
              <w:rPr>
                <w:sz w:val="16"/>
              </w:rPr>
            </w:pPr>
            <w:r w:rsidRPr="00527E9E">
              <w:rPr>
                <w:sz w:val="16"/>
              </w:rPr>
              <w:t>19+</w:t>
            </w:r>
          </w:p>
        </w:tc>
        <w:tc>
          <w:tcPr>
            <w:tcW w:w="0" w:type="auto"/>
            <w:shd w:val="pct15" w:color="000000" w:fill="FFFFFF"/>
          </w:tcPr>
          <w:p w14:paraId="4F5CDE74" w14:textId="77777777" w:rsidR="0033110F" w:rsidRPr="00527E9E" w:rsidRDefault="0033110F" w:rsidP="00E87580">
            <w:pPr>
              <w:pStyle w:val="En-tte"/>
              <w:jc w:val="center"/>
              <w:rPr>
                <w:sz w:val="16"/>
              </w:rPr>
            </w:pPr>
            <w:r w:rsidRPr="00527E9E">
              <w:rPr>
                <w:sz w:val="16"/>
              </w:rPr>
              <w:t>plaque</w:t>
            </w:r>
          </w:p>
        </w:tc>
        <w:tc>
          <w:tcPr>
            <w:tcW w:w="0" w:type="auto"/>
            <w:shd w:val="pct15" w:color="000000" w:fill="FFFFFF"/>
          </w:tcPr>
          <w:p w14:paraId="38CEEC52" w14:textId="77777777" w:rsidR="0033110F" w:rsidRPr="00527E9E" w:rsidRDefault="0033110F" w:rsidP="00E87580">
            <w:pPr>
              <w:pStyle w:val="En-tte"/>
              <w:jc w:val="center"/>
              <w:rPr>
                <w:sz w:val="16"/>
              </w:rPr>
            </w:pPr>
            <w:r w:rsidRPr="00527E9E">
              <w:rPr>
                <w:sz w:val="16"/>
              </w:rPr>
              <w:t>écu</w:t>
            </w:r>
          </w:p>
        </w:tc>
        <w:tc>
          <w:tcPr>
            <w:tcW w:w="0" w:type="auto"/>
            <w:shd w:val="pct15" w:color="000000" w:fill="FFFFFF"/>
          </w:tcPr>
          <w:p w14:paraId="754CDA01" w14:textId="77777777" w:rsidR="0033110F" w:rsidRPr="00527E9E" w:rsidRDefault="0033110F" w:rsidP="00E87580">
            <w:pPr>
              <w:pStyle w:val="En-tte"/>
              <w:jc w:val="center"/>
              <w:rPr>
                <w:sz w:val="16"/>
              </w:rPr>
            </w:pPr>
            <w:r w:rsidRPr="00527E9E">
              <w:rPr>
                <w:sz w:val="16"/>
              </w:rPr>
              <w:t>métal</w:t>
            </w:r>
          </w:p>
        </w:tc>
      </w:tr>
    </w:tbl>
    <w:p w14:paraId="5FC7F98F" w14:textId="77777777" w:rsidR="00D75D15" w:rsidRPr="00527E9E" w:rsidRDefault="00020FDD" w:rsidP="0033110F">
      <w:pPr>
        <w:ind w:left="720"/>
      </w:pPr>
      <w:r w:rsidRPr="00527E9E">
        <w:t xml:space="preserve">Lancez </w:t>
      </w:r>
      <w:r w:rsidR="0033110F" w:rsidRPr="00527E9E">
        <w:t>D10+NEC sur chacune des trois colonnes de la table pour déterminer les trois composantes de l’armure</w:t>
      </w:r>
      <w:r w:rsidRPr="00527E9E">
        <w:t xml:space="preserve"> (corps/bouclier/tête)</w:t>
      </w:r>
      <w:r w:rsidR="0033110F" w:rsidRPr="00527E9E">
        <w:t xml:space="preserve">. Le bonus </w:t>
      </w:r>
      <w:r w:rsidRPr="00527E9E">
        <w:t xml:space="preserve">du </w:t>
      </w:r>
      <w:r w:rsidR="0033110F" w:rsidRPr="00527E9E">
        <w:t xml:space="preserve">NEC </w:t>
      </w:r>
      <w:r w:rsidR="00EF3089" w:rsidRPr="00527E9E">
        <w:t xml:space="preserve">est limité </w:t>
      </w:r>
      <w:r w:rsidR="0033110F" w:rsidRPr="00527E9E">
        <w:t>à NS</w:t>
      </w:r>
      <w:r w:rsidR="00E91919" w:rsidRPr="00527E9E">
        <w:t>+1</w:t>
      </w:r>
      <w:r w:rsidR="0033110F" w:rsidRPr="00527E9E">
        <w:t>.</w:t>
      </w:r>
    </w:p>
    <w:p w14:paraId="15BDC269" w14:textId="77777777" w:rsidR="0033110F" w:rsidRPr="00527E9E" w:rsidRDefault="00EF3089" w:rsidP="0033110F">
      <w:pPr>
        <w:numPr>
          <w:ilvl w:val="0"/>
          <w:numId w:val="13"/>
        </w:numPr>
      </w:pPr>
      <w:r w:rsidRPr="00527E9E">
        <w:rPr>
          <w:b/>
        </w:rPr>
        <w:t>É</w:t>
      </w:r>
      <w:r w:rsidR="0033110F" w:rsidRPr="00527E9E">
        <w:rPr>
          <w:b/>
        </w:rPr>
        <w:t>quipement</w:t>
      </w:r>
      <w:r w:rsidRPr="00527E9E">
        <w:rPr>
          <w:b/>
        </w:rPr>
        <w:t xml:space="preserve"> </w:t>
      </w:r>
      <w:r w:rsidR="0033110F" w:rsidRPr="00527E9E">
        <w:rPr>
          <w:b/>
        </w:rPr>
        <w:t>spécial</w:t>
      </w:r>
      <w:r w:rsidR="0033110F" w:rsidRPr="00527E9E">
        <w:t>.</w:t>
      </w:r>
    </w:p>
    <w:p w14:paraId="2BD7F95B" w14:textId="77777777" w:rsidR="00D75D15" w:rsidRPr="00527E9E" w:rsidRDefault="0033110F" w:rsidP="0033110F">
      <w:pPr>
        <w:ind w:left="720"/>
      </w:pPr>
      <w:r w:rsidRPr="00527E9E">
        <w:t xml:space="preserve">La </w:t>
      </w:r>
      <w:r w:rsidR="00EF3089" w:rsidRPr="00527E9E">
        <w:t xml:space="preserve">CR </w:t>
      </w:r>
      <w:r w:rsidRPr="00527E9E">
        <w:t xml:space="preserve">qu’un PNJ possède des équipements particuliers et de valeur </w:t>
      </w:r>
      <w:r w:rsidR="00EF3089" w:rsidRPr="00527E9E">
        <w:t>=</w:t>
      </w:r>
      <w:r w:rsidR="00437624" w:rsidRPr="00527E9E">
        <w:t xml:space="preserve"> </w:t>
      </w:r>
      <w:r w:rsidRPr="00527E9E">
        <w:rPr>
          <w:b/>
        </w:rPr>
        <w:t>[</w:t>
      </w:r>
      <w:r w:rsidR="00E91919" w:rsidRPr="00527E9E">
        <w:rPr>
          <w:b/>
        </w:rPr>
        <w:t>3xNEM +2x</w:t>
      </w:r>
      <w:r w:rsidRPr="00527E9E">
        <w:rPr>
          <w:b/>
        </w:rPr>
        <w:t>NS</w:t>
      </w:r>
      <w:r w:rsidR="00E91919" w:rsidRPr="00527E9E">
        <w:rPr>
          <w:b/>
        </w:rPr>
        <w:t xml:space="preserve"> </w:t>
      </w:r>
      <w:r w:rsidRPr="00527E9E">
        <w:rPr>
          <w:b/>
        </w:rPr>
        <w:t>+NEC] %.</w:t>
      </w:r>
      <w:r w:rsidRPr="00527E9E">
        <w:t xml:space="preserve"> Dans ce cas lancez 2D10</w:t>
      </w:r>
      <w:r w:rsidR="00437624" w:rsidRPr="00527E9E">
        <w:t xml:space="preserve"> </w:t>
      </w:r>
      <w:r w:rsidRPr="00527E9E">
        <w:t>:</w:t>
      </w:r>
    </w:p>
    <w:p w14:paraId="1785EF47" w14:textId="77777777" w:rsidR="0033110F" w:rsidRPr="00527E9E" w:rsidRDefault="0033110F" w:rsidP="0033110F">
      <w:pPr>
        <w:rPr>
          <w:b/>
          <w:sz w:val="16"/>
        </w:rPr>
        <w:sectPr w:rsidR="0033110F"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23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1570"/>
      </w:tblGrid>
      <w:tr w:rsidR="0033110F" w:rsidRPr="00527E9E" w14:paraId="25E9ADFF" w14:textId="77777777" w:rsidTr="007E0DD1">
        <w:trPr>
          <w:cantSplit/>
        </w:trPr>
        <w:tc>
          <w:tcPr>
            <w:tcW w:w="795" w:type="dxa"/>
            <w:shd w:val="clear" w:color="auto" w:fill="auto"/>
          </w:tcPr>
          <w:p w14:paraId="08393AC2" w14:textId="77777777" w:rsidR="0033110F" w:rsidRPr="00527E9E" w:rsidRDefault="0033110F" w:rsidP="00E87580">
            <w:pPr>
              <w:rPr>
                <w:b/>
                <w:sz w:val="16"/>
              </w:rPr>
            </w:pPr>
            <w:r w:rsidRPr="00527E9E">
              <w:rPr>
                <w:b/>
                <w:sz w:val="16"/>
              </w:rPr>
              <w:t>2D10</w:t>
            </w:r>
          </w:p>
        </w:tc>
        <w:tc>
          <w:tcPr>
            <w:tcW w:w="1570" w:type="dxa"/>
          </w:tcPr>
          <w:p w14:paraId="168FCE4A" w14:textId="77777777" w:rsidR="0033110F" w:rsidRPr="00527E9E" w:rsidRDefault="0033110F" w:rsidP="00E87580">
            <w:pPr>
              <w:rPr>
                <w:b/>
                <w:sz w:val="16"/>
              </w:rPr>
            </w:pPr>
            <w:r w:rsidRPr="00527E9E">
              <w:rPr>
                <w:b/>
                <w:sz w:val="16"/>
              </w:rPr>
              <w:t>Equipement</w:t>
            </w:r>
          </w:p>
        </w:tc>
      </w:tr>
      <w:tr w:rsidR="0033110F" w:rsidRPr="00527E9E" w14:paraId="6D1A424C" w14:textId="77777777" w:rsidTr="007E0DD1">
        <w:tc>
          <w:tcPr>
            <w:tcW w:w="795" w:type="dxa"/>
            <w:shd w:val="clear" w:color="auto" w:fill="A6A6A6"/>
          </w:tcPr>
          <w:p w14:paraId="10C4E38F" w14:textId="77777777" w:rsidR="0033110F" w:rsidRPr="00527E9E" w:rsidRDefault="0033110F" w:rsidP="00E87580">
            <w:pPr>
              <w:jc w:val="center"/>
              <w:rPr>
                <w:b/>
                <w:sz w:val="16"/>
              </w:rPr>
            </w:pPr>
            <w:r w:rsidRPr="00527E9E">
              <w:rPr>
                <w:b/>
                <w:sz w:val="16"/>
              </w:rPr>
              <w:t>2</w:t>
            </w:r>
          </w:p>
        </w:tc>
        <w:tc>
          <w:tcPr>
            <w:tcW w:w="1570" w:type="dxa"/>
            <w:shd w:val="clear" w:color="auto" w:fill="A6A6A6"/>
          </w:tcPr>
          <w:p w14:paraId="6C5AA935" w14:textId="77777777" w:rsidR="0033110F" w:rsidRPr="00527E9E" w:rsidRDefault="0033110F" w:rsidP="00E87580">
            <w:pPr>
              <w:jc w:val="center"/>
              <w:rPr>
                <w:sz w:val="16"/>
              </w:rPr>
            </w:pPr>
            <w:r w:rsidRPr="00527E9E">
              <w:rPr>
                <w:sz w:val="16"/>
              </w:rPr>
              <w:t xml:space="preserve">carte </w:t>
            </w:r>
          </w:p>
        </w:tc>
      </w:tr>
      <w:tr w:rsidR="0033110F" w:rsidRPr="00527E9E" w14:paraId="2F0AC0FF" w14:textId="77777777" w:rsidTr="007E0DD1">
        <w:tc>
          <w:tcPr>
            <w:tcW w:w="795" w:type="dxa"/>
            <w:shd w:val="clear" w:color="auto" w:fill="B3B3B3"/>
          </w:tcPr>
          <w:p w14:paraId="236E5B1E" w14:textId="77777777" w:rsidR="0033110F" w:rsidRPr="00527E9E" w:rsidRDefault="0033110F" w:rsidP="00E87580">
            <w:pPr>
              <w:jc w:val="center"/>
              <w:rPr>
                <w:b/>
                <w:sz w:val="16"/>
              </w:rPr>
            </w:pPr>
            <w:r w:rsidRPr="00527E9E">
              <w:rPr>
                <w:b/>
                <w:sz w:val="16"/>
              </w:rPr>
              <w:t>3</w:t>
            </w:r>
          </w:p>
        </w:tc>
        <w:tc>
          <w:tcPr>
            <w:tcW w:w="1570" w:type="dxa"/>
            <w:shd w:val="clear" w:color="auto" w:fill="B3B3B3"/>
          </w:tcPr>
          <w:p w14:paraId="5BAA4AF7" w14:textId="77777777" w:rsidR="0033110F" w:rsidRPr="00527E9E" w:rsidRDefault="0033110F" w:rsidP="00E87580">
            <w:pPr>
              <w:jc w:val="center"/>
              <w:rPr>
                <w:sz w:val="16"/>
              </w:rPr>
            </w:pPr>
            <w:r w:rsidRPr="00527E9E">
              <w:rPr>
                <w:sz w:val="16"/>
              </w:rPr>
              <w:t>parchemin</w:t>
            </w:r>
          </w:p>
        </w:tc>
      </w:tr>
      <w:tr w:rsidR="0033110F" w:rsidRPr="00527E9E" w14:paraId="230CFD4E" w14:textId="77777777" w:rsidTr="007E0DD1">
        <w:tc>
          <w:tcPr>
            <w:tcW w:w="795" w:type="dxa"/>
            <w:shd w:val="clear" w:color="auto" w:fill="C0C0C0"/>
          </w:tcPr>
          <w:p w14:paraId="4A9AB341" w14:textId="77777777" w:rsidR="0033110F" w:rsidRPr="00527E9E" w:rsidRDefault="0033110F" w:rsidP="00E87580">
            <w:pPr>
              <w:jc w:val="center"/>
              <w:rPr>
                <w:b/>
                <w:sz w:val="16"/>
              </w:rPr>
            </w:pPr>
            <w:r w:rsidRPr="00527E9E">
              <w:rPr>
                <w:b/>
                <w:sz w:val="16"/>
              </w:rPr>
              <w:t>4</w:t>
            </w:r>
          </w:p>
        </w:tc>
        <w:tc>
          <w:tcPr>
            <w:tcW w:w="1570" w:type="dxa"/>
            <w:shd w:val="clear" w:color="auto" w:fill="C0C0C0"/>
          </w:tcPr>
          <w:p w14:paraId="2BDB9C6E" w14:textId="77777777" w:rsidR="0033110F" w:rsidRPr="00527E9E" w:rsidRDefault="00976799" w:rsidP="00E87580">
            <w:pPr>
              <w:jc w:val="center"/>
              <w:rPr>
                <w:sz w:val="16"/>
              </w:rPr>
            </w:pPr>
            <w:r w:rsidRPr="00527E9E">
              <w:rPr>
                <w:sz w:val="16"/>
              </w:rPr>
              <w:t>blanc-seing</w:t>
            </w:r>
          </w:p>
        </w:tc>
      </w:tr>
      <w:tr w:rsidR="0033110F" w:rsidRPr="00527E9E" w14:paraId="00EAA071" w14:textId="77777777" w:rsidTr="007E0DD1">
        <w:tc>
          <w:tcPr>
            <w:tcW w:w="795" w:type="dxa"/>
            <w:shd w:val="clear" w:color="auto" w:fill="C0C0C0"/>
          </w:tcPr>
          <w:p w14:paraId="445E6EE7" w14:textId="77777777" w:rsidR="0033110F" w:rsidRPr="00527E9E" w:rsidRDefault="0033110F" w:rsidP="00E87580">
            <w:pPr>
              <w:jc w:val="center"/>
              <w:rPr>
                <w:b/>
                <w:sz w:val="16"/>
              </w:rPr>
            </w:pPr>
            <w:r w:rsidRPr="00527E9E">
              <w:rPr>
                <w:b/>
                <w:sz w:val="16"/>
              </w:rPr>
              <w:t>5</w:t>
            </w:r>
          </w:p>
        </w:tc>
        <w:tc>
          <w:tcPr>
            <w:tcW w:w="1570" w:type="dxa"/>
            <w:shd w:val="clear" w:color="auto" w:fill="C0C0C0"/>
          </w:tcPr>
          <w:p w14:paraId="75D17E63" w14:textId="77777777" w:rsidR="0033110F" w:rsidRPr="00527E9E" w:rsidRDefault="0033110F" w:rsidP="00E87580">
            <w:pPr>
              <w:jc w:val="center"/>
              <w:rPr>
                <w:sz w:val="16"/>
              </w:rPr>
            </w:pPr>
            <w:r w:rsidRPr="00527E9E">
              <w:rPr>
                <w:sz w:val="16"/>
              </w:rPr>
              <w:t>sceau</w:t>
            </w:r>
          </w:p>
        </w:tc>
      </w:tr>
      <w:tr w:rsidR="0033110F" w:rsidRPr="00527E9E" w14:paraId="1C32C777" w14:textId="77777777" w:rsidTr="007E0DD1">
        <w:tc>
          <w:tcPr>
            <w:tcW w:w="795" w:type="dxa"/>
            <w:shd w:val="clear" w:color="auto" w:fill="CCCCCC"/>
          </w:tcPr>
          <w:p w14:paraId="4419C7EC" w14:textId="77777777" w:rsidR="0033110F" w:rsidRPr="00527E9E" w:rsidRDefault="0033110F" w:rsidP="00E87580">
            <w:pPr>
              <w:jc w:val="center"/>
              <w:rPr>
                <w:b/>
                <w:sz w:val="16"/>
              </w:rPr>
            </w:pPr>
            <w:r w:rsidRPr="00527E9E">
              <w:rPr>
                <w:b/>
                <w:sz w:val="16"/>
              </w:rPr>
              <w:t>6</w:t>
            </w:r>
          </w:p>
        </w:tc>
        <w:tc>
          <w:tcPr>
            <w:tcW w:w="1570" w:type="dxa"/>
            <w:shd w:val="clear" w:color="auto" w:fill="CCCCCC"/>
          </w:tcPr>
          <w:p w14:paraId="2C177D68" w14:textId="77777777" w:rsidR="0033110F" w:rsidRPr="00527E9E" w:rsidRDefault="0033110F" w:rsidP="00E87580">
            <w:pPr>
              <w:jc w:val="center"/>
              <w:rPr>
                <w:sz w:val="16"/>
              </w:rPr>
            </w:pPr>
            <w:r w:rsidRPr="00527E9E">
              <w:rPr>
                <w:sz w:val="16"/>
              </w:rPr>
              <w:t>produit spécial</w:t>
            </w:r>
          </w:p>
        </w:tc>
      </w:tr>
      <w:tr w:rsidR="0033110F" w:rsidRPr="00527E9E" w14:paraId="2830F046" w14:textId="77777777" w:rsidTr="007E0DD1">
        <w:tc>
          <w:tcPr>
            <w:tcW w:w="795" w:type="dxa"/>
            <w:shd w:val="clear" w:color="auto" w:fill="D9D9D9"/>
          </w:tcPr>
          <w:p w14:paraId="631ADB0C" w14:textId="77777777" w:rsidR="0033110F" w:rsidRPr="00527E9E" w:rsidRDefault="0033110F" w:rsidP="00E87580">
            <w:pPr>
              <w:jc w:val="center"/>
              <w:rPr>
                <w:b/>
                <w:sz w:val="16"/>
              </w:rPr>
            </w:pPr>
            <w:r w:rsidRPr="00527E9E">
              <w:rPr>
                <w:b/>
                <w:sz w:val="16"/>
              </w:rPr>
              <w:t>7</w:t>
            </w:r>
          </w:p>
        </w:tc>
        <w:tc>
          <w:tcPr>
            <w:tcW w:w="1570" w:type="dxa"/>
            <w:shd w:val="clear" w:color="auto" w:fill="D9D9D9"/>
          </w:tcPr>
          <w:p w14:paraId="18524BC1" w14:textId="77777777" w:rsidR="0033110F" w:rsidRPr="00527E9E" w:rsidRDefault="0033110F" w:rsidP="00E87580">
            <w:pPr>
              <w:jc w:val="center"/>
              <w:rPr>
                <w:sz w:val="16"/>
              </w:rPr>
            </w:pPr>
            <w:r w:rsidRPr="00527E9E">
              <w:rPr>
                <w:sz w:val="16"/>
              </w:rPr>
              <w:t>armure</w:t>
            </w:r>
          </w:p>
        </w:tc>
      </w:tr>
      <w:tr w:rsidR="0033110F" w:rsidRPr="00527E9E" w14:paraId="61D67C7A" w14:textId="77777777" w:rsidTr="007E0DD1">
        <w:tc>
          <w:tcPr>
            <w:tcW w:w="795" w:type="dxa"/>
            <w:shd w:val="clear" w:color="auto" w:fill="E0E0E0"/>
          </w:tcPr>
          <w:p w14:paraId="787E7A01" w14:textId="77777777" w:rsidR="0033110F" w:rsidRPr="00527E9E" w:rsidRDefault="0033110F" w:rsidP="00E87580">
            <w:pPr>
              <w:jc w:val="center"/>
              <w:rPr>
                <w:b/>
                <w:sz w:val="16"/>
              </w:rPr>
            </w:pPr>
            <w:r w:rsidRPr="00527E9E">
              <w:rPr>
                <w:b/>
                <w:sz w:val="16"/>
              </w:rPr>
              <w:t>8</w:t>
            </w:r>
          </w:p>
        </w:tc>
        <w:tc>
          <w:tcPr>
            <w:tcW w:w="1570" w:type="dxa"/>
            <w:shd w:val="clear" w:color="auto" w:fill="E0E0E0"/>
          </w:tcPr>
          <w:p w14:paraId="271B6AA1" w14:textId="77777777" w:rsidR="0033110F" w:rsidRPr="00527E9E" w:rsidRDefault="0033110F" w:rsidP="00E87580">
            <w:pPr>
              <w:jc w:val="center"/>
              <w:rPr>
                <w:sz w:val="16"/>
              </w:rPr>
            </w:pPr>
            <w:r w:rsidRPr="00527E9E">
              <w:rPr>
                <w:sz w:val="16"/>
              </w:rPr>
              <w:t>arme</w:t>
            </w:r>
          </w:p>
        </w:tc>
      </w:tr>
      <w:tr w:rsidR="0033110F" w:rsidRPr="00527E9E" w14:paraId="4053E9B9" w14:textId="77777777" w:rsidTr="007E0DD1">
        <w:tc>
          <w:tcPr>
            <w:tcW w:w="795" w:type="dxa"/>
            <w:shd w:val="clear" w:color="auto" w:fill="E6E6E6"/>
          </w:tcPr>
          <w:p w14:paraId="7C7233ED" w14:textId="77777777" w:rsidR="0033110F" w:rsidRPr="00527E9E" w:rsidRDefault="0033110F" w:rsidP="00E87580">
            <w:pPr>
              <w:jc w:val="center"/>
              <w:rPr>
                <w:b/>
                <w:sz w:val="16"/>
              </w:rPr>
            </w:pPr>
            <w:r w:rsidRPr="00527E9E">
              <w:rPr>
                <w:b/>
                <w:sz w:val="16"/>
              </w:rPr>
              <w:t>9</w:t>
            </w:r>
          </w:p>
        </w:tc>
        <w:tc>
          <w:tcPr>
            <w:tcW w:w="1570" w:type="dxa"/>
            <w:shd w:val="clear" w:color="auto" w:fill="E6E6E6"/>
          </w:tcPr>
          <w:p w14:paraId="443F029C" w14:textId="77777777" w:rsidR="0033110F" w:rsidRPr="00527E9E" w:rsidRDefault="0033110F" w:rsidP="00E87580">
            <w:pPr>
              <w:jc w:val="center"/>
              <w:rPr>
                <w:sz w:val="16"/>
              </w:rPr>
            </w:pPr>
            <w:r w:rsidRPr="00527E9E">
              <w:rPr>
                <w:sz w:val="16"/>
              </w:rPr>
              <w:t>outils</w:t>
            </w:r>
          </w:p>
        </w:tc>
      </w:tr>
      <w:tr w:rsidR="0033110F" w:rsidRPr="00527E9E" w14:paraId="7FE33D08" w14:textId="77777777" w:rsidTr="007E0DD1">
        <w:tc>
          <w:tcPr>
            <w:tcW w:w="795" w:type="dxa"/>
            <w:shd w:val="clear" w:color="auto" w:fill="F3F3F3"/>
          </w:tcPr>
          <w:p w14:paraId="6E3A29E2" w14:textId="77777777" w:rsidR="0033110F" w:rsidRPr="00527E9E" w:rsidRDefault="0033110F" w:rsidP="00E87580">
            <w:pPr>
              <w:jc w:val="center"/>
              <w:rPr>
                <w:b/>
                <w:sz w:val="16"/>
              </w:rPr>
            </w:pPr>
            <w:r w:rsidRPr="00527E9E">
              <w:rPr>
                <w:b/>
                <w:sz w:val="16"/>
              </w:rPr>
              <w:t>10</w:t>
            </w:r>
          </w:p>
        </w:tc>
        <w:tc>
          <w:tcPr>
            <w:tcW w:w="1570" w:type="dxa"/>
            <w:shd w:val="clear" w:color="auto" w:fill="F3F3F3"/>
          </w:tcPr>
          <w:p w14:paraId="4865AE79" w14:textId="77777777" w:rsidR="0033110F" w:rsidRPr="00527E9E" w:rsidRDefault="0033110F" w:rsidP="00E87580">
            <w:pPr>
              <w:jc w:val="center"/>
              <w:rPr>
                <w:sz w:val="16"/>
              </w:rPr>
            </w:pPr>
            <w:r w:rsidRPr="00527E9E">
              <w:rPr>
                <w:sz w:val="16"/>
              </w:rPr>
              <w:t>épices</w:t>
            </w:r>
          </w:p>
        </w:tc>
      </w:tr>
      <w:tr w:rsidR="0033110F" w:rsidRPr="00527E9E" w14:paraId="5E5F92FF" w14:textId="77777777" w:rsidTr="007E0DD1">
        <w:tc>
          <w:tcPr>
            <w:tcW w:w="795" w:type="dxa"/>
            <w:shd w:val="clear" w:color="auto" w:fill="auto"/>
          </w:tcPr>
          <w:p w14:paraId="4BA95D62" w14:textId="77777777" w:rsidR="0033110F" w:rsidRPr="00527E9E" w:rsidRDefault="0033110F" w:rsidP="00E87580">
            <w:pPr>
              <w:jc w:val="center"/>
              <w:rPr>
                <w:b/>
                <w:sz w:val="16"/>
              </w:rPr>
            </w:pPr>
            <w:r w:rsidRPr="00527E9E">
              <w:rPr>
                <w:b/>
                <w:sz w:val="16"/>
              </w:rPr>
              <w:t>11</w:t>
            </w:r>
          </w:p>
        </w:tc>
        <w:tc>
          <w:tcPr>
            <w:tcW w:w="1570" w:type="dxa"/>
          </w:tcPr>
          <w:p w14:paraId="3B704DA5" w14:textId="77777777" w:rsidR="0033110F" w:rsidRPr="00527E9E" w:rsidRDefault="0033110F" w:rsidP="00E87580">
            <w:pPr>
              <w:jc w:val="center"/>
              <w:rPr>
                <w:sz w:val="16"/>
              </w:rPr>
            </w:pPr>
            <w:r w:rsidRPr="00527E9E">
              <w:rPr>
                <w:sz w:val="16"/>
              </w:rPr>
              <w:t>étoffe</w:t>
            </w:r>
          </w:p>
        </w:tc>
      </w:tr>
      <w:tr w:rsidR="0033110F" w:rsidRPr="00527E9E" w14:paraId="4E9D3C56" w14:textId="77777777" w:rsidTr="007E0DD1">
        <w:tc>
          <w:tcPr>
            <w:tcW w:w="795" w:type="dxa"/>
            <w:shd w:val="clear" w:color="auto" w:fill="F3F3F3"/>
          </w:tcPr>
          <w:p w14:paraId="13973B99" w14:textId="77777777" w:rsidR="0033110F" w:rsidRPr="00527E9E" w:rsidRDefault="0033110F" w:rsidP="00E87580">
            <w:pPr>
              <w:jc w:val="center"/>
              <w:rPr>
                <w:b/>
                <w:sz w:val="16"/>
              </w:rPr>
            </w:pPr>
            <w:r w:rsidRPr="00527E9E">
              <w:rPr>
                <w:b/>
                <w:sz w:val="16"/>
              </w:rPr>
              <w:t>12</w:t>
            </w:r>
          </w:p>
        </w:tc>
        <w:tc>
          <w:tcPr>
            <w:tcW w:w="1570" w:type="dxa"/>
            <w:shd w:val="clear" w:color="auto" w:fill="F3F3F3"/>
          </w:tcPr>
          <w:p w14:paraId="2BD612D5" w14:textId="77777777" w:rsidR="0033110F" w:rsidRPr="00527E9E" w:rsidRDefault="0033110F" w:rsidP="00E87580">
            <w:pPr>
              <w:jc w:val="center"/>
              <w:rPr>
                <w:sz w:val="16"/>
              </w:rPr>
            </w:pPr>
            <w:r w:rsidRPr="00527E9E">
              <w:rPr>
                <w:sz w:val="16"/>
              </w:rPr>
              <w:t>fourrure</w:t>
            </w:r>
          </w:p>
        </w:tc>
      </w:tr>
      <w:tr w:rsidR="0033110F" w:rsidRPr="00527E9E" w14:paraId="712C9498" w14:textId="77777777" w:rsidTr="007E0DD1">
        <w:tc>
          <w:tcPr>
            <w:tcW w:w="795" w:type="dxa"/>
            <w:shd w:val="clear" w:color="auto" w:fill="E6E6E6"/>
          </w:tcPr>
          <w:p w14:paraId="0120899C" w14:textId="77777777" w:rsidR="0033110F" w:rsidRPr="00527E9E" w:rsidRDefault="0033110F" w:rsidP="00E87580">
            <w:pPr>
              <w:jc w:val="center"/>
              <w:rPr>
                <w:b/>
                <w:sz w:val="16"/>
              </w:rPr>
            </w:pPr>
            <w:r w:rsidRPr="00527E9E">
              <w:rPr>
                <w:b/>
                <w:sz w:val="16"/>
              </w:rPr>
              <w:t>13</w:t>
            </w:r>
          </w:p>
        </w:tc>
        <w:tc>
          <w:tcPr>
            <w:tcW w:w="1570" w:type="dxa"/>
            <w:shd w:val="clear" w:color="auto" w:fill="E6E6E6"/>
          </w:tcPr>
          <w:p w14:paraId="584BDB65" w14:textId="77777777" w:rsidR="0033110F" w:rsidRPr="00527E9E" w:rsidRDefault="0033110F" w:rsidP="00E87580">
            <w:pPr>
              <w:jc w:val="center"/>
              <w:rPr>
                <w:sz w:val="16"/>
              </w:rPr>
            </w:pPr>
            <w:r w:rsidRPr="00527E9E">
              <w:rPr>
                <w:sz w:val="16"/>
              </w:rPr>
              <w:t>monture</w:t>
            </w:r>
          </w:p>
        </w:tc>
      </w:tr>
      <w:tr w:rsidR="0033110F" w:rsidRPr="00527E9E" w14:paraId="314D6710" w14:textId="77777777" w:rsidTr="007E0DD1">
        <w:tc>
          <w:tcPr>
            <w:tcW w:w="795" w:type="dxa"/>
            <w:shd w:val="clear" w:color="auto" w:fill="E0E0E0"/>
          </w:tcPr>
          <w:p w14:paraId="564D8DE5" w14:textId="77777777" w:rsidR="0033110F" w:rsidRPr="00527E9E" w:rsidRDefault="0033110F" w:rsidP="00E87580">
            <w:pPr>
              <w:jc w:val="center"/>
              <w:rPr>
                <w:b/>
                <w:sz w:val="16"/>
              </w:rPr>
            </w:pPr>
            <w:r w:rsidRPr="00527E9E">
              <w:rPr>
                <w:b/>
                <w:sz w:val="16"/>
              </w:rPr>
              <w:t>14</w:t>
            </w:r>
          </w:p>
        </w:tc>
        <w:tc>
          <w:tcPr>
            <w:tcW w:w="1570" w:type="dxa"/>
            <w:shd w:val="clear" w:color="auto" w:fill="E0E0E0"/>
          </w:tcPr>
          <w:p w14:paraId="78495BA3" w14:textId="77777777" w:rsidR="0033110F" w:rsidRPr="00527E9E" w:rsidRDefault="0033110F" w:rsidP="00E87580">
            <w:pPr>
              <w:jc w:val="center"/>
              <w:rPr>
                <w:sz w:val="16"/>
              </w:rPr>
            </w:pPr>
            <w:r w:rsidRPr="00527E9E">
              <w:rPr>
                <w:sz w:val="16"/>
              </w:rPr>
              <w:t>cuir</w:t>
            </w:r>
          </w:p>
        </w:tc>
      </w:tr>
      <w:tr w:rsidR="0033110F" w:rsidRPr="00527E9E" w14:paraId="16ACCBB0" w14:textId="77777777" w:rsidTr="007E0DD1">
        <w:tc>
          <w:tcPr>
            <w:tcW w:w="795" w:type="dxa"/>
            <w:shd w:val="clear" w:color="auto" w:fill="D9D9D9"/>
          </w:tcPr>
          <w:p w14:paraId="0177AB8E" w14:textId="77777777" w:rsidR="0033110F" w:rsidRPr="00527E9E" w:rsidRDefault="0033110F" w:rsidP="00E87580">
            <w:pPr>
              <w:jc w:val="center"/>
              <w:rPr>
                <w:b/>
                <w:sz w:val="16"/>
              </w:rPr>
            </w:pPr>
            <w:r w:rsidRPr="00527E9E">
              <w:rPr>
                <w:b/>
                <w:sz w:val="16"/>
              </w:rPr>
              <w:t>15</w:t>
            </w:r>
          </w:p>
        </w:tc>
        <w:tc>
          <w:tcPr>
            <w:tcW w:w="1570" w:type="dxa"/>
            <w:shd w:val="clear" w:color="auto" w:fill="D9D9D9"/>
          </w:tcPr>
          <w:p w14:paraId="66FD18C9" w14:textId="77777777" w:rsidR="0033110F" w:rsidRPr="00527E9E" w:rsidRDefault="0033110F" w:rsidP="00E87580">
            <w:pPr>
              <w:jc w:val="center"/>
              <w:rPr>
                <w:sz w:val="16"/>
              </w:rPr>
            </w:pPr>
            <w:r w:rsidRPr="00527E9E">
              <w:rPr>
                <w:sz w:val="16"/>
              </w:rPr>
              <w:t>orfèvrerie</w:t>
            </w:r>
          </w:p>
        </w:tc>
      </w:tr>
      <w:tr w:rsidR="0033110F" w:rsidRPr="00527E9E" w14:paraId="4BDA01C2" w14:textId="77777777" w:rsidTr="007E0DD1">
        <w:tc>
          <w:tcPr>
            <w:tcW w:w="795" w:type="dxa"/>
            <w:shd w:val="clear" w:color="auto" w:fill="CCCCCC"/>
          </w:tcPr>
          <w:p w14:paraId="7E0ED6C1" w14:textId="77777777" w:rsidR="0033110F" w:rsidRPr="00527E9E" w:rsidRDefault="0033110F" w:rsidP="00E87580">
            <w:pPr>
              <w:jc w:val="center"/>
              <w:rPr>
                <w:b/>
                <w:sz w:val="16"/>
              </w:rPr>
            </w:pPr>
            <w:r w:rsidRPr="00527E9E">
              <w:rPr>
                <w:b/>
                <w:sz w:val="16"/>
              </w:rPr>
              <w:t>16</w:t>
            </w:r>
          </w:p>
        </w:tc>
        <w:tc>
          <w:tcPr>
            <w:tcW w:w="1570" w:type="dxa"/>
            <w:shd w:val="clear" w:color="auto" w:fill="CCCCCC"/>
          </w:tcPr>
          <w:p w14:paraId="1A51B6AE" w14:textId="77777777" w:rsidR="0033110F" w:rsidRPr="00527E9E" w:rsidRDefault="0033110F" w:rsidP="00E87580">
            <w:pPr>
              <w:jc w:val="center"/>
              <w:rPr>
                <w:sz w:val="16"/>
              </w:rPr>
            </w:pPr>
            <w:r w:rsidRPr="00527E9E">
              <w:rPr>
                <w:sz w:val="16"/>
              </w:rPr>
              <w:t>bijou</w:t>
            </w:r>
          </w:p>
        </w:tc>
      </w:tr>
      <w:tr w:rsidR="0033110F" w:rsidRPr="00527E9E" w14:paraId="48D1C1B6" w14:textId="77777777" w:rsidTr="007E0DD1">
        <w:tc>
          <w:tcPr>
            <w:tcW w:w="795" w:type="dxa"/>
            <w:shd w:val="clear" w:color="auto" w:fill="C0C0C0"/>
          </w:tcPr>
          <w:p w14:paraId="0582536F" w14:textId="77777777" w:rsidR="0033110F" w:rsidRPr="00527E9E" w:rsidRDefault="0033110F" w:rsidP="00E87580">
            <w:pPr>
              <w:jc w:val="center"/>
              <w:rPr>
                <w:b/>
                <w:sz w:val="16"/>
              </w:rPr>
            </w:pPr>
            <w:r w:rsidRPr="00527E9E">
              <w:rPr>
                <w:b/>
                <w:sz w:val="16"/>
              </w:rPr>
              <w:t>17</w:t>
            </w:r>
          </w:p>
        </w:tc>
        <w:tc>
          <w:tcPr>
            <w:tcW w:w="1570" w:type="dxa"/>
            <w:shd w:val="clear" w:color="auto" w:fill="C0C0C0"/>
          </w:tcPr>
          <w:p w14:paraId="73C788A3" w14:textId="77777777" w:rsidR="0033110F" w:rsidRPr="00527E9E" w:rsidRDefault="0033110F" w:rsidP="00E87580">
            <w:pPr>
              <w:jc w:val="center"/>
              <w:rPr>
                <w:sz w:val="16"/>
              </w:rPr>
            </w:pPr>
            <w:r w:rsidRPr="00527E9E">
              <w:rPr>
                <w:sz w:val="16"/>
              </w:rPr>
              <w:t>pierre précieuse</w:t>
            </w:r>
          </w:p>
        </w:tc>
      </w:tr>
      <w:tr w:rsidR="0033110F" w:rsidRPr="00527E9E" w14:paraId="38CC995D" w14:textId="77777777" w:rsidTr="007E0DD1">
        <w:tc>
          <w:tcPr>
            <w:tcW w:w="795" w:type="dxa"/>
            <w:shd w:val="clear" w:color="auto" w:fill="B3B3B3"/>
          </w:tcPr>
          <w:p w14:paraId="32013D8F" w14:textId="77777777" w:rsidR="0033110F" w:rsidRPr="00527E9E" w:rsidRDefault="0033110F" w:rsidP="00E87580">
            <w:pPr>
              <w:jc w:val="center"/>
              <w:rPr>
                <w:b/>
                <w:sz w:val="16"/>
              </w:rPr>
            </w:pPr>
            <w:r w:rsidRPr="00527E9E">
              <w:rPr>
                <w:b/>
                <w:sz w:val="16"/>
              </w:rPr>
              <w:t>18</w:t>
            </w:r>
          </w:p>
        </w:tc>
        <w:tc>
          <w:tcPr>
            <w:tcW w:w="1570" w:type="dxa"/>
            <w:shd w:val="clear" w:color="auto" w:fill="B3B3B3"/>
          </w:tcPr>
          <w:p w14:paraId="74A353A3" w14:textId="77777777" w:rsidR="0033110F" w:rsidRPr="00527E9E" w:rsidRDefault="0033110F" w:rsidP="00E87580">
            <w:pPr>
              <w:jc w:val="center"/>
              <w:rPr>
                <w:sz w:val="16"/>
              </w:rPr>
            </w:pPr>
            <w:r w:rsidRPr="00527E9E">
              <w:rPr>
                <w:sz w:val="16"/>
              </w:rPr>
              <w:t>joaillerie</w:t>
            </w:r>
          </w:p>
        </w:tc>
      </w:tr>
      <w:tr w:rsidR="0033110F" w:rsidRPr="00527E9E" w14:paraId="6643D0F6" w14:textId="77777777" w:rsidTr="007E0DD1">
        <w:tc>
          <w:tcPr>
            <w:tcW w:w="795" w:type="dxa"/>
            <w:shd w:val="clear" w:color="auto" w:fill="A6A6A6"/>
          </w:tcPr>
          <w:p w14:paraId="1C245616" w14:textId="77777777" w:rsidR="0033110F" w:rsidRPr="00527E9E" w:rsidRDefault="0033110F" w:rsidP="00E87580">
            <w:pPr>
              <w:jc w:val="center"/>
              <w:rPr>
                <w:b/>
                <w:sz w:val="16"/>
              </w:rPr>
            </w:pPr>
            <w:r w:rsidRPr="00527E9E">
              <w:rPr>
                <w:b/>
                <w:sz w:val="16"/>
              </w:rPr>
              <w:t>19</w:t>
            </w:r>
          </w:p>
        </w:tc>
        <w:tc>
          <w:tcPr>
            <w:tcW w:w="1570" w:type="dxa"/>
            <w:shd w:val="clear" w:color="auto" w:fill="A6A6A6"/>
          </w:tcPr>
          <w:p w14:paraId="3907408A" w14:textId="77777777" w:rsidR="0033110F" w:rsidRPr="00527E9E" w:rsidRDefault="0033110F" w:rsidP="00E87580">
            <w:pPr>
              <w:jc w:val="center"/>
              <w:rPr>
                <w:sz w:val="16"/>
              </w:rPr>
            </w:pPr>
            <w:r w:rsidRPr="00527E9E">
              <w:rPr>
                <w:sz w:val="16"/>
              </w:rPr>
              <w:t>trésor</w:t>
            </w:r>
          </w:p>
        </w:tc>
      </w:tr>
      <w:tr w:rsidR="0033110F" w:rsidRPr="00527E9E" w14:paraId="53BB43CB" w14:textId="77777777" w:rsidTr="007E0DD1">
        <w:tc>
          <w:tcPr>
            <w:tcW w:w="795" w:type="dxa"/>
            <w:shd w:val="clear" w:color="auto" w:fill="A0A0A0"/>
          </w:tcPr>
          <w:p w14:paraId="52B45D9C" w14:textId="77777777" w:rsidR="0033110F" w:rsidRPr="00527E9E" w:rsidRDefault="0033110F" w:rsidP="00E87580">
            <w:pPr>
              <w:jc w:val="center"/>
              <w:rPr>
                <w:b/>
                <w:sz w:val="16"/>
              </w:rPr>
            </w:pPr>
            <w:r w:rsidRPr="00527E9E">
              <w:rPr>
                <w:b/>
                <w:sz w:val="16"/>
              </w:rPr>
              <w:t>20</w:t>
            </w:r>
          </w:p>
        </w:tc>
        <w:tc>
          <w:tcPr>
            <w:tcW w:w="1570" w:type="dxa"/>
            <w:shd w:val="clear" w:color="auto" w:fill="A0A0A0"/>
          </w:tcPr>
          <w:p w14:paraId="6C780741" w14:textId="77777777" w:rsidR="0033110F" w:rsidRPr="00527E9E" w:rsidRDefault="0033110F" w:rsidP="00E87580">
            <w:pPr>
              <w:jc w:val="center"/>
              <w:rPr>
                <w:sz w:val="16"/>
              </w:rPr>
            </w:pPr>
            <w:r w:rsidRPr="00527E9E">
              <w:rPr>
                <w:sz w:val="16"/>
              </w:rPr>
              <w:t>relique</w:t>
            </w:r>
          </w:p>
        </w:tc>
      </w:tr>
    </w:tbl>
    <w:p w14:paraId="5224B443" w14:textId="77777777" w:rsidR="0033110F" w:rsidRPr="00527E9E" w:rsidRDefault="0033110F" w:rsidP="0033110F">
      <w:pPr>
        <w:ind w:left="720"/>
        <w:sectPr w:rsidR="0033110F" w:rsidRPr="00527E9E" w:rsidSect="00C6302F">
          <w:endnotePr>
            <w:numFmt w:val="decimal"/>
          </w:endnotePr>
          <w:type w:val="continuous"/>
          <w:pgSz w:w="11906" w:h="16838" w:code="9"/>
          <w:pgMar w:top="851" w:right="1133" w:bottom="851" w:left="851" w:header="708" w:footer="708" w:gutter="0"/>
          <w:cols w:num="3" w:space="340"/>
          <w:titlePg/>
          <w:docGrid w:linePitch="360"/>
        </w:sectPr>
      </w:pPr>
    </w:p>
    <w:p w14:paraId="65244F4C" w14:textId="77777777" w:rsidR="0033110F" w:rsidRPr="00527E9E" w:rsidRDefault="0033110F" w:rsidP="0033110F">
      <w:pPr>
        <w:ind w:left="720"/>
      </w:pPr>
      <w:r w:rsidRPr="00527E9E">
        <w:lastRenderedPageBreak/>
        <w:t xml:space="preserve">L’équipement possédé a une valeur particulière qui dépend des circonstances. Au MdJ de la définir. Pour plus de détails sur les trésors d’un PNJ, référez-vous au </w:t>
      </w:r>
      <w:r w:rsidRPr="00527E9E">
        <w:rPr>
          <w:i/>
        </w:rPr>
        <w:t>Livre Trésor</w:t>
      </w:r>
      <w:r w:rsidRPr="00527E9E">
        <w:t>.</w:t>
      </w:r>
    </w:p>
    <w:p w14:paraId="3D02F219" w14:textId="77777777" w:rsidR="00542E63" w:rsidRPr="00527E9E" w:rsidRDefault="00542E63" w:rsidP="00542E63">
      <w:pPr>
        <w:pStyle w:val="Exemple0"/>
      </w:pPr>
      <w:r w:rsidRPr="00527E9E">
        <w:t xml:space="preserve">Exemple : un PNJ détaillé, d’apparence (5x 2D10 10,8,17,6,17) 165cm, 60kg, cheveux noir brillant, yeux bleu clair et caractère fourbe. Son origine (d10s=2, 10) du fief à 50km d’ici. NEC et NE = (4 D10*=1,2,3,1) 2 et 20. Ce n’est pas un magicien. Son NS (d100=78) = 5, artisan aisé. Ses possessions (d10=5,4,9) vêtements fonctionnels, (d10*=)4 objets de valeur moyenne et une monnaie de (d100=9) x2 = 18. Ses (d10*=) 2 talents de base sont (2d10 = </w:t>
      </w:r>
      <w:r w:rsidR="007E1680" w:rsidRPr="00527E9E">
        <w:t>12,14) traque et transport. Sa profession (2d10=7) musicien (choix MdJ), pas de talent spécial, (NEC/2=) 1 arme principale (2d10=14) pique à NE = (d10*=1, d10=6) 14 arrondi à 15. Pour les armures (3d10= 9,5,3 =NEC) broigne, -,-. Équipement spécial avec 0+10+1 % = 11%, un (D100=)18 et c’est raté.</w:t>
      </w:r>
      <w:r w:rsidR="00D44849" w:rsidRPr="00527E9E">
        <w:t xml:space="preserve"> Au final, l’on obtient un baladin à l’air étranger donnant peu confiance, ayant bien voyagé. Probablement prêt à vendre ses services à n’importe qui.</w:t>
      </w:r>
    </w:p>
    <w:p w14:paraId="350E7A9B" w14:textId="77777777" w:rsidR="00D75D15" w:rsidRPr="00527E9E" w:rsidRDefault="00D854EC" w:rsidP="0045338D">
      <w:pPr>
        <w:pStyle w:val="Titre3"/>
        <w:rPr>
          <w:lang w:val="fr-BE"/>
        </w:rPr>
      </w:pPr>
      <w:bookmarkStart w:id="116" w:name="_Toc199924539"/>
      <w:r w:rsidRPr="00527E9E">
        <w:rPr>
          <w:lang w:val="fr-BE"/>
        </w:rPr>
        <w:t>5.4.3 Archétypes humains</w:t>
      </w:r>
      <w:bookmarkEnd w:id="116"/>
      <w:r w:rsidR="00601189" w:rsidRPr="00527E9E">
        <w:rPr>
          <w:lang w:val="fr-BE"/>
        </w:rPr>
        <w:t xml:space="preserve"> </w:t>
      </w:r>
    </w:p>
    <w:p w14:paraId="078257C4" w14:textId="77777777" w:rsidR="00D854EC" w:rsidRPr="00527E9E" w:rsidRDefault="00D854EC" w:rsidP="00D854EC">
      <w:r w:rsidRPr="00527E9E">
        <w:t>Si vous avez besoin de PNJ typés</w:t>
      </w:r>
      <w:r w:rsidR="00C718DD" w:rsidRPr="00527E9E">
        <w:t>,</w:t>
      </w:r>
      <w:r w:rsidRPr="00527E9E">
        <w:t xml:space="preserve"> </w:t>
      </w:r>
      <w:r w:rsidR="0092558E" w:rsidRPr="00527E9E">
        <w:t>utilisez</w:t>
      </w:r>
      <w:r w:rsidRPr="00527E9E">
        <w:t xml:space="preserve"> les fiches suivantes.</w:t>
      </w:r>
      <w:r w:rsidR="00020FDD" w:rsidRPr="00527E9E">
        <w:t xml:space="preserve"> Ajoutez les talents selon les besoins.</w:t>
      </w:r>
    </w:p>
    <w:p w14:paraId="2E6DAA4F" w14:textId="77777777" w:rsidR="00D854EC" w:rsidRPr="00527E9E" w:rsidRDefault="00D854EC" w:rsidP="004B3AE2">
      <w:pPr>
        <w:numPr>
          <w:ilvl w:val="0"/>
          <w:numId w:val="21"/>
        </w:numPr>
        <w:rPr>
          <w:b/>
        </w:rPr>
      </w:pPr>
      <w:r w:rsidRPr="00527E9E">
        <w:rPr>
          <w:b/>
        </w:rPr>
        <w:t>Paysan-</w:t>
      </w:r>
      <w:r w:rsidR="004B3AE2" w:rsidRPr="00527E9E">
        <w:rPr>
          <w:b/>
        </w:rPr>
        <w:t>Pèlerin</w:t>
      </w:r>
    </w:p>
    <w:tbl>
      <w:tblPr>
        <w:tblW w:w="9360" w:type="dxa"/>
        <w:tblInd w:w="55" w:type="dxa"/>
        <w:tblCellMar>
          <w:left w:w="0" w:type="dxa"/>
          <w:right w:w="0" w:type="dxa"/>
        </w:tblCellMar>
        <w:tblLook w:val="04A0" w:firstRow="1" w:lastRow="0" w:firstColumn="1" w:lastColumn="0" w:noHBand="0" w:noVBand="1"/>
      </w:tblPr>
      <w:tblGrid>
        <w:gridCol w:w="1014"/>
        <w:gridCol w:w="984"/>
        <w:gridCol w:w="1004"/>
        <w:gridCol w:w="1004"/>
        <w:gridCol w:w="1004"/>
        <w:gridCol w:w="1144"/>
        <w:gridCol w:w="1004"/>
        <w:gridCol w:w="1043"/>
        <w:gridCol w:w="724"/>
        <w:gridCol w:w="579"/>
      </w:tblGrid>
      <w:tr w:rsidR="00D44849" w:rsidRPr="00527E9E" w14:paraId="42676C39" w14:textId="77777777" w:rsidTr="00605796">
        <w:tc>
          <w:tcPr>
            <w:tcW w:w="1006" w:type="dxa"/>
            <w:tcBorders>
              <w:top w:val="single" w:sz="8" w:space="0" w:color="auto"/>
              <w:left w:val="single" w:sz="8" w:space="0" w:color="auto"/>
              <w:bottom w:val="nil"/>
              <w:right w:val="nil"/>
            </w:tcBorders>
            <w:shd w:val="clear" w:color="auto" w:fill="auto"/>
            <w:noWrap/>
            <w:vAlign w:val="center"/>
            <w:hideMark/>
          </w:tcPr>
          <w:p w14:paraId="402B63B4"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F 35</w:t>
            </w:r>
          </w:p>
        </w:tc>
        <w:tc>
          <w:tcPr>
            <w:tcW w:w="968" w:type="dxa"/>
            <w:tcBorders>
              <w:top w:val="single" w:sz="8" w:space="0" w:color="auto"/>
              <w:left w:val="nil"/>
              <w:bottom w:val="nil"/>
              <w:right w:val="nil"/>
            </w:tcBorders>
            <w:shd w:val="clear" w:color="auto" w:fill="auto"/>
            <w:noWrap/>
            <w:vAlign w:val="center"/>
            <w:hideMark/>
          </w:tcPr>
          <w:p w14:paraId="5B9CC369"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En 40</w:t>
            </w:r>
          </w:p>
        </w:tc>
        <w:tc>
          <w:tcPr>
            <w:tcW w:w="988" w:type="dxa"/>
            <w:tcBorders>
              <w:top w:val="single" w:sz="8" w:space="0" w:color="auto"/>
              <w:left w:val="nil"/>
              <w:bottom w:val="nil"/>
              <w:right w:val="nil"/>
            </w:tcBorders>
            <w:shd w:val="clear" w:color="auto" w:fill="auto"/>
            <w:noWrap/>
            <w:vAlign w:val="center"/>
            <w:hideMark/>
          </w:tcPr>
          <w:p w14:paraId="280176E0"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D 30</w:t>
            </w:r>
          </w:p>
        </w:tc>
        <w:tc>
          <w:tcPr>
            <w:tcW w:w="988" w:type="dxa"/>
            <w:tcBorders>
              <w:top w:val="single" w:sz="8" w:space="0" w:color="auto"/>
              <w:left w:val="nil"/>
              <w:bottom w:val="nil"/>
              <w:right w:val="nil"/>
            </w:tcBorders>
            <w:shd w:val="clear" w:color="auto" w:fill="auto"/>
            <w:noWrap/>
            <w:vAlign w:val="center"/>
            <w:hideMark/>
          </w:tcPr>
          <w:p w14:paraId="5B3A4025"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A 20</w:t>
            </w:r>
          </w:p>
        </w:tc>
        <w:tc>
          <w:tcPr>
            <w:tcW w:w="988" w:type="dxa"/>
            <w:tcBorders>
              <w:top w:val="single" w:sz="8" w:space="0" w:color="auto"/>
              <w:left w:val="nil"/>
              <w:bottom w:val="nil"/>
              <w:right w:val="nil"/>
            </w:tcBorders>
            <w:shd w:val="clear" w:color="auto" w:fill="auto"/>
            <w:noWrap/>
            <w:vAlign w:val="center"/>
            <w:hideMark/>
          </w:tcPr>
          <w:p w14:paraId="64BBC44C"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I 15</w:t>
            </w:r>
          </w:p>
        </w:tc>
        <w:tc>
          <w:tcPr>
            <w:tcW w:w="1128" w:type="dxa"/>
            <w:tcBorders>
              <w:top w:val="single" w:sz="8" w:space="0" w:color="auto"/>
              <w:left w:val="nil"/>
              <w:bottom w:val="nil"/>
              <w:right w:val="nil"/>
            </w:tcBorders>
            <w:shd w:val="clear" w:color="auto" w:fill="auto"/>
            <w:noWrap/>
            <w:vAlign w:val="center"/>
            <w:hideMark/>
          </w:tcPr>
          <w:p w14:paraId="1266974A"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V 20</w:t>
            </w:r>
          </w:p>
        </w:tc>
        <w:tc>
          <w:tcPr>
            <w:tcW w:w="988" w:type="dxa"/>
            <w:tcBorders>
              <w:top w:val="single" w:sz="8" w:space="0" w:color="auto"/>
              <w:left w:val="nil"/>
              <w:bottom w:val="nil"/>
              <w:right w:val="nil"/>
            </w:tcBorders>
            <w:shd w:val="clear" w:color="auto" w:fill="auto"/>
            <w:noWrap/>
            <w:vAlign w:val="center"/>
            <w:hideMark/>
          </w:tcPr>
          <w:p w14:paraId="04C6B925"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E 15</w:t>
            </w:r>
          </w:p>
        </w:tc>
        <w:tc>
          <w:tcPr>
            <w:tcW w:w="1027" w:type="dxa"/>
            <w:tcBorders>
              <w:top w:val="single" w:sz="8" w:space="0" w:color="auto"/>
              <w:left w:val="nil"/>
              <w:bottom w:val="nil"/>
              <w:right w:val="nil"/>
            </w:tcBorders>
            <w:shd w:val="clear" w:color="auto" w:fill="auto"/>
            <w:noWrap/>
            <w:vAlign w:val="center"/>
            <w:hideMark/>
          </w:tcPr>
          <w:p w14:paraId="56B969F3"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Em 15</w:t>
            </w:r>
          </w:p>
        </w:tc>
        <w:tc>
          <w:tcPr>
            <w:tcW w:w="708" w:type="dxa"/>
            <w:tcBorders>
              <w:top w:val="single" w:sz="8" w:space="0" w:color="auto"/>
              <w:left w:val="nil"/>
              <w:bottom w:val="nil"/>
              <w:right w:val="nil"/>
            </w:tcBorders>
            <w:shd w:val="clear" w:color="auto" w:fill="auto"/>
            <w:noWrap/>
            <w:vAlign w:val="center"/>
            <w:hideMark/>
          </w:tcPr>
          <w:p w14:paraId="2222813F"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C 40</w:t>
            </w:r>
          </w:p>
        </w:tc>
        <w:tc>
          <w:tcPr>
            <w:tcW w:w="571" w:type="dxa"/>
            <w:tcBorders>
              <w:top w:val="single" w:sz="8" w:space="0" w:color="auto"/>
              <w:left w:val="nil"/>
              <w:bottom w:val="nil"/>
              <w:right w:val="single" w:sz="8" w:space="0" w:color="auto"/>
            </w:tcBorders>
            <w:shd w:val="clear" w:color="auto" w:fill="auto"/>
            <w:noWrap/>
            <w:vAlign w:val="center"/>
            <w:hideMark/>
          </w:tcPr>
          <w:p w14:paraId="20C50BEE"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Ap 30</w:t>
            </w:r>
          </w:p>
        </w:tc>
      </w:tr>
      <w:tr w:rsidR="00D44849" w:rsidRPr="00527E9E" w14:paraId="0DF1DEC4" w14:textId="77777777" w:rsidTr="00605796">
        <w:tc>
          <w:tcPr>
            <w:tcW w:w="1006" w:type="dxa"/>
            <w:tcBorders>
              <w:top w:val="nil"/>
              <w:left w:val="single" w:sz="8" w:space="0" w:color="auto"/>
              <w:bottom w:val="nil"/>
              <w:right w:val="nil"/>
            </w:tcBorders>
            <w:shd w:val="clear" w:color="000000" w:fill="EBF1DE"/>
            <w:noWrap/>
            <w:vAlign w:val="center"/>
            <w:hideMark/>
          </w:tcPr>
          <w:p w14:paraId="14AF9A7B"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PdC 29</w:t>
            </w:r>
          </w:p>
        </w:tc>
        <w:tc>
          <w:tcPr>
            <w:tcW w:w="968" w:type="dxa"/>
            <w:tcBorders>
              <w:top w:val="nil"/>
              <w:left w:val="nil"/>
              <w:bottom w:val="nil"/>
              <w:right w:val="nil"/>
            </w:tcBorders>
            <w:shd w:val="clear" w:color="000000" w:fill="EBF1DE"/>
            <w:noWrap/>
            <w:vAlign w:val="center"/>
            <w:hideMark/>
          </w:tcPr>
          <w:p w14:paraId="2FC61702"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RM 6</w:t>
            </w:r>
          </w:p>
        </w:tc>
        <w:tc>
          <w:tcPr>
            <w:tcW w:w="988" w:type="dxa"/>
            <w:tcBorders>
              <w:top w:val="nil"/>
              <w:left w:val="nil"/>
              <w:bottom w:val="nil"/>
              <w:right w:val="nil"/>
            </w:tcBorders>
            <w:shd w:val="clear" w:color="000000" w:fill="EBF1DE"/>
            <w:noWrap/>
            <w:vAlign w:val="center"/>
            <w:hideMark/>
          </w:tcPr>
          <w:p w14:paraId="5D6D75A7"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Vitesse 10</w:t>
            </w:r>
          </w:p>
        </w:tc>
        <w:tc>
          <w:tcPr>
            <w:tcW w:w="988" w:type="dxa"/>
            <w:tcBorders>
              <w:top w:val="nil"/>
              <w:left w:val="nil"/>
              <w:bottom w:val="nil"/>
              <w:right w:val="nil"/>
            </w:tcBorders>
            <w:shd w:val="clear" w:color="000000" w:fill="EBF1DE"/>
            <w:noWrap/>
            <w:vAlign w:val="center"/>
            <w:hideMark/>
          </w:tcPr>
          <w:p w14:paraId="4B475DE9"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VO 13</w:t>
            </w:r>
          </w:p>
        </w:tc>
        <w:tc>
          <w:tcPr>
            <w:tcW w:w="988" w:type="dxa"/>
            <w:tcBorders>
              <w:top w:val="nil"/>
              <w:left w:val="nil"/>
              <w:bottom w:val="nil"/>
              <w:right w:val="nil"/>
            </w:tcBorders>
            <w:shd w:val="clear" w:color="000000" w:fill="EBF1DE"/>
            <w:noWrap/>
            <w:vAlign w:val="center"/>
            <w:hideMark/>
          </w:tcPr>
          <w:p w14:paraId="0BEA901C"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VD 14</w:t>
            </w:r>
          </w:p>
        </w:tc>
        <w:tc>
          <w:tcPr>
            <w:tcW w:w="1128" w:type="dxa"/>
            <w:tcBorders>
              <w:top w:val="nil"/>
              <w:left w:val="nil"/>
              <w:bottom w:val="nil"/>
              <w:right w:val="nil"/>
            </w:tcBorders>
            <w:shd w:val="clear" w:color="000000" w:fill="EBF1DE"/>
            <w:noWrap/>
            <w:vAlign w:val="center"/>
            <w:hideMark/>
          </w:tcPr>
          <w:p w14:paraId="40A73B31"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Coup +2</w:t>
            </w:r>
          </w:p>
        </w:tc>
        <w:tc>
          <w:tcPr>
            <w:tcW w:w="988" w:type="dxa"/>
            <w:tcBorders>
              <w:top w:val="nil"/>
              <w:left w:val="nil"/>
              <w:bottom w:val="nil"/>
              <w:right w:val="nil"/>
            </w:tcBorders>
            <w:shd w:val="clear" w:color="000000" w:fill="EBF1DE"/>
            <w:noWrap/>
            <w:vAlign w:val="center"/>
            <w:hideMark/>
          </w:tcPr>
          <w:p w14:paraId="6A96A967"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EN 52</w:t>
            </w:r>
          </w:p>
        </w:tc>
        <w:tc>
          <w:tcPr>
            <w:tcW w:w="1027" w:type="dxa"/>
            <w:tcBorders>
              <w:top w:val="nil"/>
              <w:left w:val="nil"/>
              <w:bottom w:val="nil"/>
              <w:right w:val="nil"/>
            </w:tcBorders>
            <w:shd w:val="clear" w:color="000000" w:fill="EBF1DE"/>
            <w:noWrap/>
            <w:vAlign w:val="center"/>
            <w:hideMark/>
          </w:tcPr>
          <w:p w14:paraId="30EDD61F"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CI 32</w:t>
            </w:r>
          </w:p>
        </w:tc>
        <w:tc>
          <w:tcPr>
            <w:tcW w:w="708" w:type="dxa"/>
            <w:tcBorders>
              <w:top w:val="nil"/>
              <w:left w:val="nil"/>
              <w:bottom w:val="nil"/>
              <w:right w:val="nil"/>
            </w:tcBorders>
            <w:shd w:val="clear" w:color="000000" w:fill="EBF1DE"/>
            <w:noWrap/>
            <w:vAlign w:val="center"/>
            <w:hideMark/>
          </w:tcPr>
          <w:p w14:paraId="2F3C26D9"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RMa 3</w:t>
            </w:r>
          </w:p>
        </w:tc>
        <w:tc>
          <w:tcPr>
            <w:tcW w:w="571" w:type="dxa"/>
            <w:tcBorders>
              <w:top w:val="nil"/>
              <w:left w:val="nil"/>
              <w:bottom w:val="nil"/>
              <w:right w:val="single" w:sz="8" w:space="0" w:color="auto"/>
            </w:tcBorders>
            <w:shd w:val="clear" w:color="000000" w:fill="EBF1DE"/>
            <w:noWrap/>
            <w:vAlign w:val="center"/>
            <w:hideMark/>
          </w:tcPr>
          <w:p w14:paraId="31AB2687" w14:textId="77777777" w:rsidR="00D44849" w:rsidRPr="00527E9E" w:rsidRDefault="00D44849" w:rsidP="00D44849">
            <w:pPr>
              <w:widowControl/>
              <w:rPr>
                <w:color w:val="000000"/>
                <w:sz w:val="16"/>
                <w:szCs w:val="16"/>
                <w:lang w:eastAsia="fr-BE"/>
              </w:rPr>
            </w:pPr>
            <w:r w:rsidRPr="00527E9E">
              <w:rPr>
                <w:color w:val="000000"/>
                <w:sz w:val="16"/>
                <w:szCs w:val="16"/>
                <w:lang w:eastAsia="fr-BE"/>
              </w:rPr>
              <w:t>RP 6</w:t>
            </w:r>
          </w:p>
        </w:tc>
      </w:tr>
      <w:tr w:rsidR="00D44849" w:rsidRPr="00527E9E" w14:paraId="3FE4BA4E" w14:textId="77777777" w:rsidTr="00605796">
        <w:tc>
          <w:tcPr>
            <w:tcW w:w="1006" w:type="dxa"/>
            <w:tcBorders>
              <w:top w:val="nil"/>
              <w:left w:val="single" w:sz="8" w:space="0" w:color="auto"/>
              <w:bottom w:val="nil"/>
              <w:right w:val="nil"/>
            </w:tcBorders>
            <w:shd w:val="clear" w:color="auto" w:fill="auto"/>
            <w:noWrap/>
            <w:vAlign w:val="center"/>
            <w:hideMark/>
          </w:tcPr>
          <w:p w14:paraId="12FBB0E4"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MVP 7</w:t>
            </w:r>
          </w:p>
        </w:tc>
        <w:tc>
          <w:tcPr>
            <w:tcW w:w="968" w:type="dxa"/>
            <w:tcBorders>
              <w:top w:val="nil"/>
              <w:left w:val="nil"/>
              <w:bottom w:val="nil"/>
              <w:right w:val="nil"/>
            </w:tcBorders>
            <w:shd w:val="clear" w:color="auto" w:fill="auto"/>
            <w:noWrap/>
            <w:vAlign w:val="center"/>
            <w:hideMark/>
          </w:tcPr>
          <w:p w14:paraId="5CBDCA55"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Esqui 35</w:t>
            </w:r>
          </w:p>
        </w:tc>
        <w:tc>
          <w:tcPr>
            <w:tcW w:w="988" w:type="dxa"/>
            <w:tcBorders>
              <w:top w:val="nil"/>
              <w:left w:val="nil"/>
              <w:bottom w:val="nil"/>
              <w:right w:val="nil"/>
            </w:tcBorders>
            <w:shd w:val="clear" w:color="auto" w:fill="auto"/>
            <w:noWrap/>
            <w:vAlign w:val="center"/>
            <w:hideMark/>
          </w:tcPr>
          <w:p w14:paraId="7807FEDC"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Réa 14</w:t>
            </w:r>
          </w:p>
        </w:tc>
        <w:tc>
          <w:tcPr>
            <w:tcW w:w="988" w:type="dxa"/>
            <w:tcBorders>
              <w:top w:val="nil"/>
              <w:left w:val="nil"/>
              <w:bottom w:val="nil"/>
              <w:right w:val="nil"/>
            </w:tcBorders>
            <w:shd w:val="clear" w:color="auto" w:fill="auto"/>
            <w:noWrap/>
            <w:vAlign w:val="center"/>
            <w:hideMark/>
          </w:tcPr>
          <w:p w14:paraId="65C931E9"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Charg 32</w:t>
            </w:r>
          </w:p>
        </w:tc>
        <w:tc>
          <w:tcPr>
            <w:tcW w:w="988" w:type="dxa"/>
            <w:tcBorders>
              <w:top w:val="nil"/>
              <w:left w:val="nil"/>
              <w:bottom w:val="nil"/>
              <w:right w:val="nil"/>
            </w:tcBorders>
            <w:shd w:val="clear" w:color="auto" w:fill="auto"/>
            <w:noWrap/>
            <w:vAlign w:val="center"/>
            <w:hideMark/>
          </w:tcPr>
          <w:p w14:paraId="728C9860"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Fuite 38</w:t>
            </w:r>
          </w:p>
        </w:tc>
        <w:tc>
          <w:tcPr>
            <w:tcW w:w="1128" w:type="dxa"/>
            <w:tcBorders>
              <w:top w:val="nil"/>
              <w:left w:val="nil"/>
              <w:bottom w:val="nil"/>
              <w:right w:val="nil"/>
            </w:tcBorders>
            <w:shd w:val="clear" w:color="auto" w:fill="auto"/>
            <w:noWrap/>
            <w:vAlign w:val="center"/>
            <w:hideMark/>
          </w:tcPr>
          <w:p w14:paraId="16BE87D3"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Soin 37</w:t>
            </w:r>
          </w:p>
        </w:tc>
        <w:tc>
          <w:tcPr>
            <w:tcW w:w="988" w:type="dxa"/>
            <w:tcBorders>
              <w:top w:val="nil"/>
              <w:left w:val="nil"/>
              <w:bottom w:val="nil"/>
              <w:right w:val="nil"/>
            </w:tcBorders>
            <w:shd w:val="clear" w:color="auto" w:fill="auto"/>
            <w:noWrap/>
            <w:vAlign w:val="center"/>
            <w:hideMark/>
          </w:tcPr>
          <w:p w14:paraId="266D6153"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12 / 9 / 6</w:t>
            </w:r>
          </w:p>
        </w:tc>
        <w:tc>
          <w:tcPr>
            <w:tcW w:w="1027" w:type="dxa"/>
            <w:tcBorders>
              <w:top w:val="nil"/>
              <w:left w:val="nil"/>
              <w:bottom w:val="nil"/>
              <w:right w:val="nil"/>
            </w:tcBorders>
            <w:shd w:val="clear" w:color="auto" w:fill="auto"/>
            <w:noWrap/>
            <w:vAlign w:val="center"/>
            <w:hideMark/>
          </w:tcPr>
          <w:p w14:paraId="4D3B856B"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PdM0</w:t>
            </w:r>
          </w:p>
        </w:tc>
        <w:tc>
          <w:tcPr>
            <w:tcW w:w="708" w:type="dxa"/>
            <w:tcBorders>
              <w:top w:val="nil"/>
              <w:left w:val="nil"/>
              <w:bottom w:val="nil"/>
              <w:right w:val="nil"/>
            </w:tcBorders>
            <w:shd w:val="clear" w:color="auto" w:fill="auto"/>
            <w:noWrap/>
            <w:vAlign w:val="center"/>
            <w:hideMark/>
          </w:tcPr>
          <w:p w14:paraId="7F7A32A8"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NC 2</w:t>
            </w:r>
          </w:p>
        </w:tc>
        <w:tc>
          <w:tcPr>
            <w:tcW w:w="571" w:type="dxa"/>
            <w:tcBorders>
              <w:top w:val="nil"/>
              <w:left w:val="nil"/>
              <w:bottom w:val="nil"/>
              <w:right w:val="single" w:sz="8" w:space="0" w:color="auto"/>
            </w:tcBorders>
            <w:shd w:val="clear" w:color="auto" w:fill="auto"/>
            <w:noWrap/>
            <w:vAlign w:val="center"/>
            <w:hideMark/>
          </w:tcPr>
          <w:p w14:paraId="0DF6609A"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PM 5</w:t>
            </w:r>
          </w:p>
        </w:tc>
      </w:tr>
      <w:tr w:rsidR="00D44849" w:rsidRPr="00527E9E" w14:paraId="4B512D48" w14:textId="77777777" w:rsidTr="00605796">
        <w:tc>
          <w:tcPr>
            <w:tcW w:w="1006" w:type="dxa"/>
            <w:tcBorders>
              <w:top w:val="nil"/>
              <w:left w:val="single" w:sz="8" w:space="0" w:color="auto"/>
              <w:bottom w:val="single" w:sz="8" w:space="0" w:color="auto"/>
              <w:right w:val="nil"/>
            </w:tcBorders>
            <w:shd w:val="clear" w:color="000000" w:fill="FCD5B4"/>
            <w:noWrap/>
            <w:vAlign w:val="center"/>
            <w:hideMark/>
          </w:tcPr>
          <w:p w14:paraId="44CC0B51" w14:textId="77777777" w:rsidR="00D44849" w:rsidRPr="00527E9E" w:rsidRDefault="00D44849" w:rsidP="00D44849">
            <w:pPr>
              <w:widowControl/>
              <w:rPr>
                <w:color w:val="000000"/>
                <w:sz w:val="16"/>
                <w:szCs w:val="16"/>
                <w:lang w:eastAsia="fr-BE"/>
              </w:rPr>
            </w:pPr>
            <w:r w:rsidRPr="00527E9E">
              <w:rPr>
                <w:color w:val="000000"/>
                <w:sz w:val="16"/>
                <w:szCs w:val="16"/>
                <w:lang w:eastAsia="fr-BE"/>
              </w:rPr>
              <w:t>NEC 2</w:t>
            </w:r>
          </w:p>
        </w:tc>
        <w:tc>
          <w:tcPr>
            <w:tcW w:w="968" w:type="dxa"/>
            <w:tcBorders>
              <w:top w:val="nil"/>
              <w:left w:val="nil"/>
              <w:bottom w:val="single" w:sz="8" w:space="0" w:color="auto"/>
              <w:right w:val="nil"/>
            </w:tcBorders>
            <w:shd w:val="clear" w:color="000000" w:fill="FCD5B4"/>
            <w:noWrap/>
            <w:vAlign w:val="center"/>
            <w:hideMark/>
          </w:tcPr>
          <w:p w14:paraId="62DAF91E" w14:textId="77777777" w:rsidR="00D44849" w:rsidRPr="00527E9E" w:rsidRDefault="00D44849" w:rsidP="00D44849">
            <w:pPr>
              <w:widowControl/>
              <w:rPr>
                <w:color w:val="000000"/>
                <w:sz w:val="16"/>
                <w:szCs w:val="16"/>
                <w:lang w:eastAsia="fr-BE"/>
              </w:rPr>
            </w:pPr>
            <w:r w:rsidRPr="00527E9E">
              <w:rPr>
                <w:color w:val="000000"/>
                <w:sz w:val="16"/>
                <w:szCs w:val="16"/>
                <w:lang w:eastAsia="fr-BE"/>
              </w:rPr>
              <w:t>NE 20</w:t>
            </w:r>
          </w:p>
        </w:tc>
        <w:tc>
          <w:tcPr>
            <w:tcW w:w="988" w:type="dxa"/>
            <w:tcBorders>
              <w:top w:val="nil"/>
              <w:left w:val="nil"/>
              <w:bottom w:val="single" w:sz="8" w:space="0" w:color="auto"/>
              <w:right w:val="nil"/>
            </w:tcBorders>
            <w:shd w:val="clear" w:color="000000" w:fill="FCD5B4"/>
            <w:noWrap/>
            <w:vAlign w:val="center"/>
            <w:hideMark/>
          </w:tcPr>
          <w:p w14:paraId="0593D3CF" w14:textId="77777777" w:rsidR="00D44849" w:rsidRPr="00527E9E" w:rsidRDefault="00D44849" w:rsidP="00D44849">
            <w:pPr>
              <w:widowControl/>
              <w:rPr>
                <w:color w:val="000000"/>
                <w:sz w:val="16"/>
                <w:szCs w:val="16"/>
                <w:lang w:eastAsia="fr-BE"/>
              </w:rPr>
            </w:pPr>
            <w:r w:rsidRPr="00527E9E">
              <w:rPr>
                <w:color w:val="000000"/>
                <w:sz w:val="16"/>
                <w:szCs w:val="16"/>
                <w:lang w:eastAsia="fr-BE"/>
              </w:rPr>
              <w:t>NEM 0</w:t>
            </w:r>
          </w:p>
        </w:tc>
        <w:tc>
          <w:tcPr>
            <w:tcW w:w="988" w:type="dxa"/>
            <w:tcBorders>
              <w:top w:val="nil"/>
              <w:left w:val="nil"/>
              <w:bottom w:val="single" w:sz="8" w:space="0" w:color="auto"/>
              <w:right w:val="nil"/>
            </w:tcBorders>
            <w:shd w:val="clear" w:color="000000" w:fill="FCD5B4"/>
            <w:noWrap/>
            <w:vAlign w:val="center"/>
            <w:hideMark/>
          </w:tcPr>
          <w:p w14:paraId="133172DC"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NE 0</w:t>
            </w:r>
          </w:p>
        </w:tc>
        <w:tc>
          <w:tcPr>
            <w:tcW w:w="988" w:type="dxa"/>
            <w:tcBorders>
              <w:top w:val="nil"/>
              <w:left w:val="nil"/>
              <w:bottom w:val="single" w:sz="8" w:space="0" w:color="auto"/>
              <w:right w:val="nil"/>
            </w:tcBorders>
            <w:shd w:val="clear" w:color="000000" w:fill="FCD5B4"/>
            <w:noWrap/>
            <w:vAlign w:val="center"/>
            <w:hideMark/>
          </w:tcPr>
          <w:p w14:paraId="6B102069" w14:textId="77777777" w:rsidR="00D44849" w:rsidRPr="00527E9E" w:rsidRDefault="00D44849" w:rsidP="00D44849">
            <w:pPr>
              <w:widowControl/>
              <w:rPr>
                <w:b/>
                <w:bCs/>
                <w:color w:val="000000"/>
                <w:sz w:val="16"/>
                <w:szCs w:val="16"/>
                <w:lang w:eastAsia="fr-BE"/>
              </w:rPr>
            </w:pPr>
            <w:r w:rsidRPr="00527E9E">
              <w:rPr>
                <w:b/>
                <w:bCs/>
                <w:color w:val="000000"/>
                <w:sz w:val="16"/>
                <w:szCs w:val="16"/>
                <w:lang w:eastAsia="fr-BE"/>
              </w:rPr>
              <w:t xml:space="preserve">Armure  </w:t>
            </w:r>
          </w:p>
        </w:tc>
        <w:tc>
          <w:tcPr>
            <w:tcW w:w="1128" w:type="dxa"/>
            <w:tcBorders>
              <w:top w:val="nil"/>
              <w:left w:val="nil"/>
              <w:bottom w:val="single" w:sz="8" w:space="0" w:color="auto"/>
              <w:right w:val="nil"/>
            </w:tcBorders>
            <w:shd w:val="clear" w:color="000000" w:fill="FFFF00"/>
            <w:noWrap/>
            <w:vAlign w:val="center"/>
            <w:hideMark/>
          </w:tcPr>
          <w:p w14:paraId="64B848B7"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1-0-0</w:t>
            </w:r>
          </w:p>
        </w:tc>
        <w:tc>
          <w:tcPr>
            <w:tcW w:w="988" w:type="dxa"/>
            <w:tcBorders>
              <w:top w:val="nil"/>
              <w:left w:val="nil"/>
              <w:bottom w:val="single" w:sz="8" w:space="0" w:color="auto"/>
              <w:right w:val="nil"/>
            </w:tcBorders>
            <w:shd w:val="clear" w:color="000000" w:fill="FCD5B4"/>
            <w:noWrap/>
            <w:vAlign w:val="center"/>
            <w:hideMark/>
          </w:tcPr>
          <w:p w14:paraId="0CCA75F7" w14:textId="77777777" w:rsidR="00D44849" w:rsidRPr="00527E9E" w:rsidRDefault="00D44849" w:rsidP="00D44849">
            <w:pPr>
              <w:widowControl/>
              <w:rPr>
                <w:b/>
                <w:bCs/>
                <w:color w:val="000000"/>
                <w:sz w:val="16"/>
                <w:szCs w:val="16"/>
                <w:lang w:eastAsia="fr-BE"/>
              </w:rPr>
            </w:pPr>
            <w:r w:rsidRPr="00527E9E">
              <w:rPr>
                <w:b/>
                <w:bCs/>
                <w:color w:val="000000"/>
                <w:sz w:val="16"/>
                <w:szCs w:val="16"/>
                <w:lang w:eastAsia="fr-BE"/>
              </w:rPr>
              <w:t xml:space="preserve">Attaques </w:t>
            </w:r>
          </w:p>
        </w:tc>
        <w:tc>
          <w:tcPr>
            <w:tcW w:w="1027" w:type="dxa"/>
            <w:tcBorders>
              <w:top w:val="nil"/>
              <w:left w:val="nil"/>
              <w:bottom w:val="single" w:sz="8" w:space="0" w:color="auto"/>
              <w:right w:val="nil"/>
            </w:tcBorders>
            <w:shd w:val="clear" w:color="000000" w:fill="FFFF00"/>
            <w:noWrap/>
            <w:vAlign w:val="center"/>
            <w:hideMark/>
          </w:tcPr>
          <w:p w14:paraId="4E1C4445"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pique/masse</w:t>
            </w:r>
          </w:p>
        </w:tc>
        <w:tc>
          <w:tcPr>
            <w:tcW w:w="708" w:type="dxa"/>
            <w:tcBorders>
              <w:top w:val="nil"/>
              <w:left w:val="nil"/>
              <w:bottom w:val="single" w:sz="8" w:space="0" w:color="auto"/>
              <w:right w:val="nil"/>
            </w:tcBorders>
            <w:shd w:val="clear" w:color="000000" w:fill="FCD5B4"/>
            <w:noWrap/>
            <w:vAlign w:val="center"/>
            <w:hideMark/>
          </w:tcPr>
          <w:p w14:paraId="2D73E61B"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c>
          <w:tcPr>
            <w:tcW w:w="571" w:type="dxa"/>
            <w:tcBorders>
              <w:top w:val="nil"/>
              <w:left w:val="nil"/>
              <w:bottom w:val="single" w:sz="8" w:space="0" w:color="auto"/>
              <w:right w:val="single" w:sz="8" w:space="0" w:color="auto"/>
            </w:tcBorders>
            <w:shd w:val="clear" w:color="000000" w:fill="FCD5B4"/>
            <w:noWrap/>
            <w:vAlign w:val="center"/>
            <w:hideMark/>
          </w:tcPr>
          <w:p w14:paraId="524F67E2"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r>
      <w:tr w:rsidR="00D44849" w:rsidRPr="00527E9E" w14:paraId="3869F63E" w14:textId="77777777" w:rsidTr="00605796">
        <w:tc>
          <w:tcPr>
            <w:tcW w:w="1006" w:type="dxa"/>
            <w:tcBorders>
              <w:top w:val="nil"/>
              <w:left w:val="single" w:sz="8" w:space="0" w:color="auto"/>
              <w:bottom w:val="single" w:sz="8" w:space="0" w:color="auto"/>
              <w:right w:val="nil"/>
            </w:tcBorders>
            <w:shd w:val="clear" w:color="000000" w:fill="C5D9F1"/>
            <w:noWrap/>
            <w:vAlign w:val="center"/>
            <w:hideMark/>
          </w:tcPr>
          <w:p w14:paraId="0442F761" w14:textId="77777777" w:rsidR="00D44849" w:rsidRPr="00527E9E" w:rsidRDefault="00D44849" w:rsidP="00D44849">
            <w:pPr>
              <w:widowControl/>
              <w:jc w:val="left"/>
              <w:rPr>
                <w:b/>
                <w:bCs/>
                <w:color w:val="000000"/>
                <w:sz w:val="16"/>
                <w:szCs w:val="16"/>
                <w:lang w:eastAsia="fr-BE"/>
              </w:rPr>
            </w:pPr>
            <w:r w:rsidRPr="00527E9E">
              <w:rPr>
                <w:b/>
                <w:bCs/>
                <w:color w:val="000000"/>
                <w:sz w:val="16"/>
                <w:szCs w:val="16"/>
                <w:lang w:eastAsia="fr-BE"/>
              </w:rPr>
              <w:t>Talents</w:t>
            </w:r>
          </w:p>
        </w:tc>
        <w:tc>
          <w:tcPr>
            <w:tcW w:w="3932" w:type="dxa"/>
            <w:gridSpan w:val="4"/>
            <w:tcBorders>
              <w:top w:val="nil"/>
              <w:left w:val="nil"/>
              <w:bottom w:val="single" w:sz="8" w:space="0" w:color="auto"/>
              <w:right w:val="nil"/>
            </w:tcBorders>
            <w:shd w:val="clear" w:color="000000" w:fill="C5D9F1"/>
            <w:noWrap/>
            <w:vAlign w:val="center"/>
            <w:hideMark/>
          </w:tcPr>
          <w:p w14:paraId="1818FE03"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agriculture 40, survie 50, transport 40</w:t>
            </w:r>
          </w:p>
        </w:tc>
        <w:tc>
          <w:tcPr>
            <w:tcW w:w="1128" w:type="dxa"/>
            <w:tcBorders>
              <w:top w:val="nil"/>
              <w:left w:val="nil"/>
              <w:bottom w:val="single" w:sz="8" w:space="0" w:color="auto"/>
              <w:right w:val="nil"/>
            </w:tcBorders>
            <w:shd w:val="clear" w:color="000000" w:fill="C5D9F1"/>
            <w:noWrap/>
            <w:vAlign w:val="center"/>
            <w:hideMark/>
          </w:tcPr>
          <w:p w14:paraId="11D56E4B"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c>
          <w:tcPr>
            <w:tcW w:w="988" w:type="dxa"/>
            <w:tcBorders>
              <w:top w:val="nil"/>
              <w:left w:val="nil"/>
              <w:bottom w:val="single" w:sz="8" w:space="0" w:color="auto"/>
              <w:right w:val="nil"/>
            </w:tcBorders>
            <w:shd w:val="clear" w:color="000000" w:fill="C5D9F1"/>
            <w:noWrap/>
            <w:vAlign w:val="center"/>
            <w:hideMark/>
          </w:tcPr>
          <w:p w14:paraId="43F4E560"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c>
          <w:tcPr>
            <w:tcW w:w="1027" w:type="dxa"/>
            <w:tcBorders>
              <w:top w:val="nil"/>
              <w:left w:val="nil"/>
              <w:bottom w:val="single" w:sz="8" w:space="0" w:color="auto"/>
              <w:right w:val="nil"/>
            </w:tcBorders>
            <w:shd w:val="clear" w:color="000000" w:fill="C5D9F1"/>
            <w:noWrap/>
            <w:vAlign w:val="center"/>
            <w:hideMark/>
          </w:tcPr>
          <w:p w14:paraId="25105B35"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c>
          <w:tcPr>
            <w:tcW w:w="708" w:type="dxa"/>
            <w:tcBorders>
              <w:top w:val="nil"/>
              <w:left w:val="nil"/>
              <w:bottom w:val="single" w:sz="8" w:space="0" w:color="auto"/>
              <w:right w:val="nil"/>
            </w:tcBorders>
            <w:shd w:val="clear" w:color="000000" w:fill="C5D9F1"/>
            <w:noWrap/>
            <w:vAlign w:val="center"/>
            <w:hideMark/>
          </w:tcPr>
          <w:p w14:paraId="7F87D718"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c>
          <w:tcPr>
            <w:tcW w:w="571" w:type="dxa"/>
            <w:tcBorders>
              <w:top w:val="nil"/>
              <w:left w:val="nil"/>
              <w:bottom w:val="single" w:sz="8" w:space="0" w:color="auto"/>
              <w:right w:val="single" w:sz="8" w:space="0" w:color="auto"/>
            </w:tcBorders>
            <w:shd w:val="clear" w:color="000000" w:fill="C5D9F1"/>
            <w:noWrap/>
            <w:vAlign w:val="center"/>
            <w:hideMark/>
          </w:tcPr>
          <w:p w14:paraId="1953A191" w14:textId="77777777" w:rsidR="00D44849" w:rsidRPr="00527E9E" w:rsidRDefault="00D44849" w:rsidP="00D44849">
            <w:pPr>
              <w:widowControl/>
              <w:jc w:val="left"/>
              <w:rPr>
                <w:color w:val="000000"/>
                <w:sz w:val="16"/>
                <w:szCs w:val="16"/>
                <w:lang w:eastAsia="fr-BE"/>
              </w:rPr>
            </w:pPr>
            <w:r w:rsidRPr="00527E9E">
              <w:rPr>
                <w:color w:val="000000"/>
                <w:sz w:val="16"/>
                <w:szCs w:val="16"/>
                <w:lang w:eastAsia="fr-BE"/>
              </w:rPr>
              <w:t> </w:t>
            </w:r>
          </w:p>
        </w:tc>
      </w:tr>
      <w:tr w:rsidR="00D44849" w:rsidRPr="00527E9E" w14:paraId="3D38A95F" w14:textId="77777777" w:rsidTr="00605796">
        <w:tc>
          <w:tcPr>
            <w:tcW w:w="1006" w:type="dxa"/>
            <w:tcBorders>
              <w:top w:val="nil"/>
              <w:left w:val="single" w:sz="8" w:space="0" w:color="auto"/>
              <w:bottom w:val="nil"/>
              <w:right w:val="nil"/>
            </w:tcBorders>
            <w:shd w:val="clear" w:color="auto" w:fill="auto"/>
            <w:noWrap/>
            <w:vAlign w:val="center"/>
            <w:hideMark/>
          </w:tcPr>
          <w:p w14:paraId="541875B3" w14:textId="77777777" w:rsidR="00D44849" w:rsidRPr="00527E9E" w:rsidRDefault="00D44849" w:rsidP="00D44849">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354" w:type="dxa"/>
            <w:gridSpan w:val="9"/>
            <w:tcBorders>
              <w:top w:val="single" w:sz="8" w:space="0" w:color="auto"/>
              <w:left w:val="nil"/>
              <w:bottom w:val="nil"/>
              <w:right w:val="single" w:sz="8" w:space="0" w:color="000000"/>
            </w:tcBorders>
            <w:shd w:val="clear" w:color="000000" w:fill="FFFF00"/>
            <w:noWrap/>
            <w:vAlign w:val="center"/>
            <w:hideMark/>
          </w:tcPr>
          <w:p w14:paraId="49683150" w14:textId="77777777" w:rsidR="00D44849" w:rsidRPr="00527E9E" w:rsidRDefault="00D44849" w:rsidP="00D44849">
            <w:pPr>
              <w:widowControl/>
              <w:jc w:val="left"/>
              <w:rPr>
                <w:i/>
                <w:iCs/>
                <w:color w:val="000000"/>
                <w:sz w:val="16"/>
                <w:szCs w:val="16"/>
                <w:lang w:eastAsia="fr-BE"/>
              </w:rPr>
            </w:pPr>
            <w:r w:rsidRPr="00527E9E">
              <w:rPr>
                <w:i/>
                <w:iCs/>
                <w:color w:val="000000"/>
                <w:sz w:val="16"/>
                <w:szCs w:val="16"/>
                <w:lang w:eastAsia="fr-BE"/>
              </w:rPr>
              <w:t>pèlerin a une Foi&gt;40</w:t>
            </w:r>
          </w:p>
        </w:tc>
      </w:tr>
      <w:tr w:rsidR="00D44849" w:rsidRPr="00527E9E" w14:paraId="247CC5EA" w14:textId="77777777" w:rsidTr="00605796">
        <w:tc>
          <w:tcPr>
            <w:tcW w:w="1006" w:type="dxa"/>
            <w:tcBorders>
              <w:top w:val="nil"/>
              <w:left w:val="single" w:sz="8" w:space="0" w:color="auto"/>
              <w:bottom w:val="nil"/>
              <w:right w:val="nil"/>
            </w:tcBorders>
            <w:shd w:val="clear" w:color="auto" w:fill="auto"/>
            <w:noWrap/>
            <w:vAlign w:val="center"/>
            <w:hideMark/>
          </w:tcPr>
          <w:p w14:paraId="41C67D26" w14:textId="77777777" w:rsidR="00D44849" w:rsidRPr="00527E9E" w:rsidRDefault="00D44849" w:rsidP="00D44849">
            <w:pPr>
              <w:widowControl/>
              <w:jc w:val="left"/>
              <w:rPr>
                <w:i/>
                <w:iCs/>
                <w:color w:val="000000"/>
                <w:sz w:val="16"/>
                <w:szCs w:val="16"/>
                <w:lang w:eastAsia="fr-BE"/>
              </w:rPr>
            </w:pPr>
            <w:r w:rsidRPr="00527E9E">
              <w:rPr>
                <w:i/>
                <w:iCs/>
                <w:color w:val="000000"/>
                <w:sz w:val="16"/>
                <w:szCs w:val="16"/>
                <w:lang w:eastAsia="fr-BE"/>
              </w:rPr>
              <w:t>Buts</w:t>
            </w:r>
          </w:p>
        </w:tc>
        <w:tc>
          <w:tcPr>
            <w:tcW w:w="8354" w:type="dxa"/>
            <w:gridSpan w:val="9"/>
            <w:tcBorders>
              <w:top w:val="nil"/>
              <w:left w:val="nil"/>
              <w:bottom w:val="nil"/>
              <w:right w:val="single" w:sz="8" w:space="0" w:color="000000"/>
            </w:tcBorders>
            <w:shd w:val="clear" w:color="000000" w:fill="FFFF00"/>
            <w:noWrap/>
            <w:vAlign w:val="center"/>
            <w:hideMark/>
          </w:tcPr>
          <w:p w14:paraId="76BBFA43" w14:textId="77777777" w:rsidR="00D44849" w:rsidRPr="00527E9E" w:rsidRDefault="00D44849" w:rsidP="00D44849">
            <w:pPr>
              <w:widowControl/>
              <w:jc w:val="left"/>
              <w:rPr>
                <w:i/>
                <w:iCs/>
                <w:color w:val="000000"/>
                <w:sz w:val="16"/>
                <w:szCs w:val="16"/>
                <w:lang w:eastAsia="fr-BE"/>
              </w:rPr>
            </w:pPr>
            <w:r w:rsidRPr="00527E9E">
              <w:rPr>
                <w:i/>
                <w:iCs/>
                <w:color w:val="000000"/>
                <w:sz w:val="16"/>
                <w:szCs w:val="16"/>
                <w:lang w:eastAsia="fr-BE"/>
              </w:rPr>
              <w:t>survivre et/ou servir</w:t>
            </w:r>
          </w:p>
        </w:tc>
      </w:tr>
      <w:tr w:rsidR="00D44849" w:rsidRPr="00527E9E" w14:paraId="6DBAEEF8" w14:textId="77777777" w:rsidTr="00605796">
        <w:tc>
          <w:tcPr>
            <w:tcW w:w="1006" w:type="dxa"/>
            <w:tcBorders>
              <w:top w:val="nil"/>
              <w:left w:val="single" w:sz="8" w:space="0" w:color="auto"/>
              <w:bottom w:val="single" w:sz="8" w:space="0" w:color="auto"/>
              <w:right w:val="nil"/>
            </w:tcBorders>
            <w:shd w:val="clear" w:color="auto" w:fill="auto"/>
            <w:noWrap/>
            <w:vAlign w:val="center"/>
            <w:hideMark/>
          </w:tcPr>
          <w:p w14:paraId="61C1794C" w14:textId="77777777" w:rsidR="00D44849" w:rsidRPr="00527E9E" w:rsidRDefault="00D44849" w:rsidP="00D44849">
            <w:pPr>
              <w:widowControl/>
              <w:rPr>
                <w:i/>
                <w:iCs/>
                <w:color w:val="000000"/>
                <w:sz w:val="16"/>
                <w:szCs w:val="16"/>
                <w:lang w:eastAsia="fr-BE"/>
              </w:rPr>
            </w:pPr>
            <w:r w:rsidRPr="00527E9E">
              <w:rPr>
                <w:i/>
                <w:iCs/>
                <w:color w:val="000000"/>
                <w:sz w:val="16"/>
                <w:szCs w:val="16"/>
                <w:lang w:eastAsia="fr-BE"/>
              </w:rPr>
              <w:t xml:space="preserve">Trésors </w:t>
            </w:r>
          </w:p>
        </w:tc>
        <w:tc>
          <w:tcPr>
            <w:tcW w:w="8354" w:type="dxa"/>
            <w:gridSpan w:val="9"/>
            <w:tcBorders>
              <w:top w:val="nil"/>
              <w:left w:val="nil"/>
              <w:bottom w:val="single" w:sz="8" w:space="0" w:color="auto"/>
              <w:right w:val="single" w:sz="8" w:space="0" w:color="000000"/>
            </w:tcBorders>
            <w:shd w:val="clear" w:color="000000" w:fill="FFFF00"/>
            <w:noWrap/>
            <w:vAlign w:val="center"/>
            <w:hideMark/>
          </w:tcPr>
          <w:p w14:paraId="565749E6" w14:textId="77777777" w:rsidR="00D44849" w:rsidRPr="00527E9E" w:rsidRDefault="009327A5" w:rsidP="00D44849">
            <w:pPr>
              <w:widowControl/>
              <w:rPr>
                <w:i/>
                <w:iCs/>
                <w:color w:val="000000"/>
                <w:sz w:val="16"/>
                <w:szCs w:val="16"/>
                <w:lang w:eastAsia="fr-BE"/>
              </w:rPr>
            </w:pPr>
            <w:r w:rsidRPr="00527E9E">
              <w:rPr>
                <w:i/>
                <w:iCs/>
                <w:color w:val="000000"/>
                <w:sz w:val="16"/>
                <w:szCs w:val="16"/>
                <w:lang w:eastAsia="fr-BE"/>
              </w:rPr>
              <w:t>A</w:t>
            </w:r>
            <w:r w:rsidR="00D44849" w:rsidRPr="00527E9E">
              <w:rPr>
                <w:i/>
                <w:iCs/>
                <w:color w:val="000000"/>
                <w:sz w:val="16"/>
                <w:szCs w:val="16"/>
                <w:lang w:eastAsia="fr-BE"/>
              </w:rPr>
              <w:t>ucun</w:t>
            </w:r>
            <w:r w:rsidRPr="00527E9E">
              <w:rPr>
                <w:i/>
                <w:iCs/>
                <w:color w:val="000000"/>
                <w:sz w:val="16"/>
                <w:szCs w:val="16"/>
                <w:lang w:eastAsia="fr-BE"/>
              </w:rPr>
              <w:t>, pèlerin peut avoir un objet précieux</w:t>
            </w:r>
          </w:p>
        </w:tc>
      </w:tr>
    </w:tbl>
    <w:p w14:paraId="376E87F2" w14:textId="77777777" w:rsidR="00D854EC" w:rsidRPr="00527E9E" w:rsidRDefault="00D854EC" w:rsidP="004B3AE2">
      <w:pPr>
        <w:numPr>
          <w:ilvl w:val="0"/>
          <w:numId w:val="21"/>
        </w:numPr>
        <w:rPr>
          <w:b/>
        </w:rPr>
      </w:pPr>
      <w:r w:rsidRPr="00527E9E">
        <w:rPr>
          <w:b/>
        </w:rPr>
        <w:t>Garde-Milicien</w:t>
      </w:r>
    </w:p>
    <w:tbl>
      <w:tblPr>
        <w:tblW w:w="9540"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700"/>
        <w:gridCol w:w="880"/>
      </w:tblGrid>
      <w:tr w:rsidR="002409A3" w:rsidRPr="00527E9E" w14:paraId="744E183B" w14:textId="77777777" w:rsidTr="0092558E">
        <w:tc>
          <w:tcPr>
            <w:tcW w:w="980" w:type="dxa"/>
            <w:tcBorders>
              <w:top w:val="single" w:sz="8" w:space="0" w:color="auto"/>
              <w:left w:val="single" w:sz="8" w:space="0" w:color="auto"/>
              <w:bottom w:val="nil"/>
              <w:right w:val="nil"/>
            </w:tcBorders>
            <w:shd w:val="clear" w:color="auto" w:fill="auto"/>
            <w:noWrap/>
            <w:vAlign w:val="center"/>
            <w:hideMark/>
          </w:tcPr>
          <w:p w14:paraId="26621F77"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F 35</w:t>
            </w:r>
          </w:p>
        </w:tc>
        <w:tc>
          <w:tcPr>
            <w:tcW w:w="960" w:type="dxa"/>
            <w:tcBorders>
              <w:top w:val="single" w:sz="8" w:space="0" w:color="auto"/>
              <w:left w:val="nil"/>
              <w:bottom w:val="nil"/>
              <w:right w:val="nil"/>
            </w:tcBorders>
            <w:shd w:val="clear" w:color="auto" w:fill="auto"/>
            <w:noWrap/>
            <w:vAlign w:val="center"/>
            <w:hideMark/>
          </w:tcPr>
          <w:p w14:paraId="1D5DD5D3"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En 35</w:t>
            </w:r>
          </w:p>
        </w:tc>
        <w:tc>
          <w:tcPr>
            <w:tcW w:w="980" w:type="dxa"/>
            <w:tcBorders>
              <w:top w:val="single" w:sz="8" w:space="0" w:color="auto"/>
              <w:left w:val="nil"/>
              <w:bottom w:val="nil"/>
              <w:right w:val="nil"/>
            </w:tcBorders>
            <w:shd w:val="clear" w:color="auto" w:fill="auto"/>
            <w:noWrap/>
            <w:vAlign w:val="center"/>
            <w:hideMark/>
          </w:tcPr>
          <w:p w14:paraId="33E0BEF8"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D 30</w:t>
            </w:r>
          </w:p>
        </w:tc>
        <w:tc>
          <w:tcPr>
            <w:tcW w:w="980" w:type="dxa"/>
            <w:tcBorders>
              <w:top w:val="single" w:sz="8" w:space="0" w:color="auto"/>
              <w:left w:val="nil"/>
              <w:bottom w:val="nil"/>
              <w:right w:val="nil"/>
            </w:tcBorders>
            <w:shd w:val="clear" w:color="auto" w:fill="auto"/>
            <w:noWrap/>
            <w:vAlign w:val="center"/>
            <w:hideMark/>
          </w:tcPr>
          <w:p w14:paraId="500AF63A"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A 25</w:t>
            </w:r>
          </w:p>
        </w:tc>
        <w:tc>
          <w:tcPr>
            <w:tcW w:w="980" w:type="dxa"/>
            <w:tcBorders>
              <w:top w:val="single" w:sz="8" w:space="0" w:color="auto"/>
              <w:left w:val="nil"/>
              <w:bottom w:val="nil"/>
              <w:right w:val="nil"/>
            </w:tcBorders>
            <w:shd w:val="clear" w:color="auto" w:fill="auto"/>
            <w:noWrap/>
            <w:vAlign w:val="center"/>
            <w:hideMark/>
          </w:tcPr>
          <w:p w14:paraId="4F94E982"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I 15</w:t>
            </w:r>
          </w:p>
        </w:tc>
        <w:tc>
          <w:tcPr>
            <w:tcW w:w="1120" w:type="dxa"/>
            <w:tcBorders>
              <w:top w:val="single" w:sz="8" w:space="0" w:color="auto"/>
              <w:left w:val="nil"/>
              <w:bottom w:val="nil"/>
              <w:right w:val="nil"/>
            </w:tcBorders>
            <w:shd w:val="clear" w:color="auto" w:fill="auto"/>
            <w:noWrap/>
            <w:vAlign w:val="center"/>
            <w:hideMark/>
          </w:tcPr>
          <w:p w14:paraId="1ECF0349"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V 20</w:t>
            </w:r>
          </w:p>
        </w:tc>
        <w:tc>
          <w:tcPr>
            <w:tcW w:w="980" w:type="dxa"/>
            <w:tcBorders>
              <w:top w:val="single" w:sz="8" w:space="0" w:color="auto"/>
              <w:left w:val="nil"/>
              <w:bottom w:val="nil"/>
              <w:right w:val="nil"/>
            </w:tcBorders>
            <w:shd w:val="clear" w:color="auto" w:fill="auto"/>
            <w:noWrap/>
            <w:vAlign w:val="center"/>
            <w:hideMark/>
          </w:tcPr>
          <w:p w14:paraId="06BDBFF2"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E 20</w:t>
            </w:r>
          </w:p>
        </w:tc>
        <w:tc>
          <w:tcPr>
            <w:tcW w:w="980" w:type="dxa"/>
            <w:tcBorders>
              <w:top w:val="single" w:sz="8" w:space="0" w:color="auto"/>
              <w:left w:val="nil"/>
              <w:bottom w:val="nil"/>
              <w:right w:val="nil"/>
            </w:tcBorders>
            <w:shd w:val="clear" w:color="auto" w:fill="auto"/>
            <w:noWrap/>
            <w:vAlign w:val="center"/>
            <w:hideMark/>
          </w:tcPr>
          <w:p w14:paraId="387951C6"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Em 15</w:t>
            </w:r>
          </w:p>
        </w:tc>
        <w:tc>
          <w:tcPr>
            <w:tcW w:w="700" w:type="dxa"/>
            <w:tcBorders>
              <w:top w:val="single" w:sz="8" w:space="0" w:color="auto"/>
              <w:left w:val="nil"/>
              <w:bottom w:val="nil"/>
              <w:right w:val="nil"/>
            </w:tcBorders>
            <w:shd w:val="clear" w:color="auto" w:fill="auto"/>
            <w:noWrap/>
            <w:vAlign w:val="center"/>
            <w:hideMark/>
          </w:tcPr>
          <w:p w14:paraId="2142EEE0"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C 35</w:t>
            </w:r>
          </w:p>
        </w:tc>
        <w:tc>
          <w:tcPr>
            <w:tcW w:w="880" w:type="dxa"/>
            <w:tcBorders>
              <w:top w:val="single" w:sz="8" w:space="0" w:color="auto"/>
              <w:left w:val="nil"/>
              <w:bottom w:val="nil"/>
              <w:right w:val="single" w:sz="8" w:space="0" w:color="auto"/>
            </w:tcBorders>
            <w:shd w:val="clear" w:color="auto" w:fill="auto"/>
            <w:noWrap/>
            <w:vAlign w:val="center"/>
            <w:hideMark/>
          </w:tcPr>
          <w:p w14:paraId="1FD2C7F7"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Ap 30</w:t>
            </w:r>
          </w:p>
        </w:tc>
      </w:tr>
      <w:tr w:rsidR="002409A3" w:rsidRPr="00527E9E" w14:paraId="66D9CFFD" w14:textId="77777777" w:rsidTr="0092558E">
        <w:tc>
          <w:tcPr>
            <w:tcW w:w="980" w:type="dxa"/>
            <w:tcBorders>
              <w:top w:val="nil"/>
              <w:left w:val="single" w:sz="8" w:space="0" w:color="auto"/>
              <w:bottom w:val="nil"/>
              <w:right w:val="nil"/>
            </w:tcBorders>
            <w:shd w:val="clear" w:color="000000" w:fill="EBF1DE"/>
            <w:noWrap/>
            <w:vAlign w:val="center"/>
            <w:hideMark/>
          </w:tcPr>
          <w:p w14:paraId="730496E7"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PdC 27</w:t>
            </w:r>
          </w:p>
        </w:tc>
        <w:tc>
          <w:tcPr>
            <w:tcW w:w="960" w:type="dxa"/>
            <w:tcBorders>
              <w:top w:val="nil"/>
              <w:left w:val="nil"/>
              <w:bottom w:val="nil"/>
              <w:right w:val="nil"/>
            </w:tcBorders>
            <w:shd w:val="clear" w:color="000000" w:fill="EBF1DE"/>
            <w:noWrap/>
            <w:vAlign w:val="center"/>
            <w:hideMark/>
          </w:tcPr>
          <w:p w14:paraId="121E0558"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RM 5</w:t>
            </w:r>
          </w:p>
        </w:tc>
        <w:tc>
          <w:tcPr>
            <w:tcW w:w="980" w:type="dxa"/>
            <w:tcBorders>
              <w:top w:val="nil"/>
              <w:left w:val="nil"/>
              <w:bottom w:val="nil"/>
              <w:right w:val="nil"/>
            </w:tcBorders>
            <w:shd w:val="clear" w:color="000000" w:fill="EBF1DE"/>
            <w:noWrap/>
            <w:vAlign w:val="center"/>
            <w:hideMark/>
          </w:tcPr>
          <w:p w14:paraId="24BFCA53"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Vitesse 11</w:t>
            </w:r>
          </w:p>
        </w:tc>
        <w:tc>
          <w:tcPr>
            <w:tcW w:w="980" w:type="dxa"/>
            <w:tcBorders>
              <w:top w:val="nil"/>
              <w:left w:val="nil"/>
              <w:bottom w:val="nil"/>
              <w:right w:val="nil"/>
            </w:tcBorders>
            <w:shd w:val="clear" w:color="000000" w:fill="EBF1DE"/>
            <w:noWrap/>
            <w:vAlign w:val="center"/>
            <w:hideMark/>
          </w:tcPr>
          <w:p w14:paraId="6CC1A552"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VO 20</w:t>
            </w:r>
          </w:p>
        </w:tc>
        <w:tc>
          <w:tcPr>
            <w:tcW w:w="980" w:type="dxa"/>
            <w:tcBorders>
              <w:top w:val="nil"/>
              <w:left w:val="nil"/>
              <w:bottom w:val="nil"/>
              <w:right w:val="nil"/>
            </w:tcBorders>
            <w:shd w:val="clear" w:color="000000" w:fill="EBF1DE"/>
            <w:noWrap/>
            <w:vAlign w:val="center"/>
            <w:hideMark/>
          </w:tcPr>
          <w:p w14:paraId="5BF02C74"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VD 22</w:t>
            </w:r>
          </w:p>
        </w:tc>
        <w:tc>
          <w:tcPr>
            <w:tcW w:w="1120" w:type="dxa"/>
            <w:tcBorders>
              <w:top w:val="nil"/>
              <w:left w:val="nil"/>
              <w:bottom w:val="nil"/>
              <w:right w:val="nil"/>
            </w:tcBorders>
            <w:shd w:val="clear" w:color="000000" w:fill="EBF1DE"/>
            <w:noWrap/>
            <w:vAlign w:val="center"/>
            <w:hideMark/>
          </w:tcPr>
          <w:p w14:paraId="27E64D1C"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Coup +2</w:t>
            </w:r>
          </w:p>
        </w:tc>
        <w:tc>
          <w:tcPr>
            <w:tcW w:w="980" w:type="dxa"/>
            <w:tcBorders>
              <w:top w:val="nil"/>
              <w:left w:val="nil"/>
              <w:bottom w:val="nil"/>
              <w:right w:val="nil"/>
            </w:tcBorders>
            <w:shd w:val="clear" w:color="000000" w:fill="EBF1DE"/>
            <w:noWrap/>
            <w:vAlign w:val="center"/>
            <w:hideMark/>
          </w:tcPr>
          <w:p w14:paraId="49290563"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EN 48</w:t>
            </w:r>
          </w:p>
        </w:tc>
        <w:tc>
          <w:tcPr>
            <w:tcW w:w="980" w:type="dxa"/>
            <w:tcBorders>
              <w:top w:val="nil"/>
              <w:left w:val="nil"/>
              <w:bottom w:val="nil"/>
              <w:right w:val="nil"/>
            </w:tcBorders>
            <w:shd w:val="clear" w:color="000000" w:fill="EBF1DE"/>
            <w:noWrap/>
            <w:vAlign w:val="center"/>
            <w:hideMark/>
          </w:tcPr>
          <w:p w14:paraId="45C0751D"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CI 37</w:t>
            </w:r>
          </w:p>
        </w:tc>
        <w:tc>
          <w:tcPr>
            <w:tcW w:w="700" w:type="dxa"/>
            <w:tcBorders>
              <w:top w:val="nil"/>
              <w:left w:val="nil"/>
              <w:bottom w:val="nil"/>
              <w:right w:val="nil"/>
            </w:tcBorders>
            <w:shd w:val="clear" w:color="000000" w:fill="EBF1DE"/>
            <w:noWrap/>
            <w:vAlign w:val="center"/>
            <w:hideMark/>
          </w:tcPr>
          <w:p w14:paraId="0359C4B0"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RMa 4</w:t>
            </w:r>
          </w:p>
        </w:tc>
        <w:tc>
          <w:tcPr>
            <w:tcW w:w="880" w:type="dxa"/>
            <w:tcBorders>
              <w:top w:val="nil"/>
              <w:left w:val="nil"/>
              <w:bottom w:val="nil"/>
              <w:right w:val="single" w:sz="8" w:space="0" w:color="auto"/>
            </w:tcBorders>
            <w:shd w:val="clear" w:color="000000" w:fill="EBF1DE"/>
            <w:noWrap/>
            <w:vAlign w:val="center"/>
            <w:hideMark/>
          </w:tcPr>
          <w:p w14:paraId="25DB3DAD" w14:textId="77777777" w:rsidR="002409A3" w:rsidRPr="00527E9E" w:rsidRDefault="002409A3" w:rsidP="002409A3">
            <w:pPr>
              <w:widowControl/>
              <w:rPr>
                <w:color w:val="000000"/>
                <w:sz w:val="16"/>
                <w:szCs w:val="16"/>
                <w:lang w:eastAsia="fr-BE"/>
              </w:rPr>
            </w:pPr>
            <w:r w:rsidRPr="00527E9E">
              <w:rPr>
                <w:color w:val="000000"/>
                <w:sz w:val="16"/>
                <w:szCs w:val="16"/>
                <w:lang w:eastAsia="fr-BE"/>
              </w:rPr>
              <w:t>RP 4</w:t>
            </w:r>
          </w:p>
        </w:tc>
      </w:tr>
      <w:tr w:rsidR="002409A3" w:rsidRPr="00527E9E" w14:paraId="410E6A95" w14:textId="77777777" w:rsidTr="0092558E">
        <w:tc>
          <w:tcPr>
            <w:tcW w:w="980" w:type="dxa"/>
            <w:tcBorders>
              <w:top w:val="nil"/>
              <w:left w:val="single" w:sz="8" w:space="0" w:color="auto"/>
              <w:bottom w:val="nil"/>
              <w:right w:val="nil"/>
            </w:tcBorders>
            <w:shd w:val="clear" w:color="auto" w:fill="auto"/>
            <w:noWrap/>
            <w:vAlign w:val="center"/>
            <w:hideMark/>
          </w:tcPr>
          <w:p w14:paraId="4D0D1B50"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MVP 8</w:t>
            </w:r>
          </w:p>
        </w:tc>
        <w:tc>
          <w:tcPr>
            <w:tcW w:w="960" w:type="dxa"/>
            <w:tcBorders>
              <w:top w:val="nil"/>
              <w:left w:val="nil"/>
              <w:bottom w:val="nil"/>
              <w:right w:val="nil"/>
            </w:tcBorders>
            <w:shd w:val="clear" w:color="auto" w:fill="auto"/>
            <w:noWrap/>
            <w:vAlign w:val="center"/>
            <w:hideMark/>
          </w:tcPr>
          <w:p w14:paraId="0ADDB650"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Esqui 44</w:t>
            </w:r>
          </w:p>
        </w:tc>
        <w:tc>
          <w:tcPr>
            <w:tcW w:w="980" w:type="dxa"/>
            <w:tcBorders>
              <w:top w:val="nil"/>
              <w:left w:val="nil"/>
              <w:bottom w:val="nil"/>
              <w:right w:val="nil"/>
            </w:tcBorders>
            <w:shd w:val="clear" w:color="auto" w:fill="auto"/>
            <w:noWrap/>
            <w:vAlign w:val="center"/>
            <w:hideMark/>
          </w:tcPr>
          <w:p w14:paraId="76A7E444"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Réa 26</w:t>
            </w:r>
          </w:p>
        </w:tc>
        <w:tc>
          <w:tcPr>
            <w:tcW w:w="980" w:type="dxa"/>
            <w:tcBorders>
              <w:top w:val="nil"/>
              <w:left w:val="nil"/>
              <w:bottom w:val="nil"/>
              <w:right w:val="nil"/>
            </w:tcBorders>
            <w:shd w:val="clear" w:color="auto" w:fill="auto"/>
            <w:noWrap/>
            <w:vAlign w:val="center"/>
            <w:hideMark/>
          </w:tcPr>
          <w:p w14:paraId="21ECF04D"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Charg 38</w:t>
            </w:r>
          </w:p>
        </w:tc>
        <w:tc>
          <w:tcPr>
            <w:tcW w:w="980" w:type="dxa"/>
            <w:tcBorders>
              <w:top w:val="nil"/>
              <w:left w:val="nil"/>
              <w:bottom w:val="nil"/>
              <w:right w:val="nil"/>
            </w:tcBorders>
            <w:shd w:val="clear" w:color="auto" w:fill="auto"/>
            <w:noWrap/>
            <w:vAlign w:val="center"/>
            <w:hideMark/>
          </w:tcPr>
          <w:p w14:paraId="19CB8D85"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Fuite 43</w:t>
            </w:r>
          </w:p>
        </w:tc>
        <w:tc>
          <w:tcPr>
            <w:tcW w:w="1120" w:type="dxa"/>
            <w:tcBorders>
              <w:top w:val="nil"/>
              <w:left w:val="nil"/>
              <w:bottom w:val="nil"/>
              <w:right w:val="nil"/>
            </w:tcBorders>
            <w:shd w:val="clear" w:color="auto" w:fill="auto"/>
            <w:noWrap/>
            <w:vAlign w:val="center"/>
            <w:hideMark/>
          </w:tcPr>
          <w:p w14:paraId="3100EF19"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Soin 33</w:t>
            </w:r>
          </w:p>
        </w:tc>
        <w:tc>
          <w:tcPr>
            <w:tcW w:w="980" w:type="dxa"/>
            <w:tcBorders>
              <w:top w:val="nil"/>
              <w:left w:val="nil"/>
              <w:bottom w:val="nil"/>
              <w:right w:val="nil"/>
            </w:tcBorders>
            <w:shd w:val="clear" w:color="auto" w:fill="auto"/>
            <w:noWrap/>
            <w:vAlign w:val="center"/>
            <w:hideMark/>
          </w:tcPr>
          <w:p w14:paraId="0BE16C60"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11/8/5</w:t>
            </w:r>
          </w:p>
        </w:tc>
        <w:tc>
          <w:tcPr>
            <w:tcW w:w="980" w:type="dxa"/>
            <w:tcBorders>
              <w:top w:val="nil"/>
              <w:left w:val="nil"/>
              <w:bottom w:val="nil"/>
              <w:right w:val="nil"/>
            </w:tcBorders>
            <w:shd w:val="clear" w:color="auto" w:fill="auto"/>
            <w:noWrap/>
            <w:vAlign w:val="center"/>
            <w:hideMark/>
          </w:tcPr>
          <w:p w14:paraId="62074DA1"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PdM0</w:t>
            </w:r>
          </w:p>
        </w:tc>
        <w:tc>
          <w:tcPr>
            <w:tcW w:w="700" w:type="dxa"/>
            <w:tcBorders>
              <w:top w:val="nil"/>
              <w:left w:val="nil"/>
              <w:bottom w:val="nil"/>
              <w:right w:val="nil"/>
            </w:tcBorders>
            <w:shd w:val="clear" w:color="auto" w:fill="auto"/>
            <w:noWrap/>
            <w:vAlign w:val="center"/>
            <w:hideMark/>
          </w:tcPr>
          <w:p w14:paraId="4D3A0084"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NC 3</w:t>
            </w:r>
          </w:p>
        </w:tc>
        <w:tc>
          <w:tcPr>
            <w:tcW w:w="880" w:type="dxa"/>
            <w:tcBorders>
              <w:top w:val="nil"/>
              <w:left w:val="nil"/>
              <w:bottom w:val="nil"/>
              <w:right w:val="single" w:sz="8" w:space="0" w:color="auto"/>
            </w:tcBorders>
            <w:shd w:val="clear" w:color="auto" w:fill="auto"/>
            <w:noWrap/>
            <w:vAlign w:val="center"/>
            <w:hideMark/>
          </w:tcPr>
          <w:p w14:paraId="4532986D"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PM 5</w:t>
            </w:r>
          </w:p>
        </w:tc>
      </w:tr>
      <w:tr w:rsidR="002409A3" w:rsidRPr="00527E9E" w14:paraId="4D9199CA" w14:textId="77777777" w:rsidTr="0092558E">
        <w:tc>
          <w:tcPr>
            <w:tcW w:w="980" w:type="dxa"/>
            <w:tcBorders>
              <w:top w:val="nil"/>
              <w:left w:val="single" w:sz="8" w:space="0" w:color="auto"/>
              <w:bottom w:val="single" w:sz="8" w:space="0" w:color="auto"/>
              <w:right w:val="nil"/>
            </w:tcBorders>
            <w:shd w:val="clear" w:color="000000" w:fill="FCD5B4"/>
            <w:noWrap/>
            <w:vAlign w:val="center"/>
            <w:hideMark/>
          </w:tcPr>
          <w:p w14:paraId="611BBFED" w14:textId="77777777" w:rsidR="002409A3" w:rsidRPr="00527E9E" w:rsidRDefault="002409A3" w:rsidP="002409A3">
            <w:pPr>
              <w:widowControl/>
              <w:rPr>
                <w:color w:val="000000"/>
                <w:sz w:val="16"/>
                <w:szCs w:val="16"/>
                <w:lang w:eastAsia="fr-BE"/>
              </w:rPr>
            </w:pPr>
            <w:r w:rsidRPr="00527E9E">
              <w:rPr>
                <w:color w:val="000000"/>
                <w:sz w:val="16"/>
                <w:szCs w:val="16"/>
                <w:lang w:eastAsia="fr-BE"/>
              </w:rPr>
              <w:t>NEC 4</w:t>
            </w:r>
          </w:p>
        </w:tc>
        <w:tc>
          <w:tcPr>
            <w:tcW w:w="960" w:type="dxa"/>
            <w:tcBorders>
              <w:top w:val="nil"/>
              <w:left w:val="nil"/>
              <w:bottom w:val="single" w:sz="8" w:space="0" w:color="auto"/>
              <w:right w:val="nil"/>
            </w:tcBorders>
            <w:shd w:val="clear" w:color="000000" w:fill="FCD5B4"/>
            <w:noWrap/>
            <w:vAlign w:val="center"/>
            <w:hideMark/>
          </w:tcPr>
          <w:p w14:paraId="009ED339" w14:textId="77777777" w:rsidR="002409A3" w:rsidRPr="00527E9E" w:rsidRDefault="002409A3" w:rsidP="002409A3">
            <w:pPr>
              <w:widowControl/>
              <w:rPr>
                <w:color w:val="000000"/>
                <w:sz w:val="16"/>
                <w:szCs w:val="16"/>
                <w:lang w:eastAsia="fr-BE"/>
              </w:rPr>
            </w:pPr>
            <w:r w:rsidRPr="00527E9E">
              <w:rPr>
                <w:color w:val="000000"/>
                <w:sz w:val="16"/>
                <w:szCs w:val="16"/>
                <w:lang w:eastAsia="fr-BE"/>
              </w:rPr>
              <w:t>NE 30</w:t>
            </w:r>
          </w:p>
        </w:tc>
        <w:tc>
          <w:tcPr>
            <w:tcW w:w="980" w:type="dxa"/>
            <w:tcBorders>
              <w:top w:val="nil"/>
              <w:left w:val="nil"/>
              <w:bottom w:val="single" w:sz="8" w:space="0" w:color="auto"/>
              <w:right w:val="nil"/>
            </w:tcBorders>
            <w:shd w:val="clear" w:color="000000" w:fill="FCD5B4"/>
            <w:noWrap/>
            <w:vAlign w:val="center"/>
            <w:hideMark/>
          </w:tcPr>
          <w:p w14:paraId="6819E94D" w14:textId="77777777" w:rsidR="002409A3" w:rsidRPr="00527E9E" w:rsidRDefault="002409A3" w:rsidP="002409A3">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451826A2"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4A8EFD3A" w14:textId="77777777" w:rsidR="002409A3" w:rsidRPr="00527E9E" w:rsidRDefault="002409A3" w:rsidP="002409A3">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6A9574E2"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2-2-1</w:t>
            </w:r>
          </w:p>
        </w:tc>
        <w:tc>
          <w:tcPr>
            <w:tcW w:w="980" w:type="dxa"/>
            <w:tcBorders>
              <w:top w:val="nil"/>
              <w:left w:val="nil"/>
              <w:bottom w:val="single" w:sz="8" w:space="0" w:color="auto"/>
              <w:right w:val="nil"/>
            </w:tcBorders>
            <w:shd w:val="clear" w:color="000000" w:fill="FCD5B4"/>
            <w:noWrap/>
            <w:vAlign w:val="center"/>
            <w:hideMark/>
          </w:tcPr>
          <w:p w14:paraId="02B1E1A4" w14:textId="77777777" w:rsidR="002409A3" w:rsidRPr="00527E9E" w:rsidRDefault="002409A3" w:rsidP="002409A3">
            <w:pPr>
              <w:widowControl/>
              <w:rPr>
                <w:b/>
                <w:bCs/>
                <w:color w:val="000000"/>
                <w:sz w:val="16"/>
                <w:szCs w:val="16"/>
                <w:lang w:eastAsia="fr-BE"/>
              </w:rPr>
            </w:pPr>
            <w:r w:rsidRPr="00527E9E">
              <w:rPr>
                <w:b/>
                <w:bCs/>
                <w:color w:val="000000"/>
                <w:sz w:val="16"/>
                <w:szCs w:val="16"/>
                <w:lang w:eastAsia="fr-BE"/>
              </w:rPr>
              <w:t xml:space="preserve">Attaques </w:t>
            </w:r>
          </w:p>
        </w:tc>
        <w:tc>
          <w:tcPr>
            <w:tcW w:w="2560" w:type="dxa"/>
            <w:gridSpan w:val="3"/>
            <w:tcBorders>
              <w:top w:val="nil"/>
              <w:left w:val="nil"/>
              <w:bottom w:val="single" w:sz="8" w:space="0" w:color="auto"/>
              <w:right w:val="single" w:sz="8" w:space="0" w:color="000000"/>
            </w:tcBorders>
            <w:shd w:val="clear" w:color="000000" w:fill="FFFF00"/>
            <w:noWrap/>
            <w:vAlign w:val="center"/>
            <w:hideMark/>
          </w:tcPr>
          <w:p w14:paraId="7D29F464"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pique/épée + bouclier</w:t>
            </w:r>
          </w:p>
        </w:tc>
      </w:tr>
      <w:tr w:rsidR="002409A3" w:rsidRPr="00527E9E" w14:paraId="65246870" w14:textId="77777777" w:rsidTr="0092558E">
        <w:tc>
          <w:tcPr>
            <w:tcW w:w="980" w:type="dxa"/>
            <w:tcBorders>
              <w:top w:val="nil"/>
              <w:left w:val="single" w:sz="8" w:space="0" w:color="auto"/>
              <w:bottom w:val="single" w:sz="8" w:space="0" w:color="auto"/>
              <w:right w:val="nil"/>
            </w:tcBorders>
            <w:shd w:val="clear" w:color="000000" w:fill="C5D9F1"/>
            <w:noWrap/>
            <w:vAlign w:val="center"/>
            <w:hideMark/>
          </w:tcPr>
          <w:p w14:paraId="65C5B5B8" w14:textId="77777777" w:rsidR="002409A3" w:rsidRPr="00527E9E" w:rsidRDefault="002409A3" w:rsidP="002409A3">
            <w:pPr>
              <w:widowControl/>
              <w:jc w:val="left"/>
              <w:rPr>
                <w:b/>
                <w:bCs/>
                <w:color w:val="000000"/>
                <w:sz w:val="16"/>
                <w:szCs w:val="16"/>
                <w:lang w:eastAsia="fr-BE"/>
              </w:rPr>
            </w:pPr>
            <w:r w:rsidRPr="00527E9E">
              <w:rPr>
                <w:b/>
                <w:bCs/>
                <w:color w:val="000000"/>
                <w:sz w:val="16"/>
                <w:szCs w:val="16"/>
                <w:lang w:eastAsia="fr-BE"/>
              </w:rPr>
              <w:t>Talents</w:t>
            </w:r>
          </w:p>
        </w:tc>
        <w:tc>
          <w:tcPr>
            <w:tcW w:w="8560"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6CD93DCA" w14:textId="77777777" w:rsidR="002409A3" w:rsidRPr="00527E9E" w:rsidRDefault="002409A3" w:rsidP="002409A3">
            <w:pPr>
              <w:widowControl/>
              <w:jc w:val="left"/>
              <w:rPr>
                <w:color w:val="000000"/>
                <w:sz w:val="16"/>
                <w:szCs w:val="16"/>
                <w:lang w:eastAsia="fr-BE"/>
              </w:rPr>
            </w:pPr>
            <w:r w:rsidRPr="00527E9E">
              <w:rPr>
                <w:color w:val="000000"/>
                <w:sz w:val="16"/>
                <w:szCs w:val="16"/>
                <w:lang w:eastAsia="fr-BE"/>
              </w:rPr>
              <w:t>piéton, transport, mêlée</w:t>
            </w:r>
          </w:p>
        </w:tc>
      </w:tr>
      <w:tr w:rsidR="002409A3" w:rsidRPr="00527E9E" w14:paraId="53BF4DCB" w14:textId="77777777" w:rsidTr="0092558E">
        <w:tc>
          <w:tcPr>
            <w:tcW w:w="980" w:type="dxa"/>
            <w:tcBorders>
              <w:top w:val="nil"/>
              <w:left w:val="single" w:sz="8" w:space="0" w:color="auto"/>
              <w:bottom w:val="nil"/>
              <w:right w:val="nil"/>
            </w:tcBorders>
            <w:shd w:val="clear" w:color="auto" w:fill="auto"/>
            <w:noWrap/>
            <w:vAlign w:val="center"/>
            <w:hideMark/>
          </w:tcPr>
          <w:p w14:paraId="40C78CD8" w14:textId="77777777" w:rsidR="002409A3" w:rsidRPr="00527E9E" w:rsidRDefault="002409A3" w:rsidP="002409A3">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560" w:type="dxa"/>
            <w:gridSpan w:val="9"/>
            <w:tcBorders>
              <w:top w:val="single" w:sz="8" w:space="0" w:color="auto"/>
              <w:left w:val="nil"/>
              <w:bottom w:val="nil"/>
              <w:right w:val="single" w:sz="8" w:space="0" w:color="000000"/>
            </w:tcBorders>
            <w:shd w:val="clear" w:color="000000" w:fill="FFFF00"/>
            <w:noWrap/>
            <w:vAlign w:val="center"/>
            <w:hideMark/>
          </w:tcPr>
          <w:p w14:paraId="4273137C" w14:textId="77777777" w:rsidR="002409A3" w:rsidRPr="00527E9E" w:rsidRDefault="002409A3" w:rsidP="002409A3">
            <w:pPr>
              <w:widowControl/>
              <w:jc w:val="left"/>
              <w:rPr>
                <w:i/>
                <w:iCs/>
                <w:color w:val="000000"/>
                <w:sz w:val="16"/>
                <w:szCs w:val="16"/>
                <w:lang w:eastAsia="fr-BE"/>
              </w:rPr>
            </w:pPr>
            <w:r w:rsidRPr="00527E9E">
              <w:rPr>
                <w:i/>
                <w:iCs/>
                <w:color w:val="000000"/>
                <w:sz w:val="16"/>
                <w:szCs w:val="16"/>
                <w:lang w:eastAsia="fr-BE"/>
              </w:rPr>
              <w:t>endurance et obéissance</w:t>
            </w:r>
          </w:p>
        </w:tc>
      </w:tr>
      <w:tr w:rsidR="002409A3" w:rsidRPr="00527E9E" w14:paraId="7DEA6B35" w14:textId="77777777" w:rsidTr="0092558E">
        <w:tc>
          <w:tcPr>
            <w:tcW w:w="980" w:type="dxa"/>
            <w:tcBorders>
              <w:top w:val="nil"/>
              <w:left w:val="single" w:sz="8" w:space="0" w:color="auto"/>
              <w:bottom w:val="nil"/>
              <w:right w:val="nil"/>
            </w:tcBorders>
            <w:shd w:val="clear" w:color="auto" w:fill="auto"/>
            <w:noWrap/>
            <w:vAlign w:val="center"/>
            <w:hideMark/>
          </w:tcPr>
          <w:p w14:paraId="6D18451A" w14:textId="77777777" w:rsidR="002409A3" w:rsidRPr="00527E9E" w:rsidRDefault="002409A3" w:rsidP="002409A3">
            <w:pPr>
              <w:widowControl/>
              <w:jc w:val="left"/>
              <w:rPr>
                <w:i/>
                <w:iCs/>
                <w:color w:val="000000"/>
                <w:sz w:val="16"/>
                <w:szCs w:val="16"/>
                <w:lang w:eastAsia="fr-BE"/>
              </w:rPr>
            </w:pPr>
            <w:r w:rsidRPr="00527E9E">
              <w:rPr>
                <w:i/>
                <w:iCs/>
                <w:color w:val="000000"/>
                <w:sz w:val="16"/>
                <w:szCs w:val="16"/>
                <w:lang w:eastAsia="fr-BE"/>
              </w:rPr>
              <w:t>Buts</w:t>
            </w:r>
          </w:p>
        </w:tc>
        <w:tc>
          <w:tcPr>
            <w:tcW w:w="8560" w:type="dxa"/>
            <w:gridSpan w:val="9"/>
            <w:tcBorders>
              <w:top w:val="nil"/>
              <w:left w:val="nil"/>
              <w:bottom w:val="nil"/>
              <w:right w:val="single" w:sz="8" w:space="0" w:color="000000"/>
            </w:tcBorders>
            <w:shd w:val="clear" w:color="000000" w:fill="FFFF00"/>
            <w:noWrap/>
            <w:vAlign w:val="center"/>
            <w:hideMark/>
          </w:tcPr>
          <w:p w14:paraId="571FE6E9" w14:textId="77777777" w:rsidR="002409A3" w:rsidRPr="00527E9E" w:rsidRDefault="002409A3" w:rsidP="002409A3">
            <w:pPr>
              <w:widowControl/>
              <w:jc w:val="left"/>
              <w:rPr>
                <w:i/>
                <w:iCs/>
                <w:color w:val="000000"/>
                <w:sz w:val="16"/>
                <w:szCs w:val="16"/>
                <w:lang w:eastAsia="fr-BE"/>
              </w:rPr>
            </w:pPr>
            <w:r w:rsidRPr="00527E9E">
              <w:rPr>
                <w:i/>
                <w:iCs/>
                <w:color w:val="000000"/>
                <w:sz w:val="16"/>
                <w:szCs w:val="16"/>
                <w:lang w:eastAsia="fr-BE"/>
              </w:rPr>
              <w:t>protection et service</w:t>
            </w:r>
          </w:p>
        </w:tc>
      </w:tr>
      <w:tr w:rsidR="002409A3" w:rsidRPr="00527E9E" w14:paraId="68C51AEF" w14:textId="77777777" w:rsidTr="0092558E">
        <w:tc>
          <w:tcPr>
            <w:tcW w:w="980" w:type="dxa"/>
            <w:tcBorders>
              <w:top w:val="nil"/>
              <w:left w:val="single" w:sz="8" w:space="0" w:color="auto"/>
              <w:bottom w:val="single" w:sz="8" w:space="0" w:color="auto"/>
              <w:right w:val="nil"/>
            </w:tcBorders>
            <w:shd w:val="clear" w:color="auto" w:fill="auto"/>
            <w:noWrap/>
            <w:vAlign w:val="center"/>
            <w:hideMark/>
          </w:tcPr>
          <w:p w14:paraId="251FC60B" w14:textId="77777777" w:rsidR="002409A3" w:rsidRPr="00527E9E" w:rsidRDefault="002409A3" w:rsidP="002409A3">
            <w:pPr>
              <w:widowControl/>
              <w:rPr>
                <w:i/>
                <w:iCs/>
                <w:color w:val="000000"/>
                <w:sz w:val="16"/>
                <w:szCs w:val="16"/>
                <w:lang w:eastAsia="fr-BE"/>
              </w:rPr>
            </w:pPr>
            <w:r w:rsidRPr="00527E9E">
              <w:rPr>
                <w:i/>
                <w:iCs/>
                <w:color w:val="000000"/>
                <w:sz w:val="16"/>
                <w:szCs w:val="16"/>
                <w:lang w:eastAsia="fr-BE"/>
              </w:rPr>
              <w:t xml:space="preserve">Trésors </w:t>
            </w:r>
          </w:p>
        </w:tc>
        <w:tc>
          <w:tcPr>
            <w:tcW w:w="8560" w:type="dxa"/>
            <w:gridSpan w:val="9"/>
            <w:tcBorders>
              <w:top w:val="nil"/>
              <w:left w:val="nil"/>
              <w:bottom w:val="single" w:sz="8" w:space="0" w:color="auto"/>
              <w:right w:val="single" w:sz="8" w:space="0" w:color="000000"/>
            </w:tcBorders>
            <w:shd w:val="clear" w:color="000000" w:fill="FFFF00"/>
            <w:noWrap/>
            <w:vAlign w:val="center"/>
            <w:hideMark/>
          </w:tcPr>
          <w:p w14:paraId="4EFD5C27" w14:textId="77777777" w:rsidR="002409A3" w:rsidRPr="00527E9E" w:rsidRDefault="002409A3" w:rsidP="002409A3">
            <w:pPr>
              <w:widowControl/>
              <w:rPr>
                <w:i/>
                <w:iCs/>
                <w:color w:val="000000"/>
                <w:sz w:val="16"/>
                <w:szCs w:val="16"/>
                <w:lang w:eastAsia="fr-BE"/>
              </w:rPr>
            </w:pPr>
            <w:r w:rsidRPr="00527E9E">
              <w:rPr>
                <w:i/>
                <w:iCs/>
                <w:color w:val="000000"/>
                <w:sz w:val="16"/>
                <w:szCs w:val="16"/>
                <w:lang w:eastAsia="fr-BE"/>
              </w:rPr>
              <w:t>arme moyenne, armure de cuir, casque de métal</w:t>
            </w:r>
          </w:p>
        </w:tc>
      </w:tr>
    </w:tbl>
    <w:p w14:paraId="6CA729B3" w14:textId="77777777" w:rsidR="00D854EC" w:rsidRPr="00527E9E" w:rsidRDefault="00D854EC" w:rsidP="004B3AE2">
      <w:pPr>
        <w:numPr>
          <w:ilvl w:val="0"/>
          <w:numId w:val="21"/>
        </w:numPr>
        <w:rPr>
          <w:b/>
        </w:rPr>
      </w:pPr>
      <w:r w:rsidRPr="00527E9E">
        <w:rPr>
          <w:b/>
        </w:rPr>
        <w:t>Chevalier-Chef militaire</w:t>
      </w:r>
    </w:p>
    <w:tbl>
      <w:tblPr>
        <w:tblW w:w="9452"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1121"/>
        <w:gridCol w:w="814"/>
        <w:gridCol w:w="708"/>
        <w:gridCol w:w="791"/>
      </w:tblGrid>
      <w:tr w:rsidR="002409A3" w:rsidRPr="00527E9E" w14:paraId="71C4BB1F"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63F7A0ED"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F 50</w:t>
            </w:r>
          </w:p>
        </w:tc>
        <w:tc>
          <w:tcPr>
            <w:tcW w:w="960" w:type="dxa"/>
            <w:tcBorders>
              <w:top w:val="single" w:sz="8" w:space="0" w:color="auto"/>
              <w:left w:val="nil"/>
              <w:bottom w:val="nil"/>
              <w:right w:val="nil"/>
            </w:tcBorders>
            <w:shd w:val="clear" w:color="auto" w:fill="auto"/>
            <w:noWrap/>
            <w:vAlign w:val="center"/>
            <w:hideMark/>
          </w:tcPr>
          <w:p w14:paraId="2DE58954"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En 50</w:t>
            </w:r>
          </w:p>
        </w:tc>
        <w:tc>
          <w:tcPr>
            <w:tcW w:w="980" w:type="dxa"/>
            <w:tcBorders>
              <w:top w:val="single" w:sz="8" w:space="0" w:color="auto"/>
              <w:left w:val="nil"/>
              <w:bottom w:val="nil"/>
              <w:right w:val="nil"/>
            </w:tcBorders>
            <w:shd w:val="clear" w:color="auto" w:fill="auto"/>
            <w:noWrap/>
            <w:vAlign w:val="center"/>
            <w:hideMark/>
          </w:tcPr>
          <w:p w14:paraId="59D21E33"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D 40</w:t>
            </w:r>
          </w:p>
        </w:tc>
        <w:tc>
          <w:tcPr>
            <w:tcW w:w="980" w:type="dxa"/>
            <w:tcBorders>
              <w:top w:val="single" w:sz="8" w:space="0" w:color="auto"/>
              <w:left w:val="nil"/>
              <w:bottom w:val="nil"/>
              <w:right w:val="nil"/>
            </w:tcBorders>
            <w:shd w:val="clear" w:color="auto" w:fill="auto"/>
            <w:noWrap/>
            <w:vAlign w:val="center"/>
            <w:hideMark/>
          </w:tcPr>
          <w:p w14:paraId="6CDD7DB1"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A 30</w:t>
            </w:r>
          </w:p>
        </w:tc>
        <w:tc>
          <w:tcPr>
            <w:tcW w:w="980" w:type="dxa"/>
            <w:tcBorders>
              <w:top w:val="single" w:sz="8" w:space="0" w:color="auto"/>
              <w:left w:val="nil"/>
              <w:bottom w:val="nil"/>
              <w:right w:val="nil"/>
            </w:tcBorders>
            <w:shd w:val="clear" w:color="auto" w:fill="auto"/>
            <w:noWrap/>
            <w:vAlign w:val="center"/>
            <w:hideMark/>
          </w:tcPr>
          <w:p w14:paraId="082BD01D"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I 30</w:t>
            </w:r>
          </w:p>
        </w:tc>
        <w:tc>
          <w:tcPr>
            <w:tcW w:w="1120" w:type="dxa"/>
            <w:tcBorders>
              <w:top w:val="single" w:sz="8" w:space="0" w:color="auto"/>
              <w:left w:val="nil"/>
              <w:bottom w:val="nil"/>
              <w:right w:val="nil"/>
            </w:tcBorders>
            <w:shd w:val="clear" w:color="auto" w:fill="auto"/>
            <w:noWrap/>
            <w:vAlign w:val="center"/>
            <w:hideMark/>
          </w:tcPr>
          <w:p w14:paraId="13DB8FBA"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V 40</w:t>
            </w:r>
          </w:p>
        </w:tc>
        <w:tc>
          <w:tcPr>
            <w:tcW w:w="1121" w:type="dxa"/>
            <w:tcBorders>
              <w:top w:val="single" w:sz="8" w:space="0" w:color="auto"/>
              <w:left w:val="nil"/>
              <w:bottom w:val="nil"/>
              <w:right w:val="nil"/>
            </w:tcBorders>
            <w:shd w:val="clear" w:color="auto" w:fill="auto"/>
            <w:noWrap/>
            <w:vAlign w:val="center"/>
            <w:hideMark/>
          </w:tcPr>
          <w:p w14:paraId="692585F8"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E 30</w:t>
            </w:r>
          </w:p>
        </w:tc>
        <w:tc>
          <w:tcPr>
            <w:tcW w:w="814" w:type="dxa"/>
            <w:tcBorders>
              <w:top w:val="single" w:sz="8" w:space="0" w:color="auto"/>
              <w:left w:val="nil"/>
              <w:bottom w:val="nil"/>
              <w:right w:val="nil"/>
            </w:tcBorders>
            <w:shd w:val="clear" w:color="auto" w:fill="auto"/>
            <w:noWrap/>
            <w:vAlign w:val="center"/>
            <w:hideMark/>
          </w:tcPr>
          <w:p w14:paraId="5F916C29"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Em 25</w:t>
            </w:r>
          </w:p>
        </w:tc>
        <w:tc>
          <w:tcPr>
            <w:tcW w:w="708" w:type="dxa"/>
            <w:tcBorders>
              <w:top w:val="single" w:sz="8" w:space="0" w:color="auto"/>
              <w:left w:val="nil"/>
              <w:bottom w:val="nil"/>
              <w:right w:val="nil"/>
            </w:tcBorders>
            <w:shd w:val="clear" w:color="auto" w:fill="auto"/>
            <w:noWrap/>
            <w:vAlign w:val="center"/>
            <w:hideMark/>
          </w:tcPr>
          <w:p w14:paraId="68EF3E6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C 40</w:t>
            </w:r>
          </w:p>
        </w:tc>
        <w:tc>
          <w:tcPr>
            <w:tcW w:w="791" w:type="dxa"/>
            <w:tcBorders>
              <w:top w:val="single" w:sz="8" w:space="0" w:color="auto"/>
              <w:left w:val="nil"/>
              <w:bottom w:val="nil"/>
              <w:right w:val="single" w:sz="8" w:space="0" w:color="auto"/>
            </w:tcBorders>
            <w:shd w:val="clear" w:color="auto" w:fill="auto"/>
            <w:noWrap/>
            <w:vAlign w:val="center"/>
            <w:hideMark/>
          </w:tcPr>
          <w:p w14:paraId="3D39E9A2"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Ap 35</w:t>
            </w:r>
          </w:p>
        </w:tc>
      </w:tr>
      <w:tr w:rsidR="002409A3" w:rsidRPr="00527E9E" w14:paraId="38213BAD" w14:textId="77777777" w:rsidTr="00605796">
        <w:tc>
          <w:tcPr>
            <w:tcW w:w="998" w:type="dxa"/>
            <w:tcBorders>
              <w:top w:val="nil"/>
              <w:left w:val="single" w:sz="8" w:space="0" w:color="auto"/>
              <w:bottom w:val="nil"/>
              <w:right w:val="nil"/>
            </w:tcBorders>
            <w:shd w:val="clear" w:color="000000" w:fill="EBF1DE"/>
            <w:noWrap/>
            <w:vAlign w:val="center"/>
            <w:hideMark/>
          </w:tcPr>
          <w:p w14:paraId="234B9B36"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PdC 38</w:t>
            </w:r>
          </w:p>
        </w:tc>
        <w:tc>
          <w:tcPr>
            <w:tcW w:w="960" w:type="dxa"/>
            <w:tcBorders>
              <w:top w:val="nil"/>
              <w:left w:val="nil"/>
              <w:bottom w:val="nil"/>
              <w:right w:val="nil"/>
            </w:tcBorders>
            <w:shd w:val="clear" w:color="000000" w:fill="EBF1DE"/>
            <w:noWrap/>
            <w:vAlign w:val="center"/>
            <w:hideMark/>
          </w:tcPr>
          <w:p w14:paraId="268E1F5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RM 8</w:t>
            </w:r>
          </w:p>
        </w:tc>
        <w:tc>
          <w:tcPr>
            <w:tcW w:w="980" w:type="dxa"/>
            <w:tcBorders>
              <w:top w:val="nil"/>
              <w:left w:val="nil"/>
              <w:bottom w:val="nil"/>
              <w:right w:val="nil"/>
            </w:tcBorders>
            <w:shd w:val="clear" w:color="000000" w:fill="EBF1DE"/>
            <w:noWrap/>
            <w:vAlign w:val="center"/>
            <w:hideMark/>
          </w:tcPr>
          <w:p w14:paraId="3555135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Vitesse 17</w:t>
            </w:r>
          </w:p>
        </w:tc>
        <w:tc>
          <w:tcPr>
            <w:tcW w:w="980" w:type="dxa"/>
            <w:tcBorders>
              <w:top w:val="nil"/>
              <w:left w:val="nil"/>
              <w:bottom w:val="nil"/>
              <w:right w:val="nil"/>
            </w:tcBorders>
            <w:shd w:val="clear" w:color="000000" w:fill="EBF1DE"/>
            <w:noWrap/>
            <w:vAlign w:val="center"/>
            <w:hideMark/>
          </w:tcPr>
          <w:p w14:paraId="1BD3B611"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VO 42</w:t>
            </w:r>
          </w:p>
        </w:tc>
        <w:tc>
          <w:tcPr>
            <w:tcW w:w="980" w:type="dxa"/>
            <w:tcBorders>
              <w:top w:val="nil"/>
              <w:left w:val="nil"/>
              <w:bottom w:val="nil"/>
              <w:right w:val="nil"/>
            </w:tcBorders>
            <w:shd w:val="clear" w:color="000000" w:fill="EBF1DE"/>
            <w:noWrap/>
            <w:vAlign w:val="center"/>
            <w:hideMark/>
          </w:tcPr>
          <w:p w14:paraId="23FC6C44"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VD 39</w:t>
            </w:r>
          </w:p>
        </w:tc>
        <w:tc>
          <w:tcPr>
            <w:tcW w:w="1120" w:type="dxa"/>
            <w:tcBorders>
              <w:top w:val="nil"/>
              <w:left w:val="nil"/>
              <w:bottom w:val="nil"/>
              <w:right w:val="nil"/>
            </w:tcBorders>
            <w:shd w:val="clear" w:color="000000" w:fill="EBF1DE"/>
            <w:noWrap/>
            <w:vAlign w:val="center"/>
            <w:hideMark/>
          </w:tcPr>
          <w:p w14:paraId="25D22820"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Coup +4</w:t>
            </w:r>
          </w:p>
        </w:tc>
        <w:tc>
          <w:tcPr>
            <w:tcW w:w="1121" w:type="dxa"/>
            <w:tcBorders>
              <w:top w:val="nil"/>
              <w:left w:val="nil"/>
              <w:bottom w:val="nil"/>
              <w:right w:val="nil"/>
            </w:tcBorders>
            <w:shd w:val="clear" w:color="000000" w:fill="EBF1DE"/>
            <w:noWrap/>
            <w:vAlign w:val="center"/>
            <w:hideMark/>
          </w:tcPr>
          <w:p w14:paraId="0A5A08AE"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EN 75</w:t>
            </w:r>
          </w:p>
        </w:tc>
        <w:tc>
          <w:tcPr>
            <w:tcW w:w="814" w:type="dxa"/>
            <w:tcBorders>
              <w:top w:val="nil"/>
              <w:left w:val="nil"/>
              <w:bottom w:val="nil"/>
              <w:right w:val="nil"/>
            </w:tcBorders>
            <w:shd w:val="clear" w:color="000000" w:fill="EBF1DE"/>
            <w:noWrap/>
            <w:vAlign w:val="center"/>
            <w:hideMark/>
          </w:tcPr>
          <w:p w14:paraId="3B0B9F6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CI 60</w:t>
            </w:r>
          </w:p>
        </w:tc>
        <w:tc>
          <w:tcPr>
            <w:tcW w:w="708" w:type="dxa"/>
            <w:tcBorders>
              <w:top w:val="nil"/>
              <w:left w:val="nil"/>
              <w:bottom w:val="nil"/>
              <w:right w:val="nil"/>
            </w:tcBorders>
            <w:shd w:val="clear" w:color="000000" w:fill="EBF1DE"/>
            <w:noWrap/>
            <w:vAlign w:val="center"/>
            <w:hideMark/>
          </w:tcPr>
          <w:p w14:paraId="47EF01FE"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RMa 7</w:t>
            </w:r>
          </w:p>
        </w:tc>
        <w:tc>
          <w:tcPr>
            <w:tcW w:w="791" w:type="dxa"/>
            <w:tcBorders>
              <w:top w:val="nil"/>
              <w:left w:val="nil"/>
              <w:bottom w:val="nil"/>
              <w:right w:val="single" w:sz="8" w:space="0" w:color="auto"/>
            </w:tcBorders>
            <w:shd w:val="clear" w:color="000000" w:fill="EBF1DE"/>
            <w:noWrap/>
            <w:vAlign w:val="center"/>
            <w:hideMark/>
          </w:tcPr>
          <w:p w14:paraId="372C435E" w14:textId="77777777" w:rsidR="002409A3" w:rsidRPr="00527E9E" w:rsidRDefault="002409A3" w:rsidP="00172E4E">
            <w:pPr>
              <w:widowControl/>
              <w:rPr>
                <w:color w:val="000000"/>
                <w:sz w:val="16"/>
                <w:szCs w:val="16"/>
                <w:lang w:eastAsia="fr-BE"/>
              </w:rPr>
            </w:pPr>
            <w:r w:rsidRPr="00527E9E">
              <w:rPr>
                <w:color w:val="000000"/>
                <w:sz w:val="16"/>
                <w:szCs w:val="16"/>
                <w:lang w:eastAsia="fr-BE"/>
              </w:rPr>
              <w:t>RP 5</w:t>
            </w:r>
          </w:p>
        </w:tc>
      </w:tr>
      <w:tr w:rsidR="002409A3" w:rsidRPr="00527E9E" w14:paraId="1412219C" w14:textId="77777777" w:rsidTr="00605796">
        <w:tc>
          <w:tcPr>
            <w:tcW w:w="998" w:type="dxa"/>
            <w:tcBorders>
              <w:top w:val="nil"/>
              <w:left w:val="single" w:sz="8" w:space="0" w:color="auto"/>
              <w:bottom w:val="nil"/>
              <w:right w:val="nil"/>
            </w:tcBorders>
            <w:shd w:val="clear" w:color="auto" w:fill="auto"/>
            <w:noWrap/>
            <w:vAlign w:val="center"/>
            <w:hideMark/>
          </w:tcPr>
          <w:p w14:paraId="6DFB1D1C"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MVP 9</w:t>
            </w:r>
          </w:p>
        </w:tc>
        <w:tc>
          <w:tcPr>
            <w:tcW w:w="960" w:type="dxa"/>
            <w:tcBorders>
              <w:top w:val="nil"/>
              <w:left w:val="nil"/>
              <w:bottom w:val="nil"/>
              <w:right w:val="nil"/>
            </w:tcBorders>
            <w:shd w:val="clear" w:color="auto" w:fill="auto"/>
            <w:noWrap/>
            <w:vAlign w:val="center"/>
            <w:hideMark/>
          </w:tcPr>
          <w:p w14:paraId="55989D0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Esqui 68</w:t>
            </w:r>
          </w:p>
        </w:tc>
        <w:tc>
          <w:tcPr>
            <w:tcW w:w="980" w:type="dxa"/>
            <w:tcBorders>
              <w:top w:val="nil"/>
              <w:left w:val="nil"/>
              <w:bottom w:val="nil"/>
              <w:right w:val="nil"/>
            </w:tcBorders>
            <w:shd w:val="clear" w:color="auto" w:fill="auto"/>
            <w:noWrap/>
            <w:vAlign w:val="center"/>
            <w:hideMark/>
          </w:tcPr>
          <w:p w14:paraId="5ACCF813"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Réa 51</w:t>
            </w:r>
          </w:p>
        </w:tc>
        <w:tc>
          <w:tcPr>
            <w:tcW w:w="980" w:type="dxa"/>
            <w:tcBorders>
              <w:top w:val="nil"/>
              <w:left w:val="nil"/>
              <w:bottom w:val="nil"/>
              <w:right w:val="nil"/>
            </w:tcBorders>
            <w:shd w:val="clear" w:color="auto" w:fill="auto"/>
            <w:noWrap/>
            <w:vAlign w:val="center"/>
            <w:hideMark/>
          </w:tcPr>
          <w:p w14:paraId="0455C547"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Charg 63</w:t>
            </w:r>
          </w:p>
        </w:tc>
        <w:tc>
          <w:tcPr>
            <w:tcW w:w="980" w:type="dxa"/>
            <w:tcBorders>
              <w:top w:val="nil"/>
              <w:left w:val="nil"/>
              <w:bottom w:val="nil"/>
              <w:right w:val="nil"/>
            </w:tcBorders>
            <w:shd w:val="clear" w:color="auto" w:fill="auto"/>
            <w:noWrap/>
            <w:vAlign w:val="center"/>
            <w:hideMark/>
          </w:tcPr>
          <w:p w14:paraId="697DD622"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Fuite 53</w:t>
            </w:r>
          </w:p>
        </w:tc>
        <w:tc>
          <w:tcPr>
            <w:tcW w:w="1120" w:type="dxa"/>
            <w:tcBorders>
              <w:top w:val="nil"/>
              <w:left w:val="nil"/>
              <w:bottom w:val="nil"/>
              <w:right w:val="nil"/>
            </w:tcBorders>
            <w:shd w:val="clear" w:color="auto" w:fill="auto"/>
            <w:noWrap/>
            <w:vAlign w:val="center"/>
            <w:hideMark/>
          </w:tcPr>
          <w:p w14:paraId="1B8CD00A"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Soin 43</w:t>
            </w:r>
          </w:p>
        </w:tc>
        <w:tc>
          <w:tcPr>
            <w:tcW w:w="1121" w:type="dxa"/>
            <w:tcBorders>
              <w:top w:val="nil"/>
              <w:left w:val="nil"/>
              <w:bottom w:val="nil"/>
              <w:right w:val="nil"/>
            </w:tcBorders>
            <w:shd w:val="clear" w:color="auto" w:fill="auto"/>
            <w:noWrap/>
            <w:vAlign w:val="center"/>
            <w:hideMark/>
          </w:tcPr>
          <w:p w14:paraId="0415C283" w14:textId="77777777" w:rsidR="002409A3" w:rsidRPr="00527E9E" w:rsidRDefault="00C31EED" w:rsidP="00C31EED">
            <w:pPr>
              <w:widowControl/>
              <w:jc w:val="left"/>
              <w:rPr>
                <w:color w:val="000000"/>
                <w:sz w:val="16"/>
                <w:szCs w:val="16"/>
                <w:lang w:eastAsia="fr-BE"/>
              </w:rPr>
            </w:pPr>
            <w:r w:rsidRPr="00527E9E">
              <w:rPr>
                <w:color w:val="000000"/>
                <w:sz w:val="16"/>
                <w:szCs w:val="16"/>
                <w:lang w:eastAsia="fr-BE"/>
              </w:rPr>
              <w:t>15/11</w:t>
            </w:r>
            <w:r w:rsidR="002409A3" w:rsidRPr="00527E9E">
              <w:rPr>
                <w:color w:val="000000"/>
                <w:sz w:val="16"/>
                <w:szCs w:val="16"/>
                <w:lang w:eastAsia="fr-BE"/>
              </w:rPr>
              <w:t>/8</w:t>
            </w:r>
          </w:p>
        </w:tc>
        <w:tc>
          <w:tcPr>
            <w:tcW w:w="814" w:type="dxa"/>
            <w:tcBorders>
              <w:top w:val="nil"/>
              <w:left w:val="nil"/>
              <w:bottom w:val="nil"/>
              <w:right w:val="nil"/>
            </w:tcBorders>
            <w:shd w:val="clear" w:color="auto" w:fill="auto"/>
            <w:noWrap/>
            <w:vAlign w:val="center"/>
            <w:hideMark/>
          </w:tcPr>
          <w:p w14:paraId="51D3DBE1"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PdM0</w:t>
            </w:r>
          </w:p>
        </w:tc>
        <w:tc>
          <w:tcPr>
            <w:tcW w:w="708" w:type="dxa"/>
            <w:tcBorders>
              <w:top w:val="nil"/>
              <w:left w:val="nil"/>
              <w:bottom w:val="nil"/>
              <w:right w:val="nil"/>
            </w:tcBorders>
            <w:shd w:val="clear" w:color="auto" w:fill="auto"/>
            <w:noWrap/>
            <w:vAlign w:val="center"/>
            <w:hideMark/>
          </w:tcPr>
          <w:p w14:paraId="47A71ABC"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NC 5</w:t>
            </w:r>
          </w:p>
        </w:tc>
        <w:tc>
          <w:tcPr>
            <w:tcW w:w="791" w:type="dxa"/>
            <w:tcBorders>
              <w:top w:val="nil"/>
              <w:left w:val="nil"/>
              <w:bottom w:val="nil"/>
              <w:right w:val="single" w:sz="8" w:space="0" w:color="auto"/>
            </w:tcBorders>
            <w:shd w:val="clear" w:color="auto" w:fill="auto"/>
            <w:noWrap/>
            <w:vAlign w:val="center"/>
            <w:hideMark/>
          </w:tcPr>
          <w:p w14:paraId="70B96986"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PM 10</w:t>
            </w:r>
          </w:p>
        </w:tc>
      </w:tr>
      <w:tr w:rsidR="002409A3" w:rsidRPr="00527E9E" w14:paraId="1853B794"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16A00EC1" w14:textId="77777777" w:rsidR="002409A3" w:rsidRPr="00527E9E" w:rsidRDefault="002409A3" w:rsidP="00172E4E">
            <w:pPr>
              <w:widowControl/>
              <w:rPr>
                <w:color w:val="000000"/>
                <w:sz w:val="16"/>
                <w:szCs w:val="16"/>
                <w:lang w:eastAsia="fr-BE"/>
              </w:rPr>
            </w:pPr>
            <w:r w:rsidRPr="00527E9E">
              <w:rPr>
                <w:color w:val="000000"/>
                <w:sz w:val="16"/>
                <w:szCs w:val="16"/>
                <w:lang w:eastAsia="fr-BE"/>
              </w:rPr>
              <w:t>NEC 8</w:t>
            </w:r>
          </w:p>
        </w:tc>
        <w:tc>
          <w:tcPr>
            <w:tcW w:w="960" w:type="dxa"/>
            <w:tcBorders>
              <w:top w:val="nil"/>
              <w:left w:val="nil"/>
              <w:bottom w:val="single" w:sz="8" w:space="0" w:color="auto"/>
              <w:right w:val="nil"/>
            </w:tcBorders>
            <w:shd w:val="clear" w:color="000000" w:fill="FCD5B4"/>
            <w:noWrap/>
            <w:vAlign w:val="center"/>
            <w:hideMark/>
          </w:tcPr>
          <w:p w14:paraId="1562B49E" w14:textId="77777777" w:rsidR="002409A3" w:rsidRPr="00527E9E" w:rsidRDefault="002409A3" w:rsidP="00172E4E">
            <w:pPr>
              <w:widowControl/>
              <w:rPr>
                <w:color w:val="000000"/>
                <w:sz w:val="16"/>
                <w:szCs w:val="16"/>
                <w:lang w:eastAsia="fr-BE"/>
              </w:rPr>
            </w:pPr>
            <w:r w:rsidRPr="00527E9E">
              <w:rPr>
                <w:color w:val="000000"/>
                <w:sz w:val="16"/>
                <w:szCs w:val="16"/>
                <w:lang w:eastAsia="fr-BE"/>
              </w:rPr>
              <w:t>NE 60</w:t>
            </w:r>
          </w:p>
        </w:tc>
        <w:tc>
          <w:tcPr>
            <w:tcW w:w="980" w:type="dxa"/>
            <w:tcBorders>
              <w:top w:val="nil"/>
              <w:left w:val="nil"/>
              <w:bottom w:val="single" w:sz="8" w:space="0" w:color="auto"/>
              <w:right w:val="nil"/>
            </w:tcBorders>
            <w:shd w:val="clear" w:color="000000" w:fill="FCD5B4"/>
            <w:noWrap/>
            <w:vAlign w:val="center"/>
            <w:hideMark/>
          </w:tcPr>
          <w:p w14:paraId="06B7D536" w14:textId="77777777" w:rsidR="002409A3" w:rsidRPr="00527E9E" w:rsidRDefault="002409A3" w:rsidP="00172E4E">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557B3ADA"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738DACE9" w14:textId="77777777" w:rsidR="002409A3" w:rsidRPr="00527E9E" w:rsidRDefault="002409A3" w:rsidP="00172E4E">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1D2F602E"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3-3-2</w:t>
            </w:r>
          </w:p>
        </w:tc>
        <w:tc>
          <w:tcPr>
            <w:tcW w:w="1121" w:type="dxa"/>
            <w:tcBorders>
              <w:top w:val="nil"/>
              <w:left w:val="nil"/>
              <w:bottom w:val="single" w:sz="8" w:space="0" w:color="auto"/>
              <w:right w:val="nil"/>
            </w:tcBorders>
            <w:shd w:val="clear" w:color="000000" w:fill="FCD5B4"/>
            <w:noWrap/>
            <w:vAlign w:val="center"/>
            <w:hideMark/>
          </w:tcPr>
          <w:p w14:paraId="3D89902A" w14:textId="77777777" w:rsidR="002409A3" w:rsidRPr="00527E9E" w:rsidRDefault="002409A3" w:rsidP="00172E4E">
            <w:pPr>
              <w:widowControl/>
              <w:rPr>
                <w:b/>
                <w:bCs/>
                <w:color w:val="000000"/>
                <w:sz w:val="16"/>
                <w:szCs w:val="16"/>
                <w:lang w:eastAsia="fr-BE"/>
              </w:rPr>
            </w:pPr>
            <w:r w:rsidRPr="00527E9E">
              <w:rPr>
                <w:b/>
                <w:bCs/>
                <w:color w:val="000000"/>
                <w:sz w:val="16"/>
                <w:szCs w:val="16"/>
                <w:lang w:eastAsia="fr-BE"/>
              </w:rPr>
              <w:t xml:space="preserve">Attaques </w:t>
            </w:r>
          </w:p>
        </w:tc>
        <w:tc>
          <w:tcPr>
            <w:tcW w:w="2313" w:type="dxa"/>
            <w:gridSpan w:val="3"/>
            <w:tcBorders>
              <w:top w:val="nil"/>
              <w:left w:val="nil"/>
              <w:bottom w:val="single" w:sz="8" w:space="0" w:color="auto"/>
              <w:right w:val="single" w:sz="8" w:space="0" w:color="auto"/>
            </w:tcBorders>
            <w:shd w:val="clear" w:color="000000" w:fill="FFFF00"/>
            <w:noWrap/>
            <w:vAlign w:val="center"/>
            <w:hideMark/>
          </w:tcPr>
          <w:p w14:paraId="616C71B9"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épée/masse/hache/lance </w:t>
            </w:r>
          </w:p>
        </w:tc>
      </w:tr>
      <w:tr w:rsidR="002409A3" w:rsidRPr="00527E9E" w14:paraId="2A571B81"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5EB6556C" w14:textId="77777777" w:rsidR="002409A3" w:rsidRPr="00527E9E" w:rsidRDefault="002409A3" w:rsidP="00172E4E">
            <w:pPr>
              <w:widowControl/>
              <w:jc w:val="left"/>
              <w:rPr>
                <w:b/>
                <w:bCs/>
                <w:color w:val="000000"/>
                <w:sz w:val="16"/>
                <w:szCs w:val="16"/>
                <w:lang w:eastAsia="fr-BE"/>
              </w:rPr>
            </w:pPr>
            <w:r w:rsidRPr="00527E9E">
              <w:rPr>
                <w:b/>
                <w:bCs/>
                <w:color w:val="000000"/>
                <w:sz w:val="16"/>
                <w:szCs w:val="16"/>
                <w:lang w:eastAsia="fr-BE"/>
              </w:rPr>
              <w:t>Talents</w:t>
            </w:r>
          </w:p>
        </w:tc>
        <w:tc>
          <w:tcPr>
            <w:tcW w:w="8454" w:type="dxa"/>
            <w:gridSpan w:val="9"/>
            <w:tcBorders>
              <w:top w:val="nil"/>
              <w:left w:val="nil"/>
              <w:bottom w:val="single" w:sz="8" w:space="0" w:color="auto"/>
              <w:right w:val="single" w:sz="8" w:space="0" w:color="auto"/>
            </w:tcBorders>
            <w:shd w:val="clear" w:color="000000" w:fill="C5D9F1"/>
            <w:noWrap/>
            <w:vAlign w:val="center"/>
            <w:hideMark/>
          </w:tcPr>
          <w:p w14:paraId="13F7F3F8" w14:textId="77777777" w:rsidR="002409A3" w:rsidRPr="00527E9E" w:rsidRDefault="002409A3" w:rsidP="00172E4E">
            <w:pPr>
              <w:widowControl/>
              <w:jc w:val="left"/>
              <w:rPr>
                <w:color w:val="000000"/>
                <w:sz w:val="16"/>
                <w:szCs w:val="16"/>
                <w:lang w:eastAsia="fr-BE"/>
              </w:rPr>
            </w:pPr>
            <w:r w:rsidRPr="00527E9E">
              <w:rPr>
                <w:color w:val="000000"/>
                <w:sz w:val="16"/>
                <w:szCs w:val="16"/>
                <w:lang w:eastAsia="fr-BE"/>
              </w:rPr>
              <w:t>nombreux TC NE40 + 1d6 armes, cheval, cavalerie/stratégie </w:t>
            </w:r>
          </w:p>
        </w:tc>
      </w:tr>
      <w:tr w:rsidR="002409A3" w:rsidRPr="00527E9E" w14:paraId="2BB719EB" w14:textId="77777777" w:rsidTr="00605796">
        <w:tc>
          <w:tcPr>
            <w:tcW w:w="998" w:type="dxa"/>
            <w:tcBorders>
              <w:top w:val="nil"/>
              <w:left w:val="single" w:sz="8" w:space="0" w:color="auto"/>
              <w:bottom w:val="nil"/>
              <w:right w:val="nil"/>
            </w:tcBorders>
            <w:shd w:val="clear" w:color="auto" w:fill="auto"/>
            <w:noWrap/>
            <w:vAlign w:val="center"/>
            <w:hideMark/>
          </w:tcPr>
          <w:p w14:paraId="6AC6F65B" w14:textId="77777777" w:rsidR="002409A3" w:rsidRPr="00527E9E" w:rsidRDefault="002409A3" w:rsidP="00172E4E">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454" w:type="dxa"/>
            <w:gridSpan w:val="9"/>
            <w:tcBorders>
              <w:top w:val="single" w:sz="8" w:space="0" w:color="auto"/>
              <w:left w:val="nil"/>
              <w:bottom w:val="nil"/>
              <w:right w:val="single" w:sz="8" w:space="0" w:color="000000"/>
            </w:tcBorders>
            <w:shd w:val="clear" w:color="000000" w:fill="FFFF00"/>
            <w:noWrap/>
            <w:vAlign w:val="center"/>
            <w:hideMark/>
          </w:tcPr>
          <w:p w14:paraId="6DE600BC" w14:textId="77777777" w:rsidR="002409A3" w:rsidRPr="00527E9E" w:rsidRDefault="002409A3" w:rsidP="00172E4E">
            <w:pPr>
              <w:widowControl/>
              <w:jc w:val="left"/>
              <w:rPr>
                <w:i/>
                <w:iCs/>
                <w:color w:val="000000"/>
                <w:sz w:val="16"/>
                <w:szCs w:val="16"/>
                <w:lang w:eastAsia="fr-BE"/>
              </w:rPr>
            </w:pPr>
            <w:r w:rsidRPr="00527E9E">
              <w:rPr>
                <w:i/>
                <w:iCs/>
                <w:color w:val="000000"/>
                <w:sz w:val="16"/>
                <w:szCs w:val="16"/>
                <w:lang w:eastAsia="fr-BE"/>
              </w:rPr>
              <w:t>talents liés au cheval + bouclier</w:t>
            </w:r>
          </w:p>
        </w:tc>
      </w:tr>
      <w:tr w:rsidR="002409A3" w:rsidRPr="00527E9E" w14:paraId="355DD1B5" w14:textId="77777777" w:rsidTr="00605796">
        <w:tc>
          <w:tcPr>
            <w:tcW w:w="998" w:type="dxa"/>
            <w:tcBorders>
              <w:top w:val="nil"/>
              <w:left w:val="single" w:sz="8" w:space="0" w:color="auto"/>
              <w:bottom w:val="nil"/>
              <w:right w:val="nil"/>
            </w:tcBorders>
            <w:shd w:val="clear" w:color="auto" w:fill="auto"/>
            <w:noWrap/>
            <w:vAlign w:val="center"/>
            <w:hideMark/>
          </w:tcPr>
          <w:p w14:paraId="2A6A1C52" w14:textId="77777777" w:rsidR="002409A3" w:rsidRPr="00527E9E" w:rsidRDefault="002409A3" w:rsidP="00172E4E">
            <w:pPr>
              <w:widowControl/>
              <w:jc w:val="left"/>
              <w:rPr>
                <w:i/>
                <w:iCs/>
                <w:color w:val="000000"/>
                <w:sz w:val="16"/>
                <w:szCs w:val="16"/>
                <w:lang w:eastAsia="fr-BE"/>
              </w:rPr>
            </w:pPr>
            <w:r w:rsidRPr="00527E9E">
              <w:rPr>
                <w:i/>
                <w:iCs/>
                <w:color w:val="000000"/>
                <w:sz w:val="16"/>
                <w:szCs w:val="16"/>
                <w:lang w:eastAsia="fr-BE"/>
              </w:rPr>
              <w:t>Buts</w:t>
            </w:r>
          </w:p>
        </w:tc>
        <w:tc>
          <w:tcPr>
            <w:tcW w:w="8454" w:type="dxa"/>
            <w:gridSpan w:val="9"/>
            <w:tcBorders>
              <w:top w:val="nil"/>
              <w:left w:val="nil"/>
              <w:bottom w:val="nil"/>
              <w:right w:val="single" w:sz="8" w:space="0" w:color="000000"/>
            </w:tcBorders>
            <w:shd w:val="clear" w:color="000000" w:fill="FFFF00"/>
            <w:noWrap/>
            <w:vAlign w:val="center"/>
            <w:hideMark/>
          </w:tcPr>
          <w:p w14:paraId="43CD485C" w14:textId="77777777" w:rsidR="002409A3" w:rsidRPr="00527E9E" w:rsidRDefault="002409A3" w:rsidP="00172E4E">
            <w:pPr>
              <w:widowControl/>
              <w:jc w:val="left"/>
              <w:rPr>
                <w:i/>
                <w:iCs/>
                <w:color w:val="000000"/>
                <w:sz w:val="16"/>
                <w:szCs w:val="16"/>
                <w:lang w:eastAsia="fr-BE"/>
              </w:rPr>
            </w:pPr>
            <w:r w:rsidRPr="00527E9E">
              <w:rPr>
                <w:i/>
                <w:iCs/>
                <w:color w:val="000000"/>
                <w:sz w:val="16"/>
                <w:szCs w:val="16"/>
                <w:lang w:eastAsia="fr-BE"/>
              </w:rPr>
              <w:t>guerre</w:t>
            </w:r>
          </w:p>
        </w:tc>
      </w:tr>
      <w:tr w:rsidR="002409A3" w:rsidRPr="00527E9E" w14:paraId="6FAA7D6B"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6B42CFE3" w14:textId="77777777" w:rsidR="002409A3" w:rsidRPr="00527E9E" w:rsidRDefault="002409A3" w:rsidP="00172E4E">
            <w:pPr>
              <w:widowControl/>
              <w:rPr>
                <w:i/>
                <w:iCs/>
                <w:color w:val="000000"/>
                <w:sz w:val="16"/>
                <w:szCs w:val="16"/>
                <w:lang w:eastAsia="fr-BE"/>
              </w:rPr>
            </w:pPr>
            <w:r w:rsidRPr="00527E9E">
              <w:rPr>
                <w:i/>
                <w:iCs/>
                <w:color w:val="000000"/>
                <w:sz w:val="16"/>
                <w:szCs w:val="16"/>
                <w:lang w:eastAsia="fr-BE"/>
              </w:rPr>
              <w:t xml:space="preserve">Trésors </w:t>
            </w:r>
          </w:p>
        </w:tc>
        <w:tc>
          <w:tcPr>
            <w:tcW w:w="8454" w:type="dxa"/>
            <w:gridSpan w:val="9"/>
            <w:tcBorders>
              <w:top w:val="nil"/>
              <w:left w:val="nil"/>
              <w:bottom w:val="single" w:sz="8" w:space="0" w:color="auto"/>
              <w:right w:val="single" w:sz="8" w:space="0" w:color="000000"/>
            </w:tcBorders>
            <w:shd w:val="clear" w:color="000000" w:fill="FFFF00"/>
            <w:noWrap/>
            <w:vAlign w:val="center"/>
            <w:hideMark/>
          </w:tcPr>
          <w:p w14:paraId="7D2E2E13" w14:textId="77777777" w:rsidR="002409A3" w:rsidRPr="00527E9E" w:rsidRDefault="002409A3" w:rsidP="00172E4E">
            <w:pPr>
              <w:widowControl/>
              <w:rPr>
                <w:i/>
                <w:iCs/>
                <w:color w:val="000000"/>
                <w:sz w:val="16"/>
                <w:szCs w:val="16"/>
                <w:lang w:eastAsia="fr-BE"/>
              </w:rPr>
            </w:pPr>
            <w:r w:rsidRPr="00527E9E">
              <w:rPr>
                <w:i/>
                <w:iCs/>
                <w:color w:val="000000"/>
                <w:sz w:val="16"/>
                <w:szCs w:val="16"/>
                <w:lang w:eastAsia="fr-BE"/>
              </w:rPr>
              <w:t>arme &amp; armure &amp; monture + précieux</w:t>
            </w:r>
          </w:p>
        </w:tc>
      </w:tr>
    </w:tbl>
    <w:p w14:paraId="7A9A6F13" w14:textId="77777777" w:rsidR="00D854EC" w:rsidRPr="00527E9E" w:rsidRDefault="00D854EC" w:rsidP="004B3AE2">
      <w:pPr>
        <w:numPr>
          <w:ilvl w:val="0"/>
          <w:numId w:val="21"/>
        </w:numPr>
        <w:rPr>
          <w:b/>
        </w:rPr>
      </w:pPr>
      <w:r w:rsidRPr="00527E9E">
        <w:rPr>
          <w:b/>
        </w:rPr>
        <w:t>Noble-Courtisan</w:t>
      </w:r>
    </w:p>
    <w:tbl>
      <w:tblPr>
        <w:tblW w:w="9555"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844"/>
        <w:gridCol w:w="733"/>
      </w:tblGrid>
      <w:tr w:rsidR="009327A5" w:rsidRPr="00527E9E" w14:paraId="32C9F9E4"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11A419D3"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F 25</w:t>
            </w:r>
          </w:p>
        </w:tc>
        <w:tc>
          <w:tcPr>
            <w:tcW w:w="960" w:type="dxa"/>
            <w:tcBorders>
              <w:top w:val="single" w:sz="8" w:space="0" w:color="auto"/>
              <w:left w:val="nil"/>
              <w:bottom w:val="nil"/>
              <w:right w:val="nil"/>
            </w:tcBorders>
            <w:shd w:val="clear" w:color="auto" w:fill="auto"/>
            <w:noWrap/>
            <w:vAlign w:val="center"/>
            <w:hideMark/>
          </w:tcPr>
          <w:p w14:paraId="5F7F791C"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En 30</w:t>
            </w:r>
          </w:p>
        </w:tc>
        <w:tc>
          <w:tcPr>
            <w:tcW w:w="980" w:type="dxa"/>
            <w:tcBorders>
              <w:top w:val="single" w:sz="8" w:space="0" w:color="auto"/>
              <w:left w:val="nil"/>
              <w:bottom w:val="nil"/>
              <w:right w:val="nil"/>
            </w:tcBorders>
            <w:shd w:val="clear" w:color="auto" w:fill="auto"/>
            <w:noWrap/>
            <w:vAlign w:val="center"/>
            <w:hideMark/>
          </w:tcPr>
          <w:p w14:paraId="38560F9F"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D 45</w:t>
            </w:r>
          </w:p>
        </w:tc>
        <w:tc>
          <w:tcPr>
            <w:tcW w:w="980" w:type="dxa"/>
            <w:tcBorders>
              <w:top w:val="single" w:sz="8" w:space="0" w:color="auto"/>
              <w:left w:val="nil"/>
              <w:bottom w:val="nil"/>
              <w:right w:val="nil"/>
            </w:tcBorders>
            <w:shd w:val="clear" w:color="auto" w:fill="auto"/>
            <w:noWrap/>
            <w:vAlign w:val="center"/>
            <w:hideMark/>
          </w:tcPr>
          <w:p w14:paraId="58A2288B"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A 35</w:t>
            </w:r>
          </w:p>
        </w:tc>
        <w:tc>
          <w:tcPr>
            <w:tcW w:w="980" w:type="dxa"/>
            <w:tcBorders>
              <w:top w:val="single" w:sz="8" w:space="0" w:color="auto"/>
              <w:left w:val="nil"/>
              <w:bottom w:val="nil"/>
              <w:right w:val="nil"/>
            </w:tcBorders>
            <w:shd w:val="clear" w:color="auto" w:fill="auto"/>
            <w:noWrap/>
            <w:vAlign w:val="center"/>
            <w:hideMark/>
          </w:tcPr>
          <w:p w14:paraId="5FFA37E8"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I 40</w:t>
            </w:r>
          </w:p>
        </w:tc>
        <w:tc>
          <w:tcPr>
            <w:tcW w:w="1120" w:type="dxa"/>
            <w:tcBorders>
              <w:top w:val="single" w:sz="8" w:space="0" w:color="auto"/>
              <w:left w:val="nil"/>
              <w:bottom w:val="nil"/>
              <w:right w:val="nil"/>
            </w:tcBorders>
            <w:shd w:val="clear" w:color="auto" w:fill="auto"/>
            <w:noWrap/>
            <w:vAlign w:val="center"/>
            <w:hideMark/>
          </w:tcPr>
          <w:p w14:paraId="1D3FB033"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V 50</w:t>
            </w:r>
          </w:p>
        </w:tc>
        <w:tc>
          <w:tcPr>
            <w:tcW w:w="980" w:type="dxa"/>
            <w:tcBorders>
              <w:top w:val="single" w:sz="8" w:space="0" w:color="auto"/>
              <w:left w:val="nil"/>
              <w:bottom w:val="nil"/>
              <w:right w:val="nil"/>
            </w:tcBorders>
            <w:shd w:val="clear" w:color="auto" w:fill="auto"/>
            <w:noWrap/>
            <w:vAlign w:val="center"/>
            <w:hideMark/>
          </w:tcPr>
          <w:p w14:paraId="2F57641A"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E 40</w:t>
            </w:r>
          </w:p>
        </w:tc>
        <w:tc>
          <w:tcPr>
            <w:tcW w:w="980" w:type="dxa"/>
            <w:tcBorders>
              <w:top w:val="single" w:sz="8" w:space="0" w:color="auto"/>
              <w:left w:val="nil"/>
              <w:bottom w:val="nil"/>
              <w:right w:val="nil"/>
            </w:tcBorders>
            <w:shd w:val="clear" w:color="auto" w:fill="auto"/>
            <w:noWrap/>
            <w:vAlign w:val="center"/>
            <w:hideMark/>
          </w:tcPr>
          <w:p w14:paraId="46A80F8A"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Em 35</w:t>
            </w:r>
          </w:p>
        </w:tc>
        <w:tc>
          <w:tcPr>
            <w:tcW w:w="844" w:type="dxa"/>
            <w:tcBorders>
              <w:top w:val="single" w:sz="8" w:space="0" w:color="auto"/>
              <w:left w:val="nil"/>
              <w:bottom w:val="nil"/>
              <w:right w:val="nil"/>
            </w:tcBorders>
            <w:shd w:val="clear" w:color="auto" w:fill="auto"/>
            <w:noWrap/>
            <w:vAlign w:val="center"/>
            <w:hideMark/>
          </w:tcPr>
          <w:p w14:paraId="3868EFA9"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C 30</w:t>
            </w:r>
          </w:p>
        </w:tc>
        <w:tc>
          <w:tcPr>
            <w:tcW w:w="733" w:type="dxa"/>
            <w:tcBorders>
              <w:top w:val="single" w:sz="8" w:space="0" w:color="auto"/>
              <w:left w:val="nil"/>
              <w:bottom w:val="nil"/>
              <w:right w:val="single" w:sz="8" w:space="0" w:color="auto"/>
            </w:tcBorders>
            <w:shd w:val="clear" w:color="auto" w:fill="auto"/>
            <w:noWrap/>
            <w:vAlign w:val="center"/>
            <w:hideMark/>
          </w:tcPr>
          <w:p w14:paraId="2CBEE7A9"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Ap 40</w:t>
            </w:r>
          </w:p>
        </w:tc>
      </w:tr>
      <w:tr w:rsidR="009327A5" w:rsidRPr="00527E9E" w14:paraId="0C2A2288" w14:textId="77777777" w:rsidTr="00605796">
        <w:tc>
          <w:tcPr>
            <w:tcW w:w="998" w:type="dxa"/>
            <w:tcBorders>
              <w:top w:val="nil"/>
              <w:left w:val="single" w:sz="8" w:space="0" w:color="auto"/>
              <w:bottom w:val="nil"/>
              <w:right w:val="nil"/>
            </w:tcBorders>
            <w:shd w:val="clear" w:color="000000" w:fill="EBF1DE"/>
            <w:noWrap/>
            <w:vAlign w:val="center"/>
            <w:hideMark/>
          </w:tcPr>
          <w:p w14:paraId="09845BD9"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PdC 18</w:t>
            </w:r>
          </w:p>
        </w:tc>
        <w:tc>
          <w:tcPr>
            <w:tcW w:w="960" w:type="dxa"/>
            <w:tcBorders>
              <w:top w:val="nil"/>
              <w:left w:val="nil"/>
              <w:bottom w:val="nil"/>
              <w:right w:val="nil"/>
            </w:tcBorders>
            <w:shd w:val="clear" w:color="000000" w:fill="EBF1DE"/>
            <w:noWrap/>
            <w:vAlign w:val="center"/>
            <w:hideMark/>
          </w:tcPr>
          <w:p w14:paraId="35C45A44"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RM 4</w:t>
            </w:r>
          </w:p>
        </w:tc>
        <w:tc>
          <w:tcPr>
            <w:tcW w:w="980" w:type="dxa"/>
            <w:tcBorders>
              <w:top w:val="nil"/>
              <w:left w:val="nil"/>
              <w:bottom w:val="nil"/>
              <w:right w:val="nil"/>
            </w:tcBorders>
            <w:shd w:val="clear" w:color="000000" w:fill="EBF1DE"/>
            <w:noWrap/>
            <w:vAlign w:val="center"/>
            <w:hideMark/>
          </w:tcPr>
          <w:p w14:paraId="48C7B2A7"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Vitesse 9</w:t>
            </w:r>
          </w:p>
        </w:tc>
        <w:tc>
          <w:tcPr>
            <w:tcW w:w="980" w:type="dxa"/>
            <w:tcBorders>
              <w:top w:val="nil"/>
              <w:left w:val="nil"/>
              <w:bottom w:val="nil"/>
              <w:right w:val="nil"/>
            </w:tcBorders>
            <w:shd w:val="clear" w:color="000000" w:fill="EBF1DE"/>
            <w:noWrap/>
            <w:vAlign w:val="center"/>
            <w:hideMark/>
          </w:tcPr>
          <w:p w14:paraId="301D833E"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VO 11</w:t>
            </w:r>
          </w:p>
        </w:tc>
        <w:tc>
          <w:tcPr>
            <w:tcW w:w="980" w:type="dxa"/>
            <w:tcBorders>
              <w:top w:val="nil"/>
              <w:left w:val="nil"/>
              <w:bottom w:val="nil"/>
              <w:right w:val="nil"/>
            </w:tcBorders>
            <w:shd w:val="clear" w:color="000000" w:fill="EBF1DE"/>
            <w:noWrap/>
            <w:vAlign w:val="center"/>
            <w:hideMark/>
          </w:tcPr>
          <w:p w14:paraId="77409B71"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VD 15</w:t>
            </w:r>
          </w:p>
        </w:tc>
        <w:tc>
          <w:tcPr>
            <w:tcW w:w="1120" w:type="dxa"/>
            <w:tcBorders>
              <w:top w:val="nil"/>
              <w:left w:val="nil"/>
              <w:bottom w:val="nil"/>
              <w:right w:val="nil"/>
            </w:tcBorders>
            <w:shd w:val="clear" w:color="000000" w:fill="EBF1DE"/>
            <w:noWrap/>
            <w:vAlign w:val="center"/>
            <w:hideMark/>
          </w:tcPr>
          <w:p w14:paraId="0498278E"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Coup +0</w:t>
            </w:r>
          </w:p>
        </w:tc>
        <w:tc>
          <w:tcPr>
            <w:tcW w:w="980" w:type="dxa"/>
            <w:tcBorders>
              <w:top w:val="nil"/>
              <w:left w:val="nil"/>
              <w:bottom w:val="nil"/>
              <w:right w:val="nil"/>
            </w:tcBorders>
            <w:shd w:val="clear" w:color="000000" w:fill="EBF1DE"/>
            <w:noWrap/>
            <w:vAlign w:val="center"/>
            <w:hideMark/>
          </w:tcPr>
          <w:p w14:paraId="5C321C78"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EN 87</w:t>
            </w:r>
          </w:p>
        </w:tc>
        <w:tc>
          <w:tcPr>
            <w:tcW w:w="980" w:type="dxa"/>
            <w:tcBorders>
              <w:top w:val="nil"/>
              <w:left w:val="nil"/>
              <w:bottom w:val="nil"/>
              <w:right w:val="nil"/>
            </w:tcBorders>
            <w:shd w:val="clear" w:color="000000" w:fill="EBF1DE"/>
            <w:noWrap/>
            <w:vAlign w:val="center"/>
            <w:hideMark/>
          </w:tcPr>
          <w:p w14:paraId="097B160B"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CI 90</w:t>
            </w:r>
          </w:p>
        </w:tc>
        <w:tc>
          <w:tcPr>
            <w:tcW w:w="844" w:type="dxa"/>
            <w:tcBorders>
              <w:top w:val="nil"/>
              <w:left w:val="nil"/>
              <w:bottom w:val="nil"/>
              <w:right w:val="nil"/>
            </w:tcBorders>
            <w:shd w:val="clear" w:color="000000" w:fill="EBF1DE"/>
            <w:noWrap/>
            <w:vAlign w:val="center"/>
            <w:hideMark/>
          </w:tcPr>
          <w:p w14:paraId="52094D6E"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RMa 11</w:t>
            </w:r>
          </w:p>
        </w:tc>
        <w:tc>
          <w:tcPr>
            <w:tcW w:w="733" w:type="dxa"/>
            <w:tcBorders>
              <w:top w:val="nil"/>
              <w:left w:val="nil"/>
              <w:bottom w:val="nil"/>
              <w:right w:val="single" w:sz="8" w:space="0" w:color="auto"/>
            </w:tcBorders>
            <w:shd w:val="clear" w:color="000000" w:fill="EBF1DE"/>
            <w:noWrap/>
            <w:vAlign w:val="center"/>
            <w:hideMark/>
          </w:tcPr>
          <w:p w14:paraId="49EC5FF5" w14:textId="77777777" w:rsidR="009327A5" w:rsidRPr="00527E9E" w:rsidRDefault="009327A5" w:rsidP="009327A5">
            <w:pPr>
              <w:widowControl/>
              <w:rPr>
                <w:color w:val="000000"/>
                <w:sz w:val="16"/>
                <w:szCs w:val="16"/>
                <w:lang w:eastAsia="fr-BE"/>
              </w:rPr>
            </w:pPr>
            <w:r w:rsidRPr="00527E9E">
              <w:rPr>
                <w:color w:val="000000"/>
                <w:sz w:val="16"/>
                <w:szCs w:val="16"/>
                <w:lang w:eastAsia="fr-BE"/>
              </w:rPr>
              <w:t>RP 4</w:t>
            </w:r>
          </w:p>
        </w:tc>
      </w:tr>
      <w:tr w:rsidR="009327A5" w:rsidRPr="00527E9E" w14:paraId="30B33BE9" w14:textId="77777777" w:rsidTr="00605796">
        <w:tc>
          <w:tcPr>
            <w:tcW w:w="998" w:type="dxa"/>
            <w:tcBorders>
              <w:top w:val="nil"/>
              <w:left w:val="single" w:sz="8" w:space="0" w:color="auto"/>
              <w:bottom w:val="nil"/>
              <w:right w:val="nil"/>
            </w:tcBorders>
            <w:shd w:val="clear" w:color="auto" w:fill="auto"/>
            <w:noWrap/>
            <w:vAlign w:val="center"/>
            <w:hideMark/>
          </w:tcPr>
          <w:p w14:paraId="477B7DCB"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MVP 10</w:t>
            </w:r>
          </w:p>
        </w:tc>
        <w:tc>
          <w:tcPr>
            <w:tcW w:w="960" w:type="dxa"/>
            <w:tcBorders>
              <w:top w:val="nil"/>
              <w:left w:val="nil"/>
              <w:bottom w:val="nil"/>
              <w:right w:val="nil"/>
            </w:tcBorders>
            <w:shd w:val="clear" w:color="auto" w:fill="auto"/>
            <w:noWrap/>
            <w:vAlign w:val="center"/>
            <w:hideMark/>
          </w:tcPr>
          <w:p w14:paraId="6795AC09"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Esqui 56</w:t>
            </w:r>
          </w:p>
        </w:tc>
        <w:tc>
          <w:tcPr>
            <w:tcW w:w="980" w:type="dxa"/>
            <w:tcBorders>
              <w:top w:val="nil"/>
              <w:left w:val="nil"/>
              <w:bottom w:val="nil"/>
              <w:right w:val="nil"/>
            </w:tcBorders>
            <w:shd w:val="clear" w:color="auto" w:fill="auto"/>
            <w:noWrap/>
            <w:vAlign w:val="center"/>
            <w:hideMark/>
          </w:tcPr>
          <w:p w14:paraId="73F5C68F"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Réa 56</w:t>
            </w:r>
          </w:p>
        </w:tc>
        <w:tc>
          <w:tcPr>
            <w:tcW w:w="980" w:type="dxa"/>
            <w:tcBorders>
              <w:top w:val="nil"/>
              <w:left w:val="nil"/>
              <w:bottom w:val="nil"/>
              <w:right w:val="nil"/>
            </w:tcBorders>
            <w:shd w:val="clear" w:color="auto" w:fill="auto"/>
            <w:noWrap/>
            <w:vAlign w:val="center"/>
            <w:hideMark/>
          </w:tcPr>
          <w:p w14:paraId="36CF4E5E"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Charg 22</w:t>
            </w:r>
          </w:p>
        </w:tc>
        <w:tc>
          <w:tcPr>
            <w:tcW w:w="980" w:type="dxa"/>
            <w:tcBorders>
              <w:top w:val="nil"/>
              <w:left w:val="nil"/>
              <w:bottom w:val="nil"/>
              <w:right w:val="nil"/>
            </w:tcBorders>
            <w:shd w:val="clear" w:color="auto" w:fill="auto"/>
            <w:noWrap/>
            <w:vAlign w:val="center"/>
            <w:hideMark/>
          </w:tcPr>
          <w:p w14:paraId="49FE2DB6"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Fuite 57</w:t>
            </w:r>
          </w:p>
        </w:tc>
        <w:tc>
          <w:tcPr>
            <w:tcW w:w="1120" w:type="dxa"/>
            <w:tcBorders>
              <w:top w:val="nil"/>
              <w:left w:val="nil"/>
              <w:bottom w:val="nil"/>
              <w:right w:val="nil"/>
            </w:tcBorders>
            <w:shd w:val="clear" w:color="auto" w:fill="auto"/>
            <w:noWrap/>
            <w:vAlign w:val="center"/>
            <w:hideMark/>
          </w:tcPr>
          <w:p w14:paraId="372C767C"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Soin 33</w:t>
            </w:r>
          </w:p>
        </w:tc>
        <w:tc>
          <w:tcPr>
            <w:tcW w:w="980" w:type="dxa"/>
            <w:tcBorders>
              <w:top w:val="nil"/>
              <w:left w:val="nil"/>
              <w:bottom w:val="nil"/>
              <w:right w:val="nil"/>
            </w:tcBorders>
            <w:shd w:val="clear" w:color="auto" w:fill="auto"/>
            <w:noWrap/>
            <w:vAlign w:val="center"/>
            <w:hideMark/>
          </w:tcPr>
          <w:p w14:paraId="3FCA44F2"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7/5/4</w:t>
            </w:r>
          </w:p>
        </w:tc>
        <w:tc>
          <w:tcPr>
            <w:tcW w:w="980" w:type="dxa"/>
            <w:tcBorders>
              <w:top w:val="nil"/>
              <w:left w:val="nil"/>
              <w:bottom w:val="nil"/>
              <w:right w:val="nil"/>
            </w:tcBorders>
            <w:shd w:val="clear" w:color="auto" w:fill="auto"/>
            <w:noWrap/>
            <w:vAlign w:val="center"/>
            <w:hideMark/>
          </w:tcPr>
          <w:p w14:paraId="4DC3BFD8"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PdM0</w:t>
            </w:r>
          </w:p>
        </w:tc>
        <w:tc>
          <w:tcPr>
            <w:tcW w:w="844" w:type="dxa"/>
            <w:tcBorders>
              <w:top w:val="nil"/>
              <w:left w:val="nil"/>
              <w:bottom w:val="nil"/>
              <w:right w:val="nil"/>
            </w:tcBorders>
            <w:shd w:val="clear" w:color="auto" w:fill="auto"/>
            <w:noWrap/>
            <w:vAlign w:val="center"/>
            <w:hideMark/>
          </w:tcPr>
          <w:p w14:paraId="69A3A9B1"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NC 2</w:t>
            </w:r>
          </w:p>
        </w:tc>
        <w:tc>
          <w:tcPr>
            <w:tcW w:w="733" w:type="dxa"/>
            <w:tcBorders>
              <w:top w:val="nil"/>
              <w:left w:val="nil"/>
              <w:bottom w:val="nil"/>
              <w:right w:val="single" w:sz="8" w:space="0" w:color="auto"/>
            </w:tcBorders>
            <w:shd w:val="clear" w:color="auto" w:fill="auto"/>
            <w:noWrap/>
            <w:vAlign w:val="center"/>
            <w:hideMark/>
          </w:tcPr>
          <w:p w14:paraId="46B1DE8A"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PM 13</w:t>
            </w:r>
          </w:p>
        </w:tc>
      </w:tr>
      <w:tr w:rsidR="009327A5" w:rsidRPr="00527E9E" w14:paraId="4C0D2FAF"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670E2312" w14:textId="77777777" w:rsidR="009327A5" w:rsidRPr="00527E9E" w:rsidRDefault="009327A5" w:rsidP="009327A5">
            <w:pPr>
              <w:widowControl/>
              <w:rPr>
                <w:color w:val="000000"/>
                <w:sz w:val="16"/>
                <w:szCs w:val="16"/>
                <w:lang w:eastAsia="fr-BE"/>
              </w:rPr>
            </w:pPr>
            <w:r w:rsidRPr="00527E9E">
              <w:rPr>
                <w:color w:val="000000"/>
                <w:sz w:val="16"/>
                <w:szCs w:val="16"/>
                <w:lang w:eastAsia="fr-BE"/>
              </w:rPr>
              <w:t>NEC 3</w:t>
            </w:r>
          </w:p>
        </w:tc>
        <w:tc>
          <w:tcPr>
            <w:tcW w:w="960" w:type="dxa"/>
            <w:tcBorders>
              <w:top w:val="nil"/>
              <w:left w:val="nil"/>
              <w:bottom w:val="single" w:sz="8" w:space="0" w:color="auto"/>
              <w:right w:val="nil"/>
            </w:tcBorders>
            <w:shd w:val="clear" w:color="000000" w:fill="FCD5B4"/>
            <w:noWrap/>
            <w:vAlign w:val="center"/>
            <w:hideMark/>
          </w:tcPr>
          <w:p w14:paraId="24646A0B" w14:textId="77777777" w:rsidR="009327A5" w:rsidRPr="00527E9E" w:rsidRDefault="009327A5" w:rsidP="009327A5">
            <w:pPr>
              <w:widowControl/>
              <w:rPr>
                <w:color w:val="000000"/>
                <w:sz w:val="16"/>
                <w:szCs w:val="16"/>
                <w:lang w:eastAsia="fr-BE"/>
              </w:rPr>
            </w:pPr>
            <w:r w:rsidRPr="00527E9E">
              <w:rPr>
                <w:color w:val="000000"/>
                <w:sz w:val="16"/>
                <w:szCs w:val="16"/>
                <w:lang w:eastAsia="fr-BE"/>
              </w:rPr>
              <w:t>NE 20</w:t>
            </w:r>
          </w:p>
        </w:tc>
        <w:tc>
          <w:tcPr>
            <w:tcW w:w="980" w:type="dxa"/>
            <w:tcBorders>
              <w:top w:val="nil"/>
              <w:left w:val="nil"/>
              <w:bottom w:val="single" w:sz="8" w:space="0" w:color="auto"/>
              <w:right w:val="nil"/>
            </w:tcBorders>
            <w:shd w:val="clear" w:color="000000" w:fill="FCD5B4"/>
            <w:noWrap/>
            <w:vAlign w:val="center"/>
            <w:hideMark/>
          </w:tcPr>
          <w:p w14:paraId="3B44EF2E" w14:textId="77777777" w:rsidR="009327A5" w:rsidRPr="00527E9E" w:rsidRDefault="009327A5" w:rsidP="009327A5">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5E98809D"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1B8AFD20" w14:textId="77777777" w:rsidR="009327A5" w:rsidRPr="00527E9E" w:rsidRDefault="009327A5" w:rsidP="009327A5">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3E1D724B"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0-0-0</w:t>
            </w:r>
          </w:p>
        </w:tc>
        <w:tc>
          <w:tcPr>
            <w:tcW w:w="980" w:type="dxa"/>
            <w:tcBorders>
              <w:top w:val="nil"/>
              <w:left w:val="nil"/>
              <w:bottom w:val="single" w:sz="8" w:space="0" w:color="auto"/>
              <w:right w:val="nil"/>
            </w:tcBorders>
            <w:shd w:val="clear" w:color="000000" w:fill="FCD5B4"/>
            <w:noWrap/>
            <w:vAlign w:val="center"/>
            <w:hideMark/>
          </w:tcPr>
          <w:p w14:paraId="0AB66D88" w14:textId="77777777" w:rsidR="009327A5" w:rsidRPr="00527E9E" w:rsidRDefault="009327A5" w:rsidP="009327A5">
            <w:pPr>
              <w:widowControl/>
              <w:rPr>
                <w:b/>
                <w:bCs/>
                <w:color w:val="000000"/>
                <w:sz w:val="16"/>
                <w:szCs w:val="16"/>
                <w:lang w:eastAsia="fr-BE"/>
              </w:rPr>
            </w:pPr>
            <w:r w:rsidRPr="00527E9E">
              <w:rPr>
                <w:b/>
                <w:bCs/>
                <w:color w:val="000000"/>
                <w:sz w:val="16"/>
                <w:szCs w:val="16"/>
                <w:lang w:eastAsia="fr-BE"/>
              </w:rPr>
              <w:t xml:space="preserve">Attaques </w:t>
            </w:r>
          </w:p>
        </w:tc>
        <w:tc>
          <w:tcPr>
            <w:tcW w:w="2557" w:type="dxa"/>
            <w:gridSpan w:val="3"/>
            <w:tcBorders>
              <w:top w:val="nil"/>
              <w:left w:val="nil"/>
              <w:bottom w:val="single" w:sz="8" w:space="0" w:color="auto"/>
              <w:right w:val="single" w:sz="8" w:space="0" w:color="000000"/>
            </w:tcBorders>
            <w:shd w:val="clear" w:color="000000" w:fill="FFFF00"/>
            <w:noWrap/>
            <w:vAlign w:val="center"/>
            <w:hideMark/>
          </w:tcPr>
          <w:p w14:paraId="1394BC6C"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dague</w:t>
            </w:r>
          </w:p>
        </w:tc>
      </w:tr>
      <w:tr w:rsidR="009327A5" w:rsidRPr="00527E9E" w14:paraId="51CF67CA"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30EB2C1C" w14:textId="77777777" w:rsidR="009327A5" w:rsidRPr="00527E9E" w:rsidRDefault="009327A5" w:rsidP="009327A5">
            <w:pPr>
              <w:widowControl/>
              <w:jc w:val="left"/>
              <w:rPr>
                <w:b/>
                <w:bCs/>
                <w:color w:val="000000"/>
                <w:sz w:val="16"/>
                <w:szCs w:val="16"/>
                <w:lang w:eastAsia="fr-BE"/>
              </w:rPr>
            </w:pPr>
            <w:r w:rsidRPr="00527E9E">
              <w:rPr>
                <w:b/>
                <w:bCs/>
                <w:color w:val="000000"/>
                <w:sz w:val="16"/>
                <w:szCs w:val="16"/>
                <w:lang w:eastAsia="fr-BE"/>
              </w:rPr>
              <w:t>Talents</w:t>
            </w:r>
          </w:p>
        </w:tc>
        <w:tc>
          <w:tcPr>
            <w:tcW w:w="8557"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4907F85A" w14:textId="77777777" w:rsidR="009327A5" w:rsidRPr="00527E9E" w:rsidRDefault="009327A5" w:rsidP="009327A5">
            <w:pPr>
              <w:widowControl/>
              <w:jc w:val="left"/>
              <w:rPr>
                <w:color w:val="000000"/>
                <w:sz w:val="16"/>
                <w:szCs w:val="16"/>
                <w:lang w:eastAsia="fr-BE"/>
              </w:rPr>
            </w:pPr>
            <w:r w:rsidRPr="00527E9E">
              <w:rPr>
                <w:color w:val="000000"/>
                <w:sz w:val="16"/>
                <w:szCs w:val="16"/>
                <w:lang w:eastAsia="fr-BE"/>
              </w:rPr>
              <w:t>intrigue, baratinage, rhétorique, langue, lecture, gestion, talent rare</w:t>
            </w:r>
          </w:p>
        </w:tc>
      </w:tr>
      <w:tr w:rsidR="009327A5" w:rsidRPr="00527E9E" w14:paraId="5BAC3A07" w14:textId="77777777" w:rsidTr="00605796">
        <w:tc>
          <w:tcPr>
            <w:tcW w:w="998" w:type="dxa"/>
            <w:tcBorders>
              <w:top w:val="nil"/>
              <w:left w:val="single" w:sz="8" w:space="0" w:color="auto"/>
              <w:bottom w:val="nil"/>
              <w:right w:val="nil"/>
            </w:tcBorders>
            <w:shd w:val="clear" w:color="auto" w:fill="auto"/>
            <w:noWrap/>
            <w:vAlign w:val="center"/>
            <w:hideMark/>
          </w:tcPr>
          <w:p w14:paraId="1CCD9B15" w14:textId="77777777" w:rsidR="009327A5" w:rsidRPr="00527E9E" w:rsidRDefault="009327A5" w:rsidP="009327A5">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557" w:type="dxa"/>
            <w:gridSpan w:val="9"/>
            <w:tcBorders>
              <w:top w:val="single" w:sz="8" w:space="0" w:color="auto"/>
              <w:left w:val="nil"/>
              <w:bottom w:val="nil"/>
              <w:right w:val="single" w:sz="8" w:space="0" w:color="000000"/>
            </w:tcBorders>
            <w:shd w:val="clear" w:color="000000" w:fill="FFFF00"/>
            <w:noWrap/>
            <w:vAlign w:val="center"/>
            <w:hideMark/>
          </w:tcPr>
          <w:p w14:paraId="16C34149" w14:textId="77777777" w:rsidR="009327A5" w:rsidRPr="00527E9E" w:rsidRDefault="009327A5" w:rsidP="009327A5">
            <w:pPr>
              <w:widowControl/>
              <w:jc w:val="left"/>
              <w:rPr>
                <w:i/>
                <w:iCs/>
                <w:color w:val="000000"/>
                <w:sz w:val="16"/>
                <w:szCs w:val="16"/>
                <w:lang w:eastAsia="fr-BE"/>
              </w:rPr>
            </w:pPr>
            <w:r w:rsidRPr="00527E9E">
              <w:rPr>
                <w:i/>
                <w:iCs/>
                <w:color w:val="000000"/>
                <w:sz w:val="16"/>
                <w:szCs w:val="16"/>
                <w:lang w:eastAsia="fr-BE"/>
              </w:rPr>
              <w:t>connaissance &amp; influence</w:t>
            </w:r>
          </w:p>
        </w:tc>
      </w:tr>
      <w:tr w:rsidR="009327A5" w:rsidRPr="00527E9E" w14:paraId="06C595BA" w14:textId="77777777" w:rsidTr="00605796">
        <w:tc>
          <w:tcPr>
            <w:tcW w:w="998" w:type="dxa"/>
            <w:tcBorders>
              <w:top w:val="nil"/>
              <w:left w:val="single" w:sz="8" w:space="0" w:color="auto"/>
              <w:bottom w:val="nil"/>
              <w:right w:val="nil"/>
            </w:tcBorders>
            <w:shd w:val="clear" w:color="auto" w:fill="auto"/>
            <w:noWrap/>
            <w:vAlign w:val="center"/>
            <w:hideMark/>
          </w:tcPr>
          <w:p w14:paraId="793AF455" w14:textId="77777777" w:rsidR="009327A5" w:rsidRPr="00527E9E" w:rsidRDefault="009327A5" w:rsidP="009327A5">
            <w:pPr>
              <w:widowControl/>
              <w:jc w:val="left"/>
              <w:rPr>
                <w:i/>
                <w:iCs/>
                <w:color w:val="000000"/>
                <w:sz w:val="16"/>
                <w:szCs w:val="16"/>
                <w:lang w:eastAsia="fr-BE"/>
              </w:rPr>
            </w:pPr>
            <w:r w:rsidRPr="00527E9E">
              <w:rPr>
                <w:i/>
                <w:iCs/>
                <w:color w:val="000000"/>
                <w:sz w:val="16"/>
                <w:szCs w:val="16"/>
                <w:lang w:eastAsia="fr-BE"/>
              </w:rPr>
              <w:t>Buts</w:t>
            </w:r>
          </w:p>
        </w:tc>
        <w:tc>
          <w:tcPr>
            <w:tcW w:w="8557" w:type="dxa"/>
            <w:gridSpan w:val="9"/>
            <w:tcBorders>
              <w:top w:val="nil"/>
              <w:left w:val="nil"/>
              <w:bottom w:val="nil"/>
              <w:right w:val="single" w:sz="8" w:space="0" w:color="000000"/>
            </w:tcBorders>
            <w:shd w:val="clear" w:color="000000" w:fill="FFFF00"/>
            <w:noWrap/>
            <w:vAlign w:val="center"/>
            <w:hideMark/>
          </w:tcPr>
          <w:p w14:paraId="65BC6041" w14:textId="77777777" w:rsidR="009327A5" w:rsidRPr="00527E9E" w:rsidRDefault="009327A5" w:rsidP="009327A5">
            <w:pPr>
              <w:widowControl/>
              <w:jc w:val="left"/>
              <w:rPr>
                <w:i/>
                <w:iCs/>
                <w:color w:val="000000"/>
                <w:sz w:val="16"/>
                <w:szCs w:val="16"/>
                <w:lang w:eastAsia="fr-BE"/>
              </w:rPr>
            </w:pPr>
            <w:r w:rsidRPr="00527E9E">
              <w:rPr>
                <w:i/>
                <w:iCs/>
                <w:color w:val="000000"/>
                <w:sz w:val="16"/>
                <w:szCs w:val="16"/>
                <w:lang w:eastAsia="fr-BE"/>
              </w:rPr>
              <w:t>pouvoir et connaissance</w:t>
            </w:r>
          </w:p>
        </w:tc>
      </w:tr>
      <w:tr w:rsidR="009327A5" w:rsidRPr="00527E9E" w14:paraId="5665C2C8"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650DBA90" w14:textId="77777777" w:rsidR="009327A5" w:rsidRPr="00527E9E" w:rsidRDefault="009327A5" w:rsidP="009327A5">
            <w:pPr>
              <w:widowControl/>
              <w:rPr>
                <w:i/>
                <w:iCs/>
                <w:color w:val="000000"/>
                <w:sz w:val="16"/>
                <w:szCs w:val="16"/>
                <w:lang w:eastAsia="fr-BE"/>
              </w:rPr>
            </w:pPr>
            <w:r w:rsidRPr="00527E9E">
              <w:rPr>
                <w:i/>
                <w:iCs/>
                <w:color w:val="000000"/>
                <w:sz w:val="16"/>
                <w:szCs w:val="16"/>
                <w:lang w:eastAsia="fr-BE"/>
              </w:rPr>
              <w:t xml:space="preserve">Trésors </w:t>
            </w:r>
          </w:p>
        </w:tc>
        <w:tc>
          <w:tcPr>
            <w:tcW w:w="8557" w:type="dxa"/>
            <w:gridSpan w:val="9"/>
            <w:tcBorders>
              <w:top w:val="nil"/>
              <w:left w:val="nil"/>
              <w:bottom w:val="single" w:sz="8" w:space="0" w:color="auto"/>
              <w:right w:val="single" w:sz="8" w:space="0" w:color="000000"/>
            </w:tcBorders>
            <w:shd w:val="clear" w:color="000000" w:fill="FFFF00"/>
            <w:noWrap/>
            <w:vAlign w:val="center"/>
            <w:hideMark/>
          </w:tcPr>
          <w:p w14:paraId="5ABB16C7" w14:textId="77777777" w:rsidR="009327A5" w:rsidRPr="00527E9E" w:rsidRDefault="009327A5" w:rsidP="009327A5">
            <w:pPr>
              <w:widowControl/>
              <w:rPr>
                <w:i/>
                <w:iCs/>
                <w:color w:val="000000"/>
                <w:sz w:val="16"/>
                <w:szCs w:val="16"/>
                <w:lang w:eastAsia="fr-BE"/>
              </w:rPr>
            </w:pPr>
            <w:r w:rsidRPr="00527E9E">
              <w:rPr>
                <w:i/>
                <w:iCs/>
                <w:color w:val="000000"/>
                <w:sz w:val="16"/>
                <w:szCs w:val="16"/>
                <w:lang w:eastAsia="fr-BE"/>
              </w:rPr>
              <w:t>joyaux, pièces, informations</w:t>
            </w:r>
          </w:p>
        </w:tc>
      </w:tr>
    </w:tbl>
    <w:p w14:paraId="18EE617A" w14:textId="77777777" w:rsidR="00D854EC" w:rsidRPr="00527E9E" w:rsidRDefault="00D854EC" w:rsidP="004B3AE2">
      <w:pPr>
        <w:numPr>
          <w:ilvl w:val="0"/>
          <w:numId w:val="21"/>
        </w:numPr>
        <w:rPr>
          <w:b/>
        </w:rPr>
      </w:pPr>
      <w:r w:rsidRPr="00527E9E">
        <w:rPr>
          <w:b/>
        </w:rPr>
        <w:t>Marchand-Aubergiste</w:t>
      </w:r>
    </w:p>
    <w:tbl>
      <w:tblPr>
        <w:tblW w:w="9411"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700"/>
        <w:gridCol w:w="733"/>
      </w:tblGrid>
      <w:tr w:rsidR="00C31EED" w:rsidRPr="00527E9E" w14:paraId="5B58BEF5"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0C1E519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F 25</w:t>
            </w:r>
          </w:p>
        </w:tc>
        <w:tc>
          <w:tcPr>
            <w:tcW w:w="960" w:type="dxa"/>
            <w:tcBorders>
              <w:top w:val="single" w:sz="8" w:space="0" w:color="auto"/>
              <w:left w:val="nil"/>
              <w:bottom w:val="nil"/>
              <w:right w:val="nil"/>
            </w:tcBorders>
            <w:shd w:val="clear" w:color="auto" w:fill="auto"/>
            <w:noWrap/>
            <w:vAlign w:val="center"/>
            <w:hideMark/>
          </w:tcPr>
          <w:p w14:paraId="022D30F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En 35</w:t>
            </w:r>
          </w:p>
        </w:tc>
        <w:tc>
          <w:tcPr>
            <w:tcW w:w="980" w:type="dxa"/>
            <w:tcBorders>
              <w:top w:val="single" w:sz="8" w:space="0" w:color="auto"/>
              <w:left w:val="nil"/>
              <w:bottom w:val="nil"/>
              <w:right w:val="nil"/>
            </w:tcBorders>
            <w:shd w:val="clear" w:color="auto" w:fill="auto"/>
            <w:noWrap/>
            <w:vAlign w:val="center"/>
            <w:hideMark/>
          </w:tcPr>
          <w:p w14:paraId="1ABCAADC"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D 35</w:t>
            </w:r>
          </w:p>
        </w:tc>
        <w:tc>
          <w:tcPr>
            <w:tcW w:w="980" w:type="dxa"/>
            <w:tcBorders>
              <w:top w:val="single" w:sz="8" w:space="0" w:color="auto"/>
              <w:left w:val="nil"/>
              <w:bottom w:val="nil"/>
              <w:right w:val="nil"/>
            </w:tcBorders>
            <w:shd w:val="clear" w:color="auto" w:fill="auto"/>
            <w:noWrap/>
            <w:vAlign w:val="center"/>
            <w:hideMark/>
          </w:tcPr>
          <w:p w14:paraId="52F36AB4"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A 30</w:t>
            </w:r>
          </w:p>
        </w:tc>
        <w:tc>
          <w:tcPr>
            <w:tcW w:w="980" w:type="dxa"/>
            <w:tcBorders>
              <w:top w:val="single" w:sz="8" w:space="0" w:color="auto"/>
              <w:left w:val="nil"/>
              <w:bottom w:val="nil"/>
              <w:right w:val="nil"/>
            </w:tcBorders>
            <w:shd w:val="clear" w:color="auto" w:fill="auto"/>
            <w:noWrap/>
            <w:vAlign w:val="center"/>
            <w:hideMark/>
          </w:tcPr>
          <w:p w14:paraId="5F514F62"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I 35</w:t>
            </w:r>
          </w:p>
        </w:tc>
        <w:tc>
          <w:tcPr>
            <w:tcW w:w="1120" w:type="dxa"/>
            <w:tcBorders>
              <w:top w:val="single" w:sz="8" w:space="0" w:color="auto"/>
              <w:left w:val="nil"/>
              <w:bottom w:val="nil"/>
              <w:right w:val="nil"/>
            </w:tcBorders>
            <w:shd w:val="clear" w:color="auto" w:fill="auto"/>
            <w:noWrap/>
            <w:vAlign w:val="center"/>
            <w:hideMark/>
          </w:tcPr>
          <w:p w14:paraId="4D5F5431"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 35</w:t>
            </w:r>
          </w:p>
        </w:tc>
        <w:tc>
          <w:tcPr>
            <w:tcW w:w="980" w:type="dxa"/>
            <w:tcBorders>
              <w:top w:val="single" w:sz="8" w:space="0" w:color="auto"/>
              <w:left w:val="nil"/>
              <w:bottom w:val="nil"/>
              <w:right w:val="nil"/>
            </w:tcBorders>
            <w:shd w:val="clear" w:color="auto" w:fill="auto"/>
            <w:noWrap/>
            <w:vAlign w:val="center"/>
            <w:hideMark/>
          </w:tcPr>
          <w:p w14:paraId="5D2DC3B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 40</w:t>
            </w:r>
          </w:p>
        </w:tc>
        <w:tc>
          <w:tcPr>
            <w:tcW w:w="980" w:type="dxa"/>
            <w:tcBorders>
              <w:top w:val="single" w:sz="8" w:space="0" w:color="auto"/>
              <w:left w:val="nil"/>
              <w:bottom w:val="nil"/>
              <w:right w:val="nil"/>
            </w:tcBorders>
            <w:shd w:val="clear" w:color="auto" w:fill="auto"/>
            <w:noWrap/>
            <w:vAlign w:val="center"/>
            <w:hideMark/>
          </w:tcPr>
          <w:p w14:paraId="3FBA8DF0"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Em 25</w:t>
            </w:r>
          </w:p>
        </w:tc>
        <w:tc>
          <w:tcPr>
            <w:tcW w:w="700" w:type="dxa"/>
            <w:tcBorders>
              <w:top w:val="single" w:sz="8" w:space="0" w:color="auto"/>
              <w:left w:val="nil"/>
              <w:bottom w:val="nil"/>
              <w:right w:val="nil"/>
            </w:tcBorders>
            <w:shd w:val="clear" w:color="auto" w:fill="auto"/>
            <w:noWrap/>
            <w:vAlign w:val="center"/>
            <w:hideMark/>
          </w:tcPr>
          <w:p w14:paraId="72E40215"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 30</w:t>
            </w:r>
          </w:p>
        </w:tc>
        <w:tc>
          <w:tcPr>
            <w:tcW w:w="733" w:type="dxa"/>
            <w:tcBorders>
              <w:top w:val="single" w:sz="8" w:space="0" w:color="auto"/>
              <w:left w:val="nil"/>
              <w:bottom w:val="nil"/>
              <w:right w:val="single" w:sz="8" w:space="0" w:color="auto"/>
            </w:tcBorders>
            <w:shd w:val="clear" w:color="auto" w:fill="auto"/>
            <w:noWrap/>
            <w:vAlign w:val="center"/>
            <w:hideMark/>
          </w:tcPr>
          <w:p w14:paraId="3030CDE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Ap 35</w:t>
            </w:r>
          </w:p>
        </w:tc>
      </w:tr>
      <w:tr w:rsidR="00C31EED" w:rsidRPr="00527E9E" w14:paraId="1C843738" w14:textId="77777777" w:rsidTr="00605796">
        <w:tc>
          <w:tcPr>
            <w:tcW w:w="998" w:type="dxa"/>
            <w:tcBorders>
              <w:top w:val="nil"/>
              <w:left w:val="single" w:sz="8" w:space="0" w:color="auto"/>
              <w:bottom w:val="nil"/>
              <w:right w:val="nil"/>
            </w:tcBorders>
            <w:shd w:val="clear" w:color="000000" w:fill="EBF1DE"/>
            <w:noWrap/>
            <w:vAlign w:val="center"/>
            <w:hideMark/>
          </w:tcPr>
          <w:p w14:paraId="76A2B03E"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PdC 21</w:t>
            </w:r>
          </w:p>
        </w:tc>
        <w:tc>
          <w:tcPr>
            <w:tcW w:w="960" w:type="dxa"/>
            <w:tcBorders>
              <w:top w:val="nil"/>
              <w:left w:val="nil"/>
              <w:bottom w:val="nil"/>
              <w:right w:val="nil"/>
            </w:tcBorders>
            <w:shd w:val="clear" w:color="000000" w:fill="EBF1DE"/>
            <w:noWrap/>
            <w:vAlign w:val="center"/>
            <w:hideMark/>
          </w:tcPr>
          <w:p w14:paraId="5A50224C"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RM 5</w:t>
            </w:r>
          </w:p>
        </w:tc>
        <w:tc>
          <w:tcPr>
            <w:tcW w:w="980" w:type="dxa"/>
            <w:tcBorders>
              <w:top w:val="nil"/>
              <w:left w:val="nil"/>
              <w:bottom w:val="nil"/>
              <w:right w:val="nil"/>
            </w:tcBorders>
            <w:shd w:val="clear" w:color="000000" w:fill="EBF1DE"/>
            <w:noWrap/>
            <w:vAlign w:val="center"/>
            <w:hideMark/>
          </w:tcPr>
          <w:p w14:paraId="4F40AD7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Vitesse 10</w:t>
            </w:r>
          </w:p>
        </w:tc>
        <w:tc>
          <w:tcPr>
            <w:tcW w:w="980" w:type="dxa"/>
            <w:tcBorders>
              <w:top w:val="nil"/>
              <w:left w:val="nil"/>
              <w:bottom w:val="nil"/>
              <w:right w:val="nil"/>
            </w:tcBorders>
            <w:shd w:val="clear" w:color="000000" w:fill="EBF1DE"/>
            <w:noWrap/>
            <w:vAlign w:val="center"/>
            <w:hideMark/>
          </w:tcPr>
          <w:p w14:paraId="7F4C026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VO 16</w:t>
            </w:r>
          </w:p>
        </w:tc>
        <w:tc>
          <w:tcPr>
            <w:tcW w:w="980" w:type="dxa"/>
            <w:tcBorders>
              <w:top w:val="nil"/>
              <w:left w:val="nil"/>
              <w:bottom w:val="nil"/>
              <w:right w:val="nil"/>
            </w:tcBorders>
            <w:shd w:val="clear" w:color="000000" w:fill="EBF1DE"/>
            <w:noWrap/>
            <w:vAlign w:val="center"/>
            <w:hideMark/>
          </w:tcPr>
          <w:p w14:paraId="2205F906"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VD 15</w:t>
            </w:r>
          </w:p>
        </w:tc>
        <w:tc>
          <w:tcPr>
            <w:tcW w:w="1120" w:type="dxa"/>
            <w:tcBorders>
              <w:top w:val="nil"/>
              <w:left w:val="nil"/>
              <w:bottom w:val="nil"/>
              <w:right w:val="nil"/>
            </w:tcBorders>
            <w:shd w:val="clear" w:color="000000" w:fill="EBF1DE"/>
            <w:noWrap/>
            <w:vAlign w:val="center"/>
            <w:hideMark/>
          </w:tcPr>
          <w:p w14:paraId="5A2F2489"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Coup +1</w:t>
            </w:r>
          </w:p>
        </w:tc>
        <w:tc>
          <w:tcPr>
            <w:tcW w:w="980" w:type="dxa"/>
            <w:tcBorders>
              <w:top w:val="nil"/>
              <w:left w:val="nil"/>
              <w:bottom w:val="nil"/>
              <w:right w:val="nil"/>
            </w:tcBorders>
            <w:shd w:val="clear" w:color="000000" w:fill="EBF1DE"/>
            <w:noWrap/>
            <w:vAlign w:val="center"/>
            <w:hideMark/>
          </w:tcPr>
          <w:p w14:paraId="5D996EF0"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EN 63</w:t>
            </w:r>
          </w:p>
        </w:tc>
        <w:tc>
          <w:tcPr>
            <w:tcW w:w="980" w:type="dxa"/>
            <w:tcBorders>
              <w:top w:val="nil"/>
              <w:left w:val="nil"/>
              <w:bottom w:val="nil"/>
              <w:right w:val="nil"/>
            </w:tcBorders>
            <w:shd w:val="clear" w:color="000000" w:fill="EBF1DE"/>
            <w:noWrap/>
            <w:vAlign w:val="center"/>
            <w:hideMark/>
          </w:tcPr>
          <w:p w14:paraId="6241DED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CI 73</w:t>
            </w:r>
          </w:p>
        </w:tc>
        <w:tc>
          <w:tcPr>
            <w:tcW w:w="700" w:type="dxa"/>
            <w:tcBorders>
              <w:top w:val="nil"/>
              <w:left w:val="nil"/>
              <w:bottom w:val="nil"/>
              <w:right w:val="nil"/>
            </w:tcBorders>
            <w:shd w:val="clear" w:color="000000" w:fill="EBF1DE"/>
            <w:noWrap/>
            <w:vAlign w:val="center"/>
            <w:hideMark/>
          </w:tcPr>
          <w:p w14:paraId="140F4018"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RMa 7</w:t>
            </w:r>
          </w:p>
        </w:tc>
        <w:tc>
          <w:tcPr>
            <w:tcW w:w="733" w:type="dxa"/>
            <w:tcBorders>
              <w:top w:val="nil"/>
              <w:left w:val="nil"/>
              <w:bottom w:val="nil"/>
              <w:right w:val="single" w:sz="8" w:space="0" w:color="auto"/>
            </w:tcBorders>
            <w:shd w:val="clear" w:color="000000" w:fill="EBF1DE"/>
            <w:noWrap/>
            <w:vAlign w:val="center"/>
            <w:hideMark/>
          </w:tcPr>
          <w:p w14:paraId="281A859A" w14:textId="77777777" w:rsidR="00C31EED" w:rsidRPr="00527E9E" w:rsidRDefault="00C31EED" w:rsidP="00C31EED">
            <w:pPr>
              <w:widowControl/>
              <w:rPr>
                <w:color w:val="000000"/>
                <w:sz w:val="16"/>
                <w:szCs w:val="16"/>
                <w:lang w:eastAsia="fr-BE"/>
              </w:rPr>
            </w:pPr>
            <w:r w:rsidRPr="00527E9E">
              <w:rPr>
                <w:color w:val="000000"/>
                <w:sz w:val="16"/>
                <w:szCs w:val="16"/>
                <w:lang w:eastAsia="fr-BE"/>
              </w:rPr>
              <w:t>RP 5</w:t>
            </w:r>
          </w:p>
        </w:tc>
      </w:tr>
      <w:tr w:rsidR="00C31EED" w:rsidRPr="00527E9E" w14:paraId="2238CBA3" w14:textId="77777777" w:rsidTr="00605796">
        <w:tc>
          <w:tcPr>
            <w:tcW w:w="998" w:type="dxa"/>
            <w:tcBorders>
              <w:top w:val="nil"/>
              <w:left w:val="single" w:sz="8" w:space="0" w:color="auto"/>
              <w:bottom w:val="nil"/>
              <w:right w:val="nil"/>
            </w:tcBorders>
            <w:shd w:val="clear" w:color="auto" w:fill="auto"/>
            <w:noWrap/>
            <w:vAlign w:val="center"/>
            <w:hideMark/>
          </w:tcPr>
          <w:p w14:paraId="174723C2"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MVP 8</w:t>
            </w:r>
          </w:p>
        </w:tc>
        <w:tc>
          <w:tcPr>
            <w:tcW w:w="960" w:type="dxa"/>
            <w:tcBorders>
              <w:top w:val="nil"/>
              <w:left w:val="nil"/>
              <w:bottom w:val="nil"/>
              <w:right w:val="nil"/>
            </w:tcBorders>
            <w:shd w:val="clear" w:color="auto" w:fill="auto"/>
            <w:noWrap/>
            <w:vAlign w:val="center"/>
            <w:hideMark/>
          </w:tcPr>
          <w:p w14:paraId="1F3376BC"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Esqui 45</w:t>
            </w:r>
          </w:p>
        </w:tc>
        <w:tc>
          <w:tcPr>
            <w:tcW w:w="980" w:type="dxa"/>
            <w:tcBorders>
              <w:top w:val="nil"/>
              <w:left w:val="nil"/>
              <w:bottom w:val="nil"/>
              <w:right w:val="nil"/>
            </w:tcBorders>
            <w:shd w:val="clear" w:color="auto" w:fill="auto"/>
            <w:noWrap/>
            <w:vAlign w:val="center"/>
            <w:hideMark/>
          </w:tcPr>
          <w:p w14:paraId="145ED90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Réa 47</w:t>
            </w:r>
          </w:p>
        </w:tc>
        <w:tc>
          <w:tcPr>
            <w:tcW w:w="980" w:type="dxa"/>
            <w:tcBorders>
              <w:top w:val="nil"/>
              <w:left w:val="nil"/>
              <w:bottom w:val="nil"/>
              <w:right w:val="nil"/>
            </w:tcBorders>
            <w:shd w:val="clear" w:color="auto" w:fill="auto"/>
            <w:noWrap/>
            <w:vAlign w:val="center"/>
            <w:hideMark/>
          </w:tcPr>
          <w:p w14:paraId="15B97788"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Charg 28</w:t>
            </w:r>
          </w:p>
        </w:tc>
        <w:tc>
          <w:tcPr>
            <w:tcW w:w="980" w:type="dxa"/>
            <w:tcBorders>
              <w:top w:val="nil"/>
              <w:left w:val="nil"/>
              <w:bottom w:val="nil"/>
              <w:right w:val="nil"/>
            </w:tcBorders>
            <w:shd w:val="clear" w:color="auto" w:fill="auto"/>
            <w:noWrap/>
            <w:vAlign w:val="center"/>
            <w:hideMark/>
          </w:tcPr>
          <w:p w14:paraId="072B4B8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Fuite 45</w:t>
            </w:r>
          </w:p>
        </w:tc>
        <w:tc>
          <w:tcPr>
            <w:tcW w:w="1120" w:type="dxa"/>
            <w:tcBorders>
              <w:top w:val="nil"/>
              <w:left w:val="nil"/>
              <w:bottom w:val="nil"/>
              <w:right w:val="nil"/>
            </w:tcBorders>
            <w:shd w:val="clear" w:color="auto" w:fill="auto"/>
            <w:noWrap/>
            <w:vAlign w:val="center"/>
            <w:hideMark/>
          </w:tcPr>
          <w:p w14:paraId="22FDAA47"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Soin 38</w:t>
            </w:r>
          </w:p>
        </w:tc>
        <w:tc>
          <w:tcPr>
            <w:tcW w:w="980" w:type="dxa"/>
            <w:tcBorders>
              <w:top w:val="nil"/>
              <w:left w:val="nil"/>
              <w:bottom w:val="nil"/>
              <w:right w:val="nil"/>
            </w:tcBorders>
            <w:shd w:val="clear" w:color="auto" w:fill="auto"/>
            <w:noWrap/>
            <w:vAlign w:val="center"/>
            <w:hideMark/>
          </w:tcPr>
          <w:p w14:paraId="787A21A8"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8/6/4</w:t>
            </w:r>
          </w:p>
        </w:tc>
        <w:tc>
          <w:tcPr>
            <w:tcW w:w="980" w:type="dxa"/>
            <w:tcBorders>
              <w:top w:val="nil"/>
              <w:left w:val="nil"/>
              <w:bottom w:val="nil"/>
              <w:right w:val="nil"/>
            </w:tcBorders>
            <w:shd w:val="clear" w:color="auto" w:fill="auto"/>
            <w:noWrap/>
            <w:vAlign w:val="center"/>
            <w:hideMark/>
          </w:tcPr>
          <w:p w14:paraId="006A2F42"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PdM0</w:t>
            </w:r>
          </w:p>
        </w:tc>
        <w:tc>
          <w:tcPr>
            <w:tcW w:w="700" w:type="dxa"/>
            <w:tcBorders>
              <w:top w:val="nil"/>
              <w:left w:val="nil"/>
              <w:bottom w:val="nil"/>
              <w:right w:val="nil"/>
            </w:tcBorders>
            <w:shd w:val="clear" w:color="auto" w:fill="auto"/>
            <w:noWrap/>
            <w:vAlign w:val="center"/>
            <w:hideMark/>
          </w:tcPr>
          <w:p w14:paraId="04A3A8F5"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NC 2</w:t>
            </w:r>
          </w:p>
        </w:tc>
        <w:tc>
          <w:tcPr>
            <w:tcW w:w="733" w:type="dxa"/>
            <w:tcBorders>
              <w:top w:val="nil"/>
              <w:left w:val="nil"/>
              <w:bottom w:val="nil"/>
              <w:right w:val="single" w:sz="8" w:space="0" w:color="auto"/>
            </w:tcBorders>
            <w:shd w:val="clear" w:color="auto" w:fill="auto"/>
            <w:noWrap/>
            <w:vAlign w:val="center"/>
            <w:hideMark/>
          </w:tcPr>
          <w:p w14:paraId="15957867"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PM 10</w:t>
            </w:r>
          </w:p>
        </w:tc>
      </w:tr>
      <w:tr w:rsidR="00C31EED" w:rsidRPr="00527E9E" w14:paraId="11FB0FDF"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77E8F9F8"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NEC 2</w:t>
            </w:r>
          </w:p>
        </w:tc>
        <w:tc>
          <w:tcPr>
            <w:tcW w:w="960" w:type="dxa"/>
            <w:tcBorders>
              <w:top w:val="nil"/>
              <w:left w:val="nil"/>
              <w:bottom w:val="single" w:sz="8" w:space="0" w:color="auto"/>
              <w:right w:val="nil"/>
            </w:tcBorders>
            <w:shd w:val="clear" w:color="000000" w:fill="FCD5B4"/>
            <w:noWrap/>
            <w:vAlign w:val="center"/>
            <w:hideMark/>
          </w:tcPr>
          <w:p w14:paraId="3FCA95A1"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 25</w:t>
            </w:r>
          </w:p>
        </w:tc>
        <w:tc>
          <w:tcPr>
            <w:tcW w:w="980" w:type="dxa"/>
            <w:tcBorders>
              <w:top w:val="nil"/>
              <w:left w:val="nil"/>
              <w:bottom w:val="single" w:sz="8" w:space="0" w:color="auto"/>
              <w:right w:val="nil"/>
            </w:tcBorders>
            <w:shd w:val="clear" w:color="000000" w:fill="FCD5B4"/>
            <w:noWrap/>
            <w:vAlign w:val="center"/>
            <w:hideMark/>
          </w:tcPr>
          <w:p w14:paraId="59DB291D"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47C51F64"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705221B5" w14:textId="77777777" w:rsidR="00C31EED" w:rsidRPr="00527E9E" w:rsidRDefault="00C31EED" w:rsidP="00C31EED">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19E4098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1-1-0</w:t>
            </w:r>
          </w:p>
        </w:tc>
        <w:tc>
          <w:tcPr>
            <w:tcW w:w="980" w:type="dxa"/>
            <w:tcBorders>
              <w:top w:val="nil"/>
              <w:left w:val="nil"/>
              <w:bottom w:val="single" w:sz="8" w:space="0" w:color="auto"/>
              <w:right w:val="nil"/>
            </w:tcBorders>
            <w:shd w:val="clear" w:color="000000" w:fill="FCD5B4"/>
            <w:noWrap/>
            <w:vAlign w:val="center"/>
            <w:hideMark/>
          </w:tcPr>
          <w:p w14:paraId="5C4F362B" w14:textId="77777777" w:rsidR="00C31EED" w:rsidRPr="00527E9E" w:rsidRDefault="00C31EED" w:rsidP="00C31EED">
            <w:pPr>
              <w:widowControl/>
              <w:rPr>
                <w:b/>
                <w:bCs/>
                <w:color w:val="000000"/>
                <w:sz w:val="16"/>
                <w:szCs w:val="16"/>
                <w:lang w:eastAsia="fr-BE"/>
              </w:rPr>
            </w:pPr>
            <w:r w:rsidRPr="00527E9E">
              <w:rPr>
                <w:b/>
                <w:bCs/>
                <w:color w:val="000000"/>
                <w:sz w:val="16"/>
                <w:szCs w:val="16"/>
                <w:lang w:eastAsia="fr-BE"/>
              </w:rPr>
              <w:t xml:space="preserve">Attaques </w:t>
            </w:r>
          </w:p>
        </w:tc>
        <w:tc>
          <w:tcPr>
            <w:tcW w:w="2413" w:type="dxa"/>
            <w:gridSpan w:val="3"/>
            <w:tcBorders>
              <w:top w:val="nil"/>
              <w:left w:val="nil"/>
              <w:bottom w:val="single" w:sz="8" w:space="0" w:color="auto"/>
              <w:right w:val="single" w:sz="8" w:space="0" w:color="000000"/>
            </w:tcBorders>
            <w:shd w:val="clear" w:color="000000" w:fill="FFFF00"/>
            <w:noWrap/>
            <w:vAlign w:val="center"/>
            <w:hideMark/>
          </w:tcPr>
          <w:p w14:paraId="65DE088E"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dague/masse</w:t>
            </w:r>
          </w:p>
        </w:tc>
      </w:tr>
      <w:tr w:rsidR="00C31EED" w:rsidRPr="00527E9E" w14:paraId="4BEB842B"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679CA125" w14:textId="77777777" w:rsidR="00C31EED" w:rsidRPr="00527E9E" w:rsidRDefault="00C31EED" w:rsidP="00C31EED">
            <w:pPr>
              <w:widowControl/>
              <w:jc w:val="left"/>
              <w:rPr>
                <w:b/>
                <w:bCs/>
                <w:color w:val="000000"/>
                <w:sz w:val="16"/>
                <w:szCs w:val="16"/>
                <w:lang w:eastAsia="fr-BE"/>
              </w:rPr>
            </w:pPr>
            <w:r w:rsidRPr="00527E9E">
              <w:rPr>
                <w:b/>
                <w:bCs/>
                <w:color w:val="000000"/>
                <w:sz w:val="16"/>
                <w:szCs w:val="16"/>
                <w:lang w:eastAsia="fr-BE"/>
              </w:rPr>
              <w:t>Talents</w:t>
            </w:r>
          </w:p>
        </w:tc>
        <w:tc>
          <w:tcPr>
            <w:tcW w:w="8413"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7EDEFF0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commerce, transport, baratinage, survies</w:t>
            </w:r>
          </w:p>
        </w:tc>
      </w:tr>
      <w:tr w:rsidR="00C31EED" w:rsidRPr="00527E9E" w14:paraId="5C25E4F4" w14:textId="77777777" w:rsidTr="00605796">
        <w:tc>
          <w:tcPr>
            <w:tcW w:w="998" w:type="dxa"/>
            <w:tcBorders>
              <w:top w:val="nil"/>
              <w:left w:val="single" w:sz="8" w:space="0" w:color="auto"/>
              <w:bottom w:val="nil"/>
              <w:right w:val="nil"/>
            </w:tcBorders>
            <w:shd w:val="clear" w:color="auto" w:fill="auto"/>
            <w:noWrap/>
            <w:vAlign w:val="center"/>
            <w:hideMark/>
          </w:tcPr>
          <w:p w14:paraId="253A3592"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413" w:type="dxa"/>
            <w:gridSpan w:val="9"/>
            <w:tcBorders>
              <w:top w:val="single" w:sz="8" w:space="0" w:color="auto"/>
              <w:left w:val="nil"/>
              <w:bottom w:val="nil"/>
              <w:right w:val="single" w:sz="8" w:space="0" w:color="000000"/>
            </w:tcBorders>
            <w:shd w:val="clear" w:color="000000" w:fill="FFFF00"/>
            <w:noWrap/>
            <w:vAlign w:val="center"/>
            <w:hideMark/>
          </w:tcPr>
          <w:p w14:paraId="4525F49C"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voyage &amp; échanges</w:t>
            </w:r>
          </w:p>
        </w:tc>
      </w:tr>
      <w:tr w:rsidR="00C31EED" w:rsidRPr="00527E9E" w14:paraId="5E5CDD98" w14:textId="77777777" w:rsidTr="00605796">
        <w:tc>
          <w:tcPr>
            <w:tcW w:w="998" w:type="dxa"/>
            <w:tcBorders>
              <w:top w:val="nil"/>
              <w:left w:val="single" w:sz="8" w:space="0" w:color="auto"/>
              <w:bottom w:val="nil"/>
              <w:right w:val="nil"/>
            </w:tcBorders>
            <w:shd w:val="clear" w:color="auto" w:fill="auto"/>
            <w:noWrap/>
            <w:vAlign w:val="center"/>
            <w:hideMark/>
          </w:tcPr>
          <w:p w14:paraId="34CD4E24"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Buts</w:t>
            </w:r>
          </w:p>
        </w:tc>
        <w:tc>
          <w:tcPr>
            <w:tcW w:w="8413" w:type="dxa"/>
            <w:gridSpan w:val="9"/>
            <w:tcBorders>
              <w:top w:val="nil"/>
              <w:left w:val="nil"/>
              <w:bottom w:val="nil"/>
              <w:right w:val="single" w:sz="8" w:space="0" w:color="000000"/>
            </w:tcBorders>
            <w:shd w:val="clear" w:color="000000" w:fill="FFFF00"/>
            <w:noWrap/>
            <w:vAlign w:val="center"/>
            <w:hideMark/>
          </w:tcPr>
          <w:p w14:paraId="433B8B54"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richesse</w:t>
            </w:r>
          </w:p>
        </w:tc>
      </w:tr>
      <w:tr w:rsidR="00C31EED" w:rsidRPr="00527E9E" w14:paraId="4757C052"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2BAE0662" w14:textId="77777777" w:rsidR="00C31EED" w:rsidRPr="00527E9E" w:rsidRDefault="00C31EED" w:rsidP="00C31EED">
            <w:pPr>
              <w:widowControl/>
              <w:rPr>
                <w:i/>
                <w:iCs/>
                <w:color w:val="000000"/>
                <w:sz w:val="16"/>
                <w:szCs w:val="16"/>
                <w:lang w:eastAsia="fr-BE"/>
              </w:rPr>
            </w:pPr>
            <w:r w:rsidRPr="00527E9E">
              <w:rPr>
                <w:i/>
                <w:iCs/>
                <w:color w:val="000000"/>
                <w:sz w:val="16"/>
                <w:szCs w:val="16"/>
                <w:lang w:eastAsia="fr-BE"/>
              </w:rPr>
              <w:t xml:space="preserve">Trésors </w:t>
            </w:r>
          </w:p>
        </w:tc>
        <w:tc>
          <w:tcPr>
            <w:tcW w:w="8413" w:type="dxa"/>
            <w:gridSpan w:val="9"/>
            <w:tcBorders>
              <w:top w:val="nil"/>
              <w:left w:val="nil"/>
              <w:bottom w:val="single" w:sz="8" w:space="0" w:color="auto"/>
              <w:right w:val="single" w:sz="8" w:space="0" w:color="000000"/>
            </w:tcBorders>
            <w:shd w:val="clear" w:color="000000" w:fill="FFFF00"/>
            <w:noWrap/>
            <w:vAlign w:val="center"/>
            <w:hideMark/>
          </w:tcPr>
          <w:p w14:paraId="4E37A23C" w14:textId="77777777" w:rsidR="00C31EED" w:rsidRPr="00527E9E" w:rsidRDefault="00C31EED" w:rsidP="00C31EED">
            <w:pPr>
              <w:widowControl/>
              <w:rPr>
                <w:i/>
                <w:iCs/>
                <w:color w:val="000000"/>
                <w:sz w:val="16"/>
                <w:szCs w:val="16"/>
                <w:lang w:eastAsia="fr-BE"/>
              </w:rPr>
            </w:pPr>
            <w:r w:rsidRPr="00527E9E">
              <w:rPr>
                <w:i/>
                <w:iCs/>
                <w:color w:val="000000"/>
                <w:sz w:val="16"/>
                <w:szCs w:val="16"/>
                <w:lang w:eastAsia="fr-BE"/>
              </w:rPr>
              <w:t>monnaie et marchandises</w:t>
            </w:r>
          </w:p>
        </w:tc>
      </w:tr>
    </w:tbl>
    <w:p w14:paraId="0C79F28B" w14:textId="77777777" w:rsidR="00D854EC" w:rsidRPr="00527E9E" w:rsidRDefault="00D854EC" w:rsidP="004B3AE2">
      <w:pPr>
        <w:numPr>
          <w:ilvl w:val="0"/>
          <w:numId w:val="21"/>
        </w:numPr>
        <w:rPr>
          <w:b/>
        </w:rPr>
      </w:pPr>
      <w:r w:rsidRPr="00527E9E">
        <w:rPr>
          <w:b/>
        </w:rPr>
        <w:t>Religieux-Magicien</w:t>
      </w:r>
    </w:p>
    <w:tbl>
      <w:tblPr>
        <w:tblW w:w="9555"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844"/>
        <w:gridCol w:w="733"/>
      </w:tblGrid>
      <w:tr w:rsidR="00C31EED" w:rsidRPr="00527E9E" w14:paraId="337E668A"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3D5A6F6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F 20</w:t>
            </w:r>
          </w:p>
        </w:tc>
        <w:tc>
          <w:tcPr>
            <w:tcW w:w="960" w:type="dxa"/>
            <w:tcBorders>
              <w:top w:val="single" w:sz="8" w:space="0" w:color="auto"/>
              <w:left w:val="nil"/>
              <w:bottom w:val="nil"/>
              <w:right w:val="nil"/>
            </w:tcBorders>
            <w:shd w:val="clear" w:color="auto" w:fill="auto"/>
            <w:noWrap/>
            <w:vAlign w:val="center"/>
            <w:hideMark/>
          </w:tcPr>
          <w:p w14:paraId="51717386"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En 30</w:t>
            </w:r>
          </w:p>
        </w:tc>
        <w:tc>
          <w:tcPr>
            <w:tcW w:w="980" w:type="dxa"/>
            <w:tcBorders>
              <w:top w:val="single" w:sz="8" w:space="0" w:color="auto"/>
              <w:left w:val="nil"/>
              <w:bottom w:val="nil"/>
              <w:right w:val="nil"/>
            </w:tcBorders>
            <w:shd w:val="clear" w:color="auto" w:fill="auto"/>
            <w:noWrap/>
            <w:vAlign w:val="center"/>
            <w:hideMark/>
          </w:tcPr>
          <w:p w14:paraId="0869CE19"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D 40</w:t>
            </w:r>
          </w:p>
        </w:tc>
        <w:tc>
          <w:tcPr>
            <w:tcW w:w="980" w:type="dxa"/>
            <w:tcBorders>
              <w:top w:val="single" w:sz="8" w:space="0" w:color="auto"/>
              <w:left w:val="nil"/>
              <w:bottom w:val="nil"/>
              <w:right w:val="nil"/>
            </w:tcBorders>
            <w:shd w:val="clear" w:color="auto" w:fill="auto"/>
            <w:noWrap/>
            <w:vAlign w:val="center"/>
            <w:hideMark/>
          </w:tcPr>
          <w:p w14:paraId="5E145691"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A 25</w:t>
            </w:r>
          </w:p>
        </w:tc>
        <w:tc>
          <w:tcPr>
            <w:tcW w:w="980" w:type="dxa"/>
            <w:tcBorders>
              <w:top w:val="single" w:sz="8" w:space="0" w:color="auto"/>
              <w:left w:val="nil"/>
              <w:bottom w:val="nil"/>
              <w:right w:val="nil"/>
            </w:tcBorders>
            <w:shd w:val="clear" w:color="auto" w:fill="auto"/>
            <w:noWrap/>
            <w:vAlign w:val="center"/>
            <w:hideMark/>
          </w:tcPr>
          <w:p w14:paraId="4D49EF70"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I 50</w:t>
            </w:r>
          </w:p>
        </w:tc>
        <w:tc>
          <w:tcPr>
            <w:tcW w:w="1120" w:type="dxa"/>
            <w:tcBorders>
              <w:top w:val="single" w:sz="8" w:space="0" w:color="auto"/>
              <w:left w:val="nil"/>
              <w:bottom w:val="nil"/>
              <w:right w:val="nil"/>
            </w:tcBorders>
            <w:shd w:val="clear" w:color="auto" w:fill="auto"/>
            <w:noWrap/>
            <w:vAlign w:val="center"/>
            <w:hideMark/>
          </w:tcPr>
          <w:p w14:paraId="287371B5"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 40</w:t>
            </w:r>
          </w:p>
        </w:tc>
        <w:tc>
          <w:tcPr>
            <w:tcW w:w="980" w:type="dxa"/>
            <w:tcBorders>
              <w:top w:val="single" w:sz="8" w:space="0" w:color="auto"/>
              <w:left w:val="nil"/>
              <w:bottom w:val="nil"/>
              <w:right w:val="nil"/>
            </w:tcBorders>
            <w:shd w:val="clear" w:color="auto" w:fill="auto"/>
            <w:noWrap/>
            <w:vAlign w:val="center"/>
            <w:hideMark/>
          </w:tcPr>
          <w:p w14:paraId="6FDDF44F"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 40</w:t>
            </w:r>
          </w:p>
        </w:tc>
        <w:tc>
          <w:tcPr>
            <w:tcW w:w="980" w:type="dxa"/>
            <w:tcBorders>
              <w:top w:val="single" w:sz="8" w:space="0" w:color="auto"/>
              <w:left w:val="nil"/>
              <w:bottom w:val="nil"/>
              <w:right w:val="nil"/>
            </w:tcBorders>
            <w:shd w:val="clear" w:color="auto" w:fill="auto"/>
            <w:noWrap/>
            <w:vAlign w:val="center"/>
            <w:hideMark/>
          </w:tcPr>
          <w:p w14:paraId="30F26673"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Em 35</w:t>
            </w:r>
          </w:p>
        </w:tc>
        <w:tc>
          <w:tcPr>
            <w:tcW w:w="844" w:type="dxa"/>
            <w:tcBorders>
              <w:top w:val="single" w:sz="8" w:space="0" w:color="auto"/>
              <w:left w:val="nil"/>
              <w:bottom w:val="nil"/>
              <w:right w:val="nil"/>
            </w:tcBorders>
            <w:shd w:val="clear" w:color="auto" w:fill="auto"/>
            <w:noWrap/>
            <w:vAlign w:val="center"/>
            <w:hideMark/>
          </w:tcPr>
          <w:p w14:paraId="5E51050B"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 25</w:t>
            </w:r>
          </w:p>
        </w:tc>
        <w:tc>
          <w:tcPr>
            <w:tcW w:w="733" w:type="dxa"/>
            <w:tcBorders>
              <w:top w:val="single" w:sz="8" w:space="0" w:color="auto"/>
              <w:left w:val="nil"/>
              <w:bottom w:val="nil"/>
              <w:right w:val="single" w:sz="8" w:space="0" w:color="auto"/>
            </w:tcBorders>
            <w:shd w:val="clear" w:color="auto" w:fill="auto"/>
            <w:noWrap/>
            <w:vAlign w:val="center"/>
            <w:hideMark/>
          </w:tcPr>
          <w:p w14:paraId="653B6AD5"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Ap 40</w:t>
            </w:r>
          </w:p>
        </w:tc>
      </w:tr>
      <w:tr w:rsidR="00C31EED" w:rsidRPr="00527E9E" w14:paraId="62480D10" w14:textId="77777777" w:rsidTr="00605796">
        <w:tc>
          <w:tcPr>
            <w:tcW w:w="998" w:type="dxa"/>
            <w:tcBorders>
              <w:top w:val="nil"/>
              <w:left w:val="single" w:sz="8" w:space="0" w:color="auto"/>
              <w:bottom w:val="nil"/>
              <w:right w:val="nil"/>
            </w:tcBorders>
            <w:shd w:val="clear" w:color="000000" w:fill="EBF1DE"/>
            <w:noWrap/>
            <w:vAlign w:val="center"/>
            <w:hideMark/>
          </w:tcPr>
          <w:p w14:paraId="13308AF6"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PdC 15</w:t>
            </w:r>
          </w:p>
        </w:tc>
        <w:tc>
          <w:tcPr>
            <w:tcW w:w="960" w:type="dxa"/>
            <w:tcBorders>
              <w:top w:val="nil"/>
              <w:left w:val="nil"/>
              <w:bottom w:val="nil"/>
              <w:right w:val="nil"/>
            </w:tcBorders>
            <w:shd w:val="clear" w:color="000000" w:fill="EBF1DE"/>
            <w:noWrap/>
            <w:vAlign w:val="center"/>
            <w:hideMark/>
          </w:tcPr>
          <w:p w14:paraId="484FB624"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RM 4</w:t>
            </w:r>
          </w:p>
        </w:tc>
        <w:tc>
          <w:tcPr>
            <w:tcW w:w="980" w:type="dxa"/>
            <w:tcBorders>
              <w:top w:val="nil"/>
              <w:left w:val="nil"/>
              <w:bottom w:val="nil"/>
              <w:right w:val="nil"/>
            </w:tcBorders>
            <w:shd w:val="clear" w:color="000000" w:fill="EBF1DE"/>
            <w:noWrap/>
            <w:vAlign w:val="center"/>
            <w:hideMark/>
          </w:tcPr>
          <w:p w14:paraId="350B5474"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Vitesse 10</w:t>
            </w:r>
          </w:p>
        </w:tc>
        <w:tc>
          <w:tcPr>
            <w:tcW w:w="980" w:type="dxa"/>
            <w:tcBorders>
              <w:top w:val="nil"/>
              <w:left w:val="nil"/>
              <w:bottom w:val="nil"/>
              <w:right w:val="nil"/>
            </w:tcBorders>
            <w:shd w:val="clear" w:color="000000" w:fill="EBF1DE"/>
            <w:noWrap/>
            <w:vAlign w:val="center"/>
            <w:hideMark/>
          </w:tcPr>
          <w:p w14:paraId="0EB3A3A9"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VO 15</w:t>
            </w:r>
          </w:p>
        </w:tc>
        <w:tc>
          <w:tcPr>
            <w:tcW w:w="980" w:type="dxa"/>
            <w:tcBorders>
              <w:top w:val="nil"/>
              <w:left w:val="nil"/>
              <w:bottom w:val="nil"/>
              <w:right w:val="nil"/>
            </w:tcBorders>
            <w:shd w:val="clear" w:color="000000" w:fill="EBF1DE"/>
            <w:noWrap/>
            <w:vAlign w:val="center"/>
            <w:hideMark/>
          </w:tcPr>
          <w:p w14:paraId="1C9A42BE"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VD 19</w:t>
            </w:r>
          </w:p>
        </w:tc>
        <w:tc>
          <w:tcPr>
            <w:tcW w:w="1120" w:type="dxa"/>
            <w:tcBorders>
              <w:top w:val="nil"/>
              <w:left w:val="nil"/>
              <w:bottom w:val="nil"/>
              <w:right w:val="nil"/>
            </w:tcBorders>
            <w:shd w:val="clear" w:color="000000" w:fill="EBF1DE"/>
            <w:noWrap/>
            <w:vAlign w:val="center"/>
            <w:hideMark/>
          </w:tcPr>
          <w:p w14:paraId="64FF3D47"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Coup +0</w:t>
            </w:r>
          </w:p>
        </w:tc>
        <w:tc>
          <w:tcPr>
            <w:tcW w:w="980" w:type="dxa"/>
            <w:tcBorders>
              <w:top w:val="nil"/>
              <w:left w:val="nil"/>
              <w:bottom w:val="nil"/>
              <w:right w:val="nil"/>
            </w:tcBorders>
            <w:shd w:val="clear" w:color="000000" w:fill="EBF1DE"/>
            <w:noWrap/>
            <w:vAlign w:val="center"/>
            <w:hideMark/>
          </w:tcPr>
          <w:p w14:paraId="2EDEA6DC"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EN 73</w:t>
            </w:r>
          </w:p>
        </w:tc>
        <w:tc>
          <w:tcPr>
            <w:tcW w:w="980" w:type="dxa"/>
            <w:tcBorders>
              <w:top w:val="nil"/>
              <w:left w:val="nil"/>
              <w:bottom w:val="nil"/>
              <w:right w:val="nil"/>
            </w:tcBorders>
            <w:shd w:val="clear" w:color="000000" w:fill="EBF1DE"/>
            <w:noWrap/>
            <w:vAlign w:val="center"/>
            <w:hideMark/>
          </w:tcPr>
          <w:p w14:paraId="2EB40623"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CI 82</w:t>
            </w:r>
          </w:p>
        </w:tc>
        <w:tc>
          <w:tcPr>
            <w:tcW w:w="844" w:type="dxa"/>
            <w:tcBorders>
              <w:top w:val="nil"/>
              <w:left w:val="nil"/>
              <w:bottom w:val="nil"/>
              <w:right w:val="nil"/>
            </w:tcBorders>
            <w:shd w:val="clear" w:color="000000" w:fill="EBF1DE"/>
            <w:noWrap/>
            <w:vAlign w:val="center"/>
            <w:hideMark/>
          </w:tcPr>
          <w:p w14:paraId="4B5C39BE"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RMa 15</w:t>
            </w:r>
          </w:p>
        </w:tc>
        <w:tc>
          <w:tcPr>
            <w:tcW w:w="733" w:type="dxa"/>
            <w:tcBorders>
              <w:top w:val="nil"/>
              <w:left w:val="nil"/>
              <w:bottom w:val="nil"/>
              <w:right w:val="single" w:sz="8" w:space="0" w:color="auto"/>
            </w:tcBorders>
            <w:shd w:val="clear" w:color="000000" w:fill="EBF1DE"/>
            <w:noWrap/>
            <w:vAlign w:val="center"/>
            <w:hideMark/>
          </w:tcPr>
          <w:p w14:paraId="2C1FFD60" w14:textId="77777777" w:rsidR="00C31EED" w:rsidRPr="00527E9E" w:rsidRDefault="00C31EED" w:rsidP="00C31EED">
            <w:pPr>
              <w:widowControl/>
              <w:rPr>
                <w:color w:val="000000"/>
                <w:sz w:val="16"/>
                <w:szCs w:val="16"/>
                <w:lang w:eastAsia="fr-BE"/>
              </w:rPr>
            </w:pPr>
            <w:r w:rsidRPr="00527E9E">
              <w:rPr>
                <w:color w:val="000000"/>
                <w:sz w:val="16"/>
                <w:szCs w:val="16"/>
                <w:lang w:eastAsia="fr-BE"/>
              </w:rPr>
              <w:t>RP 3</w:t>
            </w:r>
          </w:p>
        </w:tc>
      </w:tr>
      <w:tr w:rsidR="00C31EED" w:rsidRPr="00527E9E" w14:paraId="333603A8" w14:textId="77777777" w:rsidTr="00605796">
        <w:tc>
          <w:tcPr>
            <w:tcW w:w="998" w:type="dxa"/>
            <w:tcBorders>
              <w:top w:val="nil"/>
              <w:left w:val="single" w:sz="8" w:space="0" w:color="auto"/>
              <w:bottom w:val="nil"/>
              <w:right w:val="nil"/>
            </w:tcBorders>
            <w:shd w:val="clear" w:color="auto" w:fill="auto"/>
            <w:noWrap/>
            <w:vAlign w:val="center"/>
            <w:hideMark/>
          </w:tcPr>
          <w:p w14:paraId="0129F9B4"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MVP 7</w:t>
            </w:r>
          </w:p>
        </w:tc>
        <w:tc>
          <w:tcPr>
            <w:tcW w:w="960" w:type="dxa"/>
            <w:tcBorders>
              <w:top w:val="nil"/>
              <w:left w:val="nil"/>
              <w:bottom w:val="nil"/>
              <w:right w:val="nil"/>
            </w:tcBorders>
            <w:shd w:val="clear" w:color="auto" w:fill="auto"/>
            <w:noWrap/>
            <w:vAlign w:val="center"/>
            <w:hideMark/>
          </w:tcPr>
          <w:p w14:paraId="425D2E88"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Esqui 51</w:t>
            </w:r>
          </w:p>
        </w:tc>
        <w:tc>
          <w:tcPr>
            <w:tcW w:w="980" w:type="dxa"/>
            <w:tcBorders>
              <w:top w:val="nil"/>
              <w:left w:val="nil"/>
              <w:bottom w:val="nil"/>
              <w:right w:val="nil"/>
            </w:tcBorders>
            <w:shd w:val="clear" w:color="auto" w:fill="auto"/>
            <w:noWrap/>
            <w:vAlign w:val="center"/>
            <w:hideMark/>
          </w:tcPr>
          <w:p w14:paraId="0BCEDD78"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Réa 60</w:t>
            </w:r>
          </w:p>
        </w:tc>
        <w:tc>
          <w:tcPr>
            <w:tcW w:w="980" w:type="dxa"/>
            <w:tcBorders>
              <w:top w:val="nil"/>
              <w:left w:val="nil"/>
              <w:bottom w:val="nil"/>
              <w:right w:val="nil"/>
            </w:tcBorders>
            <w:shd w:val="clear" w:color="auto" w:fill="auto"/>
            <w:noWrap/>
            <w:vAlign w:val="center"/>
            <w:hideMark/>
          </w:tcPr>
          <w:p w14:paraId="1A12FD2B"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Charg 18</w:t>
            </w:r>
          </w:p>
        </w:tc>
        <w:tc>
          <w:tcPr>
            <w:tcW w:w="980" w:type="dxa"/>
            <w:tcBorders>
              <w:top w:val="nil"/>
              <w:left w:val="nil"/>
              <w:bottom w:val="nil"/>
              <w:right w:val="nil"/>
            </w:tcBorders>
            <w:shd w:val="clear" w:color="auto" w:fill="auto"/>
            <w:noWrap/>
            <w:vAlign w:val="center"/>
            <w:hideMark/>
          </w:tcPr>
          <w:p w14:paraId="6587136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Fuite 37</w:t>
            </w:r>
          </w:p>
        </w:tc>
        <w:tc>
          <w:tcPr>
            <w:tcW w:w="1120" w:type="dxa"/>
            <w:tcBorders>
              <w:top w:val="nil"/>
              <w:left w:val="nil"/>
              <w:bottom w:val="nil"/>
              <w:right w:val="nil"/>
            </w:tcBorders>
            <w:shd w:val="clear" w:color="auto" w:fill="auto"/>
            <w:noWrap/>
            <w:vAlign w:val="center"/>
            <w:hideMark/>
          </w:tcPr>
          <w:p w14:paraId="0A00BD93"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Soin 29</w:t>
            </w:r>
          </w:p>
        </w:tc>
        <w:tc>
          <w:tcPr>
            <w:tcW w:w="980" w:type="dxa"/>
            <w:tcBorders>
              <w:top w:val="nil"/>
              <w:left w:val="nil"/>
              <w:bottom w:val="nil"/>
              <w:right w:val="nil"/>
            </w:tcBorders>
            <w:shd w:val="clear" w:color="auto" w:fill="auto"/>
            <w:noWrap/>
            <w:vAlign w:val="center"/>
            <w:hideMark/>
          </w:tcPr>
          <w:p w14:paraId="597571B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6/5/3</w:t>
            </w:r>
          </w:p>
        </w:tc>
        <w:tc>
          <w:tcPr>
            <w:tcW w:w="980" w:type="dxa"/>
            <w:tcBorders>
              <w:top w:val="nil"/>
              <w:left w:val="nil"/>
              <w:bottom w:val="nil"/>
              <w:right w:val="nil"/>
            </w:tcBorders>
            <w:shd w:val="clear" w:color="auto" w:fill="auto"/>
            <w:noWrap/>
            <w:vAlign w:val="center"/>
            <w:hideMark/>
          </w:tcPr>
          <w:p w14:paraId="0999487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PdM85</w:t>
            </w:r>
          </w:p>
        </w:tc>
        <w:tc>
          <w:tcPr>
            <w:tcW w:w="844" w:type="dxa"/>
            <w:tcBorders>
              <w:top w:val="nil"/>
              <w:left w:val="nil"/>
              <w:bottom w:val="nil"/>
              <w:right w:val="nil"/>
            </w:tcBorders>
            <w:shd w:val="clear" w:color="auto" w:fill="auto"/>
            <w:noWrap/>
            <w:vAlign w:val="center"/>
            <w:hideMark/>
          </w:tcPr>
          <w:p w14:paraId="587E9B4E"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NC 6</w:t>
            </w:r>
          </w:p>
        </w:tc>
        <w:tc>
          <w:tcPr>
            <w:tcW w:w="733" w:type="dxa"/>
            <w:tcBorders>
              <w:top w:val="nil"/>
              <w:left w:val="nil"/>
              <w:bottom w:val="nil"/>
              <w:right w:val="single" w:sz="8" w:space="0" w:color="auto"/>
            </w:tcBorders>
            <w:shd w:val="clear" w:color="auto" w:fill="auto"/>
            <w:noWrap/>
            <w:vAlign w:val="center"/>
            <w:hideMark/>
          </w:tcPr>
          <w:p w14:paraId="0C18EC83"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PM 16</w:t>
            </w:r>
          </w:p>
        </w:tc>
      </w:tr>
      <w:tr w:rsidR="00C31EED" w:rsidRPr="00527E9E" w14:paraId="50D80BC9"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3A3701FF"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NEC 3</w:t>
            </w:r>
          </w:p>
        </w:tc>
        <w:tc>
          <w:tcPr>
            <w:tcW w:w="960" w:type="dxa"/>
            <w:tcBorders>
              <w:top w:val="nil"/>
              <w:left w:val="nil"/>
              <w:bottom w:val="single" w:sz="8" w:space="0" w:color="auto"/>
              <w:right w:val="nil"/>
            </w:tcBorders>
            <w:shd w:val="clear" w:color="000000" w:fill="FCD5B4"/>
            <w:noWrap/>
            <w:vAlign w:val="center"/>
            <w:hideMark/>
          </w:tcPr>
          <w:p w14:paraId="6B5475CA"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 20</w:t>
            </w:r>
          </w:p>
        </w:tc>
        <w:tc>
          <w:tcPr>
            <w:tcW w:w="980" w:type="dxa"/>
            <w:tcBorders>
              <w:top w:val="nil"/>
              <w:left w:val="nil"/>
              <w:bottom w:val="single" w:sz="8" w:space="0" w:color="auto"/>
              <w:right w:val="nil"/>
            </w:tcBorders>
            <w:shd w:val="clear" w:color="000000" w:fill="FCD5B4"/>
            <w:noWrap/>
            <w:vAlign w:val="center"/>
            <w:hideMark/>
          </w:tcPr>
          <w:p w14:paraId="2237C4A4" w14:textId="77777777" w:rsidR="00C31EED" w:rsidRPr="00527E9E" w:rsidRDefault="00C31EED" w:rsidP="00C31EED">
            <w:pPr>
              <w:widowControl/>
              <w:rPr>
                <w:color w:val="000000"/>
                <w:sz w:val="16"/>
                <w:szCs w:val="16"/>
                <w:lang w:eastAsia="fr-BE"/>
              </w:rPr>
            </w:pPr>
            <w:r w:rsidRPr="00527E9E">
              <w:rPr>
                <w:color w:val="000000"/>
                <w:sz w:val="16"/>
                <w:szCs w:val="16"/>
                <w:lang w:eastAsia="fr-BE"/>
              </w:rPr>
              <w:t>NEM 6</w:t>
            </w:r>
          </w:p>
        </w:tc>
        <w:tc>
          <w:tcPr>
            <w:tcW w:w="980" w:type="dxa"/>
            <w:tcBorders>
              <w:top w:val="nil"/>
              <w:left w:val="nil"/>
              <w:bottom w:val="single" w:sz="8" w:space="0" w:color="auto"/>
              <w:right w:val="nil"/>
            </w:tcBorders>
            <w:shd w:val="clear" w:color="000000" w:fill="FCD5B4"/>
            <w:noWrap/>
            <w:vAlign w:val="center"/>
            <w:hideMark/>
          </w:tcPr>
          <w:p w14:paraId="507F7D9A"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NE 3</w:t>
            </w:r>
          </w:p>
        </w:tc>
        <w:tc>
          <w:tcPr>
            <w:tcW w:w="980" w:type="dxa"/>
            <w:tcBorders>
              <w:top w:val="nil"/>
              <w:left w:val="nil"/>
              <w:bottom w:val="single" w:sz="8" w:space="0" w:color="auto"/>
              <w:right w:val="nil"/>
            </w:tcBorders>
            <w:shd w:val="clear" w:color="000000" w:fill="FCD5B4"/>
            <w:noWrap/>
            <w:vAlign w:val="center"/>
            <w:hideMark/>
          </w:tcPr>
          <w:p w14:paraId="4602555C" w14:textId="77777777" w:rsidR="00C31EED" w:rsidRPr="00527E9E" w:rsidRDefault="00C31EED" w:rsidP="00C31EED">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62919126"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0-0-0</w:t>
            </w:r>
          </w:p>
        </w:tc>
        <w:tc>
          <w:tcPr>
            <w:tcW w:w="980" w:type="dxa"/>
            <w:tcBorders>
              <w:top w:val="nil"/>
              <w:left w:val="nil"/>
              <w:bottom w:val="single" w:sz="8" w:space="0" w:color="auto"/>
              <w:right w:val="nil"/>
            </w:tcBorders>
            <w:shd w:val="clear" w:color="000000" w:fill="FCD5B4"/>
            <w:noWrap/>
            <w:vAlign w:val="center"/>
            <w:hideMark/>
          </w:tcPr>
          <w:p w14:paraId="057A39C6" w14:textId="77777777" w:rsidR="00C31EED" w:rsidRPr="00527E9E" w:rsidRDefault="00C31EED" w:rsidP="00C31EED">
            <w:pPr>
              <w:widowControl/>
              <w:rPr>
                <w:b/>
                <w:bCs/>
                <w:color w:val="000000"/>
                <w:sz w:val="16"/>
                <w:szCs w:val="16"/>
                <w:lang w:eastAsia="fr-BE"/>
              </w:rPr>
            </w:pPr>
            <w:r w:rsidRPr="00527E9E">
              <w:rPr>
                <w:b/>
                <w:bCs/>
                <w:color w:val="000000"/>
                <w:sz w:val="16"/>
                <w:szCs w:val="16"/>
                <w:lang w:eastAsia="fr-BE"/>
              </w:rPr>
              <w:t xml:space="preserve">Attaques </w:t>
            </w:r>
          </w:p>
        </w:tc>
        <w:tc>
          <w:tcPr>
            <w:tcW w:w="2557" w:type="dxa"/>
            <w:gridSpan w:val="3"/>
            <w:tcBorders>
              <w:top w:val="nil"/>
              <w:left w:val="nil"/>
              <w:bottom w:val="single" w:sz="8" w:space="0" w:color="auto"/>
              <w:right w:val="single" w:sz="8" w:space="0" w:color="000000"/>
            </w:tcBorders>
            <w:shd w:val="clear" w:color="000000" w:fill="FFFF00"/>
            <w:noWrap/>
            <w:vAlign w:val="center"/>
            <w:hideMark/>
          </w:tcPr>
          <w:p w14:paraId="3D0701AD"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dague/bâton</w:t>
            </w:r>
          </w:p>
        </w:tc>
      </w:tr>
      <w:tr w:rsidR="00C31EED" w:rsidRPr="00527E9E" w14:paraId="543F7D5B"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0B48F1DE" w14:textId="77777777" w:rsidR="00C31EED" w:rsidRPr="00527E9E" w:rsidRDefault="00C31EED" w:rsidP="00C31EED">
            <w:pPr>
              <w:widowControl/>
              <w:jc w:val="left"/>
              <w:rPr>
                <w:b/>
                <w:bCs/>
                <w:color w:val="000000"/>
                <w:sz w:val="16"/>
                <w:szCs w:val="16"/>
                <w:lang w:eastAsia="fr-BE"/>
              </w:rPr>
            </w:pPr>
            <w:r w:rsidRPr="00527E9E">
              <w:rPr>
                <w:b/>
                <w:bCs/>
                <w:color w:val="000000"/>
                <w:sz w:val="16"/>
                <w:szCs w:val="16"/>
                <w:lang w:eastAsia="fr-BE"/>
              </w:rPr>
              <w:t>Talents</w:t>
            </w:r>
          </w:p>
        </w:tc>
        <w:tc>
          <w:tcPr>
            <w:tcW w:w="8557"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08738EF2" w14:textId="77777777" w:rsidR="00C31EED" w:rsidRPr="00527E9E" w:rsidRDefault="00C31EED" w:rsidP="00C31EED">
            <w:pPr>
              <w:widowControl/>
              <w:jc w:val="left"/>
              <w:rPr>
                <w:color w:val="000000"/>
                <w:sz w:val="16"/>
                <w:szCs w:val="16"/>
                <w:lang w:eastAsia="fr-BE"/>
              </w:rPr>
            </w:pPr>
            <w:r w:rsidRPr="00527E9E">
              <w:rPr>
                <w:color w:val="000000"/>
                <w:sz w:val="16"/>
                <w:szCs w:val="16"/>
                <w:lang w:eastAsia="fr-BE"/>
              </w:rPr>
              <w:t>magie, recherche, alchimie, religion, lecture, langue</w:t>
            </w:r>
          </w:p>
        </w:tc>
      </w:tr>
      <w:tr w:rsidR="00C31EED" w:rsidRPr="00527E9E" w14:paraId="1982132A" w14:textId="77777777" w:rsidTr="00605796">
        <w:tc>
          <w:tcPr>
            <w:tcW w:w="998" w:type="dxa"/>
            <w:tcBorders>
              <w:top w:val="nil"/>
              <w:left w:val="single" w:sz="8" w:space="0" w:color="auto"/>
              <w:bottom w:val="nil"/>
              <w:right w:val="nil"/>
            </w:tcBorders>
            <w:shd w:val="clear" w:color="auto" w:fill="auto"/>
            <w:noWrap/>
            <w:vAlign w:val="center"/>
            <w:hideMark/>
          </w:tcPr>
          <w:p w14:paraId="22B8E2AE"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557" w:type="dxa"/>
            <w:gridSpan w:val="9"/>
            <w:tcBorders>
              <w:top w:val="single" w:sz="8" w:space="0" w:color="auto"/>
              <w:left w:val="nil"/>
              <w:bottom w:val="nil"/>
              <w:right w:val="single" w:sz="8" w:space="0" w:color="000000"/>
            </w:tcBorders>
            <w:shd w:val="clear" w:color="000000" w:fill="FFFF00"/>
            <w:noWrap/>
            <w:vAlign w:val="center"/>
            <w:hideMark/>
          </w:tcPr>
          <w:p w14:paraId="29DCDFCA"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 xml:space="preserve"> NEM sortilèges &amp; pouvoirs, connaissance, secrets</w:t>
            </w:r>
          </w:p>
        </w:tc>
      </w:tr>
      <w:tr w:rsidR="00C31EED" w:rsidRPr="00527E9E" w14:paraId="4A8475F5" w14:textId="77777777" w:rsidTr="00605796">
        <w:tc>
          <w:tcPr>
            <w:tcW w:w="998" w:type="dxa"/>
            <w:tcBorders>
              <w:top w:val="nil"/>
              <w:left w:val="single" w:sz="8" w:space="0" w:color="auto"/>
              <w:bottom w:val="nil"/>
              <w:right w:val="nil"/>
            </w:tcBorders>
            <w:shd w:val="clear" w:color="auto" w:fill="auto"/>
            <w:noWrap/>
            <w:vAlign w:val="center"/>
            <w:hideMark/>
          </w:tcPr>
          <w:p w14:paraId="2E25F060"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Buts</w:t>
            </w:r>
          </w:p>
        </w:tc>
        <w:tc>
          <w:tcPr>
            <w:tcW w:w="8557" w:type="dxa"/>
            <w:gridSpan w:val="9"/>
            <w:tcBorders>
              <w:top w:val="nil"/>
              <w:left w:val="nil"/>
              <w:bottom w:val="nil"/>
              <w:right w:val="single" w:sz="8" w:space="0" w:color="000000"/>
            </w:tcBorders>
            <w:shd w:val="clear" w:color="000000" w:fill="FFFF00"/>
            <w:noWrap/>
            <w:vAlign w:val="center"/>
            <w:hideMark/>
          </w:tcPr>
          <w:p w14:paraId="00835C9C" w14:textId="77777777" w:rsidR="00C31EED" w:rsidRPr="00527E9E" w:rsidRDefault="00C31EED" w:rsidP="00C31EED">
            <w:pPr>
              <w:widowControl/>
              <w:jc w:val="left"/>
              <w:rPr>
                <w:i/>
                <w:iCs/>
                <w:color w:val="000000"/>
                <w:sz w:val="16"/>
                <w:szCs w:val="16"/>
                <w:lang w:eastAsia="fr-BE"/>
              </w:rPr>
            </w:pPr>
            <w:r w:rsidRPr="00527E9E">
              <w:rPr>
                <w:i/>
                <w:iCs/>
                <w:color w:val="000000"/>
                <w:sz w:val="16"/>
                <w:szCs w:val="16"/>
                <w:lang w:eastAsia="fr-BE"/>
              </w:rPr>
              <w:t>pouvoir et service à Dieu</w:t>
            </w:r>
          </w:p>
        </w:tc>
      </w:tr>
      <w:tr w:rsidR="00C31EED" w:rsidRPr="00527E9E" w14:paraId="77609CFA"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56AE1511" w14:textId="77777777" w:rsidR="00C31EED" w:rsidRPr="00527E9E" w:rsidRDefault="00C31EED" w:rsidP="00C31EED">
            <w:pPr>
              <w:widowControl/>
              <w:rPr>
                <w:i/>
                <w:iCs/>
                <w:color w:val="000000"/>
                <w:sz w:val="16"/>
                <w:szCs w:val="16"/>
                <w:lang w:eastAsia="fr-BE"/>
              </w:rPr>
            </w:pPr>
            <w:r w:rsidRPr="00527E9E">
              <w:rPr>
                <w:i/>
                <w:iCs/>
                <w:color w:val="000000"/>
                <w:sz w:val="16"/>
                <w:szCs w:val="16"/>
                <w:lang w:eastAsia="fr-BE"/>
              </w:rPr>
              <w:t xml:space="preserve">Trésors </w:t>
            </w:r>
          </w:p>
        </w:tc>
        <w:tc>
          <w:tcPr>
            <w:tcW w:w="8557" w:type="dxa"/>
            <w:gridSpan w:val="9"/>
            <w:tcBorders>
              <w:top w:val="nil"/>
              <w:left w:val="nil"/>
              <w:bottom w:val="single" w:sz="8" w:space="0" w:color="auto"/>
              <w:right w:val="single" w:sz="8" w:space="0" w:color="000000"/>
            </w:tcBorders>
            <w:shd w:val="clear" w:color="000000" w:fill="FFFF00"/>
            <w:noWrap/>
            <w:vAlign w:val="center"/>
            <w:hideMark/>
          </w:tcPr>
          <w:p w14:paraId="6F6B030B" w14:textId="77777777" w:rsidR="00C31EED" w:rsidRPr="00527E9E" w:rsidRDefault="00C31EED" w:rsidP="00C31EED">
            <w:pPr>
              <w:widowControl/>
              <w:rPr>
                <w:i/>
                <w:iCs/>
                <w:color w:val="000000"/>
                <w:sz w:val="16"/>
                <w:szCs w:val="16"/>
                <w:lang w:eastAsia="fr-BE"/>
              </w:rPr>
            </w:pPr>
            <w:r w:rsidRPr="00527E9E">
              <w:rPr>
                <w:i/>
                <w:iCs/>
                <w:color w:val="000000"/>
                <w:sz w:val="16"/>
                <w:szCs w:val="16"/>
                <w:lang w:eastAsia="fr-BE"/>
              </w:rPr>
              <w:t>reliques, composants</w:t>
            </w:r>
          </w:p>
        </w:tc>
      </w:tr>
    </w:tbl>
    <w:p w14:paraId="507316E2" w14:textId="77777777" w:rsidR="00D854EC" w:rsidRPr="00527E9E" w:rsidRDefault="00D854EC" w:rsidP="004B3AE2">
      <w:pPr>
        <w:numPr>
          <w:ilvl w:val="0"/>
          <w:numId w:val="21"/>
        </w:numPr>
        <w:rPr>
          <w:b/>
        </w:rPr>
      </w:pPr>
      <w:r w:rsidRPr="00527E9E">
        <w:rPr>
          <w:b/>
        </w:rPr>
        <w:t>Brigand-Voleur</w:t>
      </w:r>
    </w:p>
    <w:tbl>
      <w:tblPr>
        <w:tblW w:w="9389"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700"/>
        <w:gridCol w:w="711"/>
      </w:tblGrid>
      <w:tr w:rsidR="00172E4E" w:rsidRPr="00527E9E" w14:paraId="6C64BCFD"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6A41C3E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 30</w:t>
            </w:r>
          </w:p>
        </w:tc>
        <w:tc>
          <w:tcPr>
            <w:tcW w:w="960" w:type="dxa"/>
            <w:tcBorders>
              <w:top w:val="single" w:sz="8" w:space="0" w:color="auto"/>
              <w:left w:val="nil"/>
              <w:bottom w:val="nil"/>
              <w:right w:val="nil"/>
            </w:tcBorders>
            <w:shd w:val="clear" w:color="auto" w:fill="auto"/>
            <w:noWrap/>
            <w:vAlign w:val="center"/>
            <w:hideMark/>
          </w:tcPr>
          <w:p w14:paraId="7804582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30</w:t>
            </w:r>
          </w:p>
        </w:tc>
        <w:tc>
          <w:tcPr>
            <w:tcW w:w="980" w:type="dxa"/>
            <w:tcBorders>
              <w:top w:val="single" w:sz="8" w:space="0" w:color="auto"/>
              <w:left w:val="nil"/>
              <w:bottom w:val="nil"/>
              <w:right w:val="nil"/>
            </w:tcBorders>
            <w:shd w:val="clear" w:color="auto" w:fill="auto"/>
            <w:noWrap/>
            <w:vAlign w:val="center"/>
            <w:hideMark/>
          </w:tcPr>
          <w:p w14:paraId="59B743C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 45</w:t>
            </w:r>
          </w:p>
        </w:tc>
        <w:tc>
          <w:tcPr>
            <w:tcW w:w="980" w:type="dxa"/>
            <w:tcBorders>
              <w:top w:val="single" w:sz="8" w:space="0" w:color="auto"/>
              <w:left w:val="nil"/>
              <w:bottom w:val="nil"/>
              <w:right w:val="nil"/>
            </w:tcBorders>
            <w:shd w:val="clear" w:color="auto" w:fill="auto"/>
            <w:noWrap/>
            <w:vAlign w:val="center"/>
            <w:hideMark/>
          </w:tcPr>
          <w:p w14:paraId="66AF571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 40</w:t>
            </w:r>
          </w:p>
        </w:tc>
        <w:tc>
          <w:tcPr>
            <w:tcW w:w="980" w:type="dxa"/>
            <w:tcBorders>
              <w:top w:val="single" w:sz="8" w:space="0" w:color="auto"/>
              <w:left w:val="nil"/>
              <w:bottom w:val="nil"/>
              <w:right w:val="nil"/>
            </w:tcBorders>
            <w:shd w:val="clear" w:color="auto" w:fill="auto"/>
            <w:noWrap/>
            <w:vAlign w:val="center"/>
            <w:hideMark/>
          </w:tcPr>
          <w:p w14:paraId="6FAD29F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I 30</w:t>
            </w:r>
          </w:p>
        </w:tc>
        <w:tc>
          <w:tcPr>
            <w:tcW w:w="1120" w:type="dxa"/>
            <w:tcBorders>
              <w:top w:val="single" w:sz="8" w:space="0" w:color="auto"/>
              <w:left w:val="nil"/>
              <w:bottom w:val="nil"/>
              <w:right w:val="nil"/>
            </w:tcBorders>
            <w:shd w:val="clear" w:color="auto" w:fill="auto"/>
            <w:noWrap/>
            <w:vAlign w:val="center"/>
            <w:hideMark/>
          </w:tcPr>
          <w:p w14:paraId="612F679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 35</w:t>
            </w:r>
          </w:p>
        </w:tc>
        <w:tc>
          <w:tcPr>
            <w:tcW w:w="980" w:type="dxa"/>
            <w:tcBorders>
              <w:top w:val="single" w:sz="8" w:space="0" w:color="auto"/>
              <w:left w:val="nil"/>
              <w:bottom w:val="nil"/>
              <w:right w:val="nil"/>
            </w:tcBorders>
            <w:shd w:val="clear" w:color="auto" w:fill="auto"/>
            <w:noWrap/>
            <w:vAlign w:val="center"/>
            <w:hideMark/>
          </w:tcPr>
          <w:p w14:paraId="72A689C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 20</w:t>
            </w:r>
          </w:p>
        </w:tc>
        <w:tc>
          <w:tcPr>
            <w:tcW w:w="980" w:type="dxa"/>
            <w:tcBorders>
              <w:top w:val="single" w:sz="8" w:space="0" w:color="auto"/>
              <w:left w:val="nil"/>
              <w:bottom w:val="nil"/>
              <w:right w:val="nil"/>
            </w:tcBorders>
            <w:shd w:val="clear" w:color="auto" w:fill="auto"/>
            <w:noWrap/>
            <w:vAlign w:val="center"/>
            <w:hideMark/>
          </w:tcPr>
          <w:p w14:paraId="7A00D41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Em 20</w:t>
            </w:r>
          </w:p>
        </w:tc>
        <w:tc>
          <w:tcPr>
            <w:tcW w:w="700" w:type="dxa"/>
            <w:tcBorders>
              <w:top w:val="single" w:sz="8" w:space="0" w:color="auto"/>
              <w:left w:val="nil"/>
              <w:bottom w:val="nil"/>
              <w:right w:val="nil"/>
            </w:tcBorders>
            <w:shd w:val="clear" w:color="auto" w:fill="auto"/>
            <w:noWrap/>
            <w:vAlign w:val="center"/>
            <w:hideMark/>
          </w:tcPr>
          <w:p w14:paraId="0CD62C3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 30</w:t>
            </w:r>
          </w:p>
        </w:tc>
        <w:tc>
          <w:tcPr>
            <w:tcW w:w="711" w:type="dxa"/>
            <w:tcBorders>
              <w:top w:val="single" w:sz="8" w:space="0" w:color="auto"/>
              <w:left w:val="nil"/>
              <w:bottom w:val="nil"/>
              <w:right w:val="single" w:sz="8" w:space="0" w:color="auto"/>
            </w:tcBorders>
            <w:shd w:val="clear" w:color="auto" w:fill="auto"/>
            <w:noWrap/>
            <w:vAlign w:val="center"/>
            <w:hideMark/>
          </w:tcPr>
          <w:p w14:paraId="0F69E43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Ap 20</w:t>
            </w:r>
          </w:p>
        </w:tc>
      </w:tr>
      <w:tr w:rsidR="00172E4E" w:rsidRPr="00527E9E" w14:paraId="0024298F" w14:textId="77777777" w:rsidTr="00605796">
        <w:tc>
          <w:tcPr>
            <w:tcW w:w="998" w:type="dxa"/>
            <w:tcBorders>
              <w:top w:val="nil"/>
              <w:left w:val="single" w:sz="8" w:space="0" w:color="auto"/>
              <w:bottom w:val="nil"/>
              <w:right w:val="nil"/>
            </w:tcBorders>
            <w:shd w:val="clear" w:color="000000" w:fill="EBF1DE"/>
            <w:noWrap/>
            <w:vAlign w:val="center"/>
            <w:hideMark/>
          </w:tcPr>
          <w:p w14:paraId="6FB319C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PdC 23</w:t>
            </w:r>
          </w:p>
        </w:tc>
        <w:tc>
          <w:tcPr>
            <w:tcW w:w="960" w:type="dxa"/>
            <w:tcBorders>
              <w:top w:val="nil"/>
              <w:left w:val="nil"/>
              <w:bottom w:val="nil"/>
              <w:right w:val="nil"/>
            </w:tcBorders>
            <w:shd w:val="clear" w:color="000000" w:fill="EBF1DE"/>
            <w:noWrap/>
            <w:vAlign w:val="center"/>
            <w:hideMark/>
          </w:tcPr>
          <w:p w14:paraId="44F1392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 5</w:t>
            </w:r>
          </w:p>
        </w:tc>
        <w:tc>
          <w:tcPr>
            <w:tcW w:w="980" w:type="dxa"/>
            <w:tcBorders>
              <w:top w:val="nil"/>
              <w:left w:val="nil"/>
              <w:bottom w:val="nil"/>
              <w:right w:val="nil"/>
            </w:tcBorders>
            <w:shd w:val="clear" w:color="000000" w:fill="EBF1DE"/>
            <w:noWrap/>
            <w:vAlign w:val="center"/>
            <w:hideMark/>
          </w:tcPr>
          <w:p w14:paraId="752AF7E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Vitesse 16</w:t>
            </w:r>
          </w:p>
        </w:tc>
        <w:tc>
          <w:tcPr>
            <w:tcW w:w="980" w:type="dxa"/>
            <w:tcBorders>
              <w:top w:val="nil"/>
              <w:left w:val="nil"/>
              <w:bottom w:val="nil"/>
              <w:right w:val="nil"/>
            </w:tcBorders>
            <w:shd w:val="clear" w:color="000000" w:fill="EBF1DE"/>
            <w:noWrap/>
            <w:vAlign w:val="center"/>
            <w:hideMark/>
          </w:tcPr>
          <w:p w14:paraId="0C75CF4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VO 27</w:t>
            </w:r>
          </w:p>
        </w:tc>
        <w:tc>
          <w:tcPr>
            <w:tcW w:w="980" w:type="dxa"/>
            <w:tcBorders>
              <w:top w:val="nil"/>
              <w:left w:val="nil"/>
              <w:bottom w:val="nil"/>
              <w:right w:val="nil"/>
            </w:tcBorders>
            <w:shd w:val="clear" w:color="000000" w:fill="EBF1DE"/>
            <w:noWrap/>
            <w:vAlign w:val="center"/>
            <w:hideMark/>
          </w:tcPr>
          <w:p w14:paraId="1E9DDFF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VD 26</w:t>
            </w:r>
          </w:p>
        </w:tc>
        <w:tc>
          <w:tcPr>
            <w:tcW w:w="1120" w:type="dxa"/>
            <w:tcBorders>
              <w:top w:val="nil"/>
              <w:left w:val="nil"/>
              <w:bottom w:val="nil"/>
              <w:right w:val="nil"/>
            </w:tcBorders>
            <w:shd w:val="clear" w:color="000000" w:fill="EBF1DE"/>
            <w:noWrap/>
            <w:vAlign w:val="center"/>
            <w:hideMark/>
          </w:tcPr>
          <w:p w14:paraId="29A6B6C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Coup +2</w:t>
            </w:r>
          </w:p>
        </w:tc>
        <w:tc>
          <w:tcPr>
            <w:tcW w:w="980" w:type="dxa"/>
            <w:tcBorders>
              <w:top w:val="nil"/>
              <w:left w:val="nil"/>
              <w:bottom w:val="nil"/>
              <w:right w:val="nil"/>
            </w:tcBorders>
            <w:shd w:val="clear" w:color="000000" w:fill="EBF1DE"/>
            <w:noWrap/>
            <w:vAlign w:val="center"/>
            <w:hideMark/>
          </w:tcPr>
          <w:p w14:paraId="7BBF40F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62</w:t>
            </w:r>
          </w:p>
        </w:tc>
        <w:tc>
          <w:tcPr>
            <w:tcW w:w="980" w:type="dxa"/>
            <w:tcBorders>
              <w:top w:val="nil"/>
              <w:left w:val="nil"/>
              <w:bottom w:val="nil"/>
              <w:right w:val="nil"/>
            </w:tcBorders>
            <w:shd w:val="clear" w:color="000000" w:fill="EBF1DE"/>
            <w:noWrap/>
            <w:vAlign w:val="center"/>
            <w:hideMark/>
          </w:tcPr>
          <w:p w14:paraId="732C3EE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CI 35</w:t>
            </w:r>
          </w:p>
        </w:tc>
        <w:tc>
          <w:tcPr>
            <w:tcW w:w="700" w:type="dxa"/>
            <w:tcBorders>
              <w:top w:val="nil"/>
              <w:left w:val="nil"/>
              <w:bottom w:val="nil"/>
              <w:right w:val="nil"/>
            </w:tcBorders>
            <w:shd w:val="clear" w:color="000000" w:fill="EBF1DE"/>
            <w:noWrap/>
            <w:vAlign w:val="center"/>
            <w:hideMark/>
          </w:tcPr>
          <w:p w14:paraId="0376622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RMa 7</w:t>
            </w:r>
          </w:p>
        </w:tc>
        <w:tc>
          <w:tcPr>
            <w:tcW w:w="711" w:type="dxa"/>
            <w:tcBorders>
              <w:top w:val="nil"/>
              <w:left w:val="nil"/>
              <w:bottom w:val="nil"/>
              <w:right w:val="single" w:sz="8" w:space="0" w:color="auto"/>
            </w:tcBorders>
            <w:shd w:val="clear" w:color="000000" w:fill="EBF1DE"/>
            <w:noWrap/>
            <w:vAlign w:val="center"/>
            <w:hideMark/>
          </w:tcPr>
          <w:p w14:paraId="6FA09FED" w14:textId="77777777" w:rsidR="00172E4E" w:rsidRPr="00527E9E" w:rsidRDefault="00172E4E" w:rsidP="00172E4E">
            <w:pPr>
              <w:widowControl/>
              <w:rPr>
                <w:color w:val="000000"/>
                <w:sz w:val="16"/>
                <w:szCs w:val="16"/>
                <w:lang w:eastAsia="fr-BE"/>
              </w:rPr>
            </w:pPr>
            <w:r w:rsidRPr="00527E9E">
              <w:rPr>
                <w:color w:val="000000"/>
                <w:sz w:val="16"/>
                <w:szCs w:val="16"/>
                <w:lang w:eastAsia="fr-BE"/>
              </w:rPr>
              <w:t>RP 7</w:t>
            </w:r>
          </w:p>
        </w:tc>
      </w:tr>
      <w:tr w:rsidR="00172E4E" w:rsidRPr="00527E9E" w14:paraId="77D72948" w14:textId="77777777" w:rsidTr="00605796">
        <w:tc>
          <w:tcPr>
            <w:tcW w:w="998" w:type="dxa"/>
            <w:tcBorders>
              <w:top w:val="nil"/>
              <w:left w:val="single" w:sz="8" w:space="0" w:color="auto"/>
              <w:bottom w:val="nil"/>
              <w:right w:val="nil"/>
            </w:tcBorders>
            <w:shd w:val="clear" w:color="auto" w:fill="auto"/>
            <w:noWrap/>
            <w:vAlign w:val="center"/>
            <w:hideMark/>
          </w:tcPr>
          <w:p w14:paraId="065AFA2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MVP 11</w:t>
            </w:r>
          </w:p>
        </w:tc>
        <w:tc>
          <w:tcPr>
            <w:tcW w:w="960" w:type="dxa"/>
            <w:tcBorders>
              <w:top w:val="nil"/>
              <w:left w:val="nil"/>
              <w:bottom w:val="nil"/>
              <w:right w:val="nil"/>
            </w:tcBorders>
            <w:shd w:val="clear" w:color="auto" w:fill="auto"/>
            <w:noWrap/>
            <w:vAlign w:val="center"/>
            <w:hideMark/>
          </w:tcPr>
          <w:p w14:paraId="6B3AEA7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Esqui 75</w:t>
            </w:r>
          </w:p>
        </w:tc>
        <w:tc>
          <w:tcPr>
            <w:tcW w:w="980" w:type="dxa"/>
            <w:tcBorders>
              <w:top w:val="nil"/>
              <w:left w:val="nil"/>
              <w:bottom w:val="nil"/>
              <w:right w:val="nil"/>
            </w:tcBorders>
            <w:shd w:val="clear" w:color="auto" w:fill="auto"/>
            <w:noWrap/>
            <w:vAlign w:val="center"/>
            <w:hideMark/>
          </w:tcPr>
          <w:p w14:paraId="4E4249C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Réa 39</w:t>
            </w:r>
          </w:p>
        </w:tc>
        <w:tc>
          <w:tcPr>
            <w:tcW w:w="980" w:type="dxa"/>
            <w:tcBorders>
              <w:top w:val="nil"/>
              <w:left w:val="nil"/>
              <w:bottom w:val="nil"/>
              <w:right w:val="nil"/>
            </w:tcBorders>
            <w:shd w:val="clear" w:color="auto" w:fill="auto"/>
            <w:noWrap/>
            <w:vAlign w:val="center"/>
            <w:hideMark/>
          </w:tcPr>
          <w:p w14:paraId="60147FB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Charg 40</w:t>
            </w:r>
          </w:p>
        </w:tc>
        <w:tc>
          <w:tcPr>
            <w:tcW w:w="980" w:type="dxa"/>
            <w:tcBorders>
              <w:top w:val="nil"/>
              <w:left w:val="nil"/>
              <w:bottom w:val="nil"/>
              <w:right w:val="nil"/>
            </w:tcBorders>
            <w:shd w:val="clear" w:color="auto" w:fill="auto"/>
            <w:noWrap/>
            <w:vAlign w:val="center"/>
            <w:hideMark/>
          </w:tcPr>
          <w:p w14:paraId="0D73E94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Fuite 65</w:t>
            </w:r>
          </w:p>
        </w:tc>
        <w:tc>
          <w:tcPr>
            <w:tcW w:w="1120" w:type="dxa"/>
            <w:tcBorders>
              <w:top w:val="nil"/>
              <w:left w:val="nil"/>
              <w:bottom w:val="nil"/>
              <w:right w:val="nil"/>
            </w:tcBorders>
            <w:shd w:val="clear" w:color="auto" w:fill="auto"/>
            <w:noWrap/>
            <w:vAlign w:val="center"/>
            <w:hideMark/>
          </w:tcPr>
          <w:p w14:paraId="32C8BD7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Soin 31</w:t>
            </w:r>
          </w:p>
        </w:tc>
        <w:tc>
          <w:tcPr>
            <w:tcW w:w="980" w:type="dxa"/>
            <w:tcBorders>
              <w:top w:val="nil"/>
              <w:left w:val="nil"/>
              <w:bottom w:val="nil"/>
              <w:right w:val="nil"/>
            </w:tcBorders>
            <w:shd w:val="clear" w:color="auto" w:fill="auto"/>
            <w:noWrap/>
            <w:vAlign w:val="center"/>
            <w:hideMark/>
          </w:tcPr>
          <w:p w14:paraId="5A19E11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9/7/5</w:t>
            </w:r>
          </w:p>
        </w:tc>
        <w:tc>
          <w:tcPr>
            <w:tcW w:w="980" w:type="dxa"/>
            <w:tcBorders>
              <w:top w:val="nil"/>
              <w:left w:val="nil"/>
              <w:bottom w:val="nil"/>
              <w:right w:val="nil"/>
            </w:tcBorders>
            <w:shd w:val="clear" w:color="auto" w:fill="auto"/>
            <w:noWrap/>
            <w:vAlign w:val="center"/>
            <w:hideMark/>
          </w:tcPr>
          <w:p w14:paraId="2DDDEFA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PdM0</w:t>
            </w:r>
          </w:p>
        </w:tc>
        <w:tc>
          <w:tcPr>
            <w:tcW w:w="700" w:type="dxa"/>
            <w:tcBorders>
              <w:top w:val="nil"/>
              <w:left w:val="nil"/>
              <w:bottom w:val="nil"/>
              <w:right w:val="nil"/>
            </w:tcBorders>
            <w:shd w:val="clear" w:color="auto" w:fill="auto"/>
            <w:noWrap/>
            <w:vAlign w:val="center"/>
            <w:hideMark/>
          </w:tcPr>
          <w:p w14:paraId="3640870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NC 4</w:t>
            </w:r>
          </w:p>
        </w:tc>
        <w:tc>
          <w:tcPr>
            <w:tcW w:w="711" w:type="dxa"/>
            <w:tcBorders>
              <w:top w:val="nil"/>
              <w:left w:val="nil"/>
              <w:bottom w:val="nil"/>
              <w:right w:val="single" w:sz="8" w:space="0" w:color="auto"/>
            </w:tcBorders>
            <w:shd w:val="clear" w:color="auto" w:fill="auto"/>
            <w:noWrap/>
            <w:vAlign w:val="center"/>
            <w:hideMark/>
          </w:tcPr>
          <w:p w14:paraId="648906C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PM 9</w:t>
            </w:r>
          </w:p>
        </w:tc>
      </w:tr>
      <w:tr w:rsidR="00172E4E" w:rsidRPr="00527E9E" w14:paraId="0C8B6ECA"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1457B98D" w14:textId="77777777" w:rsidR="00172E4E" w:rsidRPr="00527E9E" w:rsidRDefault="00172E4E" w:rsidP="00172E4E">
            <w:pPr>
              <w:widowControl/>
              <w:rPr>
                <w:color w:val="000000"/>
                <w:sz w:val="16"/>
                <w:szCs w:val="16"/>
                <w:lang w:eastAsia="fr-BE"/>
              </w:rPr>
            </w:pPr>
            <w:r w:rsidRPr="00527E9E">
              <w:rPr>
                <w:color w:val="000000"/>
                <w:sz w:val="16"/>
                <w:szCs w:val="16"/>
                <w:lang w:eastAsia="fr-BE"/>
              </w:rPr>
              <w:lastRenderedPageBreak/>
              <w:t>NEC 5</w:t>
            </w:r>
          </w:p>
        </w:tc>
        <w:tc>
          <w:tcPr>
            <w:tcW w:w="960" w:type="dxa"/>
            <w:tcBorders>
              <w:top w:val="nil"/>
              <w:left w:val="nil"/>
              <w:bottom w:val="single" w:sz="8" w:space="0" w:color="auto"/>
              <w:right w:val="nil"/>
            </w:tcBorders>
            <w:shd w:val="clear" w:color="000000" w:fill="FCD5B4"/>
            <w:noWrap/>
            <w:vAlign w:val="center"/>
            <w:hideMark/>
          </w:tcPr>
          <w:p w14:paraId="04761C96"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 40</w:t>
            </w:r>
          </w:p>
        </w:tc>
        <w:tc>
          <w:tcPr>
            <w:tcW w:w="980" w:type="dxa"/>
            <w:tcBorders>
              <w:top w:val="nil"/>
              <w:left w:val="nil"/>
              <w:bottom w:val="single" w:sz="8" w:space="0" w:color="auto"/>
              <w:right w:val="nil"/>
            </w:tcBorders>
            <w:shd w:val="clear" w:color="000000" w:fill="FCD5B4"/>
            <w:noWrap/>
            <w:vAlign w:val="center"/>
            <w:hideMark/>
          </w:tcPr>
          <w:p w14:paraId="4233491C"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44888DD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45B73731"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20CD3FD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1-1-1</w:t>
            </w:r>
          </w:p>
        </w:tc>
        <w:tc>
          <w:tcPr>
            <w:tcW w:w="980" w:type="dxa"/>
            <w:tcBorders>
              <w:top w:val="nil"/>
              <w:left w:val="nil"/>
              <w:bottom w:val="single" w:sz="8" w:space="0" w:color="auto"/>
              <w:right w:val="nil"/>
            </w:tcBorders>
            <w:shd w:val="clear" w:color="000000" w:fill="FCD5B4"/>
            <w:noWrap/>
            <w:vAlign w:val="center"/>
            <w:hideMark/>
          </w:tcPr>
          <w:p w14:paraId="7D164024"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Attaques </w:t>
            </w:r>
          </w:p>
        </w:tc>
        <w:tc>
          <w:tcPr>
            <w:tcW w:w="2391" w:type="dxa"/>
            <w:gridSpan w:val="3"/>
            <w:tcBorders>
              <w:top w:val="nil"/>
              <w:left w:val="nil"/>
              <w:bottom w:val="single" w:sz="8" w:space="0" w:color="auto"/>
              <w:right w:val="single" w:sz="8" w:space="0" w:color="000000"/>
            </w:tcBorders>
            <w:shd w:val="clear" w:color="000000" w:fill="FFFF00"/>
            <w:noWrap/>
            <w:vAlign w:val="center"/>
            <w:hideMark/>
          </w:tcPr>
          <w:p w14:paraId="59A791A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dague/épée/arc</w:t>
            </w:r>
          </w:p>
        </w:tc>
      </w:tr>
      <w:tr w:rsidR="00172E4E" w:rsidRPr="00527E9E" w14:paraId="0D621C02"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5C25FAEC" w14:textId="77777777" w:rsidR="00172E4E" w:rsidRPr="00527E9E" w:rsidRDefault="00172E4E" w:rsidP="00172E4E">
            <w:pPr>
              <w:widowControl/>
              <w:jc w:val="left"/>
              <w:rPr>
                <w:b/>
                <w:bCs/>
                <w:color w:val="000000"/>
                <w:sz w:val="16"/>
                <w:szCs w:val="16"/>
                <w:lang w:eastAsia="fr-BE"/>
              </w:rPr>
            </w:pPr>
            <w:r w:rsidRPr="00527E9E">
              <w:rPr>
                <w:b/>
                <w:bCs/>
                <w:color w:val="000000"/>
                <w:sz w:val="16"/>
                <w:szCs w:val="16"/>
                <w:lang w:eastAsia="fr-BE"/>
              </w:rPr>
              <w:t>Talents</w:t>
            </w:r>
          </w:p>
        </w:tc>
        <w:tc>
          <w:tcPr>
            <w:tcW w:w="8391"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38180AC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vol, criminalité, dissimulation, survie, traque, piste, poison, piège, bons TC</w:t>
            </w:r>
          </w:p>
        </w:tc>
      </w:tr>
      <w:tr w:rsidR="00172E4E" w:rsidRPr="00527E9E" w14:paraId="45BBBA9D" w14:textId="77777777" w:rsidTr="00605796">
        <w:tc>
          <w:tcPr>
            <w:tcW w:w="998" w:type="dxa"/>
            <w:tcBorders>
              <w:top w:val="nil"/>
              <w:left w:val="single" w:sz="8" w:space="0" w:color="auto"/>
              <w:bottom w:val="nil"/>
              <w:right w:val="nil"/>
            </w:tcBorders>
            <w:shd w:val="clear" w:color="auto" w:fill="auto"/>
            <w:noWrap/>
            <w:vAlign w:val="center"/>
            <w:hideMark/>
          </w:tcPr>
          <w:p w14:paraId="07D9368C"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391" w:type="dxa"/>
            <w:gridSpan w:val="9"/>
            <w:tcBorders>
              <w:top w:val="single" w:sz="8" w:space="0" w:color="auto"/>
              <w:left w:val="nil"/>
              <w:bottom w:val="nil"/>
              <w:right w:val="single" w:sz="8" w:space="0" w:color="000000"/>
            </w:tcBorders>
            <w:shd w:val="clear" w:color="000000" w:fill="FFFF00"/>
            <w:noWrap/>
            <w:vAlign w:val="center"/>
            <w:hideMark/>
          </w:tcPr>
          <w:p w14:paraId="330E46B7"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embuscade, surprise, malice, mensonges</w:t>
            </w:r>
          </w:p>
        </w:tc>
      </w:tr>
      <w:tr w:rsidR="00172E4E" w:rsidRPr="00527E9E" w14:paraId="6458223B" w14:textId="77777777" w:rsidTr="00605796">
        <w:tc>
          <w:tcPr>
            <w:tcW w:w="998" w:type="dxa"/>
            <w:tcBorders>
              <w:top w:val="nil"/>
              <w:left w:val="single" w:sz="8" w:space="0" w:color="auto"/>
              <w:bottom w:val="nil"/>
              <w:right w:val="nil"/>
            </w:tcBorders>
            <w:shd w:val="clear" w:color="auto" w:fill="auto"/>
            <w:noWrap/>
            <w:vAlign w:val="center"/>
            <w:hideMark/>
          </w:tcPr>
          <w:p w14:paraId="4DF2F499"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Buts</w:t>
            </w:r>
          </w:p>
        </w:tc>
        <w:tc>
          <w:tcPr>
            <w:tcW w:w="8391" w:type="dxa"/>
            <w:gridSpan w:val="9"/>
            <w:tcBorders>
              <w:top w:val="nil"/>
              <w:left w:val="nil"/>
              <w:bottom w:val="nil"/>
              <w:right w:val="single" w:sz="8" w:space="0" w:color="000000"/>
            </w:tcBorders>
            <w:shd w:val="clear" w:color="000000" w:fill="FFFF00"/>
            <w:noWrap/>
            <w:vAlign w:val="center"/>
            <w:hideMark/>
          </w:tcPr>
          <w:p w14:paraId="7C9E6A12"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richesse</w:t>
            </w:r>
          </w:p>
        </w:tc>
      </w:tr>
      <w:tr w:rsidR="00172E4E" w:rsidRPr="00527E9E" w14:paraId="6713513A"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24262EA4"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 xml:space="preserve">Trésors </w:t>
            </w:r>
          </w:p>
        </w:tc>
        <w:tc>
          <w:tcPr>
            <w:tcW w:w="8391" w:type="dxa"/>
            <w:gridSpan w:val="9"/>
            <w:tcBorders>
              <w:top w:val="nil"/>
              <w:left w:val="nil"/>
              <w:bottom w:val="single" w:sz="8" w:space="0" w:color="auto"/>
              <w:right w:val="single" w:sz="8" w:space="0" w:color="000000"/>
            </w:tcBorders>
            <w:shd w:val="clear" w:color="000000" w:fill="FFFF00"/>
            <w:noWrap/>
            <w:vAlign w:val="center"/>
            <w:hideMark/>
          </w:tcPr>
          <w:p w14:paraId="67D8110F"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monnaies, équipement, recel</w:t>
            </w:r>
          </w:p>
        </w:tc>
      </w:tr>
    </w:tbl>
    <w:p w14:paraId="6B2003AC" w14:textId="77777777" w:rsidR="00D854EC" w:rsidRPr="00527E9E" w:rsidRDefault="00D854EC" w:rsidP="004B3AE2">
      <w:pPr>
        <w:numPr>
          <w:ilvl w:val="0"/>
          <w:numId w:val="21"/>
        </w:numPr>
        <w:rPr>
          <w:b/>
        </w:rPr>
      </w:pPr>
      <w:r w:rsidRPr="00527E9E">
        <w:rPr>
          <w:b/>
        </w:rPr>
        <w:t>Artisan-Citadin</w:t>
      </w:r>
    </w:p>
    <w:tbl>
      <w:tblPr>
        <w:tblW w:w="9389"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700"/>
        <w:gridCol w:w="711"/>
      </w:tblGrid>
      <w:tr w:rsidR="00172E4E" w:rsidRPr="00527E9E" w14:paraId="28C14E51"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4639C30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 25</w:t>
            </w:r>
          </w:p>
        </w:tc>
        <w:tc>
          <w:tcPr>
            <w:tcW w:w="960" w:type="dxa"/>
            <w:tcBorders>
              <w:top w:val="single" w:sz="8" w:space="0" w:color="auto"/>
              <w:left w:val="nil"/>
              <w:bottom w:val="nil"/>
              <w:right w:val="nil"/>
            </w:tcBorders>
            <w:shd w:val="clear" w:color="auto" w:fill="auto"/>
            <w:noWrap/>
            <w:vAlign w:val="center"/>
            <w:hideMark/>
          </w:tcPr>
          <w:p w14:paraId="30FB28B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25</w:t>
            </w:r>
          </w:p>
        </w:tc>
        <w:tc>
          <w:tcPr>
            <w:tcW w:w="980" w:type="dxa"/>
            <w:tcBorders>
              <w:top w:val="single" w:sz="8" w:space="0" w:color="auto"/>
              <w:left w:val="nil"/>
              <w:bottom w:val="nil"/>
              <w:right w:val="nil"/>
            </w:tcBorders>
            <w:shd w:val="clear" w:color="auto" w:fill="auto"/>
            <w:noWrap/>
            <w:vAlign w:val="center"/>
            <w:hideMark/>
          </w:tcPr>
          <w:p w14:paraId="2E562AD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 40</w:t>
            </w:r>
          </w:p>
        </w:tc>
        <w:tc>
          <w:tcPr>
            <w:tcW w:w="980" w:type="dxa"/>
            <w:tcBorders>
              <w:top w:val="single" w:sz="8" w:space="0" w:color="auto"/>
              <w:left w:val="nil"/>
              <w:bottom w:val="nil"/>
              <w:right w:val="nil"/>
            </w:tcBorders>
            <w:shd w:val="clear" w:color="auto" w:fill="auto"/>
            <w:noWrap/>
            <w:vAlign w:val="center"/>
            <w:hideMark/>
          </w:tcPr>
          <w:p w14:paraId="3AB6F1BE"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 30</w:t>
            </w:r>
          </w:p>
        </w:tc>
        <w:tc>
          <w:tcPr>
            <w:tcW w:w="980" w:type="dxa"/>
            <w:tcBorders>
              <w:top w:val="single" w:sz="8" w:space="0" w:color="auto"/>
              <w:left w:val="nil"/>
              <w:bottom w:val="nil"/>
              <w:right w:val="nil"/>
            </w:tcBorders>
            <w:shd w:val="clear" w:color="auto" w:fill="auto"/>
            <w:noWrap/>
            <w:vAlign w:val="center"/>
            <w:hideMark/>
          </w:tcPr>
          <w:p w14:paraId="1764EC3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I 25</w:t>
            </w:r>
          </w:p>
        </w:tc>
        <w:tc>
          <w:tcPr>
            <w:tcW w:w="1120" w:type="dxa"/>
            <w:tcBorders>
              <w:top w:val="single" w:sz="8" w:space="0" w:color="auto"/>
              <w:left w:val="nil"/>
              <w:bottom w:val="nil"/>
              <w:right w:val="nil"/>
            </w:tcBorders>
            <w:shd w:val="clear" w:color="auto" w:fill="auto"/>
            <w:noWrap/>
            <w:vAlign w:val="center"/>
            <w:hideMark/>
          </w:tcPr>
          <w:p w14:paraId="15C73D9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 25</w:t>
            </w:r>
          </w:p>
        </w:tc>
        <w:tc>
          <w:tcPr>
            <w:tcW w:w="980" w:type="dxa"/>
            <w:tcBorders>
              <w:top w:val="single" w:sz="8" w:space="0" w:color="auto"/>
              <w:left w:val="nil"/>
              <w:bottom w:val="nil"/>
              <w:right w:val="nil"/>
            </w:tcBorders>
            <w:shd w:val="clear" w:color="auto" w:fill="auto"/>
            <w:noWrap/>
            <w:vAlign w:val="center"/>
            <w:hideMark/>
          </w:tcPr>
          <w:p w14:paraId="1793BA5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 20</w:t>
            </w:r>
          </w:p>
        </w:tc>
        <w:tc>
          <w:tcPr>
            <w:tcW w:w="980" w:type="dxa"/>
            <w:tcBorders>
              <w:top w:val="single" w:sz="8" w:space="0" w:color="auto"/>
              <w:left w:val="nil"/>
              <w:bottom w:val="nil"/>
              <w:right w:val="nil"/>
            </w:tcBorders>
            <w:shd w:val="clear" w:color="auto" w:fill="auto"/>
            <w:noWrap/>
            <w:vAlign w:val="center"/>
            <w:hideMark/>
          </w:tcPr>
          <w:p w14:paraId="1960F46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Em 20</w:t>
            </w:r>
          </w:p>
        </w:tc>
        <w:tc>
          <w:tcPr>
            <w:tcW w:w="700" w:type="dxa"/>
            <w:tcBorders>
              <w:top w:val="single" w:sz="8" w:space="0" w:color="auto"/>
              <w:left w:val="nil"/>
              <w:bottom w:val="nil"/>
              <w:right w:val="nil"/>
            </w:tcBorders>
            <w:shd w:val="clear" w:color="auto" w:fill="auto"/>
            <w:noWrap/>
            <w:vAlign w:val="center"/>
            <w:hideMark/>
          </w:tcPr>
          <w:p w14:paraId="378BCD0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 30</w:t>
            </w:r>
          </w:p>
        </w:tc>
        <w:tc>
          <w:tcPr>
            <w:tcW w:w="711" w:type="dxa"/>
            <w:tcBorders>
              <w:top w:val="single" w:sz="8" w:space="0" w:color="auto"/>
              <w:left w:val="nil"/>
              <w:bottom w:val="nil"/>
              <w:right w:val="single" w:sz="8" w:space="0" w:color="auto"/>
            </w:tcBorders>
            <w:shd w:val="clear" w:color="auto" w:fill="auto"/>
            <w:noWrap/>
            <w:vAlign w:val="center"/>
            <w:hideMark/>
          </w:tcPr>
          <w:p w14:paraId="0944A02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Ap 30</w:t>
            </w:r>
          </w:p>
        </w:tc>
      </w:tr>
      <w:tr w:rsidR="00172E4E" w:rsidRPr="00527E9E" w14:paraId="239CC0EC" w14:textId="77777777" w:rsidTr="00605796">
        <w:tc>
          <w:tcPr>
            <w:tcW w:w="998" w:type="dxa"/>
            <w:tcBorders>
              <w:top w:val="nil"/>
              <w:left w:val="single" w:sz="8" w:space="0" w:color="auto"/>
              <w:bottom w:val="nil"/>
              <w:right w:val="nil"/>
            </w:tcBorders>
            <w:shd w:val="clear" w:color="000000" w:fill="EBF1DE"/>
            <w:noWrap/>
            <w:vAlign w:val="center"/>
            <w:hideMark/>
          </w:tcPr>
          <w:p w14:paraId="1AE631D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PdC 20</w:t>
            </w:r>
          </w:p>
        </w:tc>
        <w:tc>
          <w:tcPr>
            <w:tcW w:w="960" w:type="dxa"/>
            <w:tcBorders>
              <w:top w:val="nil"/>
              <w:left w:val="nil"/>
              <w:bottom w:val="nil"/>
              <w:right w:val="nil"/>
            </w:tcBorders>
            <w:shd w:val="clear" w:color="000000" w:fill="EBF1DE"/>
            <w:noWrap/>
            <w:vAlign w:val="center"/>
            <w:hideMark/>
          </w:tcPr>
          <w:p w14:paraId="0C13230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 3</w:t>
            </w:r>
          </w:p>
        </w:tc>
        <w:tc>
          <w:tcPr>
            <w:tcW w:w="980" w:type="dxa"/>
            <w:tcBorders>
              <w:top w:val="nil"/>
              <w:left w:val="nil"/>
              <w:bottom w:val="nil"/>
              <w:right w:val="nil"/>
            </w:tcBorders>
            <w:shd w:val="clear" w:color="000000" w:fill="EBF1DE"/>
            <w:noWrap/>
            <w:vAlign w:val="center"/>
            <w:hideMark/>
          </w:tcPr>
          <w:p w14:paraId="5534A60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Vitesse 10</w:t>
            </w:r>
          </w:p>
        </w:tc>
        <w:tc>
          <w:tcPr>
            <w:tcW w:w="980" w:type="dxa"/>
            <w:tcBorders>
              <w:top w:val="nil"/>
              <w:left w:val="nil"/>
              <w:bottom w:val="nil"/>
              <w:right w:val="nil"/>
            </w:tcBorders>
            <w:shd w:val="clear" w:color="000000" w:fill="EBF1DE"/>
            <w:noWrap/>
            <w:vAlign w:val="center"/>
            <w:hideMark/>
          </w:tcPr>
          <w:p w14:paraId="5FD2417E"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VO 10</w:t>
            </w:r>
          </w:p>
        </w:tc>
        <w:tc>
          <w:tcPr>
            <w:tcW w:w="980" w:type="dxa"/>
            <w:tcBorders>
              <w:top w:val="nil"/>
              <w:left w:val="nil"/>
              <w:bottom w:val="nil"/>
              <w:right w:val="nil"/>
            </w:tcBorders>
            <w:shd w:val="clear" w:color="000000" w:fill="EBF1DE"/>
            <w:noWrap/>
            <w:vAlign w:val="center"/>
            <w:hideMark/>
          </w:tcPr>
          <w:p w14:paraId="20276EA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VD 14</w:t>
            </w:r>
          </w:p>
        </w:tc>
        <w:tc>
          <w:tcPr>
            <w:tcW w:w="1120" w:type="dxa"/>
            <w:tcBorders>
              <w:top w:val="nil"/>
              <w:left w:val="nil"/>
              <w:bottom w:val="nil"/>
              <w:right w:val="nil"/>
            </w:tcBorders>
            <w:shd w:val="clear" w:color="000000" w:fill="EBF1DE"/>
            <w:noWrap/>
            <w:vAlign w:val="center"/>
            <w:hideMark/>
          </w:tcPr>
          <w:p w14:paraId="23CC6AB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Coup +0</w:t>
            </w:r>
          </w:p>
        </w:tc>
        <w:tc>
          <w:tcPr>
            <w:tcW w:w="980" w:type="dxa"/>
            <w:tcBorders>
              <w:top w:val="nil"/>
              <w:left w:val="nil"/>
              <w:bottom w:val="nil"/>
              <w:right w:val="nil"/>
            </w:tcBorders>
            <w:shd w:val="clear" w:color="000000" w:fill="EBF1DE"/>
            <w:noWrap/>
            <w:vAlign w:val="center"/>
            <w:hideMark/>
          </w:tcPr>
          <w:p w14:paraId="7425A4F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52</w:t>
            </w:r>
          </w:p>
        </w:tc>
        <w:tc>
          <w:tcPr>
            <w:tcW w:w="980" w:type="dxa"/>
            <w:tcBorders>
              <w:top w:val="nil"/>
              <w:left w:val="nil"/>
              <w:bottom w:val="nil"/>
              <w:right w:val="nil"/>
            </w:tcBorders>
            <w:shd w:val="clear" w:color="000000" w:fill="EBF1DE"/>
            <w:noWrap/>
            <w:vAlign w:val="center"/>
            <w:hideMark/>
          </w:tcPr>
          <w:p w14:paraId="6337BA4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CI 42</w:t>
            </w:r>
          </w:p>
        </w:tc>
        <w:tc>
          <w:tcPr>
            <w:tcW w:w="700" w:type="dxa"/>
            <w:tcBorders>
              <w:top w:val="nil"/>
              <w:left w:val="nil"/>
              <w:bottom w:val="nil"/>
              <w:right w:val="nil"/>
            </w:tcBorders>
            <w:shd w:val="clear" w:color="000000" w:fill="EBF1DE"/>
            <w:noWrap/>
            <w:vAlign w:val="center"/>
            <w:hideMark/>
          </w:tcPr>
          <w:p w14:paraId="6BF22881"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RMa 6</w:t>
            </w:r>
          </w:p>
        </w:tc>
        <w:tc>
          <w:tcPr>
            <w:tcW w:w="711" w:type="dxa"/>
            <w:tcBorders>
              <w:top w:val="nil"/>
              <w:left w:val="nil"/>
              <w:bottom w:val="nil"/>
              <w:right w:val="single" w:sz="8" w:space="0" w:color="auto"/>
            </w:tcBorders>
            <w:shd w:val="clear" w:color="000000" w:fill="EBF1DE"/>
            <w:noWrap/>
            <w:vAlign w:val="center"/>
            <w:hideMark/>
          </w:tcPr>
          <w:p w14:paraId="4408E096" w14:textId="77777777" w:rsidR="00172E4E" w:rsidRPr="00527E9E" w:rsidRDefault="00172E4E" w:rsidP="00172E4E">
            <w:pPr>
              <w:widowControl/>
              <w:rPr>
                <w:color w:val="000000"/>
                <w:sz w:val="16"/>
                <w:szCs w:val="16"/>
                <w:lang w:eastAsia="fr-BE"/>
              </w:rPr>
            </w:pPr>
            <w:r w:rsidRPr="00527E9E">
              <w:rPr>
                <w:color w:val="000000"/>
                <w:sz w:val="16"/>
                <w:szCs w:val="16"/>
                <w:lang w:eastAsia="fr-BE"/>
              </w:rPr>
              <w:t>RP 4</w:t>
            </w:r>
          </w:p>
        </w:tc>
      </w:tr>
      <w:tr w:rsidR="00172E4E" w:rsidRPr="00527E9E" w14:paraId="2DBF3FF0" w14:textId="77777777" w:rsidTr="00605796">
        <w:tc>
          <w:tcPr>
            <w:tcW w:w="998" w:type="dxa"/>
            <w:tcBorders>
              <w:top w:val="nil"/>
              <w:left w:val="single" w:sz="8" w:space="0" w:color="auto"/>
              <w:bottom w:val="nil"/>
              <w:right w:val="nil"/>
            </w:tcBorders>
            <w:shd w:val="clear" w:color="auto" w:fill="auto"/>
            <w:noWrap/>
            <w:vAlign w:val="center"/>
            <w:hideMark/>
          </w:tcPr>
          <w:p w14:paraId="4FA1DCD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MVP 8</w:t>
            </w:r>
          </w:p>
        </w:tc>
        <w:tc>
          <w:tcPr>
            <w:tcW w:w="960" w:type="dxa"/>
            <w:tcBorders>
              <w:top w:val="nil"/>
              <w:left w:val="nil"/>
              <w:bottom w:val="nil"/>
              <w:right w:val="nil"/>
            </w:tcBorders>
            <w:shd w:val="clear" w:color="auto" w:fill="auto"/>
            <w:noWrap/>
            <w:vAlign w:val="center"/>
            <w:hideMark/>
          </w:tcPr>
          <w:p w14:paraId="0FA1623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Esqui 48</w:t>
            </w:r>
          </w:p>
        </w:tc>
        <w:tc>
          <w:tcPr>
            <w:tcW w:w="980" w:type="dxa"/>
            <w:tcBorders>
              <w:top w:val="nil"/>
              <w:left w:val="nil"/>
              <w:bottom w:val="nil"/>
              <w:right w:val="nil"/>
            </w:tcBorders>
            <w:shd w:val="clear" w:color="auto" w:fill="auto"/>
            <w:noWrap/>
            <w:vAlign w:val="center"/>
            <w:hideMark/>
          </w:tcPr>
          <w:p w14:paraId="3D42CB5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Réa 36</w:t>
            </w:r>
          </w:p>
        </w:tc>
        <w:tc>
          <w:tcPr>
            <w:tcW w:w="980" w:type="dxa"/>
            <w:tcBorders>
              <w:top w:val="nil"/>
              <w:left w:val="nil"/>
              <w:bottom w:val="nil"/>
              <w:right w:val="nil"/>
            </w:tcBorders>
            <w:shd w:val="clear" w:color="auto" w:fill="auto"/>
            <w:noWrap/>
            <w:vAlign w:val="center"/>
            <w:hideMark/>
          </w:tcPr>
          <w:p w14:paraId="467F111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Charg 15</w:t>
            </w:r>
          </w:p>
        </w:tc>
        <w:tc>
          <w:tcPr>
            <w:tcW w:w="980" w:type="dxa"/>
            <w:tcBorders>
              <w:top w:val="nil"/>
              <w:left w:val="nil"/>
              <w:bottom w:val="nil"/>
              <w:right w:val="nil"/>
            </w:tcBorders>
            <w:shd w:val="clear" w:color="auto" w:fill="auto"/>
            <w:noWrap/>
            <w:vAlign w:val="center"/>
            <w:hideMark/>
          </w:tcPr>
          <w:p w14:paraId="13BF3BF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Fuite 45</w:t>
            </w:r>
          </w:p>
        </w:tc>
        <w:tc>
          <w:tcPr>
            <w:tcW w:w="1120" w:type="dxa"/>
            <w:tcBorders>
              <w:top w:val="nil"/>
              <w:left w:val="nil"/>
              <w:bottom w:val="nil"/>
              <w:right w:val="nil"/>
            </w:tcBorders>
            <w:shd w:val="clear" w:color="auto" w:fill="auto"/>
            <w:noWrap/>
            <w:vAlign w:val="center"/>
            <w:hideMark/>
          </w:tcPr>
          <w:p w14:paraId="2A6CCE7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Soin 23</w:t>
            </w:r>
          </w:p>
        </w:tc>
        <w:tc>
          <w:tcPr>
            <w:tcW w:w="980" w:type="dxa"/>
            <w:tcBorders>
              <w:top w:val="nil"/>
              <w:left w:val="nil"/>
              <w:bottom w:val="nil"/>
              <w:right w:val="nil"/>
            </w:tcBorders>
            <w:shd w:val="clear" w:color="auto" w:fill="auto"/>
            <w:noWrap/>
            <w:vAlign w:val="center"/>
            <w:hideMark/>
          </w:tcPr>
          <w:p w14:paraId="2B3AAE7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8/6/4</w:t>
            </w:r>
          </w:p>
        </w:tc>
        <w:tc>
          <w:tcPr>
            <w:tcW w:w="980" w:type="dxa"/>
            <w:tcBorders>
              <w:top w:val="nil"/>
              <w:left w:val="nil"/>
              <w:bottom w:val="nil"/>
              <w:right w:val="nil"/>
            </w:tcBorders>
            <w:shd w:val="clear" w:color="auto" w:fill="auto"/>
            <w:noWrap/>
            <w:vAlign w:val="center"/>
            <w:hideMark/>
          </w:tcPr>
          <w:p w14:paraId="0543B3E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PdM0</w:t>
            </w:r>
          </w:p>
        </w:tc>
        <w:tc>
          <w:tcPr>
            <w:tcW w:w="700" w:type="dxa"/>
            <w:tcBorders>
              <w:top w:val="nil"/>
              <w:left w:val="nil"/>
              <w:bottom w:val="nil"/>
              <w:right w:val="nil"/>
            </w:tcBorders>
            <w:shd w:val="clear" w:color="auto" w:fill="auto"/>
            <w:noWrap/>
            <w:vAlign w:val="center"/>
            <w:hideMark/>
          </w:tcPr>
          <w:p w14:paraId="115A0A0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NC 2</w:t>
            </w:r>
          </w:p>
        </w:tc>
        <w:tc>
          <w:tcPr>
            <w:tcW w:w="711" w:type="dxa"/>
            <w:tcBorders>
              <w:top w:val="nil"/>
              <w:left w:val="nil"/>
              <w:bottom w:val="nil"/>
              <w:right w:val="single" w:sz="8" w:space="0" w:color="auto"/>
            </w:tcBorders>
            <w:shd w:val="clear" w:color="auto" w:fill="auto"/>
            <w:noWrap/>
            <w:vAlign w:val="center"/>
            <w:hideMark/>
          </w:tcPr>
          <w:p w14:paraId="464059B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PM 7</w:t>
            </w:r>
          </w:p>
        </w:tc>
      </w:tr>
      <w:tr w:rsidR="00172E4E" w:rsidRPr="00527E9E" w14:paraId="59C0AC31"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1D04AE56"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NEC 2</w:t>
            </w:r>
          </w:p>
        </w:tc>
        <w:tc>
          <w:tcPr>
            <w:tcW w:w="960" w:type="dxa"/>
            <w:tcBorders>
              <w:top w:val="nil"/>
              <w:left w:val="nil"/>
              <w:bottom w:val="single" w:sz="8" w:space="0" w:color="auto"/>
              <w:right w:val="nil"/>
            </w:tcBorders>
            <w:shd w:val="clear" w:color="000000" w:fill="FCD5B4"/>
            <w:noWrap/>
            <w:vAlign w:val="center"/>
            <w:hideMark/>
          </w:tcPr>
          <w:p w14:paraId="57A0CC0B"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 20</w:t>
            </w:r>
          </w:p>
        </w:tc>
        <w:tc>
          <w:tcPr>
            <w:tcW w:w="980" w:type="dxa"/>
            <w:tcBorders>
              <w:top w:val="nil"/>
              <w:left w:val="nil"/>
              <w:bottom w:val="single" w:sz="8" w:space="0" w:color="auto"/>
              <w:right w:val="nil"/>
            </w:tcBorders>
            <w:shd w:val="clear" w:color="000000" w:fill="FCD5B4"/>
            <w:noWrap/>
            <w:vAlign w:val="center"/>
            <w:hideMark/>
          </w:tcPr>
          <w:p w14:paraId="4EC0A1AE"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4F07685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6A3A295E"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5451E69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0-0-0</w:t>
            </w:r>
          </w:p>
        </w:tc>
        <w:tc>
          <w:tcPr>
            <w:tcW w:w="980" w:type="dxa"/>
            <w:tcBorders>
              <w:top w:val="nil"/>
              <w:left w:val="nil"/>
              <w:bottom w:val="single" w:sz="8" w:space="0" w:color="auto"/>
              <w:right w:val="nil"/>
            </w:tcBorders>
            <w:shd w:val="clear" w:color="000000" w:fill="FCD5B4"/>
            <w:noWrap/>
            <w:vAlign w:val="center"/>
            <w:hideMark/>
          </w:tcPr>
          <w:p w14:paraId="65084130"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Attaques </w:t>
            </w:r>
          </w:p>
        </w:tc>
        <w:tc>
          <w:tcPr>
            <w:tcW w:w="2391" w:type="dxa"/>
            <w:gridSpan w:val="3"/>
            <w:tcBorders>
              <w:top w:val="nil"/>
              <w:left w:val="nil"/>
              <w:bottom w:val="single" w:sz="8" w:space="0" w:color="auto"/>
              <w:right w:val="single" w:sz="8" w:space="0" w:color="000000"/>
            </w:tcBorders>
            <w:shd w:val="clear" w:color="000000" w:fill="FFFF00"/>
            <w:noWrap/>
            <w:vAlign w:val="center"/>
            <w:hideMark/>
          </w:tcPr>
          <w:p w14:paraId="08B9C4D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dague</w:t>
            </w:r>
          </w:p>
        </w:tc>
      </w:tr>
      <w:tr w:rsidR="00172E4E" w:rsidRPr="00527E9E" w14:paraId="245BC941"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4F9AAFF6" w14:textId="77777777" w:rsidR="00172E4E" w:rsidRPr="00527E9E" w:rsidRDefault="00172E4E" w:rsidP="00172E4E">
            <w:pPr>
              <w:widowControl/>
              <w:jc w:val="left"/>
              <w:rPr>
                <w:b/>
                <w:bCs/>
                <w:color w:val="000000"/>
                <w:sz w:val="16"/>
                <w:szCs w:val="16"/>
                <w:lang w:eastAsia="fr-BE"/>
              </w:rPr>
            </w:pPr>
            <w:r w:rsidRPr="00527E9E">
              <w:rPr>
                <w:b/>
                <w:bCs/>
                <w:color w:val="000000"/>
                <w:sz w:val="16"/>
                <w:szCs w:val="16"/>
                <w:lang w:eastAsia="fr-BE"/>
              </w:rPr>
              <w:t>Talents</w:t>
            </w:r>
          </w:p>
        </w:tc>
        <w:tc>
          <w:tcPr>
            <w:tcW w:w="8391"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7C5D5A3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métier, survie, traque, commerce, langue</w:t>
            </w:r>
          </w:p>
        </w:tc>
      </w:tr>
      <w:tr w:rsidR="00172E4E" w:rsidRPr="00527E9E" w14:paraId="14ED4016" w14:textId="77777777" w:rsidTr="00605796">
        <w:tc>
          <w:tcPr>
            <w:tcW w:w="998" w:type="dxa"/>
            <w:tcBorders>
              <w:top w:val="nil"/>
              <w:left w:val="single" w:sz="8" w:space="0" w:color="auto"/>
              <w:bottom w:val="nil"/>
              <w:right w:val="nil"/>
            </w:tcBorders>
            <w:shd w:val="clear" w:color="auto" w:fill="auto"/>
            <w:noWrap/>
            <w:vAlign w:val="center"/>
            <w:hideMark/>
          </w:tcPr>
          <w:p w14:paraId="70447616"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391" w:type="dxa"/>
            <w:gridSpan w:val="9"/>
            <w:tcBorders>
              <w:top w:val="single" w:sz="8" w:space="0" w:color="auto"/>
              <w:left w:val="nil"/>
              <w:bottom w:val="nil"/>
              <w:right w:val="single" w:sz="8" w:space="0" w:color="000000"/>
            </w:tcBorders>
            <w:shd w:val="clear" w:color="000000" w:fill="FFFF00"/>
            <w:noWrap/>
            <w:vAlign w:val="center"/>
            <w:hideMark/>
          </w:tcPr>
          <w:p w14:paraId="0D732208"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connaissances, secrets, rumeurs, influence</w:t>
            </w:r>
          </w:p>
        </w:tc>
      </w:tr>
      <w:tr w:rsidR="00172E4E" w:rsidRPr="00527E9E" w14:paraId="34B0CCC7" w14:textId="77777777" w:rsidTr="00605796">
        <w:tc>
          <w:tcPr>
            <w:tcW w:w="998" w:type="dxa"/>
            <w:tcBorders>
              <w:top w:val="nil"/>
              <w:left w:val="single" w:sz="8" w:space="0" w:color="auto"/>
              <w:bottom w:val="nil"/>
              <w:right w:val="nil"/>
            </w:tcBorders>
            <w:shd w:val="clear" w:color="auto" w:fill="auto"/>
            <w:noWrap/>
            <w:vAlign w:val="center"/>
            <w:hideMark/>
          </w:tcPr>
          <w:p w14:paraId="6CC041CA"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Buts</w:t>
            </w:r>
          </w:p>
        </w:tc>
        <w:tc>
          <w:tcPr>
            <w:tcW w:w="8391" w:type="dxa"/>
            <w:gridSpan w:val="9"/>
            <w:tcBorders>
              <w:top w:val="nil"/>
              <w:left w:val="nil"/>
              <w:bottom w:val="nil"/>
              <w:right w:val="single" w:sz="8" w:space="0" w:color="000000"/>
            </w:tcBorders>
            <w:shd w:val="clear" w:color="000000" w:fill="FFFF00"/>
            <w:noWrap/>
            <w:vAlign w:val="center"/>
            <w:hideMark/>
          </w:tcPr>
          <w:p w14:paraId="26A8CC42"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survie et apparence</w:t>
            </w:r>
          </w:p>
        </w:tc>
      </w:tr>
      <w:tr w:rsidR="00172E4E" w:rsidRPr="00527E9E" w14:paraId="1D31417A"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7DACCF19"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 xml:space="preserve">Trésors </w:t>
            </w:r>
          </w:p>
        </w:tc>
        <w:tc>
          <w:tcPr>
            <w:tcW w:w="8391" w:type="dxa"/>
            <w:gridSpan w:val="9"/>
            <w:tcBorders>
              <w:top w:val="nil"/>
              <w:left w:val="nil"/>
              <w:bottom w:val="single" w:sz="8" w:space="0" w:color="auto"/>
              <w:right w:val="single" w:sz="8" w:space="0" w:color="000000"/>
            </w:tcBorders>
            <w:shd w:val="clear" w:color="000000" w:fill="FFFF00"/>
            <w:noWrap/>
            <w:vAlign w:val="center"/>
            <w:hideMark/>
          </w:tcPr>
          <w:p w14:paraId="6991E5FE"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monnaies, équipement, maison</w:t>
            </w:r>
          </w:p>
        </w:tc>
      </w:tr>
    </w:tbl>
    <w:p w14:paraId="05A9B6FF" w14:textId="77777777" w:rsidR="00D854EC" w:rsidRPr="00527E9E" w:rsidRDefault="00D854EC" w:rsidP="004B3AE2">
      <w:pPr>
        <w:numPr>
          <w:ilvl w:val="0"/>
          <w:numId w:val="21"/>
        </w:numPr>
        <w:rPr>
          <w:b/>
        </w:rPr>
      </w:pPr>
      <w:r w:rsidRPr="00527E9E">
        <w:rPr>
          <w:b/>
        </w:rPr>
        <w:t>Maître d’arme-Assassin</w:t>
      </w:r>
    </w:p>
    <w:tbl>
      <w:tblPr>
        <w:tblW w:w="9555"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844"/>
        <w:gridCol w:w="733"/>
      </w:tblGrid>
      <w:tr w:rsidR="00172E4E" w:rsidRPr="00527E9E" w14:paraId="046C0FB3"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5ADE07A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 40</w:t>
            </w:r>
          </w:p>
        </w:tc>
        <w:tc>
          <w:tcPr>
            <w:tcW w:w="960" w:type="dxa"/>
            <w:tcBorders>
              <w:top w:val="single" w:sz="8" w:space="0" w:color="auto"/>
              <w:left w:val="nil"/>
              <w:bottom w:val="nil"/>
              <w:right w:val="nil"/>
            </w:tcBorders>
            <w:shd w:val="clear" w:color="auto" w:fill="auto"/>
            <w:noWrap/>
            <w:vAlign w:val="center"/>
            <w:hideMark/>
          </w:tcPr>
          <w:p w14:paraId="12D8D2F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35</w:t>
            </w:r>
          </w:p>
        </w:tc>
        <w:tc>
          <w:tcPr>
            <w:tcW w:w="980" w:type="dxa"/>
            <w:tcBorders>
              <w:top w:val="single" w:sz="8" w:space="0" w:color="auto"/>
              <w:left w:val="nil"/>
              <w:bottom w:val="nil"/>
              <w:right w:val="nil"/>
            </w:tcBorders>
            <w:shd w:val="clear" w:color="auto" w:fill="auto"/>
            <w:noWrap/>
            <w:vAlign w:val="center"/>
            <w:hideMark/>
          </w:tcPr>
          <w:p w14:paraId="2322D94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 50</w:t>
            </w:r>
          </w:p>
        </w:tc>
        <w:tc>
          <w:tcPr>
            <w:tcW w:w="980" w:type="dxa"/>
            <w:tcBorders>
              <w:top w:val="single" w:sz="8" w:space="0" w:color="auto"/>
              <w:left w:val="nil"/>
              <w:bottom w:val="nil"/>
              <w:right w:val="nil"/>
            </w:tcBorders>
            <w:shd w:val="clear" w:color="auto" w:fill="auto"/>
            <w:noWrap/>
            <w:vAlign w:val="center"/>
            <w:hideMark/>
          </w:tcPr>
          <w:p w14:paraId="0AF72AF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 40</w:t>
            </w:r>
          </w:p>
        </w:tc>
        <w:tc>
          <w:tcPr>
            <w:tcW w:w="980" w:type="dxa"/>
            <w:tcBorders>
              <w:top w:val="single" w:sz="8" w:space="0" w:color="auto"/>
              <w:left w:val="nil"/>
              <w:bottom w:val="nil"/>
              <w:right w:val="nil"/>
            </w:tcBorders>
            <w:shd w:val="clear" w:color="auto" w:fill="auto"/>
            <w:noWrap/>
            <w:vAlign w:val="center"/>
            <w:hideMark/>
          </w:tcPr>
          <w:p w14:paraId="47378D2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I 30</w:t>
            </w:r>
          </w:p>
        </w:tc>
        <w:tc>
          <w:tcPr>
            <w:tcW w:w="1120" w:type="dxa"/>
            <w:tcBorders>
              <w:top w:val="single" w:sz="8" w:space="0" w:color="auto"/>
              <w:left w:val="nil"/>
              <w:bottom w:val="nil"/>
              <w:right w:val="nil"/>
            </w:tcBorders>
            <w:shd w:val="clear" w:color="auto" w:fill="auto"/>
            <w:noWrap/>
            <w:vAlign w:val="center"/>
            <w:hideMark/>
          </w:tcPr>
          <w:p w14:paraId="392F326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 40</w:t>
            </w:r>
          </w:p>
        </w:tc>
        <w:tc>
          <w:tcPr>
            <w:tcW w:w="980" w:type="dxa"/>
            <w:tcBorders>
              <w:top w:val="single" w:sz="8" w:space="0" w:color="auto"/>
              <w:left w:val="nil"/>
              <w:bottom w:val="nil"/>
              <w:right w:val="nil"/>
            </w:tcBorders>
            <w:shd w:val="clear" w:color="auto" w:fill="auto"/>
            <w:noWrap/>
            <w:vAlign w:val="center"/>
            <w:hideMark/>
          </w:tcPr>
          <w:p w14:paraId="62ADE22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 30</w:t>
            </w:r>
          </w:p>
        </w:tc>
        <w:tc>
          <w:tcPr>
            <w:tcW w:w="980" w:type="dxa"/>
            <w:tcBorders>
              <w:top w:val="single" w:sz="8" w:space="0" w:color="auto"/>
              <w:left w:val="nil"/>
              <w:bottom w:val="nil"/>
              <w:right w:val="nil"/>
            </w:tcBorders>
            <w:shd w:val="clear" w:color="auto" w:fill="auto"/>
            <w:noWrap/>
            <w:vAlign w:val="center"/>
            <w:hideMark/>
          </w:tcPr>
          <w:p w14:paraId="43C9BD3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Em 25</w:t>
            </w:r>
          </w:p>
        </w:tc>
        <w:tc>
          <w:tcPr>
            <w:tcW w:w="844" w:type="dxa"/>
            <w:tcBorders>
              <w:top w:val="single" w:sz="8" w:space="0" w:color="auto"/>
              <w:left w:val="nil"/>
              <w:bottom w:val="nil"/>
              <w:right w:val="nil"/>
            </w:tcBorders>
            <w:shd w:val="clear" w:color="auto" w:fill="auto"/>
            <w:noWrap/>
            <w:vAlign w:val="center"/>
            <w:hideMark/>
          </w:tcPr>
          <w:p w14:paraId="2D6DF3E1"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 40</w:t>
            </w:r>
          </w:p>
        </w:tc>
        <w:tc>
          <w:tcPr>
            <w:tcW w:w="733" w:type="dxa"/>
            <w:tcBorders>
              <w:top w:val="single" w:sz="8" w:space="0" w:color="auto"/>
              <w:left w:val="nil"/>
              <w:bottom w:val="nil"/>
              <w:right w:val="single" w:sz="8" w:space="0" w:color="auto"/>
            </w:tcBorders>
            <w:shd w:val="clear" w:color="auto" w:fill="auto"/>
            <w:noWrap/>
            <w:vAlign w:val="center"/>
            <w:hideMark/>
          </w:tcPr>
          <w:p w14:paraId="6E31B7F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Ap 30</w:t>
            </w:r>
          </w:p>
        </w:tc>
      </w:tr>
      <w:tr w:rsidR="00172E4E" w:rsidRPr="00527E9E" w14:paraId="003F810C" w14:textId="77777777" w:rsidTr="00605796">
        <w:tc>
          <w:tcPr>
            <w:tcW w:w="998" w:type="dxa"/>
            <w:tcBorders>
              <w:top w:val="nil"/>
              <w:left w:val="single" w:sz="8" w:space="0" w:color="auto"/>
              <w:bottom w:val="nil"/>
              <w:right w:val="nil"/>
            </w:tcBorders>
            <w:shd w:val="clear" w:color="000000" w:fill="EBF1DE"/>
            <w:noWrap/>
            <w:vAlign w:val="center"/>
            <w:hideMark/>
          </w:tcPr>
          <w:p w14:paraId="40A2EEB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PdC 29</w:t>
            </w:r>
          </w:p>
        </w:tc>
        <w:tc>
          <w:tcPr>
            <w:tcW w:w="960" w:type="dxa"/>
            <w:tcBorders>
              <w:top w:val="nil"/>
              <w:left w:val="nil"/>
              <w:bottom w:val="nil"/>
              <w:right w:val="nil"/>
            </w:tcBorders>
            <w:shd w:val="clear" w:color="000000" w:fill="EBF1DE"/>
            <w:noWrap/>
            <w:vAlign w:val="center"/>
            <w:hideMark/>
          </w:tcPr>
          <w:p w14:paraId="45ACAE2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 6</w:t>
            </w:r>
          </w:p>
        </w:tc>
        <w:tc>
          <w:tcPr>
            <w:tcW w:w="980" w:type="dxa"/>
            <w:tcBorders>
              <w:top w:val="nil"/>
              <w:left w:val="nil"/>
              <w:bottom w:val="nil"/>
              <w:right w:val="nil"/>
            </w:tcBorders>
            <w:shd w:val="clear" w:color="000000" w:fill="EBF1DE"/>
            <w:noWrap/>
            <w:vAlign w:val="center"/>
            <w:hideMark/>
          </w:tcPr>
          <w:p w14:paraId="0CA21FE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Vitesse 20</w:t>
            </w:r>
          </w:p>
        </w:tc>
        <w:tc>
          <w:tcPr>
            <w:tcW w:w="980" w:type="dxa"/>
            <w:tcBorders>
              <w:top w:val="nil"/>
              <w:left w:val="nil"/>
              <w:bottom w:val="nil"/>
              <w:right w:val="nil"/>
            </w:tcBorders>
            <w:shd w:val="clear" w:color="000000" w:fill="EBF1DE"/>
            <w:noWrap/>
            <w:vAlign w:val="center"/>
            <w:hideMark/>
          </w:tcPr>
          <w:p w14:paraId="42AEC5E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VO 42</w:t>
            </w:r>
          </w:p>
        </w:tc>
        <w:tc>
          <w:tcPr>
            <w:tcW w:w="980" w:type="dxa"/>
            <w:tcBorders>
              <w:top w:val="nil"/>
              <w:left w:val="nil"/>
              <w:bottom w:val="nil"/>
              <w:right w:val="nil"/>
            </w:tcBorders>
            <w:shd w:val="clear" w:color="000000" w:fill="EBF1DE"/>
            <w:noWrap/>
            <w:vAlign w:val="center"/>
            <w:hideMark/>
          </w:tcPr>
          <w:p w14:paraId="45EBC2E1"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VD 36</w:t>
            </w:r>
          </w:p>
        </w:tc>
        <w:tc>
          <w:tcPr>
            <w:tcW w:w="1120" w:type="dxa"/>
            <w:tcBorders>
              <w:top w:val="nil"/>
              <w:left w:val="nil"/>
              <w:bottom w:val="nil"/>
              <w:right w:val="nil"/>
            </w:tcBorders>
            <w:shd w:val="clear" w:color="000000" w:fill="EBF1DE"/>
            <w:noWrap/>
            <w:vAlign w:val="center"/>
            <w:hideMark/>
          </w:tcPr>
          <w:p w14:paraId="00A00AE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Coup +3</w:t>
            </w:r>
          </w:p>
        </w:tc>
        <w:tc>
          <w:tcPr>
            <w:tcW w:w="980" w:type="dxa"/>
            <w:tcBorders>
              <w:top w:val="nil"/>
              <w:left w:val="nil"/>
              <w:bottom w:val="nil"/>
              <w:right w:val="nil"/>
            </w:tcBorders>
            <w:shd w:val="clear" w:color="000000" w:fill="EBF1DE"/>
            <w:noWrap/>
            <w:vAlign w:val="center"/>
            <w:hideMark/>
          </w:tcPr>
          <w:p w14:paraId="16CF1F9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75</w:t>
            </w:r>
          </w:p>
        </w:tc>
        <w:tc>
          <w:tcPr>
            <w:tcW w:w="980" w:type="dxa"/>
            <w:tcBorders>
              <w:top w:val="nil"/>
              <w:left w:val="nil"/>
              <w:bottom w:val="nil"/>
              <w:right w:val="nil"/>
            </w:tcBorders>
            <w:shd w:val="clear" w:color="000000" w:fill="EBF1DE"/>
            <w:noWrap/>
            <w:vAlign w:val="center"/>
            <w:hideMark/>
          </w:tcPr>
          <w:p w14:paraId="22FC2F1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CI 60</w:t>
            </w:r>
          </w:p>
        </w:tc>
        <w:tc>
          <w:tcPr>
            <w:tcW w:w="844" w:type="dxa"/>
            <w:tcBorders>
              <w:top w:val="nil"/>
              <w:left w:val="nil"/>
              <w:bottom w:val="nil"/>
              <w:right w:val="nil"/>
            </w:tcBorders>
            <w:shd w:val="clear" w:color="000000" w:fill="EBF1DE"/>
            <w:noWrap/>
            <w:vAlign w:val="center"/>
            <w:hideMark/>
          </w:tcPr>
          <w:p w14:paraId="3FA64F2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RMa 10</w:t>
            </w:r>
          </w:p>
        </w:tc>
        <w:tc>
          <w:tcPr>
            <w:tcW w:w="733" w:type="dxa"/>
            <w:tcBorders>
              <w:top w:val="nil"/>
              <w:left w:val="nil"/>
              <w:bottom w:val="nil"/>
              <w:right w:val="single" w:sz="8" w:space="0" w:color="auto"/>
            </w:tcBorders>
            <w:shd w:val="clear" w:color="000000" w:fill="EBF1DE"/>
            <w:noWrap/>
            <w:vAlign w:val="center"/>
            <w:hideMark/>
          </w:tcPr>
          <w:p w14:paraId="6A37F85A" w14:textId="77777777" w:rsidR="00172E4E" w:rsidRPr="00527E9E" w:rsidRDefault="00172E4E" w:rsidP="00172E4E">
            <w:pPr>
              <w:widowControl/>
              <w:rPr>
                <w:color w:val="000000"/>
                <w:sz w:val="16"/>
                <w:szCs w:val="16"/>
                <w:lang w:eastAsia="fr-BE"/>
              </w:rPr>
            </w:pPr>
            <w:r w:rsidRPr="00527E9E">
              <w:rPr>
                <w:color w:val="000000"/>
                <w:sz w:val="16"/>
                <w:szCs w:val="16"/>
                <w:lang w:eastAsia="fr-BE"/>
              </w:rPr>
              <w:t>RP 8</w:t>
            </w:r>
          </w:p>
        </w:tc>
      </w:tr>
      <w:tr w:rsidR="00172E4E" w:rsidRPr="00527E9E" w14:paraId="17A9D693" w14:textId="77777777" w:rsidTr="00605796">
        <w:tc>
          <w:tcPr>
            <w:tcW w:w="998" w:type="dxa"/>
            <w:tcBorders>
              <w:top w:val="nil"/>
              <w:left w:val="single" w:sz="8" w:space="0" w:color="auto"/>
              <w:bottom w:val="nil"/>
              <w:right w:val="nil"/>
            </w:tcBorders>
            <w:shd w:val="clear" w:color="auto" w:fill="auto"/>
            <w:noWrap/>
            <w:vAlign w:val="center"/>
            <w:hideMark/>
          </w:tcPr>
          <w:p w14:paraId="1F464F8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MVP 10</w:t>
            </w:r>
          </w:p>
        </w:tc>
        <w:tc>
          <w:tcPr>
            <w:tcW w:w="960" w:type="dxa"/>
            <w:tcBorders>
              <w:top w:val="nil"/>
              <w:left w:val="nil"/>
              <w:bottom w:val="nil"/>
              <w:right w:val="nil"/>
            </w:tcBorders>
            <w:shd w:val="clear" w:color="auto" w:fill="auto"/>
            <w:noWrap/>
            <w:vAlign w:val="center"/>
            <w:hideMark/>
          </w:tcPr>
          <w:p w14:paraId="6764A66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Esqui 88</w:t>
            </w:r>
          </w:p>
        </w:tc>
        <w:tc>
          <w:tcPr>
            <w:tcW w:w="980" w:type="dxa"/>
            <w:tcBorders>
              <w:top w:val="nil"/>
              <w:left w:val="nil"/>
              <w:bottom w:val="nil"/>
              <w:right w:val="nil"/>
            </w:tcBorders>
            <w:shd w:val="clear" w:color="auto" w:fill="auto"/>
            <w:noWrap/>
            <w:vAlign w:val="center"/>
            <w:hideMark/>
          </w:tcPr>
          <w:p w14:paraId="1B51DCB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Réa 59</w:t>
            </w:r>
          </w:p>
        </w:tc>
        <w:tc>
          <w:tcPr>
            <w:tcW w:w="980" w:type="dxa"/>
            <w:tcBorders>
              <w:top w:val="nil"/>
              <w:left w:val="nil"/>
              <w:bottom w:val="nil"/>
              <w:right w:val="nil"/>
            </w:tcBorders>
            <w:shd w:val="clear" w:color="auto" w:fill="auto"/>
            <w:noWrap/>
            <w:vAlign w:val="center"/>
            <w:hideMark/>
          </w:tcPr>
          <w:p w14:paraId="2E8E5ED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Charg 58</w:t>
            </w:r>
          </w:p>
        </w:tc>
        <w:tc>
          <w:tcPr>
            <w:tcW w:w="980" w:type="dxa"/>
            <w:tcBorders>
              <w:top w:val="nil"/>
              <w:left w:val="nil"/>
              <w:bottom w:val="nil"/>
              <w:right w:val="nil"/>
            </w:tcBorders>
            <w:shd w:val="clear" w:color="auto" w:fill="auto"/>
            <w:noWrap/>
            <w:vAlign w:val="center"/>
            <w:hideMark/>
          </w:tcPr>
          <w:p w14:paraId="26D9DEB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Fuite 63</w:t>
            </w:r>
          </w:p>
        </w:tc>
        <w:tc>
          <w:tcPr>
            <w:tcW w:w="1120" w:type="dxa"/>
            <w:tcBorders>
              <w:top w:val="nil"/>
              <w:left w:val="nil"/>
              <w:bottom w:val="nil"/>
              <w:right w:val="nil"/>
            </w:tcBorders>
            <w:shd w:val="clear" w:color="auto" w:fill="auto"/>
            <w:noWrap/>
            <w:vAlign w:val="center"/>
            <w:hideMark/>
          </w:tcPr>
          <w:p w14:paraId="0F42B0B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Soin 38</w:t>
            </w:r>
          </w:p>
        </w:tc>
        <w:tc>
          <w:tcPr>
            <w:tcW w:w="980" w:type="dxa"/>
            <w:tcBorders>
              <w:top w:val="nil"/>
              <w:left w:val="nil"/>
              <w:bottom w:val="nil"/>
              <w:right w:val="nil"/>
            </w:tcBorders>
            <w:shd w:val="clear" w:color="auto" w:fill="auto"/>
            <w:noWrap/>
            <w:vAlign w:val="center"/>
            <w:hideMark/>
          </w:tcPr>
          <w:p w14:paraId="0C81E48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12/9/6</w:t>
            </w:r>
          </w:p>
        </w:tc>
        <w:tc>
          <w:tcPr>
            <w:tcW w:w="980" w:type="dxa"/>
            <w:tcBorders>
              <w:top w:val="nil"/>
              <w:left w:val="nil"/>
              <w:bottom w:val="nil"/>
              <w:right w:val="nil"/>
            </w:tcBorders>
            <w:shd w:val="clear" w:color="auto" w:fill="auto"/>
            <w:noWrap/>
            <w:vAlign w:val="center"/>
            <w:hideMark/>
          </w:tcPr>
          <w:p w14:paraId="6E27C6A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PdM0</w:t>
            </w:r>
          </w:p>
        </w:tc>
        <w:tc>
          <w:tcPr>
            <w:tcW w:w="844" w:type="dxa"/>
            <w:tcBorders>
              <w:top w:val="nil"/>
              <w:left w:val="nil"/>
              <w:bottom w:val="nil"/>
              <w:right w:val="nil"/>
            </w:tcBorders>
            <w:shd w:val="clear" w:color="auto" w:fill="auto"/>
            <w:noWrap/>
            <w:vAlign w:val="center"/>
            <w:hideMark/>
          </w:tcPr>
          <w:p w14:paraId="06FE0CA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NC 5</w:t>
            </w:r>
          </w:p>
        </w:tc>
        <w:tc>
          <w:tcPr>
            <w:tcW w:w="733" w:type="dxa"/>
            <w:tcBorders>
              <w:top w:val="nil"/>
              <w:left w:val="nil"/>
              <w:bottom w:val="nil"/>
              <w:right w:val="single" w:sz="8" w:space="0" w:color="auto"/>
            </w:tcBorders>
            <w:shd w:val="clear" w:color="auto" w:fill="auto"/>
            <w:noWrap/>
            <w:vAlign w:val="center"/>
            <w:hideMark/>
          </w:tcPr>
          <w:p w14:paraId="5B383DD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PM 10</w:t>
            </w:r>
          </w:p>
        </w:tc>
      </w:tr>
      <w:tr w:rsidR="00172E4E" w:rsidRPr="00527E9E" w14:paraId="217C980D"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69997AF9"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NEC 7</w:t>
            </w:r>
          </w:p>
        </w:tc>
        <w:tc>
          <w:tcPr>
            <w:tcW w:w="960" w:type="dxa"/>
            <w:tcBorders>
              <w:top w:val="nil"/>
              <w:left w:val="nil"/>
              <w:bottom w:val="single" w:sz="8" w:space="0" w:color="auto"/>
              <w:right w:val="nil"/>
            </w:tcBorders>
            <w:shd w:val="clear" w:color="000000" w:fill="FCD5B4"/>
            <w:noWrap/>
            <w:vAlign w:val="center"/>
            <w:hideMark/>
          </w:tcPr>
          <w:p w14:paraId="400F9DCA"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 60</w:t>
            </w:r>
          </w:p>
        </w:tc>
        <w:tc>
          <w:tcPr>
            <w:tcW w:w="980" w:type="dxa"/>
            <w:tcBorders>
              <w:top w:val="nil"/>
              <w:left w:val="nil"/>
              <w:bottom w:val="single" w:sz="8" w:space="0" w:color="auto"/>
              <w:right w:val="nil"/>
            </w:tcBorders>
            <w:shd w:val="clear" w:color="000000" w:fill="FCD5B4"/>
            <w:noWrap/>
            <w:vAlign w:val="center"/>
            <w:hideMark/>
          </w:tcPr>
          <w:p w14:paraId="32252779"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566825A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747A13B8"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0A536AB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2-2-1</w:t>
            </w:r>
          </w:p>
        </w:tc>
        <w:tc>
          <w:tcPr>
            <w:tcW w:w="980" w:type="dxa"/>
            <w:tcBorders>
              <w:top w:val="nil"/>
              <w:left w:val="nil"/>
              <w:bottom w:val="single" w:sz="8" w:space="0" w:color="auto"/>
              <w:right w:val="nil"/>
            </w:tcBorders>
            <w:shd w:val="clear" w:color="000000" w:fill="FCD5B4"/>
            <w:noWrap/>
            <w:vAlign w:val="center"/>
            <w:hideMark/>
          </w:tcPr>
          <w:p w14:paraId="3D30AAB2"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Attaques </w:t>
            </w:r>
          </w:p>
        </w:tc>
        <w:tc>
          <w:tcPr>
            <w:tcW w:w="2557" w:type="dxa"/>
            <w:gridSpan w:val="3"/>
            <w:tcBorders>
              <w:top w:val="nil"/>
              <w:left w:val="nil"/>
              <w:bottom w:val="single" w:sz="8" w:space="0" w:color="auto"/>
              <w:right w:val="single" w:sz="8" w:space="0" w:color="000000"/>
            </w:tcBorders>
            <w:shd w:val="clear" w:color="000000" w:fill="FFFF00"/>
            <w:noWrap/>
            <w:vAlign w:val="center"/>
            <w:hideMark/>
          </w:tcPr>
          <w:p w14:paraId="0F11307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épée/dague &amp; bouclier</w:t>
            </w:r>
          </w:p>
        </w:tc>
      </w:tr>
      <w:tr w:rsidR="00172E4E" w:rsidRPr="00527E9E" w14:paraId="7A8E5990"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43E1F042" w14:textId="77777777" w:rsidR="00172E4E" w:rsidRPr="00527E9E" w:rsidRDefault="00172E4E" w:rsidP="00172E4E">
            <w:pPr>
              <w:widowControl/>
              <w:jc w:val="left"/>
              <w:rPr>
                <w:b/>
                <w:bCs/>
                <w:color w:val="000000"/>
                <w:sz w:val="16"/>
                <w:szCs w:val="16"/>
                <w:lang w:eastAsia="fr-BE"/>
              </w:rPr>
            </w:pPr>
            <w:r w:rsidRPr="00527E9E">
              <w:rPr>
                <w:b/>
                <w:bCs/>
                <w:color w:val="000000"/>
                <w:sz w:val="16"/>
                <w:szCs w:val="16"/>
                <w:lang w:eastAsia="fr-BE"/>
              </w:rPr>
              <w:t>Talents</w:t>
            </w:r>
          </w:p>
        </w:tc>
        <w:tc>
          <w:tcPr>
            <w:tcW w:w="8557"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4DCADD08"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assassinat, art du combat, TC élevés, traque, piste, poison, piège</w:t>
            </w:r>
          </w:p>
        </w:tc>
      </w:tr>
      <w:tr w:rsidR="00172E4E" w:rsidRPr="00527E9E" w14:paraId="3695FA8B" w14:textId="77777777" w:rsidTr="00605796">
        <w:tc>
          <w:tcPr>
            <w:tcW w:w="998" w:type="dxa"/>
            <w:tcBorders>
              <w:top w:val="nil"/>
              <w:left w:val="single" w:sz="8" w:space="0" w:color="auto"/>
              <w:bottom w:val="nil"/>
              <w:right w:val="nil"/>
            </w:tcBorders>
            <w:shd w:val="clear" w:color="auto" w:fill="auto"/>
            <w:noWrap/>
            <w:vAlign w:val="center"/>
            <w:hideMark/>
          </w:tcPr>
          <w:p w14:paraId="420EEB77"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557" w:type="dxa"/>
            <w:gridSpan w:val="9"/>
            <w:tcBorders>
              <w:top w:val="single" w:sz="8" w:space="0" w:color="auto"/>
              <w:left w:val="nil"/>
              <w:bottom w:val="nil"/>
              <w:right w:val="single" w:sz="8" w:space="0" w:color="000000"/>
            </w:tcBorders>
            <w:shd w:val="clear" w:color="000000" w:fill="FFFF00"/>
            <w:noWrap/>
            <w:vAlign w:val="center"/>
            <w:hideMark/>
          </w:tcPr>
          <w:p w14:paraId="516BFB56"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embuscade, maîtrise d'arme, enseignement des armes</w:t>
            </w:r>
          </w:p>
        </w:tc>
      </w:tr>
      <w:tr w:rsidR="00172E4E" w:rsidRPr="00527E9E" w14:paraId="1562B726" w14:textId="77777777" w:rsidTr="00605796">
        <w:tc>
          <w:tcPr>
            <w:tcW w:w="998" w:type="dxa"/>
            <w:tcBorders>
              <w:top w:val="nil"/>
              <w:left w:val="single" w:sz="8" w:space="0" w:color="auto"/>
              <w:bottom w:val="nil"/>
              <w:right w:val="nil"/>
            </w:tcBorders>
            <w:shd w:val="clear" w:color="auto" w:fill="auto"/>
            <w:noWrap/>
            <w:vAlign w:val="center"/>
            <w:hideMark/>
          </w:tcPr>
          <w:p w14:paraId="32B97A58"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Buts</w:t>
            </w:r>
          </w:p>
        </w:tc>
        <w:tc>
          <w:tcPr>
            <w:tcW w:w="8557" w:type="dxa"/>
            <w:gridSpan w:val="9"/>
            <w:tcBorders>
              <w:top w:val="nil"/>
              <w:left w:val="nil"/>
              <w:bottom w:val="nil"/>
              <w:right w:val="single" w:sz="8" w:space="0" w:color="000000"/>
            </w:tcBorders>
            <w:shd w:val="clear" w:color="000000" w:fill="FFFF00"/>
            <w:noWrap/>
            <w:vAlign w:val="center"/>
            <w:hideMark/>
          </w:tcPr>
          <w:p w14:paraId="10973F43"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maîtrise de combat, victoire, mort de la cible</w:t>
            </w:r>
          </w:p>
        </w:tc>
      </w:tr>
      <w:tr w:rsidR="00172E4E" w:rsidRPr="00527E9E" w14:paraId="7DD6041A"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0718DD10"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 xml:space="preserve">Trésors </w:t>
            </w:r>
          </w:p>
        </w:tc>
        <w:tc>
          <w:tcPr>
            <w:tcW w:w="8557" w:type="dxa"/>
            <w:gridSpan w:val="9"/>
            <w:tcBorders>
              <w:top w:val="nil"/>
              <w:left w:val="nil"/>
              <w:bottom w:val="single" w:sz="8" w:space="0" w:color="auto"/>
              <w:right w:val="single" w:sz="8" w:space="0" w:color="000000"/>
            </w:tcBorders>
            <w:shd w:val="clear" w:color="000000" w:fill="FFFF00"/>
            <w:noWrap/>
            <w:vAlign w:val="center"/>
            <w:hideMark/>
          </w:tcPr>
          <w:p w14:paraId="5FE56163"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armes spéciales, PN, équipements rares</w:t>
            </w:r>
          </w:p>
        </w:tc>
      </w:tr>
    </w:tbl>
    <w:p w14:paraId="1668644A" w14:textId="77777777" w:rsidR="004B3AE2" w:rsidRPr="00527E9E" w:rsidRDefault="004B3AE2" w:rsidP="004B3AE2">
      <w:pPr>
        <w:numPr>
          <w:ilvl w:val="0"/>
          <w:numId w:val="21"/>
        </w:numPr>
        <w:rPr>
          <w:b/>
        </w:rPr>
      </w:pPr>
      <w:r w:rsidRPr="00527E9E">
        <w:rPr>
          <w:b/>
        </w:rPr>
        <w:t>Mercenaire-Barbare</w:t>
      </w:r>
    </w:p>
    <w:tbl>
      <w:tblPr>
        <w:tblW w:w="9389" w:type="dxa"/>
        <w:tblInd w:w="55" w:type="dxa"/>
        <w:tblCellMar>
          <w:left w:w="70" w:type="dxa"/>
          <w:right w:w="70" w:type="dxa"/>
        </w:tblCellMar>
        <w:tblLook w:val="04A0" w:firstRow="1" w:lastRow="0" w:firstColumn="1" w:lastColumn="0" w:noHBand="0" w:noVBand="1"/>
      </w:tblPr>
      <w:tblGrid>
        <w:gridCol w:w="998"/>
        <w:gridCol w:w="960"/>
        <w:gridCol w:w="980"/>
        <w:gridCol w:w="980"/>
        <w:gridCol w:w="980"/>
        <w:gridCol w:w="1120"/>
        <w:gridCol w:w="980"/>
        <w:gridCol w:w="980"/>
        <w:gridCol w:w="700"/>
        <w:gridCol w:w="711"/>
      </w:tblGrid>
      <w:tr w:rsidR="00172E4E" w:rsidRPr="00527E9E" w14:paraId="7BED468A" w14:textId="77777777" w:rsidTr="00605796">
        <w:tc>
          <w:tcPr>
            <w:tcW w:w="998" w:type="dxa"/>
            <w:tcBorders>
              <w:top w:val="single" w:sz="8" w:space="0" w:color="auto"/>
              <w:left w:val="single" w:sz="8" w:space="0" w:color="auto"/>
              <w:bottom w:val="nil"/>
              <w:right w:val="nil"/>
            </w:tcBorders>
            <w:shd w:val="clear" w:color="auto" w:fill="auto"/>
            <w:noWrap/>
            <w:vAlign w:val="center"/>
            <w:hideMark/>
          </w:tcPr>
          <w:p w14:paraId="3DDC34B0"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 50</w:t>
            </w:r>
          </w:p>
        </w:tc>
        <w:tc>
          <w:tcPr>
            <w:tcW w:w="960" w:type="dxa"/>
            <w:tcBorders>
              <w:top w:val="single" w:sz="8" w:space="0" w:color="auto"/>
              <w:left w:val="nil"/>
              <w:bottom w:val="nil"/>
              <w:right w:val="nil"/>
            </w:tcBorders>
            <w:shd w:val="clear" w:color="auto" w:fill="auto"/>
            <w:noWrap/>
            <w:vAlign w:val="center"/>
            <w:hideMark/>
          </w:tcPr>
          <w:p w14:paraId="43DE1A8E"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50</w:t>
            </w:r>
          </w:p>
        </w:tc>
        <w:tc>
          <w:tcPr>
            <w:tcW w:w="980" w:type="dxa"/>
            <w:tcBorders>
              <w:top w:val="single" w:sz="8" w:space="0" w:color="auto"/>
              <w:left w:val="nil"/>
              <w:bottom w:val="nil"/>
              <w:right w:val="nil"/>
            </w:tcBorders>
            <w:shd w:val="clear" w:color="auto" w:fill="auto"/>
            <w:noWrap/>
            <w:vAlign w:val="center"/>
            <w:hideMark/>
          </w:tcPr>
          <w:p w14:paraId="3AAD9287"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D 30</w:t>
            </w:r>
          </w:p>
        </w:tc>
        <w:tc>
          <w:tcPr>
            <w:tcW w:w="980" w:type="dxa"/>
            <w:tcBorders>
              <w:top w:val="single" w:sz="8" w:space="0" w:color="auto"/>
              <w:left w:val="nil"/>
              <w:bottom w:val="nil"/>
              <w:right w:val="nil"/>
            </w:tcBorders>
            <w:shd w:val="clear" w:color="auto" w:fill="auto"/>
            <w:noWrap/>
            <w:vAlign w:val="center"/>
            <w:hideMark/>
          </w:tcPr>
          <w:p w14:paraId="2FDB0FD3"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 20</w:t>
            </w:r>
          </w:p>
        </w:tc>
        <w:tc>
          <w:tcPr>
            <w:tcW w:w="980" w:type="dxa"/>
            <w:tcBorders>
              <w:top w:val="single" w:sz="8" w:space="0" w:color="auto"/>
              <w:left w:val="nil"/>
              <w:bottom w:val="nil"/>
              <w:right w:val="nil"/>
            </w:tcBorders>
            <w:shd w:val="clear" w:color="auto" w:fill="auto"/>
            <w:noWrap/>
            <w:vAlign w:val="center"/>
            <w:hideMark/>
          </w:tcPr>
          <w:p w14:paraId="01FACFC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I 20</w:t>
            </w:r>
          </w:p>
        </w:tc>
        <w:tc>
          <w:tcPr>
            <w:tcW w:w="1120" w:type="dxa"/>
            <w:tcBorders>
              <w:top w:val="single" w:sz="8" w:space="0" w:color="auto"/>
              <w:left w:val="nil"/>
              <w:bottom w:val="nil"/>
              <w:right w:val="nil"/>
            </w:tcBorders>
            <w:shd w:val="clear" w:color="auto" w:fill="auto"/>
            <w:noWrap/>
            <w:vAlign w:val="center"/>
            <w:hideMark/>
          </w:tcPr>
          <w:p w14:paraId="0E01824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 45</w:t>
            </w:r>
          </w:p>
        </w:tc>
        <w:tc>
          <w:tcPr>
            <w:tcW w:w="980" w:type="dxa"/>
            <w:tcBorders>
              <w:top w:val="single" w:sz="8" w:space="0" w:color="auto"/>
              <w:left w:val="nil"/>
              <w:bottom w:val="nil"/>
              <w:right w:val="nil"/>
            </w:tcBorders>
            <w:shd w:val="clear" w:color="auto" w:fill="auto"/>
            <w:noWrap/>
            <w:vAlign w:val="center"/>
            <w:hideMark/>
          </w:tcPr>
          <w:p w14:paraId="6AF06D4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 20</w:t>
            </w:r>
          </w:p>
        </w:tc>
        <w:tc>
          <w:tcPr>
            <w:tcW w:w="980" w:type="dxa"/>
            <w:tcBorders>
              <w:top w:val="single" w:sz="8" w:space="0" w:color="auto"/>
              <w:left w:val="nil"/>
              <w:bottom w:val="nil"/>
              <w:right w:val="nil"/>
            </w:tcBorders>
            <w:shd w:val="clear" w:color="auto" w:fill="auto"/>
            <w:noWrap/>
            <w:vAlign w:val="center"/>
            <w:hideMark/>
          </w:tcPr>
          <w:p w14:paraId="249C710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Em 15</w:t>
            </w:r>
          </w:p>
        </w:tc>
        <w:tc>
          <w:tcPr>
            <w:tcW w:w="700" w:type="dxa"/>
            <w:tcBorders>
              <w:top w:val="single" w:sz="8" w:space="0" w:color="auto"/>
              <w:left w:val="nil"/>
              <w:bottom w:val="nil"/>
              <w:right w:val="nil"/>
            </w:tcBorders>
            <w:shd w:val="clear" w:color="auto" w:fill="auto"/>
            <w:noWrap/>
            <w:vAlign w:val="center"/>
            <w:hideMark/>
          </w:tcPr>
          <w:p w14:paraId="20A9746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 40</w:t>
            </w:r>
          </w:p>
        </w:tc>
        <w:tc>
          <w:tcPr>
            <w:tcW w:w="711" w:type="dxa"/>
            <w:tcBorders>
              <w:top w:val="single" w:sz="8" w:space="0" w:color="auto"/>
              <w:left w:val="nil"/>
              <w:bottom w:val="nil"/>
              <w:right w:val="single" w:sz="8" w:space="0" w:color="auto"/>
            </w:tcBorders>
            <w:shd w:val="clear" w:color="auto" w:fill="auto"/>
            <w:noWrap/>
            <w:vAlign w:val="center"/>
            <w:hideMark/>
          </w:tcPr>
          <w:p w14:paraId="1FE3A99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Ap 20</w:t>
            </w:r>
          </w:p>
        </w:tc>
      </w:tr>
      <w:tr w:rsidR="00172E4E" w:rsidRPr="00527E9E" w14:paraId="3291270E" w14:textId="77777777" w:rsidTr="00605796">
        <w:tc>
          <w:tcPr>
            <w:tcW w:w="998" w:type="dxa"/>
            <w:tcBorders>
              <w:top w:val="nil"/>
              <w:left w:val="single" w:sz="8" w:space="0" w:color="auto"/>
              <w:bottom w:val="nil"/>
              <w:right w:val="nil"/>
            </w:tcBorders>
            <w:shd w:val="clear" w:color="000000" w:fill="EBF1DE"/>
            <w:noWrap/>
            <w:vAlign w:val="center"/>
            <w:hideMark/>
          </w:tcPr>
          <w:p w14:paraId="58B809A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PdC 38</w:t>
            </w:r>
          </w:p>
        </w:tc>
        <w:tc>
          <w:tcPr>
            <w:tcW w:w="960" w:type="dxa"/>
            <w:tcBorders>
              <w:top w:val="nil"/>
              <w:left w:val="nil"/>
              <w:bottom w:val="nil"/>
              <w:right w:val="nil"/>
            </w:tcBorders>
            <w:shd w:val="clear" w:color="000000" w:fill="EBF1DE"/>
            <w:noWrap/>
            <w:vAlign w:val="center"/>
            <w:hideMark/>
          </w:tcPr>
          <w:p w14:paraId="2758214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 8</w:t>
            </w:r>
          </w:p>
        </w:tc>
        <w:tc>
          <w:tcPr>
            <w:tcW w:w="980" w:type="dxa"/>
            <w:tcBorders>
              <w:top w:val="nil"/>
              <w:left w:val="nil"/>
              <w:bottom w:val="nil"/>
              <w:right w:val="nil"/>
            </w:tcBorders>
            <w:shd w:val="clear" w:color="000000" w:fill="EBF1DE"/>
            <w:noWrap/>
            <w:vAlign w:val="center"/>
            <w:hideMark/>
          </w:tcPr>
          <w:p w14:paraId="7B010B5C"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Vitesse 16</w:t>
            </w:r>
          </w:p>
        </w:tc>
        <w:tc>
          <w:tcPr>
            <w:tcW w:w="980" w:type="dxa"/>
            <w:tcBorders>
              <w:top w:val="nil"/>
              <w:left w:val="nil"/>
              <w:bottom w:val="nil"/>
              <w:right w:val="nil"/>
            </w:tcBorders>
            <w:shd w:val="clear" w:color="000000" w:fill="EBF1DE"/>
            <w:noWrap/>
            <w:vAlign w:val="center"/>
            <w:hideMark/>
          </w:tcPr>
          <w:p w14:paraId="721DCA9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VO 36</w:t>
            </w:r>
          </w:p>
        </w:tc>
        <w:tc>
          <w:tcPr>
            <w:tcW w:w="980" w:type="dxa"/>
            <w:tcBorders>
              <w:top w:val="nil"/>
              <w:left w:val="nil"/>
              <w:bottom w:val="nil"/>
              <w:right w:val="nil"/>
            </w:tcBorders>
            <w:shd w:val="clear" w:color="000000" w:fill="EBF1DE"/>
            <w:noWrap/>
            <w:vAlign w:val="center"/>
            <w:hideMark/>
          </w:tcPr>
          <w:p w14:paraId="7BF1308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VD 27</w:t>
            </w:r>
          </w:p>
        </w:tc>
        <w:tc>
          <w:tcPr>
            <w:tcW w:w="1120" w:type="dxa"/>
            <w:tcBorders>
              <w:top w:val="nil"/>
              <w:left w:val="nil"/>
              <w:bottom w:val="nil"/>
              <w:right w:val="nil"/>
            </w:tcBorders>
            <w:shd w:val="clear" w:color="000000" w:fill="EBF1DE"/>
            <w:noWrap/>
            <w:vAlign w:val="center"/>
            <w:hideMark/>
          </w:tcPr>
          <w:p w14:paraId="6EDED39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Coup +5</w:t>
            </w:r>
          </w:p>
        </w:tc>
        <w:tc>
          <w:tcPr>
            <w:tcW w:w="980" w:type="dxa"/>
            <w:tcBorders>
              <w:top w:val="nil"/>
              <w:left w:val="nil"/>
              <w:bottom w:val="nil"/>
              <w:right w:val="nil"/>
            </w:tcBorders>
            <w:shd w:val="clear" w:color="000000" w:fill="EBF1DE"/>
            <w:noWrap/>
            <w:vAlign w:val="center"/>
            <w:hideMark/>
          </w:tcPr>
          <w:p w14:paraId="756895D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EN 77</w:t>
            </w:r>
          </w:p>
        </w:tc>
        <w:tc>
          <w:tcPr>
            <w:tcW w:w="980" w:type="dxa"/>
            <w:tcBorders>
              <w:top w:val="nil"/>
              <w:left w:val="nil"/>
              <w:bottom w:val="nil"/>
              <w:right w:val="nil"/>
            </w:tcBorders>
            <w:shd w:val="clear" w:color="000000" w:fill="EBF1DE"/>
            <w:noWrap/>
            <w:vAlign w:val="center"/>
            <w:hideMark/>
          </w:tcPr>
          <w:p w14:paraId="4848F2F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CI 35</w:t>
            </w:r>
          </w:p>
        </w:tc>
        <w:tc>
          <w:tcPr>
            <w:tcW w:w="700" w:type="dxa"/>
            <w:tcBorders>
              <w:top w:val="nil"/>
              <w:left w:val="nil"/>
              <w:bottom w:val="nil"/>
              <w:right w:val="nil"/>
            </w:tcBorders>
            <w:shd w:val="clear" w:color="000000" w:fill="EBF1DE"/>
            <w:noWrap/>
            <w:vAlign w:val="center"/>
            <w:hideMark/>
          </w:tcPr>
          <w:p w14:paraId="319D6E1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RMa 7</w:t>
            </w:r>
          </w:p>
        </w:tc>
        <w:tc>
          <w:tcPr>
            <w:tcW w:w="711" w:type="dxa"/>
            <w:tcBorders>
              <w:top w:val="nil"/>
              <w:left w:val="nil"/>
              <w:bottom w:val="nil"/>
              <w:right w:val="single" w:sz="8" w:space="0" w:color="auto"/>
            </w:tcBorders>
            <w:shd w:val="clear" w:color="000000" w:fill="EBF1DE"/>
            <w:noWrap/>
            <w:vAlign w:val="center"/>
            <w:hideMark/>
          </w:tcPr>
          <w:p w14:paraId="7F95D81F" w14:textId="77777777" w:rsidR="00172E4E" w:rsidRPr="00527E9E" w:rsidRDefault="00172E4E" w:rsidP="00172E4E">
            <w:pPr>
              <w:widowControl/>
              <w:rPr>
                <w:color w:val="000000"/>
                <w:sz w:val="16"/>
                <w:szCs w:val="16"/>
                <w:lang w:eastAsia="fr-BE"/>
              </w:rPr>
            </w:pPr>
            <w:r w:rsidRPr="00527E9E">
              <w:rPr>
                <w:color w:val="000000"/>
                <w:sz w:val="16"/>
                <w:szCs w:val="16"/>
                <w:lang w:eastAsia="fr-BE"/>
              </w:rPr>
              <w:t>RP 4</w:t>
            </w:r>
          </w:p>
        </w:tc>
      </w:tr>
      <w:tr w:rsidR="00172E4E" w:rsidRPr="00527E9E" w14:paraId="01D2CC73" w14:textId="77777777" w:rsidTr="00605796">
        <w:tc>
          <w:tcPr>
            <w:tcW w:w="998" w:type="dxa"/>
            <w:tcBorders>
              <w:top w:val="nil"/>
              <w:left w:val="single" w:sz="8" w:space="0" w:color="auto"/>
              <w:bottom w:val="nil"/>
              <w:right w:val="nil"/>
            </w:tcBorders>
            <w:shd w:val="clear" w:color="auto" w:fill="auto"/>
            <w:noWrap/>
            <w:vAlign w:val="center"/>
            <w:hideMark/>
          </w:tcPr>
          <w:p w14:paraId="05941F6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MVP 8</w:t>
            </w:r>
          </w:p>
        </w:tc>
        <w:tc>
          <w:tcPr>
            <w:tcW w:w="960" w:type="dxa"/>
            <w:tcBorders>
              <w:top w:val="nil"/>
              <w:left w:val="nil"/>
              <w:bottom w:val="nil"/>
              <w:right w:val="nil"/>
            </w:tcBorders>
            <w:shd w:val="clear" w:color="auto" w:fill="auto"/>
            <w:noWrap/>
            <w:vAlign w:val="center"/>
            <w:hideMark/>
          </w:tcPr>
          <w:p w14:paraId="1E865C2F"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Esqui 45</w:t>
            </w:r>
          </w:p>
        </w:tc>
        <w:tc>
          <w:tcPr>
            <w:tcW w:w="980" w:type="dxa"/>
            <w:tcBorders>
              <w:top w:val="nil"/>
              <w:left w:val="nil"/>
              <w:bottom w:val="nil"/>
              <w:right w:val="nil"/>
            </w:tcBorders>
            <w:shd w:val="clear" w:color="auto" w:fill="auto"/>
            <w:noWrap/>
            <w:vAlign w:val="center"/>
            <w:hideMark/>
          </w:tcPr>
          <w:p w14:paraId="238B4AC5"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Réa 32</w:t>
            </w:r>
          </w:p>
        </w:tc>
        <w:tc>
          <w:tcPr>
            <w:tcW w:w="980" w:type="dxa"/>
            <w:tcBorders>
              <w:top w:val="nil"/>
              <w:left w:val="nil"/>
              <w:bottom w:val="nil"/>
              <w:right w:val="nil"/>
            </w:tcBorders>
            <w:shd w:val="clear" w:color="auto" w:fill="auto"/>
            <w:noWrap/>
            <w:vAlign w:val="center"/>
            <w:hideMark/>
          </w:tcPr>
          <w:p w14:paraId="31C03D49"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Charg 58</w:t>
            </w:r>
          </w:p>
        </w:tc>
        <w:tc>
          <w:tcPr>
            <w:tcW w:w="980" w:type="dxa"/>
            <w:tcBorders>
              <w:top w:val="nil"/>
              <w:left w:val="nil"/>
              <w:bottom w:val="nil"/>
              <w:right w:val="nil"/>
            </w:tcBorders>
            <w:shd w:val="clear" w:color="auto" w:fill="auto"/>
            <w:noWrap/>
            <w:vAlign w:val="center"/>
            <w:hideMark/>
          </w:tcPr>
          <w:p w14:paraId="36FBEB91"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Fuite 40</w:t>
            </w:r>
          </w:p>
        </w:tc>
        <w:tc>
          <w:tcPr>
            <w:tcW w:w="1120" w:type="dxa"/>
            <w:tcBorders>
              <w:top w:val="nil"/>
              <w:left w:val="nil"/>
              <w:bottom w:val="nil"/>
              <w:right w:val="nil"/>
            </w:tcBorders>
            <w:shd w:val="clear" w:color="auto" w:fill="auto"/>
            <w:noWrap/>
            <w:vAlign w:val="center"/>
            <w:hideMark/>
          </w:tcPr>
          <w:p w14:paraId="7988EF8A"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Soin 54</w:t>
            </w:r>
          </w:p>
        </w:tc>
        <w:tc>
          <w:tcPr>
            <w:tcW w:w="980" w:type="dxa"/>
            <w:tcBorders>
              <w:top w:val="nil"/>
              <w:left w:val="nil"/>
              <w:bottom w:val="nil"/>
              <w:right w:val="nil"/>
            </w:tcBorders>
            <w:shd w:val="clear" w:color="auto" w:fill="auto"/>
            <w:noWrap/>
            <w:vAlign w:val="center"/>
            <w:hideMark/>
          </w:tcPr>
          <w:p w14:paraId="155A877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15/11/8</w:t>
            </w:r>
          </w:p>
        </w:tc>
        <w:tc>
          <w:tcPr>
            <w:tcW w:w="980" w:type="dxa"/>
            <w:tcBorders>
              <w:top w:val="nil"/>
              <w:left w:val="nil"/>
              <w:bottom w:val="nil"/>
              <w:right w:val="nil"/>
            </w:tcBorders>
            <w:shd w:val="clear" w:color="auto" w:fill="auto"/>
            <w:noWrap/>
            <w:vAlign w:val="center"/>
            <w:hideMark/>
          </w:tcPr>
          <w:p w14:paraId="4D0C4762"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PdM0</w:t>
            </w:r>
          </w:p>
        </w:tc>
        <w:tc>
          <w:tcPr>
            <w:tcW w:w="700" w:type="dxa"/>
            <w:tcBorders>
              <w:top w:val="nil"/>
              <w:left w:val="nil"/>
              <w:bottom w:val="nil"/>
              <w:right w:val="nil"/>
            </w:tcBorders>
            <w:shd w:val="clear" w:color="auto" w:fill="auto"/>
            <w:noWrap/>
            <w:vAlign w:val="center"/>
            <w:hideMark/>
          </w:tcPr>
          <w:p w14:paraId="6B1B624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NC 4</w:t>
            </w:r>
          </w:p>
        </w:tc>
        <w:tc>
          <w:tcPr>
            <w:tcW w:w="711" w:type="dxa"/>
            <w:tcBorders>
              <w:top w:val="nil"/>
              <w:left w:val="nil"/>
              <w:bottom w:val="nil"/>
              <w:right w:val="single" w:sz="8" w:space="0" w:color="auto"/>
            </w:tcBorders>
            <w:shd w:val="clear" w:color="auto" w:fill="auto"/>
            <w:noWrap/>
            <w:vAlign w:val="center"/>
            <w:hideMark/>
          </w:tcPr>
          <w:p w14:paraId="14970CCD"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PM 8</w:t>
            </w:r>
          </w:p>
        </w:tc>
      </w:tr>
      <w:tr w:rsidR="00172E4E" w:rsidRPr="00527E9E" w14:paraId="57638856" w14:textId="77777777" w:rsidTr="00605796">
        <w:tc>
          <w:tcPr>
            <w:tcW w:w="998" w:type="dxa"/>
            <w:tcBorders>
              <w:top w:val="nil"/>
              <w:left w:val="single" w:sz="8" w:space="0" w:color="auto"/>
              <w:bottom w:val="single" w:sz="8" w:space="0" w:color="auto"/>
              <w:right w:val="nil"/>
            </w:tcBorders>
            <w:shd w:val="clear" w:color="000000" w:fill="FCD5B4"/>
            <w:noWrap/>
            <w:vAlign w:val="center"/>
            <w:hideMark/>
          </w:tcPr>
          <w:p w14:paraId="0EF9FF31"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NEC 6</w:t>
            </w:r>
          </w:p>
        </w:tc>
        <w:tc>
          <w:tcPr>
            <w:tcW w:w="960" w:type="dxa"/>
            <w:tcBorders>
              <w:top w:val="nil"/>
              <w:left w:val="nil"/>
              <w:bottom w:val="single" w:sz="8" w:space="0" w:color="auto"/>
              <w:right w:val="nil"/>
            </w:tcBorders>
            <w:shd w:val="clear" w:color="000000" w:fill="FCD5B4"/>
            <w:noWrap/>
            <w:vAlign w:val="center"/>
            <w:hideMark/>
          </w:tcPr>
          <w:p w14:paraId="27BFC31C"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 50</w:t>
            </w:r>
          </w:p>
        </w:tc>
        <w:tc>
          <w:tcPr>
            <w:tcW w:w="980" w:type="dxa"/>
            <w:tcBorders>
              <w:top w:val="nil"/>
              <w:left w:val="nil"/>
              <w:bottom w:val="single" w:sz="8" w:space="0" w:color="auto"/>
              <w:right w:val="nil"/>
            </w:tcBorders>
            <w:shd w:val="clear" w:color="000000" w:fill="FCD5B4"/>
            <w:noWrap/>
            <w:vAlign w:val="center"/>
            <w:hideMark/>
          </w:tcPr>
          <w:p w14:paraId="02ACDE85" w14:textId="77777777" w:rsidR="00172E4E" w:rsidRPr="00527E9E" w:rsidRDefault="00172E4E" w:rsidP="00172E4E">
            <w:pPr>
              <w:widowControl/>
              <w:rPr>
                <w:color w:val="000000"/>
                <w:sz w:val="16"/>
                <w:szCs w:val="16"/>
                <w:lang w:eastAsia="fr-BE"/>
              </w:rPr>
            </w:pPr>
            <w:r w:rsidRPr="00527E9E">
              <w:rPr>
                <w:color w:val="000000"/>
                <w:sz w:val="16"/>
                <w:szCs w:val="16"/>
                <w:lang w:eastAsia="fr-BE"/>
              </w:rPr>
              <w:t>NEM 0</w:t>
            </w:r>
          </w:p>
        </w:tc>
        <w:tc>
          <w:tcPr>
            <w:tcW w:w="980" w:type="dxa"/>
            <w:tcBorders>
              <w:top w:val="nil"/>
              <w:left w:val="nil"/>
              <w:bottom w:val="single" w:sz="8" w:space="0" w:color="auto"/>
              <w:right w:val="nil"/>
            </w:tcBorders>
            <w:shd w:val="clear" w:color="000000" w:fill="FCD5B4"/>
            <w:noWrap/>
            <w:vAlign w:val="center"/>
            <w:hideMark/>
          </w:tcPr>
          <w:p w14:paraId="3CE14386"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NE 0</w:t>
            </w:r>
          </w:p>
        </w:tc>
        <w:tc>
          <w:tcPr>
            <w:tcW w:w="980" w:type="dxa"/>
            <w:tcBorders>
              <w:top w:val="nil"/>
              <w:left w:val="nil"/>
              <w:bottom w:val="single" w:sz="8" w:space="0" w:color="auto"/>
              <w:right w:val="nil"/>
            </w:tcBorders>
            <w:shd w:val="clear" w:color="000000" w:fill="FCD5B4"/>
            <w:noWrap/>
            <w:vAlign w:val="center"/>
            <w:hideMark/>
          </w:tcPr>
          <w:p w14:paraId="28E82FCB"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Armure  </w:t>
            </w:r>
          </w:p>
        </w:tc>
        <w:tc>
          <w:tcPr>
            <w:tcW w:w="1120" w:type="dxa"/>
            <w:tcBorders>
              <w:top w:val="nil"/>
              <w:left w:val="nil"/>
              <w:bottom w:val="single" w:sz="8" w:space="0" w:color="auto"/>
              <w:right w:val="nil"/>
            </w:tcBorders>
            <w:shd w:val="clear" w:color="000000" w:fill="FFFF00"/>
            <w:noWrap/>
            <w:vAlign w:val="center"/>
            <w:hideMark/>
          </w:tcPr>
          <w:p w14:paraId="6E7E4D7E"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2-2-2</w:t>
            </w:r>
          </w:p>
        </w:tc>
        <w:tc>
          <w:tcPr>
            <w:tcW w:w="980" w:type="dxa"/>
            <w:tcBorders>
              <w:top w:val="nil"/>
              <w:left w:val="nil"/>
              <w:bottom w:val="single" w:sz="8" w:space="0" w:color="auto"/>
              <w:right w:val="nil"/>
            </w:tcBorders>
            <w:shd w:val="clear" w:color="000000" w:fill="FCD5B4"/>
            <w:noWrap/>
            <w:vAlign w:val="center"/>
            <w:hideMark/>
          </w:tcPr>
          <w:p w14:paraId="7E6FD74D" w14:textId="77777777" w:rsidR="00172E4E" w:rsidRPr="00527E9E" w:rsidRDefault="00172E4E" w:rsidP="00172E4E">
            <w:pPr>
              <w:widowControl/>
              <w:rPr>
                <w:b/>
                <w:bCs/>
                <w:color w:val="000000"/>
                <w:sz w:val="16"/>
                <w:szCs w:val="16"/>
                <w:lang w:eastAsia="fr-BE"/>
              </w:rPr>
            </w:pPr>
            <w:r w:rsidRPr="00527E9E">
              <w:rPr>
                <w:b/>
                <w:bCs/>
                <w:color w:val="000000"/>
                <w:sz w:val="16"/>
                <w:szCs w:val="16"/>
                <w:lang w:eastAsia="fr-BE"/>
              </w:rPr>
              <w:t xml:space="preserve">Attaques </w:t>
            </w:r>
          </w:p>
        </w:tc>
        <w:tc>
          <w:tcPr>
            <w:tcW w:w="2391" w:type="dxa"/>
            <w:gridSpan w:val="3"/>
            <w:tcBorders>
              <w:top w:val="nil"/>
              <w:left w:val="nil"/>
              <w:bottom w:val="single" w:sz="8" w:space="0" w:color="auto"/>
              <w:right w:val="single" w:sz="8" w:space="0" w:color="000000"/>
            </w:tcBorders>
            <w:shd w:val="clear" w:color="000000" w:fill="FFFF00"/>
            <w:noWrap/>
            <w:vAlign w:val="center"/>
            <w:hideMark/>
          </w:tcPr>
          <w:p w14:paraId="23A3A0FB"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masse/hache/pique/épée</w:t>
            </w:r>
          </w:p>
        </w:tc>
      </w:tr>
      <w:tr w:rsidR="00172E4E" w:rsidRPr="00527E9E" w14:paraId="14A076FA" w14:textId="77777777" w:rsidTr="00605796">
        <w:tc>
          <w:tcPr>
            <w:tcW w:w="998" w:type="dxa"/>
            <w:tcBorders>
              <w:top w:val="nil"/>
              <w:left w:val="single" w:sz="8" w:space="0" w:color="auto"/>
              <w:bottom w:val="single" w:sz="8" w:space="0" w:color="auto"/>
              <w:right w:val="nil"/>
            </w:tcBorders>
            <w:shd w:val="clear" w:color="000000" w:fill="C5D9F1"/>
            <w:noWrap/>
            <w:vAlign w:val="center"/>
            <w:hideMark/>
          </w:tcPr>
          <w:p w14:paraId="20722C34" w14:textId="77777777" w:rsidR="00172E4E" w:rsidRPr="00527E9E" w:rsidRDefault="00172E4E" w:rsidP="00172E4E">
            <w:pPr>
              <w:widowControl/>
              <w:jc w:val="left"/>
              <w:rPr>
                <w:b/>
                <w:bCs/>
                <w:color w:val="000000"/>
                <w:sz w:val="16"/>
                <w:szCs w:val="16"/>
                <w:lang w:eastAsia="fr-BE"/>
              </w:rPr>
            </w:pPr>
            <w:r w:rsidRPr="00527E9E">
              <w:rPr>
                <w:b/>
                <w:bCs/>
                <w:color w:val="000000"/>
                <w:sz w:val="16"/>
                <w:szCs w:val="16"/>
                <w:lang w:eastAsia="fr-BE"/>
              </w:rPr>
              <w:t>Talents</w:t>
            </w:r>
          </w:p>
        </w:tc>
        <w:tc>
          <w:tcPr>
            <w:tcW w:w="8391" w:type="dxa"/>
            <w:gridSpan w:val="9"/>
            <w:tcBorders>
              <w:top w:val="single" w:sz="8" w:space="0" w:color="auto"/>
              <w:left w:val="nil"/>
              <w:bottom w:val="single" w:sz="8" w:space="0" w:color="auto"/>
              <w:right w:val="single" w:sz="8" w:space="0" w:color="000000"/>
            </w:tcBorders>
            <w:shd w:val="clear" w:color="000000" w:fill="C5D9F1"/>
            <w:noWrap/>
            <w:vAlign w:val="center"/>
            <w:hideMark/>
          </w:tcPr>
          <w:p w14:paraId="57167C04" w14:textId="77777777" w:rsidR="00172E4E" w:rsidRPr="00527E9E" w:rsidRDefault="00172E4E" w:rsidP="00172E4E">
            <w:pPr>
              <w:widowControl/>
              <w:jc w:val="left"/>
              <w:rPr>
                <w:color w:val="000000"/>
                <w:sz w:val="16"/>
                <w:szCs w:val="16"/>
                <w:lang w:eastAsia="fr-BE"/>
              </w:rPr>
            </w:pPr>
            <w:r w:rsidRPr="00527E9E">
              <w:rPr>
                <w:color w:val="000000"/>
                <w:sz w:val="16"/>
                <w:szCs w:val="16"/>
                <w:lang w:eastAsia="fr-BE"/>
              </w:rPr>
              <w:t>survies, TC aux armes, TG de terrain, piéton</w:t>
            </w:r>
          </w:p>
        </w:tc>
      </w:tr>
      <w:tr w:rsidR="00172E4E" w:rsidRPr="00527E9E" w14:paraId="217C89B6" w14:textId="77777777" w:rsidTr="00605796">
        <w:tc>
          <w:tcPr>
            <w:tcW w:w="998" w:type="dxa"/>
            <w:tcBorders>
              <w:top w:val="nil"/>
              <w:left w:val="single" w:sz="8" w:space="0" w:color="auto"/>
              <w:bottom w:val="nil"/>
              <w:right w:val="nil"/>
            </w:tcBorders>
            <w:shd w:val="clear" w:color="auto" w:fill="auto"/>
            <w:noWrap/>
            <w:vAlign w:val="center"/>
            <w:hideMark/>
          </w:tcPr>
          <w:p w14:paraId="6B012045"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Spécialités</w:t>
            </w:r>
            <w:r w:rsidRPr="00527E9E">
              <w:rPr>
                <w:color w:val="000000"/>
                <w:sz w:val="16"/>
                <w:szCs w:val="16"/>
                <w:lang w:eastAsia="fr-BE"/>
              </w:rPr>
              <w:t xml:space="preserve"> </w:t>
            </w:r>
          </w:p>
        </w:tc>
        <w:tc>
          <w:tcPr>
            <w:tcW w:w="8391" w:type="dxa"/>
            <w:gridSpan w:val="9"/>
            <w:tcBorders>
              <w:top w:val="single" w:sz="8" w:space="0" w:color="auto"/>
              <w:left w:val="nil"/>
              <w:bottom w:val="nil"/>
              <w:right w:val="single" w:sz="8" w:space="0" w:color="000000"/>
            </w:tcBorders>
            <w:shd w:val="clear" w:color="000000" w:fill="FFFF00"/>
            <w:noWrap/>
            <w:vAlign w:val="center"/>
            <w:hideMark/>
          </w:tcPr>
          <w:p w14:paraId="253FF3E6"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endurance, obéissance, résistance</w:t>
            </w:r>
          </w:p>
        </w:tc>
      </w:tr>
      <w:tr w:rsidR="00172E4E" w:rsidRPr="00527E9E" w14:paraId="257CB5D5" w14:textId="77777777" w:rsidTr="00605796">
        <w:tc>
          <w:tcPr>
            <w:tcW w:w="998" w:type="dxa"/>
            <w:tcBorders>
              <w:top w:val="nil"/>
              <w:left w:val="single" w:sz="8" w:space="0" w:color="auto"/>
              <w:bottom w:val="nil"/>
              <w:right w:val="nil"/>
            </w:tcBorders>
            <w:shd w:val="clear" w:color="auto" w:fill="auto"/>
            <w:noWrap/>
            <w:vAlign w:val="center"/>
            <w:hideMark/>
          </w:tcPr>
          <w:p w14:paraId="41BBC5B6"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Buts</w:t>
            </w:r>
          </w:p>
        </w:tc>
        <w:tc>
          <w:tcPr>
            <w:tcW w:w="8391" w:type="dxa"/>
            <w:gridSpan w:val="9"/>
            <w:tcBorders>
              <w:top w:val="nil"/>
              <w:left w:val="nil"/>
              <w:bottom w:val="nil"/>
              <w:right w:val="single" w:sz="8" w:space="0" w:color="000000"/>
            </w:tcBorders>
            <w:shd w:val="clear" w:color="000000" w:fill="FFFF00"/>
            <w:noWrap/>
            <w:vAlign w:val="center"/>
            <w:hideMark/>
          </w:tcPr>
          <w:p w14:paraId="5B9CB29A" w14:textId="77777777" w:rsidR="00172E4E" w:rsidRPr="00527E9E" w:rsidRDefault="00172E4E" w:rsidP="00172E4E">
            <w:pPr>
              <w:widowControl/>
              <w:jc w:val="left"/>
              <w:rPr>
                <w:i/>
                <w:iCs/>
                <w:color w:val="000000"/>
                <w:sz w:val="16"/>
                <w:szCs w:val="16"/>
                <w:lang w:eastAsia="fr-BE"/>
              </w:rPr>
            </w:pPr>
            <w:r w:rsidRPr="00527E9E">
              <w:rPr>
                <w:i/>
                <w:iCs/>
                <w:color w:val="000000"/>
                <w:sz w:val="16"/>
                <w:szCs w:val="16"/>
                <w:lang w:eastAsia="fr-BE"/>
              </w:rPr>
              <w:t>servir sa cause, son maître</w:t>
            </w:r>
          </w:p>
        </w:tc>
      </w:tr>
      <w:tr w:rsidR="00172E4E" w:rsidRPr="00527E9E" w14:paraId="1965DBD7" w14:textId="77777777" w:rsidTr="00605796">
        <w:tc>
          <w:tcPr>
            <w:tcW w:w="998" w:type="dxa"/>
            <w:tcBorders>
              <w:top w:val="nil"/>
              <w:left w:val="single" w:sz="8" w:space="0" w:color="auto"/>
              <w:bottom w:val="single" w:sz="8" w:space="0" w:color="auto"/>
              <w:right w:val="nil"/>
            </w:tcBorders>
            <w:shd w:val="clear" w:color="auto" w:fill="auto"/>
            <w:noWrap/>
            <w:vAlign w:val="center"/>
            <w:hideMark/>
          </w:tcPr>
          <w:p w14:paraId="3C5877D5"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 xml:space="preserve">Trésors </w:t>
            </w:r>
          </w:p>
        </w:tc>
        <w:tc>
          <w:tcPr>
            <w:tcW w:w="8391" w:type="dxa"/>
            <w:gridSpan w:val="9"/>
            <w:tcBorders>
              <w:top w:val="nil"/>
              <w:left w:val="nil"/>
              <w:bottom w:val="single" w:sz="8" w:space="0" w:color="auto"/>
              <w:right w:val="single" w:sz="8" w:space="0" w:color="000000"/>
            </w:tcBorders>
            <w:shd w:val="clear" w:color="000000" w:fill="FFFF00"/>
            <w:noWrap/>
            <w:vAlign w:val="center"/>
            <w:hideMark/>
          </w:tcPr>
          <w:p w14:paraId="28F9FCD9" w14:textId="77777777" w:rsidR="00172E4E" w:rsidRPr="00527E9E" w:rsidRDefault="00172E4E" w:rsidP="00172E4E">
            <w:pPr>
              <w:widowControl/>
              <w:rPr>
                <w:i/>
                <w:iCs/>
                <w:color w:val="000000"/>
                <w:sz w:val="16"/>
                <w:szCs w:val="16"/>
                <w:lang w:eastAsia="fr-BE"/>
              </w:rPr>
            </w:pPr>
            <w:r w:rsidRPr="00527E9E">
              <w:rPr>
                <w:i/>
                <w:iCs/>
                <w:color w:val="000000"/>
                <w:sz w:val="16"/>
                <w:szCs w:val="16"/>
                <w:lang w:eastAsia="fr-BE"/>
              </w:rPr>
              <w:t>armures, armes, pillages</w:t>
            </w:r>
          </w:p>
        </w:tc>
      </w:tr>
    </w:tbl>
    <w:p w14:paraId="73AF73C3" w14:textId="77777777" w:rsidR="00D75D15" w:rsidRPr="00527E9E" w:rsidRDefault="0031035A" w:rsidP="0031035A">
      <w:r w:rsidRPr="00527E9E">
        <w:rPr>
          <w:b/>
          <w:u w:val="single"/>
        </w:rPr>
        <w:t>Attention</w:t>
      </w:r>
      <w:r w:rsidRPr="00527E9E">
        <w:t xml:space="preserve"> : </w:t>
      </w:r>
      <w:r w:rsidR="00660383" w:rsidRPr="00527E9E">
        <w:t xml:space="preserve">Les vitesses de base sont </w:t>
      </w:r>
      <w:r w:rsidRPr="00527E9E">
        <w:t>augmentées</w:t>
      </w:r>
      <w:r w:rsidR="00660383" w:rsidRPr="00527E9E">
        <w:t xml:space="preserve"> de la vitesse de l’arme. </w:t>
      </w:r>
    </w:p>
    <w:p w14:paraId="2CF8E392" w14:textId="77777777" w:rsidR="0092558E" w:rsidRPr="00527E9E" w:rsidRDefault="0092558E" w:rsidP="00C968B6"/>
    <w:p w14:paraId="633F28E3" w14:textId="77777777" w:rsidR="00C718DD" w:rsidRPr="00527E9E" w:rsidRDefault="00C968B6" w:rsidP="00C718DD">
      <w:pPr>
        <w:ind w:left="720"/>
        <w:jc w:val="center"/>
      </w:pPr>
      <w:r w:rsidRPr="00527E9E">
        <w:rPr>
          <w:noProof/>
          <w:lang w:eastAsia="fr-BE"/>
        </w:rPr>
        <w:drawing>
          <wp:anchor distT="0" distB="0" distL="114300" distR="114300" simplePos="0" relativeHeight="251668480" behindDoc="1" locked="0" layoutInCell="1" allowOverlap="1" wp14:anchorId="6F4FCD1E" wp14:editId="637CF600">
            <wp:simplePos x="0" y="0"/>
            <wp:positionH relativeFrom="column">
              <wp:posOffset>4377690</wp:posOffset>
            </wp:positionH>
            <wp:positionV relativeFrom="paragraph">
              <wp:posOffset>28575</wp:posOffset>
            </wp:positionV>
            <wp:extent cx="1619885" cy="1087120"/>
            <wp:effectExtent l="171450" t="171450" r="380365" b="360680"/>
            <wp:wrapTight wrapText="bothSides">
              <wp:wrapPolygon edited="0">
                <wp:start x="2794" y="-3407"/>
                <wp:lineTo x="-2286" y="-2650"/>
                <wp:lineTo x="-2286" y="23089"/>
                <wp:lineTo x="1524" y="27631"/>
                <wp:lineTo x="1524" y="28388"/>
                <wp:lineTo x="22608" y="28388"/>
                <wp:lineTo x="22862" y="27631"/>
                <wp:lineTo x="26164" y="21953"/>
                <wp:lineTo x="26418" y="1514"/>
                <wp:lineTo x="22862" y="-2650"/>
                <wp:lineTo x="21338" y="-3407"/>
                <wp:lineTo x="2794" y="-3407"/>
              </wp:wrapPolygon>
            </wp:wrapTight>
            <wp:docPr id="63" name="Picture 63" descr="Alain, Gerard, and Pierre Wertheimer owners and co-founder of Ch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Alain, Gerard, and Pierre Wertheimer owners and co-founder of Chane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19885" cy="10871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91065EF" w14:textId="77777777" w:rsidR="00CC36BB" w:rsidRPr="00527E9E" w:rsidRDefault="00CC36BB" w:rsidP="00C718DD">
      <w:pPr>
        <w:ind w:left="720"/>
        <w:jc w:val="center"/>
      </w:pPr>
    </w:p>
    <w:p w14:paraId="552330A7" w14:textId="77777777" w:rsidR="00A37F52" w:rsidRPr="00527E9E" w:rsidRDefault="005344C4" w:rsidP="007232BF">
      <w:pPr>
        <w:pStyle w:val="Titre1"/>
      </w:pPr>
      <w:bookmarkStart w:id="117" w:name="_Toc199924540"/>
      <w:r w:rsidRPr="00527E9E">
        <w:lastRenderedPageBreak/>
        <w:t>6</w:t>
      </w:r>
      <w:r w:rsidR="00025EC5" w:rsidRPr="00527E9E">
        <w:t xml:space="preserve">. </w:t>
      </w:r>
      <w:r w:rsidR="00A90223" w:rsidRPr="00527E9E">
        <w:t>Bestiaire</w:t>
      </w:r>
      <w:bookmarkEnd w:id="117"/>
    </w:p>
    <w:p w14:paraId="420E64AA" w14:textId="77777777" w:rsidR="00D75D15" w:rsidRPr="00527E9E" w:rsidRDefault="0092558E" w:rsidP="00692DC9">
      <w:r w:rsidRPr="00527E9E">
        <w:t>Le bestiaire est composé de fiche</w:t>
      </w:r>
      <w:r w:rsidR="00020FDD" w:rsidRPr="00527E9E">
        <w:t>s</w:t>
      </w:r>
      <w:r w:rsidR="00232EF3" w:rsidRPr="00527E9E">
        <w:t xml:space="preserve"> </w:t>
      </w:r>
      <w:r w:rsidRPr="00527E9E">
        <w:t xml:space="preserve">utilisées </w:t>
      </w:r>
      <w:r w:rsidR="00232EF3" w:rsidRPr="00527E9E">
        <w:t xml:space="preserve">dans la gestion des rencontres. </w:t>
      </w:r>
      <w:r w:rsidR="00020FDD" w:rsidRPr="00527E9E">
        <w:t>Elles contiennent d</w:t>
      </w:r>
      <w:r w:rsidR="00232EF3" w:rsidRPr="00527E9E">
        <w:t xml:space="preserve">es informations expliquées </w:t>
      </w:r>
      <w:r w:rsidR="00020FDD" w:rsidRPr="00527E9E">
        <w:t>plus loin</w:t>
      </w:r>
      <w:r w:rsidR="00232EF3" w:rsidRPr="00527E9E">
        <w:t xml:space="preserve">. </w:t>
      </w:r>
      <w:r w:rsidR="00C718DD" w:rsidRPr="00527E9E">
        <w:t>Veuillez-vous</w:t>
      </w:r>
      <w:r w:rsidR="00232EF3" w:rsidRPr="00527E9E">
        <w:t xml:space="preserve"> référer au </w:t>
      </w:r>
      <w:r w:rsidR="00232EF3" w:rsidRPr="00527E9E">
        <w:rPr>
          <w:i/>
        </w:rPr>
        <w:t>Livre Personnage</w:t>
      </w:r>
      <w:r w:rsidR="00232EF3" w:rsidRPr="00527E9E">
        <w:t xml:space="preserve">, </w:t>
      </w:r>
      <w:r w:rsidR="00232EF3" w:rsidRPr="00527E9E">
        <w:rPr>
          <w:i/>
        </w:rPr>
        <w:t>Combat</w:t>
      </w:r>
      <w:r w:rsidR="00232EF3" w:rsidRPr="00527E9E">
        <w:t xml:space="preserve"> et </w:t>
      </w:r>
      <w:r w:rsidR="00232EF3" w:rsidRPr="00527E9E">
        <w:rPr>
          <w:i/>
        </w:rPr>
        <w:t>Magie</w:t>
      </w:r>
      <w:r w:rsidRPr="00527E9E">
        <w:rPr>
          <w:i/>
        </w:rPr>
        <w:fldChar w:fldCharType="begin"/>
      </w:r>
      <w:r w:rsidRPr="00527E9E">
        <w:rPr>
          <w:i/>
        </w:rPr>
        <w:instrText xml:space="preserve"> REF _Ref478564842 \h  \* MERGEFORMAT </w:instrText>
      </w:r>
      <w:r w:rsidRPr="00527E9E">
        <w:rPr>
          <w:i/>
        </w:rPr>
      </w:r>
      <w:r w:rsidRPr="00527E9E">
        <w:rPr>
          <w:i/>
        </w:rPr>
        <w:fldChar w:fldCharType="end"/>
      </w:r>
      <w:r w:rsidRPr="00527E9E">
        <w:rPr>
          <w:i/>
        </w:rPr>
        <w:t xml:space="preserve"> </w:t>
      </w:r>
      <w:r w:rsidR="00232EF3" w:rsidRPr="00527E9E">
        <w:t xml:space="preserve">pour maîtriser les rencontres et interactions. Ce bestiaire est </w:t>
      </w:r>
      <w:r w:rsidRPr="00527E9E">
        <w:t xml:space="preserve">une </w:t>
      </w:r>
      <w:r w:rsidR="00232EF3" w:rsidRPr="00527E9E">
        <w:t>base qui peut être étendu</w:t>
      </w:r>
      <w:r w:rsidR="00020FDD" w:rsidRPr="00527E9E">
        <w:t>e</w:t>
      </w:r>
      <w:r w:rsidR="00232EF3" w:rsidRPr="00527E9E">
        <w:t xml:space="preserve"> </w:t>
      </w:r>
      <w:r w:rsidR="00020FDD" w:rsidRPr="00527E9E">
        <w:t xml:space="preserve">par </w:t>
      </w:r>
      <w:r w:rsidR="00232EF3" w:rsidRPr="00527E9E">
        <w:t>d’autres règles et/ou créatures selon vos besoins.</w:t>
      </w:r>
    </w:p>
    <w:p w14:paraId="3D389A1C" w14:textId="77777777" w:rsidR="00232EF3" w:rsidRPr="00527E9E" w:rsidRDefault="005344C4" w:rsidP="00232EF3">
      <w:pPr>
        <w:pStyle w:val="Titre2"/>
        <w:rPr>
          <w:lang w:val="fr-BE"/>
        </w:rPr>
      </w:pPr>
      <w:bookmarkStart w:id="118" w:name="_Ref410637984"/>
      <w:bookmarkStart w:id="119" w:name="_Ref410736921"/>
      <w:bookmarkStart w:id="120" w:name="_Toc199924541"/>
      <w:r w:rsidRPr="00527E9E">
        <w:rPr>
          <w:lang w:val="fr-BE"/>
        </w:rPr>
        <w:t>6</w:t>
      </w:r>
      <w:r w:rsidR="00936455" w:rsidRPr="00527E9E">
        <w:rPr>
          <w:lang w:val="fr-BE"/>
        </w:rPr>
        <w:t xml:space="preserve">.1 </w:t>
      </w:r>
      <w:r w:rsidR="00232EF3" w:rsidRPr="00527E9E">
        <w:rPr>
          <w:lang w:val="fr-BE"/>
        </w:rPr>
        <w:t>Fiche</w:t>
      </w:r>
      <w:r w:rsidR="00C718DD" w:rsidRPr="00527E9E">
        <w:rPr>
          <w:lang w:val="fr-BE"/>
        </w:rPr>
        <w:t>s</w:t>
      </w:r>
      <w:r w:rsidR="00232EF3" w:rsidRPr="00527E9E">
        <w:rPr>
          <w:lang w:val="fr-BE"/>
        </w:rPr>
        <w:t xml:space="preserve"> de créature</w:t>
      </w:r>
      <w:bookmarkEnd w:id="118"/>
      <w:bookmarkEnd w:id="119"/>
      <w:bookmarkEnd w:id="120"/>
      <w:r w:rsidR="00232EF3" w:rsidRPr="00527E9E">
        <w:rPr>
          <w:lang w:val="fr-BE"/>
        </w:rPr>
        <w:t> </w:t>
      </w:r>
    </w:p>
    <w:p w14:paraId="3F7D0188" w14:textId="77777777" w:rsidR="00A37F52" w:rsidRPr="00527E9E" w:rsidRDefault="00A37F52">
      <w:r w:rsidRPr="00527E9E">
        <w:t xml:space="preserve">Voici </w:t>
      </w:r>
      <w:r w:rsidR="0092558E" w:rsidRPr="00527E9E">
        <w:t xml:space="preserve">le </w:t>
      </w:r>
      <w:r w:rsidRPr="00527E9E">
        <w:t>modèle </w:t>
      </w:r>
      <w:r w:rsidR="0092558E" w:rsidRPr="00527E9E">
        <w:t xml:space="preserve">de fiche </w:t>
      </w:r>
      <w:r w:rsidRPr="00527E9E">
        <w:t xml:space="preserve">utilisé pour </w:t>
      </w:r>
      <w:r w:rsidR="00EC33CE" w:rsidRPr="00527E9E">
        <w:t xml:space="preserve">décrire une </w:t>
      </w:r>
      <w:r w:rsidRPr="00527E9E">
        <w:t>créature</w:t>
      </w:r>
      <w:r w:rsidR="0092558E" w:rsidRPr="00527E9E">
        <w:t xml:space="preserve"> (</w:t>
      </w:r>
      <w:r w:rsidR="0092558E" w:rsidRPr="00527E9E">
        <w:rPr>
          <w:sz w:val="16"/>
          <w:szCs w:val="16"/>
        </w:rPr>
        <w:t xml:space="preserve">X &amp; Y remplacé par un texte et/ou des </w:t>
      </w:r>
      <w:r w:rsidR="00020FDD" w:rsidRPr="00527E9E">
        <w:rPr>
          <w:sz w:val="16"/>
          <w:szCs w:val="16"/>
        </w:rPr>
        <w:t>nombres</w:t>
      </w:r>
      <w:r w:rsidR="0092558E" w:rsidRPr="00527E9E">
        <w:t>) :</w:t>
      </w:r>
    </w:p>
    <w:p w14:paraId="39B0A4AF" w14:textId="77777777" w:rsidR="00873C2D" w:rsidRPr="00527E9E" w:rsidRDefault="00873C2D" w:rsidP="00020FDD">
      <w:pPr>
        <w:ind w:left="720"/>
      </w:pPr>
      <w:r w:rsidRPr="00527E9E">
        <w:t>NOM  COMMUN</w:t>
      </w:r>
    </w:p>
    <w:tbl>
      <w:tblPr>
        <w:tblW w:w="9468" w:type="dxa"/>
        <w:tblInd w:w="72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468"/>
      </w:tblGrid>
      <w:tr w:rsidR="004F74FC" w:rsidRPr="00527E9E" w14:paraId="558C4330" w14:textId="77777777" w:rsidTr="00020FDD">
        <w:tc>
          <w:tcPr>
            <w:tcW w:w="9468" w:type="dxa"/>
          </w:tcPr>
          <w:p w14:paraId="48AAA517" w14:textId="77777777" w:rsidR="004F74FC" w:rsidRPr="00527E9E" w:rsidRDefault="004F74FC" w:rsidP="009026F8">
            <w:pPr>
              <w:rPr>
                <w:i/>
                <w:sz w:val="16"/>
                <w:szCs w:val="16"/>
              </w:rPr>
            </w:pPr>
            <w:r w:rsidRPr="00527E9E">
              <w:rPr>
                <w:b/>
                <w:i/>
                <w:sz w:val="16"/>
                <w:szCs w:val="16"/>
              </w:rPr>
              <w:t>N°</w:t>
            </w:r>
            <w:r w:rsidRPr="00527E9E">
              <w:rPr>
                <w:i/>
                <w:sz w:val="16"/>
                <w:szCs w:val="16"/>
              </w:rPr>
              <w:t xml:space="preserve"> </w:t>
            </w:r>
            <w:r w:rsidR="002C2ED1" w:rsidRPr="00527E9E">
              <w:rPr>
                <w:sz w:val="16"/>
                <w:szCs w:val="16"/>
              </w:rPr>
              <w:t>x</w:t>
            </w:r>
            <w:r w:rsidRPr="00527E9E">
              <w:rPr>
                <w:sz w:val="16"/>
                <w:szCs w:val="16"/>
              </w:rPr>
              <w:tab/>
            </w:r>
            <w:r w:rsidRPr="00527E9E">
              <w:rPr>
                <w:sz w:val="16"/>
                <w:szCs w:val="16"/>
              </w:rPr>
              <w:tab/>
            </w:r>
            <w:r w:rsidRPr="00527E9E">
              <w:rPr>
                <w:b/>
                <w:i/>
                <w:sz w:val="16"/>
                <w:szCs w:val="16"/>
              </w:rPr>
              <w:t>Nom</w:t>
            </w:r>
            <w:r w:rsidRPr="00527E9E">
              <w:rPr>
                <w:i/>
                <w:sz w:val="16"/>
                <w:szCs w:val="16"/>
              </w:rPr>
              <w:t xml:space="preserve"> </w:t>
            </w:r>
            <w:r w:rsidR="009026F8" w:rsidRPr="00527E9E">
              <w:rPr>
                <w:sz w:val="16"/>
                <w:szCs w:val="16"/>
              </w:rPr>
              <w:t>commun</w:t>
            </w:r>
            <w:r w:rsidRPr="00527E9E">
              <w:rPr>
                <w:sz w:val="16"/>
                <w:szCs w:val="16"/>
              </w:rPr>
              <w:t xml:space="preserve"> / </w:t>
            </w:r>
            <w:r w:rsidR="009026F8" w:rsidRPr="00527E9E">
              <w:rPr>
                <w:sz w:val="16"/>
                <w:szCs w:val="16"/>
              </w:rPr>
              <w:t>ancien</w:t>
            </w:r>
            <w:r w:rsidRPr="00527E9E">
              <w:rPr>
                <w:sz w:val="16"/>
                <w:szCs w:val="16"/>
              </w:rPr>
              <w:tab/>
            </w:r>
            <w:r w:rsidRPr="00527E9E">
              <w:rPr>
                <w:sz w:val="16"/>
                <w:szCs w:val="16"/>
              </w:rPr>
              <w:tab/>
            </w:r>
            <w:r w:rsidRPr="00527E9E">
              <w:rPr>
                <w:sz w:val="16"/>
                <w:szCs w:val="16"/>
              </w:rPr>
              <w:tab/>
            </w:r>
            <w:r w:rsidRPr="00527E9E">
              <w:rPr>
                <w:b/>
                <w:i/>
                <w:sz w:val="16"/>
                <w:szCs w:val="16"/>
              </w:rPr>
              <w:t>Race</w:t>
            </w:r>
            <w:r w:rsidRPr="00527E9E">
              <w:rPr>
                <w:i/>
                <w:sz w:val="16"/>
                <w:szCs w:val="16"/>
              </w:rPr>
              <w:t xml:space="preserve"> </w:t>
            </w:r>
            <w:r w:rsidR="002C2ED1" w:rsidRPr="00527E9E">
              <w:rPr>
                <w:sz w:val="16"/>
                <w:szCs w:val="16"/>
              </w:rPr>
              <w:t>x</w:t>
            </w:r>
            <w:r w:rsidRPr="00527E9E">
              <w:rPr>
                <w:sz w:val="16"/>
                <w:szCs w:val="16"/>
              </w:rPr>
              <w:tab/>
            </w:r>
            <w:r w:rsidR="009026F8" w:rsidRPr="00527E9E">
              <w:rPr>
                <w:sz w:val="16"/>
                <w:szCs w:val="16"/>
              </w:rPr>
              <w:tab/>
            </w:r>
            <w:r w:rsidRPr="00527E9E">
              <w:rPr>
                <w:b/>
                <w:i/>
                <w:sz w:val="16"/>
                <w:szCs w:val="16"/>
              </w:rPr>
              <w:t>Divin</w:t>
            </w:r>
            <w:r w:rsidRPr="00527E9E">
              <w:rPr>
                <w:sz w:val="16"/>
                <w:szCs w:val="16"/>
              </w:rPr>
              <w:t xml:space="preserve"> </w:t>
            </w:r>
            <w:r w:rsidR="009026F8" w:rsidRPr="00527E9E">
              <w:rPr>
                <w:sz w:val="16"/>
                <w:szCs w:val="16"/>
              </w:rPr>
              <w:t>niveau</w:t>
            </w:r>
            <w:r w:rsidR="009026F8" w:rsidRPr="00527E9E">
              <w:rPr>
                <w:sz w:val="16"/>
                <w:szCs w:val="16"/>
              </w:rPr>
              <w:tab/>
            </w:r>
            <w:r w:rsidRPr="00527E9E">
              <w:rPr>
                <w:b/>
                <w:i/>
                <w:sz w:val="16"/>
                <w:szCs w:val="16"/>
              </w:rPr>
              <w:t>NC</w:t>
            </w:r>
            <w:r w:rsidRPr="00527E9E">
              <w:rPr>
                <w:sz w:val="16"/>
                <w:szCs w:val="16"/>
              </w:rPr>
              <w:t xml:space="preserve"> </w:t>
            </w:r>
            <w:r w:rsidR="002C2ED1" w:rsidRPr="00527E9E">
              <w:rPr>
                <w:sz w:val="16"/>
                <w:szCs w:val="16"/>
              </w:rPr>
              <w:t>x</w:t>
            </w:r>
          </w:p>
        </w:tc>
      </w:tr>
      <w:tr w:rsidR="004F74FC" w:rsidRPr="00527E9E" w14:paraId="226D9A63" w14:textId="77777777" w:rsidTr="00020FDD">
        <w:tc>
          <w:tcPr>
            <w:tcW w:w="9468" w:type="dxa"/>
            <w:shd w:val="clear" w:color="auto" w:fill="D9D9D9" w:themeFill="background1" w:themeFillShade="D9"/>
          </w:tcPr>
          <w:p w14:paraId="00FA6E7E" w14:textId="77777777" w:rsidR="004F74FC" w:rsidRPr="00527E9E" w:rsidRDefault="004F74FC" w:rsidP="009026F8">
            <w:pPr>
              <w:rPr>
                <w:sz w:val="16"/>
                <w:szCs w:val="16"/>
              </w:rPr>
            </w:pPr>
            <w:r w:rsidRPr="00527E9E">
              <w:rPr>
                <w:b/>
                <w:i/>
                <w:sz w:val="16"/>
                <w:szCs w:val="16"/>
              </w:rPr>
              <w:t>Rencontre</w:t>
            </w:r>
            <w:r w:rsidRPr="00527E9E">
              <w:rPr>
                <w:sz w:val="16"/>
                <w:szCs w:val="16"/>
              </w:rPr>
              <w:t xml:space="preserve"> </w:t>
            </w:r>
            <w:r w:rsidR="009026F8" w:rsidRPr="00527E9E">
              <w:rPr>
                <w:sz w:val="16"/>
                <w:szCs w:val="16"/>
              </w:rPr>
              <w:t xml:space="preserve">nombre  </w:t>
            </w:r>
            <w:r w:rsidRPr="00527E9E">
              <w:rPr>
                <w:b/>
                <w:i/>
                <w:sz w:val="16"/>
                <w:szCs w:val="16"/>
              </w:rPr>
              <w:t>Dimensions</w:t>
            </w:r>
            <w:r w:rsidRPr="00527E9E">
              <w:rPr>
                <w:sz w:val="16"/>
                <w:szCs w:val="16"/>
              </w:rPr>
              <w:t xml:space="preserve"> </w:t>
            </w:r>
            <w:r w:rsidR="002C2ED1" w:rsidRPr="00527E9E">
              <w:rPr>
                <w:sz w:val="16"/>
                <w:szCs w:val="16"/>
              </w:rPr>
              <w:t>x</w:t>
            </w:r>
            <w:r w:rsidR="009026F8" w:rsidRPr="00527E9E">
              <w:rPr>
                <w:sz w:val="16"/>
                <w:szCs w:val="16"/>
              </w:rPr>
              <w:t xml:space="preserve"> / </w:t>
            </w:r>
            <w:r w:rsidR="002C2ED1" w:rsidRPr="00527E9E">
              <w:rPr>
                <w:sz w:val="16"/>
                <w:szCs w:val="16"/>
              </w:rPr>
              <w:t>x</w:t>
            </w:r>
            <w:r w:rsidR="009026F8" w:rsidRPr="00527E9E">
              <w:rPr>
                <w:sz w:val="16"/>
                <w:szCs w:val="16"/>
              </w:rPr>
              <w:t xml:space="preserve"> / </w:t>
            </w:r>
            <w:r w:rsidR="002C2ED1" w:rsidRPr="00527E9E">
              <w:rPr>
                <w:sz w:val="16"/>
                <w:szCs w:val="16"/>
              </w:rPr>
              <w:t>x</w:t>
            </w:r>
            <w:r w:rsidR="009026F8" w:rsidRPr="00527E9E">
              <w:rPr>
                <w:sz w:val="16"/>
                <w:szCs w:val="16"/>
              </w:rPr>
              <w:t xml:space="preserve"> / </w:t>
            </w:r>
            <w:r w:rsidR="002C2ED1" w:rsidRPr="00527E9E">
              <w:rPr>
                <w:sz w:val="16"/>
                <w:szCs w:val="16"/>
              </w:rPr>
              <w:t>x</w:t>
            </w:r>
            <w:r w:rsidR="009026F8" w:rsidRPr="00527E9E">
              <w:rPr>
                <w:sz w:val="16"/>
                <w:szCs w:val="16"/>
              </w:rPr>
              <w:t xml:space="preserve">   </w:t>
            </w:r>
            <w:r w:rsidRPr="00527E9E">
              <w:rPr>
                <w:b/>
                <w:i/>
                <w:sz w:val="16"/>
                <w:szCs w:val="16"/>
              </w:rPr>
              <w:t>Aligné</w:t>
            </w:r>
            <w:r w:rsidRPr="00527E9E">
              <w:rPr>
                <w:i/>
                <w:sz w:val="16"/>
                <w:szCs w:val="16"/>
              </w:rPr>
              <w:t xml:space="preserve"> </w:t>
            </w:r>
            <w:r w:rsidR="002C2ED1" w:rsidRPr="00527E9E">
              <w:rPr>
                <w:sz w:val="16"/>
                <w:szCs w:val="16"/>
              </w:rPr>
              <w:t>x</w:t>
            </w:r>
            <w:r w:rsidR="009026F8" w:rsidRPr="00527E9E">
              <w:rPr>
                <w:sz w:val="16"/>
                <w:szCs w:val="16"/>
              </w:rPr>
              <w:t xml:space="preserve">  </w:t>
            </w:r>
            <w:r w:rsidR="009026F8" w:rsidRPr="00527E9E">
              <w:rPr>
                <w:b/>
                <w:i/>
                <w:sz w:val="16"/>
                <w:szCs w:val="16"/>
              </w:rPr>
              <w:t>Sexe</w:t>
            </w:r>
            <w:r w:rsidR="009026F8" w:rsidRPr="00527E9E">
              <w:rPr>
                <w:i/>
                <w:sz w:val="16"/>
                <w:szCs w:val="16"/>
              </w:rPr>
              <w:t> :</w:t>
            </w:r>
            <w:r w:rsidR="009026F8" w:rsidRPr="00527E9E">
              <w:rPr>
                <w:sz w:val="16"/>
                <w:szCs w:val="16"/>
              </w:rPr>
              <w:t xml:space="preserve">  mâle / femelle  </w:t>
            </w:r>
            <w:r w:rsidR="009026F8" w:rsidRPr="00527E9E">
              <w:rPr>
                <w:b/>
                <w:i/>
                <w:sz w:val="16"/>
                <w:szCs w:val="16"/>
              </w:rPr>
              <w:t>Âge</w:t>
            </w:r>
            <w:r w:rsidR="009026F8" w:rsidRPr="00527E9E">
              <w:rPr>
                <w:i/>
                <w:sz w:val="16"/>
                <w:szCs w:val="16"/>
              </w:rPr>
              <w:t xml:space="preserve"> : </w:t>
            </w:r>
            <w:r w:rsidR="009026F8" w:rsidRPr="00527E9E">
              <w:rPr>
                <w:sz w:val="16"/>
                <w:szCs w:val="16"/>
              </w:rPr>
              <w:t>durée / adulte</w:t>
            </w:r>
          </w:p>
        </w:tc>
      </w:tr>
      <w:tr w:rsidR="00A37F52" w:rsidRPr="00527E9E" w14:paraId="78CB78FE" w14:textId="77777777" w:rsidTr="00020FDD">
        <w:tc>
          <w:tcPr>
            <w:tcW w:w="9468" w:type="dxa"/>
          </w:tcPr>
          <w:p w14:paraId="61C88DCC" w14:textId="77777777" w:rsidR="001C6B75" w:rsidRPr="00527E9E" w:rsidRDefault="00A37F52">
            <w:pPr>
              <w:rPr>
                <w:sz w:val="16"/>
                <w:szCs w:val="16"/>
              </w:rPr>
            </w:pPr>
            <w:r w:rsidRPr="00527E9E">
              <w:rPr>
                <w:b/>
                <w:i/>
                <w:sz w:val="16"/>
                <w:szCs w:val="16"/>
              </w:rPr>
              <w:t>Description</w:t>
            </w:r>
            <w:r w:rsidR="004F74FC" w:rsidRPr="00527E9E">
              <w:rPr>
                <w:b/>
                <w:i/>
                <w:sz w:val="16"/>
                <w:szCs w:val="16"/>
              </w:rPr>
              <w:t xml:space="preserve"> &amp; Origine</w:t>
            </w:r>
            <w:r w:rsidR="00A90223" w:rsidRPr="00527E9E">
              <w:rPr>
                <w:i/>
                <w:sz w:val="16"/>
                <w:szCs w:val="16"/>
              </w:rPr>
              <w:t xml:space="preserve"> &gt; </w:t>
            </w:r>
            <w:r w:rsidRPr="00527E9E">
              <w:rPr>
                <w:sz w:val="16"/>
                <w:szCs w:val="16"/>
              </w:rPr>
              <w:t xml:space="preserve"> </w:t>
            </w:r>
            <w:r w:rsidR="002C2ED1" w:rsidRPr="00527E9E">
              <w:rPr>
                <w:sz w:val="16"/>
                <w:szCs w:val="16"/>
              </w:rPr>
              <w:t>x</w:t>
            </w:r>
          </w:p>
          <w:p w14:paraId="65F4BB8A" w14:textId="77777777" w:rsidR="009026F8" w:rsidRPr="00527E9E" w:rsidRDefault="009026F8" w:rsidP="009026F8">
            <w:pPr>
              <w:rPr>
                <w:sz w:val="16"/>
                <w:szCs w:val="16"/>
              </w:rPr>
            </w:pPr>
            <w:r w:rsidRPr="00527E9E">
              <w:rPr>
                <w:sz w:val="16"/>
                <w:szCs w:val="16"/>
              </w:rPr>
              <w:t xml:space="preserve">REP – </w:t>
            </w:r>
            <w:r w:rsidR="0036524D" w:rsidRPr="00527E9E">
              <w:rPr>
                <w:sz w:val="16"/>
                <w:szCs w:val="16"/>
              </w:rPr>
              <w:t xml:space="preserve">mode de </w:t>
            </w:r>
            <w:r w:rsidRPr="00527E9E">
              <w:rPr>
                <w:sz w:val="16"/>
                <w:szCs w:val="16"/>
              </w:rPr>
              <w:t>reproduction</w:t>
            </w:r>
          </w:p>
        </w:tc>
      </w:tr>
      <w:tr w:rsidR="00A37F52" w:rsidRPr="00527E9E" w14:paraId="3B636BCF" w14:textId="77777777" w:rsidTr="00020FDD">
        <w:tc>
          <w:tcPr>
            <w:tcW w:w="9468" w:type="dxa"/>
            <w:shd w:val="clear" w:color="auto" w:fill="D6E3BC" w:themeFill="accent3" w:themeFillTint="66"/>
          </w:tcPr>
          <w:p w14:paraId="30ED9CA3" w14:textId="77777777" w:rsidR="00E50552" w:rsidRPr="00527E9E" w:rsidRDefault="00A37F52" w:rsidP="009026F8">
            <w:pPr>
              <w:rPr>
                <w:i/>
                <w:sz w:val="16"/>
                <w:szCs w:val="16"/>
              </w:rPr>
            </w:pPr>
            <w:r w:rsidRPr="00527E9E">
              <w:rPr>
                <w:b/>
                <w:i/>
                <w:sz w:val="16"/>
                <w:szCs w:val="16"/>
              </w:rPr>
              <w:t>Milieu</w:t>
            </w:r>
            <w:r w:rsidR="004F74FC" w:rsidRPr="00527E9E">
              <w:rPr>
                <w:b/>
                <w:i/>
                <w:sz w:val="16"/>
                <w:szCs w:val="16"/>
              </w:rPr>
              <w:t>, Mode de vie, Nourritures</w:t>
            </w:r>
            <w:r w:rsidR="00025EC5" w:rsidRPr="00527E9E">
              <w:rPr>
                <w:i/>
                <w:sz w:val="16"/>
                <w:szCs w:val="16"/>
              </w:rPr>
              <w:t xml:space="preserve"> &gt; </w:t>
            </w:r>
            <w:r w:rsidR="009026F8" w:rsidRPr="00527E9E">
              <w:rPr>
                <w:i/>
                <w:sz w:val="16"/>
                <w:szCs w:val="16"/>
              </w:rPr>
              <w:t>mode de vie – terrain – lieu de vie</w:t>
            </w:r>
          </w:p>
          <w:p w14:paraId="269EF681" w14:textId="77777777" w:rsidR="00873C2D" w:rsidRPr="00527E9E" w:rsidRDefault="00873C2D" w:rsidP="00873C2D">
            <w:pPr>
              <w:rPr>
                <w:i/>
                <w:sz w:val="16"/>
                <w:szCs w:val="16"/>
              </w:rPr>
            </w:pPr>
            <w:r w:rsidRPr="00527E9E">
              <w:rPr>
                <w:i/>
                <w:sz w:val="16"/>
                <w:szCs w:val="16"/>
              </w:rPr>
              <w:t>Détails</w:t>
            </w:r>
          </w:p>
        </w:tc>
      </w:tr>
      <w:tr w:rsidR="00A37F52" w:rsidRPr="00527E9E" w14:paraId="596B5433" w14:textId="77777777" w:rsidTr="00020FDD">
        <w:tc>
          <w:tcPr>
            <w:tcW w:w="9468" w:type="dxa"/>
          </w:tcPr>
          <w:p w14:paraId="702BBFD5" w14:textId="77777777" w:rsidR="00A37F52" w:rsidRPr="00527E9E" w:rsidRDefault="00A37F52" w:rsidP="00873C2D">
            <w:pPr>
              <w:rPr>
                <w:sz w:val="16"/>
                <w:szCs w:val="16"/>
              </w:rPr>
            </w:pPr>
            <w:r w:rsidRPr="00527E9E">
              <w:rPr>
                <w:b/>
                <w:i/>
                <w:sz w:val="16"/>
                <w:szCs w:val="16"/>
              </w:rPr>
              <w:t>Attitude</w:t>
            </w:r>
            <w:r w:rsidRPr="00527E9E">
              <w:rPr>
                <w:i/>
                <w:sz w:val="16"/>
                <w:szCs w:val="16"/>
              </w:rPr>
              <w:t xml:space="preserve"> </w:t>
            </w:r>
            <w:r w:rsidR="00A90223" w:rsidRPr="00527E9E">
              <w:rPr>
                <w:i/>
                <w:sz w:val="16"/>
                <w:szCs w:val="16"/>
              </w:rPr>
              <w:t xml:space="preserve">&gt; </w:t>
            </w:r>
            <w:r w:rsidR="009026F8" w:rsidRPr="00527E9E">
              <w:rPr>
                <w:sz w:val="16"/>
                <w:szCs w:val="16"/>
              </w:rPr>
              <w:t>attitudes générales</w:t>
            </w:r>
            <w:r w:rsidR="0036524D" w:rsidRPr="00527E9E">
              <w:rPr>
                <w:sz w:val="16"/>
                <w:szCs w:val="16"/>
              </w:rPr>
              <w:t xml:space="preserve">, comment se voient-elles </w:t>
            </w:r>
            <w:r w:rsidR="00236D25" w:rsidRPr="00527E9E">
              <w:rPr>
                <w:sz w:val="16"/>
                <w:szCs w:val="16"/>
              </w:rPr>
              <w:tab/>
            </w:r>
            <w:r w:rsidR="00236D25" w:rsidRPr="00527E9E">
              <w:rPr>
                <w:sz w:val="16"/>
                <w:szCs w:val="16"/>
              </w:rPr>
              <w:tab/>
            </w:r>
          </w:p>
        </w:tc>
      </w:tr>
      <w:tr w:rsidR="00E50552" w:rsidRPr="00527E9E" w14:paraId="74E669AA" w14:textId="77777777" w:rsidTr="00020FDD">
        <w:tc>
          <w:tcPr>
            <w:tcW w:w="9468" w:type="dxa"/>
            <w:shd w:val="clear" w:color="auto" w:fill="D9D9D9" w:themeFill="background1" w:themeFillShade="D9"/>
          </w:tcPr>
          <w:p w14:paraId="058A1241" w14:textId="77777777" w:rsidR="00873C2D" w:rsidRPr="00527E9E" w:rsidRDefault="00E50552" w:rsidP="0092558E">
            <w:pPr>
              <w:rPr>
                <w:i/>
                <w:sz w:val="16"/>
                <w:szCs w:val="16"/>
              </w:rPr>
            </w:pPr>
            <w:r w:rsidRPr="00527E9E">
              <w:rPr>
                <w:b/>
                <w:i/>
                <w:sz w:val="16"/>
                <w:szCs w:val="16"/>
              </w:rPr>
              <w:t>Société</w:t>
            </w:r>
            <w:r w:rsidRPr="00527E9E">
              <w:rPr>
                <w:i/>
                <w:sz w:val="16"/>
                <w:szCs w:val="16"/>
              </w:rPr>
              <w:t xml:space="preserve"> &gt; </w:t>
            </w:r>
            <w:r w:rsidRPr="00527E9E">
              <w:rPr>
                <w:b/>
                <w:i/>
                <w:sz w:val="16"/>
                <w:szCs w:val="16"/>
              </w:rPr>
              <w:t>Con</w:t>
            </w:r>
            <w:r w:rsidR="004F74FC" w:rsidRPr="00527E9E">
              <w:rPr>
                <w:i/>
                <w:sz w:val="16"/>
                <w:szCs w:val="16"/>
              </w:rPr>
              <w:t>struction</w:t>
            </w:r>
            <w:r w:rsidR="00873C2D" w:rsidRPr="00527E9E">
              <w:rPr>
                <w:i/>
                <w:sz w:val="16"/>
                <w:szCs w:val="16"/>
              </w:rPr>
              <w:t xml:space="preserve">= </w:t>
            </w:r>
            <w:r w:rsidR="0036524D" w:rsidRPr="00527E9E">
              <w:rPr>
                <w:i/>
                <w:sz w:val="16"/>
                <w:szCs w:val="16"/>
              </w:rPr>
              <w:t>type et forme</w:t>
            </w:r>
          </w:p>
          <w:p w14:paraId="1CEB0668" w14:textId="77777777" w:rsidR="00873C2D" w:rsidRPr="00527E9E" w:rsidRDefault="004F74FC" w:rsidP="00873C2D">
            <w:pPr>
              <w:rPr>
                <w:i/>
                <w:sz w:val="16"/>
                <w:szCs w:val="16"/>
              </w:rPr>
            </w:pPr>
            <w:r w:rsidRPr="00527E9E">
              <w:rPr>
                <w:b/>
                <w:i/>
                <w:sz w:val="16"/>
                <w:szCs w:val="16"/>
              </w:rPr>
              <w:t>Fab</w:t>
            </w:r>
            <w:r w:rsidRPr="00527E9E">
              <w:rPr>
                <w:i/>
                <w:sz w:val="16"/>
                <w:szCs w:val="16"/>
              </w:rPr>
              <w:t>rication</w:t>
            </w:r>
            <w:r w:rsidR="00873C2D" w:rsidRPr="00527E9E">
              <w:rPr>
                <w:i/>
                <w:sz w:val="16"/>
                <w:szCs w:val="16"/>
              </w:rPr>
              <w:t xml:space="preserve"> = production</w:t>
            </w:r>
            <w:r w:rsidR="0036524D" w:rsidRPr="00527E9E">
              <w:rPr>
                <w:i/>
                <w:sz w:val="16"/>
                <w:szCs w:val="16"/>
              </w:rPr>
              <w:t xml:space="preserve"> d’objet, type et forme</w:t>
            </w:r>
          </w:p>
          <w:p w14:paraId="7F617F7F" w14:textId="77777777" w:rsidR="00873C2D" w:rsidRPr="00527E9E" w:rsidRDefault="004F74FC" w:rsidP="00873C2D">
            <w:pPr>
              <w:rPr>
                <w:i/>
                <w:sz w:val="16"/>
                <w:szCs w:val="16"/>
              </w:rPr>
            </w:pPr>
            <w:r w:rsidRPr="00527E9E">
              <w:rPr>
                <w:b/>
                <w:i/>
                <w:sz w:val="16"/>
                <w:szCs w:val="16"/>
              </w:rPr>
              <w:t>Hab</w:t>
            </w:r>
            <w:r w:rsidRPr="00527E9E">
              <w:rPr>
                <w:i/>
                <w:sz w:val="16"/>
                <w:szCs w:val="16"/>
              </w:rPr>
              <w:t>itat</w:t>
            </w:r>
            <w:r w:rsidR="00873C2D" w:rsidRPr="00527E9E">
              <w:rPr>
                <w:i/>
                <w:sz w:val="16"/>
                <w:szCs w:val="16"/>
              </w:rPr>
              <w:t xml:space="preserve"> = type et forme</w:t>
            </w:r>
          </w:p>
          <w:p w14:paraId="5A65226C" w14:textId="77777777" w:rsidR="00E50552" w:rsidRPr="00527E9E" w:rsidRDefault="004F74FC" w:rsidP="00873C2D">
            <w:pPr>
              <w:rPr>
                <w:i/>
                <w:sz w:val="16"/>
                <w:szCs w:val="16"/>
              </w:rPr>
            </w:pPr>
            <w:r w:rsidRPr="00527E9E">
              <w:rPr>
                <w:b/>
                <w:i/>
                <w:sz w:val="16"/>
                <w:szCs w:val="16"/>
              </w:rPr>
              <w:t>Soc</w:t>
            </w:r>
            <w:r w:rsidRPr="00527E9E">
              <w:rPr>
                <w:i/>
                <w:sz w:val="16"/>
                <w:szCs w:val="16"/>
              </w:rPr>
              <w:t xml:space="preserve">iété </w:t>
            </w:r>
            <w:r w:rsidR="00E50552" w:rsidRPr="00527E9E">
              <w:rPr>
                <w:i/>
                <w:sz w:val="16"/>
                <w:szCs w:val="16"/>
              </w:rPr>
              <w:t xml:space="preserve">= </w:t>
            </w:r>
            <w:r w:rsidR="0036524D" w:rsidRPr="00527E9E">
              <w:rPr>
                <w:i/>
                <w:sz w:val="16"/>
                <w:szCs w:val="16"/>
              </w:rPr>
              <w:t xml:space="preserve">mode de </w:t>
            </w:r>
            <w:r w:rsidR="00873C2D" w:rsidRPr="00527E9E">
              <w:rPr>
                <w:i/>
                <w:sz w:val="16"/>
                <w:szCs w:val="16"/>
              </w:rPr>
              <w:t>vie en société</w:t>
            </w:r>
            <w:r w:rsidR="0036524D" w:rsidRPr="00527E9E">
              <w:rPr>
                <w:i/>
                <w:sz w:val="16"/>
                <w:szCs w:val="16"/>
              </w:rPr>
              <w:t>, généralités</w:t>
            </w:r>
          </w:p>
        </w:tc>
      </w:tr>
      <w:tr w:rsidR="00873C2D" w:rsidRPr="00F70B87" w14:paraId="683EC451" w14:textId="77777777" w:rsidTr="00020FDD">
        <w:tc>
          <w:tcPr>
            <w:tcW w:w="9468" w:type="dxa"/>
          </w:tcPr>
          <w:p w14:paraId="46709632" w14:textId="77777777" w:rsidR="00873C2D" w:rsidRPr="004F6588" w:rsidRDefault="00873C2D" w:rsidP="00873C2D">
            <w:pPr>
              <w:rPr>
                <w:sz w:val="16"/>
                <w:szCs w:val="16"/>
                <w:lang w:val="en-US"/>
              </w:rPr>
            </w:pPr>
            <w:r w:rsidRPr="004F6588">
              <w:rPr>
                <w:b/>
                <w:sz w:val="16"/>
                <w:szCs w:val="16"/>
                <w:lang w:val="en-US"/>
              </w:rPr>
              <w:t>F</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En</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D</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A</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I</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V</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E</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Em</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C</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Ap</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FoR</w:t>
            </w:r>
            <w:r w:rsidRPr="004F6588">
              <w:rPr>
                <w:sz w:val="16"/>
                <w:szCs w:val="16"/>
                <w:lang w:val="en-US"/>
              </w:rPr>
              <w:t xml:space="preserve"> </w:t>
            </w:r>
            <w:r w:rsidR="002C2ED1" w:rsidRPr="004F6588">
              <w:rPr>
                <w:sz w:val="16"/>
                <w:szCs w:val="16"/>
                <w:lang w:val="en-US"/>
              </w:rPr>
              <w:t>x</w:t>
            </w:r>
            <w:r w:rsidRPr="004F6588">
              <w:rPr>
                <w:sz w:val="16"/>
                <w:szCs w:val="16"/>
                <w:lang w:val="en-US"/>
              </w:rPr>
              <w:tab/>
            </w:r>
            <w:r w:rsidRPr="004F6588">
              <w:rPr>
                <w:b/>
                <w:sz w:val="16"/>
                <w:szCs w:val="16"/>
                <w:lang w:val="en-US"/>
              </w:rPr>
              <w:t>CoR</w:t>
            </w:r>
            <w:r w:rsidRPr="004F6588">
              <w:rPr>
                <w:sz w:val="16"/>
                <w:szCs w:val="16"/>
                <w:lang w:val="en-US"/>
              </w:rPr>
              <w:t xml:space="preserve"> </w:t>
            </w:r>
            <w:r w:rsidR="002C2ED1" w:rsidRPr="004F6588">
              <w:rPr>
                <w:sz w:val="16"/>
                <w:szCs w:val="16"/>
                <w:lang w:val="en-US"/>
              </w:rPr>
              <w:t>x</w:t>
            </w:r>
          </w:p>
        </w:tc>
      </w:tr>
      <w:tr w:rsidR="00E50552" w:rsidRPr="00F70B87" w14:paraId="7C192202" w14:textId="77777777" w:rsidTr="00020FDD">
        <w:tc>
          <w:tcPr>
            <w:tcW w:w="9468" w:type="dxa"/>
            <w:shd w:val="clear" w:color="auto" w:fill="FDE9D9" w:themeFill="accent6" w:themeFillTint="33"/>
          </w:tcPr>
          <w:p w14:paraId="4AFE548E" w14:textId="77777777" w:rsidR="009026F8" w:rsidRPr="00527E9E" w:rsidRDefault="009F5096" w:rsidP="00E50552">
            <w:pPr>
              <w:rPr>
                <w:sz w:val="16"/>
                <w:szCs w:val="16"/>
              </w:rPr>
            </w:pPr>
            <w:r w:rsidRPr="00527E9E">
              <w:rPr>
                <w:b/>
                <w:sz w:val="16"/>
                <w:szCs w:val="16"/>
              </w:rPr>
              <w:t>NEC</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NE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AR</w:t>
            </w:r>
            <w:r w:rsidRPr="00527E9E">
              <w:rPr>
                <w:sz w:val="16"/>
                <w:szCs w:val="16"/>
              </w:rPr>
              <w:t xml:space="preserve">  </w:t>
            </w:r>
            <w:r w:rsidR="00873C2D" w:rsidRPr="00527E9E">
              <w:rPr>
                <w:sz w:val="16"/>
                <w:szCs w:val="16"/>
              </w:rPr>
              <w:t>armure</w:t>
            </w:r>
            <w:r w:rsidRPr="00527E9E">
              <w:rPr>
                <w:sz w:val="16"/>
                <w:szCs w:val="16"/>
              </w:rPr>
              <w:t xml:space="preserve">(zones)    </w:t>
            </w:r>
            <w:r w:rsidRPr="00527E9E">
              <w:rPr>
                <w:b/>
                <w:sz w:val="16"/>
                <w:szCs w:val="16"/>
              </w:rPr>
              <w:t>Attaques</w:t>
            </w:r>
            <w:r w:rsidRPr="00527E9E">
              <w:rPr>
                <w:sz w:val="16"/>
                <w:szCs w:val="16"/>
              </w:rPr>
              <w:t xml:space="preserve"> type1-</w:t>
            </w:r>
            <w:r w:rsidR="002C2ED1" w:rsidRPr="00527E9E">
              <w:rPr>
                <w:sz w:val="16"/>
                <w:szCs w:val="16"/>
              </w:rPr>
              <w:t>x</w:t>
            </w:r>
            <w:r w:rsidRPr="00527E9E">
              <w:rPr>
                <w:sz w:val="16"/>
                <w:szCs w:val="16"/>
              </w:rPr>
              <w:t>(+</w:t>
            </w:r>
            <w:r w:rsidR="009026F8" w:rsidRPr="00527E9E">
              <w:rPr>
                <w:sz w:val="16"/>
                <w:szCs w:val="16"/>
              </w:rPr>
              <w:t>Y</w:t>
            </w:r>
            <w:r w:rsidRPr="00527E9E">
              <w:rPr>
                <w:sz w:val="16"/>
                <w:szCs w:val="16"/>
              </w:rPr>
              <w:t>) type2-</w:t>
            </w:r>
            <w:r w:rsidR="002C2ED1" w:rsidRPr="00527E9E">
              <w:rPr>
                <w:sz w:val="16"/>
                <w:szCs w:val="16"/>
              </w:rPr>
              <w:t>x</w:t>
            </w:r>
            <w:r w:rsidRPr="00527E9E">
              <w:rPr>
                <w:sz w:val="16"/>
                <w:szCs w:val="16"/>
              </w:rPr>
              <w:t>(+</w:t>
            </w:r>
            <w:r w:rsidR="009026F8" w:rsidRPr="00527E9E">
              <w:rPr>
                <w:sz w:val="16"/>
                <w:szCs w:val="16"/>
              </w:rPr>
              <w:t>Y</w:t>
            </w:r>
            <w:r w:rsidRPr="00527E9E">
              <w:rPr>
                <w:sz w:val="16"/>
                <w:szCs w:val="16"/>
              </w:rPr>
              <w:t xml:space="preserve">) </w:t>
            </w:r>
            <w:r w:rsidR="00E50552" w:rsidRPr="00527E9E">
              <w:rPr>
                <w:b/>
                <w:sz w:val="16"/>
                <w:szCs w:val="16"/>
              </w:rPr>
              <w:t>VO</w:t>
            </w:r>
            <w:r w:rsidR="00E50552" w:rsidRPr="00527E9E">
              <w:rPr>
                <w:sz w:val="16"/>
                <w:szCs w:val="16"/>
              </w:rPr>
              <w:t xml:space="preserve"> </w:t>
            </w:r>
            <w:r w:rsidR="002C2ED1" w:rsidRPr="00527E9E">
              <w:rPr>
                <w:sz w:val="16"/>
                <w:szCs w:val="16"/>
              </w:rPr>
              <w:t>x</w:t>
            </w:r>
            <w:r w:rsidRPr="00527E9E">
              <w:rPr>
                <w:sz w:val="16"/>
                <w:szCs w:val="16"/>
              </w:rPr>
              <w:t xml:space="preserve">   </w:t>
            </w:r>
            <w:r w:rsidR="00E50552" w:rsidRPr="00527E9E">
              <w:rPr>
                <w:b/>
                <w:sz w:val="16"/>
                <w:szCs w:val="16"/>
              </w:rPr>
              <w:t>VD</w:t>
            </w:r>
            <w:r w:rsidR="00E50552" w:rsidRPr="00527E9E">
              <w:rPr>
                <w:sz w:val="16"/>
                <w:szCs w:val="16"/>
              </w:rPr>
              <w:t xml:space="preserve"> </w:t>
            </w:r>
            <w:r w:rsidR="002C2ED1" w:rsidRPr="00527E9E">
              <w:rPr>
                <w:sz w:val="16"/>
                <w:szCs w:val="16"/>
              </w:rPr>
              <w:t>x</w:t>
            </w:r>
            <w:r w:rsidRPr="00527E9E">
              <w:rPr>
                <w:sz w:val="16"/>
                <w:szCs w:val="16"/>
              </w:rPr>
              <w:t xml:space="preserve">   </w:t>
            </w:r>
            <w:r w:rsidR="00E50552" w:rsidRPr="00527E9E">
              <w:rPr>
                <w:b/>
                <w:sz w:val="16"/>
                <w:szCs w:val="16"/>
              </w:rPr>
              <w:t>PdC</w:t>
            </w:r>
            <w:r w:rsidR="00E50552" w:rsidRPr="00527E9E">
              <w:rPr>
                <w:sz w:val="16"/>
                <w:szCs w:val="16"/>
              </w:rPr>
              <w:t xml:space="preserve"> </w:t>
            </w:r>
            <w:r w:rsidR="002C2ED1" w:rsidRPr="00527E9E">
              <w:rPr>
                <w:sz w:val="16"/>
                <w:szCs w:val="16"/>
              </w:rPr>
              <w:t>x</w:t>
            </w:r>
            <w:r w:rsidRPr="00527E9E">
              <w:rPr>
                <w:sz w:val="16"/>
                <w:szCs w:val="16"/>
              </w:rPr>
              <w:t xml:space="preserve">   </w:t>
            </w:r>
            <w:r w:rsidR="00E50552" w:rsidRPr="00527E9E">
              <w:rPr>
                <w:b/>
                <w:sz w:val="16"/>
                <w:szCs w:val="16"/>
              </w:rPr>
              <w:t>RM</w:t>
            </w:r>
            <w:r w:rsidR="00E50552" w:rsidRPr="00527E9E">
              <w:rPr>
                <w:sz w:val="16"/>
                <w:szCs w:val="16"/>
              </w:rPr>
              <w:t xml:space="preserve"> </w:t>
            </w:r>
            <w:r w:rsidR="002C2ED1" w:rsidRPr="00527E9E">
              <w:rPr>
                <w:sz w:val="16"/>
                <w:szCs w:val="16"/>
              </w:rPr>
              <w:t>x</w:t>
            </w:r>
            <w:r w:rsidR="00E50552" w:rsidRPr="00527E9E">
              <w:rPr>
                <w:sz w:val="16"/>
                <w:szCs w:val="16"/>
              </w:rPr>
              <w:t xml:space="preserve"> </w:t>
            </w:r>
            <w:r w:rsidRPr="00527E9E">
              <w:rPr>
                <w:sz w:val="16"/>
                <w:szCs w:val="16"/>
              </w:rPr>
              <w:t xml:space="preserve">   </w:t>
            </w:r>
            <w:r w:rsidR="009026F8" w:rsidRPr="00527E9E">
              <w:rPr>
                <w:b/>
                <w:sz w:val="16"/>
                <w:szCs w:val="16"/>
              </w:rPr>
              <w:t>VIT</w:t>
            </w:r>
            <w:r w:rsidR="009026F8" w:rsidRPr="00527E9E">
              <w:rPr>
                <w:sz w:val="16"/>
                <w:szCs w:val="16"/>
              </w:rPr>
              <w:t xml:space="preserve"> </w:t>
            </w:r>
            <w:r w:rsidR="002C2ED1" w:rsidRPr="00527E9E">
              <w:rPr>
                <w:sz w:val="16"/>
                <w:szCs w:val="16"/>
              </w:rPr>
              <w:t>x</w:t>
            </w:r>
          </w:p>
          <w:p w14:paraId="19FEB277" w14:textId="77777777" w:rsidR="00E50552" w:rsidRPr="00527E9E" w:rsidRDefault="009F5096" w:rsidP="009F5096">
            <w:pPr>
              <w:rPr>
                <w:sz w:val="16"/>
                <w:szCs w:val="16"/>
              </w:rPr>
            </w:pPr>
            <w:r w:rsidRPr="00527E9E">
              <w:rPr>
                <w:b/>
                <w:sz w:val="16"/>
                <w:szCs w:val="16"/>
              </w:rPr>
              <w:t>MVp</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Charge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Embu</w:t>
            </w:r>
            <w:r w:rsidRPr="00527E9E">
              <w:rPr>
                <w:sz w:val="16"/>
                <w:szCs w:val="16"/>
              </w:rPr>
              <w:t xml:space="preserve">scade </w:t>
            </w:r>
            <w:r w:rsidR="002C2ED1" w:rsidRPr="00527E9E">
              <w:rPr>
                <w:sz w:val="16"/>
                <w:szCs w:val="16"/>
              </w:rPr>
              <w:t>x</w:t>
            </w:r>
            <w:r w:rsidRPr="00527E9E">
              <w:rPr>
                <w:sz w:val="16"/>
                <w:szCs w:val="16"/>
              </w:rPr>
              <w:t xml:space="preserve">   </w:t>
            </w:r>
            <w:r w:rsidRPr="00527E9E">
              <w:rPr>
                <w:b/>
                <w:sz w:val="16"/>
                <w:szCs w:val="16"/>
              </w:rPr>
              <w:t>Esqui</w:t>
            </w:r>
            <w:r w:rsidRPr="00527E9E">
              <w:rPr>
                <w:sz w:val="16"/>
                <w:szCs w:val="16"/>
              </w:rPr>
              <w:t xml:space="preserve">ve </w:t>
            </w:r>
            <w:r w:rsidR="002C2ED1" w:rsidRPr="00527E9E">
              <w:rPr>
                <w:sz w:val="16"/>
                <w:szCs w:val="16"/>
              </w:rPr>
              <w:t>x</w:t>
            </w:r>
            <w:r w:rsidRPr="00527E9E">
              <w:rPr>
                <w:sz w:val="16"/>
                <w:szCs w:val="16"/>
              </w:rPr>
              <w:t xml:space="preserve">    </w:t>
            </w:r>
            <w:r w:rsidRPr="00527E9E">
              <w:rPr>
                <w:b/>
                <w:sz w:val="16"/>
                <w:szCs w:val="16"/>
              </w:rPr>
              <w:t>Fuite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Mêlée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Réa</w:t>
            </w:r>
            <w:r w:rsidR="009026F8" w:rsidRPr="00527E9E">
              <w:rPr>
                <w:b/>
                <w:sz w:val="16"/>
                <w:szCs w:val="16"/>
              </w:rPr>
              <w:t>ct</w:t>
            </w:r>
            <w:r w:rsidR="009026F8" w:rsidRPr="00527E9E">
              <w:rPr>
                <w:sz w:val="16"/>
                <w:szCs w:val="16"/>
              </w:rPr>
              <w:t>ion</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Résis</w:t>
            </w:r>
            <w:r w:rsidR="009026F8" w:rsidRPr="00527E9E">
              <w:rPr>
                <w:b/>
                <w:sz w:val="16"/>
                <w:szCs w:val="16"/>
              </w:rPr>
              <w:t>t</w:t>
            </w:r>
            <w:r w:rsidR="009026F8" w:rsidRPr="00527E9E">
              <w:rPr>
                <w:sz w:val="16"/>
                <w:szCs w:val="16"/>
              </w:rPr>
              <w:t>ance</w:t>
            </w:r>
            <w:r w:rsidRPr="00527E9E">
              <w:rPr>
                <w:sz w:val="16"/>
                <w:szCs w:val="16"/>
              </w:rPr>
              <w:t xml:space="preserve"> </w:t>
            </w:r>
            <w:r w:rsidR="002C2ED1" w:rsidRPr="00527E9E">
              <w:rPr>
                <w:sz w:val="16"/>
                <w:szCs w:val="16"/>
              </w:rPr>
              <w:t>x</w:t>
            </w:r>
            <w:r w:rsidR="009026F8" w:rsidRPr="00527E9E">
              <w:rPr>
                <w:sz w:val="16"/>
                <w:szCs w:val="16"/>
              </w:rPr>
              <w:t xml:space="preserve"> </w:t>
            </w:r>
            <w:r w:rsidR="009026F8" w:rsidRPr="00527E9E">
              <w:rPr>
                <w:b/>
                <w:sz w:val="16"/>
                <w:szCs w:val="16"/>
              </w:rPr>
              <w:t>CS</w:t>
            </w:r>
            <w:r w:rsidR="009026F8" w:rsidRPr="00527E9E">
              <w:rPr>
                <w:sz w:val="16"/>
                <w:szCs w:val="16"/>
              </w:rPr>
              <w:t xml:space="preserve"> </w:t>
            </w:r>
            <w:r w:rsidR="002C2ED1" w:rsidRPr="00527E9E">
              <w:rPr>
                <w:sz w:val="16"/>
                <w:szCs w:val="16"/>
              </w:rPr>
              <w:t>x</w:t>
            </w:r>
            <w:r w:rsidR="009026F8" w:rsidRPr="00527E9E">
              <w:rPr>
                <w:sz w:val="16"/>
                <w:szCs w:val="16"/>
              </w:rPr>
              <w:t xml:space="preserve">    </w:t>
            </w:r>
          </w:p>
          <w:p w14:paraId="5B1141C4" w14:textId="77777777" w:rsidR="004E2098" w:rsidRPr="00527E9E" w:rsidRDefault="0036524D" w:rsidP="009F5096">
            <w:pPr>
              <w:rPr>
                <w:sz w:val="16"/>
                <w:szCs w:val="16"/>
              </w:rPr>
            </w:pPr>
            <w:r w:rsidRPr="00527E9E">
              <w:rPr>
                <w:rFonts w:asciiTheme="minorHAnsi" w:hAnsiTheme="minorHAnsi"/>
                <w:b/>
                <w:szCs w:val="18"/>
              </w:rPr>
              <w:t xml:space="preserve">Niveaux Blessures </w:t>
            </w:r>
            <w:r w:rsidR="00873C2D" w:rsidRPr="00527E9E">
              <w:rPr>
                <w:rFonts w:asciiTheme="minorHAnsi" w:hAnsiTheme="minorHAnsi"/>
                <w:b/>
                <w:szCs w:val="18"/>
              </w:rPr>
              <w:t xml:space="preserve">N1/N2/N3 : </w:t>
            </w:r>
            <w:r w:rsidR="004E2098" w:rsidRPr="00527E9E">
              <w:rPr>
                <w:b/>
                <w:sz w:val="16"/>
                <w:szCs w:val="16"/>
              </w:rPr>
              <w:t>Th</w:t>
            </w:r>
            <w:r w:rsidR="004E2098" w:rsidRPr="00527E9E">
              <w:rPr>
                <w:sz w:val="16"/>
                <w:szCs w:val="16"/>
              </w:rPr>
              <w:t xml:space="preserve"> </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 xml:space="preserve">    </w:t>
            </w:r>
            <w:r w:rsidR="004E2098" w:rsidRPr="00527E9E">
              <w:rPr>
                <w:b/>
                <w:sz w:val="16"/>
                <w:szCs w:val="16"/>
              </w:rPr>
              <w:t>T/V/B/J</w:t>
            </w:r>
            <w:r w:rsidR="004E2098" w:rsidRPr="00527E9E">
              <w:rPr>
                <w:sz w:val="16"/>
                <w:szCs w:val="16"/>
              </w:rPr>
              <w:t xml:space="preserve"> </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 xml:space="preserve">    </w:t>
            </w:r>
            <w:r w:rsidR="004E2098" w:rsidRPr="00527E9E">
              <w:rPr>
                <w:b/>
                <w:sz w:val="16"/>
                <w:szCs w:val="16"/>
              </w:rPr>
              <w:t>M/P</w:t>
            </w:r>
            <w:r w:rsidR="004E2098" w:rsidRPr="00527E9E">
              <w:rPr>
                <w:sz w:val="16"/>
                <w:szCs w:val="16"/>
              </w:rPr>
              <w:t xml:space="preserve"> </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w:t>
            </w:r>
            <w:r w:rsidR="002C2ED1" w:rsidRPr="00527E9E">
              <w:rPr>
                <w:sz w:val="16"/>
                <w:szCs w:val="16"/>
              </w:rPr>
              <w:t>x</w:t>
            </w:r>
            <w:r w:rsidR="004E2098" w:rsidRPr="00527E9E">
              <w:rPr>
                <w:sz w:val="16"/>
                <w:szCs w:val="16"/>
              </w:rPr>
              <w:t xml:space="preserve">    FoR </w:t>
            </w:r>
            <w:r w:rsidR="002C2ED1" w:rsidRPr="00527E9E">
              <w:rPr>
                <w:sz w:val="16"/>
                <w:szCs w:val="16"/>
              </w:rPr>
              <w:t>x</w:t>
            </w:r>
            <w:r w:rsidR="004E2098" w:rsidRPr="00527E9E">
              <w:rPr>
                <w:sz w:val="16"/>
                <w:szCs w:val="16"/>
              </w:rPr>
              <w:t xml:space="preserve">    CoR </w:t>
            </w:r>
            <w:r w:rsidR="002C2ED1" w:rsidRPr="00527E9E">
              <w:rPr>
                <w:sz w:val="16"/>
                <w:szCs w:val="16"/>
              </w:rPr>
              <w:t>x</w:t>
            </w:r>
            <w:r w:rsidR="004E2098" w:rsidRPr="00527E9E">
              <w:rPr>
                <w:sz w:val="16"/>
                <w:szCs w:val="16"/>
              </w:rPr>
              <w:t xml:space="preserve">    </w:t>
            </w:r>
          </w:p>
          <w:p w14:paraId="4014E16E" w14:textId="77777777" w:rsidR="00873C2D" w:rsidRPr="004F6588" w:rsidRDefault="00873C2D" w:rsidP="00873C2D">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tc>
      </w:tr>
      <w:tr w:rsidR="009F5096" w:rsidRPr="00527E9E" w14:paraId="422EA0B6" w14:textId="77777777" w:rsidTr="00020FDD">
        <w:tc>
          <w:tcPr>
            <w:tcW w:w="9468" w:type="dxa"/>
            <w:shd w:val="clear" w:color="auto" w:fill="B6DDE8" w:themeFill="accent5" w:themeFillTint="66"/>
          </w:tcPr>
          <w:p w14:paraId="6B3A99E4" w14:textId="77777777" w:rsidR="009F5096" w:rsidRPr="00527E9E" w:rsidRDefault="009F5096" w:rsidP="00873C2D">
            <w:pPr>
              <w:rPr>
                <w:sz w:val="16"/>
                <w:szCs w:val="16"/>
              </w:rPr>
            </w:pPr>
            <w:r w:rsidRPr="00527E9E">
              <w:rPr>
                <w:b/>
                <w:sz w:val="16"/>
                <w:szCs w:val="16"/>
              </w:rPr>
              <w:t>NEM</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NE</w:t>
            </w:r>
            <w:r w:rsidRPr="00527E9E">
              <w:rPr>
                <w:sz w:val="16"/>
                <w:szCs w:val="16"/>
              </w:rPr>
              <w:t xml:space="preserve"> </w:t>
            </w:r>
            <w:r w:rsidR="002C2ED1" w:rsidRPr="00527E9E">
              <w:rPr>
                <w:sz w:val="16"/>
                <w:szCs w:val="16"/>
              </w:rPr>
              <w:t>x</w:t>
            </w:r>
            <w:r w:rsidRPr="00527E9E">
              <w:rPr>
                <w:sz w:val="16"/>
                <w:szCs w:val="16"/>
              </w:rPr>
              <w:t xml:space="preserve">    </w:t>
            </w:r>
            <w:r w:rsidR="00F537D1" w:rsidRPr="00527E9E">
              <w:rPr>
                <w:b/>
                <w:sz w:val="16"/>
                <w:szCs w:val="16"/>
              </w:rPr>
              <w:t>PMa</w:t>
            </w:r>
            <w:r w:rsidR="00F537D1" w:rsidRPr="00527E9E">
              <w:rPr>
                <w:sz w:val="16"/>
                <w:szCs w:val="16"/>
              </w:rPr>
              <w:t xml:space="preserve"> </w:t>
            </w:r>
            <w:r w:rsidR="002C2ED1" w:rsidRPr="00527E9E">
              <w:rPr>
                <w:sz w:val="16"/>
                <w:szCs w:val="16"/>
              </w:rPr>
              <w:t>x</w:t>
            </w:r>
            <w:r w:rsidR="00F537D1" w:rsidRPr="00527E9E">
              <w:rPr>
                <w:sz w:val="16"/>
                <w:szCs w:val="16"/>
              </w:rPr>
              <w:t xml:space="preserve">    </w:t>
            </w:r>
            <w:r w:rsidRPr="00527E9E">
              <w:rPr>
                <w:b/>
                <w:sz w:val="16"/>
                <w:szCs w:val="16"/>
              </w:rPr>
              <w:t>PdM</w:t>
            </w:r>
            <w:r w:rsidRPr="00527E9E">
              <w:rPr>
                <w:sz w:val="16"/>
                <w:szCs w:val="16"/>
              </w:rPr>
              <w:t xml:space="preserve"> </w:t>
            </w:r>
            <w:r w:rsidR="002C2ED1" w:rsidRPr="00527E9E">
              <w:rPr>
                <w:sz w:val="16"/>
                <w:szCs w:val="16"/>
              </w:rPr>
              <w:t>x</w:t>
            </w:r>
            <w:r w:rsidRPr="00527E9E">
              <w:rPr>
                <w:sz w:val="16"/>
                <w:szCs w:val="16"/>
              </w:rPr>
              <w:t xml:space="preserve">    </w:t>
            </w:r>
            <w:r w:rsidR="00F537D1" w:rsidRPr="00527E9E">
              <w:rPr>
                <w:b/>
                <w:sz w:val="16"/>
                <w:szCs w:val="16"/>
              </w:rPr>
              <w:t>AMa</w:t>
            </w:r>
            <w:r w:rsidR="00F537D1" w:rsidRPr="00527E9E">
              <w:rPr>
                <w:sz w:val="16"/>
                <w:szCs w:val="16"/>
              </w:rPr>
              <w:t xml:space="preserve"> </w:t>
            </w:r>
            <w:r w:rsidR="002C2ED1" w:rsidRPr="00527E9E">
              <w:rPr>
                <w:sz w:val="16"/>
                <w:szCs w:val="16"/>
              </w:rPr>
              <w:t>x</w:t>
            </w:r>
            <w:r w:rsidR="00F537D1" w:rsidRPr="00527E9E">
              <w:rPr>
                <w:sz w:val="16"/>
                <w:szCs w:val="16"/>
              </w:rPr>
              <w:t xml:space="preserve">   </w:t>
            </w:r>
            <w:r w:rsidRPr="00527E9E">
              <w:rPr>
                <w:b/>
                <w:sz w:val="16"/>
                <w:szCs w:val="16"/>
              </w:rPr>
              <w:t>RMa</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EN</w:t>
            </w:r>
            <w:r w:rsidRPr="00527E9E">
              <w:rPr>
                <w:sz w:val="16"/>
                <w:szCs w:val="16"/>
              </w:rPr>
              <w:t xml:space="preserve"> </w:t>
            </w:r>
            <w:r w:rsidR="002C2ED1" w:rsidRPr="00527E9E">
              <w:rPr>
                <w:sz w:val="16"/>
                <w:szCs w:val="16"/>
              </w:rPr>
              <w:t>x</w:t>
            </w:r>
            <w:r w:rsidRPr="00527E9E">
              <w:rPr>
                <w:sz w:val="16"/>
                <w:szCs w:val="16"/>
              </w:rPr>
              <w:t xml:space="preserve">    </w:t>
            </w:r>
            <w:r w:rsidR="00F537D1" w:rsidRPr="00527E9E">
              <w:rPr>
                <w:b/>
                <w:sz w:val="16"/>
                <w:szCs w:val="16"/>
              </w:rPr>
              <w:t>CI</w:t>
            </w:r>
            <w:r w:rsidR="00F537D1" w:rsidRPr="00527E9E">
              <w:rPr>
                <w:sz w:val="16"/>
                <w:szCs w:val="16"/>
              </w:rPr>
              <w:t xml:space="preserve"> </w:t>
            </w:r>
            <w:r w:rsidR="002C2ED1" w:rsidRPr="00527E9E">
              <w:rPr>
                <w:sz w:val="16"/>
                <w:szCs w:val="16"/>
              </w:rPr>
              <w:t>x</w:t>
            </w:r>
            <w:r w:rsidR="00B90D8E" w:rsidRPr="00527E9E">
              <w:rPr>
                <w:sz w:val="16"/>
                <w:szCs w:val="16"/>
              </w:rPr>
              <w:t xml:space="preserve">    </w:t>
            </w:r>
            <w:r w:rsidR="00B90D8E" w:rsidRPr="00527E9E">
              <w:rPr>
                <w:b/>
                <w:sz w:val="16"/>
                <w:szCs w:val="16"/>
              </w:rPr>
              <w:t>RP</w:t>
            </w:r>
            <w:r w:rsidR="00B90D8E" w:rsidRPr="00527E9E">
              <w:rPr>
                <w:sz w:val="16"/>
                <w:szCs w:val="16"/>
              </w:rPr>
              <w:t xml:space="preserve"> </w:t>
            </w:r>
            <w:r w:rsidR="002C2ED1" w:rsidRPr="00527E9E">
              <w:rPr>
                <w:sz w:val="16"/>
                <w:szCs w:val="16"/>
              </w:rPr>
              <w:t>x</w:t>
            </w:r>
            <w:r w:rsidR="00873C2D" w:rsidRPr="00527E9E">
              <w:rPr>
                <w:sz w:val="16"/>
                <w:szCs w:val="16"/>
              </w:rPr>
              <w:tab/>
            </w:r>
            <w:r w:rsidRPr="00527E9E">
              <w:rPr>
                <w:b/>
                <w:sz w:val="16"/>
                <w:szCs w:val="16"/>
              </w:rPr>
              <w:t>Vue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Ouï</w:t>
            </w:r>
            <w:r w:rsidR="00873C2D" w:rsidRPr="00527E9E">
              <w:rPr>
                <w:sz w:val="16"/>
                <w:szCs w:val="16"/>
              </w:rPr>
              <w:t>e</w:t>
            </w:r>
            <w:r w:rsidRPr="00527E9E">
              <w:rPr>
                <w:sz w:val="16"/>
                <w:szCs w:val="16"/>
              </w:rPr>
              <w:t xml:space="preserve"> </w:t>
            </w:r>
            <w:r w:rsidR="002C2ED1" w:rsidRPr="00527E9E">
              <w:rPr>
                <w:sz w:val="16"/>
                <w:szCs w:val="16"/>
              </w:rPr>
              <w:t>x</w:t>
            </w:r>
            <w:r w:rsidRPr="00527E9E">
              <w:rPr>
                <w:sz w:val="16"/>
                <w:szCs w:val="16"/>
              </w:rPr>
              <w:t xml:space="preserve">    </w:t>
            </w:r>
            <w:r w:rsidRPr="00527E9E">
              <w:rPr>
                <w:b/>
                <w:sz w:val="16"/>
                <w:szCs w:val="16"/>
              </w:rPr>
              <w:t>Odo</w:t>
            </w:r>
            <w:r w:rsidR="00873C2D" w:rsidRPr="00527E9E">
              <w:rPr>
                <w:sz w:val="16"/>
                <w:szCs w:val="16"/>
              </w:rPr>
              <w:t>rat</w:t>
            </w:r>
            <w:r w:rsidRPr="00527E9E">
              <w:rPr>
                <w:sz w:val="16"/>
                <w:szCs w:val="16"/>
              </w:rPr>
              <w:t xml:space="preserve"> </w:t>
            </w:r>
            <w:r w:rsidR="002C2ED1" w:rsidRPr="00527E9E">
              <w:rPr>
                <w:sz w:val="16"/>
                <w:szCs w:val="16"/>
              </w:rPr>
              <w:t>x</w:t>
            </w:r>
            <w:r w:rsidRPr="00527E9E">
              <w:rPr>
                <w:sz w:val="16"/>
                <w:szCs w:val="16"/>
              </w:rPr>
              <w:t xml:space="preserve">    </w:t>
            </w:r>
            <w:r w:rsidR="006C5E5D" w:rsidRPr="00527E9E">
              <w:rPr>
                <w:sz w:val="16"/>
                <w:szCs w:val="16"/>
              </w:rPr>
              <w:t xml:space="preserve">    </w:t>
            </w:r>
          </w:p>
        </w:tc>
      </w:tr>
      <w:tr w:rsidR="00A37F52" w:rsidRPr="00527E9E" w14:paraId="2F5134BB" w14:textId="77777777" w:rsidTr="00020FDD">
        <w:tc>
          <w:tcPr>
            <w:tcW w:w="9468" w:type="dxa"/>
          </w:tcPr>
          <w:p w14:paraId="11D83AB7" w14:textId="77777777" w:rsidR="00A37F52" w:rsidRPr="00527E9E" w:rsidRDefault="00A37F52">
            <w:pPr>
              <w:rPr>
                <w:sz w:val="16"/>
                <w:szCs w:val="16"/>
              </w:rPr>
            </w:pPr>
            <w:r w:rsidRPr="00527E9E">
              <w:rPr>
                <w:i/>
                <w:sz w:val="16"/>
                <w:szCs w:val="16"/>
              </w:rPr>
              <w:t>Spécialités</w:t>
            </w:r>
            <w:r w:rsidRPr="00527E9E">
              <w:rPr>
                <w:sz w:val="16"/>
                <w:szCs w:val="16"/>
              </w:rPr>
              <w:t xml:space="preserve"> </w:t>
            </w:r>
            <w:r w:rsidR="00025EC5" w:rsidRPr="00527E9E">
              <w:rPr>
                <w:sz w:val="16"/>
                <w:szCs w:val="16"/>
              </w:rPr>
              <w:t xml:space="preserve">&gt; </w:t>
            </w:r>
            <w:r w:rsidR="00873C2D" w:rsidRPr="00527E9E">
              <w:rPr>
                <w:sz w:val="16"/>
                <w:szCs w:val="16"/>
              </w:rPr>
              <w:t>selon chaque type</w:t>
            </w:r>
            <w:r w:rsidR="0036524D" w:rsidRPr="00527E9E">
              <w:rPr>
                <w:sz w:val="16"/>
                <w:szCs w:val="16"/>
              </w:rPr>
              <w:t xml:space="preserve"> avec mode d’usage</w:t>
            </w:r>
          </w:p>
        </w:tc>
      </w:tr>
      <w:tr w:rsidR="00A37F52" w:rsidRPr="00527E9E" w14:paraId="6D6EF530" w14:textId="77777777" w:rsidTr="00020FDD">
        <w:tc>
          <w:tcPr>
            <w:tcW w:w="9468" w:type="dxa"/>
          </w:tcPr>
          <w:p w14:paraId="5960B0E4" w14:textId="77777777" w:rsidR="00A37F52" w:rsidRPr="00527E9E" w:rsidRDefault="00A37F52" w:rsidP="0036524D">
            <w:pPr>
              <w:rPr>
                <w:sz w:val="16"/>
                <w:szCs w:val="16"/>
              </w:rPr>
            </w:pPr>
            <w:r w:rsidRPr="00527E9E">
              <w:rPr>
                <w:i/>
                <w:sz w:val="16"/>
                <w:szCs w:val="16"/>
              </w:rPr>
              <w:t>Trésors</w:t>
            </w:r>
            <w:r w:rsidR="00A90223" w:rsidRPr="00527E9E">
              <w:rPr>
                <w:i/>
                <w:sz w:val="16"/>
                <w:szCs w:val="16"/>
              </w:rPr>
              <w:t xml:space="preserve"> &gt; </w:t>
            </w:r>
            <w:r w:rsidRPr="00527E9E">
              <w:rPr>
                <w:sz w:val="16"/>
                <w:szCs w:val="16"/>
              </w:rPr>
              <w:t xml:space="preserve"> </w:t>
            </w:r>
            <w:r w:rsidR="00873C2D" w:rsidRPr="00527E9E">
              <w:rPr>
                <w:sz w:val="16"/>
                <w:szCs w:val="16"/>
              </w:rPr>
              <w:t xml:space="preserve">sur soi et </w:t>
            </w:r>
            <w:r w:rsidR="0036524D" w:rsidRPr="00527E9E">
              <w:rPr>
                <w:sz w:val="16"/>
                <w:szCs w:val="16"/>
              </w:rPr>
              <w:t>dans le lieu de vie</w:t>
            </w:r>
          </w:p>
        </w:tc>
      </w:tr>
    </w:tbl>
    <w:p w14:paraId="54C134E3" w14:textId="5719EC40" w:rsidR="00D75D15" w:rsidRDefault="0092558E">
      <w:r w:rsidRPr="00527E9E">
        <w:t xml:space="preserve">Ces valeurs correspondent à un </w:t>
      </w:r>
      <w:r w:rsidRPr="00527E9E">
        <w:rPr>
          <w:shd w:val="clear" w:color="auto" w:fill="FFFF00"/>
        </w:rPr>
        <w:t>individu moyen</w:t>
      </w:r>
      <w:r w:rsidR="0036524D" w:rsidRPr="00527E9E">
        <w:t xml:space="preserve"> (mâle en général)</w:t>
      </w:r>
      <w:r w:rsidRPr="00527E9E">
        <w:t xml:space="preserve"> de cette race. Le système </w:t>
      </w:r>
      <w:r w:rsidRPr="00527E9E">
        <w:rPr>
          <w:i/>
        </w:rPr>
        <w:fldChar w:fldCharType="begin"/>
      </w:r>
      <w:r w:rsidRPr="00527E9E">
        <w:rPr>
          <w:i/>
        </w:rPr>
        <w:instrText xml:space="preserve"> REF _Ref410737104 \h  \* MERGEFORMAT </w:instrText>
      </w:r>
      <w:r w:rsidRPr="00527E9E">
        <w:rPr>
          <w:i/>
        </w:rPr>
      </w:r>
      <w:r w:rsidRPr="00527E9E">
        <w:rPr>
          <w:i/>
        </w:rPr>
        <w:fldChar w:fldCharType="separate"/>
      </w:r>
      <w:r w:rsidR="00A17FD0" w:rsidRPr="00527E9E">
        <w:rPr>
          <w:i/>
        </w:rPr>
        <w:t>3.2 Variation</w:t>
      </w:r>
      <w:r w:rsidRPr="00527E9E">
        <w:rPr>
          <w:i/>
        </w:rPr>
        <w:fldChar w:fldCharType="end"/>
      </w:r>
      <w:r w:rsidRPr="00527E9E">
        <w:t xml:space="preserve"> permet de définir des individus différents. Libre à vous de modifier ces valeurs selon les circonstances. </w:t>
      </w:r>
      <w:r w:rsidR="00186B9B" w:rsidRPr="00527E9E">
        <w:t>Les principaux nombres utiles à la gestion des rencontres s’y trouvent.</w:t>
      </w:r>
    </w:p>
    <w:p w14:paraId="7AEF6A37" w14:textId="77777777" w:rsidR="00084881" w:rsidRPr="00527E9E" w:rsidRDefault="00084881">
      <w:pPr>
        <w:rPr>
          <w:sz w:val="16"/>
          <w:szCs w:val="16"/>
        </w:rPr>
      </w:pPr>
    </w:p>
    <w:p w14:paraId="1316CB73" w14:textId="77777777" w:rsidR="00186B9B" w:rsidRPr="00527E9E" w:rsidRDefault="00186B9B" w:rsidP="00186B9B">
      <w:pPr>
        <w:pStyle w:val="Titre2"/>
        <w:rPr>
          <w:lang w:val="fr-BE"/>
        </w:rPr>
      </w:pPr>
      <w:bookmarkStart w:id="121" w:name="_Toc199924542"/>
      <w:r w:rsidRPr="00527E9E">
        <w:rPr>
          <w:lang w:val="fr-BE"/>
        </w:rPr>
        <w:t>6.2 Détails de la fiche</w:t>
      </w:r>
      <w:bookmarkEnd w:id="121"/>
      <w:r w:rsidRPr="00527E9E">
        <w:rPr>
          <w:lang w:val="fr-BE"/>
        </w:rPr>
        <w:t xml:space="preserve"> </w:t>
      </w:r>
    </w:p>
    <w:p w14:paraId="6C87AC3A" w14:textId="77777777" w:rsidR="00186B9B" w:rsidRPr="00527E9E" w:rsidRDefault="00186B9B" w:rsidP="00186B9B">
      <w:r w:rsidRPr="00527E9E">
        <w:t xml:space="preserve">Les formules </w:t>
      </w:r>
      <w:r w:rsidR="0036524D" w:rsidRPr="00527E9E">
        <w:t xml:space="preserve">suivantes </w:t>
      </w:r>
      <w:r w:rsidRPr="00527E9E">
        <w:t xml:space="preserve">sont données à titre d’information car les créatures </w:t>
      </w:r>
      <w:r w:rsidR="0036524D" w:rsidRPr="00527E9E">
        <w:t xml:space="preserve">ont </w:t>
      </w:r>
      <w:r w:rsidRPr="00527E9E">
        <w:t>des valeurs définies arbitrairement</w:t>
      </w:r>
      <w:r w:rsidR="0036524D" w:rsidRPr="00527E9E">
        <w:t xml:space="preserve">, </w:t>
      </w:r>
      <w:r w:rsidRPr="00527E9E">
        <w:t>modifiées par des facteurs raciaux</w:t>
      </w:r>
      <w:r w:rsidR="0036524D" w:rsidRPr="00527E9E">
        <w:t xml:space="preserve"> et pouvant être extrêmes</w:t>
      </w:r>
      <w:r w:rsidRPr="00527E9E">
        <w:t xml:space="preserve">. En cas de doute sur une valeur, celle contenue dans la fiche prend le dessus. </w:t>
      </w:r>
    </w:p>
    <w:p w14:paraId="2BE728C7" w14:textId="77777777" w:rsidR="00186B9B" w:rsidRPr="00527E9E" w:rsidRDefault="00186B9B" w:rsidP="0045338D">
      <w:pPr>
        <w:pStyle w:val="Titre3"/>
        <w:rPr>
          <w:lang w:val="fr-BE"/>
        </w:rPr>
      </w:pPr>
      <w:bookmarkStart w:id="122" w:name="_Ref949677"/>
      <w:bookmarkStart w:id="123" w:name="_Toc199924543"/>
      <w:r w:rsidRPr="00527E9E">
        <w:rPr>
          <w:lang w:val="fr-BE"/>
        </w:rPr>
        <w:t>6.2.1 Formules</w:t>
      </w:r>
      <w:bookmarkEnd w:id="122"/>
      <w:bookmarkEnd w:id="123"/>
    </w:p>
    <w:p w14:paraId="5E142FEF" w14:textId="77777777" w:rsidR="00186B9B" w:rsidRPr="00527E9E" w:rsidRDefault="00186B9B" w:rsidP="0036524D">
      <w:pPr>
        <w:rPr>
          <w:rFonts w:asciiTheme="minorHAnsi" w:hAnsiTheme="minorHAnsi"/>
          <w:b/>
          <w:bCs/>
          <w:sz w:val="16"/>
        </w:rPr>
      </w:pPr>
      <w:r w:rsidRPr="00527E9E">
        <w:rPr>
          <w:lang w:eastAsia="x-none"/>
        </w:rPr>
        <w:t xml:space="preserve">Rappels des </w:t>
      </w:r>
      <w:r w:rsidRPr="00527E9E">
        <w:rPr>
          <w:b/>
          <w:lang w:eastAsia="x-none"/>
        </w:rPr>
        <w:t>formules utilisées</w:t>
      </w:r>
      <w:r w:rsidRPr="00527E9E">
        <w:rPr>
          <w:lang w:eastAsia="x-none"/>
        </w:rPr>
        <w:t xml:space="preserve"> pour calculer les différents </w:t>
      </w:r>
      <w:r w:rsidR="0036524D" w:rsidRPr="00527E9E">
        <w:rPr>
          <w:lang w:eastAsia="x-none"/>
        </w:rPr>
        <w:t>paramètres</w:t>
      </w:r>
      <w:r w:rsidR="00991BDF" w:rsidRPr="00527E9E">
        <w:rPr>
          <w:lang w:eastAsia="x-none"/>
        </w:rPr>
        <w:t> :</w:t>
      </w:r>
    </w:p>
    <w:p w14:paraId="477FD544" w14:textId="77777777" w:rsidR="00186B9B" w:rsidRPr="00527E9E" w:rsidRDefault="00186B9B" w:rsidP="00186B9B">
      <w:pPr>
        <w:jc w:val="left"/>
        <w:rPr>
          <w:rFonts w:asciiTheme="minorHAnsi" w:hAnsiTheme="minorHAnsi"/>
          <w:b/>
          <w:bCs/>
          <w:sz w:val="16"/>
        </w:rPr>
        <w:sectPr w:rsidR="00186B9B" w:rsidRPr="00527E9E" w:rsidSect="00C6302F">
          <w:endnotePr>
            <w:numFmt w:val="decimal"/>
          </w:endnotePr>
          <w:type w:val="continuous"/>
          <w:pgSz w:w="11906" w:h="16838" w:code="9"/>
          <w:pgMar w:top="851" w:right="1133" w:bottom="851" w:left="851" w:header="708" w:footer="708" w:gutter="0"/>
          <w:cols w:space="708"/>
          <w:titlePg/>
          <w:docGrid w:linePitch="360"/>
        </w:sect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39"/>
      </w:tblGrid>
      <w:tr w:rsidR="00186B9B" w:rsidRPr="00527E9E" w14:paraId="61DD6FCA" w14:textId="77777777" w:rsidTr="0036524D">
        <w:tc>
          <w:tcPr>
            <w:tcW w:w="0" w:type="auto"/>
            <w:shd w:val="clear" w:color="auto" w:fill="FFFF00"/>
            <w:hideMark/>
          </w:tcPr>
          <w:p w14:paraId="0E256BB2" w14:textId="77777777" w:rsidR="00186B9B" w:rsidRPr="00527E9E" w:rsidRDefault="00186B9B" w:rsidP="0031035A">
            <w:pPr>
              <w:jc w:val="left"/>
              <w:rPr>
                <w:rFonts w:asciiTheme="minorHAnsi" w:hAnsiTheme="minorHAnsi"/>
                <w:b/>
                <w:bCs/>
                <w:sz w:val="16"/>
              </w:rPr>
            </w:pPr>
            <w:r w:rsidRPr="00527E9E">
              <w:rPr>
                <w:rFonts w:asciiTheme="minorHAnsi" w:hAnsiTheme="minorHAnsi"/>
                <w:b/>
                <w:bCs/>
                <w:sz w:val="16"/>
              </w:rPr>
              <w:t>Nom</w:t>
            </w:r>
          </w:p>
        </w:tc>
        <w:tc>
          <w:tcPr>
            <w:tcW w:w="0" w:type="auto"/>
            <w:shd w:val="clear" w:color="auto" w:fill="FFFF00"/>
            <w:hideMark/>
          </w:tcPr>
          <w:p w14:paraId="4CA144E9" w14:textId="77777777" w:rsidR="00186B9B" w:rsidRPr="00527E9E" w:rsidRDefault="00186B9B" w:rsidP="0031035A">
            <w:pPr>
              <w:jc w:val="left"/>
              <w:rPr>
                <w:rFonts w:asciiTheme="minorHAnsi" w:hAnsiTheme="minorHAnsi"/>
                <w:b/>
                <w:bCs/>
                <w:sz w:val="16"/>
              </w:rPr>
            </w:pPr>
            <w:r w:rsidRPr="00527E9E">
              <w:rPr>
                <w:rFonts w:asciiTheme="minorHAnsi" w:hAnsiTheme="minorHAnsi"/>
                <w:b/>
                <w:bCs/>
                <w:sz w:val="16"/>
              </w:rPr>
              <w:t>Formule</w:t>
            </w:r>
          </w:p>
        </w:tc>
      </w:tr>
      <w:tr w:rsidR="0031035A" w:rsidRPr="00527E9E" w14:paraId="65411E80" w14:textId="77777777" w:rsidTr="00186B9B">
        <w:tc>
          <w:tcPr>
            <w:tcW w:w="0" w:type="auto"/>
          </w:tcPr>
          <w:p w14:paraId="07168DB9" w14:textId="77777777" w:rsidR="0031035A" w:rsidRPr="00527E9E" w:rsidRDefault="0031035A" w:rsidP="0031035A">
            <w:pPr>
              <w:jc w:val="left"/>
              <w:rPr>
                <w:rFonts w:asciiTheme="minorHAnsi" w:hAnsiTheme="minorHAnsi"/>
                <w:sz w:val="16"/>
              </w:rPr>
            </w:pPr>
            <w:r w:rsidRPr="00527E9E">
              <w:rPr>
                <w:rFonts w:asciiTheme="minorHAnsi" w:hAnsiTheme="minorHAnsi"/>
                <w:b/>
                <w:sz w:val="16"/>
              </w:rPr>
              <w:t>Fo</w:t>
            </w:r>
            <w:r w:rsidRPr="00527E9E">
              <w:rPr>
                <w:rFonts w:asciiTheme="minorHAnsi" w:hAnsiTheme="minorHAnsi"/>
                <w:sz w:val="16"/>
              </w:rPr>
              <w:t xml:space="preserve">rce </w:t>
            </w:r>
            <w:r w:rsidRPr="00527E9E">
              <w:rPr>
                <w:rFonts w:asciiTheme="minorHAnsi" w:hAnsiTheme="minorHAnsi"/>
                <w:b/>
                <w:sz w:val="16"/>
              </w:rPr>
              <w:t>R</w:t>
            </w:r>
            <w:r w:rsidRPr="00527E9E">
              <w:rPr>
                <w:rFonts w:asciiTheme="minorHAnsi" w:hAnsiTheme="minorHAnsi"/>
                <w:sz w:val="16"/>
              </w:rPr>
              <w:t>elative</w:t>
            </w:r>
          </w:p>
        </w:tc>
        <w:tc>
          <w:tcPr>
            <w:tcW w:w="0" w:type="auto"/>
          </w:tcPr>
          <w:p w14:paraId="0747B6EC" w14:textId="77777777" w:rsidR="0031035A" w:rsidRPr="00527E9E" w:rsidRDefault="0031035A" w:rsidP="0031035A">
            <w:pPr>
              <w:jc w:val="left"/>
              <w:rPr>
                <w:rFonts w:asciiTheme="minorHAnsi" w:hAnsiTheme="minorHAnsi"/>
                <w:sz w:val="16"/>
              </w:rPr>
            </w:pPr>
            <w:r w:rsidRPr="00527E9E">
              <w:rPr>
                <w:rFonts w:asciiTheme="minorHAnsi" w:hAnsiTheme="minorHAnsi"/>
                <w:sz w:val="16"/>
              </w:rPr>
              <w:t>…comparée à un humain moyen</w:t>
            </w:r>
          </w:p>
        </w:tc>
      </w:tr>
      <w:tr w:rsidR="0031035A" w:rsidRPr="00527E9E" w14:paraId="4F5D7A70" w14:textId="77777777" w:rsidTr="00186B9B">
        <w:tc>
          <w:tcPr>
            <w:tcW w:w="0" w:type="auto"/>
          </w:tcPr>
          <w:p w14:paraId="0E3BF922" w14:textId="77777777" w:rsidR="0031035A" w:rsidRPr="00527E9E" w:rsidRDefault="0031035A" w:rsidP="0031035A">
            <w:pPr>
              <w:jc w:val="left"/>
              <w:rPr>
                <w:rFonts w:asciiTheme="minorHAnsi" w:hAnsiTheme="minorHAnsi"/>
                <w:sz w:val="16"/>
              </w:rPr>
            </w:pPr>
            <w:r w:rsidRPr="00527E9E">
              <w:rPr>
                <w:rFonts w:asciiTheme="minorHAnsi" w:hAnsiTheme="minorHAnsi"/>
                <w:b/>
                <w:sz w:val="16"/>
              </w:rPr>
              <w:t>Co</w:t>
            </w:r>
            <w:r w:rsidRPr="00527E9E">
              <w:rPr>
                <w:rFonts w:asciiTheme="minorHAnsi" w:hAnsiTheme="minorHAnsi"/>
                <w:sz w:val="16"/>
              </w:rPr>
              <w:t xml:space="preserve">nstitution </w:t>
            </w:r>
            <w:r w:rsidRPr="00527E9E">
              <w:rPr>
                <w:rFonts w:asciiTheme="minorHAnsi" w:hAnsiTheme="minorHAnsi"/>
                <w:b/>
                <w:sz w:val="16"/>
              </w:rPr>
              <w:t>R</w:t>
            </w:r>
            <w:r w:rsidRPr="00527E9E">
              <w:rPr>
                <w:rFonts w:asciiTheme="minorHAnsi" w:hAnsiTheme="minorHAnsi"/>
                <w:sz w:val="16"/>
              </w:rPr>
              <w:t>elative</w:t>
            </w:r>
          </w:p>
        </w:tc>
        <w:tc>
          <w:tcPr>
            <w:tcW w:w="0" w:type="auto"/>
          </w:tcPr>
          <w:p w14:paraId="2DD13EA8" w14:textId="77777777" w:rsidR="0031035A" w:rsidRPr="00527E9E" w:rsidRDefault="0031035A" w:rsidP="0031035A">
            <w:pPr>
              <w:jc w:val="left"/>
              <w:rPr>
                <w:rFonts w:asciiTheme="minorHAnsi" w:hAnsiTheme="minorHAnsi"/>
                <w:sz w:val="16"/>
              </w:rPr>
            </w:pPr>
            <w:r w:rsidRPr="00527E9E">
              <w:rPr>
                <w:rFonts w:asciiTheme="minorHAnsi" w:hAnsiTheme="minorHAnsi"/>
                <w:sz w:val="16"/>
              </w:rPr>
              <w:t>…comparée à un humain moyen</w:t>
            </w:r>
          </w:p>
        </w:tc>
      </w:tr>
      <w:tr w:rsidR="00186B9B" w:rsidRPr="00527E9E" w14:paraId="5D872213" w14:textId="77777777" w:rsidTr="00186B9B">
        <w:tc>
          <w:tcPr>
            <w:tcW w:w="0" w:type="auto"/>
            <w:hideMark/>
          </w:tcPr>
          <w:p w14:paraId="502EF87F" w14:textId="77777777" w:rsidR="00186B9B" w:rsidRPr="00527E9E" w:rsidRDefault="00186B9B" w:rsidP="0031035A">
            <w:pPr>
              <w:jc w:val="left"/>
              <w:rPr>
                <w:rFonts w:asciiTheme="minorHAnsi" w:hAnsiTheme="minorHAnsi"/>
                <w:sz w:val="16"/>
              </w:rPr>
            </w:pPr>
            <w:r w:rsidRPr="00527E9E">
              <w:rPr>
                <w:rFonts w:asciiTheme="minorHAnsi" w:hAnsiTheme="minorHAnsi"/>
                <w:sz w:val="16"/>
              </w:rPr>
              <w:t xml:space="preserve">Valeur offensive– </w:t>
            </w:r>
            <w:r w:rsidRPr="00527E9E">
              <w:rPr>
                <w:rFonts w:asciiTheme="minorHAnsi" w:hAnsiTheme="minorHAnsi"/>
                <w:b/>
                <w:sz w:val="16"/>
              </w:rPr>
              <w:t>VO</w:t>
            </w:r>
          </w:p>
        </w:tc>
        <w:tc>
          <w:tcPr>
            <w:tcW w:w="0" w:type="auto"/>
            <w:hideMark/>
          </w:tcPr>
          <w:p w14:paraId="350009DD" w14:textId="77777777" w:rsidR="00186B9B" w:rsidRPr="00527E9E" w:rsidRDefault="00186B9B" w:rsidP="0031035A">
            <w:pPr>
              <w:jc w:val="left"/>
              <w:rPr>
                <w:rFonts w:asciiTheme="minorHAnsi" w:hAnsiTheme="minorHAnsi"/>
                <w:sz w:val="16"/>
              </w:rPr>
            </w:pPr>
            <w:r w:rsidRPr="00527E9E">
              <w:rPr>
                <w:rFonts w:asciiTheme="minorHAnsi" w:hAnsiTheme="minorHAnsi"/>
                <w:sz w:val="16"/>
              </w:rPr>
              <w:t>(NEC +F/20 +En/20)x2+NE</w:t>
            </w:r>
            <w:r w:rsidRPr="00527E9E">
              <w:rPr>
                <w:rFonts w:asciiTheme="minorHAnsi" w:hAnsiTheme="minorHAnsi"/>
                <w:i/>
                <w:sz w:val="16"/>
              </w:rPr>
              <w:t>(combat)</w:t>
            </w:r>
            <w:r w:rsidRPr="00527E9E">
              <w:rPr>
                <w:rFonts w:asciiTheme="minorHAnsi" w:hAnsiTheme="minorHAnsi"/>
                <w:sz w:val="16"/>
              </w:rPr>
              <w:t>/5  +Divin</w:t>
            </w:r>
          </w:p>
        </w:tc>
      </w:tr>
      <w:tr w:rsidR="00186B9B" w:rsidRPr="00527E9E" w14:paraId="0C555408" w14:textId="77777777" w:rsidTr="00186B9B">
        <w:tc>
          <w:tcPr>
            <w:tcW w:w="0" w:type="auto"/>
            <w:hideMark/>
          </w:tcPr>
          <w:p w14:paraId="243314FC" w14:textId="77777777" w:rsidR="00186B9B" w:rsidRPr="00527E9E" w:rsidRDefault="00186B9B" w:rsidP="0031035A">
            <w:pPr>
              <w:jc w:val="left"/>
              <w:rPr>
                <w:rFonts w:asciiTheme="minorHAnsi" w:hAnsiTheme="minorHAnsi"/>
                <w:sz w:val="16"/>
              </w:rPr>
            </w:pPr>
            <w:r w:rsidRPr="00527E9E">
              <w:rPr>
                <w:rFonts w:asciiTheme="minorHAnsi" w:hAnsiTheme="minorHAnsi"/>
                <w:sz w:val="16"/>
              </w:rPr>
              <w:t>Valeur défensive–</w:t>
            </w:r>
            <w:r w:rsidRPr="00527E9E">
              <w:rPr>
                <w:rFonts w:asciiTheme="minorHAnsi" w:hAnsiTheme="minorHAnsi"/>
                <w:b/>
                <w:sz w:val="16"/>
              </w:rPr>
              <w:t>VD</w:t>
            </w:r>
          </w:p>
        </w:tc>
        <w:tc>
          <w:tcPr>
            <w:tcW w:w="0" w:type="auto"/>
            <w:hideMark/>
          </w:tcPr>
          <w:p w14:paraId="56B8D878" w14:textId="77777777" w:rsidR="00186B9B" w:rsidRPr="00527E9E" w:rsidRDefault="00186B9B" w:rsidP="0031035A">
            <w:pPr>
              <w:jc w:val="left"/>
              <w:rPr>
                <w:rFonts w:asciiTheme="minorHAnsi" w:hAnsiTheme="minorHAnsi"/>
                <w:sz w:val="16"/>
              </w:rPr>
            </w:pPr>
            <w:r w:rsidRPr="00527E9E">
              <w:rPr>
                <w:rFonts w:asciiTheme="minorHAnsi" w:hAnsiTheme="minorHAnsi"/>
                <w:sz w:val="16"/>
              </w:rPr>
              <w:t>(NEC +D/20 +A/20) x2+NE</w:t>
            </w:r>
            <w:r w:rsidRPr="00527E9E">
              <w:rPr>
                <w:rFonts w:asciiTheme="minorHAnsi" w:hAnsiTheme="minorHAnsi"/>
                <w:i/>
                <w:sz w:val="16"/>
              </w:rPr>
              <w:t>(combat)</w:t>
            </w:r>
            <w:r w:rsidRPr="00527E9E">
              <w:rPr>
                <w:rFonts w:asciiTheme="minorHAnsi" w:hAnsiTheme="minorHAnsi"/>
                <w:sz w:val="16"/>
              </w:rPr>
              <w:t>/5 +Divin</w:t>
            </w:r>
          </w:p>
        </w:tc>
      </w:tr>
      <w:tr w:rsidR="00186B9B" w:rsidRPr="00527E9E" w14:paraId="610F089C" w14:textId="77777777" w:rsidTr="00186B9B">
        <w:tc>
          <w:tcPr>
            <w:tcW w:w="0" w:type="auto"/>
            <w:hideMark/>
          </w:tcPr>
          <w:p w14:paraId="4085619E" w14:textId="77777777" w:rsidR="00186B9B" w:rsidRPr="00527E9E" w:rsidRDefault="00186B9B" w:rsidP="0031035A">
            <w:pPr>
              <w:jc w:val="left"/>
              <w:rPr>
                <w:rFonts w:asciiTheme="minorHAnsi" w:hAnsiTheme="minorHAnsi"/>
                <w:sz w:val="16"/>
              </w:rPr>
            </w:pPr>
            <w:r w:rsidRPr="00527E9E">
              <w:rPr>
                <w:rFonts w:asciiTheme="minorHAnsi" w:hAnsiTheme="minorHAnsi"/>
                <w:sz w:val="16"/>
              </w:rPr>
              <w:t xml:space="preserve">Point de Coup – </w:t>
            </w:r>
            <w:r w:rsidRPr="00527E9E">
              <w:rPr>
                <w:rFonts w:asciiTheme="minorHAnsi" w:hAnsiTheme="minorHAnsi"/>
                <w:b/>
                <w:sz w:val="16"/>
              </w:rPr>
              <w:t>PDC</w:t>
            </w:r>
          </w:p>
        </w:tc>
        <w:tc>
          <w:tcPr>
            <w:tcW w:w="0" w:type="auto"/>
            <w:hideMark/>
          </w:tcPr>
          <w:p w14:paraId="57FEB267" w14:textId="77777777" w:rsidR="00186B9B" w:rsidRPr="00527E9E" w:rsidRDefault="00186B9B" w:rsidP="0031035A">
            <w:pPr>
              <w:jc w:val="left"/>
              <w:rPr>
                <w:rFonts w:asciiTheme="minorHAnsi" w:hAnsiTheme="minorHAnsi"/>
                <w:sz w:val="16"/>
              </w:rPr>
            </w:pPr>
            <w:r w:rsidRPr="00527E9E">
              <w:rPr>
                <w:rFonts w:asciiTheme="minorHAnsi" w:hAnsiTheme="minorHAnsi"/>
                <w:sz w:val="16"/>
              </w:rPr>
              <w:t>(2xF +2xEn +2xC)/8</w:t>
            </w:r>
          </w:p>
        </w:tc>
      </w:tr>
      <w:tr w:rsidR="00186B9B" w:rsidRPr="00527E9E" w14:paraId="2CDED5AE" w14:textId="77777777" w:rsidTr="00186B9B">
        <w:tc>
          <w:tcPr>
            <w:tcW w:w="0" w:type="auto"/>
            <w:hideMark/>
          </w:tcPr>
          <w:p w14:paraId="18CA37CB" w14:textId="77777777" w:rsidR="00186B9B" w:rsidRPr="00527E9E" w:rsidRDefault="00186B9B" w:rsidP="0031035A">
            <w:pPr>
              <w:jc w:val="left"/>
              <w:rPr>
                <w:rFonts w:asciiTheme="minorHAnsi" w:hAnsiTheme="minorHAnsi"/>
                <w:sz w:val="16"/>
              </w:rPr>
            </w:pPr>
            <w:r w:rsidRPr="00527E9E">
              <w:rPr>
                <w:rFonts w:asciiTheme="minorHAnsi" w:hAnsiTheme="minorHAnsi"/>
                <w:sz w:val="16"/>
              </w:rPr>
              <w:t xml:space="preserve">Résistance à la Mort - </w:t>
            </w:r>
            <w:r w:rsidRPr="00527E9E">
              <w:rPr>
                <w:rFonts w:asciiTheme="minorHAnsi" w:hAnsiTheme="minorHAnsi"/>
                <w:b/>
                <w:sz w:val="16"/>
              </w:rPr>
              <w:t>RM</w:t>
            </w:r>
          </w:p>
        </w:tc>
        <w:tc>
          <w:tcPr>
            <w:tcW w:w="0" w:type="auto"/>
            <w:hideMark/>
          </w:tcPr>
          <w:p w14:paraId="20CB2889"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(3xC +2xEn +V)/40</w:t>
            </w:r>
          </w:p>
        </w:tc>
      </w:tr>
      <w:tr w:rsidR="0031035A" w:rsidRPr="00527E9E" w14:paraId="4B5255C9" w14:textId="77777777" w:rsidTr="0031035A">
        <w:tc>
          <w:tcPr>
            <w:tcW w:w="0" w:type="auto"/>
            <w:hideMark/>
          </w:tcPr>
          <w:p w14:paraId="7BB839BE" w14:textId="77777777" w:rsidR="0031035A" w:rsidRPr="00527E9E" w:rsidRDefault="0031035A" w:rsidP="0031035A">
            <w:pPr>
              <w:jc w:val="left"/>
              <w:rPr>
                <w:rFonts w:asciiTheme="minorHAnsi" w:hAnsiTheme="minorHAnsi"/>
                <w:bCs/>
                <w:sz w:val="16"/>
              </w:rPr>
            </w:pPr>
            <w:r w:rsidRPr="00527E9E">
              <w:rPr>
                <w:rFonts w:asciiTheme="minorHAnsi" w:hAnsiTheme="minorHAnsi"/>
                <w:b/>
                <w:sz w:val="16"/>
              </w:rPr>
              <w:t>VIT</w:t>
            </w:r>
            <w:r w:rsidRPr="00527E9E">
              <w:rPr>
                <w:rFonts w:asciiTheme="minorHAnsi" w:hAnsiTheme="minorHAnsi"/>
                <w:sz w:val="16"/>
              </w:rPr>
              <w:t>esse de frappe de base</w:t>
            </w:r>
          </w:p>
        </w:tc>
        <w:tc>
          <w:tcPr>
            <w:tcW w:w="0" w:type="auto"/>
            <w:hideMark/>
          </w:tcPr>
          <w:p w14:paraId="658C1D71"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(3xE +2xD +F)/40 +NEC</w:t>
            </w:r>
          </w:p>
        </w:tc>
      </w:tr>
      <w:tr w:rsidR="0031035A" w:rsidRPr="00527E9E" w14:paraId="792F3F98" w14:textId="77777777" w:rsidTr="0031035A">
        <w:tc>
          <w:tcPr>
            <w:tcW w:w="0" w:type="auto"/>
            <w:hideMark/>
          </w:tcPr>
          <w:p w14:paraId="30B1E2C7" w14:textId="77777777" w:rsidR="0031035A" w:rsidRPr="00527E9E" w:rsidRDefault="0031035A" w:rsidP="0031035A">
            <w:pPr>
              <w:jc w:val="left"/>
              <w:rPr>
                <w:rFonts w:asciiTheme="minorHAnsi" w:hAnsiTheme="minorHAnsi"/>
                <w:bCs/>
                <w:sz w:val="16"/>
              </w:rPr>
            </w:pPr>
            <w:r w:rsidRPr="00527E9E">
              <w:rPr>
                <w:rFonts w:asciiTheme="minorHAnsi" w:hAnsiTheme="minorHAnsi"/>
                <w:sz w:val="16"/>
              </w:rPr>
              <w:t>Mouvement par phase</w:t>
            </w:r>
            <w:r w:rsidRPr="00527E9E">
              <w:rPr>
                <w:rFonts w:asciiTheme="minorHAnsi" w:hAnsiTheme="minorHAnsi"/>
                <w:b/>
                <w:bCs/>
                <w:sz w:val="16"/>
              </w:rPr>
              <w:t xml:space="preserve"> MVp (m) </w:t>
            </w:r>
            <w:r w:rsidRPr="00527E9E">
              <w:rPr>
                <w:rFonts w:asciiTheme="minorHAnsi" w:hAnsiTheme="minorHAnsi"/>
                <w:bCs/>
                <w:sz w:val="16"/>
              </w:rPr>
              <w:t>–bi/quadrupèdes</w:t>
            </w:r>
          </w:p>
        </w:tc>
        <w:tc>
          <w:tcPr>
            <w:tcW w:w="0" w:type="auto"/>
            <w:hideMark/>
          </w:tcPr>
          <w:p w14:paraId="3355AF34"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(3xA +2xA +En)/30 + (Taille)m</w:t>
            </w:r>
          </w:p>
        </w:tc>
      </w:tr>
      <w:tr w:rsidR="0031035A" w:rsidRPr="00527E9E" w14:paraId="25142F6A" w14:textId="77777777" w:rsidTr="0036524D">
        <w:tc>
          <w:tcPr>
            <w:tcW w:w="0" w:type="auto"/>
            <w:shd w:val="clear" w:color="auto" w:fill="FBD4B4" w:themeFill="accent6" w:themeFillTint="66"/>
            <w:hideMark/>
          </w:tcPr>
          <w:p w14:paraId="24A7A507" w14:textId="77777777" w:rsidR="0031035A" w:rsidRPr="00527E9E" w:rsidRDefault="0031035A" w:rsidP="0031035A">
            <w:pPr>
              <w:jc w:val="left"/>
              <w:rPr>
                <w:rFonts w:asciiTheme="minorHAnsi" w:hAnsiTheme="minorHAnsi"/>
                <w:bCs/>
                <w:sz w:val="16"/>
              </w:rPr>
            </w:pPr>
            <w:r w:rsidRPr="00527E9E">
              <w:rPr>
                <w:rFonts w:asciiTheme="minorHAnsi" w:hAnsiTheme="minorHAnsi"/>
                <w:bCs/>
                <w:sz w:val="16"/>
              </w:rPr>
              <w:t xml:space="preserve">Capacité de </w:t>
            </w:r>
            <w:r w:rsidRPr="00527E9E">
              <w:rPr>
                <w:rFonts w:asciiTheme="minorHAnsi" w:hAnsiTheme="minorHAnsi"/>
                <w:b/>
                <w:sz w:val="16"/>
              </w:rPr>
              <w:t>Charge</w:t>
            </w:r>
            <w:r w:rsidRPr="00527E9E">
              <w:rPr>
                <w:rFonts w:asciiTheme="minorHAnsi" w:hAnsiTheme="minorHAnsi"/>
                <w:sz w:val="16"/>
              </w:rPr>
              <w:t>r</w:t>
            </w:r>
          </w:p>
        </w:tc>
        <w:tc>
          <w:tcPr>
            <w:tcW w:w="0" w:type="auto"/>
            <w:shd w:val="clear" w:color="auto" w:fill="FBD4B4" w:themeFill="accent6" w:themeFillTint="66"/>
            <w:hideMark/>
          </w:tcPr>
          <w:p w14:paraId="4E72CC4B"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(3xEn +2xA +V)/4 +NECx4</w:t>
            </w:r>
          </w:p>
        </w:tc>
      </w:tr>
      <w:tr w:rsidR="0031035A" w:rsidRPr="00527E9E" w14:paraId="59021118" w14:textId="77777777" w:rsidTr="0036524D">
        <w:tc>
          <w:tcPr>
            <w:tcW w:w="0" w:type="auto"/>
            <w:shd w:val="clear" w:color="auto" w:fill="FBD4B4" w:themeFill="accent6" w:themeFillTint="66"/>
          </w:tcPr>
          <w:p w14:paraId="126BCB01" w14:textId="77777777" w:rsidR="0031035A" w:rsidRPr="00527E9E" w:rsidRDefault="0031035A" w:rsidP="0031035A">
            <w:pPr>
              <w:jc w:val="left"/>
              <w:rPr>
                <w:rFonts w:asciiTheme="minorHAnsi" w:hAnsiTheme="minorHAnsi"/>
                <w:sz w:val="16"/>
              </w:rPr>
            </w:pPr>
            <w:r w:rsidRPr="00527E9E">
              <w:rPr>
                <w:rFonts w:asciiTheme="minorHAnsi" w:hAnsiTheme="minorHAnsi"/>
                <w:sz w:val="16"/>
              </w:rPr>
              <w:t>Capacité d’</w:t>
            </w:r>
            <w:r w:rsidRPr="00527E9E">
              <w:rPr>
                <w:rFonts w:asciiTheme="minorHAnsi" w:hAnsiTheme="minorHAnsi"/>
                <w:b/>
                <w:sz w:val="16"/>
              </w:rPr>
              <w:t>Embuscade</w:t>
            </w:r>
          </w:p>
        </w:tc>
        <w:tc>
          <w:tcPr>
            <w:tcW w:w="0" w:type="auto"/>
            <w:shd w:val="clear" w:color="auto" w:fill="FBD4B4" w:themeFill="accent6" w:themeFillTint="66"/>
          </w:tcPr>
          <w:p w14:paraId="4C57A281"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(3xEm +2xA +I)/4 +NEC</w:t>
            </w:r>
          </w:p>
        </w:tc>
      </w:tr>
      <w:tr w:rsidR="0031035A" w:rsidRPr="00527E9E" w14:paraId="37C31DD4" w14:textId="77777777" w:rsidTr="0036524D">
        <w:tc>
          <w:tcPr>
            <w:tcW w:w="0" w:type="auto"/>
            <w:shd w:val="clear" w:color="auto" w:fill="FBD4B4" w:themeFill="accent6" w:themeFillTint="66"/>
            <w:hideMark/>
          </w:tcPr>
          <w:p w14:paraId="3F56A494" w14:textId="77777777" w:rsidR="0031035A" w:rsidRPr="00527E9E" w:rsidRDefault="0031035A" w:rsidP="0031035A">
            <w:pPr>
              <w:jc w:val="left"/>
              <w:rPr>
                <w:rFonts w:asciiTheme="minorHAnsi" w:hAnsiTheme="minorHAnsi"/>
                <w:sz w:val="16"/>
              </w:rPr>
            </w:pPr>
            <w:r w:rsidRPr="00527E9E">
              <w:rPr>
                <w:rFonts w:asciiTheme="minorHAnsi" w:hAnsiTheme="minorHAnsi"/>
                <w:b/>
                <w:bCs/>
                <w:sz w:val="16"/>
              </w:rPr>
              <w:t>Esquive</w:t>
            </w:r>
            <w:r w:rsidRPr="00527E9E">
              <w:rPr>
                <w:rFonts w:asciiTheme="minorHAnsi" w:hAnsiTheme="minorHAnsi"/>
                <w:sz w:val="16"/>
              </w:rPr>
              <w:t xml:space="preserve"> des attaques</w:t>
            </w:r>
            <w:r w:rsidRPr="00527E9E">
              <w:rPr>
                <w:rFonts w:asciiTheme="minorHAnsi" w:hAnsiTheme="minorHAnsi"/>
                <w:b/>
                <w:bCs/>
                <w:sz w:val="16"/>
              </w:rPr>
              <w:t xml:space="preserve"> </w:t>
            </w:r>
          </w:p>
        </w:tc>
        <w:tc>
          <w:tcPr>
            <w:tcW w:w="0" w:type="auto"/>
            <w:shd w:val="clear" w:color="auto" w:fill="FBD4B4" w:themeFill="accent6" w:themeFillTint="66"/>
            <w:hideMark/>
          </w:tcPr>
          <w:p w14:paraId="79F499F4"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(3xD +2xF +D)/4 +NEC</w:t>
            </w:r>
          </w:p>
        </w:tc>
      </w:tr>
      <w:tr w:rsidR="0031035A" w:rsidRPr="00527E9E" w14:paraId="52B0331F" w14:textId="77777777" w:rsidTr="0036524D">
        <w:tc>
          <w:tcPr>
            <w:tcW w:w="0" w:type="auto"/>
            <w:shd w:val="clear" w:color="auto" w:fill="FBD4B4" w:themeFill="accent6" w:themeFillTint="66"/>
            <w:hideMark/>
          </w:tcPr>
          <w:p w14:paraId="535C0EFA" w14:textId="77777777" w:rsidR="0031035A" w:rsidRPr="00527E9E" w:rsidRDefault="0031035A" w:rsidP="0031035A">
            <w:pPr>
              <w:jc w:val="left"/>
              <w:rPr>
                <w:rFonts w:asciiTheme="minorHAnsi" w:hAnsiTheme="minorHAnsi"/>
                <w:bCs/>
                <w:sz w:val="16"/>
              </w:rPr>
            </w:pPr>
            <w:r w:rsidRPr="00527E9E">
              <w:rPr>
                <w:rFonts w:asciiTheme="minorHAnsi" w:hAnsiTheme="minorHAnsi"/>
                <w:bCs/>
                <w:sz w:val="16"/>
              </w:rPr>
              <w:t xml:space="preserve">Capacité de </w:t>
            </w:r>
            <w:r w:rsidRPr="00527E9E">
              <w:rPr>
                <w:rFonts w:asciiTheme="minorHAnsi" w:hAnsiTheme="minorHAnsi"/>
                <w:b/>
                <w:bCs/>
                <w:sz w:val="16"/>
              </w:rPr>
              <w:t>Fuite</w:t>
            </w:r>
          </w:p>
        </w:tc>
        <w:tc>
          <w:tcPr>
            <w:tcW w:w="0" w:type="auto"/>
            <w:shd w:val="clear" w:color="auto" w:fill="FBD4B4" w:themeFill="accent6" w:themeFillTint="66"/>
            <w:hideMark/>
          </w:tcPr>
          <w:p w14:paraId="0DB7792C"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(3xA + 2xEn +A)/4 +NECx2</w:t>
            </w:r>
          </w:p>
        </w:tc>
      </w:tr>
      <w:tr w:rsidR="0031035A" w:rsidRPr="00527E9E" w14:paraId="042CE9D1" w14:textId="77777777" w:rsidTr="0036524D">
        <w:tc>
          <w:tcPr>
            <w:tcW w:w="0" w:type="auto"/>
            <w:shd w:val="clear" w:color="auto" w:fill="FBD4B4" w:themeFill="accent6" w:themeFillTint="66"/>
          </w:tcPr>
          <w:p w14:paraId="4CA6178F" w14:textId="77777777" w:rsidR="0031035A" w:rsidRPr="00527E9E" w:rsidRDefault="0031035A" w:rsidP="0031035A">
            <w:pPr>
              <w:jc w:val="left"/>
              <w:rPr>
                <w:rFonts w:asciiTheme="minorHAnsi" w:hAnsiTheme="minorHAnsi"/>
                <w:sz w:val="16"/>
              </w:rPr>
            </w:pPr>
            <w:r w:rsidRPr="00527E9E">
              <w:rPr>
                <w:rFonts w:asciiTheme="minorHAnsi" w:hAnsiTheme="minorHAnsi"/>
                <w:sz w:val="16"/>
              </w:rPr>
              <w:t xml:space="preserve">Capacité de </w:t>
            </w:r>
            <w:r w:rsidRPr="00527E9E">
              <w:rPr>
                <w:rFonts w:asciiTheme="minorHAnsi" w:hAnsiTheme="minorHAnsi"/>
                <w:b/>
                <w:sz w:val="16"/>
              </w:rPr>
              <w:t>Mêlée</w:t>
            </w:r>
          </w:p>
        </w:tc>
        <w:tc>
          <w:tcPr>
            <w:tcW w:w="0" w:type="auto"/>
            <w:shd w:val="clear" w:color="auto" w:fill="FBD4B4" w:themeFill="accent6" w:themeFillTint="66"/>
          </w:tcPr>
          <w:p w14:paraId="1AE2A6FD"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(3xF + 2xEn +A)/4 +NECx3</w:t>
            </w:r>
          </w:p>
        </w:tc>
      </w:tr>
      <w:tr w:rsidR="0031035A" w:rsidRPr="00527E9E" w14:paraId="64499846" w14:textId="77777777" w:rsidTr="0036524D">
        <w:tc>
          <w:tcPr>
            <w:tcW w:w="0" w:type="auto"/>
            <w:shd w:val="clear" w:color="auto" w:fill="FBD4B4" w:themeFill="accent6" w:themeFillTint="66"/>
            <w:hideMark/>
          </w:tcPr>
          <w:p w14:paraId="4A12A95A" w14:textId="77777777" w:rsidR="0031035A" w:rsidRPr="00527E9E" w:rsidRDefault="0031035A" w:rsidP="0031035A">
            <w:pPr>
              <w:jc w:val="left"/>
              <w:rPr>
                <w:rFonts w:asciiTheme="minorHAnsi" w:hAnsiTheme="minorHAnsi"/>
                <w:bCs/>
                <w:sz w:val="16"/>
              </w:rPr>
            </w:pPr>
            <w:r w:rsidRPr="00527E9E">
              <w:rPr>
                <w:rFonts w:asciiTheme="minorHAnsi" w:hAnsiTheme="minorHAnsi"/>
                <w:b/>
                <w:sz w:val="16"/>
              </w:rPr>
              <w:t xml:space="preserve">Réaction </w:t>
            </w:r>
            <w:r w:rsidRPr="00527E9E">
              <w:rPr>
                <w:rFonts w:asciiTheme="minorHAnsi" w:hAnsiTheme="minorHAnsi"/>
                <w:sz w:val="16"/>
              </w:rPr>
              <w:t>au combat</w:t>
            </w:r>
          </w:p>
        </w:tc>
        <w:tc>
          <w:tcPr>
            <w:tcW w:w="0" w:type="auto"/>
            <w:shd w:val="clear" w:color="auto" w:fill="FBD4B4" w:themeFill="accent6" w:themeFillTint="66"/>
            <w:hideMark/>
          </w:tcPr>
          <w:p w14:paraId="48F7C4E6" w14:textId="77777777" w:rsidR="0031035A" w:rsidRPr="00527E9E" w:rsidRDefault="0031035A" w:rsidP="0031035A">
            <w:pPr>
              <w:jc w:val="left"/>
              <w:rPr>
                <w:rFonts w:asciiTheme="minorHAnsi" w:hAnsiTheme="minorHAnsi"/>
                <w:sz w:val="16"/>
              </w:rPr>
            </w:pPr>
            <w:r w:rsidRPr="00527E9E">
              <w:rPr>
                <w:rFonts w:asciiTheme="minorHAnsi" w:hAnsiTheme="minorHAnsi"/>
                <w:sz w:val="16"/>
              </w:rPr>
              <w:t xml:space="preserve">(3xE +2xI +Em)/4 +NECx2 </w:t>
            </w:r>
          </w:p>
        </w:tc>
      </w:tr>
      <w:tr w:rsidR="0031035A" w:rsidRPr="00527E9E" w14:paraId="2931B1BF" w14:textId="77777777" w:rsidTr="0036524D">
        <w:tc>
          <w:tcPr>
            <w:tcW w:w="0" w:type="auto"/>
            <w:shd w:val="clear" w:color="auto" w:fill="FBD4B4" w:themeFill="accent6" w:themeFillTint="66"/>
          </w:tcPr>
          <w:p w14:paraId="7663A4C5" w14:textId="77777777" w:rsidR="0031035A" w:rsidRPr="00527E9E" w:rsidRDefault="0031035A" w:rsidP="0031035A">
            <w:pPr>
              <w:jc w:val="left"/>
              <w:rPr>
                <w:rFonts w:asciiTheme="minorHAnsi" w:hAnsiTheme="minorHAnsi"/>
                <w:sz w:val="16"/>
              </w:rPr>
            </w:pPr>
            <w:r w:rsidRPr="00527E9E">
              <w:rPr>
                <w:rFonts w:asciiTheme="minorHAnsi" w:hAnsiTheme="minorHAnsi"/>
                <w:b/>
                <w:sz w:val="16"/>
              </w:rPr>
              <w:t>Résistance</w:t>
            </w:r>
            <w:r w:rsidRPr="00527E9E">
              <w:rPr>
                <w:rFonts w:asciiTheme="minorHAnsi" w:hAnsiTheme="minorHAnsi"/>
                <w:sz w:val="16"/>
              </w:rPr>
              <w:t xml:space="preserve"> à la douleur</w:t>
            </w:r>
          </w:p>
        </w:tc>
        <w:tc>
          <w:tcPr>
            <w:tcW w:w="0" w:type="auto"/>
            <w:shd w:val="clear" w:color="auto" w:fill="FBD4B4" w:themeFill="accent6" w:themeFillTint="66"/>
          </w:tcPr>
          <w:p w14:paraId="67B5169F"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(3xC +2xV +C)/4 +NECx5</w:t>
            </w:r>
          </w:p>
        </w:tc>
      </w:tr>
      <w:tr w:rsidR="00186B9B" w:rsidRPr="00527E9E" w14:paraId="28959650" w14:textId="77777777" w:rsidTr="00186B9B">
        <w:tc>
          <w:tcPr>
            <w:tcW w:w="0" w:type="auto"/>
            <w:shd w:val="clear" w:color="auto" w:fill="EAF1DD"/>
            <w:hideMark/>
          </w:tcPr>
          <w:p w14:paraId="727CBA02" w14:textId="77777777" w:rsidR="00186B9B" w:rsidRPr="00527E9E" w:rsidRDefault="00186B9B" w:rsidP="0031035A">
            <w:pPr>
              <w:jc w:val="left"/>
              <w:rPr>
                <w:rFonts w:asciiTheme="minorHAnsi" w:hAnsiTheme="minorHAnsi"/>
                <w:sz w:val="16"/>
              </w:rPr>
            </w:pPr>
            <w:r w:rsidRPr="00527E9E">
              <w:rPr>
                <w:rFonts w:asciiTheme="minorHAnsi" w:hAnsiTheme="minorHAnsi"/>
                <w:sz w:val="16"/>
              </w:rPr>
              <w:t xml:space="preserve">Chance de Soin - </w:t>
            </w:r>
            <w:r w:rsidRPr="00527E9E">
              <w:rPr>
                <w:rFonts w:asciiTheme="minorHAnsi" w:hAnsiTheme="minorHAnsi"/>
                <w:b/>
                <w:bCs/>
                <w:sz w:val="16"/>
              </w:rPr>
              <w:t xml:space="preserve">CS </w:t>
            </w:r>
          </w:p>
        </w:tc>
        <w:tc>
          <w:tcPr>
            <w:tcW w:w="0" w:type="auto"/>
            <w:shd w:val="clear" w:color="auto" w:fill="EAF1DD"/>
            <w:hideMark/>
          </w:tcPr>
          <w:p w14:paraId="35F8E5D3"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(3xC +2xEn +V)/6</w:t>
            </w:r>
          </w:p>
        </w:tc>
      </w:tr>
      <w:tr w:rsidR="00186B9B" w:rsidRPr="00527E9E" w14:paraId="5C0DC727" w14:textId="77777777" w:rsidTr="0036524D">
        <w:tc>
          <w:tcPr>
            <w:tcW w:w="0" w:type="auto"/>
            <w:shd w:val="clear" w:color="auto" w:fill="C6D9F1" w:themeFill="text2" w:themeFillTint="33"/>
            <w:hideMark/>
          </w:tcPr>
          <w:p w14:paraId="0DB4398E" w14:textId="77777777" w:rsidR="00186B9B" w:rsidRPr="00527E9E" w:rsidRDefault="00186B9B" w:rsidP="0031035A">
            <w:pPr>
              <w:jc w:val="left"/>
              <w:rPr>
                <w:rFonts w:asciiTheme="minorHAnsi" w:hAnsiTheme="minorHAnsi"/>
                <w:sz w:val="16"/>
              </w:rPr>
            </w:pPr>
            <w:r w:rsidRPr="00527E9E">
              <w:rPr>
                <w:rFonts w:asciiTheme="minorHAnsi" w:hAnsiTheme="minorHAnsi"/>
                <w:sz w:val="16"/>
              </w:rPr>
              <w:t xml:space="preserve">Puissance Magique – </w:t>
            </w:r>
            <w:r w:rsidRPr="00527E9E">
              <w:rPr>
                <w:rFonts w:asciiTheme="minorHAnsi" w:hAnsiTheme="minorHAnsi"/>
                <w:b/>
                <w:bCs/>
                <w:sz w:val="16"/>
              </w:rPr>
              <w:t>PMa</w:t>
            </w:r>
          </w:p>
        </w:tc>
        <w:tc>
          <w:tcPr>
            <w:tcW w:w="0" w:type="auto"/>
            <w:shd w:val="clear" w:color="auto" w:fill="C6D9F1" w:themeFill="text2" w:themeFillTint="33"/>
            <w:hideMark/>
          </w:tcPr>
          <w:p w14:paraId="5610C2CB"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(3xI +2xV +Em)/20</w:t>
            </w:r>
          </w:p>
        </w:tc>
      </w:tr>
      <w:tr w:rsidR="00186B9B" w:rsidRPr="00527E9E" w14:paraId="1DDCCE03" w14:textId="77777777" w:rsidTr="0036524D">
        <w:tc>
          <w:tcPr>
            <w:tcW w:w="0" w:type="auto"/>
            <w:shd w:val="clear" w:color="auto" w:fill="C6D9F1" w:themeFill="text2" w:themeFillTint="33"/>
            <w:hideMark/>
          </w:tcPr>
          <w:p w14:paraId="179E021B" w14:textId="77777777" w:rsidR="00186B9B" w:rsidRPr="00527E9E" w:rsidRDefault="00186B9B" w:rsidP="0031035A">
            <w:pPr>
              <w:jc w:val="left"/>
              <w:rPr>
                <w:rFonts w:asciiTheme="minorHAnsi" w:hAnsiTheme="minorHAnsi"/>
                <w:sz w:val="16"/>
              </w:rPr>
            </w:pPr>
            <w:r w:rsidRPr="00527E9E">
              <w:rPr>
                <w:rFonts w:asciiTheme="minorHAnsi" w:hAnsiTheme="minorHAnsi"/>
                <w:sz w:val="16"/>
              </w:rPr>
              <w:t>Points de Magie</w:t>
            </w:r>
            <w:r w:rsidRPr="00527E9E">
              <w:rPr>
                <w:rFonts w:asciiTheme="minorHAnsi" w:hAnsiTheme="minorHAnsi"/>
                <w:b/>
                <w:bCs/>
                <w:sz w:val="16"/>
              </w:rPr>
              <w:t xml:space="preserve"> - PdM</w:t>
            </w:r>
          </w:p>
        </w:tc>
        <w:tc>
          <w:tcPr>
            <w:tcW w:w="0" w:type="auto"/>
            <w:shd w:val="clear" w:color="auto" w:fill="C6D9F1" w:themeFill="text2" w:themeFillTint="33"/>
            <w:hideMark/>
          </w:tcPr>
          <w:p w14:paraId="23C37E9B" w14:textId="77777777" w:rsidR="00186B9B" w:rsidRPr="00527E9E" w:rsidRDefault="00186B9B" w:rsidP="002C2ED1">
            <w:pPr>
              <w:jc w:val="left"/>
              <w:rPr>
                <w:rFonts w:asciiTheme="minorHAnsi" w:hAnsiTheme="minorHAnsi"/>
                <w:sz w:val="16"/>
              </w:rPr>
            </w:pPr>
            <w:r w:rsidRPr="00527E9E">
              <w:rPr>
                <w:rFonts w:asciiTheme="minorHAnsi" w:hAnsiTheme="minorHAnsi"/>
                <w:sz w:val="16"/>
              </w:rPr>
              <w:t xml:space="preserve">PMa </w:t>
            </w:r>
            <w:r w:rsidR="002C2ED1" w:rsidRPr="00527E9E">
              <w:rPr>
                <w:rFonts w:asciiTheme="minorHAnsi" w:hAnsiTheme="minorHAnsi"/>
                <w:sz w:val="16"/>
              </w:rPr>
              <w:t>x</w:t>
            </w:r>
            <w:r w:rsidRPr="00527E9E">
              <w:rPr>
                <w:rFonts w:asciiTheme="minorHAnsi" w:hAnsiTheme="minorHAnsi"/>
                <w:sz w:val="16"/>
              </w:rPr>
              <w:t xml:space="preserve"> NEM</w:t>
            </w:r>
          </w:p>
        </w:tc>
      </w:tr>
      <w:tr w:rsidR="00186B9B" w:rsidRPr="00527E9E" w14:paraId="74F26D7E" w14:textId="77777777" w:rsidTr="0036524D">
        <w:tc>
          <w:tcPr>
            <w:tcW w:w="0" w:type="auto"/>
            <w:shd w:val="clear" w:color="auto" w:fill="C6D9F1" w:themeFill="text2" w:themeFillTint="33"/>
          </w:tcPr>
          <w:p w14:paraId="3AD80A6E" w14:textId="77777777" w:rsidR="00186B9B" w:rsidRPr="00527E9E" w:rsidRDefault="00186B9B" w:rsidP="0031035A">
            <w:pPr>
              <w:jc w:val="left"/>
              <w:rPr>
                <w:rFonts w:asciiTheme="minorHAnsi" w:hAnsiTheme="minorHAnsi"/>
                <w:bCs/>
                <w:sz w:val="16"/>
              </w:rPr>
            </w:pPr>
            <w:r w:rsidRPr="00527E9E">
              <w:rPr>
                <w:rFonts w:asciiTheme="minorHAnsi" w:hAnsiTheme="minorHAnsi"/>
                <w:bCs/>
                <w:sz w:val="16"/>
              </w:rPr>
              <w:t xml:space="preserve">Attaque magique - </w:t>
            </w:r>
            <w:r w:rsidRPr="00527E9E">
              <w:rPr>
                <w:rFonts w:asciiTheme="minorHAnsi" w:hAnsiTheme="minorHAnsi"/>
                <w:b/>
                <w:bCs/>
                <w:sz w:val="16"/>
              </w:rPr>
              <w:t>AMa</w:t>
            </w:r>
          </w:p>
        </w:tc>
        <w:tc>
          <w:tcPr>
            <w:tcW w:w="0" w:type="auto"/>
            <w:shd w:val="clear" w:color="auto" w:fill="C6D9F1" w:themeFill="text2" w:themeFillTint="33"/>
          </w:tcPr>
          <w:p w14:paraId="0D14E06D"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30 +NEMx2 +PMa</w:t>
            </w:r>
          </w:p>
        </w:tc>
      </w:tr>
      <w:tr w:rsidR="00186B9B" w:rsidRPr="00527E9E" w14:paraId="42427CCE" w14:textId="77777777" w:rsidTr="0036524D">
        <w:tc>
          <w:tcPr>
            <w:tcW w:w="0" w:type="auto"/>
            <w:shd w:val="clear" w:color="auto" w:fill="C6D9F1" w:themeFill="text2" w:themeFillTint="33"/>
            <w:hideMark/>
          </w:tcPr>
          <w:p w14:paraId="135F67F2" w14:textId="77777777" w:rsidR="00186B9B" w:rsidRPr="00527E9E" w:rsidRDefault="00186B9B" w:rsidP="0031035A">
            <w:pPr>
              <w:jc w:val="left"/>
              <w:rPr>
                <w:rFonts w:asciiTheme="minorHAnsi" w:hAnsiTheme="minorHAnsi"/>
                <w:bCs/>
                <w:sz w:val="16"/>
              </w:rPr>
            </w:pPr>
            <w:r w:rsidRPr="00527E9E">
              <w:rPr>
                <w:rFonts w:asciiTheme="minorHAnsi" w:hAnsiTheme="minorHAnsi"/>
                <w:bCs/>
                <w:sz w:val="16"/>
              </w:rPr>
              <w:t>Résistance à la magie</w:t>
            </w:r>
            <w:r w:rsidRPr="00527E9E">
              <w:rPr>
                <w:rFonts w:asciiTheme="minorHAnsi" w:hAnsiTheme="minorHAnsi"/>
                <w:b/>
                <w:bCs/>
                <w:sz w:val="16"/>
              </w:rPr>
              <w:t xml:space="preserve"> - RMa </w:t>
            </w:r>
          </w:p>
        </w:tc>
        <w:tc>
          <w:tcPr>
            <w:tcW w:w="0" w:type="auto"/>
            <w:shd w:val="clear" w:color="auto" w:fill="C6D9F1" w:themeFill="text2" w:themeFillTint="33"/>
            <w:hideMark/>
          </w:tcPr>
          <w:p w14:paraId="4E237B6A"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(3xV +2xI +E)/30 +NEM/2</w:t>
            </w:r>
          </w:p>
        </w:tc>
      </w:tr>
      <w:tr w:rsidR="00186B9B" w:rsidRPr="00527E9E" w14:paraId="2C26DB96" w14:textId="77777777" w:rsidTr="0036524D">
        <w:tc>
          <w:tcPr>
            <w:tcW w:w="0" w:type="auto"/>
            <w:shd w:val="clear" w:color="auto" w:fill="C6D9F1" w:themeFill="text2" w:themeFillTint="33"/>
            <w:hideMark/>
          </w:tcPr>
          <w:p w14:paraId="0BBAC8E0" w14:textId="77777777" w:rsidR="00186B9B" w:rsidRPr="00527E9E" w:rsidRDefault="00186B9B" w:rsidP="0031035A">
            <w:pPr>
              <w:jc w:val="left"/>
              <w:rPr>
                <w:rFonts w:asciiTheme="minorHAnsi" w:hAnsiTheme="minorHAnsi"/>
                <w:bCs/>
                <w:sz w:val="16"/>
              </w:rPr>
            </w:pPr>
            <w:r w:rsidRPr="00527E9E">
              <w:rPr>
                <w:rFonts w:asciiTheme="minorHAnsi" w:hAnsiTheme="minorHAnsi"/>
                <w:bCs/>
                <w:sz w:val="16"/>
              </w:rPr>
              <w:t>Energie-</w:t>
            </w:r>
            <w:r w:rsidRPr="00527E9E">
              <w:rPr>
                <w:rFonts w:asciiTheme="minorHAnsi" w:hAnsiTheme="minorHAnsi"/>
                <w:b/>
                <w:bCs/>
                <w:sz w:val="16"/>
              </w:rPr>
              <w:t>EN</w:t>
            </w:r>
          </w:p>
        </w:tc>
        <w:tc>
          <w:tcPr>
            <w:tcW w:w="0" w:type="auto"/>
            <w:shd w:val="clear" w:color="auto" w:fill="C6D9F1" w:themeFill="text2" w:themeFillTint="33"/>
            <w:hideMark/>
          </w:tcPr>
          <w:p w14:paraId="17B8EB48" w14:textId="77777777" w:rsidR="00186B9B" w:rsidRPr="00527E9E" w:rsidRDefault="00186B9B" w:rsidP="0031035A">
            <w:pPr>
              <w:jc w:val="left"/>
              <w:rPr>
                <w:rFonts w:asciiTheme="minorHAnsi" w:hAnsiTheme="minorHAnsi"/>
                <w:sz w:val="16"/>
              </w:rPr>
            </w:pPr>
            <w:r w:rsidRPr="00527E9E">
              <w:rPr>
                <w:rFonts w:asciiTheme="minorHAnsi" w:hAnsiTheme="minorHAnsi"/>
                <w:sz w:val="16"/>
              </w:rPr>
              <w:t>(3xV +2xC +Em)/3</w:t>
            </w:r>
          </w:p>
        </w:tc>
      </w:tr>
      <w:tr w:rsidR="0031035A" w:rsidRPr="00527E9E" w14:paraId="52A7B7ED" w14:textId="77777777" w:rsidTr="0031035A">
        <w:tc>
          <w:tcPr>
            <w:tcW w:w="0" w:type="auto"/>
            <w:hideMark/>
          </w:tcPr>
          <w:p w14:paraId="69C2C655" w14:textId="77777777" w:rsidR="0031035A" w:rsidRPr="00527E9E" w:rsidRDefault="0031035A" w:rsidP="0031035A">
            <w:pPr>
              <w:jc w:val="left"/>
              <w:rPr>
                <w:rFonts w:asciiTheme="minorHAnsi" w:hAnsiTheme="minorHAnsi"/>
                <w:bCs/>
                <w:sz w:val="16"/>
              </w:rPr>
            </w:pPr>
            <w:r w:rsidRPr="00527E9E">
              <w:rPr>
                <w:rFonts w:asciiTheme="minorHAnsi" w:hAnsiTheme="minorHAnsi"/>
                <w:bCs/>
                <w:sz w:val="16"/>
              </w:rPr>
              <w:t>Chance d’Influence</w:t>
            </w:r>
            <w:r w:rsidRPr="00527E9E">
              <w:rPr>
                <w:rFonts w:asciiTheme="minorHAnsi" w:hAnsiTheme="minorHAnsi"/>
                <w:b/>
                <w:sz w:val="16"/>
              </w:rPr>
              <w:t xml:space="preserve"> CI</w:t>
            </w:r>
            <w:r w:rsidRPr="00527E9E">
              <w:rPr>
                <w:rFonts w:asciiTheme="minorHAnsi" w:hAnsiTheme="minorHAnsi"/>
                <w:b/>
                <w:bCs/>
                <w:sz w:val="16"/>
              </w:rPr>
              <w:t xml:space="preserve"> </w:t>
            </w:r>
          </w:p>
        </w:tc>
        <w:tc>
          <w:tcPr>
            <w:tcW w:w="0" w:type="auto"/>
            <w:hideMark/>
          </w:tcPr>
          <w:p w14:paraId="703F9799"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(3xE +2xEm +V)/3</w:t>
            </w:r>
          </w:p>
        </w:tc>
      </w:tr>
      <w:tr w:rsidR="0031035A" w:rsidRPr="00527E9E" w14:paraId="687685AF" w14:textId="77777777" w:rsidTr="0031035A">
        <w:tc>
          <w:tcPr>
            <w:tcW w:w="0" w:type="auto"/>
            <w:shd w:val="clear" w:color="auto" w:fill="EAF1DD"/>
            <w:hideMark/>
          </w:tcPr>
          <w:p w14:paraId="0747D5F1" w14:textId="77777777" w:rsidR="0031035A" w:rsidRPr="00527E9E" w:rsidRDefault="0031035A" w:rsidP="0031035A">
            <w:pPr>
              <w:jc w:val="left"/>
              <w:rPr>
                <w:rFonts w:asciiTheme="minorHAnsi" w:hAnsiTheme="minorHAnsi"/>
                <w:sz w:val="16"/>
              </w:rPr>
            </w:pPr>
            <w:r w:rsidRPr="00527E9E">
              <w:rPr>
                <w:rFonts w:asciiTheme="minorHAnsi" w:hAnsiTheme="minorHAnsi"/>
                <w:sz w:val="16"/>
              </w:rPr>
              <w:t xml:space="preserve">Résistance au Poison - </w:t>
            </w:r>
            <w:r w:rsidRPr="00527E9E">
              <w:rPr>
                <w:rFonts w:asciiTheme="minorHAnsi" w:hAnsiTheme="minorHAnsi"/>
                <w:b/>
                <w:bCs/>
                <w:sz w:val="16"/>
              </w:rPr>
              <w:t xml:space="preserve">RP </w:t>
            </w:r>
          </w:p>
        </w:tc>
        <w:tc>
          <w:tcPr>
            <w:tcW w:w="0" w:type="auto"/>
            <w:shd w:val="clear" w:color="auto" w:fill="EAF1DD"/>
            <w:hideMark/>
          </w:tcPr>
          <w:p w14:paraId="69E74608" w14:textId="77777777" w:rsidR="0031035A" w:rsidRPr="00527E9E" w:rsidRDefault="0031035A" w:rsidP="0031035A">
            <w:pPr>
              <w:jc w:val="left"/>
              <w:rPr>
                <w:rFonts w:asciiTheme="minorHAnsi" w:hAnsiTheme="minorHAnsi"/>
                <w:sz w:val="16"/>
              </w:rPr>
            </w:pPr>
            <w:r w:rsidRPr="00527E9E">
              <w:rPr>
                <w:rFonts w:asciiTheme="minorHAnsi" w:hAnsiTheme="minorHAnsi"/>
                <w:sz w:val="16"/>
              </w:rPr>
              <w:t>(3xC +2xEn +V)/50</w:t>
            </w:r>
          </w:p>
        </w:tc>
      </w:tr>
    </w:tbl>
    <w:p w14:paraId="25F3702E" w14:textId="77777777" w:rsidR="00186B9B" w:rsidRPr="00527E9E" w:rsidRDefault="00186B9B" w:rsidP="0045338D">
      <w:pPr>
        <w:pStyle w:val="Titre3"/>
        <w:rPr>
          <w:lang w:val="fr-BE"/>
        </w:rPr>
        <w:sectPr w:rsidR="00186B9B" w:rsidRPr="00527E9E" w:rsidSect="00C6302F">
          <w:endnotePr>
            <w:numFmt w:val="decimal"/>
          </w:endnotePr>
          <w:type w:val="continuous"/>
          <w:pgSz w:w="11906" w:h="16838" w:code="9"/>
          <w:pgMar w:top="851" w:right="1133" w:bottom="851" w:left="851" w:header="708" w:footer="708" w:gutter="0"/>
          <w:cols w:num="2" w:space="284"/>
          <w:titlePg/>
          <w:docGrid w:linePitch="360"/>
        </w:sectPr>
      </w:pPr>
    </w:p>
    <w:p w14:paraId="072353E1" w14:textId="77777777" w:rsidR="00186B9B" w:rsidRPr="00527E9E" w:rsidRDefault="00186B9B" w:rsidP="0045338D">
      <w:pPr>
        <w:pStyle w:val="Titre3"/>
        <w:rPr>
          <w:lang w:val="fr-BE"/>
        </w:rPr>
      </w:pPr>
      <w:bookmarkStart w:id="124" w:name="_Toc199924544"/>
      <w:r w:rsidRPr="00527E9E">
        <w:rPr>
          <w:lang w:val="fr-BE"/>
        </w:rPr>
        <w:t>6.2.2 N°</w:t>
      </w:r>
      <w:bookmarkEnd w:id="124"/>
      <w:r w:rsidRPr="00527E9E">
        <w:rPr>
          <w:lang w:val="fr-BE"/>
        </w:rPr>
        <w:t> </w:t>
      </w:r>
    </w:p>
    <w:p w14:paraId="715596EF" w14:textId="77777777" w:rsidR="00186B9B" w:rsidRPr="00527E9E" w:rsidRDefault="00186B9B" w:rsidP="00186B9B">
      <w:r w:rsidRPr="00527E9E">
        <w:t>Numéro identifiant unique</w:t>
      </w:r>
      <w:r w:rsidR="00840614" w:rsidRPr="00527E9E">
        <w:t xml:space="preserve"> de la fiche</w:t>
      </w:r>
      <w:r w:rsidRPr="00527E9E">
        <w:t>.</w:t>
      </w:r>
    </w:p>
    <w:p w14:paraId="7B8C3180" w14:textId="77777777" w:rsidR="00186B9B" w:rsidRPr="00527E9E" w:rsidRDefault="00186B9B" w:rsidP="0045338D">
      <w:pPr>
        <w:pStyle w:val="Titre3"/>
        <w:rPr>
          <w:lang w:val="fr-BE"/>
        </w:rPr>
      </w:pPr>
      <w:bookmarkStart w:id="125" w:name="_Toc199924545"/>
      <w:r w:rsidRPr="00527E9E">
        <w:rPr>
          <w:lang w:val="fr-BE"/>
        </w:rPr>
        <w:t>6.2.3 Nom</w:t>
      </w:r>
      <w:bookmarkEnd w:id="125"/>
      <w:r w:rsidRPr="00527E9E">
        <w:rPr>
          <w:lang w:val="fr-BE"/>
        </w:rPr>
        <w:t> </w:t>
      </w:r>
    </w:p>
    <w:p w14:paraId="4C54043E" w14:textId="77777777" w:rsidR="00186B9B" w:rsidRPr="00527E9E" w:rsidRDefault="00186B9B" w:rsidP="00186B9B">
      <w:r w:rsidRPr="00527E9E">
        <w:t>Deux noms sont donnés, le premier est le nom commun et le second le nom d’origine.</w:t>
      </w:r>
    </w:p>
    <w:p w14:paraId="4E33AB65" w14:textId="77777777" w:rsidR="00186B9B" w:rsidRPr="00527E9E" w:rsidRDefault="00186B9B" w:rsidP="0045338D">
      <w:pPr>
        <w:pStyle w:val="Titre3"/>
        <w:rPr>
          <w:lang w:val="fr-BE"/>
        </w:rPr>
      </w:pPr>
      <w:bookmarkStart w:id="126" w:name="_Toc199924546"/>
      <w:r w:rsidRPr="00527E9E">
        <w:rPr>
          <w:lang w:val="fr-BE"/>
        </w:rPr>
        <w:t>6.2.4 Race</w:t>
      </w:r>
      <w:bookmarkEnd w:id="126"/>
    </w:p>
    <w:p w14:paraId="2F43189C" w14:textId="77777777" w:rsidR="00186B9B" w:rsidRPr="00527E9E" w:rsidRDefault="00887A2C" w:rsidP="00186B9B">
      <w:r w:rsidRPr="00527E9E">
        <w:t xml:space="preserve">Certaines créatures </w:t>
      </w:r>
      <w:r w:rsidR="00840614" w:rsidRPr="00527E9E">
        <w:t xml:space="preserve">forment </w:t>
      </w:r>
      <w:r w:rsidRPr="00527E9E">
        <w:t xml:space="preserve">une race </w:t>
      </w:r>
      <w:r w:rsidR="00840614" w:rsidRPr="00527E9E">
        <w:t xml:space="preserve">ayant des </w:t>
      </w:r>
      <w:r w:rsidR="00186B9B" w:rsidRPr="00527E9E">
        <w:t>particularités</w:t>
      </w:r>
      <w:r w:rsidRPr="00527E9E">
        <w:t xml:space="preserve"> </w:t>
      </w:r>
      <w:r w:rsidR="00840614" w:rsidRPr="00527E9E">
        <w:t>s’appliqua</w:t>
      </w:r>
      <w:r w:rsidRPr="00527E9E">
        <w:t>nt à tous les spécimens</w:t>
      </w:r>
      <w:r w:rsidR="003606E3" w:rsidRPr="00527E9E">
        <w:t>, en plus de ce qui est décrit sur la fiche</w:t>
      </w:r>
      <w:r w:rsidR="0045338D" w:rsidRPr="00527E9E">
        <w:t xml:space="preserve"> (détails voir </w:t>
      </w:r>
      <w:r w:rsidR="0045338D" w:rsidRPr="00527E9E">
        <w:rPr>
          <w:i/>
        </w:rPr>
        <w:fldChar w:fldCharType="begin"/>
      </w:r>
      <w:r w:rsidR="0045338D" w:rsidRPr="00527E9E">
        <w:rPr>
          <w:i/>
        </w:rPr>
        <w:instrText xml:space="preserve"> REF _Ref1037249 \h  \* MERGEFORMAT </w:instrText>
      </w:r>
      <w:r w:rsidR="0045338D" w:rsidRPr="00527E9E">
        <w:rPr>
          <w:i/>
        </w:rPr>
      </w:r>
      <w:r w:rsidR="0045338D" w:rsidRPr="00527E9E">
        <w:rPr>
          <w:i/>
        </w:rPr>
        <w:fldChar w:fldCharType="separate"/>
      </w:r>
      <w:r w:rsidR="00A17FD0" w:rsidRPr="00527E9E">
        <w:rPr>
          <w:i/>
        </w:rPr>
        <w:t>6.2.17 Spécialités</w:t>
      </w:r>
      <w:r w:rsidR="0045338D" w:rsidRPr="00527E9E">
        <w:rPr>
          <w:i/>
        </w:rPr>
        <w:fldChar w:fldCharType="end"/>
      </w:r>
      <w:r w:rsidR="0045338D" w:rsidRPr="00527E9E">
        <w:t>)</w:t>
      </w:r>
      <w:r w:rsidR="005D3E67" w:rsidRPr="00527E9E">
        <w:t xml:space="preserve">. Les particularités surlignées en jaune sont des </w:t>
      </w:r>
      <w:r w:rsidR="005D3E67" w:rsidRPr="00527E9E">
        <w:rPr>
          <w:shd w:val="clear" w:color="auto" w:fill="FFFF00"/>
        </w:rPr>
        <w:t xml:space="preserve">talents uniques </w:t>
      </w:r>
      <w:r w:rsidR="005D3E67" w:rsidRPr="00527E9E">
        <w:t>de ces races</w:t>
      </w:r>
      <w:r w:rsidR="00B07F63" w:rsidRPr="00527E9E">
        <w:t xml:space="preserve"> </w:t>
      </w:r>
      <w:r w:rsidRPr="00527E9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9147"/>
      </w:tblGrid>
      <w:tr w:rsidR="00186B9B" w:rsidRPr="00527E9E" w14:paraId="4076CD59" w14:textId="77777777" w:rsidTr="0055229B">
        <w:tc>
          <w:tcPr>
            <w:tcW w:w="0" w:type="auto"/>
            <w:shd w:val="clear" w:color="auto" w:fill="FFFF00"/>
          </w:tcPr>
          <w:p w14:paraId="3C13E71F" w14:textId="77777777" w:rsidR="00186B9B" w:rsidRPr="00527E9E" w:rsidRDefault="00186B9B" w:rsidP="0031035A">
            <w:pPr>
              <w:jc w:val="center"/>
              <w:rPr>
                <w:b/>
                <w:sz w:val="16"/>
                <w:szCs w:val="16"/>
              </w:rPr>
            </w:pPr>
            <w:r w:rsidRPr="00527E9E">
              <w:rPr>
                <w:b/>
                <w:sz w:val="16"/>
                <w:szCs w:val="16"/>
              </w:rPr>
              <w:t>Race</w:t>
            </w:r>
          </w:p>
        </w:tc>
        <w:tc>
          <w:tcPr>
            <w:tcW w:w="0" w:type="auto"/>
            <w:shd w:val="clear" w:color="auto" w:fill="FFFF00"/>
          </w:tcPr>
          <w:p w14:paraId="629670EB" w14:textId="77777777" w:rsidR="00186B9B" w:rsidRPr="00527E9E" w:rsidRDefault="00887A2C" w:rsidP="0031035A">
            <w:pPr>
              <w:rPr>
                <w:b/>
                <w:sz w:val="16"/>
                <w:szCs w:val="16"/>
              </w:rPr>
            </w:pPr>
            <w:r w:rsidRPr="00527E9E">
              <w:rPr>
                <w:b/>
                <w:sz w:val="16"/>
                <w:szCs w:val="16"/>
              </w:rPr>
              <w:t>Particularités</w:t>
            </w:r>
          </w:p>
        </w:tc>
      </w:tr>
      <w:tr w:rsidR="00186B9B" w:rsidRPr="00527E9E" w14:paraId="17BC2110" w14:textId="77777777" w:rsidTr="0031035A">
        <w:tc>
          <w:tcPr>
            <w:tcW w:w="0" w:type="auto"/>
          </w:tcPr>
          <w:p w14:paraId="28B0B157" w14:textId="77777777" w:rsidR="00186B9B" w:rsidRPr="00527E9E" w:rsidRDefault="00186B9B" w:rsidP="0031035A">
            <w:pPr>
              <w:jc w:val="center"/>
              <w:rPr>
                <w:sz w:val="16"/>
                <w:szCs w:val="16"/>
              </w:rPr>
            </w:pPr>
            <w:r w:rsidRPr="00527E9E">
              <w:rPr>
                <w:sz w:val="16"/>
                <w:szCs w:val="16"/>
              </w:rPr>
              <w:t>Ancienne</w:t>
            </w:r>
          </w:p>
        </w:tc>
        <w:tc>
          <w:tcPr>
            <w:tcW w:w="0" w:type="auto"/>
          </w:tcPr>
          <w:p w14:paraId="1D902090" w14:textId="77777777" w:rsidR="00887A2C" w:rsidRPr="00527E9E" w:rsidRDefault="00186B9B" w:rsidP="0031035A">
            <w:pPr>
              <w:rPr>
                <w:sz w:val="16"/>
                <w:szCs w:val="16"/>
              </w:rPr>
            </w:pPr>
            <w:r w:rsidRPr="00527E9E">
              <w:rPr>
                <w:sz w:val="16"/>
                <w:szCs w:val="16"/>
              </w:rPr>
              <w:t>Race</w:t>
            </w:r>
            <w:r w:rsidR="00887A2C" w:rsidRPr="00527E9E">
              <w:rPr>
                <w:sz w:val="16"/>
                <w:szCs w:val="16"/>
              </w:rPr>
              <w:t>s</w:t>
            </w:r>
            <w:r w:rsidRPr="00527E9E">
              <w:rPr>
                <w:sz w:val="16"/>
                <w:szCs w:val="16"/>
              </w:rPr>
              <w:t xml:space="preserve"> dominante</w:t>
            </w:r>
            <w:r w:rsidR="00887A2C" w:rsidRPr="00527E9E">
              <w:rPr>
                <w:sz w:val="16"/>
                <w:szCs w:val="16"/>
              </w:rPr>
              <w:t>s</w:t>
            </w:r>
            <w:r w:rsidRPr="00527E9E">
              <w:rPr>
                <w:sz w:val="16"/>
                <w:szCs w:val="16"/>
              </w:rPr>
              <w:t xml:space="preserve"> du Monde Ancien</w:t>
            </w:r>
            <w:r w:rsidR="006B6104" w:rsidRPr="00527E9E">
              <w:rPr>
                <w:sz w:val="16"/>
                <w:szCs w:val="16"/>
              </w:rPr>
              <w:t xml:space="preserve"> ayant fondé des civilisations</w:t>
            </w:r>
            <w:r w:rsidRPr="00527E9E">
              <w:rPr>
                <w:sz w:val="16"/>
                <w:szCs w:val="16"/>
              </w:rPr>
              <w:t xml:space="preserve">. </w:t>
            </w:r>
          </w:p>
          <w:p w14:paraId="3D3DF281" w14:textId="77777777" w:rsidR="00186B9B" w:rsidRPr="00527E9E" w:rsidRDefault="00186B9B" w:rsidP="0031035A">
            <w:pPr>
              <w:rPr>
                <w:sz w:val="16"/>
                <w:szCs w:val="16"/>
              </w:rPr>
            </w:pPr>
            <w:r w:rsidRPr="00527E9E">
              <w:rPr>
                <w:b/>
                <w:sz w:val="16"/>
                <w:szCs w:val="16"/>
              </w:rPr>
              <w:t>Attitude</w:t>
            </w:r>
            <w:r w:rsidRPr="00527E9E">
              <w:rPr>
                <w:sz w:val="16"/>
                <w:szCs w:val="16"/>
              </w:rPr>
              <w:t xml:space="preserve"> : </w:t>
            </w:r>
            <w:r w:rsidR="00840614" w:rsidRPr="00527E9E">
              <w:rPr>
                <w:sz w:val="16"/>
                <w:szCs w:val="16"/>
              </w:rPr>
              <w:t xml:space="preserve">se méfient </w:t>
            </w:r>
            <w:r w:rsidR="00C869FB" w:rsidRPr="00527E9E">
              <w:rPr>
                <w:sz w:val="16"/>
                <w:szCs w:val="16"/>
              </w:rPr>
              <w:t xml:space="preserve">des autres races anciennes (guerres, </w:t>
            </w:r>
            <w:r w:rsidR="006B6104" w:rsidRPr="00527E9E">
              <w:rPr>
                <w:sz w:val="16"/>
                <w:szCs w:val="16"/>
              </w:rPr>
              <w:t>des rivalités économiques et culturelles</w:t>
            </w:r>
            <w:r w:rsidR="00C869FB" w:rsidRPr="00527E9E">
              <w:rPr>
                <w:sz w:val="16"/>
                <w:szCs w:val="16"/>
              </w:rPr>
              <w:t>)</w:t>
            </w:r>
            <w:r w:rsidRPr="00527E9E">
              <w:rPr>
                <w:sz w:val="16"/>
                <w:szCs w:val="16"/>
              </w:rPr>
              <w:t>.</w:t>
            </w:r>
          </w:p>
          <w:p w14:paraId="0C8D0F91" w14:textId="407FB0A6" w:rsidR="00186B9B" w:rsidRPr="00527E9E" w:rsidRDefault="00186B9B" w:rsidP="0031035A">
            <w:pPr>
              <w:rPr>
                <w:sz w:val="16"/>
                <w:szCs w:val="16"/>
              </w:rPr>
            </w:pPr>
            <w:r w:rsidRPr="00527E9E">
              <w:rPr>
                <w:b/>
                <w:bCs/>
                <w:sz w:val="16"/>
                <w:szCs w:val="16"/>
              </w:rPr>
              <w:t>Immunité</w:t>
            </w:r>
            <w:r w:rsidRPr="00527E9E">
              <w:rPr>
                <w:sz w:val="16"/>
                <w:szCs w:val="16"/>
              </w:rPr>
              <w:t> </w:t>
            </w:r>
            <w:r w:rsidR="002925A1" w:rsidRPr="00527E9E">
              <w:rPr>
                <w:b/>
                <w:sz w:val="16"/>
                <w:szCs w:val="16"/>
              </w:rPr>
              <w:t>5</w:t>
            </w:r>
            <w:r w:rsidRPr="00527E9E">
              <w:rPr>
                <w:b/>
                <w:sz w:val="16"/>
                <w:szCs w:val="16"/>
              </w:rPr>
              <w:t>0%</w:t>
            </w:r>
            <w:r w:rsidR="00D26B5E" w:rsidRPr="00527E9E">
              <w:rPr>
                <w:sz w:val="16"/>
                <w:szCs w:val="16"/>
              </w:rPr>
              <w:t> :</w:t>
            </w:r>
            <w:r w:rsidRPr="00527E9E">
              <w:rPr>
                <w:sz w:val="16"/>
                <w:szCs w:val="16"/>
              </w:rPr>
              <w:t xml:space="preserve"> fatigue, maladie</w:t>
            </w:r>
            <w:r w:rsidR="00F72CFF">
              <w:rPr>
                <w:sz w:val="16"/>
                <w:szCs w:val="16"/>
              </w:rPr>
              <w:t>, alcool, drogue</w:t>
            </w:r>
            <w:r w:rsidR="002925A1" w:rsidRPr="00527E9E">
              <w:rPr>
                <w:sz w:val="16"/>
                <w:szCs w:val="16"/>
              </w:rPr>
              <w:t>.</w:t>
            </w:r>
          </w:p>
          <w:p w14:paraId="1A9AD2D8" w14:textId="7C3B13B5" w:rsidR="002925A1" w:rsidRPr="00527E9E" w:rsidRDefault="002925A1" w:rsidP="0031035A">
            <w:pPr>
              <w:rPr>
                <w:sz w:val="16"/>
                <w:szCs w:val="16"/>
              </w:rPr>
            </w:pPr>
            <w:r w:rsidRPr="00527E9E">
              <w:rPr>
                <w:b/>
                <w:sz w:val="16"/>
                <w:szCs w:val="16"/>
              </w:rPr>
              <w:t>Immunité 90%</w:t>
            </w:r>
            <w:r w:rsidRPr="00527E9E">
              <w:rPr>
                <w:sz w:val="16"/>
                <w:szCs w:val="16"/>
              </w:rPr>
              <w:t> : temps</w:t>
            </w:r>
            <w:r w:rsidR="00F72CFF">
              <w:rPr>
                <w:sz w:val="16"/>
                <w:szCs w:val="16"/>
              </w:rPr>
              <w:t>, vit 10x plus longtemps qu’un humain</w:t>
            </w:r>
            <w:r w:rsidRPr="00527E9E">
              <w:rPr>
                <w:sz w:val="16"/>
                <w:szCs w:val="16"/>
              </w:rPr>
              <w:t>.</w:t>
            </w:r>
          </w:p>
          <w:p w14:paraId="40975F8B" w14:textId="77777777" w:rsidR="00186B9B" w:rsidRPr="00527E9E" w:rsidRDefault="00186B9B" w:rsidP="0031035A">
            <w:pPr>
              <w:rPr>
                <w:sz w:val="16"/>
                <w:szCs w:val="16"/>
              </w:rPr>
            </w:pPr>
            <w:r w:rsidRPr="00527E9E">
              <w:rPr>
                <w:b/>
                <w:sz w:val="16"/>
                <w:szCs w:val="16"/>
              </w:rPr>
              <w:t>Sensible</w:t>
            </w:r>
            <w:r w:rsidR="00A07EC0" w:rsidRPr="00527E9E">
              <w:rPr>
                <w:sz w:val="16"/>
                <w:szCs w:val="16"/>
              </w:rPr>
              <w:t> </w:t>
            </w:r>
            <w:r w:rsidRPr="00527E9E">
              <w:rPr>
                <w:b/>
                <w:sz w:val="16"/>
                <w:szCs w:val="16"/>
              </w:rPr>
              <w:t>+25%</w:t>
            </w:r>
            <w:r w:rsidRPr="00527E9E">
              <w:rPr>
                <w:sz w:val="16"/>
                <w:szCs w:val="16"/>
              </w:rPr>
              <w:t xml:space="preserve"> au</w:t>
            </w:r>
            <w:r w:rsidR="00887A2C" w:rsidRPr="00527E9E">
              <w:rPr>
                <w:sz w:val="16"/>
                <w:szCs w:val="16"/>
              </w:rPr>
              <w:t>x</w:t>
            </w:r>
            <w:r w:rsidRPr="00527E9E">
              <w:rPr>
                <w:sz w:val="16"/>
                <w:szCs w:val="16"/>
              </w:rPr>
              <w:t xml:space="preserve"> pertes d’EN </w:t>
            </w:r>
            <w:r w:rsidR="009E1CA3" w:rsidRPr="00527E9E">
              <w:rPr>
                <w:sz w:val="16"/>
                <w:szCs w:val="16"/>
              </w:rPr>
              <w:t xml:space="preserve">des </w:t>
            </w:r>
            <w:r w:rsidRPr="00527E9E">
              <w:rPr>
                <w:sz w:val="16"/>
                <w:szCs w:val="16"/>
              </w:rPr>
              <w:t>poison</w:t>
            </w:r>
            <w:r w:rsidR="009E1CA3" w:rsidRPr="00527E9E">
              <w:rPr>
                <w:sz w:val="16"/>
                <w:szCs w:val="16"/>
              </w:rPr>
              <w:t>s</w:t>
            </w:r>
            <w:r w:rsidRPr="00527E9E">
              <w:rPr>
                <w:sz w:val="16"/>
                <w:szCs w:val="16"/>
              </w:rPr>
              <w:t>.</w:t>
            </w:r>
          </w:p>
          <w:p w14:paraId="0A391E62" w14:textId="3FB6DB30" w:rsidR="00186B9B" w:rsidRPr="00527E9E" w:rsidRDefault="00186B9B" w:rsidP="0031035A">
            <w:pPr>
              <w:rPr>
                <w:sz w:val="16"/>
                <w:szCs w:val="16"/>
              </w:rPr>
            </w:pPr>
            <w:r w:rsidRPr="00527E9E">
              <w:rPr>
                <w:b/>
                <w:sz w:val="16"/>
                <w:szCs w:val="16"/>
              </w:rPr>
              <w:lastRenderedPageBreak/>
              <w:t>Régénérant</w:t>
            </w:r>
            <w:r w:rsidRPr="00527E9E">
              <w:rPr>
                <w:sz w:val="16"/>
                <w:szCs w:val="16"/>
              </w:rPr>
              <w:t xml:space="preserve"> : </w:t>
            </w:r>
            <w:r w:rsidR="00F72CFF">
              <w:rPr>
                <w:sz w:val="16"/>
                <w:szCs w:val="16"/>
              </w:rPr>
              <w:t>réc</w:t>
            </w:r>
            <w:r w:rsidR="002925A1" w:rsidRPr="00527E9E">
              <w:rPr>
                <w:sz w:val="16"/>
                <w:szCs w:val="16"/>
              </w:rPr>
              <w:t>u</w:t>
            </w:r>
            <w:r w:rsidR="00F72CFF">
              <w:rPr>
                <w:sz w:val="16"/>
                <w:szCs w:val="16"/>
              </w:rPr>
              <w:t>pération due à un soin quelconqu</w:t>
            </w:r>
            <w:r w:rsidR="002925A1" w:rsidRPr="00527E9E">
              <w:rPr>
                <w:sz w:val="16"/>
                <w:szCs w:val="16"/>
              </w:rPr>
              <w:t>e (</w:t>
            </w:r>
            <w:r w:rsidR="0055229B" w:rsidRPr="00527E9E">
              <w:rPr>
                <w:sz w:val="16"/>
                <w:szCs w:val="16"/>
              </w:rPr>
              <w:t>CS</w:t>
            </w:r>
            <w:r w:rsidR="0053031A" w:rsidRPr="00527E9E">
              <w:rPr>
                <w:sz w:val="16"/>
                <w:szCs w:val="16"/>
              </w:rPr>
              <w:t>, magie</w:t>
            </w:r>
            <w:r w:rsidR="00446170" w:rsidRPr="00527E9E">
              <w:rPr>
                <w:sz w:val="16"/>
                <w:szCs w:val="16"/>
              </w:rPr>
              <w:t>, médecine</w:t>
            </w:r>
            <w:r w:rsidR="0053031A" w:rsidRPr="00527E9E">
              <w:rPr>
                <w:sz w:val="16"/>
                <w:szCs w:val="16"/>
              </w:rPr>
              <w:t xml:space="preserve"> etc.</w:t>
            </w:r>
            <w:r w:rsidR="0055229B" w:rsidRPr="00527E9E">
              <w:rPr>
                <w:sz w:val="16"/>
                <w:szCs w:val="16"/>
              </w:rPr>
              <w:t>) </w:t>
            </w:r>
            <w:r w:rsidRPr="00527E9E">
              <w:rPr>
                <w:sz w:val="16"/>
                <w:szCs w:val="16"/>
              </w:rPr>
              <w:t>x2.</w:t>
            </w:r>
          </w:p>
          <w:p w14:paraId="4C4F42A2" w14:textId="30175D4E" w:rsidR="00186B9B" w:rsidRPr="00527E9E" w:rsidRDefault="00186B9B" w:rsidP="0031035A">
            <w:pPr>
              <w:rPr>
                <w:sz w:val="16"/>
                <w:szCs w:val="16"/>
              </w:rPr>
            </w:pPr>
            <w:r w:rsidRPr="00527E9E">
              <w:rPr>
                <w:b/>
                <w:bCs/>
                <w:sz w:val="16"/>
                <w:szCs w:val="16"/>
              </w:rPr>
              <w:t>Haine</w:t>
            </w:r>
            <w:r w:rsidRPr="00527E9E">
              <w:rPr>
                <w:sz w:val="16"/>
                <w:szCs w:val="16"/>
              </w:rPr>
              <w:t> : KO</w:t>
            </w:r>
            <w:r w:rsidR="00F72CFF">
              <w:rPr>
                <w:sz w:val="16"/>
                <w:szCs w:val="16"/>
              </w:rPr>
              <w:t xml:space="preserve"> si text Vx1 raté</w:t>
            </w:r>
            <w:r w:rsidR="0053031A" w:rsidRPr="00527E9E">
              <w:rPr>
                <w:sz w:val="16"/>
                <w:szCs w:val="16"/>
              </w:rPr>
              <w:t>.</w:t>
            </w:r>
          </w:p>
        </w:tc>
      </w:tr>
      <w:tr w:rsidR="00186B9B" w:rsidRPr="00527E9E" w14:paraId="24C18298" w14:textId="77777777" w:rsidTr="0055229B">
        <w:tc>
          <w:tcPr>
            <w:tcW w:w="0" w:type="auto"/>
            <w:shd w:val="clear" w:color="auto" w:fill="D9D9D9" w:themeFill="background1" w:themeFillShade="D9"/>
          </w:tcPr>
          <w:p w14:paraId="274D1EFB" w14:textId="77777777" w:rsidR="00186B9B" w:rsidRPr="00527E9E" w:rsidRDefault="00186B9B" w:rsidP="0031035A">
            <w:pPr>
              <w:jc w:val="center"/>
              <w:rPr>
                <w:sz w:val="16"/>
                <w:szCs w:val="16"/>
              </w:rPr>
            </w:pPr>
            <w:r w:rsidRPr="00527E9E">
              <w:rPr>
                <w:sz w:val="16"/>
                <w:szCs w:val="16"/>
              </w:rPr>
              <w:t>Ange</w:t>
            </w:r>
          </w:p>
        </w:tc>
        <w:tc>
          <w:tcPr>
            <w:tcW w:w="0" w:type="auto"/>
            <w:shd w:val="clear" w:color="auto" w:fill="D9D9D9" w:themeFill="background1" w:themeFillShade="D9"/>
          </w:tcPr>
          <w:p w14:paraId="54AA578D" w14:textId="77777777" w:rsidR="00186B9B" w:rsidRPr="00527E9E" w:rsidRDefault="00186B9B" w:rsidP="0031035A">
            <w:pPr>
              <w:rPr>
                <w:sz w:val="16"/>
                <w:szCs w:val="16"/>
              </w:rPr>
            </w:pPr>
            <w:r w:rsidRPr="00527E9E">
              <w:rPr>
                <w:sz w:val="16"/>
                <w:szCs w:val="16"/>
              </w:rPr>
              <w:t xml:space="preserve">Les </w:t>
            </w:r>
            <w:r w:rsidR="0055229B" w:rsidRPr="00527E9E">
              <w:rPr>
                <w:sz w:val="16"/>
                <w:szCs w:val="16"/>
              </w:rPr>
              <w:t xml:space="preserve">enfants d’Angel devenus l’armée et les </w:t>
            </w:r>
            <w:r w:rsidRPr="00527E9E">
              <w:rPr>
                <w:sz w:val="16"/>
                <w:szCs w:val="16"/>
              </w:rPr>
              <w:t xml:space="preserve">serviteurs </w:t>
            </w:r>
            <w:r w:rsidR="0055229B" w:rsidRPr="00527E9E">
              <w:rPr>
                <w:sz w:val="16"/>
                <w:szCs w:val="16"/>
              </w:rPr>
              <w:t xml:space="preserve">des Saints </w:t>
            </w:r>
            <w:r w:rsidRPr="00527E9E">
              <w:rPr>
                <w:sz w:val="16"/>
                <w:szCs w:val="16"/>
              </w:rPr>
              <w:t>d’EI</w:t>
            </w:r>
            <w:r w:rsidR="0031035A" w:rsidRPr="00527E9E">
              <w:rPr>
                <w:sz w:val="16"/>
                <w:szCs w:val="16"/>
              </w:rPr>
              <w:t>. R</w:t>
            </w:r>
            <w:r w:rsidRPr="00527E9E">
              <w:rPr>
                <w:sz w:val="16"/>
                <w:szCs w:val="16"/>
              </w:rPr>
              <w:t xml:space="preserve">épartis dans les royaumes divins EI. </w:t>
            </w:r>
            <w:r w:rsidR="0031035A" w:rsidRPr="00527E9E">
              <w:rPr>
                <w:sz w:val="16"/>
                <w:szCs w:val="16"/>
              </w:rPr>
              <w:t>F</w:t>
            </w:r>
            <w:r w:rsidRPr="00527E9E">
              <w:rPr>
                <w:sz w:val="16"/>
                <w:szCs w:val="16"/>
              </w:rPr>
              <w:t xml:space="preserve">orment une communauté spirituelle </w:t>
            </w:r>
            <w:r w:rsidR="0055229B" w:rsidRPr="00527E9E">
              <w:rPr>
                <w:sz w:val="16"/>
                <w:szCs w:val="16"/>
              </w:rPr>
              <w:t xml:space="preserve">hiérachisée </w:t>
            </w:r>
            <w:r w:rsidR="0053031A" w:rsidRPr="00527E9E">
              <w:rPr>
                <w:sz w:val="16"/>
                <w:szCs w:val="16"/>
              </w:rPr>
              <w:t>selon leur niveau Divin et leur puissance,</w:t>
            </w:r>
            <w:r w:rsidR="0055229B" w:rsidRPr="00527E9E">
              <w:rPr>
                <w:sz w:val="16"/>
                <w:szCs w:val="16"/>
              </w:rPr>
              <w:t xml:space="preserve"> obéissante</w:t>
            </w:r>
            <w:r w:rsidRPr="00527E9E">
              <w:rPr>
                <w:sz w:val="16"/>
                <w:szCs w:val="16"/>
              </w:rPr>
              <w:t>.</w:t>
            </w:r>
          </w:p>
          <w:p w14:paraId="25EDAA4B" w14:textId="77777777" w:rsidR="00D26B5E" w:rsidRPr="00527E9E" w:rsidRDefault="00186B9B" w:rsidP="0031035A">
            <w:pPr>
              <w:rPr>
                <w:sz w:val="16"/>
                <w:szCs w:val="16"/>
              </w:rPr>
            </w:pPr>
            <w:r w:rsidRPr="00527E9E">
              <w:rPr>
                <w:b/>
                <w:sz w:val="16"/>
                <w:szCs w:val="16"/>
              </w:rPr>
              <w:t>Attitude</w:t>
            </w:r>
            <w:r w:rsidRPr="00527E9E">
              <w:rPr>
                <w:sz w:val="16"/>
                <w:szCs w:val="16"/>
              </w:rPr>
              <w:t xml:space="preserve"> : se considèrent comme supérieurs, </w:t>
            </w:r>
            <w:r w:rsidRPr="00527E9E">
              <w:rPr>
                <w:sz w:val="16"/>
                <w:szCs w:val="16"/>
                <w:u w:val="single"/>
              </w:rPr>
              <w:t>exigent</w:t>
            </w:r>
            <w:r w:rsidRPr="00527E9E">
              <w:rPr>
                <w:sz w:val="16"/>
                <w:szCs w:val="16"/>
              </w:rPr>
              <w:t xml:space="preserve"> respect et obéissance de la part des fidèles d’EI. </w:t>
            </w:r>
          </w:p>
          <w:p w14:paraId="29AAD291" w14:textId="062DE795" w:rsidR="00186B9B" w:rsidRPr="00527E9E" w:rsidRDefault="0053031A" w:rsidP="0031035A">
            <w:pPr>
              <w:rPr>
                <w:sz w:val="16"/>
                <w:szCs w:val="16"/>
              </w:rPr>
            </w:pPr>
            <w:r w:rsidRPr="00527E9E">
              <w:rPr>
                <w:b/>
                <w:sz w:val="16"/>
                <w:szCs w:val="16"/>
              </w:rPr>
              <w:t>Attitude</w:t>
            </w:r>
            <w:r w:rsidR="00D26B5E" w:rsidRPr="00527E9E">
              <w:rPr>
                <w:sz w:val="16"/>
                <w:szCs w:val="16"/>
              </w:rPr>
              <w:t xml:space="preserve"> : </w:t>
            </w:r>
            <w:r w:rsidR="009E1CA3" w:rsidRPr="00527E9E">
              <w:rPr>
                <w:sz w:val="16"/>
                <w:szCs w:val="16"/>
              </w:rPr>
              <w:t xml:space="preserve">en </w:t>
            </w:r>
            <w:r w:rsidR="00D26B5E" w:rsidRPr="00527E9E">
              <w:rPr>
                <w:sz w:val="16"/>
                <w:szCs w:val="16"/>
              </w:rPr>
              <w:t>g</w:t>
            </w:r>
            <w:r w:rsidR="00186B9B" w:rsidRPr="00527E9E">
              <w:rPr>
                <w:sz w:val="16"/>
                <w:szCs w:val="16"/>
              </w:rPr>
              <w:t>uerre contre les ennemis d’EI</w:t>
            </w:r>
            <w:r w:rsidRPr="00527E9E">
              <w:rPr>
                <w:sz w:val="16"/>
                <w:szCs w:val="16"/>
              </w:rPr>
              <w:t xml:space="preserve"> </w:t>
            </w:r>
            <w:r w:rsidR="00F72CFF">
              <w:rPr>
                <w:sz w:val="16"/>
                <w:szCs w:val="16"/>
              </w:rPr>
              <w:t xml:space="preserve">(EO/KO) </w:t>
            </w:r>
            <w:r w:rsidRPr="00527E9E">
              <w:rPr>
                <w:sz w:val="16"/>
                <w:szCs w:val="16"/>
              </w:rPr>
              <w:t>partout et tout le temps</w:t>
            </w:r>
            <w:r w:rsidR="00186B9B" w:rsidRPr="00527E9E">
              <w:rPr>
                <w:sz w:val="16"/>
                <w:szCs w:val="16"/>
              </w:rPr>
              <w:t>.</w:t>
            </w:r>
          </w:p>
          <w:p w14:paraId="195CDDEB" w14:textId="737D6DCF" w:rsidR="00186B9B" w:rsidRPr="00527E9E" w:rsidRDefault="00186B9B" w:rsidP="0031035A">
            <w:pPr>
              <w:rPr>
                <w:sz w:val="16"/>
                <w:szCs w:val="16"/>
              </w:rPr>
            </w:pPr>
            <w:r w:rsidRPr="00527E9E">
              <w:rPr>
                <w:b/>
                <w:bCs/>
                <w:sz w:val="16"/>
                <w:szCs w:val="16"/>
              </w:rPr>
              <w:t>Immunités</w:t>
            </w:r>
            <w:r w:rsidRPr="00527E9E">
              <w:rPr>
                <w:sz w:val="16"/>
                <w:szCs w:val="16"/>
              </w:rPr>
              <w:t xml:space="preserve"> </w:t>
            </w:r>
            <w:r w:rsidRPr="00527E9E">
              <w:rPr>
                <w:b/>
                <w:sz w:val="16"/>
                <w:szCs w:val="16"/>
              </w:rPr>
              <w:t>50%</w:t>
            </w:r>
            <w:r w:rsidR="00D26B5E" w:rsidRPr="00527E9E">
              <w:rPr>
                <w:sz w:val="16"/>
                <w:szCs w:val="16"/>
              </w:rPr>
              <w:t xml:space="preserve"> : </w:t>
            </w:r>
            <w:r w:rsidRPr="00527E9E">
              <w:rPr>
                <w:sz w:val="16"/>
                <w:szCs w:val="16"/>
              </w:rPr>
              <w:t>feu, lumière</w:t>
            </w:r>
            <w:r w:rsidR="00F72CFF">
              <w:rPr>
                <w:sz w:val="16"/>
                <w:szCs w:val="16"/>
              </w:rPr>
              <w:t>, magie</w:t>
            </w:r>
            <w:r w:rsidRPr="00527E9E">
              <w:rPr>
                <w:sz w:val="16"/>
                <w:szCs w:val="16"/>
              </w:rPr>
              <w:t xml:space="preserve">. </w:t>
            </w:r>
          </w:p>
          <w:p w14:paraId="1ABA40AA" w14:textId="77777777" w:rsidR="00186B9B" w:rsidRPr="00527E9E" w:rsidRDefault="00186B9B" w:rsidP="0031035A">
            <w:pPr>
              <w:rPr>
                <w:sz w:val="16"/>
                <w:szCs w:val="16"/>
              </w:rPr>
            </w:pPr>
            <w:r w:rsidRPr="00527E9E">
              <w:rPr>
                <w:b/>
                <w:bCs/>
                <w:sz w:val="16"/>
                <w:szCs w:val="16"/>
              </w:rPr>
              <w:t>Furie</w:t>
            </w:r>
            <w:r w:rsidRPr="00527E9E">
              <w:rPr>
                <w:sz w:val="16"/>
                <w:szCs w:val="16"/>
              </w:rPr>
              <w:t> </w:t>
            </w:r>
            <w:r w:rsidRPr="00527E9E">
              <w:rPr>
                <w:b/>
                <w:sz w:val="16"/>
                <w:szCs w:val="16"/>
              </w:rPr>
              <w:t>partielle</w:t>
            </w:r>
            <w:r w:rsidR="0053031A" w:rsidRPr="00527E9E">
              <w:rPr>
                <w:sz w:val="16"/>
                <w:szCs w:val="16"/>
              </w:rPr>
              <w:t xml:space="preserve"> : </w:t>
            </w:r>
            <w:r w:rsidRPr="00527E9E">
              <w:rPr>
                <w:sz w:val="16"/>
                <w:szCs w:val="16"/>
              </w:rPr>
              <w:t xml:space="preserve">contre </w:t>
            </w:r>
            <w:r w:rsidRPr="00527E9E">
              <w:rPr>
                <w:i/>
                <w:sz w:val="16"/>
                <w:szCs w:val="16"/>
              </w:rPr>
              <w:t>Démons</w:t>
            </w:r>
            <w:r w:rsidRPr="00527E9E">
              <w:rPr>
                <w:sz w:val="16"/>
                <w:szCs w:val="16"/>
              </w:rPr>
              <w:t xml:space="preserve"> et </w:t>
            </w:r>
            <w:r w:rsidRPr="00527E9E">
              <w:rPr>
                <w:i/>
                <w:sz w:val="16"/>
                <w:szCs w:val="16"/>
              </w:rPr>
              <w:t>Diables</w:t>
            </w:r>
            <w:r w:rsidRPr="00527E9E">
              <w:rPr>
                <w:sz w:val="16"/>
                <w:szCs w:val="16"/>
              </w:rPr>
              <w:t>.</w:t>
            </w:r>
          </w:p>
          <w:p w14:paraId="764F6763" w14:textId="77777777" w:rsidR="00186B9B" w:rsidRPr="00527E9E" w:rsidRDefault="00186B9B" w:rsidP="0031035A">
            <w:pPr>
              <w:rPr>
                <w:sz w:val="16"/>
                <w:szCs w:val="16"/>
              </w:rPr>
            </w:pPr>
            <w:r w:rsidRPr="00527E9E">
              <w:rPr>
                <w:b/>
                <w:bCs/>
                <w:sz w:val="16"/>
                <w:szCs w:val="16"/>
              </w:rPr>
              <w:t>Régénérant </w:t>
            </w:r>
            <w:r w:rsidRPr="00527E9E">
              <w:rPr>
                <w:sz w:val="16"/>
                <w:szCs w:val="16"/>
              </w:rPr>
              <w:t>: 1 blessure &amp; 1 Malus par tour.</w:t>
            </w:r>
          </w:p>
          <w:p w14:paraId="5F3E328E" w14:textId="5146A2E0" w:rsidR="00186B9B" w:rsidRPr="00527E9E" w:rsidRDefault="00186B9B" w:rsidP="0031035A">
            <w:pPr>
              <w:rPr>
                <w:sz w:val="16"/>
                <w:szCs w:val="16"/>
              </w:rPr>
            </w:pPr>
            <w:r w:rsidRPr="00527E9E">
              <w:rPr>
                <w:b/>
                <w:sz w:val="16"/>
                <w:szCs w:val="16"/>
              </w:rPr>
              <w:t>Haine</w:t>
            </w:r>
            <w:r w:rsidRPr="00527E9E">
              <w:rPr>
                <w:sz w:val="16"/>
                <w:szCs w:val="16"/>
              </w:rPr>
              <w:t xml:space="preserve"> : </w:t>
            </w:r>
            <w:r w:rsidR="00F72CFF">
              <w:rPr>
                <w:sz w:val="16"/>
                <w:szCs w:val="16"/>
              </w:rPr>
              <w:t xml:space="preserve">humains </w:t>
            </w:r>
            <w:r w:rsidR="0053031A" w:rsidRPr="00527E9E">
              <w:rPr>
                <w:sz w:val="16"/>
                <w:szCs w:val="16"/>
              </w:rPr>
              <w:t>fidèles d’</w:t>
            </w:r>
            <w:r w:rsidRPr="00527E9E">
              <w:rPr>
                <w:sz w:val="16"/>
                <w:szCs w:val="16"/>
              </w:rPr>
              <w:t>EO.</w:t>
            </w:r>
          </w:p>
          <w:p w14:paraId="70265982" w14:textId="77777777" w:rsidR="00186B9B" w:rsidRPr="00527E9E" w:rsidRDefault="00186B9B" w:rsidP="0031035A">
            <w:pPr>
              <w:rPr>
                <w:sz w:val="16"/>
                <w:szCs w:val="16"/>
              </w:rPr>
            </w:pPr>
            <w:r w:rsidRPr="00527E9E">
              <w:rPr>
                <w:b/>
                <w:sz w:val="16"/>
                <w:szCs w:val="16"/>
              </w:rPr>
              <w:t>Trésor</w:t>
            </w:r>
            <w:r w:rsidRPr="00527E9E">
              <w:rPr>
                <w:sz w:val="16"/>
                <w:szCs w:val="16"/>
              </w:rPr>
              <w:t xml:space="preserve"> : aucune </w:t>
            </w:r>
            <w:r w:rsidR="00D26B5E" w:rsidRPr="00527E9E">
              <w:rPr>
                <w:sz w:val="16"/>
                <w:szCs w:val="16"/>
              </w:rPr>
              <w:t xml:space="preserve">richesse ne les intéresse sauf </w:t>
            </w:r>
            <w:r w:rsidR="00605796" w:rsidRPr="00527E9E">
              <w:rPr>
                <w:sz w:val="16"/>
                <w:szCs w:val="16"/>
              </w:rPr>
              <w:t xml:space="preserve">ce qui leur est </w:t>
            </w:r>
            <w:r w:rsidRPr="00527E9E">
              <w:rPr>
                <w:sz w:val="16"/>
                <w:szCs w:val="16"/>
              </w:rPr>
              <w:t xml:space="preserve">confié par </w:t>
            </w:r>
            <w:r w:rsidR="0055229B" w:rsidRPr="00527E9E">
              <w:rPr>
                <w:sz w:val="16"/>
                <w:szCs w:val="16"/>
              </w:rPr>
              <w:t xml:space="preserve">leur </w:t>
            </w:r>
            <w:r w:rsidRPr="00527E9E">
              <w:rPr>
                <w:sz w:val="16"/>
                <w:szCs w:val="16"/>
              </w:rPr>
              <w:t>Dieu</w:t>
            </w:r>
            <w:r w:rsidR="0053031A" w:rsidRPr="00527E9E">
              <w:rPr>
                <w:sz w:val="16"/>
                <w:szCs w:val="16"/>
              </w:rPr>
              <w:t>, aiment le pouvoir</w:t>
            </w:r>
            <w:r w:rsidRPr="00527E9E">
              <w:rPr>
                <w:sz w:val="16"/>
                <w:szCs w:val="16"/>
              </w:rPr>
              <w:t>.</w:t>
            </w:r>
          </w:p>
          <w:p w14:paraId="0A44CDF6" w14:textId="77777777" w:rsidR="00186B9B" w:rsidRPr="00527E9E" w:rsidRDefault="00186B9B" w:rsidP="0031035A">
            <w:pPr>
              <w:rPr>
                <w:sz w:val="16"/>
                <w:szCs w:val="16"/>
              </w:rPr>
            </w:pPr>
            <w:r w:rsidRPr="00527E9E">
              <w:rPr>
                <w:b/>
                <w:sz w:val="16"/>
                <w:szCs w:val="16"/>
              </w:rPr>
              <w:t>Bénédiction</w:t>
            </w:r>
            <w:r w:rsidRPr="00527E9E">
              <w:rPr>
                <w:sz w:val="16"/>
                <w:szCs w:val="16"/>
              </w:rPr>
              <w:t xml:space="preserve"> : un être non divin </w:t>
            </w:r>
            <w:r w:rsidR="0053031A" w:rsidRPr="00527E9E">
              <w:rPr>
                <w:sz w:val="16"/>
                <w:szCs w:val="16"/>
              </w:rPr>
              <w:t>à</w:t>
            </w:r>
            <w:r w:rsidR="00605796" w:rsidRPr="00527E9E">
              <w:rPr>
                <w:sz w:val="16"/>
                <w:szCs w:val="16"/>
              </w:rPr>
              <w:t xml:space="preserve"> </w:t>
            </w:r>
            <w:r w:rsidR="0053031A" w:rsidRPr="00527E9E">
              <w:rPr>
                <w:sz w:val="16"/>
                <w:szCs w:val="16"/>
              </w:rPr>
              <w:t>foi(</w:t>
            </w:r>
            <w:r w:rsidR="00D26B5E" w:rsidRPr="00527E9E">
              <w:rPr>
                <w:sz w:val="16"/>
                <w:szCs w:val="16"/>
              </w:rPr>
              <w:t>EI</w:t>
            </w:r>
            <w:r w:rsidR="0053031A" w:rsidRPr="00527E9E">
              <w:rPr>
                <w:sz w:val="16"/>
                <w:szCs w:val="16"/>
              </w:rPr>
              <w:t>)&gt;60</w:t>
            </w:r>
            <w:r w:rsidR="00D26B5E" w:rsidRPr="00527E9E">
              <w:rPr>
                <w:sz w:val="16"/>
                <w:szCs w:val="16"/>
              </w:rPr>
              <w:t xml:space="preserve"> </w:t>
            </w:r>
            <w:r w:rsidRPr="00527E9E">
              <w:rPr>
                <w:sz w:val="16"/>
                <w:szCs w:val="16"/>
              </w:rPr>
              <w:t xml:space="preserve">touché par un Ange </w:t>
            </w:r>
            <w:r w:rsidR="0053031A" w:rsidRPr="00527E9E">
              <w:rPr>
                <w:sz w:val="16"/>
                <w:szCs w:val="16"/>
              </w:rPr>
              <w:t xml:space="preserve">gagne </w:t>
            </w:r>
            <w:r w:rsidR="009E1CA3" w:rsidRPr="00527E9E">
              <w:rPr>
                <w:sz w:val="16"/>
                <w:szCs w:val="16"/>
              </w:rPr>
              <w:t xml:space="preserve">3xDivin </w:t>
            </w:r>
            <w:r w:rsidR="00991BDF" w:rsidRPr="00527E9E">
              <w:rPr>
                <w:sz w:val="16"/>
                <w:szCs w:val="16"/>
              </w:rPr>
              <w:t>b</w:t>
            </w:r>
            <w:r w:rsidRPr="00527E9E">
              <w:rPr>
                <w:sz w:val="16"/>
                <w:szCs w:val="16"/>
              </w:rPr>
              <w:t xml:space="preserve">onus </w:t>
            </w:r>
            <w:r w:rsidR="0053031A" w:rsidRPr="00527E9E">
              <w:rPr>
                <w:sz w:val="16"/>
                <w:szCs w:val="16"/>
              </w:rPr>
              <w:t>à toutes ses valeurs(!)</w:t>
            </w:r>
            <w:r w:rsidRPr="00527E9E">
              <w:rPr>
                <w:sz w:val="16"/>
                <w:szCs w:val="16"/>
              </w:rPr>
              <w:t xml:space="preserve"> </w:t>
            </w:r>
            <w:r w:rsidR="0053031A" w:rsidRPr="00527E9E">
              <w:rPr>
                <w:sz w:val="16"/>
                <w:szCs w:val="16"/>
              </w:rPr>
              <w:t xml:space="preserve">pendant </w:t>
            </w:r>
            <w:r w:rsidR="0055229B" w:rsidRPr="00527E9E">
              <w:rPr>
                <w:sz w:val="16"/>
                <w:szCs w:val="16"/>
              </w:rPr>
              <w:t>3x</w:t>
            </w:r>
            <w:r w:rsidRPr="00527E9E">
              <w:rPr>
                <w:sz w:val="16"/>
                <w:szCs w:val="16"/>
              </w:rPr>
              <w:t>Divin jours.</w:t>
            </w:r>
          </w:p>
          <w:p w14:paraId="0C9E020E" w14:textId="77B4D8A7" w:rsidR="00186B9B" w:rsidRPr="00527E9E" w:rsidRDefault="00186B9B" w:rsidP="00F461D3">
            <w:pPr>
              <w:rPr>
                <w:sz w:val="16"/>
                <w:szCs w:val="16"/>
              </w:rPr>
            </w:pPr>
            <w:r w:rsidRPr="00527E9E">
              <w:rPr>
                <w:b/>
                <w:sz w:val="16"/>
                <w:szCs w:val="16"/>
                <w:highlight w:val="yellow"/>
              </w:rPr>
              <w:t>Conversion</w:t>
            </w:r>
            <w:r w:rsidRPr="00527E9E">
              <w:rPr>
                <w:sz w:val="16"/>
                <w:szCs w:val="16"/>
                <w:highlight w:val="yellow"/>
              </w:rPr>
              <w:t> : capable, une fois par humain</w:t>
            </w:r>
            <w:r w:rsidR="0055229B" w:rsidRPr="00527E9E">
              <w:rPr>
                <w:sz w:val="16"/>
                <w:szCs w:val="16"/>
                <w:highlight w:val="yellow"/>
              </w:rPr>
              <w:t xml:space="preserve"> non-EI</w:t>
            </w:r>
            <w:r w:rsidRPr="00527E9E">
              <w:rPr>
                <w:sz w:val="16"/>
                <w:szCs w:val="16"/>
                <w:highlight w:val="yellow"/>
              </w:rPr>
              <w:t>, de le convertir</w:t>
            </w:r>
            <w:r w:rsidR="00F461D3" w:rsidRPr="00527E9E">
              <w:rPr>
                <w:sz w:val="16"/>
                <w:szCs w:val="16"/>
                <w:highlight w:val="yellow"/>
              </w:rPr>
              <w:t xml:space="preserve"> </w:t>
            </w:r>
            <w:r w:rsidRPr="00527E9E">
              <w:rPr>
                <w:sz w:val="16"/>
                <w:szCs w:val="16"/>
                <w:highlight w:val="yellow"/>
              </w:rPr>
              <w:t xml:space="preserve">à EI </w:t>
            </w:r>
            <w:r w:rsidR="00F461D3" w:rsidRPr="00527E9E">
              <w:rPr>
                <w:sz w:val="16"/>
                <w:szCs w:val="16"/>
                <w:highlight w:val="yellow"/>
              </w:rPr>
              <w:t xml:space="preserve">par </w:t>
            </w:r>
            <w:r w:rsidRPr="00527E9E">
              <w:rPr>
                <w:sz w:val="16"/>
                <w:szCs w:val="16"/>
                <w:highlight w:val="yellow"/>
              </w:rPr>
              <w:t xml:space="preserve">un sort </w:t>
            </w:r>
            <w:r w:rsidR="00F461D3" w:rsidRPr="00527E9E">
              <w:rPr>
                <w:sz w:val="16"/>
                <w:szCs w:val="16"/>
                <w:highlight w:val="yellow"/>
              </w:rPr>
              <w:t xml:space="preserve">inné </w:t>
            </w:r>
            <w:r w:rsidRPr="00527E9E">
              <w:rPr>
                <w:sz w:val="16"/>
                <w:szCs w:val="16"/>
                <w:highlight w:val="yellow"/>
              </w:rPr>
              <w:t>NEM=NE=</w:t>
            </w:r>
            <w:r w:rsidR="009E1CA3" w:rsidRPr="00527E9E">
              <w:rPr>
                <w:sz w:val="16"/>
                <w:szCs w:val="16"/>
                <w:highlight w:val="yellow"/>
              </w:rPr>
              <w:t>D</w:t>
            </w:r>
            <w:r w:rsidRPr="00527E9E">
              <w:rPr>
                <w:sz w:val="16"/>
                <w:szCs w:val="16"/>
                <w:highlight w:val="yellow"/>
              </w:rPr>
              <w:t xml:space="preserve">ivin, comme </w:t>
            </w:r>
            <w:r w:rsidRPr="00527E9E">
              <w:rPr>
                <w:i/>
                <w:sz w:val="16"/>
                <w:szCs w:val="16"/>
                <w:highlight w:val="yellow"/>
              </w:rPr>
              <w:t>Fascination</w:t>
            </w:r>
            <w:r w:rsidRPr="00527E9E">
              <w:rPr>
                <w:sz w:val="16"/>
                <w:szCs w:val="16"/>
                <w:highlight w:val="yellow"/>
              </w:rPr>
              <w:t xml:space="preserve">. </w:t>
            </w:r>
            <w:r w:rsidR="00F461D3" w:rsidRPr="00527E9E">
              <w:rPr>
                <w:sz w:val="16"/>
                <w:szCs w:val="16"/>
                <w:highlight w:val="yellow"/>
              </w:rPr>
              <w:t>Tout échec fera de la cible un ennemi de l’Ange. En cas de réussite, l</w:t>
            </w:r>
            <w:r w:rsidRPr="00527E9E">
              <w:rPr>
                <w:sz w:val="16"/>
                <w:szCs w:val="16"/>
                <w:highlight w:val="yellow"/>
              </w:rPr>
              <w:t>a cible sera culpabilisée et plongera dans le</w:t>
            </w:r>
            <w:r w:rsidR="00991BDF" w:rsidRPr="00527E9E">
              <w:rPr>
                <w:sz w:val="16"/>
                <w:szCs w:val="16"/>
                <w:highlight w:val="yellow"/>
              </w:rPr>
              <w:t>s</w:t>
            </w:r>
            <w:r w:rsidRPr="00527E9E">
              <w:rPr>
                <w:sz w:val="16"/>
                <w:szCs w:val="16"/>
                <w:highlight w:val="yellow"/>
              </w:rPr>
              <w:t xml:space="preserve"> regrets de ses pêchés pendant (Divin)jours</w:t>
            </w:r>
            <w:r w:rsidR="0055229B" w:rsidRPr="00527E9E">
              <w:rPr>
                <w:sz w:val="16"/>
                <w:szCs w:val="16"/>
                <w:highlight w:val="yellow"/>
              </w:rPr>
              <w:t xml:space="preserve"> = pleurs &amp; recherch</w:t>
            </w:r>
            <w:r w:rsidR="00991BDF" w:rsidRPr="00527E9E">
              <w:rPr>
                <w:sz w:val="16"/>
                <w:szCs w:val="16"/>
                <w:highlight w:val="yellow"/>
              </w:rPr>
              <w:t>e</w:t>
            </w:r>
            <w:r w:rsidR="0055229B" w:rsidRPr="00527E9E">
              <w:rPr>
                <w:sz w:val="16"/>
                <w:szCs w:val="16"/>
                <w:highlight w:val="yellow"/>
              </w:rPr>
              <w:t xml:space="preserve"> d</w:t>
            </w:r>
            <w:r w:rsidR="00991BDF" w:rsidRPr="00527E9E">
              <w:rPr>
                <w:sz w:val="16"/>
                <w:szCs w:val="16"/>
                <w:highlight w:val="yellow"/>
              </w:rPr>
              <w:t>u</w:t>
            </w:r>
            <w:r w:rsidR="0055229B" w:rsidRPr="00527E9E">
              <w:rPr>
                <w:sz w:val="16"/>
                <w:szCs w:val="16"/>
                <w:highlight w:val="yellow"/>
              </w:rPr>
              <w:t xml:space="preserve"> </w:t>
            </w:r>
            <w:r w:rsidR="00F72CFF" w:rsidRPr="00527E9E">
              <w:rPr>
                <w:sz w:val="16"/>
                <w:szCs w:val="16"/>
                <w:highlight w:val="yellow"/>
              </w:rPr>
              <w:t>pardon, sans</w:t>
            </w:r>
            <w:r w:rsidR="0053031A" w:rsidRPr="00527E9E">
              <w:rPr>
                <w:sz w:val="16"/>
                <w:szCs w:val="16"/>
                <w:highlight w:val="yellow"/>
              </w:rPr>
              <w:t xml:space="preserve"> </w:t>
            </w:r>
            <w:r w:rsidR="00991BDF" w:rsidRPr="00527E9E">
              <w:rPr>
                <w:sz w:val="16"/>
                <w:szCs w:val="16"/>
                <w:highlight w:val="yellow"/>
              </w:rPr>
              <w:t>se nourrir</w:t>
            </w:r>
            <w:r w:rsidRPr="00527E9E">
              <w:rPr>
                <w:sz w:val="16"/>
                <w:szCs w:val="16"/>
                <w:highlight w:val="yellow"/>
              </w:rPr>
              <w:t xml:space="preserve">. </w:t>
            </w:r>
            <w:r w:rsidR="0053031A" w:rsidRPr="00527E9E">
              <w:rPr>
                <w:sz w:val="16"/>
                <w:szCs w:val="16"/>
                <w:highlight w:val="yellow"/>
              </w:rPr>
              <w:t>Si elle survit, e</w:t>
            </w:r>
            <w:r w:rsidRPr="00527E9E">
              <w:rPr>
                <w:sz w:val="16"/>
                <w:szCs w:val="16"/>
                <w:highlight w:val="yellow"/>
              </w:rPr>
              <w:t>lle aura Foi(EI)=30+Divin</w:t>
            </w:r>
            <w:r w:rsidR="00D26B5E" w:rsidRPr="00527E9E">
              <w:rPr>
                <w:sz w:val="16"/>
                <w:szCs w:val="16"/>
                <w:highlight w:val="yellow"/>
              </w:rPr>
              <w:t xml:space="preserve"> </w:t>
            </w:r>
            <w:r w:rsidRPr="00527E9E">
              <w:rPr>
                <w:sz w:val="16"/>
                <w:szCs w:val="16"/>
                <w:highlight w:val="yellow"/>
              </w:rPr>
              <w:t>x10.</w:t>
            </w:r>
          </w:p>
        </w:tc>
      </w:tr>
      <w:tr w:rsidR="00186B9B" w:rsidRPr="00527E9E" w14:paraId="08BF2913" w14:textId="77777777" w:rsidTr="0031035A">
        <w:tc>
          <w:tcPr>
            <w:tcW w:w="0" w:type="auto"/>
          </w:tcPr>
          <w:p w14:paraId="2EBBBAD7" w14:textId="77777777" w:rsidR="00186B9B" w:rsidRPr="00527E9E" w:rsidRDefault="00186B9B" w:rsidP="0031035A">
            <w:pPr>
              <w:jc w:val="center"/>
              <w:rPr>
                <w:sz w:val="16"/>
                <w:szCs w:val="16"/>
              </w:rPr>
            </w:pPr>
            <w:r w:rsidRPr="00527E9E">
              <w:rPr>
                <w:sz w:val="16"/>
                <w:szCs w:val="16"/>
              </w:rPr>
              <w:t>Animaux</w:t>
            </w:r>
          </w:p>
        </w:tc>
        <w:tc>
          <w:tcPr>
            <w:tcW w:w="0" w:type="auto"/>
          </w:tcPr>
          <w:p w14:paraId="72FB97BA" w14:textId="77777777" w:rsidR="00186B9B" w:rsidRPr="00527E9E" w:rsidRDefault="00186B9B" w:rsidP="0031035A">
            <w:pPr>
              <w:rPr>
                <w:sz w:val="16"/>
                <w:szCs w:val="16"/>
              </w:rPr>
            </w:pPr>
            <w:r w:rsidRPr="00527E9E">
              <w:rPr>
                <w:sz w:val="16"/>
                <w:szCs w:val="16"/>
              </w:rPr>
              <w:t>L’ensemble des races animales vivant dans le Monde Humain et le Monde Ancien</w:t>
            </w:r>
            <w:r w:rsidR="0055229B" w:rsidRPr="00527E9E">
              <w:rPr>
                <w:sz w:val="16"/>
                <w:szCs w:val="16"/>
              </w:rPr>
              <w:t xml:space="preserve"> (</w:t>
            </w:r>
            <w:r w:rsidR="00F461D3" w:rsidRPr="00527E9E">
              <w:rPr>
                <w:sz w:val="16"/>
                <w:szCs w:val="16"/>
              </w:rPr>
              <w:t xml:space="preserve">là </w:t>
            </w:r>
            <w:r w:rsidR="0055229B" w:rsidRPr="00527E9E">
              <w:rPr>
                <w:sz w:val="16"/>
                <w:szCs w:val="16"/>
              </w:rPr>
              <w:t xml:space="preserve">sous une forme </w:t>
            </w:r>
            <w:r w:rsidR="00053503" w:rsidRPr="00527E9E">
              <w:rPr>
                <w:sz w:val="16"/>
                <w:szCs w:val="16"/>
              </w:rPr>
              <w:t>paléolithique</w:t>
            </w:r>
            <w:r w:rsidR="0055229B" w:rsidRPr="00527E9E">
              <w:rPr>
                <w:sz w:val="16"/>
                <w:szCs w:val="16"/>
              </w:rPr>
              <w:t>)</w:t>
            </w:r>
            <w:r w:rsidRPr="00527E9E">
              <w:rPr>
                <w:sz w:val="16"/>
                <w:szCs w:val="16"/>
              </w:rPr>
              <w:t>. Aucun</w:t>
            </w:r>
            <w:r w:rsidR="00F461D3" w:rsidRPr="00527E9E">
              <w:rPr>
                <w:sz w:val="16"/>
                <w:szCs w:val="16"/>
              </w:rPr>
              <w:t xml:space="preserve"> animal </w:t>
            </w:r>
            <w:r w:rsidRPr="00527E9E">
              <w:rPr>
                <w:sz w:val="16"/>
                <w:szCs w:val="16"/>
              </w:rPr>
              <w:t xml:space="preserve">dans le Monde Divin. </w:t>
            </w:r>
            <w:r w:rsidR="00F461D3" w:rsidRPr="00527E9E">
              <w:rPr>
                <w:sz w:val="16"/>
                <w:szCs w:val="16"/>
              </w:rPr>
              <w:t xml:space="preserve">Prenez </w:t>
            </w:r>
            <w:r w:rsidRPr="00527E9E">
              <w:rPr>
                <w:sz w:val="16"/>
                <w:szCs w:val="16"/>
              </w:rPr>
              <w:t xml:space="preserve">ce qui vit sur Terre. </w:t>
            </w:r>
          </w:p>
          <w:p w14:paraId="38F8C1AB" w14:textId="1664A9D0" w:rsidR="00186B9B" w:rsidRPr="00527E9E" w:rsidRDefault="00186B9B" w:rsidP="0031035A">
            <w:pPr>
              <w:rPr>
                <w:sz w:val="16"/>
                <w:szCs w:val="16"/>
              </w:rPr>
            </w:pPr>
            <w:r w:rsidRPr="00527E9E">
              <w:rPr>
                <w:b/>
                <w:sz w:val="16"/>
                <w:szCs w:val="16"/>
              </w:rPr>
              <w:t>Attitude</w:t>
            </w:r>
            <w:r w:rsidRPr="00527E9E">
              <w:rPr>
                <w:sz w:val="16"/>
                <w:szCs w:val="16"/>
              </w:rPr>
              <w:t> : interprétez le</w:t>
            </w:r>
            <w:r w:rsidR="00053503" w:rsidRPr="00527E9E">
              <w:rPr>
                <w:sz w:val="16"/>
                <w:szCs w:val="16"/>
              </w:rPr>
              <w:t xml:space="preserve">s actions des animaux selon </w:t>
            </w:r>
            <w:r w:rsidR="00F72CFF" w:rsidRPr="00527E9E">
              <w:rPr>
                <w:sz w:val="16"/>
                <w:szCs w:val="16"/>
              </w:rPr>
              <w:t>leurs comportements terrestres</w:t>
            </w:r>
            <w:r w:rsidRPr="00527E9E">
              <w:rPr>
                <w:sz w:val="16"/>
                <w:szCs w:val="16"/>
              </w:rPr>
              <w:t>.</w:t>
            </w:r>
          </w:p>
          <w:p w14:paraId="3A2A83C7" w14:textId="77777777" w:rsidR="00186B9B" w:rsidRPr="00527E9E" w:rsidRDefault="00186B9B" w:rsidP="0031035A">
            <w:pPr>
              <w:rPr>
                <w:sz w:val="16"/>
                <w:szCs w:val="16"/>
              </w:rPr>
            </w:pPr>
            <w:r w:rsidRPr="00527E9E">
              <w:rPr>
                <w:b/>
                <w:sz w:val="16"/>
                <w:szCs w:val="16"/>
                <w:highlight w:val="yellow"/>
              </w:rPr>
              <w:t>Rencontre</w:t>
            </w:r>
            <w:r w:rsidRPr="00527E9E">
              <w:rPr>
                <w:sz w:val="16"/>
                <w:szCs w:val="16"/>
                <w:highlight w:val="yellow"/>
              </w:rPr>
              <w:t xml:space="preserve"> : lorsque &gt;4 rencontrés, 50% que cela soit une </w:t>
            </w:r>
            <w:r w:rsidRPr="00527E9E">
              <w:rPr>
                <w:bCs/>
                <w:sz w:val="16"/>
                <w:szCs w:val="16"/>
                <w:highlight w:val="yellow"/>
              </w:rPr>
              <w:t>famille</w:t>
            </w:r>
            <w:r w:rsidR="009E1CA3" w:rsidRPr="00527E9E">
              <w:rPr>
                <w:bCs/>
                <w:sz w:val="16"/>
                <w:szCs w:val="16"/>
                <w:highlight w:val="yellow"/>
              </w:rPr>
              <w:t xml:space="preserve"> ou </w:t>
            </w:r>
            <w:r w:rsidRPr="00527E9E">
              <w:rPr>
                <w:sz w:val="16"/>
                <w:szCs w:val="16"/>
                <w:highlight w:val="yellow"/>
              </w:rPr>
              <w:t>un groupe avec d6x10% de petits.</w:t>
            </w:r>
          </w:p>
          <w:p w14:paraId="0C0E4E26" w14:textId="77777777" w:rsidR="00186B9B" w:rsidRPr="00527E9E" w:rsidRDefault="00186B9B" w:rsidP="0031035A">
            <w:pPr>
              <w:rPr>
                <w:sz w:val="16"/>
                <w:szCs w:val="16"/>
              </w:rPr>
            </w:pPr>
            <w:r w:rsidRPr="00527E9E">
              <w:rPr>
                <w:b/>
                <w:sz w:val="16"/>
                <w:szCs w:val="16"/>
              </w:rPr>
              <w:t>Talent</w:t>
            </w:r>
            <w:r w:rsidR="00F461D3" w:rsidRPr="00527E9E">
              <w:rPr>
                <w:sz w:val="16"/>
                <w:szCs w:val="16"/>
              </w:rPr>
              <w:t xml:space="preserve"> : </w:t>
            </w:r>
            <w:r w:rsidRPr="00527E9E">
              <w:rPr>
                <w:i/>
                <w:sz w:val="16"/>
                <w:szCs w:val="16"/>
              </w:rPr>
              <w:t>Survie</w:t>
            </w:r>
            <w:r w:rsidRPr="00527E9E">
              <w:rPr>
                <w:sz w:val="16"/>
                <w:szCs w:val="16"/>
              </w:rPr>
              <w:t xml:space="preserve"> NE80 dans leur terrain, les prédateurs ont </w:t>
            </w:r>
            <w:r w:rsidRPr="00527E9E">
              <w:rPr>
                <w:i/>
                <w:sz w:val="16"/>
                <w:szCs w:val="16"/>
              </w:rPr>
              <w:t>Piste</w:t>
            </w:r>
            <w:r w:rsidR="00D9733B" w:rsidRPr="00527E9E">
              <w:rPr>
                <w:i/>
                <w:sz w:val="16"/>
                <w:szCs w:val="16"/>
              </w:rPr>
              <w:t>,</w:t>
            </w:r>
            <w:r w:rsidRPr="00527E9E">
              <w:rPr>
                <w:sz w:val="16"/>
                <w:szCs w:val="16"/>
              </w:rPr>
              <w:t xml:space="preserve"> </w:t>
            </w:r>
            <w:r w:rsidR="00053503" w:rsidRPr="00527E9E">
              <w:rPr>
                <w:i/>
                <w:sz w:val="16"/>
                <w:szCs w:val="16"/>
              </w:rPr>
              <w:t>Nage</w:t>
            </w:r>
            <w:r w:rsidR="00053503" w:rsidRPr="00527E9E">
              <w:rPr>
                <w:sz w:val="16"/>
                <w:szCs w:val="16"/>
              </w:rPr>
              <w:t xml:space="preserve"> et </w:t>
            </w:r>
            <w:r w:rsidR="00053503" w:rsidRPr="00527E9E">
              <w:rPr>
                <w:i/>
                <w:sz w:val="16"/>
                <w:szCs w:val="16"/>
              </w:rPr>
              <w:t>Escalade</w:t>
            </w:r>
            <w:r w:rsidR="00053503" w:rsidRPr="00527E9E">
              <w:rPr>
                <w:sz w:val="16"/>
                <w:szCs w:val="16"/>
              </w:rPr>
              <w:t xml:space="preserve"> </w:t>
            </w:r>
            <w:r w:rsidR="00F461D3" w:rsidRPr="00527E9E">
              <w:rPr>
                <w:sz w:val="16"/>
                <w:szCs w:val="16"/>
              </w:rPr>
              <w:t xml:space="preserve">NE60 </w:t>
            </w:r>
            <w:r w:rsidR="00053503" w:rsidRPr="00527E9E">
              <w:rPr>
                <w:sz w:val="16"/>
                <w:szCs w:val="16"/>
              </w:rPr>
              <w:t>selon type d’animal.</w:t>
            </w:r>
          </w:p>
          <w:p w14:paraId="1BD8CE04" w14:textId="77777777" w:rsidR="00F461D3" w:rsidRPr="00527E9E" w:rsidRDefault="00186B9B" w:rsidP="00053503">
            <w:pPr>
              <w:rPr>
                <w:sz w:val="16"/>
                <w:szCs w:val="16"/>
              </w:rPr>
            </w:pPr>
            <w:r w:rsidRPr="00527E9E">
              <w:rPr>
                <w:b/>
                <w:sz w:val="16"/>
                <w:szCs w:val="16"/>
              </w:rPr>
              <w:t>Immunité</w:t>
            </w:r>
            <w:r w:rsidRPr="00527E9E">
              <w:rPr>
                <w:sz w:val="16"/>
                <w:szCs w:val="16"/>
              </w:rPr>
              <w:t xml:space="preserve"> </w:t>
            </w:r>
            <w:r w:rsidRPr="00527E9E">
              <w:rPr>
                <w:b/>
                <w:sz w:val="16"/>
                <w:szCs w:val="16"/>
              </w:rPr>
              <w:t>100%</w:t>
            </w:r>
            <w:r w:rsidR="00F461D3" w:rsidRPr="00527E9E">
              <w:rPr>
                <w:sz w:val="16"/>
                <w:szCs w:val="16"/>
              </w:rPr>
              <w:t xml:space="preserve"> : </w:t>
            </w:r>
            <w:r w:rsidRPr="00527E9E">
              <w:rPr>
                <w:sz w:val="16"/>
                <w:szCs w:val="16"/>
              </w:rPr>
              <w:t>au poison pour les serpents</w:t>
            </w:r>
            <w:r w:rsidR="00D9733B" w:rsidRPr="00527E9E">
              <w:rPr>
                <w:sz w:val="16"/>
                <w:szCs w:val="16"/>
              </w:rPr>
              <w:t>.</w:t>
            </w:r>
          </w:p>
          <w:p w14:paraId="67642A7F" w14:textId="77777777" w:rsidR="00186B9B" w:rsidRPr="00527E9E" w:rsidRDefault="00F461D3" w:rsidP="00F461D3">
            <w:pPr>
              <w:rPr>
                <w:sz w:val="16"/>
                <w:szCs w:val="16"/>
              </w:rPr>
            </w:pPr>
            <w:r w:rsidRPr="00527E9E">
              <w:rPr>
                <w:b/>
                <w:sz w:val="16"/>
                <w:szCs w:val="16"/>
              </w:rPr>
              <w:t>Immunité</w:t>
            </w:r>
            <w:r w:rsidRPr="00527E9E">
              <w:rPr>
                <w:sz w:val="16"/>
                <w:szCs w:val="16"/>
              </w:rPr>
              <w:t xml:space="preserve"> </w:t>
            </w:r>
            <w:r w:rsidRPr="00527E9E">
              <w:rPr>
                <w:b/>
                <w:sz w:val="16"/>
                <w:szCs w:val="16"/>
              </w:rPr>
              <w:t>100%</w:t>
            </w:r>
            <w:r w:rsidRPr="00527E9E">
              <w:rPr>
                <w:sz w:val="16"/>
                <w:szCs w:val="16"/>
              </w:rPr>
              <w:t xml:space="preserve"> : à la </w:t>
            </w:r>
            <w:r w:rsidR="00053503" w:rsidRPr="00527E9E">
              <w:rPr>
                <w:sz w:val="16"/>
                <w:szCs w:val="16"/>
              </w:rPr>
              <w:t>magie contrôlant l’esprit si I&lt;</w:t>
            </w:r>
            <w:r w:rsidR="00D9733B" w:rsidRPr="00527E9E">
              <w:rPr>
                <w:sz w:val="16"/>
                <w:szCs w:val="16"/>
              </w:rPr>
              <w:t>=</w:t>
            </w:r>
            <w:r w:rsidR="00053503" w:rsidRPr="00527E9E">
              <w:rPr>
                <w:sz w:val="16"/>
                <w:szCs w:val="16"/>
              </w:rPr>
              <w:t>10</w:t>
            </w:r>
            <w:r w:rsidR="00186B9B" w:rsidRPr="00527E9E">
              <w:rPr>
                <w:sz w:val="16"/>
                <w:szCs w:val="16"/>
              </w:rPr>
              <w:t>.</w:t>
            </w:r>
          </w:p>
        </w:tc>
      </w:tr>
      <w:tr w:rsidR="00186B9B" w:rsidRPr="00527E9E" w14:paraId="2F9EC12C" w14:textId="77777777" w:rsidTr="0055229B">
        <w:tc>
          <w:tcPr>
            <w:tcW w:w="0" w:type="auto"/>
            <w:shd w:val="clear" w:color="auto" w:fill="D9D9D9" w:themeFill="background1" w:themeFillShade="D9"/>
          </w:tcPr>
          <w:p w14:paraId="289776B3" w14:textId="77777777" w:rsidR="00186B9B" w:rsidRPr="00527E9E" w:rsidRDefault="00186B9B" w:rsidP="0031035A">
            <w:pPr>
              <w:jc w:val="center"/>
              <w:rPr>
                <w:sz w:val="16"/>
                <w:szCs w:val="16"/>
              </w:rPr>
            </w:pPr>
            <w:r w:rsidRPr="00527E9E">
              <w:rPr>
                <w:sz w:val="16"/>
                <w:szCs w:val="16"/>
              </w:rPr>
              <w:t>Démons</w:t>
            </w:r>
          </w:p>
        </w:tc>
        <w:tc>
          <w:tcPr>
            <w:tcW w:w="0" w:type="auto"/>
            <w:shd w:val="clear" w:color="auto" w:fill="D9D9D9" w:themeFill="background1" w:themeFillShade="D9"/>
          </w:tcPr>
          <w:p w14:paraId="55B17EBA" w14:textId="35E264F3" w:rsidR="00186B9B" w:rsidRPr="00527E9E" w:rsidRDefault="003606E3" w:rsidP="0031035A">
            <w:pPr>
              <w:rPr>
                <w:sz w:val="16"/>
                <w:szCs w:val="16"/>
              </w:rPr>
            </w:pPr>
            <w:r w:rsidRPr="00527E9E">
              <w:rPr>
                <w:sz w:val="16"/>
                <w:szCs w:val="16"/>
              </w:rPr>
              <w:t>Des A</w:t>
            </w:r>
            <w:r w:rsidR="00186B9B" w:rsidRPr="00527E9E">
              <w:rPr>
                <w:sz w:val="16"/>
                <w:szCs w:val="16"/>
              </w:rPr>
              <w:t>nges déchus (morts</w:t>
            </w:r>
            <w:r w:rsidR="00F461D3" w:rsidRPr="00527E9E">
              <w:rPr>
                <w:sz w:val="16"/>
                <w:szCs w:val="16"/>
              </w:rPr>
              <w:t xml:space="preserve">, </w:t>
            </w:r>
            <w:r w:rsidRPr="00527E9E">
              <w:rPr>
                <w:sz w:val="16"/>
                <w:szCs w:val="16"/>
              </w:rPr>
              <w:t xml:space="preserve">capturés </w:t>
            </w:r>
            <w:r w:rsidR="00F461D3" w:rsidRPr="00527E9E">
              <w:rPr>
                <w:sz w:val="16"/>
                <w:szCs w:val="16"/>
              </w:rPr>
              <w:t xml:space="preserve">&amp; </w:t>
            </w:r>
            <w:r w:rsidR="00186B9B" w:rsidRPr="00527E9E">
              <w:rPr>
                <w:sz w:val="16"/>
                <w:szCs w:val="16"/>
              </w:rPr>
              <w:t>corrompus</w:t>
            </w:r>
            <w:r w:rsidRPr="00527E9E">
              <w:rPr>
                <w:sz w:val="16"/>
                <w:szCs w:val="16"/>
              </w:rPr>
              <w:t xml:space="preserve"> par le pouvoir</w:t>
            </w:r>
            <w:r w:rsidR="00F461D3" w:rsidRPr="00527E9E">
              <w:rPr>
                <w:sz w:val="16"/>
                <w:szCs w:val="16"/>
              </w:rPr>
              <w:t xml:space="preserve"> EO</w:t>
            </w:r>
            <w:r w:rsidR="00186B9B" w:rsidRPr="00527E9E">
              <w:rPr>
                <w:sz w:val="16"/>
                <w:szCs w:val="16"/>
              </w:rPr>
              <w:t>)</w:t>
            </w:r>
            <w:r w:rsidR="00F461D3" w:rsidRPr="00527E9E">
              <w:rPr>
                <w:sz w:val="16"/>
                <w:szCs w:val="16"/>
              </w:rPr>
              <w:t xml:space="preserve"> </w:t>
            </w:r>
            <w:r w:rsidR="00084881">
              <w:rPr>
                <w:sz w:val="16"/>
                <w:szCs w:val="16"/>
              </w:rPr>
              <w:t>par le pouvoir et la corruption</w:t>
            </w:r>
            <w:r w:rsidR="00186B9B" w:rsidRPr="00527E9E">
              <w:rPr>
                <w:sz w:val="16"/>
                <w:szCs w:val="16"/>
              </w:rPr>
              <w:t xml:space="preserve">. </w:t>
            </w:r>
          </w:p>
          <w:p w14:paraId="15578D46" w14:textId="693A62D6" w:rsidR="00186B9B" w:rsidRPr="00527E9E" w:rsidRDefault="00186B9B" w:rsidP="0031035A">
            <w:pPr>
              <w:rPr>
                <w:sz w:val="16"/>
                <w:szCs w:val="16"/>
              </w:rPr>
            </w:pPr>
            <w:r w:rsidRPr="00527E9E">
              <w:rPr>
                <w:b/>
                <w:sz w:val="16"/>
                <w:szCs w:val="16"/>
              </w:rPr>
              <w:t>Attitude</w:t>
            </w:r>
            <w:r w:rsidRPr="00527E9E">
              <w:rPr>
                <w:sz w:val="16"/>
                <w:szCs w:val="16"/>
              </w:rPr>
              <w:t xml:space="preserve"> : indépendants, ils errent sans fin pour se venger des vivants. Ils semblent fous et agir sous une contrainte douleur-plaisir</w:t>
            </w:r>
            <w:r w:rsidR="00F461D3" w:rsidRPr="00527E9E">
              <w:rPr>
                <w:sz w:val="16"/>
                <w:szCs w:val="16"/>
              </w:rPr>
              <w:t>. S</w:t>
            </w:r>
            <w:r w:rsidRPr="00527E9E">
              <w:rPr>
                <w:sz w:val="16"/>
                <w:szCs w:val="16"/>
              </w:rPr>
              <w:t xml:space="preserve">ont organisés en une hiérarchie basée sur leur niveau Divin. Chacun ayant le désir de surpasser son supérieur </w:t>
            </w:r>
            <w:r w:rsidR="009E1CA3" w:rsidRPr="00527E9E">
              <w:rPr>
                <w:sz w:val="16"/>
                <w:szCs w:val="16"/>
              </w:rPr>
              <w:t>en utilisant</w:t>
            </w:r>
            <w:r w:rsidRPr="00527E9E">
              <w:rPr>
                <w:sz w:val="16"/>
                <w:szCs w:val="16"/>
              </w:rPr>
              <w:t xml:space="preserve"> ses servants. Les plus importants sont nommés </w:t>
            </w:r>
            <w:r w:rsidRPr="00527E9E">
              <w:rPr>
                <w:sz w:val="16"/>
                <w:szCs w:val="16"/>
                <w:u w:val="single"/>
              </w:rPr>
              <w:t>Gouverneurs</w:t>
            </w:r>
            <w:r w:rsidRPr="00527E9E">
              <w:rPr>
                <w:sz w:val="16"/>
                <w:szCs w:val="16"/>
              </w:rPr>
              <w:t xml:space="preserve"> </w:t>
            </w:r>
            <w:r w:rsidR="00F461D3" w:rsidRPr="00527E9E">
              <w:rPr>
                <w:sz w:val="16"/>
                <w:szCs w:val="16"/>
              </w:rPr>
              <w:t>d</w:t>
            </w:r>
            <w:r w:rsidRPr="00527E9E">
              <w:rPr>
                <w:sz w:val="16"/>
                <w:szCs w:val="16"/>
              </w:rPr>
              <w:t xml:space="preserve">es provinces </w:t>
            </w:r>
            <w:r w:rsidR="00F461D3" w:rsidRPr="00527E9E">
              <w:rPr>
                <w:sz w:val="16"/>
                <w:szCs w:val="16"/>
              </w:rPr>
              <w:t xml:space="preserve">dans les </w:t>
            </w:r>
            <w:r w:rsidR="009E1CA3" w:rsidRPr="00527E9E">
              <w:rPr>
                <w:sz w:val="16"/>
                <w:szCs w:val="16"/>
              </w:rPr>
              <w:t>R</w:t>
            </w:r>
            <w:r w:rsidRPr="00527E9E">
              <w:rPr>
                <w:sz w:val="16"/>
                <w:szCs w:val="16"/>
              </w:rPr>
              <w:t xml:space="preserve">oyaumes </w:t>
            </w:r>
            <w:r w:rsidR="009E1CA3" w:rsidRPr="00527E9E">
              <w:rPr>
                <w:sz w:val="16"/>
                <w:szCs w:val="16"/>
              </w:rPr>
              <w:t xml:space="preserve">Divins </w:t>
            </w:r>
            <w:r w:rsidRPr="00527E9E">
              <w:rPr>
                <w:sz w:val="16"/>
                <w:szCs w:val="16"/>
              </w:rPr>
              <w:t>d’EO.</w:t>
            </w:r>
            <w:r w:rsidR="00084881">
              <w:rPr>
                <w:sz w:val="16"/>
                <w:szCs w:val="16"/>
              </w:rPr>
              <w:t xml:space="preserve"> Les exclus sont envoyés dans le Monde Humain, les </w:t>
            </w:r>
            <w:r w:rsidR="00084881" w:rsidRPr="00084881">
              <w:rPr>
                <w:sz w:val="16"/>
                <w:szCs w:val="16"/>
                <w:u w:val="single"/>
              </w:rPr>
              <w:t>exilés</w:t>
            </w:r>
            <w:r w:rsidR="00084881">
              <w:rPr>
                <w:sz w:val="16"/>
                <w:szCs w:val="16"/>
              </w:rPr>
              <w:t>.</w:t>
            </w:r>
            <w:r w:rsidRPr="00527E9E">
              <w:rPr>
                <w:sz w:val="16"/>
                <w:szCs w:val="16"/>
              </w:rPr>
              <w:t xml:space="preserve"> </w:t>
            </w:r>
          </w:p>
          <w:p w14:paraId="5AD378E4" w14:textId="61FFF227" w:rsidR="00186B9B" w:rsidRPr="00527E9E" w:rsidRDefault="00186B9B" w:rsidP="0031035A">
            <w:pPr>
              <w:rPr>
                <w:sz w:val="16"/>
                <w:szCs w:val="16"/>
              </w:rPr>
            </w:pPr>
            <w:r w:rsidRPr="00527E9E">
              <w:rPr>
                <w:b/>
                <w:sz w:val="16"/>
                <w:szCs w:val="16"/>
              </w:rPr>
              <w:t>Haine</w:t>
            </w:r>
            <w:r w:rsidRPr="00527E9E">
              <w:rPr>
                <w:sz w:val="16"/>
                <w:szCs w:val="16"/>
              </w:rPr>
              <w:t> : des humains, sauf ceux qui peuvent servir jusqu’à leur mort</w:t>
            </w:r>
            <w:r w:rsidR="00F461D3" w:rsidRPr="00527E9E">
              <w:rPr>
                <w:sz w:val="16"/>
                <w:szCs w:val="16"/>
              </w:rPr>
              <w:t xml:space="preserve"> </w:t>
            </w:r>
            <w:r w:rsidR="00084881">
              <w:rPr>
                <w:sz w:val="16"/>
                <w:szCs w:val="16"/>
              </w:rPr>
              <w:t xml:space="preserve">dont </w:t>
            </w:r>
            <w:r w:rsidR="00F461D3" w:rsidRPr="00527E9E">
              <w:rPr>
                <w:sz w:val="16"/>
                <w:szCs w:val="16"/>
              </w:rPr>
              <w:t xml:space="preserve">ils </w:t>
            </w:r>
            <w:r w:rsidR="00084881">
              <w:rPr>
                <w:sz w:val="16"/>
                <w:szCs w:val="16"/>
              </w:rPr>
              <w:t xml:space="preserve">se </w:t>
            </w:r>
            <w:r w:rsidR="00F461D3" w:rsidRPr="00527E9E">
              <w:rPr>
                <w:sz w:val="16"/>
                <w:szCs w:val="16"/>
              </w:rPr>
              <w:t>jouent</w:t>
            </w:r>
            <w:r w:rsidRPr="00527E9E">
              <w:rPr>
                <w:sz w:val="16"/>
                <w:szCs w:val="16"/>
              </w:rPr>
              <w:t>.</w:t>
            </w:r>
          </w:p>
          <w:p w14:paraId="7DD1A116" w14:textId="77777777" w:rsidR="00186B9B" w:rsidRPr="00527E9E" w:rsidRDefault="00186B9B" w:rsidP="0031035A">
            <w:pPr>
              <w:rPr>
                <w:sz w:val="16"/>
                <w:szCs w:val="16"/>
              </w:rPr>
            </w:pPr>
            <w:r w:rsidRPr="00527E9E">
              <w:rPr>
                <w:b/>
                <w:sz w:val="16"/>
                <w:szCs w:val="16"/>
              </w:rPr>
              <w:t>Immunité</w:t>
            </w:r>
            <w:r w:rsidR="009E1CA3" w:rsidRPr="00527E9E">
              <w:rPr>
                <w:sz w:val="16"/>
                <w:szCs w:val="16"/>
              </w:rPr>
              <w:t> </w:t>
            </w:r>
            <w:r w:rsidR="009E1CA3" w:rsidRPr="00527E9E">
              <w:rPr>
                <w:b/>
                <w:sz w:val="16"/>
                <w:szCs w:val="16"/>
              </w:rPr>
              <w:t>100%</w:t>
            </w:r>
            <w:r w:rsidR="00D9733B" w:rsidRPr="00527E9E">
              <w:rPr>
                <w:sz w:val="16"/>
                <w:szCs w:val="16"/>
              </w:rPr>
              <w:t> :</w:t>
            </w:r>
            <w:r w:rsidRPr="00527E9E">
              <w:rPr>
                <w:sz w:val="16"/>
                <w:szCs w:val="16"/>
              </w:rPr>
              <w:t xml:space="preserve"> poison, maladie, fatigue, souffle.</w:t>
            </w:r>
          </w:p>
          <w:p w14:paraId="6E1DB629" w14:textId="5474E53D" w:rsidR="00186B9B" w:rsidRPr="00527E9E" w:rsidRDefault="00186B9B" w:rsidP="0031035A">
            <w:pPr>
              <w:rPr>
                <w:sz w:val="16"/>
                <w:szCs w:val="16"/>
              </w:rPr>
            </w:pPr>
            <w:r w:rsidRPr="00527E9E">
              <w:rPr>
                <w:b/>
                <w:sz w:val="16"/>
                <w:szCs w:val="16"/>
              </w:rPr>
              <w:t>Sensible</w:t>
            </w:r>
            <w:r w:rsidRPr="00527E9E">
              <w:rPr>
                <w:sz w:val="16"/>
                <w:szCs w:val="16"/>
              </w:rPr>
              <w:t> </w:t>
            </w:r>
            <w:r w:rsidRPr="00527E9E">
              <w:rPr>
                <w:b/>
                <w:sz w:val="16"/>
                <w:szCs w:val="16"/>
              </w:rPr>
              <w:t>+100%</w:t>
            </w:r>
            <w:r w:rsidR="00D9733B" w:rsidRPr="00527E9E">
              <w:rPr>
                <w:sz w:val="16"/>
                <w:szCs w:val="16"/>
              </w:rPr>
              <w:t xml:space="preserve"> : </w:t>
            </w:r>
            <w:r w:rsidRPr="00527E9E">
              <w:rPr>
                <w:sz w:val="16"/>
                <w:szCs w:val="16"/>
                <w:u w:val="single"/>
              </w:rPr>
              <w:t xml:space="preserve">lumière </w:t>
            </w:r>
            <w:r w:rsidRPr="00527E9E">
              <w:rPr>
                <w:sz w:val="16"/>
                <w:szCs w:val="16"/>
              </w:rPr>
              <w:t xml:space="preserve">magique ou non, provoque une attaque de feu par </w:t>
            </w:r>
            <w:r w:rsidR="00F72CFF">
              <w:rPr>
                <w:sz w:val="16"/>
                <w:szCs w:val="16"/>
              </w:rPr>
              <w:t>phase</w:t>
            </w:r>
            <w:r w:rsidR="00D9733B" w:rsidRPr="00527E9E">
              <w:rPr>
                <w:sz w:val="16"/>
                <w:szCs w:val="16"/>
              </w:rPr>
              <w:t xml:space="preserve"> </w:t>
            </w:r>
            <w:r w:rsidRPr="00527E9E">
              <w:rPr>
                <w:sz w:val="16"/>
                <w:szCs w:val="16"/>
              </w:rPr>
              <w:t>d’exposition.</w:t>
            </w:r>
          </w:p>
          <w:p w14:paraId="04E235C3" w14:textId="1B6E3024" w:rsidR="00186B9B" w:rsidRPr="00527E9E" w:rsidRDefault="00186B9B" w:rsidP="0031035A">
            <w:pPr>
              <w:rPr>
                <w:sz w:val="16"/>
                <w:szCs w:val="16"/>
              </w:rPr>
            </w:pPr>
            <w:r w:rsidRPr="00527E9E">
              <w:rPr>
                <w:b/>
                <w:sz w:val="16"/>
                <w:szCs w:val="16"/>
              </w:rPr>
              <w:t>Magie</w:t>
            </w:r>
            <w:r w:rsidRPr="00527E9E">
              <w:rPr>
                <w:sz w:val="16"/>
                <w:szCs w:val="16"/>
              </w:rPr>
              <w:t> </w:t>
            </w:r>
            <w:r w:rsidRPr="00527E9E">
              <w:rPr>
                <w:b/>
                <w:sz w:val="16"/>
                <w:szCs w:val="16"/>
              </w:rPr>
              <w:t>4/2</w:t>
            </w:r>
            <w:r w:rsidR="00D9733B" w:rsidRPr="00527E9E">
              <w:rPr>
                <w:sz w:val="16"/>
                <w:szCs w:val="16"/>
              </w:rPr>
              <w:t xml:space="preserve"> : </w:t>
            </w:r>
            <w:r w:rsidRPr="00527E9E">
              <w:rPr>
                <w:sz w:val="16"/>
                <w:szCs w:val="16"/>
              </w:rPr>
              <w:t xml:space="preserve">capable de </w:t>
            </w:r>
            <w:r w:rsidRPr="00527E9E">
              <w:rPr>
                <w:sz w:val="16"/>
                <w:szCs w:val="16"/>
                <w:u w:val="single"/>
              </w:rPr>
              <w:t>commander</w:t>
            </w:r>
            <w:r w:rsidRPr="00527E9E">
              <w:rPr>
                <w:sz w:val="16"/>
                <w:szCs w:val="16"/>
              </w:rPr>
              <w:t xml:space="preserve"> </w:t>
            </w:r>
            <w:r w:rsidR="009E1CA3" w:rsidRPr="00527E9E">
              <w:rPr>
                <w:sz w:val="16"/>
                <w:szCs w:val="16"/>
              </w:rPr>
              <w:t>(</w:t>
            </w:r>
            <w:r w:rsidR="009E1CA3" w:rsidRPr="00527E9E">
              <w:rPr>
                <w:i/>
                <w:sz w:val="16"/>
                <w:szCs w:val="16"/>
              </w:rPr>
              <w:t>Fascination</w:t>
            </w:r>
            <w:r w:rsidR="00F72CFF">
              <w:rPr>
                <w:i/>
                <w:sz w:val="16"/>
                <w:szCs w:val="16"/>
              </w:rPr>
              <w:t xml:space="preserve"> 7/7</w:t>
            </w:r>
            <w:r w:rsidR="009E1CA3" w:rsidRPr="00527E9E">
              <w:rPr>
                <w:sz w:val="16"/>
                <w:szCs w:val="16"/>
              </w:rPr>
              <w:t xml:space="preserve">) </w:t>
            </w:r>
            <w:r w:rsidRPr="00527E9E">
              <w:rPr>
                <w:sz w:val="16"/>
                <w:szCs w:val="16"/>
              </w:rPr>
              <w:t xml:space="preserve">des êtres EO non divin, un test par </w:t>
            </w:r>
            <w:r w:rsidR="00D9733B" w:rsidRPr="00527E9E">
              <w:rPr>
                <w:sz w:val="16"/>
                <w:szCs w:val="16"/>
              </w:rPr>
              <w:t xml:space="preserve">être </w:t>
            </w:r>
            <w:r w:rsidR="00F461D3" w:rsidRPr="00527E9E">
              <w:rPr>
                <w:sz w:val="16"/>
                <w:szCs w:val="16"/>
              </w:rPr>
              <w:t>par rencontre</w:t>
            </w:r>
            <w:r w:rsidRPr="00527E9E">
              <w:rPr>
                <w:sz w:val="16"/>
                <w:szCs w:val="16"/>
              </w:rPr>
              <w:t>.</w:t>
            </w:r>
          </w:p>
          <w:p w14:paraId="75353ED9" w14:textId="694166CD" w:rsidR="00186B9B" w:rsidRPr="00527E9E" w:rsidRDefault="00186B9B" w:rsidP="0031035A">
            <w:pPr>
              <w:rPr>
                <w:sz w:val="16"/>
                <w:szCs w:val="16"/>
              </w:rPr>
            </w:pPr>
            <w:r w:rsidRPr="00527E9E">
              <w:rPr>
                <w:b/>
                <w:sz w:val="16"/>
                <w:szCs w:val="16"/>
              </w:rPr>
              <w:t>Magie</w:t>
            </w:r>
            <w:r w:rsidR="00D9733B" w:rsidRPr="00527E9E">
              <w:rPr>
                <w:sz w:val="16"/>
                <w:szCs w:val="16"/>
              </w:rPr>
              <w:t xml:space="preserve"> : </w:t>
            </w:r>
            <w:r w:rsidRPr="00527E9E">
              <w:rPr>
                <w:sz w:val="16"/>
                <w:szCs w:val="16"/>
              </w:rPr>
              <w:t>10%</w:t>
            </w:r>
            <w:r w:rsidR="00F461D3" w:rsidRPr="00527E9E">
              <w:rPr>
                <w:sz w:val="16"/>
                <w:szCs w:val="16"/>
              </w:rPr>
              <w:t xml:space="preserve"> </w:t>
            </w:r>
            <w:r w:rsidR="00D9733B" w:rsidRPr="00527E9E">
              <w:rPr>
                <w:sz w:val="16"/>
                <w:szCs w:val="16"/>
              </w:rPr>
              <w:t xml:space="preserve">d’invoquer </w:t>
            </w:r>
            <w:r w:rsidR="00F461D3" w:rsidRPr="00527E9E">
              <w:rPr>
                <w:sz w:val="16"/>
                <w:szCs w:val="16"/>
              </w:rPr>
              <w:t>1d6 êtres E</w:t>
            </w:r>
            <w:r w:rsidRPr="00527E9E">
              <w:rPr>
                <w:sz w:val="16"/>
                <w:szCs w:val="16"/>
              </w:rPr>
              <w:t xml:space="preserve">O non divin </w:t>
            </w:r>
            <w:r w:rsidR="00F72CFF">
              <w:rPr>
                <w:sz w:val="16"/>
                <w:szCs w:val="16"/>
              </w:rPr>
              <w:t xml:space="preserve">en renfort </w:t>
            </w:r>
            <w:r w:rsidRPr="00527E9E">
              <w:rPr>
                <w:sz w:val="16"/>
                <w:szCs w:val="16"/>
              </w:rPr>
              <w:t xml:space="preserve">par </w:t>
            </w:r>
            <w:r w:rsidRPr="00527E9E">
              <w:rPr>
                <w:i/>
                <w:sz w:val="16"/>
                <w:szCs w:val="16"/>
              </w:rPr>
              <w:t>Brèche Céleste</w:t>
            </w:r>
            <w:r w:rsidRPr="00527E9E">
              <w:rPr>
                <w:sz w:val="16"/>
                <w:szCs w:val="16"/>
              </w:rPr>
              <w:t xml:space="preserve"> 4/2, 1x/jour. </w:t>
            </w:r>
          </w:p>
          <w:p w14:paraId="16B8EFD7" w14:textId="77777777" w:rsidR="00186B9B" w:rsidRPr="00527E9E" w:rsidRDefault="00186B9B" w:rsidP="0031035A">
            <w:pPr>
              <w:rPr>
                <w:sz w:val="16"/>
                <w:szCs w:val="16"/>
              </w:rPr>
            </w:pPr>
            <w:r w:rsidRPr="00527E9E">
              <w:rPr>
                <w:b/>
                <w:sz w:val="16"/>
                <w:szCs w:val="16"/>
              </w:rPr>
              <w:t>Talents</w:t>
            </w:r>
            <w:r w:rsidRPr="00527E9E">
              <w:rPr>
                <w:sz w:val="16"/>
                <w:szCs w:val="16"/>
              </w:rPr>
              <w:t> : comprend tou</w:t>
            </w:r>
            <w:r w:rsidR="00D9733B" w:rsidRPr="00527E9E">
              <w:rPr>
                <w:sz w:val="16"/>
                <w:szCs w:val="16"/>
              </w:rPr>
              <w:t>te</w:t>
            </w:r>
            <w:r w:rsidRPr="00527E9E">
              <w:rPr>
                <w:sz w:val="16"/>
                <w:szCs w:val="16"/>
              </w:rPr>
              <w:t xml:space="preserve">s les </w:t>
            </w:r>
            <w:r w:rsidRPr="00527E9E">
              <w:rPr>
                <w:sz w:val="16"/>
                <w:szCs w:val="16"/>
                <w:u w:val="single"/>
              </w:rPr>
              <w:t>lang</w:t>
            </w:r>
            <w:r w:rsidR="003606E3" w:rsidRPr="00527E9E">
              <w:rPr>
                <w:sz w:val="16"/>
                <w:szCs w:val="16"/>
                <w:u w:val="single"/>
              </w:rPr>
              <w:t>u</w:t>
            </w:r>
            <w:r w:rsidRPr="00527E9E">
              <w:rPr>
                <w:sz w:val="16"/>
                <w:szCs w:val="16"/>
                <w:u w:val="single"/>
              </w:rPr>
              <w:t>es humaines</w:t>
            </w:r>
            <w:r w:rsidRPr="00527E9E">
              <w:rPr>
                <w:sz w:val="16"/>
                <w:szCs w:val="16"/>
              </w:rPr>
              <w:t xml:space="preserve"> à NE30. S’exprime dans ces langues à NE10.</w:t>
            </w:r>
          </w:p>
          <w:p w14:paraId="4FD5B8E3" w14:textId="315A3F0C" w:rsidR="00186B9B" w:rsidRPr="00527E9E" w:rsidRDefault="00186B9B" w:rsidP="0031035A">
            <w:pPr>
              <w:rPr>
                <w:b/>
                <w:sz w:val="16"/>
                <w:szCs w:val="16"/>
              </w:rPr>
            </w:pPr>
            <w:r w:rsidRPr="00527E9E">
              <w:rPr>
                <w:b/>
                <w:sz w:val="16"/>
                <w:szCs w:val="16"/>
              </w:rPr>
              <w:t>Talents</w:t>
            </w:r>
            <w:r w:rsidR="00B649D0" w:rsidRPr="00527E9E">
              <w:rPr>
                <w:b/>
                <w:sz w:val="16"/>
                <w:szCs w:val="16"/>
              </w:rPr>
              <w:t> </w:t>
            </w:r>
            <w:r w:rsidR="00B649D0" w:rsidRPr="00527E9E">
              <w:rPr>
                <w:sz w:val="16"/>
                <w:szCs w:val="16"/>
              </w:rPr>
              <w:t>:</w:t>
            </w:r>
            <w:r w:rsidRPr="00527E9E">
              <w:rPr>
                <w:sz w:val="16"/>
                <w:szCs w:val="16"/>
              </w:rPr>
              <w:t> </w:t>
            </w:r>
            <w:r w:rsidR="005D3E67" w:rsidRPr="00527E9E">
              <w:rPr>
                <w:b/>
                <w:sz w:val="16"/>
                <w:szCs w:val="16"/>
              </w:rPr>
              <w:t xml:space="preserve">CI </w:t>
            </w:r>
            <w:r w:rsidR="005D3E67" w:rsidRPr="00527E9E">
              <w:rPr>
                <w:sz w:val="16"/>
                <w:szCs w:val="16"/>
              </w:rPr>
              <w:t xml:space="preserve">= NEMx5 </w:t>
            </w:r>
            <w:r w:rsidR="009E1CA3" w:rsidRPr="00527E9E">
              <w:rPr>
                <w:sz w:val="16"/>
                <w:szCs w:val="16"/>
              </w:rPr>
              <w:t>non modifiable</w:t>
            </w:r>
            <w:r w:rsidR="005D3E67" w:rsidRPr="00527E9E">
              <w:rPr>
                <w:b/>
                <w:sz w:val="16"/>
                <w:szCs w:val="16"/>
              </w:rPr>
              <w:t>.</w:t>
            </w:r>
          </w:p>
          <w:p w14:paraId="5522B5A1" w14:textId="62562A38" w:rsidR="00186B9B" w:rsidRPr="00527E9E" w:rsidRDefault="00186B9B" w:rsidP="0087494D">
            <w:pPr>
              <w:rPr>
                <w:sz w:val="16"/>
                <w:szCs w:val="16"/>
              </w:rPr>
            </w:pPr>
            <w:r w:rsidRPr="00527E9E">
              <w:rPr>
                <w:b/>
                <w:sz w:val="16"/>
                <w:szCs w:val="16"/>
                <w:highlight w:val="yellow"/>
              </w:rPr>
              <w:t>Pacte</w:t>
            </w:r>
            <w:r w:rsidRPr="00527E9E">
              <w:rPr>
                <w:sz w:val="16"/>
                <w:szCs w:val="16"/>
                <w:highlight w:val="yellow"/>
              </w:rPr>
              <w:t xml:space="preserve"> : capables de faire signer des </w:t>
            </w:r>
            <w:r w:rsidRPr="00527E9E">
              <w:rPr>
                <w:b/>
                <w:bCs/>
                <w:sz w:val="16"/>
                <w:szCs w:val="16"/>
                <w:highlight w:val="yellow"/>
              </w:rPr>
              <w:t>pactes aux humains</w:t>
            </w:r>
            <w:r w:rsidRPr="00527E9E">
              <w:rPr>
                <w:sz w:val="16"/>
                <w:szCs w:val="16"/>
                <w:highlight w:val="yellow"/>
              </w:rPr>
              <w:t xml:space="preserve"> </w:t>
            </w:r>
            <w:r w:rsidR="009E1CA3" w:rsidRPr="00527E9E">
              <w:rPr>
                <w:sz w:val="16"/>
                <w:szCs w:val="16"/>
                <w:highlight w:val="yellow"/>
              </w:rPr>
              <w:t xml:space="preserve">qui confére un de leur pouvoir : </w:t>
            </w:r>
            <w:r w:rsidR="005D3E67" w:rsidRPr="00527E9E">
              <w:rPr>
                <w:sz w:val="16"/>
                <w:szCs w:val="16"/>
                <w:highlight w:val="yellow"/>
              </w:rPr>
              <w:t>magie, l’immortalité, immunité</w:t>
            </w:r>
            <w:r w:rsidRPr="00527E9E">
              <w:rPr>
                <w:sz w:val="16"/>
                <w:szCs w:val="16"/>
                <w:highlight w:val="yellow"/>
              </w:rPr>
              <w:t>, talent</w:t>
            </w:r>
            <w:r w:rsidR="000934AB" w:rsidRPr="00527E9E">
              <w:rPr>
                <w:sz w:val="16"/>
                <w:szCs w:val="16"/>
                <w:highlight w:val="yellow"/>
              </w:rPr>
              <w:t xml:space="preserve"> du démon</w:t>
            </w:r>
            <w:r w:rsidRPr="00527E9E">
              <w:rPr>
                <w:sz w:val="16"/>
                <w:szCs w:val="16"/>
                <w:highlight w:val="yellow"/>
              </w:rPr>
              <w:t>. En échange</w:t>
            </w:r>
            <w:r w:rsidR="009E1CA3" w:rsidRPr="00527E9E">
              <w:rPr>
                <w:sz w:val="16"/>
                <w:szCs w:val="16"/>
                <w:highlight w:val="yellow"/>
              </w:rPr>
              <w:t>,</w:t>
            </w:r>
            <w:r w:rsidRPr="00527E9E">
              <w:rPr>
                <w:sz w:val="16"/>
                <w:szCs w:val="16"/>
                <w:highlight w:val="yellow"/>
              </w:rPr>
              <w:t xml:space="preserve"> ils demanderont service</w:t>
            </w:r>
            <w:r w:rsidR="00D9733B" w:rsidRPr="00527E9E">
              <w:rPr>
                <w:sz w:val="16"/>
                <w:szCs w:val="16"/>
                <w:highlight w:val="yellow"/>
              </w:rPr>
              <w:t xml:space="preserve">, </w:t>
            </w:r>
            <w:r w:rsidRPr="00527E9E">
              <w:rPr>
                <w:sz w:val="16"/>
                <w:szCs w:val="16"/>
                <w:highlight w:val="yellow"/>
              </w:rPr>
              <w:t>sacrifice</w:t>
            </w:r>
            <w:r w:rsidR="009E1CA3" w:rsidRPr="00527E9E">
              <w:rPr>
                <w:sz w:val="16"/>
                <w:szCs w:val="16"/>
                <w:highlight w:val="yellow"/>
              </w:rPr>
              <w:t xml:space="preserve"> </w:t>
            </w:r>
            <w:r w:rsidR="00D9733B" w:rsidRPr="00527E9E">
              <w:rPr>
                <w:sz w:val="16"/>
                <w:szCs w:val="16"/>
                <w:highlight w:val="yellow"/>
              </w:rPr>
              <w:t xml:space="preserve">et </w:t>
            </w:r>
            <w:r w:rsidRPr="00527E9E">
              <w:rPr>
                <w:sz w:val="16"/>
                <w:szCs w:val="16"/>
                <w:highlight w:val="yellow"/>
              </w:rPr>
              <w:t xml:space="preserve">sang. </w:t>
            </w:r>
            <w:r w:rsidR="009E1CA3" w:rsidRPr="00527E9E">
              <w:rPr>
                <w:sz w:val="16"/>
                <w:szCs w:val="16"/>
                <w:highlight w:val="yellow"/>
              </w:rPr>
              <w:t>Impossible de résister</w:t>
            </w:r>
            <w:r w:rsidRPr="00527E9E">
              <w:rPr>
                <w:sz w:val="16"/>
                <w:szCs w:val="16"/>
                <w:highlight w:val="yellow"/>
              </w:rPr>
              <w:t xml:space="preserve"> à ces demandes</w:t>
            </w:r>
            <w:r w:rsidR="005D3E67" w:rsidRPr="00527E9E">
              <w:rPr>
                <w:sz w:val="16"/>
                <w:szCs w:val="16"/>
                <w:highlight w:val="yellow"/>
              </w:rPr>
              <w:t xml:space="preserve"> sauf en se suicidant</w:t>
            </w:r>
            <w:r w:rsidRPr="00527E9E">
              <w:rPr>
                <w:sz w:val="16"/>
                <w:szCs w:val="16"/>
                <w:highlight w:val="yellow"/>
              </w:rPr>
              <w:t>. Le pacte prend la forme d’</w:t>
            </w:r>
            <w:r w:rsidR="009E1CA3" w:rsidRPr="00527E9E">
              <w:rPr>
                <w:sz w:val="16"/>
                <w:szCs w:val="16"/>
                <w:highlight w:val="yellow"/>
              </w:rPr>
              <w:t xml:space="preserve">un parchemin signé par le sang. </w:t>
            </w:r>
            <w:r w:rsidR="00D9733B" w:rsidRPr="00527E9E">
              <w:rPr>
                <w:sz w:val="16"/>
                <w:szCs w:val="16"/>
                <w:highlight w:val="yellow"/>
              </w:rPr>
              <w:t>F</w:t>
            </w:r>
            <w:r w:rsidRPr="00527E9E">
              <w:rPr>
                <w:sz w:val="16"/>
                <w:szCs w:val="16"/>
                <w:highlight w:val="yellow"/>
              </w:rPr>
              <w:t>ocus</w:t>
            </w:r>
            <w:r w:rsidR="00A07EC0" w:rsidRPr="00527E9E">
              <w:rPr>
                <w:sz w:val="16"/>
                <w:szCs w:val="16"/>
                <w:highlight w:val="yellow"/>
              </w:rPr>
              <w:t> </w:t>
            </w:r>
            <w:r w:rsidR="003606E3" w:rsidRPr="00527E9E">
              <w:rPr>
                <w:sz w:val="16"/>
                <w:szCs w:val="16"/>
                <w:highlight w:val="yellow"/>
              </w:rPr>
              <w:t>nécessaire</w:t>
            </w:r>
            <w:r w:rsidR="00D9733B" w:rsidRPr="00527E9E">
              <w:rPr>
                <w:sz w:val="16"/>
                <w:szCs w:val="16"/>
                <w:highlight w:val="yellow"/>
              </w:rPr>
              <w:t xml:space="preserve"> </w:t>
            </w:r>
            <w:r w:rsidR="00A07EC0" w:rsidRPr="00527E9E">
              <w:rPr>
                <w:sz w:val="16"/>
                <w:szCs w:val="16"/>
                <w:highlight w:val="yellow"/>
              </w:rPr>
              <w:t xml:space="preserve">: </w:t>
            </w:r>
            <w:r w:rsidRPr="00527E9E">
              <w:rPr>
                <w:sz w:val="16"/>
                <w:szCs w:val="16"/>
                <w:highlight w:val="yellow"/>
              </w:rPr>
              <w:t xml:space="preserve">partie du corps ou objet donné par la cible. La destruction du </w:t>
            </w:r>
            <w:r w:rsidR="003606E3" w:rsidRPr="00527E9E">
              <w:rPr>
                <w:sz w:val="16"/>
                <w:szCs w:val="16"/>
                <w:highlight w:val="yellow"/>
              </w:rPr>
              <w:t>parchemin</w:t>
            </w:r>
            <w:r w:rsidR="0087494D">
              <w:rPr>
                <w:sz w:val="16"/>
                <w:szCs w:val="16"/>
                <w:highlight w:val="yellow"/>
              </w:rPr>
              <w:t>/focus</w:t>
            </w:r>
            <w:r w:rsidR="003606E3" w:rsidRPr="00527E9E">
              <w:rPr>
                <w:sz w:val="16"/>
                <w:szCs w:val="16"/>
                <w:highlight w:val="yellow"/>
              </w:rPr>
              <w:t xml:space="preserve"> </w:t>
            </w:r>
            <w:r w:rsidRPr="00527E9E">
              <w:rPr>
                <w:sz w:val="16"/>
                <w:szCs w:val="16"/>
                <w:highlight w:val="yellow"/>
              </w:rPr>
              <w:t xml:space="preserve">entraîne </w:t>
            </w:r>
            <w:r w:rsidR="00B649D0" w:rsidRPr="00527E9E">
              <w:rPr>
                <w:sz w:val="16"/>
                <w:szCs w:val="16"/>
                <w:highlight w:val="yellow"/>
              </w:rPr>
              <w:t>l</w:t>
            </w:r>
            <w:r w:rsidRPr="00527E9E">
              <w:rPr>
                <w:sz w:val="16"/>
                <w:szCs w:val="16"/>
                <w:highlight w:val="yellow"/>
              </w:rPr>
              <w:t>a fin</w:t>
            </w:r>
            <w:r w:rsidR="00B649D0" w:rsidRPr="00527E9E">
              <w:rPr>
                <w:sz w:val="16"/>
                <w:szCs w:val="16"/>
                <w:highlight w:val="yellow"/>
              </w:rPr>
              <w:t xml:space="preserve"> du pacte</w:t>
            </w:r>
            <w:r w:rsidRPr="00527E9E">
              <w:rPr>
                <w:sz w:val="16"/>
                <w:szCs w:val="16"/>
                <w:highlight w:val="yellow"/>
              </w:rPr>
              <w:t xml:space="preserve">. Peut </w:t>
            </w:r>
            <w:r w:rsidR="003606E3" w:rsidRPr="00527E9E">
              <w:rPr>
                <w:sz w:val="16"/>
                <w:szCs w:val="16"/>
                <w:highlight w:val="yellow"/>
              </w:rPr>
              <w:t xml:space="preserve">aussi </w:t>
            </w:r>
            <w:r w:rsidRPr="00527E9E">
              <w:rPr>
                <w:sz w:val="16"/>
                <w:szCs w:val="16"/>
                <w:highlight w:val="yellow"/>
              </w:rPr>
              <w:t xml:space="preserve">être rompu par une </w:t>
            </w:r>
            <w:r w:rsidRPr="00527E9E">
              <w:rPr>
                <w:i/>
                <w:sz w:val="16"/>
                <w:szCs w:val="16"/>
                <w:highlight w:val="yellow"/>
              </w:rPr>
              <w:t>Divine Intervention</w:t>
            </w:r>
            <w:r w:rsidRPr="00527E9E">
              <w:rPr>
                <w:sz w:val="16"/>
                <w:szCs w:val="16"/>
                <w:highlight w:val="yellow"/>
              </w:rPr>
              <w:t xml:space="preserve"> à NE&gt;Divin(démon).</w:t>
            </w:r>
          </w:p>
        </w:tc>
      </w:tr>
      <w:tr w:rsidR="00186B9B" w:rsidRPr="00527E9E" w14:paraId="5BDB94D2" w14:textId="77777777" w:rsidTr="0031035A">
        <w:tc>
          <w:tcPr>
            <w:tcW w:w="0" w:type="auto"/>
          </w:tcPr>
          <w:p w14:paraId="78658D19" w14:textId="77777777" w:rsidR="00186B9B" w:rsidRPr="00527E9E" w:rsidRDefault="00186B9B" w:rsidP="0031035A">
            <w:pPr>
              <w:jc w:val="center"/>
              <w:rPr>
                <w:sz w:val="16"/>
                <w:szCs w:val="16"/>
              </w:rPr>
            </w:pPr>
            <w:r w:rsidRPr="00527E9E">
              <w:rPr>
                <w:sz w:val="16"/>
                <w:szCs w:val="16"/>
              </w:rPr>
              <w:t>Diables</w:t>
            </w:r>
          </w:p>
        </w:tc>
        <w:tc>
          <w:tcPr>
            <w:tcW w:w="0" w:type="auto"/>
          </w:tcPr>
          <w:p w14:paraId="6AE2E94C" w14:textId="77777777" w:rsidR="00186B9B" w:rsidRPr="00527E9E" w:rsidRDefault="00186B9B" w:rsidP="0031035A">
            <w:pPr>
              <w:rPr>
                <w:sz w:val="16"/>
                <w:szCs w:val="16"/>
              </w:rPr>
            </w:pPr>
            <w:r w:rsidRPr="00527E9E">
              <w:rPr>
                <w:sz w:val="16"/>
                <w:szCs w:val="16"/>
              </w:rPr>
              <w:t xml:space="preserve">Les serviteurs d’EO, vivant dans </w:t>
            </w:r>
            <w:r w:rsidR="00B649D0" w:rsidRPr="00527E9E">
              <w:rPr>
                <w:sz w:val="16"/>
                <w:szCs w:val="16"/>
              </w:rPr>
              <w:t xml:space="preserve">le royaume des </w:t>
            </w:r>
            <w:r w:rsidRPr="00527E9E">
              <w:rPr>
                <w:sz w:val="16"/>
                <w:szCs w:val="16"/>
              </w:rPr>
              <w:t xml:space="preserve">Grandes Ténèbres du Monde des Dieux. Ce sont les essences </w:t>
            </w:r>
            <w:r w:rsidR="001378C2" w:rsidRPr="00527E9E">
              <w:rPr>
                <w:sz w:val="16"/>
                <w:szCs w:val="16"/>
              </w:rPr>
              <w:t>du Malin</w:t>
            </w:r>
            <w:r w:rsidRPr="00527E9E">
              <w:rPr>
                <w:sz w:val="16"/>
                <w:szCs w:val="16"/>
              </w:rPr>
              <w:t xml:space="preserve">, </w:t>
            </w:r>
            <w:r w:rsidR="000809E5" w:rsidRPr="00527E9E">
              <w:rPr>
                <w:sz w:val="16"/>
                <w:szCs w:val="16"/>
              </w:rPr>
              <w:t xml:space="preserve">ténèbres vivantes, </w:t>
            </w:r>
            <w:r w:rsidRPr="00527E9E">
              <w:rPr>
                <w:sz w:val="16"/>
                <w:szCs w:val="16"/>
              </w:rPr>
              <w:t xml:space="preserve">aux formes </w:t>
            </w:r>
            <w:r w:rsidR="000934AB" w:rsidRPr="00527E9E">
              <w:rPr>
                <w:sz w:val="16"/>
                <w:szCs w:val="16"/>
              </w:rPr>
              <w:t xml:space="preserve">étriquées </w:t>
            </w:r>
            <w:r w:rsidRPr="00527E9E">
              <w:rPr>
                <w:sz w:val="16"/>
                <w:szCs w:val="16"/>
              </w:rPr>
              <w:t xml:space="preserve">et </w:t>
            </w:r>
            <w:r w:rsidR="000934AB" w:rsidRPr="00527E9E">
              <w:rPr>
                <w:sz w:val="16"/>
                <w:szCs w:val="16"/>
              </w:rPr>
              <w:t xml:space="preserve">au </w:t>
            </w:r>
            <w:r w:rsidRPr="00527E9E">
              <w:rPr>
                <w:sz w:val="16"/>
                <w:szCs w:val="16"/>
              </w:rPr>
              <w:t xml:space="preserve">comportement </w:t>
            </w:r>
            <w:r w:rsidR="005D3E67" w:rsidRPr="00527E9E">
              <w:rPr>
                <w:sz w:val="16"/>
                <w:szCs w:val="16"/>
              </w:rPr>
              <w:t>élémentaire</w:t>
            </w:r>
            <w:r w:rsidRPr="00527E9E">
              <w:rPr>
                <w:sz w:val="16"/>
                <w:szCs w:val="16"/>
              </w:rPr>
              <w:t>.</w:t>
            </w:r>
          </w:p>
          <w:p w14:paraId="1E1CF422" w14:textId="5D525A51" w:rsidR="00186B9B" w:rsidRPr="00527E9E" w:rsidRDefault="00186B9B" w:rsidP="0031035A">
            <w:pPr>
              <w:rPr>
                <w:sz w:val="16"/>
                <w:szCs w:val="16"/>
              </w:rPr>
            </w:pPr>
            <w:r w:rsidRPr="00527E9E">
              <w:rPr>
                <w:b/>
                <w:sz w:val="16"/>
                <w:szCs w:val="16"/>
              </w:rPr>
              <w:t>Attitude</w:t>
            </w:r>
            <w:r w:rsidRPr="00527E9E">
              <w:rPr>
                <w:sz w:val="16"/>
                <w:szCs w:val="16"/>
              </w:rPr>
              <w:t xml:space="preserve"> : </w:t>
            </w:r>
            <w:r w:rsidR="002E65CF">
              <w:rPr>
                <w:sz w:val="16"/>
                <w:szCs w:val="16"/>
              </w:rPr>
              <w:t xml:space="preserve">hérauts </w:t>
            </w:r>
            <w:r w:rsidR="00B649D0" w:rsidRPr="00527E9E">
              <w:rPr>
                <w:sz w:val="16"/>
                <w:szCs w:val="16"/>
              </w:rPr>
              <w:t>d’</w:t>
            </w:r>
            <w:r w:rsidRPr="00527E9E">
              <w:rPr>
                <w:sz w:val="16"/>
                <w:szCs w:val="16"/>
              </w:rPr>
              <w:t>EO, ne s’intéressent pas aux choses matérielles ni aux aut</w:t>
            </w:r>
            <w:r w:rsidR="001378C2" w:rsidRPr="00527E9E">
              <w:rPr>
                <w:sz w:val="16"/>
                <w:szCs w:val="16"/>
              </w:rPr>
              <w:t>res êtres.</w:t>
            </w:r>
          </w:p>
          <w:p w14:paraId="57CE8901" w14:textId="77777777" w:rsidR="00186B9B" w:rsidRPr="00527E9E" w:rsidRDefault="00186B9B" w:rsidP="0031035A">
            <w:pPr>
              <w:rPr>
                <w:sz w:val="16"/>
                <w:szCs w:val="16"/>
              </w:rPr>
            </w:pPr>
            <w:r w:rsidRPr="00527E9E">
              <w:rPr>
                <w:b/>
                <w:bCs/>
                <w:sz w:val="16"/>
                <w:szCs w:val="16"/>
              </w:rPr>
              <w:t>Immunité</w:t>
            </w:r>
            <w:r w:rsidR="00B649D0" w:rsidRPr="00527E9E">
              <w:rPr>
                <w:sz w:val="16"/>
                <w:szCs w:val="16"/>
              </w:rPr>
              <w:t> </w:t>
            </w:r>
            <w:r w:rsidRPr="00527E9E">
              <w:rPr>
                <w:b/>
                <w:sz w:val="16"/>
                <w:szCs w:val="16"/>
              </w:rPr>
              <w:t>100%</w:t>
            </w:r>
            <w:r w:rsidRPr="00527E9E">
              <w:rPr>
                <w:sz w:val="16"/>
                <w:szCs w:val="16"/>
              </w:rPr>
              <w:t xml:space="preserve"> à la magie EO.</w:t>
            </w:r>
          </w:p>
          <w:p w14:paraId="558765DD" w14:textId="77777777" w:rsidR="002E65CF" w:rsidRPr="00527E9E" w:rsidRDefault="002E65CF" w:rsidP="002E65CF">
            <w:pPr>
              <w:rPr>
                <w:sz w:val="16"/>
                <w:szCs w:val="16"/>
              </w:rPr>
            </w:pPr>
            <w:r w:rsidRPr="00527E9E">
              <w:rPr>
                <w:b/>
                <w:sz w:val="16"/>
                <w:szCs w:val="16"/>
              </w:rPr>
              <w:t>Immunité</w:t>
            </w:r>
            <w:r w:rsidRPr="00527E9E">
              <w:rPr>
                <w:sz w:val="16"/>
                <w:szCs w:val="16"/>
              </w:rPr>
              <w:t> </w:t>
            </w:r>
            <w:r w:rsidRPr="00527E9E">
              <w:rPr>
                <w:b/>
                <w:sz w:val="16"/>
                <w:szCs w:val="16"/>
              </w:rPr>
              <w:t>100%</w:t>
            </w:r>
            <w:r w:rsidRPr="00527E9E">
              <w:rPr>
                <w:sz w:val="16"/>
                <w:szCs w:val="16"/>
              </w:rPr>
              <w:t xml:space="preserve"> aux armes de métal.</w:t>
            </w:r>
          </w:p>
          <w:p w14:paraId="296ABE3C" w14:textId="77777777" w:rsidR="000809E5" w:rsidRPr="00527E9E" w:rsidRDefault="00186B9B" w:rsidP="0031035A">
            <w:pPr>
              <w:rPr>
                <w:sz w:val="16"/>
                <w:szCs w:val="16"/>
              </w:rPr>
            </w:pPr>
            <w:r w:rsidRPr="00527E9E">
              <w:rPr>
                <w:b/>
                <w:sz w:val="16"/>
                <w:szCs w:val="16"/>
              </w:rPr>
              <w:t>Sensible</w:t>
            </w:r>
            <w:r w:rsidR="00B649D0" w:rsidRPr="00527E9E">
              <w:rPr>
                <w:sz w:val="16"/>
                <w:szCs w:val="16"/>
              </w:rPr>
              <w:t> </w:t>
            </w:r>
            <w:r w:rsidRPr="00527E9E">
              <w:rPr>
                <w:b/>
                <w:sz w:val="16"/>
                <w:szCs w:val="16"/>
              </w:rPr>
              <w:t>+50</w:t>
            </w:r>
            <w:r w:rsidR="00A07EC0" w:rsidRPr="00527E9E">
              <w:rPr>
                <w:b/>
                <w:sz w:val="16"/>
                <w:szCs w:val="16"/>
              </w:rPr>
              <w:t>%</w:t>
            </w:r>
            <w:r w:rsidRPr="00527E9E">
              <w:rPr>
                <w:sz w:val="16"/>
                <w:szCs w:val="16"/>
              </w:rPr>
              <w:t xml:space="preserve"> </w:t>
            </w:r>
            <w:r w:rsidR="00B649D0" w:rsidRPr="00527E9E">
              <w:rPr>
                <w:sz w:val="16"/>
                <w:szCs w:val="16"/>
              </w:rPr>
              <w:t xml:space="preserve">aux blessures d’armes en </w:t>
            </w:r>
            <w:r w:rsidRPr="00527E9E">
              <w:rPr>
                <w:b/>
                <w:bCs/>
                <w:sz w:val="16"/>
                <w:szCs w:val="16"/>
              </w:rPr>
              <w:t>argent</w:t>
            </w:r>
            <w:r w:rsidR="000809E5" w:rsidRPr="00527E9E">
              <w:rPr>
                <w:bCs/>
                <w:sz w:val="16"/>
                <w:szCs w:val="16"/>
              </w:rPr>
              <w:t>.</w:t>
            </w:r>
            <w:r w:rsidRPr="00527E9E">
              <w:rPr>
                <w:sz w:val="16"/>
                <w:szCs w:val="16"/>
              </w:rPr>
              <w:t xml:space="preserve"> </w:t>
            </w:r>
          </w:p>
          <w:p w14:paraId="7F10D996" w14:textId="77777777" w:rsidR="00186B9B" w:rsidRPr="00527E9E" w:rsidRDefault="000809E5" w:rsidP="0031035A">
            <w:pPr>
              <w:rPr>
                <w:sz w:val="16"/>
                <w:szCs w:val="16"/>
              </w:rPr>
            </w:pPr>
            <w:r w:rsidRPr="00527E9E">
              <w:rPr>
                <w:b/>
                <w:sz w:val="16"/>
                <w:szCs w:val="16"/>
              </w:rPr>
              <w:t>Sensible</w:t>
            </w:r>
            <w:r w:rsidR="00B649D0" w:rsidRPr="00527E9E">
              <w:rPr>
                <w:sz w:val="16"/>
                <w:szCs w:val="16"/>
              </w:rPr>
              <w:t> </w:t>
            </w:r>
            <w:r w:rsidRPr="00527E9E">
              <w:rPr>
                <w:b/>
                <w:sz w:val="16"/>
                <w:szCs w:val="16"/>
              </w:rPr>
              <w:t>+</w:t>
            </w:r>
            <w:r w:rsidR="00186B9B" w:rsidRPr="00527E9E">
              <w:rPr>
                <w:b/>
                <w:sz w:val="16"/>
                <w:szCs w:val="16"/>
              </w:rPr>
              <w:t>100%</w:t>
            </w:r>
            <w:r w:rsidR="00186B9B" w:rsidRPr="00527E9E">
              <w:rPr>
                <w:sz w:val="16"/>
                <w:szCs w:val="16"/>
              </w:rPr>
              <w:t xml:space="preserve"> aux</w:t>
            </w:r>
            <w:r w:rsidR="00186B9B" w:rsidRPr="00527E9E">
              <w:rPr>
                <w:bCs/>
                <w:sz w:val="16"/>
                <w:szCs w:val="16"/>
              </w:rPr>
              <w:t xml:space="preserve"> </w:t>
            </w:r>
            <w:r w:rsidR="00186B9B" w:rsidRPr="00527E9E">
              <w:rPr>
                <w:bCs/>
                <w:i/>
                <w:sz w:val="16"/>
                <w:szCs w:val="16"/>
              </w:rPr>
              <w:t>Pouvoirs de la Lumière</w:t>
            </w:r>
            <w:r w:rsidRPr="00527E9E">
              <w:rPr>
                <w:bCs/>
                <w:i/>
                <w:sz w:val="16"/>
                <w:szCs w:val="16"/>
              </w:rPr>
              <w:t xml:space="preserve"> </w:t>
            </w:r>
            <w:r w:rsidRPr="00527E9E">
              <w:rPr>
                <w:bCs/>
                <w:sz w:val="16"/>
                <w:szCs w:val="16"/>
              </w:rPr>
              <w:t>et à la lumière du jour qu’ils fuient</w:t>
            </w:r>
            <w:r w:rsidR="00B649D0" w:rsidRPr="00527E9E">
              <w:rPr>
                <w:bCs/>
                <w:sz w:val="16"/>
                <w:szCs w:val="16"/>
              </w:rPr>
              <w:t xml:space="preserve"> systématiquement</w:t>
            </w:r>
            <w:r w:rsidR="00186B9B" w:rsidRPr="00527E9E">
              <w:rPr>
                <w:bCs/>
                <w:i/>
                <w:sz w:val="16"/>
                <w:szCs w:val="16"/>
              </w:rPr>
              <w:t>.</w:t>
            </w:r>
          </w:p>
          <w:p w14:paraId="567692C2" w14:textId="77777777" w:rsidR="00186B9B" w:rsidRPr="00527E9E" w:rsidRDefault="00186B9B" w:rsidP="0031035A">
            <w:pPr>
              <w:rPr>
                <w:sz w:val="16"/>
                <w:szCs w:val="16"/>
              </w:rPr>
            </w:pPr>
            <w:r w:rsidRPr="00527E9E">
              <w:rPr>
                <w:b/>
                <w:bCs/>
                <w:sz w:val="16"/>
                <w:szCs w:val="16"/>
              </w:rPr>
              <w:t>Furie</w:t>
            </w:r>
            <w:r w:rsidRPr="00527E9E">
              <w:rPr>
                <w:sz w:val="16"/>
                <w:szCs w:val="16"/>
              </w:rPr>
              <w:t> </w:t>
            </w:r>
            <w:r w:rsidRPr="00527E9E">
              <w:rPr>
                <w:b/>
                <w:sz w:val="16"/>
                <w:szCs w:val="16"/>
              </w:rPr>
              <w:t>totale</w:t>
            </w:r>
            <w:r w:rsidRPr="00527E9E">
              <w:rPr>
                <w:sz w:val="16"/>
                <w:szCs w:val="16"/>
              </w:rPr>
              <w:t> : contre les êtres lié</w:t>
            </w:r>
            <w:r w:rsidR="00A07EC0" w:rsidRPr="00527E9E">
              <w:rPr>
                <w:sz w:val="16"/>
                <w:szCs w:val="16"/>
              </w:rPr>
              <w:t>s</w:t>
            </w:r>
            <w:r w:rsidRPr="00527E9E">
              <w:rPr>
                <w:sz w:val="16"/>
                <w:szCs w:val="16"/>
              </w:rPr>
              <w:t xml:space="preserve"> à </w:t>
            </w:r>
            <w:r w:rsidR="00B649D0" w:rsidRPr="00527E9E">
              <w:rPr>
                <w:sz w:val="16"/>
                <w:szCs w:val="16"/>
              </w:rPr>
              <w:t xml:space="preserve">toute forme de </w:t>
            </w:r>
            <w:r w:rsidRPr="00527E9E">
              <w:rPr>
                <w:sz w:val="16"/>
                <w:szCs w:val="16"/>
              </w:rPr>
              <w:t>Lumière</w:t>
            </w:r>
            <w:r w:rsidR="00B649D0" w:rsidRPr="00527E9E">
              <w:rPr>
                <w:sz w:val="16"/>
                <w:szCs w:val="16"/>
              </w:rPr>
              <w:t xml:space="preserve"> magique</w:t>
            </w:r>
            <w:r w:rsidRPr="00527E9E">
              <w:rPr>
                <w:sz w:val="16"/>
                <w:szCs w:val="16"/>
              </w:rPr>
              <w:t>.</w:t>
            </w:r>
          </w:p>
          <w:p w14:paraId="1DE8FCD6" w14:textId="77777777" w:rsidR="00186B9B" w:rsidRPr="00527E9E" w:rsidRDefault="00186B9B" w:rsidP="0031035A">
            <w:pPr>
              <w:rPr>
                <w:b/>
                <w:bCs/>
                <w:sz w:val="16"/>
                <w:szCs w:val="16"/>
              </w:rPr>
            </w:pPr>
            <w:r w:rsidRPr="00527E9E">
              <w:rPr>
                <w:b/>
                <w:sz w:val="16"/>
                <w:szCs w:val="16"/>
              </w:rPr>
              <w:t>Furie</w:t>
            </w:r>
            <w:r w:rsidRPr="00527E9E">
              <w:rPr>
                <w:sz w:val="16"/>
                <w:szCs w:val="16"/>
              </w:rPr>
              <w:t> </w:t>
            </w:r>
            <w:r w:rsidRPr="00527E9E">
              <w:rPr>
                <w:b/>
                <w:sz w:val="16"/>
                <w:szCs w:val="16"/>
              </w:rPr>
              <w:t>partielle</w:t>
            </w:r>
            <w:r w:rsidRPr="00527E9E">
              <w:rPr>
                <w:sz w:val="16"/>
                <w:szCs w:val="16"/>
              </w:rPr>
              <w:t xml:space="preserve"> : contre les invocateurs qui les appellent </w:t>
            </w:r>
            <w:r w:rsidRPr="00527E9E">
              <w:rPr>
                <w:bCs/>
                <w:sz w:val="16"/>
                <w:szCs w:val="16"/>
              </w:rPr>
              <w:t>pendant le jour</w:t>
            </w:r>
            <w:r w:rsidRPr="00527E9E">
              <w:rPr>
                <w:b/>
                <w:bCs/>
                <w:sz w:val="16"/>
                <w:szCs w:val="16"/>
              </w:rPr>
              <w:t>.</w:t>
            </w:r>
          </w:p>
          <w:p w14:paraId="0E3867DA" w14:textId="77777777" w:rsidR="00186B9B" w:rsidRPr="00527E9E" w:rsidRDefault="00186B9B" w:rsidP="0031035A">
            <w:pPr>
              <w:rPr>
                <w:bCs/>
                <w:sz w:val="16"/>
                <w:szCs w:val="16"/>
              </w:rPr>
            </w:pPr>
            <w:r w:rsidRPr="00527E9E">
              <w:rPr>
                <w:b/>
                <w:bCs/>
                <w:sz w:val="16"/>
                <w:szCs w:val="16"/>
              </w:rPr>
              <w:t>Rage</w:t>
            </w:r>
            <w:r w:rsidRPr="00527E9E">
              <w:rPr>
                <w:bCs/>
                <w:sz w:val="16"/>
                <w:szCs w:val="16"/>
              </w:rPr>
              <w:t> </w:t>
            </w:r>
            <w:r w:rsidRPr="00527E9E">
              <w:rPr>
                <w:b/>
                <w:bCs/>
                <w:sz w:val="16"/>
                <w:szCs w:val="16"/>
              </w:rPr>
              <w:t>+2</w:t>
            </w:r>
            <w:r w:rsidRPr="00527E9E">
              <w:rPr>
                <w:bCs/>
                <w:sz w:val="16"/>
                <w:szCs w:val="16"/>
              </w:rPr>
              <w:t>.</w:t>
            </w:r>
          </w:p>
          <w:p w14:paraId="24F4BBF6" w14:textId="039A9BCE" w:rsidR="00186B9B" w:rsidRPr="00527E9E" w:rsidRDefault="00186B9B" w:rsidP="00FE4C37">
            <w:pPr>
              <w:rPr>
                <w:bCs/>
                <w:sz w:val="16"/>
                <w:szCs w:val="16"/>
              </w:rPr>
            </w:pPr>
            <w:r w:rsidRPr="00527E9E">
              <w:rPr>
                <w:b/>
                <w:bCs/>
                <w:sz w:val="16"/>
                <w:szCs w:val="16"/>
                <w:highlight w:val="yellow"/>
              </w:rPr>
              <w:t xml:space="preserve">Corruption </w:t>
            </w:r>
            <w:r w:rsidRPr="00527E9E">
              <w:rPr>
                <w:bCs/>
                <w:sz w:val="16"/>
                <w:szCs w:val="16"/>
                <w:highlight w:val="yellow"/>
              </w:rPr>
              <w:t xml:space="preserve">: capable de </w:t>
            </w:r>
            <w:r w:rsidRPr="00527E9E">
              <w:rPr>
                <w:b/>
                <w:sz w:val="16"/>
                <w:szCs w:val="16"/>
                <w:highlight w:val="yellow"/>
              </w:rPr>
              <w:t>co</w:t>
            </w:r>
            <w:r w:rsidR="001378C2" w:rsidRPr="00527E9E">
              <w:rPr>
                <w:b/>
                <w:sz w:val="16"/>
                <w:szCs w:val="16"/>
                <w:highlight w:val="yellow"/>
              </w:rPr>
              <w:t xml:space="preserve">rrompre </w:t>
            </w:r>
            <w:r w:rsidR="00FE4C37" w:rsidRPr="00527E9E">
              <w:rPr>
                <w:b/>
                <w:sz w:val="16"/>
                <w:szCs w:val="16"/>
                <w:highlight w:val="yellow"/>
              </w:rPr>
              <w:t>des humain</w:t>
            </w:r>
            <w:r w:rsidR="001378C2" w:rsidRPr="00527E9E">
              <w:rPr>
                <w:b/>
                <w:sz w:val="16"/>
                <w:szCs w:val="16"/>
                <w:highlight w:val="yellow"/>
              </w:rPr>
              <w:t>s</w:t>
            </w:r>
            <w:r w:rsidR="001378C2" w:rsidRPr="00527E9E">
              <w:rPr>
                <w:bCs/>
                <w:sz w:val="16"/>
                <w:szCs w:val="16"/>
                <w:highlight w:val="yellow"/>
              </w:rPr>
              <w:t xml:space="preserve"> non-</w:t>
            </w:r>
            <w:r w:rsidRPr="00527E9E">
              <w:rPr>
                <w:bCs/>
                <w:sz w:val="16"/>
                <w:szCs w:val="16"/>
                <w:highlight w:val="yellow"/>
              </w:rPr>
              <w:t xml:space="preserve">EO avec un sort NEM=NE=divin comme </w:t>
            </w:r>
            <w:r w:rsidRPr="00527E9E">
              <w:rPr>
                <w:bCs/>
                <w:i/>
                <w:sz w:val="16"/>
                <w:szCs w:val="16"/>
                <w:highlight w:val="yellow"/>
              </w:rPr>
              <w:t>Fascination</w:t>
            </w:r>
            <w:r w:rsidRPr="00527E9E">
              <w:rPr>
                <w:bCs/>
                <w:sz w:val="16"/>
                <w:szCs w:val="16"/>
                <w:highlight w:val="yellow"/>
              </w:rPr>
              <w:t xml:space="preserve">. </w:t>
            </w:r>
            <w:r w:rsidR="00A07EC0" w:rsidRPr="00527E9E">
              <w:rPr>
                <w:bCs/>
                <w:sz w:val="16"/>
                <w:szCs w:val="16"/>
                <w:highlight w:val="yellow"/>
              </w:rPr>
              <w:t xml:space="preserve">Une </w:t>
            </w:r>
            <w:r w:rsidRPr="00527E9E">
              <w:rPr>
                <w:bCs/>
                <w:sz w:val="16"/>
                <w:szCs w:val="16"/>
                <w:highlight w:val="yellow"/>
              </w:rPr>
              <w:t>cible affectée teste Vx1 par jour à son réveil pour résister à la tentation de faire quelque chose de mal</w:t>
            </w:r>
            <w:r w:rsidR="001378C2" w:rsidRPr="00527E9E">
              <w:rPr>
                <w:bCs/>
                <w:sz w:val="16"/>
                <w:szCs w:val="16"/>
                <w:highlight w:val="yellow"/>
              </w:rPr>
              <w:t xml:space="preserve">. </w:t>
            </w:r>
            <w:r w:rsidRPr="00527E9E">
              <w:rPr>
                <w:bCs/>
                <w:sz w:val="16"/>
                <w:szCs w:val="16"/>
                <w:highlight w:val="yellow"/>
              </w:rPr>
              <w:t>Foi-</w:t>
            </w:r>
            <w:r w:rsidR="001378C2" w:rsidRPr="00527E9E">
              <w:rPr>
                <w:bCs/>
                <w:sz w:val="16"/>
                <w:szCs w:val="16"/>
                <w:highlight w:val="yellow"/>
              </w:rPr>
              <w:t>d6</w:t>
            </w:r>
            <w:r w:rsidRPr="00527E9E">
              <w:rPr>
                <w:bCs/>
                <w:sz w:val="16"/>
                <w:szCs w:val="16"/>
                <w:highlight w:val="yellow"/>
              </w:rPr>
              <w:t xml:space="preserve"> par jour, </w:t>
            </w:r>
            <w:r w:rsidR="00A07EC0" w:rsidRPr="00527E9E">
              <w:rPr>
                <w:bCs/>
                <w:sz w:val="16"/>
                <w:szCs w:val="16"/>
                <w:highlight w:val="yellow"/>
              </w:rPr>
              <w:t xml:space="preserve">à </w:t>
            </w:r>
            <w:r w:rsidR="00FE4C37" w:rsidRPr="00527E9E">
              <w:rPr>
                <w:bCs/>
                <w:sz w:val="16"/>
                <w:szCs w:val="16"/>
                <w:highlight w:val="yellow"/>
              </w:rPr>
              <w:t>Foi</w:t>
            </w:r>
            <w:r w:rsidRPr="00527E9E">
              <w:rPr>
                <w:bCs/>
                <w:sz w:val="16"/>
                <w:szCs w:val="16"/>
                <w:highlight w:val="yellow"/>
              </w:rPr>
              <w:t>&lt;20, c’est Foi(EO)+d6 par jour.</w:t>
            </w:r>
            <w:r w:rsidR="002E65CF" w:rsidRPr="002E65CF">
              <w:rPr>
                <w:bCs/>
                <w:sz w:val="16"/>
                <w:szCs w:val="16"/>
                <w:shd w:val="clear" w:color="auto" w:fill="FFFF00"/>
              </w:rPr>
              <w:t xml:space="preserve"> Se soigne comme une malédiction.</w:t>
            </w:r>
            <w:r w:rsidR="00FE4C37" w:rsidRPr="00527E9E">
              <w:rPr>
                <w:bCs/>
                <w:sz w:val="16"/>
                <w:szCs w:val="16"/>
              </w:rPr>
              <w:t xml:space="preserve"> </w:t>
            </w:r>
          </w:p>
        </w:tc>
      </w:tr>
      <w:tr w:rsidR="00186B9B" w:rsidRPr="00527E9E" w14:paraId="58131AD6" w14:textId="77777777" w:rsidTr="0055229B">
        <w:tc>
          <w:tcPr>
            <w:tcW w:w="0" w:type="auto"/>
            <w:shd w:val="clear" w:color="auto" w:fill="D9D9D9" w:themeFill="background1" w:themeFillShade="D9"/>
          </w:tcPr>
          <w:p w14:paraId="11E92EEF" w14:textId="77777777" w:rsidR="00186B9B" w:rsidRPr="00527E9E" w:rsidRDefault="00186B9B" w:rsidP="0031035A">
            <w:pPr>
              <w:jc w:val="center"/>
              <w:rPr>
                <w:sz w:val="16"/>
                <w:szCs w:val="16"/>
              </w:rPr>
            </w:pPr>
            <w:r w:rsidRPr="00527E9E">
              <w:rPr>
                <w:sz w:val="16"/>
                <w:szCs w:val="16"/>
              </w:rPr>
              <w:t>Dragons</w:t>
            </w:r>
          </w:p>
        </w:tc>
        <w:tc>
          <w:tcPr>
            <w:tcW w:w="0" w:type="auto"/>
            <w:shd w:val="clear" w:color="auto" w:fill="D9D9D9" w:themeFill="background1" w:themeFillShade="D9"/>
          </w:tcPr>
          <w:p w14:paraId="39BA36DB" w14:textId="08520810" w:rsidR="00186B9B" w:rsidRPr="00527E9E" w:rsidRDefault="00186B9B" w:rsidP="0031035A">
            <w:pPr>
              <w:rPr>
                <w:sz w:val="16"/>
                <w:szCs w:val="16"/>
              </w:rPr>
            </w:pPr>
            <w:r w:rsidRPr="00527E9E">
              <w:rPr>
                <w:sz w:val="16"/>
                <w:szCs w:val="16"/>
              </w:rPr>
              <w:t>Premiers enfants des Dieux, vivant dans les trois mondes, dominant un lieu ou une région. La plus puissante de toute</w:t>
            </w:r>
            <w:r w:rsidR="00A07EC0" w:rsidRPr="00527E9E">
              <w:rPr>
                <w:sz w:val="16"/>
                <w:szCs w:val="16"/>
              </w:rPr>
              <w:t>s</w:t>
            </w:r>
            <w:r w:rsidRPr="00527E9E">
              <w:rPr>
                <w:sz w:val="16"/>
                <w:szCs w:val="16"/>
              </w:rPr>
              <w:t xml:space="preserve"> les races</w:t>
            </w:r>
            <w:r w:rsidR="002E65CF">
              <w:rPr>
                <w:sz w:val="16"/>
                <w:szCs w:val="16"/>
              </w:rPr>
              <w:t xml:space="preserve"> créées</w:t>
            </w:r>
            <w:r w:rsidRPr="00527E9E">
              <w:rPr>
                <w:sz w:val="16"/>
                <w:szCs w:val="16"/>
              </w:rPr>
              <w:t xml:space="preserve">, aux pouvoirs </w:t>
            </w:r>
            <w:r w:rsidR="002E65CF">
              <w:rPr>
                <w:sz w:val="16"/>
                <w:szCs w:val="16"/>
              </w:rPr>
              <w:t>divins</w:t>
            </w:r>
            <w:r w:rsidRPr="00527E9E">
              <w:rPr>
                <w:sz w:val="16"/>
                <w:szCs w:val="16"/>
              </w:rPr>
              <w:t>.</w:t>
            </w:r>
          </w:p>
          <w:p w14:paraId="4E70AD9F" w14:textId="5BC65AA1" w:rsidR="0087494D" w:rsidRDefault="00186B9B" w:rsidP="0031035A">
            <w:pPr>
              <w:rPr>
                <w:sz w:val="16"/>
                <w:szCs w:val="16"/>
              </w:rPr>
            </w:pPr>
            <w:r w:rsidRPr="00527E9E">
              <w:rPr>
                <w:b/>
                <w:sz w:val="16"/>
                <w:szCs w:val="16"/>
              </w:rPr>
              <w:t>Attitude</w:t>
            </w:r>
            <w:r w:rsidRPr="00527E9E">
              <w:rPr>
                <w:sz w:val="16"/>
                <w:szCs w:val="16"/>
              </w:rPr>
              <w:t xml:space="preserve"> : solitaires </w:t>
            </w:r>
            <w:r w:rsidR="00A07EC0" w:rsidRPr="00527E9E">
              <w:rPr>
                <w:sz w:val="16"/>
                <w:szCs w:val="16"/>
              </w:rPr>
              <w:t>et complexes. Affinité</w:t>
            </w:r>
            <w:r w:rsidRPr="00527E9E">
              <w:rPr>
                <w:sz w:val="16"/>
                <w:szCs w:val="16"/>
              </w:rPr>
              <w:t xml:space="preserve"> maximum </w:t>
            </w:r>
            <w:r w:rsidR="001378C2" w:rsidRPr="00527E9E">
              <w:rPr>
                <w:sz w:val="16"/>
                <w:szCs w:val="16"/>
              </w:rPr>
              <w:t xml:space="preserve">possible </w:t>
            </w:r>
            <w:r w:rsidRPr="00527E9E">
              <w:rPr>
                <w:sz w:val="16"/>
                <w:szCs w:val="16"/>
              </w:rPr>
              <w:t xml:space="preserve">40. </w:t>
            </w:r>
            <w:r w:rsidR="0087494D" w:rsidRPr="00527E9E">
              <w:rPr>
                <w:sz w:val="16"/>
                <w:szCs w:val="16"/>
              </w:rPr>
              <w:t>Exigent quelque chose de précieux lors d’une rencontre. Se considèrent comme seigneur ab</w:t>
            </w:r>
            <w:r w:rsidR="0087494D">
              <w:rPr>
                <w:sz w:val="16"/>
                <w:szCs w:val="16"/>
              </w:rPr>
              <w:t>solu de leur lieu de résidence.</w:t>
            </w:r>
            <w:r w:rsidR="002E65CF">
              <w:rPr>
                <w:sz w:val="16"/>
                <w:szCs w:val="16"/>
              </w:rPr>
              <w:t xml:space="preserve"> Le lieu est grand et à l’écart du monde.</w:t>
            </w:r>
          </w:p>
          <w:p w14:paraId="55E3255C" w14:textId="77777777" w:rsidR="00186B9B" w:rsidRPr="00527E9E" w:rsidRDefault="00186B9B" w:rsidP="00FE4C37">
            <w:pPr>
              <w:pStyle w:val="Paragraphedeliste"/>
              <w:numPr>
                <w:ilvl w:val="0"/>
                <w:numId w:val="11"/>
              </w:numPr>
              <w:rPr>
                <w:sz w:val="16"/>
                <w:szCs w:val="16"/>
              </w:rPr>
            </w:pPr>
            <w:r w:rsidRPr="00527E9E">
              <w:rPr>
                <w:b/>
                <w:bCs/>
                <w:sz w:val="16"/>
                <w:szCs w:val="16"/>
              </w:rPr>
              <w:t>El’Dor</w:t>
            </w:r>
            <w:r w:rsidRPr="00527E9E">
              <w:rPr>
                <w:sz w:val="16"/>
                <w:szCs w:val="16"/>
              </w:rPr>
              <w:t> : sa seule préoccupation est l’accumulation et la protection de ses richesses.</w:t>
            </w:r>
          </w:p>
          <w:p w14:paraId="061D1DC8" w14:textId="77777777" w:rsidR="00186B9B" w:rsidRPr="00527E9E" w:rsidRDefault="00186B9B" w:rsidP="00FE4C37">
            <w:pPr>
              <w:pStyle w:val="Paragraphedeliste"/>
              <w:numPr>
                <w:ilvl w:val="0"/>
                <w:numId w:val="11"/>
              </w:numPr>
              <w:rPr>
                <w:sz w:val="16"/>
                <w:szCs w:val="16"/>
              </w:rPr>
            </w:pPr>
            <w:r w:rsidRPr="00527E9E">
              <w:rPr>
                <w:b/>
                <w:bCs/>
                <w:sz w:val="16"/>
                <w:szCs w:val="16"/>
              </w:rPr>
              <w:t>El’Bis</w:t>
            </w:r>
            <w:r w:rsidRPr="00527E9E">
              <w:rPr>
                <w:sz w:val="16"/>
                <w:szCs w:val="16"/>
              </w:rPr>
              <w:t> : irritable, n’aide qu’en cas d’urgence, contre retour, demande le respect</w:t>
            </w:r>
            <w:r w:rsidR="001378C2" w:rsidRPr="00527E9E">
              <w:rPr>
                <w:sz w:val="16"/>
                <w:szCs w:val="16"/>
              </w:rPr>
              <w:t xml:space="preserve"> total</w:t>
            </w:r>
            <w:r w:rsidRPr="00527E9E">
              <w:rPr>
                <w:sz w:val="16"/>
                <w:szCs w:val="16"/>
              </w:rPr>
              <w:t>.</w:t>
            </w:r>
          </w:p>
          <w:p w14:paraId="260C2F97" w14:textId="77777777" w:rsidR="00186B9B" w:rsidRPr="00527E9E" w:rsidRDefault="00186B9B" w:rsidP="00FE4C37">
            <w:pPr>
              <w:pStyle w:val="Paragraphedeliste"/>
              <w:numPr>
                <w:ilvl w:val="0"/>
                <w:numId w:val="11"/>
              </w:numPr>
              <w:rPr>
                <w:sz w:val="16"/>
                <w:szCs w:val="16"/>
              </w:rPr>
            </w:pPr>
            <w:r w:rsidRPr="00527E9E">
              <w:rPr>
                <w:b/>
                <w:bCs/>
                <w:sz w:val="16"/>
                <w:szCs w:val="16"/>
              </w:rPr>
              <w:t>Koth’Oth </w:t>
            </w:r>
            <w:r w:rsidRPr="00527E9E">
              <w:rPr>
                <w:sz w:val="16"/>
                <w:szCs w:val="16"/>
              </w:rPr>
              <w:t xml:space="preserve">: défend un territoire </w:t>
            </w:r>
            <w:r w:rsidR="00A07EC0" w:rsidRPr="00527E9E">
              <w:rPr>
                <w:sz w:val="16"/>
                <w:szCs w:val="16"/>
              </w:rPr>
              <w:t xml:space="preserve">comme </w:t>
            </w:r>
            <w:r w:rsidRPr="00527E9E">
              <w:rPr>
                <w:sz w:val="16"/>
                <w:szCs w:val="16"/>
              </w:rPr>
              <w:t>un gardien éternel</w:t>
            </w:r>
            <w:r w:rsidR="001378C2" w:rsidRPr="00527E9E">
              <w:rPr>
                <w:sz w:val="16"/>
                <w:szCs w:val="16"/>
              </w:rPr>
              <w:t xml:space="preserve"> sauvage et furieux</w:t>
            </w:r>
            <w:r w:rsidRPr="00527E9E">
              <w:rPr>
                <w:sz w:val="16"/>
                <w:szCs w:val="16"/>
              </w:rPr>
              <w:t>.</w:t>
            </w:r>
          </w:p>
          <w:p w14:paraId="3C8A7498" w14:textId="77777777" w:rsidR="00186B9B" w:rsidRPr="00527E9E" w:rsidRDefault="00186B9B" w:rsidP="00FE4C37">
            <w:pPr>
              <w:pStyle w:val="Paragraphedeliste"/>
              <w:numPr>
                <w:ilvl w:val="0"/>
                <w:numId w:val="11"/>
              </w:numPr>
              <w:rPr>
                <w:sz w:val="16"/>
                <w:szCs w:val="16"/>
              </w:rPr>
            </w:pPr>
            <w:r w:rsidRPr="00527E9E">
              <w:rPr>
                <w:b/>
                <w:bCs/>
                <w:sz w:val="16"/>
                <w:szCs w:val="16"/>
              </w:rPr>
              <w:t>El’Lar</w:t>
            </w:r>
            <w:r w:rsidRPr="00527E9E">
              <w:rPr>
                <w:sz w:val="16"/>
                <w:szCs w:val="16"/>
              </w:rPr>
              <w:t> : imprévisible, aidant le faible contre le fort, ne reste pas lié à ses promesses.</w:t>
            </w:r>
          </w:p>
          <w:p w14:paraId="26A7C2A9" w14:textId="77777777" w:rsidR="00186B9B" w:rsidRPr="00527E9E" w:rsidRDefault="00186B9B" w:rsidP="00FE4C37">
            <w:pPr>
              <w:pStyle w:val="Paragraphedeliste"/>
              <w:numPr>
                <w:ilvl w:val="0"/>
                <w:numId w:val="11"/>
              </w:numPr>
              <w:rPr>
                <w:sz w:val="16"/>
                <w:szCs w:val="16"/>
              </w:rPr>
            </w:pPr>
            <w:r w:rsidRPr="00527E9E">
              <w:rPr>
                <w:b/>
                <w:sz w:val="16"/>
                <w:szCs w:val="16"/>
              </w:rPr>
              <w:t>Non alignés</w:t>
            </w:r>
            <w:r w:rsidRPr="00527E9E">
              <w:rPr>
                <w:sz w:val="16"/>
                <w:szCs w:val="16"/>
              </w:rPr>
              <w:t xml:space="preserve"> : vit hors des affaires du monde, </w:t>
            </w:r>
            <w:r w:rsidR="00B649D0" w:rsidRPr="00527E9E">
              <w:rPr>
                <w:sz w:val="16"/>
                <w:szCs w:val="16"/>
              </w:rPr>
              <w:t xml:space="preserve">ses </w:t>
            </w:r>
            <w:r w:rsidRPr="00527E9E">
              <w:rPr>
                <w:sz w:val="16"/>
                <w:szCs w:val="16"/>
              </w:rPr>
              <w:t>préoccupation</w:t>
            </w:r>
            <w:r w:rsidR="00B649D0" w:rsidRPr="00527E9E">
              <w:rPr>
                <w:sz w:val="16"/>
                <w:szCs w:val="16"/>
              </w:rPr>
              <w:t>s</w:t>
            </w:r>
            <w:r w:rsidRPr="00527E9E">
              <w:rPr>
                <w:sz w:val="16"/>
                <w:szCs w:val="16"/>
              </w:rPr>
              <w:t xml:space="preserve"> sont </w:t>
            </w:r>
            <w:r w:rsidR="001378C2" w:rsidRPr="00527E9E">
              <w:rPr>
                <w:sz w:val="16"/>
                <w:szCs w:val="16"/>
              </w:rPr>
              <w:t>s</w:t>
            </w:r>
            <w:r w:rsidRPr="00527E9E">
              <w:rPr>
                <w:sz w:val="16"/>
                <w:szCs w:val="16"/>
              </w:rPr>
              <w:t>es trésors</w:t>
            </w:r>
            <w:r w:rsidR="001378C2" w:rsidRPr="00527E9E">
              <w:rPr>
                <w:sz w:val="16"/>
                <w:szCs w:val="16"/>
              </w:rPr>
              <w:t xml:space="preserve"> et son repaire</w:t>
            </w:r>
            <w:r w:rsidRPr="00527E9E">
              <w:rPr>
                <w:sz w:val="16"/>
                <w:szCs w:val="16"/>
              </w:rPr>
              <w:t>.</w:t>
            </w:r>
          </w:p>
          <w:p w14:paraId="2BA4D7E1" w14:textId="25A6EB18" w:rsidR="0087494D" w:rsidRDefault="0087494D" w:rsidP="0087494D">
            <w:pPr>
              <w:rPr>
                <w:sz w:val="16"/>
                <w:szCs w:val="16"/>
              </w:rPr>
            </w:pPr>
            <w:r w:rsidRPr="0087494D">
              <w:rPr>
                <w:b/>
                <w:sz w:val="16"/>
                <w:szCs w:val="16"/>
              </w:rPr>
              <w:t>Magie</w:t>
            </w:r>
            <w:r>
              <w:rPr>
                <w:sz w:val="16"/>
                <w:szCs w:val="16"/>
              </w:rPr>
              <w:t> : c</w:t>
            </w:r>
            <w:r w:rsidRPr="00527E9E">
              <w:rPr>
                <w:sz w:val="16"/>
                <w:szCs w:val="16"/>
              </w:rPr>
              <w:t>onnaît tous les sorts de son alignement</w:t>
            </w:r>
            <w:r w:rsidR="00BA3ACB">
              <w:rPr>
                <w:sz w:val="16"/>
                <w:szCs w:val="16"/>
              </w:rPr>
              <w:t xml:space="preserve"> (liste liée à cette force)</w:t>
            </w:r>
            <w:r w:rsidRPr="00527E9E">
              <w:rPr>
                <w:sz w:val="16"/>
                <w:szCs w:val="16"/>
              </w:rPr>
              <w:t xml:space="preserve">. </w:t>
            </w:r>
          </w:p>
          <w:p w14:paraId="0CE3A643" w14:textId="43BBA1CE" w:rsidR="00186B9B" w:rsidRPr="00527E9E" w:rsidRDefault="00186B9B" w:rsidP="0031035A">
            <w:pPr>
              <w:rPr>
                <w:sz w:val="16"/>
                <w:szCs w:val="16"/>
              </w:rPr>
            </w:pPr>
            <w:r w:rsidRPr="00527E9E">
              <w:rPr>
                <w:b/>
                <w:sz w:val="16"/>
                <w:szCs w:val="16"/>
              </w:rPr>
              <w:t>Immunité</w:t>
            </w:r>
            <w:r w:rsidRPr="00527E9E">
              <w:rPr>
                <w:sz w:val="16"/>
                <w:szCs w:val="16"/>
              </w:rPr>
              <w:t> </w:t>
            </w:r>
            <w:r w:rsidRPr="00527E9E">
              <w:rPr>
                <w:b/>
                <w:sz w:val="16"/>
                <w:szCs w:val="16"/>
              </w:rPr>
              <w:t>100%</w:t>
            </w:r>
            <w:r w:rsidRPr="00527E9E">
              <w:rPr>
                <w:sz w:val="16"/>
                <w:szCs w:val="16"/>
              </w:rPr>
              <w:t xml:space="preserve"> à l’âge, maladie, fatigue</w:t>
            </w:r>
            <w:r w:rsidR="001378C2" w:rsidRPr="00527E9E">
              <w:rPr>
                <w:sz w:val="16"/>
                <w:szCs w:val="16"/>
              </w:rPr>
              <w:t>, magie de l’esprit, corruption</w:t>
            </w:r>
            <w:r w:rsidRPr="00527E9E">
              <w:rPr>
                <w:sz w:val="16"/>
                <w:szCs w:val="16"/>
              </w:rPr>
              <w:t>.</w:t>
            </w:r>
          </w:p>
          <w:p w14:paraId="146E1C27" w14:textId="3BC6CAC3" w:rsidR="00186B9B" w:rsidRPr="00527E9E" w:rsidRDefault="00186B9B" w:rsidP="0031035A">
            <w:pPr>
              <w:rPr>
                <w:sz w:val="16"/>
                <w:szCs w:val="16"/>
              </w:rPr>
            </w:pPr>
            <w:r w:rsidRPr="00527E9E">
              <w:rPr>
                <w:b/>
                <w:sz w:val="16"/>
                <w:szCs w:val="16"/>
              </w:rPr>
              <w:t>Immunité 50%</w:t>
            </w:r>
            <w:r w:rsidRPr="00527E9E">
              <w:rPr>
                <w:sz w:val="16"/>
                <w:szCs w:val="16"/>
              </w:rPr>
              <w:t xml:space="preserve"> </w:t>
            </w:r>
            <w:r w:rsidR="00A07EC0" w:rsidRPr="00527E9E">
              <w:rPr>
                <w:sz w:val="16"/>
                <w:szCs w:val="16"/>
              </w:rPr>
              <w:t>à la lumière, ténèbres, coups C</w:t>
            </w:r>
            <w:r w:rsidRPr="00527E9E">
              <w:rPr>
                <w:sz w:val="16"/>
                <w:szCs w:val="16"/>
              </w:rPr>
              <w:t xml:space="preserve">, poison, feu, froid, souffle, </w:t>
            </w:r>
            <w:r w:rsidR="00FE4C37" w:rsidRPr="00527E9E">
              <w:rPr>
                <w:sz w:val="16"/>
                <w:szCs w:val="16"/>
              </w:rPr>
              <w:t xml:space="preserve">autres </w:t>
            </w:r>
            <w:r w:rsidRPr="00527E9E">
              <w:rPr>
                <w:sz w:val="16"/>
                <w:szCs w:val="16"/>
              </w:rPr>
              <w:t>magie</w:t>
            </w:r>
            <w:r w:rsidR="00FE4C37" w:rsidRPr="00527E9E">
              <w:rPr>
                <w:sz w:val="16"/>
                <w:szCs w:val="16"/>
              </w:rPr>
              <w:t>s</w:t>
            </w:r>
            <w:r w:rsidR="00BA3ACB">
              <w:rPr>
                <w:sz w:val="16"/>
                <w:szCs w:val="16"/>
              </w:rPr>
              <w:t xml:space="preserve"> que la sienne</w:t>
            </w:r>
            <w:r w:rsidRPr="00527E9E">
              <w:rPr>
                <w:sz w:val="16"/>
                <w:szCs w:val="16"/>
              </w:rPr>
              <w:t>.</w:t>
            </w:r>
          </w:p>
          <w:p w14:paraId="5F3AC667" w14:textId="3859D96E" w:rsidR="00186B9B" w:rsidRPr="00527E9E" w:rsidRDefault="00186B9B" w:rsidP="0031035A">
            <w:pPr>
              <w:rPr>
                <w:sz w:val="16"/>
                <w:szCs w:val="16"/>
              </w:rPr>
            </w:pPr>
            <w:r w:rsidRPr="00527E9E">
              <w:rPr>
                <w:b/>
                <w:sz w:val="16"/>
                <w:szCs w:val="16"/>
              </w:rPr>
              <w:t>Sensible +100%</w:t>
            </w:r>
            <w:r w:rsidRPr="00527E9E">
              <w:rPr>
                <w:sz w:val="16"/>
                <w:szCs w:val="16"/>
              </w:rPr>
              <w:t xml:space="preserve"> à la faim, peut </w:t>
            </w:r>
            <w:r w:rsidRPr="00527E9E">
              <w:rPr>
                <w:b/>
                <w:sz w:val="16"/>
                <w:szCs w:val="16"/>
              </w:rPr>
              <w:t>hiberner</w:t>
            </w:r>
            <w:r w:rsidRPr="00527E9E">
              <w:rPr>
                <w:sz w:val="16"/>
                <w:szCs w:val="16"/>
              </w:rPr>
              <w:t xml:space="preserve"> </w:t>
            </w:r>
            <w:r w:rsidR="001378C2" w:rsidRPr="00527E9E">
              <w:rPr>
                <w:sz w:val="16"/>
                <w:szCs w:val="16"/>
              </w:rPr>
              <w:t xml:space="preserve">à volonté et sans </w:t>
            </w:r>
            <w:r w:rsidR="00FE4C37" w:rsidRPr="00527E9E">
              <w:rPr>
                <w:sz w:val="16"/>
                <w:szCs w:val="16"/>
              </w:rPr>
              <w:t xml:space="preserve">limite </w:t>
            </w:r>
            <w:r w:rsidRPr="00527E9E">
              <w:rPr>
                <w:sz w:val="16"/>
                <w:szCs w:val="16"/>
              </w:rPr>
              <w:t>pour éviter de manger.</w:t>
            </w:r>
            <w:r w:rsidR="0087494D">
              <w:rPr>
                <w:sz w:val="16"/>
                <w:szCs w:val="16"/>
              </w:rPr>
              <w:t xml:space="preserve"> Doit manger un humanoïde ou équivalent (animal) par jour.</w:t>
            </w:r>
          </w:p>
          <w:p w14:paraId="6CDA4D22" w14:textId="77777777" w:rsidR="00186B9B" w:rsidRPr="00527E9E" w:rsidRDefault="00186B9B" w:rsidP="0031035A">
            <w:pPr>
              <w:rPr>
                <w:sz w:val="16"/>
                <w:szCs w:val="16"/>
              </w:rPr>
            </w:pPr>
            <w:r w:rsidRPr="00527E9E">
              <w:rPr>
                <w:b/>
                <w:sz w:val="16"/>
                <w:szCs w:val="16"/>
              </w:rPr>
              <w:t>Talents</w:t>
            </w:r>
            <w:r w:rsidRPr="00527E9E">
              <w:rPr>
                <w:sz w:val="16"/>
                <w:szCs w:val="16"/>
              </w:rPr>
              <w:t xml:space="preserve"> : peut </w:t>
            </w:r>
            <w:r w:rsidR="00B649D0" w:rsidRPr="00527E9E">
              <w:rPr>
                <w:sz w:val="16"/>
                <w:szCs w:val="16"/>
              </w:rPr>
              <w:t>comprendre et résoudre</w:t>
            </w:r>
            <w:r w:rsidRPr="00527E9E">
              <w:rPr>
                <w:sz w:val="16"/>
                <w:szCs w:val="16"/>
              </w:rPr>
              <w:t xml:space="preserve"> tout problème avec CR =I.</w:t>
            </w:r>
          </w:p>
          <w:p w14:paraId="0DCE0AE3" w14:textId="77777777" w:rsidR="00186B9B" w:rsidRPr="00527E9E" w:rsidRDefault="00186B9B" w:rsidP="0031035A">
            <w:pPr>
              <w:rPr>
                <w:sz w:val="16"/>
                <w:szCs w:val="16"/>
              </w:rPr>
            </w:pPr>
            <w:r w:rsidRPr="00527E9E">
              <w:rPr>
                <w:b/>
                <w:sz w:val="16"/>
                <w:szCs w:val="16"/>
              </w:rPr>
              <w:t>Milieu</w:t>
            </w:r>
            <w:r w:rsidRPr="00527E9E">
              <w:rPr>
                <w:sz w:val="16"/>
                <w:szCs w:val="16"/>
              </w:rPr>
              <w:t> : vit reculé des autres races intelligentes</w:t>
            </w:r>
            <w:r w:rsidR="00FE4C37" w:rsidRPr="00527E9E">
              <w:rPr>
                <w:sz w:val="16"/>
                <w:szCs w:val="16"/>
              </w:rPr>
              <w:t xml:space="preserve"> et</w:t>
            </w:r>
            <w:r w:rsidRPr="00527E9E">
              <w:rPr>
                <w:sz w:val="16"/>
                <w:szCs w:val="16"/>
              </w:rPr>
              <w:t xml:space="preserve"> de toute forme de société</w:t>
            </w:r>
            <w:r w:rsidR="00A07EC0" w:rsidRPr="00527E9E">
              <w:rPr>
                <w:sz w:val="16"/>
                <w:szCs w:val="16"/>
              </w:rPr>
              <w:t>.</w:t>
            </w:r>
          </w:p>
          <w:p w14:paraId="348471EB" w14:textId="77777777" w:rsidR="001378C2" w:rsidRPr="00527E9E" w:rsidRDefault="001378C2" w:rsidP="00FE4C37">
            <w:pPr>
              <w:rPr>
                <w:sz w:val="16"/>
                <w:szCs w:val="16"/>
              </w:rPr>
            </w:pPr>
            <w:r w:rsidRPr="00527E9E">
              <w:rPr>
                <w:b/>
                <w:sz w:val="16"/>
                <w:szCs w:val="16"/>
                <w:shd w:val="clear" w:color="auto" w:fill="FFFF00"/>
              </w:rPr>
              <w:t>Œuf</w:t>
            </w:r>
            <w:r w:rsidRPr="00527E9E">
              <w:rPr>
                <w:sz w:val="16"/>
                <w:szCs w:val="16"/>
                <w:shd w:val="clear" w:color="auto" w:fill="FFFF00"/>
              </w:rPr>
              <w:t> : androgyne, il</w:t>
            </w:r>
            <w:r w:rsidR="00B649D0" w:rsidRPr="00527E9E">
              <w:rPr>
                <w:sz w:val="16"/>
                <w:szCs w:val="16"/>
                <w:shd w:val="clear" w:color="auto" w:fill="FFFF00"/>
              </w:rPr>
              <w:t>s</w:t>
            </w:r>
            <w:r w:rsidRPr="00527E9E">
              <w:rPr>
                <w:sz w:val="16"/>
                <w:szCs w:val="16"/>
                <w:shd w:val="clear" w:color="auto" w:fill="FFFF00"/>
              </w:rPr>
              <w:t xml:space="preserve"> peuvent se reproduire seuls, à raison d’un œuf </w:t>
            </w:r>
            <w:r w:rsidR="00FE4C37" w:rsidRPr="00527E9E">
              <w:rPr>
                <w:sz w:val="16"/>
                <w:szCs w:val="16"/>
                <w:shd w:val="clear" w:color="auto" w:fill="FFFF00"/>
              </w:rPr>
              <w:t>par siècle</w:t>
            </w:r>
            <w:r w:rsidRPr="00527E9E">
              <w:rPr>
                <w:sz w:val="16"/>
                <w:szCs w:val="16"/>
                <w:shd w:val="clear" w:color="auto" w:fill="FFFF00"/>
              </w:rPr>
              <w:t xml:space="preserve">. </w:t>
            </w:r>
            <w:r w:rsidRPr="00527E9E">
              <w:rPr>
                <w:b/>
                <w:bCs/>
                <w:sz w:val="16"/>
                <w:szCs w:val="16"/>
                <w:shd w:val="clear" w:color="auto" w:fill="FFFF00"/>
              </w:rPr>
              <w:t>Capturer</w:t>
            </w:r>
            <w:r w:rsidR="00FE4C37" w:rsidRPr="00527E9E">
              <w:rPr>
                <w:b/>
                <w:bCs/>
                <w:sz w:val="16"/>
                <w:szCs w:val="16"/>
                <w:shd w:val="clear" w:color="auto" w:fill="FFFF00"/>
              </w:rPr>
              <w:t xml:space="preserve"> un œuf</w:t>
            </w:r>
            <w:r w:rsidR="00FE4C37" w:rsidRPr="00527E9E">
              <w:rPr>
                <w:sz w:val="16"/>
                <w:szCs w:val="16"/>
                <w:shd w:val="clear" w:color="auto" w:fill="FFFF00"/>
              </w:rPr>
              <w:t xml:space="preserve"> et le couver pendant d6 ans </w:t>
            </w:r>
            <w:r w:rsidRPr="00527E9E">
              <w:rPr>
                <w:sz w:val="16"/>
                <w:szCs w:val="16"/>
                <w:shd w:val="clear" w:color="auto" w:fill="FFFF00"/>
              </w:rPr>
              <w:t>permet de créer un lien (affinité 40) avec le dragon à naître</w:t>
            </w:r>
            <w:r w:rsidR="00FE4C37" w:rsidRPr="00527E9E">
              <w:rPr>
                <w:sz w:val="16"/>
                <w:szCs w:val="16"/>
                <w:shd w:val="clear" w:color="auto" w:fill="FFFF00"/>
              </w:rPr>
              <w:t xml:space="preserve"> q</w:t>
            </w:r>
            <w:r w:rsidRPr="00527E9E">
              <w:rPr>
                <w:sz w:val="16"/>
                <w:szCs w:val="16"/>
                <w:shd w:val="clear" w:color="auto" w:fill="FFFF00"/>
              </w:rPr>
              <w:t>ui devient un ami, jamais un serviteur. L’affinité diminue de 1 par année et ne peut augmenter que par des actions liées au service de la cause du Dragon</w:t>
            </w:r>
            <w:r w:rsidR="00FE4C37" w:rsidRPr="00527E9E">
              <w:rPr>
                <w:sz w:val="16"/>
                <w:szCs w:val="16"/>
                <w:shd w:val="clear" w:color="auto" w:fill="FFFF00"/>
              </w:rPr>
              <w:t xml:space="preserve"> qui cherchera un domaine et protégera son « ami » tant qu’il s’y trouve</w:t>
            </w:r>
            <w:r w:rsidRPr="00527E9E">
              <w:rPr>
                <w:sz w:val="16"/>
                <w:szCs w:val="16"/>
                <w:shd w:val="clear" w:color="auto" w:fill="FFFF00"/>
              </w:rPr>
              <w:t>.</w:t>
            </w:r>
          </w:p>
        </w:tc>
      </w:tr>
      <w:tr w:rsidR="00186B9B" w:rsidRPr="00527E9E" w14:paraId="22F3D6B5" w14:textId="77777777" w:rsidTr="0031035A">
        <w:tc>
          <w:tcPr>
            <w:tcW w:w="0" w:type="auto"/>
          </w:tcPr>
          <w:p w14:paraId="6FF9751B" w14:textId="77777777" w:rsidR="00186B9B" w:rsidRPr="00527E9E" w:rsidRDefault="00186B9B" w:rsidP="0031035A">
            <w:pPr>
              <w:jc w:val="center"/>
              <w:rPr>
                <w:sz w:val="16"/>
                <w:szCs w:val="16"/>
              </w:rPr>
            </w:pPr>
            <w:r w:rsidRPr="00527E9E">
              <w:rPr>
                <w:sz w:val="16"/>
                <w:szCs w:val="16"/>
              </w:rPr>
              <w:lastRenderedPageBreak/>
              <w:t>Élémentaires</w:t>
            </w:r>
          </w:p>
        </w:tc>
        <w:tc>
          <w:tcPr>
            <w:tcW w:w="0" w:type="auto"/>
          </w:tcPr>
          <w:p w14:paraId="500E8631" w14:textId="77777777" w:rsidR="00186B9B" w:rsidRPr="00527E9E" w:rsidRDefault="00186B9B" w:rsidP="0031035A">
            <w:pPr>
              <w:rPr>
                <w:sz w:val="16"/>
                <w:szCs w:val="16"/>
              </w:rPr>
            </w:pPr>
            <w:r w:rsidRPr="00527E9E">
              <w:rPr>
                <w:sz w:val="16"/>
                <w:szCs w:val="16"/>
              </w:rPr>
              <w:t xml:space="preserve">L’élémentaire n’existe que dans un terrain compatible avec sa nature. Ce sont les maîtres et esclaves de la matière, premières formes vivantes créées par EE. Le </w:t>
            </w:r>
            <w:r w:rsidRPr="00527E9E">
              <w:rPr>
                <w:b/>
                <w:sz w:val="16"/>
                <w:szCs w:val="16"/>
              </w:rPr>
              <w:t>Feu</w:t>
            </w:r>
            <w:r w:rsidRPr="00527E9E">
              <w:rPr>
                <w:sz w:val="16"/>
                <w:szCs w:val="16"/>
              </w:rPr>
              <w:t xml:space="preserve"> s’oppose à l’</w:t>
            </w:r>
            <w:r w:rsidRPr="00527E9E">
              <w:rPr>
                <w:b/>
                <w:sz w:val="16"/>
                <w:szCs w:val="16"/>
              </w:rPr>
              <w:t>Eau</w:t>
            </w:r>
            <w:r w:rsidR="00630BE1" w:rsidRPr="00527E9E">
              <w:rPr>
                <w:sz w:val="16"/>
                <w:szCs w:val="16"/>
              </w:rPr>
              <w:t xml:space="preserve"> et</w:t>
            </w:r>
            <w:r w:rsidRPr="00527E9E">
              <w:rPr>
                <w:sz w:val="16"/>
                <w:szCs w:val="16"/>
              </w:rPr>
              <w:t xml:space="preserve"> l’</w:t>
            </w:r>
            <w:r w:rsidRPr="00527E9E">
              <w:rPr>
                <w:b/>
                <w:sz w:val="16"/>
                <w:szCs w:val="16"/>
              </w:rPr>
              <w:t>Air</w:t>
            </w:r>
            <w:r w:rsidRPr="00527E9E">
              <w:rPr>
                <w:sz w:val="16"/>
                <w:szCs w:val="16"/>
              </w:rPr>
              <w:t xml:space="preserve"> </w:t>
            </w:r>
            <w:r w:rsidR="00BC74F6" w:rsidRPr="00527E9E">
              <w:rPr>
                <w:sz w:val="16"/>
                <w:szCs w:val="16"/>
              </w:rPr>
              <w:t xml:space="preserve">s’oppose </w:t>
            </w:r>
            <w:r w:rsidRPr="00527E9E">
              <w:rPr>
                <w:sz w:val="16"/>
                <w:szCs w:val="16"/>
              </w:rPr>
              <w:t xml:space="preserve">à la </w:t>
            </w:r>
            <w:r w:rsidRPr="00527E9E">
              <w:rPr>
                <w:b/>
                <w:sz w:val="16"/>
                <w:szCs w:val="16"/>
              </w:rPr>
              <w:t>Terre</w:t>
            </w:r>
            <w:r w:rsidRPr="00527E9E">
              <w:rPr>
                <w:sz w:val="16"/>
                <w:szCs w:val="16"/>
              </w:rPr>
              <w:t>.</w:t>
            </w:r>
          </w:p>
          <w:p w14:paraId="583EE987" w14:textId="77777777" w:rsidR="00186B9B" w:rsidRPr="00527E9E" w:rsidRDefault="00186B9B" w:rsidP="0031035A">
            <w:pPr>
              <w:rPr>
                <w:sz w:val="16"/>
                <w:szCs w:val="16"/>
              </w:rPr>
            </w:pPr>
            <w:r w:rsidRPr="00527E9E">
              <w:rPr>
                <w:b/>
                <w:sz w:val="16"/>
                <w:szCs w:val="16"/>
              </w:rPr>
              <w:t>Attitude</w:t>
            </w:r>
            <w:r w:rsidRPr="00527E9E">
              <w:rPr>
                <w:sz w:val="16"/>
                <w:szCs w:val="16"/>
              </w:rPr>
              <w:t> : ne s’intéressent pas aux possessions matérielles et n’obéissent qu’aux instincts de la Nature</w:t>
            </w:r>
            <w:r w:rsidR="00FE4C37" w:rsidRPr="00527E9E">
              <w:rPr>
                <w:sz w:val="16"/>
                <w:szCs w:val="16"/>
              </w:rPr>
              <w:t xml:space="preserve"> proche</w:t>
            </w:r>
            <w:r w:rsidRPr="00527E9E">
              <w:rPr>
                <w:sz w:val="16"/>
                <w:szCs w:val="16"/>
              </w:rPr>
              <w:t xml:space="preserve">. </w:t>
            </w:r>
            <w:r w:rsidR="00FE4C37" w:rsidRPr="00527E9E">
              <w:rPr>
                <w:sz w:val="16"/>
                <w:szCs w:val="16"/>
              </w:rPr>
              <w:t>C</w:t>
            </w:r>
            <w:r w:rsidRPr="00527E9E">
              <w:rPr>
                <w:sz w:val="16"/>
                <w:szCs w:val="16"/>
              </w:rPr>
              <w:t>herchent à domi</w:t>
            </w:r>
            <w:r w:rsidR="00A07EC0" w:rsidRPr="00527E9E">
              <w:rPr>
                <w:sz w:val="16"/>
                <w:szCs w:val="16"/>
              </w:rPr>
              <w:t xml:space="preserve">ner des êtres qui occupent leur </w:t>
            </w:r>
            <w:r w:rsidR="00630BE1" w:rsidRPr="00527E9E">
              <w:rPr>
                <w:sz w:val="16"/>
                <w:szCs w:val="16"/>
              </w:rPr>
              <w:t>terrain et fuient les terrains incompatibles</w:t>
            </w:r>
            <w:r w:rsidRPr="00527E9E">
              <w:rPr>
                <w:sz w:val="16"/>
                <w:szCs w:val="16"/>
              </w:rPr>
              <w:t>.</w:t>
            </w:r>
          </w:p>
          <w:p w14:paraId="0091D72F" w14:textId="2BA5BADB" w:rsidR="00186B9B" w:rsidRPr="00527E9E" w:rsidRDefault="00186B9B" w:rsidP="0031035A">
            <w:pPr>
              <w:rPr>
                <w:sz w:val="16"/>
                <w:szCs w:val="16"/>
              </w:rPr>
            </w:pPr>
            <w:r w:rsidRPr="00527E9E">
              <w:rPr>
                <w:b/>
                <w:sz w:val="16"/>
                <w:szCs w:val="16"/>
              </w:rPr>
              <w:t>Combat</w:t>
            </w:r>
            <w:r w:rsidRPr="00527E9E">
              <w:rPr>
                <w:sz w:val="16"/>
                <w:szCs w:val="16"/>
              </w:rPr>
              <w:t> </w:t>
            </w:r>
            <w:r w:rsidRPr="00527E9E">
              <w:rPr>
                <w:b/>
                <w:sz w:val="16"/>
                <w:szCs w:val="16"/>
              </w:rPr>
              <w:t>VD</w:t>
            </w:r>
            <w:r w:rsidR="0087494D">
              <w:rPr>
                <w:b/>
                <w:sz w:val="16"/>
                <w:szCs w:val="16"/>
              </w:rPr>
              <w:t xml:space="preserve">x2 </w:t>
            </w:r>
            <w:r w:rsidRPr="00527E9E">
              <w:rPr>
                <w:sz w:val="16"/>
                <w:szCs w:val="16"/>
              </w:rPr>
              <w:t>dans leur terrain.</w:t>
            </w:r>
          </w:p>
          <w:p w14:paraId="75F8D234" w14:textId="77777777" w:rsidR="00186B9B" w:rsidRPr="00527E9E" w:rsidRDefault="00186B9B" w:rsidP="0031035A">
            <w:pPr>
              <w:rPr>
                <w:sz w:val="16"/>
                <w:szCs w:val="16"/>
              </w:rPr>
            </w:pPr>
            <w:r w:rsidRPr="00527E9E">
              <w:rPr>
                <w:b/>
                <w:bCs/>
                <w:sz w:val="16"/>
                <w:szCs w:val="16"/>
              </w:rPr>
              <w:t>Furie</w:t>
            </w:r>
            <w:r w:rsidRPr="00527E9E">
              <w:rPr>
                <w:sz w:val="16"/>
                <w:szCs w:val="16"/>
              </w:rPr>
              <w:t> </w:t>
            </w:r>
            <w:r w:rsidRPr="00527E9E">
              <w:rPr>
                <w:b/>
                <w:sz w:val="16"/>
                <w:szCs w:val="16"/>
              </w:rPr>
              <w:t>totale</w:t>
            </w:r>
            <w:r w:rsidRPr="00527E9E">
              <w:rPr>
                <w:sz w:val="16"/>
                <w:szCs w:val="16"/>
              </w:rPr>
              <w:t xml:space="preserve"> quand se bat contre un élémentaire opposé.</w:t>
            </w:r>
          </w:p>
          <w:p w14:paraId="65A51491" w14:textId="77777777" w:rsidR="00186B9B" w:rsidRPr="00527E9E" w:rsidRDefault="00186B9B" w:rsidP="0031035A">
            <w:pPr>
              <w:rPr>
                <w:sz w:val="16"/>
                <w:szCs w:val="16"/>
              </w:rPr>
            </w:pPr>
            <w:r w:rsidRPr="00527E9E">
              <w:rPr>
                <w:b/>
                <w:bCs/>
                <w:sz w:val="16"/>
                <w:szCs w:val="16"/>
              </w:rPr>
              <w:t>Haine</w:t>
            </w:r>
            <w:r w:rsidRPr="00527E9E">
              <w:rPr>
                <w:sz w:val="16"/>
                <w:szCs w:val="16"/>
              </w:rPr>
              <w:t xml:space="preserve"> des élémentaires opposés. </w:t>
            </w:r>
          </w:p>
          <w:p w14:paraId="0912F7D7" w14:textId="77777777" w:rsidR="00186B9B" w:rsidRPr="00527E9E" w:rsidRDefault="00186B9B" w:rsidP="0031035A">
            <w:pPr>
              <w:rPr>
                <w:sz w:val="16"/>
                <w:szCs w:val="16"/>
              </w:rPr>
            </w:pPr>
            <w:r w:rsidRPr="00527E9E">
              <w:rPr>
                <w:b/>
                <w:bCs/>
                <w:sz w:val="16"/>
                <w:szCs w:val="16"/>
              </w:rPr>
              <w:t>Immunité</w:t>
            </w:r>
            <w:r w:rsidRPr="00527E9E">
              <w:rPr>
                <w:sz w:val="16"/>
                <w:szCs w:val="16"/>
              </w:rPr>
              <w:t> </w:t>
            </w:r>
            <w:r w:rsidRPr="00527E9E">
              <w:rPr>
                <w:b/>
                <w:sz w:val="16"/>
                <w:szCs w:val="16"/>
              </w:rPr>
              <w:t>50%</w:t>
            </w:r>
            <w:r w:rsidRPr="00527E9E">
              <w:rPr>
                <w:sz w:val="16"/>
                <w:szCs w:val="16"/>
              </w:rPr>
              <w:t xml:space="preserve"> aux maladies, poisons et fatigue.</w:t>
            </w:r>
          </w:p>
          <w:p w14:paraId="37BA9B91" w14:textId="64E42D86" w:rsidR="00630BE1" w:rsidRPr="00527E9E" w:rsidRDefault="00630BE1" w:rsidP="0031035A">
            <w:pPr>
              <w:rPr>
                <w:sz w:val="16"/>
                <w:szCs w:val="16"/>
              </w:rPr>
            </w:pPr>
            <w:r w:rsidRPr="00527E9E">
              <w:rPr>
                <w:b/>
                <w:bCs/>
                <w:sz w:val="16"/>
                <w:szCs w:val="16"/>
              </w:rPr>
              <w:t>Immunité</w:t>
            </w:r>
            <w:r w:rsidRPr="00527E9E">
              <w:rPr>
                <w:sz w:val="16"/>
                <w:szCs w:val="16"/>
              </w:rPr>
              <w:t> </w:t>
            </w:r>
            <w:r w:rsidRPr="00527E9E">
              <w:rPr>
                <w:b/>
                <w:sz w:val="16"/>
                <w:szCs w:val="16"/>
              </w:rPr>
              <w:t>100%</w:t>
            </w:r>
            <w:r w:rsidRPr="00527E9E">
              <w:rPr>
                <w:sz w:val="16"/>
                <w:szCs w:val="16"/>
              </w:rPr>
              <w:t xml:space="preserve"> </w:t>
            </w:r>
            <w:r w:rsidR="00BC74F6" w:rsidRPr="00527E9E">
              <w:rPr>
                <w:sz w:val="16"/>
                <w:szCs w:val="16"/>
              </w:rPr>
              <w:t xml:space="preserve">à la magie de </w:t>
            </w:r>
            <w:r w:rsidRPr="00527E9E">
              <w:rPr>
                <w:sz w:val="16"/>
                <w:szCs w:val="16"/>
              </w:rPr>
              <w:t>l’esprit</w:t>
            </w:r>
            <w:r w:rsidR="0087494D">
              <w:rPr>
                <w:sz w:val="16"/>
                <w:szCs w:val="16"/>
              </w:rPr>
              <w:t>, à l’âge, aux magies liées à sa nature</w:t>
            </w:r>
            <w:r w:rsidRPr="00527E9E">
              <w:rPr>
                <w:sz w:val="16"/>
                <w:szCs w:val="16"/>
              </w:rPr>
              <w:t>.</w:t>
            </w:r>
          </w:p>
          <w:p w14:paraId="0CEEE6D1" w14:textId="77777777" w:rsidR="00186B9B" w:rsidRPr="00527E9E" w:rsidRDefault="00186B9B" w:rsidP="0031035A">
            <w:pPr>
              <w:rPr>
                <w:sz w:val="16"/>
                <w:szCs w:val="16"/>
              </w:rPr>
            </w:pPr>
            <w:r w:rsidRPr="00527E9E">
              <w:rPr>
                <w:b/>
                <w:bCs/>
                <w:sz w:val="16"/>
                <w:szCs w:val="16"/>
              </w:rPr>
              <w:t xml:space="preserve">Talent </w:t>
            </w:r>
            <w:r w:rsidRPr="00527E9E">
              <w:rPr>
                <w:sz w:val="16"/>
                <w:szCs w:val="16"/>
              </w:rPr>
              <w:t xml:space="preserve">: </w:t>
            </w:r>
            <w:r w:rsidR="00BC74F6" w:rsidRPr="00527E9E">
              <w:rPr>
                <w:sz w:val="16"/>
                <w:szCs w:val="16"/>
              </w:rPr>
              <w:t xml:space="preserve">si </w:t>
            </w:r>
            <w:r w:rsidRPr="00527E9E">
              <w:rPr>
                <w:sz w:val="16"/>
                <w:szCs w:val="16"/>
              </w:rPr>
              <w:t>I&gt;30</w:t>
            </w:r>
            <w:r w:rsidR="00BC74F6" w:rsidRPr="00527E9E">
              <w:rPr>
                <w:sz w:val="16"/>
                <w:szCs w:val="16"/>
              </w:rPr>
              <w:t xml:space="preserve"> alors</w:t>
            </w:r>
            <w:r w:rsidRPr="00527E9E">
              <w:rPr>
                <w:sz w:val="16"/>
                <w:szCs w:val="16"/>
              </w:rPr>
              <w:t xml:space="preserve"> peu</w:t>
            </w:r>
            <w:r w:rsidR="00BC74F6" w:rsidRPr="00527E9E">
              <w:rPr>
                <w:sz w:val="16"/>
                <w:szCs w:val="16"/>
              </w:rPr>
              <w:t>t</w:t>
            </w:r>
            <w:r w:rsidRPr="00527E9E">
              <w:rPr>
                <w:sz w:val="16"/>
                <w:szCs w:val="16"/>
              </w:rPr>
              <w:t xml:space="preserve"> discuter avec les humains par la pensée</w:t>
            </w:r>
            <w:r w:rsidR="00BC74F6" w:rsidRPr="00527E9E">
              <w:rPr>
                <w:sz w:val="16"/>
                <w:szCs w:val="16"/>
              </w:rPr>
              <w:t xml:space="preserve"> (NEM=NE=I/10 pouvoir inné)</w:t>
            </w:r>
            <w:r w:rsidRPr="00527E9E">
              <w:rPr>
                <w:sz w:val="16"/>
                <w:szCs w:val="16"/>
              </w:rPr>
              <w:t>.</w:t>
            </w:r>
          </w:p>
          <w:p w14:paraId="44198AEF" w14:textId="4ACA296D" w:rsidR="00186B9B" w:rsidRPr="00527E9E" w:rsidRDefault="00186B9B" w:rsidP="0087494D">
            <w:pPr>
              <w:rPr>
                <w:sz w:val="16"/>
                <w:szCs w:val="16"/>
              </w:rPr>
            </w:pPr>
            <w:r w:rsidRPr="00527E9E">
              <w:rPr>
                <w:b/>
                <w:sz w:val="16"/>
                <w:szCs w:val="16"/>
                <w:highlight w:val="yellow"/>
              </w:rPr>
              <w:t>Capture</w:t>
            </w:r>
            <w:r w:rsidRPr="00527E9E">
              <w:rPr>
                <w:sz w:val="16"/>
                <w:szCs w:val="16"/>
                <w:highlight w:val="yellow"/>
              </w:rPr>
              <w:t> : il est possible d’em</w:t>
            </w:r>
            <w:r w:rsidRPr="00527E9E">
              <w:rPr>
                <w:bCs/>
                <w:sz w:val="16"/>
                <w:szCs w:val="16"/>
                <w:highlight w:val="yellow"/>
              </w:rPr>
              <w:t>prisonner</w:t>
            </w:r>
            <w:r w:rsidRPr="00527E9E">
              <w:rPr>
                <w:sz w:val="16"/>
                <w:szCs w:val="16"/>
                <w:highlight w:val="yellow"/>
              </w:rPr>
              <w:t xml:space="preserve"> un élémentaire en créant un réceptacle </w:t>
            </w:r>
            <w:r w:rsidR="0087494D">
              <w:rPr>
                <w:sz w:val="16"/>
                <w:szCs w:val="16"/>
                <w:highlight w:val="yellow"/>
              </w:rPr>
              <w:t xml:space="preserve">(Q+ &amp; précieux) </w:t>
            </w:r>
            <w:r w:rsidRPr="00527E9E">
              <w:rPr>
                <w:sz w:val="16"/>
                <w:szCs w:val="16"/>
                <w:highlight w:val="yellow"/>
              </w:rPr>
              <w:t xml:space="preserve">enchanté magiquement (sort </w:t>
            </w:r>
            <w:r w:rsidRPr="00527E9E">
              <w:rPr>
                <w:i/>
                <w:sz w:val="16"/>
                <w:szCs w:val="16"/>
                <w:highlight w:val="yellow"/>
              </w:rPr>
              <w:t>Enchantement</w:t>
            </w:r>
            <w:r w:rsidRPr="00527E9E">
              <w:rPr>
                <w:sz w:val="16"/>
                <w:szCs w:val="16"/>
                <w:highlight w:val="yellow"/>
              </w:rPr>
              <w:t xml:space="preserve">) dédié à cet effet. Il faut amener l’élémentaire au contact du réceptacle. Une fois cela fait, </w:t>
            </w:r>
            <w:r w:rsidR="00BC74F6" w:rsidRPr="00527E9E">
              <w:rPr>
                <w:sz w:val="16"/>
                <w:szCs w:val="16"/>
                <w:highlight w:val="yellow"/>
              </w:rPr>
              <w:t xml:space="preserve">l’élémentaire sera prisonnier du réceptacle et </w:t>
            </w:r>
            <w:r w:rsidRPr="00527E9E">
              <w:rPr>
                <w:sz w:val="16"/>
                <w:szCs w:val="16"/>
                <w:highlight w:val="yellow"/>
              </w:rPr>
              <w:t xml:space="preserve">les </w:t>
            </w:r>
            <w:r w:rsidRPr="00527E9E">
              <w:rPr>
                <w:b/>
                <w:bCs/>
                <w:sz w:val="16"/>
                <w:szCs w:val="16"/>
                <w:highlight w:val="yellow"/>
              </w:rPr>
              <w:t>pouvoirs de l’élémentaire</w:t>
            </w:r>
            <w:r w:rsidRPr="00527E9E">
              <w:rPr>
                <w:sz w:val="16"/>
                <w:szCs w:val="16"/>
                <w:highlight w:val="yellow"/>
              </w:rPr>
              <w:t xml:space="preserve"> seront au service du propriétaire</w:t>
            </w:r>
            <w:r w:rsidR="00BC74F6" w:rsidRPr="00527E9E">
              <w:rPr>
                <w:sz w:val="16"/>
                <w:szCs w:val="16"/>
                <w:highlight w:val="yellow"/>
              </w:rPr>
              <w:t xml:space="preserve"> (comme pouvoirs innés)</w:t>
            </w:r>
            <w:r w:rsidRPr="00527E9E">
              <w:rPr>
                <w:sz w:val="16"/>
                <w:szCs w:val="16"/>
                <w:highlight w:val="yellow"/>
              </w:rPr>
              <w:t xml:space="preserve">. Si le réceptacle est ouvert, l’élémentaire passera en </w:t>
            </w:r>
            <w:r w:rsidRPr="00527E9E">
              <w:rPr>
                <w:b/>
                <w:sz w:val="16"/>
                <w:szCs w:val="16"/>
                <w:highlight w:val="yellow"/>
              </w:rPr>
              <w:t>Furie totale</w:t>
            </w:r>
            <w:r w:rsidRPr="00527E9E">
              <w:rPr>
                <w:sz w:val="16"/>
                <w:szCs w:val="16"/>
                <w:highlight w:val="yellow"/>
              </w:rPr>
              <w:t xml:space="preserve"> contre ceux qui sont présents et cherchera d’abord à tuer son propriétaire</w:t>
            </w:r>
            <w:r w:rsidR="00BC74F6" w:rsidRPr="00527E9E">
              <w:rPr>
                <w:sz w:val="16"/>
                <w:szCs w:val="16"/>
                <w:highlight w:val="yellow"/>
              </w:rPr>
              <w:t xml:space="preserve"> (quête principale)</w:t>
            </w:r>
            <w:r w:rsidRPr="00527E9E">
              <w:rPr>
                <w:sz w:val="16"/>
                <w:szCs w:val="16"/>
                <w:highlight w:val="yellow"/>
              </w:rPr>
              <w:t xml:space="preserve">. Il faut dépenser 1 PdM ou </w:t>
            </w:r>
            <w:r w:rsidR="0087494D">
              <w:rPr>
                <w:sz w:val="16"/>
                <w:szCs w:val="16"/>
                <w:highlight w:val="yellow"/>
              </w:rPr>
              <w:t>NC/2</w:t>
            </w:r>
            <w:r w:rsidRPr="00527E9E">
              <w:rPr>
                <w:sz w:val="16"/>
                <w:szCs w:val="16"/>
                <w:highlight w:val="yellow"/>
              </w:rPr>
              <w:t xml:space="preserve"> EN par jour pour maintenir l’élémentaire dans le réceptacle</w:t>
            </w:r>
            <w:r w:rsidR="00BC74F6" w:rsidRPr="00527E9E">
              <w:rPr>
                <w:sz w:val="16"/>
                <w:szCs w:val="16"/>
                <w:highlight w:val="yellow"/>
              </w:rPr>
              <w:t xml:space="preserve"> quelque soit la distance</w:t>
            </w:r>
            <w:r w:rsidRPr="00527E9E">
              <w:rPr>
                <w:sz w:val="16"/>
                <w:szCs w:val="16"/>
                <w:highlight w:val="yellow"/>
              </w:rPr>
              <w:t>.</w:t>
            </w:r>
          </w:p>
        </w:tc>
      </w:tr>
      <w:tr w:rsidR="00186B9B" w:rsidRPr="00527E9E" w14:paraId="01478224" w14:textId="77777777" w:rsidTr="0055229B">
        <w:tc>
          <w:tcPr>
            <w:tcW w:w="0" w:type="auto"/>
            <w:shd w:val="clear" w:color="auto" w:fill="D9D9D9" w:themeFill="background1" w:themeFillShade="D9"/>
          </w:tcPr>
          <w:p w14:paraId="7F809619" w14:textId="77777777" w:rsidR="00186B9B" w:rsidRPr="00527E9E" w:rsidRDefault="00186B9B" w:rsidP="0031035A">
            <w:pPr>
              <w:jc w:val="center"/>
              <w:rPr>
                <w:sz w:val="16"/>
                <w:szCs w:val="16"/>
              </w:rPr>
            </w:pPr>
            <w:r w:rsidRPr="00527E9E">
              <w:rPr>
                <w:sz w:val="16"/>
                <w:szCs w:val="16"/>
              </w:rPr>
              <w:t>Fées</w:t>
            </w:r>
          </w:p>
        </w:tc>
        <w:tc>
          <w:tcPr>
            <w:tcW w:w="0" w:type="auto"/>
            <w:shd w:val="clear" w:color="auto" w:fill="D9D9D9" w:themeFill="background1" w:themeFillShade="D9"/>
          </w:tcPr>
          <w:p w14:paraId="030B2DB4" w14:textId="77777777" w:rsidR="00186B9B" w:rsidRPr="00527E9E" w:rsidRDefault="00186B9B" w:rsidP="0031035A">
            <w:pPr>
              <w:rPr>
                <w:sz w:val="16"/>
                <w:szCs w:val="16"/>
              </w:rPr>
            </w:pPr>
            <w:r w:rsidRPr="00527E9E">
              <w:rPr>
                <w:sz w:val="16"/>
                <w:szCs w:val="16"/>
              </w:rPr>
              <w:t xml:space="preserve">Les déesses de la nature envoyées dans le Monde </w:t>
            </w:r>
            <w:r w:rsidR="00630BE1" w:rsidRPr="00527E9E">
              <w:rPr>
                <w:sz w:val="16"/>
                <w:szCs w:val="16"/>
              </w:rPr>
              <w:t>Humain</w:t>
            </w:r>
            <w:r w:rsidRPr="00527E9E">
              <w:rPr>
                <w:sz w:val="16"/>
                <w:szCs w:val="16"/>
              </w:rPr>
              <w:t xml:space="preserve"> afin de protéger </w:t>
            </w:r>
            <w:r w:rsidR="00BC74F6" w:rsidRPr="00527E9E">
              <w:rPr>
                <w:sz w:val="16"/>
                <w:szCs w:val="16"/>
              </w:rPr>
              <w:t xml:space="preserve">la Nature </w:t>
            </w:r>
            <w:r w:rsidRPr="00527E9E">
              <w:rPr>
                <w:sz w:val="16"/>
                <w:szCs w:val="16"/>
              </w:rPr>
              <w:t xml:space="preserve">contre les </w:t>
            </w:r>
            <w:r w:rsidR="00630BE1" w:rsidRPr="00527E9E">
              <w:rPr>
                <w:sz w:val="16"/>
                <w:szCs w:val="16"/>
              </w:rPr>
              <w:t>« </w:t>
            </w:r>
            <w:r w:rsidRPr="00527E9E">
              <w:rPr>
                <w:sz w:val="16"/>
                <w:szCs w:val="16"/>
              </w:rPr>
              <w:t xml:space="preserve">races </w:t>
            </w:r>
            <w:r w:rsidR="00630BE1" w:rsidRPr="00527E9E">
              <w:rPr>
                <w:sz w:val="16"/>
                <w:szCs w:val="16"/>
              </w:rPr>
              <w:t>inférieures »</w:t>
            </w:r>
            <w:r w:rsidRPr="00527E9E">
              <w:rPr>
                <w:sz w:val="16"/>
                <w:szCs w:val="16"/>
              </w:rPr>
              <w:t xml:space="preserve">. </w:t>
            </w:r>
          </w:p>
          <w:p w14:paraId="5EE5062A" w14:textId="6DCF5A9E" w:rsidR="00186B9B" w:rsidRPr="00527E9E" w:rsidRDefault="00186B9B" w:rsidP="0031035A">
            <w:pPr>
              <w:rPr>
                <w:sz w:val="16"/>
                <w:szCs w:val="16"/>
              </w:rPr>
            </w:pPr>
            <w:r w:rsidRPr="00527E9E">
              <w:rPr>
                <w:b/>
                <w:sz w:val="16"/>
                <w:szCs w:val="16"/>
              </w:rPr>
              <w:t>Attitude</w:t>
            </w:r>
            <w:r w:rsidRPr="00527E9E">
              <w:rPr>
                <w:sz w:val="16"/>
                <w:szCs w:val="16"/>
              </w:rPr>
              <w:t xml:space="preserve"> : Les fées </w:t>
            </w:r>
            <w:r w:rsidR="00B10820" w:rsidRPr="00527E9E">
              <w:rPr>
                <w:sz w:val="16"/>
                <w:szCs w:val="16"/>
              </w:rPr>
              <w:t xml:space="preserve">sont liées </w:t>
            </w:r>
            <w:r w:rsidR="00B649D0" w:rsidRPr="00527E9E">
              <w:rPr>
                <w:sz w:val="16"/>
                <w:szCs w:val="16"/>
              </w:rPr>
              <w:t xml:space="preserve">au </w:t>
            </w:r>
            <w:r w:rsidR="00B10820" w:rsidRPr="00527E9E">
              <w:rPr>
                <w:sz w:val="16"/>
                <w:szCs w:val="16"/>
              </w:rPr>
              <w:t xml:space="preserve">lieu naturel où elles résident à vie. Elles </w:t>
            </w:r>
            <w:r w:rsidRPr="00527E9E">
              <w:rPr>
                <w:sz w:val="16"/>
                <w:szCs w:val="16"/>
              </w:rPr>
              <w:t>adorent danser et chanter. Discrètes, voire même timides, elle</w:t>
            </w:r>
            <w:r w:rsidR="00B55B6B" w:rsidRPr="00527E9E">
              <w:rPr>
                <w:sz w:val="16"/>
                <w:szCs w:val="16"/>
              </w:rPr>
              <w:t>s</w:t>
            </w:r>
            <w:r w:rsidRPr="00527E9E">
              <w:rPr>
                <w:sz w:val="16"/>
                <w:szCs w:val="16"/>
              </w:rPr>
              <w:t xml:space="preserve"> observent les intrus avant de les approcher. Elles demandent aux humains </w:t>
            </w:r>
            <w:r w:rsidRPr="00527E9E">
              <w:rPr>
                <w:sz w:val="16"/>
                <w:szCs w:val="16"/>
                <w:u w:val="single"/>
              </w:rPr>
              <w:t>adoubés</w:t>
            </w:r>
            <w:r w:rsidRPr="00527E9E">
              <w:rPr>
                <w:sz w:val="16"/>
                <w:szCs w:val="16"/>
              </w:rPr>
              <w:t xml:space="preserve"> de les accompagner dans des balades et des loisirs liés à la nature et la beauté. Tout refus </w:t>
            </w:r>
            <w:r w:rsidR="00630BE1" w:rsidRPr="00527E9E">
              <w:rPr>
                <w:sz w:val="16"/>
                <w:szCs w:val="16"/>
              </w:rPr>
              <w:t xml:space="preserve">est </w:t>
            </w:r>
            <w:r w:rsidRPr="00527E9E">
              <w:rPr>
                <w:sz w:val="16"/>
                <w:szCs w:val="16"/>
              </w:rPr>
              <w:t>très mal perçu</w:t>
            </w:r>
            <w:r w:rsidR="00B10820" w:rsidRPr="00527E9E">
              <w:rPr>
                <w:sz w:val="16"/>
                <w:szCs w:val="16"/>
              </w:rPr>
              <w:t xml:space="preserve"> et peut entraîner une animosité permanente</w:t>
            </w:r>
            <w:r w:rsidRPr="00527E9E">
              <w:rPr>
                <w:sz w:val="16"/>
                <w:szCs w:val="16"/>
              </w:rPr>
              <w:t>. En cas d’accord</w:t>
            </w:r>
            <w:r w:rsidR="00142228">
              <w:rPr>
                <w:sz w:val="16"/>
                <w:szCs w:val="16"/>
              </w:rPr>
              <w:t>,</w:t>
            </w:r>
            <w:r w:rsidRPr="00527E9E">
              <w:rPr>
                <w:sz w:val="16"/>
                <w:szCs w:val="16"/>
              </w:rPr>
              <w:t xml:space="preserve"> et après </w:t>
            </w:r>
            <w:r w:rsidR="00630BE1" w:rsidRPr="00527E9E">
              <w:rPr>
                <w:sz w:val="16"/>
                <w:szCs w:val="16"/>
              </w:rPr>
              <w:t xml:space="preserve">une période de compagnie </w:t>
            </w:r>
            <w:r w:rsidR="00B10820" w:rsidRPr="00527E9E">
              <w:rPr>
                <w:sz w:val="16"/>
                <w:szCs w:val="16"/>
              </w:rPr>
              <w:t xml:space="preserve">de d6xD10 jours </w:t>
            </w:r>
            <w:r w:rsidR="00630BE1" w:rsidRPr="00527E9E">
              <w:rPr>
                <w:sz w:val="16"/>
                <w:szCs w:val="16"/>
              </w:rPr>
              <w:t xml:space="preserve">et </w:t>
            </w:r>
            <w:r w:rsidRPr="00527E9E">
              <w:rPr>
                <w:sz w:val="16"/>
                <w:szCs w:val="16"/>
              </w:rPr>
              <w:t xml:space="preserve">un tRC </w:t>
            </w:r>
            <w:r w:rsidR="00630BE1" w:rsidRPr="00527E9E">
              <w:rPr>
                <w:sz w:val="16"/>
                <w:szCs w:val="16"/>
              </w:rPr>
              <w:t xml:space="preserve">sur </w:t>
            </w:r>
            <w:r w:rsidRPr="00527E9E">
              <w:rPr>
                <w:sz w:val="16"/>
                <w:szCs w:val="16"/>
              </w:rPr>
              <w:t xml:space="preserve">CI, elles peuvent offrir un </w:t>
            </w:r>
            <w:r w:rsidRPr="00527E9E">
              <w:rPr>
                <w:i/>
                <w:sz w:val="16"/>
                <w:szCs w:val="16"/>
              </w:rPr>
              <w:t>Pacte de Nature</w:t>
            </w:r>
            <w:r w:rsidRPr="00527E9E">
              <w:rPr>
                <w:sz w:val="16"/>
                <w:szCs w:val="16"/>
              </w:rPr>
              <w:t xml:space="preserve">. Elles ne peuvent être influencées que par des êtres aux talents artistiques très poussés : </w:t>
            </w:r>
            <w:r w:rsidRPr="00527E9E">
              <w:rPr>
                <w:i/>
                <w:sz w:val="16"/>
                <w:szCs w:val="16"/>
              </w:rPr>
              <w:t xml:space="preserve">Musique, Danse, Chant, Artiste </w:t>
            </w:r>
            <w:r w:rsidRPr="00527E9E">
              <w:rPr>
                <w:sz w:val="16"/>
                <w:szCs w:val="16"/>
              </w:rPr>
              <w:t xml:space="preserve">ou </w:t>
            </w:r>
            <w:r w:rsidRPr="00142228">
              <w:rPr>
                <w:i/>
                <w:sz w:val="16"/>
                <w:szCs w:val="16"/>
              </w:rPr>
              <w:t>Art graphique</w:t>
            </w:r>
            <w:r w:rsidRPr="00527E9E">
              <w:rPr>
                <w:sz w:val="16"/>
                <w:szCs w:val="16"/>
              </w:rPr>
              <w:t xml:space="preserve"> </w:t>
            </w:r>
            <w:r w:rsidR="00B649D0" w:rsidRPr="00527E9E">
              <w:rPr>
                <w:sz w:val="16"/>
                <w:szCs w:val="16"/>
              </w:rPr>
              <w:t xml:space="preserve">à </w:t>
            </w:r>
            <w:r w:rsidRPr="00527E9E">
              <w:rPr>
                <w:sz w:val="16"/>
                <w:szCs w:val="16"/>
              </w:rPr>
              <w:t xml:space="preserve">NE&gt;60. Ceux qui en manquent sont </w:t>
            </w:r>
            <w:r w:rsidR="00142228">
              <w:rPr>
                <w:sz w:val="16"/>
                <w:szCs w:val="16"/>
              </w:rPr>
              <w:t>ignorés</w:t>
            </w:r>
            <w:r w:rsidRPr="00527E9E">
              <w:rPr>
                <w:sz w:val="16"/>
                <w:szCs w:val="16"/>
              </w:rPr>
              <w:t xml:space="preserve">. Tout échec à la CI </w:t>
            </w:r>
            <w:r w:rsidR="00142228">
              <w:rPr>
                <w:sz w:val="16"/>
                <w:szCs w:val="16"/>
              </w:rPr>
              <w:t xml:space="preserve">fera partir la </w:t>
            </w:r>
            <w:r w:rsidRPr="00527E9E">
              <w:rPr>
                <w:sz w:val="16"/>
                <w:szCs w:val="16"/>
              </w:rPr>
              <w:t>Fée a jamais</w:t>
            </w:r>
            <w:r w:rsidR="00142228">
              <w:rPr>
                <w:sz w:val="16"/>
                <w:szCs w:val="16"/>
              </w:rPr>
              <w:t>, pas</w:t>
            </w:r>
            <w:r w:rsidRPr="00527E9E">
              <w:rPr>
                <w:sz w:val="16"/>
                <w:szCs w:val="16"/>
              </w:rPr>
              <w:t xml:space="preserve"> de seconde chance.</w:t>
            </w:r>
          </w:p>
          <w:p w14:paraId="35B48727" w14:textId="53D8D53F" w:rsidR="00142228" w:rsidRDefault="00186B9B" w:rsidP="0031035A">
            <w:pPr>
              <w:rPr>
                <w:sz w:val="16"/>
                <w:szCs w:val="16"/>
              </w:rPr>
            </w:pPr>
            <w:r w:rsidRPr="00527E9E">
              <w:rPr>
                <w:b/>
                <w:sz w:val="16"/>
                <w:szCs w:val="16"/>
              </w:rPr>
              <w:t>Immunité 100%</w:t>
            </w:r>
            <w:r w:rsidR="00142228">
              <w:rPr>
                <w:sz w:val="16"/>
                <w:szCs w:val="16"/>
              </w:rPr>
              <w:t xml:space="preserve"> à l’âge, maladies</w:t>
            </w:r>
          </w:p>
          <w:p w14:paraId="132A66CF" w14:textId="7317AD76" w:rsidR="00186B9B" w:rsidRPr="00527E9E" w:rsidRDefault="00142228" w:rsidP="0031035A">
            <w:pPr>
              <w:rPr>
                <w:sz w:val="16"/>
                <w:szCs w:val="16"/>
              </w:rPr>
            </w:pPr>
            <w:r w:rsidRPr="00527E9E">
              <w:rPr>
                <w:b/>
                <w:sz w:val="16"/>
                <w:szCs w:val="16"/>
              </w:rPr>
              <w:t xml:space="preserve">Immunité </w:t>
            </w:r>
            <w:r w:rsidR="00186B9B" w:rsidRPr="00527E9E">
              <w:rPr>
                <w:b/>
                <w:sz w:val="16"/>
                <w:szCs w:val="16"/>
              </w:rPr>
              <w:t>50%</w:t>
            </w:r>
            <w:r w:rsidR="00186B9B" w:rsidRPr="00527E9E">
              <w:rPr>
                <w:sz w:val="16"/>
                <w:szCs w:val="16"/>
              </w:rPr>
              <w:t xml:space="preserve"> aux poisons.</w:t>
            </w:r>
          </w:p>
          <w:p w14:paraId="5CB6CCBE" w14:textId="77777777" w:rsidR="00186B9B" w:rsidRPr="00527E9E" w:rsidRDefault="00186B9B" w:rsidP="0031035A">
            <w:pPr>
              <w:rPr>
                <w:sz w:val="16"/>
                <w:szCs w:val="16"/>
              </w:rPr>
            </w:pPr>
            <w:r w:rsidRPr="00527E9E">
              <w:rPr>
                <w:b/>
                <w:sz w:val="16"/>
                <w:szCs w:val="16"/>
              </w:rPr>
              <w:t>Reproduction</w:t>
            </w:r>
            <w:r w:rsidRPr="00527E9E">
              <w:rPr>
                <w:sz w:val="16"/>
                <w:szCs w:val="16"/>
              </w:rPr>
              <w:t> : immortelles, elle</w:t>
            </w:r>
            <w:r w:rsidR="00B55B6B" w:rsidRPr="00527E9E">
              <w:rPr>
                <w:sz w:val="16"/>
                <w:szCs w:val="16"/>
              </w:rPr>
              <w:t>s</w:t>
            </w:r>
            <w:r w:rsidRPr="00527E9E">
              <w:rPr>
                <w:sz w:val="16"/>
                <w:szCs w:val="16"/>
              </w:rPr>
              <w:t xml:space="preserve"> n’ont pas de sexe et n’ont que des relations saphiques.</w:t>
            </w:r>
          </w:p>
          <w:p w14:paraId="6BD9820B" w14:textId="543F9CDE" w:rsidR="00186B9B" w:rsidRPr="00527E9E" w:rsidRDefault="00186B9B" w:rsidP="0031035A">
            <w:pPr>
              <w:rPr>
                <w:sz w:val="16"/>
                <w:szCs w:val="16"/>
              </w:rPr>
            </w:pPr>
            <w:r w:rsidRPr="00527E9E">
              <w:rPr>
                <w:b/>
                <w:sz w:val="16"/>
                <w:szCs w:val="16"/>
              </w:rPr>
              <w:t>Sensible</w:t>
            </w:r>
            <w:r w:rsidRPr="00527E9E">
              <w:rPr>
                <w:sz w:val="16"/>
                <w:szCs w:val="16"/>
              </w:rPr>
              <w:t> </w:t>
            </w:r>
            <w:r w:rsidRPr="00527E9E">
              <w:rPr>
                <w:b/>
                <w:sz w:val="16"/>
                <w:szCs w:val="16"/>
              </w:rPr>
              <w:t>+50%</w:t>
            </w:r>
            <w:r w:rsidR="00142228">
              <w:rPr>
                <w:sz w:val="16"/>
                <w:szCs w:val="16"/>
              </w:rPr>
              <w:t xml:space="preserve"> à l’alcool</w:t>
            </w:r>
            <w:r w:rsidRPr="00527E9E">
              <w:rPr>
                <w:sz w:val="16"/>
                <w:szCs w:val="16"/>
              </w:rPr>
              <w:t xml:space="preserve"> et </w:t>
            </w:r>
            <w:r w:rsidR="00630BE1" w:rsidRPr="00527E9E">
              <w:rPr>
                <w:sz w:val="16"/>
                <w:szCs w:val="16"/>
              </w:rPr>
              <w:t xml:space="preserve">au </w:t>
            </w:r>
            <w:r w:rsidRPr="00527E9E">
              <w:rPr>
                <w:sz w:val="16"/>
                <w:szCs w:val="16"/>
              </w:rPr>
              <w:t>feu.</w:t>
            </w:r>
          </w:p>
          <w:p w14:paraId="125EC4DA" w14:textId="650A74B4" w:rsidR="00186B9B" w:rsidRPr="00527E9E" w:rsidRDefault="00186B9B" w:rsidP="0031035A">
            <w:pPr>
              <w:rPr>
                <w:sz w:val="16"/>
                <w:szCs w:val="16"/>
              </w:rPr>
            </w:pPr>
            <w:r w:rsidRPr="00527E9E">
              <w:rPr>
                <w:b/>
                <w:sz w:val="16"/>
                <w:szCs w:val="16"/>
                <w:highlight w:val="yellow"/>
              </w:rPr>
              <w:t>Capture</w:t>
            </w:r>
            <w:r w:rsidRPr="00527E9E">
              <w:rPr>
                <w:sz w:val="16"/>
                <w:szCs w:val="16"/>
                <w:highlight w:val="yellow"/>
              </w:rPr>
              <w:t xml:space="preserve"> : si l’on parvient à enlever les deux ailes d’une fée ou leur couper une tresse de cheveux alors la fée sera l’esclave du propriétaire de ces ailes/cheveux. </w:t>
            </w:r>
            <w:r w:rsidR="00142228">
              <w:rPr>
                <w:sz w:val="16"/>
                <w:szCs w:val="16"/>
                <w:highlight w:val="yellow"/>
              </w:rPr>
              <w:t xml:space="preserve">Esclave physique et non consentante. </w:t>
            </w:r>
            <w:r w:rsidRPr="00527E9E">
              <w:rPr>
                <w:sz w:val="16"/>
                <w:szCs w:val="16"/>
                <w:highlight w:val="yellow"/>
              </w:rPr>
              <w:t xml:space="preserve">Elle cherchera une vengeance mortelle si le maître perd le contrôle des objets. Toute personne l’aidant </w:t>
            </w:r>
            <w:r w:rsidR="00142228">
              <w:rPr>
                <w:sz w:val="16"/>
                <w:szCs w:val="16"/>
                <w:highlight w:val="yellow"/>
              </w:rPr>
              <w:t xml:space="preserve">(fortement) </w:t>
            </w:r>
            <w:r w:rsidRPr="00527E9E">
              <w:rPr>
                <w:sz w:val="16"/>
                <w:szCs w:val="16"/>
                <w:highlight w:val="yellow"/>
              </w:rPr>
              <w:t>à recouvrer sa liberté bénéficier</w:t>
            </w:r>
            <w:r w:rsidR="00630BE1" w:rsidRPr="00527E9E">
              <w:rPr>
                <w:sz w:val="16"/>
                <w:szCs w:val="16"/>
                <w:highlight w:val="yellow"/>
              </w:rPr>
              <w:t>a</w:t>
            </w:r>
            <w:r w:rsidRPr="00527E9E">
              <w:rPr>
                <w:sz w:val="16"/>
                <w:szCs w:val="16"/>
                <w:highlight w:val="yellow"/>
              </w:rPr>
              <w:t xml:space="preserve"> d’un </w:t>
            </w:r>
            <w:r w:rsidRPr="00527E9E">
              <w:rPr>
                <w:i/>
                <w:sz w:val="16"/>
                <w:szCs w:val="16"/>
                <w:highlight w:val="yellow"/>
              </w:rPr>
              <w:t>Pacte de Nature</w:t>
            </w:r>
            <w:r w:rsidRPr="00527E9E">
              <w:rPr>
                <w:sz w:val="16"/>
                <w:szCs w:val="16"/>
                <w:highlight w:val="yellow"/>
              </w:rPr>
              <w:t>.</w:t>
            </w:r>
            <w:r w:rsidRPr="00527E9E">
              <w:rPr>
                <w:sz w:val="16"/>
                <w:szCs w:val="16"/>
              </w:rPr>
              <w:t xml:space="preserve"> </w:t>
            </w:r>
          </w:p>
          <w:p w14:paraId="58B2A58D" w14:textId="77777777" w:rsidR="00186B9B" w:rsidRPr="00527E9E" w:rsidRDefault="00186B9B" w:rsidP="0031035A">
            <w:pPr>
              <w:rPr>
                <w:sz w:val="16"/>
                <w:szCs w:val="16"/>
                <w:highlight w:val="yellow"/>
              </w:rPr>
            </w:pPr>
            <w:r w:rsidRPr="00527E9E">
              <w:rPr>
                <w:b/>
                <w:sz w:val="16"/>
                <w:szCs w:val="16"/>
                <w:highlight w:val="yellow"/>
              </w:rPr>
              <w:t>Pacte de Nature</w:t>
            </w:r>
            <w:r w:rsidRPr="00527E9E">
              <w:rPr>
                <w:sz w:val="16"/>
                <w:szCs w:val="16"/>
                <w:highlight w:val="yellow"/>
              </w:rPr>
              <w:t xml:space="preserve"> prend la forme </w:t>
            </w:r>
            <w:r w:rsidRPr="00527E9E">
              <w:rPr>
                <w:b/>
                <w:bCs/>
                <w:sz w:val="16"/>
                <w:szCs w:val="16"/>
                <w:highlight w:val="yellow"/>
              </w:rPr>
              <w:t>d’un avantage</w:t>
            </w:r>
            <w:r w:rsidRPr="00527E9E">
              <w:rPr>
                <w:sz w:val="16"/>
                <w:szCs w:val="16"/>
                <w:highlight w:val="yellow"/>
              </w:rPr>
              <w:t xml:space="preserve"> unique pour tout être </w:t>
            </w:r>
            <w:r w:rsidR="00B10820" w:rsidRPr="00527E9E">
              <w:rPr>
                <w:sz w:val="16"/>
                <w:szCs w:val="16"/>
                <w:highlight w:val="yellow"/>
              </w:rPr>
              <w:t>à Foi(</w:t>
            </w:r>
            <w:r w:rsidRPr="00527E9E">
              <w:rPr>
                <w:sz w:val="16"/>
                <w:szCs w:val="16"/>
                <w:highlight w:val="yellow"/>
              </w:rPr>
              <w:t>EE/SI/EA</w:t>
            </w:r>
            <w:r w:rsidR="00B10820" w:rsidRPr="00527E9E">
              <w:rPr>
                <w:sz w:val="16"/>
                <w:szCs w:val="16"/>
                <w:highlight w:val="yellow"/>
              </w:rPr>
              <w:t>)&gt;40</w:t>
            </w:r>
            <w:r w:rsidRPr="00527E9E">
              <w:rPr>
                <w:sz w:val="16"/>
                <w:szCs w:val="16"/>
                <w:highlight w:val="yellow"/>
              </w:rPr>
              <w:t>:</w:t>
            </w:r>
          </w:p>
          <w:p w14:paraId="58860191" w14:textId="77777777" w:rsidR="00186B9B" w:rsidRPr="00527E9E" w:rsidRDefault="00186B9B" w:rsidP="0031035A">
            <w:pPr>
              <w:numPr>
                <w:ilvl w:val="0"/>
                <w:numId w:val="14"/>
              </w:numPr>
              <w:rPr>
                <w:sz w:val="16"/>
                <w:szCs w:val="16"/>
                <w:highlight w:val="yellow"/>
              </w:rPr>
            </w:pPr>
            <w:r w:rsidRPr="00527E9E">
              <w:rPr>
                <w:sz w:val="16"/>
                <w:szCs w:val="16"/>
                <w:highlight w:val="yellow"/>
              </w:rPr>
              <w:t xml:space="preserve">une relique, une grosse pièce de joaillerie ou 1kg de métal précieux. </w:t>
            </w:r>
          </w:p>
          <w:p w14:paraId="27F6EE5F" w14:textId="77777777" w:rsidR="00186B9B" w:rsidRPr="00527E9E" w:rsidRDefault="00186B9B" w:rsidP="0031035A">
            <w:pPr>
              <w:numPr>
                <w:ilvl w:val="0"/>
                <w:numId w:val="14"/>
              </w:numPr>
              <w:rPr>
                <w:sz w:val="16"/>
                <w:szCs w:val="16"/>
                <w:highlight w:val="yellow"/>
              </w:rPr>
            </w:pPr>
            <w:r w:rsidRPr="00527E9E">
              <w:rPr>
                <w:sz w:val="16"/>
                <w:szCs w:val="16"/>
                <w:highlight w:val="yellow"/>
              </w:rPr>
              <w:t>un pouvoir inné (EE ou SI) lié à un comportement général.</w:t>
            </w:r>
          </w:p>
          <w:p w14:paraId="47236C0E" w14:textId="77777777" w:rsidR="00186B9B" w:rsidRPr="00527E9E" w:rsidRDefault="00186B9B" w:rsidP="0031035A">
            <w:pPr>
              <w:numPr>
                <w:ilvl w:val="0"/>
                <w:numId w:val="14"/>
              </w:numPr>
              <w:rPr>
                <w:sz w:val="16"/>
                <w:szCs w:val="16"/>
                <w:highlight w:val="yellow"/>
              </w:rPr>
            </w:pPr>
            <w:r w:rsidRPr="00527E9E">
              <w:rPr>
                <w:sz w:val="16"/>
                <w:szCs w:val="16"/>
                <w:highlight w:val="yellow"/>
              </w:rPr>
              <w:t>une prot</w:t>
            </w:r>
            <w:r w:rsidR="00B10820" w:rsidRPr="00527E9E">
              <w:rPr>
                <w:sz w:val="16"/>
                <w:szCs w:val="16"/>
                <w:highlight w:val="yellow"/>
              </w:rPr>
              <w:t>ection d’</w:t>
            </w:r>
            <w:r w:rsidRPr="00527E9E">
              <w:rPr>
                <w:sz w:val="16"/>
                <w:szCs w:val="16"/>
                <w:highlight w:val="yellow"/>
              </w:rPr>
              <w:t>une des races dans laqu</w:t>
            </w:r>
            <w:r w:rsidR="00B10820" w:rsidRPr="00527E9E">
              <w:rPr>
                <w:sz w:val="16"/>
                <w:szCs w:val="16"/>
                <w:highlight w:val="yellow"/>
              </w:rPr>
              <w:t>elle la fée peut se transformer, ces êtres répondront à l’appel</w:t>
            </w:r>
            <w:r w:rsidRPr="00527E9E">
              <w:rPr>
                <w:sz w:val="16"/>
                <w:szCs w:val="16"/>
                <w:highlight w:val="yellow"/>
              </w:rPr>
              <w:t>.</w:t>
            </w:r>
          </w:p>
          <w:p w14:paraId="34F5421C" w14:textId="77777777" w:rsidR="00186B9B" w:rsidRPr="00527E9E" w:rsidRDefault="00186B9B" w:rsidP="0031035A">
            <w:pPr>
              <w:numPr>
                <w:ilvl w:val="0"/>
                <w:numId w:val="14"/>
              </w:numPr>
              <w:rPr>
                <w:sz w:val="16"/>
                <w:szCs w:val="16"/>
                <w:highlight w:val="yellow"/>
              </w:rPr>
            </w:pPr>
            <w:r w:rsidRPr="00527E9E">
              <w:rPr>
                <w:sz w:val="16"/>
                <w:szCs w:val="16"/>
                <w:highlight w:val="yellow"/>
              </w:rPr>
              <w:t>une affinité</w:t>
            </w:r>
            <w:r w:rsidR="00B10820" w:rsidRPr="00527E9E">
              <w:rPr>
                <w:sz w:val="16"/>
                <w:szCs w:val="16"/>
                <w:highlight w:val="yellow"/>
              </w:rPr>
              <w:t xml:space="preserve"> 40</w:t>
            </w:r>
            <w:r w:rsidRPr="00527E9E">
              <w:rPr>
                <w:sz w:val="16"/>
                <w:szCs w:val="16"/>
                <w:highlight w:val="yellow"/>
              </w:rPr>
              <w:t xml:space="preserve"> avec la fée.</w:t>
            </w:r>
          </w:p>
          <w:p w14:paraId="3FF5EAAA" w14:textId="77777777" w:rsidR="00186B9B" w:rsidRPr="00527E9E" w:rsidRDefault="00186B9B" w:rsidP="0031035A">
            <w:pPr>
              <w:numPr>
                <w:ilvl w:val="0"/>
                <w:numId w:val="14"/>
              </w:numPr>
              <w:rPr>
                <w:sz w:val="16"/>
                <w:szCs w:val="16"/>
                <w:highlight w:val="yellow"/>
              </w:rPr>
            </w:pPr>
            <w:r w:rsidRPr="00527E9E">
              <w:rPr>
                <w:i/>
                <w:sz w:val="16"/>
                <w:szCs w:val="16"/>
                <w:highlight w:val="yellow"/>
              </w:rPr>
              <w:t>Survie</w:t>
            </w:r>
            <w:r w:rsidRPr="00527E9E">
              <w:rPr>
                <w:sz w:val="16"/>
                <w:szCs w:val="16"/>
                <w:highlight w:val="yellow"/>
              </w:rPr>
              <w:t xml:space="preserve"> à NE80 pour </w:t>
            </w:r>
            <w:r w:rsidR="00B10820" w:rsidRPr="00527E9E">
              <w:rPr>
                <w:sz w:val="16"/>
                <w:szCs w:val="16"/>
                <w:highlight w:val="yellow"/>
              </w:rPr>
              <w:t xml:space="preserve">un </w:t>
            </w:r>
            <w:r w:rsidRPr="00527E9E">
              <w:rPr>
                <w:sz w:val="16"/>
                <w:szCs w:val="16"/>
                <w:highlight w:val="yellow"/>
              </w:rPr>
              <w:t xml:space="preserve">terrain </w:t>
            </w:r>
            <w:r w:rsidR="00B10820" w:rsidRPr="00527E9E">
              <w:rPr>
                <w:sz w:val="16"/>
                <w:szCs w:val="16"/>
                <w:highlight w:val="yellow"/>
              </w:rPr>
              <w:t xml:space="preserve">de prédilection </w:t>
            </w:r>
            <w:r w:rsidRPr="00527E9E">
              <w:rPr>
                <w:sz w:val="16"/>
                <w:szCs w:val="16"/>
                <w:highlight w:val="yellow"/>
              </w:rPr>
              <w:t>de la fée.</w:t>
            </w:r>
          </w:p>
          <w:p w14:paraId="583841F7" w14:textId="528615CB" w:rsidR="00186B9B" w:rsidRPr="00527E9E" w:rsidRDefault="00B10820" w:rsidP="0031035A">
            <w:pPr>
              <w:rPr>
                <w:sz w:val="16"/>
                <w:szCs w:val="16"/>
              </w:rPr>
            </w:pPr>
            <w:r w:rsidRPr="00527E9E">
              <w:rPr>
                <w:sz w:val="16"/>
                <w:szCs w:val="16"/>
                <w:highlight w:val="yellow"/>
              </w:rPr>
              <w:t xml:space="preserve">L’avantage est donné par la Fée mais peut faire l’objet d’une négociation. </w:t>
            </w:r>
            <w:r w:rsidR="00186B9B" w:rsidRPr="00527E9E">
              <w:rPr>
                <w:sz w:val="16"/>
                <w:szCs w:val="16"/>
                <w:highlight w:val="yellow"/>
              </w:rPr>
              <w:t xml:space="preserve">Cet avantage </w:t>
            </w:r>
            <w:r w:rsidR="00142228">
              <w:rPr>
                <w:sz w:val="16"/>
                <w:szCs w:val="16"/>
                <w:highlight w:val="yellow"/>
              </w:rPr>
              <w:t xml:space="preserve">équivaut à une affinité et </w:t>
            </w:r>
            <w:r w:rsidR="00186B9B" w:rsidRPr="00527E9E">
              <w:rPr>
                <w:sz w:val="16"/>
                <w:szCs w:val="16"/>
                <w:highlight w:val="yellow"/>
              </w:rPr>
              <w:t>est acquis tant que le lien et respect entre la fée et l’être est maintenu</w:t>
            </w:r>
            <w:r w:rsidR="00142228">
              <w:rPr>
                <w:sz w:val="16"/>
                <w:szCs w:val="16"/>
                <w:highlight w:val="yellow"/>
              </w:rPr>
              <w:t>. L’affinité diminue de 1 à chaque Pleine Yael. Elle n’augmente que si un service est rendu à la fée. À 0, le Pacte est perdu</w:t>
            </w:r>
            <w:r w:rsidR="00186B9B" w:rsidRPr="00527E9E">
              <w:rPr>
                <w:sz w:val="16"/>
                <w:szCs w:val="16"/>
                <w:highlight w:val="yellow"/>
              </w:rPr>
              <w:t>.</w:t>
            </w:r>
            <w:r w:rsidR="00186B9B" w:rsidRPr="00527E9E">
              <w:rPr>
                <w:sz w:val="16"/>
                <w:szCs w:val="16"/>
              </w:rPr>
              <w:t xml:space="preserve"> </w:t>
            </w:r>
          </w:p>
        </w:tc>
      </w:tr>
      <w:tr w:rsidR="00186B9B" w:rsidRPr="00527E9E" w14:paraId="52C49444" w14:textId="77777777" w:rsidTr="0031035A">
        <w:tc>
          <w:tcPr>
            <w:tcW w:w="0" w:type="auto"/>
            <w:shd w:val="clear" w:color="auto" w:fill="auto"/>
          </w:tcPr>
          <w:p w14:paraId="2F5857A6" w14:textId="77777777" w:rsidR="00186B9B" w:rsidRPr="00527E9E" w:rsidRDefault="00186B9B" w:rsidP="0031035A">
            <w:pPr>
              <w:jc w:val="center"/>
              <w:rPr>
                <w:sz w:val="16"/>
                <w:szCs w:val="16"/>
              </w:rPr>
            </w:pPr>
            <w:r w:rsidRPr="00527E9E">
              <w:rPr>
                <w:sz w:val="16"/>
                <w:szCs w:val="16"/>
              </w:rPr>
              <w:t>Géants</w:t>
            </w:r>
          </w:p>
        </w:tc>
        <w:tc>
          <w:tcPr>
            <w:tcW w:w="0" w:type="auto"/>
            <w:shd w:val="clear" w:color="auto" w:fill="auto"/>
          </w:tcPr>
          <w:p w14:paraId="6B275A76" w14:textId="77777777" w:rsidR="00186B9B" w:rsidRPr="00527E9E" w:rsidRDefault="00186B9B" w:rsidP="0031035A">
            <w:pPr>
              <w:rPr>
                <w:sz w:val="16"/>
                <w:szCs w:val="16"/>
              </w:rPr>
            </w:pPr>
            <w:r w:rsidRPr="00527E9E">
              <w:rPr>
                <w:sz w:val="16"/>
                <w:szCs w:val="16"/>
              </w:rPr>
              <w:t>La plus puissante race créée par KO, ses seigneurs et meilleurs serviteurs.</w:t>
            </w:r>
          </w:p>
          <w:p w14:paraId="5FC6606E" w14:textId="77777777" w:rsidR="00186B9B" w:rsidRPr="00527E9E" w:rsidRDefault="00186B9B" w:rsidP="0031035A">
            <w:pPr>
              <w:pStyle w:val="Corpsdetexte2"/>
              <w:rPr>
                <w:szCs w:val="16"/>
              </w:rPr>
            </w:pPr>
            <w:r w:rsidRPr="00527E9E">
              <w:rPr>
                <w:b/>
                <w:szCs w:val="16"/>
              </w:rPr>
              <w:t>Attitude</w:t>
            </w:r>
            <w:r w:rsidRPr="00527E9E">
              <w:rPr>
                <w:szCs w:val="16"/>
              </w:rPr>
              <w:t xml:space="preserve"> : vivent </w:t>
            </w:r>
            <w:r w:rsidR="00BB4684" w:rsidRPr="00527E9E">
              <w:rPr>
                <w:szCs w:val="16"/>
              </w:rPr>
              <w:t xml:space="preserve">en </w:t>
            </w:r>
            <w:r w:rsidRPr="00527E9E">
              <w:rPr>
                <w:szCs w:val="16"/>
              </w:rPr>
              <w:t xml:space="preserve">solitaire, ne sont pas sexués et considèrent toutes les autres races comme des sources potentielles de nourriture. S’entourent parfois de serviteurs </w:t>
            </w:r>
            <w:r w:rsidR="00BB4684" w:rsidRPr="00527E9E">
              <w:rPr>
                <w:szCs w:val="16"/>
              </w:rPr>
              <w:t xml:space="preserve">KO/humains alignés KO </w:t>
            </w:r>
            <w:r w:rsidRPr="00527E9E">
              <w:rPr>
                <w:szCs w:val="16"/>
              </w:rPr>
              <w:t>qui seront leurs yeux et oreilles. Leur individualisme les amène à créer leur propre fief dont ils deviennent le « Roi-Dieu ».</w:t>
            </w:r>
          </w:p>
          <w:p w14:paraId="586E526C" w14:textId="77777777" w:rsidR="00186B9B" w:rsidRPr="00527E9E" w:rsidRDefault="00186B9B" w:rsidP="0031035A">
            <w:pPr>
              <w:rPr>
                <w:sz w:val="16"/>
                <w:szCs w:val="16"/>
              </w:rPr>
            </w:pPr>
            <w:r w:rsidRPr="00527E9E">
              <w:rPr>
                <w:b/>
                <w:bCs/>
                <w:sz w:val="16"/>
                <w:szCs w:val="16"/>
              </w:rPr>
              <w:t>Magie</w:t>
            </w:r>
            <w:r w:rsidRPr="00527E9E">
              <w:rPr>
                <w:sz w:val="16"/>
                <w:szCs w:val="16"/>
              </w:rPr>
              <w:t> : capable de voyager de et vers le Monde Ancien avec NEM=NE= I/20.</w:t>
            </w:r>
          </w:p>
          <w:p w14:paraId="1B5CD9BF" w14:textId="56A3911C" w:rsidR="00186B9B" w:rsidRPr="00527E9E" w:rsidRDefault="00186B9B" w:rsidP="0031035A">
            <w:pPr>
              <w:rPr>
                <w:sz w:val="16"/>
                <w:szCs w:val="16"/>
              </w:rPr>
            </w:pPr>
            <w:r w:rsidRPr="00527E9E">
              <w:rPr>
                <w:b/>
                <w:sz w:val="16"/>
                <w:szCs w:val="16"/>
              </w:rPr>
              <w:t>Régénérant</w:t>
            </w:r>
            <w:r w:rsidRPr="00527E9E">
              <w:rPr>
                <w:sz w:val="16"/>
                <w:szCs w:val="16"/>
              </w:rPr>
              <w:t xml:space="preserve"> : 3 </w:t>
            </w:r>
            <w:r w:rsidR="001A3810">
              <w:rPr>
                <w:sz w:val="16"/>
                <w:szCs w:val="16"/>
              </w:rPr>
              <w:t xml:space="preserve">EN/TEC/Malus </w:t>
            </w:r>
            <w:r w:rsidR="00D86046" w:rsidRPr="00527E9E">
              <w:rPr>
                <w:sz w:val="16"/>
                <w:szCs w:val="16"/>
              </w:rPr>
              <w:t>par</w:t>
            </w:r>
            <w:r w:rsidRPr="00527E9E">
              <w:rPr>
                <w:sz w:val="16"/>
                <w:szCs w:val="16"/>
              </w:rPr>
              <w:t xml:space="preserve"> heure.</w:t>
            </w:r>
          </w:p>
          <w:p w14:paraId="541A2610" w14:textId="77777777" w:rsidR="009B3DAB" w:rsidRPr="00527E9E" w:rsidRDefault="00186B9B" w:rsidP="0031035A">
            <w:pPr>
              <w:rPr>
                <w:sz w:val="16"/>
                <w:szCs w:val="16"/>
              </w:rPr>
            </w:pPr>
            <w:r w:rsidRPr="00527E9E">
              <w:rPr>
                <w:b/>
                <w:sz w:val="16"/>
                <w:szCs w:val="16"/>
              </w:rPr>
              <w:t>Immunité</w:t>
            </w:r>
            <w:r w:rsidRPr="00527E9E">
              <w:rPr>
                <w:sz w:val="16"/>
                <w:szCs w:val="16"/>
              </w:rPr>
              <w:t> </w:t>
            </w:r>
            <w:r w:rsidRPr="00527E9E">
              <w:rPr>
                <w:b/>
                <w:sz w:val="16"/>
                <w:szCs w:val="16"/>
              </w:rPr>
              <w:t>100%</w:t>
            </w:r>
            <w:r w:rsidRPr="00527E9E">
              <w:rPr>
                <w:sz w:val="16"/>
                <w:szCs w:val="16"/>
              </w:rPr>
              <w:t xml:space="preserve"> aux blessures C et sorts </w:t>
            </w:r>
            <w:r w:rsidR="00D86046" w:rsidRPr="00527E9E">
              <w:rPr>
                <w:sz w:val="16"/>
                <w:szCs w:val="16"/>
              </w:rPr>
              <w:t xml:space="preserve">à </w:t>
            </w:r>
            <w:r w:rsidRPr="00527E9E">
              <w:rPr>
                <w:sz w:val="16"/>
                <w:szCs w:val="16"/>
              </w:rPr>
              <w:t>NE0</w:t>
            </w:r>
            <w:r w:rsidR="009B3DAB" w:rsidRPr="00527E9E">
              <w:rPr>
                <w:sz w:val="16"/>
                <w:szCs w:val="16"/>
              </w:rPr>
              <w:t>.</w:t>
            </w:r>
          </w:p>
          <w:p w14:paraId="0A331E10" w14:textId="77777777" w:rsidR="00186B9B" w:rsidRPr="00527E9E" w:rsidRDefault="009B3DAB" w:rsidP="0031035A">
            <w:pPr>
              <w:rPr>
                <w:sz w:val="16"/>
                <w:szCs w:val="16"/>
              </w:rPr>
            </w:pPr>
            <w:r w:rsidRPr="00527E9E">
              <w:rPr>
                <w:b/>
                <w:sz w:val="16"/>
                <w:szCs w:val="16"/>
              </w:rPr>
              <w:t xml:space="preserve">Immunité </w:t>
            </w:r>
            <w:r w:rsidR="00186B9B" w:rsidRPr="00527E9E">
              <w:rPr>
                <w:b/>
                <w:sz w:val="16"/>
                <w:szCs w:val="16"/>
              </w:rPr>
              <w:t>50%</w:t>
            </w:r>
            <w:r w:rsidR="00186B9B" w:rsidRPr="00527E9E">
              <w:rPr>
                <w:sz w:val="16"/>
                <w:szCs w:val="16"/>
              </w:rPr>
              <w:t xml:space="preserve"> aux pertes EN.</w:t>
            </w:r>
          </w:p>
          <w:p w14:paraId="66151504" w14:textId="67C718EB" w:rsidR="00186B9B" w:rsidRPr="00527E9E" w:rsidRDefault="00186B9B" w:rsidP="0031035A">
            <w:pPr>
              <w:rPr>
                <w:sz w:val="16"/>
                <w:szCs w:val="16"/>
              </w:rPr>
            </w:pPr>
            <w:r w:rsidRPr="00527E9E">
              <w:rPr>
                <w:b/>
                <w:sz w:val="16"/>
                <w:szCs w:val="16"/>
              </w:rPr>
              <w:t>Sensible</w:t>
            </w:r>
            <w:r w:rsidRPr="00527E9E">
              <w:rPr>
                <w:sz w:val="16"/>
                <w:szCs w:val="16"/>
              </w:rPr>
              <w:t> </w:t>
            </w:r>
            <w:r w:rsidRPr="00527E9E">
              <w:rPr>
                <w:b/>
                <w:sz w:val="16"/>
                <w:szCs w:val="16"/>
              </w:rPr>
              <w:t>+100%</w:t>
            </w:r>
            <w:r w:rsidRPr="00527E9E">
              <w:rPr>
                <w:sz w:val="16"/>
                <w:szCs w:val="16"/>
              </w:rPr>
              <w:t xml:space="preserve"> à la faim</w:t>
            </w:r>
            <w:r w:rsidR="00D86046" w:rsidRPr="00527E9E">
              <w:rPr>
                <w:sz w:val="16"/>
                <w:szCs w:val="16"/>
              </w:rPr>
              <w:t>, peuvent manger</w:t>
            </w:r>
            <w:r w:rsidR="00DA46BC">
              <w:rPr>
                <w:sz w:val="16"/>
                <w:szCs w:val="16"/>
              </w:rPr>
              <w:t xml:space="preserve"> du</w:t>
            </w:r>
            <w:r w:rsidR="00D86046" w:rsidRPr="00527E9E">
              <w:rPr>
                <w:sz w:val="16"/>
                <w:szCs w:val="16"/>
              </w:rPr>
              <w:t xml:space="preserve"> végétal/minéral</w:t>
            </w:r>
            <w:r w:rsidR="00DA46BC">
              <w:rPr>
                <w:sz w:val="16"/>
                <w:szCs w:val="16"/>
              </w:rPr>
              <w:t xml:space="preserve"> (friable)</w:t>
            </w:r>
            <w:r w:rsidR="00D86046" w:rsidRPr="00527E9E">
              <w:rPr>
                <w:sz w:val="16"/>
                <w:szCs w:val="16"/>
              </w:rPr>
              <w:t>/animal</w:t>
            </w:r>
            <w:r w:rsidRPr="00527E9E">
              <w:rPr>
                <w:sz w:val="16"/>
                <w:szCs w:val="16"/>
              </w:rPr>
              <w:t>.</w:t>
            </w:r>
          </w:p>
          <w:p w14:paraId="51D4260D" w14:textId="77777777" w:rsidR="00186B9B" w:rsidRPr="00527E9E" w:rsidRDefault="00186B9B" w:rsidP="00D86046">
            <w:pPr>
              <w:rPr>
                <w:sz w:val="16"/>
                <w:szCs w:val="16"/>
              </w:rPr>
            </w:pPr>
            <w:r w:rsidRPr="00527E9E">
              <w:rPr>
                <w:b/>
                <w:sz w:val="16"/>
                <w:szCs w:val="16"/>
                <w:highlight w:val="yellow"/>
              </w:rPr>
              <w:t>Seigneur</w:t>
            </w:r>
            <w:r w:rsidRPr="00527E9E">
              <w:rPr>
                <w:sz w:val="16"/>
                <w:szCs w:val="16"/>
                <w:highlight w:val="yellow"/>
              </w:rPr>
              <w:t> : peuvent commander tout être KO avec CI=V, effets identiques aux ordres des animau</w:t>
            </w:r>
            <w:r w:rsidR="00BB4684" w:rsidRPr="00527E9E">
              <w:rPr>
                <w:sz w:val="16"/>
                <w:szCs w:val="16"/>
                <w:highlight w:val="yellow"/>
              </w:rPr>
              <w:t>x. Peuvent s’allier aux humains qui les servent contre des sacrifices humains. Donne protection à ses sujet</w:t>
            </w:r>
            <w:r w:rsidR="00D86046" w:rsidRPr="00527E9E">
              <w:rPr>
                <w:sz w:val="16"/>
                <w:szCs w:val="16"/>
                <w:highlight w:val="yellow"/>
              </w:rPr>
              <w:t xml:space="preserve">s dans son domaine. Connaissent les </w:t>
            </w:r>
            <w:r w:rsidR="009B3DAB" w:rsidRPr="00527E9E">
              <w:rPr>
                <w:b/>
                <w:bCs/>
                <w:sz w:val="16"/>
                <w:szCs w:val="16"/>
                <w:highlight w:val="yellow"/>
              </w:rPr>
              <w:t>propriétés</w:t>
            </w:r>
            <w:r w:rsidR="00D86046" w:rsidRPr="00527E9E">
              <w:rPr>
                <w:sz w:val="16"/>
                <w:szCs w:val="16"/>
                <w:highlight w:val="yellow"/>
              </w:rPr>
              <w:t xml:space="preserve"> des matières qu’ils ingèrent</w:t>
            </w:r>
            <w:r w:rsidRPr="00527E9E">
              <w:rPr>
                <w:sz w:val="16"/>
                <w:szCs w:val="16"/>
              </w:rPr>
              <w:t>.</w:t>
            </w:r>
          </w:p>
        </w:tc>
      </w:tr>
      <w:tr w:rsidR="00186B9B" w:rsidRPr="00527E9E" w14:paraId="069E8DAE" w14:textId="77777777" w:rsidTr="0055229B">
        <w:tc>
          <w:tcPr>
            <w:tcW w:w="0" w:type="auto"/>
            <w:shd w:val="clear" w:color="auto" w:fill="D9D9D9" w:themeFill="background1" w:themeFillShade="D9"/>
          </w:tcPr>
          <w:p w14:paraId="5A78E2D9" w14:textId="77777777" w:rsidR="00186B9B" w:rsidRPr="00527E9E" w:rsidRDefault="00186B9B" w:rsidP="0031035A">
            <w:pPr>
              <w:jc w:val="center"/>
              <w:rPr>
                <w:sz w:val="16"/>
                <w:szCs w:val="16"/>
              </w:rPr>
            </w:pPr>
            <w:r w:rsidRPr="00527E9E">
              <w:rPr>
                <w:sz w:val="16"/>
                <w:szCs w:val="16"/>
              </w:rPr>
              <w:t>Grands esprits</w:t>
            </w:r>
          </w:p>
        </w:tc>
        <w:tc>
          <w:tcPr>
            <w:tcW w:w="0" w:type="auto"/>
            <w:shd w:val="clear" w:color="auto" w:fill="D9D9D9" w:themeFill="background1" w:themeFillShade="D9"/>
          </w:tcPr>
          <w:p w14:paraId="6AA3791E" w14:textId="7DBD5AFA" w:rsidR="00186B9B" w:rsidRPr="00527E9E" w:rsidRDefault="00186B9B" w:rsidP="0031035A">
            <w:pPr>
              <w:pStyle w:val="Corpsdetexte2"/>
              <w:rPr>
                <w:szCs w:val="16"/>
              </w:rPr>
            </w:pPr>
            <w:r w:rsidRPr="00527E9E">
              <w:rPr>
                <w:szCs w:val="16"/>
              </w:rPr>
              <w:t>Les messagers d’EE, équivalents des Anges</w:t>
            </w:r>
            <w:r w:rsidR="00BB4684" w:rsidRPr="00527E9E">
              <w:rPr>
                <w:szCs w:val="16"/>
              </w:rPr>
              <w:t>-EI</w:t>
            </w:r>
            <w:r w:rsidRPr="00527E9E">
              <w:rPr>
                <w:szCs w:val="16"/>
              </w:rPr>
              <w:t xml:space="preserve"> ou Diables</w:t>
            </w:r>
            <w:r w:rsidR="00BB4684" w:rsidRPr="00527E9E">
              <w:rPr>
                <w:szCs w:val="16"/>
              </w:rPr>
              <w:t>-EO</w:t>
            </w:r>
            <w:r w:rsidRPr="00527E9E">
              <w:rPr>
                <w:szCs w:val="16"/>
              </w:rPr>
              <w:t>. Ne vivent que dans</w:t>
            </w:r>
            <w:r w:rsidR="00D86046" w:rsidRPr="00527E9E">
              <w:rPr>
                <w:szCs w:val="16"/>
              </w:rPr>
              <w:t xml:space="preserve"> les royaumes Anciens du M</w:t>
            </w:r>
            <w:r w:rsidRPr="00527E9E">
              <w:rPr>
                <w:szCs w:val="16"/>
              </w:rPr>
              <w:t xml:space="preserve">onde </w:t>
            </w:r>
            <w:r w:rsidR="00D86046" w:rsidRPr="00527E9E">
              <w:rPr>
                <w:szCs w:val="16"/>
              </w:rPr>
              <w:t>Divin</w:t>
            </w:r>
            <w:r w:rsidRPr="00527E9E">
              <w:rPr>
                <w:szCs w:val="16"/>
              </w:rPr>
              <w:t>. Ce sont les essences des matières primaires matérialisées.</w:t>
            </w:r>
          </w:p>
          <w:p w14:paraId="1C6A6F62" w14:textId="77777777" w:rsidR="00BB4684" w:rsidRPr="00527E9E" w:rsidRDefault="00BB4684" w:rsidP="00BB4684">
            <w:pPr>
              <w:rPr>
                <w:sz w:val="16"/>
                <w:szCs w:val="16"/>
              </w:rPr>
            </w:pPr>
            <w:r w:rsidRPr="00527E9E">
              <w:rPr>
                <w:b/>
                <w:bCs/>
                <w:sz w:val="16"/>
                <w:szCs w:val="16"/>
              </w:rPr>
              <w:t>Immunité</w:t>
            </w:r>
            <w:r w:rsidRPr="00527E9E">
              <w:rPr>
                <w:sz w:val="16"/>
                <w:szCs w:val="16"/>
              </w:rPr>
              <w:t> </w:t>
            </w:r>
            <w:r w:rsidRPr="00527E9E">
              <w:rPr>
                <w:b/>
                <w:sz w:val="16"/>
                <w:szCs w:val="16"/>
              </w:rPr>
              <w:t>100%</w:t>
            </w:r>
            <w:r w:rsidRPr="00527E9E">
              <w:rPr>
                <w:sz w:val="16"/>
                <w:szCs w:val="16"/>
              </w:rPr>
              <w:t xml:space="preserve"> au Feu, âge, poison, fatigue. </w:t>
            </w:r>
          </w:p>
          <w:p w14:paraId="3A3FC344" w14:textId="77777777" w:rsidR="00BB4684" w:rsidRPr="00527E9E" w:rsidRDefault="00BB4684" w:rsidP="00BB4684">
            <w:pPr>
              <w:rPr>
                <w:sz w:val="16"/>
                <w:szCs w:val="16"/>
              </w:rPr>
            </w:pPr>
            <w:r w:rsidRPr="00527E9E">
              <w:rPr>
                <w:b/>
                <w:bCs/>
                <w:sz w:val="16"/>
                <w:szCs w:val="16"/>
              </w:rPr>
              <w:t>Immunité</w:t>
            </w:r>
            <w:r w:rsidRPr="00527E9E">
              <w:rPr>
                <w:b/>
                <w:sz w:val="16"/>
                <w:szCs w:val="16"/>
              </w:rPr>
              <w:t xml:space="preserve"> 50%</w:t>
            </w:r>
            <w:r w:rsidRPr="00527E9E">
              <w:rPr>
                <w:sz w:val="16"/>
                <w:szCs w:val="16"/>
              </w:rPr>
              <w:t xml:space="preserve"> </w:t>
            </w:r>
            <w:r w:rsidR="00D86046" w:rsidRPr="00527E9E">
              <w:rPr>
                <w:sz w:val="16"/>
                <w:szCs w:val="16"/>
              </w:rPr>
              <w:t xml:space="preserve">aux blessures </w:t>
            </w:r>
            <w:r w:rsidRPr="00527E9E">
              <w:rPr>
                <w:sz w:val="16"/>
                <w:szCs w:val="16"/>
              </w:rPr>
              <w:t>C.</w:t>
            </w:r>
          </w:p>
          <w:p w14:paraId="3B32D82D" w14:textId="77777777" w:rsidR="00BB4684" w:rsidRPr="00527E9E" w:rsidRDefault="00BB4684" w:rsidP="00BB4684">
            <w:pPr>
              <w:pStyle w:val="Corpsdetexte2"/>
              <w:rPr>
                <w:szCs w:val="16"/>
              </w:rPr>
            </w:pPr>
            <w:r w:rsidRPr="00527E9E">
              <w:rPr>
                <w:b/>
                <w:bCs/>
                <w:szCs w:val="16"/>
              </w:rPr>
              <w:t>Sensible</w:t>
            </w:r>
            <w:r w:rsidRPr="00527E9E">
              <w:rPr>
                <w:szCs w:val="16"/>
              </w:rPr>
              <w:t> </w:t>
            </w:r>
            <w:r w:rsidRPr="00527E9E">
              <w:rPr>
                <w:b/>
                <w:szCs w:val="16"/>
              </w:rPr>
              <w:t>+100%</w:t>
            </w:r>
            <w:r w:rsidRPr="00527E9E">
              <w:rPr>
                <w:szCs w:val="16"/>
              </w:rPr>
              <w:t xml:space="preserve"> au sel Q+/Q++ (équivaut à un </w:t>
            </w:r>
            <w:r w:rsidRPr="00527E9E">
              <w:rPr>
                <w:i/>
                <w:szCs w:val="16"/>
              </w:rPr>
              <w:t>Poison Rapide</w:t>
            </w:r>
            <w:r w:rsidRPr="00527E9E">
              <w:rPr>
                <w:szCs w:val="16"/>
              </w:rPr>
              <w:t xml:space="preserve"> 12/0 par phase de contact).</w:t>
            </w:r>
          </w:p>
          <w:p w14:paraId="289C1356" w14:textId="03CB3415" w:rsidR="00186B9B" w:rsidRPr="00527E9E" w:rsidRDefault="00186B9B" w:rsidP="007218C2">
            <w:pPr>
              <w:pStyle w:val="Corpsdetexte2"/>
              <w:rPr>
                <w:szCs w:val="16"/>
              </w:rPr>
            </w:pPr>
            <w:r w:rsidRPr="00527E9E">
              <w:rPr>
                <w:b/>
                <w:szCs w:val="16"/>
                <w:highlight w:val="yellow"/>
              </w:rPr>
              <w:t>Capture</w:t>
            </w:r>
            <w:r w:rsidRPr="00527E9E">
              <w:rPr>
                <w:szCs w:val="16"/>
                <w:highlight w:val="yellow"/>
              </w:rPr>
              <w:t xml:space="preserve"> : dans 1% des </w:t>
            </w:r>
            <w:r w:rsidR="00BB4684" w:rsidRPr="00527E9E">
              <w:rPr>
                <w:szCs w:val="16"/>
                <w:highlight w:val="yellow"/>
              </w:rPr>
              <w:t>cas</w:t>
            </w:r>
            <w:r w:rsidRPr="00527E9E">
              <w:rPr>
                <w:szCs w:val="16"/>
                <w:highlight w:val="yellow"/>
              </w:rPr>
              <w:t xml:space="preserve">, ils peuvent être rencontrés emprisonnés dans un </w:t>
            </w:r>
            <w:r w:rsidRPr="00527E9E">
              <w:rPr>
                <w:b/>
                <w:bCs/>
                <w:szCs w:val="16"/>
                <w:highlight w:val="yellow"/>
              </w:rPr>
              <w:t>contenant en or</w:t>
            </w:r>
            <w:r w:rsidRPr="00527E9E">
              <w:rPr>
                <w:szCs w:val="16"/>
                <w:highlight w:val="yellow"/>
              </w:rPr>
              <w:t xml:space="preserve"> magiquement scellé par un mécanisme basé sur un focus </w:t>
            </w:r>
            <w:r w:rsidR="009B3DAB" w:rsidRPr="00527E9E">
              <w:rPr>
                <w:szCs w:val="16"/>
                <w:highlight w:val="yellow"/>
              </w:rPr>
              <w:t>(</w:t>
            </w:r>
            <w:r w:rsidRPr="00527E9E">
              <w:rPr>
                <w:szCs w:val="16"/>
                <w:highlight w:val="yellow"/>
              </w:rPr>
              <w:t xml:space="preserve">magie </w:t>
            </w:r>
            <w:r w:rsidR="009B3DAB" w:rsidRPr="00527E9E">
              <w:rPr>
                <w:szCs w:val="16"/>
                <w:highlight w:val="yellow"/>
              </w:rPr>
              <w:t xml:space="preserve">de </w:t>
            </w:r>
            <w:r w:rsidRPr="00527E9E">
              <w:rPr>
                <w:szCs w:val="16"/>
                <w:highlight w:val="yellow"/>
              </w:rPr>
              <w:t>NEM&gt;9 +énigme complexe</w:t>
            </w:r>
            <w:r w:rsidR="009B3DAB" w:rsidRPr="00527E9E">
              <w:rPr>
                <w:szCs w:val="16"/>
                <w:highlight w:val="yellow"/>
              </w:rPr>
              <w:t xml:space="preserve"> à résoudre</w:t>
            </w:r>
            <w:r w:rsidRPr="00527E9E">
              <w:rPr>
                <w:szCs w:val="16"/>
                <w:highlight w:val="yellow"/>
              </w:rPr>
              <w:t xml:space="preserve"> +épreuve difficile</w:t>
            </w:r>
            <w:r w:rsidR="009B3DAB" w:rsidRPr="00527E9E">
              <w:rPr>
                <w:szCs w:val="16"/>
                <w:highlight w:val="yellow"/>
              </w:rPr>
              <w:t xml:space="preserve"> à accomplir)</w:t>
            </w:r>
            <w:r w:rsidRPr="00527E9E">
              <w:rPr>
                <w:szCs w:val="16"/>
                <w:highlight w:val="yellow"/>
              </w:rPr>
              <w:t>. S’ils y restent pendant plus de 10 ans, ils deviennent deux fois plus puissants (</w:t>
            </w:r>
            <w:r w:rsidR="00D86046" w:rsidRPr="00527E9E">
              <w:rPr>
                <w:szCs w:val="16"/>
                <w:highlight w:val="yellow"/>
              </w:rPr>
              <w:t xml:space="preserve">VOFF </w:t>
            </w:r>
            <w:r w:rsidRPr="00527E9E">
              <w:rPr>
                <w:szCs w:val="16"/>
                <w:highlight w:val="yellow"/>
              </w:rPr>
              <w:t xml:space="preserve">et </w:t>
            </w:r>
            <w:r w:rsidR="00D86046" w:rsidRPr="00527E9E">
              <w:rPr>
                <w:szCs w:val="16"/>
                <w:highlight w:val="yellow"/>
              </w:rPr>
              <w:t xml:space="preserve">VDEF </w:t>
            </w:r>
            <w:r w:rsidRPr="00527E9E">
              <w:rPr>
                <w:szCs w:val="16"/>
                <w:highlight w:val="yellow"/>
              </w:rPr>
              <w:t>maximum).  Une fois libéré par manipulation réussie du mécanisme</w:t>
            </w:r>
            <w:r w:rsidR="00D86046" w:rsidRPr="00527E9E">
              <w:rPr>
                <w:szCs w:val="16"/>
                <w:highlight w:val="yellow"/>
              </w:rPr>
              <w:t>/résolution de l’énigme</w:t>
            </w:r>
            <w:r w:rsidR="009B3DAB" w:rsidRPr="00527E9E">
              <w:rPr>
                <w:szCs w:val="16"/>
                <w:highlight w:val="yellow"/>
              </w:rPr>
              <w:t>/épreuve réussie</w:t>
            </w:r>
            <w:r w:rsidRPr="00527E9E">
              <w:rPr>
                <w:szCs w:val="16"/>
                <w:highlight w:val="yellow"/>
              </w:rPr>
              <w:t xml:space="preserve">, ils obéiront à leur nouveau maître dans les termes d’un </w:t>
            </w:r>
            <w:r w:rsidRPr="00527E9E">
              <w:rPr>
                <w:b/>
                <w:bCs/>
                <w:szCs w:val="16"/>
                <w:highlight w:val="yellow"/>
              </w:rPr>
              <w:t>accord de principe inviolable défini en trois points</w:t>
            </w:r>
            <w:r w:rsidR="00D86046" w:rsidRPr="00527E9E">
              <w:rPr>
                <w:szCs w:val="16"/>
                <w:highlight w:val="yellow"/>
              </w:rPr>
              <w:t xml:space="preserve"> qui tiendra tant que l’ancien contenant </w:t>
            </w:r>
            <w:r w:rsidR="009B3DAB" w:rsidRPr="00527E9E">
              <w:rPr>
                <w:szCs w:val="16"/>
                <w:highlight w:val="yellow"/>
              </w:rPr>
              <w:t>r</w:t>
            </w:r>
            <w:r w:rsidR="00D86046" w:rsidRPr="00527E9E">
              <w:rPr>
                <w:szCs w:val="16"/>
                <w:highlight w:val="yellow"/>
              </w:rPr>
              <w:t>est</w:t>
            </w:r>
            <w:r w:rsidR="009B3DAB" w:rsidRPr="00527E9E">
              <w:rPr>
                <w:szCs w:val="16"/>
                <w:highlight w:val="yellow"/>
              </w:rPr>
              <w:t>e</w:t>
            </w:r>
            <w:r w:rsidR="00D86046" w:rsidRPr="00527E9E">
              <w:rPr>
                <w:szCs w:val="16"/>
                <w:highlight w:val="yellow"/>
              </w:rPr>
              <w:t xml:space="preserve"> intact</w:t>
            </w:r>
            <w:r w:rsidRPr="00527E9E">
              <w:rPr>
                <w:szCs w:val="16"/>
                <w:highlight w:val="yellow"/>
              </w:rPr>
              <w:t>. Ils tenteront néanmoins de détruire le contenant de manière subtile et indirecte. Si ce dernier est détruit ou éloigné d’eux de plus de 100m</w:t>
            </w:r>
            <w:r w:rsidR="00D86046" w:rsidRPr="00527E9E">
              <w:rPr>
                <w:szCs w:val="16"/>
                <w:highlight w:val="yellow"/>
              </w:rPr>
              <w:t xml:space="preserve"> du propriétaire,</w:t>
            </w:r>
            <w:r w:rsidRPr="00527E9E">
              <w:rPr>
                <w:szCs w:val="16"/>
                <w:highlight w:val="yellow"/>
              </w:rPr>
              <w:t xml:space="preserve"> ils retrouveront la liberté et se vengeront de manière impitoyable</w:t>
            </w:r>
            <w:r w:rsidR="00BB4684" w:rsidRPr="00527E9E">
              <w:rPr>
                <w:szCs w:val="16"/>
                <w:highlight w:val="yellow"/>
              </w:rPr>
              <w:t xml:space="preserve"> </w:t>
            </w:r>
            <w:r w:rsidR="00D86046" w:rsidRPr="00527E9E">
              <w:rPr>
                <w:szCs w:val="16"/>
                <w:highlight w:val="yellow"/>
              </w:rPr>
              <w:t xml:space="preserve">contre leur maître et </w:t>
            </w:r>
            <w:r w:rsidR="007218C2">
              <w:rPr>
                <w:szCs w:val="16"/>
                <w:highlight w:val="yellow"/>
              </w:rPr>
              <w:t xml:space="preserve">ceux </w:t>
            </w:r>
            <w:r w:rsidR="00BB4684" w:rsidRPr="00527E9E">
              <w:rPr>
                <w:szCs w:val="16"/>
                <w:highlight w:val="yellow"/>
              </w:rPr>
              <w:t xml:space="preserve">qui </w:t>
            </w:r>
            <w:r w:rsidR="007218C2">
              <w:rPr>
                <w:szCs w:val="16"/>
                <w:highlight w:val="yellow"/>
              </w:rPr>
              <w:t>s’opposent</w:t>
            </w:r>
            <w:r w:rsidRPr="00527E9E">
              <w:rPr>
                <w:szCs w:val="16"/>
                <w:highlight w:val="yellow"/>
              </w:rPr>
              <w:t>.</w:t>
            </w:r>
          </w:p>
        </w:tc>
      </w:tr>
      <w:tr w:rsidR="00186B9B" w:rsidRPr="00527E9E" w14:paraId="3E39FB81" w14:textId="77777777" w:rsidTr="0031035A">
        <w:tc>
          <w:tcPr>
            <w:tcW w:w="0" w:type="auto"/>
            <w:shd w:val="clear" w:color="auto" w:fill="auto"/>
          </w:tcPr>
          <w:p w14:paraId="0BAE11F9" w14:textId="77777777" w:rsidR="00186B9B" w:rsidRPr="00527E9E" w:rsidRDefault="00186B9B" w:rsidP="0031035A">
            <w:pPr>
              <w:jc w:val="center"/>
              <w:rPr>
                <w:sz w:val="16"/>
                <w:szCs w:val="16"/>
              </w:rPr>
            </w:pPr>
            <w:r w:rsidRPr="00527E9E">
              <w:rPr>
                <w:sz w:val="16"/>
                <w:szCs w:val="16"/>
              </w:rPr>
              <w:t>Irnolo</w:t>
            </w:r>
          </w:p>
        </w:tc>
        <w:tc>
          <w:tcPr>
            <w:tcW w:w="0" w:type="auto"/>
            <w:shd w:val="clear" w:color="auto" w:fill="auto"/>
          </w:tcPr>
          <w:p w14:paraId="2FF4350E" w14:textId="77777777" w:rsidR="00186B9B" w:rsidRPr="00527E9E" w:rsidRDefault="00BB4684" w:rsidP="0031035A">
            <w:pPr>
              <w:rPr>
                <w:sz w:val="16"/>
                <w:szCs w:val="16"/>
              </w:rPr>
            </w:pPr>
            <w:r w:rsidRPr="00527E9E">
              <w:rPr>
                <w:sz w:val="16"/>
                <w:szCs w:val="16"/>
              </w:rPr>
              <w:t xml:space="preserve">Le peuple </w:t>
            </w:r>
            <w:r w:rsidR="00186B9B" w:rsidRPr="00527E9E">
              <w:rPr>
                <w:sz w:val="16"/>
                <w:szCs w:val="16"/>
              </w:rPr>
              <w:t>de KO</w:t>
            </w:r>
            <w:r w:rsidR="00245337" w:rsidRPr="00527E9E">
              <w:rPr>
                <w:sz w:val="16"/>
                <w:szCs w:val="16"/>
              </w:rPr>
              <w:t>, c</w:t>
            </w:r>
            <w:r w:rsidR="00186B9B" w:rsidRPr="00527E9E">
              <w:rPr>
                <w:sz w:val="16"/>
                <w:szCs w:val="16"/>
              </w:rPr>
              <w:t>apables de se reproduire et formant l’armée de leur dieu</w:t>
            </w:r>
            <w:r w:rsidR="00245337" w:rsidRPr="00527E9E">
              <w:rPr>
                <w:sz w:val="16"/>
                <w:szCs w:val="16"/>
              </w:rPr>
              <w:t xml:space="preserve"> sensée prendre la place des autres races non KO</w:t>
            </w:r>
            <w:r w:rsidR="00186B9B" w:rsidRPr="00527E9E">
              <w:rPr>
                <w:sz w:val="16"/>
                <w:szCs w:val="16"/>
              </w:rPr>
              <w:t xml:space="preserve">. </w:t>
            </w:r>
            <w:r w:rsidR="00245337" w:rsidRPr="00527E9E">
              <w:rPr>
                <w:sz w:val="16"/>
                <w:szCs w:val="16"/>
              </w:rPr>
              <w:t xml:space="preserve">Ennemis mortels </w:t>
            </w:r>
            <w:r w:rsidR="00186B9B" w:rsidRPr="00527E9E">
              <w:rPr>
                <w:sz w:val="16"/>
                <w:szCs w:val="16"/>
              </w:rPr>
              <w:t>de</w:t>
            </w:r>
            <w:r w:rsidR="00245337" w:rsidRPr="00527E9E">
              <w:rPr>
                <w:sz w:val="16"/>
                <w:szCs w:val="16"/>
              </w:rPr>
              <w:t xml:space="preserve"> toutes</w:t>
            </w:r>
            <w:r w:rsidR="00186B9B" w:rsidRPr="00527E9E">
              <w:rPr>
                <w:sz w:val="16"/>
                <w:szCs w:val="16"/>
              </w:rPr>
              <w:t xml:space="preserve"> </w:t>
            </w:r>
            <w:r w:rsidR="00245337" w:rsidRPr="00527E9E">
              <w:rPr>
                <w:sz w:val="16"/>
                <w:szCs w:val="16"/>
              </w:rPr>
              <w:t xml:space="preserve">les </w:t>
            </w:r>
            <w:r w:rsidR="00186B9B" w:rsidRPr="00527E9E">
              <w:rPr>
                <w:sz w:val="16"/>
                <w:szCs w:val="16"/>
              </w:rPr>
              <w:t xml:space="preserve">races </w:t>
            </w:r>
            <w:r w:rsidR="00245337" w:rsidRPr="00527E9E">
              <w:rPr>
                <w:sz w:val="16"/>
                <w:szCs w:val="16"/>
              </w:rPr>
              <w:t>civilisées non KO</w:t>
            </w:r>
            <w:r w:rsidR="00186B9B" w:rsidRPr="00527E9E">
              <w:rPr>
                <w:sz w:val="16"/>
                <w:szCs w:val="16"/>
              </w:rPr>
              <w:t>.</w:t>
            </w:r>
          </w:p>
          <w:p w14:paraId="46A42B62" w14:textId="77777777" w:rsidR="00186B9B" w:rsidRPr="00527E9E" w:rsidRDefault="00186B9B" w:rsidP="0031035A">
            <w:pPr>
              <w:rPr>
                <w:sz w:val="16"/>
                <w:szCs w:val="16"/>
              </w:rPr>
            </w:pPr>
            <w:r w:rsidRPr="00527E9E">
              <w:rPr>
                <w:b/>
                <w:sz w:val="16"/>
                <w:szCs w:val="16"/>
              </w:rPr>
              <w:t>Attitude</w:t>
            </w:r>
            <w:r w:rsidRPr="00527E9E">
              <w:rPr>
                <w:sz w:val="16"/>
                <w:szCs w:val="16"/>
              </w:rPr>
              <w:t> : conscience de race, cherche la domination sur les Humains et les races EE</w:t>
            </w:r>
            <w:r w:rsidR="00BB4684" w:rsidRPr="00527E9E">
              <w:rPr>
                <w:sz w:val="16"/>
                <w:szCs w:val="16"/>
              </w:rPr>
              <w:t>, dans les deux mondes</w:t>
            </w:r>
            <w:r w:rsidRPr="00527E9E">
              <w:rPr>
                <w:sz w:val="16"/>
                <w:szCs w:val="16"/>
              </w:rPr>
              <w:t>.</w:t>
            </w:r>
          </w:p>
          <w:p w14:paraId="23212B84" w14:textId="5D41EE60" w:rsidR="00186B9B" w:rsidRPr="00527E9E" w:rsidRDefault="00186B9B" w:rsidP="0031035A">
            <w:pPr>
              <w:rPr>
                <w:sz w:val="16"/>
                <w:szCs w:val="16"/>
              </w:rPr>
            </w:pPr>
            <w:r w:rsidRPr="00527E9E">
              <w:rPr>
                <w:b/>
                <w:sz w:val="16"/>
                <w:szCs w:val="16"/>
              </w:rPr>
              <w:t>Régénérant</w:t>
            </w:r>
            <w:r w:rsidRPr="00527E9E">
              <w:rPr>
                <w:sz w:val="16"/>
                <w:szCs w:val="16"/>
              </w:rPr>
              <w:t xml:space="preserve"> : 2 </w:t>
            </w:r>
            <w:r w:rsidR="007218C2">
              <w:rPr>
                <w:sz w:val="16"/>
                <w:szCs w:val="16"/>
              </w:rPr>
              <w:t>TEC</w:t>
            </w:r>
            <w:r w:rsidRPr="00527E9E">
              <w:rPr>
                <w:sz w:val="16"/>
                <w:szCs w:val="16"/>
              </w:rPr>
              <w:t xml:space="preserve"> et 2 Malus par tour.</w:t>
            </w:r>
          </w:p>
          <w:p w14:paraId="4A8F236C" w14:textId="77777777" w:rsidR="00186B9B" w:rsidRPr="00527E9E" w:rsidRDefault="00186B9B" w:rsidP="0031035A">
            <w:pPr>
              <w:rPr>
                <w:sz w:val="16"/>
                <w:szCs w:val="16"/>
              </w:rPr>
            </w:pPr>
            <w:r w:rsidRPr="00527E9E">
              <w:rPr>
                <w:b/>
                <w:sz w:val="16"/>
                <w:szCs w:val="16"/>
              </w:rPr>
              <w:t>Combat</w:t>
            </w:r>
            <w:r w:rsidRPr="00527E9E">
              <w:rPr>
                <w:sz w:val="16"/>
                <w:szCs w:val="16"/>
              </w:rPr>
              <w:t> : Moral+1 par 4 Irnolos présents.</w:t>
            </w:r>
          </w:p>
          <w:p w14:paraId="704EB01C" w14:textId="77777777" w:rsidR="00186B9B" w:rsidRPr="00527E9E" w:rsidRDefault="00186B9B" w:rsidP="0031035A">
            <w:pPr>
              <w:rPr>
                <w:sz w:val="16"/>
                <w:szCs w:val="16"/>
              </w:rPr>
            </w:pPr>
            <w:r w:rsidRPr="00527E9E">
              <w:rPr>
                <w:b/>
                <w:sz w:val="16"/>
                <w:szCs w:val="16"/>
              </w:rPr>
              <w:t>Talent</w:t>
            </w:r>
            <w:r w:rsidRPr="00527E9E">
              <w:rPr>
                <w:sz w:val="16"/>
                <w:szCs w:val="16"/>
              </w:rPr>
              <w:t xml:space="preserve">: 1% des Irnolos sont capables de fabriquer des objets comme des artisans et possèdent un des </w:t>
            </w:r>
            <w:r w:rsidRPr="00527E9E">
              <w:rPr>
                <w:sz w:val="16"/>
                <w:szCs w:val="16"/>
              </w:rPr>
              <w:lastRenderedPageBreak/>
              <w:t xml:space="preserve">talents suivants : </w:t>
            </w:r>
            <w:r w:rsidRPr="00527E9E">
              <w:rPr>
                <w:i/>
                <w:sz w:val="16"/>
                <w:szCs w:val="16"/>
              </w:rPr>
              <w:t>Poterie/Armurerie/Forge/Maçonnerie/Charpente/Coupe/Mine/</w:t>
            </w:r>
            <w:r w:rsidR="003455AC" w:rsidRPr="00527E9E">
              <w:rPr>
                <w:i/>
                <w:sz w:val="16"/>
                <w:szCs w:val="16"/>
              </w:rPr>
              <w:t>É</w:t>
            </w:r>
            <w:r w:rsidRPr="00527E9E">
              <w:rPr>
                <w:i/>
                <w:sz w:val="16"/>
                <w:szCs w:val="16"/>
              </w:rPr>
              <w:t>quarissage</w:t>
            </w:r>
            <w:r w:rsidRPr="00527E9E">
              <w:rPr>
                <w:sz w:val="16"/>
                <w:szCs w:val="16"/>
              </w:rPr>
              <w:t xml:space="preserve"> à NE=d6x5.</w:t>
            </w:r>
          </w:p>
          <w:p w14:paraId="15C72620" w14:textId="77777777" w:rsidR="00186B9B" w:rsidRPr="00527E9E" w:rsidRDefault="00186B9B" w:rsidP="0031035A">
            <w:pPr>
              <w:rPr>
                <w:sz w:val="16"/>
                <w:szCs w:val="16"/>
              </w:rPr>
            </w:pPr>
            <w:r w:rsidRPr="00527E9E">
              <w:rPr>
                <w:b/>
                <w:sz w:val="16"/>
                <w:szCs w:val="16"/>
              </w:rPr>
              <w:t>Immunité</w:t>
            </w:r>
            <w:r w:rsidRPr="00527E9E">
              <w:rPr>
                <w:sz w:val="16"/>
                <w:szCs w:val="16"/>
              </w:rPr>
              <w:t> </w:t>
            </w:r>
            <w:r w:rsidRPr="00527E9E">
              <w:rPr>
                <w:b/>
                <w:sz w:val="16"/>
                <w:szCs w:val="16"/>
              </w:rPr>
              <w:t>100%</w:t>
            </w:r>
            <w:r w:rsidRPr="00527E9E">
              <w:rPr>
                <w:sz w:val="16"/>
                <w:szCs w:val="16"/>
              </w:rPr>
              <w:t xml:space="preserve"> aux effets des blessures C, </w:t>
            </w:r>
            <w:r w:rsidR="00654EE8" w:rsidRPr="00527E9E">
              <w:rPr>
                <w:sz w:val="16"/>
                <w:szCs w:val="16"/>
              </w:rPr>
              <w:t xml:space="preserve">malus, </w:t>
            </w:r>
            <w:r w:rsidRPr="00527E9E">
              <w:rPr>
                <w:sz w:val="16"/>
                <w:szCs w:val="16"/>
              </w:rPr>
              <w:t>ténèbres</w:t>
            </w:r>
            <w:r w:rsidR="00654EE8" w:rsidRPr="00527E9E">
              <w:rPr>
                <w:sz w:val="16"/>
                <w:szCs w:val="16"/>
              </w:rPr>
              <w:t>(toutes), maladies, poisons</w:t>
            </w:r>
            <w:r w:rsidRPr="00527E9E">
              <w:rPr>
                <w:sz w:val="16"/>
                <w:szCs w:val="16"/>
              </w:rPr>
              <w:t>.</w:t>
            </w:r>
          </w:p>
          <w:p w14:paraId="140E4829" w14:textId="77777777" w:rsidR="00186B9B" w:rsidRPr="00527E9E" w:rsidRDefault="00186B9B" w:rsidP="00245337">
            <w:pPr>
              <w:rPr>
                <w:sz w:val="16"/>
                <w:szCs w:val="16"/>
              </w:rPr>
            </w:pPr>
            <w:r w:rsidRPr="00527E9E">
              <w:rPr>
                <w:b/>
                <w:sz w:val="16"/>
                <w:szCs w:val="16"/>
              </w:rPr>
              <w:t>Rage</w:t>
            </w:r>
            <w:r w:rsidRPr="00527E9E">
              <w:rPr>
                <w:sz w:val="16"/>
                <w:szCs w:val="16"/>
              </w:rPr>
              <w:t> </w:t>
            </w:r>
            <w:r w:rsidRPr="00527E9E">
              <w:rPr>
                <w:b/>
                <w:sz w:val="16"/>
                <w:szCs w:val="16"/>
              </w:rPr>
              <w:t>+1</w:t>
            </w:r>
            <w:r w:rsidRPr="00527E9E">
              <w:rPr>
                <w:sz w:val="16"/>
                <w:szCs w:val="16"/>
              </w:rPr>
              <w:t xml:space="preserve"> par blessure subi</w:t>
            </w:r>
            <w:r w:rsidR="00245337" w:rsidRPr="00527E9E">
              <w:rPr>
                <w:sz w:val="16"/>
                <w:szCs w:val="16"/>
              </w:rPr>
              <w:t>e</w:t>
            </w:r>
            <w:r w:rsidR="003455AC" w:rsidRPr="00527E9E">
              <w:rPr>
                <w:sz w:val="16"/>
                <w:szCs w:val="16"/>
              </w:rPr>
              <w:t xml:space="preserve"> (quelque soit le nombre de points perdus)</w:t>
            </w:r>
            <w:r w:rsidRPr="00527E9E">
              <w:rPr>
                <w:sz w:val="16"/>
                <w:szCs w:val="16"/>
              </w:rPr>
              <w:t>.</w:t>
            </w:r>
          </w:p>
          <w:p w14:paraId="02F2F8A8" w14:textId="77777777" w:rsidR="00A272AC" w:rsidRPr="00527E9E" w:rsidRDefault="00A272AC" w:rsidP="00654EE8">
            <w:pPr>
              <w:rPr>
                <w:sz w:val="16"/>
                <w:szCs w:val="16"/>
              </w:rPr>
            </w:pPr>
            <w:r w:rsidRPr="00527E9E">
              <w:rPr>
                <w:b/>
                <w:sz w:val="16"/>
                <w:szCs w:val="16"/>
                <w:shd w:val="clear" w:color="auto" w:fill="FFFF00"/>
              </w:rPr>
              <w:t>Gardien</w:t>
            </w:r>
            <w:r w:rsidRPr="00527E9E">
              <w:rPr>
                <w:sz w:val="16"/>
                <w:szCs w:val="16"/>
                <w:shd w:val="clear" w:color="auto" w:fill="FFFF00"/>
              </w:rPr>
              <w:t xml:space="preserve"> : </w:t>
            </w:r>
            <w:r w:rsidR="00D454D3" w:rsidRPr="00527E9E">
              <w:rPr>
                <w:sz w:val="16"/>
                <w:szCs w:val="16"/>
                <w:shd w:val="clear" w:color="auto" w:fill="FFFF00"/>
              </w:rPr>
              <w:t xml:space="preserve">5% des </w:t>
            </w:r>
            <w:r w:rsidRPr="00527E9E">
              <w:rPr>
                <w:sz w:val="16"/>
                <w:szCs w:val="16"/>
                <w:shd w:val="clear" w:color="auto" w:fill="FFFF00"/>
              </w:rPr>
              <w:t xml:space="preserve">Irnolos </w:t>
            </w:r>
            <w:r w:rsidR="00D454D3" w:rsidRPr="00527E9E">
              <w:rPr>
                <w:sz w:val="16"/>
                <w:szCs w:val="16"/>
                <w:shd w:val="clear" w:color="auto" w:fill="FFFF00"/>
              </w:rPr>
              <w:t xml:space="preserve">gardent un lieu/passage/trésor, ils ont une </w:t>
            </w:r>
            <w:r w:rsidR="00D454D3" w:rsidRPr="00527E9E">
              <w:rPr>
                <w:b/>
                <w:bCs/>
                <w:sz w:val="16"/>
                <w:szCs w:val="16"/>
                <w:shd w:val="clear" w:color="auto" w:fill="FFFF00"/>
              </w:rPr>
              <w:t>VOFF et VDEF positive</w:t>
            </w:r>
            <w:r w:rsidR="00D454D3" w:rsidRPr="00527E9E">
              <w:rPr>
                <w:sz w:val="16"/>
                <w:szCs w:val="16"/>
                <w:shd w:val="clear" w:color="auto" w:fill="FFFF00"/>
              </w:rPr>
              <w:t xml:space="preserve"> et un bonus général de 5 tant qu’ils gardent le lieu. Ils </w:t>
            </w:r>
            <w:r w:rsidR="00654EE8" w:rsidRPr="00527E9E">
              <w:rPr>
                <w:sz w:val="16"/>
                <w:szCs w:val="16"/>
                <w:shd w:val="clear" w:color="auto" w:fill="FFFF00"/>
              </w:rPr>
              <w:t xml:space="preserve">sont </w:t>
            </w:r>
            <w:r w:rsidR="00D454D3" w:rsidRPr="00527E9E">
              <w:rPr>
                <w:sz w:val="16"/>
                <w:szCs w:val="16"/>
                <w:shd w:val="clear" w:color="auto" w:fill="FFFF00"/>
              </w:rPr>
              <w:t xml:space="preserve">seuls mais peuvent négocier des visites ou un passage contre service rendu. Attirés par ce qui brille, ils peuvent être dupés. </w:t>
            </w:r>
            <w:r w:rsidR="00D454D3" w:rsidRPr="00527E9E">
              <w:rPr>
                <w:b/>
                <w:bCs/>
                <w:sz w:val="16"/>
                <w:szCs w:val="16"/>
                <w:shd w:val="clear" w:color="auto" w:fill="FFFF00"/>
              </w:rPr>
              <w:t>Le lieu gardé est toujours spécial</w:t>
            </w:r>
            <w:r w:rsidR="00D454D3" w:rsidRPr="00527E9E">
              <w:rPr>
                <w:sz w:val="16"/>
                <w:szCs w:val="16"/>
                <w:shd w:val="clear" w:color="auto" w:fill="FFFF00"/>
              </w:rPr>
              <w:t xml:space="preserve"> pour sa forme, ses ressources, son passé ou d’autres éléments. L’Irnolo connaît le lieu et est toujours équipé pour le défendre</w:t>
            </w:r>
            <w:r w:rsidR="005C640B" w:rsidRPr="00527E9E">
              <w:rPr>
                <w:sz w:val="16"/>
                <w:szCs w:val="16"/>
                <w:shd w:val="clear" w:color="auto" w:fill="FFFF00"/>
              </w:rPr>
              <w:t>. Le lieu dispose toujours d’un trésor lié à son histoire</w:t>
            </w:r>
            <w:r w:rsidR="00D454D3" w:rsidRPr="00527E9E">
              <w:rPr>
                <w:sz w:val="16"/>
                <w:szCs w:val="16"/>
                <w:shd w:val="clear" w:color="auto" w:fill="FFFF00"/>
              </w:rPr>
              <w:t>.</w:t>
            </w:r>
            <w:r w:rsidR="00D454D3" w:rsidRPr="00527E9E">
              <w:rPr>
                <w:sz w:val="16"/>
                <w:szCs w:val="16"/>
              </w:rPr>
              <w:t xml:space="preserve"> </w:t>
            </w:r>
          </w:p>
        </w:tc>
      </w:tr>
      <w:tr w:rsidR="00186B9B" w:rsidRPr="00527E9E" w14:paraId="4FCE2B39" w14:textId="77777777" w:rsidTr="0055229B">
        <w:tc>
          <w:tcPr>
            <w:tcW w:w="0" w:type="auto"/>
            <w:shd w:val="clear" w:color="auto" w:fill="D9D9D9" w:themeFill="background1" w:themeFillShade="D9"/>
          </w:tcPr>
          <w:p w14:paraId="51725FBA" w14:textId="77777777" w:rsidR="00186B9B" w:rsidRPr="00527E9E" w:rsidRDefault="00186B9B" w:rsidP="0031035A">
            <w:pPr>
              <w:jc w:val="center"/>
              <w:rPr>
                <w:sz w:val="16"/>
                <w:szCs w:val="16"/>
              </w:rPr>
            </w:pPr>
            <w:r w:rsidRPr="00527E9E">
              <w:rPr>
                <w:sz w:val="16"/>
                <w:szCs w:val="16"/>
              </w:rPr>
              <w:t>Mort-vivants</w:t>
            </w:r>
          </w:p>
        </w:tc>
        <w:tc>
          <w:tcPr>
            <w:tcW w:w="0" w:type="auto"/>
            <w:shd w:val="clear" w:color="auto" w:fill="D9D9D9" w:themeFill="background1" w:themeFillShade="D9"/>
          </w:tcPr>
          <w:p w14:paraId="2BCF4793" w14:textId="77777777" w:rsidR="00186B9B" w:rsidRPr="00527E9E" w:rsidRDefault="00186B9B" w:rsidP="0031035A">
            <w:pPr>
              <w:rPr>
                <w:sz w:val="16"/>
                <w:szCs w:val="16"/>
              </w:rPr>
            </w:pPr>
            <w:r w:rsidRPr="00527E9E">
              <w:rPr>
                <w:sz w:val="16"/>
                <w:szCs w:val="16"/>
              </w:rPr>
              <w:t xml:space="preserve">Les âmes qui n’ont pas encore intégré le Royaume de Morts </w:t>
            </w:r>
            <w:r w:rsidR="009E79EE" w:rsidRPr="00527E9E">
              <w:rPr>
                <w:sz w:val="16"/>
                <w:szCs w:val="16"/>
              </w:rPr>
              <w:t xml:space="preserve">(Monde Divin) </w:t>
            </w:r>
            <w:r w:rsidRPr="00527E9E">
              <w:rPr>
                <w:sz w:val="16"/>
                <w:szCs w:val="16"/>
              </w:rPr>
              <w:t>ou des corps animés par la magie.</w:t>
            </w:r>
          </w:p>
          <w:p w14:paraId="49F9A68C" w14:textId="77777777" w:rsidR="00186B9B" w:rsidRPr="00527E9E" w:rsidRDefault="00186B9B" w:rsidP="0031035A">
            <w:pPr>
              <w:rPr>
                <w:sz w:val="16"/>
                <w:szCs w:val="16"/>
              </w:rPr>
            </w:pPr>
            <w:r w:rsidRPr="00527E9E">
              <w:rPr>
                <w:b/>
                <w:sz w:val="16"/>
                <w:szCs w:val="16"/>
              </w:rPr>
              <w:t>Attitude</w:t>
            </w:r>
            <w:r w:rsidRPr="00527E9E">
              <w:rPr>
                <w:sz w:val="16"/>
                <w:szCs w:val="16"/>
              </w:rPr>
              <w:t> : se nourrissent de matière vivante de leur ancienne race, machinalement, sans besoin.</w:t>
            </w:r>
            <w:r w:rsidR="00534110" w:rsidRPr="00527E9E">
              <w:rPr>
                <w:sz w:val="16"/>
                <w:szCs w:val="16"/>
              </w:rPr>
              <w:t xml:space="preserve"> Une attaque gratuite de morsure (si possible) par phase en contact avec sa cible</w:t>
            </w:r>
            <w:r w:rsidR="00BE61D3" w:rsidRPr="00527E9E">
              <w:rPr>
                <w:sz w:val="16"/>
                <w:szCs w:val="16"/>
              </w:rPr>
              <w:t xml:space="preserve"> utilisant </w:t>
            </w:r>
            <w:r w:rsidR="005C640B" w:rsidRPr="00527E9E">
              <w:rPr>
                <w:sz w:val="16"/>
                <w:szCs w:val="16"/>
              </w:rPr>
              <w:t xml:space="preserve">le TC </w:t>
            </w:r>
            <w:r w:rsidR="00BE61D3" w:rsidRPr="00527E9E">
              <w:rPr>
                <w:i/>
                <w:sz w:val="16"/>
                <w:szCs w:val="16"/>
              </w:rPr>
              <w:t>Mêlée</w:t>
            </w:r>
            <w:r w:rsidR="00534110" w:rsidRPr="00527E9E">
              <w:rPr>
                <w:sz w:val="16"/>
                <w:szCs w:val="16"/>
              </w:rPr>
              <w:t>.</w:t>
            </w:r>
          </w:p>
          <w:p w14:paraId="09772207" w14:textId="77777777" w:rsidR="00186B9B" w:rsidRPr="00527E9E" w:rsidRDefault="00186B9B" w:rsidP="0031035A">
            <w:pPr>
              <w:rPr>
                <w:sz w:val="16"/>
                <w:szCs w:val="16"/>
              </w:rPr>
            </w:pPr>
            <w:r w:rsidRPr="00527E9E">
              <w:rPr>
                <w:b/>
                <w:bCs/>
                <w:sz w:val="16"/>
                <w:szCs w:val="16"/>
              </w:rPr>
              <w:t>Immunité</w:t>
            </w:r>
            <w:r w:rsidRPr="00527E9E">
              <w:rPr>
                <w:sz w:val="16"/>
                <w:szCs w:val="16"/>
              </w:rPr>
              <w:t> </w:t>
            </w:r>
            <w:r w:rsidRPr="00527E9E">
              <w:rPr>
                <w:b/>
                <w:sz w:val="16"/>
                <w:szCs w:val="16"/>
              </w:rPr>
              <w:t>100%</w:t>
            </w:r>
            <w:r w:rsidRPr="00527E9E">
              <w:rPr>
                <w:sz w:val="16"/>
                <w:szCs w:val="16"/>
              </w:rPr>
              <w:t xml:space="preserve"> à maladie, ténèbres, poison, fatigue, âge, coma, malus, critique</w:t>
            </w:r>
            <w:r w:rsidR="00D92678" w:rsidRPr="00527E9E">
              <w:rPr>
                <w:sz w:val="16"/>
                <w:szCs w:val="16"/>
              </w:rPr>
              <w:t>, moral</w:t>
            </w:r>
            <w:r w:rsidR="00BE61D3" w:rsidRPr="00527E9E">
              <w:rPr>
                <w:sz w:val="16"/>
                <w:szCs w:val="16"/>
              </w:rPr>
              <w:t>, EN, coup E</w:t>
            </w:r>
            <w:r w:rsidRPr="00527E9E">
              <w:rPr>
                <w:sz w:val="16"/>
                <w:szCs w:val="16"/>
              </w:rPr>
              <w:t>.</w:t>
            </w:r>
          </w:p>
          <w:p w14:paraId="3A611FDD" w14:textId="77777777" w:rsidR="00186B9B" w:rsidRPr="00527E9E" w:rsidRDefault="00186B9B" w:rsidP="0031035A">
            <w:pPr>
              <w:rPr>
                <w:sz w:val="16"/>
                <w:szCs w:val="16"/>
              </w:rPr>
            </w:pPr>
            <w:r w:rsidRPr="00527E9E">
              <w:rPr>
                <w:b/>
                <w:sz w:val="16"/>
                <w:szCs w:val="16"/>
              </w:rPr>
              <w:t>Sensible</w:t>
            </w:r>
            <w:r w:rsidRPr="00527E9E">
              <w:rPr>
                <w:sz w:val="16"/>
                <w:szCs w:val="16"/>
              </w:rPr>
              <w:t> </w:t>
            </w:r>
            <w:r w:rsidRPr="00527E9E">
              <w:rPr>
                <w:b/>
                <w:sz w:val="16"/>
                <w:szCs w:val="16"/>
              </w:rPr>
              <w:t>+100%</w:t>
            </w:r>
            <w:r w:rsidRPr="00527E9E">
              <w:rPr>
                <w:sz w:val="16"/>
                <w:szCs w:val="16"/>
              </w:rPr>
              <w:t xml:space="preserve"> lumière (une attaque </w:t>
            </w:r>
            <w:r w:rsidR="0040222A" w:rsidRPr="00527E9E">
              <w:rPr>
                <w:sz w:val="16"/>
                <w:szCs w:val="16"/>
              </w:rPr>
              <w:t xml:space="preserve">dégâts de </w:t>
            </w:r>
            <w:r w:rsidRPr="00527E9E">
              <w:rPr>
                <w:sz w:val="16"/>
                <w:szCs w:val="16"/>
              </w:rPr>
              <w:t>magie NEM</w:t>
            </w:r>
            <w:r w:rsidR="00D92678" w:rsidRPr="00527E9E">
              <w:rPr>
                <w:sz w:val="16"/>
                <w:szCs w:val="16"/>
              </w:rPr>
              <w:t>=NE=</w:t>
            </w:r>
            <w:r w:rsidRPr="00527E9E">
              <w:rPr>
                <w:sz w:val="16"/>
                <w:szCs w:val="16"/>
              </w:rPr>
              <w:t>d6 par tour).</w:t>
            </w:r>
          </w:p>
          <w:p w14:paraId="3B103967" w14:textId="19F24A7F" w:rsidR="00186B9B" w:rsidRPr="00527E9E" w:rsidRDefault="00186B9B" w:rsidP="0031035A">
            <w:pPr>
              <w:rPr>
                <w:sz w:val="16"/>
                <w:szCs w:val="16"/>
              </w:rPr>
            </w:pPr>
            <w:r w:rsidRPr="00527E9E">
              <w:rPr>
                <w:b/>
                <w:sz w:val="16"/>
                <w:szCs w:val="16"/>
              </w:rPr>
              <w:t>Régénérant</w:t>
            </w:r>
            <w:r w:rsidRPr="00527E9E">
              <w:rPr>
                <w:sz w:val="16"/>
                <w:szCs w:val="16"/>
              </w:rPr>
              <w:t xml:space="preserve"> 1 </w:t>
            </w:r>
            <w:r w:rsidR="007218C2">
              <w:rPr>
                <w:sz w:val="16"/>
                <w:szCs w:val="16"/>
              </w:rPr>
              <w:t>TEC</w:t>
            </w:r>
            <w:r w:rsidRPr="00527E9E">
              <w:rPr>
                <w:sz w:val="16"/>
                <w:szCs w:val="16"/>
              </w:rPr>
              <w:t xml:space="preserve"> par tour.</w:t>
            </w:r>
          </w:p>
          <w:p w14:paraId="7876EF45" w14:textId="29011EB7" w:rsidR="00186B9B" w:rsidRPr="00527E9E" w:rsidRDefault="00186B9B" w:rsidP="0031035A">
            <w:pPr>
              <w:rPr>
                <w:sz w:val="16"/>
                <w:szCs w:val="16"/>
              </w:rPr>
            </w:pPr>
            <w:r w:rsidRPr="00527E9E">
              <w:rPr>
                <w:b/>
                <w:sz w:val="16"/>
                <w:szCs w:val="16"/>
              </w:rPr>
              <w:t>Combat</w:t>
            </w:r>
            <w:r w:rsidRPr="00527E9E">
              <w:rPr>
                <w:sz w:val="16"/>
                <w:szCs w:val="16"/>
              </w:rPr>
              <w:t xml:space="preserve"> : </w:t>
            </w:r>
            <w:r w:rsidR="005C640B" w:rsidRPr="00527E9E">
              <w:rPr>
                <w:sz w:val="16"/>
                <w:szCs w:val="16"/>
              </w:rPr>
              <w:t xml:space="preserve">la </w:t>
            </w:r>
            <w:r w:rsidR="005C640B" w:rsidRPr="00527E9E">
              <w:rPr>
                <w:sz w:val="16"/>
                <w:szCs w:val="16"/>
                <w:highlight w:val="yellow"/>
              </w:rPr>
              <w:t>créature est détruite</w:t>
            </w:r>
            <w:r w:rsidR="00980357">
              <w:rPr>
                <w:sz w:val="16"/>
                <w:szCs w:val="16"/>
              </w:rPr>
              <w:t xml:space="preserve"> au premier N3 atteint</w:t>
            </w:r>
            <w:r w:rsidRPr="00527E9E">
              <w:rPr>
                <w:sz w:val="16"/>
                <w:szCs w:val="16"/>
              </w:rPr>
              <w:t>.</w:t>
            </w:r>
          </w:p>
          <w:p w14:paraId="05C61584" w14:textId="77777777" w:rsidR="00186B9B" w:rsidRPr="00527E9E" w:rsidRDefault="00186B9B" w:rsidP="0031035A">
            <w:pPr>
              <w:rPr>
                <w:sz w:val="16"/>
                <w:szCs w:val="16"/>
              </w:rPr>
            </w:pPr>
            <w:r w:rsidRPr="00527E9E">
              <w:rPr>
                <w:b/>
                <w:sz w:val="16"/>
                <w:szCs w:val="16"/>
              </w:rPr>
              <w:t>Combat :</w:t>
            </w:r>
            <w:r w:rsidRPr="00527E9E">
              <w:rPr>
                <w:sz w:val="16"/>
                <w:szCs w:val="16"/>
              </w:rPr>
              <w:t xml:space="preserve"> tout coup critique </w:t>
            </w:r>
            <w:r w:rsidR="00D92678" w:rsidRPr="00527E9E">
              <w:rPr>
                <w:sz w:val="16"/>
                <w:szCs w:val="16"/>
              </w:rPr>
              <w:t xml:space="preserve">au résultat &gt;20, </w:t>
            </w:r>
            <w:r w:rsidRPr="00527E9E">
              <w:rPr>
                <w:sz w:val="16"/>
                <w:szCs w:val="16"/>
              </w:rPr>
              <w:t>à la tête</w:t>
            </w:r>
            <w:r w:rsidR="00D92678" w:rsidRPr="00527E9E">
              <w:rPr>
                <w:sz w:val="16"/>
                <w:szCs w:val="16"/>
              </w:rPr>
              <w:t>,</w:t>
            </w:r>
            <w:r w:rsidRPr="00527E9E">
              <w:rPr>
                <w:sz w:val="16"/>
                <w:szCs w:val="16"/>
              </w:rPr>
              <w:t xml:space="preserve"> </w:t>
            </w:r>
            <w:r w:rsidR="0040222A" w:rsidRPr="00527E9E">
              <w:rPr>
                <w:sz w:val="16"/>
                <w:szCs w:val="16"/>
              </w:rPr>
              <w:t xml:space="preserve">détruit </w:t>
            </w:r>
            <w:r w:rsidR="00D92678" w:rsidRPr="00527E9E">
              <w:rPr>
                <w:sz w:val="16"/>
                <w:szCs w:val="16"/>
              </w:rPr>
              <w:t>le MV</w:t>
            </w:r>
            <w:r w:rsidRPr="00527E9E">
              <w:rPr>
                <w:sz w:val="16"/>
                <w:szCs w:val="16"/>
              </w:rPr>
              <w:t>.</w:t>
            </w:r>
          </w:p>
          <w:p w14:paraId="1B342EB7" w14:textId="77777777" w:rsidR="00D92678" w:rsidRPr="00527E9E" w:rsidRDefault="00D92678" w:rsidP="0031035A">
            <w:pPr>
              <w:rPr>
                <w:sz w:val="16"/>
                <w:szCs w:val="16"/>
              </w:rPr>
            </w:pPr>
            <w:r w:rsidRPr="00527E9E">
              <w:rPr>
                <w:b/>
                <w:sz w:val="16"/>
                <w:szCs w:val="16"/>
              </w:rPr>
              <w:t>Combat</w:t>
            </w:r>
            <w:r w:rsidRPr="00527E9E">
              <w:rPr>
                <w:sz w:val="16"/>
                <w:szCs w:val="16"/>
              </w:rPr>
              <w:t> : aucun effet des blessures jusqu’à N3.</w:t>
            </w:r>
          </w:p>
          <w:p w14:paraId="3BF0DA14" w14:textId="77777777" w:rsidR="00534110" w:rsidRPr="00527E9E" w:rsidRDefault="00D92678" w:rsidP="00C121B2">
            <w:pPr>
              <w:rPr>
                <w:sz w:val="16"/>
                <w:szCs w:val="16"/>
              </w:rPr>
            </w:pPr>
            <w:r w:rsidRPr="00527E9E">
              <w:rPr>
                <w:b/>
                <w:sz w:val="16"/>
                <w:szCs w:val="16"/>
              </w:rPr>
              <w:t>Combat</w:t>
            </w:r>
            <w:r w:rsidRPr="00527E9E">
              <w:rPr>
                <w:sz w:val="16"/>
                <w:szCs w:val="16"/>
              </w:rPr>
              <w:t xml:space="preserve"> : Crit-20, ne vise </w:t>
            </w:r>
            <w:r w:rsidR="00C121B2" w:rsidRPr="00527E9E">
              <w:rPr>
                <w:sz w:val="16"/>
                <w:szCs w:val="16"/>
              </w:rPr>
              <w:t>jamais</w:t>
            </w:r>
            <w:r w:rsidR="00534110" w:rsidRPr="00527E9E">
              <w:rPr>
                <w:sz w:val="16"/>
                <w:szCs w:val="16"/>
              </w:rPr>
              <w:t xml:space="preserve">, n’utilise aucun </w:t>
            </w:r>
            <w:r w:rsidR="00C121B2" w:rsidRPr="00527E9E">
              <w:rPr>
                <w:sz w:val="16"/>
                <w:szCs w:val="16"/>
              </w:rPr>
              <w:t>TC/TG</w:t>
            </w:r>
            <w:r w:rsidR="00BE61D3" w:rsidRPr="00527E9E">
              <w:rPr>
                <w:sz w:val="16"/>
                <w:szCs w:val="16"/>
              </w:rPr>
              <w:t>.</w:t>
            </w:r>
          </w:p>
          <w:p w14:paraId="21EB0291" w14:textId="77777777" w:rsidR="00C121B2" w:rsidRPr="00527E9E" w:rsidRDefault="00C121B2" w:rsidP="00C121B2">
            <w:pPr>
              <w:rPr>
                <w:sz w:val="16"/>
                <w:szCs w:val="16"/>
              </w:rPr>
            </w:pPr>
            <w:r w:rsidRPr="00527E9E">
              <w:rPr>
                <w:b/>
                <w:sz w:val="16"/>
                <w:szCs w:val="16"/>
              </w:rPr>
              <w:t>Magie</w:t>
            </w:r>
            <w:r w:rsidRPr="00527E9E">
              <w:rPr>
                <w:sz w:val="16"/>
                <w:szCs w:val="16"/>
              </w:rPr>
              <w:t> : les MV contrôlés par la magie ont des yeux auréolés d’une lueur blanche/bleue/rouge selon.</w:t>
            </w:r>
          </w:p>
        </w:tc>
      </w:tr>
      <w:tr w:rsidR="00186B9B" w:rsidRPr="00527E9E" w14:paraId="290B0B76" w14:textId="77777777" w:rsidTr="0031035A">
        <w:tc>
          <w:tcPr>
            <w:tcW w:w="0" w:type="auto"/>
            <w:shd w:val="clear" w:color="auto" w:fill="auto"/>
          </w:tcPr>
          <w:p w14:paraId="335D0C8A" w14:textId="77777777" w:rsidR="00186B9B" w:rsidRPr="00527E9E" w:rsidRDefault="00186B9B" w:rsidP="0031035A">
            <w:pPr>
              <w:jc w:val="center"/>
              <w:rPr>
                <w:sz w:val="16"/>
                <w:szCs w:val="16"/>
              </w:rPr>
            </w:pPr>
            <w:r w:rsidRPr="00527E9E">
              <w:rPr>
                <w:sz w:val="16"/>
                <w:szCs w:val="16"/>
              </w:rPr>
              <w:t>Vampires</w:t>
            </w:r>
          </w:p>
        </w:tc>
        <w:tc>
          <w:tcPr>
            <w:tcW w:w="0" w:type="auto"/>
            <w:shd w:val="clear" w:color="auto" w:fill="auto"/>
          </w:tcPr>
          <w:p w14:paraId="13B6D404" w14:textId="389271DD" w:rsidR="00186B9B" w:rsidRPr="00527E9E" w:rsidRDefault="00186B9B" w:rsidP="0031035A">
            <w:pPr>
              <w:rPr>
                <w:sz w:val="16"/>
                <w:szCs w:val="16"/>
              </w:rPr>
            </w:pPr>
            <w:r w:rsidRPr="00527E9E">
              <w:rPr>
                <w:sz w:val="16"/>
                <w:szCs w:val="16"/>
              </w:rPr>
              <w:t xml:space="preserve">Race d’humanoïdes </w:t>
            </w:r>
            <w:r w:rsidR="00BE61D3" w:rsidRPr="00527E9E">
              <w:rPr>
                <w:sz w:val="16"/>
                <w:szCs w:val="16"/>
              </w:rPr>
              <w:t xml:space="preserve">indépendants </w:t>
            </w:r>
            <w:r w:rsidR="00C121B2" w:rsidRPr="00527E9E">
              <w:rPr>
                <w:sz w:val="16"/>
                <w:szCs w:val="16"/>
              </w:rPr>
              <w:t>sélectionnés par leurs pairs</w:t>
            </w:r>
            <w:r w:rsidRPr="00527E9E">
              <w:rPr>
                <w:sz w:val="16"/>
                <w:szCs w:val="16"/>
              </w:rPr>
              <w:t>. Agents, espions et seigneurs envoyés dans le Monde Humain</w:t>
            </w:r>
            <w:r w:rsidR="00C121B2" w:rsidRPr="00527E9E">
              <w:rPr>
                <w:sz w:val="16"/>
                <w:szCs w:val="16"/>
              </w:rPr>
              <w:t xml:space="preserve"> pour étendre l’influence de leur race</w:t>
            </w:r>
            <w:r w:rsidRPr="00527E9E">
              <w:rPr>
                <w:sz w:val="16"/>
                <w:szCs w:val="16"/>
              </w:rPr>
              <w:t xml:space="preserve">. </w:t>
            </w:r>
            <w:r w:rsidR="00BE61D3" w:rsidRPr="00527E9E">
              <w:rPr>
                <w:sz w:val="16"/>
                <w:szCs w:val="16"/>
              </w:rPr>
              <w:t>Se considèrent supérieurs aux autres races</w:t>
            </w:r>
            <w:r w:rsidRPr="00527E9E">
              <w:rPr>
                <w:sz w:val="16"/>
                <w:szCs w:val="16"/>
              </w:rPr>
              <w:t>. Immortels, ils maintiennent une « cour » de plus jeunes vampire</w:t>
            </w:r>
            <w:r w:rsidR="00BE61D3" w:rsidRPr="00527E9E">
              <w:rPr>
                <w:sz w:val="16"/>
                <w:szCs w:val="16"/>
              </w:rPr>
              <w:t xml:space="preserve">s choisis parmi </w:t>
            </w:r>
            <w:r w:rsidR="00C121B2" w:rsidRPr="00527E9E">
              <w:rPr>
                <w:sz w:val="16"/>
                <w:szCs w:val="16"/>
              </w:rPr>
              <w:t xml:space="preserve">leur propre </w:t>
            </w:r>
            <w:r w:rsidR="00BE61D3" w:rsidRPr="00527E9E">
              <w:rPr>
                <w:sz w:val="16"/>
                <w:szCs w:val="16"/>
              </w:rPr>
              <w:t xml:space="preserve">race par morsure </w:t>
            </w:r>
            <w:r w:rsidR="00C121B2" w:rsidRPr="00527E9E">
              <w:rPr>
                <w:sz w:val="16"/>
                <w:szCs w:val="16"/>
              </w:rPr>
              <w:t>contrôlée (</w:t>
            </w:r>
            <w:r w:rsidR="00BE61D3" w:rsidRPr="00527E9E">
              <w:rPr>
                <w:sz w:val="16"/>
                <w:szCs w:val="16"/>
              </w:rPr>
              <w:t>sans mort</w:t>
            </w:r>
            <w:r w:rsidR="00C121B2" w:rsidRPr="00527E9E">
              <w:rPr>
                <w:sz w:val="16"/>
                <w:szCs w:val="16"/>
              </w:rPr>
              <w:t>)</w:t>
            </w:r>
            <w:r w:rsidRPr="00527E9E">
              <w:rPr>
                <w:sz w:val="16"/>
                <w:szCs w:val="16"/>
              </w:rPr>
              <w:t xml:space="preserve">. Les Vampires ont un </w:t>
            </w:r>
            <w:r w:rsidRPr="00527E9E">
              <w:rPr>
                <w:b/>
                <w:sz w:val="16"/>
                <w:szCs w:val="16"/>
              </w:rPr>
              <w:t>rang</w:t>
            </w:r>
            <w:r w:rsidRPr="00527E9E">
              <w:rPr>
                <w:sz w:val="16"/>
                <w:szCs w:val="16"/>
              </w:rPr>
              <w:t> </w:t>
            </w:r>
            <w:r w:rsidR="00BE61D3" w:rsidRPr="00527E9E">
              <w:rPr>
                <w:sz w:val="16"/>
                <w:szCs w:val="16"/>
              </w:rPr>
              <w:t xml:space="preserve">qui vaut le </w:t>
            </w:r>
            <w:r w:rsidRPr="00527E9E">
              <w:rPr>
                <w:sz w:val="16"/>
                <w:szCs w:val="16"/>
              </w:rPr>
              <w:t>rang du Vampire l’ayant créé +1. Si nécessaire, déterminer ce rang en lançant (5-D10*)xD10.</w:t>
            </w:r>
            <w:r w:rsidR="00980357">
              <w:rPr>
                <w:sz w:val="16"/>
                <w:szCs w:val="16"/>
              </w:rPr>
              <w:t xml:space="preserve"> Le premier Vampire est de rang 1, le plus ancien.</w:t>
            </w:r>
          </w:p>
          <w:p w14:paraId="67F054AC" w14:textId="77777777" w:rsidR="00BE61D3" w:rsidRPr="00527E9E" w:rsidRDefault="00186B9B" w:rsidP="0031035A">
            <w:pPr>
              <w:rPr>
                <w:sz w:val="16"/>
                <w:szCs w:val="16"/>
              </w:rPr>
            </w:pPr>
            <w:r w:rsidRPr="00527E9E">
              <w:rPr>
                <w:b/>
                <w:bCs/>
                <w:sz w:val="16"/>
                <w:szCs w:val="16"/>
              </w:rPr>
              <w:t>Immunités</w:t>
            </w:r>
            <w:r w:rsidRPr="00527E9E">
              <w:rPr>
                <w:sz w:val="16"/>
                <w:szCs w:val="16"/>
              </w:rPr>
              <w:t> </w:t>
            </w:r>
            <w:r w:rsidRPr="00527E9E">
              <w:rPr>
                <w:b/>
                <w:sz w:val="16"/>
                <w:szCs w:val="16"/>
              </w:rPr>
              <w:t>100%</w:t>
            </w:r>
            <w:r w:rsidRPr="00527E9E">
              <w:rPr>
                <w:sz w:val="16"/>
                <w:szCs w:val="16"/>
              </w:rPr>
              <w:t xml:space="preserve"> au métal sauf armes dédiées contre eux, âge</w:t>
            </w:r>
            <w:r w:rsidR="00FB7DE1" w:rsidRPr="00527E9E">
              <w:rPr>
                <w:sz w:val="16"/>
                <w:szCs w:val="16"/>
              </w:rPr>
              <w:t>, mort</w:t>
            </w:r>
            <w:r w:rsidR="00C121B2" w:rsidRPr="00527E9E">
              <w:rPr>
                <w:sz w:val="16"/>
                <w:szCs w:val="16"/>
              </w:rPr>
              <w:t>, maladie</w:t>
            </w:r>
            <w:r w:rsidR="00BE61D3" w:rsidRPr="00527E9E">
              <w:rPr>
                <w:sz w:val="16"/>
                <w:szCs w:val="16"/>
              </w:rPr>
              <w:t>.</w:t>
            </w:r>
          </w:p>
          <w:p w14:paraId="09ED45AC" w14:textId="77777777" w:rsidR="00186B9B" w:rsidRPr="00527E9E" w:rsidRDefault="00BE61D3" w:rsidP="0031035A">
            <w:pPr>
              <w:rPr>
                <w:sz w:val="16"/>
                <w:szCs w:val="16"/>
              </w:rPr>
            </w:pPr>
            <w:r w:rsidRPr="00527E9E">
              <w:rPr>
                <w:b/>
                <w:bCs/>
                <w:sz w:val="16"/>
                <w:szCs w:val="16"/>
              </w:rPr>
              <w:t>Immunités</w:t>
            </w:r>
            <w:r w:rsidRPr="00527E9E">
              <w:rPr>
                <w:b/>
                <w:sz w:val="16"/>
                <w:szCs w:val="16"/>
              </w:rPr>
              <w:t xml:space="preserve"> </w:t>
            </w:r>
            <w:r w:rsidR="00186B9B" w:rsidRPr="00527E9E">
              <w:rPr>
                <w:b/>
                <w:sz w:val="16"/>
                <w:szCs w:val="16"/>
              </w:rPr>
              <w:t>50%</w:t>
            </w:r>
            <w:r w:rsidR="00186B9B" w:rsidRPr="00527E9E">
              <w:rPr>
                <w:sz w:val="16"/>
                <w:szCs w:val="16"/>
              </w:rPr>
              <w:t xml:space="preserve"> au malus et effet des </w:t>
            </w:r>
            <w:r w:rsidR="00C121B2" w:rsidRPr="00527E9E">
              <w:rPr>
                <w:sz w:val="16"/>
                <w:szCs w:val="16"/>
              </w:rPr>
              <w:t>blessures</w:t>
            </w:r>
            <w:r w:rsidR="00186B9B" w:rsidRPr="00527E9E">
              <w:rPr>
                <w:sz w:val="16"/>
                <w:szCs w:val="16"/>
              </w:rPr>
              <w:t>.</w:t>
            </w:r>
          </w:p>
          <w:p w14:paraId="6E967C46" w14:textId="77777777" w:rsidR="00186B9B" w:rsidRPr="00527E9E" w:rsidRDefault="00186B9B" w:rsidP="0031035A">
            <w:pPr>
              <w:rPr>
                <w:sz w:val="16"/>
                <w:szCs w:val="16"/>
              </w:rPr>
            </w:pPr>
            <w:r w:rsidRPr="00527E9E">
              <w:rPr>
                <w:b/>
                <w:sz w:val="16"/>
                <w:szCs w:val="16"/>
              </w:rPr>
              <w:t>Sensible</w:t>
            </w:r>
            <w:r w:rsidRPr="00527E9E">
              <w:rPr>
                <w:sz w:val="16"/>
                <w:szCs w:val="16"/>
              </w:rPr>
              <w:t> </w:t>
            </w:r>
            <w:r w:rsidRPr="00527E9E">
              <w:rPr>
                <w:b/>
                <w:sz w:val="16"/>
                <w:szCs w:val="16"/>
              </w:rPr>
              <w:t>100%</w:t>
            </w:r>
            <w:r w:rsidRPr="00527E9E">
              <w:rPr>
                <w:sz w:val="16"/>
                <w:szCs w:val="16"/>
              </w:rPr>
              <w:t xml:space="preserve"> à la lumière du soleil, si exposé </w:t>
            </w:r>
            <w:r w:rsidR="00FB7DE1" w:rsidRPr="00527E9E">
              <w:rPr>
                <w:sz w:val="16"/>
                <w:szCs w:val="16"/>
              </w:rPr>
              <w:t xml:space="preserve">alors </w:t>
            </w:r>
            <w:r w:rsidR="00C121B2" w:rsidRPr="00527E9E">
              <w:rPr>
                <w:sz w:val="16"/>
                <w:szCs w:val="16"/>
              </w:rPr>
              <w:t>une</w:t>
            </w:r>
            <w:r w:rsidR="00FB7DE1" w:rsidRPr="00527E9E">
              <w:rPr>
                <w:sz w:val="16"/>
                <w:szCs w:val="16"/>
              </w:rPr>
              <w:t xml:space="preserve"> </w:t>
            </w:r>
            <w:r w:rsidR="0040222A" w:rsidRPr="00527E9E">
              <w:rPr>
                <w:sz w:val="16"/>
                <w:szCs w:val="16"/>
              </w:rPr>
              <w:t xml:space="preserve">aléatoire </w:t>
            </w:r>
            <w:r w:rsidRPr="00527E9E">
              <w:rPr>
                <w:sz w:val="16"/>
                <w:szCs w:val="16"/>
              </w:rPr>
              <w:t>blessure de feu +critique/phase.</w:t>
            </w:r>
          </w:p>
          <w:p w14:paraId="1E2A6A64" w14:textId="77777777" w:rsidR="00186B9B" w:rsidRPr="00527E9E" w:rsidRDefault="00186B9B" w:rsidP="0031035A">
            <w:pPr>
              <w:rPr>
                <w:sz w:val="16"/>
                <w:szCs w:val="16"/>
              </w:rPr>
            </w:pPr>
            <w:r w:rsidRPr="00527E9E">
              <w:rPr>
                <w:b/>
                <w:bCs/>
                <w:sz w:val="16"/>
                <w:szCs w:val="16"/>
              </w:rPr>
              <w:t>Régénérant </w:t>
            </w:r>
            <w:r w:rsidRPr="00527E9E">
              <w:rPr>
                <w:sz w:val="16"/>
                <w:szCs w:val="16"/>
              </w:rPr>
              <w:t>1 Blessure</w:t>
            </w:r>
            <w:r w:rsidR="00C121B2" w:rsidRPr="00527E9E">
              <w:rPr>
                <w:sz w:val="16"/>
                <w:szCs w:val="16"/>
              </w:rPr>
              <w:t>/EN/Malus/Souffle</w:t>
            </w:r>
            <w:r w:rsidRPr="00527E9E">
              <w:rPr>
                <w:sz w:val="16"/>
                <w:szCs w:val="16"/>
              </w:rPr>
              <w:t xml:space="preserve"> par phase.</w:t>
            </w:r>
          </w:p>
          <w:p w14:paraId="5C40339A" w14:textId="77777777" w:rsidR="00186B9B" w:rsidRPr="00527E9E" w:rsidRDefault="00186B9B" w:rsidP="0031035A">
            <w:pPr>
              <w:rPr>
                <w:sz w:val="16"/>
                <w:szCs w:val="16"/>
              </w:rPr>
            </w:pPr>
            <w:r w:rsidRPr="00527E9E">
              <w:rPr>
                <w:b/>
                <w:sz w:val="16"/>
                <w:szCs w:val="16"/>
              </w:rPr>
              <w:t>Combat</w:t>
            </w:r>
            <w:r w:rsidR="0040222A" w:rsidRPr="00527E9E">
              <w:rPr>
                <w:sz w:val="16"/>
                <w:szCs w:val="16"/>
              </w:rPr>
              <w:t xml:space="preserve"> : </w:t>
            </w:r>
            <w:r w:rsidRPr="00527E9E">
              <w:rPr>
                <w:i/>
                <w:sz w:val="16"/>
                <w:szCs w:val="16"/>
              </w:rPr>
              <w:t>Embuscade</w:t>
            </w:r>
            <w:r w:rsidRPr="00527E9E">
              <w:rPr>
                <w:sz w:val="16"/>
                <w:szCs w:val="16"/>
              </w:rPr>
              <w:t>+20, attaque toujours le premier la première phase de combat.</w:t>
            </w:r>
          </w:p>
          <w:p w14:paraId="26087A68" w14:textId="77777777" w:rsidR="00186B9B" w:rsidRPr="00527E9E" w:rsidRDefault="00186B9B" w:rsidP="0031035A">
            <w:pPr>
              <w:rPr>
                <w:sz w:val="16"/>
                <w:szCs w:val="16"/>
              </w:rPr>
            </w:pPr>
            <w:r w:rsidRPr="00527E9E">
              <w:rPr>
                <w:b/>
                <w:sz w:val="16"/>
                <w:szCs w:val="16"/>
              </w:rPr>
              <w:t>Repaire</w:t>
            </w:r>
            <w:r w:rsidRPr="00527E9E">
              <w:rPr>
                <w:sz w:val="16"/>
                <w:szCs w:val="16"/>
              </w:rPr>
              <w:t xml:space="preserve"> : les vampires doivent se reposer 7h </w:t>
            </w:r>
            <w:r w:rsidR="00C121B2" w:rsidRPr="00527E9E">
              <w:rPr>
                <w:sz w:val="16"/>
                <w:szCs w:val="16"/>
              </w:rPr>
              <w:t xml:space="preserve">par jour </w:t>
            </w:r>
            <w:r w:rsidRPr="00527E9E">
              <w:rPr>
                <w:sz w:val="16"/>
                <w:szCs w:val="16"/>
              </w:rPr>
              <w:t>dans des repaires sombres</w:t>
            </w:r>
            <w:r w:rsidR="00C121B2" w:rsidRPr="00527E9E">
              <w:rPr>
                <w:sz w:val="16"/>
                <w:szCs w:val="16"/>
              </w:rPr>
              <w:t>,</w:t>
            </w:r>
            <w:r w:rsidRPr="00527E9E">
              <w:rPr>
                <w:sz w:val="16"/>
                <w:szCs w:val="16"/>
              </w:rPr>
              <w:t xml:space="preserve"> pendant la journée, toutes leurs valeurs/2 </w:t>
            </w:r>
            <w:r w:rsidR="0040222A" w:rsidRPr="00527E9E">
              <w:rPr>
                <w:sz w:val="16"/>
                <w:szCs w:val="16"/>
              </w:rPr>
              <w:t xml:space="preserve">pendant 2 tours </w:t>
            </w:r>
            <w:r w:rsidRPr="00527E9E">
              <w:rPr>
                <w:sz w:val="16"/>
                <w:szCs w:val="16"/>
              </w:rPr>
              <w:t>si réveillés pendant cette période.</w:t>
            </w:r>
          </w:p>
          <w:p w14:paraId="2E4CAAFE" w14:textId="77777777" w:rsidR="00186B9B" w:rsidRPr="00527E9E" w:rsidRDefault="00186B9B" w:rsidP="0031035A">
            <w:pPr>
              <w:rPr>
                <w:sz w:val="16"/>
                <w:szCs w:val="16"/>
              </w:rPr>
            </w:pPr>
            <w:r w:rsidRPr="00527E9E">
              <w:rPr>
                <w:b/>
                <w:sz w:val="16"/>
                <w:szCs w:val="16"/>
              </w:rPr>
              <w:t>Eau</w:t>
            </w:r>
            <w:r w:rsidRPr="00527E9E">
              <w:rPr>
                <w:sz w:val="16"/>
                <w:szCs w:val="16"/>
              </w:rPr>
              <w:t> : une blessure d’étouffement</w:t>
            </w:r>
            <w:r w:rsidR="0040222A" w:rsidRPr="00527E9E">
              <w:rPr>
                <w:sz w:val="16"/>
                <w:szCs w:val="16"/>
              </w:rPr>
              <w:t>/</w:t>
            </w:r>
            <w:r w:rsidRPr="00527E9E">
              <w:rPr>
                <w:sz w:val="16"/>
                <w:szCs w:val="16"/>
              </w:rPr>
              <w:t xml:space="preserve">phase si </w:t>
            </w:r>
            <w:r w:rsidR="0040222A" w:rsidRPr="00527E9E">
              <w:rPr>
                <w:sz w:val="16"/>
                <w:szCs w:val="16"/>
              </w:rPr>
              <w:t>dans l’eau ou sur une surface</w:t>
            </w:r>
            <w:r w:rsidRPr="00527E9E">
              <w:rPr>
                <w:sz w:val="16"/>
                <w:szCs w:val="16"/>
              </w:rPr>
              <w:t xml:space="preserve">. </w:t>
            </w:r>
          </w:p>
          <w:p w14:paraId="7590C477" w14:textId="77777777" w:rsidR="00980357" w:rsidRDefault="00186B9B" w:rsidP="0031035A">
            <w:pPr>
              <w:rPr>
                <w:sz w:val="16"/>
                <w:szCs w:val="16"/>
                <w:highlight w:val="yellow"/>
              </w:rPr>
            </w:pPr>
            <w:r w:rsidRPr="00527E9E">
              <w:rPr>
                <w:b/>
                <w:bCs/>
                <w:sz w:val="16"/>
                <w:szCs w:val="16"/>
                <w:highlight w:val="yellow"/>
              </w:rPr>
              <w:t>Sang</w:t>
            </w:r>
            <w:r w:rsidRPr="00527E9E">
              <w:rPr>
                <w:sz w:val="16"/>
                <w:szCs w:val="16"/>
                <w:highlight w:val="yellow"/>
              </w:rPr>
              <w:t xml:space="preserve"> : les vampires doivent consommer EN/5 </w:t>
            </w:r>
            <w:r w:rsidR="00375E48" w:rsidRPr="00527E9E">
              <w:rPr>
                <w:sz w:val="16"/>
                <w:szCs w:val="16"/>
                <w:highlight w:val="yellow"/>
              </w:rPr>
              <w:t xml:space="preserve">cl de sang </w:t>
            </w:r>
            <w:r w:rsidRPr="00527E9E">
              <w:rPr>
                <w:sz w:val="16"/>
                <w:szCs w:val="16"/>
                <w:highlight w:val="yellow"/>
              </w:rPr>
              <w:t>par jour. La préférence va vers le sang humain, si possible du sexe opposé (compte double</w:t>
            </w:r>
            <w:r w:rsidR="0040222A" w:rsidRPr="00527E9E">
              <w:rPr>
                <w:sz w:val="16"/>
                <w:szCs w:val="16"/>
                <w:highlight w:val="yellow"/>
              </w:rPr>
              <w:t xml:space="preserve"> EN</w:t>
            </w:r>
            <w:r w:rsidRPr="00527E9E">
              <w:rPr>
                <w:sz w:val="16"/>
                <w:szCs w:val="16"/>
                <w:highlight w:val="yellow"/>
              </w:rPr>
              <w:t xml:space="preserve">). Si les circonstances le permettent, effectuez une attaque de mêlée (morsure) +1 classe de dégâts, les dégâts infligés se doublent en pertes EN. Tant que dure le contact de mêlée dure, les pertes </w:t>
            </w:r>
            <w:r w:rsidR="00FB7DE1" w:rsidRPr="00527E9E">
              <w:rPr>
                <w:sz w:val="16"/>
                <w:szCs w:val="16"/>
                <w:highlight w:val="yellow"/>
              </w:rPr>
              <w:t xml:space="preserve">EN </w:t>
            </w:r>
            <w:r w:rsidRPr="00527E9E">
              <w:rPr>
                <w:sz w:val="16"/>
                <w:szCs w:val="16"/>
                <w:highlight w:val="yellow"/>
              </w:rPr>
              <w:t xml:space="preserve">de la première attaque sont doublées, sans blessure additionnelle. Un vampire ne peut absorber plus d’EN qu’il n’en n’a lui-même. </w:t>
            </w:r>
          </w:p>
          <w:p w14:paraId="4E48A97D" w14:textId="2A1F7DFF" w:rsidR="00186B9B" w:rsidRPr="00527E9E" w:rsidRDefault="00980357" w:rsidP="0031035A">
            <w:pPr>
              <w:rPr>
                <w:sz w:val="16"/>
                <w:szCs w:val="16"/>
              </w:rPr>
            </w:pPr>
            <w:r w:rsidRPr="00980357">
              <w:rPr>
                <w:b/>
                <w:sz w:val="16"/>
                <w:szCs w:val="16"/>
                <w:highlight w:val="yellow"/>
              </w:rPr>
              <w:t>Création</w:t>
            </w:r>
            <w:r>
              <w:rPr>
                <w:sz w:val="16"/>
                <w:szCs w:val="16"/>
                <w:highlight w:val="yellow"/>
              </w:rPr>
              <w:t> : u</w:t>
            </w:r>
            <w:r w:rsidR="00186B9B" w:rsidRPr="00527E9E">
              <w:rPr>
                <w:sz w:val="16"/>
                <w:szCs w:val="16"/>
                <w:highlight w:val="yellow"/>
              </w:rPr>
              <w:t xml:space="preserve">ne victime </w:t>
            </w:r>
            <w:r w:rsidR="005A59DA" w:rsidRPr="00527E9E">
              <w:rPr>
                <w:sz w:val="16"/>
                <w:szCs w:val="16"/>
                <w:highlight w:val="yellow"/>
              </w:rPr>
              <w:t>à qui il ne reste qu</w:t>
            </w:r>
            <w:r w:rsidR="0040222A" w:rsidRPr="00527E9E">
              <w:rPr>
                <w:sz w:val="16"/>
                <w:szCs w:val="16"/>
                <w:highlight w:val="yellow"/>
              </w:rPr>
              <w:t xml:space="preserve">e moins de 5 EN </w:t>
            </w:r>
            <w:r w:rsidR="00186B9B" w:rsidRPr="00527E9E">
              <w:rPr>
                <w:sz w:val="16"/>
                <w:szCs w:val="16"/>
                <w:highlight w:val="yellow"/>
              </w:rPr>
              <w:t>de cette manière peut devenir vampire à son tour après 2d6 jours d’une terrible souffrance si le vampire l’ayant mordu s’en occupe (</w:t>
            </w:r>
            <w:r w:rsidR="005A59DA" w:rsidRPr="00527E9E">
              <w:rPr>
                <w:sz w:val="16"/>
                <w:szCs w:val="16"/>
                <w:highlight w:val="yellow"/>
              </w:rPr>
              <w:t xml:space="preserve">soins, </w:t>
            </w:r>
            <w:r w:rsidR="00186B9B" w:rsidRPr="00527E9E">
              <w:rPr>
                <w:sz w:val="16"/>
                <w:szCs w:val="16"/>
                <w:highlight w:val="yellow"/>
              </w:rPr>
              <w:t xml:space="preserve">nourriture de sang, maintien dans lieu sombre, protection contre suicide). La victime vampirisée sera </w:t>
            </w:r>
            <w:r>
              <w:rPr>
                <w:sz w:val="16"/>
                <w:szCs w:val="16"/>
                <w:highlight w:val="yellow"/>
              </w:rPr>
              <w:t xml:space="preserve">aux ordres </w:t>
            </w:r>
            <w:r w:rsidR="00186B9B" w:rsidRPr="00527E9E">
              <w:rPr>
                <w:sz w:val="16"/>
                <w:szCs w:val="16"/>
                <w:highlight w:val="yellow"/>
              </w:rPr>
              <w:t xml:space="preserve">du vampire </w:t>
            </w:r>
            <w:r>
              <w:rPr>
                <w:sz w:val="16"/>
                <w:szCs w:val="16"/>
                <w:highlight w:val="yellow"/>
              </w:rPr>
              <w:t xml:space="preserve">l’ayant créé </w:t>
            </w:r>
            <w:r w:rsidR="00186B9B" w:rsidRPr="00527E9E">
              <w:rPr>
                <w:sz w:val="16"/>
                <w:szCs w:val="16"/>
                <w:highlight w:val="yellow"/>
              </w:rPr>
              <w:t>jusqu’à ce que ce dernier la libère par une cérémonie ou que la victime sacrifie (cannibalisme, vidée de son sang ou magie) un Vampire d’un rang plus élevé qu’elle.</w:t>
            </w:r>
          </w:p>
          <w:p w14:paraId="549B0ABC" w14:textId="77777777" w:rsidR="00186B9B" w:rsidRPr="00527E9E" w:rsidRDefault="00186B9B" w:rsidP="0031035A">
            <w:pPr>
              <w:rPr>
                <w:sz w:val="16"/>
                <w:szCs w:val="16"/>
              </w:rPr>
            </w:pPr>
            <w:r w:rsidRPr="00527E9E">
              <w:rPr>
                <w:b/>
                <w:sz w:val="16"/>
                <w:szCs w:val="16"/>
                <w:highlight w:val="yellow"/>
              </w:rPr>
              <w:t>Mort</w:t>
            </w:r>
            <w:r w:rsidRPr="00527E9E">
              <w:rPr>
                <w:sz w:val="16"/>
                <w:szCs w:val="16"/>
                <w:highlight w:val="yellow"/>
              </w:rPr>
              <w:t> : pour t</w:t>
            </w:r>
            <w:r w:rsidRPr="00527E9E">
              <w:rPr>
                <w:bCs/>
                <w:sz w:val="16"/>
                <w:szCs w:val="16"/>
                <w:highlight w:val="yellow"/>
              </w:rPr>
              <w:t>uer un vampire,</w:t>
            </w:r>
            <w:r w:rsidRPr="00527E9E">
              <w:rPr>
                <w:sz w:val="16"/>
                <w:szCs w:val="16"/>
                <w:highlight w:val="yellow"/>
              </w:rPr>
              <w:t xml:space="preserve"> il faut un épieu de bois dédié à la mort des Vampires</w:t>
            </w:r>
            <w:r w:rsidR="005A59DA" w:rsidRPr="00527E9E">
              <w:rPr>
                <w:sz w:val="16"/>
                <w:szCs w:val="16"/>
                <w:highlight w:val="yellow"/>
              </w:rPr>
              <w:t>,</w:t>
            </w:r>
            <w:r w:rsidRPr="00527E9E">
              <w:rPr>
                <w:sz w:val="16"/>
                <w:szCs w:val="16"/>
                <w:highlight w:val="yellow"/>
              </w:rPr>
              <w:t xml:space="preserve"> plongé dans le cœur, la tête doit être ensuite séparée du corps et les deux parties brûlées. Tout cela doit être effectué pendant la journée</w:t>
            </w:r>
            <w:r w:rsidR="005A59DA" w:rsidRPr="00527E9E">
              <w:rPr>
                <w:sz w:val="16"/>
                <w:szCs w:val="16"/>
                <w:highlight w:val="yellow"/>
              </w:rPr>
              <w:t xml:space="preserve"> et dans l’heure qui suit sa mort</w:t>
            </w:r>
            <w:r w:rsidRPr="00527E9E">
              <w:rPr>
                <w:sz w:val="16"/>
                <w:szCs w:val="16"/>
                <w:highlight w:val="yellow"/>
              </w:rPr>
              <w:t xml:space="preserve">. En dehors de ces conditions, toute destruction de Vampire (sauf par la Lumière et l’Eau) le fera devenir poussière qui reviendra 1d6 jours après dans un lieu de son choix à (jours x 10) km du lieu de </w:t>
            </w:r>
            <w:r w:rsidR="007A5E94" w:rsidRPr="00527E9E">
              <w:rPr>
                <w:sz w:val="16"/>
                <w:szCs w:val="16"/>
                <w:highlight w:val="yellow"/>
              </w:rPr>
              <w:t>son trépas</w:t>
            </w:r>
            <w:r w:rsidRPr="00527E9E">
              <w:rPr>
                <w:sz w:val="16"/>
                <w:szCs w:val="16"/>
                <w:highlight w:val="yellow"/>
              </w:rPr>
              <w:t>.</w:t>
            </w:r>
            <w:r w:rsidRPr="00527E9E">
              <w:rPr>
                <w:sz w:val="16"/>
                <w:szCs w:val="16"/>
              </w:rPr>
              <w:t xml:space="preserve"> </w:t>
            </w:r>
          </w:p>
          <w:p w14:paraId="5AF79E78" w14:textId="77777777" w:rsidR="00186B9B" w:rsidRPr="00527E9E" w:rsidRDefault="00186B9B" w:rsidP="0031035A">
            <w:pPr>
              <w:rPr>
                <w:b/>
                <w:sz w:val="14"/>
                <w:szCs w:val="16"/>
              </w:rPr>
            </w:pPr>
            <w:r w:rsidRPr="00527E9E">
              <w:rPr>
                <w:b/>
                <w:sz w:val="16"/>
                <w:szCs w:val="16"/>
                <w:highlight w:val="yellow"/>
              </w:rPr>
              <w:t>Repoussé</w:t>
            </w:r>
            <w:r w:rsidRPr="00527E9E">
              <w:rPr>
                <w:sz w:val="16"/>
                <w:szCs w:val="16"/>
                <w:highlight w:val="yellow"/>
              </w:rPr>
              <w:t xml:space="preserve"> : les symboles précieux (métal/bois) d’EI et l’Ail préparé (voir PN) peut faire fuir pendant NEM+NE heures un vampire (sauf </w:t>
            </w:r>
            <w:r w:rsidRPr="00527E9E">
              <w:rPr>
                <w:i/>
                <w:sz w:val="16"/>
                <w:szCs w:val="16"/>
                <w:highlight w:val="yellow"/>
              </w:rPr>
              <w:t>Ventmor</w:t>
            </w:r>
            <w:r w:rsidRPr="00527E9E">
              <w:rPr>
                <w:sz w:val="16"/>
                <w:szCs w:val="16"/>
                <w:highlight w:val="yellow"/>
              </w:rPr>
              <w:t>) comme un sort 1d3/1d3, un test par rencontre</w:t>
            </w:r>
            <w:r w:rsidR="005A59DA" w:rsidRPr="00527E9E">
              <w:rPr>
                <w:sz w:val="16"/>
                <w:szCs w:val="16"/>
                <w:highlight w:val="yellow"/>
              </w:rPr>
              <w:t xml:space="preserve"> (+modificateur selon Q de l’objet)</w:t>
            </w:r>
            <w:r w:rsidRPr="00527E9E">
              <w:rPr>
                <w:sz w:val="16"/>
                <w:szCs w:val="16"/>
                <w:highlight w:val="yellow"/>
              </w:rPr>
              <w:t>. Le Ventmor n’est affecté que par des objets magiquement enchantés.</w:t>
            </w:r>
            <w:r w:rsidRPr="00527E9E">
              <w:rPr>
                <w:b/>
                <w:sz w:val="14"/>
                <w:szCs w:val="16"/>
              </w:rPr>
              <w:t xml:space="preserve"> </w:t>
            </w:r>
          </w:p>
          <w:p w14:paraId="68874911" w14:textId="77777777" w:rsidR="00186B9B" w:rsidRPr="00527E9E" w:rsidRDefault="00186B9B" w:rsidP="007A5E94">
            <w:pPr>
              <w:rPr>
                <w:sz w:val="16"/>
                <w:szCs w:val="16"/>
              </w:rPr>
            </w:pPr>
            <w:r w:rsidRPr="00527E9E">
              <w:rPr>
                <w:b/>
                <w:sz w:val="16"/>
                <w:szCs w:val="16"/>
                <w:highlight w:val="yellow"/>
              </w:rPr>
              <w:t>Transformation</w:t>
            </w:r>
            <w:r w:rsidRPr="00527E9E">
              <w:rPr>
                <w:sz w:val="16"/>
                <w:szCs w:val="16"/>
                <w:highlight w:val="yellow"/>
              </w:rPr>
              <w:t> : certains vampires peuvent se transformer</w:t>
            </w:r>
            <w:r w:rsidR="007A5E94" w:rsidRPr="00527E9E">
              <w:rPr>
                <w:sz w:val="16"/>
                <w:szCs w:val="16"/>
                <w:highlight w:val="yellow"/>
              </w:rPr>
              <w:t>. D</w:t>
            </w:r>
            <w:r w:rsidRPr="00527E9E">
              <w:rPr>
                <w:sz w:val="16"/>
                <w:szCs w:val="16"/>
                <w:highlight w:val="yellow"/>
              </w:rPr>
              <w:t xml:space="preserve">ans cet état, ils ne subissent aucun des effets indiqués ici et n’ont aucun des pouvoirs mentionnés. Si tués alors </w:t>
            </w:r>
            <w:r w:rsidR="007A5E94" w:rsidRPr="00527E9E">
              <w:rPr>
                <w:sz w:val="16"/>
                <w:szCs w:val="16"/>
                <w:highlight w:val="yellow"/>
              </w:rPr>
              <w:t xml:space="preserve">sous </w:t>
            </w:r>
            <w:r w:rsidRPr="00527E9E">
              <w:rPr>
                <w:sz w:val="16"/>
                <w:szCs w:val="16"/>
                <w:highlight w:val="yellow"/>
              </w:rPr>
              <w:t xml:space="preserve">cette forme, ils </w:t>
            </w:r>
            <w:r w:rsidR="007A5E94" w:rsidRPr="00527E9E">
              <w:rPr>
                <w:sz w:val="16"/>
                <w:szCs w:val="16"/>
                <w:highlight w:val="yellow"/>
              </w:rPr>
              <w:t xml:space="preserve">reprennent </w:t>
            </w:r>
            <w:r w:rsidRPr="00527E9E">
              <w:rPr>
                <w:sz w:val="16"/>
                <w:szCs w:val="16"/>
                <w:highlight w:val="yellow"/>
              </w:rPr>
              <w:t>leur état normal avec 50% pertes en EN. Si transformés en multiples instances d’un animal, chaque animal tué fera perdre proportionnellement autant d’EN.</w:t>
            </w:r>
          </w:p>
        </w:tc>
      </w:tr>
    </w:tbl>
    <w:p w14:paraId="27C37221" w14:textId="77777777" w:rsidR="00186B9B" w:rsidRPr="00527E9E" w:rsidRDefault="00186B9B" w:rsidP="0045338D">
      <w:pPr>
        <w:pStyle w:val="Titre3"/>
        <w:rPr>
          <w:lang w:val="fr-BE"/>
        </w:rPr>
      </w:pPr>
      <w:bookmarkStart w:id="127" w:name="_Toc199924547"/>
      <w:r w:rsidRPr="00527E9E">
        <w:rPr>
          <w:lang w:val="fr-BE"/>
        </w:rPr>
        <w:t>6.2.5 Rencontre</w:t>
      </w:r>
      <w:bookmarkEnd w:id="127"/>
      <w:r w:rsidRPr="00527E9E">
        <w:rPr>
          <w:lang w:val="fr-BE"/>
        </w:rPr>
        <w:t> </w:t>
      </w:r>
    </w:p>
    <w:p w14:paraId="0FFE21AD" w14:textId="77777777" w:rsidR="00186B9B" w:rsidRPr="00527E9E" w:rsidRDefault="00186B9B" w:rsidP="00186B9B">
      <w:r w:rsidRPr="00527E9E">
        <w:t>Le nombre d’individus rencontrés déterminés par des dés. Ces individus forment un groupe pour une raison à détailler : famille, groupe de chasse, transhumance, voyage</w:t>
      </w:r>
      <w:r w:rsidR="007A5E94" w:rsidRPr="00527E9E">
        <w:t>, repos</w:t>
      </w:r>
      <w:r w:rsidRPr="00527E9E">
        <w:t xml:space="preserve"> etc.</w:t>
      </w:r>
    </w:p>
    <w:p w14:paraId="235E9A7A" w14:textId="77777777" w:rsidR="00186B9B" w:rsidRPr="00527E9E" w:rsidRDefault="00186B9B" w:rsidP="0045338D">
      <w:pPr>
        <w:pStyle w:val="Titre3"/>
        <w:rPr>
          <w:lang w:val="fr-BE"/>
        </w:rPr>
      </w:pPr>
      <w:bookmarkStart w:id="128" w:name="_Toc199924548"/>
      <w:r w:rsidRPr="00527E9E">
        <w:rPr>
          <w:lang w:val="fr-BE"/>
        </w:rPr>
        <w:t>6.2.6 Aligné</w:t>
      </w:r>
      <w:bookmarkEnd w:id="128"/>
      <w:r w:rsidRPr="00527E9E">
        <w:rPr>
          <w:lang w:val="fr-BE"/>
        </w:rPr>
        <w:t>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245"/>
        <w:gridCol w:w="7399"/>
      </w:tblGrid>
      <w:tr w:rsidR="00186B9B" w:rsidRPr="00527E9E" w14:paraId="31E20C4F" w14:textId="77777777" w:rsidTr="0031035A">
        <w:tc>
          <w:tcPr>
            <w:tcW w:w="0" w:type="auto"/>
          </w:tcPr>
          <w:p w14:paraId="7F590FBC" w14:textId="77777777" w:rsidR="00186B9B" w:rsidRPr="00527E9E" w:rsidRDefault="00186B9B" w:rsidP="0031035A">
            <w:pPr>
              <w:jc w:val="center"/>
              <w:rPr>
                <w:b/>
                <w:sz w:val="16"/>
                <w:szCs w:val="16"/>
              </w:rPr>
            </w:pPr>
            <w:r w:rsidRPr="00527E9E">
              <w:rPr>
                <w:b/>
                <w:sz w:val="16"/>
                <w:szCs w:val="16"/>
              </w:rPr>
              <w:t>Abbr</w:t>
            </w:r>
          </w:p>
        </w:tc>
        <w:tc>
          <w:tcPr>
            <w:tcW w:w="0" w:type="auto"/>
          </w:tcPr>
          <w:p w14:paraId="16BDA233" w14:textId="77777777" w:rsidR="00186B9B" w:rsidRPr="00527E9E" w:rsidRDefault="00186B9B" w:rsidP="0031035A">
            <w:pPr>
              <w:rPr>
                <w:b/>
                <w:sz w:val="16"/>
                <w:szCs w:val="16"/>
              </w:rPr>
            </w:pPr>
            <w:r w:rsidRPr="00527E9E">
              <w:rPr>
                <w:b/>
                <w:sz w:val="16"/>
                <w:szCs w:val="16"/>
              </w:rPr>
              <w:t>Alignement</w:t>
            </w:r>
          </w:p>
        </w:tc>
        <w:tc>
          <w:tcPr>
            <w:tcW w:w="0" w:type="auto"/>
          </w:tcPr>
          <w:p w14:paraId="04043E98" w14:textId="77777777" w:rsidR="00186B9B" w:rsidRPr="00527E9E" w:rsidRDefault="00186B9B" w:rsidP="0031035A">
            <w:pPr>
              <w:rPr>
                <w:b/>
                <w:sz w:val="16"/>
                <w:szCs w:val="16"/>
              </w:rPr>
            </w:pPr>
            <w:r w:rsidRPr="00527E9E">
              <w:rPr>
                <w:b/>
                <w:sz w:val="16"/>
                <w:szCs w:val="16"/>
              </w:rPr>
              <w:t>Comportement général</w:t>
            </w:r>
          </w:p>
        </w:tc>
      </w:tr>
      <w:tr w:rsidR="00186B9B" w:rsidRPr="00527E9E" w14:paraId="6AC0E436" w14:textId="77777777" w:rsidTr="0031035A">
        <w:tc>
          <w:tcPr>
            <w:tcW w:w="0" w:type="auto"/>
          </w:tcPr>
          <w:p w14:paraId="47FF0A4A" w14:textId="77777777" w:rsidR="00186B9B" w:rsidRPr="00527E9E" w:rsidRDefault="00186B9B" w:rsidP="0031035A">
            <w:pPr>
              <w:jc w:val="center"/>
              <w:rPr>
                <w:sz w:val="16"/>
                <w:szCs w:val="16"/>
              </w:rPr>
            </w:pPr>
            <w:r w:rsidRPr="00527E9E">
              <w:rPr>
                <w:sz w:val="16"/>
                <w:szCs w:val="16"/>
              </w:rPr>
              <w:t>-</w:t>
            </w:r>
          </w:p>
        </w:tc>
        <w:tc>
          <w:tcPr>
            <w:tcW w:w="0" w:type="auto"/>
          </w:tcPr>
          <w:p w14:paraId="1E3A9FB0" w14:textId="77777777" w:rsidR="00186B9B" w:rsidRPr="00527E9E" w:rsidRDefault="00186B9B" w:rsidP="0031035A">
            <w:pPr>
              <w:rPr>
                <w:sz w:val="16"/>
                <w:szCs w:val="16"/>
              </w:rPr>
            </w:pPr>
            <w:r w:rsidRPr="00527E9E">
              <w:rPr>
                <w:sz w:val="16"/>
                <w:szCs w:val="16"/>
              </w:rPr>
              <w:t xml:space="preserve">aucune </w:t>
            </w:r>
          </w:p>
        </w:tc>
        <w:tc>
          <w:tcPr>
            <w:tcW w:w="0" w:type="auto"/>
          </w:tcPr>
          <w:p w14:paraId="4A0CDE81" w14:textId="77777777" w:rsidR="00186B9B" w:rsidRPr="00527E9E" w:rsidRDefault="00186B9B" w:rsidP="0031035A">
            <w:pPr>
              <w:rPr>
                <w:sz w:val="16"/>
                <w:szCs w:val="16"/>
              </w:rPr>
            </w:pPr>
            <w:r w:rsidRPr="00527E9E">
              <w:rPr>
                <w:sz w:val="16"/>
                <w:szCs w:val="16"/>
              </w:rPr>
              <w:t>préservation de sa vie, de son territoire, de ses proches et de sa progéniture</w:t>
            </w:r>
          </w:p>
        </w:tc>
      </w:tr>
      <w:tr w:rsidR="00186B9B" w:rsidRPr="00527E9E" w14:paraId="09E48709" w14:textId="77777777" w:rsidTr="0031035A">
        <w:tc>
          <w:tcPr>
            <w:tcW w:w="0" w:type="auto"/>
            <w:shd w:val="clear" w:color="auto" w:fill="95B3D7" w:themeFill="accent1" w:themeFillTint="99"/>
          </w:tcPr>
          <w:p w14:paraId="04FFD44C" w14:textId="77777777" w:rsidR="00186B9B" w:rsidRPr="00527E9E" w:rsidRDefault="00186B9B" w:rsidP="0031035A">
            <w:pPr>
              <w:jc w:val="center"/>
              <w:rPr>
                <w:sz w:val="16"/>
                <w:szCs w:val="16"/>
              </w:rPr>
            </w:pPr>
            <w:r w:rsidRPr="00527E9E">
              <w:rPr>
                <w:sz w:val="16"/>
                <w:szCs w:val="16"/>
              </w:rPr>
              <w:t>EA</w:t>
            </w:r>
          </w:p>
        </w:tc>
        <w:tc>
          <w:tcPr>
            <w:tcW w:w="0" w:type="auto"/>
            <w:shd w:val="clear" w:color="auto" w:fill="95B3D7" w:themeFill="accent1" w:themeFillTint="99"/>
          </w:tcPr>
          <w:p w14:paraId="65801191" w14:textId="77777777" w:rsidR="00186B9B" w:rsidRPr="00527E9E" w:rsidRDefault="00186B9B" w:rsidP="0031035A">
            <w:pPr>
              <w:rPr>
                <w:sz w:val="16"/>
                <w:szCs w:val="16"/>
              </w:rPr>
            </w:pPr>
            <w:r w:rsidRPr="00527E9E">
              <w:rPr>
                <w:sz w:val="16"/>
                <w:szCs w:val="16"/>
              </w:rPr>
              <w:t>El’Lar</w:t>
            </w:r>
          </w:p>
        </w:tc>
        <w:tc>
          <w:tcPr>
            <w:tcW w:w="0" w:type="auto"/>
            <w:shd w:val="clear" w:color="auto" w:fill="95B3D7" w:themeFill="accent1" w:themeFillTint="99"/>
          </w:tcPr>
          <w:p w14:paraId="7D2EDD16" w14:textId="77777777" w:rsidR="00186B9B" w:rsidRPr="00527E9E" w:rsidRDefault="00186B9B" w:rsidP="0031035A">
            <w:pPr>
              <w:rPr>
                <w:sz w:val="16"/>
                <w:szCs w:val="16"/>
              </w:rPr>
            </w:pPr>
            <w:r w:rsidRPr="00527E9E">
              <w:rPr>
                <w:sz w:val="16"/>
                <w:szCs w:val="16"/>
              </w:rPr>
              <w:t>survie personnelle, lutte contre EO et EI, pas de restriction morale dans ses missions</w:t>
            </w:r>
          </w:p>
        </w:tc>
      </w:tr>
      <w:tr w:rsidR="00186B9B" w:rsidRPr="00527E9E" w14:paraId="3D12DA2F" w14:textId="77777777" w:rsidTr="0031035A">
        <w:tc>
          <w:tcPr>
            <w:tcW w:w="0" w:type="auto"/>
            <w:shd w:val="clear" w:color="auto" w:fill="EAEAEA"/>
          </w:tcPr>
          <w:p w14:paraId="1F1D296E" w14:textId="77777777" w:rsidR="00186B9B" w:rsidRPr="00527E9E" w:rsidRDefault="00186B9B" w:rsidP="0031035A">
            <w:pPr>
              <w:jc w:val="center"/>
              <w:rPr>
                <w:sz w:val="16"/>
                <w:szCs w:val="16"/>
              </w:rPr>
            </w:pPr>
            <w:r w:rsidRPr="00527E9E">
              <w:rPr>
                <w:sz w:val="16"/>
                <w:szCs w:val="16"/>
              </w:rPr>
              <w:t>EE</w:t>
            </w:r>
          </w:p>
        </w:tc>
        <w:tc>
          <w:tcPr>
            <w:tcW w:w="0" w:type="auto"/>
            <w:shd w:val="clear" w:color="auto" w:fill="EAEAEA"/>
          </w:tcPr>
          <w:p w14:paraId="3CCB2D8A" w14:textId="77777777" w:rsidR="00186B9B" w:rsidRPr="00527E9E" w:rsidRDefault="00186B9B" w:rsidP="0031035A">
            <w:pPr>
              <w:rPr>
                <w:sz w:val="16"/>
                <w:szCs w:val="16"/>
              </w:rPr>
            </w:pPr>
            <w:r w:rsidRPr="00527E9E">
              <w:rPr>
                <w:sz w:val="16"/>
                <w:szCs w:val="16"/>
              </w:rPr>
              <w:t>El’Der</w:t>
            </w:r>
          </w:p>
        </w:tc>
        <w:tc>
          <w:tcPr>
            <w:tcW w:w="0" w:type="auto"/>
            <w:shd w:val="clear" w:color="auto" w:fill="EAEAEA"/>
          </w:tcPr>
          <w:p w14:paraId="599ED309" w14:textId="77777777" w:rsidR="00186B9B" w:rsidRPr="00527E9E" w:rsidRDefault="00186B9B" w:rsidP="0031035A">
            <w:pPr>
              <w:rPr>
                <w:sz w:val="16"/>
                <w:szCs w:val="16"/>
              </w:rPr>
            </w:pPr>
            <w:r w:rsidRPr="00527E9E">
              <w:rPr>
                <w:sz w:val="16"/>
                <w:szCs w:val="16"/>
              </w:rPr>
              <w:t>observation, préservation de son royaume et de sa race, individualiste, subtil, patient</w:t>
            </w:r>
          </w:p>
        </w:tc>
      </w:tr>
      <w:tr w:rsidR="00186B9B" w:rsidRPr="00527E9E" w14:paraId="0A9A7AEE" w14:textId="77777777" w:rsidTr="0031035A">
        <w:tc>
          <w:tcPr>
            <w:tcW w:w="0" w:type="auto"/>
            <w:shd w:val="clear" w:color="auto" w:fill="FFFF66"/>
          </w:tcPr>
          <w:p w14:paraId="174915B8" w14:textId="77777777" w:rsidR="00186B9B" w:rsidRPr="00527E9E" w:rsidRDefault="00186B9B" w:rsidP="0031035A">
            <w:pPr>
              <w:jc w:val="center"/>
              <w:rPr>
                <w:sz w:val="16"/>
                <w:szCs w:val="16"/>
              </w:rPr>
            </w:pPr>
            <w:r w:rsidRPr="00527E9E">
              <w:rPr>
                <w:sz w:val="16"/>
                <w:szCs w:val="16"/>
              </w:rPr>
              <w:t>EI</w:t>
            </w:r>
          </w:p>
        </w:tc>
        <w:tc>
          <w:tcPr>
            <w:tcW w:w="0" w:type="auto"/>
            <w:shd w:val="clear" w:color="auto" w:fill="FFFF66"/>
          </w:tcPr>
          <w:p w14:paraId="69D2E2BF" w14:textId="77777777" w:rsidR="00186B9B" w:rsidRPr="00527E9E" w:rsidRDefault="00186B9B" w:rsidP="0031035A">
            <w:pPr>
              <w:rPr>
                <w:sz w:val="16"/>
                <w:szCs w:val="16"/>
              </w:rPr>
            </w:pPr>
            <w:r w:rsidRPr="00527E9E">
              <w:rPr>
                <w:sz w:val="16"/>
                <w:szCs w:val="16"/>
              </w:rPr>
              <w:t>El’Bis</w:t>
            </w:r>
          </w:p>
        </w:tc>
        <w:tc>
          <w:tcPr>
            <w:tcW w:w="0" w:type="auto"/>
            <w:shd w:val="clear" w:color="auto" w:fill="FFFF66"/>
          </w:tcPr>
          <w:p w14:paraId="5A51AE59" w14:textId="77777777" w:rsidR="00186B9B" w:rsidRPr="00527E9E" w:rsidRDefault="00186B9B" w:rsidP="0031035A">
            <w:pPr>
              <w:rPr>
                <w:sz w:val="16"/>
                <w:szCs w:val="16"/>
              </w:rPr>
            </w:pPr>
            <w:r w:rsidRPr="00527E9E">
              <w:rPr>
                <w:sz w:val="16"/>
                <w:szCs w:val="16"/>
              </w:rPr>
              <w:t>protection de la vie des races EI, guerre contre EO et KO, respect et obéissance du sacré</w:t>
            </w:r>
          </w:p>
        </w:tc>
      </w:tr>
      <w:tr w:rsidR="00186B9B" w:rsidRPr="00527E9E" w14:paraId="0F0675D6" w14:textId="77777777" w:rsidTr="0031035A">
        <w:tc>
          <w:tcPr>
            <w:tcW w:w="0" w:type="auto"/>
            <w:shd w:val="clear" w:color="auto" w:fill="92D050"/>
          </w:tcPr>
          <w:p w14:paraId="636AB3D5" w14:textId="77777777" w:rsidR="00186B9B" w:rsidRPr="00527E9E" w:rsidRDefault="00186B9B" w:rsidP="0031035A">
            <w:pPr>
              <w:jc w:val="center"/>
              <w:rPr>
                <w:sz w:val="16"/>
                <w:szCs w:val="16"/>
              </w:rPr>
            </w:pPr>
            <w:r w:rsidRPr="00527E9E">
              <w:rPr>
                <w:sz w:val="16"/>
                <w:szCs w:val="16"/>
              </w:rPr>
              <w:t>KO</w:t>
            </w:r>
          </w:p>
        </w:tc>
        <w:tc>
          <w:tcPr>
            <w:tcW w:w="0" w:type="auto"/>
            <w:shd w:val="clear" w:color="auto" w:fill="92D050"/>
          </w:tcPr>
          <w:p w14:paraId="0F81D523" w14:textId="77777777" w:rsidR="00186B9B" w:rsidRPr="00527E9E" w:rsidRDefault="00186B9B" w:rsidP="0031035A">
            <w:pPr>
              <w:rPr>
                <w:sz w:val="16"/>
                <w:szCs w:val="16"/>
              </w:rPr>
            </w:pPr>
            <w:r w:rsidRPr="00527E9E">
              <w:rPr>
                <w:sz w:val="16"/>
                <w:szCs w:val="16"/>
              </w:rPr>
              <w:t>Koth’Oth</w:t>
            </w:r>
          </w:p>
        </w:tc>
        <w:tc>
          <w:tcPr>
            <w:tcW w:w="0" w:type="auto"/>
            <w:shd w:val="clear" w:color="auto" w:fill="92D050"/>
          </w:tcPr>
          <w:p w14:paraId="02DA62A1" w14:textId="77777777" w:rsidR="00186B9B" w:rsidRPr="00527E9E" w:rsidRDefault="00186B9B" w:rsidP="0031035A">
            <w:pPr>
              <w:rPr>
                <w:sz w:val="16"/>
                <w:szCs w:val="16"/>
              </w:rPr>
            </w:pPr>
            <w:r w:rsidRPr="00527E9E">
              <w:rPr>
                <w:sz w:val="16"/>
                <w:szCs w:val="16"/>
              </w:rPr>
              <w:t xml:space="preserve">guerre pour la domination, la survie, style agressif et conquérant, sauvagerie </w:t>
            </w:r>
          </w:p>
        </w:tc>
      </w:tr>
      <w:tr w:rsidR="00186B9B" w:rsidRPr="00527E9E" w14:paraId="539BC887" w14:textId="77777777" w:rsidTr="0031035A">
        <w:tc>
          <w:tcPr>
            <w:tcW w:w="0" w:type="auto"/>
            <w:shd w:val="clear" w:color="auto" w:fill="FABF8F" w:themeFill="accent6" w:themeFillTint="99"/>
          </w:tcPr>
          <w:p w14:paraId="05E340D4" w14:textId="77777777" w:rsidR="00186B9B" w:rsidRPr="00527E9E" w:rsidRDefault="00186B9B" w:rsidP="0031035A">
            <w:pPr>
              <w:jc w:val="center"/>
              <w:rPr>
                <w:sz w:val="16"/>
                <w:szCs w:val="16"/>
              </w:rPr>
            </w:pPr>
            <w:r w:rsidRPr="00527E9E">
              <w:rPr>
                <w:sz w:val="16"/>
                <w:szCs w:val="16"/>
              </w:rPr>
              <w:t>EO</w:t>
            </w:r>
          </w:p>
        </w:tc>
        <w:tc>
          <w:tcPr>
            <w:tcW w:w="0" w:type="auto"/>
            <w:shd w:val="clear" w:color="auto" w:fill="FABF8F" w:themeFill="accent6" w:themeFillTint="99"/>
          </w:tcPr>
          <w:p w14:paraId="7A3AC454" w14:textId="77777777" w:rsidR="00186B9B" w:rsidRPr="00527E9E" w:rsidRDefault="00186B9B" w:rsidP="0031035A">
            <w:pPr>
              <w:rPr>
                <w:sz w:val="16"/>
                <w:szCs w:val="16"/>
              </w:rPr>
            </w:pPr>
            <w:r w:rsidRPr="00527E9E">
              <w:rPr>
                <w:sz w:val="16"/>
                <w:szCs w:val="16"/>
              </w:rPr>
              <w:t>El’Dor</w:t>
            </w:r>
          </w:p>
        </w:tc>
        <w:tc>
          <w:tcPr>
            <w:tcW w:w="0" w:type="auto"/>
            <w:shd w:val="clear" w:color="auto" w:fill="FABF8F" w:themeFill="accent6" w:themeFillTint="99"/>
          </w:tcPr>
          <w:p w14:paraId="3B8AB703" w14:textId="77777777" w:rsidR="00186B9B" w:rsidRPr="00527E9E" w:rsidRDefault="00186B9B" w:rsidP="0031035A">
            <w:pPr>
              <w:rPr>
                <w:sz w:val="16"/>
                <w:szCs w:val="16"/>
              </w:rPr>
            </w:pPr>
            <w:r w:rsidRPr="00527E9E">
              <w:rPr>
                <w:sz w:val="16"/>
                <w:szCs w:val="16"/>
              </w:rPr>
              <w:t>malice, terreur, manipulation, lutte pour la domination de toutes les formes d’existence</w:t>
            </w:r>
          </w:p>
        </w:tc>
      </w:tr>
      <w:tr w:rsidR="00186B9B" w:rsidRPr="00527E9E" w14:paraId="09BA04F5" w14:textId="77777777" w:rsidTr="0031035A">
        <w:tc>
          <w:tcPr>
            <w:tcW w:w="0" w:type="auto"/>
            <w:shd w:val="clear" w:color="auto" w:fill="C0C0C0"/>
          </w:tcPr>
          <w:p w14:paraId="1A68C61A" w14:textId="77777777" w:rsidR="00186B9B" w:rsidRPr="00527E9E" w:rsidRDefault="00186B9B" w:rsidP="0031035A">
            <w:pPr>
              <w:jc w:val="center"/>
              <w:rPr>
                <w:sz w:val="16"/>
                <w:szCs w:val="16"/>
              </w:rPr>
            </w:pPr>
            <w:r w:rsidRPr="00527E9E">
              <w:rPr>
                <w:sz w:val="16"/>
                <w:szCs w:val="16"/>
              </w:rPr>
              <w:t>SI</w:t>
            </w:r>
          </w:p>
        </w:tc>
        <w:tc>
          <w:tcPr>
            <w:tcW w:w="0" w:type="auto"/>
            <w:shd w:val="clear" w:color="auto" w:fill="C0C0C0"/>
          </w:tcPr>
          <w:p w14:paraId="40848BDE" w14:textId="77777777" w:rsidR="00186B9B" w:rsidRPr="00527E9E" w:rsidRDefault="00186B9B" w:rsidP="0031035A">
            <w:pPr>
              <w:rPr>
                <w:sz w:val="16"/>
                <w:szCs w:val="16"/>
              </w:rPr>
            </w:pPr>
            <w:r w:rsidRPr="00527E9E">
              <w:rPr>
                <w:sz w:val="16"/>
                <w:szCs w:val="16"/>
              </w:rPr>
              <w:t>Si’Th</w:t>
            </w:r>
          </w:p>
        </w:tc>
        <w:tc>
          <w:tcPr>
            <w:tcW w:w="0" w:type="auto"/>
            <w:shd w:val="clear" w:color="auto" w:fill="C0C0C0"/>
          </w:tcPr>
          <w:p w14:paraId="37F694DF" w14:textId="77777777" w:rsidR="00186B9B" w:rsidRPr="00527E9E" w:rsidRDefault="00186B9B" w:rsidP="0031035A">
            <w:pPr>
              <w:rPr>
                <w:sz w:val="16"/>
                <w:szCs w:val="16"/>
              </w:rPr>
            </w:pPr>
            <w:r w:rsidRPr="00527E9E">
              <w:rPr>
                <w:sz w:val="16"/>
                <w:szCs w:val="16"/>
              </w:rPr>
              <w:t>malice, vengeance, survie par tous les moyens, art et magie sont les armes principales</w:t>
            </w:r>
          </w:p>
        </w:tc>
      </w:tr>
      <w:tr w:rsidR="00186B9B" w:rsidRPr="00527E9E" w14:paraId="0A597F7D" w14:textId="77777777" w:rsidTr="0031035A">
        <w:tc>
          <w:tcPr>
            <w:tcW w:w="0" w:type="auto"/>
          </w:tcPr>
          <w:p w14:paraId="405CEB98" w14:textId="77777777" w:rsidR="00186B9B" w:rsidRPr="00527E9E" w:rsidRDefault="00186B9B" w:rsidP="0031035A">
            <w:pPr>
              <w:jc w:val="center"/>
              <w:rPr>
                <w:sz w:val="16"/>
                <w:szCs w:val="16"/>
              </w:rPr>
            </w:pPr>
            <w:r w:rsidRPr="00527E9E">
              <w:rPr>
                <w:sz w:val="16"/>
                <w:szCs w:val="16"/>
              </w:rPr>
              <w:t>V</w:t>
            </w:r>
          </w:p>
        </w:tc>
        <w:tc>
          <w:tcPr>
            <w:tcW w:w="0" w:type="auto"/>
          </w:tcPr>
          <w:p w14:paraId="47C6EFB9" w14:textId="77777777" w:rsidR="00186B9B" w:rsidRPr="00527E9E" w:rsidRDefault="00186B9B" w:rsidP="0031035A">
            <w:pPr>
              <w:rPr>
                <w:sz w:val="16"/>
                <w:szCs w:val="16"/>
              </w:rPr>
            </w:pPr>
            <w:r w:rsidRPr="00527E9E">
              <w:rPr>
                <w:sz w:val="16"/>
                <w:szCs w:val="16"/>
              </w:rPr>
              <w:t>Variable</w:t>
            </w:r>
          </w:p>
        </w:tc>
        <w:tc>
          <w:tcPr>
            <w:tcW w:w="0" w:type="auto"/>
          </w:tcPr>
          <w:p w14:paraId="35E76D51" w14:textId="77777777" w:rsidR="00186B9B" w:rsidRPr="00527E9E" w:rsidRDefault="00186B9B" w:rsidP="007A5E94">
            <w:pPr>
              <w:rPr>
                <w:sz w:val="16"/>
                <w:szCs w:val="16"/>
              </w:rPr>
            </w:pPr>
            <w:r w:rsidRPr="00527E9E">
              <w:rPr>
                <w:sz w:val="16"/>
                <w:szCs w:val="16"/>
              </w:rPr>
              <w:t xml:space="preserve">Certaines créatures peuvent choisir leur alignement </w:t>
            </w:r>
          </w:p>
        </w:tc>
      </w:tr>
    </w:tbl>
    <w:p w14:paraId="267CA7B1" w14:textId="77777777" w:rsidR="00186B9B" w:rsidRPr="00527E9E" w:rsidRDefault="00186B9B" w:rsidP="00186B9B">
      <w:r w:rsidRPr="00527E9E">
        <w:t xml:space="preserve">Le comportement général est remplacé par les données de la partie </w:t>
      </w:r>
      <w:r w:rsidRPr="00527E9E">
        <w:rPr>
          <w:i/>
        </w:rPr>
        <w:t>Attitude</w:t>
      </w:r>
      <w:r w:rsidRPr="00527E9E">
        <w:t xml:space="preserve">. Voir </w:t>
      </w:r>
      <w:r w:rsidRPr="00527E9E">
        <w:rPr>
          <w:i/>
        </w:rPr>
        <w:t>Livre Magie</w:t>
      </w:r>
      <w:r w:rsidRPr="00527E9E">
        <w:t>.</w:t>
      </w:r>
    </w:p>
    <w:p w14:paraId="1739FD81" w14:textId="77777777" w:rsidR="00186B9B" w:rsidRPr="00527E9E" w:rsidRDefault="00186B9B" w:rsidP="0045338D">
      <w:pPr>
        <w:pStyle w:val="Titre3"/>
        <w:rPr>
          <w:lang w:val="fr-BE"/>
        </w:rPr>
      </w:pPr>
      <w:bookmarkStart w:id="129" w:name="_Toc199924549"/>
      <w:r w:rsidRPr="00527E9E">
        <w:rPr>
          <w:lang w:val="fr-BE"/>
        </w:rPr>
        <w:t>6.2.7 Dimensions</w:t>
      </w:r>
      <w:bookmarkEnd w:id="129"/>
      <w:r w:rsidRPr="00527E9E">
        <w:rPr>
          <w:lang w:val="fr-BE"/>
        </w:rPr>
        <w:t> </w:t>
      </w:r>
    </w:p>
    <w:p w14:paraId="26BF0D4A" w14:textId="77777777" w:rsidR="00186B9B" w:rsidRPr="00527E9E" w:rsidRDefault="00186B9B" w:rsidP="00186B9B">
      <w:r w:rsidRPr="00527E9E">
        <w:t>Les dimensions sont le poids en kilos et les dimensions générales (</w:t>
      </w:r>
      <w:r w:rsidRPr="00527E9E">
        <w:rPr>
          <w:b/>
        </w:rPr>
        <w:t>hauteur, largeur, longueur</w:t>
      </w:r>
      <w:r w:rsidRPr="00527E9E">
        <w:t>) en cm. Tenez</w:t>
      </w:r>
      <w:r w:rsidR="007A5E94" w:rsidRPr="00527E9E">
        <w:t>-en</w:t>
      </w:r>
      <w:r w:rsidRPr="00527E9E">
        <w:t xml:space="preserve"> compte dans le combat et l’environnement </w:t>
      </w:r>
      <w:r w:rsidR="007A5E94" w:rsidRPr="00527E9E">
        <w:t xml:space="preserve">où a lieu </w:t>
      </w:r>
      <w:r w:rsidRPr="00527E9E">
        <w:t>la rencontre.</w:t>
      </w:r>
    </w:p>
    <w:p w14:paraId="0A6D980B" w14:textId="77777777" w:rsidR="00186B9B" w:rsidRPr="00527E9E" w:rsidRDefault="00186B9B" w:rsidP="0045338D">
      <w:pPr>
        <w:pStyle w:val="Titre3"/>
        <w:rPr>
          <w:lang w:val="fr-BE"/>
        </w:rPr>
      </w:pPr>
      <w:bookmarkStart w:id="130" w:name="_Toc199924550"/>
      <w:r w:rsidRPr="00527E9E">
        <w:rPr>
          <w:lang w:val="fr-BE"/>
        </w:rPr>
        <w:t>6.2.8 Description</w:t>
      </w:r>
      <w:bookmarkEnd w:id="130"/>
      <w:r w:rsidRPr="00527E9E">
        <w:rPr>
          <w:lang w:val="fr-BE"/>
        </w:rPr>
        <w:t> </w:t>
      </w:r>
    </w:p>
    <w:p w14:paraId="296E8E67" w14:textId="77777777" w:rsidR="007A5E94" w:rsidRPr="00527E9E" w:rsidRDefault="00186B9B" w:rsidP="00186B9B">
      <w:r w:rsidRPr="00527E9E">
        <w:t xml:space="preserve">La description physique générale de la créature, ses vêtements, couleurs, étoffes, armures, équipement portés, </w:t>
      </w:r>
      <w:r w:rsidRPr="00527E9E">
        <w:lastRenderedPageBreak/>
        <w:t xml:space="preserve">allure. Sa peau, ses membres, les sons émis, les auras et autres effets spéciaux visibles. </w:t>
      </w:r>
    </w:p>
    <w:p w14:paraId="1159C5EF" w14:textId="77777777" w:rsidR="00186B9B" w:rsidRPr="00527E9E" w:rsidRDefault="00186B9B" w:rsidP="00186B9B">
      <w:r w:rsidRPr="00527E9E">
        <w:rPr>
          <w:b/>
        </w:rPr>
        <w:t>REP</w:t>
      </w:r>
      <w:r w:rsidRPr="00527E9E">
        <w:t xml:space="preserve"> = </w:t>
      </w:r>
      <w:r w:rsidRPr="00527E9E">
        <w:rPr>
          <w:shd w:val="clear" w:color="auto" w:fill="FFFF00"/>
        </w:rPr>
        <w:t>méthode de reproduction</w:t>
      </w:r>
      <w:r w:rsidRPr="00527E9E">
        <w:t xml:space="preserve">, d’apparition ou de création d’un </w:t>
      </w:r>
      <w:r w:rsidR="007A5E94" w:rsidRPr="00527E9E">
        <w:t xml:space="preserve">nouveau </w:t>
      </w:r>
      <w:r w:rsidRPr="00527E9E">
        <w:t>spécimen.</w:t>
      </w:r>
    </w:p>
    <w:p w14:paraId="3C0B245C" w14:textId="77777777" w:rsidR="00186B9B" w:rsidRPr="00527E9E" w:rsidRDefault="00186B9B" w:rsidP="0045338D">
      <w:pPr>
        <w:pStyle w:val="Titre3"/>
        <w:rPr>
          <w:lang w:val="fr-BE"/>
        </w:rPr>
      </w:pPr>
      <w:bookmarkStart w:id="131" w:name="_Toc199924551"/>
      <w:r w:rsidRPr="00527E9E">
        <w:rPr>
          <w:lang w:val="fr-BE"/>
        </w:rPr>
        <w:t>6.2.9 Origine</w:t>
      </w:r>
      <w:bookmarkEnd w:id="131"/>
      <w:r w:rsidRPr="00527E9E">
        <w:rPr>
          <w:lang w:val="fr-BE"/>
        </w:rPr>
        <w:t> </w:t>
      </w:r>
    </w:p>
    <w:p w14:paraId="127EC2A7" w14:textId="77777777" w:rsidR="00186B9B" w:rsidRPr="00527E9E" w:rsidRDefault="007A5E94" w:rsidP="00186B9B">
      <w:r w:rsidRPr="00527E9E">
        <w:t>É</w:t>
      </w:r>
      <w:r w:rsidR="00186B9B" w:rsidRPr="00527E9E">
        <w:t>vocation</w:t>
      </w:r>
      <w:r w:rsidRPr="00527E9E">
        <w:t xml:space="preserve"> </w:t>
      </w:r>
      <w:r w:rsidR="00186B9B" w:rsidRPr="00527E9E">
        <w:t xml:space="preserve">de l’origine de la créature. Le lien divin, son </w:t>
      </w:r>
      <w:r w:rsidR="00186B9B" w:rsidRPr="00527E9E">
        <w:rPr>
          <w:b/>
        </w:rPr>
        <w:t>ascendance</w:t>
      </w:r>
      <w:r w:rsidR="00186B9B" w:rsidRPr="00527E9E">
        <w:t>, la région d’origine, la manière par laquelle elle apparaît.</w:t>
      </w:r>
    </w:p>
    <w:p w14:paraId="23FE435B" w14:textId="77777777" w:rsidR="00186B9B" w:rsidRPr="00527E9E" w:rsidRDefault="00186B9B" w:rsidP="0045338D">
      <w:pPr>
        <w:pStyle w:val="Titre3"/>
        <w:rPr>
          <w:lang w:val="fr-BE"/>
        </w:rPr>
      </w:pPr>
      <w:bookmarkStart w:id="132" w:name="_Toc199924552"/>
      <w:r w:rsidRPr="00527E9E">
        <w:rPr>
          <w:lang w:val="fr-BE"/>
        </w:rPr>
        <w:t>6.2.10 Milieu</w:t>
      </w:r>
      <w:bookmarkEnd w:id="132"/>
      <w:r w:rsidRPr="00527E9E">
        <w:rPr>
          <w:lang w:val="fr-BE"/>
        </w:rPr>
        <w:t> </w:t>
      </w:r>
    </w:p>
    <w:p w14:paraId="6C6AC6DC" w14:textId="77777777" w:rsidR="00186B9B" w:rsidRPr="00527E9E" w:rsidRDefault="00186B9B" w:rsidP="00186B9B">
      <w:r w:rsidRPr="00527E9E">
        <w:t>Le milieu de vie habituel</w:t>
      </w:r>
      <w:r w:rsidR="007A5E94" w:rsidRPr="00527E9E">
        <w:t xml:space="preserve"> avec un </w:t>
      </w:r>
      <w:r w:rsidRPr="00527E9E">
        <w:rPr>
          <w:b/>
        </w:rPr>
        <w:t>NE(</w:t>
      </w:r>
      <w:r w:rsidRPr="00527E9E">
        <w:rPr>
          <w:b/>
          <w:i/>
        </w:rPr>
        <w:t>Survie)</w:t>
      </w:r>
      <w:r w:rsidRPr="00527E9E">
        <w:rPr>
          <w:b/>
        </w:rPr>
        <w:t>=Ix2</w:t>
      </w:r>
      <w:r w:rsidRPr="00527E9E">
        <w:t xml:space="preserve">, max 80. Peut faire référence à des régions de Monde Ancien ou Divin. Toutes les créatures Si’Th vivent dans le Monde Ancien, les créatures El’Der sont toutes originaires du Monde Ancien mais voyagent aussi dans le Monde Humain. Les créatures divines vivent dans le Monde Divin, sans exception. </w:t>
      </w:r>
    </w:p>
    <w:p w14:paraId="575BC6BA" w14:textId="77777777" w:rsidR="00186B9B" w:rsidRPr="00527E9E" w:rsidRDefault="00186B9B" w:rsidP="0045338D">
      <w:pPr>
        <w:pStyle w:val="Titre3"/>
        <w:rPr>
          <w:lang w:val="fr-BE"/>
        </w:rPr>
      </w:pPr>
      <w:bookmarkStart w:id="133" w:name="_Toc199924553"/>
      <w:r w:rsidRPr="00527E9E">
        <w:rPr>
          <w:lang w:val="fr-BE"/>
        </w:rPr>
        <w:t>6.2.11 Mode de vie</w:t>
      </w:r>
      <w:bookmarkEnd w:id="133"/>
      <w:r w:rsidRPr="00527E9E">
        <w:rPr>
          <w:lang w:val="fr-BE"/>
        </w:rPr>
        <w:t> </w:t>
      </w:r>
    </w:p>
    <w:p w14:paraId="76E3C17B" w14:textId="77777777" w:rsidR="00186B9B" w:rsidRPr="00527E9E" w:rsidRDefault="00186B9B" w:rsidP="00186B9B">
      <w:r w:rsidRPr="00527E9E">
        <w:t>Le mode de vie est exprimé en différents codes expliqués dans la table suivante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657"/>
        <w:gridCol w:w="7359"/>
      </w:tblGrid>
      <w:tr w:rsidR="00186B9B" w:rsidRPr="00527E9E" w14:paraId="215CD29D" w14:textId="77777777" w:rsidTr="0031035A">
        <w:tc>
          <w:tcPr>
            <w:tcW w:w="0" w:type="auto"/>
            <w:tcBorders>
              <w:bottom w:val="single" w:sz="18" w:space="0" w:color="auto"/>
            </w:tcBorders>
          </w:tcPr>
          <w:p w14:paraId="1A828BD0" w14:textId="77777777" w:rsidR="00186B9B" w:rsidRPr="00527E9E" w:rsidRDefault="00186B9B" w:rsidP="0031035A">
            <w:pPr>
              <w:jc w:val="center"/>
              <w:rPr>
                <w:b/>
                <w:sz w:val="16"/>
                <w:szCs w:val="16"/>
              </w:rPr>
            </w:pPr>
            <w:r w:rsidRPr="00527E9E">
              <w:rPr>
                <w:b/>
                <w:sz w:val="16"/>
                <w:szCs w:val="16"/>
              </w:rPr>
              <w:t>Mode</w:t>
            </w:r>
          </w:p>
        </w:tc>
        <w:tc>
          <w:tcPr>
            <w:tcW w:w="0" w:type="auto"/>
            <w:tcBorders>
              <w:bottom w:val="single" w:sz="18" w:space="0" w:color="auto"/>
            </w:tcBorders>
          </w:tcPr>
          <w:p w14:paraId="1D3A756B" w14:textId="77777777" w:rsidR="00186B9B" w:rsidRPr="00527E9E" w:rsidRDefault="00186B9B" w:rsidP="0031035A">
            <w:pPr>
              <w:rPr>
                <w:b/>
                <w:sz w:val="16"/>
                <w:szCs w:val="16"/>
              </w:rPr>
            </w:pPr>
            <w:r w:rsidRPr="00527E9E">
              <w:rPr>
                <w:b/>
                <w:sz w:val="16"/>
                <w:szCs w:val="16"/>
              </w:rPr>
              <w:t>Signification</w:t>
            </w:r>
          </w:p>
        </w:tc>
        <w:tc>
          <w:tcPr>
            <w:tcW w:w="0" w:type="auto"/>
            <w:tcBorders>
              <w:bottom w:val="single" w:sz="18" w:space="0" w:color="auto"/>
            </w:tcBorders>
          </w:tcPr>
          <w:p w14:paraId="66B74EF4" w14:textId="77777777" w:rsidR="00186B9B" w:rsidRPr="00527E9E" w:rsidRDefault="00186B9B" w:rsidP="0031035A">
            <w:pPr>
              <w:rPr>
                <w:b/>
                <w:sz w:val="16"/>
                <w:szCs w:val="16"/>
              </w:rPr>
            </w:pPr>
            <w:r w:rsidRPr="00527E9E">
              <w:rPr>
                <w:b/>
                <w:sz w:val="16"/>
                <w:szCs w:val="16"/>
              </w:rPr>
              <w:t>Effets</w:t>
            </w:r>
          </w:p>
        </w:tc>
      </w:tr>
      <w:tr w:rsidR="00186B9B" w:rsidRPr="00527E9E" w14:paraId="476A92E0" w14:textId="77777777" w:rsidTr="0031035A">
        <w:tc>
          <w:tcPr>
            <w:tcW w:w="0" w:type="auto"/>
            <w:tcBorders>
              <w:top w:val="single" w:sz="18" w:space="0" w:color="auto"/>
              <w:left w:val="single" w:sz="18" w:space="0" w:color="auto"/>
            </w:tcBorders>
          </w:tcPr>
          <w:p w14:paraId="0108A110" w14:textId="77777777" w:rsidR="00186B9B" w:rsidRPr="00527E9E" w:rsidRDefault="00186B9B" w:rsidP="0031035A">
            <w:pPr>
              <w:jc w:val="center"/>
              <w:rPr>
                <w:sz w:val="16"/>
                <w:szCs w:val="16"/>
              </w:rPr>
            </w:pPr>
            <w:r w:rsidRPr="00527E9E">
              <w:rPr>
                <w:sz w:val="16"/>
                <w:szCs w:val="16"/>
              </w:rPr>
              <w:t>CAR</w:t>
            </w:r>
          </w:p>
        </w:tc>
        <w:tc>
          <w:tcPr>
            <w:tcW w:w="0" w:type="auto"/>
            <w:tcBorders>
              <w:top w:val="single" w:sz="18" w:space="0" w:color="auto"/>
            </w:tcBorders>
          </w:tcPr>
          <w:p w14:paraId="431795FD" w14:textId="77777777" w:rsidR="00186B9B" w:rsidRPr="00527E9E" w:rsidRDefault="00186B9B" w:rsidP="0031035A">
            <w:pPr>
              <w:rPr>
                <w:sz w:val="16"/>
                <w:szCs w:val="16"/>
              </w:rPr>
            </w:pPr>
            <w:r w:rsidRPr="00527E9E">
              <w:rPr>
                <w:sz w:val="16"/>
                <w:szCs w:val="16"/>
              </w:rPr>
              <w:t>Carnivore</w:t>
            </w:r>
          </w:p>
        </w:tc>
        <w:tc>
          <w:tcPr>
            <w:tcW w:w="0" w:type="auto"/>
            <w:tcBorders>
              <w:top w:val="single" w:sz="18" w:space="0" w:color="auto"/>
              <w:right w:val="single" w:sz="18" w:space="0" w:color="auto"/>
            </w:tcBorders>
          </w:tcPr>
          <w:p w14:paraId="7AE1E712" w14:textId="77777777" w:rsidR="00186B9B" w:rsidRPr="00527E9E" w:rsidRDefault="00186B9B" w:rsidP="0031035A">
            <w:pPr>
              <w:rPr>
                <w:sz w:val="16"/>
                <w:szCs w:val="16"/>
              </w:rPr>
            </w:pPr>
            <w:r w:rsidRPr="00527E9E">
              <w:rPr>
                <w:sz w:val="16"/>
                <w:szCs w:val="16"/>
              </w:rPr>
              <w:t>Mange 80% de viande.</w:t>
            </w:r>
          </w:p>
        </w:tc>
      </w:tr>
      <w:tr w:rsidR="00186B9B" w:rsidRPr="00527E9E" w14:paraId="00152CB8" w14:textId="77777777" w:rsidTr="0031035A">
        <w:tc>
          <w:tcPr>
            <w:tcW w:w="0" w:type="auto"/>
            <w:tcBorders>
              <w:left w:val="single" w:sz="18" w:space="0" w:color="auto"/>
            </w:tcBorders>
            <w:shd w:val="clear" w:color="auto" w:fill="D9D9D9"/>
          </w:tcPr>
          <w:p w14:paraId="5E918699" w14:textId="77777777" w:rsidR="00186B9B" w:rsidRPr="00527E9E" w:rsidRDefault="00186B9B" w:rsidP="0031035A">
            <w:pPr>
              <w:jc w:val="center"/>
              <w:rPr>
                <w:sz w:val="16"/>
                <w:szCs w:val="16"/>
              </w:rPr>
            </w:pPr>
            <w:r w:rsidRPr="00527E9E">
              <w:rPr>
                <w:sz w:val="16"/>
                <w:szCs w:val="16"/>
              </w:rPr>
              <w:t>HER</w:t>
            </w:r>
          </w:p>
        </w:tc>
        <w:tc>
          <w:tcPr>
            <w:tcW w:w="0" w:type="auto"/>
            <w:shd w:val="clear" w:color="auto" w:fill="D9D9D9"/>
          </w:tcPr>
          <w:p w14:paraId="0FE572A7" w14:textId="77777777" w:rsidR="00186B9B" w:rsidRPr="00527E9E" w:rsidRDefault="00186B9B" w:rsidP="0031035A">
            <w:pPr>
              <w:rPr>
                <w:sz w:val="16"/>
                <w:szCs w:val="16"/>
              </w:rPr>
            </w:pPr>
            <w:r w:rsidRPr="00527E9E">
              <w:rPr>
                <w:sz w:val="16"/>
                <w:szCs w:val="16"/>
              </w:rPr>
              <w:t>Herbivore</w:t>
            </w:r>
          </w:p>
        </w:tc>
        <w:tc>
          <w:tcPr>
            <w:tcW w:w="0" w:type="auto"/>
            <w:tcBorders>
              <w:right w:val="single" w:sz="18" w:space="0" w:color="auto"/>
            </w:tcBorders>
            <w:shd w:val="clear" w:color="auto" w:fill="D9D9D9"/>
          </w:tcPr>
          <w:p w14:paraId="706C26B0" w14:textId="77777777" w:rsidR="00186B9B" w:rsidRPr="00527E9E" w:rsidRDefault="00186B9B" w:rsidP="0031035A">
            <w:pPr>
              <w:rPr>
                <w:sz w:val="16"/>
                <w:szCs w:val="16"/>
              </w:rPr>
            </w:pPr>
            <w:r w:rsidRPr="00527E9E">
              <w:rPr>
                <w:sz w:val="16"/>
                <w:szCs w:val="16"/>
              </w:rPr>
              <w:t>Mange 100% de végétaux et fruits.</w:t>
            </w:r>
          </w:p>
        </w:tc>
      </w:tr>
      <w:tr w:rsidR="00186B9B" w:rsidRPr="00527E9E" w14:paraId="71CAA29D" w14:textId="77777777" w:rsidTr="0031035A">
        <w:tc>
          <w:tcPr>
            <w:tcW w:w="0" w:type="auto"/>
            <w:tcBorders>
              <w:left w:val="single" w:sz="18" w:space="0" w:color="auto"/>
            </w:tcBorders>
          </w:tcPr>
          <w:p w14:paraId="47614F35" w14:textId="77777777" w:rsidR="00186B9B" w:rsidRPr="00527E9E" w:rsidRDefault="00186B9B" w:rsidP="0031035A">
            <w:pPr>
              <w:jc w:val="center"/>
              <w:rPr>
                <w:sz w:val="16"/>
                <w:szCs w:val="16"/>
              </w:rPr>
            </w:pPr>
            <w:r w:rsidRPr="00527E9E">
              <w:rPr>
                <w:sz w:val="16"/>
                <w:szCs w:val="16"/>
              </w:rPr>
              <w:t>INS</w:t>
            </w:r>
          </w:p>
        </w:tc>
        <w:tc>
          <w:tcPr>
            <w:tcW w:w="0" w:type="auto"/>
          </w:tcPr>
          <w:p w14:paraId="7B287F37" w14:textId="77777777" w:rsidR="00186B9B" w:rsidRPr="00527E9E" w:rsidRDefault="00186B9B" w:rsidP="0031035A">
            <w:pPr>
              <w:rPr>
                <w:sz w:val="16"/>
                <w:szCs w:val="16"/>
              </w:rPr>
            </w:pPr>
            <w:r w:rsidRPr="00527E9E">
              <w:rPr>
                <w:sz w:val="16"/>
                <w:szCs w:val="16"/>
              </w:rPr>
              <w:t>Insectivore</w:t>
            </w:r>
          </w:p>
        </w:tc>
        <w:tc>
          <w:tcPr>
            <w:tcW w:w="0" w:type="auto"/>
            <w:tcBorders>
              <w:right w:val="single" w:sz="18" w:space="0" w:color="auto"/>
            </w:tcBorders>
          </w:tcPr>
          <w:p w14:paraId="5BA55C16" w14:textId="77777777" w:rsidR="00186B9B" w:rsidRPr="00527E9E" w:rsidRDefault="00186B9B" w:rsidP="0031035A">
            <w:pPr>
              <w:rPr>
                <w:sz w:val="16"/>
                <w:szCs w:val="16"/>
              </w:rPr>
            </w:pPr>
            <w:r w:rsidRPr="00527E9E">
              <w:rPr>
                <w:sz w:val="16"/>
                <w:szCs w:val="16"/>
              </w:rPr>
              <w:t>Mange 80% d’insectes.</w:t>
            </w:r>
          </w:p>
        </w:tc>
      </w:tr>
      <w:tr w:rsidR="00186B9B" w:rsidRPr="00527E9E" w14:paraId="4DCB5707" w14:textId="77777777" w:rsidTr="0031035A">
        <w:tc>
          <w:tcPr>
            <w:tcW w:w="0" w:type="auto"/>
            <w:tcBorders>
              <w:left w:val="single" w:sz="18" w:space="0" w:color="auto"/>
            </w:tcBorders>
            <w:shd w:val="clear" w:color="auto" w:fill="D9D9D9"/>
          </w:tcPr>
          <w:p w14:paraId="05CD4D16" w14:textId="77777777" w:rsidR="00186B9B" w:rsidRPr="00527E9E" w:rsidRDefault="00186B9B" w:rsidP="0031035A">
            <w:pPr>
              <w:jc w:val="center"/>
              <w:rPr>
                <w:sz w:val="16"/>
                <w:szCs w:val="16"/>
              </w:rPr>
            </w:pPr>
            <w:r w:rsidRPr="00527E9E">
              <w:rPr>
                <w:sz w:val="16"/>
                <w:szCs w:val="16"/>
              </w:rPr>
              <w:t>FRU</w:t>
            </w:r>
          </w:p>
        </w:tc>
        <w:tc>
          <w:tcPr>
            <w:tcW w:w="0" w:type="auto"/>
            <w:shd w:val="clear" w:color="auto" w:fill="D9D9D9"/>
          </w:tcPr>
          <w:p w14:paraId="3012F5C6" w14:textId="77777777" w:rsidR="00186B9B" w:rsidRPr="00527E9E" w:rsidRDefault="00186B9B" w:rsidP="0031035A">
            <w:pPr>
              <w:rPr>
                <w:sz w:val="16"/>
                <w:szCs w:val="16"/>
              </w:rPr>
            </w:pPr>
            <w:r w:rsidRPr="00527E9E">
              <w:rPr>
                <w:sz w:val="16"/>
                <w:szCs w:val="16"/>
              </w:rPr>
              <w:t>Fructivore</w:t>
            </w:r>
          </w:p>
        </w:tc>
        <w:tc>
          <w:tcPr>
            <w:tcW w:w="0" w:type="auto"/>
            <w:tcBorders>
              <w:right w:val="single" w:sz="18" w:space="0" w:color="auto"/>
            </w:tcBorders>
            <w:shd w:val="clear" w:color="auto" w:fill="D9D9D9"/>
          </w:tcPr>
          <w:p w14:paraId="626B69EB" w14:textId="77777777" w:rsidR="00186B9B" w:rsidRPr="00527E9E" w:rsidRDefault="00186B9B" w:rsidP="0031035A">
            <w:pPr>
              <w:rPr>
                <w:sz w:val="16"/>
                <w:szCs w:val="16"/>
              </w:rPr>
            </w:pPr>
            <w:r w:rsidRPr="00527E9E">
              <w:rPr>
                <w:sz w:val="16"/>
                <w:szCs w:val="16"/>
              </w:rPr>
              <w:t>Mange 60% de fruits .</w:t>
            </w:r>
          </w:p>
        </w:tc>
      </w:tr>
      <w:tr w:rsidR="00186B9B" w:rsidRPr="00527E9E" w14:paraId="2EFBC668" w14:textId="77777777" w:rsidTr="0031035A">
        <w:tc>
          <w:tcPr>
            <w:tcW w:w="0" w:type="auto"/>
            <w:tcBorders>
              <w:left w:val="single" w:sz="18" w:space="0" w:color="auto"/>
            </w:tcBorders>
          </w:tcPr>
          <w:p w14:paraId="0CD68EA6" w14:textId="77777777" w:rsidR="00186B9B" w:rsidRPr="00527E9E" w:rsidRDefault="00186B9B" w:rsidP="0031035A">
            <w:pPr>
              <w:jc w:val="center"/>
              <w:rPr>
                <w:sz w:val="16"/>
                <w:szCs w:val="16"/>
              </w:rPr>
            </w:pPr>
            <w:r w:rsidRPr="00527E9E">
              <w:rPr>
                <w:sz w:val="16"/>
                <w:szCs w:val="16"/>
              </w:rPr>
              <w:t>PAR</w:t>
            </w:r>
          </w:p>
        </w:tc>
        <w:tc>
          <w:tcPr>
            <w:tcW w:w="0" w:type="auto"/>
          </w:tcPr>
          <w:p w14:paraId="1E2B2763" w14:textId="77777777" w:rsidR="00186B9B" w:rsidRPr="00527E9E" w:rsidRDefault="00186B9B" w:rsidP="0031035A">
            <w:pPr>
              <w:rPr>
                <w:sz w:val="16"/>
                <w:szCs w:val="16"/>
              </w:rPr>
            </w:pPr>
            <w:r w:rsidRPr="00527E9E">
              <w:rPr>
                <w:sz w:val="16"/>
                <w:szCs w:val="16"/>
              </w:rPr>
              <w:t>Parasite</w:t>
            </w:r>
          </w:p>
        </w:tc>
        <w:tc>
          <w:tcPr>
            <w:tcW w:w="0" w:type="auto"/>
            <w:tcBorders>
              <w:right w:val="single" w:sz="18" w:space="0" w:color="auto"/>
            </w:tcBorders>
          </w:tcPr>
          <w:p w14:paraId="7892B377" w14:textId="77777777" w:rsidR="00186B9B" w:rsidRPr="00527E9E" w:rsidRDefault="00186B9B" w:rsidP="0031035A">
            <w:pPr>
              <w:rPr>
                <w:sz w:val="16"/>
                <w:szCs w:val="16"/>
              </w:rPr>
            </w:pPr>
            <w:r w:rsidRPr="00527E9E">
              <w:rPr>
                <w:sz w:val="16"/>
                <w:szCs w:val="16"/>
              </w:rPr>
              <w:t>Se nourrit de sang et de restes.</w:t>
            </w:r>
          </w:p>
        </w:tc>
      </w:tr>
      <w:tr w:rsidR="00186B9B" w:rsidRPr="00527E9E" w14:paraId="6598E809" w14:textId="77777777" w:rsidTr="0031035A">
        <w:tc>
          <w:tcPr>
            <w:tcW w:w="0" w:type="auto"/>
            <w:tcBorders>
              <w:left w:val="single" w:sz="18" w:space="0" w:color="auto"/>
            </w:tcBorders>
            <w:shd w:val="clear" w:color="auto" w:fill="D9D9D9"/>
          </w:tcPr>
          <w:p w14:paraId="0BF74619" w14:textId="77777777" w:rsidR="00186B9B" w:rsidRPr="00527E9E" w:rsidRDefault="00186B9B" w:rsidP="0031035A">
            <w:pPr>
              <w:jc w:val="center"/>
              <w:rPr>
                <w:sz w:val="16"/>
                <w:szCs w:val="16"/>
              </w:rPr>
            </w:pPr>
            <w:r w:rsidRPr="00527E9E">
              <w:rPr>
                <w:sz w:val="16"/>
                <w:szCs w:val="16"/>
              </w:rPr>
              <w:t>CHA</w:t>
            </w:r>
          </w:p>
        </w:tc>
        <w:tc>
          <w:tcPr>
            <w:tcW w:w="0" w:type="auto"/>
            <w:shd w:val="clear" w:color="auto" w:fill="D9D9D9"/>
          </w:tcPr>
          <w:p w14:paraId="2848D70B" w14:textId="77777777" w:rsidR="00186B9B" w:rsidRPr="00527E9E" w:rsidRDefault="00186B9B" w:rsidP="0031035A">
            <w:pPr>
              <w:rPr>
                <w:sz w:val="16"/>
                <w:szCs w:val="16"/>
              </w:rPr>
            </w:pPr>
            <w:r w:rsidRPr="00527E9E">
              <w:rPr>
                <w:sz w:val="16"/>
                <w:szCs w:val="16"/>
              </w:rPr>
              <w:t>Charognard</w:t>
            </w:r>
          </w:p>
        </w:tc>
        <w:tc>
          <w:tcPr>
            <w:tcW w:w="0" w:type="auto"/>
            <w:tcBorders>
              <w:right w:val="single" w:sz="18" w:space="0" w:color="auto"/>
            </w:tcBorders>
            <w:shd w:val="clear" w:color="auto" w:fill="D9D9D9"/>
          </w:tcPr>
          <w:p w14:paraId="0D6E900D" w14:textId="77777777" w:rsidR="00186B9B" w:rsidRPr="00527E9E" w:rsidRDefault="00186B9B" w:rsidP="0031035A">
            <w:pPr>
              <w:rPr>
                <w:sz w:val="16"/>
                <w:szCs w:val="16"/>
              </w:rPr>
            </w:pPr>
            <w:r w:rsidRPr="00527E9E">
              <w:rPr>
                <w:sz w:val="16"/>
                <w:szCs w:val="16"/>
              </w:rPr>
              <w:t>Mange 60% de viande faisandée, de charogne.</w:t>
            </w:r>
          </w:p>
        </w:tc>
      </w:tr>
      <w:tr w:rsidR="00186B9B" w:rsidRPr="00527E9E" w14:paraId="6064D298" w14:textId="77777777" w:rsidTr="0031035A">
        <w:tc>
          <w:tcPr>
            <w:tcW w:w="0" w:type="auto"/>
            <w:tcBorders>
              <w:left w:val="single" w:sz="18" w:space="0" w:color="auto"/>
              <w:bottom w:val="single" w:sz="18" w:space="0" w:color="auto"/>
            </w:tcBorders>
          </w:tcPr>
          <w:p w14:paraId="360A8CA5" w14:textId="77777777" w:rsidR="00186B9B" w:rsidRPr="00527E9E" w:rsidRDefault="00186B9B" w:rsidP="0031035A">
            <w:pPr>
              <w:jc w:val="center"/>
              <w:rPr>
                <w:sz w:val="16"/>
                <w:szCs w:val="16"/>
              </w:rPr>
            </w:pPr>
            <w:r w:rsidRPr="00527E9E">
              <w:rPr>
                <w:sz w:val="16"/>
                <w:szCs w:val="16"/>
              </w:rPr>
              <w:t>OMN</w:t>
            </w:r>
          </w:p>
        </w:tc>
        <w:tc>
          <w:tcPr>
            <w:tcW w:w="0" w:type="auto"/>
            <w:tcBorders>
              <w:bottom w:val="single" w:sz="18" w:space="0" w:color="auto"/>
            </w:tcBorders>
          </w:tcPr>
          <w:p w14:paraId="4DC25495" w14:textId="77777777" w:rsidR="00186B9B" w:rsidRPr="00527E9E" w:rsidRDefault="00186B9B" w:rsidP="0031035A">
            <w:pPr>
              <w:rPr>
                <w:sz w:val="16"/>
                <w:szCs w:val="16"/>
              </w:rPr>
            </w:pPr>
            <w:r w:rsidRPr="00527E9E">
              <w:rPr>
                <w:sz w:val="16"/>
                <w:szCs w:val="16"/>
              </w:rPr>
              <w:t>Omnivore</w:t>
            </w:r>
          </w:p>
        </w:tc>
        <w:tc>
          <w:tcPr>
            <w:tcW w:w="0" w:type="auto"/>
            <w:tcBorders>
              <w:bottom w:val="single" w:sz="18" w:space="0" w:color="auto"/>
              <w:right w:val="single" w:sz="18" w:space="0" w:color="auto"/>
            </w:tcBorders>
          </w:tcPr>
          <w:p w14:paraId="3333AC46" w14:textId="77777777" w:rsidR="00186B9B" w:rsidRPr="00527E9E" w:rsidRDefault="00186B9B" w:rsidP="0031035A">
            <w:pPr>
              <w:rPr>
                <w:sz w:val="16"/>
                <w:szCs w:val="16"/>
              </w:rPr>
            </w:pPr>
            <w:r w:rsidRPr="00527E9E">
              <w:rPr>
                <w:sz w:val="16"/>
                <w:szCs w:val="16"/>
              </w:rPr>
              <w:t>Mange de tout.</w:t>
            </w:r>
          </w:p>
        </w:tc>
      </w:tr>
      <w:tr w:rsidR="00186B9B" w:rsidRPr="00527E9E" w14:paraId="2B1DFAB6" w14:textId="77777777" w:rsidTr="0031035A">
        <w:tc>
          <w:tcPr>
            <w:tcW w:w="0" w:type="auto"/>
            <w:tcBorders>
              <w:top w:val="single" w:sz="18" w:space="0" w:color="auto"/>
              <w:left w:val="single" w:sz="18" w:space="0" w:color="auto"/>
            </w:tcBorders>
          </w:tcPr>
          <w:p w14:paraId="16EFF0E8" w14:textId="77777777" w:rsidR="00186B9B" w:rsidRPr="00527E9E" w:rsidRDefault="00186B9B" w:rsidP="0031035A">
            <w:pPr>
              <w:jc w:val="center"/>
              <w:rPr>
                <w:sz w:val="16"/>
                <w:szCs w:val="16"/>
              </w:rPr>
            </w:pPr>
            <w:r w:rsidRPr="00527E9E">
              <w:rPr>
                <w:sz w:val="16"/>
                <w:szCs w:val="16"/>
              </w:rPr>
              <w:t>DIU</w:t>
            </w:r>
          </w:p>
        </w:tc>
        <w:tc>
          <w:tcPr>
            <w:tcW w:w="0" w:type="auto"/>
            <w:tcBorders>
              <w:top w:val="single" w:sz="18" w:space="0" w:color="auto"/>
            </w:tcBorders>
          </w:tcPr>
          <w:p w14:paraId="0DF9A609" w14:textId="77777777" w:rsidR="00186B9B" w:rsidRPr="00527E9E" w:rsidRDefault="00186B9B" w:rsidP="0031035A">
            <w:pPr>
              <w:rPr>
                <w:sz w:val="16"/>
                <w:szCs w:val="16"/>
              </w:rPr>
            </w:pPr>
            <w:r w:rsidRPr="00527E9E">
              <w:rPr>
                <w:sz w:val="16"/>
                <w:szCs w:val="16"/>
              </w:rPr>
              <w:t>Diurne</w:t>
            </w:r>
          </w:p>
        </w:tc>
        <w:tc>
          <w:tcPr>
            <w:tcW w:w="0" w:type="auto"/>
            <w:tcBorders>
              <w:top w:val="single" w:sz="18" w:space="0" w:color="auto"/>
              <w:right w:val="single" w:sz="18" w:space="0" w:color="auto"/>
            </w:tcBorders>
          </w:tcPr>
          <w:p w14:paraId="3D637220" w14:textId="77777777" w:rsidR="00186B9B" w:rsidRPr="00527E9E" w:rsidRDefault="00186B9B" w:rsidP="0031035A">
            <w:pPr>
              <w:rPr>
                <w:sz w:val="16"/>
                <w:szCs w:val="16"/>
              </w:rPr>
            </w:pPr>
            <w:r w:rsidRPr="00527E9E">
              <w:rPr>
                <w:sz w:val="16"/>
                <w:szCs w:val="16"/>
              </w:rPr>
              <w:t>Vivant, chassant, mangeant, voyageant le jour.</w:t>
            </w:r>
          </w:p>
        </w:tc>
      </w:tr>
      <w:tr w:rsidR="00186B9B" w:rsidRPr="00527E9E" w14:paraId="126EC6B7" w14:textId="77777777" w:rsidTr="0031035A">
        <w:tc>
          <w:tcPr>
            <w:tcW w:w="0" w:type="auto"/>
            <w:tcBorders>
              <w:left w:val="single" w:sz="18" w:space="0" w:color="auto"/>
            </w:tcBorders>
            <w:shd w:val="clear" w:color="auto" w:fill="D9D9D9"/>
          </w:tcPr>
          <w:p w14:paraId="3827DDBA" w14:textId="77777777" w:rsidR="00186B9B" w:rsidRPr="00527E9E" w:rsidRDefault="00186B9B" w:rsidP="0031035A">
            <w:pPr>
              <w:jc w:val="center"/>
              <w:rPr>
                <w:sz w:val="16"/>
                <w:szCs w:val="16"/>
              </w:rPr>
            </w:pPr>
            <w:r w:rsidRPr="00527E9E">
              <w:rPr>
                <w:sz w:val="16"/>
                <w:szCs w:val="16"/>
              </w:rPr>
              <w:t>NOC</w:t>
            </w:r>
          </w:p>
        </w:tc>
        <w:tc>
          <w:tcPr>
            <w:tcW w:w="0" w:type="auto"/>
            <w:shd w:val="clear" w:color="auto" w:fill="D9D9D9"/>
          </w:tcPr>
          <w:p w14:paraId="6C71F897" w14:textId="77777777" w:rsidR="00186B9B" w:rsidRPr="00527E9E" w:rsidRDefault="00186B9B" w:rsidP="0031035A">
            <w:pPr>
              <w:rPr>
                <w:sz w:val="16"/>
                <w:szCs w:val="16"/>
              </w:rPr>
            </w:pPr>
            <w:r w:rsidRPr="00527E9E">
              <w:rPr>
                <w:sz w:val="16"/>
                <w:szCs w:val="16"/>
              </w:rPr>
              <w:t>Nocturne</w:t>
            </w:r>
          </w:p>
        </w:tc>
        <w:tc>
          <w:tcPr>
            <w:tcW w:w="0" w:type="auto"/>
            <w:tcBorders>
              <w:right w:val="single" w:sz="18" w:space="0" w:color="auto"/>
            </w:tcBorders>
            <w:shd w:val="clear" w:color="auto" w:fill="D9D9D9"/>
          </w:tcPr>
          <w:p w14:paraId="6B5AB8C1" w14:textId="77777777" w:rsidR="00186B9B" w:rsidRPr="00527E9E" w:rsidRDefault="00186B9B" w:rsidP="0031035A">
            <w:pPr>
              <w:rPr>
                <w:sz w:val="16"/>
                <w:szCs w:val="16"/>
              </w:rPr>
            </w:pPr>
            <w:r w:rsidRPr="00527E9E">
              <w:rPr>
                <w:sz w:val="16"/>
                <w:szCs w:val="16"/>
              </w:rPr>
              <w:t>Vivant, chassant, mangeant, voyageant la nuit.</w:t>
            </w:r>
          </w:p>
        </w:tc>
      </w:tr>
      <w:tr w:rsidR="00186B9B" w:rsidRPr="00527E9E" w14:paraId="5FC667E9" w14:textId="77777777" w:rsidTr="0031035A">
        <w:tc>
          <w:tcPr>
            <w:tcW w:w="0" w:type="auto"/>
            <w:tcBorders>
              <w:left w:val="single" w:sz="18" w:space="0" w:color="auto"/>
            </w:tcBorders>
          </w:tcPr>
          <w:p w14:paraId="3ECA2509" w14:textId="77777777" w:rsidR="00186B9B" w:rsidRPr="00527E9E" w:rsidRDefault="00186B9B" w:rsidP="0031035A">
            <w:pPr>
              <w:jc w:val="center"/>
              <w:rPr>
                <w:sz w:val="16"/>
                <w:szCs w:val="16"/>
              </w:rPr>
            </w:pPr>
            <w:r w:rsidRPr="00527E9E">
              <w:rPr>
                <w:sz w:val="16"/>
                <w:szCs w:val="16"/>
              </w:rPr>
              <w:t>D/N</w:t>
            </w:r>
          </w:p>
        </w:tc>
        <w:tc>
          <w:tcPr>
            <w:tcW w:w="0" w:type="auto"/>
          </w:tcPr>
          <w:p w14:paraId="6BFB99D7" w14:textId="77777777" w:rsidR="00186B9B" w:rsidRPr="00527E9E" w:rsidRDefault="00186B9B" w:rsidP="0031035A">
            <w:pPr>
              <w:rPr>
                <w:sz w:val="16"/>
                <w:szCs w:val="16"/>
              </w:rPr>
            </w:pPr>
            <w:r w:rsidRPr="00527E9E">
              <w:rPr>
                <w:sz w:val="16"/>
                <w:szCs w:val="16"/>
              </w:rPr>
              <w:t>Diurne/nocturne</w:t>
            </w:r>
          </w:p>
        </w:tc>
        <w:tc>
          <w:tcPr>
            <w:tcW w:w="0" w:type="auto"/>
            <w:tcBorders>
              <w:right w:val="single" w:sz="18" w:space="0" w:color="auto"/>
            </w:tcBorders>
          </w:tcPr>
          <w:p w14:paraId="2E49C990" w14:textId="77777777" w:rsidR="00186B9B" w:rsidRPr="00527E9E" w:rsidRDefault="00186B9B" w:rsidP="0031035A">
            <w:pPr>
              <w:rPr>
                <w:sz w:val="16"/>
                <w:szCs w:val="16"/>
              </w:rPr>
            </w:pPr>
            <w:r w:rsidRPr="00527E9E">
              <w:rPr>
                <w:sz w:val="16"/>
                <w:szCs w:val="16"/>
              </w:rPr>
              <w:t>Ne subit pas les effets du jour et de la nuit, indifférent.</w:t>
            </w:r>
          </w:p>
        </w:tc>
      </w:tr>
      <w:tr w:rsidR="00186B9B" w:rsidRPr="00527E9E" w14:paraId="67CED130" w14:textId="77777777" w:rsidTr="0031035A">
        <w:tc>
          <w:tcPr>
            <w:tcW w:w="0" w:type="auto"/>
            <w:tcBorders>
              <w:left w:val="single" w:sz="18" w:space="0" w:color="auto"/>
            </w:tcBorders>
            <w:shd w:val="clear" w:color="auto" w:fill="D9D9D9"/>
          </w:tcPr>
          <w:p w14:paraId="598D443D" w14:textId="77777777" w:rsidR="00186B9B" w:rsidRPr="00527E9E" w:rsidRDefault="00186B9B" w:rsidP="0031035A">
            <w:pPr>
              <w:jc w:val="center"/>
              <w:rPr>
                <w:sz w:val="16"/>
                <w:szCs w:val="16"/>
              </w:rPr>
            </w:pPr>
            <w:r w:rsidRPr="00527E9E">
              <w:rPr>
                <w:sz w:val="16"/>
                <w:szCs w:val="16"/>
              </w:rPr>
              <w:t>PAR</w:t>
            </w:r>
          </w:p>
        </w:tc>
        <w:tc>
          <w:tcPr>
            <w:tcW w:w="0" w:type="auto"/>
            <w:shd w:val="clear" w:color="auto" w:fill="D9D9D9"/>
          </w:tcPr>
          <w:p w14:paraId="1B7FB5E6" w14:textId="77777777" w:rsidR="00186B9B" w:rsidRPr="00527E9E" w:rsidRDefault="00186B9B" w:rsidP="0031035A">
            <w:pPr>
              <w:rPr>
                <w:sz w:val="16"/>
                <w:szCs w:val="16"/>
              </w:rPr>
            </w:pPr>
            <w:r w:rsidRPr="00527E9E">
              <w:rPr>
                <w:sz w:val="16"/>
                <w:szCs w:val="16"/>
              </w:rPr>
              <w:t>Parasite</w:t>
            </w:r>
          </w:p>
        </w:tc>
        <w:tc>
          <w:tcPr>
            <w:tcW w:w="0" w:type="auto"/>
            <w:tcBorders>
              <w:right w:val="single" w:sz="18" w:space="0" w:color="auto"/>
            </w:tcBorders>
            <w:shd w:val="clear" w:color="auto" w:fill="D9D9D9"/>
          </w:tcPr>
          <w:p w14:paraId="0D71F4F3" w14:textId="77777777" w:rsidR="00186B9B" w:rsidRPr="00527E9E" w:rsidRDefault="00186B9B" w:rsidP="0031035A">
            <w:pPr>
              <w:rPr>
                <w:sz w:val="16"/>
                <w:szCs w:val="16"/>
              </w:rPr>
            </w:pPr>
            <w:r w:rsidRPr="00527E9E">
              <w:rPr>
                <w:sz w:val="16"/>
                <w:szCs w:val="16"/>
              </w:rPr>
              <w:t>Survit aux dépens d’une autre race ou de cadavres.</w:t>
            </w:r>
          </w:p>
        </w:tc>
      </w:tr>
      <w:tr w:rsidR="00186B9B" w:rsidRPr="00527E9E" w14:paraId="16227248" w14:textId="77777777" w:rsidTr="0031035A">
        <w:tc>
          <w:tcPr>
            <w:tcW w:w="0" w:type="auto"/>
            <w:tcBorders>
              <w:left w:val="single" w:sz="18" w:space="0" w:color="auto"/>
              <w:bottom w:val="single" w:sz="18" w:space="0" w:color="auto"/>
            </w:tcBorders>
          </w:tcPr>
          <w:p w14:paraId="043C0026" w14:textId="77777777" w:rsidR="00186B9B" w:rsidRPr="00527E9E" w:rsidRDefault="00186B9B" w:rsidP="0031035A">
            <w:pPr>
              <w:jc w:val="center"/>
              <w:rPr>
                <w:sz w:val="16"/>
                <w:szCs w:val="16"/>
              </w:rPr>
            </w:pPr>
            <w:r w:rsidRPr="00527E9E">
              <w:rPr>
                <w:sz w:val="16"/>
                <w:szCs w:val="16"/>
              </w:rPr>
              <w:t>-</w:t>
            </w:r>
          </w:p>
        </w:tc>
        <w:tc>
          <w:tcPr>
            <w:tcW w:w="0" w:type="auto"/>
            <w:tcBorders>
              <w:bottom w:val="single" w:sz="18" w:space="0" w:color="auto"/>
            </w:tcBorders>
          </w:tcPr>
          <w:p w14:paraId="0CDE5FE4" w14:textId="77777777" w:rsidR="00186B9B" w:rsidRPr="00527E9E" w:rsidRDefault="00186B9B" w:rsidP="0031035A">
            <w:pPr>
              <w:rPr>
                <w:sz w:val="16"/>
                <w:szCs w:val="16"/>
              </w:rPr>
            </w:pPr>
            <w:r w:rsidRPr="00527E9E">
              <w:rPr>
                <w:sz w:val="16"/>
                <w:szCs w:val="16"/>
              </w:rPr>
              <w:t>ne se nourrit pas/</w:t>
            </w:r>
            <w:r w:rsidRPr="00527E9E">
              <w:rPr>
                <w:sz w:val="16"/>
                <w:szCs w:val="16"/>
              </w:rPr>
              <w:br/>
              <w:t>magie/sang/autre</w:t>
            </w:r>
          </w:p>
        </w:tc>
        <w:tc>
          <w:tcPr>
            <w:tcW w:w="0" w:type="auto"/>
            <w:tcBorders>
              <w:bottom w:val="single" w:sz="18" w:space="0" w:color="auto"/>
              <w:right w:val="single" w:sz="18" w:space="0" w:color="auto"/>
            </w:tcBorders>
          </w:tcPr>
          <w:p w14:paraId="4A115624" w14:textId="77777777" w:rsidR="00186B9B" w:rsidRPr="00527E9E" w:rsidRDefault="00186B9B" w:rsidP="0031035A">
            <w:pPr>
              <w:rPr>
                <w:sz w:val="16"/>
                <w:szCs w:val="16"/>
              </w:rPr>
            </w:pPr>
            <w:r w:rsidRPr="00527E9E">
              <w:rPr>
                <w:sz w:val="16"/>
                <w:szCs w:val="16"/>
              </w:rPr>
              <w:t>Les êtres de magies, races du Monde Divin, morts-vivants, esprits et autres créatures qui n’ont pas besoin de se nourrir.</w:t>
            </w:r>
          </w:p>
        </w:tc>
      </w:tr>
    </w:tbl>
    <w:p w14:paraId="4286E768" w14:textId="77777777" w:rsidR="00186B9B" w:rsidRPr="00527E9E" w:rsidRDefault="00186B9B" w:rsidP="00186B9B">
      <w:r w:rsidRPr="00527E9E">
        <w:t xml:space="preserve">À cela s’ajoute des (ou types de) nourritures préférées/détestées. Combinez les modes pour définir où et comment la créature </w:t>
      </w:r>
      <w:r w:rsidR="00441893" w:rsidRPr="00527E9E">
        <w:t>sur</w:t>
      </w:r>
      <w:r w:rsidRPr="00527E9E">
        <w:t xml:space="preserve">vit, </w:t>
      </w:r>
      <w:r w:rsidRPr="00527E9E">
        <w:rPr>
          <w:shd w:val="clear" w:color="auto" w:fill="FFFF00"/>
        </w:rPr>
        <w:t>ce qu’elle mange et comment elle se procure cette nourriture</w:t>
      </w:r>
      <w:r w:rsidRPr="00527E9E">
        <w:t xml:space="preserve">. Les créatures issues du Monde Divin (à Divin&gt;0) suivent des règles spéciales liées aux royaumes Divins expliquées </w:t>
      </w:r>
      <w:r w:rsidR="00441893" w:rsidRPr="00527E9E">
        <w:t>ailleurs</w:t>
      </w:r>
      <w:r w:rsidRPr="00527E9E">
        <w:t xml:space="preserve">. </w:t>
      </w:r>
    </w:p>
    <w:p w14:paraId="4C6863E9" w14:textId="77777777" w:rsidR="00186B9B" w:rsidRPr="00527E9E" w:rsidRDefault="00186B9B" w:rsidP="0045338D">
      <w:pPr>
        <w:pStyle w:val="Titre3"/>
        <w:rPr>
          <w:lang w:val="fr-BE"/>
        </w:rPr>
      </w:pPr>
      <w:bookmarkStart w:id="134" w:name="_Toc199924554"/>
      <w:r w:rsidRPr="00527E9E">
        <w:rPr>
          <w:lang w:val="fr-BE"/>
        </w:rPr>
        <w:t>6.2.12 Attitude</w:t>
      </w:r>
      <w:bookmarkEnd w:id="134"/>
      <w:r w:rsidRPr="00527E9E">
        <w:rPr>
          <w:lang w:val="fr-BE"/>
        </w:rPr>
        <w:t> </w:t>
      </w:r>
    </w:p>
    <w:p w14:paraId="5BCDC765" w14:textId="77777777" w:rsidR="00186B9B" w:rsidRPr="00527E9E" w:rsidRDefault="00186B9B" w:rsidP="00186B9B">
      <w:r w:rsidRPr="00527E9E">
        <w:t xml:space="preserve">La psychologique et les informations relatives à la gestion du </w:t>
      </w:r>
      <w:r w:rsidRPr="00527E9E">
        <w:rPr>
          <w:shd w:val="clear" w:color="auto" w:fill="FFFF00"/>
        </w:rPr>
        <w:t>comportement de la créature</w:t>
      </w:r>
      <w:r w:rsidRPr="00527E9E">
        <w:t xml:space="preserve">. A interpréter selon la situation dans laquelle elle se trouve. Leurs intérêts particuliers, quêtes perpétuelles, peurs, phobies et tout ce que le MdJ a besoin pour interpréter cet être. </w:t>
      </w:r>
    </w:p>
    <w:p w14:paraId="00676129" w14:textId="77777777" w:rsidR="00186B9B" w:rsidRPr="00527E9E" w:rsidRDefault="00186B9B" w:rsidP="0045338D">
      <w:pPr>
        <w:pStyle w:val="Titre3"/>
        <w:rPr>
          <w:lang w:val="fr-BE"/>
        </w:rPr>
      </w:pPr>
      <w:bookmarkStart w:id="135" w:name="_Toc199924555"/>
      <w:r w:rsidRPr="00527E9E">
        <w:rPr>
          <w:lang w:val="fr-BE"/>
        </w:rPr>
        <w:t>6.2.13 Société</w:t>
      </w:r>
      <w:bookmarkEnd w:id="135"/>
      <w:r w:rsidRPr="00527E9E">
        <w:rPr>
          <w:lang w:val="fr-BE"/>
        </w:rPr>
        <w:t> </w:t>
      </w:r>
    </w:p>
    <w:p w14:paraId="190711DA" w14:textId="77777777" w:rsidR="00186B9B" w:rsidRPr="00527E9E" w:rsidRDefault="00186B9B" w:rsidP="00186B9B">
      <w:pPr>
        <w:tabs>
          <w:tab w:val="left" w:pos="5502"/>
          <w:tab w:val="left" w:pos="7482"/>
        </w:tabs>
        <w:jc w:val="left"/>
      </w:pPr>
      <w:r w:rsidRPr="00527E9E">
        <w:rPr>
          <w:b/>
        </w:rPr>
        <w:t>Con</w:t>
      </w:r>
      <w:r w:rsidRPr="00527E9E">
        <w:t xml:space="preserve">= reprend les </w:t>
      </w:r>
      <w:r w:rsidRPr="00527E9E">
        <w:rPr>
          <w:b/>
          <w:shd w:val="clear" w:color="auto" w:fill="FFFF00"/>
        </w:rPr>
        <w:t>constructions</w:t>
      </w:r>
      <w:r w:rsidRPr="00527E9E">
        <w:t xml:space="preserve"> possibles autres que leurs maisons, tout ce qu’ils peuvent laisser derrière.</w:t>
      </w:r>
    </w:p>
    <w:p w14:paraId="3F449544" w14:textId="77777777" w:rsidR="00186B9B" w:rsidRPr="00527E9E" w:rsidRDefault="00186B9B" w:rsidP="00186B9B">
      <w:pPr>
        <w:tabs>
          <w:tab w:val="left" w:pos="5502"/>
          <w:tab w:val="left" w:pos="7482"/>
        </w:tabs>
        <w:jc w:val="left"/>
      </w:pPr>
      <w:r w:rsidRPr="00527E9E">
        <w:rPr>
          <w:b/>
        </w:rPr>
        <w:t>Fab</w:t>
      </w:r>
      <w:r w:rsidRPr="00527E9E">
        <w:t xml:space="preserve">= les objets </w:t>
      </w:r>
      <w:r w:rsidRPr="00527E9E">
        <w:rPr>
          <w:b/>
          <w:shd w:val="clear" w:color="auto" w:fill="FFFF00"/>
        </w:rPr>
        <w:t>fabriqués</w:t>
      </w:r>
      <w:r w:rsidRPr="00527E9E">
        <w:t> : outils, artisanat, arme, armure, art, matières exploitées (bois, métal, pierre, …).</w:t>
      </w:r>
    </w:p>
    <w:p w14:paraId="451F14F8" w14:textId="77777777" w:rsidR="00186B9B" w:rsidRPr="00527E9E" w:rsidRDefault="00186B9B" w:rsidP="00186B9B">
      <w:pPr>
        <w:tabs>
          <w:tab w:val="left" w:pos="5502"/>
          <w:tab w:val="left" w:pos="7482"/>
        </w:tabs>
        <w:jc w:val="left"/>
      </w:pPr>
      <w:r w:rsidRPr="00527E9E">
        <w:rPr>
          <w:b/>
        </w:rPr>
        <w:t>Hab</w:t>
      </w:r>
      <w:r w:rsidRPr="00527E9E">
        <w:t>=</w:t>
      </w:r>
      <w:r w:rsidRPr="00527E9E">
        <w:rPr>
          <w:b/>
          <w:shd w:val="clear" w:color="auto" w:fill="FFFF00"/>
        </w:rPr>
        <w:t>habitations</w:t>
      </w:r>
      <w:r w:rsidRPr="00527E9E">
        <w:t>, lieux de résidence, trous, cavernes, biotopes ainsi que ce que ces lieux contiennent.</w:t>
      </w:r>
    </w:p>
    <w:p w14:paraId="54745425" w14:textId="77777777" w:rsidR="00186B9B" w:rsidRPr="00527E9E" w:rsidRDefault="00186B9B" w:rsidP="00186B9B">
      <w:pPr>
        <w:tabs>
          <w:tab w:val="left" w:pos="5502"/>
          <w:tab w:val="left" w:pos="7482"/>
        </w:tabs>
        <w:jc w:val="left"/>
      </w:pPr>
      <w:r w:rsidRPr="00527E9E">
        <w:rPr>
          <w:b/>
        </w:rPr>
        <w:t>Soc</w:t>
      </w:r>
      <w:r w:rsidRPr="00527E9E">
        <w:t xml:space="preserve">= la manière de vivre en groupe ou en </w:t>
      </w:r>
      <w:r w:rsidRPr="00527E9E">
        <w:rPr>
          <w:b/>
          <w:shd w:val="clear" w:color="auto" w:fill="FFFF00"/>
        </w:rPr>
        <w:t>société</w:t>
      </w:r>
      <w:r w:rsidRPr="00527E9E">
        <w:t>, comportement et habitudes.</w:t>
      </w:r>
    </w:p>
    <w:p w14:paraId="0DCCF86B" w14:textId="77777777" w:rsidR="00186B9B" w:rsidRPr="00527E9E" w:rsidRDefault="00186B9B" w:rsidP="00186B9B">
      <w:pPr>
        <w:tabs>
          <w:tab w:val="left" w:pos="5502"/>
          <w:tab w:val="left" w:pos="7482"/>
        </w:tabs>
      </w:pPr>
      <w:r w:rsidRPr="00527E9E">
        <w:t xml:space="preserve">Sexe= </w:t>
      </w:r>
      <w:r w:rsidRPr="00527E9E">
        <w:rPr>
          <w:b/>
        </w:rPr>
        <w:t>XX/YY</w:t>
      </w:r>
      <w:r w:rsidRPr="00527E9E">
        <w:t xml:space="preserve"> </w:t>
      </w:r>
      <w:r w:rsidR="00441893" w:rsidRPr="00527E9E">
        <w:t>répartition</w:t>
      </w:r>
      <w:r w:rsidRPr="00527E9E">
        <w:t xml:space="preserve"> </w:t>
      </w:r>
      <w:r w:rsidR="00441893" w:rsidRPr="00527E9E">
        <w:t xml:space="preserve">entre </w:t>
      </w:r>
      <w:r w:rsidRPr="00527E9E">
        <w:t>mâles</w:t>
      </w:r>
      <w:r w:rsidR="00441893" w:rsidRPr="00527E9E">
        <w:t xml:space="preserve"> et </w:t>
      </w:r>
      <w:r w:rsidRPr="00527E9E">
        <w:t xml:space="preserve">femelles. Si aucun nombre n’est donné alors cette race n’est pas sexuée et ne se reproduit plus. </w:t>
      </w:r>
    </w:p>
    <w:p w14:paraId="0B62E6B5" w14:textId="77777777" w:rsidR="00A17FD0" w:rsidRPr="00527E9E" w:rsidRDefault="00186B9B" w:rsidP="00A17FD0">
      <w:pPr>
        <w:tabs>
          <w:tab w:val="left" w:pos="5502"/>
          <w:tab w:val="left" w:pos="7482"/>
        </w:tabs>
      </w:pPr>
      <w:r w:rsidRPr="00527E9E">
        <w:t xml:space="preserve">Âge= le code </w:t>
      </w:r>
      <w:r w:rsidRPr="00527E9E">
        <w:rPr>
          <w:b/>
        </w:rPr>
        <w:t>Dxx</w:t>
      </w:r>
      <w:r w:rsidRPr="00527E9E">
        <w:t xml:space="preserve"> indique la durée de vie moyenne, appliquez la règle </w:t>
      </w:r>
      <w:r w:rsidRPr="00527E9E">
        <w:rPr>
          <w:i/>
        </w:rPr>
        <w:fldChar w:fldCharType="begin"/>
      </w:r>
      <w:r w:rsidRPr="00527E9E">
        <w:rPr>
          <w:i/>
        </w:rPr>
        <w:instrText xml:space="preserve"> REF _Ref411250514 \h  \* MERGEFORMAT </w:instrText>
      </w:r>
      <w:r w:rsidRPr="00527E9E">
        <w:rPr>
          <w:i/>
        </w:rPr>
      </w:r>
      <w:r w:rsidRPr="00527E9E">
        <w:rPr>
          <w:i/>
        </w:rPr>
        <w:fldChar w:fldCharType="separate"/>
      </w:r>
      <w:r w:rsidR="00A17FD0" w:rsidRPr="00527E9E">
        <w:rPr>
          <w:i/>
        </w:rPr>
        <w:t>Exemple (suite oiseau parasite</w:t>
      </w:r>
      <w:r w:rsidR="00A17FD0" w:rsidRPr="00527E9E">
        <w:t>) : il a une reproduction = 20 +0(I) +2(max 30 rencontrés)+1(petite taille) +d6(1)-D10(9)=15. 1,5% d’augmentation annuelle. Le nombre d’êtres par accouplement = 15 / (2d6=1+3)4 = 4 +(d6-d6=+3) +30% = 5 œufs.</w:t>
      </w:r>
    </w:p>
    <w:p w14:paraId="6C396C51" w14:textId="77777777" w:rsidR="00186B9B" w:rsidRPr="00527E9E" w:rsidRDefault="00A17FD0" w:rsidP="00186B9B">
      <w:pPr>
        <w:tabs>
          <w:tab w:val="left" w:pos="5502"/>
          <w:tab w:val="left" w:pos="7482"/>
        </w:tabs>
      </w:pPr>
      <w:r w:rsidRPr="00527E9E">
        <w:t>5.3.4 Espérance de vie</w:t>
      </w:r>
      <w:r w:rsidR="00186B9B" w:rsidRPr="00527E9E">
        <w:rPr>
          <w:i/>
        </w:rPr>
        <w:fldChar w:fldCharType="end"/>
      </w:r>
      <w:r w:rsidR="00186B9B" w:rsidRPr="00527E9E">
        <w:t xml:space="preserve">. Le code </w:t>
      </w:r>
      <w:r w:rsidR="00186B9B" w:rsidRPr="00527E9E">
        <w:rPr>
          <w:b/>
        </w:rPr>
        <w:t>Axx</w:t>
      </w:r>
      <w:r w:rsidR="00186B9B" w:rsidRPr="00527E9E">
        <w:t xml:space="preserve"> indique l’âge de </w:t>
      </w:r>
      <w:r w:rsidR="00186B9B" w:rsidRPr="00527E9E">
        <w:rPr>
          <w:shd w:val="clear" w:color="auto" w:fill="FFFF00"/>
        </w:rPr>
        <w:t>maturité</w:t>
      </w:r>
      <w:r w:rsidR="00186B9B" w:rsidRPr="00527E9E">
        <w:t>, l’âge auquel un spécimen devient adulte, avant il est considéré comme jeune. Les créatures divines ou celles n’ayant pas de valeur ici sont toujours considérées comme adultes et n’ont aucune sexualité.</w:t>
      </w:r>
    </w:p>
    <w:p w14:paraId="71FD52F6" w14:textId="77777777" w:rsidR="00186B9B" w:rsidRPr="00527E9E" w:rsidRDefault="00186B9B" w:rsidP="0045338D">
      <w:pPr>
        <w:pStyle w:val="Titre3"/>
        <w:rPr>
          <w:lang w:val="fr-BE"/>
        </w:rPr>
      </w:pPr>
      <w:bookmarkStart w:id="136" w:name="_Toc199924556"/>
      <w:r w:rsidRPr="00527E9E">
        <w:rPr>
          <w:lang w:val="fr-BE"/>
        </w:rPr>
        <w:t>6.2.14 Caractéristiques</w:t>
      </w:r>
      <w:bookmarkEnd w:id="136"/>
    </w:p>
    <w:p w14:paraId="1E64AB2B" w14:textId="77777777" w:rsidR="00186B9B" w:rsidRPr="00527E9E" w:rsidRDefault="00186B9B" w:rsidP="00186B9B">
      <w:r w:rsidRPr="00527E9E">
        <w:t>F/En/D/A/I/V/E/Em/C/Ap. Les caractéristiques des créatures sont arrondies au multiple de 5 le plus proche.</w:t>
      </w:r>
    </w:p>
    <w:p w14:paraId="17075795" w14:textId="77777777" w:rsidR="00186B9B" w:rsidRPr="00527E9E" w:rsidRDefault="00186B9B" w:rsidP="00186B9B">
      <w:r w:rsidRPr="00527E9E">
        <w:rPr>
          <w:highlight w:val="yellow"/>
        </w:rPr>
        <w:t>Important !</w:t>
      </w:r>
      <w:r w:rsidR="00441893" w:rsidRPr="00527E9E">
        <w:rPr>
          <w:highlight w:val="yellow"/>
        </w:rPr>
        <w:t xml:space="preserve"> </w:t>
      </w:r>
      <w:r w:rsidRPr="00527E9E">
        <w:rPr>
          <w:highlight w:val="yellow"/>
        </w:rPr>
        <w:t xml:space="preserve">La </w:t>
      </w:r>
      <w:r w:rsidRPr="00527E9E">
        <w:rPr>
          <w:b/>
          <w:highlight w:val="yellow"/>
        </w:rPr>
        <w:t>Force</w:t>
      </w:r>
      <w:r w:rsidRPr="00527E9E">
        <w:rPr>
          <w:highlight w:val="yellow"/>
        </w:rPr>
        <w:t xml:space="preserve"> et la </w:t>
      </w:r>
      <w:r w:rsidRPr="00527E9E">
        <w:rPr>
          <w:b/>
          <w:highlight w:val="yellow"/>
        </w:rPr>
        <w:t>Constitution</w:t>
      </w:r>
      <w:r w:rsidRPr="00527E9E">
        <w:rPr>
          <w:highlight w:val="yellow"/>
        </w:rPr>
        <w:t xml:space="preserve"> sont données relativement à un humain de taille et poids moyens. Elles sont utilisées dans les formules. Si vous devez comparer avec un PNJ humain ou un Perso, augmentez </w:t>
      </w:r>
      <w:r w:rsidRPr="00527E9E">
        <w:rPr>
          <w:b/>
          <w:highlight w:val="yellow"/>
        </w:rPr>
        <w:t>de 5% par tranche de 10 kg &gt;100kg</w:t>
      </w:r>
      <w:r w:rsidRPr="00527E9E">
        <w:rPr>
          <w:highlight w:val="yellow"/>
        </w:rPr>
        <w:t xml:space="preserve"> et diminuez de 5% par tranche de 10kg &lt;100kg. Cela donnera une Force Relative(</w:t>
      </w:r>
      <w:r w:rsidRPr="00527E9E">
        <w:rPr>
          <w:b/>
          <w:highlight w:val="yellow"/>
        </w:rPr>
        <w:t>FoR</w:t>
      </w:r>
      <w:r w:rsidRPr="00527E9E">
        <w:rPr>
          <w:highlight w:val="yellow"/>
        </w:rPr>
        <w:t>) et une Constitution Relative(</w:t>
      </w:r>
      <w:r w:rsidRPr="00527E9E">
        <w:rPr>
          <w:b/>
          <w:highlight w:val="yellow"/>
        </w:rPr>
        <w:t>CoR</w:t>
      </w:r>
      <w:r w:rsidRPr="00527E9E">
        <w:rPr>
          <w:highlight w:val="yellow"/>
        </w:rPr>
        <w:t xml:space="preserve">), </w:t>
      </w:r>
      <w:r w:rsidR="00441893" w:rsidRPr="00527E9E">
        <w:rPr>
          <w:highlight w:val="yellow"/>
        </w:rPr>
        <w:t>utiles pour gérer les confrontations directes</w:t>
      </w:r>
      <w:r w:rsidRPr="00527E9E">
        <w:rPr>
          <w:highlight w:val="yellow"/>
        </w:rPr>
        <w:t>.</w:t>
      </w:r>
    </w:p>
    <w:p w14:paraId="0FB7A322" w14:textId="77777777" w:rsidR="00186B9B" w:rsidRPr="00527E9E" w:rsidRDefault="00186B9B" w:rsidP="0045338D">
      <w:pPr>
        <w:pStyle w:val="Titre3"/>
        <w:rPr>
          <w:lang w:val="fr-BE"/>
        </w:rPr>
      </w:pPr>
      <w:bookmarkStart w:id="137" w:name="_Toc199924557"/>
      <w:r w:rsidRPr="00527E9E">
        <w:rPr>
          <w:lang w:val="fr-BE"/>
        </w:rPr>
        <w:t>6.2.15 Combat, CS, RP et MVp</w:t>
      </w:r>
      <w:bookmarkEnd w:id="137"/>
    </w:p>
    <w:p w14:paraId="12FA0514" w14:textId="77777777" w:rsidR="00186B9B" w:rsidRPr="00527E9E" w:rsidRDefault="00186B9B" w:rsidP="00186B9B">
      <w:pPr>
        <w:rPr>
          <w:lang w:eastAsia="x-none"/>
        </w:rPr>
      </w:pPr>
      <w:r w:rsidRPr="00527E9E">
        <w:rPr>
          <w:lang w:eastAsia="x-none"/>
        </w:rPr>
        <w:t>Les données de combat</w:t>
      </w:r>
      <w:r w:rsidR="00441893" w:rsidRPr="00527E9E">
        <w:rPr>
          <w:lang w:eastAsia="x-none"/>
        </w:rPr>
        <w:t> :</w:t>
      </w:r>
    </w:p>
    <w:p w14:paraId="1CA18CCF" w14:textId="77777777" w:rsidR="00186B9B" w:rsidRPr="00527E9E" w:rsidRDefault="00186B9B" w:rsidP="00186B9B">
      <w:pPr>
        <w:pStyle w:val="Paragraphedeliste"/>
        <w:numPr>
          <w:ilvl w:val="0"/>
          <w:numId w:val="11"/>
        </w:numPr>
        <w:rPr>
          <w:lang w:eastAsia="x-none"/>
        </w:rPr>
      </w:pPr>
      <w:r w:rsidRPr="00527E9E">
        <w:rPr>
          <w:b/>
          <w:lang w:eastAsia="x-none"/>
        </w:rPr>
        <w:t>NEC</w:t>
      </w:r>
      <w:r w:rsidRPr="00527E9E">
        <w:rPr>
          <w:lang w:eastAsia="x-none"/>
        </w:rPr>
        <w:t xml:space="preserve"> </w:t>
      </w:r>
      <w:r w:rsidRPr="00527E9E">
        <w:rPr>
          <w:b/>
          <w:lang w:eastAsia="x-none"/>
        </w:rPr>
        <w:t xml:space="preserve">= </w:t>
      </w:r>
      <w:r w:rsidRPr="00527E9E">
        <w:rPr>
          <w:lang w:eastAsia="x-none"/>
        </w:rPr>
        <w:t>voir Livre 1 et 2.</w:t>
      </w:r>
    </w:p>
    <w:p w14:paraId="7CA3B20B" w14:textId="77777777" w:rsidR="00186B9B" w:rsidRPr="00527E9E" w:rsidRDefault="00186B9B" w:rsidP="00186B9B">
      <w:pPr>
        <w:pStyle w:val="Paragraphedeliste"/>
        <w:rPr>
          <w:lang w:eastAsia="x-none"/>
        </w:rPr>
      </w:pPr>
      <w:r w:rsidRPr="00527E9E">
        <w:rPr>
          <w:b/>
          <w:lang w:eastAsia="x-none"/>
        </w:rPr>
        <w:t>NE</w:t>
      </w:r>
      <w:r w:rsidR="00441893" w:rsidRPr="00527E9E">
        <w:rPr>
          <w:b/>
          <w:lang w:eastAsia="x-none"/>
        </w:rPr>
        <w:t xml:space="preserve"> </w:t>
      </w:r>
      <w:r w:rsidRPr="00527E9E">
        <w:rPr>
          <w:b/>
          <w:lang w:eastAsia="x-none"/>
        </w:rPr>
        <w:t xml:space="preserve">= </w:t>
      </w:r>
      <w:r w:rsidRPr="00527E9E">
        <w:rPr>
          <w:lang w:eastAsia="x-none"/>
        </w:rPr>
        <w:t xml:space="preserve">dans tous les TC, sauf si </w:t>
      </w:r>
      <w:r w:rsidR="00975F0C" w:rsidRPr="00527E9E">
        <w:rPr>
          <w:lang w:eastAsia="x-none"/>
        </w:rPr>
        <w:t>indiqué</w:t>
      </w:r>
      <w:r w:rsidRPr="00527E9E">
        <w:rPr>
          <w:lang w:eastAsia="x-none"/>
        </w:rPr>
        <w:t>.</w:t>
      </w:r>
    </w:p>
    <w:p w14:paraId="2EF24FD3" w14:textId="5D8494C2" w:rsidR="00186B9B" w:rsidRPr="00527E9E" w:rsidRDefault="00186B9B" w:rsidP="00186B9B">
      <w:pPr>
        <w:pStyle w:val="Paragraphedeliste"/>
        <w:rPr>
          <w:lang w:eastAsia="x-none"/>
        </w:rPr>
      </w:pPr>
      <w:r w:rsidRPr="00527E9E">
        <w:rPr>
          <w:noProof/>
          <w:lang w:eastAsia="fr-BE"/>
        </w:rPr>
        <w:drawing>
          <wp:anchor distT="0" distB="0" distL="114300" distR="114300" simplePos="0" relativeHeight="251669504" behindDoc="1" locked="0" layoutInCell="1" allowOverlap="0" wp14:anchorId="4BF652D0" wp14:editId="43D3D638">
            <wp:simplePos x="0" y="0"/>
            <wp:positionH relativeFrom="column">
              <wp:posOffset>5594350</wp:posOffset>
            </wp:positionH>
            <wp:positionV relativeFrom="paragraph">
              <wp:posOffset>1137920</wp:posOffset>
            </wp:positionV>
            <wp:extent cx="982345" cy="1355090"/>
            <wp:effectExtent l="190500" t="190500" r="198755" b="187960"/>
            <wp:wrapTight wrapText="bothSides">
              <wp:wrapPolygon edited="0">
                <wp:start x="0" y="-3037"/>
                <wp:lineTo x="-4189" y="-2429"/>
                <wp:lineTo x="-4189" y="17005"/>
                <wp:lineTo x="-3351" y="22167"/>
                <wp:lineTo x="-419" y="23685"/>
                <wp:lineTo x="0" y="24292"/>
                <wp:lineTo x="21363" y="24292"/>
                <wp:lineTo x="21782" y="23685"/>
                <wp:lineTo x="24714" y="22167"/>
                <wp:lineTo x="25551" y="17005"/>
                <wp:lineTo x="25551" y="2429"/>
                <wp:lineTo x="21782" y="-2126"/>
                <wp:lineTo x="21363" y="-3037"/>
                <wp:lineTo x="0" y="-3037"/>
              </wp:wrapPolygon>
            </wp:wrapTight>
            <wp:docPr id="60" name="Picture 60" descr="Clipboar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lipboard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82345" cy="13550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527E9E">
        <w:rPr>
          <w:b/>
          <w:lang w:eastAsia="x-none"/>
        </w:rPr>
        <w:t>AR</w:t>
      </w:r>
      <w:r w:rsidR="00441893" w:rsidRPr="00527E9E">
        <w:rPr>
          <w:b/>
          <w:lang w:eastAsia="x-none"/>
        </w:rPr>
        <w:t xml:space="preserve"> </w:t>
      </w:r>
      <w:r w:rsidRPr="00527E9E">
        <w:rPr>
          <w:lang w:eastAsia="x-none"/>
        </w:rPr>
        <w:t>=</w:t>
      </w:r>
      <w:r w:rsidR="00441893" w:rsidRPr="00527E9E">
        <w:rPr>
          <w:lang w:eastAsia="x-none"/>
        </w:rPr>
        <w:t xml:space="preserve"> </w:t>
      </w:r>
      <w:r w:rsidRPr="00527E9E">
        <w:rPr>
          <w:lang w:eastAsia="x-none"/>
        </w:rPr>
        <w:t>armure moyenne portée sur tout ou partie du corps, s</w:t>
      </w:r>
      <w:r w:rsidRPr="00527E9E">
        <w:t>i un seul nombre est donné, il est valable pour les valeurs T-E-C</w:t>
      </w:r>
      <w:r w:rsidR="00441893" w:rsidRPr="00527E9E">
        <w:t>. S</w:t>
      </w:r>
      <w:r w:rsidRPr="00527E9E">
        <w:t xml:space="preserve">i * apparaît derrière un chiffre alors la créature est </w:t>
      </w:r>
      <w:r w:rsidRPr="00527E9E">
        <w:rPr>
          <w:b/>
        </w:rPr>
        <w:t>insensible</w:t>
      </w:r>
      <w:r w:rsidR="00980357">
        <w:t xml:space="preserve"> aux effets de ce type de coup. </w:t>
      </w:r>
      <w:r w:rsidRPr="00527E9E">
        <w:t xml:space="preserve">Accumulez néanmoins les coups pour vérifier si </w:t>
      </w:r>
      <w:r w:rsidR="00975F0C" w:rsidRPr="00527E9E">
        <w:t xml:space="preserve">elle </w:t>
      </w:r>
      <w:r w:rsidRPr="00527E9E">
        <w:t xml:space="preserve">meurt. Voir </w:t>
      </w:r>
      <w:r w:rsidRPr="00527E9E">
        <w:rPr>
          <w:i/>
        </w:rPr>
        <w:t>Livre</w:t>
      </w:r>
      <w:r w:rsidR="00975F0C" w:rsidRPr="00527E9E">
        <w:rPr>
          <w:i/>
        </w:rPr>
        <w:t xml:space="preserve"> 2</w:t>
      </w:r>
      <w:r w:rsidRPr="00527E9E">
        <w:t>.</w:t>
      </w:r>
      <w:r w:rsidRPr="00527E9E">
        <w:br/>
      </w:r>
      <w:r w:rsidRPr="00527E9E">
        <w:rPr>
          <w:b/>
          <w:lang w:eastAsia="x-none"/>
        </w:rPr>
        <w:t>Attaques</w:t>
      </w:r>
      <w:r w:rsidRPr="00527E9E">
        <w:rPr>
          <w:lang w:eastAsia="x-none"/>
        </w:rPr>
        <w:t xml:space="preserve">= type d’arme avec bonus de coup final et CR sur D10 </w:t>
      </w:r>
      <w:r w:rsidR="00441893" w:rsidRPr="00527E9E">
        <w:rPr>
          <w:lang w:eastAsia="x-none"/>
        </w:rPr>
        <w:t xml:space="preserve">pour des </w:t>
      </w:r>
      <w:r w:rsidRPr="00527E9E">
        <w:rPr>
          <w:lang w:eastAsia="x-none"/>
        </w:rPr>
        <w:t>attaques supplémentaires.</w:t>
      </w:r>
      <w:r w:rsidRPr="00527E9E">
        <w:t xml:space="preserve"> Plusieurs attaques correspondent aux différents coups que peut porter la créature </w:t>
      </w:r>
      <w:r w:rsidRPr="00527E9E">
        <w:rPr>
          <w:shd w:val="clear" w:color="auto" w:fill="FFFF00"/>
        </w:rPr>
        <w:t>en une phase</w:t>
      </w:r>
      <w:r w:rsidRPr="00527E9E">
        <w:t xml:space="preserve"> selon les possibilités tactiques. La probabilité (sur un D10) que la créature utilise cette attaque est indiquée avant celle-ci. Tenez compte de la réduction de vitesse pour les attaques après la première. Le bonus de coup intègre déjà la modification due à la Force et à l’arme ! La lettre </w:t>
      </w:r>
      <w:r w:rsidRPr="00527E9E">
        <w:rPr>
          <w:b/>
        </w:rPr>
        <w:t>‘L’</w:t>
      </w:r>
      <w:r w:rsidRPr="00527E9E">
        <w:t xml:space="preserve"> est donnée pour indiquer les attaques « lourdes » aux effets identiques aux armes à deux mains. Si plusieurs attaques sont indiquées et séparées par une « / », lancez </w:t>
      </w:r>
      <w:r w:rsidRPr="00527E9E">
        <w:lastRenderedPageBreak/>
        <w:t>un dé pour déterminer laquelle utiliser.</w:t>
      </w:r>
    </w:p>
    <w:p w14:paraId="20ED26FF" w14:textId="77777777" w:rsidR="00186B9B" w:rsidRPr="00527E9E" w:rsidRDefault="00186B9B" w:rsidP="00186B9B">
      <w:pPr>
        <w:pStyle w:val="Paragraphedeliste"/>
        <w:numPr>
          <w:ilvl w:val="0"/>
          <w:numId w:val="11"/>
        </w:numPr>
        <w:rPr>
          <w:lang w:eastAsia="x-none"/>
        </w:rPr>
      </w:pPr>
      <w:r w:rsidRPr="00527E9E">
        <w:rPr>
          <w:b/>
          <w:lang w:eastAsia="x-none"/>
        </w:rPr>
        <w:t>VO, VD, PdC, RM, CS, RP</w:t>
      </w:r>
      <w:r w:rsidRPr="00527E9E">
        <w:rPr>
          <w:lang w:eastAsia="x-none"/>
        </w:rPr>
        <w:t xml:space="preserve">, </w:t>
      </w:r>
      <w:r w:rsidRPr="00527E9E">
        <w:rPr>
          <w:b/>
          <w:lang w:eastAsia="x-none"/>
        </w:rPr>
        <w:t>Vitesse</w:t>
      </w:r>
      <w:r w:rsidRPr="00527E9E">
        <w:rPr>
          <w:lang w:eastAsia="x-none"/>
        </w:rPr>
        <w:t xml:space="preserve"> de frappe finale (n’incluant pas l’arme)</w:t>
      </w:r>
      <w:r w:rsidRPr="00527E9E">
        <w:rPr>
          <w:i/>
        </w:rPr>
        <w:t>.</w:t>
      </w:r>
    </w:p>
    <w:p w14:paraId="44FDDA34" w14:textId="77777777" w:rsidR="00186B9B" w:rsidRPr="00527E9E" w:rsidRDefault="00186B9B" w:rsidP="00186B9B">
      <w:pPr>
        <w:pStyle w:val="Paragraphedeliste"/>
        <w:numPr>
          <w:ilvl w:val="0"/>
          <w:numId w:val="11"/>
        </w:numPr>
        <w:rPr>
          <w:lang w:eastAsia="x-none"/>
        </w:rPr>
      </w:pPr>
      <w:r w:rsidRPr="00527E9E">
        <w:rPr>
          <w:b/>
          <w:lang w:eastAsia="x-none"/>
        </w:rPr>
        <w:t>MVp</w:t>
      </w:r>
      <w:r w:rsidRPr="00527E9E">
        <w:rPr>
          <w:lang w:eastAsia="x-none"/>
        </w:rPr>
        <w:t xml:space="preserve"> et type de mouvement</w:t>
      </w:r>
      <w:r w:rsidR="00441893" w:rsidRPr="00527E9E">
        <w:rPr>
          <w:lang w:eastAsia="x-none"/>
        </w:rPr>
        <w:t>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621"/>
        <w:gridCol w:w="5468"/>
      </w:tblGrid>
      <w:tr w:rsidR="00186B9B" w:rsidRPr="00527E9E" w14:paraId="1A8A1245" w14:textId="77777777" w:rsidTr="0031035A">
        <w:tc>
          <w:tcPr>
            <w:tcW w:w="0" w:type="auto"/>
          </w:tcPr>
          <w:p w14:paraId="59A8E75D" w14:textId="77777777" w:rsidR="00186B9B" w:rsidRPr="00527E9E" w:rsidRDefault="00186B9B" w:rsidP="0031035A">
            <w:pPr>
              <w:jc w:val="center"/>
              <w:rPr>
                <w:b/>
                <w:sz w:val="16"/>
                <w:szCs w:val="16"/>
              </w:rPr>
            </w:pPr>
            <w:r w:rsidRPr="00527E9E">
              <w:rPr>
                <w:b/>
                <w:sz w:val="16"/>
                <w:szCs w:val="16"/>
              </w:rPr>
              <w:t>Code</w:t>
            </w:r>
          </w:p>
        </w:tc>
        <w:tc>
          <w:tcPr>
            <w:tcW w:w="0" w:type="auto"/>
          </w:tcPr>
          <w:p w14:paraId="3FC0B8E5" w14:textId="77777777" w:rsidR="00186B9B" w:rsidRPr="00527E9E" w:rsidRDefault="00186B9B" w:rsidP="0031035A">
            <w:pPr>
              <w:rPr>
                <w:b/>
                <w:sz w:val="16"/>
                <w:szCs w:val="16"/>
              </w:rPr>
            </w:pPr>
            <w:r w:rsidRPr="00527E9E">
              <w:rPr>
                <w:b/>
                <w:sz w:val="16"/>
                <w:szCs w:val="16"/>
              </w:rPr>
              <w:t>Déplacement</w:t>
            </w:r>
          </w:p>
        </w:tc>
        <w:tc>
          <w:tcPr>
            <w:tcW w:w="0" w:type="auto"/>
          </w:tcPr>
          <w:p w14:paraId="5F82086C" w14:textId="77777777" w:rsidR="00186B9B" w:rsidRPr="00527E9E" w:rsidRDefault="00186B9B" w:rsidP="0031035A">
            <w:pPr>
              <w:rPr>
                <w:b/>
                <w:sz w:val="16"/>
                <w:szCs w:val="16"/>
              </w:rPr>
            </w:pPr>
            <w:r w:rsidRPr="00527E9E">
              <w:rPr>
                <w:b/>
                <w:sz w:val="16"/>
                <w:szCs w:val="16"/>
              </w:rPr>
              <w:t>Note</w:t>
            </w:r>
          </w:p>
        </w:tc>
      </w:tr>
      <w:tr w:rsidR="00186B9B" w:rsidRPr="00527E9E" w14:paraId="372574AD" w14:textId="77777777" w:rsidTr="0031035A">
        <w:tc>
          <w:tcPr>
            <w:tcW w:w="0" w:type="auto"/>
            <w:shd w:val="clear" w:color="auto" w:fill="00FFFF"/>
          </w:tcPr>
          <w:p w14:paraId="3DEB9E49" w14:textId="77777777" w:rsidR="00186B9B" w:rsidRPr="00527E9E" w:rsidRDefault="00186B9B" w:rsidP="0031035A">
            <w:pPr>
              <w:jc w:val="center"/>
              <w:rPr>
                <w:sz w:val="16"/>
                <w:szCs w:val="16"/>
              </w:rPr>
            </w:pPr>
            <w:r w:rsidRPr="00527E9E">
              <w:rPr>
                <w:sz w:val="16"/>
                <w:szCs w:val="16"/>
              </w:rPr>
              <w:t>A</w:t>
            </w:r>
          </w:p>
        </w:tc>
        <w:tc>
          <w:tcPr>
            <w:tcW w:w="0" w:type="auto"/>
            <w:shd w:val="clear" w:color="auto" w:fill="00FFFF"/>
          </w:tcPr>
          <w:p w14:paraId="1324195C" w14:textId="77777777" w:rsidR="00186B9B" w:rsidRPr="00527E9E" w:rsidRDefault="00186B9B" w:rsidP="0031035A">
            <w:pPr>
              <w:rPr>
                <w:sz w:val="16"/>
                <w:szCs w:val="16"/>
              </w:rPr>
            </w:pPr>
            <w:r w:rsidRPr="00527E9E">
              <w:rPr>
                <w:sz w:val="16"/>
                <w:szCs w:val="16"/>
              </w:rPr>
              <w:t>Aérien, ailé</w:t>
            </w:r>
          </w:p>
        </w:tc>
        <w:tc>
          <w:tcPr>
            <w:tcW w:w="0" w:type="auto"/>
            <w:shd w:val="clear" w:color="auto" w:fill="00FFFF"/>
          </w:tcPr>
          <w:p w14:paraId="6AED92CB" w14:textId="77777777" w:rsidR="00186B9B" w:rsidRPr="00527E9E" w:rsidRDefault="00186B9B" w:rsidP="0031035A">
            <w:pPr>
              <w:rPr>
                <w:sz w:val="16"/>
                <w:szCs w:val="16"/>
              </w:rPr>
            </w:pPr>
            <w:r w:rsidRPr="00527E9E">
              <w:rPr>
                <w:sz w:val="16"/>
                <w:szCs w:val="16"/>
              </w:rPr>
              <w:t>Avec des ailes ou magiquement</w:t>
            </w:r>
          </w:p>
        </w:tc>
      </w:tr>
      <w:tr w:rsidR="00186B9B" w:rsidRPr="00527E9E" w14:paraId="4E28B237" w14:textId="77777777" w:rsidTr="0031035A">
        <w:tc>
          <w:tcPr>
            <w:tcW w:w="0" w:type="auto"/>
            <w:shd w:val="clear" w:color="auto" w:fill="B3B3B3"/>
          </w:tcPr>
          <w:p w14:paraId="32F9DF4C" w14:textId="77777777" w:rsidR="00186B9B" w:rsidRPr="00527E9E" w:rsidRDefault="00186B9B" w:rsidP="0031035A">
            <w:pPr>
              <w:jc w:val="center"/>
              <w:rPr>
                <w:sz w:val="16"/>
                <w:szCs w:val="16"/>
              </w:rPr>
            </w:pPr>
            <w:r w:rsidRPr="00527E9E">
              <w:rPr>
                <w:sz w:val="16"/>
                <w:szCs w:val="16"/>
              </w:rPr>
              <w:t>S</w:t>
            </w:r>
          </w:p>
        </w:tc>
        <w:tc>
          <w:tcPr>
            <w:tcW w:w="0" w:type="auto"/>
            <w:shd w:val="clear" w:color="auto" w:fill="B3B3B3"/>
          </w:tcPr>
          <w:p w14:paraId="36F84745" w14:textId="77777777" w:rsidR="00186B9B" w:rsidRPr="00527E9E" w:rsidRDefault="00186B9B" w:rsidP="0031035A">
            <w:pPr>
              <w:rPr>
                <w:sz w:val="16"/>
                <w:szCs w:val="16"/>
              </w:rPr>
            </w:pPr>
            <w:r w:rsidRPr="00527E9E">
              <w:rPr>
                <w:sz w:val="16"/>
                <w:szCs w:val="16"/>
              </w:rPr>
              <w:t>Souterrain</w:t>
            </w:r>
          </w:p>
        </w:tc>
        <w:tc>
          <w:tcPr>
            <w:tcW w:w="0" w:type="auto"/>
            <w:shd w:val="clear" w:color="auto" w:fill="B3B3B3"/>
          </w:tcPr>
          <w:p w14:paraId="6DD2E1AE" w14:textId="77777777" w:rsidR="00186B9B" w:rsidRPr="00527E9E" w:rsidRDefault="00186B9B" w:rsidP="0031035A">
            <w:pPr>
              <w:rPr>
                <w:sz w:val="16"/>
                <w:szCs w:val="16"/>
              </w:rPr>
            </w:pPr>
            <w:r w:rsidRPr="00527E9E">
              <w:rPr>
                <w:sz w:val="16"/>
                <w:szCs w:val="16"/>
              </w:rPr>
              <w:t>Sous la terre dans un sol assez meuble pour cela</w:t>
            </w:r>
          </w:p>
        </w:tc>
      </w:tr>
      <w:tr w:rsidR="00186B9B" w:rsidRPr="00527E9E" w14:paraId="1E8E1189" w14:textId="77777777" w:rsidTr="0031035A">
        <w:tc>
          <w:tcPr>
            <w:tcW w:w="0" w:type="auto"/>
            <w:shd w:val="clear" w:color="auto" w:fill="95B3D7" w:themeFill="accent1" w:themeFillTint="99"/>
          </w:tcPr>
          <w:p w14:paraId="0A49D84D" w14:textId="77777777" w:rsidR="00186B9B" w:rsidRPr="00527E9E" w:rsidRDefault="00186B9B" w:rsidP="0031035A">
            <w:pPr>
              <w:jc w:val="center"/>
              <w:rPr>
                <w:sz w:val="16"/>
                <w:szCs w:val="16"/>
              </w:rPr>
            </w:pPr>
            <w:r w:rsidRPr="00527E9E">
              <w:rPr>
                <w:sz w:val="16"/>
                <w:szCs w:val="16"/>
              </w:rPr>
              <w:t>E</w:t>
            </w:r>
          </w:p>
        </w:tc>
        <w:tc>
          <w:tcPr>
            <w:tcW w:w="0" w:type="auto"/>
            <w:shd w:val="clear" w:color="auto" w:fill="95B3D7" w:themeFill="accent1" w:themeFillTint="99"/>
          </w:tcPr>
          <w:p w14:paraId="4DFBC02A" w14:textId="77777777" w:rsidR="00186B9B" w:rsidRPr="00527E9E" w:rsidRDefault="00186B9B" w:rsidP="0031035A">
            <w:pPr>
              <w:rPr>
                <w:sz w:val="16"/>
                <w:szCs w:val="16"/>
              </w:rPr>
            </w:pPr>
            <w:r w:rsidRPr="00527E9E">
              <w:rPr>
                <w:sz w:val="16"/>
                <w:szCs w:val="16"/>
              </w:rPr>
              <w:t>Dans l’eau</w:t>
            </w:r>
          </w:p>
        </w:tc>
        <w:tc>
          <w:tcPr>
            <w:tcW w:w="0" w:type="auto"/>
            <w:shd w:val="clear" w:color="auto" w:fill="95B3D7" w:themeFill="accent1" w:themeFillTint="99"/>
          </w:tcPr>
          <w:p w14:paraId="4E07DBF4" w14:textId="77777777" w:rsidR="00186B9B" w:rsidRPr="00527E9E" w:rsidRDefault="00186B9B" w:rsidP="0031035A">
            <w:pPr>
              <w:rPr>
                <w:sz w:val="16"/>
                <w:szCs w:val="16"/>
              </w:rPr>
            </w:pPr>
            <w:r w:rsidRPr="00527E9E">
              <w:rPr>
                <w:sz w:val="16"/>
                <w:szCs w:val="16"/>
              </w:rPr>
              <w:t>Sous l’eau ou à sa surface</w:t>
            </w:r>
          </w:p>
        </w:tc>
      </w:tr>
      <w:tr w:rsidR="00186B9B" w:rsidRPr="00527E9E" w14:paraId="762B86A3" w14:textId="77777777" w:rsidTr="0031035A">
        <w:tc>
          <w:tcPr>
            <w:tcW w:w="0" w:type="auto"/>
            <w:shd w:val="clear" w:color="auto" w:fill="FFFFFF"/>
          </w:tcPr>
          <w:p w14:paraId="4B436BD7" w14:textId="77777777" w:rsidR="00186B9B" w:rsidRPr="00527E9E" w:rsidRDefault="00186B9B" w:rsidP="0031035A">
            <w:pPr>
              <w:jc w:val="center"/>
              <w:rPr>
                <w:sz w:val="16"/>
                <w:szCs w:val="16"/>
              </w:rPr>
            </w:pPr>
            <w:r w:rsidRPr="00527E9E">
              <w:rPr>
                <w:sz w:val="16"/>
                <w:szCs w:val="16"/>
              </w:rPr>
              <w:t>M</w:t>
            </w:r>
          </w:p>
        </w:tc>
        <w:tc>
          <w:tcPr>
            <w:tcW w:w="0" w:type="auto"/>
            <w:shd w:val="clear" w:color="auto" w:fill="FFFFFF"/>
          </w:tcPr>
          <w:p w14:paraId="748D0459" w14:textId="77777777" w:rsidR="00186B9B" w:rsidRPr="00527E9E" w:rsidRDefault="00186B9B" w:rsidP="0031035A">
            <w:pPr>
              <w:rPr>
                <w:sz w:val="16"/>
                <w:szCs w:val="16"/>
              </w:rPr>
            </w:pPr>
            <w:r w:rsidRPr="00527E9E">
              <w:rPr>
                <w:sz w:val="16"/>
                <w:szCs w:val="16"/>
              </w:rPr>
              <w:t xml:space="preserve">Magie  </w:t>
            </w:r>
          </w:p>
        </w:tc>
        <w:tc>
          <w:tcPr>
            <w:tcW w:w="0" w:type="auto"/>
            <w:shd w:val="clear" w:color="auto" w:fill="FFFFFF"/>
          </w:tcPr>
          <w:p w14:paraId="60ECC417" w14:textId="77777777" w:rsidR="00186B9B" w:rsidRPr="00527E9E" w:rsidRDefault="00186B9B" w:rsidP="0031035A">
            <w:pPr>
              <w:rPr>
                <w:sz w:val="16"/>
                <w:szCs w:val="16"/>
              </w:rPr>
            </w:pPr>
            <w:r w:rsidRPr="00527E9E">
              <w:rPr>
                <w:sz w:val="16"/>
                <w:szCs w:val="16"/>
              </w:rPr>
              <w:t xml:space="preserve">Capacité innérante à se déplacer comme </w:t>
            </w:r>
            <w:r w:rsidRPr="00527E9E">
              <w:rPr>
                <w:i/>
                <w:sz w:val="16"/>
                <w:szCs w:val="16"/>
              </w:rPr>
              <w:t>Oiseau sans aile</w:t>
            </w:r>
          </w:p>
        </w:tc>
      </w:tr>
      <w:tr w:rsidR="00186B9B" w:rsidRPr="00527E9E" w14:paraId="23B74F20" w14:textId="77777777" w:rsidTr="0031035A">
        <w:tc>
          <w:tcPr>
            <w:tcW w:w="0" w:type="auto"/>
            <w:shd w:val="clear" w:color="auto" w:fill="C2D69B" w:themeFill="accent3" w:themeFillTint="99"/>
          </w:tcPr>
          <w:p w14:paraId="7ED904B6" w14:textId="77777777" w:rsidR="00186B9B" w:rsidRPr="00527E9E" w:rsidRDefault="00186B9B" w:rsidP="0031035A">
            <w:pPr>
              <w:jc w:val="center"/>
              <w:rPr>
                <w:sz w:val="16"/>
                <w:szCs w:val="16"/>
              </w:rPr>
            </w:pPr>
            <w:r w:rsidRPr="00527E9E">
              <w:rPr>
                <w:sz w:val="16"/>
                <w:szCs w:val="16"/>
              </w:rPr>
              <w:t>C</w:t>
            </w:r>
          </w:p>
        </w:tc>
        <w:tc>
          <w:tcPr>
            <w:tcW w:w="0" w:type="auto"/>
            <w:shd w:val="clear" w:color="auto" w:fill="C2D69B" w:themeFill="accent3" w:themeFillTint="99"/>
          </w:tcPr>
          <w:p w14:paraId="6696B0BA" w14:textId="77777777" w:rsidR="00186B9B" w:rsidRPr="00527E9E" w:rsidRDefault="00186B9B" w:rsidP="0031035A">
            <w:pPr>
              <w:rPr>
                <w:sz w:val="16"/>
                <w:szCs w:val="16"/>
              </w:rPr>
            </w:pPr>
            <w:r w:rsidRPr="00527E9E">
              <w:rPr>
                <w:sz w:val="16"/>
                <w:szCs w:val="16"/>
              </w:rPr>
              <w:t>Cavalier/monture</w:t>
            </w:r>
          </w:p>
        </w:tc>
        <w:tc>
          <w:tcPr>
            <w:tcW w:w="0" w:type="auto"/>
            <w:shd w:val="clear" w:color="auto" w:fill="C2D69B" w:themeFill="accent3" w:themeFillTint="99"/>
          </w:tcPr>
          <w:p w14:paraId="3E06BE17" w14:textId="77777777" w:rsidR="00186B9B" w:rsidRPr="00527E9E" w:rsidRDefault="00186B9B" w:rsidP="0031035A">
            <w:pPr>
              <w:rPr>
                <w:sz w:val="16"/>
                <w:szCs w:val="16"/>
              </w:rPr>
            </w:pPr>
            <w:r w:rsidRPr="00527E9E">
              <w:rPr>
                <w:sz w:val="16"/>
                <w:szCs w:val="16"/>
              </w:rPr>
              <w:t>Peut avoir une vitesse de course régulière dans perdre du souffle</w:t>
            </w:r>
          </w:p>
        </w:tc>
      </w:tr>
    </w:tbl>
    <w:p w14:paraId="4A633F23" w14:textId="77777777" w:rsidR="00186B9B" w:rsidRPr="00527E9E" w:rsidRDefault="00186B9B" w:rsidP="00186B9B">
      <w:pPr>
        <w:pStyle w:val="Paragraphedeliste"/>
        <w:numPr>
          <w:ilvl w:val="0"/>
          <w:numId w:val="11"/>
        </w:numPr>
        <w:rPr>
          <w:lang w:eastAsia="x-none"/>
        </w:rPr>
      </w:pPr>
      <w:r w:rsidRPr="00527E9E">
        <w:rPr>
          <w:lang w:eastAsia="x-none"/>
        </w:rPr>
        <w:t>…</w:t>
      </w:r>
      <w:r w:rsidRPr="00527E9E">
        <w:rPr>
          <w:b/>
          <w:i/>
          <w:lang w:eastAsia="x-none"/>
        </w:rPr>
        <w:t>Charge, Embuscade, Esquive, Fuite, Mêlée, Réaction, Résistance</w:t>
      </w:r>
      <w:r w:rsidRPr="00527E9E">
        <w:rPr>
          <w:i/>
          <w:lang w:eastAsia="x-none"/>
        </w:rPr>
        <w:t>.</w:t>
      </w:r>
      <w:r w:rsidR="00441893" w:rsidRPr="00527E9E">
        <w:rPr>
          <w:i/>
          <w:lang w:eastAsia="x-none"/>
        </w:rPr>
        <w:t xml:space="preserve"> </w:t>
      </w:r>
      <w:r w:rsidR="00441893" w:rsidRPr="00527E9E">
        <w:rPr>
          <w:lang w:eastAsia="x-none"/>
        </w:rPr>
        <w:t>Voir les TC.</w:t>
      </w:r>
      <w:r w:rsidR="00975F0C" w:rsidRPr="00527E9E">
        <w:rPr>
          <w:lang w:eastAsia="x-none"/>
        </w:rPr>
        <w:t xml:space="preserve"> Les autres TC ont un NE par défaut = NE comme indiqué plus haut.</w:t>
      </w:r>
    </w:p>
    <w:p w14:paraId="5C7A0A9D" w14:textId="77777777" w:rsidR="00186B9B" w:rsidRPr="00527E9E" w:rsidRDefault="00186B9B" w:rsidP="00186B9B">
      <w:pPr>
        <w:pStyle w:val="Paragraphedeliste"/>
        <w:numPr>
          <w:ilvl w:val="0"/>
          <w:numId w:val="11"/>
        </w:numPr>
        <w:rPr>
          <w:lang w:eastAsia="x-none"/>
        </w:rPr>
      </w:pPr>
      <w:r w:rsidRPr="00527E9E">
        <w:rPr>
          <w:lang w:eastAsia="x-none"/>
        </w:rPr>
        <w:t xml:space="preserve">Les zones du corps avec les niveaux de blessures N1, N2, N3 calculés comme dans le </w:t>
      </w:r>
      <w:r w:rsidRPr="00527E9E">
        <w:rPr>
          <w:i/>
          <w:lang w:eastAsia="x-none"/>
        </w:rPr>
        <w:t>Livre 2</w:t>
      </w:r>
      <w:r w:rsidRPr="00527E9E">
        <w:rPr>
          <w:lang w:eastAsia="x-none"/>
        </w:rPr>
        <w:t xml:space="preserve">. </w:t>
      </w:r>
    </w:p>
    <w:p w14:paraId="50F60E43" w14:textId="77777777" w:rsidR="00186B9B" w:rsidRPr="00527E9E" w:rsidRDefault="00186B9B" w:rsidP="0045338D">
      <w:pPr>
        <w:pStyle w:val="Titre3"/>
        <w:rPr>
          <w:lang w:val="fr-BE"/>
        </w:rPr>
      </w:pPr>
      <w:bookmarkStart w:id="138" w:name="_Toc199924558"/>
      <w:r w:rsidRPr="00527E9E">
        <w:rPr>
          <w:lang w:val="fr-BE"/>
        </w:rPr>
        <w:t>6.2.16 Magie, Sens, Divin et NC</w:t>
      </w:r>
      <w:bookmarkEnd w:id="138"/>
    </w:p>
    <w:p w14:paraId="0A8E0965" w14:textId="77777777" w:rsidR="00186B9B" w:rsidRPr="00527E9E" w:rsidRDefault="00441893" w:rsidP="00186B9B">
      <w:pPr>
        <w:rPr>
          <w:lang w:eastAsia="x-none"/>
        </w:rPr>
      </w:pPr>
      <w:r w:rsidRPr="00527E9E">
        <w:rPr>
          <w:lang w:eastAsia="x-none"/>
        </w:rPr>
        <w:t>Les données de magie :</w:t>
      </w:r>
    </w:p>
    <w:p w14:paraId="060B0E22" w14:textId="77777777" w:rsidR="00186B9B" w:rsidRPr="00527E9E" w:rsidRDefault="00186B9B" w:rsidP="00186B9B">
      <w:pPr>
        <w:pStyle w:val="Paragraphedeliste"/>
        <w:numPr>
          <w:ilvl w:val="0"/>
          <w:numId w:val="11"/>
        </w:numPr>
        <w:rPr>
          <w:lang w:eastAsia="x-none"/>
        </w:rPr>
      </w:pPr>
      <w:r w:rsidRPr="00527E9E">
        <w:rPr>
          <w:b/>
          <w:lang w:eastAsia="x-none"/>
        </w:rPr>
        <w:t>NEM</w:t>
      </w:r>
      <w:r w:rsidRPr="00527E9E">
        <w:t>= un 0 signifie que la créature n’utilise pas de magie.</w:t>
      </w:r>
    </w:p>
    <w:p w14:paraId="7129E8CB" w14:textId="77777777" w:rsidR="00186B9B" w:rsidRPr="00527E9E" w:rsidRDefault="00186B9B" w:rsidP="00186B9B">
      <w:pPr>
        <w:pStyle w:val="Paragraphedeliste"/>
        <w:numPr>
          <w:ilvl w:val="0"/>
          <w:numId w:val="11"/>
        </w:numPr>
        <w:rPr>
          <w:lang w:eastAsia="x-none"/>
        </w:rPr>
      </w:pPr>
      <w:r w:rsidRPr="00527E9E">
        <w:rPr>
          <w:b/>
          <w:lang w:eastAsia="x-none"/>
        </w:rPr>
        <w:t>NE</w:t>
      </w:r>
      <w:r w:rsidR="00441893" w:rsidRPr="00527E9E">
        <w:rPr>
          <w:b/>
          <w:lang w:eastAsia="x-none"/>
        </w:rPr>
        <w:t xml:space="preserve"> </w:t>
      </w:r>
      <w:r w:rsidRPr="00527E9E">
        <w:rPr>
          <w:lang w:eastAsia="x-none"/>
        </w:rPr>
        <w:t xml:space="preserve">= dans </w:t>
      </w:r>
      <w:r w:rsidRPr="00527E9E">
        <w:rPr>
          <w:shd w:val="clear" w:color="auto" w:fill="FFFF00"/>
          <w:lang w:eastAsia="x-none"/>
        </w:rPr>
        <w:t>tous les sorts</w:t>
      </w:r>
      <w:r w:rsidRPr="00527E9E">
        <w:rPr>
          <w:lang w:eastAsia="x-none"/>
        </w:rPr>
        <w:t>, reliques et magies connues par cet être</w:t>
      </w:r>
      <w:r w:rsidR="00975F0C" w:rsidRPr="00527E9E">
        <w:rPr>
          <w:lang w:eastAsia="x-none"/>
        </w:rPr>
        <w:t xml:space="preserve"> </w:t>
      </w:r>
      <w:r w:rsidR="007641D1" w:rsidRPr="00527E9E">
        <w:rPr>
          <w:lang w:eastAsia="x-none"/>
        </w:rPr>
        <w:t>sauf si capacité spéciales</w:t>
      </w:r>
      <w:r w:rsidRPr="00527E9E">
        <w:rPr>
          <w:lang w:eastAsia="x-none"/>
        </w:rPr>
        <w:t>.</w:t>
      </w:r>
    </w:p>
    <w:p w14:paraId="6FD4A7A8" w14:textId="77777777" w:rsidR="00186B9B" w:rsidRPr="00527E9E" w:rsidRDefault="00186B9B" w:rsidP="00186B9B">
      <w:pPr>
        <w:pStyle w:val="Paragraphedeliste"/>
        <w:numPr>
          <w:ilvl w:val="0"/>
          <w:numId w:val="11"/>
        </w:numPr>
        <w:rPr>
          <w:lang w:eastAsia="x-none"/>
        </w:rPr>
      </w:pPr>
      <w:r w:rsidRPr="00527E9E">
        <w:rPr>
          <w:b/>
          <w:lang w:eastAsia="x-none"/>
        </w:rPr>
        <w:t>PdM</w:t>
      </w:r>
      <w:r w:rsidRPr="00527E9E">
        <w:rPr>
          <w:lang w:eastAsia="x-none"/>
        </w:rPr>
        <w:t xml:space="preserve"> = </w:t>
      </w:r>
      <w:r w:rsidRPr="00527E9E">
        <w:t xml:space="preserve">les créatures ont toutes la </w:t>
      </w:r>
      <w:r w:rsidRPr="00527E9E">
        <w:rPr>
          <w:shd w:val="clear" w:color="auto" w:fill="FFFF00"/>
        </w:rPr>
        <w:t>magie innée</w:t>
      </w:r>
      <w:r w:rsidRPr="00527E9E">
        <w:t xml:space="preserve"> et donc peuvent utiliser les points d’EN comme PdM.</w:t>
      </w:r>
    </w:p>
    <w:p w14:paraId="4C30D83C" w14:textId="77777777" w:rsidR="00186B9B" w:rsidRPr="00527E9E" w:rsidRDefault="00186B9B" w:rsidP="00186B9B">
      <w:pPr>
        <w:pStyle w:val="Paragraphedeliste"/>
        <w:numPr>
          <w:ilvl w:val="0"/>
          <w:numId w:val="11"/>
        </w:numPr>
        <w:rPr>
          <w:lang w:eastAsia="x-none"/>
        </w:rPr>
      </w:pPr>
      <w:r w:rsidRPr="00527E9E">
        <w:rPr>
          <w:b/>
        </w:rPr>
        <w:t>PMa, AMa, RMa, EN, CI, RP</w:t>
      </w:r>
      <w:r w:rsidRPr="00527E9E">
        <w:t xml:space="preserve"> calculés normalement</w:t>
      </w:r>
      <w:r w:rsidRPr="00527E9E">
        <w:rPr>
          <w:b/>
        </w:rPr>
        <w:t>.</w:t>
      </w:r>
    </w:p>
    <w:p w14:paraId="08E4478C" w14:textId="77777777" w:rsidR="00186B9B" w:rsidRPr="00527E9E" w:rsidRDefault="00186B9B" w:rsidP="00186B9B">
      <w:pPr>
        <w:pStyle w:val="Paragraphedeliste"/>
        <w:numPr>
          <w:ilvl w:val="0"/>
          <w:numId w:val="11"/>
        </w:numPr>
      </w:pPr>
      <w:r w:rsidRPr="00527E9E">
        <w:rPr>
          <w:b/>
        </w:rPr>
        <w:t>Sens =</w:t>
      </w:r>
      <w:r w:rsidRPr="00527E9E">
        <w:t xml:space="preserve"> vue, ouïe, odorat… le goût le toucher sont générés au besoin</w:t>
      </w:r>
      <w:r w:rsidR="007641D1" w:rsidRPr="00527E9E">
        <w:t xml:space="preserve"> (D10* x20)</w:t>
      </w:r>
      <w:r w:rsidRPr="00527E9E">
        <w:t>.</w:t>
      </w:r>
    </w:p>
    <w:p w14:paraId="38997FDB" w14:textId="77777777" w:rsidR="00186B9B" w:rsidRPr="00527E9E" w:rsidRDefault="00186B9B" w:rsidP="00186B9B">
      <w:pPr>
        <w:pStyle w:val="Paragraphedeliste"/>
        <w:numPr>
          <w:ilvl w:val="0"/>
          <w:numId w:val="11"/>
        </w:numPr>
      </w:pPr>
      <w:r w:rsidRPr="00527E9E">
        <w:rPr>
          <w:b/>
        </w:rPr>
        <w:t>Divin</w:t>
      </w:r>
      <w:r w:rsidRPr="00527E9E">
        <w:t> = niveau de contact divin des créatures expliqué dans la table suivante…</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2650"/>
        <w:gridCol w:w="3400"/>
      </w:tblGrid>
      <w:tr w:rsidR="00186B9B" w:rsidRPr="00527E9E" w14:paraId="3BDB2903" w14:textId="77777777" w:rsidTr="0031035A">
        <w:tc>
          <w:tcPr>
            <w:tcW w:w="0" w:type="auto"/>
          </w:tcPr>
          <w:p w14:paraId="73CABEA9" w14:textId="77777777" w:rsidR="00186B9B" w:rsidRPr="00527E9E" w:rsidRDefault="00186B9B" w:rsidP="0031035A">
            <w:pPr>
              <w:jc w:val="center"/>
              <w:rPr>
                <w:b/>
                <w:sz w:val="16"/>
                <w:szCs w:val="16"/>
              </w:rPr>
            </w:pPr>
            <w:r w:rsidRPr="00527E9E">
              <w:rPr>
                <w:b/>
                <w:sz w:val="16"/>
                <w:szCs w:val="16"/>
              </w:rPr>
              <w:t>Divin</w:t>
            </w:r>
          </w:p>
        </w:tc>
        <w:tc>
          <w:tcPr>
            <w:tcW w:w="0" w:type="auto"/>
          </w:tcPr>
          <w:p w14:paraId="44014BE3" w14:textId="77777777" w:rsidR="00186B9B" w:rsidRPr="00527E9E" w:rsidRDefault="00186B9B" w:rsidP="0031035A">
            <w:pPr>
              <w:rPr>
                <w:b/>
                <w:sz w:val="16"/>
                <w:szCs w:val="16"/>
              </w:rPr>
            </w:pPr>
            <w:r w:rsidRPr="00527E9E">
              <w:rPr>
                <w:b/>
                <w:sz w:val="16"/>
                <w:szCs w:val="16"/>
              </w:rPr>
              <w:t>Description créature</w:t>
            </w:r>
          </w:p>
        </w:tc>
        <w:tc>
          <w:tcPr>
            <w:tcW w:w="0" w:type="auto"/>
          </w:tcPr>
          <w:p w14:paraId="00C90BED" w14:textId="77777777" w:rsidR="00186B9B" w:rsidRPr="00527E9E" w:rsidRDefault="00186B9B" w:rsidP="0031035A">
            <w:pPr>
              <w:rPr>
                <w:b/>
                <w:sz w:val="16"/>
                <w:szCs w:val="16"/>
              </w:rPr>
            </w:pPr>
            <w:r w:rsidRPr="00527E9E">
              <w:rPr>
                <w:b/>
                <w:sz w:val="16"/>
                <w:szCs w:val="16"/>
              </w:rPr>
              <w:t>Exemple</w:t>
            </w:r>
          </w:p>
        </w:tc>
      </w:tr>
      <w:tr w:rsidR="00186B9B" w:rsidRPr="00527E9E" w14:paraId="4D7E0531" w14:textId="77777777" w:rsidTr="0031035A">
        <w:tc>
          <w:tcPr>
            <w:tcW w:w="0" w:type="auto"/>
          </w:tcPr>
          <w:p w14:paraId="61C12E7B" w14:textId="77777777" w:rsidR="00186B9B" w:rsidRPr="00527E9E" w:rsidRDefault="00186B9B" w:rsidP="0031035A">
            <w:pPr>
              <w:jc w:val="center"/>
              <w:rPr>
                <w:sz w:val="16"/>
                <w:szCs w:val="16"/>
              </w:rPr>
            </w:pPr>
            <w:r w:rsidRPr="00527E9E">
              <w:rPr>
                <w:sz w:val="16"/>
                <w:szCs w:val="16"/>
              </w:rPr>
              <w:t>0</w:t>
            </w:r>
          </w:p>
        </w:tc>
        <w:tc>
          <w:tcPr>
            <w:tcW w:w="0" w:type="auto"/>
          </w:tcPr>
          <w:p w14:paraId="4B211A8C" w14:textId="77777777" w:rsidR="00186B9B" w:rsidRPr="00527E9E" w:rsidRDefault="00186B9B" w:rsidP="0031035A">
            <w:pPr>
              <w:rPr>
                <w:sz w:val="16"/>
                <w:szCs w:val="16"/>
              </w:rPr>
            </w:pPr>
            <w:r w:rsidRPr="00527E9E">
              <w:rPr>
                <w:sz w:val="16"/>
                <w:szCs w:val="16"/>
              </w:rPr>
              <w:t>pas issue du Monde des Dieux</w:t>
            </w:r>
          </w:p>
        </w:tc>
        <w:tc>
          <w:tcPr>
            <w:tcW w:w="0" w:type="auto"/>
          </w:tcPr>
          <w:p w14:paraId="50043BFC" w14:textId="77777777" w:rsidR="00186B9B" w:rsidRPr="00527E9E" w:rsidRDefault="00186B9B" w:rsidP="0031035A">
            <w:pPr>
              <w:rPr>
                <w:sz w:val="16"/>
                <w:szCs w:val="16"/>
              </w:rPr>
            </w:pPr>
            <w:r w:rsidRPr="00527E9E">
              <w:rPr>
                <w:sz w:val="16"/>
                <w:szCs w:val="16"/>
              </w:rPr>
              <w:t>humain</w:t>
            </w:r>
          </w:p>
        </w:tc>
      </w:tr>
      <w:tr w:rsidR="00186B9B" w:rsidRPr="00527E9E" w14:paraId="24CA5CF9" w14:textId="77777777" w:rsidTr="0031035A">
        <w:tc>
          <w:tcPr>
            <w:tcW w:w="0" w:type="auto"/>
            <w:shd w:val="clear" w:color="auto" w:fill="F3F3F3"/>
          </w:tcPr>
          <w:p w14:paraId="769A100D" w14:textId="77777777" w:rsidR="00186B9B" w:rsidRPr="00527E9E" w:rsidRDefault="00186B9B" w:rsidP="0031035A">
            <w:pPr>
              <w:jc w:val="center"/>
              <w:rPr>
                <w:sz w:val="16"/>
                <w:szCs w:val="16"/>
              </w:rPr>
            </w:pPr>
            <w:r w:rsidRPr="00527E9E">
              <w:rPr>
                <w:sz w:val="16"/>
                <w:szCs w:val="16"/>
              </w:rPr>
              <w:t>1</w:t>
            </w:r>
          </w:p>
        </w:tc>
        <w:tc>
          <w:tcPr>
            <w:tcW w:w="0" w:type="auto"/>
            <w:shd w:val="clear" w:color="auto" w:fill="F3F3F3"/>
          </w:tcPr>
          <w:p w14:paraId="0F66A81B" w14:textId="77777777" w:rsidR="00186B9B" w:rsidRPr="00527E9E" w:rsidRDefault="00186B9B" w:rsidP="0031035A">
            <w:pPr>
              <w:rPr>
                <w:sz w:val="16"/>
                <w:szCs w:val="16"/>
              </w:rPr>
            </w:pPr>
            <w:r w:rsidRPr="00527E9E">
              <w:rPr>
                <w:sz w:val="16"/>
                <w:szCs w:val="16"/>
              </w:rPr>
              <w:t xml:space="preserve">faible </w:t>
            </w:r>
          </w:p>
        </w:tc>
        <w:tc>
          <w:tcPr>
            <w:tcW w:w="0" w:type="auto"/>
            <w:shd w:val="clear" w:color="auto" w:fill="F3F3F3"/>
          </w:tcPr>
          <w:p w14:paraId="704BBE24" w14:textId="77777777" w:rsidR="00186B9B" w:rsidRPr="00527E9E" w:rsidRDefault="00186B9B" w:rsidP="0031035A">
            <w:pPr>
              <w:rPr>
                <w:sz w:val="16"/>
                <w:szCs w:val="16"/>
              </w:rPr>
            </w:pPr>
            <w:r w:rsidRPr="00527E9E">
              <w:rPr>
                <w:sz w:val="16"/>
                <w:szCs w:val="16"/>
              </w:rPr>
              <w:t>Ange</w:t>
            </w:r>
          </w:p>
        </w:tc>
      </w:tr>
      <w:tr w:rsidR="00186B9B" w:rsidRPr="00527E9E" w14:paraId="75BF4400" w14:textId="77777777" w:rsidTr="0031035A">
        <w:tc>
          <w:tcPr>
            <w:tcW w:w="0" w:type="auto"/>
            <w:shd w:val="clear" w:color="auto" w:fill="E6E6E6"/>
          </w:tcPr>
          <w:p w14:paraId="025D7389" w14:textId="77777777" w:rsidR="00186B9B" w:rsidRPr="00527E9E" w:rsidRDefault="00186B9B" w:rsidP="0031035A">
            <w:pPr>
              <w:jc w:val="center"/>
              <w:rPr>
                <w:sz w:val="16"/>
                <w:szCs w:val="16"/>
              </w:rPr>
            </w:pPr>
            <w:r w:rsidRPr="00527E9E">
              <w:rPr>
                <w:sz w:val="16"/>
                <w:szCs w:val="16"/>
              </w:rPr>
              <w:t>2</w:t>
            </w:r>
          </w:p>
        </w:tc>
        <w:tc>
          <w:tcPr>
            <w:tcW w:w="0" w:type="auto"/>
            <w:shd w:val="clear" w:color="auto" w:fill="E6E6E6"/>
          </w:tcPr>
          <w:p w14:paraId="5625EF4A" w14:textId="77777777" w:rsidR="00186B9B" w:rsidRPr="00527E9E" w:rsidRDefault="00186B9B" w:rsidP="0031035A">
            <w:pPr>
              <w:rPr>
                <w:sz w:val="16"/>
                <w:szCs w:val="16"/>
              </w:rPr>
            </w:pPr>
            <w:r w:rsidRPr="00527E9E">
              <w:rPr>
                <w:sz w:val="16"/>
                <w:szCs w:val="16"/>
              </w:rPr>
              <w:t>moyenne</w:t>
            </w:r>
          </w:p>
        </w:tc>
        <w:tc>
          <w:tcPr>
            <w:tcW w:w="0" w:type="auto"/>
            <w:shd w:val="clear" w:color="auto" w:fill="E6E6E6"/>
          </w:tcPr>
          <w:p w14:paraId="0859BD49" w14:textId="77777777" w:rsidR="00186B9B" w:rsidRPr="00527E9E" w:rsidRDefault="00186B9B" w:rsidP="0031035A">
            <w:pPr>
              <w:rPr>
                <w:sz w:val="16"/>
                <w:szCs w:val="16"/>
              </w:rPr>
            </w:pPr>
            <w:r w:rsidRPr="00527E9E">
              <w:rPr>
                <w:sz w:val="16"/>
                <w:szCs w:val="16"/>
              </w:rPr>
              <w:t>Grand Ange</w:t>
            </w:r>
          </w:p>
        </w:tc>
      </w:tr>
      <w:tr w:rsidR="00186B9B" w:rsidRPr="00527E9E" w14:paraId="0204A363" w14:textId="77777777" w:rsidTr="0031035A">
        <w:tc>
          <w:tcPr>
            <w:tcW w:w="0" w:type="auto"/>
            <w:shd w:val="clear" w:color="auto" w:fill="E0E0E0"/>
          </w:tcPr>
          <w:p w14:paraId="45A0B3D4" w14:textId="77777777" w:rsidR="00186B9B" w:rsidRPr="00527E9E" w:rsidRDefault="00186B9B" w:rsidP="0031035A">
            <w:pPr>
              <w:jc w:val="center"/>
              <w:rPr>
                <w:sz w:val="16"/>
                <w:szCs w:val="16"/>
              </w:rPr>
            </w:pPr>
            <w:r w:rsidRPr="00527E9E">
              <w:rPr>
                <w:sz w:val="16"/>
                <w:szCs w:val="16"/>
              </w:rPr>
              <w:t>3</w:t>
            </w:r>
          </w:p>
        </w:tc>
        <w:tc>
          <w:tcPr>
            <w:tcW w:w="0" w:type="auto"/>
            <w:shd w:val="clear" w:color="auto" w:fill="E0E0E0"/>
          </w:tcPr>
          <w:p w14:paraId="411FA15C" w14:textId="77777777" w:rsidR="00186B9B" w:rsidRPr="00527E9E" w:rsidRDefault="00186B9B" w:rsidP="0031035A">
            <w:pPr>
              <w:rPr>
                <w:sz w:val="16"/>
                <w:szCs w:val="16"/>
              </w:rPr>
            </w:pPr>
            <w:r w:rsidRPr="00527E9E">
              <w:rPr>
                <w:sz w:val="16"/>
                <w:szCs w:val="16"/>
              </w:rPr>
              <w:t>puissante</w:t>
            </w:r>
          </w:p>
        </w:tc>
        <w:tc>
          <w:tcPr>
            <w:tcW w:w="0" w:type="auto"/>
            <w:shd w:val="clear" w:color="auto" w:fill="E0E0E0"/>
          </w:tcPr>
          <w:p w14:paraId="757E1BFD" w14:textId="77777777" w:rsidR="00186B9B" w:rsidRPr="00527E9E" w:rsidRDefault="00186B9B" w:rsidP="0031035A">
            <w:pPr>
              <w:rPr>
                <w:sz w:val="16"/>
                <w:szCs w:val="16"/>
              </w:rPr>
            </w:pPr>
            <w:r w:rsidRPr="00527E9E">
              <w:rPr>
                <w:sz w:val="16"/>
                <w:szCs w:val="16"/>
              </w:rPr>
              <w:t>Bakem, Ange de lumière</w:t>
            </w:r>
          </w:p>
        </w:tc>
      </w:tr>
      <w:tr w:rsidR="00186B9B" w:rsidRPr="00527E9E" w14:paraId="1B548DE5" w14:textId="77777777" w:rsidTr="0031035A">
        <w:tc>
          <w:tcPr>
            <w:tcW w:w="0" w:type="auto"/>
            <w:shd w:val="clear" w:color="auto" w:fill="D9D9D9"/>
          </w:tcPr>
          <w:p w14:paraId="06FCC4CA" w14:textId="77777777" w:rsidR="00186B9B" w:rsidRPr="00527E9E" w:rsidRDefault="00186B9B" w:rsidP="0031035A">
            <w:pPr>
              <w:jc w:val="center"/>
              <w:rPr>
                <w:sz w:val="16"/>
                <w:szCs w:val="16"/>
              </w:rPr>
            </w:pPr>
            <w:r w:rsidRPr="00527E9E">
              <w:rPr>
                <w:sz w:val="16"/>
                <w:szCs w:val="16"/>
              </w:rPr>
              <w:t>4</w:t>
            </w:r>
          </w:p>
        </w:tc>
        <w:tc>
          <w:tcPr>
            <w:tcW w:w="0" w:type="auto"/>
            <w:shd w:val="clear" w:color="auto" w:fill="D9D9D9"/>
          </w:tcPr>
          <w:p w14:paraId="2A16393A" w14:textId="77777777" w:rsidR="00186B9B" w:rsidRPr="00527E9E" w:rsidRDefault="00186B9B" w:rsidP="0031035A">
            <w:pPr>
              <w:rPr>
                <w:sz w:val="16"/>
                <w:szCs w:val="16"/>
              </w:rPr>
            </w:pPr>
            <w:r w:rsidRPr="00527E9E">
              <w:rPr>
                <w:sz w:val="16"/>
                <w:szCs w:val="16"/>
              </w:rPr>
              <w:t>seigneur de province</w:t>
            </w:r>
            <w:r w:rsidR="002D16C4" w:rsidRPr="00527E9E">
              <w:rPr>
                <w:sz w:val="16"/>
                <w:szCs w:val="16"/>
              </w:rPr>
              <w:t xml:space="preserve"> divine</w:t>
            </w:r>
          </w:p>
        </w:tc>
        <w:tc>
          <w:tcPr>
            <w:tcW w:w="0" w:type="auto"/>
            <w:shd w:val="clear" w:color="auto" w:fill="D9D9D9"/>
          </w:tcPr>
          <w:p w14:paraId="319E2740" w14:textId="77777777" w:rsidR="00186B9B" w:rsidRPr="00527E9E" w:rsidRDefault="00186B9B" w:rsidP="0031035A">
            <w:pPr>
              <w:rPr>
                <w:sz w:val="16"/>
                <w:szCs w:val="16"/>
              </w:rPr>
            </w:pPr>
            <w:r w:rsidRPr="00527E9E">
              <w:rPr>
                <w:sz w:val="16"/>
                <w:szCs w:val="16"/>
              </w:rPr>
              <w:t>El’Akha, seigneur des Anges de lumière</w:t>
            </w:r>
          </w:p>
        </w:tc>
      </w:tr>
      <w:tr w:rsidR="00186B9B" w:rsidRPr="00527E9E" w14:paraId="4985920D" w14:textId="77777777" w:rsidTr="0031035A">
        <w:tc>
          <w:tcPr>
            <w:tcW w:w="0" w:type="auto"/>
            <w:shd w:val="clear" w:color="auto" w:fill="CCCCCC"/>
          </w:tcPr>
          <w:p w14:paraId="15D4388A" w14:textId="77777777" w:rsidR="00186B9B" w:rsidRPr="00527E9E" w:rsidRDefault="00186B9B" w:rsidP="0031035A">
            <w:pPr>
              <w:jc w:val="center"/>
              <w:rPr>
                <w:sz w:val="16"/>
                <w:szCs w:val="16"/>
              </w:rPr>
            </w:pPr>
            <w:r w:rsidRPr="00527E9E">
              <w:rPr>
                <w:sz w:val="16"/>
                <w:szCs w:val="16"/>
              </w:rPr>
              <w:t>5</w:t>
            </w:r>
          </w:p>
        </w:tc>
        <w:tc>
          <w:tcPr>
            <w:tcW w:w="0" w:type="auto"/>
            <w:shd w:val="clear" w:color="auto" w:fill="CCCCCC"/>
          </w:tcPr>
          <w:p w14:paraId="0989B3A8" w14:textId="77777777" w:rsidR="00186B9B" w:rsidRPr="00527E9E" w:rsidRDefault="00186B9B" w:rsidP="0031035A">
            <w:pPr>
              <w:rPr>
                <w:sz w:val="16"/>
                <w:szCs w:val="16"/>
              </w:rPr>
            </w:pPr>
            <w:r w:rsidRPr="00527E9E">
              <w:rPr>
                <w:sz w:val="16"/>
                <w:szCs w:val="16"/>
              </w:rPr>
              <w:t>commandeur de race</w:t>
            </w:r>
            <w:r w:rsidR="002D16C4" w:rsidRPr="00527E9E">
              <w:rPr>
                <w:sz w:val="16"/>
                <w:szCs w:val="16"/>
              </w:rPr>
              <w:t xml:space="preserve"> divine</w:t>
            </w:r>
          </w:p>
        </w:tc>
        <w:tc>
          <w:tcPr>
            <w:tcW w:w="0" w:type="auto"/>
            <w:shd w:val="clear" w:color="auto" w:fill="CCCCCC"/>
          </w:tcPr>
          <w:p w14:paraId="02BDE1A1" w14:textId="77777777" w:rsidR="00186B9B" w:rsidRPr="00527E9E" w:rsidRDefault="00186B9B" w:rsidP="0031035A">
            <w:pPr>
              <w:rPr>
                <w:sz w:val="16"/>
                <w:szCs w:val="16"/>
              </w:rPr>
            </w:pPr>
            <w:r w:rsidRPr="00527E9E">
              <w:rPr>
                <w:sz w:val="16"/>
                <w:szCs w:val="16"/>
              </w:rPr>
              <w:t>Akhabha le maître des anges</w:t>
            </w:r>
          </w:p>
        </w:tc>
      </w:tr>
      <w:tr w:rsidR="00186B9B" w:rsidRPr="00527E9E" w14:paraId="0D7D03B1" w14:textId="77777777" w:rsidTr="0031035A">
        <w:tc>
          <w:tcPr>
            <w:tcW w:w="0" w:type="auto"/>
            <w:shd w:val="clear" w:color="auto" w:fill="C0C0C0"/>
          </w:tcPr>
          <w:p w14:paraId="2440D388" w14:textId="77777777" w:rsidR="00186B9B" w:rsidRPr="00527E9E" w:rsidRDefault="00186B9B" w:rsidP="0031035A">
            <w:pPr>
              <w:jc w:val="center"/>
              <w:rPr>
                <w:sz w:val="16"/>
                <w:szCs w:val="16"/>
              </w:rPr>
            </w:pPr>
            <w:r w:rsidRPr="00527E9E">
              <w:rPr>
                <w:sz w:val="16"/>
                <w:szCs w:val="16"/>
              </w:rPr>
              <w:t>6</w:t>
            </w:r>
          </w:p>
        </w:tc>
        <w:tc>
          <w:tcPr>
            <w:tcW w:w="0" w:type="auto"/>
            <w:shd w:val="clear" w:color="auto" w:fill="C0C0C0"/>
          </w:tcPr>
          <w:p w14:paraId="65FFD030" w14:textId="77777777" w:rsidR="00186B9B" w:rsidRPr="00527E9E" w:rsidRDefault="002D16C4" w:rsidP="0031035A">
            <w:pPr>
              <w:rPr>
                <w:sz w:val="16"/>
                <w:szCs w:val="16"/>
              </w:rPr>
            </w:pPr>
            <w:r w:rsidRPr="00527E9E">
              <w:rPr>
                <w:sz w:val="16"/>
                <w:szCs w:val="16"/>
              </w:rPr>
              <w:t>D</w:t>
            </w:r>
            <w:r w:rsidR="00186B9B" w:rsidRPr="00527E9E">
              <w:rPr>
                <w:sz w:val="16"/>
                <w:szCs w:val="16"/>
              </w:rPr>
              <w:t>ivinité</w:t>
            </w:r>
            <w:r w:rsidRPr="00527E9E">
              <w:rPr>
                <w:sz w:val="16"/>
                <w:szCs w:val="16"/>
              </w:rPr>
              <w:t xml:space="preserve"> inférieure</w:t>
            </w:r>
          </w:p>
        </w:tc>
        <w:tc>
          <w:tcPr>
            <w:tcW w:w="0" w:type="auto"/>
            <w:shd w:val="clear" w:color="auto" w:fill="C0C0C0"/>
          </w:tcPr>
          <w:p w14:paraId="21E29BBA" w14:textId="77777777" w:rsidR="00186B9B" w:rsidRPr="00527E9E" w:rsidRDefault="00186B9B" w:rsidP="0031035A">
            <w:pPr>
              <w:rPr>
                <w:sz w:val="16"/>
                <w:szCs w:val="16"/>
              </w:rPr>
            </w:pPr>
            <w:r w:rsidRPr="00527E9E">
              <w:rPr>
                <w:sz w:val="16"/>
                <w:szCs w:val="16"/>
              </w:rPr>
              <w:t>Angel</w:t>
            </w:r>
          </w:p>
        </w:tc>
      </w:tr>
      <w:tr w:rsidR="00186B9B" w:rsidRPr="00527E9E" w14:paraId="69D56B3F" w14:textId="77777777" w:rsidTr="0031035A">
        <w:tc>
          <w:tcPr>
            <w:tcW w:w="0" w:type="auto"/>
            <w:shd w:val="clear" w:color="auto" w:fill="B3B3B3"/>
          </w:tcPr>
          <w:p w14:paraId="10035DF8" w14:textId="77777777" w:rsidR="00186B9B" w:rsidRPr="00527E9E" w:rsidRDefault="00186B9B" w:rsidP="0031035A">
            <w:pPr>
              <w:jc w:val="center"/>
              <w:rPr>
                <w:sz w:val="16"/>
                <w:szCs w:val="16"/>
              </w:rPr>
            </w:pPr>
            <w:r w:rsidRPr="00527E9E">
              <w:rPr>
                <w:sz w:val="16"/>
                <w:szCs w:val="16"/>
              </w:rPr>
              <w:t>7</w:t>
            </w:r>
          </w:p>
        </w:tc>
        <w:tc>
          <w:tcPr>
            <w:tcW w:w="0" w:type="auto"/>
            <w:shd w:val="clear" w:color="auto" w:fill="B3B3B3"/>
          </w:tcPr>
          <w:p w14:paraId="6C389D33" w14:textId="77777777" w:rsidR="00186B9B" w:rsidRPr="00527E9E" w:rsidRDefault="002D16C4" w:rsidP="002D16C4">
            <w:pPr>
              <w:rPr>
                <w:sz w:val="16"/>
                <w:szCs w:val="16"/>
              </w:rPr>
            </w:pPr>
            <w:r w:rsidRPr="00527E9E">
              <w:rPr>
                <w:sz w:val="16"/>
                <w:szCs w:val="16"/>
              </w:rPr>
              <w:t>D</w:t>
            </w:r>
            <w:r w:rsidR="00186B9B" w:rsidRPr="00527E9E">
              <w:rPr>
                <w:sz w:val="16"/>
                <w:szCs w:val="16"/>
              </w:rPr>
              <w:t>ivinité</w:t>
            </w:r>
            <w:r w:rsidRPr="00527E9E">
              <w:rPr>
                <w:sz w:val="16"/>
                <w:szCs w:val="16"/>
              </w:rPr>
              <w:t xml:space="preserve"> intermédiaire</w:t>
            </w:r>
          </w:p>
        </w:tc>
        <w:tc>
          <w:tcPr>
            <w:tcW w:w="0" w:type="auto"/>
            <w:shd w:val="clear" w:color="auto" w:fill="B3B3B3"/>
          </w:tcPr>
          <w:p w14:paraId="52F3B0E0" w14:textId="77777777" w:rsidR="00186B9B" w:rsidRPr="00527E9E" w:rsidRDefault="00186B9B" w:rsidP="0031035A">
            <w:pPr>
              <w:rPr>
                <w:sz w:val="16"/>
                <w:szCs w:val="16"/>
              </w:rPr>
            </w:pPr>
            <w:r w:rsidRPr="00527E9E">
              <w:rPr>
                <w:sz w:val="16"/>
                <w:szCs w:val="16"/>
              </w:rPr>
              <w:t>Dargos</w:t>
            </w:r>
          </w:p>
        </w:tc>
      </w:tr>
      <w:tr w:rsidR="00186B9B" w:rsidRPr="00527E9E" w14:paraId="140AF091" w14:textId="77777777" w:rsidTr="0031035A">
        <w:tc>
          <w:tcPr>
            <w:tcW w:w="0" w:type="auto"/>
            <w:shd w:val="clear" w:color="auto" w:fill="A6A6A6"/>
          </w:tcPr>
          <w:p w14:paraId="3B8042FA" w14:textId="77777777" w:rsidR="00186B9B" w:rsidRPr="00527E9E" w:rsidRDefault="00186B9B" w:rsidP="0031035A">
            <w:pPr>
              <w:jc w:val="center"/>
              <w:rPr>
                <w:sz w:val="16"/>
                <w:szCs w:val="16"/>
              </w:rPr>
            </w:pPr>
            <w:r w:rsidRPr="00527E9E">
              <w:rPr>
                <w:sz w:val="16"/>
                <w:szCs w:val="16"/>
              </w:rPr>
              <w:t>8</w:t>
            </w:r>
          </w:p>
        </w:tc>
        <w:tc>
          <w:tcPr>
            <w:tcW w:w="0" w:type="auto"/>
            <w:shd w:val="clear" w:color="auto" w:fill="A6A6A6"/>
          </w:tcPr>
          <w:p w14:paraId="42964AA9" w14:textId="77777777" w:rsidR="00186B9B" w:rsidRPr="00527E9E" w:rsidRDefault="002D16C4" w:rsidP="0031035A">
            <w:pPr>
              <w:rPr>
                <w:sz w:val="16"/>
                <w:szCs w:val="16"/>
              </w:rPr>
            </w:pPr>
            <w:r w:rsidRPr="00527E9E">
              <w:rPr>
                <w:sz w:val="16"/>
                <w:szCs w:val="16"/>
              </w:rPr>
              <w:t>D</w:t>
            </w:r>
            <w:r w:rsidR="00186B9B" w:rsidRPr="00527E9E">
              <w:rPr>
                <w:sz w:val="16"/>
                <w:szCs w:val="16"/>
              </w:rPr>
              <w:t>ivinité</w:t>
            </w:r>
            <w:r w:rsidRPr="00527E9E">
              <w:rPr>
                <w:sz w:val="16"/>
                <w:szCs w:val="16"/>
              </w:rPr>
              <w:t xml:space="preserve"> supérieure</w:t>
            </w:r>
          </w:p>
        </w:tc>
        <w:tc>
          <w:tcPr>
            <w:tcW w:w="0" w:type="auto"/>
            <w:shd w:val="clear" w:color="auto" w:fill="A6A6A6"/>
          </w:tcPr>
          <w:p w14:paraId="1ABB0712" w14:textId="77777777" w:rsidR="00186B9B" w:rsidRPr="00527E9E" w:rsidRDefault="00186B9B" w:rsidP="0031035A">
            <w:pPr>
              <w:rPr>
                <w:sz w:val="16"/>
                <w:szCs w:val="16"/>
              </w:rPr>
            </w:pPr>
            <w:r w:rsidRPr="00527E9E">
              <w:rPr>
                <w:sz w:val="16"/>
                <w:szCs w:val="16"/>
              </w:rPr>
              <w:t>Gold’Ewi</w:t>
            </w:r>
          </w:p>
        </w:tc>
      </w:tr>
      <w:tr w:rsidR="00186B9B" w:rsidRPr="00527E9E" w14:paraId="3EF6B9D4" w14:textId="77777777" w:rsidTr="0031035A">
        <w:tc>
          <w:tcPr>
            <w:tcW w:w="0" w:type="auto"/>
            <w:shd w:val="clear" w:color="auto" w:fill="A0A0A0"/>
          </w:tcPr>
          <w:p w14:paraId="02BBB8E8" w14:textId="77777777" w:rsidR="00186B9B" w:rsidRPr="00527E9E" w:rsidRDefault="00186B9B" w:rsidP="0031035A">
            <w:pPr>
              <w:jc w:val="center"/>
              <w:rPr>
                <w:sz w:val="16"/>
                <w:szCs w:val="16"/>
              </w:rPr>
            </w:pPr>
            <w:r w:rsidRPr="00527E9E">
              <w:rPr>
                <w:sz w:val="16"/>
                <w:szCs w:val="16"/>
              </w:rPr>
              <w:t>9</w:t>
            </w:r>
          </w:p>
        </w:tc>
        <w:tc>
          <w:tcPr>
            <w:tcW w:w="0" w:type="auto"/>
            <w:shd w:val="clear" w:color="auto" w:fill="A0A0A0"/>
          </w:tcPr>
          <w:p w14:paraId="76B141AB" w14:textId="77777777" w:rsidR="00186B9B" w:rsidRPr="00527E9E" w:rsidRDefault="002D16C4" w:rsidP="002D16C4">
            <w:pPr>
              <w:rPr>
                <w:sz w:val="16"/>
                <w:szCs w:val="16"/>
              </w:rPr>
            </w:pPr>
            <w:r w:rsidRPr="00527E9E">
              <w:rPr>
                <w:sz w:val="16"/>
                <w:szCs w:val="16"/>
              </w:rPr>
              <w:t>D</w:t>
            </w:r>
            <w:r w:rsidR="00186B9B" w:rsidRPr="00527E9E">
              <w:rPr>
                <w:sz w:val="16"/>
                <w:szCs w:val="16"/>
              </w:rPr>
              <w:t>ivinité</w:t>
            </w:r>
            <w:r w:rsidR="00FB7065" w:rsidRPr="00527E9E">
              <w:rPr>
                <w:sz w:val="16"/>
                <w:szCs w:val="16"/>
              </w:rPr>
              <w:t xml:space="preserve"> unique</w:t>
            </w:r>
          </w:p>
        </w:tc>
        <w:tc>
          <w:tcPr>
            <w:tcW w:w="0" w:type="auto"/>
            <w:shd w:val="clear" w:color="auto" w:fill="A0A0A0"/>
          </w:tcPr>
          <w:p w14:paraId="09312F78" w14:textId="77777777" w:rsidR="00186B9B" w:rsidRPr="00527E9E" w:rsidRDefault="00186B9B" w:rsidP="0031035A">
            <w:pPr>
              <w:rPr>
                <w:sz w:val="16"/>
                <w:szCs w:val="16"/>
              </w:rPr>
            </w:pPr>
            <w:r w:rsidRPr="00527E9E">
              <w:rPr>
                <w:sz w:val="16"/>
                <w:szCs w:val="16"/>
              </w:rPr>
              <w:t>El’Bis</w:t>
            </w:r>
          </w:p>
        </w:tc>
      </w:tr>
    </w:tbl>
    <w:p w14:paraId="1A43CC70" w14:textId="77777777" w:rsidR="00FB7065" w:rsidRPr="00527E9E" w:rsidRDefault="00186B9B" w:rsidP="00186B9B">
      <w:pPr>
        <w:ind w:left="720"/>
      </w:pPr>
      <w:r w:rsidRPr="00527E9E">
        <w:t>Les créatures ayant un niveau divin &gt; 0</w:t>
      </w:r>
      <w:r w:rsidR="00FB7065" w:rsidRPr="00527E9E">
        <w:t> :</w:t>
      </w:r>
    </w:p>
    <w:p w14:paraId="3606B709" w14:textId="77777777" w:rsidR="00FB7065" w:rsidRPr="00527E9E" w:rsidRDefault="00186B9B" w:rsidP="00FB7065">
      <w:pPr>
        <w:pStyle w:val="Paragraphedeliste"/>
        <w:numPr>
          <w:ilvl w:val="0"/>
          <w:numId w:val="31"/>
        </w:numPr>
      </w:pPr>
      <w:r w:rsidRPr="00527E9E">
        <w:t xml:space="preserve">ne </w:t>
      </w:r>
      <w:r w:rsidR="00FB7065" w:rsidRPr="00527E9E">
        <w:t xml:space="preserve">mangent </w:t>
      </w:r>
      <w:r w:rsidRPr="00527E9E">
        <w:t xml:space="preserve">pas </w:t>
      </w:r>
      <w:r w:rsidRPr="00527E9E">
        <w:rPr>
          <w:shd w:val="clear" w:color="auto" w:fill="FFFF00"/>
        </w:rPr>
        <w:t>par nécessité</w:t>
      </w:r>
      <w:r w:rsidRPr="00527E9E">
        <w:t xml:space="preserve"> (</w:t>
      </w:r>
      <w:r w:rsidRPr="00527E9E">
        <w:rPr>
          <w:b/>
        </w:rPr>
        <w:t>immunité 100% à la faim, immunité 50% drogues</w:t>
      </w:r>
      <w:r w:rsidRPr="00527E9E">
        <w:t>)</w:t>
      </w:r>
      <w:r w:rsidR="00FB7065" w:rsidRPr="00527E9E">
        <w:t>.</w:t>
      </w:r>
    </w:p>
    <w:p w14:paraId="3AA89FA6" w14:textId="77777777" w:rsidR="00FB7065" w:rsidRPr="00527E9E" w:rsidRDefault="00186B9B" w:rsidP="00FB7065">
      <w:pPr>
        <w:pStyle w:val="Paragraphedeliste"/>
        <w:numPr>
          <w:ilvl w:val="0"/>
          <w:numId w:val="31"/>
        </w:numPr>
      </w:pPr>
      <w:r w:rsidRPr="00527E9E">
        <w:t>ne vieillissent pas (</w:t>
      </w:r>
      <w:r w:rsidRPr="00527E9E">
        <w:rPr>
          <w:b/>
        </w:rPr>
        <w:t>immunité 100% à l’âge</w:t>
      </w:r>
      <w:r w:rsidRPr="00527E9E">
        <w:t>)</w:t>
      </w:r>
      <w:r w:rsidR="00FB7065" w:rsidRPr="00527E9E">
        <w:t>.</w:t>
      </w:r>
    </w:p>
    <w:p w14:paraId="720172CD" w14:textId="77777777" w:rsidR="00FB7065" w:rsidRPr="00527E9E" w:rsidRDefault="00186B9B" w:rsidP="00FB7065">
      <w:pPr>
        <w:pStyle w:val="Paragraphedeliste"/>
        <w:numPr>
          <w:ilvl w:val="0"/>
          <w:numId w:val="31"/>
        </w:numPr>
      </w:pPr>
      <w:r w:rsidRPr="00527E9E">
        <w:t xml:space="preserve">ne </w:t>
      </w:r>
      <w:r w:rsidR="00FB7065" w:rsidRPr="00527E9E">
        <w:t xml:space="preserve">dorment </w:t>
      </w:r>
      <w:r w:rsidRPr="00527E9E">
        <w:t>pas</w:t>
      </w:r>
      <w:r w:rsidR="00FB7065" w:rsidRPr="00527E9E">
        <w:t>.</w:t>
      </w:r>
    </w:p>
    <w:p w14:paraId="3C9E17F6" w14:textId="77777777" w:rsidR="00FB7065" w:rsidRPr="00527E9E" w:rsidRDefault="00186B9B" w:rsidP="00FB7065">
      <w:pPr>
        <w:pStyle w:val="Paragraphedeliste"/>
        <w:numPr>
          <w:ilvl w:val="0"/>
          <w:numId w:val="31"/>
        </w:numPr>
      </w:pPr>
      <w:r w:rsidRPr="00527E9E">
        <w:t>sont asexuées</w:t>
      </w:r>
      <w:r w:rsidR="00FB7065" w:rsidRPr="00527E9E">
        <w:t>.</w:t>
      </w:r>
    </w:p>
    <w:p w14:paraId="180A0B04" w14:textId="77777777" w:rsidR="00186B9B" w:rsidRPr="00527E9E" w:rsidRDefault="00186B9B" w:rsidP="00FB7065">
      <w:pPr>
        <w:pStyle w:val="Paragraphedeliste"/>
        <w:numPr>
          <w:ilvl w:val="0"/>
          <w:numId w:val="31"/>
        </w:numPr>
      </w:pPr>
      <w:r w:rsidRPr="00527E9E">
        <w:t xml:space="preserve">Les créatures </w:t>
      </w:r>
      <w:r w:rsidRPr="00527E9E">
        <w:rPr>
          <w:b/>
        </w:rPr>
        <w:t>invoquées</w:t>
      </w:r>
      <w:r w:rsidRPr="00527E9E">
        <w:t xml:space="preserve"> ne le sont en général pas avec grand plaisir, elles sont « arrachées » à leur activité et cherchent avant tout à </w:t>
      </w:r>
      <w:r w:rsidRPr="00527E9E">
        <w:rPr>
          <w:shd w:val="clear" w:color="auto" w:fill="FFFF00"/>
        </w:rPr>
        <w:t>retourner dans leur monde</w:t>
      </w:r>
      <w:r w:rsidRPr="00527E9E">
        <w:t xml:space="preserve">. Elles </w:t>
      </w:r>
      <w:r w:rsidRPr="00527E9E">
        <w:rPr>
          <w:b/>
        </w:rPr>
        <w:t>obéiront</w:t>
      </w:r>
      <w:r w:rsidRPr="00527E9E">
        <w:t xml:space="preserve"> néanmoins à l’invocateur pendant la </w:t>
      </w:r>
      <w:r w:rsidRPr="00527E9E">
        <w:rPr>
          <w:shd w:val="clear" w:color="auto" w:fill="FFFF00"/>
        </w:rPr>
        <w:t>durée du sortilège</w:t>
      </w:r>
      <w:r w:rsidRPr="00527E9E">
        <w:t xml:space="preserve"> et souvent jusqu’à la </w:t>
      </w:r>
      <w:r w:rsidRPr="00527E9E">
        <w:rPr>
          <w:shd w:val="clear" w:color="auto" w:fill="FFFF00"/>
        </w:rPr>
        <w:t>fin de la mission</w:t>
      </w:r>
      <w:r w:rsidRPr="00527E9E">
        <w:t xml:space="preserve"> pour laquelle elles ont été appelées. En cas de problème, la créature invoquée agira à l’encontre de l’invocateur selon l’attitude liée à son alignement. Les êtres divins </w:t>
      </w:r>
      <w:r w:rsidR="00FB7065" w:rsidRPr="00527E9E">
        <w:t>« </w:t>
      </w:r>
      <w:r w:rsidR="007641D1" w:rsidRPr="00527E9E">
        <w:t>tués</w:t>
      </w:r>
      <w:r w:rsidR="00FB7065" w:rsidRPr="00527E9E">
        <w:t> »</w:t>
      </w:r>
      <w:r w:rsidR="007641D1" w:rsidRPr="00527E9E">
        <w:t xml:space="preserve"> </w:t>
      </w:r>
      <w:r w:rsidRPr="00527E9E">
        <w:t xml:space="preserve">sont </w:t>
      </w:r>
      <w:r w:rsidRPr="00527E9E">
        <w:rPr>
          <w:b/>
        </w:rPr>
        <w:t>rappelés</w:t>
      </w:r>
      <w:r w:rsidRPr="00527E9E">
        <w:t xml:space="preserve">  par leur </w:t>
      </w:r>
      <w:r w:rsidR="007641D1" w:rsidRPr="00527E9E">
        <w:t>D</w:t>
      </w:r>
      <w:r w:rsidRPr="00527E9E">
        <w:t xml:space="preserve">ieu dans un délai de </w:t>
      </w:r>
      <w:r w:rsidRPr="00527E9E">
        <w:rPr>
          <w:b/>
        </w:rPr>
        <w:t>Divin x d6</w:t>
      </w:r>
      <w:r w:rsidRPr="00527E9E">
        <w:t xml:space="preserve"> phases sauf s’ils </w:t>
      </w:r>
      <w:r w:rsidR="007641D1" w:rsidRPr="00527E9E">
        <w:t xml:space="preserve">meurent </w:t>
      </w:r>
      <w:r w:rsidRPr="00527E9E">
        <w:t>dans une province de Monde Divin qui n’est pas de leur alignement</w:t>
      </w:r>
      <w:r w:rsidR="00FB7065" w:rsidRPr="00527E9E">
        <w:t>. Dans ce cas</w:t>
      </w:r>
      <w:r w:rsidRPr="00527E9E">
        <w:t xml:space="preserve">, ils seront alors vraiment morts (leur énergie divine sera </w:t>
      </w:r>
      <w:r w:rsidR="007641D1" w:rsidRPr="00527E9E">
        <w:t>récupérée par l’ennemi</w:t>
      </w:r>
      <w:r w:rsidRPr="00527E9E">
        <w:t xml:space="preserve">). Le </w:t>
      </w:r>
      <w:r w:rsidRPr="00527E9E">
        <w:rPr>
          <w:shd w:val="clear" w:color="auto" w:fill="FFFF00"/>
        </w:rPr>
        <w:t>rappel</w:t>
      </w:r>
      <w:r w:rsidRPr="00527E9E">
        <w:t xml:space="preserve"> se présente sous la dispersion lumineuse (EI/EA), brumeuse (EE/SI), liquide/poussière (EO/KO) du corps selon les capacités de la créature et des circonstances de leur défaite.</w:t>
      </w:r>
    </w:p>
    <w:p w14:paraId="54555957" w14:textId="77777777" w:rsidR="00186B9B" w:rsidRPr="00527E9E" w:rsidRDefault="00186B9B" w:rsidP="00186B9B">
      <w:pPr>
        <w:pStyle w:val="Paragraphedeliste"/>
        <w:numPr>
          <w:ilvl w:val="0"/>
          <w:numId w:val="29"/>
        </w:numPr>
      </w:pPr>
      <w:r w:rsidRPr="00527E9E">
        <w:rPr>
          <w:b/>
          <w:lang w:eastAsia="x-none"/>
        </w:rPr>
        <w:t>NC</w:t>
      </w:r>
      <w:r w:rsidR="00FB7065" w:rsidRPr="00527E9E">
        <w:rPr>
          <w:b/>
          <w:lang w:eastAsia="x-none"/>
        </w:rPr>
        <w:t xml:space="preserve"> </w:t>
      </w:r>
      <w:r w:rsidRPr="00527E9E">
        <w:rPr>
          <w:lang w:eastAsia="x-none"/>
        </w:rPr>
        <w:t xml:space="preserve">= </w:t>
      </w:r>
      <w:r w:rsidRPr="00527E9E">
        <w:rPr>
          <w:i/>
        </w:rPr>
        <w:t>(PdC +RM +Vitesse +VO +VD +PdM +AMa +RMa +RP)/20 + (Esquive +Charge +Résistance +EN)/200 +Divin +1 par avantage, -1 par désavantage.</w:t>
      </w:r>
    </w:p>
    <w:p w14:paraId="695143FB" w14:textId="77777777" w:rsidR="00186B9B" w:rsidRPr="00527E9E" w:rsidRDefault="00186B9B" w:rsidP="0045338D">
      <w:pPr>
        <w:pStyle w:val="Titre3"/>
        <w:rPr>
          <w:lang w:val="fr-BE"/>
        </w:rPr>
      </w:pPr>
      <w:bookmarkStart w:id="139" w:name="_Ref1037249"/>
      <w:bookmarkStart w:id="140" w:name="_Toc199924559"/>
      <w:r w:rsidRPr="00527E9E">
        <w:rPr>
          <w:lang w:val="fr-BE"/>
        </w:rPr>
        <w:t>6.2.17 Spécialités</w:t>
      </w:r>
      <w:bookmarkEnd w:id="139"/>
      <w:bookmarkEnd w:id="140"/>
      <w:r w:rsidRPr="00527E9E">
        <w:rPr>
          <w:lang w:val="fr-BE"/>
        </w:rPr>
        <w:t> </w:t>
      </w:r>
    </w:p>
    <w:p w14:paraId="6DA9EB2B" w14:textId="77777777" w:rsidR="00186B9B" w:rsidRPr="00527E9E" w:rsidRDefault="00186B9B" w:rsidP="00186B9B">
      <w:r w:rsidRPr="00527E9E">
        <w:t>Sorts, talents, immunités et autre</w:t>
      </w:r>
      <w:r w:rsidR="0045338D" w:rsidRPr="00527E9E">
        <w:t>s</w:t>
      </w:r>
      <w:r w:rsidRPr="00527E9E">
        <w:t xml:space="preserve"> règles particulières. Certaines spécialités sont décrites directement dans la fiche sans faire référence à ce qui suit.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548"/>
        <w:gridCol w:w="7760"/>
      </w:tblGrid>
      <w:tr w:rsidR="00186B9B" w:rsidRPr="00527E9E" w14:paraId="4E479807" w14:textId="77777777" w:rsidTr="00412277">
        <w:tc>
          <w:tcPr>
            <w:tcW w:w="862" w:type="dxa"/>
            <w:tcBorders>
              <w:top w:val="single" w:sz="18" w:space="0" w:color="auto"/>
              <w:left w:val="single" w:sz="18" w:space="0" w:color="auto"/>
              <w:bottom w:val="single" w:sz="18" w:space="0" w:color="auto"/>
            </w:tcBorders>
            <w:shd w:val="clear" w:color="auto" w:fill="FFFF00"/>
          </w:tcPr>
          <w:p w14:paraId="2AAFBB8C" w14:textId="77777777" w:rsidR="00186B9B" w:rsidRPr="00527E9E" w:rsidRDefault="00186B9B" w:rsidP="0031035A">
            <w:pPr>
              <w:jc w:val="center"/>
              <w:rPr>
                <w:b/>
                <w:bCs/>
                <w:sz w:val="16"/>
                <w:szCs w:val="16"/>
              </w:rPr>
            </w:pPr>
            <w:r w:rsidRPr="00527E9E">
              <w:rPr>
                <w:b/>
                <w:bCs/>
                <w:sz w:val="16"/>
                <w:szCs w:val="16"/>
              </w:rPr>
              <w:t>D20</w:t>
            </w:r>
          </w:p>
        </w:tc>
        <w:tc>
          <w:tcPr>
            <w:tcW w:w="1548" w:type="dxa"/>
            <w:tcBorders>
              <w:top w:val="single" w:sz="18" w:space="0" w:color="auto"/>
              <w:left w:val="single" w:sz="18" w:space="0" w:color="auto"/>
              <w:bottom w:val="single" w:sz="18" w:space="0" w:color="auto"/>
            </w:tcBorders>
            <w:shd w:val="clear" w:color="auto" w:fill="FFFF00"/>
          </w:tcPr>
          <w:p w14:paraId="32BAA521" w14:textId="77777777" w:rsidR="00186B9B" w:rsidRPr="00527E9E" w:rsidRDefault="00186B9B" w:rsidP="006B6104">
            <w:pPr>
              <w:jc w:val="left"/>
              <w:rPr>
                <w:b/>
                <w:bCs/>
                <w:sz w:val="16"/>
                <w:szCs w:val="16"/>
              </w:rPr>
            </w:pPr>
            <w:r w:rsidRPr="00527E9E">
              <w:rPr>
                <w:b/>
                <w:bCs/>
                <w:sz w:val="16"/>
                <w:szCs w:val="16"/>
              </w:rPr>
              <w:t xml:space="preserve">Spécialités </w:t>
            </w:r>
            <w:r w:rsidRPr="00527E9E">
              <w:rPr>
                <w:bCs/>
                <w:sz w:val="16"/>
                <w:szCs w:val="16"/>
              </w:rPr>
              <w:t>+option</w:t>
            </w:r>
            <w:r w:rsidR="002D16C4" w:rsidRPr="00527E9E">
              <w:rPr>
                <w:bCs/>
                <w:sz w:val="16"/>
                <w:szCs w:val="16"/>
              </w:rPr>
              <w:t>s</w:t>
            </w:r>
          </w:p>
        </w:tc>
        <w:tc>
          <w:tcPr>
            <w:tcW w:w="7760" w:type="dxa"/>
            <w:tcBorders>
              <w:top w:val="single" w:sz="18" w:space="0" w:color="auto"/>
              <w:bottom w:val="single" w:sz="18" w:space="0" w:color="auto"/>
              <w:right w:val="single" w:sz="18" w:space="0" w:color="auto"/>
            </w:tcBorders>
            <w:shd w:val="clear" w:color="auto" w:fill="FFFF00"/>
          </w:tcPr>
          <w:p w14:paraId="3D5DB077" w14:textId="77777777" w:rsidR="00186B9B" w:rsidRPr="00527E9E" w:rsidRDefault="00186B9B" w:rsidP="0031035A">
            <w:pPr>
              <w:rPr>
                <w:b/>
                <w:sz w:val="16"/>
                <w:szCs w:val="16"/>
              </w:rPr>
            </w:pPr>
            <w:r w:rsidRPr="00527E9E">
              <w:rPr>
                <w:b/>
                <w:sz w:val="16"/>
                <w:szCs w:val="16"/>
              </w:rPr>
              <w:t>Effets</w:t>
            </w:r>
          </w:p>
        </w:tc>
      </w:tr>
      <w:tr w:rsidR="00186B9B" w:rsidRPr="00527E9E" w14:paraId="05FE55B6" w14:textId="77777777" w:rsidTr="00412277">
        <w:tc>
          <w:tcPr>
            <w:tcW w:w="862" w:type="dxa"/>
            <w:shd w:val="clear" w:color="auto" w:fill="auto"/>
          </w:tcPr>
          <w:p w14:paraId="2BA0135E" w14:textId="77777777" w:rsidR="00186B9B" w:rsidRPr="00527E9E" w:rsidRDefault="00186B9B" w:rsidP="0031035A">
            <w:pPr>
              <w:jc w:val="center"/>
              <w:rPr>
                <w:b/>
                <w:bCs/>
                <w:sz w:val="16"/>
                <w:szCs w:val="16"/>
              </w:rPr>
            </w:pPr>
            <w:r w:rsidRPr="00527E9E">
              <w:rPr>
                <w:b/>
                <w:bCs/>
                <w:sz w:val="16"/>
                <w:szCs w:val="16"/>
              </w:rPr>
              <w:t>1-3</w:t>
            </w:r>
          </w:p>
        </w:tc>
        <w:tc>
          <w:tcPr>
            <w:tcW w:w="1548" w:type="dxa"/>
            <w:shd w:val="clear" w:color="auto" w:fill="auto"/>
          </w:tcPr>
          <w:p w14:paraId="3713DA49" w14:textId="77777777" w:rsidR="00186B9B" w:rsidRPr="00527E9E" w:rsidRDefault="00186B9B" w:rsidP="006B6104">
            <w:pPr>
              <w:jc w:val="left"/>
              <w:rPr>
                <w:b/>
                <w:bCs/>
                <w:sz w:val="16"/>
                <w:szCs w:val="16"/>
              </w:rPr>
            </w:pPr>
            <w:r w:rsidRPr="00527E9E">
              <w:rPr>
                <w:b/>
                <w:bCs/>
                <w:sz w:val="16"/>
                <w:szCs w:val="16"/>
              </w:rPr>
              <w:t>Combat</w:t>
            </w:r>
          </w:p>
        </w:tc>
        <w:tc>
          <w:tcPr>
            <w:tcW w:w="7760" w:type="dxa"/>
            <w:shd w:val="clear" w:color="auto" w:fill="auto"/>
          </w:tcPr>
          <w:p w14:paraId="0FA9F3E5" w14:textId="77777777" w:rsidR="00186B9B" w:rsidRPr="00527E9E" w:rsidRDefault="00186B9B" w:rsidP="0031035A">
            <w:pPr>
              <w:rPr>
                <w:sz w:val="16"/>
                <w:szCs w:val="16"/>
              </w:rPr>
            </w:pPr>
            <w:r w:rsidRPr="00527E9E">
              <w:rPr>
                <w:sz w:val="16"/>
                <w:szCs w:val="16"/>
              </w:rPr>
              <w:t xml:space="preserve">Effets liés au combat ou à toute activité liée au combat. Les sortilèges sont souvent provoqués lorsqu’un point de Blessure passe l’armure. Sauf indication contraire, les sorts ainsi provoqués doivent être lancés en utilisant la </w:t>
            </w:r>
            <w:r w:rsidRPr="00527E9E">
              <w:rPr>
                <w:i/>
                <w:sz w:val="16"/>
                <w:szCs w:val="16"/>
              </w:rPr>
              <w:t>Table de Magie</w:t>
            </w:r>
            <w:r w:rsidRPr="00527E9E">
              <w:rPr>
                <w:sz w:val="16"/>
                <w:szCs w:val="16"/>
              </w:rPr>
              <w:t xml:space="preserve">, en tenant compte de la RMa de la cible. </w:t>
            </w:r>
          </w:p>
        </w:tc>
      </w:tr>
      <w:tr w:rsidR="00186B9B" w:rsidRPr="00527E9E" w14:paraId="06E3EBE1" w14:textId="77777777" w:rsidTr="00412277">
        <w:tc>
          <w:tcPr>
            <w:tcW w:w="862" w:type="dxa"/>
            <w:shd w:val="clear" w:color="auto" w:fill="D9D9D9"/>
          </w:tcPr>
          <w:p w14:paraId="092ADF78" w14:textId="77777777" w:rsidR="00186B9B" w:rsidRPr="00527E9E" w:rsidRDefault="00186B9B" w:rsidP="0031035A">
            <w:pPr>
              <w:jc w:val="center"/>
              <w:rPr>
                <w:b/>
                <w:bCs/>
                <w:sz w:val="16"/>
                <w:szCs w:val="16"/>
              </w:rPr>
            </w:pPr>
            <w:r w:rsidRPr="00527E9E">
              <w:rPr>
                <w:b/>
                <w:bCs/>
                <w:sz w:val="16"/>
                <w:szCs w:val="16"/>
              </w:rPr>
              <w:t>4-5</w:t>
            </w:r>
          </w:p>
        </w:tc>
        <w:tc>
          <w:tcPr>
            <w:tcW w:w="1548" w:type="dxa"/>
            <w:shd w:val="clear" w:color="auto" w:fill="D9D9D9"/>
          </w:tcPr>
          <w:p w14:paraId="4CCBA27C" w14:textId="77777777" w:rsidR="00FB7065" w:rsidRPr="00527E9E" w:rsidRDefault="00186B9B" w:rsidP="006B6104">
            <w:pPr>
              <w:jc w:val="left"/>
              <w:rPr>
                <w:sz w:val="16"/>
                <w:szCs w:val="16"/>
              </w:rPr>
            </w:pPr>
            <w:r w:rsidRPr="00527E9E">
              <w:rPr>
                <w:b/>
                <w:bCs/>
                <w:sz w:val="16"/>
                <w:szCs w:val="16"/>
              </w:rPr>
              <w:t>Furie</w:t>
            </w:r>
            <w:r w:rsidRPr="00527E9E">
              <w:rPr>
                <w:sz w:val="16"/>
                <w:szCs w:val="16"/>
              </w:rPr>
              <w:t xml:space="preserve">  </w:t>
            </w:r>
          </w:p>
          <w:p w14:paraId="3B25491C" w14:textId="77777777" w:rsidR="00186B9B" w:rsidRPr="00527E9E" w:rsidRDefault="00186B9B" w:rsidP="006B6104">
            <w:pPr>
              <w:jc w:val="left"/>
              <w:rPr>
                <w:sz w:val="16"/>
                <w:szCs w:val="16"/>
              </w:rPr>
            </w:pPr>
            <w:r w:rsidRPr="00527E9E">
              <w:rPr>
                <w:i/>
                <w:sz w:val="16"/>
                <w:szCs w:val="16"/>
              </w:rPr>
              <w:t>Totale</w:t>
            </w:r>
            <w:r w:rsidRPr="00527E9E">
              <w:rPr>
                <w:sz w:val="16"/>
                <w:szCs w:val="16"/>
              </w:rPr>
              <w:t xml:space="preserve"> ou</w:t>
            </w:r>
          </w:p>
          <w:p w14:paraId="20729DC0" w14:textId="77777777" w:rsidR="00186B9B" w:rsidRPr="00527E9E" w:rsidRDefault="00186B9B" w:rsidP="006B6104">
            <w:pPr>
              <w:jc w:val="left"/>
              <w:rPr>
                <w:i/>
                <w:sz w:val="16"/>
                <w:szCs w:val="16"/>
              </w:rPr>
            </w:pPr>
            <w:r w:rsidRPr="00527E9E">
              <w:rPr>
                <w:i/>
                <w:sz w:val="16"/>
                <w:szCs w:val="16"/>
              </w:rPr>
              <w:t>Partielle</w:t>
            </w:r>
          </w:p>
          <w:p w14:paraId="681A9BC6" w14:textId="77777777" w:rsidR="00186B9B" w:rsidRPr="00527E9E" w:rsidRDefault="00186B9B" w:rsidP="006B6104">
            <w:pPr>
              <w:jc w:val="left"/>
              <w:rPr>
                <w:sz w:val="16"/>
                <w:szCs w:val="16"/>
              </w:rPr>
            </w:pPr>
            <w:r w:rsidRPr="00527E9E">
              <w:rPr>
                <w:sz w:val="16"/>
                <w:szCs w:val="16"/>
              </w:rPr>
              <w:t>+ conditions</w:t>
            </w:r>
          </w:p>
        </w:tc>
        <w:tc>
          <w:tcPr>
            <w:tcW w:w="7760" w:type="dxa"/>
            <w:shd w:val="clear" w:color="auto" w:fill="D9D9D9"/>
          </w:tcPr>
          <w:p w14:paraId="5FD6F0A4" w14:textId="526A5726" w:rsidR="00FB7065" w:rsidRPr="00527E9E" w:rsidRDefault="00186B9B" w:rsidP="00FB7065">
            <w:pPr>
              <w:rPr>
                <w:sz w:val="16"/>
                <w:szCs w:val="16"/>
              </w:rPr>
            </w:pPr>
            <w:r w:rsidRPr="00527E9E">
              <w:rPr>
                <w:sz w:val="16"/>
                <w:szCs w:val="16"/>
                <w:shd w:val="clear" w:color="auto" w:fill="FFFF00"/>
              </w:rPr>
              <w:t>Furie totale</w:t>
            </w:r>
            <w:r w:rsidRPr="00527E9E">
              <w:rPr>
                <w:sz w:val="16"/>
                <w:szCs w:val="16"/>
              </w:rPr>
              <w:t xml:space="preserve"> donne, dans les circonstances données, les effets suivants : </w:t>
            </w:r>
            <w:r w:rsidRPr="00527E9E">
              <w:rPr>
                <w:b/>
                <w:sz w:val="16"/>
                <w:szCs w:val="16"/>
              </w:rPr>
              <w:t>VO+5</w:t>
            </w:r>
            <w:r w:rsidRPr="00527E9E">
              <w:rPr>
                <w:sz w:val="16"/>
                <w:szCs w:val="16"/>
              </w:rPr>
              <w:t xml:space="preserve">, tente de </w:t>
            </w:r>
            <w:r w:rsidRPr="00527E9E">
              <w:rPr>
                <w:b/>
                <w:sz w:val="16"/>
                <w:szCs w:val="16"/>
              </w:rPr>
              <w:t>charger</w:t>
            </w:r>
            <w:r w:rsidRPr="00527E9E">
              <w:rPr>
                <w:sz w:val="16"/>
                <w:szCs w:val="16"/>
              </w:rPr>
              <w:t xml:space="preserve"> à chaque phase si possible, </w:t>
            </w:r>
            <w:r w:rsidRPr="00527E9E">
              <w:rPr>
                <w:b/>
                <w:sz w:val="16"/>
                <w:szCs w:val="16"/>
              </w:rPr>
              <w:t>MVp +25%</w:t>
            </w:r>
            <w:r w:rsidR="00980357">
              <w:rPr>
                <w:sz w:val="16"/>
                <w:szCs w:val="16"/>
              </w:rPr>
              <w:t xml:space="preserve">, </w:t>
            </w:r>
            <w:r w:rsidRPr="00527E9E">
              <w:rPr>
                <w:sz w:val="16"/>
                <w:szCs w:val="16"/>
              </w:rPr>
              <w:t xml:space="preserve">Immunité </w:t>
            </w:r>
            <w:r w:rsidR="00FB7065" w:rsidRPr="00527E9E">
              <w:rPr>
                <w:sz w:val="16"/>
                <w:szCs w:val="16"/>
              </w:rPr>
              <w:t xml:space="preserve">totale </w:t>
            </w:r>
            <w:r w:rsidRPr="00527E9E">
              <w:rPr>
                <w:sz w:val="16"/>
                <w:szCs w:val="16"/>
              </w:rPr>
              <w:t xml:space="preserve">au </w:t>
            </w:r>
            <w:r w:rsidRPr="00527E9E">
              <w:rPr>
                <w:b/>
                <w:sz w:val="16"/>
                <w:szCs w:val="16"/>
              </w:rPr>
              <w:t>malus</w:t>
            </w:r>
            <w:r w:rsidRPr="00527E9E">
              <w:rPr>
                <w:sz w:val="16"/>
                <w:szCs w:val="16"/>
              </w:rPr>
              <w:t xml:space="preserve">, </w:t>
            </w:r>
            <w:r w:rsidRPr="00527E9E">
              <w:rPr>
                <w:b/>
                <w:sz w:val="16"/>
                <w:szCs w:val="16"/>
              </w:rPr>
              <w:t>coup+3</w:t>
            </w:r>
            <w:r w:rsidRPr="00527E9E">
              <w:rPr>
                <w:sz w:val="16"/>
                <w:szCs w:val="16"/>
              </w:rPr>
              <w:t xml:space="preserve">, ne peut utiliser </w:t>
            </w:r>
            <w:r w:rsidRPr="00527E9E">
              <w:rPr>
                <w:b/>
                <w:sz w:val="16"/>
                <w:szCs w:val="16"/>
              </w:rPr>
              <w:t>aucun TC</w:t>
            </w:r>
            <w:r w:rsidRPr="00527E9E">
              <w:rPr>
                <w:sz w:val="16"/>
                <w:szCs w:val="16"/>
              </w:rPr>
              <w:t xml:space="preserve">, </w:t>
            </w:r>
            <w:r w:rsidRPr="00527E9E">
              <w:rPr>
                <w:b/>
                <w:sz w:val="16"/>
                <w:szCs w:val="16"/>
              </w:rPr>
              <w:t>VD-10</w:t>
            </w:r>
            <w:r w:rsidRPr="00527E9E">
              <w:rPr>
                <w:sz w:val="16"/>
                <w:szCs w:val="16"/>
              </w:rPr>
              <w:t xml:space="preserve">, </w:t>
            </w:r>
            <w:r w:rsidRPr="00527E9E">
              <w:rPr>
                <w:b/>
                <w:i/>
                <w:sz w:val="16"/>
                <w:szCs w:val="16"/>
              </w:rPr>
              <w:t>Résistance</w:t>
            </w:r>
            <w:r w:rsidRPr="00527E9E">
              <w:rPr>
                <w:b/>
                <w:sz w:val="16"/>
                <w:szCs w:val="16"/>
              </w:rPr>
              <w:t xml:space="preserve"> x2</w:t>
            </w:r>
            <w:r w:rsidRPr="00527E9E">
              <w:rPr>
                <w:sz w:val="16"/>
                <w:szCs w:val="16"/>
              </w:rPr>
              <w:t xml:space="preserve">. Cet état s’arrête quand tous les adversaires potentiels sont morts/neutralisés ou quand un test de Vx1 est réussi (un test par tour). </w:t>
            </w:r>
          </w:p>
          <w:p w14:paraId="53DAAB21" w14:textId="77777777" w:rsidR="00186B9B" w:rsidRPr="00527E9E" w:rsidRDefault="00186B9B" w:rsidP="00FB7065">
            <w:pPr>
              <w:rPr>
                <w:sz w:val="16"/>
                <w:szCs w:val="16"/>
              </w:rPr>
            </w:pPr>
            <w:r w:rsidRPr="00527E9E">
              <w:rPr>
                <w:sz w:val="16"/>
                <w:szCs w:val="16"/>
                <w:shd w:val="clear" w:color="auto" w:fill="FFFF00"/>
              </w:rPr>
              <w:t>Furie partielle</w:t>
            </w:r>
            <w:r w:rsidR="001B2667" w:rsidRPr="00527E9E">
              <w:rPr>
                <w:sz w:val="16"/>
                <w:szCs w:val="16"/>
              </w:rPr>
              <w:t xml:space="preserve"> : </w:t>
            </w:r>
            <w:r w:rsidR="0045338D" w:rsidRPr="00527E9E">
              <w:rPr>
                <w:sz w:val="16"/>
                <w:szCs w:val="16"/>
              </w:rPr>
              <w:t xml:space="preserve">idem mais </w:t>
            </w:r>
            <w:r w:rsidRPr="00527E9E">
              <w:rPr>
                <w:sz w:val="16"/>
                <w:szCs w:val="16"/>
              </w:rPr>
              <w:t xml:space="preserve">test Vx2 au début de phase pour </w:t>
            </w:r>
            <w:r w:rsidR="00FB7065" w:rsidRPr="00527E9E">
              <w:rPr>
                <w:sz w:val="16"/>
                <w:szCs w:val="16"/>
              </w:rPr>
              <w:t xml:space="preserve">pouvoir </w:t>
            </w:r>
            <w:r w:rsidRPr="00527E9E">
              <w:rPr>
                <w:sz w:val="16"/>
                <w:szCs w:val="16"/>
              </w:rPr>
              <w:t>s’arrêter.</w:t>
            </w:r>
          </w:p>
        </w:tc>
      </w:tr>
      <w:tr w:rsidR="00186B9B" w:rsidRPr="00527E9E" w14:paraId="7530F8CF" w14:textId="77777777" w:rsidTr="00412277">
        <w:tc>
          <w:tcPr>
            <w:tcW w:w="862" w:type="dxa"/>
          </w:tcPr>
          <w:p w14:paraId="70DCD6E0" w14:textId="77777777" w:rsidR="00186B9B" w:rsidRPr="00527E9E" w:rsidRDefault="00186B9B" w:rsidP="0031035A">
            <w:pPr>
              <w:jc w:val="center"/>
              <w:rPr>
                <w:b/>
                <w:bCs/>
                <w:sz w:val="16"/>
                <w:szCs w:val="16"/>
              </w:rPr>
            </w:pPr>
            <w:r w:rsidRPr="00527E9E">
              <w:rPr>
                <w:b/>
                <w:bCs/>
                <w:sz w:val="16"/>
                <w:szCs w:val="16"/>
              </w:rPr>
              <w:t>6</w:t>
            </w:r>
          </w:p>
        </w:tc>
        <w:tc>
          <w:tcPr>
            <w:tcW w:w="1548" w:type="dxa"/>
          </w:tcPr>
          <w:p w14:paraId="632C3BCB" w14:textId="77777777" w:rsidR="00186B9B" w:rsidRPr="00527E9E" w:rsidRDefault="00186B9B" w:rsidP="006B6104">
            <w:pPr>
              <w:jc w:val="left"/>
              <w:rPr>
                <w:sz w:val="16"/>
                <w:szCs w:val="16"/>
              </w:rPr>
            </w:pPr>
            <w:r w:rsidRPr="00527E9E">
              <w:rPr>
                <w:b/>
                <w:bCs/>
                <w:sz w:val="16"/>
                <w:szCs w:val="16"/>
              </w:rPr>
              <w:t xml:space="preserve">Haine </w:t>
            </w:r>
            <w:r w:rsidRPr="00527E9E">
              <w:rPr>
                <w:sz w:val="16"/>
                <w:szCs w:val="16"/>
              </w:rPr>
              <w:t>cible</w:t>
            </w:r>
          </w:p>
        </w:tc>
        <w:tc>
          <w:tcPr>
            <w:tcW w:w="7760" w:type="dxa"/>
          </w:tcPr>
          <w:p w14:paraId="32FED4A8" w14:textId="77777777" w:rsidR="00186B9B" w:rsidRPr="00527E9E" w:rsidRDefault="00186B9B" w:rsidP="00412277">
            <w:pPr>
              <w:rPr>
                <w:sz w:val="16"/>
                <w:szCs w:val="16"/>
              </w:rPr>
            </w:pPr>
            <w:r w:rsidRPr="00527E9E">
              <w:rPr>
                <w:sz w:val="16"/>
                <w:szCs w:val="16"/>
              </w:rPr>
              <w:t xml:space="preserve">Attaque obligatoirement cette cible </w:t>
            </w:r>
            <w:r w:rsidR="00412277" w:rsidRPr="00527E9E">
              <w:rPr>
                <w:sz w:val="16"/>
                <w:szCs w:val="16"/>
              </w:rPr>
              <w:t xml:space="preserve">en vue </w:t>
            </w:r>
            <w:r w:rsidRPr="00527E9E">
              <w:rPr>
                <w:sz w:val="16"/>
                <w:szCs w:val="16"/>
              </w:rPr>
              <w:t xml:space="preserve">(race, genre, etc.)  si </w:t>
            </w:r>
            <w:r w:rsidRPr="00527E9E">
              <w:rPr>
                <w:b/>
                <w:sz w:val="16"/>
                <w:szCs w:val="16"/>
              </w:rPr>
              <w:t xml:space="preserve">Vx1 </w:t>
            </w:r>
            <w:r w:rsidR="00412277" w:rsidRPr="00527E9E">
              <w:rPr>
                <w:b/>
                <w:sz w:val="16"/>
                <w:szCs w:val="16"/>
              </w:rPr>
              <w:t>raté</w:t>
            </w:r>
            <w:r w:rsidRPr="00527E9E">
              <w:rPr>
                <w:sz w:val="16"/>
                <w:szCs w:val="16"/>
              </w:rPr>
              <w:t>, un test par tour.</w:t>
            </w:r>
          </w:p>
        </w:tc>
      </w:tr>
      <w:tr w:rsidR="00186B9B" w:rsidRPr="00527E9E" w14:paraId="2B9E8719" w14:textId="77777777" w:rsidTr="00412277">
        <w:tc>
          <w:tcPr>
            <w:tcW w:w="862" w:type="dxa"/>
            <w:shd w:val="clear" w:color="auto" w:fill="D9D9D9"/>
          </w:tcPr>
          <w:p w14:paraId="72C61DD9" w14:textId="77777777" w:rsidR="00186B9B" w:rsidRPr="00527E9E" w:rsidRDefault="00186B9B" w:rsidP="0031035A">
            <w:pPr>
              <w:jc w:val="center"/>
              <w:rPr>
                <w:b/>
                <w:bCs/>
                <w:sz w:val="16"/>
                <w:szCs w:val="16"/>
              </w:rPr>
            </w:pPr>
            <w:r w:rsidRPr="00527E9E">
              <w:rPr>
                <w:b/>
                <w:bCs/>
                <w:sz w:val="16"/>
                <w:szCs w:val="16"/>
              </w:rPr>
              <w:t>7</w:t>
            </w:r>
          </w:p>
        </w:tc>
        <w:tc>
          <w:tcPr>
            <w:tcW w:w="1548" w:type="dxa"/>
            <w:shd w:val="clear" w:color="auto" w:fill="D9D9D9"/>
          </w:tcPr>
          <w:p w14:paraId="35740964" w14:textId="77777777" w:rsidR="00186B9B" w:rsidRPr="00527E9E" w:rsidRDefault="00186B9B" w:rsidP="006B6104">
            <w:pPr>
              <w:jc w:val="left"/>
              <w:rPr>
                <w:b/>
                <w:bCs/>
                <w:sz w:val="16"/>
                <w:szCs w:val="16"/>
              </w:rPr>
            </w:pPr>
            <w:r w:rsidRPr="00527E9E">
              <w:rPr>
                <w:b/>
                <w:bCs/>
                <w:sz w:val="16"/>
                <w:szCs w:val="16"/>
              </w:rPr>
              <w:t>Immunité ou</w:t>
            </w:r>
          </w:p>
          <w:p w14:paraId="3F990909" w14:textId="77777777" w:rsidR="00186B9B" w:rsidRPr="00527E9E" w:rsidRDefault="00186B9B" w:rsidP="006B6104">
            <w:pPr>
              <w:jc w:val="left"/>
              <w:rPr>
                <w:sz w:val="16"/>
                <w:szCs w:val="16"/>
              </w:rPr>
            </w:pPr>
            <w:r w:rsidRPr="00527E9E">
              <w:rPr>
                <w:b/>
                <w:bCs/>
                <w:sz w:val="16"/>
                <w:szCs w:val="16"/>
              </w:rPr>
              <w:t xml:space="preserve">Insensible  </w:t>
            </w:r>
            <w:r w:rsidRPr="00527E9E">
              <w:rPr>
                <w:sz w:val="16"/>
                <w:szCs w:val="16"/>
              </w:rPr>
              <w:t>Cat</w:t>
            </w:r>
            <w:r w:rsidRPr="00527E9E">
              <w:rPr>
                <w:sz w:val="16"/>
                <w:szCs w:val="16"/>
                <w:vertAlign w:val="superscript"/>
              </w:rPr>
              <w:t>1</w:t>
            </w:r>
            <w:r w:rsidRPr="00527E9E">
              <w:rPr>
                <w:sz w:val="16"/>
                <w:szCs w:val="16"/>
              </w:rPr>
              <w:t xml:space="preserve"> (X)</w:t>
            </w:r>
          </w:p>
        </w:tc>
        <w:tc>
          <w:tcPr>
            <w:tcW w:w="7760" w:type="dxa"/>
            <w:shd w:val="clear" w:color="auto" w:fill="D9D9D9"/>
          </w:tcPr>
          <w:p w14:paraId="6CFC7196" w14:textId="77777777" w:rsidR="00186B9B" w:rsidRPr="00527E9E" w:rsidRDefault="00446170" w:rsidP="00446170">
            <w:pPr>
              <w:rPr>
                <w:sz w:val="16"/>
                <w:szCs w:val="16"/>
              </w:rPr>
            </w:pPr>
            <w:r w:rsidRPr="00527E9E">
              <w:rPr>
                <w:b/>
                <w:sz w:val="16"/>
                <w:szCs w:val="16"/>
              </w:rPr>
              <w:t>R</w:t>
            </w:r>
            <w:r w:rsidR="00186B9B" w:rsidRPr="00527E9E">
              <w:rPr>
                <w:b/>
                <w:sz w:val="16"/>
                <w:szCs w:val="16"/>
              </w:rPr>
              <w:t xml:space="preserve">éduit </w:t>
            </w:r>
            <w:r w:rsidR="006B6104" w:rsidRPr="00527E9E">
              <w:rPr>
                <w:b/>
                <w:sz w:val="16"/>
                <w:szCs w:val="16"/>
              </w:rPr>
              <w:t>d</w:t>
            </w:r>
            <w:r w:rsidR="00186B9B" w:rsidRPr="00527E9E">
              <w:rPr>
                <w:b/>
                <w:sz w:val="16"/>
                <w:szCs w:val="16"/>
              </w:rPr>
              <w:t>e X%</w:t>
            </w:r>
            <w:r w:rsidR="00186B9B" w:rsidRPr="00527E9E">
              <w:rPr>
                <w:sz w:val="16"/>
                <w:szCs w:val="16"/>
              </w:rPr>
              <w:t xml:space="preserve"> les effets</w:t>
            </w:r>
            <w:r w:rsidRPr="00527E9E">
              <w:rPr>
                <w:sz w:val="16"/>
                <w:szCs w:val="16"/>
              </w:rPr>
              <w:t>/pertes</w:t>
            </w:r>
            <w:r w:rsidR="00186B9B" w:rsidRPr="00527E9E">
              <w:rPr>
                <w:sz w:val="16"/>
                <w:szCs w:val="16"/>
              </w:rPr>
              <w:t xml:space="preserve">. </w:t>
            </w:r>
            <w:r w:rsidRPr="00527E9E">
              <w:rPr>
                <w:sz w:val="16"/>
                <w:szCs w:val="16"/>
              </w:rPr>
              <w:t xml:space="preserve">Immunité </w:t>
            </w:r>
            <w:r w:rsidRPr="00527E9E">
              <w:rPr>
                <w:sz w:val="16"/>
                <w:szCs w:val="16"/>
                <w:shd w:val="clear" w:color="auto" w:fill="FFFF00"/>
              </w:rPr>
              <w:t>t</w:t>
            </w:r>
            <w:r w:rsidR="00186B9B" w:rsidRPr="00527E9E">
              <w:rPr>
                <w:sz w:val="16"/>
                <w:szCs w:val="16"/>
                <w:shd w:val="clear" w:color="auto" w:fill="FFFF00"/>
              </w:rPr>
              <w:t>otale</w:t>
            </w:r>
            <w:r w:rsidR="00186B9B" w:rsidRPr="00527E9E">
              <w:rPr>
                <w:sz w:val="16"/>
                <w:szCs w:val="16"/>
              </w:rPr>
              <w:t xml:space="preserve"> =100</w:t>
            </w:r>
            <w:r w:rsidRPr="00527E9E">
              <w:rPr>
                <w:sz w:val="16"/>
                <w:szCs w:val="16"/>
              </w:rPr>
              <w:t>%</w:t>
            </w:r>
            <w:r w:rsidR="00186B9B" w:rsidRPr="00527E9E">
              <w:rPr>
                <w:sz w:val="16"/>
                <w:szCs w:val="16"/>
              </w:rPr>
              <w:t xml:space="preserve">, </w:t>
            </w:r>
            <w:r w:rsidR="00186B9B" w:rsidRPr="00527E9E">
              <w:rPr>
                <w:sz w:val="16"/>
                <w:szCs w:val="16"/>
                <w:shd w:val="clear" w:color="auto" w:fill="FFFF00"/>
              </w:rPr>
              <w:t>partielle</w:t>
            </w:r>
            <w:r w:rsidR="00186B9B" w:rsidRPr="00527E9E">
              <w:rPr>
                <w:sz w:val="16"/>
                <w:szCs w:val="16"/>
              </w:rPr>
              <w:t xml:space="preserve"> =50</w:t>
            </w:r>
            <w:r w:rsidRPr="00527E9E">
              <w:rPr>
                <w:sz w:val="16"/>
                <w:szCs w:val="16"/>
              </w:rPr>
              <w:t>%</w:t>
            </w:r>
            <w:r w:rsidR="00186B9B" w:rsidRPr="00527E9E">
              <w:rPr>
                <w:sz w:val="16"/>
                <w:szCs w:val="16"/>
              </w:rPr>
              <w:t>. Une immunité par rapport à un</w:t>
            </w:r>
            <w:r w:rsidR="006B6104" w:rsidRPr="00527E9E">
              <w:rPr>
                <w:sz w:val="16"/>
                <w:szCs w:val="16"/>
              </w:rPr>
              <w:t xml:space="preserve"> effet binaire (réussi ou raté) </w:t>
            </w:r>
            <w:r w:rsidRPr="00527E9E">
              <w:rPr>
                <w:sz w:val="16"/>
                <w:szCs w:val="16"/>
              </w:rPr>
              <w:t>se teste avec</w:t>
            </w:r>
            <w:r w:rsidR="00186B9B" w:rsidRPr="00527E9E">
              <w:rPr>
                <w:sz w:val="16"/>
                <w:szCs w:val="16"/>
              </w:rPr>
              <w:t xml:space="preserve"> D100&lt;</w:t>
            </w:r>
            <w:r w:rsidR="006B6104" w:rsidRPr="00527E9E">
              <w:rPr>
                <w:sz w:val="16"/>
                <w:szCs w:val="16"/>
              </w:rPr>
              <w:t>X</w:t>
            </w:r>
            <w:r w:rsidR="00186B9B" w:rsidRPr="00527E9E">
              <w:rPr>
                <w:sz w:val="16"/>
                <w:szCs w:val="16"/>
              </w:rPr>
              <w:t>.</w:t>
            </w:r>
          </w:p>
        </w:tc>
      </w:tr>
      <w:tr w:rsidR="00186B9B" w:rsidRPr="00527E9E" w14:paraId="52E50A02" w14:textId="77777777" w:rsidTr="00412277">
        <w:tc>
          <w:tcPr>
            <w:tcW w:w="862" w:type="dxa"/>
          </w:tcPr>
          <w:p w14:paraId="7BB18A71" w14:textId="77777777" w:rsidR="00186B9B" w:rsidRPr="00527E9E" w:rsidRDefault="00186B9B" w:rsidP="0031035A">
            <w:pPr>
              <w:jc w:val="center"/>
              <w:rPr>
                <w:b/>
                <w:sz w:val="16"/>
                <w:szCs w:val="16"/>
              </w:rPr>
            </w:pPr>
            <w:r w:rsidRPr="00527E9E">
              <w:rPr>
                <w:b/>
                <w:sz w:val="16"/>
                <w:szCs w:val="16"/>
              </w:rPr>
              <w:t>8</w:t>
            </w:r>
          </w:p>
        </w:tc>
        <w:tc>
          <w:tcPr>
            <w:tcW w:w="1548" w:type="dxa"/>
          </w:tcPr>
          <w:p w14:paraId="65191260" w14:textId="77777777" w:rsidR="00186B9B" w:rsidRPr="00527E9E" w:rsidRDefault="00186B9B" w:rsidP="006B6104">
            <w:pPr>
              <w:jc w:val="left"/>
              <w:rPr>
                <w:b/>
                <w:sz w:val="16"/>
                <w:szCs w:val="16"/>
              </w:rPr>
            </w:pPr>
            <w:r w:rsidRPr="00527E9E">
              <w:rPr>
                <w:b/>
                <w:sz w:val="16"/>
                <w:szCs w:val="16"/>
              </w:rPr>
              <w:t xml:space="preserve">Langue </w:t>
            </w:r>
            <w:r w:rsidRPr="00527E9E">
              <w:rPr>
                <w:sz w:val="16"/>
                <w:szCs w:val="16"/>
              </w:rPr>
              <w:t>NEx</w:t>
            </w:r>
          </w:p>
        </w:tc>
        <w:tc>
          <w:tcPr>
            <w:tcW w:w="7760" w:type="dxa"/>
          </w:tcPr>
          <w:p w14:paraId="0DE2DA80" w14:textId="77777777" w:rsidR="00186B9B" w:rsidRPr="00527E9E" w:rsidRDefault="00186B9B" w:rsidP="002C2ED1">
            <w:pPr>
              <w:rPr>
                <w:sz w:val="16"/>
                <w:szCs w:val="16"/>
              </w:rPr>
            </w:pPr>
            <w:r w:rsidRPr="00527E9E">
              <w:rPr>
                <w:sz w:val="16"/>
                <w:szCs w:val="16"/>
              </w:rPr>
              <w:t xml:space="preserve">Capable de parler un </w:t>
            </w:r>
            <w:r w:rsidRPr="00527E9E">
              <w:rPr>
                <w:sz w:val="16"/>
                <w:szCs w:val="16"/>
                <w:shd w:val="clear" w:color="auto" w:fill="FFFF00"/>
              </w:rPr>
              <w:t>langage à NE</w:t>
            </w:r>
            <w:r w:rsidRPr="00527E9E">
              <w:rPr>
                <w:sz w:val="16"/>
                <w:szCs w:val="16"/>
              </w:rPr>
              <w:t xml:space="preserve"> (</w:t>
            </w:r>
            <w:r w:rsidRPr="00527E9E">
              <w:rPr>
                <w:b/>
                <w:i/>
                <w:sz w:val="16"/>
                <w:szCs w:val="16"/>
              </w:rPr>
              <w:t xml:space="preserve">voir </w:t>
            </w:r>
            <w:r w:rsidRPr="00527E9E">
              <w:rPr>
                <w:b/>
                <w:i/>
                <w:sz w:val="16"/>
                <w:szCs w:val="16"/>
              </w:rPr>
              <w:fldChar w:fldCharType="begin"/>
            </w:r>
            <w:r w:rsidRPr="00527E9E">
              <w:rPr>
                <w:b/>
                <w:i/>
                <w:sz w:val="16"/>
                <w:szCs w:val="16"/>
              </w:rPr>
              <w:instrText xml:space="preserve"> REF _Ref411252823 \h  \* MERGEFORMAT </w:instrText>
            </w:r>
            <w:r w:rsidRPr="00527E9E">
              <w:rPr>
                <w:b/>
                <w:i/>
                <w:sz w:val="16"/>
                <w:szCs w:val="16"/>
              </w:rPr>
            </w:r>
            <w:r w:rsidRPr="00527E9E">
              <w:rPr>
                <w:b/>
                <w:i/>
                <w:sz w:val="16"/>
                <w:szCs w:val="16"/>
              </w:rPr>
              <w:fldChar w:fldCharType="separate"/>
            </w:r>
            <w:r w:rsidR="00A17FD0" w:rsidRPr="00527E9E">
              <w:rPr>
                <w:i/>
                <w:sz w:val="16"/>
                <w:szCs w:val="16"/>
              </w:rPr>
              <w:t>3.6 Langages des créatures</w:t>
            </w:r>
            <w:r w:rsidRPr="00527E9E">
              <w:rPr>
                <w:b/>
                <w:i/>
                <w:sz w:val="16"/>
                <w:szCs w:val="16"/>
              </w:rPr>
              <w:fldChar w:fldCharType="end"/>
            </w:r>
            <w:r w:rsidRPr="00527E9E">
              <w:rPr>
                <w:sz w:val="16"/>
                <w:szCs w:val="16"/>
              </w:rPr>
              <w:t>).</w:t>
            </w:r>
          </w:p>
        </w:tc>
      </w:tr>
      <w:tr w:rsidR="00186B9B" w:rsidRPr="00527E9E" w14:paraId="46E648E5" w14:textId="77777777" w:rsidTr="00412277">
        <w:tc>
          <w:tcPr>
            <w:tcW w:w="862" w:type="dxa"/>
            <w:shd w:val="clear" w:color="auto" w:fill="D9D9D9"/>
          </w:tcPr>
          <w:p w14:paraId="37BDE0B1" w14:textId="77777777" w:rsidR="00186B9B" w:rsidRPr="00527E9E" w:rsidRDefault="00186B9B" w:rsidP="0031035A">
            <w:pPr>
              <w:jc w:val="center"/>
              <w:rPr>
                <w:b/>
                <w:bCs/>
                <w:sz w:val="16"/>
                <w:szCs w:val="16"/>
              </w:rPr>
            </w:pPr>
            <w:r w:rsidRPr="00527E9E">
              <w:rPr>
                <w:b/>
                <w:bCs/>
                <w:sz w:val="16"/>
                <w:szCs w:val="16"/>
              </w:rPr>
              <w:t>9-10</w:t>
            </w:r>
          </w:p>
        </w:tc>
        <w:tc>
          <w:tcPr>
            <w:tcW w:w="1548" w:type="dxa"/>
            <w:shd w:val="clear" w:color="auto" w:fill="D9D9D9"/>
          </w:tcPr>
          <w:p w14:paraId="0A61CAB5" w14:textId="77777777" w:rsidR="00186B9B" w:rsidRPr="00527E9E" w:rsidRDefault="00186B9B" w:rsidP="006B6104">
            <w:pPr>
              <w:jc w:val="left"/>
              <w:rPr>
                <w:sz w:val="16"/>
                <w:szCs w:val="16"/>
              </w:rPr>
            </w:pPr>
            <w:r w:rsidRPr="00527E9E">
              <w:rPr>
                <w:b/>
                <w:bCs/>
                <w:sz w:val="16"/>
                <w:szCs w:val="16"/>
              </w:rPr>
              <w:t xml:space="preserve">Magie </w:t>
            </w:r>
            <w:r w:rsidRPr="00527E9E">
              <w:rPr>
                <w:sz w:val="16"/>
                <w:szCs w:val="16"/>
              </w:rPr>
              <w:t xml:space="preserve">NEM/NE </w:t>
            </w:r>
          </w:p>
          <w:p w14:paraId="64AA4483" w14:textId="77777777" w:rsidR="00186B9B" w:rsidRPr="00527E9E" w:rsidRDefault="00186B9B" w:rsidP="006B6104">
            <w:pPr>
              <w:jc w:val="left"/>
              <w:rPr>
                <w:sz w:val="16"/>
                <w:szCs w:val="16"/>
              </w:rPr>
            </w:pPr>
            <w:r w:rsidRPr="00527E9E">
              <w:rPr>
                <w:sz w:val="16"/>
                <w:szCs w:val="16"/>
              </w:rPr>
              <w:t xml:space="preserve">+sort </w:t>
            </w:r>
            <w:r w:rsidRPr="00527E9E">
              <w:rPr>
                <w:sz w:val="16"/>
                <w:szCs w:val="16"/>
              </w:rPr>
              <w:lastRenderedPageBreak/>
              <w:t>+conditions</w:t>
            </w:r>
          </w:p>
        </w:tc>
        <w:tc>
          <w:tcPr>
            <w:tcW w:w="7760" w:type="dxa"/>
            <w:shd w:val="clear" w:color="auto" w:fill="D9D9D9"/>
          </w:tcPr>
          <w:p w14:paraId="73134FB8" w14:textId="77777777" w:rsidR="00186B9B" w:rsidRPr="00527E9E" w:rsidRDefault="00186B9B" w:rsidP="0031035A">
            <w:pPr>
              <w:rPr>
                <w:sz w:val="16"/>
                <w:szCs w:val="16"/>
              </w:rPr>
            </w:pPr>
            <w:r w:rsidRPr="00527E9E">
              <w:rPr>
                <w:sz w:val="16"/>
                <w:szCs w:val="16"/>
              </w:rPr>
              <w:lastRenderedPageBreak/>
              <w:t xml:space="preserve">Capacités </w:t>
            </w:r>
            <w:r w:rsidRPr="00527E9E">
              <w:rPr>
                <w:sz w:val="16"/>
                <w:szCs w:val="16"/>
                <w:shd w:val="clear" w:color="auto" w:fill="FFFF00"/>
              </w:rPr>
              <w:t>magiques innées</w:t>
            </w:r>
            <w:r w:rsidRPr="00527E9E">
              <w:rPr>
                <w:sz w:val="16"/>
                <w:szCs w:val="16"/>
              </w:rPr>
              <w:t xml:space="preserve"> ou normales avec le conditions d’utilisation. Voir </w:t>
            </w:r>
            <w:r w:rsidRPr="00527E9E">
              <w:rPr>
                <w:i/>
                <w:sz w:val="16"/>
                <w:szCs w:val="16"/>
              </w:rPr>
              <w:t>Livre Magie - Magie innée</w:t>
            </w:r>
            <w:r w:rsidRPr="00527E9E">
              <w:rPr>
                <w:sz w:val="16"/>
                <w:szCs w:val="16"/>
              </w:rPr>
              <w:t>.</w:t>
            </w:r>
            <w:r w:rsidR="006B6104" w:rsidRPr="00527E9E">
              <w:rPr>
                <w:sz w:val="16"/>
                <w:szCs w:val="16"/>
              </w:rPr>
              <w:t xml:space="preserve"> Les sorts sont indiqués et les conditions pour pouvoir les utiliser.</w:t>
            </w:r>
          </w:p>
        </w:tc>
      </w:tr>
      <w:tr w:rsidR="00186B9B" w:rsidRPr="00527E9E" w14:paraId="0F2E9AB9" w14:textId="77777777" w:rsidTr="00412277">
        <w:tc>
          <w:tcPr>
            <w:tcW w:w="862" w:type="dxa"/>
          </w:tcPr>
          <w:p w14:paraId="0B874732" w14:textId="77777777" w:rsidR="00186B9B" w:rsidRPr="00527E9E" w:rsidRDefault="00186B9B" w:rsidP="0031035A">
            <w:pPr>
              <w:jc w:val="center"/>
              <w:rPr>
                <w:b/>
                <w:bCs/>
                <w:sz w:val="16"/>
                <w:szCs w:val="16"/>
              </w:rPr>
            </w:pPr>
            <w:r w:rsidRPr="00527E9E">
              <w:rPr>
                <w:b/>
                <w:bCs/>
                <w:sz w:val="16"/>
                <w:szCs w:val="16"/>
              </w:rPr>
              <w:t>11</w:t>
            </w:r>
          </w:p>
        </w:tc>
        <w:tc>
          <w:tcPr>
            <w:tcW w:w="1548" w:type="dxa"/>
          </w:tcPr>
          <w:p w14:paraId="5FC30003" w14:textId="77777777" w:rsidR="00186B9B" w:rsidRPr="00527E9E" w:rsidRDefault="00186B9B" w:rsidP="006B6104">
            <w:pPr>
              <w:jc w:val="left"/>
              <w:rPr>
                <w:bCs/>
                <w:sz w:val="16"/>
                <w:szCs w:val="16"/>
              </w:rPr>
            </w:pPr>
            <w:r w:rsidRPr="00527E9E">
              <w:rPr>
                <w:b/>
                <w:bCs/>
                <w:sz w:val="16"/>
                <w:szCs w:val="16"/>
              </w:rPr>
              <w:t xml:space="preserve">Poison </w:t>
            </w:r>
            <w:r w:rsidRPr="00527E9E">
              <w:rPr>
                <w:bCs/>
                <w:sz w:val="16"/>
                <w:szCs w:val="16"/>
              </w:rPr>
              <w:t xml:space="preserve">type NEM/NE </w:t>
            </w:r>
          </w:p>
        </w:tc>
        <w:tc>
          <w:tcPr>
            <w:tcW w:w="7760" w:type="dxa"/>
          </w:tcPr>
          <w:p w14:paraId="56E44B6E" w14:textId="77777777" w:rsidR="00186B9B" w:rsidRPr="00527E9E" w:rsidRDefault="00186B9B" w:rsidP="00136A10">
            <w:pPr>
              <w:rPr>
                <w:sz w:val="16"/>
                <w:szCs w:val="16"/>
              </w:rPr>
            </w:pPr>
            <w:r w:rsidRPr="00527E9E">
              <w:rPr>
                <w:sz w:val="16"/>
                <w:szCs w:val="16"/>
              </w:rPr>
              <w:t xml:space="preserve">Type et potentiel du poison ainsi que le </w:t>
            </w:r>
            <w:r w:rsidRPr="00527E9E">
              <w:rPr>
                <w:b/>
                <w:sz w:val="16"/>
                <w:szCs w:val="16"/>
              </w:rPr>
              <w:t>nombre de doses</w:t>
            </w:r>
            <w:r w:rsidRPr="00527E9E">
              <w:rPr>
                <w:sz w:val="16"/>
                <w:szCs w:val="16"/>
              </w:rPr>
              <w:t xml:space="preserve"> disponibles</w:t>
            </w:r>
            <w:r w:rsidR="00136A10" w:rsidRPr="00527E9E">
              <w:rPr>
                <w:sz w:val="16"/>
                <w:szCs w:val="16"/>
              </w:rPr>
              <w:t xml:space="preserve"> par rencontre</w:t>
            </w:r>
            <w:r w:rsidRPr="00527E9E">
              <w:rPr>
                <w:sz w:val="16"/>
                <w:szCs w:val="16"/>
              </w:rPr>
              <w:t>.</w:t>
            </w:r>
          </w:p>
        </w:tc>
      </w:tr>
      <w:tr w:rsidR="00186B9B" w:rsidRPr="00527E9E" w14:paraId="06FCBB37" w14:textId="77777777" w:rsidTr="00412277">
        <w:tc>
          <w:tcPr>
            <w:tcW w:w="862" w:type="dxa"/>
            <w:shd w:val="clear" w:color="auto" w:fill="DDDDDD"/>
          </w:tcPr>
          <w:p w14:paraId="09F263EE" w14:textId="77777777" w:rsidR="00186B9B" w:rsidRPr="00527E9E" w:rsidRDefault="00186B9B" w:rsidP="0031035A">
            <w:pPr>
              <w:jc w:val="center"/>
              <w:rPr>
                <w:b/>
                <w:bCs/>
                <w:sz w:val="16"/>
                <w:szCs w:val="16"/>
              </w:rPr>
            </w:pPr>
            <w:r w:rsidRPr="00527E9E">
              <w:rPr>
                <w:b/>
                <w:bCs/>
                <w:sz w:val="16"/>
                <w:szCs w:val="16"/>
              </w:rPr>
              <w:t>12-13</w:t>
            </w:r>
          </w:p>
        </w:tc>
        <w:tc>
          <w:tcPr>
            <w:tcW w:w="1548" w:type="dxa"/>
            <w:shd w:val="clear" w:color="auto" w:fill="DDDDDD"/>
          </w:tcPr>
          <w:p w14:paraId="32F06832" w14:textId="77777777" w:rsidR="00186B9B" w:rsidRPr="00527E9E" w:rsidRDefault="00186B9B" w:rsidP="006B6104">
            <w:pPr>
              <w:jc w:val="left"/>
              <w:rPr>
                <w:bCs/>
                <w:sz w:val="16"/>
                <w:szCs w:val="16"/>
              </w:rPr>
            </w:pPr>
            <w:r w:rsidRPr="00527E9E">
              <w:rPr>
                <w:b/>
                <w:bCs/>
                <w:sz w:val="16"/>
                <w:szCs w:val="16"/>
              </w:rPr>
              <w:t>Rage</w:t>
            </w:r>
            <w:r w:rsidRPr="00527E9E">
              <w:rPr>
                <w:bCs/>
                <w:sz w:val="16"/>
                <w:szCs w:val="16"/>
              </w:rPr>
              <w:t xml:space="preserve"> +X </w:t>
            </w:r>
          </w:p>
        </w:tc>
        <w:tc>
          <w:tcPr>
            <w:tcW w:w="7760" w:type="dxa"/>
            <w:shd w:val="clear" w:color="auto" w:fill="DDDDDD"/>
          </w:tcPr>
          <w:p w14:paraId="4BDA0B9F" w14:textId="77777777" w:rsidR="00186B9B" w:rsidRPr="00527E9E" w:rsidRDefault="002C2ED1" w:rsidP="002C2ED1">
            <w:pPr>
              <w:rPr>
                <w:sz w:val="16"/>
                <w:szCs w:val="16"/>
              </w:rPr>
            </w:pPr>
            <w:r w:rsidRPr="00527E9E">
              <w:rPr>
                <w:sz w:val="16"/>
                <w:szCs w:val="16"/>
              </w:rPr>
              <w:t xml:space="preserve">Effet </w:t>
            </w:r>
            <w:r w:rsidR="00186B9B" w:rsidRPr="00527E9E">
              <w:rPr>
                <w:sz w:val="16"/>
                <w:szCs w:val="16"/>
              </w:rPr>
              <w:t>VO</w:t>
            </w:r>
            <w:r w:rsidR="00136A10" w:rsidRPr="00527E9E">
              <w:rPr>
                <w:sz w:val="16"/>
                <w:szCs w:val="16"/>
              </w:rPr>
              <w:t>+X</w:t>
            </w:r>
            <w:r w:rsidR="00186B9B" w:rsidRPr="00527E9E">
              <w:rPr>
                <w:sz w:val="16"/>
                <w:szCs w:val="16"/>
              </w:rPr>
              <w:t xml:space="preserve"> </w:t>
            </w:r>
            <w:r w:rsidRPr="00527E9E">
              <w:rPr>
                <w:sz w:val="16"/>
                <w:szCs w:val="16"/>
              </w:rPr>
              <w:t xml:space="preserve">&amp; </w:t>
            </w:r>
            <w:r w:rsidR="00186B9B" w:rsidRPr="00527E9E">
              <w:rPr>
                <w:sz w:val="16"/>
                <w:szCs w:val="16"/>
              </w:rPr>
              <w:t>VD</w:t>
            </w:r>
            <w:r w:rsidR="00136A10" w:rsidRPr="00527E9E">
              <w:rPr>
                <w:sz w:val="16"/>
                <w:szCs w:val="16"/>
              </w:rPr>
              <w:t>-X</w:t>
            </w:r>
            <w:r w:rsidR="00186B9B" w:rsidRPr="00527E9E">
              <w:rPr>
                <w:sz w:val="16"/>
                <w:szCs w:val="16"/>
              </w:rPr>
              <w:t xml:space="preserve"> </w:t>
            </w:r>
            <w:r w:rsidR="00186B9B" w:rsidRPr="00527E9E">
              <w:rPr>
                <w:sz w:val="16"/>
                <w:szCs w:val="16"/>
                <w:shd w:val="clear" w:color="auto" w:fill="FFFF00"/>
              </w:rPr>
              <w:t xml:space="preserve">par coup </w:t>
            </w:r>
            <w:r w:rsidR="00136A10" w:rsidRPr="00527E9E">
              <w:rPr>
                <w:sz w:val="16"/>
                <w:szCs w:val="16"/>
                <w:shd w:val="clear" w:color="auto" w:fill="FFFF00"/>
              </w:rPr>
              <w:t xml:space="preserve">subi </w:t>
            </w:r>
            <w:r w:rsidR="00136A10" w:rsidRPr="00527E9E">
              <w:rPr>
                <w:sz w:val="16"/>
                <w:szCs w:val="16"/>
              </w:rPr>
              <w:t>(par défaut) ou par phase ou autrement.</w:t>
            </w:r>
          </w:p>
        </w:tc>
      </w:tr>
      <w:tr w:rsidR="00186B9B" w:rsidRPr="00527E9E" w14:paraId="5AD33B61" w14:textId="77777777" w:rsidTr="00412277">
        <w:tc>
          <w:tcPr>
            <w:tcW w:w="862" w:type="dxa"/>
          </w:tcPr>
          <w:p w14:paraId="28A6E866" w14:textId="77777777" w:rsidR="00186B9B" w:rsidRPr="00527E9E" w:rsidRDefault="00186B9B" w:rsidP="0031035A">
            <w:pPr>
              <w:jc w:val="center"/>
              <w:rPr>
                <w:b/>
                <w:bCs/>
                <w:sz w:val="16"/>
                <w:szCs w:val="16"/>
              </w:rPr>
            </w:pPr>
            <w:r w:rsidRPr="00527E9E">
              <w:rPr>
                <w:b/>
                <w:bCs/>
                <w:sz w:val="16"/>
                <w:szCs w:val="16"/>
              </w:rPr>
              <w:t>14</w:t>
            </w:r>
          </w:p>
        </w:tc>
        <w:tc>
          <w:tcPr>
            <w:tcW w:w="1548" w:type="dxa"/>
          </w:tcPr>
          <w:p w14:paraId="262E6C78" w14:textId="77777777" w:rsidR="00186B9B" w:rsidRPr="00527E9E" w:rsidRDefault="00186B9B" w:rsidP="00412277">
            <w:pPr>
              <w:jc w:val="left"/>
              <w:rPr>
                <w:sz w:val="16"/>
                <w:szCs w:val="16"/>
              </w:rPr>
            </w:pPr>
            <w:r w:rsidRPr="00527E9E">
              <w:rPr>
                <w:b/>
                <w:bCs/>
                <w:sz w:val="16"/>
                <w:szCs w:val="16"/>
              </w:rPr>
              <w:t>Régén</w:t>
            </w:r>
            <w:r w:rsidR="00412277" w:rsidRPr="00527E9E">
              <w:rPr>
                <w:b/>
                <w:bCs/>
                <w:sz w:val="16"/>
                <w:szCs w:val="16"/>
              </w:rPr>
              <w:t>ère x/y</w:t>
            </w:r>
          </w:p>
        </w:tc>
        <w:tc>
          <w:tcPr>
            <w:tcW w:w="7760" w:type="dxa"/>
          </w:tcPr>
          <w:p w14:paraId="5E040225" w14:textId="77777777" w:rsidR="00186B9B" w:rsidRPr="00527E9E" w:rsidRDefault="00186B9B" w:rsidP="0031035A">
            <w:pPr>
              <w:rPr>
                <w:sz w:val="16"/>
                <w:szCs w:val="16"/>
              </w:rPr>
            </w:pPr>
            <w:r w:rsidRPr="00527E9E">
              <w:rPr>
                <w:sz w:val="16"/>
                <w:szCs w:val="16"/>
              </w:rPr>
              <w:t xml:space="preserve">Régénère </w:t>
            </w:r>
            <w:r w:rsidRPr="00527E9E">
              <w:rPr>
                <w:b/>
                <w:sz w:val="16"/>
                <w:szCs w:val="16"/>
              </w:rPr>
              <w:t>x</w:t>
            </w:r>
            <w:r w:rsidRPr="00527E9E">
              <w:rPr>
                <w:sz w:val="16"/>
                <w:szCs w:val="16"/>
              </w:rPr>
              <w:t xml:space="preserve"> points de </w:t>
            </w:r>
            <w:r w:rsidRPr="00527E9E">
              <w:rPr>
                <w:sz w:val="16"/>
                <w:szCs w:val="16"/>
                <w:shd w:val="clear" w:color="auto" w:fill="FFFF00"/>
              </w:rPr>
              <w:t>Blessures/EN/PdM/Malus/Souffle</w:t>
            </w:r>
            <w:r w:rsidRPr="00527E9E">
              <w:rPr>
                <w:sz w:val="16"/>
                <w:szCs w:val="16"/>
              </w:rPr>
              <w:t xml:space="preserve"> par </w:t>
            </w:r>
            <w:r w:rsidRPr="00527E9E">
              <w:rPr>
                <w:b/>
                <w:sz w:val="16"/>
                <w:szCs w:val="16"/>
              </w:rPr>
              <w:t>y</w:t>
            </w:r>
            <w:r w:rsidRPr="00527E9E">
              <w:rPr>
                <w:sz w:val="16"/>
                <w:szCs w:val="16"/>
              </w:rPr>
              <w:t xml:space="preserve"> </w:t>
            </w:r>
            <w:r w:rsidRPr="00527E9E">
              <w:rPr>
                <w:sz w:val="16"/>
                <w:szCs w:val="16"/>
                <w:shd w:val="clear" w:color="auto" w:fill="FFFF00"/>
              </w:rPr>
              <w:t>phase/tour/heure/jour</w:t>
            </w:r>
            <w:r w:rsidRPr="00527E9E">
              <w:rPr>
                <w:sz w:val="16"/>
                <w:szCs w:val="16"/>
              </w:rPr>
              <w:t>.</w:t>
            </w:r>
          </w:p>
        </w:tc>
      </w:tr>
      <w:tr w:rsidR="00186B9B" w:rsidRPr="00527E9E" w14:paraId="3AE24BDA" w14:textId="77777777" w:rsidTr="00412277">
        <w:tc>
          <w:tcPr>
            <w:tcW w:w="862" w:type="dxa"/>
            <w:shd w:val="clear" w:color="auto" w:fill="D9D9D9"/>
          </w:tcPr>
          <w:p w14:paraId="7499CE54" w14:textId="77777777" w:rsidR="00186B9B" w:rsidRPr="00527E9E" w:rsidRDefault="00186B9B" w:rsidP="0031035A">
            <w:pPr>
              <w:jc w:val="center"/>
              <w:rPr>
                <w:b/>
                <w:bCs/>
                <w:sz w:val="16"/>
                <w:szCs w:val="16"/>
              </w:rPr>
            </w:pPr>
            <w:r w:rsidRPr="00527E9E">
              <w:rPr>
                <w:b/>
                <w:bCs/>
                <w:sz w:val="16"/>
                <w:szCs w:val="16"/>
              </w:rPr>
              <w:t>15</w:t>
            </w:r>
          </w:p>
        </w:tc>
        <w:tc>
          <w:tcPr>
            <w:tcW w:w="1548" w:type="dxa"/>
            <w:shd w:val="clear" w:color="auto" w:fill="D9D9D9"/>
          </w:tcPr>
          <w:p w14:paraId="4B8D6167" w14:textId="77777777" w:rsidR="00186B9B" w:rsidRPr="00527E9E" w:rsidRDefault="00186B9B" w:rsidP="006B6104">
            <w:pPr>
              <w:jc w:val="left"/>
              <w:rPr>
                <w:b/>
                <w:bCs/>
                <w:sz w:val="16"/>
                <w:szCs w:val="16"/>
              </w:rPr>
            </w:pPr>
            <w:r w:rsidRPr="00527E9E">
              <w:rPr>
                <w:b/>
                <w:bCs/>
                <w:sz w:val="16"/>
                <w:szCs w:val="16"/>
              </w:rPr>
              <w:t xml:space="preserve">Sensible  </w:t>
            </w:r>
            <w:r w:rsidRPr="00527E9E">
              <w:rPr>
                <w:bCs/>
                <w:sz w:val="16"/>
                <w:szCs w:val="16"/>
              </w:rPr>
              <w:t>Cat</w:t>
            </w:r>
            <w:r w:rsidRPr="00527E9E">
              <w:rPr>
                <w:sz w:val="16"/>
                <w:szCs w:val="16"/>
                <w:vertAlign w:val="superscript"/>
              </w:rPr>
              <w:t>1</w:t>
            </w:r>
            <w:r w:rsidRPr="00527E9E">
              <w:rPr>
                <w:bCs/>
                <w:sz w:val="16"/>
                <w:szCs w:val="16"/>
              </w:rPr>
              <w:t xml:space="preserve"> (X)</w:t>
            </w:r>
          </w:p>
        </w:tc>
        <w:tc>
          <w:tcPr>
            <w:tcW w:w="7760" w:type="dxa"/>
            <w:shd w:val="clear" w:color="auto" w:fill="D9D9D9"/>
          </w:tcPr>
          <w:p w14:paraId="09DE940C" w14:textId="77777777" w:rsidR="00186B9B" w:rsidRPr="00527E9E" w:rsidRDefault="00186B9B" w:rsidP="0031035A">
            <w:pPr>
              <w:rPr>
                <w:sz w:val="16"/>
                <w:szCs w:val="16"/>
              </w:rPr>
            </w:pPr>
            <w:r w:rsidRPr="00527E9E">
              <w:rPr>
                <w:sz w:val="16"/>
                <w:szCs w:val="16"/>
              </w:rPr>
              <w:t xml:space="preserve">Subit des </w:t>
            </w:r>
            <w:r w:rsidRPr="00527E9E">
              <w:rPr>
                <w:sz w:val="16"/>
                <w:szCs w:val="16"/>
                <w:shd w:val="clear" w:color="auto" w:fill="FFFF00"/>
              </w:rPr>
              <w:t>effets supplémentaires</w:t>
            </w:r>
            <w:r w:rsidRPr="00527E9E">
              <w:rPr>
                <w:sz w:val="16"/>
                <w:szCs w:val="16"/>
              </w:rPr>
              <w:t xml:space="preserve"> provenant de la catégorie indiquée, X = modificateur des effets (par défaut +100%). La créature est considérée comme </w:t>
            </w:r>
            <w:r w:rsidRPr="00527E9E">
              <w:rPr>
                <w:i/>
                <w:sz w:val="16"/>
                <w:szCs w:val="16"/>
              </w:rPr>
              <w:t>sensible</w:t>
            </w:r>
            <w:r w:rsidRPr="00527E9E">
              <w:rPr>
                <w:sz w:val="16"/>
                <w:szCs w:val="16"/>
              </w:rPr>
              <w:t xml:space="preserve"> à cette source d’effets.</w:t>
            </w:r>
          </w:p>
        </w:tc>
      </w:tr>
      <w:tr w:rsidR="00186B9B" w:rsidRPr="00527E9E" w14:paraId="7752CEF7" w14:textId="77777777" w:rsidTr="00412277">
        <w:tc>
          <w:tcPr>
            <w:tcW w:w="862" w:type="dxa"/>
          </w:tcPr>
          <w:p w14:paraId="1684CC94" w14:textId="77777777" w:rsidR="00186B9B" w:rsidRPr="00527E9E" w:rsidRDefault="00186B9B" w:rsidP="0031035A">
            <w:pPr>
              <w:jc w:val="center"/>
              <w:rPr>
                <w:b/>
                <w:bCs/>
                <w:sz w:val="16"/>
                <w:szCs w:val="16"/>
              </w:rPr>
            </w:pPr>
            <w:r w:rsidRPr="00527E9E">
              <w:rPr>
                <w:b/>
                <w:bCs/>
                <w:sz w:val="16"/>
                <w:szCs w:val="16"/>
              </w:rPr>
              <w:t>16-20</w:t>
            </w:r>
          </w:p>
        </w:tc>
        <w:tc>
          <w:tcPr>
            <w:tcW w:w="1548" w:type="dxa"/>
          </w:tcPr>
          <w:p w14:paraId="7FA91032" w14:textId="77777777" w:rsidR="00186B9B" w:rsidRPr="00527E9E" w:rsidRDefault="00186B9B" w:rsidP="006B6104">
            <w:pPr>
              <w:jc w:val="left"/>
              <w:rPr>
                <w:sz w:val="16"/>
                <w:szCs w:val="16"/>
              </w:rPr>
            </w:pPr>
            <w:r w:rsidRPr="00527E9E">
              <w:rPr>
                <w:b/>
                <w:bCs/>
                <w:sz w:val="16"/>
                <w:szCs w:val="16"/>
              </w:rPr>
              <w:t xml:space="preserve">Talents   </w:t>
            </w:r>
            <w:r w:rsidRPr="00527E9E">
              <w:rPr>
                <w:sz w:val="16"/>
                <w:szCs w:val="16"/>
              </w:rPr>
              <w:t>NE</w:t>
            </w:r>
          </w:p>
        </w:tc>
        <w:tc>
          <w:tcPr>
            <w:tcW w:w="7760" w:type="dxa"/>
          </w:tcPr>
          <w:p w14:paraId="13DF447B" w14:textId="77777777" w:rsidR="00186B9B" w:rsidRPr="00527E9E" w:rsidRDefault="00186B9B" w:rsidP="00412277">
            <w:pPr>
              <w:rPr>
                <w:sz w:val="16"/>
                <w:szCs w:val="16"/>
              </w:rPr>
            </w:pPr>
            <w:r w:rsidRPr="00527E9E">
              <w:rPr>
                <w:sz w:val="16"/>
                <w:szCs w:val="16"/>
              </w:rPr>
              <w:t xml:space="preserve">Capable d’utiliser des </w:t>
            </w:r>
            <w:r w:rsidRPr="00527E9E">
              <w:rPr>
                <w:sz w:val="16"/>
                <w:szCs w:val="16"/>
                <w:shd w:val="clear" w:color="auto" w:fill="FFFF00"/>
              </w:rPr>
              <w:t>talents au</w:t>
            </w:r>
            <w:r w:rsidR="00412277" w:rsidRPr="00527E9E">
              <w:rPr>
                <w:sz w:val="16"/>
                <w:szCs w:val="16"/>
                <w:shd w:val="clear" w:color="auto" w:fill="FFFF00"/>
              </w:rPr>
              <w:t xml:space="preserve"> NE</w:t>
            </w:r>
            <w:r w:rsidR="00412277" w:rsidRPr="00527E9E">
              <w:rPr>
                <w:sz w:val="16"/>
                <w:szCs w:val="16"/>
              </w:rPr>
              <w:t xml:space="preserve"> indiqué et les compétences de ces talents si nécessaire.</w:t>
            </w:r>
          </w:p>
        </w:tc>
      </w:tr>
    </w:tbl>
    <w:p w14:paraId="3EDAC0FB" w14:textId="77777777" w:rsidR="00186B9B" w:rsidRPr="00527E9E" w:rsidRDefault="00186B9B" w:rsidP="00186B9B">
      <w:r w:rsidRPr="00527E9E">
        <w:rPr>
          <w:b/>
          <w:sz w:val="16"/>
          <w:szCs w:val="16"/>
          <w:vertAlign w:val="superscript"/>
        </w:rPr>
        <w:t xml:space="preserve">1 </w:t>
      </w:r>
      <w:r w:rsidRPr="00527E9E">
        <w:t xml:space="preserve">Explications sur les </w:t>
      </w:r>
      <w:r w:rsidRPr="00527E9E">
        <w:rPr>
          <w:b/>
        </w:rPr>
        <w:t>Cat</w:t>
      </w:r>
      <w:r w:rsidR="0053031A" w:rsidRPr="00527E9E">
        <w:rPr>
          <w:b/>
        </w:rPr>
        <w:t>-</w:t>
      </w:r>
      <w:r w:rsidRPr="00527E9E">
        <w:t>égories </w:t>
      </w:r>
      <w:r w:rsidR="0053031A" w:rsidRPr="00527E9E">
        <w:t>utilisées dans le tableau ci-dessus</w:t>
      </w:r>
      <w:r w:rsidRPr="00527E9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5072"/>
        <w:gridCol w:w="3880"/>
      </w:tblGrid>
      <w:tr w:rsidR="00186B9B" w:rsidRPr="00527E9E" w14:paraId="036FDE5A" w14:textId="77777777" w:rsidTr="0031035A">
        <w:tc>
          <w:tcPr>
            <w:tcW w:w="0" w:type="auto"/>
          </w:tcPr>
          <w:p w14:paraId="692A42B6" w14:textId="77777777" w:rsidR="00186B9B" w:rsidRPr="00527E9E" w:rsidRDefault="00186B9B" w:rsidP="0031035A">
            <w:pPr>
              <w:rPr>
                <w:b/>
                <w:sz w:val="16"/>
                <w:szCs w:val="16"/>
              </w:rPr>
            </w:pPr>
            <w:r w:rsidRPr="00527E9E">
              <w:rPr>
                <w:b/>
                <w:sz w:val="16"/>
                <w:szCs w:val="16"/>
              </w:rPr>
              <w:t>Catégorie</w:t>
            </w:r>
          </w:p>
        </w:tc>
        <w:tc>
          <w:tcPr>
            <w:tcW w:w="0" w:type="auto"/>
          </w:tcPr>
          <w:p w14:paraId="154E1EAE" w14:textId="77777777" w:rsidR="00186B9B" w:rsidRPr="00527E9E" w:rsidRDefault="00186B9B" w:rsidP="0031035A">
            <w:pPr>
              <w:rPr>
                <w:b/>
                <w:sz w:val="16"/>
                <w:szCs w:val="16"/>
              </w:rPr>
            </w:pPr>
            <w:r w:rsidRPr="00527E9E">
              <w:rPr>
                <w:b/>
                <w:sz w:val="16"/>
                <w:szCs w:val="16"/>
              </w:rPr>
              <w:t>Sensible</w:t>
            </w:r>
          </w:p>
        </w:tc>
        <w:tc>
          <w:tcPr>
            <w:tcW w:w="0" w:type="auto"/>
          </w:tcPr>
          <w:p w14:paraId="70FBB587" w14:textId="77777777" w:rsidR="00186B9B" w:rsidRPr="00527E9E" w:rsidRDefault="00186B9B" w:rsidP="0031035A">
            <w:pPr>
              <w:rPr>
                <w:b/>
                <w:sz w:val="16"/>
                <w:szCs w:val="16"/>
              </w:rPr>
            </w:pPr>
            <w:r w:rsidRPr="00527E9E">
              <w:rPr>
                <w:b/>
                <w:sz w:val="16"/>
                <w:szCs w:val="16"/>
              </w:rPr>
              <w:t>Immunité / Insensible</w:t>
            </w:r>
          </w:p>
        </w:tc>
      </w:tr>
      <w:tr w:rsidR="00186B9B" w:rsidRPr="00527E9E" w14:paraId="37F4AAA5" w14:textId="77777777" w:rsidTr="0031035A">
        <w:tc>
          <w:tcPr>
            <w:tcW w:w="0" w:type="auto"/>
          </w:tcPr>
          <w:p w14:paraId="75B1E228" w14:textId="77777777" w:rsidR="00186B9B" w:rsidRPr="00527E9E" w:rsidRDefault="00186B9B" w:rsidP="0031035A">
            <w:pPr>
              <w:rPr>
                <w:sz w:val="16"/>
                <w:szCs w:val="16"/>
              </w:rPr>
            </w:pPr>
            <w:r w:rsidRPr="00527E9E">
              <w:rPr>
                <w:sz w:val="16"/>
                <w:szCs w:val="16"/>
              </w:rPr>
              <w:t>Âge</w:t>
            </w:r>
          </w:p>
        </w:tc>
        <w:tc>
          <w:tcPr>
            <w:tcW w:w="0" w:type="auto"/>
          </w:tcPr>
          <w:p w14:paraId="443E12F7" w14:textId="77777777" w:rsidR="00186B9B" w:rsidRPr="00527E9E" w:rsidRDefault="00186B9B" w:rsidP="0031035A">
            <w:pPr>
              <w:rPr>
                <w:sz w:val="16"/>
                <w:szCs w:val="16"/>
              </w:rPr>
            </w:pPr>
            <w:r w:rsidRPr="00527E9E">
              <w:rPr>
                <w:sz w:val="16"/>
                <w:szCs w:val="16"/>
              </w:rPr>
              <w:t>Vieillit plus vite</w:t>
            </w:r>
          </w:p>
        </w:tc>
        <w:tc>
          <w:tcPr>
            <w:tcW w:w="0" w:type="auto"/>
          </w:tcPr>
          <w:p w14:paraId="1C6A6014" w14:textId="77777777" w:rsidR="00186B9B" w:rsidRPr="00527E9E" w:rsidRDefault="00186B9B" w:rsidP="0031035A">
            <w:pPr>
              <w:rPr>
                <w:sz w:val="16"/>
                <w:szCs w:val="16"/>
              </w:rPr>
            </w:pPr>
            <w:r w:rsidRPr="00527E9E">
              <w:rPr>
                <w:sz w:val="16"/>
                <w:szCs w:val="16"/>
              </w:rPr>
              <w:t>Vieillit moins vite</w:t>
            </w:r>
          </w:p>
        </w:tc>
      </w:tr>
      <w:tr w:rsidR="00186B9B" w:rsidRPr="00527E9E" w14:paraId="7F36EC99" w14:textId="77777777" w:rsidTr="0031035A">
        <w:tc>
          <w:tcPr>
            <w:tcW w:w="0" w:type="auto"/>
            <w:shd w:val="clear" w:color="auto" w:fill="EAEAEA"/>
          </w:tcPr>
          <w:p w14:paraId="40434B71" w14:textId="77777777" w:rsidR="00186B9B" w:rsidRPr="00527E9E" w:rsidRDefault="00186B9B" w:rsidP="0031035A">
            <w:pPr>
              <w:rPr>
                <w:sz w:val="16"/>
                <w:szCs w:val="16"/>
              </w:rPr>
            </w:pPr>
            <w:r w:rsidRPr="00527E9E">
              <w:rPr>
                <w:sz w:val="16"/>
                <w:szCs w:val="16"/>
              </w:rPr>
              <w:t>Coma</w:t>
            </w:r>
          </w:p>
        </w:tc>
        <w:tc>
          <w:tcPr>
            <w:tcW w:w="0" w:type="auto"/>
            <w:shd w:val="clear" w:color="auto" w:fill="EAEAEA"/>
          </w:tcPr>
          <w:p w14:paraId="70B1FD2C" w14:textId="77777777" w:rsidR="00186B9B" w:rsidRPr="00527E9E" w:rsidRDefault="006D1282" w:rsidP="0031035A">
            <w:pPr>
              <w:rPr>
                <w:sz w:val="16"/>
                <w:szCs w:val="16"/>
              </w:rPr>
            </w:pPr>
            <w:r w:rsidRPr="00527E9E">
              <w:rPr>
                <w:sz w:val="16"/>
                <w:szCs w:val="16"/>
              </w:rPr>
              <w:t>Double les effets des blessures C</w:t>
            </w:r>
          </w:p>
        </w:tc>
        <w:tc>
          <w:tcPr>
            <w:tcW w:w="0" w:type="auto"/>
            <w:shd w:val="clear" w:color="auto" w:fill="EAEAEA"/>
          </w:tcPr>
          <w:p w14:paraId="774A79FE" w14:textId="77777777" w:rsidR="00186B9B" w:rsidRPr="00527E9E" w:rsidRDefault="006D1282" w:rsidP="0031035A">
            <w:pPr>
              <w:rPr>
                <w:sz w:val="16"/>
                <w:szCs w:val="16"/>
              </w:rPr>
            </w:pPr>
            <w:r w:rsidRPr="00527E9E">
              <w:rPr>
                <w:sz w:val="16"/>
                <w:szCs w:val="16"/>
              </w:rPr>
              <w:t>Annule les effets des blessures C</w:t>
            </w:r>
          </w:p>
        </w:tc>
      </w:tr>
      <w:tr w:rsidR="00186B9B" w:rsidRPr="00527E9E" w14:paraId="54B228C2" w14:textId="77777777" w:rsidTr="0031035A">
        <w:tc>
          <w:tcPr>
            <w:tcW w:w="0" w:type="auto"/>
          </w:tcPr>
          <w:p w14:paraId="791F9600" w14:textId="77777777" w:rsidR="00186B9B" w:rsidRPr="00527E9E" w:rsidRDefault="00186B9B" w:rsidP="0031035A">
            <w:pPr>
              <w:rPr>
                <w:sz w:val="16"/>
                <w:szCs w:val="16"/>
              </w:rPr>
            </w:pPr>
            <w:r w:rsidRPr="00527E9E">
              <w:rPr>
                <w:sz w:val="16"/>
                <w:szCs w:val="16"/>
              </w:rPr>
              <w:t>Concussion</w:t>
            </w:r>
          </w:p>
        </w:tc>
        <w:tc>
          <w:tcPr>
            <w:tcW w:w="0" w:type="auto"/>
          </w:tcPr>
          <w:p w14:paraId="4BCA77E8" w14:textId="77777777" w:rsidR="00186B9B" w:rsidRPr="00527E9E" w:rsidRDefault="00186B9B" w:rsidP="0031035A">
            <w:pPr>
              <w:rPr>
                <w:sz w:val="16"/>
                <w:szCs w:val="16"/>
              </w:rPr>
            </w:pPr>
            <w:r w:rsidRPr="00527E9E">
              <w:rPr>
                <w:sz w:val="16"/>
                <w:szCs w:val="16"/>
              </w:rPr>
              <w:t xml:space="preserve">Augmente les </w:t>
            </w:r>
            <w:r w:rsidR="006D1282" w:rsidRPr="00527E9E">
              <w:rPr>
                <w:sz w:val="16"/>
                <w:szCs w:val="16"/>
              </w:rPr>
              <w:t>blessures</w:t>
            </w:r>
            <w:r w:rsidRPr="00527E9E">
              <w:rPr>
                <w:sz w:val="16"/>
                <w:szCs w:val="16"/>
              </w:rPr>
              <w:t xml:space="preserve"> C</w:t>
            </w:r>
          </w:p>
        </w:tc>
        <w:tc>
          <w:tcPr>
            <w:tcW w:w="0" w:type="auto"/>
          </w:tcPr>
          <w:p w14:paraId="3166ED81" w14:textId="77777777" w:rsidR="00186B9B" w:rsidRPr="00527E9E" w:rsidRDefault="00186B9B" w:rsidP="006D1282">
            <w:pPr>
              <w:rPr>
                <w:sz w:val="16"/>
                <w:szCs w:val="16"/>
              </w:rPr>
            </w:pPr>
            <w:r w:rsidRPr="00527E9E">
              <w:rPr>
                <w:sz w:val="16"/>
                <w:szCs w:val="16"/>
              </w:rPr>
              <w:t xml:space="preserve">Diminue les </w:t>
            </w:r>
            <w:r w:rsidR="006D1282" w:rsidRPr="00527E9E">
              <w:rPr>
                <w:sz w:val="16"/>
                <w:szCs w:val="16"/>
              </w:rPr>
              <w:t>blessures</w:t>
            </w:r>
            <w:r w:rsidRPr="00527E9E">
              <w:rPr>
                <w:sz w:val="16"/>
                <w:szCs w:val="16"/>
              </w:rPr>
              <w:t xml:space="preserve"> C</w:t>
            </w:r>
          </w:p>
        </w:tc>
      </w:tr>
      <w:tr w:rsidR="00186B9B" w:rsidRPr="00527E9E" w14:paraId="7FBED141" w14:textId="77777777" w:rsidTr="0031035A">
        <w:tc>
          <w:tcPr>
            <w:tcW w:w="0" w:type="auto"/>
            <w:shd w:val="clear" w:color="auto" w:fill="EAEAEA"/>
          </w:tcPr>
          <w:p w14:paraId="51D26B79" w14:textId="77777777" w:rsidR="00186B9B" w:rsidRPr="00527E9E" w:rsidRDefault="00186B9B" w:rsidP="0031035A">
            <w:pPr>
              <w:rPr>
                <w:sz w:val="16"/>
                <w:szCs w:val="16"/>
              </w:rPr>
            </w:pPr>
            <w:r w:rsidRPr="00527E9E">
              <w:rPr>
                <w:sz w:val="16"/>
                <w:szCs w:val="16"/>
              </w:rPr>
              <w:t>Estoc</w:t>
            </w:r>
          </w:p>
        </w:tc>
        <w:tc>
          <w:tcPr>
            <w:tcW w:w="0" w:type="auto"/>
            <w:shd w:val="clear" w:color="auto" w:fill="EAEAEA"/>
          </w:tcPr>
          <w:p w14:paraId="1071E85C" w14:textId="77777777" w:rsidR="00186B9B" w:rsidRPr="00527E9E" w:rsidRDefault="00186B9B" w:rsidP="006D1282">
            <w:pPr>
              <w:rPr>
                <w:sz w:val="16"/>
                <w:szCs w:val="16"/>
              </w:rPr>
            </w:pPr>
            <w:r w:rsidRPr="00527E9E">
              <w:rPr>
                <w:sz w:val="16"/>
                <w:szCs w:val="16"/>
              </w:rPr>
              <w:t xml:space="preserve">Augmente les </w:t>
            </w:r>
            <w:r w:rsidR="006D1282" w:rsidRPr="00527E9E">
              <w:rPr>
                <w:sz w:val="16"/>
                <w:szCs w:val="16"/>
              </w:rPr>
              <w:t>blessures</w:t>
            </w:r>
            <w:r w:rsidRPr="00527E9E">
              <w:rPr>
                <w:sz w:val="16"/>
                <w:szCs w:val="16"/>
              </w:rPr>
              <w:t xml:space="preserve"> E</w:t>
            </w:r>
          </w:p>
        </w:tc>
        <w:tc>
          <w:tcPr>
            <w:tcW w:w="0" w:type="auto"/>
            <w:shd w:val="clear" w:color="auto" w:fill="EAEAEA"/>
          </w:tcPr>
          <w:p w14:paraId="7CEBDE5F" w14:textId="77777777" w:rsidR="00186B9B" w:rsidRPr="00527E9E" w:rsidRDefault="00186B9B" w:rsidP="006D1282">
            <w:pPr>
              <w:rPr>
                <w:sz w:val="16"/>
                <w:szCs w:val="16"/>
              </w:rPr>
            </w:pPr>
            <w:r w:rsidRPr="00527E9E">
              <w:rPr>
                <w:sz w:val="16"/>
                <w:szCs w:val="16"/>
              </w:rPr>
              <w:t xml:space="preserve">Diminue les </w:t>
            </w:r>
            <w:r w:rsidR="006D1282" w:rsidRPr="00527E9E">
              <w:rPr>
                <w:sz w:val="16"/>
                <w:szCs w:val="16"/>
              </w:rPr>
              <w:t>blessures</w:t>
            </w:r>
            <w:r w:rsidRPr="00527E9E">
              <w:rPr>
                <w:sz w:val="16"/>
                <w:szCs w:val="16"/>
              </w:rPr>
              <w:t xml:space="preserve"> E</w:t>
            </w:r>
          </w:p>
        </w:tc>
      </w:tr>
      <w:tr w:rsidR="00186B9B" w:rsidRPr="00527E9E" w14:paraId="7F3E0C91" w14:textId="77777777" w:rsidTr="0031035A">
        <w:tc>
          <w:tcPr>
            <w:tcW w:w="0" w:type="auto"/>
          </w:tcPr>
          <w:p w14:paraId="566E966F" w14:textId="77777777" w:rsidR="00186B9B" w:rsidRPr="00527E9E" w:rsidRDefault="002C2ED1" w:rsidP="002C2ED1">
            <w:pPr>
              <w:rPr>
                <w:sz w:val="16"/>
                <w:szCs w:val="16"/>
              </w:rPr>
            </w:pPr>
            <w:r w:rsidRPr="00527E9E">
              <w:rPr>
                <w:sz w:val="16"/>
                <w:szCs w:val="16"/>
              </w:rPr>
              <w:t>É</w:t>
            </w:r>
            <w:r w:rsidR="00186B9B" w:rsidRPr="00527E9E">
              <w:rPr>
                <w:sz w:val="16"/>
                <w:szCs w:val="16"/>
              </w:rPr>
              <w:t>tourdissement</w:t>
            </w:r>
          </w:p>
        </w:tc>
        <w:tc>
          <w:tcPr>
            <w:tcW w:w="0" w:type="auto"/>
          </w:tcPr>
          <w:p w14:paraId="6B8E08D9" w14:textId="77777777" w:rsidR="00186B9B" w:rsidRPr="00527E9E" w:rsidRDefault="00186B9B" w:rsidP="0031035A">
            <w:pPr>
              <w:rPr>
                <w:sz w:val="16"/>
                <w:szCs w:val="16"/>
              </w:rPr>
            </w:pPr>
            <w:r w:rsidRPr="00527E9E">
              <w:rPr>
                <w:sz w:val="16"/>
                <w:szCs w:val="16"/>
              </w:rPr>
              <w:t xml:space="preserve">Augmente la CR de </w:t>
            </w:r>
            <w:r w:rsidRPr="00527E9E">
              <w:rPr>
                <w:sz w:val="16"/>
                <w:szCs w:val="16"/>
                <w:shd w:val="clear" w:color="auto" w:fill="FFFF00"/>
              </w:rPr>
              <w:t>perdre conscience</w:t>
            </w:r>
            <w:r w:rsidR="0053031A" w:rsidRPr="00527E9E">
              <w:rPr>
                <w:sz w:val="16"/>
                <w:szCs w:val="16"/>
              </w:rPr>
              <w:t xml:space="preserve"> </w:t>
            </w:r>
          </w:p>
        </w:tc>
        <w:tc>
          <w:tcPr>
            <w:tcW w:w="0" w:type="auto"/>
          </w:tcPr>
          <w:p w14:paraId="42F65595" w14:textId="77777777" w:rsidR="00186B9B" w:rsidRPr="00527E9E" w:rsidRDefault="006D1282" w:rsidP="006D1282">
            <w:pPr>
              <w:rPr>
                <w:sz w:val="16"/>
                <w:szCs w:val="16"/>
              </w:rPr>
            </w:pPr>
            <w:r w:rsidRPr="00527E9E">
              <w:rPr>
                <w:sz w:val="16"/>
                <w:szCs w:val="16"/>
              </w:rPr>
              <w:t xml:space="preserve">Diminue/annule </w:t>
            </w:r>
            <w:r w:rsidR="00186B9B" w:rsidRPr="00527E9E">
              <w:rPr>
                <w:sz w:val="16"/>
                <w:szCs w:val="16"/>
              </w:rPr>
              <w:t>la CR de perdre conscience</w:t>
            </w:r>
          </w:p>
        </w:tc>
      </w:tr>
      <w:tr w:rsidR="00186B9B" w:rsidRPr="00527E9E" w14:paraId="1D763724" w14:textId="77777777" w:rsidTr="0031035A">
        <w:tc>
          <w:tcPr>
            <w:tcW w:w="0" w:type="auto"/>
            <w:shd w:val="clear" w:color="auto" w:fill="EAEAEA"/>
          </w:tcPr>
          <w:p w14:paraId="0A7515E8" w14:textId="77777777" w:rsidR="00186B9B" w:rsidRPr="00527E9E" w:rsidRDefault="00186B9B" w:rsidP="0031035A">
            <w:pPr>
              <w:rPr>
                <w:sz w:val="16"/>
                <w:szCs w:val="16"/>
              </w:rPr>
            </w:pPr>
            <w:r w:rsidRPr="00527E9E">
              <w:rPr>
                <w:sz w:val="16"/>
                <w:szCs w:val="16"/>
              </w:rPr>
              <w:t>Faim</w:t>
            </w:r>
          </w:p>
        </w:tc>
        <w:tc>
          <w:tcPr>
            <w:tcW w:w="0" w:type="auto"/>
            <w:shd w:val="clear" w:color="auto" w:fill="EAEAEA"/>
          </w:tcPr>
          <w:p w14:paraId="48D6293E" w14:textId="77777777" w:rsidR="00186B9B" w:rsidRPr="00527E9E" w:rsidRDefault="00186B9B" w:rsidP="006D1282">
            <w:pPr>
              <w:rPr>
                <w:sz w:val="16"/>
                <w:szCs w:val="16"/>
              </w:rPr>
            </w:pPr>
            <w:r w:rsidRPr="00527E9E">
              <w:rPr>
                <w:sz w:val="16"/>
                <w:szCs w:val="16"/>
              </w:rPr>
              <w:t>Augme</w:t>
            </w:r>
            <w:r w:rsidR="006D1282" w:rsidRPr="00527E9E">
              <w:rPr>
                <w:sz w:val="16"/>
                <w:szCs w:val="16"/>
              </w:rPr>
              <w:t xml:space="preserve">nte les pertes d’EN dues au manque de PdN / </w:t>
            </w:r>
            <w:r w:rsidRPr="00527E9E">
              <w:rPr>
                <w:sz w:val="16"/>
                <w:szCs w:val="16"/>
              </w:rPr>
              <w:t>eau</w:t>
            </w:r>
          </w:p>
        </w:tc>
        <w:tc>
          <w:tcPr>
            <w:tcW w:w="0" w:type="auto"/>
            <w:shd w:val="clear" w:color="auto" w:fill="EAEAEA"/>
          </w:tcPr>
          <w:p w14:paraId="5AF8FFB2" w14:textId="77777777" w:rsidR="00186B9B" w:rsidRPr="00527E9E" w:rsidRDefault="00186B9B" w:rsidP="0031035A">
            <w:pPr>
              <w:rPr>
                <w:sz w:val="16"/>
                <w:szCs w:val="16"/>
              </w:rPr>
            </w:pPr>
            <w:r w:rsidRPr="00527E9E">
              <w:rPr>
                <w:sz w:val="16"/>
                <w:szCs w:val="16"/>
              </w:rPr>
              <w:t xml:space="preserve">Diminue </w:t>
            </w:r>
            <w:r w:rsidR="006D1282" w:rsidRPr="00527E9E">
              <w:rPr>
                <w:sz w:val="16"/>
                <w:szCs w:val="16"/>
              </w:rPr>
              <w:t>les pertes d’EN dues au manque de PdN / eau</w:t>
            </w:r>
          </w:p>
        </w:tc>
      </w:tr>
      <w:tr w:rsidR="00186B9B" w:rsidRPr="00527E9E" w14:paraId="7778352B" w14:textId="77777777" w:rsidTr="0031035A">
        <w:tc>
          <w:tcPr>
            <w:tcW w:w="0" w:type="auto"/>
          </w:tcPr>
          <w:p w14:paraId="5B2E33FF" w14:textId="77777777" w:rsidR="00186B9B" w:rsidRPr="00527E9E" w:rsidRDefault="00186B9B" w:rsidP="0031035A">
            <w:pPr>
              <w:rPr>
                <w:sz w:val="16"/>
                <w:szCs w:val="16"/>
              </w:rPr>
            </w:pPr>
            <w:r w:rsidRPr="00527E9E">
              <w:rPr>
                <w:sz w:val="16"/>
                <w:szCs w:val="16"/>
              </w:rPr>
              <w:t>Fatigue</w:t>
            </w:r>
          </w:p>
        </w:tc>
        <w:tc>
          <w:tcPr>
            <w:tcW w:w="0" w:type="auto"/>
          </w:tcPr>
          <w:p w14:paraId="168DA843" w14:textId="77777777" w:rsidR="00186B9B" w:rsidRPr="00527E9E" w:rsidRDefault="00186B9B" w:rsidP="0031035A">
            <w:pPr>
              <w:rPr>
                <w:sz w:val="16"/>
                <w:szCs w:val="16"/>
              </w:rPr>
            </w:pPr>
            <w:r w:rsidRPr="00527E9E">
              <w:rPr>
                <w:sz w:val="16"/>
                <w:szCs w:val="16"/>
              </w:rPr>
              <w:t>Augmente les malus dus à la fatigue</w:t>
            </w:r>
          </w:p>
        </w:tc>
        <w:tc>
          <w:tcPr>
            <w:tcW w:w="0" w:type="auto"/>
          </w:tcPr>
          <w:p w14:paraId="537CD806" w14:textId="77777777" w:rsidR="00186B9B" w:rsidRPr="00527E9E" w:rsidRDefault="00186B9B" w:rsidP="0031035A">
            <w:pPr>
              <w:rPr>
                <w:sz w:val="16"/>
                <w:szCs w:val="16"/>
              </w:rPr>
            </w:pPr>
            <w:r w:rsidRPr="00527E9E">
              <w:rPr>
                <w:sz w:val="16"/>
                <w:szCs w:val="16"/>
              </w:rPr>
              <w:t>Diminue les malus dus à la fatigue</w:t>
            </w:r>
          </w:p>
        </w:tc>
      </w:tr>
      <w:tr w:rsidR="00186B9B" w:rsidRPr="00527E9E" w14:paraId="074415E9" w14:textId="77777777" w:rsidTr="0031035A">
        <w:tc>
          <w:tcPr>
            <w:tcW w:w="0" w:type="auto"/>
            <w:shd w:val="clear" w:color="auto" w:fill="EAEAEA"/>
          </w:tcPr>
          <w:p w14:paraId="599CAE67" w14:textId="77777777" w:rsidR="00186B9B" w:rsidRPr="00527E9E" w:rsidRDefault="00186B9B" w:rsidP="0031035A">
            <w:pPr>
              <w:rPr>
                <w:sz w:val="16"/>
                <w:szCs w:val="16"/>
              </w:rPr>
            </w:pPr>
            <w:r w:rsidRPr="00527E9E">
              <w:rPr>
                <w:sz w:val="16"/>
                <w:szCs w:val="16"/>
              </w:rPr>
              <w:t>Feu</w:t>
            </w:r>
          </w:p>
        </w:tc>
        <w:tc>
          <w:tcPr>
            <w:tcW w:w="0" w:type="auto"/>
            <w:shd w:val="clear" w:color="auto" w:fill="EAEAEA"/>
          </w:tcPr>
          <w:p w14:paraId="6ADB81F4" w14:textId="77777777" w:rsidR="00186B9B" w:rsidRPr="00527E9E" w:rsidRDefault="00186B9B" w:rsidP="0031035A">
            <w:pPr>
              <w:rPr>
                <w:sz w:val="16"/>
                <w:szCs w:val="16"/>
              </w:rPr>
            </w:pPr>
            <w:r w:rsidRPr="00527E9E">
              <w:rPr>
                <w:sz w:val="16"/>
                <w:szCs w:val="16"/>
              </w:rPr>
              <w:t>Augmente les pertes et malus dus au feu</w:t>
            </w:r>
          </w:p>
        </w:tc>
        <w:tc>
          <w:tcPr>
            <w:tcW w:w="0" w:type="auto"/>
            <w:shd w:val="clear" w:color="auto" w:fill="EAEAEA"/>
          </w:tcPr>
          <w:p w14:paraId="021553FF" w14:textId="77777777" w:rsidR="00186B9B" w:rsidRPr="00527E9E" w:rsidRDefault="00186B9B" w:rsidP="0031035A">
            <w:pPr>
              <w:rPr>
                <w:sz w:val="16"/>
                <w:szCs w:val="16"/>
              </w:rPr>
            </w:pPr>
            <w:r w:rsidRPr="00527E9E">
              <w:rPr>
                <w:sz w:val="16"/>
                <w:szCs w:val="16"/>
              </w:rPr>
              <w:t>Diminue les pertes et malus dus au feu</w:t>
            </w:r>
          </w:p>
        </w:tc>
      </w:tr>
      <w:tr w:rsidR="00186B9B" w:rsidRPr="00527E9E" w14:paraId="34C5E53C" w14:textId="77777777" w:rsidTr="0031035A">
        <w:tc>
          <w:tcPr>
            <w:tcW w:w="0" w:type="auto"/>
          </w:tcPr>
          <w:p w14:paraId="5A094EEE" w14:textId="77777777" w:rsidR="00186B9B" w:rsidRPr="00527E9E" w:rsidRDefault="00186B9B" w:rsidP="0031035A">
            <w:pPr>
              <w:rPr>
                <w:sz w:val="16"/>
                <w:szCs w:val="16"/>
              </w:rPr>
            </w:pPr>
            <w:r w:rsidRPr="00527E9E">
              <w:rPr>
                <w:sz w:val="16"/>
                <w:szCs w:val="16"/>
              </w:rPr>
              <w:t>Froid</w:t>
            </w:r>
          </w:p>
        </w:tc>
        <w:tc>
          <w:tcPr>
            <w:tcW w:w="0" w:type="auto"/>
          </w:tcPr>
          <w:p w14:paraId="3225F5A4" w14:textId="77777777" w:rsidR="00186B9B" w:rsidRPr="00527E9E" w:rsidRDefault="00186B9B" w:rsidP="0031035A">
            <w:pPr>
              <w:rPr>
                <w:sz w:val="16"/>
                <w:szCs w:val="16"/>
              </w:rPr>
            </w:pPr>
            <w:r w:rsidRPr="00527E9E">
              <w:rPr>
                <w:sz w:val="16"/>
                <w:szCs w:val="16"/>
              </w:rPr>
              <w:t>Augmente les pertes et malus dus au froid</w:t>
            </w:r>
          </w:p>
        </w:tc>
        <w:tc>
          <w:tcPr>
            <w:tcW w:w="0" w:type="auto"/>
          </w:tcPr>
          <w:p w14:paraId="754D626D" w14:textId="77777777" w:rsidR="00186B9B" w:rsidRPr="00527E9E" w:rsidRDefault="00186B9B" w:rsidP="0031035A">
            <w:pPr>
              <w:rPr>
                <w:sz w:val="16"/>
                <w:szCs w:val="16"/>
              </w:rPr>
            </w:pPr>
            <w:r w:rsidRPr="00527E9E">
              <w:rPr>
                <w:sz w:val="16"/>
                <w:szCs w:val="16"/>
              </w:rPr>
              <w:t>Diminue les pertes et malus dus au froid</w:t>
            </w:r>
          </w:p>
        </w:tc>
      </w:tr>
      <w:tr w:rsidR="00186B9B" w:rsidRPr="00527E9E" w14:paraId="518A9170" w14:textId="77777777" w:rsidTr="0031035A">
        <w:tc>
          <w:tcPr>
            <w:tcW w:w="0" w:type="auto"/>
            <w:shd w:val="clear" w:color="auto" w:fill="EAEAEA"/>
          </w:tcPr>
          <w:p w14:paraId="26F80F88" w14:textId="77777777" w:rsidR="00186B9B" w:rsidRPr="00527E9E" w:rsidRDefault="00186B9B" w:rsidP="0031035A">
            <w:pPr>
              <w:rPr>
                <w:sz w:val="16"/>
                <w:szCs w:val="16"/>
              </w:rPr>
            </w:pPr>
            <w:r w:rsidRPr="00527E9E">
              <w:rPr>
                <w:sz w:val="16"/>
                <w:szCs w:val="16"/>
              </w:rPr>
              <w:t>Lumière</w:t>
            </w:r>
          </w:p>
        </w:tc>
        <w:tc>
          <w:tcPr>
            <w:tcW w:w="0" w:type="auto"/>
            <w:shd w:val="clear" w:color="auto" w:fill="EAEAEA"/>
          </w:tcPr>
          <w:p w14:paraId="15789AFE" w14:textId="77777777" w:rsidR="00186B9B" w:rsidRPr="00527E9E" w:rsidRDefault="00186B9B" w:rsidP="0031035A">
            <w:pPr>
              <w:rPr>
                <w:sz w:val="16"/>
                <w:szCs w:val="16"/>
              </w:rPr>
            </w:pPr>
            <w:r w:rsidRPr="00527E9E">
              <w:rPr>
                <w:sz w:val="16"/>
                <w:szCs w:val="16"/>
              </w:rPr>
              <w:t xml:space="preserve">Augmente les pertes et malus dus à la lumière, subit une </w:t>
            </w:r>
            <w:r w:rsidRPr="00527E9E">
              <w:rPr>
                <w:b/>
                <w:sz w:val="16"/>
                <w:szCs w:val="16"/>
              </w:rPr>
              <w:t>attaque magique par tour</w:t>
            </w:r>
            <w:r w:rsidRPr="00527E9E">
              <w:rPr>
                <w:sz w:val="16"/>
                <w:szCs w:val="16"/>
              </w:rPr>
              <w:t xml:space="preserve"> d’exposition</w:t>
            </w:r>
          </w:p>
        </w:tc>
        <w:tc>
          <w:tcPr>
            <w:tcW w:w="0" w:type="auto"/>
            <w:shd w:val="clear" w:color="auto" w:fill="EAEAEA"/>
          </w:tcPr>
          <w:p w14:paraId="4EDEB9CB" w14:textId="77777777" w:rsidR="00186B9B" w:rsidRPr="00527E9E" w:rsidRDefault="00186B9B" w:rsidP="0031035A">
            <w:pPr>
              <w:rPr>
                <w:sz w:val="16"/>
                <w:szCs w:val="16"/>
              </w:rPr>
            </w:pPr>
            <w:r w:rsidRPr="00527E9E">
              <w:rPr>
                <w:sz w:val="16"/>
                <w:szCs w:val="16"/>
              </w:rPr>
              <w:t>Diminue les pertes et malus dus à la lumière (magique ou non)</w:t>
            </w:r>
          </w:p>
        </w:tc>
      </w:tr>
      <w:tr w:rsidR="00186B9B" w:rsidRPr="00527E9E" w14:paraId="7D1554B3" w14:textId="77777777" w:rsidTr="0031035A">
        <w:tc>
          <w:tcPr>
            <w:tcW w:w="0" w:type="auto"/>
          </w:tcPr>
          <w:p w14:paraId="4BFA56B8" w14:textId="77777777" w:rsidR="00186B9B" w:rsidRPr="00527E9E" w:rsidRDefault="00186B9B" w:rsidP="0031035A">
            <w:pPr>
              <w:rPr>
                <w:sz w:val="16"/>
                <w:szCs w:val="16"/>
              </w:rPr>
            </w:pPr>
            <w:r w:rsidRPr="00527E9E">
              <w:rPr>
                <w:sz w:val="16"/>
                <w:szCs w:val="16"/>
              </w:rPr>
              <w:t>Magie</w:t>
            </w:r>
          </w:p>
        </w:tc>
        <w:tc>
          <w:tcPr>
            <w:tcW w:w="0" w:type="auto"/>
          </w:tcPr>
          <w:p w14:paraId="5DDDB34C" w14:textId="77777777" w:rsidR="00186B9B" w:rsidRPr="00527E9E" w:rsidRDefault="00186B9B" w:rsidP="00654739">
            <w:pPr>
              <w:rPr>
                <w:sz w:val="16"/>
                <w:szCs w:val="16"/>
              </w:rPr>
            </w:pPr>
            <w:r w:rsidRPr="00527E9E">
              <w:rPr>
                <w:sz w:val="16"/>
                <w:szCs w:val="16"/>
              </w:rPr>
              <w:t xml:space="preserve">Augmente les </w:t>
            </w:r>
            <w:r w:rsidRPr="00527E9E">
              <w:rPr>
                <w:sz w:val="16"/>
                <w:szCs w:val="16"/>
                <w:shd w:val="clear" w:color="auto" w:fill="FFFF00"/>
              </w:rPr>
              <w:t>pertes et malus</w:t>
            </w:r>
            <w:r w:rsidRPr="00527E9E">
              <w:rPr>
                <w:sz w:val="16"/>
                <w:szCs w:val="16"/>
              </w:rPr>
              <w:t xml:space="preserve"> dus à la magie </w:t>
            </w:r>
          </w:p>
        </w:tc>
        <w:tc>
          <w:tcPr>
            <w:tcW w:w="0" w:type="auto"/>
          </w:tcPr>
          <w:p w14:paraId="1D345E60" w14:textId="77777777" w:rsidR="00186B9B" w:rsidRPr="00527E9E" w:rsidRDefault="00186B9B" w:rsidP="00654739">
            <w:pPr>
              <w:rPr>
                <w:sz w:val="16"/>
                <w:szCs w:val="16"/>
              </w:rPr>
            </w:pPr>
            <w:r w:rsidRPr="00527E9E">
              <w:rPr>
                <w:sz w:val="16"/>
                <w:szCs w:val="16"/>
              </w:rPr>
              <w:t xml:space="preserve">Diminue les pertes et malus dus à la magie </w:t>
            </w:r>
          </w:p>
        </w:tc>
      </w:tr>
      <w:tr w:rsidR="00186B9B" w:rsidRPr="00527E9E" w14:paraId="4AAA9EFD" w14:textId="77777777" w:rsidTr="0031035A">
        <w:tc>
          <w:tcPr>
            <w:tcW w:w="0" w:type="auto"/>
            <w:shd w:val="clear" w:color="auto" w:fill="EAEAEA"/>
          </w:tcPr>
          <w:p w14:paraId="365F5056" w14:textId="77777777" w:rsidR="00186B9B" w:rsidRPr="00527E9E" w:rsidRDefault="00186B9B" w:rsidP="0031035A">
            <w:pPr>
              <w:rPr>
                <w:sz w:val="16"/>
                <w:szCs w:val="16"/>
              </w:rPr>
            </w:pPr>
            <w:r w:rsidRPr="00527E9E">
              <w:rPr>
                <w:sz w:val="16"/>
                <w:szCs w:val="16"/>
              </w:rPr>
              <w:t>Maladie</w:t>
            </w:r>
          </w:p>
        </w:tc>
        <w:tc>
          <w:tcPr>
            <w:tcW w:w="0" w:type="auto"/>
            <w:shd w:val="clear" w:color="auto" w:fill="EAEAEA"/>
          </w:tcPr>
          <w:p w14:paraId="0199D015" w14:textId="77777777" w:rsidR="00186B9B" w:rsidRPr="00527E9E" w:rsidRDefault="00186B9B" w:rsidP="00654739">
            <w:pPr>
              <w:rPr>
                <w:sz w:val="16"/>
                <w:szCs w:val="16"/>
              </w:rPr>
            </w:pPr>
            <w:r w:rsidRPr="00527E9E">
              <w:rPr>
                <w:sz w:val="16"/>
                <w:szCs w:val="16"/>
              </w:rPr>
              <w:t>Augmente les pertes EN et temporaires dus à la maladie</w:t>
            </w:r>
          </w:p>
        </w:tc>
        <w:tc>
          <w:tcPr>
            <w:tcW w:w="0" w:type="auto"/>
            <w:shd w:val="clear" w:color="auto" w:fill="EAEAEA"/>
          </w:tcPr>
          <w:p w14:paraId="04D06B22" w14:textId="77777777" w:rsidR="00186B9B" w:rsidRPr="00527E9E" w:rsidRDefault="00654739" w:rsidP="00654739">
            <w:pPr>
              <w:rPr>
                <w:sz w:val="16"/>
                <w:szCs w:val="16"/>
              </w:rPr>
            </w:pPr>
            <w:r w:rsidRPr="00527E9E">
              <w:rPr>
                <w:sz w:val="16"/>
                <w:szCs w:val="16"/>
              </w:rPr>
              <w:t>Diminue les pertes EN et</w:t>
            </w:r>
            <w:r w:rsidR="00186B9B" w:rsidRPr="00527E9E">
              <w:rPr>
                <w:sz w:val="16"/>
                <w:szCs w:val="16"/>
              </w:rPr>
              <w:t xml:space="preserve"> temporaires dus à la maladie</w:t>
            </w:r>
          </w:p>
        </w:tc>
      </w:tr>
      <w:tr w:rsidR="00186B9B" w:rsidRPr="00527E9E" w14:paraId="422378AE" w14:textId="77777777" w:rsidTr="0031035A">
        <w:tc>
          <w:tcPr>
            <w:tcW w:w="0" w:type="auto"/>
          </w:tcPr>
          <w:p w14:paraId="0EA2389F" w14:textId="77777777" w:rsidR="00186B9B" w:rsidRPr="00527E9E" w:rsidRDefault="00186B9B" w:rsidP="0031035A">
            <w:pPr>
              <w:rPr>
                <w:sz w:val="16"/>
                <w:szCs w:val="16"/>
              </w:rPr>
            </w:pPr>
            <w:r w:rsidRPr="00527E9E">
              <w:rPr>
                <w:sz w:val="16"/>
                <w:szCs w:val="16"/>
              </w:rPr>
              <w:t>Malus</w:t>
            </w:r>
          </w:p>
        </w:tc>
        <w:tc>
          <w:tcPr>
            <w:tcW w:w="0" w:type="auto"/>
          </w:tcPr>
          <w:p w14:paraId="0062E4C9" w14:textId="77777777" w:rsidR="00186B9B" w:rsidRPr="00527E9E" w:rsidRDefault="00186B9B" w:rsidP="00654739">
            <w:pPr>
              <w:rPr>
                <w:sz w:val="16"/>
                <w:szCs w:val="16"/>
              </w:rPr>
            </w:pPr>
            <w:r w:rsidRPr="00527E9E">
              <w:rPr>
                <w:sz w:val="16"/>
                <w:szCs w:val="16"/>
              </w:rPr>
              <w:t xml:space="preserve">Augmente les malus subis </w:t>
            </w:r>
          </w:p>
        </w:tc>
        <w:tc>
          <w:tcPr>
            <w:tcW w:w="0" w:type="auto"/>
          </w:tcPr>
          <w:p w14:paraId="6CEFAF42" w14:textId="77777777" w:rsidR="00186B9B" w:rsidRPr="00527E9E" w:rsidRDefault="00186B9B" w:rsidP="00654739">
            <w:pPr>
              <w:rPr>
                <w:sz w:val="16"/>
                <w:szCs w:val="16"/>
              </w:rPr>
            </w:pPr>
            <w:r w:rsidRPr="00527E9E">
              <w:rPr>
                <w:sz w:val="16"/>
                <w:szCs w:val="16"/>
              </w:rPr>
              <w:t xml:space="preserve">Diminue les malus subis </w:t>
            </w:r>
          </w:p>
        </w:tc>
      </w:tr>
      <w:tr w:rsidR="00186B9B" w:rsidRPr="00527E9E" w14:paraId="321567C4" w14:textId="77777777" w:rsidTr="0031035A">
        <w:tc>
          <w:tcPr>
            <w:tcW w:w="0" w:type="auto"/>
            <w:shd w:val="clear" w:color="auto" w:fill="EAEAEA"/>
          </w:tcPr>
          <w:p w14:paraId="65D97D41" w14:textId="77777777" w:rsidR="00186B9B" w:rsidRPr="00527E9E" w:rsidRDefault="00186B9B" w:rsidP="0031035A">
            <w:pPr>
              <w:rPr>
                <w:sz w:val="16"/>
                <w:szCs w:val="16"/>
              </w:rPr>
            </w:pPr>
            <w:r w:rsidRPr="00527E9E">
              <w:rPr>
                <w:sz w:val="16"/>
                <w:szCs w:val="16"/>
              </w:rPr>
              <w:t>Métal</w:t>
            </w:r>
          </w:p>
        </w:tc>
        <w:tc>
          <w:tcPr>
            <w:tcW w:w="0" w:type="auto"/>
            <w:shd w:val="clear" w:color="auto" w:fill="EAEAEA"/>
          </w:tcPr>
          <w:p w14:paraId="63A722D8" w14:textId="77777777" w:rsidR="00186B9B" w:rsidRPr="00527E9E" w:rsidRDefault="00186B9B" w:rsidP="0031035A">
            <w:pPr>
              <w:rPr>
                <w:sz w:val="16"/>
                <w:szCs w:val="16"/>
              </w:rPr>
            </w:pPr>
            <w:r w:rsidRPr="00527E9E">
              <w:rPr>
                <w:sz w:val="16"/>
                <w:szCs w:val="16"/>
              </w:rPr>
              <w:t xml:space="preserve">Augmente les blessures d’arme composée </w:t>
            </w:r>
            <w:r w:rsidRPr="00527E9E">
              <w:rPr>
                <w:b/>
                <w:sz w:val="16"/>
                <w:szCs w:val="16"/>
              </w:rPr>
              <w:t>d’au moins 50% de ce métal</w:t>
            </w:r>
          </w:p>
        </w:tc>
        <w:tc>
          <w:tcPr>
            <w:tcW w:w="0" w:type="auto"/>
            <w:shd w:val="clear" w:color="auto" w:fill="EAEAEA"/>
          </w:tcPr>
          <w:p w14:paraId="1DF09874" w14:textId="77777777" w:rsidR="00186B9B" w:rsidRPr="00527E9E" w:rsidRDefault="00186B9B" w:rsidP="0031035A">
            <w:pPr>
              <w:rPr>
                <w:sz w:val="16"/>
                <w:szCs w:val="16"/>
              </w:rPr>
            </w:pPr>
            <w:r w:rsidRPr="00527E9E">
              <w:rPr>
                <w:sz w:val="16"/>
                <w:szCs w:val="16"/>
              </w:rPr>
              <w:t>Diminue les blessures d’arme composée d’au moins 50% de ce métal</w:t>
            </w:r>
          </w:p>
        </w:tc>
      </w:tr>
      <w:tr w:rsidR="00186B9B" w:rsidRPr="00527E9E" w14:paraId="71FE9A35" w14:textId="77777777" w:rsidTr="0031035A">
        <w:tc>
          <w:tcPr>
            <w:tcW w:w="0" w:type="auto"/>
            <w:shd w:val="clear" w:color="auto" w:fill="EAEAEA"/>
          </w:tcPr>
          <w:p w14:paraId="7A3AAAEF" w14:textId="77777777" w:rsidR="00186B9B" w:rsidRPr="00527E9E" w:rsidRDefault="00186B9B" w:rsidP="0031035A">
            <w:pPr>
              <w:rPr>
                <w:sz w:val="16"/>
                <w:szCs w:val="16"/>
              </w:rPr>
            </w:pPr>
            <w:r w:rsidRPr="00527E9E">
              <w:rPr>
                <w:sz w:val="16"/>
                <w:szCs w:val="16"/>
              </w:rPr>
              <w:t>Poison</w:t>
            </w:r>
          </w:p>
        </w:tc>
        <w:tc>
          <w:tcPr>
            <w:tcW w:w="0" w:type="auto"/>
            <w:shd w:val="clear" w:color="auto" w:fill="EAEAEA"/>
          </w:tcPr>
          <w:p w14:paraId="37BC7FC5" w14:textId="77777777" w:rsidR="00186B9B" w:rsidRPr="00527E9E" w:rsidRDefault="00186B9B" w:rsidP="0053031A">
            <w:pPr>
              <w:rPr>
                <w:sz w:val="16"/>
                <w:szCs w:val="16"/>
              </w:rPr>
            </w:pPr>
            <w:r w:rsidRPr="00527E9E">
              <w:rPr>
                <w:sz w:val="16"/>
                <w:szCs w:val="16"/>
              </w:rPr>
              <w:t>Augmente les pertes EN subies par poison</w:t>
            </w:r>
          </w:p>
        </w:tc>
        <w:tc>
          <w:tcPr>
            <w:tcW w:w="0" w:type="auto"/>
            <w:shd w:val="clear" w:color="auto" w:fill="EAEAEA"/>
          </w:tcPr>
          <w:p w14:paraId="557E869A" w14:textId="77777777" w:rsidR="00186B9B" w:rsidRPr="00527E9E" w:rsidRDefault="00186B9B" w:rsidP="0053031A">
            <w:pPr>
              <w:rPr>
                <w:sz w:val="16"/>
                <w:szCs w:val="16"/>
              </w:rPr>
            </w:pPr>
            <w:r w:rsidRPr="00527E9E">
              <w:rPr>
                <w:sz w:val="16"/>
                <w:szCs w:val="16"/>
              </w:rPr>
              <w:t>Diminue les pertes EN subies par poison</w:t>
            </w:r>
          </w:p>
        </w:tc>
      </w:tr>
      <w:tr w:rsidR="00186B9B" w:rsidRPr="00527E9E" w14:paraId="3A941BF0" w14:textId="77777777" w:rsidTr="0031035A">
        <w:tc>
          <w:tcPr>
            <w:tcW w:w="0" w:type="auto"/>
          </w:tcPr>
          <w:p w14:paraId="4F6EE268" w14:textId="77777777" w:rsidR="00186B9B" w:rsidRPr="00527E9E" w:rsidRDefault="00186B9B" w:rsidP="0031035A">
            <w:pPr>
              <w:rPr>
                <w:sz w:val="16"/>
                <w:szCs w:val="16"/>
              </w:rPr>
            </w:pPr>
            <w:r w:rsidRPr="00527E9E">
              <w:rPr>
                <w:sz w:val="16"/>
                <w:szCs w:val="16"/>
              </w:rPr>
              <w:t>Souffle</w:t>
            </w:r>
          </w:p>
        </w:tc>
        <w:tc>
          <w:tcPr>
            <w:tcW w:w="0" w:type="auto"/>
          </w:tcPr>
          <w:p w14:paraId="6BF0930F" w14:textId="77777777" w:rsidR="00186B9B" w:rsidRPr="00527E9E" w:rsidRDefault="00186B9B" w:rsidP="0053031A">
            <w:pPr>
              <w:rPr>
                <w:sz w:val="16"/>
                <w:szCs w:val="16"/>
              </w:rPr>
            </w:pPr>
            <w:r w:rsidRPr="00527E9E">
              <w:rPr>
                <w:sz w:val="16"/>
                <w:szCs w:val="16"/>
              </w:rPr>
              <w:t>Augmente les malus de souffle</w:t>
            </w:r>
          </w:p>
        </w:tc>
        <w:tc>
          <w:tcPr>
            <w:tcW w:w="0" w:type="auto"/>
          </w:tcPr>
          <w:p w14:paraId="07469A24" w14:textId="77777777" w:rsidR="00186B9B" w:rsidRPr="00527E9E" w:rsidRDefault="00186B9B" w:rsidP="0053031A">
            <w:pPr>
              <w:rPr>
                <w:sz w:val="16"/>
                <w:szCs w:val="16"/>
              </w:rPr>
            </w:pPr>
            <w:r w:rsidRPr="00527E9E">
              <w:rPr>
                <w:sz w:val="16"/>
                <w:szCs w:val="16"/>
              </w:rPr>
              <w:t>Diminue les malus de souffle</w:t>
            </w:r>
          </w:p>
        </w:tc>
      </w:tr>
      <w:tr w:rsidR="00186B9B" w:rsidRPr="00527E9E" w14:paraId="6DF33C3B" w14:textId="77777777" w:rsidTr="0031035A">
        <w:tc>
          <w:tcPr>
            <w:tcW w:w="0" w:type="auto"/>
            <w:shd w:val="clear" w:color="auto" w:fill="EAEAEA"/>
          </w:tcPr>
          <w:p w14:paraId="5F009D41" w14:textId="77777777" w:rsidR="00186B9B" w:rsidRPr="00527E9E" w:rsidRDefault="00186B9B" w:rsidP="0031035A">
            <w:pPr>
              <w:rPr>
                <w:sz w:val="16"/>
                <w:szCs w:val="16"/>
              </w:rPr>
            </w:pPr>
            <w:r w:rsidRPr="00527E9E">
              <w:rPr>
                <w:sz w:val="16"/>
                <w:szCs w:val="16"/>
              </w:rPr>
              <w:t>Taille</w:t>
            </w:r>
          </w:p>
        </w:tc>
        <w:tc>
          <w:tcPr>
            <w:tcW w:w="0" w:type="auto"/>
            <w:shd w:val="clear" w:color="auto" w:fill="EAEAEA"/>
          </w:tcPr>
          <w:p w14:paraId="359DA300" w14:textId="77777777" w:rsidR="00186B9B" w:rsidRPr="00527E9E" w:rsidRDefault="00186B9B" w:rsidP="0053031A">
            <w:pPr>
              <w:rPr>
                <w:sz w:val="16"/>
                <w:szCs w:val="16"/>
              </w:rPr>
            </w:pPr>
            <w:r w:rsidRPr="00527E9E">
              <w:rPr>
                <w:sz w:val="16"/>
                <w:szCs w:val="16"/>
              </w:rPr>
              <w:t xml:space="preserve">Augmente les </w:t>
            </w:r>
            <w:r w:rsidR="0053031A" w:rsidRPr="00527E9E">
              <w:rPr>
                <w:sz w:val="16"/>
                <w:szCs w:val="16"/>
              </w:rPr>
              <w:t xml:space="preserve">blessures </w:t>
            </w:r>
            <w:r w:rsidRPr="00527E9E">
              <w:rPr>
                <w:sz w:val="16"/>
                <w:szCs w:val="16"/>
              </w:rPr>
              <w:t>T</w:t>
            </w:r>
          </w:p>
        </w:tc>
        <w:tc>
          <w:tcPr>
            <w:tcW w:w="0" w:type="auto"/>
            <w:shd w:val="clear" w:color="auto" w:fill="EAEAEA"/>
          </w:tcPr>
          <w:p w14:paraId="7B830F69" w14:textId="77777777" w:rsidR="00186B9B" w:rsidRPr="00527E9E" w:rsidRDefault="00186B9B" w:rsidP="0053031A">
            <w:pPr>
              <w:rPr>
                <w:sz w:val="16"/>
                <w:szCs w:val="16"/>
              </w:rPr>
            </w:pPr>
            <w:r w:rsidRPr="00527E9E">
              <w:rPr>
                <w:sz w:val="16"/>
                <w:szCs w:val="16"/>
              </w:rPr>
              <w:t xml:space="preserve">Diminue les </w:t>
            </w:r>
            <w:r w:rsidR="0053031A" w:rsidRPr="00527E9E">
              <w:rPr>
                <w:sz w:val="16"/>
                <w:szCs w:val="16"/>
              </w:rPr>
              <w:t xml:space="preserve">blessures </w:t>
            </w:r>
            <w:r w:rsidRPr="00527E9E">
              <w:rPr>
                <w:sz w:val="16"/>
                <w:szCs w:val="16"/>
              </w:rPr>
              <w:t>T</w:t>
            </w:r>
          </w:p>
        </w:tc>
      </w:tr>
      <w:tr w:rsidR="00186B9B" w:rsidRPr="00527E9E" w14:paraId="112E32EC" w14:textId="77777777" w:rsidTr="0031035A">
        <w:tc>
          <w:tcPr>
            <w:tcW w:w="0" w:type="auto"/>
          </w:tcPr>
          <w:p w14:paraId="275AA4D6" w14:textId="77777777" w:rsidR="00186B9B" w:rsidRPr="00527E9E" w:rsidRDefault="00186B9B" w:rsidP="0031035A">
            <w:pPr>
              <w:rPr>
                <w:b/>
              </w:rPr>
            </w:pPr>
            <w:r w:rsidRPr="00527E9E">
              <w:rPr>
                <w:sz w:val="16"/>
                <w:szCs w:val="16"/>
              </w:rPr>
              <w:t>Ténèbres</w:t>
            </w:r>
          </w:p>
        </w:tc>
        <w:tc>
          <w:tcPr>
            <w:tcW w:w="0" w:type="auto"/>
          </w:tcPr>
          <w:p w14:paraId="5B7273E4" w14:textId="77777777" w:rsidR="00186B9B" w:rsidRPr="00527E9E" w:rsidRDefault="00186B9B" w:rsidP="0031035A">
            <w:pPr>
              <w:rPr>
                <w:sz w:val="16"/>
                <w:szCs w:val="16"/>
              </w:rPr>
            </w:pPr>
            <w:r w:rsidRPr="00527E9E">
              <w:rPr>
                <w:sz w:val="16"/>
                <w:szCs w:val="16"/>
              </w:rPr>
              <w:t>Augmente les pertes et malus dus aux ténèbres, subit une attaque magique par tour d’exposition</w:t>
            </w:r>
          </w:p>
        </w:tc>
        <w:tc>
          <w:tcPr>
            <w:tcW w:w="0" w:type="auto"/>
          </w:tcPr>
          <w:p w14:paraId="50D4DCFA" w14:textId="77777777" w:rsidR="00186B9B" w:rsidRPr="00527E9E" w:rsidRDefault="00186B9B" w:rsidP="0031035A">
            <w:pPr>
              <w:rPr>
                <w:sz w:val="16"/>
                <w:szCs w:val="16"/>
              </w:rPr>
            </w:pPr>
            <w:r w:rsidRPr="00527E9E">
              <w:rPr>
                <w:sz w:val="16"/>
                <w:szCs w:val="16"/>
              </w:rPr>
              <w:t>Diminue les pertes et malus dus à la ténèbres (magique ou non)</w:t>
            </w:r>
          </w:p>
        </w:tc>
      </w:tr>
    </w:tbl>
    <w:p w14:paraId="346441E1" w14:textId="77777777" w:rsidR="00186B9B" w:rsidRPr="00527E9E" w:rsidRDefault="00186B9B" w:rsidP="0045338D">
      <w:pPr>
        <w:pStyle w:val="Titre3"/>
        <w:rPr>
          <w:lang w:val="fr-BE"/>
        </w:rPr>
      </w:pPr>
      <w:bookmarkStart w:id="141" w:name="_Toc199924560"/>
      <w:r w:rsidRPr="00527E9E">
        <w:rPr>
          <w:lang w:val="fr-BE"/>
        </w:rPr>
        <w:t>6.2.18 Trésors</w:t>
      </w:r>
      <w:bookmarkEnd w:id="141"/>
      <w:r w:rsidRPr="00527E9E">
        <w:rPr>
          <w:lang w:val="fr-BE"/>
        </w:rPr>
        <w:t> </w:t>
      </w:r>
    </w:p>
    <w:p w14:paraId="05402CC8" w14:textId="77777777" w:rsidR="00186B9B" w:rsidRPr="00527E9E" w:rsidRDefault="00186B9B" w:rsidP="00186B9B">
      <w:r w:rsidRPr="00527E9E">
        <w:t xml:space="preserve">Les trésors possédés, protégés dans un lieu défendu ou portés par la créature. </w:t>
      </w:r>
      <w:r w:rsidR="0045338D" w:rsidRPr="00527E9E">
        <w:t>I</w:t>
      </w:r>
      <w:r w:rsidRPr="00527E9E">
        <w:t xml:space="preserve">ndications les probabilités de </w:t>
      </w:r>
      <w:r w:rsidR="0045338D" w:rsidRPr="00527E9E">
        <w:t xml:space="preserve">les </w:t>
      </w:r>
      <w:r w:rsidRPr="00527E9E">
        <w:t>trouver, l</w:t>
      </w:r>
      <w:r w:rsidR="0045338D" w:rsidRPr="00527E9E">
        <w:t>eur</w:t>
      </w:r>
      <w:r w:rsidRPr="00527E9E">
        <w:t xml:space="preserve"> quantité et qualité. Les détails sont fournis dans le </w:t>
      </w:r>
      <w:r w:rsidRPr="00527E9E">
        <w:rPr>
          <w:i/>
        </w:rPr>
        <w:t xml:space="preserve">Livre </w:t>
      </w:r>
      <w:r w:rsidR="0053031A" w:rsidRPr="00527E9E">
        <w:rPr>
          <w:i/>
        </w:rPr>
        <w:t>5</w:t>
      </w:r>
      <w:r w:rsidR="0045338D" w:rsidRPr="00527E9E">
        <w:rPr>
          <w:i/>
        </w:rPr>
        <w:t>-</w:t>
      </w:r>
      <w:r w:rsidRPr="00527E9E">
        <w:rPr>
          <w:i/>
        </w:rPr>
        <w:t>Trésor</w:t>
      </w:r>
      <w:r w:rsidRPr="00527E9E">
        <w:t xml:space="preserve">. À cela s’ajoute </w:t>
      </w:r>
      <w:r w:rsidRPr="00527E9E">
        <w:rPr>
          <w:shd w:val="clear" w:color="auto" w:fill="FFFF00"/>
        </w:rPr>
        <w:t>l’équipement normal</w:t>
      </w:r>
      <w:r w:rsidRPr="00527E9E">
        <w:t xml:space="preserve"> des créatures : </w:t>
      </w:r>
      <w:r w:rsidRPr="00527E9E">
        <w:rPr>
          <w:b/>
        </w:rPr>
        <w:t xml:space="preserve">armes, armures, outils </w:t>
      </w:r>
      <w:r w:rsidRPr="00527E9E">
        <w:t>etc</w:t>
      </w:r>
      <w:r w:rsidR="0053031A" w:rsidRPr="00527E9E">
        <w:t xml:space="preserve"> dans un état variable</w:t>
      </w:r>
      <w:r w:rsidRPr="00527E9E">
        <w:t>. Si un trésor a deux nombres attachés (X/Y), ce sont les NEM/NE car ce sont des objets magiques (v</w:t>
      </w:r>
      <w:r w:rsidRPr="00527E9E">
        <w:rPr>
          <w:i/>
        </w:rPr>
        <w:t>oir Livre Magie – Enchantement)</w:t>
      </w:r>
      <w:r w:rsidRPr="00527E9E">
        <w:t xml:space="preserve">. Utilisez les règles du </w:t>
      </w:r>
      <w:r w:rsidR="0045338D" w:rsidRPr="00527E9E">
        <w:rPr>
          <w:i/>
        </w:rPr>
        <w:t>Livre 5-Trésor</w:t>
      </w:r>
      <w:r w:rsidR="0045338D" w:rsidRPr="00527E9E">
        <w:t xml:space="preserve"> </w:t>
      </w:r>
      <w:r w:rsidRPr="00527E9E">
        <w:t>sur les trésors portés par les créatures.</w:t>
      </w:r>
    </w:p>
    <w:p w14:paraId="0A02B88B" w14:textId="77777777" w:rsidR="00263AFD" w:rsidRPr="00527E9E" w:rsidRDefault="00263AFD" w:rsidP="00186B9B">
      <w:pPr>
        <w:pStyle w:val="Titre2"/>
        <w:rPr>
          <w:lang w:val="fr-BE"/>
        </w:rPr>
      </w:pPr>
      <w:bookmarkStart w:id="142" w:name="_Toc199924561"/>
      <w:r w:rsidRPr="00527E9E">
        <w:rPr>
          <w:lang w:val="fr-BE"/>
        </w:rPr>
        <w:t>6.3 Animaux</w:t>
      </w:r>
      <w:bookmarkEnd w:id="142"/>
    </w:p>
    <w:p w14:paraId="256E75B4" w14:textId="77777777" w:rsidR="00263AFD" w:rsidRPr="00527E9E" w:rsidRDefault="00263AFD" w:rsidP="00263AFD">
      <w:r w:rsidRPr="00527E9E">
        <w:t>Les animaux sont repris par type et leurs données compilées pour une utilisation aisée.</w:t>
      </w:r>
      <w:r w:rsidR="00DC63F3" w:rsidRPr="00527E9E">
        <w:t xml:space="preserve"> </w:t>
      </w:r>
    </w:p>
    <w:p w14:paraId="19A63FA1" w14:textId="77777777" w:rsidR="00783593" w:rsidRPr="00527E9E" w:rsidRDefault="002A7EDC" w:rsidP="00263AFD">
      <w:r w:rsidRPr="00527E9E">
        <w:t>Reprendre les informations connues pour leur existence sur Terre.</w:t>
      </w:r>
    </w:p>
    <w:p w14:paraId="19E3B0AC" w14:textId="77777777" w:rsidR="002A7EDC" w:rsidRPr="00527E9E" w:rsidRDefault="002A7EDC" w:rsidP="00263AFD">
      <w:r w:rsidRPr="00527E9E">
        <w:t xml:space="preserve">Adapter en fonction </w:t>
      </w:r>
      <w:r w:rsidR="00DC63F3" w:rsidRPr="00527E9E">
        <w:t xml:space="preserve">des vairantes ou </w:t>
      </w:r>
      <w:r w:rsidRPr="00527E9E">
        <w:t xml:space="preserve">des sous-espèces avec les règles de </w:t>
      </w:r>
      <w:r w:rsidRPr="00527E9E">
        <w:rPr>
          <w:b/>
        </w:rPr>
        <w:t>Variation Offensive &amp; Défensive</w:t>
      </w:r>
      <w:r w:rsidRPr="00527E9E">
        <w:t>.</w:t>
      </w:r>
    </w:p>
    <w:p w14:paraId="4EFD7E44" w14:textId="77777777" w:rsidR="00263AFD" w:rsidRPr="00527E9E" w:rsidRDefault="00AB3140" w:rsidP="00263AFD">
      <w:r w:rsidRPr="00527E9E">
        <w:t>Les fiches simplifié</w:t>
      </w:r>
      <w:r w:rsidR="00654EE8" w:rsidRPr="00527E9E">
        <w:t>e</w:t>
      </w:r>
      <w:r w:rsidRPr="00527E9E">
        <w:t>s qui suivent permettent de gérer les rencontres.</w:t>
      </w:r>
    </w:p>
    <w:p w14:paraId="6DE1D0FD" w14:textId="77777777" w:rsidR="00AB3140" w:rsidRPr="00527E9E" w:rsidRDefault="00AB3140" w:rsidP="00263AFD">
      <w:r w:rsidRPr="00527E9E">
        <w:t>Les animaux n’attaquent en général pas les humains mais peuvent avoir des créatures pour proie (voir MdJ).</w:t>
      </w:r>
    </w:p>
    <w:p w14:paraId="0B1B7565" w14:textId="77777777" w:rsidR="00263AFD" w:rsidRPr="00527E9E" w:rsidRDefault="00263AFD" w:rsidP="00263AFD">
      <w:pPr>
        <w:pStyle w:val="Titre3"/>
        <w:rPr>
          <w:lang w:val="fr-BE"/>
        </w:rPr>
      </w:pPr>
      <w:bookmarkStart w:id="143" w:name="_Toc199924562"/>
      <w:r w:rsidRPr="00527E9E">
        <w:rPr>
          <w:lang w:val="fr-BE"/>
        </w:rPr>
        <w:t>6.3.1 Marin</w:t>
      </w:r>
      <w:bookmarkEnd w:id="143"/>
    </w:p>
    <w:p w14:paraId="3773645B" w14:textId="77777777" w:rsidR="00AC0930" w:rsidRPr="00527E9E" w:rsidRDefault="00AC0930" w:rsidP="002A7EDC">
      <w:pPr>
        <w:pStyle w:val="Titre4"/>
      </w:pPr>
      <w:r w:rsidRPr="00527E9E">
        <w:t>Baleine</w:t>
      </w:r>
      <w:r w:rsidR="008610C6" w:rsidRPr="00527E9E">
        <w:t xml:space="preserve"> - Rorqual</w:t>
      </w:r>
    </w:p>
    <w:tbl>
      <w:tblPr>
        <w:tblStyle w:val="Grilledutableau"/>
        <w:tblW w:w="0" w:type="auto"/>
        <w:tblLook w:val="04A0" w:firstRow="1" w:lastRow="0" w:firstColumn="1" w:lastColumn="0" w:noHBand="0" w:noVBand="1"/>
      </w:tblPr>
      <w:tblGrid>
        <w:gridCol w:w="10314"/>
      </w:tblGrid>
      <w:tr w:rsidR="002A7EDC" w:rsidRPr="00527E9E" w14:paraId="373C8965" w14:textId="77777777" w:rsidTr="002A7EDC">
        <w:trPr>
          <w:trHeight w:val="255"/>
        </w:trPr>
        <w:tc>
          <w:tcPr>
            <w:tcW w:w="10314" w:type="dxa"/>
            <w:noWrap/>
            <w:hideMark/>
          </w:tcPr>
          <w:p w14:paraId="60DDC788" w14:textId="77777777" w:rsidR="002A7EDC" w:rsidRPr="00527E9E" w:rsidRDefault="002A7EDC" w:rsidP="002A7EDC">
            <w:pPr>
              <w:rPr>
                <w:lang w:eastAsia="x-none"/>
              </w:rPr>
            </w:pPr>
            <w:r w:rsidRPr="00527E9E">
              <w:rPr>
                <w:lang w:eastAsia="x-none"/>
              </w:rPr>
              <w:t>F150 En150 D5 A5 I15 V40 E5 Em20 C100 Ap30 EN 113 RMa 5 RP 14</w:t>
            </w:r>
          </w:p>
        </w:tc>
      </w:tr>
      <w:tr w:rsidR="002A7EDC" w:rsidRPr="00527E9E" w14:paraId="5F04D6BF" w14:textId="77777777" w:rsidTr="002A7EDC">
        <w:trPr>
          <w:trHeight w:val="255"/>
        </w:trPr>
        <w:tc>
          <w:tcPr>
            <w:tcW w:w="10314" w:type="dxa"/>
            <w:noWrap/>
            <w:hideMark/>
          </w:tcPr>
          <w:p w14:paraId="286FAB21" w14:textId="77777777" w:rsidR="002A7EDC" w:rsidRPr="00527E9E" w:rsidRDefault="002A7EDC">
            <w:pPr>
              <w:rPr>
                <w:lang w:eastAsia="x-none"/>
              </w:rPr>
            </w:pPr>
            <w:r w:rsidRPr="00527E9E">
              <w:rPr>
                <w:lang w:eastAsia="x-none"/>
              </w:rPr>
              <w:t>NEC 0 NE 0 AR 3 VO 31 VD 9 PdC 100 RM 16 Vit 23 Mvp 8 Att mêlée+3 n’attaque jamais</w:t>
            </w:r>
          </w:p>
        </w:tc>
      </w:tr>
      <w:tr w:rsidR="002A7EDC" w:rsidRPr="00527E9E" w14:paraId="788496A0" w14:textId="77777777" w:rsidTr="002A7EDC">
        <w:trPr>
          <w:trHeight w:val="255"/>
        </w:trPr>
        <w:tc>
          <w:tcPr>
            <w:tcW w:w="10314" w:type="dxa"/>
            <w:noWrap/>
            <w:hideMark/>
          </w:tcPr>
          <w:p w14:paraId="57AF3B58" w14:textId="77777777" w:rsidR="002A7EDC" w:rsidRPr="00527E9E" w:rsidRDefault="002A7EDC" w:rsidP="003B0277">
            <w:pPr>
              <w:rPr>
                <w:lang w:eastAsia="x-none"/>
              </w:rPr>
            </w:pPr>
            <w:r w:rsidRPr="00527E9E">
              <w:rPr>
                <w:lang w:eastAsia="x-none"/>
              </w:rPr>
              <w:t>Esq 6 Réa 9 Cha 52 Fui 28 CS 107 Corps = 35-70-</w:t>
            </w:r>
            <w:r w:rsidR="003B0277" w:rsidRPr="00527E9E">
              <w:rPr>
                <w:lang w:eastAsia="x-none"/>
              </w:rPr>
              <w:t>86</w:t>
            </w:r>
            <w:r w:rsidRPr="00527E9E">
              <w:rPr>
                <w:lang w:eastAsia="x-none"/>
              </w:rPr>
              <w:t xml:space="preserve"> / Nag</w:t>
            </w:r>
            <w:r w:rsidR="00DC63F3" w:rsidRPr="00527E9E">
              <w:rPr>
                <w:lang w:eastAsia="x-none"/>
              </w:rPr>
              <w:t>e</w:t>
            </w:r>
            <w:r w:rsidRPr="00527E9E">
              <w:rPr>
                <w:lang w:eastAsia="x-none"/>
              </w:rPr>
              <w:t>oires &amp; Queue = 10-20-36</w:t>
            </w:r>
          </w:p>
        </w:tc>
      </w:tr>
    </w:tbl>
    <w:p w14:paraId="11937B67" w14:textId="77777777" w:rsidR="002A7EDC" w:rsidRPr="00527E9E" w:rsidRDefault="002A7EDC" w:rsidP="00263AFD">
      <w:pPr>
        <w:rPr>
          <w:lang w:eastAsia="x-none"/>
        </w:rPr>
      </w:pPr>
      <w:r w:rsidRPr="00527E9E">
        <w:rPr>
          <w:lang w:eastAsia="x-none"/>
        </w:rPr>
        <w:t>Huile &amp; chair utilisable.</w:t>
      </w:r>
    </w:p>
    <w:p w14:paraId="61F1DAE2" w14:textId="77777777" w:rsidR="00AC0930" w:rsidRPr="00527E9E" w:rsidRDefault="00AC0930" w:rsidP="002A7EDC">
      <w:pPr>
        <w:pStyle w:val="Titre4"/>
      </w:pPr>
      <w:r w:rsidRPr="00527E9E">
        <w:t xml:space="preserve">Cachalot </w:t>
      </w:r>
      <w:r w:rsidR="008610C6" w:rsidRPr="00527E9E">
        <w:t>- Orque</w:t>
      </w:r>
    </w:p>
    <w:tbl>
      <w:tblPr>
        <w:tblStyle w:val="Grilledutableau"/>
        <w:tblW w:w="0" w:type="auto"/>
        <w:tblLook w:val="04A0" w:firstRow="1" w:lastRow="0" w:firstColumn="1" w:lastColumn="0" w:noHBand="0" w:noVBand="1"/>
      </w:tblPr>
      <w:tblGrid>
        <w:gridCol w:w="10314"/>
      </w:tblGrid>
      <w:tr w:rsidR="00803058" w:rsidRPr="00527E9E" w14:paraId="08850D8F" w14:textId="77777777" w:rsidTr="00803058">
        <w:trPr>
          <w:trHeight w:val="255"/>
        </w:trPr>
        <w:tc>
          <w:tcPr>
            <w:tcW w:w="10314" w:type="dxa"/>
            <w:noWrap/>
            <w:hideMark/>
          </w:tcPr>
          <w:p w14:paraId="16670059" w14:textId="77777777" w:rsidR="00803058" w:rsidRPr="00527E9E" w:rsidRDefault="00803058" w:rsidP="00803058">
            <w:pPr>
              <w:rPr>
                <w:lang w:eastAsia="x-none"/>
              </w:rPr>
            </w:pPr>
            <w:r w:rsidRPr="00527E9E">
              <w:rPr>
                <w:lang w:eastAsia="x-none"/>
              </w:rPr>
              <w:t>F130 En160 D5 A5 I10 V30 E5 Em10 C100 Ap20 EN 100 RMa 4 RP 14</w:t>
            </w:r>
          </w:p>
        </w:tc>
      </w:tr>
      <w:tr w:rsidR="00803058" w:rsidRPr="00527E9E" w14:paraId="24B8C1F0" w14:textId="77777777" w:rsidTr="00803058">
        <w:trPr>
          <w:trHeight w:val="255"/>
        </w:trPr>
        <w:tc>
          <w:tcPr>
            <w:tcW w:w="10314" w:type="dxa"/>
            <w:noWrap/>
            <w:hideMark/>
          </w:tcPr>
          <w:p w14:paraId="7365D567" w14:textId="77777777" w:rsidR="00803058" w:rsidRPr="00527E9E" w:rsidRDefault="00803058">
            <w:pPr>
              <w:rPr>
                <w:lang w:eastAsia="x-none"/>
              </w:rPr>
            </w:pPr>
            <w:r w:rsidRPr="00527E9E">
              <w:rPr>
                <w:lang w:eastAsia="x-none"/>
              </w:rPr>
              <w:t>NEC 2 NE 10 AR 4 VO 33 VD 12 PdC 94 RM 16 Vit 21 Mvp 8 Att morsure+9</w:t>
            </w:r>
          </w:p>
        </w:tc>
      </w:tr>
      <w:tr w:rsidR="00803058" w:rsidRPr="00527E9E" w14:paraId="70B08A03" w14:textId="77777777" w:rsidTr="00803058">
        <w:trPr>
          <w:trHeight w:val="255"/>
        </w:trPr>
        <w:tc>
          <w:tcPr>
            <w:tcW w:w="10314" w:type="dxa"/>
            <w:noWrap/>
            <w:hideMark/>
          </w:tcPr>
          <w:p w14:paraId="5EF4CEDB" w14:textId="77777777" w:rsidR="00803058" w:rsidRPr="00527E9E" w:rsidRDefault="00803058" w:rsidP="003B0277">
            <w:pPr>
              <w:rPr>
                <w:lang w:eastAsia="x-none"/>
              </w:rPr>
            </w:pPr>
            <w:r w:rsidRPr="00527E9E">
              <w:rPr>
                <w:lang w:eastAsia="x-none"/>
              </w:rPr>
              <w:t>Esq 11 Réa 11 Cha 62 Fui 32 CS 108 Corps = 33-66-</w:t>
            </w:r>
            <w:r w:rsidR="003B0277" w:rsidRPr="00527E9E">
              <w:rPr>
                <w:lang w:eastAsia="x-none"/>
              </w:rPr>
              <w:t>82</w:t>
            </w:r>
            <w:r w:rsidRPr="00527E9E">
              <w:rPr>
                <w:lang w:eastAsia="x-none"/>
              </w:rPr>
              <w:t xml:space="preserve"> / Nag</w:t>
            </w:r>
            <w:r w:rsidR="00DC63F3" w:rsidRPr="00527E9E">
              <w:rPr>
                <w:lang w:eastAsia="x-none"/>
              </w:rPr>
              <w:t>e</w:t>
            </w:r>
            <w:r w:rsidRPr="00527E9E">
              <w:rPr>
                <w:lang w:eastAsia="x-none"/>
              </w:rPr>
              <w:t>oires &amp; Queue = 9-19-35</w:t>
            </w:r>
          </w:p>
        </w:tc>
      </w:tr>
    </w:tbl>
    <w:p w14:paraId="3FAB88DB" w14:textId="77777777" w:rsidR="002A7EDC" w:rsidRPr="00527E9E" w:rsidRDefault="00F170CD" w:rsidP="00263AFD">
      <w:pPr>
        <w:rPr>
          <w:lang w:eastAsia="x-none"/>
        </w:rPr>
      </w:pPr>
      <w:r w:rsidRPr="00527E9E">
        <w:rPr>
          <w:lang w:eastAsia="x-none"/>
        </w:rPr>
        <w:t>Peut plonger rapidement.</w:t>
      </w:r>
    </w:p>
    <w:p w14:paraId="32AE0576" w14:textId="77777777" w:rsidR="00AC0930" w:rsidRPr="00527E9E" w:rsidRDefault="00AC0930" w:rsidP="00AB3140">
      <w:pPr>
        <w:pStyle w:val="Titre4"/>
      </w:pPr>
      <w:r w:rsidRPr="00527E9E">
        <w:t>Calmar</w:t>
      </w:r>
      <w:r w:rsidR="00AB3140" w:rsidRPr="00527E9E">
        <w:t xml:space="preserve"> géant</w:t>
      </w:r>
    </w:p>
    <w:tbl>
      <w:tblPr>
        <w:tblStyle w:val="Grilledutableau"/>
        <w:tblW w:w="0" w:type="auto"/>
        <w:tblLook w:val="04A0" w:firstRow="1" w:lastRow="0" w:firstColumn="1" w:lastColumn="0" w:noHBand="0" w:noVBand="1"/>
      </w:tblPr>
      <w:tblGrid>
        <w:gridCol w:w="10314"/>
      </w:tblGrid>
      <w:tr w:rsidR="00AB3140" w:rsidRPr="00527E9E" w14:paraId="7CC5264B" w14:textId="77777777" w:rsidTr="00AB3140">
        <w:trPr>
          <w:trHeight w:val="255"/>
        </w:trPr>
        <w:tc>
          <w:tcPr>
            <w:tcW w:w="10314" w:type="dxa"/>
            <w:noWrap/>
            <w:hideMark/>
          </w:tcPr>
          <w:p w14:paraId="591459C8" w14:textId="77777777" w:rsidR="00AB3140" w:rsidRPr="00527E9E" w:rsidRDefault="00AB3140" w:rsidP="00AB3140">
            <w:r w:rsidRPr="00527E9E">
              <w:t>F120 En120 D20 A10 I5 V10 E5 Em5 C100 Ap10 EN 78 RMa 2 RP 13</w:t>
            </w:r>
          </w:p>
        </w:tc>
      </w:tr>
      <w:tr w:rsidR="00AB3140" w:rsidRPr="00527E9E" w14:paraId="6923B47C" w14:textId="77777777" w:rsidTr="00AB3140">
        <w:trPr>
          <w:trHeight w:val="255"/>
        </w:trPr>
        <w:tc>
          <w:tcPr>
            <w:tcW w:w="10314" w:type="dxa"/>
            <w:noWrap/>
            <w:hideMark/>
          </w:tcPr>
          <w:p w14:paraId="325B06E1" w14:textId="77777777" w:rsidR="00AB3140" w:rsidRPr="00527E9E" w:rsidRDefault="00AB3140">
            <w:r w:rsidRPr="00527E9E">
              <w:t>NEC 3 NE 5 AR 5(corps) ou 2(reste) VO 31 VD 15 PdC 85 RM 14 Vit 21 Mvp 8 Att 2 x tentacule +2</w:t>
            </w:r>
          </w:p>
        </w:tc>
      </w:tr>
      <w:tr w:rsidR="00AB3140" w:rsidRPr="00527E9E" w14:paraId="5A0D0442" w14:textId="77777777" w:rsidTr="00AB3140">
        <w:trPr>
          <w:trHeight w:val="255"/>
        </w:trPr>
        <w:tc>
          <w:tcPr>
            <w:tcW w:w="10314" w:type="dxa"/>
            <w:noWrap/>
            <w:hideMark/>
          </w:tcPr>
          <w:p w14:paraId="19CFF595" w14:textId="77777777" w:rsidR="00AB3140" w:rsidRPr="00527E9E" w:rsidRDefault="00AB3140" w:rsidP="00AB3140">
            <w:r w:rsidRPr="00527E9E">
              <w:t>Esq 25 Réa 11 Cha 53 Fui 35 CS 92 Corps 17-34-48 / Queue 13-26-40 / 8 x Tentacules 9-17-31</w:t>
            </w:r>
          </w:p>
        </w:tc>
      </w:tr>
    </w:tbl>
    <w:p w14:paraId="40693B7B" w14:textId="77777777" w:rsidR="00AB3140" w:rsidRPr="00527E9E" w:rsidRDefault="00AB3140" w:rsidP="00263AFD">
      <w:r w:rsidRPr="00527E9E">
        <w:t>Attaque des grands objets flottants</w:t>
      </w:r>
    </w:p>
    <w:p w14:paraId="201BBFEB" w14:textId="77777777" w:rsidR="00AC0930" w:rsidRPr="00527E9E" w:rsidRDefault="00AC0930" w:rsidP="00AB3140">
      <w:pPr>
        <w:pStyle w:val="Titre4"/>
      </w:pPr>
      <w:r w:rsidRPr="00527E9E">
        <w:lastRenderedPageBreak/>
        <w:t>Dauphin</w:t>
      </w:r>
    </w:p>
    <w:tbl>
      <w:tblPr>
        <w:tblStyle w:val="Grilledutableau"/>
        <w:tblW w:w="0" w:type="auto"/>
        <w:tblLook w:val="04A0" w:firstRow="1" w:lastRow="0" w:firstColumn="1" w:lastColumn="0" w:noHBand="0" w:noVBand="1"/>
      </w:tblPr>
      <w:tblGrid>
        <w:gridCol w:w="10314"/>
      </w:tblGrid>
      <w:tr w:rsidR="00EF56A3" w:rsidRPr="00527E9E" w14:paraId="4BDDE6D7" w14:textId="77777777" w:rsidTr="00EF56A3">
        <w:trPr>
          <w:trHeight w:val="255"/>
        </w:trPr>
        <w:tc>
          <w:tcPr>
            <w:tcW w:w="10314" w:type="dxa"/>
            <w:noWrap/>
            <w:hideMark/>
          </w:tcPr>
          <w:p w14:paraId="639E52DD" w14:textId="77777777" w:rsidR="00EF56A3" w:rsidRPr="00527E9E" w:rsidRDefault="00EF56A3" w:rsidP="00EF56A3">
            <w:pPr>
              <w:rPr>
                <w:lang w:eastAsia="x-none"/>
              </w:rPr>
            </w:pPr>
            <w:r w:rsidRPr="00527E9E">
              <w:rPr>
                <w:lang w:eastAsia="x-none"/>
              </w:rPr>
              <w:t>F60 En60 D5 A50 I20 V10 E10 Em20 C40 Ap15 EN 43 RMa 3 RP 6</w:t>
            </w:r>
          </w:p>
        </w:tc>
      </w:tr>
      <w:tr w:rsidR="00EF56A3" w:rsidRPr="00527E9E" w14:paraId="27EA466D" w14:textId="77777777" w:rsidTr="00EF56A3">
        <w:trPr>
          <w:trHeight w:val="255"/>
        </w:trPr>
        <w:tc>
          <w:tcPr>
            <w:tcW w:w="10314" w:type="dxa"/>
            <w:noWrap/>
            <w:hideMark/>
          </w:tcPr>
          <w:p w14:paraId="1AED97EE" w14:textId="77777777" w:rsidR="00EF56A3" w:rsidRPr="00527E9E" w:rsidRDefault="00EF56A3">
            <w:pPr>
              <w:rPr>
                <w:lang w:eastAsia="x-none"/>
              </w:rPr>
            </w:pPr>
            <w:r w:rsidRPr="00527E9E">
              <w:rPr>
                <w:lang w:eastAsia="x-none"/>
              </w:rPr>
              <w:t>NEC 2 NE 20 AR 2 VO 19 VD 24 PdC 40 RM 6 Vit 11 Mvp 12 Att morsure +1</w:t>
            </w:r>
          </w:p>
        </w:tc>
      </w:tr>
      <w:tr w:rsidR="00EF56A3" w:rsidRPr="00527E9E" w14:paraId="4D56E5A1" w14:textId="77777777" w:rsidTr="00EF56A3">
        <w:trPr>
          <w:trHeight w:val="255"/>
        </w:trPr>
        <w:tc>
          <w:tcPr>
            <w:tcW w:w="10314" w:type="dxa"/>
            <w:noWrap/>
            <w:hideMark/>
          </w:tcPr>
          <w:p w14:paraId="619C8994" w14:textId="77777777" w:rsidR="00EF56A3" w:rsidRPr="00527E9E" w:rsidRDefault="00EF56A3" w:rsidP="003B0277">
            <w:pPr>
              <w:rPr>
                <w:lang w:eastAsia="x-none"/>
              </w:rPr>
            </w:pPr>
            <w:r w:rsidRPr="00527E9E">
              <w:rPr>
                <w:lang w:eastAsia="x-none"/>
              </w:rPr>
              <w:t xml:space="preserve">Esq 45 Réa 18 Cha 43 Fui 60 CS 42 </w:t>
            </w:r>
            <w:r w:rsidR="00DC63F3" w:rsidRPr="00527E9E">
              <w:rPr>
                <w:lang w:eastAsia="x-none"/>
              </w:rPr>
              <w:t>Corps = 14</w:t>
            </w:r>
            <w:r w:rsidRPr="00527E9E">
              <w:rPr>
                <w:lang w:eastAsia="x-none"/>
              </w:rPr>
              <w:t>-</w:t>
            </w:r>
            <w:r w:rsidR="00DC63F3" w:rsidRPr="00527E9E">
              <w:rPr>
                <w:lang w:eastAsia="x-none"/>
              </w:rPr>
              <w:t>28</w:t>
            </w:r>
            <w:r w:rsidRPr="00527E9E">
              <w:rPr>
                <w:lang w:eastAsia="x-none"/>
              </w:rPr>
              <w:t>-</w:t>
            </w:r>
            <w:r w:rsidR="003B0277" w:rsidRPr="00527E9E">
              <w:rPr>
                <w:lang w:eastAsia="x-none"/>
              </w:rPr>
              <w:t>34</w:t>
            </w:r>
            <w:r w:rsidRPr="00527E9E">
              <w:rPr>
                <w:lang w:eastAsia="x-none"/>
              </w:rPr>
              <w:t xml:space="preserve"> / </w:t>
            </w:r>
            <w:r w:rsidR="00DC63F3" w:rsidRPr="00527E9E">
              <w:rPr>
                <w:lang w:eastAsia="x-none"/>
              </w:rPr>
              <w:t xml:space="preserve">Nageoires &amp; Queue = </w:t>
            </w:r>
            <w:r w:rsidRPr="00527E9E">
              <w:rPr>
                <w:lang w:eastAsia="x-none"/>
              </w:rPr>
              <w:t>4-8-14</w:t>
            </w:r>
          </w:p>
        </w:tc>
      </w:tr>
    </w:tbl>
    <w:p w14:paraId="19B43CCA" w14:textId="77777777" w:rsidR="00AB3140" w:rsidRPr="00527E9E" w:rsidRDefault="00EF56A3" w:rsidP="00263AFD">
      <w:pPr>
        <w:rPr>
          <w:lang w:eastAsia="x-none"/>
        </w:rPr>
      </w:pPr>
      <w:r w:rsidRPr="00527E9E">
        <w:rPr>
          <w:lang w:eastAsia="x-none"/>
        </w:rPr>
        <w:t>En groupe de D10. Peut être dressé avec NE(</w:t>
      </w:r>
      <w:r w:rsidRPr="00527E9E">
        <w:rPr>
          <w:i/>
          <w:lang w:eastAsia="x-none"/>
        </w:rPr>
        <w:t>élevage</w:t>
      </w:r>
      <w:r w:rsidRPr="00527E9E">
        <w:rPr>
          <w:lang w:eastAsia="x-none"/>
        </w:rPr>
        <w:t>)&gt;60 et NE(</w:t>
      </w:r>
      <w:r w:rsidRPr="00527E9E">
        <w:rPr>
          <w:i/>
          <w:lang w:eastAsia="x-none"/>
        </w:rPr>
        <w:t>survie(mer)</w:t>
      </w:r>
      <w:r w:rsidRPr="00527E9E">
        <w:rPr>
          <w:lang w:eastAsia="x-none"/>
        </w:rPr>
        <w:t>)&gt;60.</w:t>
      </w:r>
    </w:p>
    <w:p w14:paraId="328CC90E" w14:textId="77777777" w:rsidR="00AC0930" w:rsidRPr="00527E9E" w:rsidRDefault="00AC0930" w:rsidP="00EF56A3">
      <w:pPr>
        <w:pStyle w:val="Titre4"/>
      </w:pPr>
      <w:r w:rsidRPr="00527E9E">
        <w:t>Méduse</w:t>
      </w:r>
    </w:p>
    <w:tbl>
      <w:tblPr>
        <w:tblStyle w:val="Grilledutableau"/>
        <w:tblW w:w="0" w:type="auto"/>
        <w:tblLook w:val="04A0" w:firstRow="1" w:lastRow="0" w:firstColumn="1" w:lastColumn="0" w:noHBand="0" w:noVBand="1"/>
      </w:tblPr>
      <w:tblGrid>
        <w:gridCol w:w="10314"/>
      </w:tblGrid>
      <w:tr w:rsidR="00EF56A3" w:rsidRPr="00527E9E" w14:paraId="3F3CB37C" w14:textId="77777777" w:rsidTr="00EF56A3">
        <w:trPr>
          <w:trHeight w:val="255"/>
        </w:trPr>
        <w:tc>
          <w:tcPr>
            <w:tcW w:w="10314" w:type="dxa"/>
            <w:noWrap/>
            <w:hideMark/>
          </w:tcPr>
          <w:p w14:paraId="5E09F65A" w14:textId="77777777" w:rsidR="00EF56A3" w:rsidRPr="00527E9E" w:rsidRDefault="00EF56A3" w:rsidP="00EF56A3">
            <w:r w:rsidRPr="00527E9E">
              <w:t>F1 En5 D10 A10 I10 V5 E5 Em5 C20 Ap5 EN 20 RMa 1 RP 2</w:t>
            </w:r>
          </w:p>
        </w:tc>
      </w:tr>
      <w:tr w:rsidR="00EF56A3" w:rsidRPr="00527E9E" w14:paraId="2524A6F9" w14:textId="77777777" w:rsidTr="00EF56A3">
        <w:trPr>
          <w:trHeight w:val="255"/>
        </w:trPr>
        <w:tc>
          <w:tcPr>
            <w:tcW w:w="10314" w:type="dxa"/>
            <w:noWrap/>
            <w:hideMark/>
          </w:tcPr>
          <w:p w14:paraId="16BE7F41" w14:textId="77777777" w:rsidR="00EF56A3" w:rsidRPr="00527E9E" w:rsidRDefault="00EF56A3" w:rsidP="00F170CD">
            <w:r w:rsidRPr="00527E9E">
              <w:t xml:space="preserve">NEC 1 NE 20 AR 0 VO 7 VD 8 PdC 6 RM 2 Vit 3 Mvp 4 Att poison </w:t>
            </w:r>
          </w:p>
        </w:tc>
      </w:tr>
      <w:tr w:rsidR="00EF56A3" w:rsidRPr="00527E9E" w14:paraId="7E5B0A60" w14:textId="77777777" w:rsidTr="00EF56A3">
        <w:trPr>
          <w:trHeight w:val="255"/>
        </w:trPr>
        <w:tc>
          <w:tcPr>
            <w:tcW w:w="10314" w:type="dxa"/>
            <w:noWrap/>
            <w:hideMark/>
          </w:tcPr>
          <w:p w14:paraId="0A266771" w14:textId="77777777" w:rsidR="00EF56A3" w:rsidRPr="00527E9E" w:rsidRDefault="00EF56A3" w:rsidP="00DC63F3">
            <w:r w:rsidRPr="00527E9E">
              <w:t xml:space="preserve">Esq 15 Réa 9 Cha 8 Fui 18 CS 13 </w:t>
            </w:r>
            <w:r w:rsidR="00DC63F3" w:rsidRPr="00527E9E">
              <w:t xml:space="preserve">Corps = </w:t>
            </w:r>
            <w:r w:rsidRPr="00527E9E">
              <w:t xml:space="preserve">1-2-4 / </w:t>
            </w:r>
            <w:r w:rsidR="00DC63F3" w:rsidRPr="00527E9E">
              <w:t xml:space="preserve">Tentacule = </w:t>
            </w:r>
            <w:r w:rsidRPr="00527E9E">
              <w:t>1-1-3</w:t>
            </w:r>
          </w:p>
        </w:tc>
      </w:tr>
    </w:tbl>
    <w:p w14:paraId="05AA0B26" w14:textId="77777777" w:rsidR="00EF56A3" w:rsidRPr="00527E9E" w:rsidRDefault="00654EE8" w:rsidP="00263AFD">
      <w:r w:rsidRPr="00527E9E">
        <w:t>Poison Lent &amp; Paralysant 6/2.</w:t>
      </w:r>
    </w:p>
    <w:p w14:paraId="677A7776" w14:textId="77777777" w:rsidR="00AC0930" w:rsidRPr="00527E9E" w:rsidRDefault="00AC0930" w:rsidP="00F170CD">
      <w:pPr>
        <w:pStyle w:val="Titre4"/>
      </w:pPr>
      <w:r w:rsidRPr="00527E9E">
        <w:t>Phoque</w:t>
      </w:r>
      <w:r w:rsidR="008610C6" w:rsidRPr="00527E9E">
        <w:t xml:space="preserve"> – Marsouin – éléphant de mer</w:t>
      </w:r>
    </w:p>
    <w:tbl>
      <w:tblPr>
        <w:tblStyle w:val="Grilledutableau"/>
        <w:tblW w:w="0" w:type="auto"/>
        <w:tblLook w:val="04A0" w:firstRow="1" w:lastRow="0" w:firstColumn="1" w:lastColumn="0" w:noHBand="0" w:noVBand="1"/>
      </w:tblPr>
      <w:tblGrid>
        <w:gridCol w:w="10314"/>
      </w:tblGrid>
      <w:tr w:rsidR="00DC63F3" w:rsidRPr="00527E9E" w14:paraId="7118556A" w14:textId="77777777" w:rsidTr="00DC63F3">
        <w:trPr>
          <w:trHeight w:val="255"/>
        </w:trPr>
        <w:tc>
          <w:tcPr>
            <w:tcW w:w="10314" w:type="dxa"/>
            <w:noWrap/>
            <w:hideMark/>
          </w:tcPr>
          <w:p w14:paraId="6045CEB8" w14:textId="77777777" w:rsidR="00DC63F3" w:rsidRPr="00527E9E" w:rsidRDefault="00DC63F3" w:rsidP="00DC63F3">
            <w:r w:rsidRPr="00527E9E">
              <w:t>F20 En40 D5 A15 I5 V20 E10 Em5 C40 Ap20 EN 48 RMa 3 RP 5</w:t>
            </w:r>
          </w:p>
        </w:tc>
      </w:tr>
      <w:tr w:rsidR="00DC63F3" w:rsidRPr="00527E9E" w14:paraId="677083F1" w14:textId="77777777" w:rsidTr="00DC63F3">
        <w:trPr>
          <w:trHeight w:val="255"/>
        </w:trPr>
        <w:tc>
          <w:tcPr>
            <w:tcW w:w="10314" w:type="dxa"/>
            <w:noWrap/>
            <w:hideMark/>
          </w:tcPr>
          <w:p w14:paraId="4D91A4EA" w14:textId="77777777" w:rsidR="00DC63F3" w:rsidRPr="00527E9E" w:rsidRDefault="00DC63F3" w:rsidP="00DC63F3">
            <w:r w:rsidRPr="00527E9E">
              <w:t>NEC 1 NE 10 AR 1 VO 10 VD 12 PdC 23 RM 6 Vit 4 Mvp 6 Att mêlée</w:t>
            </w:r>
          </w:p>
        </w:tc>
      </w:tr>
      <w:tr w:rsidR="00DC63F3" w:rsidRPr="00527E9E" w14:paraId="46697AD1" w14:textId="77777777" w:rsidTr="00DC63F3">
        <w:trPr>
          <w:trHeight w:val="255"/>
        </w:trPr>
        <w:tc>
          <w:tcPr>
            <w:tcW w:w="10314" w:type="dxa"/>
            <w:noWrap/>
            <w:hideMark/>
          </w:tcPr>
          <w:p w14:paraId="628293B5" w14:textId="77777777" w:rsidR="00DC63F3" w:rsidRPr="00527E9E" w:rsidRDefault="00DC63F3" w:rsidP="00DC63F3">
            <w:r w:rsidRPr="00527E9E">
              <w:t>Esq 16 Réa 10 Cha 22 Fui 27 CS 37 Corps = 5-9-15 / Tête Patte Queue = 3-7-13</w:t>
            </w:r>
          </w:p>
        </w:tc>
      </w:tr>
    </w:tbl>
    <w:p w14:paraId="57998BA0" w14:textId="77777777" w:rsidR="00F170CD" w:rsidRPr="00527E9E" w:rsidRDefault="00DC63F3" w:rsidP="00263AFD">
      <w:r w:rsidRPr="00527E9E">
        <w:t xml:space="preserve">Huile, cuir et chair. </w:t>
      </w:r>
    </w:p>
    <w:p w14:paraId="388E61F3" w14:textId="77777777" w:rsidR="00AC0930" w:rsidRPr="00527E9E" w:rsidRDefault="00AC0930" w:rsidP="00DC63F3">
      <w:pPr>
        <w:pStyle w:val="Titre4"/>
      </w:pPr>
      <w:r w:rsidRPr="00527E9E">
        <w:t>Pieuvre</w:t>
      </w:r>
    </w:p>
    <w:tbl>
      <w:tblPr>
        <w:tblStyle w:val="Grilledutableau"/>
        <w:tblW w:w="0" w:type="auto"/>
        <w:tblLook w:val="04A0" w:firstRow="1" w:lastRow="0" w:firstColumn="1" w:lastColumn="0" w:noHBand="0" w:noVBand="1"/>
      </w:tblPr>
      <w:tblGrid>
        <w:gridCol w:w="10314"/>
      </w:tblGrid>
      <w:tr w:rsidR="00DC63F3" w:rsidRPr="00527E9E" w14:paraId="311FC5F1" w14:textId="77777777" w:rsidTr="00DC63F3">
        <w:trPr>
          <w:trHeight w:val="255"/>
        </w:trPr>
        <w:tc>
          <w:tcPr>
            <w:tcW w:w="10314" w:type="dxa"/>
            <w:noWrap/>
            <w:hideMark/>
          </w:tcPr>
          <w:p w14:paraId="49508589" w14:textId="77777777" w:rsidR="00DC63F3" w:rsidRPr="00527E9E" w:rsidRDefault="00DC63F3" w:rsidP="00DC63F3">
            <w:r w:rsidRPr="00527E9E">
              <w:t>F40 En30 D20 A20 I10 V20 E10 Em10 C30 Ap10 EN 43 RMa 3 RP 4</w:t>
            </w:r>
          </w:p>
        </w:tc>
      </w:tr>
      <w:tr w:rsidR="00DC63F3" w:rsidRPr="00527E9E" w14:paraId="3FEFAD26" w14:textId="77777777" w:rsidTr="00DC63F3">
        <w:trPr>
          <w:trHeight w:val="255"/>
        </w:trPr>
        <w:tc>
          <w:tcPr>
            <w:tcW w:w="10314" w:type="dxa"/>
            <w:noWrap/>
            <w:hideMark/>
          </w:tcPr>
          <w:p w14:paraId="2AF97AFB" w14:textId="77777777" w:rsidR="00DC63F3" w:rsidRPr="00527E9E" w:rsidRDefault="00DC63F3" w:rsidP="00DC63F3">
            <w:r w:rsidRPr="00527E9E">
              <w:t>NEC 3 NE 20 AR 0 VO 17 VD 10 PdC 26 RM 4 Vit 10 Mvp 6 Att D10* x tentacule -1 (3) poison paralysant</w:t>
            </w:r>
          </w:p>
        </w:tc>
      </w:tr>
      <w:tr w:rsidR="00DC63F3" w:rsidRPr="00527E9E" w14:paraId="6BAAF141" w14:textId="77777777" w:rsidTr="00DC63F3">
        <w:trPr>
          <w:trHeight w:val="255"/>
        </w:trPr>
        <w:tc>
          <w:tcPr>
            <w:tcW w:w="10314" w:type="dxa"/>
            <w:noWrap/>
            <w:hideMark/>
          </w:tcPr>
          <w:p w14:paraId="68D26CF5" w14:textId="77777777" w:rsidR="00DC63F3" w:rsidRPr="00527E9E" w:rsidRDefault="00DC63F3" w:rsidP="00DC63F3">
            <w:r w:rsidRPr="00527E9E">
              <w:t>Esq 33 Réa 16 Cha 27 Fui 32 CS 28 Corps = 5-10-14 / Tentacule = 3-5-9</w:t>
            </w:r>
          </w:p>
        </w:tc>
      </w:tr>
    </w:tbl>
    <w:p w14:paraId="17F64D4A" w14:textId="77777777" w:rsidR="00DC63F3" w:rsidRPr="00527E9E" w:rsidRDefault="00DC63F3" w:rsidP="00DC63F3">
      <w:r w:rsidRPr="00527E9E">
        <w:t>Grand modèle.</w:t>
      </w:r>
    </w:p>
    <w:p w14:paraId="5EFFE154" w14:textId="77777777" w:rsidR="00AC0930" w:rsidRPr="00527E9E" w:rsidRDefault="00AC0930" w:rsidP="00DC63F3">
      <w:pPr>
        <w:pStyle w:val="Titre4"/>
      </w:pPr>
      <w:r w:rsidRPr="00527E9E">
        <w:t xml:space="preserve">Poisson </w:t>
      </w:r>
      <w:r w:rsidR="00B07F63" w:rsidRPr="00527E9E">
        <w:t>commun</w:t>
      </w:r>
    </w:p>
    <w:tbl>
      <w:tblPr>
        <w:tblStyle w:val="Grilledutableau"/>
        <w:tblW w:w="0" w:type="auto"/>
        <w:tblLook w:val="04A0" w:firstRow="1" w:lastRow="0" w:firstColumn="1" w:lastColumn="0" w:noHBand="0" w:noVBand="1"/>
      </w:tblPr>
      <w:tblGrid>
        <w:gridCol w:w="10314"/>
      </w:tblGrid>
      <w:tr w:rsidR="00DC63F3" w:rsidRPr="00527E9E" w14:paraId="1B895060" w14:textId="77777777" w:rsidTr="00DC63F3">
        <w:trPr>
          <w:trHeight w:val="255"/>
        </w:trPr>
        <w:tc>
          <w:tcPr>
            <w:tcW w:w="10314" w:type="dxa"/>
            <w:noWrap/>
            <w:hideMark/>
          </w:tcPr>
          <w:p w14:paraId="19743E5E" w14:textId="77777777" w:rsidR="00DC63F3" w:rsidRPr="00527E9E" w:rsidRDefault="00DC63F3" w:rsidP="00DC63F3">
            <w:pPr>
              <w:rPr>
                <w:lang w:eastAsia="x-none"/>
              </w:rPr>
            </w:pPr>
            <w:r w:rsidRPr="00527E9E">
              <w:rPr>
                <w:lang w:eastAsia="x-none"/>
              </w:rPr>
              <w:t>F1 En30 D1 A30 I1 V5 E20 Em5 C10 Ap10 EN 13 RMa 1 RP 2</w:t>
            </w:r>
          </w:p>
        </w:tc>
      </w:tr>
      <w:tr w:rsidR="00DC63F3" w:rsidRPr="00527E9E" w14:paraId="2B8D5468" w14:textId="77777777" w:rsidTr="00DC63F3">
        <w:trPr>
          <w:trHeight w:val="255"/>
        </w:trPr>
        <w:tc>
          <w:tcPr>
            <w:tcW w:w="10314" w:type="dxa"/>
            <w:noWrap/>
            <w:hideMark/>
          </w:tcPr>
          <w:p w14:paraId="7DDD3D80" w14:textId="77777777" w:rsidR="00DC63F3" w:rsidRPr="00527E9E" w:rsidRDefault="00DC63F3">
            <w:pPr>
              <w:rPr>
                <w:lang w:eastAsia="x-none"/>
              </w:rPr>
            </w:pPr>
            <w:r w:rsidRPr="00527E9E">
              <w:rPr>
                <w:lang w:eastAsia="x-none"/>
              </w:rPr>
              <w:t>NEC 0 NE 0 AR 0 VO 3 VD 3 PdC 7 RM 2 Vit 0 Mvp 8 Att aucune</w:t>
            </w:r>
          </w:p>
        </w:tc>
      </w:tr>
      <w:tr w:rsidR="00DC63F3" w:rsidRPr="00527E9E" w14:paraId="60C2F9E2" w14:textId="77777777" w:rsidTr="00DC63F3">
        <w:trPr>
          <w:trHeight w:val="255"/>
        </w:trPr>
        <w:tc>
          <w:tcPr>
            <w:tcW w:w="10314" w:type="dxa"/>
            <w:noWrap/>
            <w:hideMark/>
          </w:tcPr>
          <w:p w14:paraId="67EBEBD3" w14:textId="77777777" w:rsidR="00DC63F3" w:rsidRPr="00527E9E" w:rsidRDefault="00DC63F3" w:rsidP="00DC63F3">
            <w:pPr>
              <w:rPr>
                <w:lang w:eastAsia="x-none"/>
              </w:rPr>
            </w:pPr>
            <w:r w:rsidRPr="00527E9E">
              <w:rPr>
                <w:lang w:eastAsia="x-none"/>
              </w:rPr>
              <w:t>Esq 23 Réa 12 Cha 20 Fui 67 CS 16 Corps 1-3-5</w:t>
            </w:r>
          </w:p>
        </w:tc>
      </w:tr>
    </w:tbl>
    <w:p w14:paraId="32F93316" w14:textId="77777777" w:rsidR="00DC63F3" w:rsidRPr="00527E9E" w:rsidRDefault="00DC63F3" w:rsidP="00263AFD">
      <w:pPr>
        <w:rPr>
          <w:lang w:eastAsia="x-none"/>
        </w:rPr>
      </w:pPr>
      <w:r w:rsidRPr="00527E9E">
        <w:rPr>
          <w:lang w:eastAsia="x-none"/>
        </w:rPr>
        <w:t>À varier selon le modèle.</w:t>
      </w:r>
    </w:p>
    <w:p w14:paraId="1D29A09F" w14:textId="77777777" w:rsidR="00AC0930" w:rsidRPr="00527E9E" w:rsidRDefault="00AC0930" w:rsidP="001E5900">
      <w:pPr>
        <w:pStyle w:val="Titre4"/>
      </w:pPr>
      <w:r w:rsidRPr="00527E9E">
        <w:t>Requin</w:t>
      </w:r>
    </w:p>
    <w:tbl>
      <w:tblPr>
        <w:tblStyle w:val="Grilledutableau"/>
        <w:tblW w:w="0" w:type="auto"/>
        <w:tblLook w:val="04A0" w:firstRow="1" w:lastRow="0" w:firstColumn="1" w:lastColumn="0" w:noHBand="0" w:noVBand="1"/>
      </w:tblPr>
      <w:tblGrid>
        <w:gridCol w:w="10314"/>
      </w:tblGrid>
      <w:tr w:rsidR="001E5900" w:rsidRPr="00527E9E" w14:paraId="653C14EF" w14:textId="77777777" w:rsidTr="001E5900">
        <w:trPr>
          <w:trHeight w:val="255"/>
        </w:trPr>
        <w:tc>
          <w:tcPr>
            <w:tcW w:w="10314" w:type="dxa"/>
            <w:noWrap/>
            <w:hideMark/>
          </w:tcPr>
          <w:p w14:paraId="6103AE21" w14:textId="77777777" w:rsidR="001E5900" w:rsidRPr="00527E9E" w:rsidRDefault="001E5900" w:rsidP="001E5900">
            <w:pPr>
              <w:rPr>
                <w:lang w:eastAsia="x-none"/>
              </w:rPr>
            </w:pPr>
            <w:r w:rsidRPr="00527E9E">
              <w:rPr>
                <w:lang w:eastAsia="x-none"/>
              </w:rPr>
              <w:t>F70 En50 D5 A40 I15 V20 E30 Em10 C60 Ap1 EN 63 RMa 4 RP 7</w:t>
            </w:r>
          </w:p>
        </w:tc>
      </w:tr>
      <w:tr w:rsidR="001E5900" w:rsidRPr="00527E9E" w14:paraId="789AFA71" w14:textId="77777777" w:rsidTr="001E5900">
        <w:trPr>
          <w:trHeight w:val="255"/>
        </w:trPr>
        <w:tc>
          <w:tcPr>
            <w:tcW w:w="10314" w:type="dxa"/>
            <w:noWrap/>
            <w:hideMark/>
          </w:tcPr>
          <w:p w14:paraId="4CFBF2B5" w14:textId="77777777" w:rsidR="001E5900" w:rsidRPr="00527E9E" w:rsidRDefault="001E5900" w:rsidP="001E5900">
            <w:pPr>
              <w:rPr>
                <w:lang w:eastAsia="x-none"/>
              </w:rPr>
            </w:pPr>
            <w:r w:rsidRPr="00527E9E">
              <w:rPr>
                <w:lang w:eastAsia="x-none"/>
              </w:rPr>
              <w:t>NEC 6 NE 20 AR 2 VO 37 VD 21 PdC 48 RM 8 Vit 12 Mvp 10 Att morsure +4</w:t>
            </w:r>
          </w:p>
        </w:tc>
      </w:tr>
      <w:tr w:rsidR="001E5900" w:rsidRPr="00527E9E" w14:paraId="09C49FF3" w14:textId="77777777" w:rsidTr="001E5900">
        <w:trPr>
          <w:trHeight w:val="255"/>
        </w:trPr>
        <w:tc>
          <w:tcPr>
            <w:tcW w:w="10314" w:type="dxa"/>
            <w:noWrap/>
            <w:hideMark/>
          </w:tcPr>
          <w:p w14:paraId="6C86C872" w14:textId="77777777" w:rsidR="001E5900" w:rsidRPr="00527E9E" w:rsidRDefault="001E5900" w:rsidP="001E5900">
            <w:pPr>
              <w:rPr>
                <w:lang w:eastAsia="x-none"/>
              </w:rPr>
            </w:pPr>
            <w:r w:rsidRPr="00527E9E">
              <w:rPr>
                <w:lang w:eastAsia="x-none"/>
              </w:rPr>
              <w:t>Esq 48 Réa 36 Cha 50 Fui 57 CS 50 Corps = 10-19-27 / Tête = 7-14-22 / Nageoires &amp; Queue = 5-10-18</w:t>
            </w:r>
          </w:p>
        </w:tc>
      </w:tr>
    </w:tbl>
    <w:p w14:paraId="5738DB5B" w14:textId="77777777" w:rsidR="001E5900" w:rsidRPr="00527E9E" w:rsidRDefault="001E5900" w:rsidP="00263AFD">
      <w:pPr>
        <w:rPr>
          <w:lang w:eastAsia="x-none"/>
        </w:rPr>
      </w:pPr>
      <w:r w:rsidRPr="00527E9E">
        <w:rPr>
          <w:lang w:eastAsia="x-none"/>
        </w:rPr>
        <w:t xml:space="preserve">Attaque en meute possible. Contact de peau sur peau = 1 T. </w:t>
      </w:r>
    </w:p>
    <w:p w14:paraId="3B442719" w14:textId="77777777" w:rsidR="00263AFD" w:rsidRPr="00527E9E" w:rsidRDefault="00263AFD" w:rsidP="00263AFD"/>
    <w:p w14:paraId="409CB948" w14:textId="77777777" w:rsidR="00263AFD" w:rsidRPr="00527E9E" w:rsidRDefault="00263AFD" w:rsidP="00263AFD">
      <w:pPr>
        <w:pStyle w:val="Titre3"/>
        <w:rPr>
          <w:lang w:val="fr-BE"/>
        </w:rPr>
      </w:pPr>
      <w:bookmarkStart w:id="144" w:name="_Toc199924563"/>
      <w:r w:rsidRPr="00527E9E">
        <w:rPr>
          <w:lang w:val="fr-BE"/>
        </w:rPr>
        <w:t>6.3.2 Reptile</w:t>
      </w:r>
      <w:bookmarkEnd w:id="144"/>
    </w:p>
    <w:p w14:paraId="577CD8C5" w14:textId="77777777" w:rsidR="00AC0930" w:rsidRPr="00527E9E" w:rsidRDefault="00AC0930" w:rsidP="00776F5D">
      <w:pPr>
        <w:pStyle w:val="Titre4"/>
      </w:pPr>
      <w:r w:rsidRPr="00527E9E">
        <w:t>Anaconda</w:t>
      </w:r>
    </w:p>
    <w:tbl>
      <w:tblPr>
        <w:tblStyle w:val="Grilledutableau"/>
        <w:tblW w:w="0" w:type="auto"/>
        <w:tblLook w:val="04A0" w:firstRow="1" w:lastRow="0" w:firstColumn="1" w:lastColumn="0" w:noHBand="0" w:noVBand="1"/>
      </w:tblPr>
      <w:tblGrid>
        <w:gridCol w:w="10314"/>
      </w:tblGrid>
      <w:tr w:rsidR="00776F5D" w:rsidRPr="00527E9E" w14:paraId="497CF26B" w14:textId="77777777" w:rsidTr="00776F5D">
        <w:trPr>
          <w:trHeight w:val="255"/>
        </w:trPr>
        <w:tc>
          <w:tcPr>
            <w:tcW w:w="10314" w:type="dxa"/>
            <w:noWrap/>
            <w:hideMark/>
          </w:tcPr>
          <w:p w14:paraId="6B94E0B2" w14:textId="77777777" w:rsidR="00776F5D" w:rsidRPr="00527E9E" w:rsidRDefault="00776F5D" w:rsidP="00776F5D">
            <w:pPr>
              <w:rPr>
                <w:lang w:eastAsia="x-none"/>
              </w:rPr>
            </w:pPr>
            <w:r w:rsidRPr="00527E9E">
              <w:rPr>
                <w:lang w:eastAsia="x-none"/>
              </w:rPr>
              <w:t>F40 En20 D1 A5 I20 V30 E20 Em10 C50 Ap20 EN 67 RMa 5 RP 5</w:t>
            </w:r>
          </w:p>
        </w:tc>
      </w:tr>
      <w:tr w:rsidR="00776F5D" w:rsidRPr="00527E9E" w14:paraId="3C134984" w14:textId="77777777" w:rsidTr="00776F5D">
        <w:trPr>
          <w:trHeight w:val="255"/>
        </w:trPr>
        <w:tc>
          <w:tcPr>
            <w:tcW w:w="10314" w:type="dxa"/>
            <w:noWrap/>
            <w:hideMark/>
          </w:tcPr>
          <w:p w14:paraId="596CC01F" w14:textId="77777777" w:rsidR="00776F5D" w:rsidRPr="00527E9E" w:rsidRDefault="00776F5D" w:rsidP="002C2EEA">
            <w:pPr>
              <w:rPr>
                <w:lang w:eastAsia="x-none"/>
              </w:rPr>
            </w:pPr>
            <w:r w:rsidRPr="00527E9E">
              <w:rPr>
                <w:lang w:eastAsia="x-none"/>
              </w:rPr>
              <w:t xml:space="preserve">NEC 3 NE 30 AR 1 VO </w:t>
            </w:r>
            <w:r w:rsidR="002C2EEA" w:rsidRPr="00527E9E">
              <w:rPr>
                <w:lang w:eastAsia="x-none"/>
              </w:rPr>
              <w:t>1</w:t>
            </w:r>
            <w:r w:rsidRPr="00527E9E">
              <w:rPr>
                <w:lang w:eastAsia="x-none"/>
              </w:rPr>
              <w:t>8 VD 14 PdC 30 RM 6 Vit 8 Mvp 4 Att étouffement</w:t>
            </w:r>
            <w:r w:rsidR="002C2EEA" w:rsidRPr="00527E9E">
              <w:rPr>
                <w:lang w:eastAsia="x-none"/>
              </w:rPr>
              <w:t>+2</w:t>
            </w:r>
          </w:p>
        </w:tc>
      </w:tr>
      <w:tr w:rsidR="00776F5D" w:rsidRPr="00527E9E" w14:paraId="2D28C917" w14:textId="77777777" w:rsidTr="00776F5D">
        <w:trPr>
          <w:trHeight w:val="255"/>
        </w:trPr>
        <w:tc>
          <w:tcPr>
            <w:tcW w:w="10314" w:type="dxa"/>
            <w:noWrap/>
            <w:hideMark/>
          </w:tcPr>
          <w:p w14:paraId="4AF82824" w14:textId="77777777" w:rsidR="00776F5D" w:rsidRPr="00527E9E" w:rsidRDefault="00776F5D" w:rsidP="003B0277">
            <w:pPr>
              <w:rPr>
                <w:lang w:eastAsia="x-none"/>
              </w:rPr>
            </w:pPr>
            <w:r w:rsidRPr="00527E9E">
              <w:rPr>
                <w:lang w:eastAsia="x-none"/>
              </w:rPr>
              <w:t xml:space="preserve">Esq 12 Réa 26 Cha 18 Fui 20 CS 37 </w:t>
            </w:r>
            <w:r w:rsidR="002C2EEA" w:rsidRPr="00527E9E">
              <w:rPr>
                <w:lang w:eastAsia="x-none"/>
              </w:rPr>
              <w:t>Corps = 9</w:t>
            </w:r>
            <w:r w:rsidRPr="00527E9E">
              <w:rPr>
                <w:lang w:eastAsia="x-none"/>
              </w:rPr>
              <w:t>-1</w:t>
            </w:r>
            <w:r w:rsidR="002C2EEA" w:rsidRPr="00527E9E">
              <w:rPr>
                <w:lang w:eastAsia="x-none"/>
              </w:rPr>
              <w:t>8</w:t>
            </w:r>
            <w:r w:rsidRPr="00527E9E">
              <w:rPr>
                <w:lang w:eastAsia="x-none"/>
              </w:rPr>
              <w:t>-</w:t>
            </w:r>
            <w:r w:rsidR="003B0277" w:rsidRPr="00527E9E">
              <w:rPr>
                <w:lang w:eastAsia="x-none"/>
              </w:rPr>
              <w:t>24</w:t>
            </w:r>
            <w:r w:rsidRPr="00527E9E">
              <w:rPr>
                <w:lang w:eastAsia="x-none"/>
              </w:rPr>
              <w:t xml:space="preserve"> / T</w:t>
            </w:r>
            <w:r w:rsidR="002C2EEA" w:rsidRPr="00527E9E">
              <w:rPr>
                <w:lang w:eastAsia="x-none"/>
              </w:rPr>
              <w:t xml:space="preserve">ête = </w:t>
            </w:r>
            <w:r w:rsidRPr="00527E9E">
              <w:rPr>
                <w:lang w:eastAsia="x-none"/>
              </w:rPr>
              <w:t xml:space="preserve">5-9-15 </w:t>
            </w:r>
          </w:p>
        </w:tc>
      </w:tr>
    </w:tbl>
    <w:p w14:paraId="10B7534C" w14:textId="77777777" w:rsidR="00776F5D" w:rsidRPr="00527E9E" w:rsidRDefault="002C2EEA" w:rsidP="00AC0930">
      <w:pPr>
        <w:rPr>
          <w:lang w:eastAsia="x-none"/>
        </w:rPr>
      </w:pPr>
      <w:r w:rsidRPr="00527E9E">
        <w:rPr>
          <w:lang w:eastAsia="x-none"/>
        </w:rPr>
        <w:t>Attaque par enserrement.</w:t>
      </w:r>
    </w:p>
    <w:p w14:paraId="64033937" w14:textId="77777777" w:rsidR="00AC0930" w:rsidRPr="00527E9E" w:rsidRDefault="00AC0930" w:rsidP="002C2EEA">
      <w:pPr>
        <w:pStyle w:val="Titre4"/>
      </w:pPr>
      <w:r w:rsidRPr="00527E9E">
        <w:t>Cobra</w:t>
      </w:r>
    </w:p>
    <w:tbl>
      <w:tblPr>
        <w:tblStyle w:val="Grilledutableau"/>
        <w:tblW w:w="0" w:type="auto"/>
        <w:tblLook w:val="04A0" w:firstRow="1" w:lastRow="0" w:firstColumn="1" w:lastColumn="0" w:noHBand="0" w:noVBand="1"/>
      </w:tblPr>
      <w:tblGrid>
        <w:gridCol w:w="10314"/>
      </w:tblGrid>
      <w:tr w:rsidR="002C2EEA" w:rsidRPr="00527E9E" w14:paraId="01BFA742" w14:textId="77777777" w:rsidTr="002C2EEA">
        <w:trPr>
          <w:trHeight w:val="255"/>
        </w:trPr>
        <w:tc>
          <w:tcPr>
            <w:tcW w:w="10314" w:type="dxa"/>
            <w:noWrap/>
            <w:hideMark/>
          </w:tcPr>
          <w:p w14:paraId="6AB6CC11" w14:textId="77777777" w:rsidR="002C2EEA" w:rsidRPr="00527E9E" w:rsidRDefault="002C2EEA" w:rsidP="002C2EEA">
            <w:pPr>
              <w:rPr>
                <w:lang w:eastAsia="x-none"/>
              </w:rPr>
            </w:pPr>
            <w:r w:rsidRPr="00527E9E">
              <w:rPr>
                <w:lang w:eastAsia="x-none"/>
              </w:rPr>
              <w:t>F20 En30 D1 A10 I25 V30 E30 Em10 C30 Ap30 EN 53 RMa 6 RP 4</w:t>
            </w:r>
          </w:p>
        </w:tc>
      </w:tr>
      <w:tr w:rsidR="002C2EEA" w:rsidRPr="00527E9E" w14:paraId="43DE29AD" w14:textId="77777777" w:rsidTr="002C2EEA">
        <w:trPr>
          <w:trHeight w:val="255"/>
        </w:trPr>
        <w:tc>
          <w:tcPr>
            <w:tcW w:w="10314" w:type="dxa"/>
            <w:noWrap/>
            <w:hideMark/>
          </w:tcPr>
          <w:p w14:paraId="308044DA" w14:textId="77777777" w:rsidR="002C2EEA" w:rsidRPr="00527E9E" w:rsidRDefault="002C2EEA">
            <w:pPr>
              <w:rPr>
                <w:lang w:eastAsia="x-none"/>
              </w:rPr>
            </w:pPr>
            <w:r w:rsidRPr="00527E9E">
              <w:rPr>
                <w:lang w:eastAsia="x-none"/>
              </w:rPr>
              <w:t>NEC 4 NE 20 AR 2 VO 17 VD 14 PdC 19 RM 5 Vit 4 Mvp 5 Att morsure &amp; poison mortel 5/5</w:t>
            </w:r>
          </w:p>
        </w:tc>
      </w:tr>
      <w:tr w:rsidR="002C2EEA" w:rsidRPr="00527E9E" w14:paraId="1F31A6A7" w14:textId="77777777" w:rsidTr="002C2EEA">
        <w:trPr>
          <w:trHeight w:val="255"/>
        </w:trPr>
        <w:tc>
          <w:tcPr>
            <w:tcW w:w="10314" w:type="dxa"/>
            <w:noWrap/>
            <w:hideMark/>
          </w:tcPr>
          <w:p w14:paraId="3CF1B175" w14:textId="77777777" w:rsidR="002C2EEA" w:rsidRPr="00527E9E" w:rsidRDefault="002C2EEA" w:rsidP="003B0277">
            <w:pPr>
              <w:rPr>
                <w:lang w:eastAsia="x-none"/>
              </w:rPr>
            </w:pPr>
            <w:r w:rsidRPr="00527E9E">
              <w:rPr>
                <w:lang w:eastAsia="x-none"/>
              </w:rPr>
              <w:t>Esq 18 Réa 36 Cha 27 Fui 27 CS 30 Corps = 6-12-</w:t>
            </w:r>
            <w:r w:rsidR="003B0277" w:rsidRPr="00527E9E">
              <w:rPr>
                <w:lang w:eastAsia="x-none"/>
              </w:rPr>
              <w:t>17</w:t>
            </w:r>
            <w:r w:rsidRPr="00527E9E">
              <w:rPr>
                <w:lang w:eastAsia="x-none"/>
              </w:rPr>
              <w:t xml:space="preserve"> / Tête = 3-6-11</w:t>
            </w:r>
          </w:p>
        </w:tc>
      </w:tr>
    </w:tbl>
    <w:p w14:paraId="4ED323A4" w14:textId="77777777" w:rsidR="002C2EEA" w:rsidRPr="00527E9E" w:rsidRDefault="002C2EEA" w:rsidP="00AC0930">
      <w:pPr>
        <w:rPr>
          <w:lang w:eastAsia="x-none"/>
        </w:rPr>
      </w:pPr>
      <w:r w:rsidRPr="00527E9E">
        <w:rPr>
          <w:lang w:eastAsia="x-none"/>
        </w:rPr>
        <w:t>Crache à 4m de distance. 2 doses par rencontre.</w:t>
      </w:r>
    </w:p>
    <w:p w14:paraId="150B35A7" w14:textId="77777777" w:rsidR="0029088F" w:rsidRPr="00527E9E" w:rsidRDefault="0029088F" w:rsidP="002C2EEA">
      <w:pPr>
        <w:pStyle w:val="Titre4"/>
      </w:pPr>
      <w:r w:rsidRPr="00527E9E">
        <w:t>Crocodile</w:t>
      </w:r>
      <w:r w:rsidR="008610C6" w:rsidRPr="00527E9E">
        <w:t xml:space="preserve"> – Caïman - Alligator</w:t>
      </w:r>
    </w:p>
    <w:tbl>
      <w:tblPr>
        <w:tblStyle w:val="Grilledutableau"/>
        <w:tblW w:w="0" w:type="auto"/>
        <w:tblLook w:val="04A0" w:firstRow="1" w:lastRow="0" w:firstColumn="1" w:lastColumn="0" w:noHBand="0" w:noVBand="1"/>
      </w:tblPr>
      <w:tblGrid>
        <w:gridCol w:w="10314"/>
      </w:tblGrid>
      <w:tr w:rsidR="002C2EEA" w:rsidRPr="00527E9E" w14:paraId="6B8F46BC" w14:textId="77777777" w:rsidTr="002C2EEA">
        <w:trPr>
          <w:trHeight w:val="255"/>
        </w:trPr>
        <w:tc>
          <w:tcPr>
            <w:tcW w:w="10314" w:type="dxa"/>
            <w:noWrap/>
            <w:hideMark/>
          </w:tcPr>
          <w:p w14:paraId="6A1610CC" w14:textId="77777777" w:rsidR="002C2EEA" w:rsidRPr="00527E9E" w:rsidRDefault="002C2EEA" w:rsidP="002C2EEA">
            <w:r w:rsidRPr="00527E9E">
              <w:t>F60 En40 D10 A10 I20 V20 E10 Em10 C60 Ap10 EN 63 RMa 4 RP 6</w:t>
            </w:r>
          </w:p>
        </w:tc>
      </w:tr>
      <w:tr w:rsidR="002C2EEA" w:rsidRPr="00527E9E" w14:paraId="09759613" w14:textId="77777777" w:rsidTr="002C2EEA">
        <w:trPr>
          <w:trHeight w:val="255"/>
        </w:trPr>
        <w:tc>
          <w:tcPr>
            <w:tcW w:w="10314" w:type="dxa"/>
            <w:noWrap/>
            <w:hideMark/>
          </w:tcPr>
          <w:p w14:paraId="72999853" w14:textId="77777777" w:rsidR="002C2EEA" w:rsidRPr="00527E9E" w:rsidRDefault="002C2EEA">
            <w:r w:rsidRPr="00527E9E">
              <w:t>NEC 6 NE 30 AR 4 VO 28 VD 22 PdC 43 RM 7 Vit 12 Mvp 5 Att morsure+3</w:t>
            </w:r>
          </w:p>
        </w:tc>
      </w:tr>
      <w:tr w:rsidR="002C2EEA" w:rsidRPr="00527E9E" w14:paraId="684BDDDF" w14:textId="77777777" w:rsidTr="002C2EEA">
        <w:trPr>
          <w:trHeight w:val="255"/>
        </w:trPr>
        <w:tc>
          <w:tcPr>
            <w:tcW w:w="10314" w:type="dxa"/>
            <w:noWrap/>
            <w:hideMark/>
          </w:tcPr>
          <w:p w14:paraId="7F0B1C5B" w14:textId="77777777" w:rsidR="002C2EEA" w:rsidRPr="00527E9E" w:rsidRDefault="002C2EEA" w:rsidP="002C2EEA">
            <w:r w:rsidRPr="00527E9E">
              <w:t>Esq 28 Réa 26 Cha 37 Fui 30 CS 47 Corps = 9-17-24 / Tête &amp; Pattes = 6-13-20 / Queue = 4-9-16</w:t>
            </w:r>
          </w:p>
        </w:tc>
      </w:tr>
    </w:tbl>
    <w:p w14:paraId="418B95F1" w14:textId="77777777" w:rsidR="002C2EEA" w:rsidRPr="00527E9E" w:rsidRDefault="002518EF" w:rsidP="0029088F">
      <w:r w:rsidRPr="00527E9E">
        <w:t>Morsure et capture.</w:t>
      </w:r>
    </w:p>
    <w:p w14:paraId="230427E7" w14:textId="77777777" w:rsidR="00AC0930" w:rsidRPr="00527E9E" w:rsidRDefault="00AC0930" w:rsidP="002518EF">
      <w:pPr>
        <w:pStyle w:val="Titre4"/>
      </w:pPr>
      <w:r w:rsidRPr="00527E9E">
        <w:t>Mamba noir</w:t>
      </w:r>
    </w:p>
    <w:tbl>
      <w:tblPr>
        <w:tblStyle w:val="Grilledutableau"/>
        <w:tblW w:w="0" w:type="auto"/>
        <w:tblLook w:val="04A0" w:firstRow="1" w:lastRow="0" w:firstColumn="1" w:lastColumn="0" w:noHBand="0" w:noVBand="1"/>
      </w:tblPr>
      <w:tblGrid>
        <w:gridCol w:w="10314"/>
      </w:tblGrid>
      <w:tr w:rsidR="002518EF" w:rsidRPr="00527E9E" w14:paraId="2B9926C2" w14:textId="77777777" w:rsidTr="002518EF">
        <w:trPr>
          <w:trHeight w:val="255"/>
        </w:trPr>
        <w:tc>
          <w:tcPr>
            <w:tcW w:w="10314" w:type="dxa"/>
            <w:noWrap/>
            <w:hideMark/>
          </w:tcPr>
          <w:p w14:paraId="717B8B3A" w14:textId="77777777" w:rsidR="002518EF" w:rsidRPr="00527E9E" w:rsidRDefault="002518EF" w:rsidP="002518EF">
            <w:r w:rsidRPr="00527E9E">
              <w:t>F10 En30 D10 A50 I20 V30 E30 Em5 C20 Ap15 EN 45 RMa 5 RP 3</w:t>
            </w:r>
          </w:p>
        </w:tc>
      </w:tr>
      <w:tr w:rsidR="002518EF" w:rsidRPr="00527E9E" w14:paraId="570A99B8" w14:textId="77777777" w:rsidTr="002518EF">
        <w:trPr>
          <w:trHeight w:val="255"/>
        </w:trPr>
        <w:tc>
          <w:tcPr>
            <w:tcW w:w="10314" w:type="dxa"/>
            <w:noWrap/>
            <w:hideMark/>
          </w:tcPr>
          <w:p w14:paraId="2D70AF87" w14:textId="77777777" w:rsidR="002518EF" w:rsidRPr="00527E9E" w:rsidRDefault="002518EF">
            <w:r w:rsidRPr="00527E9E">
              <w:t>NEC 4 NE 40 AR 1 VO 20 VD 22 PdC 13 RM 4 Vit 5 Mvp 11 Att morsure &amp; poison mortel 8/8</w:t>
            </w:r>
          </w:p>
        </w:tc>
      </w:tr>
      <w:tr w:rsidR="002518EF" w:rsidRPr="00527E9E" w14:paraId="4CC609FC" w14:textId="77777777" w:rsidTr="002518EF">
        <w:trPr>
          <w:trHeight w:val="255"/>
        </w:trPr>
        <w:tc>
          <w:tcPr>
            <w:tcW w:w="10314" w:type="dxa"/>
            <w:noWrap/>
            <w:hideMark/>
          </w:tcPr>
          <w:p w14:paraId="4CB81337" w14:textId="77777777" w:rsidR="002518EF" w:rsidRPr="00527E9E" w:rsidRDefault="002518EF" w:rsidP="003B0277">
            <w:r w:rsidRPr="00527E9E">
              <w:t>Esq 53 Réa 34 Cha 40 Fui 60 CS 25 Corps = 4-8-</w:t>
            </w:r>
            <w:r w:rsidR="003B0277" w:rsidRPr="00527E9E">
              <w:t>12</w:t>
            </w:r>
            <w:r w:rsidRPr="00527E9E">
              <w:t xml:space="preserve"> / Tête = 2-4-8</w:t>
            </w:r>
          </w:p>
        </w:tc>
      </w:tr>
    </w:tbl>
    <w:p w14:paraId="6479DCB0" w14:textId="77777777" w:rsidR="002518EF" w:rsidRPr="00527E9E" w:rsidRDefault="002518EF" w:rsidP="002518EF">
      <w:r w:rsidRPr="00527E9E">
        <w:t xml:space="preserve">Très rapide et capable de se </w:t>
      </w:r>
      <w:r w:rsidR="003B0277" w:rsidRPr="00527E9E">
        <w:rPr>
          <w:i/>
        </w:rPr>
        <w:t>Dissimulation</w:t>
      </w:r>
      <w:r w:rsidRPr="00527E9E">
        <w:t xml:space="preserve"> NE50. 1 dose par rencontre.</w:t>
      </w:r>
    </w:p>
    <w:p w14:paraId="32144B77" w14:textId="77777777" w:rsidR="00AC0930" w:rsidRPr="00527E9E" w:rsidRDefault="00AC0930" w:rsidP="002518EF">
      <w:pPr>
        <w:pStyle w:val="Titre4"/>
      </w:pPr>
      <w:r w:rsidRPr="00527E9E">
        <w:lastRenderedPageBreak/>
        <w:t>Python</w:t>
      </w:r>
      <w:r w:rsidR="002A0CDB" w:rsidRPr="00527E9E">
        <w:t xml:space="preserve"> – Crotale – Serpent à sonnette</w:t>
      </w:r>
    </w:p>
    <w:tbl>
      <w:tblPr>
        <w:tblStyle w:val="Grilledutableau"/>
        <w:tblW w:w="0" w:type="auto"/>
        <w:tblLook w:val="04A0" w:firstRow="1" w:lastRow="0" w:firstColumn="1" w:lastColumn="0" w:noHBand="0" w:noVBand="1"/>
      </w:tblPr>
      <w:tblGrid>
        <w:gridCol w:w="10314"/>
      </w:tblGrid>
      <w:tr w:rsidR="002518EF" w:rsidRPr="00527E9E" w14:paraId="465D3020" w14:textId="77777777" w:rsidTr="002518EF">
        <w:trPr>
          <w:trHeight w:val="255"/>
        </w:trPr>
        <w:tc>
          <w:tcPr>
            <w:tcW w:w="10314" w:type="dxa"/>
            <w:noWrap/>
            <w:hideMark/>
          </w:tcPr>
          <w:p w14:paraId="4F9FF3EA" w14:textId="77777777" w:rsidR="002518EF" w:rsidRPr="00527E9E" w:rsidRDefault="002518EF" w:rsidP="002518EF">
            <w:r w:rsidRPr="00527E9E">
              <w:t>F15 En30 D5 A20 I20 V20 E20 Em5 C30 Ap10 EN 42 RMa 4 RP 4</w:t>
            </w:r>
          </w:p>
        </w:tc>
      </w:tr>
      <w:tr w:rsidR="002518EF" w:rsidRPr="00527E9E" w14:paraId="686161C4" w14:textId="77777777" w:rsidTr="002518EF">
        <w:trPr>
          <w:trHeight w:val="255"/>
        </w:trPr>
        <w:tc>
          <w:tcPr>
            <w:tcW w:w="10314" w:type="dxa"/>
            <w:noWrap/>
            <w:hideMark/>
          </w:tcPr>
          <w:p w14:paraId="000C067C" w14:textId="77777777" w:rsidR="002518EF" w:rsidRPr="00527E9E" w:rsidRDefault="002518EF">
            <w:r w:rsidRPr="00527E9E">
              <w:t>NEC 3 NE 20 AR 1 VO 15 VD 13 PdC 17 RM 4 Vit 4 Mvp 6 Att morsure &amp; poison rapide 6/6</w:t>
            </w:r>
          </w:p>
        </w:tc>
      </w:tr>
      <w:tr w:rsidR="002518EF" w:rsidRPr="00527E9E" w14:paraId="78A50401" w14:textId="77777777" w:rsidTr="002518EF">
        <w:trPr>
          <w:trHeight w:val="255"/>
        </w:trPr>
        <w:tc>
          <w:tcPr>
            <w:tcW w:w="10314" w:type="dxa"/>
            <w:noWrap/>
            <w:hideMark/>
          </w:tcPr>
          <w:p w14:paraId="7AF0882C" w14:textId="77777777" w:rsidR="002518EF" w:rsidRPr="00527E9E" w:rsidRDefault="002518EF" w:rsidP="003B0277">
            <w:r w:rsidRPr="00527E9E">
              <w:t>Esq 25 Réa 26 Cha 27 Fui 32 CS 28 Corps = 5-10-</w:t>
            </w:r>
            <w:r w:rsidR="003B0277" w:rsidRPr="00527E9E">
              <w:t>14</w:t>
            </w:r>
            <w:r w:rsidRPr="00527E9E">
              <w:t xml:space="preserve"> / Tête = 3-5-9 </w:t>
            </w:r>
          </w:p>
        </w:tc>
      </w:tr>
    </w:tbl>
    <w:p w14:paraId="6D979CA9" w14:textId="77777777" w:rsidR="002518EF" w:rsidRPr="00527E9E" w:rsidRDefault="002518EF" w:rsidP="00263AFD">
      <w:r w:rsidRPr="00527E9E">
        <w:rPr>
          <w:i/>
        </w:rPr>
        <w:t>Dissimulation</w:t>
      </w:r>
      <w:r w:rsidRPr="00527E9E">
        <w:t xml:space="preserve"> NE30</w:t>
      </w:r>
      <w:r w:rsidR="003B0277" w:rsidRPr="00527E9E">
        <w:t>. 3 doses par rencontre.</w:t>
      </w:r>
    </w:p>
    <w:p w14:paraId="6C61FACD" w14:textId="77777777" w:rsidR="00AC0930" w:rsidRPr="00527E9E" w:rsidRDefault="00AC0930" w:rsidP="003B0277">
      <w:pPr>
        <w:pStyle w:val="Titre4"/>
      </w:pPr>
      <w:r w:rsidRPr="00527E9E">
        <w:t>Serpent d’eau</w:t>
      </w:r>
    </w:p>
    <w:tbl>
      <w:tblPr>
        <w:tblStyle w:val="Grilledutableau"/>
        <w:tblW w:w="0" w:type="auto"/>
        <w:tblLook w:val="04A0" w:firstRow="1" w:lastRow="0" w:firstColumn="1" w:lastColumn="0" w:noHBand="0" w:noVBand="1"/>
      </w:tblPr>
      <w:tblGrid>
        <w:gridCol w:w="10314"/>
      </w:tblGrid>
      <w:tr w:rsidR="003B0277" w:rsidRPr="00527E9E" w14:paraId="670997F2" w14:textId="77777777" w:rsidTr="003B0277">
        <w:trPr>
          <w:trHeight w:val="255"/>
        </w:trPr>
        <w:tc>
          <w:tcPr>
            <w:tcW w:w="10314" w:type="dxa"/>
            <w:noWrap/>
            <w:hideMark/>
          </w:tcPr>
          <w:p w14:paraId="05DF6A9C" w14:textId="77777777" w:rsidR="003B0277" w:rsidRPr="00527E9E" w:rsidRDefault="003B0277" w:rsidP="003B0277">
            <w:pPr>
              <w:rPr>
                <w:lang w:eastAsia="x-none"/>
              </w:rPr>
            </w:pPr>
            <w:r w:rsidRPr="00527E9E">
              <w:rPr>
                <w:lang w:eastAsia="x-none"/>
              </w:rPr>
              <w:t>F10 En40 D5 A40 I10 V15 E20 Em5 C20 Ap20 EN 30 RMa 3 RP 3</w:t>
            </w:r>
          </w:p>
        </w:tc>
      </w:tr>
      <w:tr w:rsidR="003B0277" w:rsidRPr="00527E9E" w14:paraId="6B296C15" w14:textId="77777777" w:rsidTr="003B0277">
        <w:trPr>
          <w:trHeight w:val="255"/>
        </w:trPr>
        <w:tc>
          <w:tcPr>
            <w:tcW w:w="10314" w:type="dxa"/>
            <w:noWrap/>
            <w:hideMark/>
          </w:tcPr>
          <w:p w14:paraId="7616FE5F" w14:textId="77777777" w:rsidR="003B0277" w:rsidRPr="00527E9E" w:rsidRDefault="003B0277">
            <w:pPr>
              <w:rPr>
                <w:lang w:eastAsia="x-none"/>
              </w:rPr>
            </w:pPr>
            <w:r w:rsidRPr="00527E9E">
              <w:rPr>
                <w:lang w:eastAsia="x-none"/>
              </w:rPr>
              <w:t>NEC 1 NE 10 AR 1 VO 9 VD 9 PdC 14 RM 4 Vit 3 Mvp 10 Att morsure &amp; poison lent 6/6</w:t>
            </w:r>
          </w:p>
        </w:tc>
      </w:tr>
      <w:tr w:rsidR="003B0277" w:rsidRPr="00527E9E" w14:paraId="21683E86" w14:textId="77777777" w:rsidTr="003B0277">
        <w:trPr>
          <w:trHeight w:val="255"/>
        </w:trPr>
        <w:tc>
          <w:tcPr>
            <w:tcW w:w="10314" w:type="dxa"/>
            <w:noWrap/>
            <w:hideMark/>
          </w:tcPr>
          <w:p w14:paraId="2F245F49" w14:textId="77777777" w:rsidR="003B0277" w:rsidRPr="00527E9E" w:rsidRDefault="003B0277" w:rsidP="003B0277">
            <w:pPr>
              <w:rPr>
                <w:lang w:eastAsia="x-none"/>
              </w:rPr>
            </w:pPr>
            <w:r w:rsidRPr="00527E9E">
              <w:rPr>
                <w:lang w:eastAsia="x-none"/>
              </w:rPr>
              <w:t xml:space="preserve">Esq 35 Réa 18 Cha 30 Fui 48 CS 26 Corps = 4-9-13 / Tête = 2-4-8 </w:t>
            </w:r>
          </w:p>
        </w:tc>
      </w:tr>
    </w:tbl>
    <w:p w14:paraId="37336DB3" w14:textId="77777777" w:rsidR="003B0277" w:rsidRPr="00527E9E" w:rsidRDefault="003B0277" w:rsidP="00AC0930">
      <w:pPr>
        <w:rPr>
          <w:lang w:eastAsia="x-none"/>
        </w:rPr>
      </w:pPr>
      <w:r w:rsidRPr="00527E9E">
        <w:rPr>
          <w:lang w:eastAsia="x-none"/>
        </w:rPr>
        <w:t xml:space="preserve">Fuit et se cache. </w:t>
      </w:r>
      <w:r w:rsidRPr="00527E9E">
        <w:rPr>
          <w:i/>
          <w:lang w:eastAsia="x-none"/>
        </w:rPr>
        <w:t>Embuscade</w:t>
      </w:r>
      <w:r w:rsidRPr="00527E9E">
        <w:rPr>
          <w:lang w:eastAsia="x-none"/>
        </w:rPr>
        <w:t xml:space="preserve"> NE30.</w:t>
      </w:r>
    </w:p>
    <w:p w14:paraId="4B044FC2" w14:textId="77777777" w:rsidR="00AC0930" w:rsidRPr="00527E9E" w:rsidRDefault="00AC0930" w:rsidP="003B0277">
      <w:pPr>
        <w:pStyle w:val="Titre4"/>
      </w:pPr>
      <w:r w:rsidRPr="00527E9E">
        <w:t xml:space="preserve">Taïpan </w:t>
      </w:r>
    </w:p>
    <w:tbl>
      <w:tblPr>
        <w:tblStyle w:val="Grilledutableau"/>
        <w:tblW w:w="0" w:type="auto"/>
        <w:tblLook w:val="04A0" w:firstRow="1" w:lastRow="0" w:firstColumn="1" w:lastColumn="0" w:noHBand="0" w:noVBand="1"/>
      </w:tblPr>
      <w:tblGrid>
        <w:gridCol w:w="10314"/>
      </w:tblGrid>
      <w:tr w:rsidR="003B0277" w:rsidRPr="00527E9E" w14:paraId="36B4E7BF" w14:textId="77777777" w:rsidTr="003B0277">
        <w:trPr>
          <w:trHeight w:val="255"/>
        </w:trPr>
        <w:tc>
          <w:tcPr>
            <w:tcW w:w="10314" w:type="dxa"/>
            <w:noWrap/>
            <w:hideMark/>
          </w:tcPr>
          <w:p w14:paraId="7F74963F" w14:textId="77777777" w:rsidR="003B0277" w:rsidRPr="00527E9E" w:rsidRDefault="003B0277" w:rsidP="003B0277">
            <w:pPr>
              <w:rPr>
                <w:lang w:eastAsia="x-none"/>
              </w:rPr>
            </w:pPr>
            <w:r w:rsidRPr="00527E9E">
              <w:rPr>
                <w:lang w:eastAsia="x-none"/>
              </w:rPr>
              <w:t>F10 En45 D5 A30 I15 V15 E15 Em5 C40 Ap10 EN 43 RMa 3 RP 5</w:t>
            </w:r>
          </w:p>
        </w:tc>
      </w:tr>
      <w:tr w:rsidR="003B0277" w:rsidRPr="00527E9E" w14:paraId="7C9F9784" w14:textId="77777777" w:rsidTr="003B0277">
        <w:trPr>
          <w:trHeight w:val="255"/>
        </w:trPr>
        <w:tc>
          <w:tcPr>
            <w:tcW w:w="10314" w:type="dxa"/>
            <w:noWrap/>
            <w:hideMark/>
          </w:tcPr>
          <w:p w14:paraId="552B63C6" w14:textId="77777777" w:rsidR="003B0277" w:rsidRPr="00527E9E" w:rsidRDefault="003B0277">
            <w:pPr>
              <w:rPr>
                <w:lang w:eastAsia="x-none"/>
              </w:rPr>
            </w:pPr>
            <w:r w:rsidRPr="00527E9E">
              <w:rPr>
                <w:lang w:eastAsia="x-none"/>
              </w:rPr>
              <w:t>NEC 3 NE 40 AR 2 VO 22 VD 20 PdC 19 RM 6 Vit 4 Mvp 9 Att morsure &amp; poison mortel 9/9</w:t>
            </w:r>
          </w:p>
        </w:tc>
      </w:tr>
      <w:tr w:rsidR="003B0277" w:rsidRPr="00527E9E" w14:paraId="26579F98" w14:textId="77777777" w:rsidTr="003B0277">
        <w:trPr>
          <w:trHeight w:val="255"/>
        </w:trPr>
        <w:tc>
          <w:tcPr>
            <w:tcW w:w="10314" w:type="dxa"/>
            <w:noWrap/>
            <w:hideMark/>
          </w:tcPr>
          <w:p w14:paraId="11849512" w14:textId="77777777" w:rsidR="003B0277" w:rsidRPr="00527E9E" w:rsidRDefault="003B0277" w:rsidP="003B0277">
            <w:pPr>
              <w:rPr>
                <w:lang w:eastAsia="x-none"/>
              </w:rPr>
            </w:pPr>
            <w:r w:rsidRPr="00527E9E">
              <w:rPr>
                <w:lang w:eastAsia="x-none"/>
              </w:rPr>
              <w:t xml:space="preserve">Esq 33 Réa 21 Cha 35 Fui 45 CS 38 Corps = 6-12-18 / Tête = 3-6-12 </w:t>
            </w:r>
          </w:p>
        </w:tc>
      </w:tr>
    </w:tbl>
    <w:p w14:paraId="0A924BB6" w14:textId="77777777" w:rsidR="003B0277" w:rsidRPr="00527E9E" w:rsidRDefault="003B0277" w:rsidP="00AC0930">
      <w:pPr>
        <w:rPr>
          <w:lang w:eastAsia="x-none"/>
        </w:rPr>
      </w:pPr>
      <w:r w:rsidRPr="00527E9E">
        <w:rPr>
          <w:lang w:eastAsia="x-none"/>
        </w:rPr>
        <w:t xml:space="preserve">Dans les deserts. 4 doses par rencontre. </w:t>
      </w:r>
      <w:r w:rsidRPr="00527E9E">
        <w:rPr>
          <w:i/>
          <w:lang w:eastAsia="x-none"/>
        </w:rPr>
        <w:t>Dissimulation</w:t>
      </w:r>
      <w:r w:rsidRPr="00527E9E">
        <w:rPr>
          <w:lang w:eastAsia="x-none"/>
        </w:rPr>
        <w:t xml:space="preserve"> NE30.</w:t>
      </w:r>
    </w:p>
    <w:p w14:paraId="296F2F27" w14:textId="77777777" w:rsidR="00AC0930" w:rsidRPr="00527E9E" w:rsidRDefault="00AC0930" w:rsidP="003B0277">
      <w:pPr>
        <w:pStyle w:val="Titre4"/>
      </w:pPr>
      <w:r w:rsidRPr="00527E9E">
        <w:t>Varan</w:t>
      </w:r>
    </w:p>
    <w:tbl>
      <w:tblPr>
        <w:tblStyle w:val="Grilledutableau"/>
        <w:tblW w:w="0" w:type="auto"/>
        <w:tblLook w:val="04A0" w:firstRow="1" w:lastRow="0" w:firstColumn="1" w:lastColumn="0" w:noHBand="0" w:noVBand="1"/>
      </w:tblPr>
      <w:tblGrid>
        <w:gridCol w:w="10314"/>
      </w:tblGrid>
      <w:tr w:rsidR="003B0277" w:rsidRPr="00527E9E" w14:paraId="65B015FE" w14:textId="77777777" w:rsidTr="003B0277">
        <w:trPr>
          <w:trHeight w:val="255"/>
        </w:trPr>
        <w:tc>
          <w:tcPr>
            <w:tcW w:w="10314" w:type="dxa"/>
            <w:noWrap/>
            <w:hideMark/>
          </w:tcPr>
          <w:p w14:paraId="2970C130" w14:textId="77777777" w:rsidR="003B0277" w:rsidRPr="00527E9E" w:rsidRDefault="003B0277" w:rsidP="003B0277">
            <w:r w:rsidRPr="00527E9E">
              <w:t>F15 En30 D10 A15 I15 V30 E10 Em5 C34 Ap15 EN 54 RMa 4 RP 4</w:t>
            </w:r>
          </w:p>
        </w:tc>
      </w:tr>
      <w:tr w:rsidR="003B0277" w:rsidRPr="00527E9E" w14:paraId="0FBCAA4D" w14:textId="77777777" w:rsidTr="003B0277">
        <w:trPr>
          <w:trHeight w:val="255"/>
        </w:trPr>
        <w:tc>
          <w:tcPr>
            <w:tcW w:w="10314" w:type="dxa"/>
            <w:noWrap/>
            <w:hideMark/>
          </w:tcPr>
          <w:p w14:paraId="2F489D06" w14:textId="77777777" w:rsidR="003B0277" w:rsidRPr="00527E9E" w:rsidRDefault="003B0277">
            <w:r w:rsidRPr="00527E9E">
              <w:t>NEC 2 NE 10 AR 2 VO 11 VD 10 PdC 18 RM 5 Vit 4 Mvp 6 Att morsure &amp; griffe +1</w:t>
            </w:r>
          </w:p>
        </w:tc>
      </w:tr>
      <w:tr w:rsidR="003B0277" w:rsidRPr="00527E9E" w14:paraId="086C7BA2" w14:textId="77777777" w:rsidTr="003B0277">
        <w:trPr>
          <w:trHeight w:val="255"/>
        </w:trPr>
        <w:tc>
          <w:tcPr>
            <w:tcW w:w="10314" w:type="dxa"/>
            <w:noWrap/>
            <w:hideMark/>
          </w:tcPr>
          <w:p w14:paraId="53DE0B83" w14:textId="77777777" w:rsidR="003B0277" w:rsidRPr="00527E9E" w:rsidRDefault="003B0277" w:rsidP="003B0277">
            <w:r w:rsidRPr="00527E9E">
              <w:t>Esq 21 Réa 16 Cha 22 Fui 28 CS 32 Corps = 4-7-12 / Tête &amp; Pattes = 3-5-10 / Pattes = 2-4-9</w:t>
            </w:r>
          </w:p>
        </w:tc>
      </w:tr>
    </w:tbl>
    <w:p w14:paraId="44CF9D90" w14:textId="77777777" w:rsidR="003B0277" w:rsidRPr="00527E9E" w:rsidRDefault="003B0277" w:rsidP="00263AFD">
      <w:r w:rsidRPr="00527E9E">
        <w:t>Carnivore moyen. Sprint possible.</w:t>
      </w:r>
    </w:p>
    <w:p w14:paraId="6BDC817D" w14:textId="77777777" w:rsidR="00AC0930" w:rsidRPr="00527E9E" w:rsidRDefault="00AC0930" w:rsidP="00C61979">
      <w:pPr>
        <w:pStyle w:val="Titre4"/>
      </w:pPr>
      <w:r w:rsidRPr="00527E9E">
        <w:t>Vipère</w:t>
      </w:r>
    </w:p>
    <w:tbl>
      <w:tblPr>
        <w:tblStyle w:val="Grilledutableau"/>
        <w:tblW w:w="0" w:type="auto"/>
        <w:tblLook w:val="04A0" w:firstRow="1" w:lastRow="0" w:firstColumn="1" w:lastColumn="0" w:noHBand="0" w:noVBand="1"/>
      </w:tblPr>
      <w:tblGrid>
        <w:gridCol w:w="10314"/>
      </w:tblGrid>
      <w:tr w:rsidR="00C61979" w:rsidRPr="00527E9E" w14:paraId="64F3FA68" w14:textId="77777777" w:rsidTr="00C61979">
        <w:trPr>
          <w:trHeight w:val="255"/>
        </w:trPr>
        <w:tc>
          <w:tcPr>
            <w:tcW w:w="10314" w:type="dxa"/>
            <w:noWrap/>
            <w:hideMark/>
          </w:tcPr>
          <w:p w14:paraId="056092FF" w14:textId="77777777" w:rsidR="00C61979" w:rsidRPr="00527E9E" w:rsidRDefault="00C61979" w:rsidP="00C61979">
            <w:r w:rsidRPr="00527E9E">
              <w:t>F10 En20 D5 A10 I20 V20 E20 Em5 C20 Ap10 EN 35 RMa 4 RP 2</w:t>
            </w:r>
          </w:p>
        </w:tc>
      </w:tr>
      <w:tr w:rsidR="00C61979" w:rsidRPr="00527E9E" w14:paraId="16565F76" w14:textId="77777777" w:rsidTr="00C61979">
        <w:trPr>
          <w:trHeight w:val="255"/>
        </w:trPr>
        <w:tc>
          <w:tcPr>
            <w:tcW w:w="10314" w:type="dxa"/>
            <w:noWrap/>
            <w:hideMark/>
          </w:tcPr>
          <w:p w14:paraId="7EDA4357" w14:textId="77777777" w:rsidR="00C61979" w:rsidRPr="00527E9E" w:rsidRDefault="00C61979">
            <w:r w:rsidRPr="00527E9E">
              <w:t>NEC 1 NE 10 AR 1 VO 8 VD 7 PdC 11 RM 3 Vit 3 Mvp 4 Att morsure &amp; poison rapide 4/2</w:t>
            </w:r>
          </w:p>
        </w:tc>
      </w:tr>
      <w:tr w:rsidR="00C61979" w:rsidRPr="00527E9E" w14:paraId="299FD03E" w14:textId="77777777" w:rsidTr="00C61979">
        <w:trPr>
          <w:trHeight w:val="255"/>
        </w:trPr>
        <w:tc>
          <w:tcPr>
            <w:tcW w:w="10314" w:type="dxa"/>
            <w:noWrap/>
            <w:hideMark/>
          </w:tcPr>
          <w:p w14:paraId="0A98F947" w14:textId="77777777" w:rsidR="00C61979" w:rsidRPr="00527E9E" w:rsidRDefault="00C61979" w:rsidP="00C61979">
            <w:r w:rsidRPr="00527E9E">
              <w:t xml:space="preserve">Esq 13 Réa 22 Cha 13 Fui 18 CS 20 Corps = 3-6-12 / Tête = 2-3-6 </w:t>
            </w:r>
          </w:p>
        </w:tc>
      </w:tr>
    </w:tbl>
    <w:p w14:paraId="73049DE2" w14:textId="77777777" w:rsidR="00AC0930" w:rsidRPr="00527E9E" w:rsidRDefault="00C61979" w:rsidP="00263AFD">
      <w:r w:rsidRPr="00527E9E">
        <w:t>Dissimulation NE40. 3 doses par rencontre.</w:t>
      </w:r>
    </w:p>
    <w:p w14:paraId="1329CC42" w14:textId="77777777" w:rsidR="00263AFD" w:rsidRPr="00527E9E" w:rsidRDefault="00263AFD" w:rsidP="00263AFD">
      <w:pPr>
        <w:pStyle w:val="Titre3"/>
        <w:rPr>
          <w:lang w:val="fr-BE"/>
        </w:rPr>
      </w:pPr>
      <w:bookmarkStart w:id="145" w:name="_Toc199924564"/>
      <w:r w:rsidRPr="00527E9E">
        <w:rPr>
          <w:lang w:val="fr-BE"/>
        </w:rPr>
        <w:t>6.3.3 Insectes</w:t>
      </w:r>
      <w:bookmarkEnd w:id="145"/>
    </w:p>
    <w:p w14:paraId="458DBBD8" w14:textId="77777777" w:rsidR="00AB3140" w:rsidRPr="00527E9E" w:rsidRDefault="00AB3140" w:rsidP="008610C6">
      <w:pPr>
        <w:pStyle w:val="Titre4"/>
      </w:pPr>
      <w:r w:rsidRPr="00527E9E">
        <w:t>Rampants</w:t>
      </w:r>
    </w:p>
    <w:tbl>
      <w:tblPr>
        <w:tblStyle w:val="Grilledutableau"/>
        <w:tblW w:w="0" w:type="auto"/>
        <w:tblLook w:val="04A0" w:firstRow="1" w:lastRow="0" w:firstColumn="1" w:lastColumn="0" w:noHBand="0" w:noVBand="1"/>
      </w:tblPr>
      <w:tblGrid>
        <w:gridCol w:w="10314"/>
      </w:tblGrid>
      <w:tr w:rsidR="008610C6" w:rsidRPr="00527E9E" w14:paraId="75ED6AB4" w14:textId="77777777" w:rsidTr="008610C6">
        <w:trPr>
          <w:trHeight w:val="255"/>
        </w:trPr>
        <w:tc>
          <w:tcPr>
            <w:tcW w:w="10314" w:type="dxa"/>
            <w:noWrap/>
            <w:hideMark/>
          </w:tcPr>
          <w:p w14:paraId="696C2C53" w14:textId="77777777" w:rsidR="008610C6" w:rsidRPr="00527E9E" w:rsidRDefault="008610C6" w:rsidP="008610C6">
            <w:pPr>
              <w:rPr>
                <w:lang w:eastAsia="x-none"/>
              </w:rPr>
            </w:pPr>
            <w:r w:rsidRPr="00527E9E">
              <w:rPr>
                <w:lang w:eastAsia="x-none"/>
              </w:rPr>
              <w:t>F2 En5 D1 A10 I1 V1 E5 Em1 C5 Ap5 EN 5 RMa 0 RP 1</w:t>
            </w:r>
          </w:p>
        </w:tc>
      </w:tr>
      <w:tr w:rsidR="008610C6" w:rsidRPr="00527E9E" w14:paraId="5B15B5BA" w14:textId="77777777" w:rsidTr="008610C6">
        <w:trPr>
          <w:trHeight w:val="255"/>
        </w:trPr>
        <w:tc>
          <w:tcPr>
            <w:tcW w:w="10314" w:type="dxa"/>
            <w:noWrap/>
            <w:hideMark/>
          </w:tcPr>
          <w:p w14:paraId="30237394" w14:textId="77777777" w:rsidR="008610C6" w:rsidRPr="00527E9E" w:rsidRDefault="008610C6" w:rsidP="008610C6">
            <w:pPr>
              <w:rPr>
                <w:lang w:eastAsia="x-none"/>
              </w:rPr>
            </w:pPr>
            <w:r w:rsidRPr="00527E9E">
              <w:rPr>
                <w:lang w:eastAsia="x-none"/>
              </w:rPr>
              <w:t>NEC 0 NE 0 AR 0 VO 2 VD 2 PdC 3 RM 1 Vit 0 Mvp 4 Att morsure</w:t>
            </w:r>
          </w:p>
        </w:tc>
      </w:tr>
      <w:tr w:rsidR="008610C6" w:rsidRPr="00527E9E" w14:paraId="1CCFDFE0" w14:textId="77777777" w:rsidTr="008610C6">
        <w:trPr>
          <w:trHeight w:val="255"/>
        </w:trPr>
        <w:tc>
          <w:tcPr>
            <w:tcW w:w="10314" w:type="dxa"/>
            <w:noWrap/>
            <w:hideMark/>
          </w:tcPr>
          <w:p w14:paraId="6AE98CEA" w14:textId="77777777" w:rsidR="008610C6" w:rsidRPr="00527E9E" w:rsidRDefault="008610C6">
            <w:pPr>
              <w:rPr>
                <w:lang w:eastAsia="x-none"/>
              </w:rPr>
            </w:pPr>
            <w:r w:rsidRPr="00527E9E">
              <w:rPr>
                <w:lang w:eastAsia="x-none"/>
              </w:rPr>
              <w:t>Esq 8 Réa 3 Cha 5 Fui 17 CS 4 Corps = 1</w:t>
            </w:r>
          </w:p>
        </w:tc>
      </w:tr>
    </w:tbl>
    <w:p w14:paraId="6DCC5962" w14:textId="35707127" w:rsidR="008610C6" w:rsidRPr="00527E9E" w:rsidRDefault="00794119" w:rsidP="00AB3140">
      <w:pPr>
        <w:rPr>
          <w:lang w:eastAsia="x-none"/>
        </w:rPr>
      </w:pPr>
      <w:r w:rsidRPr="00527E9E">
        <w:rPr>
          <w:lang w:eastAsia="x-none"/>
        </w:rPr>
        <w:t>N</w:t>
      </w:r>
      <w:r w:rsidR="008610C6" w:rsidRPr="00527E9E">
        <w:rPr>
          <w:lang w:eastAsia="x-none"/>
        </w:rPr>
        <w:t>uée, poison, maladie.</w:t>
      </w:r>
    </w:p>
    <w:p w14:paraId="538DE99B" w14:textId="77777777" w:rsidR="00AB3140" w:rsidRPr="00527E9E" w:rsidRDefault="00AB3140" w:rsidP="008610C6">
      <w:pPr>
        <w:pStyle w:val="Titre4"/>
      </w:pPr>
      <w:r w:rsidRPr="00527E9E">
        <w:t xml:space="preserve">Volants </w:t>
      </w:r>
    </w:p>
    <w:tbl>
      <w:tblPr>
        <w:tblStyle w:val="Grilledutableau"/>
        <w:tblW w:w="0" w:type="auto"/>
        <w:tblLook w:val="04A0" w:firstRow="1" w:lastRow="0" w:firstColumn="1" w:lastColumn="0" w:noHBand="0" w:noVBand="1"/>
      </w:tblPr>
      <w:tblGrid>
        <w:gridCol w:w="10314"/>
      </w:tblGrid>
      <w:tr w:rsidR="008610C6" w:rsidRPr="00527E9E" w14:paraId="07BC424F" w14:textId="77777777" w:rsidTr="008610C6">
        <w:trPr>
          <w:trHeight w:val="255"/>
        </w:trPr>
        <w:tc>
          <w:tcPr>
            <w:tcW w:w="10314" w:type="dxa"/>
            <w:noWrap/>
            <w:hideMark/>
          </w:tcPr>
          <w:p w14:paraId="0647B375" w14:textId="77777777" w:rsidR="008610C6" w:rsidRPr="00527E9E" w:rsidRDefault="008610C6" w:rsidP="008610C6">
            <w:pPr>
              <w:rPr>
                <w:lang w:eastAsia="x-none"/>
              </w:rPr>
            </w:pPr>
            <w:r w:rsidRPr="00527E9E">
              <w:rPr>
                <w:lang w:eastAsia="x-none"/>
              </w:rPr>
              <w:t>F1 En1 D1 A60 I1 V1 E30 Em1 C1 Ap10 EN 2 RMa 1 RP 0</w:t>
            </w:r>
          </w:p>
        </w:tc>
      </w:tr>
      <w:tr w:rsidR="008610C6" w:rsidRPr="00527E9E" w14:paraId="65E3B9EE" w14:textId="77777777" w:rsidTr="008610C6">
        <w:trPr>
          <w:trHeight w:val="255"/>
        </w:trPr>
        <w:tc>
          <w:tcPr>
            <w:tcW w:w="10314" w:type="dxa"/>
            <w:noWrap/>
            <w:hideMark/>
          </w:tcPr>
          <w:p w14:paraId="5C488A05" w14:textId="77777777" w:rsidR="008610C6" w:rsidRPr="00527E9E" w:rsidRDefault="008610C6">
            <w:pPr>
              <w:rPr>
                <w:lang w:eastAsia="x-none"/>
              </w:rPr>
            </w:pPr>
            <w:r w:rsidRPr="00527E9E">
              <w:rPr>
                <w:lang w:eastAsia="x-none"/>
              </w:rPr>
              <w:t>NEC 0 NE 0 AR 0 VO 0 VD 25 PdC 1 RM 0 Vit 0 Mvp 12 Att piqûre</w:t>
            </w:r>
          </w:p>
        </w:tc>
      </w:tr>
      <w:tr w:rsidR="008610C6" w:rsidRPr="00527E9E" w14:paraId="5932684B" w14:textId="77777777" w:rsidTr="008610C6">
        <w:trPr>
          <w:trHeight w:val="255"/>
        </w:trPr>
        <w:tc>
          <w:tcPr>
            <w:tcW w:w="10314" w:type="dxa"/>
            <w:noWrap/>
            <w:hideMark/>
          </w:tcPr>
          <w:p w14:paraId="6C60D0AD" w14:textId="77777777" w:rsidR="008610C6" w:rsidRPr="00527E9E" w:rsidRDefault="008610C6" w:rsidP="008610C6">
            <w:pPr>
              <w:rPr>
                <w:lang w:eastAsia="x-none"/>
              </w:rPr>
            </w:pPr>
            <w:r w:rsidRPr="00527E9E">
              <w:rPr>
                <w:lang w:eastAsia="x-none"/>
              </w:rPr>
              <w:t>Esq 46 Réa 18 Cha 20 Fui 60 CS 1 Corps = 1</w:t>
            </w:r>
          </w:p>
        </w:tc>
      </w:tr>
    </w:tbl>
    <w:p w14:paraId="7DD7F15D" w14:textId="50CBCC41" w:rsidR="008610C6" w:rsidRPr="00527E9E" w:rsidRDefault="00794119" w:rsidP="00AB3140">
      <w:pPr>
        <w:rPr>
          <w:lang w:eastAsia="x-none"/>
        </w:rPr>
      </w:pPr>
      <w:r w:rsidRPr="00527E9E">
        <w:rPr>
          <w:lang w:eastAsia="x-none"/>
        </w:rPr>
        <w:t>n</w:t>
      </w:r>
      <w:r w:rsidR="008610C6" w:rsidRPr="00527E9E">
        <w:rPr>
          <w:lang w:eastAsia="x-none"/>
        </w:rPr>
        <w:t>uée, maladie, Poison lent.</w:t>
      </w:r>
    </w:p>
    <w:p w14:paraId="6053811B" w14:textId="77777777" w:rsidR="00263AFD" w:rsidRPr="00527E9E" w:rsidRDefault="00263AFD" w:rsidP="00263AFD">
      <w:pPr>
        <w:pStyle w:val="Titre3"/>
        <w:rPr>
          <w:lang w:val="fr-BE"/>
        </w:rPr>
      </w:pPr>
      <w:bookmarkStart w:id="146" w:name="_Toc199924565"/>
      <w:r w:rsidRPr="00527E9E">
        <w:rPr>
          <w:lang w:val="fr-BE"/>
        </w:rPr>
        <w:t xml:space="preserve">6.3.4 </w:t>
      </w:r>
      <w:r w:rsidR="002A0CDB" w:rsidRPr="00527E9E">
        <w:rPr>
          <w:lang w:val="fr-BE"/>
        </w:rPr>
        <w:t>M</w:t>
      </w:r>
      <w:r w:rsidRPr="00527E9E">
        <w:rPr>
          <w:lang w:val="fr-BE"/>
        </w:rPr>
        <w:t>ammifères</w:t>
      </w:r>
      <w:bookmarkEnd w:id="146"/>
    </w:p>
    <w:p w14:paraId="7E8CE09E" w14:textId="77777777" w:rsidR="00AB3140" w:rsidRPr="00527E9E" w:rsidRDefault="00AB3140" w:rsidP="009B3758">
      <w:pPr>
        <w:pStyle w:val="Titre4"/>
      </w:pPr>
      <w:r w:rsidRPr="00527E9E">
        <w:t xml:space="preserve">Âne </w:t>
      </w:r>
      <w:r w:rsidR="009B3758" w:rsidRPr="00527E9E">
        <w:t>–</w:t>
      </w:r>
      <w:r w:rsidRPr="00527E9E">
        <w:t xml:space="preserve"> Mule</w:t>
      </w:r>
    </w:p>
    <w:tbl>
      <w:tblPr>
        <w:tblStyle w:val="Grilledutableau"/>
        <w:tblW w:w="0" w:type="auto"/>
        <w:tblLook w:val="04A0" w:firstRow="1" w:lastRow="0" w:firstColumn="1" w:lastColumn="0" w:noHBand="0" w:noVBand="1"/>
      </w:tblPr>
      <w:tblGrid>
        <w:gridCol w:w="10314"/>
      </w:tblGrid>
      <w:tr w:rsidR="009B3758" w:rsidRPr="00527E9E" w14:paraId="63ED639F" w14:textId="77777777" w:rsidTr="009B3758">
        <w:trPr>
          <w:trHeight w:val="255"/>
        </w:trPr>
        <w:tc>
          <w:tcPr>
            <w:tcW w:w="10314" w:type="dxa"/>
            <w:noWrap/>
            <w:hideMark/>
          </w:tcPr>
          <w:p w14:paraId="7D91F83E" w14:textId="77777777" w:rsidR="009B3758" w:rsidRPr="00527E9E" w:rsidRDefault="009B3758" w:rsidP="009B3758">
            <w:r w:rsidRPr="00527E9E">
              <w:t>F50 En60 D10 A20 I10 V20 E5 Em15 C30 Ap20 EN 45 RMa 3 RP 5</w:t>
            </w:r>
          </w:p>
        </w:tc>
      </w:tr>
      <w:tr w:rsidR="009B3758" w:rsidRPr="00527E9E" w14:paraId="0330397A" w14:textId="77777777" w:rsidTr="009B3758">
        <w:trPr>
          <w:trHeight w:val="255"/>
        </w:trPr>
        <w:tc>
          <w:tcPr>
            <w:tcW w:w="10314" w:type="dxa"/>
            <w:noWrap/>
            <w:hideMark/>
          </w:tcPr>
          <w:p w14:paraId="2513C9C4" w14:textId="77777777" w:rsidR="009B3758" w:rsidRPr="00527E9E" w:rsidRDefault="009B3758">
            <w:r w:rsidRPr="00527E9E">
              <w:t>NEC 0 NE 0 AR 1 VO 9 VD 3 PdC 34 RM 6 Vit 9 Mvp 7 Att ruade+2</w:t>
            </w:r>
          </w:p>
        </w:tc>
      </w:tr>
      <w:tr w:rsidR="009B3758" w:rsidRPr="00F70B87" w14:paraId="2EF1272F" w14:textId="77777777" w:rsidTr="009B3758">
        <w:trPr>
          <w:trHeight w:val="255"/>
        </w:trPr>
        <w:tc>
          <w:tcPr>
            <w:tcW w:w="10314" w:type="dxa"/>
            <w:noWrap/>
            <w:hideMark/>
          </w:tcPr>
          <w:p w14:paraId="6C19A58E" w14:textId="77777777" w:rsidR="009B3758" w:rsidRPr="004F6588" w:rsidRDefault="009B3758" w:rsidP="00E40816">
            <w:pPr>
              <w:rPr>
                <w:lang w:val="en-US"/>
              </w:rPr>
            </w:pPr>
            <w:r w:rsidRPr="004F6588">
              <w:rPr>
                <w:lang w:val="en-US"/>
              </w:rPr>
              <w:t xml:space="preserve">Esq 20 Réa 7 Cha 27 Fui 30 CS 38 Th7-14-20 / TJ5-10-16 </w:t>
            </w:r>
          </w:p>
        </w:tc>
      </w:tr>
    </w:tbl>
    <w:p w14:paraId="74790485" w14:textId="6D3E2BDC" w:rsidR="009B3758" w:rsidRPr="00527E9E" w:rsidRDefault="00794119" w:rsidP="009B3758">
      <w:pPr>
        <w:rPr>
          <w:lang w:eastAsia="x-none"/>
        </w:rPr>
      </w:pPr>
      <w:r w:rsidRPr="00527E9E">
        <w:rPr>
          <w:lang w:eastAsia="x-none"/>
        </w:rPr>
        <w:t>T</w:t>
      </w:r>
      <w:r w:rsidR="009B3758" w:rsidRPr="00527E9E">
        <w:rPr>
          <w:lang w:eastAsia="x-none"/>
        </w:rPr>
        <w:t>ransport, dressage limité.</w:t>
      </w:r>
    </w:p>
    <w:p w14:paraId="61AF6956" w14:textId="77777777" w:rsidR="00AB3140" w:rsidRPr="00527E9E" w:rsidRDefault="00AB3140" w:rsidP="00E40816">
      <w:pPr>
        <w:pStyle w:val="Titre4"/>
      </w:pPr>
      <w:r w:rsidRPr="00527E9E">
        <w:t xml:space="preserve">Antilope – Daim – Cerf </w:t>
      </w:r>
      <w:r w:rsidR="002C2ED1" w:rsidRPr="00527E9E">
        <w:t>–</w:t>
      </w:r>
      <w:r w:rsidR="002A0CDB" w:rsidRPr="00527E9E">
        <w:t xml:space="preserve"> élan</w:t>
      </w:r>
    </w:p>
    <w:tbl>
      <w:tblPr>
        <w:tblStyle w:val="Grilledutableau"/>
        <w:tblW w:w="0" w:type="auto"/>
        <w:tblLook w:val="04A0" w:firstRow="1" w:lastRow="0" w:firstColumn="1" w:lastColumn="0" w:noHBand="0" w:noVBand="1"/>
      </w:tblPr>
      <w:tblGrid>
        <w:gridCol w:w="10314"/>
      </w:tblGrid>
      <w:tr w:rsidR="00E40816" w:rsidRPr="00527E9E" w14:paraId="518D7C17" w14:textId="77777777" w:rsidTr="00E40816">
        <w:trPr>
          <w:trHeight w:val="255"/>
        </w:trPr>
        <w:tc>
          <w:tcPr>
            <w:tcW w:w="10314" w:type="dxa"/>
            <w:noWrap/>
            <w:hideMark/>
          </w:tcPr>
          <w:p w14:paraId="2168EE5F" w14:textId="77777777" w:rsidR="00E40816" w:rsidRPr="00527E9E" w:rsidRDefault="00E40816" w:rsidP="00E40816">
            <w:r w:rsidRPr="00527E9E">
              <w:t>F40 En40 D10 A30 I10 V10 E20 Em20 C40 Ap30 EN 43 RMa 2 RP 5</w:t>
            </w:r>
          </w:p>
        </w:tc>
      </w:tr>
      <w:tr w:rsidR="00E40816" w:rsidRPr="00527E9E" w14:paraId="5E0C6F43" w14:textId="77777777" w:rsidTr="00E40816">
        <w:trPr>
          <w:trHeight w:val="255"/>
        </w:trPr>
        <w:tc>
          <w:tcPr>
            <w:tcW w:w="10314" w:type="dxa"/>
            <w:noWrap/>
            <w:hideMark/>
          </w:tcPr>
          <w:p w14:paraId="3BDE666E" w14:textId="77777777" w:rsidR="00E40816" w:rsidRPr="00527E9E" w:rsidRDefault="00E40816" w:rsidP="00E40816">
            <w:r w:rsidRPr="00527E9E">
              <w:t>NEC 1 NE 10 AR 1 VO 11 VD 8 PdC 30 RM 5 Vit 8 Mvp 8 Att ruade+1, bois+2</w:t>
            </w:r>
          </w:p>
        </w:tc>
      </w:tr>
      <w:tr w:rsidR="00E40816" w:rsidRPr="00F70B87" w14:paraId="32458B1A" w14:textId="77777777" w:rsidTr="00E40816">
        <w:trPr>
          <w:trHeight w:val="255"/>
        </w:trPr>
        <w:tc>
          <w:tcPr>
            <w:tcW w:w="10314" w:type="dxa"/>
            <w:noWrap/>
            <w:hideMark/>
          </w:tcPr>
          <w:p w14:paraId="1E154D5C" w14:textId="77777777" w:rsidR="00E40816" w:rsidRPr="004F6588" w:rsidRDefault="00E40816" w:rsidP="00E40816">
            <w:pPr>
              <w:rPr>
                <w:lang w:val="en-US"/>
              </w:rPr>
            </w:pPr>
            <w:r w:rsidRPr="004F6588">
              <w:rPr>
                <w:lang w:val="en-US"/>
              </w:rPr>
              <w:t xml:space="preserve">Esq 30 Réa 18 Cha 27 Fui 38 CS 35 Th6-12-17 / TJ5-9-14 </w:t>
            </w:r>
          </w:p>
        </w:tc>
      </w:tr>
    </w:tbl>
    <w:p w14:paraId="30F645A1" w14:textId="6A241839" w:rsidR="00E40816" w:rsidRPr="00527E9E" w:rsidRDefault="00794119" w:rsidP="00E40816">
      <w:pPr>
        <w:rPr>
          <w:lang w:eastAsia="x-none"/>
        </w:rPr>
      </w:pPr>
      <w:r w:rsidRPr="00527E9E">
        <w:rPr>
          <w:lang w:eastAsia="x-none"/>
        </w:rPr>
        <w:t>H</w:t>
      </w:r>
      <w:r w:rsidR="00E40816" w:rsidRPr="00527E9E">
        <w:rPr>
          <w:lang w:eastAsia="x-none"/>
        </w:rPr>
        <w:t>arde, fuite.</w:t>
      </w:r>
    </w:p>
    <w:p w14:paraId="72D9FB84" w14:textId="77777777" w:rsidR="00AB3140" w:rsidRPr="00527E9E" w:rsidRDefault="00AB3140" w:rsidP="00E40816">
      <w:pPr>
        <w:pStyle w:val="Titre4"/>
      </w:pPr>
      <w:r w:rsidRPr="00527E9E">
        <w:t>Bœuf – Vache</w:t>
      </w:r>
    </w:p>
    <w:tbl>
      <w:tblPr>
        <w:tblStyle w:val="Grilledutableau"/>
        <w:tblW w:w="0" w:type="auto"/>
        <w:tblLook w:val="04A0" w:firstRow="1" w:lastRow="0" w:firstColumn="1" w:lastColumn="0" w:noHBand="0" w:noVBand="1"/>
      </w:tblPr>
      <w:tblGrid>
        <w:gridCol w:w="10314"/>
      </w:tblGrid>
      <w:tr w:rsidR="00E40816" w:rsidRPr="00527E9E" w14:paraId="31072EF9" w14:textId="77777777" w:rsidTr="00E40816">
        <w:trPr>
          <w:trHeight w:val="255"/>
        </w:trPr>
        <w:tc>
          <w:tcPr>
            <w:tcW w:w="10314" w:type="dxa"/>
            <w:noWrap/>
            <w:hideMark/>
          </w:tcPr>
          <w:p w14:paraId="2F92E27A" w14:textId="77777777" w:rsidR="00E40816" w:rsidRPr="00527E9E" w:rsidRDefault="00E40816" w:rsidP="00E40816">
            <w:r w:rsidRPr="00527E9E">
              <w:t>F60 En50 D5 A10 I5 V5 E10 Em10 C50 Ap20 EN 42 RMa 1 RP 6</w:t>
            </w:r>
          </w:p>
        </w:tc>
      </w:tr>
      <w:tr w:rsidR="00E40816" w:rsidRPr="00527E9E" w14:paraId="0B1B4150" w14:textId="77777777" w:rsidTr="00E40816">
        <w:trPr>
          <w:trHeight w:val="255"/>
        </w:trPr>
        <w:tc>
          <w:tcPr>
            <w:tcW w:w="10314" w:type="dxa"/>
            <w:noWrap/>
            <w:hideMark/>
          </w:tcPr>
          <w:p w14:paraId="7BA1D953" w14:textId="77777777" w:rsidR="00E40816" w:rsidRPr="00527E9E" w:rsidRDefault="00E40816">
            <w:r w:rsidRPr="00527E9E">
              <w:t>NEC 2 NE 5 AR 1 VO 14 VD 7 PdC 41 RM 6 Vit 10 Mvp 5 Att charge</w:t>
            </w:r>
          </w:p>
        </w:tc>
      </w:tr>
      <w:tr w:rsidR="00E40816" w:rsidRPr="00F70B87" w14:paraId="737FBA18" w14:textId="77777777" w:rsidTr="00E40816">
        <w:trPr>
          <w:trHeight w:val="255"/>
        </w:trPr>
        <w:tc>
          <w:tcPr>
            <w:tcW w:w="10314" w:type="dxa"/>
            <w:noWrap/>
            <w:hideMark/>
          </w:tcPr>
          <w:p w14:paraId="2FA54CCA" w14:textId="77777777" w:rsidR="00E40816" w:rsidRPr="004F6588" w:rsidRDefault="00E40816" w:rsidP="00E40816">
            <w:pPr>
              <w:rPr>
                <w:lang w:val="en-US"/>
              </w:rPr>
            </w:pPr>
            <w:r w:rsidRPr="004F6588">
              <w:rPr>
                <w:lang w:val="en-US"/>
              </w:rPr>
              <w:t xml:space="preserve">Esq 15 Réa 12 Cha 27 Fui 23 CS 43 Th8-16-22 / TJ6-12-18 </w:t>
            </w:r>
          </w:p>
        </w:tc>
      </w:tr>
    </w:tbl>
    <w:p w14:paraId="06132D53" w14:textId="630D49D4" w:rsidR="00E40816" w:rsidRPr="00527E9E" w:rsidRDefault="00794119" w:rsidP="00E40816">
      <w:pPr>
        <w:rPr>
          <w:lang w:eastAsia="x-none"/>
        </w:rPr>
      </w:pPr>
      <w:r w:rsidRPr="00527E9E">
        <w:rPr>
          <w:lang w:eastAsia="x-none"/>
        </w:rPr>
        <w:t>É</w:t>
      </w:r>
      <w:r w:rsidR="00E40816" w:rsidRPr="00527E9E">
        <w:rPr>
          <w:lang w:eastAsia="x-none"/>
        </w:rPr>
        <w:t>levage</w:t>
      </w:r>
      <w:r w:rsidRPr="00527E9E">
        <w:rPr>
          <w:lang w:eastAsia="x-none"/>
        </w:rPr>
        <w:t>.</w:t>
      </w:r>
    </w:p>
    <w:p w14:paraId="28BE6D58" w14:textId="77777777" w:rsidR="00AB3140" w:rsidRPr="00527E9E" w:rsidRDefault="00AB3140" w:rsidP="00E40816">
      <w:pPr>
        <w:pStyle w:val="Titre4"/>
      </w:pPr>
      <w:r w:rsidRPr="00527E9E">
        <w:lastRenderedPageBreak/>
        <w:t xml:space="preserve">Chameau – Dromadaire </w:t>
      </w:r>
      <w:r w:rsidR="00E40816" w:rsidRPr="00527E9E">
        <w:t>–</w:t>
      </w:r>
      <w:r w:rsidRPr="00527E9E">
        <w:t xml:space="preserve"> Lama</w:t>
      </w:r>
    </w:p>
    <w:tbl>
      <w:tblPr>
        <w:tblStyle w:val="Grilledutableau"/>
        <w:tblW w:w="0" w:type="auto"/>
        <w:tblLook w:val="04A0" w:firstRow="1" w:lastRow="0" w:firstColumn="1" w:lastColumn="0" w:noHBand="0" w:noVBand="1"/>
      </w:tblPr>
      <w:tblGrid>
        <w:gridCol w:w="10314"/>
      </w:tblGrid>
      <w:tr w:rsidR="00E40816" w:rsidRPr="00527E9E" w14:paraId="3669E297" w14:textId="77777777" w:rsidTr="00E40816">
        <w:trPr>
          <w:trHeight w:val="255"/>
        </w:trPr>
        <w:tc>
          <w:tcPr>
            <w:tcW w:w="10314" w:type="dxa"/>
            <w:noWrap/>
            <w:hideMark/>
          </w:tcPr>
          <w:p w14:paraId="2C75988B" w14:textId="77777777" w:rsidR="00E40816" w:rsidRPr="00527E9E" w:rsidRDefault="00E40816" w:rsidP="00E40816">
            <w:r w:rsidRPr="00527E9E">
              <w:t>F30 En60 D5 A15 I5 V10 E15 Em15 C40 Ap15 EN 42 RMa 2 RP 6</w:t>
            </w:r>
          </w:p>
        </w:tc>
      </w:tr>
      <w:tr w:rsidR="00E40816" w:rsidRPr="00527E9E" w14:paraId="3C7135DD" w14:textId="77777777" w:rsidTr="00E40816">
        <w:trPr>
          <w:trHeight w:val="255"/>
        </w:trPr>
        <w:tc>
          <w:tcPr>
            <w:tcW w:w="10314" w:type="dxa"/>
            <w:noWrap/>
            <w:hideMark/>
          </w:tcPr>
          <w:p w14:paraId="17268962" w14:textId="77777777" w:rsidR="00E40816" w:rsidRPr="00527E9E" w:rsidRDefault="00E40816">
            <w:r w:rsidRPr="00527E9E">
              <w:t>NEC 1 NE 15 AR 1 VO 13 VD 8 PdC 29 RM 6 Vit 6 Mvp 7 Att ruade</w:t>
            </w:r>
            <w:r w:rsidR="00226B76" w:rsidRPr="00527E9E">
              <w:t>+1</w:t>
            </w:r>
          </w:p>
        </w:tc>
      </w:tr>
      <w:tr w:rsidR="00E40816" w:rsidRPr="00F70B87" w14:paraId="62CBE475" w14:textId="77777777" w:rsidTr="00E40816">
        <w:trPr>
          <w:trHeight w:val="255"/>
        </w:trPr>
        <w:tc>
          <w:tcPr>
            <w:tcW w:w="10314" w:type="dxa"/>
            <w:noWrap/>
            <w:hideMark/>
          </w:tcPr>
          <w:p w14:paraId="5E2C4124" w14:textId="77777777" w:rsidR="00E40816" w:rsidRPr="004F6588" w:rsidRDefault="00E40816" w:rsidP="00E40816">
            <w:pPr>
              <w:rPr>
                <w:lang w:val="en-US"/>
              </w:rPr>
            </w:pPr>
            <w:r w:rsidRPr="004F6588">
              <w:rPr>
                <w:lang w:val="en-US"/>
              </w:rPr>
              <w:t xml:space="preserve">Esq 16 Réa 13 Cha 28 Fui 30 CS 42 Th6-12-18 / TJ4-9-15 </w:t>
            </w:r>
          </w:p>
        </w:tc>
      </w:tr>
    </w:tbl>
    <w:p w14:paraId="4308494D" w14:textId="0D861471" w:rsidR="00E40816" w:rsidRPr="00527E9E" w:rsidRDefault="00794119" w:rsidP="00E40816">
      <w:pPr>
        <w:rPr>
          <w:lang w:eastAsia="x-none"/>
        </w:rPr>
      </w:pPr>
      <w:r w:rsidRPr="00527E9E">
        <w:rPr>
          <w:lang w:eastAsia="x-none"/>
        </w:rPr>
        <w:t>É</w:t>
      </w:r>
      <w:r w:rsidR="00226B76" w:rsidRPr="00527E9E">
        <w:rPr>
          <w:lang w:eastAsia="x-none"/>
        </w:rPr>
        <w:t>levage, dressage, transport, combat/2</w:t>
      </w:r>
      <w:r w:rsidR="00E40816" w:rsidRPr="00527E9E">
        <w:rPr>
          <w:lang w:eastAsia="x-none"/>
        </w:rPr>
        <w:t>.</w:t>
      </w:r>
    </w:p>
    <w:p w14:paraId="2FF0DEEC" w14:textId="77777777" w:rsidR="00AB3140" w:rsidRPr="00527E9E" w:rsidRDefault="00AB3140" w:rsidP="00193680">
      <w:pPr>
        <w:pStyle w:val="Titre4"/>
      </w:pPr>
      <w:r w:rsidRPr="00527E9E">
        <w:t>Cheval</w:t>
      </w:r>
    </w:p>
    <w:tbl>
      <w:tblPr>
        <w:tblW w:w="10206" w:type="dxa"/>
        <w:tblInd w:w="70" w:type="dxa"/>
        <w:tblCellMar>
          <w:left w:w="70" w:type="dxa"/>
          <w:right w:w="70" w:type="dxa"/>
        </w:tblCellMar>
        <w:tblLook w:val="04A0" w:firstRow="1" w:lastRow="0" w:firstColumn="1" w:lastColumn="0" w:noHBand="0" w:noVBand="1"/>
      </w:tblPr>
      <w:tblGrid>
        <w:gridCol w:w="10206"/>
      </w:tblGrid>
      <w:tr w:rsidR="00226B76" w:rsidRPr="00527E9E" w14:paraId="3CBE4E9F" w14:textId="77777777" w:rsidTr="00226B76">
        <w:trPr>
          <w:trHeight w:val="255"/>
        </w:trPr>
        <w:tc>
          <w:tcPr>
            <w:tcW w:w="10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4D64E" w14:textId="77777777" w:rsidR="00226B76" w:rsidRPr="00527E9E" w:rsidRDefault="00226B76" w:rsidP="00226B76">
            <w:pPr>
              <w:widowControl/>
              <w:jc w:val="left"/>
              <w:rPr>
                <w:rFonts w:cs="Calibri"/>
                <w:color w:val="000000"/>
                <w:szCs w:val="18"/>
                <w:lang w:eastAsia="fr-BE"/>
              </w:rPr>
            </w:pPr>
            <w:r w:rsidRPr="00527E9E">
              <w:rPr>
                <w:rFonts w:cs="Calibri"/>
                <w:color w:val="000000"/>
                <w:szCs w:val="18"/>
                <w:lang w:eastAsia="fr-BE"/>
              </w:rPr>
              <w:t>F60 En60 D5 A20 I15 V15 E10 Em20 C50 Ap20 EN 55 RMa 3 RP 6</w:t>
            </w:r>
          </w:p>
        </w:tc>
      </w:tr>
      <w:tr w:rsidR="00226B76" w:rsidRPr="00527E9E" w14:paraId="48BF03CD" w14:textId="77777777" w:rsidTr="00226B76">
        <w:trPr>
          <w:trHeight w:val="255"/>
        </w:trPr>
        <w:tc>
          <w:tcPr>
            <w:tcW w:w="10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AECE5" w14:textId="77777777" w:rsidR="00226B76" w:rsidRPr="00527E9E" w:rsidRDefault="00226B76" w:rsidP="00226B76">
            <w:pPr>
              <w:widowControl/>
              <w:jc w:val="left"/>
              <w:rPr>
                <w:rFonts w:cs="Calibri"/>
                <w:color w:val="000000"/>
                <w:szCs w:val="18"/>
                <w:lang w:eastAsia="fr-BE"/>
              </w:rPr>
            </w:pPr>
            <w:r w:rsidRPr="00527E9E">
              <w:rPr>
                <w:rFonts w:cs="Calibri"/>
                <w:color w:val="000000"/>
                <w:szCs w:val="18"/>
                <w:lang w:eastAsia="fr-BE"/>
              </w:rPr>
              <w:t>NEC 0 NE 10 AR 1 VO 14 VD 7 PdC 43 RM 7 Vit 10 Mvp 7 Att ruade+2</w:t>
            </w:r>
          </w:p>
        </w:tc>
      </w:tr>
      <w:tr w:rsidR="00226B76" w:rsidRPr="00F70B87" w14:paraId="54E2900A" w14:textId="77777777" w:rsidTr="00226B76">
        <w:trPr>
          <w:trHeight w:val="255"/>
        </w:trPr>
        <w:tc>
          <w:tcPr>
            <w:tcW w:w="10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1BDFD" w14:textId="77777777" w:rsidR="00226B76" w:rsidRPr="004F6588" w:rsidRDefault="00226B76" w:rsidP="004D15B2">
            <w:pPr>
              <w:widowControl/>
              <w:jc w:val="left"/>
              <w:rPr>
                <w:rFonts w:cs="Calibri"/>
                <w:color w:val="000000"/>
                <w:szCs w:val="18"/>
                <w:lang w:val="en-US" w:eastAsia="fr-BE"/>
              </w:rPr>
            </w:pPr>
            <w:r w:rsidRPr="004F6588">
              <w:rPr>
                <w:rFonts w:cs="Calibri"/>
                <w:color w:val="000000"/>
                <w:szCs w:val="18"/>
                <w:lang w:val="en-US" w:eastAsia="fr-BE"/>
              </w:rPr>
              <w:t>Esq 18 Réa 12 Cha 27 Fui 30 CS 48 Th9-17-24 / TJ6-13-20 / P4-9-16</w:t>
            </w:r>
          </w:p>
        </w:tc>
      </w:tr>
    </w:tbl>
    <w:p w14:paraId="12BCB683" w14:textId="031A51B5" w:rsidR="00193680" w:rsidRPr="00527E9E" w:rsidRDefault="00794119" w:rsidP="00AC0930">
      <w:pPr>
        <w:rPr>
          <w:lang w:eastAsia="x-none"/>
        </w:rPr>
      </w:pPr>
      <w:r w:rsidRPr="00527E9E">
        <w:rPr>
          <w:lang w:eastAsia="x-none"/>
        </w:rPr>
        <w:t>É</w:t>
      </w:r>
      <w:r w:rsidR="00226B76" w:rsidRPr="00527E9E">
        <w:rPr>
          <w:lang w:eastAsia="x-none"/>
        </w:rPr>
        <w:t>levage, dressage, transport, combat (charge, écrasement).</w:t>
      </w:r>
    </w:p>
    <w:p w14:paraId="6CB28220" w14:textId="77777777" w:rsidR="00AB3140" w:rsidRPr="00527E9E" w:rsidRDefault="00AB3140" w:rsidP="00226B76">
      <w:pPr>
        <w:pStyle w:val="Titre4"/>
      </w:pPr>
      <w:r w:rsidRPr="00527E9E">
        <w:t>Chèvre</w:t>
      </w:r>
    </w:p>
    <w:p w14:paraId="1736EADB"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F30 En40 D10 A20 I5 V5 E5 Em5 C30 Ap20 EN 27 RMa 1 RP 4</w:t>
      </w:r>
    </w:p>
    <w:p w14:paraId="30DC9652"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0 NE 10 AR 0 VO 9 VD 6 PdC 24 RM 4 Vit 7 Mvp 7 Att corne -1</w:t>
      </w:r>
    </w:p>
    <w:p w14:paraId="197F9B90" w14:textId="77777777" w:rsidR="006E2AA9"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20 Réa 5 Cha 20 Fui 30 CS 29 Th5-10-14 / TJ4-7-11 </w:t>
      </w:r>
    </w:p>
    <w:p w14:paraId="4F7F99A3" w14:textId="78618E05" w:rsidR="004D15B2" w:rsidRPr="00527E9E" w:rsidRDefault="00794119" w:rsidP="004D15B2">
      <w:pPr>
        <w:rPr>
          <w:lang w:eastAsia="x-none"/>
        </w:rPr>
      </w:pPr>
      <w:r w:rsidRPr="00527E9E">
        <w:rPr>
          <w:lang w:eastAsia="x-none"/>
        </w:rPr>
        <w:t>É</w:t>
      </w:r>
      <w:r w:rsidR="004D15B2" w:rsidRPr="00527E9E">
        <w:rPr>
          <w:lang w:eastAsia="x-none"/>
        </w:rPr>
        <w:t>levage</w:t>
      </w:r>
      <w:r w:rsidRPr="00527E9E">
        <w:rPr>
          <w:lang w:eastAsia="x-none"/>
        </w:rPr>
        <w:t>.</w:t>
      </w:r>
    </w:p>
    <w:p w14:paraId="6D35D023" w14:textId="77777777" w:rsidR="00B07F63" w:rsidRPr="00527E9E" w:rsidRDefault="00B07F63" w:rsidP="006E2AA9">
      <w:pPr>
        <w:pStyle w:val="Titre4"/>
      </w:pPr>
      <w:r w:rsidRPr="00527E9E">
        <w:t>Gibier – petit</w:t>
      </w:r>
    </w:p>
    <w:p w14:paraId="447ECB52"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 xml:space="preserve"> F10 En30 D20 A30 I15 V10 E20 Em10 C20 Ap30 EN 27 RMa 3 RP 3</w:t>
      </w:r>
    </w:p>
    <w:p w14:paraId="4F4AE553"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0 NE 15 AR 0 VO 7 VD 8 PdC 13 RM 3 Vit 5 Mvp 8 Att divers</w:t>
      </w:r>
    </w:p>
    <w:p w14:paraId="074C8782" w14:textId="77777777"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33 Réa 18 Cha 20 Fui 37 CS 22 Th3-5-8 / TJ2-4-7 </w:t>
      </w:r>
    </w:p>
    <w:p w14:paraId="1DF73E5A" w14:textId="51923BF1" w:rsidR="004D15B2" w:rsidRPr="004F6588" w:rsidRDefault="004D30CF" w:rsidP="004D15B2">
      <w:pPr>
        <w:rPr>
          <w:lang w:val="en-US" w:eastAsia="x-none"/>
        </w:rPr>
      </w:pPr>
      <w:r w:rsidRPr="004F6588">
        <w:rPr>
          <w:lang w:val="en-US" w:eastAsia="x-none"/>
        </w:rPr>
        <w:t>PdN</w:t>
      </w:r>
    </w:p>
    <w:p w14:paraId="311FB80C" w14:textId="77777777" w:rsidR="00B07F63" w:rsidRPr="004F6588" w:rsidRDefault="00B07F63" w:rsidP="006E2AA9">
      <w:pPr>
        <w:pStyle w:val="Titre4"/>
        <w:rPr>
          <w:lang w:val="en-US"/>
        </w:rPr>
      </w:pPr>
      <w:r w:rsidRPr="004F6588">
        <w:rPr>
          <w:lang w:val="en-US"/>
        </w:rPr>
        <w:t xml:space="preserve">Gibier </w:t>
      </w:r>
      <w:r w:rsidR="006E2AA9" w:rsidRPr="004F6588">
        <w:rPr>
          <w:lang w:val="en-US"/>
        </w:rPr>
        <w:t>–</w:t>
      </w:r>
      <w:r w:rsidRPr="004F6588">
        <w:rPr>
          <w:lang w:val="en-US"/>
        </w:rPr>
        <w:t xml:space="preserve"> grand</w:t>
      </w:r>
    </w:p>
    <w:p w14:paraId="28E4646D" w14:textId="77777777"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F30 En40 D10 A20 I10 V15 E15 Em15 C30 Ap25 EN 40 RMa 3 RP 4</w:t>
      </w:r>
    </w:p>
    <w:p w14:paraId="5CED68B0" w14:textId="77777777"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NEC 2 NE 10 AR 1 VO 12 VD 9 PdC 24 RM 5 Vit 7 Mvp 7 Att morsure/charge/écrasement/corne+1</w:t>
      </w:r>
    </w:p>
    <w:p w14:paraId="1AD5FF88" w14:textId="77777777"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25 Réa 17 Cha 27 Fui 33 CS 31 Th5-10-15 / TJ4-7-12 </w:t>
      </w:r>
    </w:p>
    <w:p w14:paraId="1EB8C4D9" w14:textId="72127C91" w:rsidR="006E2AA9" w:rsidRPr="00527E9E" w:rsidRDefault="004D30CF" w:rsidP="00AC0930">
      <w:pPr>
        <w:rPr>
          <w:lang w:eastAsia="x-none"/>
        </w:rPr>
      </w:pPr>
      <w:r w:rsidRPr="00527E9E">
        <w:rPr>
          <w:lang w:eastAsia="x-none"/>
        </w:rPr>
        <w:t>PdN</w:t>
      </w:r>
    </w:p>
    <w:p w14:paraId="31647467" w14:textId="77777777" w:rsidR="00AB3140" w:rsidRPr="00527E9E" w:rsidRDefault="00AB3140" w:rsidP="00226B76">
      <w:pPr>
        <w:pStyle w:val="Titre4"/>
        <w:rPr>
          <w:lang w:eastAsia="x-none"/>
        </w:rPr>
      </w:pPr>
      <w:r w:rsidRPr="00527E9E">
        <w:t xml:space="preserve">Moufflon – Bêlier </w:t>
      </w:r>
      <w:r w:rsidR="00226B76" w:rsidRPr="00527E9E">
        <w:t>–</w:t>
      </w:r>
      <w:r w:rsidRPr="00527E9E">
        <w:t xml:space="preserve"> Chamois</w:t>
      </w:r>
      <w:r w:rsidR="00226B76" w:rsidRPr="00527E9E">
        <w:t xml:space="preserve"> – </w:t>
      </w:r>
      <w:r w:rsidRPr="00527E9E">
        <w:rPr>
          <w:lang w:eastAsia="x-none"/>
        </w:rPr>
        <w:t>Mouton</w:t>
      </w:r>
    </w:p>
    <w:p w14:paraId="75D25667"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F20 En30 D10 A30 I10 V20 E10 Em20 C40 Ap15 EN 53 RMa 3 RP 4</w:t>
      </w:r>
    </w:p>
    <w:p w14:paraId="21499618" w14:textId="003ABD46"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1 NE 15 AR 1 VO 10 VD 10 PdC 21 RM 5 Vit 5 Mvp 8 Att corne +1</w:t>
      </w:r>
      <w:r w:rsidR="004D30CF" w:rsidRPr="00527E9E">
        <w:t>/charge</w:t>
      </w:r>
    </w:p>
    <w:p w14:paraId="1F0FE71F" w14:textId="44F79EF2"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Esq 30 Réa 12 Cha 3</w:t>
      </w:r>
      <w:r w:rsidR="004D30CF" w:rsidRPr="004F6588">
        <w:rPr>
          <w:lang w:val="en-US"/>
        </w:rPr>
        <w:t>5</w:t>
      </w:r>
      <w:r w:rsidRPr="004F6588">
        <w:rPr>
          <w:lang w:val="en-US"/>
        </w:rPr>
        <w:t xml:space="preserve"> Fui 38 CS 33 Th4-8-13 / TJ3-6-11 </w:t>
      </w:r>
    </w:p>
    <w:p w14:paraId="40223FEB" w14:textId="0D91FB59" w:rsidR="00226B76" w:rsidRPr="00527E9E" w:rsidRDefault="00794119" w:rsidP="00226B76">
      <w:pPr>
        <w:rPr>
          <w:lang w:eastAsia="x-none"/>
        </w:rPr>
      </w:pPr>
      <w:r w:rsidRPr="00527E9E">
        <w:rPr>
          <w:lang w:eastAsia="x-none"/>
        </w:rPr>
        <w:t>É</w:t>
      </w:r>
      <w:r w:rsidR="004D15B2" w:rsidRPr="00527E9E">
        <w:rPr>
          <w:lang w:eastAsia="x-none"/>
        </w:rPr>
        <w:t>levage</w:t>
      </w:r>
      <w:r w:rsidRPr="00527E9E">
        <w:rPr>
          <w:lang w:eastAsia="x-none"/>
        </w:rPr>
        <w:t xml:space="preserve"> </w:t>
      </w:r>
    </w:p>
    <w:p w14:paraId="7CFAE1ED" w14:textId="77777777" w:rsidR="002A0CDB" w:rsidRPr="00527E9E" w:rsidRDefault="002A0CDB" w:rsidP="00226B76">
      <w:pPr>
        <w:pStyle w:val="Titre4"/>
      </w:pPr>
      <w:r w:rsidRPr="00527E9E">
        <w:t xml:space="preserve">Sanglier </w:t>
      </w:r>
    </w:p>
    <w:p w14:paraId="3FBA2CD8"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F40 En20 D10 A20 I15 V25 E5 Em10 C40 Ap10 EN 55 RMa 4 RP 4</w:t>
      </w:r>
    </w:p>
    <w:p w14:paraId="64573C19" w14:textId="77777777" w:rsidR="004D15B2" w:rsidRPr="00527E9E"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2 NE 25 AR 1 VO 16 VD 13 PdC 28 RM 5 Vit 9 Mvp 6 Att corne +3</w:t>
      </w:r>
    </w:p>
    <w:p w14:paraId="01A97EED" w14:textId="3580653A" w:rsidR="004D15B2" w:rsidRPr="004F6588" w:rsidRDefault="004D15B2" w:rsidP="004D15B2">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25 Réa 13 Cha </w:t>
      </w:r>
      <w:r w:rsidR="004D30CF" w:rsidRPr="004F6588">
        <w:rPr>
          <w:lang w:val="en-US"/>
        </w:rPr>
        <w:t>5</w:t>
      </w:r>
      <w:r w:rsidRPr="004F6588">
        <w:rPr>
          <w:lang w:val="en-US"/>
        </w:rPr>
        <w:t xml:space="preserve">0 Fui 30 CS 31 Th6-11-16 / TJ4-8-13 </w:t>
      </w:r>
    </w:p>
    <w:p w14:paraId="5E76F687" w14:textId="0858BDCA" w:rsidR="00226B76" w:rsidRPr="00527E9E" w:rsidRDefault="00794119" w:rsidP="00226B76">
      <w:pPr>
        <w:rPr>
          <w:lang w:eastAsia="x-none"/>
        </w:rPr>
      </w:pPr>
      <w:r w:rsidRPr="00527E9E">
        <w:rPr>
          <w:lang w:eastAsia="x-none"/>
        </w:rPr>
        <w:t>É</w:t>
      </w:r>
      <w:r w:rsidR="00211A6B" w:rsidRPr="00527E9E">
        <w:rPr>
          <w:lang w:eastAsia="x-none"/>
        </w:rPr>
        <w:t>levage</w:t>
      </w:r>
      <w:r w:rsidRPr="00527E9E">
        <w:rPr>
          <w:lang w:eastAsia="x-none"/>
        </w:rPr>
        <w:t xml:space="preserve"> </w:t>
      </w:r>
    </w:p>
    <w:p w14:paraId="14DC8E3C" w14:textId="77777777" w:rsidR="00FA3007" w:rsidRPr="00527E9E" w:rsidRDefault="00FA3007" w:rsidP="00226B76">
      <w:pPr>
        <w:pStyle w:val="Titre4"/>
      </w:pPr>
      <w:r w:rsidRPr="00527E9E">
        <w:t>Singe</w:t>
      </w:r>
    </w:p>
    <w:p w14:paraId="6C495608" w14:textId="77777777" w:rsidR="00211A6B" w:rsidRPr="00527E9E" w:rsidRDefault="00211A6B" w:rsidP="00211A6B">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F40 En20 D30 A30 I20 V20 E10 Em20 C30 Ap20 EN 47 RMa 4 RP 3</w:t>
      </w:r>
    </w:p>
    <w:p w14:paraId="547660A0" w14:textId="77777777" w:rsidR="00211A6B" w:rsidRPr="00527E9E" w:rsidRDefault="00211A6B" w:rsidP="00211A6B">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3 NE 10 AR 1 VO 14 VD 14 PdC 25 RM 4 Vit 11 Mvp 8 Att mêlée +2</w:t>
      </w:r>
    </w:p>
    <w:p w14:paraId="5C65AD5E" w14:textId="77777777" w:rsidR="004D15B2" w:rsidRPr="004F6588" w:rsidRDefault="00211A6B" w:rsidP="00211A6B">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Esq 45 Réa 20 Cha 27 Fui 42 CS 25 Th5-10-14 / TJB4-8-12 / MP3-5-9</w:t>
      </w:r>
    </w:p>
    <w:p w14:paraId="43B8E7C8" w14:textId="2337671A" w:rsidR="00226B76" w:rsidRPr="00527E9E" w:rsidRDefault="00794119" w:rsidP="00226B76">
      <w:pPr>
        <w:rPr>
          <w:lang w:eastAsia="x-none"/>
        </w:rPr>
      </w:pPr>
      <w:r w:rsidRPr="00527E9E">
        <w:rPr>
          <w:lang w:eastAsia="x-none"/>
        </w:rPr>
        <w:t>D</w:t>
      </w:r>
      <w:r w:rsidR="00211A6B" w:rsidRPr="00527E9E">
        <w:rPr>
          <w:lang w:eastAsia="x-none"/>
        </w:rPr>
        <w:t>ressage</w:t>
      </w:r>
      <w:r w:rsidR="004D30CF" w:rsidRPr="00527E9E">
        <w:rPr>
          <w:lang w:eastAsia="x-none"/>
        </w:rPr>
        <w:t>, groupe, manipulation</w:t>
      </w:r>
    </w:p>
    <w:p w14:paraId="27A0CE6E" w14:textId="77777777" w:rsidR="00AB3140" w:rsidRPr="00527E9E" w:rsidRDefault="00AB3140" w:rsidP="00226B76">
      <w:pPr>
        <w:pStyle w:val="Titre4"/>
      </w:pPr>
      <w:r w:rsidRPr="00527E9E">
        <w:t>Taureau</w:t>
      </w:r>
      <w:r w:rsidR="002A0CDB" w:rsidRPr="00527E9E">
        <w:t xml:space="preserve"> </w:t>
      </w:r>
      <w:r w:rsidR="00226B76" w:rsidRPr="00527E9E">
        <w:t>–</w:t>
      </w:r>
      <w:r w:rsidR="002A0CDB" w:rsidRPr="00527E9E">
        <w:t xml:space="preserve"> Buffle</w:t>
      </w:r>
    </w:p>
    <w:p w14:paraId="5F1C2594" w14:textId="77777777" w:rsidR="00030579" w:rsidRPr="00527E9E" w:rsidRDefault="00030579" w:rsidP="00030579">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F80 En40 D5 A10 I10 V20 E10 Em10 C60 Ap15 EN 63 RMa 3 RP 6</w:t>
      </w:r>
    </w:p>
    <w:p w14:paraId="55DA93E1" w14:textId="77777777" w:rsidR="00030579" w:rsidRPr="00527E9E" w:rsidRDefault="00030579" w:rsidP="00030579">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2 NE 20 AR 1 VO 20 VD 12 PdC 50 RM 7 Vit 14 Mvp 5 Att corne +3</w:t>
      </w:r>
    </w:p>
    <w:p w14:paraId="3D67F4E8" w14:textId="358E418E" w:rsidR="004D15B2" w:rsidRPr="004F6588" w:rsidRDefault="00030579" w:rsidP="00030579">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15 Réa 14 Cha </w:t>
      </w:r>
      <w:r w:rsidR="004D30CF" w:rsidRPr="004F6588">
        <w:rPr>
          <w:lang w:val="en-US"/>
        </w:rPr>
        <w:t>40</w:t>
      </w:r>
      <w:r w:rsidRPr="004F6588">
        <w:rPr>
          <w:lang w:val="en-US"/>
        </w:rPr>
        <w:t xml:space="preserve"> Fui 23 CS 47 Th10-20-27 / TJ8-15-22 </w:t>
      </w:r>
    </w:p>
    <w:p w14:paraId="582B3DC6" w14:textId="5AA33460" w:rsidR="00226B76" w:rsidRPr="00527E9E" w:rsidRDefault="00794119" w:rsidP="00226B76">
      <w:pPr>
        <w:rPr>
          <w:lang w:eastAsia="x-none"/>
        </w:rPr>
      </w:pPr>
      <w:r w:rsidRPr="00527E9E">
        <w:rPr>
          <w:lang w:eastAsia="x-none"/>
        </w:rPr>
        <w:t>É</w:t>
      </w:r>
      <w:r w:rsidR="004D15B2" w:rsidRPr="00527E9E">
        <w:rPr>
          <w:lang w:eastAsia="x-none"/>
        </w:rPr>
        <w:t>levage</w:t>
      </w:r>
      <w:r w:rsidRPr="00527E9E">
        <w:rPr>
          <w:lang w:eastAsia="x-none"/>
        </w:rPr>
        <w:t>,</w:t>
      </w:r>
      <w:r w:rsidR="004D30CF" w:rsidRPr="00527E9E">
        <w:rPr>
          <w:lang w:eastAsia="x-none"/>
        </w:rPr>
        <w:t xml:space="preserve"> charge</w:t>
      </w:r>
    </w:p>
    <w:p w14:paraId="0DEDB870" w14:textId="77777777" w:rsidR="00263AFD" w:rsidRPr="00527E9E" w:rsidRDefault="00263AFD" w:rsidP="00263AFD">
      <w:pPr>
        <w:rPr>
          <w:lang w:eastAsia="x-none"/>
        </w:rPr>
      </w:pPr>
    </w:p>
    <w:p w14:paraId="73C95C8D" w14:textId="77777777" w:rsidR="00263AFD" w:rsidRPr="00527E9E" w:rsidRDefault="00263AFD" w:rsidP="00263AFD">
      <w:pPr>
        <w:pStyle w:val="Titre3"/>
        <w:rPr>
          <w:lang w:val="fr-BE"/>
        </w:rPr>
      </w:pPr>
      <w:bookmarkStart w:id="147" w:name="_Toc199924566"/>
      <w:r w:rsidRPr="00527E9E">
        <w:rPr>
          <w:lang w:val="fr-BE"/>
        </w:rPr>
        <w:t>6.3.5 Prédateurs</w:t>
      </w:r>
      <w:bookmarkEnd w:id="147"/>
    </w:p>
    <w:p w14:paraId="0EF09273" w14:textId="77777777" w:rsidR="00AB3140" w:rsidRPr="00527E9E" w:rsidRDefault="00AB3140" w:rsidP="000362D0">
      <w:pPr>
        <w:pStyle w:val="Titre4"/>
      </w:pPr>
      <w:r w:rsidRPr="00527E9E">
        <w:t>Chat</w:t>
      </w:r>
    </w:p>
    <w:p w14:paraId="3E2EF7C1" w14:textId="77777777" w:rsidR="000362D0" w:rsidRPr="00527E9E" w:rsidRDefault="000362D0" w:rsidP="000362D0">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F5 En15 D25 A50 I20 V20 E20 Em30 C10 Ap40 EN 37 RMa 4 RP 1</w:t>
      </w:r>
    </w:p>
    <w:p w14:paraId="2AE386E0" w14:textId="77777777" w:rsidR="000362D0" w:rsidRPr="00527E9E" w:rsidRDefault="000362D0" w:rsidP="000362D0">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1 NE 30 AR 0 VO 10 VD 14 PdC 6 RM 2 Vit 6 Mvp 11 Att griffe</w:t>
      </w:r>
      <w:r w:rsidR="00CD465E" w:rsidRPr="00527E9E">
        <w:t>-1</w:t>
      </w:r>
    </w:p>
    <w:p w14:paraId="75B9F818" w14:textId="77777777" w:rsidR="000362D0" w:rsidRPr="004F6588" w:rsidRDefault="000362D0" w:rsidP="000362D0">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 xml:space="preserve">Esq 53 Réa 22 Cha 25 Fui 55 CS 13 Th1-2-4 / TJ1-2-4 </w:t>
      </w:r>
    </w:p>
    <w:p w14:paraId="27062063" w14:textId="77777777" w:rsidR="00AB3140" w:rsidRPr="00527E9E" w:rsidRDefault="00AB3140" w:rsidP="000362D0">
      <w:pPr>
        <w:pStyle w:val="Titre4"/>
      </w:pPr>
      <w:r w:rsidRPr="00527E9E">
        <w:lastRenderedPageBreak/>
        <w:t>Chien</w:t>
      </w:r>
      <w:r w:rsidR="002A0CDB" w:rsidRPr="00527E9E">
        <w:t xml:space="preserve"> - Renard</w:t>
      </w:r>
    </w:p>
    <w:p w14:paraId="31153821" w14:textId="77777777" w:rsidR="00CD465E" w:rsidRPr="00527E9E" w:rsidRDefault="00CD465E" w:rsidP="00CD465E">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F15 En30 D10 A20 I20 V15 E15 Em15 C20 Ap20 EN 33 RMa 3 RP 3</w:t>
      </w:r>
    </w:p>
    <w:p w14:paraId="16170C61" w14:textId="0851F9DA" w:rsidR="00CD465E" w:rsidRPr="00527E9E" w:rsidRDefault="00CD465E" w:rsidP="00CD465E">
      <w:pPr>
        <w:pBdr>
          <w:top w:val="single" w:sz="4" w:space="1" w:color="auto"/>
          <w:left w:val="single" w:sz="4" w:space="4" w:color="auto"/>
          <w:bottom w:val="single" w:sz="4" w:space="1" w:color="auto"/>
          <w:right w:val="single" w:sz="4" w:space="4" w:color="auto"/>
          <w:between w:val="single" w:sz="4" w:space="1" w:color="auto"/>
          <w:bar w:val="single" w:sz="4" w:color="auto"/>
        </w:pBdr>
      </w:pPr>
      <w:r w:rsidRPr="00527E9E">
        <w:t>NEC 2 NE 25 AR 0 VO 12 VD 11 PdC 14 RM 3 Vit 5 Mvp 6 Att morsure</w:t>
      </w:r>
      <w:r w:rsidR="004D30CF" w:rsidRPr="00527E9E">
        <w:t>+0</w:t>
      </w:r>
    </w:p>
    <w:p w14:paraId="0D42962B" w14:textId="77777777" w:rsidR="00CD465E" w:rsidRPr="004F6588" w:rsidRDefault="00CD465E" w:rsidP="00CD465E">
      <w:pPr>
        <w:pBdr>
          <w:top w:val="single" w:sz="4" w:space="1" w:color="auto"/>
          <w:left w:val="single" w:sz="4" w:space="4" w:color="auto"/>
          <w:bottom w:val="single" w:sz="4" w:space="1" w:color="auto"/>
          <w:right w:val="single" w:sz="4" w:space="4" w:color="auto"/>
          <w:between w:val="single" w:sz="4" w:space="1" w:color="auto"/>
          <w:bar w:val="single" w:sz="4" w:color="auto"/>
        </w:pBdr>
        <w:rPr>
          <w:lang w:val="en-US"/>
        </w:rPr>
      </w:pPr>
      <w:r w:rsidRPr="004F6588">
        <w:rPr>
          <w:lang w:val="en-US"/>
        </w:rPr>
        <w:t>Esq 25 Réa 21 Cha 23 Fui 30 CS 23 Th3-6-9 / TJ2-4-7</w:t>
      </w:r>
    </w:p>
    <w:p w14:paraId="4E87BA8C" w14:textId="124D6AF7" w:rsidR="00CD465E" w:rsidRPr="00527E9E" w:rsidRDefault="00794119" w:rsidP="00CD465E">
      <w:pPr>
        <w:rPr>
          <w:lang w:eastAsia="x-none"/>
        </w:rPr>
      </w:pPr>
      <w:r w:rsidRPr="00527E9E">
        <w:rPr>
          <w:lang w:eastAsia="x-none"/>
        </w:rPr>
        <w:t>D</w:t>
      </w:r>
      <w:r w:rsidR="00CD465E" w:rsidRPr="00527E9E">
        <w:rPr>
          <w:lang w:eastAsia="x-none"/>
        </w:rPr>
        <w:t>ressage, transport</w:t>
      </w:r>
      <w:r w:rsidR="004D30CF" w:rsidRPr="00527E9E">
        <w:rPr>
          <w:lang w:eastAsia="x-none"/>
        </w:rPr>
        <w:t>, malin</w:t>
      </w:r>
    </w:p>
    <w:p w14:paraId="480C7F46" w14:textId="1A20F1B2" w:rsidR="00AB3140" w:rsidRPr="00527E9E" w:rsidRDefault="00CD465E" w:rsidP="00C11309">
      <w:pPr>
        <w:pStyle w:val="Titre4"/>
      </w:pPr>
      <w:r w:rsidRPr="00527E9E">
        <w:t>G</w:t>
      </w:r>
      <w:r w:rsidR="00AB3140" w:rsidRPr="00527E9E">
        <w:t xml:space="preserve">uépard </w:t>
      </w:r>
      <w:r w:rsidR="00C11309" w:rsidRPr="00527E9E">
        <w:t>–</w:t>
      </w:r>
      <w:r w:rsidR="00AB3140" w:rsidRPr="00527E9E">
        <w:t xml:space="preserve"> Léopard</w:t>
      </w:r>
      <w:r w:rsidR="008B73EF" w:rsidRPr="00527E9E">
        <w:t xml:space="preserve"> - Panthère – Onyx – Once</w:t>
      </w:r>
    </w:p>
    <w:tbl>
      <w:tblPr>
        <w:tblStyle w:val="Grilledutableau"/>
        <w:tblW w:w="10456" w:type="dxa"/>
        <w:tblLook w:val="04A0" w:firstRow="1" w:lastRow="0" w:firstColumn="1" w:lastColumn="0" w:noHBand="0" w:noVBand="1"/>
      </w:tblPr>
      <w:tblGrid>
        <w:gridCol w:w="10456"/>
      </w:tblGrid>
      <w:tr w:rsidR="00C11309" w:rsidRPr="00527E9E" w14:paraId="0964493D" w14:textId="77777777" w:rsidTr="00C11309">
        <w:trPr>
          <w:trHeight w:val="255"/>
        </w:trPr>
        <w:tc>
          <w:tcPr>
            <w:tcW w:w="10456" w:type="dxa"/>
            <w:noWrap/>
            <w:hideMark/>
          </w:tcPr>
          <w:p w14:paraId="5A9E63B7" w14:textId="77777777" w:rsidR="00C11309" w:rsidRPr="00527E9E" w:rsidRDefault="00C11309" w:rsidP="00C11309">
            <w:r w:rsidRPr="00527E9E">
              <w:t>F25 En30 D20 A50 I20 V20 E30 Em10 C40 Ap60 EN 50 RMa 4 RP 4</w:t>
            </w:r>
          </w:p>
        </w:tc>
      </w:tr>
      <w:tr w:rsidR="00C11309" w:rsidRPr="00527E9E" w14:paraId="0EB800E0" w14:textId="77777777" w:rsidTr="00C11309">
        <w:trPr>
          <w:trHeight w:val="255"/>
        </w:trPr>
        <w:tc>
          <w:tcPr>
            <w:tcW w:w="10456" w:type="dxa"/>
            <w:noWrap/>
            <w:hideMark/>
          </w:tcPr>
          <w:p w14:paraId="675A4FE5" w14:textId="2945A304" w:rsidR="00C11309" w:rsidRPr="00527E9E" w:rsidRDefault="00C11309">
            <w:r w:rsidRPr="00527E9E">
              <w:t>NEC 6 NE 40 AR 1 VO 25 VD 26 PdC 23 RM 5 Vit 9 Mvp 11 Att croc</w:t>
            </w:r>
            <w:r w:rsidR="004D30CF" w:rsidRPr="00527E9E">
              <w:t>+2</w:t>
            </w:r>
            <w:r w:rsidRPr="00527E9E">
              <w:t xml:space="preserve"> (5)griffes</w:t>
            </w:r>
            <w:r w:rsidR="004D30CF" w:rsidRPr="00527E9E">
              <w:t>+1</w:t>
            </w:r>
          </w:p>
        </w:tc>
      </w:tr>
      <w:tr w:rsidR="00C11309" w:rsidRPr="00F70B87" w14:paraId="40FC2050" w14:textId="77777777" w:rsidTr="00C11309">
        <w:trPr>
          <w:trHeight w:val="255"/>
        </w:trPr>
        <w:tc>
          <w:tcPr>
            <w:tcW w:w="10456" w:type="dxa"/>
            <w:noWrap/>
            <w:hideMark/>
          </w:tcPr>
          <w:p w14:paraId="44064E71" w14:textId="59C4AE20" w:rsidR="00C11309" w:rsidRPr="004F6588" w:rsidRDefault="00C11309">
            <w:pPr>
              <w:rPr>
                <w:lang w:val="en-US"/>
              </w:rPr>
            </w:pPr>
            <w:r w:rsidRPr="004F6588">
              <w:rPr>
                <w:lang w:val="en-US"/>
              </w:rPr>
              <w:t xml:space="preserve">Esq 63 Réa 38 Cha 47 Fui 63 CS 33 Th5-9-14 / TJB3-7-12 </w:t>
            </w:r>
          </w:p>
        </w:tc>
      </w:tr>
    </w:tbl>
    <w:p w14:paraId="39E3AFAC" w14:textId="6BF303FE" w:rsidR="00C11309" w:rsidRPr="00527E9E" w:rsidRDefault="00794119" w:rsidP="00C11309">
      <w:pPr>
        <w:rPr>
          <w:lang w:eastAsia="x-none"/>
        </w:rPr>
      </w:pPr>
      <w:r w:rsidRPr="00527E9E">
        <w:rPr>
          <w:lang w:eastAsia="x-none"/>
        </w:rPr>
        <w:t>D</w:t>
      </w:r>
      <w:r w:rsidR="00C11309" w:rsidRPr="00527E9E">
        <w:rPr>
          <w:lang w:eastAsia="x-none"/>
        </w:rPr>
        <w:t>ressage, combat</w:t>
      </w:r>
    </w:p>
    <w:p w14:paraId="227B8848" w14:textId="77777777" w:rsidR="00AB3140" w:rsidRPr="00527E9E" w:rsidRDefault="00AB3140" w:rsidP="00C11309">
      <w:pPr>
        <w:pStyle w:val="Titre4"/>
      </w:pPr>
      <w:r w:rsidRPr="00527E9E">
        <w:t xml:space="preserve">Hyène </w:t>
      </w:r>
    </w:p>
    <w:tbl>
      <w:tblPr>
        <w:tblStyle w:val="Grilledutableau"/>
        <w:tblW w:w="10456" w:type="dxa"/>
        <w:tblLook w:val="04A0" w:firstRow="1" w:lastRow="0" w:firstColumn="1" w:lastColumn="0" w:noHBand="0" w:noVBand="1"/>
      </w:tblPr>
      <w:tblGrid>
        <w:gridCol w:w="10456"/>
      </w:tblGrid>
      <w:tr w:rsidR="00C11309" w:rsidRPr="00527E9E" w14:paraId="61DB729E" w14:textId="77777777" w:rsidTr="00C11309">
        <w:trPr>
          <w:trHeight w:val="255"/>
        </w:trPr>
        <w:tc>
          <w:tcPr>
            <w:tcW w:w="10456" w:type="dxa"/>
            <w:noWrap/>
            <w:hideMark/>
          </w:tcPr>
          <w:p w14:paraId="15FB398C" w14:textId="77777777" w:rsidR="00C11309" w:rsidRPr="00527E9E" w:rsidRDefault="00C11309" w:rsidP="00C11309">
            <w:r w:rsidRPr="00527E9E">
              <w:t>F35 En35 D20 A20 I25 V30 E20 Em5 C50 Ap10 EN 65 RMa 5 RP 5</w:t>
            </w:r>
          </w:p>
        </w:tc>
      </w:tr>
      <w:tr w:rsidR="00C11309" w:rsidRPr="00527E9E" w14:paraId="4EB26B18" w14:textId="77777777" w:rsidTr="00C11309">
        <w:trPr>
          <w:trHeight w:val="255"/>
        </w:trPr>
        <w:tc>
          <w:tcPr>
            <w:tcW w:w="10456" w:type="dxa"/>
            <w:noWrap/>
            <w:hideMark/>
          </w:tcPr>
          <w:p w14:paraId="3AC91188" w14:textId="188DE227" w:rsidR="00C11309" w:rsidRPr="00527E9E" w:rsidRDefault="00C11309">
            <w:r w:rsidRPr="00527E9E">
              <w:t>NEC 5 NE 30 AR 1 VO 23 VD 21 PdC 30 RM 6 Vit 10 Mvp 7 Att croc</w:t>
            </w:r>
            <w:r w:rsidR="004D30CF" w:rsidRPr="00527E9E">
              <w:t>+3</w:t>
            </w:r>
          </w:p>
        </w:tc>
      </w:tr>
      <w:tr w:rsidR="00C11309" w:rsidRPr="00F70B87" w14:paraId="3753A12F" w14:textId="77777777" w:rsidTr="00C11309">
        <w:trPr>
          <w:trHeight w:val="255"/>
        </w:trPr>
        <w:tc>
          <w:tcPr>
            <w:tcW w:w="10456" w:type="dxa"/>
            <w:noWrap/>
            <w:hideMark/>
          </w:tcPr>
          <w:p w14:paraId="2DC345A5" w14:textId="393FA5B4" w:rsidR="00C11309" w:rsidRPr="004F6588" w:rsidRDefault="00C11309">
            <w:pPr>
              <w:rPr>
                <w:lang w:val="en-US"/>
              </w:rPr>
            </w:pPr>
            <w:r w:rsidRPr="004F6588">
              <w:rPr>
                <w:lang w:val="en-US"/>
              </w:rPr>
              <w:t xml:space="preserve">Esq 38 Réa 32 Cha 35 Fui 38 CS 42 Th6-12-18 / TJB5-9-15 </w:t>
            </w:r>
          </w:p>
        </w:tc>
      </w:tr>
    </w:tbl>
    <w:p w14:paraId="799E2401" w14:textId="77D8D4DE" w:rsidR="00C11309" w:rsidRPr="00527E9E" w:rsidRDefault="00794119" w:rsidP="00C11309">
      <w:pPr>
        <w:rPr>
          <w:lang w:eastAsia="x-none"/>
        </w:rPr>
      </w:pPr>
      <w:r w:rsidRPr="00527E9E">
        <w:rPr>
          <w:lang w:eastAsia="x-none"/>
        </w:rPr>
        <w:t>M</w:t>
      </w:r>
      <w:r w:rsidR="004D30CF" w:rsidRPr="00527E9E">
        <w:rPr>
          <w:lang w:eastAsia="x-none"/>
        </w:rPr>
        <w:t>eute</w:t>
      </w:r>
    </w:p>
    <w:p w14:paraId="7828028D" w14:textId="01C4786D" w:rsidR="00AB3140" w:rsidRPr="00527E9E" w:rsidRDefault="00AB3140" w:rsidP="00C11309">
      <w:pPr>
        <w:pStyle w:val="Titre4"/>
      </w:pPr>
      <w:r w:rsidRPr="00527E9E">
        <w:t xml:space="preserve">Lion </w:t>
      </w:r>
      <w:r w:rsidR="00C11309" w:rsidRPr="00527E9E">
        <w:t>–</w:t>
      </w:r>
      <w:r w:rsidRPr="00527E9E">
        <w:t xml:space="preserve"> Tigre</w:t>
      </w:r>
    </w:p>
    <w:tbl>
      <w:tblPr>
        <w:tblStyle w:val="Grilledutableau"/>
        <w:tblW w:w="10456" w:type="dxa"/>
        <w:tblLook w:val="04A0" w:firstRow="1" w:lastRow="0" w:firstColumn="1" w:lastColumn="0" w:noHBand="0" w:noVBand="1"/>
      </w:tblPr>
      <w:tblGrid>
        <w:gridCol w:w="10456"/>
      </w:tblGrid>
      <w:tr w:rsidR="00C11309" w:rsidRPr="00527E9E" w14:paraId="10A254EE" w14:textId="77777777" w:rsidTr="00C11309">
        <w:trPr>
          <w:trHeight w:val="255"/>
        </w:trPr>
        <w:tc>
          <w:tcPr>
            <w:tcW w:w="10456" w:type="dxa"/>
            <w:noWrap/>
            <w:hideMark/>
          </w:tcPr>
          <w:p w14:paraId="5DC6045D" w14:textId="77777777" w:rsidR="00C11309" w:rsidRPr="00527E9E" w:rsidRDefault="00C11309" w:rsidP="00C11309">
            <w:r w:rsidRPr="00527E9E">
              <w:t>F40 En30 D20 A40 I20 V40 E20 Em20 C50 Ap30 EN 80 RMa 6 RP 5</w:t>
            </w:r>
          </w:p>
        </w:tc>
      </w:tr>
      <w:tr w:rsidR="00C11309" w:rsidRPr="00527E9E" w14:paraId="3EA0B37F" w14:textId="77777777" w:rsidTr="00C11309">
        <w:trPr>
          <w:trHeight w:val="255"/>
        </w:trPr>
        <w:tc>
          <w:tcPr>
            <w:tcW w:w="10456" w:type="dxa"/>
            <w:noWrap/>
            <w:hideMark/>
          </w:tcPr>
          <w:p w14:paraId="3EA0EC94" w14:textId="2C68195B" w:rsidR="00C11309" w:rsidRPr="00527E9E" w:rsidRDefault="00C11309">
            <w:r w:rsidRPr="00527E9E">
              <w:t>NEC 6 NE 50 AR 1 VO 29 VD 29 PdC 31 RM 6 Vit 12 Mvp 10 Att croc</w:t>
            </w:r>
            <w:r w:rsidR="004D30CF" w:rsidRPr="00527E9E">
              <w:t>+3</w:t>
            </w:r>
            <w:r w:rsidRPr="00527E9E">
              <w:t xml:space="preserve"> (4)griffe</w:t>
            </w:r>
            <w:r w:rsidR="004D30CF" w:rsidRPr="00527E9E">
              <w:t>+2</w:t>
            </w:r>
          </w:p>
        </w:tc>
      </w:tr>
      <w:tr w:rsidR="00C11309" w:rsidRPr="00F70B87" w14:paraId="0CF9A215" w14:textId="77777777" w:rsidTr="00C11309">
        <w:trPr>
          <w:trHeight w:val="255"/>
        </w:trPr>
        <w:tc>
          <w:tcPr>
            <w:tcW w:w="10456" w:type="dxa"/>
            <w:noWrap/>
            <w:hideMark/>
          </w:tcPr>
          <w:p w14:paraId="3612DEC9" w14:textId="3398CF8B" w:rsidR="00C11309" w:rsidRPr="004F6588" w:rsidRDefault="00C11309">
            <w:pPr>
              <w:rPr>
                <w:lang w:val="en-US"/>
              </w:rPr>
            </w:pPr>
            <w:r w:rsidRPr="004F6588">
              <w:rPr>
                <w:lang w:val="en-US"/>
              </w:rPr>
              <w:t xml:space="preserve">Esq 55 Réa 32 Cha 43 Fui 57 CS 42 Th6-12-18 / TJB5-9-15 </w:t>
            </w:r>
          </w:p>
        </w:tc>
      </w:tr>
    </w:tbl>
    <w:p w14:paraId="0D435E55" w14:textId="67F01C8F" w:rsidR="00C11309" w:rsidRPr="00527E9E" w:rsidRDefault="00794119" w:rsidP="00C11309">
      <w:pPr>
        <w:rPr>
          <w:lang w:eastAsia="x-none"/>
        </w:rPr>
      </w:pPr>
      <w:r w:rsidRPr="00527E9E">
        <w:rPr>
          <w:lang w:eastAsia="x-none"/>
        </w:rPr>
        <w:t>T</w:t>
      </w:r>
      <w:r w:rsidR="004D30CF" w:rsidRPr="00527E9E">
        <w:rPr>
          <w:lang w:eastAsia="x-none"/>
        </w:rPr>
        <w:t>raque</w:t>
      </w:r>
    </w:p>
    <w:p w14:paraId="31F6D79B" w14:textId="32E06BDB" w:rsidR="00AB3140" w:rsidRPr="00527E9E" w:rsidRDefault="00AB3140" w:rsidP="00C11309">
      <w:pPr>
        <w:pStyle w:val="Titre4"/>
      </w:pPr>
      <w:r w:rsidRPr="00527E9E">
        <w:t>Loup</w:t>
      </w:r>
    </w:p>
    <w:tbl>
      <w:tblPr>
        <w:tblStyle w:val="Grilledutableau"/>
        <w:tblW w:w="10456" w:type="dxa"/>
        <w:tblLook w:val="04A0" w:firstRow="1" w:lastRow="0" w:firstColumn="1" w:lastColumn="0" w:noHBand="0" w:noVBand="1"/>
      </w:tblPr>
      <w:tblGrid>
        <w:gridCol w:w="10456"/>
      </w:tblGrid>
      <w:tr w:rsidR="008B73EF" w:rsidRPr="00527E9E" w14:paraId="1942A823" w14:textId="77777777" w:rsidTr="008B73EF">
        <w:trPr>
          <w:trHeight w:val="255"/>
        </w:trPr>
        <w:tc>
          <w:tcPr>
            <w:tcW w:w="10456" w:type="dxa"/>
            <w:noWrap/>
            <w:hideMark/>
          </w:tcPr>
          <w:p w14:paraId="117A3B53" w14:textId="77777777" w:rsidR="008B73EF" w:rsidRPr="00527E9E" w:rsidRDefault="008B73EF" w:rsidP="008B73EF">
            <w:r w:rsidRPr="00527E9E">
              <w:t>F25 En40 D30 A40 I30 V40 E30 Em30 C30 Ap40 EN 70 RMa 7 RP 4</w:t>
            </w:r>
          </w:p>
        </w:tc>
      </w:tr>
      <w:tr w:rsidR="008B73EF" w:rsidRPr="00527E9E" w14:paraId="7D6A40E7" w14:textId="77777777" w:rsidTr="008B73EF">
        <w:trPr>
          <w:trHeight w:val="255"/>
        </w:trPr>
        <w:tc>
          <w:tcPr>
            <w:tcW w:w="10456" w:type="dxa"/>
            <w:noWrap/>
            <w:hideMark/>
          </w:tcPr>
          <w:p w14:paraId="2D38F70C" w14:textId="50028C9E" w:rsidR="008B73EF" w:rsidRPr="00527E9E" w:rsidRDefault="008B73EF">
            <w:r w:rsidRPr="00527E9E">
              <w:t>NEC 4 NE 30 AR 1 VO 20 VD 20 PdC 22 RM 5 Vit 10 Mvp 10 Att croc</w:t>
            </w:r>
            <w:r w:rsidR="004D30CF" w:rsidRPr="00527E9E">
              <w:t>+1</w:t>
            </w:r>
          </w:p>
        </w:tc>
      </w:tr>
      <w:tr w:rsidR="008B73EF" w:rsidRPr="00F70B87" w14:paraId="339E3E1E" w14:textId="77777777" w:rsidTr="008B73EF">
        <w:trPr>
          <w:trHeight w:val="255"/>
        </w:trPr>
        <w:tc>
          <w:tcPr>
            <w:tcW w:w="10456" w:type="dxa"/>
            <w:noWrap/>
            <w:hideMark/>
          </w:tcPr>
          <w:p w14:paraId="7048CAF0" w14:textId="085ED5E0" w:rsidR="008B73EF" w:rsidRPr="004F6588" w:rsidRDefault="008B73EF">
            <w:pPr>
              <w:rPr>
                <w:lang w:val="en-US"/>
              </w:rPr>
            </w:pPr>
            <w:r w:rsidRPr="004F6588">
              <w:rPr>
                <w:lang w:val="en-US"/>
              </w:rPr>
              <w:t xml:space="preserve">Esq 55 Réa 38 Cha 40 Fui 53 CS 35 Th4-9-14 / TJB3-7-12 </w:t>
            </w:r>
          </w:p>
        </w:tc>
      </w:tr>
    </w:tbl>
    <w:p w14:paraId="392A7B18" w14:textId="0208DB18" w:rsidR="00C11309" w:rsidRPr="00527E9E" w:rsidRDefault="00794119" w:rsidP="00C11309">
      <w:pPr>
        <w:rPr>
          <w:lang w:eastAsia="x-none"/>
        </w:rPr>
      </w:pPr>
      <w:r w:rsidRPr="00527E9E">
        <w:rPr>
          <w:lang w:eastAsia="x-none"/>
        </w:rPr>
        <w:t>M</w:t>
      </w:r>
      <w:r w:rsidR="008B73EF" w:rsidRPr="00527E9E">
        <w:rPr>
          <w:lang w:eastAsia="x-none"/>
        </w:rPr>
        <w:t>eute, dressage, combat</w:t>
      </w:r>
    </w:p>
    <w:p w14:paraId="65BA1CDD" w14:textId="4D2E6284" w:rsidR="00AB3140" w:rsidRPr="00527E9E" w:rsidRDefault="00AB3140" w:rsidP="00C11309">
      <w:pPr>
        <w:pStyle w:val="Titre4"/>
      </w:pPr>
      <w:r w:rsidRPr="00527E9E">
        <w:t xml:space="preserve">Ours </w:t>
      </w:r>
      <w:r w:rsidR="00C11309" w:rsidRPr="00527E9E">
        <w:t>–</w:t>
      </w:r>
      <w:r w:rsidRPr="00527E9E">
        <w:t xml:space="preserve"> Grizzly</w:t>
      </w:r>
    </w:p>
    <w:tbl>
      <w:tblPr>
        <w:tblStyle w:val="Grilledutableau"/>
        <w:tblW w:w="10456" w:type="dxa"/>
        <w:tblLook w:val="04A0" w:firstRow="1" w:lastRow="0" w:firstColumn="1" w:lastColumn="0" w:noHBand="0" w:noVBand="1"/>
      </w:tblPr>
      <w:tblGrid>
        <w:gridCol w:w="10456"/>
      </w:tblGrid>
      <w:tr w:rsidR="008B73EF" w:rsidRPr="00527E9E" w14:paraId="51B5C435" w14:textId="77777777" w:rsidTr="008B73EF">
        <w:trPr>
          <w:trHeight w:val="255"/>
        </w:trPr>
        <w:tc>
          <w:tcPr>
            <w:tcW w:w="10456" w:type="dxa"/>
            <w:noWrap/>
            <w:hideMark/>
          </w:tcPr>
          <w:p w14:paraId="675562A2" w14:textId="77777777" w:rsidR="008B73EF" w:rsidRPr="00527E9E" w:rsidRDefault="008B73EF" w:rsidP="008B73EF">
            <w:r w:rsidRPr="00527E9E">
              <w:t>F60 En60 D10 A10 I20 V50 E20 Em25 C60 Ap30 EN 98 RMa 7 RP 7</w:t>
            </w:r>
          </w:p>
        </w:tc>
      </w:tr>
      <w:tr w:rsidR="008B73EF" w:rsidRPr="00527E9E" w14:paraId="1C5656F7" w14:textId="77777777" w:rsidTr="008B73EF">
        <w:trPr>
          <w:trHeight w:val="255"/>
        </w:trPr>
        <w:tc>
          <w:tcPr>
            <w:tcW w:w="10456" w:type="dxa"/>
            <w:noWrap/>
            <w:hideMark/>
          </w:tcPr>
          <w:p w14:paraId="4534F98C" w14:textId="4E545782" w:rsidR="008B73EF" w:rsidRPr="00527E9E" w:rsidRDefault="008B73EF">
            <w:r w:rsidRPr="00527E9E">
              <w:t>NEC 5 NE 50 AR 1 VO 32 VD 24 PdC 45 RM 9 Vit 13 Mvp 6 Att griffe</w:t>
            </w:r>
            <w:r w:rsidR="004D30CF" w:rsidRPr="00527E9E">
              <w:t>+3</w:t>
            </w:r>
            <w:r w:rsidRPr="00527E9E">
              <w:t xml:space="preserve"> (6)croc</w:t>
            </w:r>
            <w:r w:rsidR="004D30CF" w:rsidRPr="00527E9E">
              <w:t>+4</w:t>
            </w:r>
          </w:p>
        </w:tc>
      </w:tr>
      <w:tr w:rsidR="008B73EF" w:rsidRPr="00F70B87" w14:paraId="0439C811" w14:textId="77777777" w:rsidTr="008B73EF">
        <w:trPr>
          <w:trHeight w:val="255"/>
        </w:trPr>
        <w:tc>
          <w:tcPr>
            <w:tcW w:w="10456" w:type="dxa"/>
            <w:noWrap/>
            <w:hideMark/>
          </w:tcPr>
          <w:p w14:paraId="3752F2CF" w14:textId="30749032" w:rsidR="008B73EF" w:rsidRPr="004F6588" w:rsidRDefault="008B73EF">
            <w:pPr>
              <w:rPr>
                <w:lang w:val="en-US"/>
              </w:rPr>
            </w:pPr>
            <w:r w:rsidRPr="004F6588">
              <w:rPr>
                <w:lang w:val="en-US"/>
              </w:rPr>
              <w:t xml:space="preserve">Esq 25 Réa 30 Cha 40 Fui 32 CS 58 Th9-18-27 / TJB7-14-23 </w:t>
            </w:r>
          </w:p>
        </w:tc>
      </w:tr>
    </w:tbl>
    <w:p w14:paraId="6C100B19" w14:textId="48E1E9A7" w:rsidR="00C11309" w:rsidRPr="00527E9E" w:rsidRDefault="00794119" w:rsidP="00C11309">
      <w:r w:rsidRPr="00527E9E">
        <w:rPr>
          <w:lang w:eastAsia="x-none"/>
        </w:rPr>
        <w:t>D</w:t>
      </w:r>
      <w:r w:rsidR="008B73EF" w:rsidRPr="00527E9E">
        <w:rPr>
          <w:lang w:eastAsia="x-none"/>
        </w:rPr>
        <w:t>ressage, transport</w:t>
      </w:r>
    </w:p>
    <w:p w14:paraId="473B65DE" w14:textId="77777777" w:rsidR="00AC0930" w:rsidRPr="00527E9E" w:rsidRDefault="00AC0930" w:rsidP="00AC0930">
      <w:pPr>
        <w:pStyle w:val="Titre3"/>
        <w:rPr>
          <w:lang w:val="fr-BE"/>
        </w:rPr>
      </w:pPr>
      <w:bookmarkStart w:id="148" w:name="_Toc199924567"/>
      <w:r w:rsidRPr="00527E9E">
        <w:rPr>
          <w:lang w:val="fr-BE"/>
        </w:rPr>
        <w:t>6.3.6 Volatiles</w:t>
      </w:r>
      <w:bookmarkEnd w:id="148"/>
    </w:p>
    <w:p w14:paraId="4CBFD0B0" w14:textId="77777777" w:rsidR="002A0CDB" w:rsidRPr="00527E9E" w:rsidRDefault="002A0CDB" w:rsidP="00794119">
      <w:pPr>
        <w:pStyle w:val="Titre4"/>
      </w:pPr>
      <w:r w:rsidRPr="00527E9E">
        <w:t xml:space="preserve">Corbeau - Corneille </w:t>
      </w:r>
    </w:p>
    <w:tbl>
      <w:tblPr>
        <w:tblStyle w:val="Grilledutableau"/>
        <w:tblW w:w="10456" w:type="dxa"/>
        <w:tblLook w:val="04A0" w:firstRow="1" w:lastRow="0" w:firstColumn="1" w:lastColumn="0" w:noHBand="0" w:noVBand="1"/>
      </w:tblPr>
      <w:tblGrid>
        <w:gridCol w:w="10456"/>
      </w:tblGrid>
      <w:tr w:rsidR="00794119" w:rsidRPr="00527E9E" w14:paraId="06FD962E" w14:textId="77777777" w:rsidTr="00794119">
        <w:trPr>
          <w:trHeight w:val="255"/>
        </w:trPr>
        <w:tc>
          <w:tcPr>
            <w:tcW w:w="10456" w:type="dxa"/>
            <w:noWrap/>
            <w:hideMark/>
          </w:tcPr>
          <w:p w14:paraId="474D9944" w14:textId="77777777" w:rsidR="00794119" w:rsidRPr="00527E9E" w:rsidRDefault="00794119" w:rsidP="00794119">
            <w:r w:rsidRPr="00527E9E">
              <w:t>F5 En30 D10 A50 I30 V20 E30 Em20 C5 Ap10 EN 30 RMa 5 RP 2</w:t>
            </w:r>
          </w:p>
        </w:tc>
      </w:tr>
      <w:tr w:rsidR="00794119" w:rsidRPr="00527E9E" w14:paraId="7913BBAD" w14:textId="77777777" w:rsidTr="00794119">
        <w:trPr>
          <w:trHeight w:val="255"/>
        </w:trPr>
        <w:tc>
          <w:tcPr>
            <w:tcW w:w="10456" w:type="dxa"/>
            <w:noWrap/>
            <w:hideMark/>
          </w:tcPr>
          <w:p w14:paraId="49771955" w14:textId="6B99B064" w:rsidR="00794119" w:rsidRPr="00527E9E" w:rsidRDefault="00794119">
            <w:r w:rsidRPr="00527E9E">
              <w:t>NEC 1 NE 5 AR 0 VO 6 VD 8 PdC 7 RM 2 Vit 3 Mvp-vol 1</w:t>
            </w:r>
            <w:r w:rsidR="00AF00ED" w:rsidRPr="00527E9E">
              <w:t>6</w:t>
            </w:r>
            <w:r w:rsidRPr="00527E9E">
              <w:t xml:space="preserve"> Att bec -2</w:t>
            </w:r>
          </w:p>
        </w:tc>
      </w:tr>
      <w:tr w:rsidR="00794119" w:rsidRPr="00F70B87" w14:paraId="62EB5320" w14:textId="77777777" w:rsidTr="00794119">
        <w:trPr>
          <w:trHeight w:val="255"/>
        </w:trPr>
        <w:tc>
          <w:tcPr>
            <w:tcW w:w="10456" w:type="dxa"/>
            <w:noWrap/>
            <w:hideMark/>
          </w:tcPr>
          <w:p w14:paraId="0513C7F9" w14:textId="209EE604" w:rsidR="00794119" w:rsidRPr="004F6588" w:rsidRDefault="00794119">
            <w:pPr>
              <w:rPr>
                <w:lang w:val="en-US"/>
              </w:rPr>
            </w:pPr>
            <w:r w:rsidRPr="004F6588">
              <w:rPr>
                <w:lang w:val="en-US"/>
              </w:rPr>
              <w:t>Esq 45 Réa 32 Cha 30 Fui 55 CS 16 Th1-1-2</w:t>
            </w:r>
          </w:p>
        </w:tc>
      </w:tr>
    </w:tbl>
    <w:p w14:paraId="7ED91D9C" w14:textId="6076E24E" w:rsidR="00794119" w:rsidRPr="00527E9E" w:rsidRDefault="00794119" w:rsidP="00794119">
      <w:r w:rsidRPr="00527E9E">
        <w:t>Malice, outils, charognard</w:t>
      </w:r>
    </w:p>
    <w:p w14:paraId="75B5BE03" w14:textId="15D9047C" w:rsidR="00AB3140" w:rsidRPr="00527E9E" w:rsidRDefault="002A0CDB" w:rsidP="00794119">
      <w:pPr>
        <w:pStyle w:val="Titre4"/>
      </w:pPr>
      <w:r w:rsidRPr="00527E9E">
        <w:t>Aigle – Condor - É</w:t>
      </w:r>
      <w:r w:rsidR="00AB3140" w:rsidRPr="00527E9E">
        <w:t>pervier</w:t>
      </w:r>
      <w:r w:rsidRPr="00527E9E">
        <w:t xml:space="preserve"> – </w:t>
      </w:r>
      <w:r w:rsidR="00AB3140" w:rsidRPr="00527E9E">
        <w:t>Faucon</w:t>
      </w:r>
      <w:r w:rsidRPr="00527E9E">
        <w:t xml:space="preserve"> – Buse </w:t>
      </w:r>
      <w:r w:rsidR="00794119" w:rsidRPr="00527E9E">
        <w:t>–</w:t>
      </w:r>
      <w:r w:rsidRPr="00527E9E">
        <w:t xml:space="preserve"> Milan</w:t>
      </w:r>
    </w:p>
    <w:tbl>
      <w:tblPr>
        <w:tblStyle w:val="Grilledutableau"/>
        <w:tblW w:w="10456" w:type="dxa"/>
        <w:tblLook w:val="04A0" w:firstRow="1" w:lastRow="0" w:firstColumn="1" w:lastColumn="0" w:noHBand="0" w:noVBand="1"/>
      </w:tblPr>
      <w:tblGrid>
        <w:gridCol w:w="10456"/>
      </w:tblGrid>
      <w:tr w:rsidR="00794119" w:rsidRPr="00527E9E" w14:paraId="1E014F0E" w14:textId="77777777" w:rsidTr="00794119">
        <w:trPr>
          <w:trHeight w:val="255"/>
        </w:trPr>
        <w:tc>
          <w:tcPr>
            <w:tcW w:w="10456" w:type="dxa"/>
            <w:noWrap/>
            <w:hideMark/>
          </w:tcPr>
          <w:p w14:paraId="5DB904FD" w14:textId="77777777" w:rsidR="00794119" w:rsidRPr="00527E9E" w:rsidRDefault="00794119" w:rsidP="00794119">
            <w:r w:rsidRPr="00527E9E">
              <w:t>F5 En20 D5 A40 I20 V10 E40 Em10 C5 Ap20 EN 17 RMa 4 RP 1</w:t>
            </w:r>
          </w:p>
        </w:tc>
      </w:tr>
      <w:tr w:rsidR="00794119" w:rsidRPr="00527E9E" w14:paraId="1ABCB69F" w14:textId="77777777" w:rsidTr="00794119">
        <w:trPr>
          <w:trHeight w:val="255"/>
        </w:trPr>
        <w:tc>
          <w:tcPr>
            <w:tcW w:w="10456" w:type="dxa"/>
            <w:noWrap/>
            <w:hideMark/>
          </w:tcPr>
          <w:p w14:paraId="33428A34" w14:textId="18A45425" w:rsidR="00794119" w:rsidRPr="00527E9E" w:rsidRDefault="00794119">
            <w:r w:rsidRPr="00527E9E">
              <w:t>NEC 2 NE 5 AR 0 VO 7 VD 8 PdC 6 RM 2 Vit 2 Mvp</w:t>
            </w:r>
            <w:r w:rsidR="00AF00ED" w:rsidRPr="00527E9E">
              <w:t>-vol</w:t>
            </w:r>
            <w:r w:rsidRPr="00527E9E">
              <w:t xml:space="preserve"> </w:t>
            </w:r>
            <w:r w:rsidR="00AF00ED" w:rsidRPr="00527E9E">
              <w:t>1</w:t>
            </w:r>
            <w:r w:rsidRPr="00527E9E">
              <w:t>9 Att bec -1 (4) griffe -1</w:t>
            </w:r>
          </w:p>
        </w:tc>
      </w:tr>
      <w:tr w:rsidR="00794119" w:rsidRPr="00F70B87" w14:paraId="0226B636" w14:textId="77777777" w:rsidTr="00794119">
        <w:trPr>
          <w:trHeight w:val="255"/>
        </w:trPr>
        <w:tc>
          <w:tcPr>
            <w:tcW w:w="10456" w:type="dxa"/>
            <w:noWrap/>
            <w:hideMark/>
          </w:tcPr>
          <w:p w14:paraId="54B6C169" w14:textId="16D478ED" w:rsidR="00794119" w:rsidRPr="004F6588" w:rsidRDefault="00794119">
            <w:pPr>
              <w:rPr>
                <w:lang w:val="en-US"/>
              </w:rPr>
            </w:pPr>
            <w:r w:rsidRPr="004F6588">
              <w:rPr>
                <w:lang w:val="en-US"/>
              </w:rPr>
              <w:t xml:space="preserve">Esq 38 Réa 36 Cha 27 Fui 47 CS 11 Th1-2-4 </w:t>
            </w:r>
          </w:p>
        </w:tc>
      </w:tr>
    </w:tbl>
    <w:p w14:paraId="1DD56F83" w14:textId="66C77102" w:rsidR="00794119" w:rsidRPr="00527E9E" w:rsidRDefault="00794119" w:rsidP="00794119">
      <w:r w:rsidRPr="00527E9E">
        <w:t>Attaque en piqué</w:t>
      </w:r>
    </w:p>
    <w:p w14:paraId="58475D45" w14:textId="77777777" w:rsidR="00FA3007" w:rsidRPr="00527E9E" w:rsidRDefault="00FA3007" w:rsidP="00794119">
      <w:pPr>
        <w:pStyle w:val="Titre4"/>
      </w:pPr>
      <w:r w:rsidRPr="00527E9E">
        <w:t>Hibou</w:t>
      </w:r>
      <w:r w:rsidR="002A0CDB" w:rsidRPr="00527E9E">
        <w:t xml:space="preserve"> – Chouette – Grand Duc</w:t>
      </w:r>
    </w:p>
    <w:tbl>
      <w:tblPr>
        <w:tblStyle w:val="Grilledutableau"/>
        <w:tblW w:w="10456" w:type="dxa"/>
        <w:tblLook w:val="04A0" w:firstRow="1" w:lastRow="0" w:firstColumn="1" w:lastColumn="0" w:noHBand="0" w:noVBand="1"/>
      </w:tblPr>
      <w:tblGrid>
        <w:gridCol w:w="10456"/>
      </w:tblGrid>
      <w:tr w:rsidR="00AF00ED" w:rsidRPr="00527E9E" w14:paraId="1C1F7F8B" w14:textId="77777777" w:rsidTr="00AF00ED">
        <w:trPr>
          <w:trHeight w:val="255"/>
        </w:trPr>
        <w:tc>
          <w:tcPr>
            <w:tcW w:w="10456" w:type="dxa"/>
            <w:noWrap/>
            <w:hideMark/>
          </w:tcPr>
          <w:p w14:paraId="389736D6" w14:textId="77777777" w:rsidR="00AF00ED" w:rsidRPr="00527E9E" w:rsidRDefault="00AF00ED" w:rsidP="00AF00ED">
            <w:r w:rsidRPr="00527E9E">
              <w:t>F10 En25 D10 A15 I20 V20 E30 Em15 C10 Ap25 EN 32 RMa 4 RP 2</w:t>
            </w:r>
          </w:p>
        </w:tc>
      </w:tr>
      <w:tr w:rsidR="00AF00ED" w:rsidRPr="00527E9E" w14:paraId="097A2684" w14:textId="77777777" w:rsidTr="00AF00ED">
        <w:trPr>
          <w:trHeight w:val="255"/>
        </w:trPr>
        <w:tc>
          <w:tcPr>
            <w:tcW w:w="10456" w:type="dxa"/>
            <w:noWrap/>
            <w:hideMark/>
          </w:tcPr>
          <w:p w14:paraId="7F6CBC20" w14:textId="3FDA40DA" w:rsidR="00AF00ED" w:rsidRPr="00527E9E" w:rsidRDefault="00AF00ED">
            <w:r w:rsidRPr="00527E9E">
              <w:t>NEC 1 NE 10 AR 0 VO 7 VD 6 PdC 9 RM 3 Vit 4 Mvp-vol 15 Att griffe -1</w:t>
            </w:r>
          </w:p>
        </w:tc>
      </w:tr>
      <w:tr w:rsidR="00AF00ED" w:rsidRPr="00F70B87" w14:paraId="4360B8C5" w14:textId="77777777" w:rsidTr="00AF00ED">
        <w:trPr>
          <w:trHeight w:val="255"/>
        </w:trPr>
        <w:tc>
          <w:tcPr>
            <w:tcW w:w="10456" w:type="dxa"/>
            <w:noWrap/>
            <w:hideMark/>
          </w:tcPr>
          <w:p w14:paraId="2E24586A" w14:textId="32A895EC" w:rsidR="00AF00ED" w:rsidRPr="004F6588" w:rsidRDefault="00AF00ED">
            <w:pPr>
              <w:rPr>
                <w:lang w:val="en-US"/>
              </w:rPr>
            </w:pPr>
            <w:r w:rsidRPr="004F6588">
              <w:rPr>
                <w:lang w:val="en-US"/>
              </w:rPr>
              <w:t>Esq 19 Réa 28 Cha 17 Fui 23 CS 17 Th1-2-5</w:t>
            </w:r>
          </w:p>
        </w:tc>
      </w:tr>
    </w:tbl>
    <w:p w14:paraId="676230A5" w14:textId="19150A27" w:rsidR="00AF00ED" w:rsidRPr="00527E9E" w:rsidRDefault="00AF00ED" w:rsidP="00AF00ED">
      <w:r w:rsidRPr="00527E9E">
        <w:t xml:space="preserve">Chasseur </w:t>
      </w:r>
    </w:p>
    <w:p w14:paraId="44D1F45C" w14:textId="77777777" w:rsidR="00AC0930" w:rsidRPr="00527E9E" w:rsidRDefault="00AB3140" w:rsidP="00794119">
      <w:pPr>
        <w:pStyle w:val="Titre4"/>
      </w:pPr>
      <w:r w:rsidRPr="00527E9E">
        <w:t xml:space="preserve">Vautour </w:t>
      </w:r>
    </w:p>
    <w:tbl>
      <w:tblPr>
        <w:tblStyle w:val="Grilledutableau"/>
        <w:tblW w:w="10456" w:type="dxa"/>
        <w:tblLook w:val="04A0" w:firstRow="1" w:lastRow="0" w:firstColumn="1" w:lastColumn="0" w:noHBand="0" w:noVBand="1"/>
      </w:tblPr>
      <w:tblGrid>
        <w:gridCol w:w="10456"/>
      </w:tblGrid>
      <w:tr w:rsidR="00AF00ED" w:rsidRPr="00527E9E" w14:paraId="468260A0" w14:textId="77777777" w:rsidTr="00AF00ED">
        <w:trPr>
          <w:trHeight w:val="255"/>
        </w:trPr>
        <w:tc>
          <w:tcPr>
            <w:tcW w:w="10456" w:type="dxa"/>
            <w:noWrap/>
            <w:hideMark/>
          </w:tcPr>
          <w:p w14:paraId="2CF4CDA8" w14:textId="77777777" w:rsidR="00AF00ED" w:rsidRPr="00527E9E" w:rsidRDefault="00AF00ED" w:rsidP="00AF00ED">
            <w:r w:rsidRPr="00527E9E">
              <w:t>F10 En20 D15 A10 I15 V25 E15 Em15 C15 Ap5 EN 40 RMa 4 RP 2</w:t>
            </w:r>
          </w:p>
        </w:tc>
      </w:tr>
      <w:tr w:rsidR="00AF00ED" w:rsidRPr="00527E9E" w14:paraId="2C61198F" w14:textId="77777777" w:rsidTr="00AF00ED">
        <w:trPr>
          <w:trHeight w:val="255"/>
        </w:trPr>
        <w:tc>
          <w:tcPr>
            <w:tcW w:w="10456" w:type="dxa"/>
            <w:noWrap/>
            <w:hideMark/>
          </w:tcPr>
          <w:p w14:paraId="12C1B59E" w14:textId="13149022" w:rsidR="00AF00ED" w:rsidRPr="00527E9E" w:rsidRDefault="00AF00ED">
            <w:r w:rsidRPr="00527E9E">
              <w:t>NEC 2 NE 10 AR 0 VO 8 VD 8 PdC 10 RM 3 Vit 4 Mvp-vol 14 Att griffe-1 (3) bec-1</w:t>
            </w:r>
          </w:p>
        </w:tc>
      </w:tr>
      <w:tr w:rsidR="00AF00ED" w:rsidRPr="00F70B87" w14:paraId="39B29BE3" w14:textId="77777777" w:rsidTr="00AF00ED">
        <w:trPr>
          <w:trHeight w:val="255"/>
        </w:trPr>
        <w:tc>
          <w:tcPr>
            <w:tcW w:w="10456" w:type="dxa"/>
            <w:noWrap/>
            <w:hideMark/>
          </w:tcPr>
          <w:p w14:paraId="241E4E67" w14:textId="10966227" w:rsidR="00AF00ED" w:rsidRPr="004F6588" w:rsidRDefault="00AF00ED">
            <w:pPr>
              <w:rPr>
                <w:lang w:val="en-US"/>
              </w:rPr>
            </w:pPr>
            <w:r w:rsidRPr="004F6588">
              <w:rPr>
                <w:lang w:val="en-US"/>
              </w:rPr>
              <w:t>Esq 20 Réa 19 Cha 17 Fui 20 CS 18 Th1-2-5</w:t>
            </w:r>
          </w:p>
        </w:tc>
      </w:tr>
    </w:tbl>
    <w:p w14:paraId="45985486" w14:textId="2B7BB954" w:rsidR="002A0CDB" w:rsidRPr="00527E9E" w:rsidRDefault="00AF00ED" w:rsidP="00263AFD">
      <w:r w:rsidRPr="00527E9E">
        <w:t xml:space="preserve">Charognard </w:t>
      </w:r>
    </w:p>
    <w:p w14:paraId="7FEF701E" w14:textId="77777777" w:rsidR="002A0CDB" w:rsidRPr="00527E9E" w:rsidRDefault="002A0CDB" w:rsidP="002A0CDB">
      <w:pPr>
        <w:pStyle w:val="Titre3"/>
        <w:rPr>
          <w:lang w:val="fr-BE"/>
        </w:rPr>
      </w:pPr>
      <w:bookmarkStart w:id="149" w:name="_Toc199924568"/>
      <w:r w:rsidRPr="00527E9E">
        <w:rPr>
          <w:lang w:val="fr-BE"/>
        </w:rPr>
        <w:t>6.3.7 Autres</w:t>
      </w:r>
      <w:bookmarkEnd w:id="149"/>
    </w:p>
    <w:p w14:paraId="1FAD2E21" w14:textId="77777777" w:rsidR="002A0CDB" w:rsidRPr="00527E9E" w:rsidRDefault="002A0CDB" w:rsidP="00794119">
      <w:pPr>
        <w:pStyle w:val="Titre4"/>
      </w:pPr>
      <w:r w:rsidRPr="00527E9E">
        <w:lastRenderedPageBreak/>
        <w:t>Chauve-souris – Suceur de sang</w:t>
      </w:r>
    </w:p>
    <w:tbl>
      <w:tblPr>
        <w:tblStyle w:val="Grilledutableau"/>
        <w:tblW w:w="10456" w:type="dxa"/>
        <w:tblLook w:val="04A0" w:firstRow="1" w:lastRow="0" w:firstColumn="1" w:lastColumn="0" w:noHBand="0" w:noVBand="1"/>
      </w:tblPr>
      <w:tblGrid>
        <w:gridCol w:w="10456"/>
      </w:tblGrid>
      <w:tr w:rsidR="00AF00ED" w:rsidRPr="00527E9E" w14:paraId="25A46A97" w14:textId="77777777" w:rsidTr="00AF00ED">
        <w:trPr>
          <w:trHeight w:val="255"/>
        </w:trPr>
        <w:tc>
          <w:tcPr>
            <w:tcW w:w="10456" w:type="dxa"/>
            <w:noWrap/>
            <w:hideMark/>
          </w:tcPr>
          <w:p w14:paraId="7AD056F2" w14:textId="77777777" w:rsidR="00AF00ED" w:rsidRPr="00527E9E" w:rsidRDefault="00AF00ED" w:rsidP="00AF00ED">
            <w:r w:rsidRPr="00527E9E">
              <w:t>F5 En10 D15 A30 I10 V15 E40 Em10 C5 Ap5 EN 22 RMa 4 RP 1</w:t>
            </w:r>
          </w:p>
        </w:tc>
      </w:tr>
      <w:tr w:rsidR="00AF00ED" w:rsidRPr="00527E9E" w14:paraId="4015DAA2" w14:textId="77777777" w:rsidTr="00AF00ED">
        <w:trPr>
          <w:trHeight w:val="255"/>
        </w:trPr>
        <w:tc>
          <w:tcPr>
            <w:tcW w:w="10456" w:type="dxa"/>
            <w:noWrap/>
            <w:hideMark/>
          </w:tcPr>
          <w:p w14:paraId="2F99F341" w14:textId="4BFF3DE0" w:rsidR="00AF00ED" w:rsidRPr="00527E9E" w:rsidRDefault="00AF00ED">
            <w:r w:rsidRPr="00527E9E">
              <w:t xml:space="preserve">NEC 0 NE 10 AR 0 VO 4 VD 6 PdC </w:t>
            </w:r>
            <w:r w:rsidR="00424FF3" w:rsidRPr="00527E9E">
              <w:t>2</w:t>
            </w:r>
            <w:r w:rsidRPr="00527E9E">
              <w:t xml:space="preserve"> RM 1 Vit </w:t>
            </w:r>
            <w:r w:rsidR="00424FF3" w:rsidRPr="00527E9E">
              <w:t>1</w:t>
            </w:r>
            <w:r w:rsidRPr="00527E9E">
              <w:t>4 Mvp-vol 17 Att morsure -2</w:t>
            </w:r>
          </w:p>
        </w:tc>
      </w:tr>
      <w:tr w:rsidR="00AF00ED" w:rsidRPr="00F70B87" w14:paraId="10C0C188" w14:textId="77777777" w:rsidTr="00AF00ED">
        <w:trPr>
          <w:trHeight w:val="255"/>
        </w:trPr>
        <w:tc>
          <w:tcPr>
            <w:tcW w:w="10456" w:type="dxa"/>
            <w:noWrap/>
            <w:hideMark/>
          </w:tcPr>
          <w:p w14:paraId="21714069" w14:textId="39A3A07A" w:rsidR="00AF00ED" w:rsidRPr="004F6588" w:rsidRDefault="00AF00ED">
            <w:pPr>
              <w:rPr>
                <w:lang w:val="en-US"/>
              </w:rPr>
            </w:pPr>
            <w:r w:rsidRPr="004F6588">
              <w:rPr>
                <w:lang w:val="en-US"/>
              </w:rPr>
              <w:t>Esq 30 Réa 28 Cha 13 Fui 33 CS 8 Th</w:t>
            </w:r>
            <w:r w:rsidR="00424FF3" w:rsidRPr="004F6588">
              <w:rPr>
                <w:lang w:val="en-US"/>
              </w:rPr>
              <w:t>0</w:t>
            </w:r>
            <w:r w:rsidRPr="004F6588">
              <w:rPr>
                <w:lang w:val="en-US"/>
              </w:rPr>
              <w:t>-1-</w:t>
            </w:r>
            <w:r w:rsidR="00424FF3" w:rsidRPr="004F6588">
              <w:rPr>
                <w:lang w:val="en-US"/>
              </w:rPr>
              <w:t>2</w:t>
            </w:r>
          </w:p>
        </w:tc>
      </w:tr>
    </w:tbl>
    <w:p w14:paraId="39DD0652" w14:textId="03BF282D" w:rsidR="00AF00ED" w:rsidRPr="00527E9E" w:rsidRDefault="00AF00ED" w:rsidP="00AF00ED">
      <w:r w:rsidRPr="00527E9E">
        <w:t xml:space="preserve">Maladies </w:t>
      </w:r>
    </w:p>
    <w:p w14:paraId="51CF6BF3" w14:textId="77777777" w:rsidR="002A0CDB" w:rsidRPr="00527E9E" w:rsidRDefault="002A0CDB" w:rsidP="00794119">
      <w:pPr>
        <w:pStyle w:val="Titre4"/>
      </w:pPr>
      <w:r w:rsidRPr="00527E9E">
        <w:t>Rat – Rongeurs</w:t>
      </w:r>
    </w:p>
    <w:tbl>
      <w:tblPr>
        <w:tblStyle w:val="Grilledutableau"/>
        <w:tblW w:w="10456" w:type="dxa"/>
        <w:tblLook w:val="04A0" w:firstRow="1" w:lastRow="0" w:firstColumn="1" w:lastColumn="0" w:noHBand="0" w:noVBand="1"/>
      </w:tblPr>
      <w:tblGrid>
        <w:gridCol w:w="10456"/>
      </w:tblGrid>
      <w:tr w:rsidR="00AF00ED" w:rsidRPr="00527E9E" w14:paraId="0A38C467" w14:textId="77777777" w:rsidTr="00AF00ED">
        <w:trPr>
          <w:trHeight w:val="255"/>
        </w:trPr>
        <w:tc>
          <w:tcPr>
            <w:tcW w:w="10456" w:type="dxa"/>
            <w:noWrap/>
            <w:hideMark/>
          </w:tcPr>
          <w:p w14:paraId="421DBF18" w14:textId="77777777" w:rsidR="00AF00ED" w:rsidRPr="00527E9E" w:rsidRDefault="00AF00ED" w:rsidP="00AF00ED">
            <w:r w:rsidRPr="00527E9E">
              <w:t>F5 En5 D10 A20 I25 V10 E15 Em5 C5 Ap5 EN 15 RMa 3 RP 1</w:t>
            </w:r>
          </w:p>
        </w:tc>
      </w:tr>
      <w:tr w:rsidR="00AF00ED" w:rsidRPr="00527E9E" w14:paraId="4DD31430" w14:textId="77777777" w:rsidTr="00AF00ED">
        <w:trPr>
          <w:trHeight w:val="255"/>
        </w:trPr>
        <w:tc>
          <w:tcPr>
            <w:tcW w:w="10456" w:type="dxa"/>
            <w:noWrap/>
            <w:hideMark/>
          </w:tcPr>
          <w:p w14:paraId="3ED35E3D" w14:textId="02DBF97F" w:rsidR="00AF00ED" w:rsidRPr="00527E9E" w:rsidRDefault="00AF00ED">
            <w:r w:rsidRPr="00527E9E">
              <w:t xml:space="preserve">NEC 0 NE 0 AR 0 VO 2 VD 3 PdC </w:t>
            </w:r>
            <w:r w:rsidR="00424FF3" w:rsidRPr="00527E9E">
              <w:t>1</w:t>
            </w:r>
            <w:r w:rsidRPr="00527E9E">
              <w:t xml:space="preserve"> RM 1 Vit </w:t>
            </w:r>
            <w:r w:rsidR="00424FF3" w:rsidRPr="00527E9E">
              <w:t>6</w:t>
            </w:r>
            <w:r w:rsidRPr="00527E9E">
              <w:t xml:space="preserve"> Mvp 6 Att morsure -3</w:t>
            </w:r>
          </w:p>
        </w:tc>
      </w:tr>
      <w:tr w:rsidR="00AF00ED" w:rsidRPr="00F70B87" w14:paraId="4A2689F2" w14:textId="77777777" w:rsidTr="00AF00ED">
        <w:trPr>
          <w:trHeight w:val="255"/>
        </w:trPr>
        <w:tc>
          <w:tcPr>
            <w:tcW w:w="10456" w:type="dxa"/>
            <w:noWrap/>
            <w:hideMark/>
          </w:tcPr>
          <w:p w14:paraId="35BA60F6" w14:textId="44B01ECF" w:rsidR="00AF00ED" w:rsidRPr="004F6588" w:rsidRDefault="00AF00ED">
            <w:pPr>
              <w:rPr>
                <w:lang w:val="en-US"/>
              </w:rPr>
            </w:pPr>
            <w:r w:rsidRPr="004F6588">
              <w:rPr>
                <w:lang w:val="en-US"/>
              </w:rPr>
              <w:t>Esq 20 Réa 19 Cha 8 Fui 27 CS 6 Th0-</w:t>
            </w:r>
            <w:r w:rsidR="00424FF3" w:rsidRPr="004F6588">
              <w:rPr>
                <w:lang w:val="en-US"/>
              </w:rPr>
              <w:t>0</w:t>
            </w:r>
            <w:r w:rsidRPr="004F6588">
              <w:rPr>
                <w:lang w:val="en-US"/>
              </w:rPr>
              <w:t>-</w:t>
            </w:r>
            <w:r w:rsidR="00424FF3" w:rsidRPr="004F6588">
              <w:rPr>
                <w:lang w:val="en-US"/>
              </w:rPr>
              <w:t>1</w:t>
            </w:r>
          </w:p>
        </w:tc>
      </w:tr>
    </w:tbl>
    <w:p w14:paraId="1D6D1974" w14:textId="504205CB" w:rsidR="002A0CDB" w:rsidRPr="00527E9E" w:rsidRDefault="00AF00ED" w:rsidP="00263AFD">
      <w:r w:rsidRPr="00527E9E">
        <w:t>Maladie, nuée, ruse</w:t>
      </w:r>
    </w:p>
    <w:p w14:paraId="7D763840" w14:textId="77777777" w:rsidR="00263AFD" w:rsidRPr="00527E9E" w:rsidRDefault="00263AFD" w:rsidP="00263AFD"/>
    <w:p w14:paraId="2A1264D7" w14:textId="77777777" w:rsidR="00D52CB0" w:rsidRDefault="00D52CB0">
      <w:pPr>
        <w:widowControl/>
        <w:jc w:val="left"/>
        <w:rPr>
          <w:b/>
          <w:sz w:val="24"/>
        </w:rPr>
      </w:pPr>
      <w:bookmarkStart w:id="150" w:name="_Toc199924569"/>
      <w:r>
        <w:br w:type="page"/>
      </w:r>
    </w:p>
    <w:p w14:paraId="5D03F107" w14:textId="698B8FA4" w:rsidR="009A2EF1" w:rsidRPr="00527E9E" w:rsidRDefault="00186B9B" w:rsidP="00424FF3">
      <w:pPr>
        <w:pStyle w:val="Titre2"/>
        <w:rPr>
          <w:lang w:val="fr-BE"/>
        </w:rPr>
      </w:pPr>
      <w:r w:rsidRPr="00527E9E">
        <w:rPr>
          <w:lang w:val="fr-BE"/>
        </w:rPr>
        <w:lastRenderedPageBreak/>
        <w:t>6.</w:t>
      </w:r>
      <w:r w:rsidR="00263AFD" w:rsidRPr="00527E9E">
        <w:rPr>
          <w:lang w:val="fr-BE"/>
        </w:rPr>
        <w:t>4</w:t>
      </w:r>
      <w:r w:rsidRPr="00527E9E">
        <w:rPr>
          <w:lang w:val="fr-BE"/>
        </w:rPr>
        <w:t xml:space="preserve"> Bestiaire</w:t>
      </w:r>
      <w:bookmarkEnd w:id="150"/>
    </w:p>
    <w:p w14:paraId="7B428596" w14:textId="77777777" w:rsidR="009A2EF1" w:rsidRPr="00D52CB0" w:rsidRDefault="00315DDC" w:rsidP="0045338D">
      <w:pPr>
        <w:pStyle w:val="Titre3"/>
        <w:rPr>
          <w:noProof/>
          <w:highlight w:val="yellow"/>
          <w:lang w:val="fr-BE"/>
        </w:rPr>
      </w:pPr>
      <w:bookmarkStart w:id="151" w:name="_Toc199924570"/>
      <w:r w:rsidRPr="00D52CB0">
        <w:rPr>
          <w:noProof/>
          <w:highlight w:val="yellow"/>
          <w:lang w:val="fr-BE"/>
        </w:rPr>
        <w:t>A</w:t>
      </w:r>
      <w:r w:rsidR="00135432" w:rsidRPr="00D52CB0">
        <w:rPr>
          <w:noProof/>
          <w:highlight w:val="yellow"/>
          <w:lang w:val="fr-BE"/>
        </w:rPr>
        <w:t>mas</w:t>
      </w:r>
      <w:bookmarkEnd w:id="151"/>
      <w:r w:rsidR="00135432"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C3BA9D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20BC8D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amas</w:t>
            </w:r>
            <w:r w:rsidRPr="00527E9E">
              <w:rPr>
                <w:rFonts w:asciiTheme="minorHAnsi" w:hAnsiTheme="minorHAnsi"/>
                <w:b/>
                <w:szCs w:val="18"/>
              </w:rPr>
              <w:t xml:space="preserve">  /  </w:t>
            </w:r>
            <w:r w:rsidRPr="00527E9E">
              <w:rPr>
                <w:rFonts w:asciiTheme="minorHAnsi" w:hAnsiTheme="minorHAnsi"/>
                <w:b/>
                <w:noProof/>
                <w:szCs w:val="18"/>
              </w:rPr>
              <w:t>haqi'vaer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diable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5925025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1000</w:t>
            </w:r>
            <w:r w:rsidRPr="00527E9E">
              <w:rPr>
                <w:rFonts w:asciiTheme="minorHAnsi" w:hAnsiTheme="minorHAnsi"/>
                <w:szCs w:val="18"/>
              </w:rPr>
              <w:t xml:space="preserve"> / P</w:t>
            </w:r>
            <w:r w:rsidRPr="00527E9E">
              <w:rPr>
                <w:rFonts w:asciiTheme="minorHAnsi" w:hAnsiTheme="minorHAnsi"/>
                <w:noProof/>
                <w:szCs w:val="18"/>
              </w:rPr>
              <w:t>1000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4000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BD70DA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Vortex tourbillonnant composé de vicères et d'ossements autour d'un noyau de ténèbres denses. Amas des restes des corps absorbés et détruits. Tournoie en permanence autour de son centre en produisant un son de gargouillement vomitif.</w:t>
            </w:r>
          </w:p>
          <w:p w14:paraId="0433C84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Energie pure issue des plus profondes ténèbres du Monde des Morts, créée par l'accumulation des haines et reproches des morts. Se libère de ce monde par hasard ou invocation, Naît dans des régions de trop grande concentration de morts antagonistes de leur vivant.</w:t>
            </w:r>
          </w:p>
          <w:p w14:paraId="5196914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être divin tué hors de son monde par magie EO</w:t>
            </w:r>
          </w:p>
          <w:p w14:paraId="1850099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NOC - Monde Divin (EO - Monde des Morts). - Ne vit que dans l'ombre et évite la lumière.</w:t>
            </w:r>
          </w:p>
          <w:p w14:paraId="518CB38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Reste immobile sauf si confronté à des êtres d'EI ou si attaqué/menacé à moins de 100m.</w:t>
            </w:r>
          </w:p>
          <w:p w14:paraId="1DD136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jusqu'à la fin/mort.</w:t>
            </w:r>
          </w:p>
          <w:p w14:paraId="7E1C775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Conserve les êtres tués qu'il absorbe (durée = PdC minutes).</w:t>
            </w:r>
          </w:p>
          <w:p w14:paraId="251B493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Les objets inanimés sont abandonnés sur le sol ou projetés violemment au loin.</w:t>
            </w:r>
            <w:r w:rsidRPr="00527E9E">
              <w:rPr>
                <w:rFonts w:asciiTheme="minorHAnsi" w:hAnsiTheme="minorHAnsi"/>
                <w:szCs w:val="18"/>
              </w:rPr>
              <w:tab/>
            </w:r>
          </w:p>
          <w:p w14:paraId="22D5236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vit seul</w:t>
            </w:r>
          </w:p>
          <w:p w14:paraId="65BB8DB1"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15</w:t>
            </w:r>
            <w:r w:rsidRPr="00527E9E">
              <w:rPr>
                <w:rFonts w:asciiTheme="minorHAnsi" w:hAnsiTheme="minorHAnsi"/>
                <w:szCs w:val="18"/>
              </w:rPr>
              <w:tab/>
              <w:t xml:space="preserve">En </w:t>
            </w:r>
            <w:r w:rsidRPr="00527E9E">
              <w:rPr>
                <w:rFonts w:asciiTheme="minorHAnsi" w:hAnsiTheme="minorHAnsi"/>
                <w:noProof/>
                <w:szCs w:val="18"/>
              </w:rPr>
              <w:t>30</w:t>
            </w:r>
            <w:r w:rsidRPr="00527E9E">
              <w:rPr>
                <w:rFonts w:asciiTheme="minorHAnsi" w:hAnsiTheme="minorHAnsi"/>
                <w:szCs w:val="18"/>
              </w:rPr>
              <w:tab/>
              <w:t xml:space="preserve">D </w:t>
            </w:r>
            <w:r w:rsidRPr="00527E9E">
              <w:rPr>
                <w:rFonts w:asciiTheme="minorHAnsi" w:hAnsiTheme="minorHAnsi"/>
                <w:noProof/>
                <w:szCs w:val="18"/>
              </w:rPr>
              <w:t>10</w:t>
            </w:r>
            <w:r w:rsidRPr="00527E9E">
              <w:rPr>
                <w:rFonts w:asciiTheme="minorHAnsi" w:hAnsiTheme="minorHAnsi"/>
                <w:szCs w:val="18"/>
              </w:rPr>
              <w:tab/>
              <w:t xml:space="preserve">A </w:t>
            </w:r>
            <w:r w:rsidRPr="00527E9E">
              <w:rPr>
                <w:rFonts w:asciiTheme="minorHAnsi" w:hAnsiTheme="minorHAnsi"/>
                <w:noProof/>
                <w:szCs w:val="18"/>
              </w:rPr>
              <w:t>10</w:t>
            </w:r>
            <w:r w:rsidRPr="00527E9E">
              <w:rPr>
                <w:rFonts w:asciiTheme="minorHAnsi" w:hAnsiTheme="minorHAnsi"/>
                <w:szCs w:val="18"/>
              </w:rPr>
              <w:tab/>
              <w:t xml:space="preserve">I </w:t>
            </w:r>
            <w:r w:rsidRPr="00527E9E">
              <w:rPr>
                <w:rFonts w:asciiTheme="minorHAnsi" w:hAnsiTheme="minorHAnsi"/>
                <w:noProof/>
                <w:szCs w:val="18"/>
              </w:rPr>
              <w:t>35</w:t>
            </w:r>
            <w:r w:rsidRPr="00527E9E">
              <w:rPr>
                <w:rFonts w:asciiTheme="minorHAnsi" w:hAnsiTheme="minorHAnsi"/>
                <w:szCs w:val="18"/>
              </w:rPr>
              <w:tab/>
              <w:t xml:space="preserve">V </w:t>
            </w:r>
            <w:r w:rsidRPr="00527E9E">
              <w:rPr>
                <w:rFonts w:asciiTheme="minorHAnsi" w:hAnsiTheme="minorHAnsi"/>
                <w:noProof/>
                <w:szCs w:val="18"/>
              </w:rPr>
              <w:t>10</w:t>
            </w:r>
            <w:r w:rsidRPr="00527E9E">
              <w:rPr>
                <w:rFonts w:asciiTheme="minorHAnsi" w:hAnsiTheme="minorHAnsi"/>
                <w:szCs w:val="18"/>
              </w:rPr>
              <w:tab/>
              <w:t xml:space="preserve">E </w:t>
            </w:r>
            <w:r w:rsidRPr="00527E9E">
              <w:rPr>
                <w:rFonts w:asciiTheme="minorHAnsi" w:hAnsiTheme="minorHAnsi"/>
                <w:noProof/>
                <w:szCs w:val="18"/>
              </w:rPr>
              <w:t>10</w:t>
            </w:r>
            <w:r w:rsidRPr="00527E9E">
              <w:rPr>
                <w:rFonts w:asciiTheme="minorHAnsi" w:hAnsiTheme="minorHAnsi"/>
                <w:szCs w:val="18"/>
              </w:rPr>
              <w:tab/>
              <w:t xml:space="preserve">Em </w:t>
            </w:r>
            <w:r w:rsidRPr="00527E9E">
              <w:rPr>
                <w:rFonts w:asciiTheme="minorHAnsi" w:hAnsiTheme="minorHAnsi"/>
                <w:noProof/>
                <w:szCs w:val="18"/>
              </w:rPr>
              <w:t>10</w:t>
            </w:r>
            <w:r w:rsidRPr="00527E9E">
              <w:rPr>
                <w:rFonts w:asciiTheme="minorHAnsi" w:hAnsiTheme="minorHAnsi"/>
                <w:szCs w:val="18"/>
              </w:rPr>
              <w:tab/>
              <w:t xml:space="preserve">C </w:t>
            </w:r>
            <w:r w:rsidRPr="00527E9E">
              <w:rPr>
                <w:rFonts w:asciiTheme="minorHAnsi" w:hAnsiTheme="minorHAnsi"/>
                <w:noProof/>
                <w:szCs w:val="18"/>
              </w:rPr>
              <w:t>75</w:t>
            </w:r>
            <w:r w:rsidRPr="00527E9E">
              <w:rPr>
                <w:rFonts w:asciiTheme="minorHAnsi" w:hAnsiTheme="minorHAnsi"/>
                <w:szCs w:val="18"/>
              </w:rPr>
              <w:tab/>
              <w:t xml:space="preserve">Ap </w:t>
            </w:r>
            <w:r w:rsidRPr="00527E9E">
              <w:rPr>
                <w:rFonts w:asciiTheme="minorHAnsi" w:hAnsiTheme="minorHAnsi"/>
                <w:noProof/>
                <w:szCs w:val="18"/>
              </w:rPr>
              <w:t>1</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308</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1538</w:t>
            </w:r>
          </w:p>
          <w:p w14:paraId="67379B6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ecrasement+1 (8)poing+1 (6)balayage+2</w:t>
            </w:r>
            <w:r w:rsidRPr="00527E9E">
              <w:rPr>
                <w:rFonts w:asciiTheme="minorHAnsi" w:hAnsiTheme="minorHAnsi"/>
                <w:b/>
                <w:szCs w:val="18"/>
              </w:rPr>
              <w:t xml:space="preserve"> </w:t>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noProof/>
                <w:szCs w:val="18"/>
              </w:rPr>
              <w:t>10</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8</w:t>
            </w:r>
            <w:r w:rsidRPr="00527E9E">
              <w:rPr>
                <w:rFonts w:asciiTheme="minorHAnsi" w:hAnsiTheme="minorHAnsi"/>
                <w:szCs w:val="18"/>
              </w:rPr>
              <w:tab/>
            </w:r>
          </w:p>
          <w:p w14:paraId="5B5107D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 m6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00B80695" w:rsidRPr="00527E9E">
              <w:rPr>
                <w:rFonts w:asciiTheme="minorHAnsi" w:hAnsiTheme="minorHAnsi"/>
                <w:szCs w:val="18"/>
              </w:rPr>
              <w:t xml:space="preserve"> </w:t>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10</w:t>
            </w:r>
          </w:p>
          <w:p w14:paraId="4EA7C6D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1584BF6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0AF0E2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76BF028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8D0C1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attaque toute les cibles à 20m avec 13/10 Chaos Mental, en cas de réussite la cible est absorbée en 1D10 phases.</w:t>
            </w:r>
          </w:p>
          <w:p w14:paraId="1B981D21" w14:textId="123867D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dégâts de Lumière</w:t>
            </w:r>
            <w:r w:rsidR="00FB42EF" w:rsidRPr="00527E9E">
              <w:rPr>
                <w:rFonts w:asciiTheme="minorHAnsi" w:hAnsiTheme="minorHAnsi"/>
                <w:noProof/>
                <w:szCs w:val="18"/>
              </w:rPr>
              <w:t>.</w:t>
            </w:r>
            <w:r w:rsidRPr="00527E9E">
              <w:rPr>
                <w:rFonts w:asciiTheme="minorHAnsi" w:hAnsiTheme="minorHAnsi"/>
                <w:noProof/>
                <w:szCs w:val="18"/>
              </w:rPr>
              <w:t xml:space="preserve"> </w:t>
            </w:r>
          </w:p>
          <w:p w14:paraId="35A241DF" w14:textId="68CF18B8"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Immunité : 100% aux </w:t>
            </w:r>
            <w:r w:rsidR="00FB42EF" w:rsidRPr="00527E9E">
              <w:rPr>
                <w:rFonts w:asciiTheme="minorHAnsi" w:hAnsiTheme="minorHAnsi"/>
                <w:noProof/>
                <w:szCs w:val="18"/>
              </w:rPr>
              <w:t xml:space="preserve">blessures </w:t>
            </w:r>
            <w:r w:rsidRPr="00527E9E">
              <w:rPr>
                <w:rFonts w:asciiTheme="minorHAnsi" w:hAnsiTheme="minorHAnsi"/>
                <w:noProof/>
                <w:szCs w:val="18"/>
              </w:rPr>
              <w:t xml:space="preserve">sauf </w:t>
            </w:r>
            <w:r w:rsidRPr="00527E9E">
              <w:rPr>
                <w:rFonts w:asciiTheme="minorHAnsi" w:hAnsiTheme="minorHAnsi"/>
                <w:i/>
                <w:iCs/>
                <w:noProof/>
                <w:szCs w:val="18"/>
              </w:rPr>
              <w:t>armes dédiées</w:t>
            </w:r>
            <w:r w:rsidRPr="00527E9E">
              <w:rPr>
                <w:rFonts w:asciiTheme="minorHAnsi" w:hAnsiTheme="minorHAnsi"/>
                <w:noProof/>
                <w:szCs w:val="18"/>
              </w:rPr>
              <w:t>.</w:t>
            </w:r>
          </w:p>
          <w:p w14:paraId="2CC5DB69" w14:textId="6BF4323E"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Immunité : 100% à la magie sauf </w:t>
            </w:r>
            <w:r w:rsidRPr="00527E9E">
              <w:rPr>
                <w:rFonts w:asciiTheme="minorHAnsi" w:hAnsiTheme="minorHAnsi"/>
                <w:i/>
                <w:iCs/>
                <w:noProof/>
                <w:szCs w:val="18"/>
              </w:rPr>
              <w:t>Pouvoir de la Lumière</w:t>
            </w:r>
            <w:r w:rsidRPr="00527E9E">
              <w:rPr>
                <w:rFonts w:asciiTheme="minorHAnsi" w:hAnsiTheme="minorHAnsi"/>
                <w:noProof/>
                <w:szCs w:val="18"/>
              </w:rPr>
              <w:t>.</w:t>
            </w:r>
          </w:p>
          <w:p w14:paraId="3D7F04FD" w14:textId="6D0762D5"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si une attaque inflige au moins [PdC/2] points de blessures alors le dernier être absorbé encore vivant +ses possessions est </w:t>
            </w:r>
            <w:r w:rsidR="00FB42EF" w:rsidRPr="00527E9E">
              <w:rPr>
                <w:rFonts w:asciiTheme="minorHAnsi" w:hAnsiTheme="minorHAnsi"/>
                <w:noProof/>
                <w:szCs w:val="18"/>
              </w:rPr>
              <w:t>recraché</w:t>
            </w:r>
            <w:r w:rsidRPr="00527E9E">
              <w:rPr>
                <w:rFonts w:asciiTheme="minorHAnsi" w:hAnsiTheme="minorHAnsi"/>
                <w:noProof/>
                <w:szCs w:val="18"/>
              </w:rPr>
              <w:t>.</w:t>
            </w:r>
          </w:p>
          <w:p w14:paraId="4CEF407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meurt pas mais est banni immédiatement si les conditions de mort sont atteintes.</w:t>
            </w:r>
          </w:p>
          <w:p w14:paraId="1188036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1 malus par phase</w:t>
            </w:r>
          </w:p>
          <w:p w14:paraId="29F80DF1" w14:textId="48E29CC4"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Une fois banni, lâche 2D10 corps</w:t>
            </w:r>
            <w:r w:rsidR="00FB42EF" w:rsidRPr="00527E9E">
              <w:rPr>
                <w:rFonts w:asciiTheme="minorHAnsi" w:hAnsiTheme="minorHAnsi"/>
                <w:noProof/>
                <w:szCs w:val="18"/>
                <w:shd w:val="clear" w:color="auto" w:fill="FFFF66"/>
              </w:rPr>
              <w:t xml:space="preserve"> (80% mort)</w:t>
            </w:r>
            <w:r w:rsidRPr="00527E9E">
              <w:rPr>
                <w:rFonts w:asciiTheme="minorHAnsi" w:hAnsiTheme="minorHAnsi"/>
                <w:noProof/>
                <w:szCs w:val="18"/>
                <w:shd w:val="clear" w:color="auto" w:fill="FFFF66"/>
              </w:rPr>
              <w:t>, 1D10 armes et 1d6 armures à générer aléatoirement.</w:t>
            </w:r>
          </w:p>
        </w:tc>
      </w:tr>
    </w:tbl>
    <w:p w14:paraId="07F0A941" w14:textId="6EE5B3D6" w:rsidR="009A2EF1" w:rsidRPr="00D52CB0" w:rsidRDefault="00135432" w:rsidP="0045338D">
      <w:pPr>
        <w:pStyle w:val="Titre3"/>
        <w:rPr>
          <w:noProof/>
          <w:highlight w:val="yellow"/>
          <w:lang w:val="fr-BE"/>
        </w:rPr>
      </w:pPr>
      <w:bookmarkStart w:id="152" w:name="_Toc199924571"/>
      <w:r w:rsidRPr="00D52CB0">
        <w:rPr>
          <w:noProof/>
          <w:highlight w:val="yellow"/>
          <w:lang w:val="fr-BE"/>
        </w:rPr>
        <w:t>ancêtre</w:t>
      </w:r>
      <w:bookmarkEnd w:id="152"/>
      <w:r w:rsidRPr="00D52CB0">
        <w:rPr>
          <w:noProof/>
          <w:highlight w:val="yellow"/>
          <w:lang w:val="fr-B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A4C28DB" w14:textId="77777777" w:rsidTr="009A2EF1">
        <w:trPr>
          <w:cantSplit/>
        </w:trPr>
        <w:tc>
          <w:tcPr>
            <w:tcW w:w="10314" w:type="dxa"/>
            <w:tcBorders>
              <w:top w:val="single" w:sz="4" w:space="0" w:color="auto"/>
              <w:left w:val="single" w:sz="4" w:space="0" w:color="auto"/>
              <w:bottom w:val="single" w:sz="4" w:space="0" w:color="auto"/>
              <w:right w:val="single" w:sz="4" w:space="0" w:color="auto"/>
            </w:tcBorders>
          </w:tcPr>
          <w:p w14:paraId="3699E2E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ancêtre</w:t>
            </w:r>
            <w:r w:rsidRPr="00527E9E">
              <w:rPr>
                <w:rFonts w:asciiTheme="minorHAnsi" w:hAnsiTheme="minorHAnsi"/>
                <w:b/>
                <w:szCs w:val="18"/>
              </w:rPr>
              <w:t xml:space="preserve">  /  </w:t>
            </w:r>
            <w:r w:rsidRPr="00527E9E">
              <w:rPr>
                <w:rFonts w:asciiTheme="minorHAnsi" w:hAnsiTheme="minorHAnsi"/>
                <w:b/>
                <w:noProof/>
                <w:szCs w:val="18"/>
              </w:rPr>
              <w:t>el'darr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 xml:space="preserve"> </w:t>
            </w:r>
          </w:p>
          <w:p w14:paraId="48A28BE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D1500/A20</w:t>
            </w:r>
          </w:p>
          <w:p w14:paraId="1EDE5B3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Elite des Anciens, immortels et seigneurs. Equipé d'une armure magique d'un métal brillant, légère et ornée d'icônes d'arbres. Emane l'énergie ancienne de manière permanente sous la forme d'une aura grise. Les cheveux blancs ou gris tombent sur l'aine, les yeux verts ou bleus sont totalement impassibles. Aura de magie stable et visible.</w:t>
            </w:r>
          </w:p>
          <w:p w14:paraId="535EF4B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Issus de croisement entre élémentaires et seigneurs Anciens, gardiens des royaumes Anciens. Héritiers de l'esprit des Si'Ths</w:t>
            </w:r>
          </w:p>
          <w:p w14:paraId="7CDF349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fusion énergie de deux êtres</w:t>
            </w:r>
          </w:p>
          <w:p w14:paraId="19F0BD4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Monde Divin (Forêt), les franges grises des deux royaumes Anciens</w:t>
            </w:r>
          </w:p>
          <w:p w14:paraId="439AFAF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Ils vivent de et par la magie, sans lieu d'habitation. Gardiens perpétuel, éclaireurs, yeux d'EE.</w:t>
            </w:r>
          </w:p>
          <w:p w14:paraId="2B9B380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uniquement des résidus végétaux ou animaux.</w:t>
            </w:r>
          </w:p>
          <w:p w14:paraId="7CC0BA3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Ils défendent les royaumes divins EE et SI.</w:t>
            </w:r>
          </w:p>
          <w:p w14:paraId="08B46B6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considèrent comme la civilisation supérieure du monde EE.Fanatique EE/SI en tout temps.</w:t>
            </w:r>
            <w:r w:rsidRPr="00527E9E">
              <w:rPr>
                <w:rFonts w:asciiTheme="minorHAnsi" w:hAnsiTheme="minorHAnsi"/>
                <w:szCs w:val="18"/>
              </w:rPr>
              <w:tab/>
            </w:r>
          </w:p>
          <w:p w14:paraId="0C893AD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Con=comme les Anciens, végétal et pierre sculptées</w:t>
            </w:r>
          </w:p>
          <w:p w14:paraId="07A31D9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Fab=artisanat magique, tous les talents de fabrication</w:t>
            </w:r>
            <w:r w:rsidR="00135432" w:rsidRPr="00527E9E">
              <w:rPr>
                <w:rFonts w:asciiTheme="minorHAnsi" w:hAnsiTheme="minorHAnsi"/>
                <w:i/>
                <w:noProof/>
                <w:szCs w:val="18"/>
              </w:rPr>
              <w:t xml:space="preserve"> </w:t>
            </w:r>
            <w:r w:rsidRPr="00527E9E">
              <w:rPr>
                <w:rFonts w:asciiTheme="minorHAnsi" w:hAnsiTheme="minorHAnsi"/>
                <w:i/>
                <w:noProof/>
                <w:szCs w:val="18"/>
              </w:rPr>
              <w:t xml:space="preserve">Hab=maisons, tours, sommets et arbres </w:t>
            </w:r>
          </w:p>
          <w:p w14:paraId="17B2779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Soc=individualiste, chaque être est détenteur d'un territoire, coopèrent avec races EE</w:t>
            </w:r>
          </w:p>
          <w:p w14:paraId="34A2472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70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70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25</w:t>
            </w:r>
          </w:p>
          <w:p w14:paraId="50915E1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5-4-3</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épée/arc/dague/épieu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21</w:t>
            </w:r>
            <w:r w:rsidRPr="00527E9E">
              <w:rPr>
                <w:rFonts w:asciiTheme="minorHAnsi" w:hAnsiTheme="minorHAnsi"/>
                <w:szCs w:val="18"/>
              </w:rPr>
              <w:tab/>
            </w:r>
          </w:p>
          <w:p w14:paraId="73D382E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129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33</w:t>
            </w:r>
          </w:p>
          <w:p w14:paraId="1451BD0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1ECC5DD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13843A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216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0688ACB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455FDA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Escorte: 40% d'être accompagné de 2d6 Anciens +1D10 Taureaux Verts +un Cheval Féérique</w:t>
            </w:r>
          </w:p>
          <w:p w14:paraId="31F008F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fer</w:t>
            </w:r>
          </w:p>
          <w:p w14:paraId="6093DE44" w14:textId="0900BD20" w:rsidR="009A2EF1" w:rsidRPr="00527E9E" w:rsidRDefault="009A2EF1" w:rsidP="009A2EF1">
            <w:pPr>
              <w:rPr>
                <w:rFonts w:asciiTheme="minorHAnsi" w:hAnsiTheme="minorHAnsi"/>
                <w:noProof/>
                <w:szCs w:val="18"/>
              </w:rPr>
            </w:pPr>
            <w:r w:rsidRPr="00527E9E">
              <w:rPr>
                <w:rFonts w:asciiTheme="minorHAnsi" w:hAnsiTheme="minorHAnsi"/>
                <w:noProof/>
                <w:szCs w:val="18"/>
              </w:rPr>
              <w:t>Magie : connaît tous les sorts Si'Th + Sphère de Jehudiel</w:t>
            </w:r>
            <w:r w:rsidR="00424FF3" w:rsidRPr="00527E9E">
              <w:rPr>
                <w:rFonts w:asciiTheme="minorHAnsi" w:hAnsiTheme="minorHAnsi"/>
                <w:noProof/>
                <w:szCs w:val="18"/>
              </w:rPr>
              <w:t xml:space="preserve"> + les sorts EE de NS=D10</w:t>
            </w:r>
          </w:p>
          <w:p w14:paraId="23C2B2F1" w14:textId="4FD45B62"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Talents : tous les </w:t>
            </w:r>
            <w:r w:rsidR="00FB42EF" w:rsidRPr="00527E9E">
              <w:rPr>
                <w:rFonts w:asciiTheme="minorHAnsi" w:hAnsiTheme="minorHAnsi"/>
                <w:noProof/>
                <w:szCs w:val="18"/>
              </w:rPr>
              <w:t xml:space="preserve">TG </w:t>
            </w:r>
            <w:r w:rsidRPr="00527E9E">
              <w:rPr>
                <w:rFonts w:asciiTheme="minorHAnsi" w:hAnsiTheme="minorHAnsi"/>
                <w:noProof/>
                <w:szCs w:val="18"/>
              </w:rPr>
              <w:t>intellectuels à NE</w:t>
            </w:r>
            <w:r w:rsidR="00FB42EF" w:rsidRPr="00527E9E">
              <w:rPr>
                <w:rFonts w:asciiTheme="minorHAnsi" w:hAnsiTheme="minorHAnsi"/>
                <w:noProof/>
                <w:szCs w:val="18"/>
              </w:rPr>
              <w:t>=D10*x20</w:t>
            </w:r>
          </w:p>
          <w:p w14:paraId="7F57920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EN par tour</w:t>
            </w:r>
          </w:p>
          <w:p w14:paraId="13024CE2" w14:textId="6B602723"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Armure : maille légère ancienne 8/4. Arme : épée longue ancienne 8/4. Vêtements (soie et cuir)</w:t>
            </w:r>
            <w:r w:rsidR="00424FF3" w:rsidRPr="00527E9E">
              <w:rPr>
                <w:rFonts w:asciiTheme="minorHAnsi" w:hAnsiTheme="minorHAnsi"/>
                <w:noProof/>
                <w:szCs w:val="18"/>
                <w:shd w:val="clear" w:color="auto" w:fill="FFFF66"/>
              </w:rPr>
              <w:t xml:space="preserve"> enchanté 8/4</w:t>
            </w:r>
            <w:r w:rsidRPr="00527E9E">
              <w:rPr>
                <w:rFonts w:asciiTheme="minorHAnsi" w:hAnsiTheme="minorHAnsi"/>
                <w:noProof/>
                <w:szCs w:val="18"/>
                <w:shd w:val="clear" w:color="auto" w:fill="FFFF66"/>
              </w:rPr>
              <w:t>.</w:t>
            </w:r>
          </w:p>
        </w:tc>
      </w:tr>
    </w:tbl>
    <w:p w14:paraId="7E5D8AC8" w14:textId="77777777" w:rsidR="00D52CB0" w:rsidRDefault="00D52CB0" w:rsidP="00D52CB0">
      <w:pPr>
        <w:rPr>
          <w:noProof/>
          <w:highlight w:val="yellow"/>
        </w:rPr>
      </w:pPr>
      <w:bookmarkStart w:id="153" w:name="_Toc199924572"/>
    </w:p>
    <w:p w14:paraId="458A177B" w14:textId="77777777" w:rsidR="00D52CB0" w:rsidRDefault="00D52CB0" w:rsidP="00D52CB0">
      <w:pPr>
        <w:rPr>
          <w:noProof/>
          <w:highlight w:val="yellow"/>
        </w:rPr>
      </w:pPr>
    </w:p>
    <w:p w14:paraId="36C84096" w14:textId="6B9B72A5" w:rsidR="009A2EF1" w:rsidRPr="00D52CB0" w:rsidRDefault="00135432" w:rsidP="0045338D">
      <w:pPr>
        <w:pStyle w:val="Titre3"/>
        <w:rPr>
          <w:noProof/>
          <w:highlight w:val="yellow"/>
          <w:lang w:val="fr-BE"/>
        </w:rPr>
      </w:pPr>
      <w:r w:rsidRPr="00D52CB0">
        <w:rPr>
          <w:noProof/>
          <w:highlight w:val="yellow"/>
          <w:lang w:val="fr-BE"/>
        </w:rPr>
        <w:lastRenderedPageBreak/>
        <w:t>ancien</w:t>
      </w:r>
      <w:bookmarkEnd w:id="153"/>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41DAB1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B628AF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ancien</w:t>
            </w:r>
            <w:r w:rsidRPr="00527E9E">
              <w:rPr>
                <w:rFonts w:asciiTheme="minorHAnsi" w:hAnsiTheme="minorHAnsi"/>
                <w:b/>
                <w:szCs w:val="18"/>
              </w:rPr>
              <w:t xml:space="preserve">  /  </w:t>
            </w:r>
            <w:r w:rsidRPr="00527E9E">
              <w:rPr>
                <w:rFonts w:asciiTheme="minorHAnsi" w:hAnsiTheme="minorHAnsi"/>
                <w:b/>
                <w:noProof/>
                <w:szCs w:val="18"/>
              </w:rPr>
              <w:t>el'der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4E7A02B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D1000/A50</w:t>
            </w:r>
          </w:p>
          <w:p w14:paraId="24C85FEB" w14:textId="7A217135"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Long et fin humanoïde aux oreilles pointues et la peau très pâle parfois à teinte légèrement verdâtre. Mouvements précis et très éléguants, allure splendide, regard perçant. Cheveux clairs à très clairs, Vêtements amples et armures précieux, soieries brodés/ciselés. Parures nombreuses et harmonieuses, précieuses. Femmes et Hommes se ressemblent, totalement imberbes.</w:t>
            </w:r>
            <w:r w:rsidR="00D52CB0">
              <w:rPr>
                <w:rFonts w:asciiTheme="minorHAnsi" w:hAnsiTheme="minorHAnsi"/>
                <w:noProof/>
                <w:szCs w:val="18"/>
              </w:rPr>
              <w:t xml:space="preserve"> </w:t>
            </w:r>
            <w:r w:rsidRPr="00527E9E">
              <w:rPr>
                <w:rFonts w:asciiTheme="minorHAnsi" w:hAnsiTheme="minorHAnsi"/>
                <w:noProof/>
                <w:szCs w:val="18"/>
              </w:rPr>
              <w:t>C'est la race EE qui a été dédiée au service des Dragons, dont ils furent les chéris. Enfants préférés d'El'Der, ils ont reçu l'intelligence et la magie pour peupler et défendre les royaumes Anciens. Ils dominent la plupart des terres à l'instar de humains dans le Monde Nouveau, Répartis en 5 ethnies selon les milieux de vie.</w:t>
            </w:r>
          </w:p>
          <w:p w14:paraId="361471F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fusion deux êtres par magie et brume</w:t>
            </w:r>
          </w:p>
          <w:p w14:paraId="4965086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OMN D/N - Monde Ancien (forêt/colline/forêt/plaine), peuvent s'adapter à tous les biotopes. Vivent dans des lieux construits et discret ou très joliment décorés. Mangent peu et rarement de la viande, </w:t>
            </w:r>
          </w:p>
          <w:p w14:paraId="43FFC13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Les Anciens voyagent sans arrêt, villages intégrés dans le paysage et la nature.</w:t>
            </w:r>
          </w:p>
          <w:p w14:paraId="45A523F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considèrent comme la race élue et supérieure à toutes les autres, Respectent la nature et les forces du Monde Ancien, se méfient des Dva'Linn et des humains, recherchent l'harmonie totale dans l'amour, l'art et la musique. Forment un ensemble cohérent, dans leur lieux de résidence, sont fidèles à leur seigneur mais pas aux autres races. Aiment les échanges, la découverte, ce qui épanouit. Rejette le sale, le bête, le simple, le petit, le vulgaire. Fonctionnent en groupe avec une hiérarchie souple.</w:t>
            </w:r>
            <w:r w:rsidRPr="00527E9E">
              <w:rPr>
                <w:rFonts w:asciiTheme="minorHAnsi" w:hAnsiTheme="minorHAnsi"/>
                <w:szCs w:val="18"/>
              </w:rPr>
              <w:tab/>
            </w:r>
          </w:p>
          <w:p w14:paraId="6B62912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Con=de tout</w:t>
            </w:r>
          </w:p>
          <w:p w14:paraId="3F6762C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Fab=tout ce qui est possible mais toujours de qualité sinon rien</w:t>
            </w:r>
          </w:p>
          <w:p w14:paraId="7C445B0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Hab=vivent dans des milieux adaptés à leur ethnie</w:t>
            </w:r>
          </w:p>
          <w:p w14:paraId="65642DD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nombreuses coutumes, valeurs, références, règles, histoires</w:t>
            </w:r>
          </w:p>
          <w:p w14:paraId="4F3FBAA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50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w:t>
            </w:r>
          </w:p>
          <w:p w14:paraId="5AE90DF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arc/épée/dague/arc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11</w:t>
            </w:r>
            <w:r w:rsidRPr="00527E9E">
              <w:rPr>
                <w:rFonts w:asciiTheme="minorHAnsi" w:hAnsiTheme="minorHAnsi"/>
                <w:szCs w:val="18"/>
              </w:rPr>
              <w:tab/>
            </w:r>
          </w:p>
          <w:p w14:paraId="39CA4A8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109</w:t>
            </w:r>
            <w:r w:rsidRPr="00527E9E">
              <w:rPr>
                <w:rFonts w:asciiTheme="minorHAnsi" w:hAnsiTheme="minorHAnsi"/>
                <w:szCs w:val="18"/>
              </w:rPr>
              <w:tab/>
            </w:r>
            <w:r w:rsidR="00B80695" w:rsidRPr="00527E9E">
              <w:rPr>
                <w:rFonts w:asciiTheme="minorHAnsi" w:hAnsiTheme="minorHAnsi"/>
                <w:szCs w:val="18"/>
              </w:rPr>
              <w:t xml:space="preserve"> </w:t>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67</w:t>
            </w:r>
            <w:r w:rsidR="00B80695" w:rsidRPr="00527E9E">
              <w:rPr>
                <w:rFonts w:asciiTheme="minorHAnsi" w:hAnsiTheme="minorHAnsi"/>
                <w:noProof/>
                <w:szCs w:val="18"/>
              </w:rPr>
              <w:t xml:space="preserve"> </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27</w:t>
            </w:r>
          </w:p>
          <w:p w14:paraId="209ABA1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6AE11CE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91DC37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65E1BE5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051172F" w14:textId="2F589AF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Immunité </w:t>
            </w:r>
            <w:r w:rsidR="00FB42EF" w:rsidRPr="00527E9E">
              <w:rPr>
                <w:rFonts w:asciiTheme="minorHAnsi" w:hAnsiTheme="minorHAnsi"/>
                <w:noProof/>
                <w:szCs w:val="18"/>
              </w:rPr>
              <w:t xml:space="preserve">100% </w:t>
            </w:r>
            <w:r w:rsidRPr="00527E9E">
              <w:rPr>
                <w:rFonts w:asciiTheme="minorHAnsi" w:hAnsiTheme="minorHAnsi"/>
                <w:noProof/>
                <w:szCs w:val="18"/>
              </w:rPr>
              <w:t>à la magie Si'Th, à l'âge et maladies naturelles</w:t>
            </w:r>
          </w:p>
          <w:p w14:paraId="61F3234A" w14:textId="656CD3F4"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Sensible : +50% au fer, +50% à la lumière </w:t>
            </w:r>
            <w:r w:rsidR="00FB42EF" w:rsidRPr="00527E9E">
              <w:rPr>
                <w:rFonts w:asciiTheme="minorHAnsi" w:hAnsiTheme="minorHAnsi"/>
                <w:noProof/>
                <w:szCs w:val="18"/>
              </w:rPr>
              <w:t>magique</w:t>
            </w:r>
          </w:p>
          <w:p w14:paraId="479DB7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  des Anciens maîtrisent tous les sorts Si'Th à 7/3</w:t>
            </w:r>
          </w:p>
          <w:p w14:paraId="08857B5F" w14:textId="48EFD6D6"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tous les sorts EE à DS</w:t>
            </w:r>
            <w:r w:rsidR="00FB42EF" w:rsidRPr="00527E9E">
              <w:rPr>
                <w:rFonts w:asciiTheme="minorHAnsi" w:hAnsiTheme="minorHAnsi"/>
                <w:noProof/>
                <w:szCs w:val="18"/>
              </w:rPr>
              <w:t>&lt;d6</w:t>
            </w:r>
          </w:p>
          <w:p w14:paraId="03DA9DB8" w14:textId="2FDC432B"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Talents : connaît tous les </w:t>
            </w:r>
            <w:r w:rsidR="00FB42EF" w:rsidRPr="00527E9E">
              <w:rPr>
                <w:rFonts w:asciiTheme="minorHAnsi" w:hAnsiTheme="minorHAnsi"/>
                <w:noProof/>
                <w:szCs w:val="18"/>
              </w:rPr>
              <w:t>TG</w:t>
            </w:r>
            <w:r w:rsidRPr="00527E9E">
              <w:rPr>
                <w:rFonts w:asciiTheme="minorHAnsi" w:hAnsiTheme="minorHAnsi"/>
                <w:noProof/>
                <w:szCs w:val="18"/>
              </w:rPr>
              <w:t xml:space="preserve"> à NE</w:t>
            </w:r>
            <w:r w:rsidR="00FB42EF" w:rsidRPr="00527E9E">
              <w:rPr>
                <w:rFonts w:asciiTheme="minorHAnsi" w:hAnsiTheme="minorHAnsi"/>
                <w:noProof/>
                <w:szCs w:val="18"/>
              </w:rPr>
              <w:t>=</w:t>
            </w:r>
            <w:r w:rsidRPr="00527E9E">
              <w:rPr>
                <w:rFonts w:asciiTheme="minorHAnsi" w:hAnsiTheme="minorHAnsi"/>
                <w:noProof/>
                <w:szCs w:val="18"/>
              </w:rPr>
              <w:t>d6x10 dont 2 à NE80</w:t>
            </w:r>
          </w:p>
          <w:p w14:paraId="74E143C7" w14:textId="559134AA" w:rsidR="009A2EF1" w:rsidRPr="00527E9E" w:rsidRDefault="009A2EF1" w:rsidP="009A2EF1">
            <w:pPr>
              <w:rPr>
                <w:rFonts w:asciiTheme="minorHAnsi" w:hAnsiTheme="minorHAnsi"/>
                <w:szCs w:val="18"/>
              </w:rPr>
            </w:pPr>
            <w:r w:rsidRPr="00527E9E">
              <w:rPr>
                <w:rFonts w:asciiTheme="minorHAnsi" w:hAnsiTheme="minorHAnsi"/>
                <w:noProof/>
                <w:szCs w:val="18"/>
              </w:rPr>
              <w:t>Combat :</w:t>
            </w:r>
            <w:r w:rsidR="00FB42EF" w:rsidRPr="00527E9E">
              <w:rPr>
                <w:rFonts w:asciiTheme="minorHAnsi" w:hAnsiTheme="minorHAnsi"/>
                <w:noProof/>
                <w:szCs w:val="18"/>
              </w:rPr>
              <w:t xml:space="preserve"> </w:t>
            </w:r>
            <w:r w:rsidRPr="00527E9E">
              <w:rPr>
                <w:rFonts w:asciiTheme="minorHAnsi" w:hAnsiTheme="minorHAnsi"/>
                <w:noProof/>
                <w:szCs w:val="18"/>
              </w:rPr>
              <w:t>bonus Général d6x5</w:t>
            </w:r>
            <w:r w:rsidR="00FB42EF" w:rsidRPr="00527E9E">
              <w:rPr>
                <w:rFonts w:asciiTheme="minorHAnsi" w:hAnsiTheme="minorHAnsi"/>
                <w:noProof/>
                <w:szCs w:val="18"/>
              </w:rPr>
              <w:t xml:space="preserve"> dans le Monde Ancien</w:t>
            </w:r>
          </w:p>
          <w:p w14:paraId="00F2226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Armes et armures : anciennes. Monture : 20% d'avoir un Cheval Féérique si plus de 10 rencontrés</w:t>
            </w:r>
          </w:p>
        </w:tc>
      </w:tr>
    </w:tbl>
    <w:p w14:paraId="613998FA" w14:textId="77777777" w:rsidR="009A2EF1" w:rsidRPr="00D52CB0" w:rsidRDefault="00135432" w:rsidP="0045338D">
      <w:pPr>
        <w:pStyle w:val="Titre3"/>
        <w:rPr>
          <w:noProof/>
          <w:highlight w:val="yellow"/>
          <w:lang w:val="fr-BE"/>
        </w:rPr>
      </w:pPr>
      <w:bookmarkStart w:id="154" w:name="_Toc199924573"/>
      <w:r w:rsidRPr="00D52CB0">
        <w:rPr>
          <w:noProof/>
          <w:highlight w:val="yellow"/>
          <w:lang w:val="fr-BE"/>
        </w:rPr>
        <w:t>ancien dragon</w:t>
      </w:r>
      <w:bookmarkEnd w:id="154"/>
      <w:r w:rsidRPr="00D52CB0">
        <w:rPr>
          <w:noProof/>
          <w:highlight w:val="yellow"/>
          <w:lang w:val="fr-BE"/>
        </w:rPr>
        <w:t xml:space="preserve">  </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8"/>
      </w:tblGrid>
      <w:tr w:rsidR="009A2EF1" w:rsidRPr="00527E9E" w14:paraId="7598A4A9" w14:textId="77777777" w:rsidTr="00135432">
        <w:trPr>
          <w:cantSplit/>
          <w:trHeight w:val="6750"/>
        </w:trPr>
        <w:tc>
          <w:tcPr>
            <w:tcW w:w="10248" w:type="dxa"/>
            <w:tcBorders>
              <w:top w:val="single" w:sz="4" w:space="0" w:color="auto"/>
              <w:left w:val="single" w:sz="4" w:space="0" w:color="auto"/>
              <w:bottom w:val="single" w:sz="4" w:space="0" w:color="auto"/>
              <w:right w:val="single" w:sz="4" w:space="0" w:color="auto"/>
            </w:tcBorders>
          </w:tcPr>
          <w:p w14:paraId="79AE8B4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ancien dragon</w:t>
            </w:r>
            <w:r w:rsidRPr="00527E9E">
              <w:rPr>
                <w:rFonts w:asciiTheme="minorHAnsi" w:hAnsiTheme="minorHAnsi"/>
                <w:b/>
                <w:szCs w:val="18"/>
              </w:rPr>
              <w:t xml:space="preserve">  /  </w:t>
            </w:r>
            <w:r w:rsidRPr="00527E9E">
              <w:rPr>
                <w:rFonts w:asciiTheme="minorHAnsi" w:hAnsiTheme="minorHAnsi"/>
                <w:b/>
                <w:noProof/>
                <w:szCs w:val="18"/>
              </w:rPr>
              <w:t>stoar'noe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dragon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24</w:t>
            </w:r>
            <w:r w:rsidRPr="00527E9E">
              <w:rPr>
                <w:rFonts w:asciiTheme="minorHAnsi" w:hAnsiTheme="minorHAnsi"/>
                <w:szCs w:val="18"/>
              </w:rPr>
              <w:t xml:space="preserve"> </w:t>
            </w:r>
          </w:p>
          <w:p w14:paraId="3822288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700</w:t>
            </w:r>
            <w:r w:rsidRPr="00527E9E">
              <w:rPr>
                <w:rFonts w:asciiTheme="minorHAnsi" w:hAnsiTheme="minorHAnsi"/>
                <w:szCs w:val="18"/>
              </w:rPr>
              <w:t xml:space="preserve"> / L</w:t>
            </w:r>
            <w:r w:rsidRPr="00527E9E">
              <w:rPr>
                <w:rFonts w:asciiTheme="minorHAnsi" w:hAnsiTheme="minorHAnsi"/>
                <w:noProof/>
                <w:szCs w:val="18"/>
              </w:rPr>
              <w:t>2400</w:t>
            </w:r>
            <w:r w:rsidRPr="00527E9E">
              <w:rPr>
                <w:rFonts w:asciiTheme="minorHAnsi" w:hAnsiTheme="minorHAnsi"/>
                <w:szCs w:val="18"/>
              </w:rPr>
              <w:t xml:space="preserve"> / P</w:t>
            </w:r>
            <w:r w:rsidRPr="00527E9E">
              <w:rPr>
                <w:rFonts w:asciiTheme="minorHAnsi" w:hAnsiTheme="minorHAnsi"/>
                <w:noProof/>
                <w:szCs w:val="18"/>
              </w:rPr>
              <w:t>1200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40320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D2500/A500</w:t>
            </w:r>
          </w:p>
          <w:p w14:paraId="117A18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Immense dragon à quatre pattes et trois têtes, couvert d'écailles gris mat. Deux larges et lourdes ailes très griffues faisant beaucoup de bruit. Longue queue terminée par une lance d'ivoire. Yeux énormes sur le côté, regard vert brillant et attentif, souffle brûlant faisant un son rauque. Démarche pesante, tête souvent levée.</w:t>
            </w:r>
          </w:p>
          <w:p w14:paraId="1416C5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premiers fils de KO, premiers dragons, la plus puissante des créatures du Monde Ancien.</w:t>
            </w:r>
          </w:p>
          <w:p w14:paraId="48B1BB7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REP=créé par Dieu en perdant de la MMD</w:t>
            </w:r>
          </w:p>
          <w:p w14:paraId="65720B6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Monde Ancien (marais/montagne/marais/caverne). - Toujours dans un immense repaire souterrain ou sur un plateau très difficile d'accès ou dans un énorme caverne.</w:t>
            </w:r>
          </w:p>
          <w:p w14:paraId="632BCD8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tout ce qui passe à portée, sans préférence aucune, les vierges est son plat préféré. .</w:t>
            </w:r>
          </w:p>
          <w:p w14:paraId="2278717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Peut aider les êtres KO/EO qui le soudoient avec de belles offrandes et un grand respect affiché. Tue tout sinon. Ne quitte son repaire que si forcé et pas plus de quelques heures. Accumule tout ce qui brille dans son repaire. Curieux et méchant par nature, se considère roi au-dessus des rois. Mémoire fabuleuse, des gens et des évènements, Adore la conversation avec les gens qui ont des choses à lui apprendre,</w:t>
            </w:r>
            <w:r w:rsidRPr="00527E9E">
              <w:rPr>
                <w:rFonts w:asciiTheme="minorHAnsi" w:hAnsiTheme="minorHAnsi"/>
                <w:szCs w:val="18"/>
              </w:rPr>
              <w:tab/>
            </w:r>
          </w:p>
          <w:p w14:paraId="01A679C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Hab=caverne, plateau ou souterrain aménagé en vastes salles grattées à la patte, toujours un coin à l'ombre,</w:t>
            </w:r>
          </w:p>
          <w:p w14:paraId="6A9B08C1" w14:textId="6BF320EB"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80</w:t>
            </w:r>
            <w:r w:rsidRPr="004F6588">
              <w:rPr>
                <w:rFonts w:asciiTheme="minorHAnsi" w:hAnsiTheme="minorHAnsi"/>
                <w:szCs w:val="18"/>
                <w:lang w:val="en-US"/>
              </w:rPr>
              <w:tab/>
              <w:t xml:space="preserve">Em </w:t>
            </w:r>
            <w:r w:rsidRPr="004F6588">
              <w:rPr>
                <w:rFonts w:asciiTheme="minorHAnsi" w:hAnsiTheme="minorHAnsi"/>
                <w:noProof/>
                <w:szCs w:val="18"/>
                <w:lang w:val="en-US"/>
              </w:rPr>
              <w:t>80</w:t>
            </w:r>
            <w:r w:rsidRPr="004F6588">
              <w:rPr>
                <w:rFonts w:asciiTheme="minorHAnsi" w:hAnsiTheme="minorHAnsi"/>
                <w:szCs w:val="18"/>
                <w:lang w:val="en-US"/>
              </w:rPr>
              <w:tab/>
              <w:t xml:space="preserve">C </w:t>
            </w:r>
            <w:r w:rsidRPr="004F6588">
              <w:rPr>
                <w:rFonts w:asciiTheme="minorHAnsi" w:hAnsiTheme="minorHAnsi"/>
                <w:noProof/>
                <w:szCs w:val="18"/>
                <w:lang w:val="en-US"/>
              </w:rPr>
              <w:t>150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00E36D3A" w:rsidRPr="004F6588">
              <w:rPr>
                <w:rFonts w:asciiTheme="minorHAnsi" w:hAnsiTheme="minorHAnsi"/>
                <w:noProof/>
                <w:szCs w:val="18"/>
                <w:lang w:val="en-US"/>
              </w:rPr>
              <w:t>999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00E36D3A" w:rsidRPr="004F6588">
              <w:rPr>
                <w:rFonts w:asciiTheme="minorHAnsi" w:hAnsiTheme="minorHAnsi"/>
                <w:noProof/>
                <w:szCs w:val="18"/>
                <w:lang w:val="en-US"/>
              </w:rPr>
              <w:t>999</w:t>
            </w:r>
          </w:p>
          <w:p w14:paraId="58ABD42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00B80695" w:rsidRPr="00527E9E">
              <w:rPr>
                <w:rFonts w:asciiTheme="minorHAnsi" w:hAnsiTheme="minorHAnsi"/>
                <w:szCs w:val="18"/>
              </w:rPr>
              <w:t xml:space="preserve"> </w:t>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6-7*-8*</w:t>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écrasement L+6 (5)balayage L+5 (3)morsure L+9</w:t>
            </w:r>
            <w:r w:rsidRPr="00527E9E">
              <w:rPr>
                <w:rFonts w:asciiTheme="minorHAnsi" w:hAnsiTheme="minorHAnsi"/>
                <w:b/>
                <w:szCs w:val="18"/>
              </w:rPr>
              <w:t xml:space="preserve"> </w:t>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68</w:t>
            </w:r>
            <w:r w:rsidR="00B80695" w:rsidRPr="00527E9E">
              <w:rPr>
                <w:rFonts w:asciiTheme="minorHAnsi" w:hAnsiTheme="minorHAnsi"/>
                <w:szCs w:val="18"/>
                <w:highlight w:val="yellow"/>
              </w:rPr>
              <w:t xml:space="preserve"> </w:t>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00B80695" w:rsidRPr="00527E9E">
              <w:rPr>
                <w:rFonts w:asciiTheme="minorHAnsi" w:hAnsiTheme="minorHAnsi"/>
                <w:noProof/>
                <w:szCs w:val="18"/>
              </w:rPr>
              <w:t xml:space="preserve">  </w:t>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108</w:t>
            </w:r>
            <w:r w:rsidR="00B80695" w:rsidRPr="00527E9E">
              <w:rPr>
                <w:rFonts w:asciiTheme="minorHAnsi" w:hAnsiTheme="minorHAnsi"/>
                <w:noProof/>
                <w:szCs w:val="18"/>
              </w:rPr>
              <w:t xml:space="preserve">  </w:t>
            </w:r>
            <w:r w:rsidRPr="00527E9E">
              <w:rPr>
                <w:rFonts w:asciiTheme="minorHAnsi" w:hAnsiTheme="minorHAnsi"/>
                <w:b/>
                <w:szCs w:val="18"/>
              </w:rPr>
              <w:t>RM</w:t>
            </w:r>
            <w:r w:rsidRPr="00527E9E">
              <w:rPr>
                <w:rFonts w:asciiTheme="minorHAnsi" w:hAnsiTheme="minorHAnsi"/>
                <w:noProof/>
                <w:szCs w:val="18"/>
              </w:rPr>
              <w:t>32</w:t>
            </w:r>
            <w:r w:rsidR="00B80695" w:rsidRPr="00527E9E">
              <w:rPr>
                <w:rFonts w:asciiTheme="minorHAnsi" w:hAnsiTheme="minorHAnsi"/>
                <w:szCs w:val="18"/>
              </w:rPr>
              <w:t xml:space="preserve">  </w:t>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22</w:t>
            </w:r>
            <w:r w:rsidRPr="00527E9E">
              <w:rPr>
                <w:rFonts w:asciiTheme="minorHAnsi" w:hAnsiTheme="minorHAnsi"/>
                <w:szCs w:val="18"/>
              </w:rPr>
              <w:tab/>
            </w:r>
          </w:p>
          <w:p w14:paraId="52F744D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 a20 e12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180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214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216</w:t>
            </w:r>
          </w:p>
          <w:p w14:paraId="731805E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54</w:t>
            </w:r>
            <w:r w:rsidRPr="004F6588">
              <w:rPr>
                <w:rFonts w:asciiTheme="minorHAnsi" w:hAnsiTheme="minorHAnsi"/>
                <w:szCs w:val="18"/>
                <w:lang w:val="en-US"/>
              </w:rPr>
              <w:tab/>
            </w:r>
            <w:r w:rsidRPr="004F6588">
              <w:rPr>
                <w:rFonts w:asciiTheme="minorHAnsi" w:hAnsiTheme="minorHAnsi"/>
                <w:szCs w:val="18"/>
                <w:lang w:val="en-US"/>
              </w:rPr>
              <w:tab/>
            </w:r>
          </w:p>
          <w:p w14:paraId="7BA7520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D037C2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160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99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166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69C0119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98DC54C" w14:textId="3DD85032" w:rsidR="00E36D3A" w:rsidRPr="00527E9E" w:rsidRDefault="009A2EF1" w:rsidP="00E36D3A">
            <w:pPr>
              <w:rPr>
                <w:rFonts w:asciiTheme="minorHAnsi" w:hAnsiTheme="minorHAnsi"/>
                <w:szCs w:val="18"/>
              </w:rPr>
            </w:pPr>
            <w:r w:rsidRPr="00527E9E">
              <w:rPr>
                <w:rFonts w:asciiTheme="minorHAnsi" w:hAnsiTheme="minorHAnsi"/>
                <w:noProof/>
                <w:szCs w:val="18"/>
              </w:rPr>
              <w:t>Aquatique x3</w:t>
            </w:r>
            <w:r w:rsidR="00E36D3A" w:rsidRPr="00527E9E">
              <w:rPr>
                <w:rFonts w:asciiTheme="minorHAnsi" w:hAnsiTheme="minorHAnsi"/>
                <w:noProof/>
                <w:szCs w:val="18"/>
              </w:rPr>
              <w:t xml:space="preserve"> Vol x5</w:t>
            </w:r>
          </w:p>
          <w:p w14:paraId="32E7CEEE" w14:textId="5E00CA5E"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souffle de feu 1x/tour </w:t>
            </w:r>
            <w:r w:rsidRPr="00527E9E">
              <w:rPr>
                <w:rFonts w:asciiTheme="minorHAnsi" w:hAnsiTheme="minorHAnsi"/>
                <w:i/>
                <w:iCs/>
                <w:noProof/>
                <w:szCs w:val="18"/>
              </w:rPr>
              <w:t>Boule de Feu 8/8</w:t>
            </w:r>
            <w:r w:rsidRPr="00527E9E">
              <w:rPr>
                <w:rFonts w:asciiTheme="minorHAnsi" w:hAnsiTheme="minorHAnsi"/>
                <w:noProof/>
                <w:szCs w:val="18"/>
              </w:rPr>
              <w:t xml:space="preserve"> </w:t>
            </w:r>
            <w:r w:rsidR="00E36D3A" w:rsidRPr="00527E9E">
              <w:rPr>
                <w:rFonts w:asciiTheme="minorHAnsi" w:hAnsiTheme="minorHAnsi"/>
                <w:noProof/>
                <w:szCs w:val="18"/>
              </w:rPr>
              <w:t xml:space="preserve">issue du milieu </w:t>
            </w:r>
            <w:r w:rsidRPr="00527E9E">
              <w:rPr>
                <w:rFonts w:asciiTheme="minorHAnsi" w:hAnsiTheme="minorHAnsi"/>
                <w:noProof/>
                <w:szCs w:val="18"/>
              </w:rPr>
              <w:t xml:space="preserve">de la tête </w:t>
            </w:r>
          </w:p>
          <w:p w14:paraId="01FA5895" w14:textId="094D14EE"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au lieu de la </w:t>
            </w:r>
            <w:r w:rsidRPr="00527E9E">
              <w:rPr>
                <w:rFonts w:asciiTheme="minorHAnsi" w:hAnsiTheme="minorHAnsi"/>
                <w:i/>
                <w:iCs/>
                <w:noProof/>
                <w:szCs w:val="18"/>
              </w:rPr>
              <w:t>Boule de Feu</w:t>
            </w:r>
            <w:r w:rsidRPr="00527E9E">
              <w:rPr>
                <w:rFonts w:asciiTheme="minorHAnsi" w:hAnsiTheme="minorHAnsi"/>
                <w:noProof/>
                <w:szCs w:val="18"/>
              </w:rPr>
              <w:t xml:space="preserve"> peut lancer 3 </w:t>
            </w:r>
            <w:r w:rsidR="00E36D3A" w:rsidRPr="00527E9E">
              <w:rPr>
                <w:rFonts w:asciiTheme="minorHAnsi" w:hAnsiTheme="minorHAnsi"/>
                <w:noProof/>
                <w:szCs w:val="18"/>
              </w:rPr>
              <w:t xml:space="preserve">x </w:t>
            </w:r>
            <w:r w:rsidRPr="00527E9E">
              <w:rPr>
                <w:rFonts w:asciiTheme="minorHAnsi" w:hAnsiTheme="minorHAnsi"/>
                <w:i/>
                <w:iCs/>
                <w:noProof/>
                <w:szCs w:val="18"/>
              </w:rPr>
              <w:t>Doigts de Feu</w:t>
            </w:r>
            <w:r w:rsidRPr="00527E9E">
              <w:rPr>
                <w:rFonts w:asciiTheme="minorHAnsi" w:hAnsiTheme="minorHAnsi"/>
                <w:noProof/>
                <w:szCs w:val="18"/>
              </w:rPr>
              <w:t xml:space="preserve"> </w:t>
            </w:r>
            <w:r w:rsidRPr="00527E9E">
              <w:rPr>
                <w:rFonts w:asciiTheme="minorHAnsi" w:hAnsiTheme="minorHAnsi"/>
                <w:i/>
                <w:iCs/>
                <w:noProof/>
                <w:szCs w:val="18"/>
              </w:rPr>
              <w:t>8/8</w:t>
            </w:r>
            <w:r w:rsidRPr="00527E9E">
              <w:rPr>
                <w:rFonts w:asciiTheme="minorHAnsi" w:hAnsiTheme="minorHAnsi"/>
                <w:noProof/>
                <w:szCs w:val="18"/>
              </w:rPr>
              <w:t>, une par tête</w:t>
            </w:r>
          </w:p>
          <w:p w14:paraId="7C24F09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tous les sorts KO 8/5</w:t>
            </w:r>
          </w:p>
          <w:p w14:paraId="302FC8D9" w14:textId="4B775EBF"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Régénérant : </w:t>
            </w:r>
            <w:r w:rsidR="00E36D3A" w:rsidRPr="00527E9E">
              <w:rPr>
                <w:rFonts w:asciiTheme="minorHAnsi" w:hAnsiTheme="minorHAnsi"/>
                <w:noProof/>
                <w:szCs w:val="18"/>
              </w:rPr>
              <w:t>2</w:t>
            </w:r>
            <w:r w:rsidRPr="00527E9E">
              <w:rPr>
                <w:rFonts w:asciiTheme="minorHAnsi" w:hAnsiTheme="minorHAnsi"/>
                <w:noProof/>
                <w:szCs w:val="18"/>
              </w:rPr>
              <w:t xml:space="preserve"> blessure par phase</w:t>
            </w:r>
          </w:p>
          <w:p w14:paraId="34390985" w14:textId="3895ACCC"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 coup critique à une tête réduit de 10% toutes les capacités</w:t>
            </w:r>
            <w:r w:rsidR="00E36D3A" w:rsidRPr="00527E9E">
              <w:rPr>
                <w:rFonts w:asciiTheme="minorHAnsi" w:hAnsiTheme="minorHAnsi"/>
                <w:noProof/>
                <w:szCs w:val="18"/>
              </w:rPr>
              <w:t xml:space="preserve"> (carac., combat &amp; magie)</w:t>
            </w:r>
            <w:r w:rsidRPr="00527E9E">
              <w:rPr>
                <w:rFonts w:asciiTheme="minorHAnsi" w:hAnsiTheme="minorHAnsi"/>
                <w:noProof/>
                <w:szCs w:val="18"/>
              </w:rPr>
              <w:t>, à 100% le dragon meurt</w:t>
            </w:r>
          </w:p>
          <w:p w14:paraId="254F7DC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D10xD10 trésors, dont 20% d'armes, 20% d'armure, 20% de gemmes, 20% de monnaies et 20% de reliques</w:t>
            </w:r>
          </w:p>
        </w:tc>
      </w:tr>
    </w:tbl>
    <w:p w14:paraId="7BF1ED23" w14:textId="77777777" w:rsidR="009A2EF1" w:rsidRPr="00D52CB0" w:rsidRDefault="00B80695" w:rsidP="0045338D">
      <w:pPr>
        <w:pStyle w:val="Titre3"/>
        <w:rPr>
          <w:noProof/>
          <w:highlight w:val="yellow"/>
          <w:lang w:val="fr-BE"/>
        </w:rPr>
      </w:pPr>
      <w:bookmarkStart w:id="155" w:name="_Toc199924574"/>
      <w:r w:rsidRPr="00D52CB0">
        <w:rPr>
          <w:noProof/>
          <w:highlight w:val="yellow"/>
          <w:lang w:val="fr-BE"/>
        </w:rPr>
        <w:lastRenderedPageBreak/>
        <w:t>anesprit</w:t>
      </w:r>
      <w:bookmarkEnd w:id="155"/>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62D3A6E" w14:textId="77777777" w:rsidTr="0045338D">
        <w:trPr>
          <w:cantSplit/>
          <w:trHeight w:val="6834"/>
        </w:trPr>
        <w:tc>
          <w:tcPr>
            <w:tcW w:w="10314" w:type="dxa"/>
            <w:tcBorders>
              <w:top w:val="single" w:sz="4" w:space="0" w:color="auto"/>
              <w:left w:val="single" w:sz="4" w:space="0" w:color="auto"/>
              <w:bottom w:val="single" w:sz="4" w:space="0" w:color="auto"/>
              <w:right w:val="single" w:sz="4" w:space="0" w:color="auto"/>
            </w:tcBorders>
          </w:tcPr>
          <w:p w14:paraId="0B2360C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anesprit</w:t>
            </w:r>
            <w:r w:rsidRPr="00527E9E">
              <w:rPr>
                <w:rFonts w:asciiTheme="minorHAnsi" w:hAnsiTheme="minorHAnsi"/>
                <w:b/>
                <w:szCs w:val="18"/>
              </w:rPr>
              <w:t xml:space="preserve">  /  </w:t>
            </w:r>
            <w:r w:rsidRPr="00527E9E">
              <w:rPr>
                <w:rFonts w:asciiTheme="minorHAnsi" w:hAnsiTheme="minorHAnsi"/>
                <w:b/>
                <w:noProof/>
                <w:szCs w:val="18"/>
              </w:rPr>
              <w:t>tona'h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6743D4D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 / L / P </w:t>
            </w:r>
            <w:r w:rsidRPr="00527E9E">
              <w:rPr>
                <w:rFonts w:asciiTheme="minorHAnsi" w:hAnsiTheme="minorHAnsi"/>
                <w:i/>
                <w:szCs w:val="18"/>
              </w:rPr>
              <w:t xml:space="preserve">/ </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immortel</w:t>
            </w:r>
          </w:p>
          <w:p w14:paraId="3049C25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Esprit ancien habitant le corps d'un animal, appelé Tonah de la race. Taille doublée. Regard brillant et intense. Ombre très intense. </w:t>
            </w:r>
          </w:p>
          <w:p w14:paraId="18B1ED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esprits de la faune du Monde Ancien voyagent et habitent les races animales dont ils sont les géniteurs originaux. Esprits issus de l'Avolé, baignés de nature et de liberté.</w:t>
            </w:r>
            <w:r w:rsidR="00B80695" w:rsidRPr="00527E9E">
              <w:rPr>
                <w:rFonts w:asciiTheme="minorHAnsi" w:hAnsiTheme="minorHAnsi"/>
                <w:noProof/>
                <w:szCs w:val="18"/>
              </w:rPr>
              <w:t xml:space="preserve"> </w:t>
            </w:r>
          </w:p>
          <w:p w14:paraId="7CDE384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animaux uniques morts dont l'âme est nourrie par l'Avolé</w:t>
            </w:r>
          </w:p>
          <w:p w14:paraId="74229BE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Dépend de la race animale, l'esprit vient du Monde Ancien par un passage.</w:t>
            </w:r>
          </w:p>
          <w:p w14:paraId="6EC3636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Dans le monde Ancien, ces esprits sont fréquents, un par région par race.</w:t>
            </w:r>
          </w:p>
          <w:p w14:paraId="58C93DB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Dans le monde Humain, ils sont rares et généralement proche des lieux anciens, milieux naturels préservés,</w:t>
            </w:r>
          </w:p>
          <w:p w14:paraId="3B513A1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Mouvements précis et réfléchis. Maître de la race animale.  Se font obéir aveuglément par tous les membres de celle-ci. Gardiens de cette race, défendent les terres/ressources et valeurs associés à la race. Fonctionne en groupe commandé, les individus sont doués de tactiques, d'esprit de corps et de solidarité.</w:t>
            </w:r>
            <w:r w:rsidRPr="00527E9E">
              <w:rPr>
                <w:rFonts w:asciiTheme="minorHAnsi" w:hAnsiTheme="minorHAnsi"/>
                <w:szCs w:val="18"/>
              </w:rPr>
              <w:tab/>
            </w:r>
          </w:p>
          <w:p w14:paraId="362F8A4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selon animal</w:t>
            </w:r>
          </w:p>
          <w:p w14:paraId="58D8CFE2"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0</w:t>
            </w:r>
            <w:r w:rsidRPr="00527E9E">
              <w:rPr>
                <w:rFonts w:asciiTheme="minorHAnsi" w:hAnsiTheme="minorHAnsi"/>
                <w:szCs w:val="18"/>
              </w:rPr>
              <w:tab/>
              <w:t xml:space="preserve">En </w:t>
            </w:r>
            <w:r w:rsidRPr="00527E9E">
              <w:rPr>
                <w:rFonts w:asciiTheme="minorHAnsi" w:hAnsiTheme="minorHAnsi"/>
                <w:noProof/>
                <w:szCs w:val="18"/>
              </w:rPr>
              <w:t>0</w:t>
            </w:r>
            <w:r w:rsidRPr="00527E9E">
              <w:rPr>
                <w:rFonts w:asciiTheme="minorHAnsi" w:hAnsiTheme="minorHAnsi"/>
                <w:szCs w:val="18"/>
              </w:rPr>
              <w:tab/>
              <w:t xml:space="preserve">D </w:t>
            </w:r>
            <w:r w:rsidRPr="00527E9E">
              <w:rPr>
                <w:rFonts w:asciiTheme="minorHAnsi" w:hAnsiTheme="minorHAnsi"/>
                <w:noProof/>
                <w:szCs w:val="18"/>
              </w:rPr>
              <w:t>0</w:t>
            </w:r>
            <w:r w:rsidRPr="00527E9E">
              <w:rPr>
                <w:rFonts w:asciiTheme="minorHAnsi" w:hAnsiTheme="minorHAnsi"/>
                <w:szCs w:val="18"/>
              </w:rPr>
              <w:tab/>
              <w:t xml:space="preserve">A </w:t>
            </w:r>
            <w:r w:rsidRPr="00527E9E">
              <w:rPr>
                <w:rFonts w:asciiTheme="minorHAnsi" w:hAnsiTheme="minorHAnsi"/>
                <w:noProof/>
                <w:szCs w:val="18"/>
              </w:rPr>
              <w:t>0</w:t>
            </w:r>
            <w:r w:rsidRPr="00527E9E">
              <w:rPr>
                <w:rFonts w:asciiTheme="minorHAnsi" w:hAnsiTheme="minorHAnsi"/>
                <w:szCs w:val="18"/>
              </w:rPr>
              <w:tab/>
              <w:t xml:space="preserve">I </w:t>
            </w:r>
            <w:r w:rsidRPr="00527E9E">
              <w:rPr>
                <w:rFonts w:asciiTheme="minorHAnsi" w:hAnsiTheme="minorHAnsi"/>
                <w:noProof/>
                <w:szCs w:val="18"/>
              </w:rPr>
              <w:t>0</w:t>
            </w:r>
            <w:r w:rsidRPr="00527E9E">
              <w:rPr>
                <w:rFonts w:asciiTheme="minorHAnsi" w:hAnsiTheme="minorHAnsi"/>
                <w:szCs w:val="18"/>
              </w:rPr>
              <w:tab/>
              <w:t xml:space="preserve">V </w:t>
            </w:r>
            <w:r w:rsidRPr="00527E9E">
              <w:rPr>
                <w:rFonts w:asciiTheme="minorHAnsi" w:hAnsiTheme="minorHAnsi"/>
                <w:noProof/>
                <w:szCs w:val="18"/>
              </w:rPr>
              <w:t>0</w:t>
            </w:r>
            <w:r w:rsidRPr="00527E9E">
              <w:rPr>
                <w:rFonts w:asciiTheme="minorHAnsi" w:hAnsiTheme="minorHAnsi"/>
                <w:szCs w:val="18"/>
              </w:rPr>
              <w:tab/>
              <w:t xml:space="preserve">E </w:t>
            </w:r>
            <w:r w:rsidRPr="00527E9E">
              <w:rPr>
                <w:rFonts w:asciiTheme="minorHAnsi" w:hAnsiTheme="minorHAnsi"/>
                <w:noProof/>
                <w:szCs w:val="18"/>
              </w:rPr>
              <w:t>0</w:t>
            </w:r>
            <w:r w:rsidRPr="00527E9E">
              <w:rPr>
                <w:rFonts w:asciiTheme="minorHAnsi" w:hAnsiTheme="minorHAnsi"/>
                <w:szCs w:val="18"/>
              </w:rPr>
              <w:tab/>
              <w:t xml:space="preserve">Em </w:t>
            </w:r>
            <w:r w:rsidRPr="00527E9E">
              <w:rPr>
                <w:rFonts w:asciiTheme="minorHAnsi" w:hAnsiTheme="minorHAnsi"/>
                <w:noProof/>
                <w:szCs w:val="18"/>
              </w:rPr>
              <w:t>0</w:t>
            </w:r>
            <w:r w:rsidRPr="00527E9E">
              <w:rPr>
                <w:rFonts w:asciiTheme="minorHAnsi" w:hAnsiTheme="minorHAnsi"/>
                <w:szCs w:val="18"/>
              </w:rPr>
              <w:tab/>
              <w:t xml:space="preserve">C </w:t>
            </w:r>
            <w:r w:rsidRPr="00527E9E">
              <w:rPr>
                <w:rFonts w:asciiTheme="minorHAnsi" w:hAnsiTheme="minorHAnsi"/>
                <w:noProof/>
                <w:szCs w:val="18"/>
              </w:rPr>
              <w:t>0</w:t>
            </w:r>
            <w:r w:rsidRPr="00527E9E">
              <w:rPr>
                <w:rFonts w:asciiTheme="minorHAnsi" w:hAnsiTheme="minorHAnsi"/>
                <w:szCs w:val="18"/>
              </w:rPr>
              <w:tab/>
              <w:t xml:space="preserve">Ap </w:t>
            </w:r>
            <w:r w:rsidRPr="00527E9E">
              <w:rPr>
                <w:rFonts w:asciiTheme="minorHAnsi" w:hAnsiTheme="minorHAnsi"/>
                <w:noProof/>
                <w:szCs w:val="18"/>
              </w:rPr>
              <w:t>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p>
          <w:p w14:paraId="10AC083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0</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0</w:t>
            </w:r>
            <w:r w:rsidRPr="00527E9E">
              <w:rPr>
                <w:rFonts w:asciiTheme="minorHAnsi" w:hAnsiTheme="minorHAnsi"/>
                <w:szCs w:val="18"/>
              </w:rPr>
              <w:tab/>
            </w:r>
          </w:p>
          <w:p w14:paraId="32C4DEA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459EAC5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p>
          <w:p w14:paraId="7346999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67F05BA" w14:textId="1AECBE03"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00853471" w:rsidRPr="00527E9E">
              <w:rPr>
                <w:rFonts w:asciiTheme="minorHAnsi" w:hAnsiTheme="minorHAnsi"/>
                <w:noProof/>
                <w:szCs w:val="18"/>
              </w:rPr>
              <w:t>8</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00853471" w:rsidRPr="00527E9E">
              <w:rPr>
                <w:rFonts w:asciiTheme="minorHAnsi" w:hAnsiTheme="minorHAnsi"/>
                <w:noProof/>
                <w:szCs w:val="18"/>
              </w:rPr>
              <w:t>8</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00853471" w:rsidRPr="00527E9E">
              <w:rPr>
                <w:rFonts w:asciiTheme="minorHAnsi" w:hAnsiTheme="minorHAnsi"/>
                <w:noProof/>
                <w:szCs w:val="18"/>
              </w:rPr>
              <w:t>8</w:t>
            </w:r>
            <w:r w:rsidRPr="00527E9E">
              <w:rPr>
                <w:rFonts w:asciiTheme="minorHAnsi" w:hAnsiTheme="minorHAnsi"/>
                <w:noProof/>
                <w:szCs w:val="18"/>
              </w:rPr>
              <w:t>0</w:t>
            </w:r>
          </w:p>
          <w:p w14:paraId="020BA2B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36D05FE" w14:textId="282AE39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toutes les </w:t>
            </w:r>
            <w:r w:rsidR="000E4E4F" w:rsidRPr="00527E9E">
              <w:rPr>
                <w:rFonts w:asciiTheme="minorHAnsi" w:hAnsiTheme="minorHAnsi"/>
                <w:noProof/>
                <w:szCs w:val="18"/>
              </w:rPr>
              <w:t>carac.</w:t>
            </w:r>
            <w:r w:rsidR="00853471" w:rsidRPr="00527E9E">
              <w:rPr>
                <w:rFonts w:asciiTheme="minorHAnsi" w:hAnsiTheme="minorHAnsi"/>
                <w:noProof/>
                <w:szCs w:val="18"/>
              </w:rPr>
              <w:t xml:space="preserve"> Et autres valeurs</w:t>
            </w:r>
            <w:r w:rsidR="000E4E4F" w:rsidRPr="00527E9E">
              <w:rPr>
                <w:rFonts w:asciiTheme="minorHAnsi" w:hAnsiTheme="minorHAnsi"/>
                <w:noProof/>
                <w:szCs w:val="18"/>
              </w:rPr>
              <w:t xml:space="preserve"> x2, Divin = 1, immunité 100% à </w:t>
            </w:r>
            <w:r w:rsidRPr="00527E9E">
              <w:rPr>
                <w:rFonts w:asciiTheme="minorHAnsi" w:hAnsiTheme="minorHAnsi"/>
                <w:noProof/>
                <w:szCs w:val="18"/>
              </w:rPr>
              <w:t>peur</w:t>
            </w:r>
            <w:r w:rsidR="000E4E4F" w:rsidRPr="00527E9E">
              <w:rPr>
                <w:rFonts w:asciiTheme="minorHAnsi" w:hAnsiTheme="minorHAnsi"/>
                <w:noProof/>
                <w:szCs w:val="18"/>
              </w:rPr>
              <w:t xml:space="preserve">, aucun test de </w:t>
            </w:r>
            <w:r w:rsidRPr="00527E9E">
              <w:rPr>
                <w:rFonts w:asciiTheme="minorHAnsi" w:hAnsiTheme="minorHAnsi"/>
                <w:noProof/>
                <w:szCs w:val="18"/>
              </w:rPr>
              <w:t>moral.</w:t>
            </w:r>
          </w:p>
          <w:p w14:paraId="588BA2C3" w14:textId="79BB000D"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w:t>
            </w:r>
            <w:r w:rsidR="000E4E4F" w:rsidRPr="00527E9E">
              <w:rPr>
                <w:rFonts w:asciiTheme="minorHAnsi" w:hAnsiTheme="minorHAnsi"/>
                <w:noProof/>
                <w:szCs w:val="18"/>
              </w:rPr>
              <w:t xml:space="preserve">immunité 100% aux </w:t>
            </w:r>
            <w:r w:rsidRPr="00527E9E">
              <w:rPr>
                <w:rFonts w:asciiTheme="minorHAnsi" w:hAnsiTheme="minorHAnsi"/>
                <w:noProof/>
                <w:szCs w:val="18"/>
              </w:rPr>
              <w:t xml:space="preserve">sorts </w:t>
            </w:r>
            <w:r w:rsidR="000E4E4F" w:rsidRPr="00527E9E">
              <w:rPr>
                <w:rFonts w:asciiTheme="minorHAnsi" w:hAnsiTheme="minorHAnsi"/>
                <w:noProof/>
                <w:szCs w:val="18"/>
              </w:rPr>
              <w:t>affectan</w:t>
            </w:r>
            <w:r w:rsidRPr="00527E9E">
              <w:rPr>
                <w:rFonts w:asciiTheme="minorHAnsi" w:hAnsiTheme="minorHAnsi"/>
                <w:noProof/>
                <w:szCs w:val="18"/>
              </w:rPr>
              <w:t>t spécifiquement les animaux.</w:t>
            </w:r>
          </w:p>
          <w:p w14:paraId="7FEFFA3D" w14:textId="48F5AC1C" w:rsidR="009A2EF1" w:rsidRPr="00527E9E" w:rsidRDefault="009A2EF1" w:rsidP="009A2EF1">
            <w:pPr>
              <w:rPr>
                <w:rFonts w:asciiTheme="minorHAnsi" w:hAnsiTheme="minorHAnsi"/>
                <w:noProof/>
                <w:szCs w:val="18"/>
              </w:rPr>
            </w:pPr>
            <w:r w:rsidRPr="00527E9E">
              <w:rPr>
                <w:rFonts w:asciiTheme="minorHAnsi" w:hAnsiTheme="minorHAnsi"/>
                <w:noProof/>
                <w:szCs w:val="18"/>
              </w:rPr>
              <w:t>Magie : capable d'appeler [</w:t>
            </w:r>
            <w:r w:rsidRPr="00527E9E">
              <w:rPr>
                <w:rFonts w:asciiTheme="minorHAnsi" w:hAnsiTheme="minorHAnsi"/>
                <w:i/>
                <w:noProof/>
                <w:szCs w:val="18"/>
              </w:rPr>
              <w:t>Brèche céleste 6/6</w:t>
            </w:r>
            <w:r w:rsidRPr="00527E9E">
              <w:rPr>
                <w:rFonts w:asciiTheme="minorHAnsi" w:hAnsiTheme="minorHAnsi"/>
                <w:noProof/>
                <w:szCs w:val="18"/>
              </w:rPr>
              <w:t xml:space="preserve">] les créatures de sa race à </w:t>
            </w:r>
            <w:r w:rsidR="00853471" w:rsidRPr="00527E9E">
              <w:rPr>
                <w:rFonts w:asciiTheme="minorHAnsi" w:hAnsiTheme="minorHAnsi"/>
                <w:noProof/>
                <w:szCs w:val="18"/>
              </w:rPr>
              <w:t>V/2</w:t>
            </w:r>
            <w:r w:rsidR="000E4E4F" w:rsidRPr="00527E9E">
              <w:rPr>
                <w:rFonts w:asciiTheme="minorHAnsi" w:hAnsiTheme="minorHAnsi"/>
                <w:noProof/>
                <w:szCs w:val="18"/>
              </w:rPr>
              <w:t xml:space="preserve"> km </w:t>
            </w:r>
            <w:r w:rsidRPr="00527E9E">
              <w:rPr>
                <w:rFonts w:asciiTheme="minorHAnsi" w:hAnsiTheme="minorHAnsi"/>
                <w:noProof/>
                <w:szCs w:val="18"/>
              </w:rPr>
              <w:t xml:space="preserve">à la ronde, </w:t>
            </w:r>
            <w:r w:rsidR="000E4E4F" w:rsidRPr="00527E9E">
              <w:rPr>
                <w:rFonts w:asciiTheme="minorHAnsi" w:hAnsiTheme="minorHAnsi"/>
                <w:noProof/>
                <w:szCs w:val="18"/>
              </w:rPr>
              <w:t>1x/jour</w:t>
            </w:r>
            <w:r w:rsidRPr="00527E9E">
              <w:rPr>
                <w:rFonts w:asciiTheme="minorHAnsi" w:hAnsiTheme="minorHAnsi"/>
                <w:noProof/>
                <w:szCs w:val="18"/>
              </w:rPr>
              <w:t>.</w:t>
            </w:r>
          </w:p>
          <w:p w14:paraId="345FE9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lorsque l'animal meure, l'esprit repart vers le Monde Ancien et revient après 1d6 jours dans un autre corps.</w:t>
            </w:r>
          </w:p>
          <w:p w14:paraId="5E8CB5C6" w14:textId="2F7E19D7" w:rsidR="009A2EF1" w:rsidRPr="00527E9E" w:rsidRDefault="009A2EF1" w:rsidP="009A2EF1">
            <w:pPr>
              <w:rPr>
                <w:rFonts w:asciiTheme="minorHAnsi" w:hAnsiTheme="minorHAnsi"/>
                <w:noProof/>
                <w:szCs w:val="18"/>
              </w:rPr>
            </w:pPr>
            <w:r w:rsidRPr="00527E9E">
              <w:rPr>
                <w:rFonts w:asciiTheme="minorHAnsi" w:hAnsiTheme="minorHAnsi"/>
                <w:noProof/>
                <w:szCs w:val="18"/>
              </w:rPr>
              <w:t>Rencontre: accompagné de D10*-1 x D10* animaux de sa race.</w:t>
            </w:r>
          </w:p>
          <w:p w14:paraId="13B21484" w14:textId="13B415EB" w:rsidR="00853471" w:rsidRPr="00527E9E" w:rsidRDefault="00853471" w:rsidP="009A2EF1">
            <w:pPr>
              <w:rPr>
                <w:rFonts w:asciiTheme="minorHAnsi" w:hAnsiTheme="minorHAnsi"/>
                <w:szCs w:val="18"/>
              </w:rPr>
            </w:pPr>
            <w:r w:rsidRPr="00527E9E">
              <w:rPr>
                <w:rFonts w:asciiTheme="minorHAnsi" w:hAnsiTheme="minorHAnsi"/>
                <w:noProof/>
                <w:szCs w:val="18"/>
              </w:rPr>
              <w:t>Magie : peut rester dans les airs pendant V heures.</w:t>
            </w:r>
          </w:p>
          <w:p w14:paraId="57265F9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L'animal est automatiquement un être dominant avec tous les composants à Q++.</w:t>
            </w:r>
          </w:p>
        </w:tc>
      </w:tr>
    </w:tbl>
    <w:p w14:paraId="4027785C" w14:textId="77777777" w:rsidR="009A2EF1" w:rsidRPr="00D52CB0" w:rsidRDefault="00B80695" w:rsidP="0045338D">
      <w:pPr>
        <w:pStyle w:val="Titre3"/>
        <w:rPr>
          <w:noProof/>
          <w:highlight w:val="yellow"/>
          <w:lang w:val="fr-BE"/>
        </w:rPr>
      </w:pPr>
      <w:bookmarkStart w:id="156" w:name="_Toc199924575"/>
      <w:r w:rsidRPr="00D52CB0">
        <w:rPr>
          <w:noProof/>
          <w:highlight w:val="yellow"/>
          <w:lang w:val="fr-BE"/>
        </w:rPr>
        <w:t>ange</w:t>
      </w:r>
      <w:bookmarkEnd w:id="156"/>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F8C0E5A" w14:textId="77777777" w:rsidTr="0045338D">
        <w:trPr>
          <w:cantSplit/>
          <w:trHeight w:val="7328"/>
        </w:trPr>
        <w:tc>
          <w:tcPr>
            <w:tcW w:w="10314" w:type="dxa"/>
            <w:tcBorders>
              <w:top w:val="single" w:sz="4" w:space="0" w:color="auto"/>
              <w:left w:val="single" w:sz="4" w:space="0" w:color="auto"/>
              <w:bottom w:val="single" w:sz="4" w:space="0" w:color="auto"/>
              <w:right w:val="single" w:sz="4" w:space="0" w:color="auto"/>
            </w:tcBorders>
          </w:tcPr>
          <w:p w14:paraId="4541389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ange</w:t>
            </w:r>
            <w:r w:rsidRPr="00527E9E">
              <w:rPr>
                <w:rFonts w:asciiTheme="minorHAnsi" w:hAnsiTheme="minorHAnsi"/>
                <w:b/>
                <w:szCs w:val="18"/>
              </w:rPr>
              <w:t xml:space="preserve">  /  </w:t>
            </w:r>
            <w:r w:rsidRPr="00527E9E">
              <w:rPr>
                <w:rFonts w:asciiTheme="minorHAnsi" w:hAnsiTheme="minorHAnsi"/>
                <w:b/>
                <w:noProof/>
                <w:szCs w:val="18"/>
              </w:rPr>
              <w:t>a'hoar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7223CFA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62E2A76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Superbe humanoïde mâle, asexué et ailé. Aura de lumière EI vive et divine. Cheveux bouclés blonds ou blancs, imberbe, yeux dorés, traits parfaits. Ailes de longues plumes blanches, tunique de lin blanc sans tache et robe blanche terminée par des ornements dorés évoquant les étoiles. Toujours équipé d'une épée et d'un épieu brillants et superbement taillés à manche/pommeau dorés. </w:t>
            </w:r>
          </w:p>
          <w:p w14:paraId="2C3D74B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royaume d'EI a été d'abord peuplé par les Anges, peuple servant EI, et celui-ci est la dernière génération, très proche des humains.</w:t>
            </w:r>
          </w:p>
          <w:p w14:paraId="4CB23BF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après la mort d'un Démon</w:t>
            </w:r>
          </w:p>
          <w:p w14:paraId="6CB4074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D/N - Monde Divin (plaine) vit dans des temples de pierre marbrée et/ou blanche. Tout est ordonné et propre. Des animaux ailés présents, ainsi que ruisseaux, arbres figés, fruits colorés.</w:t>
            </w:r>
          </w:p>
          <w:p w14:paraId="51888C6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Boivent et mangent  des fruits pour le plaisir.</w:t>
            </w:r>
          </w:p>
          <w:p w14:paraId="7E803D3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Agissent comme des seigneurs locaux. Hautains et sûrs d'eux. Observateurs et péremptiores.</w:t>
            </w:r>
          </w:p>
          <w:p w14:paraId="18B8437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N'aiment pas négocier ni être contredits. Aident les fidèles EI, agressent les ennemis et ignorent le reste,</w:t>
            </w:r>
          </w:p>
          <w:p w14:paraId="7001DF5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Gardent les frontières et chassent pour le plaisir, comme des seigneurs humains.</w:t>
            </w:r>
            <w:r w:rsidRPr="00527E9E">
              <w:rPr>
                <w:rFonts w:asciiTheme="minorHAnsi" w:hAnsiTheme="minorHAnsi"/>
                <w:szCs w:val="18"/>
              </w:rPr>
              <w:tab/>
            </w:r>
          </w:p>
          <w:p w14:paraId="12E2BB2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Con=temple de marbre à grandes salles</w:t>
            </w:r>
            <w:r w:rsidR="00B80695" w:rsidRPr="00527E9E">
              <w:rPr>
                <w:rFonts w:asciiTheme="minorHAnsi" w:hAnsiTheme="minorHAnsi"/>
                <w:i/>
                <w:noProof/>
                <w:szCs w:val="18"/>
              </w:rPr>
              <w:t xml:space="preserve"> </w:t>
            </w:r>
            <w:r w:rsidRPr="00527E9E">
              <w:rPr>
                <w:rFonts w:asciiTheme="minorHAnsi" w:hAnsiTheme="minorHAnsi"/>
                <w:i/>
                <w:noProof/>
                <w:szCs w:val="18"/>
              </w:rPr>
              <w:t>Fab= capable de fabriquer armes et armures, sculpture et tout ce qui est artistique</w:t>
            </w:r>
          </w:p>
          <w:p w14:paraId="1F33261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Hab=temple, monastère EI Soc complexe =vivent en communautés de plusieurs Anges de grades différents en hiérarchie stricte, comme des moines reclus ou des champions de Dieu</w:t>
            </w:r>
          </w:p>
          <w:p w14:paraId="0848B5B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70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15</w:t>
            </w:r>
          </w:p>
          <w:p w14:paraId="68700F4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épée L+3 (8)épieu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12</w:t>
            </w:r>
            <w:r w:rsidRPr="00527E9E">
              <w:rPr>
                <w:rFonts w:asciiTheme="minorHAnsi" w:hAnsiTheme="minorHAnsi"/>
                <w:szCs w:val="18"/>
              </w:rPr>
              <w:tab/>
            </w:r>
          </w:p>
          <w:p w14:paraId="2E0658C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a36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162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70</w:t>
            </w:r>
          </w:p>
          <w:p w14:paraId="4487AEA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2444A5B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89573C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119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1886A80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0E7EF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w:t>
            </w:r>
            <w:r w:rsidRPr="00527E9E">
              <w:rPr>
                <w:rFonts w:asciiTheme="minorHAnsi" w:hAnsiTheme="minorHAnsi"/>
                <w:i/>
                <w:noProof/>
                <w:szCs w:val="18"/>
              </w:rPr>
              <w:t>Pouvoir de la Lumière 6/6</w:t>
            </w:r>
            <w:r w:rsidRPr="00527E9E">
              <w:rPr>
                <w:rFonts w:asciiTheme="minorHAnsi" w:hAnsiTheme="minorHAnsi"/>
                <w:noProof/>
                <w:szCs w:val="18"/>
              </w:rPr>
              <w:t xml:space="preserve"> </w:t>
            </w:r>
          </w:p>
          <w:p w14:paraId="5CE0AEF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EO</w:t>
            </w:r>
          </w:p>
          <w:p w14:paraId="32A5B5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VO et VD x1,5 contre EO</w:t>
            </w:r>
          </w:p>
          <w:p w14:paraId="1A334D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comprennent toutes les langues humaines NE60</w:t>
            </w:r>
          </w:p>
          <w:p w14:paraId="3D33C85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+50% poison</w:t>
            </w:r>
          </w:p>
          <w:p w14:paraId="06994D1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422FD1AF" w14:textId="65B12ED6"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Epée longue et épieu ferré magique 8/4. Robe de laine magique 8/4 enchantée servant d'armure.</w:t>
            </w:r>
          </w:p>
        </w:tc>
      </w:tr>
    </w:tbl>
    <w:p w14:paraId="7B0F5C1F" w14:textId="77777777" w:rsidR="009A2EF1" w:rsidRPr="00D52CB0" w:rsidRDefault="00B80695" w:rsidP="0045338D">
      <w:pPr>
        <w:pStyle w:val="Titre3"/>
        <w:rPr>
          <w:noProof/>
          <w:highlight w:val="yellow"/>
          <w:lang w:val="fr-BE"/>
        </w:rPr>
      </w:pPr>
      <w:bookmarkStart w:id="157" w:name="_Toc199924576"/>
      <w:r w:rsidRPr="00D52CB0">
        <w:rPr>
          <w:noProof/>
          <w:highlight w:val="yellow"/>
          <w:lang w:val="fr-BE"/>
        </w:rPr>
        <w:lastRenderedPageBreak/>
        <w:t>ange de la vengeance</w:t>
      </w:r>
      <w:bookmarkEnd w:id="157"/>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FC597B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74E11C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ange de la vengeance</w:t>
            </w:r>
            <w:r w:rsidRPr="00527E9E">
              <w:rPr>
                <w:rFonts w:asciiTheme="minorHAnsi" w:hAnsiTheme="minorHAnsi"/>
                <w:b/>
                <w:szCs w:val="18"/>
              </w:rPr>
              <w:t xml:space="preserve">  /  </w:t>
            </w:r>
            <w:r w:rsidRPr="00527E9E">
              <w:rPr>
                <w:rFonts w:asciiTheme="minorHAnsi" w:hAnsiTheme="minorHAnsi"/>
                <w:b/>
                <w:noProof/>
                <w:szCs w:val="18"/>
              </w:rPr>
              <w:t>cha'hora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19</w:t>
            </w:r>
            <w:r w:rsidRPr="00527E9E">
              <w:rPr>
                <w:rFonts w:asciiTheme="minorHAnsi" w:hAnsiTheme="minorHAnsi"/>
                <w:szCs w:val="18"/>
              </w:rPr>
              <w:t xml:space="preserve"> </w:t>
            </w:r>
          </w:p>
          <w:p w14:paraId="290C537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58EAA5B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Ange au visage enragé et colérique, cheveux or et roux hirsutes. Ailes minces et blanches striées de rouge, tombant sur les fesses. Parements de soleil rouge sur courte tunique blanche de lin, tatouages d'éclair et de rayons de soleil torsadés. Aura puissante de lumière divine en permanence. à 2m du corps. Corps imberbe et noueux. Equipé d'une épée de feu à deux mains tenue en main. Brassards dorés et fumants.</w:t>
            </w:r>
          </w:p>
          <w:p w14:paraId="3CE535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seigneurs de guerre des anges créés pour combattre les ennemis d'EI, essentiellement les Démons et Diables.</w:t>
            </w:r>
          </w:p>
          <w:p w14:paraId="40471F8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après la mort d'un Ange</w:t>
            </w:r>
          </w:p>
          <w:p w14:paraId="0391672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D/N - Monde Divin(désert/plaine/océan/plaine) - toujours prêt d'un feu ou d'une source de chaleur. </w:t>
            </w:r>
          </w:p>
          <w:p w14:paraId="7C2FB06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feu magique ou non, brûle les objets pour nourrir sa fureur.</w:t>
            </w:r>
          </w:p>
          <w:p w14:paraId="4C8EC90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parle pas mais comprend la Langue de la Lumière. Ne peut être invoqué que pour combattre Diables et Démons sinon se retournera contre l'invocateur. Se considère toujours en guerre/combat, méprise les signes de faiblesse. Brûle ceux qu'il considère comme trop faibles. Cherche toujours à combattre et à déclencher le feu purificateur.</w:t>
            </w:r>
            <w:r w:rsidRPr="00527E9E">
              <w:rPr>
                <w:rFonts w:asciiTheme="minorHAnsi" w:hAnsiTheme="minorHAnsi"/>
                <w:szCs w:val="18"/>
              </w:rPr>
              <w:tab/>
            </w:r>
          </w:p>
          <w:p w14:paraId="1CC26C7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Vit seul, ne souffre d'aucune structure, ne s'intéresse à rien sauf à lui et aux besoins d'EI.</w:t>
            </w:r>
          </w:p>
          <w:p w14:paraId="69C77B5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31</w:t>
            </w:r>
          </w:p>
          <w:p w14:paraId="24D4040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3*-4*-5</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grande épée L+5 (3)mains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18</w:t>
            </w:r>
            <w:r w:rsidRPr="00527E9E">
              <w:rPr>
                <w:rFonts w:asciiTheme="minorHAnsi" w:hAnsiTheme="minorHAnsi"/>
                <w:szCs w:val="18"/>
              </w:rPr>
              <w:tab/>
            </w:r>
          </w:p>
          <w:p w14:paraId="74ABAD0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m32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161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124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52</w:t>
            </w:r>
          </w:p>
          <w:p w14:paraId="7919C4A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6C991B4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8B8FF1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C1FC08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92A797F" w14:textId="6C0DD330"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équipé d'épée enflammée </w:t>
            </w:r>
            <w:r w:rsidRPr="00527E9E">
              <w:rPr>
                <w:rFonts w:asciiTheme="minorHAnsi" w:hAnsiTheme="minorHAnsi"/>
                <w:i/>
                <w:noProof/>
                <w:szCs w:val="18"/>
              </w:rPr>
              <w:t>Doigts de Feu 10/5</w:t>
            </w:r>
            <w:r w:rsidR="00853471" w:rsidRPr="00527E9E">
              <w:rPr>
                <w:rFonts w:asciiTheme="minorHAnsi" w:hAnsiTheme="minorHAnsi"/>
                <w:noProof/>
                <w:szCs w:val="18"/>
              </w:rPr>
              <w:t xml:space="preserve"> </w:t>
            </w:r>
            <w:r w:rsidRPr="00527E9E">
              <w:rPr>
                <w:rFonts w:asciiTheme="minorHAnsi" w:hAnsiTheme="minorHAnsi"/>
                <w:noProof/>
                <w:szCs w:val="18"/>
              </w:rPr>
              <w:t>quand l'attaque touche.</w:t>
            </w:r>
          </w:p>
          <w:p w14:paraId="1D83F7A6" w14:textId="72385D7F"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Haine : Diables et Démons, </w:t>
            </w:r>
            <w:r w:rsidR="00853471" w:rsidRPr="00527E9E">
              <w:rPr>
                <w:rFonts w:asciiTheme="minorHAnsi" w:hAnsiTheme="minorHAnsi"/>
                <w:noProof/>
                <w:szCs w:val="18"/>
              </w:rPr>
              <w:t xml:space="preserve">face à eux </w:t>
            </w:r>
            <w:r w:rsidRPr="00527E9E">
              <w:rPr>
                <w:rFonts w:asciiTheme="minorHAnsi" w:hAnsiTheme="minorHAnsi"/>
                <w:noProof/>
                <w:szCs w:val="18"/>
              </w:rPr>
              <w:t>VO x3 VD /2.</w:t>
            </w:r>
          </w:p>
          <w:p w14:paraId="6AC04E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Immunité : 100% aux </w:t>
            </w:r>
            <w:r w:rsidRPr="00527E9E">
              <w:rPr>
                <w:rFonts w:asciiTheme="minorHAnsi" w:hAnsiTheme="minorHAnsi"/>
                <w:i/>
                <w:noProof/>
                <w:szCs w:val="18"/>
              </w:rPr>
              <w:t>Pouvoirs des Ténèbres</w:t>
            </w:r>
            <w:r w:rsidRPr="00527E9E">
              <w:rPr>
                <w:rFonts w:asciiTheme="minorHAnsi" w:hAnsiTheme="minorHAnsi"/>
                <w:noProof/>
                <w:szCs w:val="18"/>
              </w:rPr>
              <w:t xml:space="preserve"> et toutes les formes de </w:t>
            </w:r>
            <w:r w:rsidRPr="00527E9E">
              <w:rPr>
                <w:rFonts w:asciiTheme="minorHAnsi" w:hAnsiTheme="minorHAnsi"/>
                <w:i/>
                <w:noProof/>
                <w:szCs w:val="18"/>
              </w:rPr>
              <w:t>Terreur</w:t>
            </w:r>
            <w:r w:rsidRPr="00527E9E">
              <w:rPr>
                <w:rFonts w:asciiTheme="minorHAnsi" w:hAnsiTheme="minorHAnsi"/>
                <w:noProof/>
                <w:szCs w:val="18"/>
              </w:rPr>
              <w:t>, 50% aux dégâts des sorts EO.</w:t>
            </w:r>
          </w:p>
          <w:p w14:paraId="6E81417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à tous les dégâts non magiques sauf les armes magiques.</w:t>
            </w:r>
          </w:p>
          <w:p w14:paraId="6FBA56E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w:t>
            </w:r>
            <w:r w:rsidRPr="00527E9E">
              <w:rPr>
                <w:rFonts w:asciiTheme="minorHAnsi" w:hAnsiTheme="minorHAnsi"/>
                <w:i/>
                <w:noProof/>
                <w:szCs w:val="18"/>
              </w:rPr>
              <w:t>Lumière Divine 10/4</w:t>
            </w:r>
            <w:r w:rsidRPr="00527E9E">
              <w:rPr>
                <w:rFonts w:asciiTheme="minorHAnsi" w:hAnsiTheme="minorHAnsi"/>
                <w:noProof/>
                <w:szCs w:val="18"/>
              </w:rPr>
              <w:t xml:space="preserve"> permanente .</w:t>
            </w:r>
          </w:p>
          <w:p w14:paraId="5AA433A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+2 contre EO.</w:t>
            </w:r>
          </w:p>
          <w:p w14:paraId="685F85B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x4.</w:t>
            </w:r>
          </w:p>
          <w:p w14:paraId="339A49E0" w14:textId="77777777" w:rsidR="009A2EF1" w:rsidRPr="00527E9E" w:rsidRDefault="009A2EF1" w:rsidP="009A2EF1">
            <w:pPr>
              <w:rPr>
                <w:rFonts w:asciiTheme="minorHAnsi" w:hAnsiTheme="minorHAnsi"/>
                <w:noProof/>
                <w:szCs w:val="18"/>
                <w:shd w:val="clear" w:color="auto" w:fill="FFFF6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L'épée à deux mains est Q++ et F+, ne peut être utilisée que par un ange ou un fanatique EI si test V(car)/2.</w:t>
            </w:r>
          </w:p>
          <w:p w14:paraId="4110E247" w14:textId="77777777" w:rsidR="009A2EF1" w:rsidRPr="00527E9E" w:rsidRDefault="009A2EF1" w:rsidP="009A2EF1">
            <w:pPr>
              <w:rPr>
                <w:rFonts w:asciiTheme="minorHAnsi" w:hAnsiTheme="minorHAnsi"/>
                <w:i/>
                <w:sz w:val="16"/>
                <w:szCs w:val="16"/>
              </w:rPr>
            </w:pPr>
            <w:r w:rsidRPr="00527E9E">
              <w:rPr>
                <w:rFonts w:asciiTheme="minorHAnsi" w:hAnsiTheme="minorHAnsi"/>
                <w:noProof/>
                <w:szCs w:val="18"/>
                <w:shd w:val="clear" w:color="auto" w:fill="FFFF66"/>
              </w:rPr>
              <w:t>Tunique enchantée (10/5) de cuir blanc, perd son pouvoir si enlevée.</w:t>
            </w:r>
          </w:p>
        </w:tc>
      </w:tr>
    </w:tbl>
    <w:p w14:paraId="1A59D366" w14:textId="77777777" w:rsidR="009A2EF1" w:rsidRPr="00D52CB0" w:rsidRDefault="00B80695" w:rsidP="0045338D">
      <w:pPr>
        <w:pStyle w:val="Titre3"/>
        <w:rPr>
          <w:noProof/>
          <w:highlight w:val="yellow"/>
          <w:lang w:val="fr-BE"/>
        </w:rPr>
      </w:pPr>
      <w:bookmarkStart w:id="158" w:name="_Toc199924577"/>
      <w:r w:rsidRPr="00D52CB0">
        <w:rPr>
          <w:noProof/>
          <w:highlight w:val="yellow"/>
          <w:lang w:val="fr-BE"/>
        </w:rPr>
        <w:t>ange des nuages</w:t>
      </w:r>
      <w:bookmarkEnd w:id="158"/>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692745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30F9EF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ange des nuages</w:t>
            </w:r>
            <w:r w:rsidRPr="00527E9E">
              <w:rPr>
                <w:rFonts w:asciiTheme="minorHAnsi" w:hAnsiTheme="minorHAnsi"/>
                <w:b/>
                <w:szCs w:val="18"/>
              </w:rPr>
              <w:t xml:space="preserve">  /  </w:t>
            </w:r>
            <w:r w:rsidRPr="00527E9E">
              <w:rPr>
                <w:rFonts w:asciiTheme="minorHAnsi" w:hAnsiTheme="minorHAnsi"/>
                <w:b/>
                <w:noProof/>
                <w:szCs w:val="18"/>
              </w:rPr>
              <w:t>bakem</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22</w:t>
            </w:r>
            <w:r w:rsidRPr="00527E9E">
              <w:rPr>
                <w:rFonts w:asciiTheme="minorHAnsi" w:hAnsiTheme="minorHAnsi"/>
                <w:szCs w:val="18"/>
              </w:rPr>
              <w:t xml:space="preserve"> </w:t>
            </w:r>
          </w:p>
          <w:p w14:paraId="095211F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86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C881F5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 soit l'apparence d'un Ange (si face à des fidèles EI) soit celle d'un homme à tête de taureau blanc tacheté de gris (dans les autres cas ou en voyage). Peau pâle et imberbe. Habillé d'une superbe robe blanche striées d'éclairs bleus et aux multiples broberies dorées avec ceinture de soie jaune. Conduit un chariot en or entouré de flammes et tiré par deux Chevaux des Cieux. Equipé d'un épieu à pointe d'or et manche d'ivoire. Ceinturon doré large et épais.</w:t>
            </w:r>
          </w:p>
          <w:p w14:paraId="7D26A7E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Messager des Anges vers les autres Mondes.</w:t>
            </w:r>
          </w:p>
          <w:p w14:paraId="4F03538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après la mort d'un Esprit</w:t>
            </w:r>
          </w:p>
          <w:p w14:paraId="4DA8D3D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DIU HER - Monde Divin, lieux ouverts.</w:t>
            </w:r>
          </w:p>
          <w:p w14:paraId="60D3988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ce qu'il trouve et peut tout avaler.</w:t>
            </w:r>
          </w:p>
          <w:p w14:paraId="308E459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Parcourt les cieux et propage la lumière divine par la parole ou la force. Parle à tous les fidèles rencontrés et enseigne les préceptes d'EI. Attaque à vue les ennemis d'EI quels qu'ils soient.</w:t>
            </w:r>
          </w:p>
          <w:p w14:paraId="5D10523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Devient taureau face à ses ennemis sinon garde son apparence humaine.</w:t>
            </w:r>
            <w:r w:rsidRPr="00527E9E">
              <w:rPr>
                <w:rFonts w:asciiTheme="minorHAnsi" w:hAnsiTheme="minorHAnsi"/>
                <w:szCs w:val="18"/>
              </w:rPr>
              <w:tab/>
            </w:r>
          </w:p>
          <w:p w14:paraId="562F408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ses propres chariots avec des arbres millénaires &amp; enchantés</w:t>
            </w:r>
          </w:p>
          <w:p w14:paraId="6DCB637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Hab=sous une arche céleste ou naturellle stiué en montagne, au-dessus des nuages</w:t>
            </w:r>
          </w:p>
          <w:p w14:paraId="2EB4BA8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80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46</w:t>
            </w:r>
          </w:p>
          <w:p w14:paraId="6665B51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4-3*-3</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épieu L+9</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61</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20</w:t>
            </w:r>
            <w:r w:rsidRPr="00527E9E">
              <w:rPr>
                <w:rFonts w:asciiTheme="minorHAnsi" w:hAnsiTheme="minorHAnsi"/>
                <w:szCs w:val="18"/>
              </w:rPr>
              <w:tab/>
            </w:r>
          </w:p>
          <w:p w14:paraId="66E06B6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196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154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70</w:t>
            </w:r>
          </w:p>
          <w:p w14:paraId="4A86000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p>
          <w:p w14:paraId="11BCC93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27F27C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3326DCD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679A72C" w14:textId="15D1F6F9" w:rsidR="003F35EF" w:rsidRPr="00527E9E" w:rsidRDefault="003F35EF" w:rsidP="009A2EF1">
            <w:pPr>
              <w:rPr>
                <w:rFonts w:asciiTheme="minorHAnsi" w:hAnsiTheme="minorHAnsi"/>
                <w:noProof/>
                <w:szCs w:val="18"/>
              </w:rPr>
            </w:pPr>
            <w:r w:rsidRPr="00527E9E">
              <w:rPr>
                <w:rFonts w:asciiTheme="minorHAnsi" w:hAnsiTheme="minorHAnsi"/>
                <w:noProof/>
                <w:szCs w:val="18"/>
              </w:rPr>
              <w:t>Mouvement : toujours accompagné d’un chariot de bois blanc doré.</w:t>
            </w:r>
          </w:p>
          <w:p w14:paraId="74F3A149" w14:textId="60332E0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se bat uniquement avec un épieu </w:t>
            </w:r>
            <w:r w:rsidR="00853471" w:rsidRPr="00527E9E">
              <w:rPr>
                <w:rFonts w:asciiTheme="minorHAnsi" w:hAnsiTheme="minorHAnsi"/>
                <w:noProof/>
                <w:szCs w:val="18"/>
              </w:rPr>
              <w:t>enchanté</w:t>
            </w:r>
            <w:r w:rsidRPr="00527E9E">
              <w:rPr>
                <w:rFonts w:asciiTheme="minorHAnsi" w:hAnsiTheme="minorHAnsi"/>
                <w:noProof/>
                <w:szCs w:val="18"/>
              </w:rPr>
              <w:t xml:space="preserve"> 15/10.</w:t>
            </w:r>
          </w:p>
          <w:p w14:paraId="417F64A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avec l'épieu en main capable de lancer </w:t>
            </w:r>
            <w:r w:rsidRPr="00527E9E">
              <w:rPr>
                <w:rFonts w:asciiTheme="minorHAnsi" w:hAnsiTheme="minorHAnsi"/>
                <w:i/>
                <w:noProof/>
                <w:szCs w:val="18"/>
              </w:rPr>
              <w:t>Regard de Dieu 15/3</w:t>
            </w:r>
            <w:r w:rsidRPr="00527E9E">
              <w:rPr>
                <w:rFonts w:asciiTheme="minorHAnsi" w:hAnsiTheme="minorHAnsi"/>
                <w:noProof/>
                <w:szCs w:val="18"/>
              </w:rPr>
              <w:t>, 1x/phase.</w:t>
            </w:r>
          </w:p>
          <w:p w14:paraId="4F4553AD" w14:textId="75E38783"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Pouvoir de la Lumière et </w:t>
            </w:r>
            <w:r w:rsidRPr="00527E9E">
              <w:rPr>
                <w:rFonts w:asciiTheme="minorHAnsi" w:hAnsiTheme="minorHAnsi"/>
                <w:i/>
                <w:noProof/>
                <w:szCs w:val="18"/>
              </w:rPr>
              <w:t>Pouvoir du Feu 8/5</w:t>
            </w:r>
          </w:p>
          <w:p w14:paraId="31A7FB1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parle et comprend toutes les langues humaines NE80.</w:t>
            </w:r>
          </w:p>
          <w:p w14:paraId="1458D377" w14:textId="11F966F5" w:rsidR="009A2EF1" w:rsidRPr="00527E9E" w:rsidRDefault="009A2EF1" w:rsidP="009A2EF1">
            <w:pPr>
              <w:rPr>
                <w:rFonts w:asciiTheme="minorHAnsi" w:hAnsiTheme="minorHAnsi"/>
                <w:szCs w:val="18"/>
              </w:rPr>
            </w:pPr>
            <w:r w:rsidRPr="00527E9E">
              <w:rPr>
                <w:rFonts w:asciiTheme="minorHAnsi" w:hAnsiTheme="minorHAnsi"/>
                <w:noProof/>
                <w:szCs w:val="18"/>
              </w:rPr>
              <w:t>Vol : le chariot vole à MVp 40.</w:t>
            </w:r>
          </w:p>
          <w:p w14:paraId="2EB5267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L'épieu est une relique qui ne peut devenir "morte".La robe est une armure de tissu 2-2-2 si portée.</w:t>
            </w:r>
          </w:p>
        </w:tc>
      </w:tr>
    </w:tbl>
    <w:p w14:paraId="6B85C26F" w14:textId="77777777" w:rsidR="009A2EF1" w:rsidRPr="00D52CB0" w:rsidRDefault="00B80695" w:rsidP="0045338D">
      <w:pPr>
        <w:pStyle w:val="Titre3"/>
        <w:rPr>
          <w:noProof/>
          <w:highlight w:val="yellow"/>
          <w:lang w:val="fr-BE"/>
        </w:rPr>
      </w:pPr>
      <w:bookmarkStart w:id="159" w:name="_Toc199924578"/>
      <w:r w:rsidRPr="00D52CB0">
        <w:rPr>
          <w:noProof/>
          <w:highlight w:val="yellow"/>
          <w:lang w:val="fr-BE"/>
        </w:rPr>
        <w:lastRenderedPageBreak/>
        <w:t>ange d'horas</w:t>
      </w:r>
      <w:bookmarkEnd w:id="159"/>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B88CC6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581095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ange d'horas</w:t>
            </w:r>
            <w:r w:rsidRPr="00527E9E">
              <w:rPr>
                <w:rFonts w:asciiTheme="minorHAnsi" w:hAnsiTheme="minorHAnsi"/>
                <w:b/>
                <w:szCs w:val="18"/>
              </w:rPr>
              <w:t xml:space="preserve">  /  </w:t>
            </w:r>
            <w:r w:rsidRPr="00527E9E">
              <w:rPr>
                <w:rFonts w:asciiTheme="minorHAnsi" w:hAnsiTheme="minorHAnsi"/>
                <w:b/>
                <w:noProof/>
                <w:szCs w:val="18"/>
              </w:rPr>
              <w:t>ed'hora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 xml:space="preserve"> </w:t>
            </w:r>
          </w:p>
          <w:p w14:paraId="425059E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210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1F9599B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Ange composé de feu intense à aura aveuglante sur 4m de diamètre. Cheveux de flammes, yeux blanc come le soleil. Porte une superbe maille lourde brillante comme le fer en fusion sur tout le corps . Volutes blanches s'échappent régulièrement du corps. Armé d'une énorme masse lourde argentée ressemblant à une torche.</w:t>
            </w:r>
          </w:p>
          <w:p w14:paraId="493778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L'énergie pure et divine d'EI transformée en être divin, un feu mis en mouvement avec la vie et la rage des flammes.</w:t>
            </w:r>
          </w:p>
          <w:p w14:paraId="700BDBA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après la mort d'un Diable</w:t>
            </w:r>
          </w:p>
          <w:p w14:paraId="11F6714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D/N - Monde Divin. Réside au milieu des feux de tous les types.</w:t>
            </w:r>
          </w:p>
          <w:p w14:paraId="36659CD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du feu et de la lumière.</w:t>
            </w:r>
          </w:p>
          <w:p w14:paraId="733FE13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Protège les humains et les anges contre les forces d'El'Dor. Toujours au service de son Dieu et en mission. Parcourt le monde à la recherche des ennemis, ne s'intéresse à rien ni personne sinon. Solitaire, à l'écoute mais sans rien à dire.</w:t>
            </w:r>
            <w:r w:rsidRPr="00527E9E">
              <w:rPr>
                <w:rFonts w:asciiTheme="minorHAnsi" w:hAnsiTheme="minorHAnsi"/>
                <w:szCs w:val="18"/>
              </w:rPr>
              <w:tab/>
            </w:r>
          </w:p>
          <w:p w14:paraId="74AEE7E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p>
          <w:p w14:paraId="750326F6"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20</w:t>
            </w:r>
            <w:r w:rsidRPr="00527E9E">
              <w:rPr>
                <w:rFonts w:asciiTheme="minorHAnsi" w:hAnsiTheme="minorHAnsi"/>
                <w:szCs w:val="18"/>
              </w:rPr>
              <w:tab/>
              <w:t xml:space="preserve">En </w:t>
            </w:r>
            <w:r w:rsidRPr="00527E9E">
              <w:rPr>
                <w:rFonts w:asciiTheme="minorHAnsi" w:hAnsiTheme="minorHAnsi"/>
                <w:noProof/>
                <w:szCs w:val="18"/>
              </w:rPr>
              <w:t>20</w:t>
            </w:r>
            <w:r w:rsidRPr="00527E9E">
              <w:rPr>
                <w:rFonts w:asciiTheme="minorHAnsi" w:hAnsiTheme="minorHAnsi"/>
                <w:szCs w:val="18"/>
              </w:rPr>
              <w:tab/>
              <w:t xml:space="preserve">D </w:t>
            </w:r>
            <w:r w:rsidRPr="00527E9E">
              <w:rPr>
                <w:rFonts w:asciiTheme="minorHAnsi" w:hAnsiTheme="minorHAnsi"/>
                <w:noProof/>
                <w:szCs w:val="18"/>
              </w:rPr>
              <w:t>80</w:t>
            </w:r>
            <w:r w:rsidRPr="00527E9E">
              <w:rPr>
                <w:rFonts w:asciiTheme="minorHAnsi" w:hAnsiTheme="minorHAnsi"/>
                <w:szCs w:val="18"/>
              </w:rPr>
              <w:tab/>
              <w:t xml:space="preserve">A </w:t>
            </w:r>
            <w:r w:rsidRPr="00527E9E">
              <w:rPr>
                <w:rFonts w:asciiTheme="minorHAnsi" w:hAnsiTheme="minorHAnsi"/>
                <w:noProof/>
                <w:szCs w:val="18"/>
              </w:rPr>
              <w:t>60</w:t>
            </w:r>
            <w:r w:rsidRPr="00527E9E">
              <w:rPr>
                <w:rFonts w:asciiTheme="minorHAnsi" w:hAnsiTheme="minorHAnsi"/>
                <w:szCs w:val="18"/>
              </w:rPr>
              <w:tab/>
              <w:t xml:space="preserve">I </w:t>
            </w:r>
            <w:r w:rsidRPr="00527E9E">
              <w:rPr>
                <w:rFonts w:asciiTheme="minorHAnsi" w:hAnsiTheme="minorHAnsi"/>
                <w:noProof/>
                <w:szCs w:val="18"/>
              </w:rPr>
              <w:t>50</w:t>
            </w:r>
            <w:r w:rsidRPr="00527E9E">
              <w:rPr>
                <w:rFonts w:asciiTheme="minorHAnsi" w:hAnsiTheme="minorHAnsi"/>
                <w:szCs w:val="18"/>
              </w:rPr>
              <w:tab/>
              <w:t xml:space="preserve">V </w:t>
            </w:r>
            <w:r w:rsidRPr="00527E9E">
              <w:rPr>
                <w:rFonts w:asciiTheme="minorHAnsi" w:hAnsiTheme="minorHAnsi"/>
                <w:noProof/>
                <w:szCs w:val="18"/>
              </w:rPr>
              <w:t>30</w:t>
            </w:r>
            <w:r w:rsidRPr="00527E9E">
              <w:rPr>
                <w:rFonts w:asciiTheme="minorHAnsi" w:hAnsiTheme="minorHAnsi"/>
                <w:szCs w:val="18"/>
              </w:rPr>
              <w:tab/>
              <w:t xml:space="preserve">E </w:t>
            </w:r>
            <w:r w:rsidRPr="00527E9E">
              <w:rPr>
                <w:rFonts w:asciiTheme="minorHAnsi" w:hAnsiTheme="minorHAnsi"/>
                <w:noProof/>
                <w:szCs w:val="18"/>
              </w:rPr>
              <w:t>20</w:t>
            </w:r>
            <w:r w:rsidRPr="00527E9E">
              <w:rPr>
                <w:rFonts w:asciiTheme="minorHAnsi" w:hAnsiTheme="minorHAnsi"/>
                <w:szCs w:val="18"/>
              </w:rPr>
              <w:tab/>
              <w:t xml:space="preserve">Em </w:t>
            </w:r>
            <w:r w:rsidRPr="00527E9E">
              <w:rPr>
                <w:rFonts w:asciiTheme="minorHAnsi" w:hAnsiTheme="minorHAnsi"/>
                <w:noProof/>
                <w:szCs w:val="18"/>
              </w:rPr>
              <w:t>10</w:t>
            </w:r>
            <w:r w:rsidRPr="00527E9E">
              <w:rPr>
                <w:rFonts w:asciiTheme="minorHAnsi" w:hAnsiTheme="minorHAnsi"/>
                <w:szCs w:val="18"/>
              </w:rPr>
              <w:tab/>
              <w:t xml:space="preserve">C </w:t>
            </w:r>
            <w:r w:rsidRPr="00527E9E">
              <w:rPr>
                <w:rFonts w:asciiTheme="minorHAnsi" w:hAnsiTheme="minorHAnsi"/>
                <w:noProof/>
                <w:szCs w:val="18"/>
              </w:rPr>
              <w:t>30</w:t>
            </w:r>
            <w:r w:rsidRPr="00527E9E">
              <w:rPr>
                <w:rFonts w:asciiTheme="minorHAnsi" w:hAnsiTheme="minorHAnsi"/>
                <w:szCs w:val="18"/>
              </w:rPr>
              <w:tab/>
              <w:t xml:space="preserve">Ap </w:t>
            </w:r>
            <w:r w:rsidRPr="00527E9E">
              <w:rPr>
                <w:rFonts w:asciiTheme="minorHAnsi" w:hAnsiTheme="minorHAnsi"/>
                <w:noProof/>
                <w:szCs w:val="18"/>
              </w:rPr>
              <w:t>30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17</w:t>
            </w:r>
          </w:p>
          <w:p w14:paraId="14FAA56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7-8*-10*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masse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41</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18</w:t>
            </w:r>
            <w:r w:rsidRPr="00527E9E">
              <w:rPr>
                <w:rFonts w:asciiTheme="minorHAnsi" w:hAnsiTheme="minorHAnsi"/>
                <w:szCs w:val="18"/>
              </w:rPr>
              <w:tab/>
            </w:r>
          </w:p>
          <w:p w14:paraId="6EA91C6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a36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134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11</w:t>
            </w:r>
          </w:p>
          <w:p w14:paraId="68B3015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36475EB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B0972D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64876C3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A4F1FD2" w14:textId="57C521D0" w:rsidR="009A2EF1" w:rsidRPr="00527E9E" w:rsidRDefault="009A2EF1" w:rsidP="009A2EF1">
            <w:pPr>
              <w:rPr>
                <w:rFonts w:asciiTheme="minorHAnsi" w:hAnsiTheme="minorHAnsi"/>
                <w:noProof/>
                <w:szCs w:val="18"/>
              </w:rPr>
            </w:pPr>
            <w:r w:rsidRPr="00527E9E">
              <w:rPr>
                <w:rFonts w:asciiTheme="minorHAnsi" w:hAnsiTheme="minorHAnsi"/>
                <w:noProof/>
                <w:szCs w:val="18"/>
              </w:rPr>
              <w:t>Haine : serpents, VO x2</w:t>
            </w:r>
            <w:r w:rsidR="003F35EF" w:rsidRPr="00527E9E">
              <w:rPr>
                <w:rFonts w:asciiTheme="minorHAnsi" w:hAnsiTheme="minorHAnsi"/>
                <w:noProof/>
                <w:szCs w:val="18"/>
              </w:rPr>
              <w:t xml:space="preserve"> contre eux</w:t>
            </w:r>
          </w:p>
          <w:p w14:paraId="08848A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w:t>
            </w:r>
            <w:r w:rsidRPr="00527E9E">
              <w:rPr>
                <w:rFonts w:asciiTheme="minorHAnsi" w:hAnsiTheme="minorHAnsi"/>
                <w:i/>
                <w:noProof/>
                <w:szCs w:val="18"/>
              </w:rPr>
              <w:t>Doigts de Feu 8/3</w:t>
            </w:r>
          </w:p>
          <w:p w14:paraId="5FCA56A3" w14:textId="0825D7AA"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w:t>
            </w:r>
            <w:r w:rsidR="003F35EF" w:rsidRPr="00527E9E">
              <w:rPr>
                <w:rFonts w:asciiTheme="minorHAnsi" w:hAnsiTheme="minorHAnsi"/>
                <w:noProof/>
                <w:szCs w:val="18"/>
              </w:rPr>
              <w:t xml:space="preserve">suspend </w:t>
            </w:r>
            <w:r w:rsidRPr="00527E9E">
              <w:rPr>
                <w:rFonts w:asciiTheme="minorHAnsi" w:hAnsiTheme="minorHAnsi"/>
                <w:noProof/>
                <w:szCs w:val="18"/>
              </w:rPr>
              <w:t>toutes les ténèbres dans un rayon de 60m (permanent)</w:t>
            </w:r>
          </w:p>
          <w:p w14:paraId="706A81FB" w14:textId="7A9A2FD1" w:rsidR="009A2EF1" w:rsidRPr="00527E9E" w:rsidRDefault="009A2EF1" w:rsidP="009A2EF1">
            <w:pPr>
              <w:rPr>
                <w:rFonts w:asciiTheme="minorHAnsi" w:hAnsiTheme="minorHAnsi"/>
                <w:noProof/>
                <w:szCs w:val="18"/>
              </w:rPr>
            </w:pPr>
            <w:r w:rsidRPr="00527E9E">
              <w:rPr>
                <w:rFonts w:asciiTheme="minorHAnsi" w:hAnsiTheme="minorHAnsi"/>
                <w:noProof/>
                <w:szCs w:val="18"/>
              </w:rPr>
              <w:t>Talent: comprend toutes les Langues à NE50</w:t>
            </w:r>
          </w:p>
          <w:p w14:paraId="4109610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x3 dans toutes les directions</w:t>
            </w:r>
          </w:p>
          <w:p w14:paraId="1FDD656D" w14:textId="0C1D1789"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noProof/>
                <w:szCs w:val="18"/>
                <w:shd w:val="clear" w:color="auto" w:fill="FFFF66"/>
              </w:rPr>
              <w:t>Maille magique 8/3, en poussière si ange détruit/repoussé. Masse très lourde (poids x4) magique 8/3, uniquement utilisable par un être à F&gt;60.</w:t>
            </w:r>
          </w:p>
        </w:tc>
      </w:tr>
    </w:tbl>
    <w:p w14:paraId="1A177CE4" w14:textId="77777777" w:rsidR="009A2EF1" w:rsidRPr="00D52CB0" w:rsidRDefault="0023271A" w:rsidP="0045338D">
      <w:pPr>
        <w:pStyle w:val="Titre3"/>
        <w:rPr>
          <w:noProof/>
          <w:highlight w:val="yellow"/>
          <w:lang w:val="fr-BE"/>
        </w:rPr>
      </w:pPr>
      <w:bookmarkStart w:id="160" w:name="_Toc199924579"/>
      <w:r w:rsidRPr="00D52CB0">
        <w:rPr>
          <w:noProof/>
          <w:highlight w:val="yellow"/>
          <w:lang w:val="fr-BE"/>
        </w:rPr>
        <w:t>asam</w:t>
      </w:r>
      <w:bookmarkEnd w:id="160"/>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8EB6DE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21F0402" w14:textId="77777777" w:rsidR="009A2EF1" w:rsidRPr="004F6588" w:rsidRDefault="009A2EF1" w:rsidP="009A2EF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237</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Asam</w:t>
            </w:r>
            <w:r w:rsidRPr="004F6588">
              <w:rPr>
                <w:rFonts w:asciiTheme="minorHAnsi" w:hAnsiTheme="minorHAnsi"/>
                <w:b/>
                <w:szCs w:val="18"/>
                <w:lang w:val="en-US"/>
              </w:rPr>
              <w:t xml:space="preserve">  /  </w:t>
            </w:r>
            <w:r w:rsidRPr="004F6588">
              <w:rPr>
                <w:rFonts w:asciiTheme="minorHAnsi" w:hAnsiTheme="minorHAnsi"/>
                <w:b/>
                <w:noProof/>
                <w:szCs w:val="18"/>
                <w:lang w:val="en-US"/>
              </w:rPr>
              <w:t>asam</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lang w:val="en-US"/>
              </w:rPr>
              <w:t xml:space="preserve"> </w:t>
            </w:r>
          </w:p>
          <w:p w14:paraId="4AE977A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400</w:t>
            </w:r>
            <w:r w:rsidRPr="00527E9E">
              <w:rPr>
                <w:rFonts w:asciiTheme="minorHAnsi" w:hAnsiTheme="minorHAnsi"/>
                <w:szCs w:val="18"/>
              </w:rPr>
              <w:t xml:space="preserve"> / L</w:t>
            </w:r>
            <w:r w:rsidRPr="00527E9E">
              <w:rPr>
                <w:rFonts w:asciiTheme="minorHAnsi" w:hAnsiTheme="minorHAnsi"/>
                <w:noProof/>
                <w:szCs w:val="18"/>
              </w:rPr>
              <w:t>200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99FFA9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Sphère bleuâtre alternant entre trois rayons 400, 200, 40cm. Vibrante et entourée d'une légère aura grise. La surface est un miroir au reflet changeant de couleur. Prend la forme d'une cible au choix en inversant le spectre des couleurs. Une liane composée d'un flux d'énergie pend vers le sol.</w:t>
            </w:r>
          </w:p>
          <w:p w14:paraId="095E34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D'entre les mondes, les sphères de Jéhu'diel ont toujours été au service d'EA et sont devenues les yeux de la divinité une fois libérées et voyageant dans les Mondes qu'elles séparaient..</w:t>
            </w:r>
          </w:p>
          <w:p w14:paraId="7E178A0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 des tEC avec Pouvoir du Temps dans lieux consacrés EA</w:t>
            </w:r>
          </w:p>
          <w:p w14:paraId="6816ABF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DIU - plaine - dans les courants d'air et de poussière soulevés au gré des vents</w:t>
            </w:r>
          </w:p>
          <w:p w14:paraId="48D128E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Voyage linérairement entre des points où la magie est présente sous une forme quelconque.</w:t>
            </w:r>
          </w:p>
          <w:p w14:paraId="1B1A386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la mana présente dans les êtres et reliques/focus.</w:t>
            </w:r>
          </w:p>
          <w:p w14:paraId="57F17F4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s'intéresse qu'aux êtres d'énergie et de magie.</w:t>
            </w:r>
          </w:p>
          <w:p w14:paraId="66ACE72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Prend la forme de ceux qu'elle rencontre et tente de les observer le plus longtemps possible.</w:t>
            </w:r>
          </w:p>
          <w:p w14:paraId="122C1ED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considère comme l'espionne des forces d'EA, les yeux qui voient tout et partout, un rôle important qui efface tout le reste.</w:t>
            </w:r>
          </w:p>
          <w:p w14:paraId="41A7812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Tente de comprendre tout les forces magiques et d'expliquer leurs buts et sens cachés, Fouille, enquête, observe le temps qu'il faut pour cela. Action de groupe possible, dans la répartition des risques.</w:t>
            </w:r>
            <w:r w:rsidRPr="00527E9E">
              <w:rPr>
                <w:rFonts w:asciiTheme="minorHAnsi" w:hAnsiTheme="minorHAnsi"/>
                <w:szCs w:val="18"/>
              </w:rPr>
              <w:tab/>
            </w:r>
          </w:p>
          <w:p w14:paraId="5213BD9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p>
          <w:p w14:paraId="5A5C472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70</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65</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20</w:t>
            </w:r>
          </w:p>
          <w:p w14:paraId="212391F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0-0-1</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étranglement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8</w:t>
            </w:r>
            <w:r w:rsidRPr="00527E9E">
              <w:rPr>
                <w:rFonts w:asciiTheme="minorHAnsi" w:hAnsiTheme="minorHAnsi"/>
                <w:szCs w:val="18"/>
              </w:rPr>
              <w:tab/>
            </w:r>
          </w:p>
          <w:p w14:paraId="6CA2A96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m12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37</w:t>
            </w:r>
          </w:p>
          <w:p w14:paraId="3749F95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2BEF2A2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1306F0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0A1F87F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6AF688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pare toutes les attaques de mêlée, seuls les coups critiques la dissipe complètement, elle revient après 1d6 phases.</w:t>
            </w:r>
          </w:p>
          <w:p w14:paraId="424977BB" w14:textId="1AE047B6"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peut être ciblée et tuée par la magie que quand elle est visible ou si présent</w:t>
            </w:r>
            <w:r w:rsidR="003F35EF" w:rsidRPr="00527E9E">
              <w:rPr>
                <w:rFonts w:asciiTheme="minorHAnsi" w:hAnsiTheme="minorHAnsi"/>
                <w:noProof/>
                <w:szCs w:val="18"/>
              </w:rPr>
              <w:t>e dans une zone d'effet de sort</w:t>
            </w:r>
          </w:p>
          <w:p w14:paraId="17830A71" w14:textId="2D64FB4A"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peut prendre la forme de n'importe quelle cible </w:t>
            </w:r>
            <w:r w:rsidR="003F35EF" w:rsidRPr="00527E9E">
              <w:rPr>
                <w:rFonts w:asciiTheme="minorHAnsi" w:hAnsiTheme="minorHAnsi"/>
                <w:noProof/>
                <w:szCs w:val="18"/>
              </w:rPr>
              <w:t xml:space="preserve">en inversant ses couleurs, durée </w:t>
            </w:r>
            <w:r w:rsidRPr="00527E9E">
              <w:rPr>
                <w:rFonts w:asciiTheme="minorHAnsi" w:hAnsiTheme="minorHAnsi"/>
                <w:noProof/>
                <w:szCs w:val="18"/>
              </w:rPr>
              <w:t>1d6 phases</w:t>
            </w:r>
          </w:p>
          <w:p w14:paraId="19344BCC" w14:textId="6E3D85AB"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permanent, invisible sauf lorsqu'elle veut rencontrer un être ou </w:t>
            </w:r>
            <w:r w:rsidR="003F35EF" w:rsidRPr="00527E9E">
              <w:rPr>
                <w:rFonts w:asciiTheme="minorHAnsi" w:hAnsiTheme="minorHAnsi"/>
                <w:noProof/>
                <w:szCs w:val="18"/>
              </w:rPr>
              <w:t xml:space="preserve">pendant la phase où elle est </w:t>
            </w:r>
            <w:r w:rsidRPr="00527E9E">
              <w:rPr>
                <w:rFonts w:asciiTheme="minorHAnsi" w:hAnsiTheme="minorHAnsi"/>
                <w:noProof/>
                <w:szCs w:val="18"/>
              </w:rPr>
              <w:t>dissipée</w:t>
            </w:r>
          </w:p>
          <w:p w14:paraId="064C942D" w14:textId="376C217A" w:rsidR="009A2EF1" w:rsidRPr="00527E9E" w:rsidRDefault="009A2EF1" w:rsidP="009A2EF1">
            <w:pPr>
              <w:rPr>
                <w:rFonts w:asciiTheme="minorHAnsi" w:hAnsiTheme="minorHAnsi"/>
                <w:szCs w:val="18"/>
              </w:rPr>
            </w:pPr>
            <w:r w:rsidRPr="00527E9E">
              <w:rPr>
                <w:rFonts w:asciiTheme="minorHAnsi" w:hAnsiTheme="minorHAnsi"/>
                <w:noProof/>
                <w:szCs w:val="18"/>
              </w:rPr>
              <w:t>Talent: acquiert tous les talents, équipements et capacités de la cible choisie</w:t>
            </w:r>
          </w:p>
          <w:p w14:paraId="42DD2544" w14:textId="716346EB" w:rsidR="009A2EF1" w:rsidRPr="00527E9E" w:rsidRDefault="009A2EF1" w:rsidP="003F35EF">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 xml:space="preserve">Donne une dose de poussière d'étoile, brûlée la </w:t>
            </w:r>
            <w:r w:rsidR="003F35EF" w:rsidRPr="00527E9E">
              <w:rPr>
                <w:rFonts w:asciiTheme="minorHAnsi" w:hAnsiTheme="minorHAnsi"/>
                <w:noProof/>
                <w:szCs w:val="18"/>
                <w:shd w:val="clear" w:color="auto" w:fill="FFFF66"/>
              </w:rPr>
              <w:t xml:space="preserve">poussière </w:t>
            </w:r>
            <w:r w:rsidRPr="00527E9E">
              <w:rPr>
                <w:rFonts w:asciiTheme="minorHAnsi" w:hAnsiTheme="minorHAnsi"/>
                <w:noProof/>
                <w:szCs w:val="18"/>
                <w:shd w:val="clear" w:color="auto" w:fill="FFFF66"/>
              </w:rPr>
              <w:t xml:space="preserve">permet de </w:t>
            </w:r>
            <w:r w:rsidR="003F35EF" w:rsidRPr="00527E9E">
              <w:rPr>
                <w:rFonts w:asciiTheme="minorHAnsi" w:hAnsiTheme="minorHAnsi"/>
                <w:noProof/>
                <w:szCs w:val="18"/>
                <w:shd w:val="clear" w:color="auto" w:fill="FFFF66"/>
              </w:rPr>
              <w:t xml:space="preserve">se transofrmer en </w:t>
            </w:r>
            <w:r w:rsidRPr="00527E9E">
              <w:rPr>
                <w:rFonts w:asciiTheme="minorHAnsi" w:hAnsiTheme="minorHAnsi"/>
                <w:noProof/>
                <w:szCs w:val="18"/>
                <w:shd w:val="clear" w:color="auto" w:fill="FFFF66"/>
              </w:rPr>
              <w:t>n'importe qu'elle être connu personnellement</w:t>
            </w:r>
            <w:r w:rsidR="003F35EF" w:rsidRPr="00527E9E">
              <w:rPr>
                <w:rFonts w:asciiTheme="minorHAnsi" w:hAnsiTheme="minorHAnsi"/>
                <w:noProof/>
                <w:szCs w:val="18"/>
                <w:shd w:val="clear" w:color="auto" w:fill="FFFF66"/>
              </w:rPr>
              <w:t xml:space="preserve"> à NC</w:t>
            </w:r>
            <w:r w:rsidRPr="00527E9E">
              <w:rPr>
                <w:rFonts w:asciiTheme="minorHAnsi" w:hAnsiTheme="minorHAnsi"/>
                <w:noProof/>
                <w:szCs w:val="18"/>
                <w:shd w:val="clear" w:color="auto" w:fill="FFFF66"/>
              </w:rPr>
              <w:t>&lt;NEC+2, perte 1D10 temporaire par jour dans la plus grosse carac, le premier 0 obtenu dissipe la transformation.</w:t>
            </w:r>
            <w:r w:rsidR="003F35EF" w:rsidRPr="00527E9E">
              <w:rPr>
                <w:rFonts w:asciiTheme="minorHAnsi" w:hAnsiTheme="minorHAnsi"/>
                <w:noProof/>
                <w:szCs w:val="18"/>
                <w:shd w:val="clear" w:color="auto" w:fill="FFFF66"/>
              </w:rPr>
              <w:t xml:space="preserve"> Peut arrêter la transformation au choix, durée 1d6 phases.</w:t>
            </w:r>
          </w:p>
        </w:tc>
      </w:tr>
    </w:tbl>
    <w:p w14:paraId="3AE42CB5" w14:textId="77777777" w:rsidR="009A2EF1" w:rsidRPr="00D52CB0" w:rsidRDefault="009E6386" w:rsidP="0045338D">
      <w:pPr>
        <w:pStyle w:val="Titre3"/>
        <w:rPr>
          <w:noProof/>
          <w:highlight w:val="yellow"/>
          <w:lang w:val="fr-BE"/>
        </w:rPr>
      </w:pPr>
      <w:bookmarkStart w:id="161" w:name="_Toc199924580"/>
      <w:r w:rsidRPr="00D52CB0">
        <w:rPr>
          <w:noProof/>
          <w:highlight w:val="yellow"/>
          <w:lang w:val="fr-BE"/>
        </w:rPr>
        <w:lastRenderedPageBreak/>
        <w:t>asla</w:t>
      </w:r>
      <w:bookmarkEnd w:id="161"/>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712FF6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E93E3E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Asla</w:t>
            </w:r>
            <w:r w:rsidRPr="00527E9E">
              <w:rPr>
                <w:rFonts w:asciiTheme="minorHAnsi" w:hAnsiTheme="minorHAnsi"/>
                <w:b/>
                <w:szCs w:val="18"/>
              </w:rPr>
              <w:t xml:space="preserve">  /  </w:t>
            </w:r>
            <w:r w:rsidRPr="00527E9E">
              <w:rPr>
                <w:rFonts w:asciiTheme="minorHAnsi" w:hAnsiTheme="minorHAnsi"/>
                <w:b/>
                <w:noProof/>
                <w:szCs w:val="18"/>
              </w:rPr>
              <w:t>asla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6A9B386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840</w:t>
            </w:r>
            <w:r w:rsidRPr="00527E9E">
              <w:rPr>
                <w:rFonts w:asciiTheme="minorHAnsi" w:hAnsiTheme="minorHAnsi"/>
                <w:szCs w:val="18"/>
              </w:rPr>
              <w:t xml:space="preserve"> / L</w:t>
            </w:r>
            <w:r w:rsidRPr="00527E9E">
              <w:rPr>
                <w:rFonts w:asciiTheme="minorHAnsi" w:hAnsiTheme="minorHAnsi"/>
                <w:noProof/>
                <w:szCs w:val="18"/>
              </w:rPr>
              <w:t>340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5712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5FCFFB0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Immense golem de roche grise et noire aux mains en forme de massue. Des failles de la carapaces se dégage une fumée âcre et envahissante. La tête a les traits d'un loup au museau écrasé et à la crinière de pointes descendant jusqu'au bas du dos. La carapace s'orne d'éclats noirs coupants. Se tient debout, sans queue.</w:t>
            </w:r>
          </w:p>
          <w:p w14:paraId="48DDD7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Gardiens des Marches Célestes, le golem a été conçu par EA pour écraser ceux qui défient les forces de l'équilibre</w:t>
            </w:r>
          </w:p>
          <w:p w14:paraId="01A96CB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 de la matière de base animée par la PD EE</w:t>
            </w:r>
          </w:p>
          <w:p w14:paraId="5BBC44C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désert - CAR D/N - erre dans les tempêtes de sables et les tourbillons de poussière, réside dans un cercle en forme de mausolée ouvert entouré d'un mur de pierre haut de 4m.</w:t>
            </w:r>
          </w:p>
          <w:p w14:paraId="60A85FA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Parcours le royaume à la recherche de ceux qui ont agressé les forces du pacte.</w:t>
            </w:r>
          </w:p>
          <w:p w14:paraId="3669DC7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roche et de sable qui sortent par ses naseaux.</w:t>
            </w:r>
          </w:p>
          <w:p w14:paraId="163C6C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Recherche sans arrêt ceux qui ont attaqué les forces d'EA, suit leurs traces, odeurs et signes.</w:t>
            </w:r>
          </w:p>
          <w:p w14:paraId="272C48F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 fois victorieux, il pose les restes de ses ennemis dans des roches creusées par ses poings qui seront empilées dans leur mausolée.</w:t>
            </w:r>
          </w:p>
          <w:p w14:paraId="68F82FC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Revient toujours vers son mausolée pour le maintenir en bon état.</w:t>
            </w:r>
            <w:r w:rsidRPr="00527E9E">
              <w:rPr>
                <w:rFonts w:asciiTheme="minorHAnsi" w:hAnsiTheme="minorHAnsi"/>
                <w:szCs w:val="18"/>
              </w:rPr>
              <w:tab/>
            </w:r>
          </w:p>
          <w:p w14:paraId="144CDAE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Con/Hab= immense mausolée de pierre creusé à moitié dans le sol, large de 25m</w:t>
            </w:r>
          </w:p>
          <w:p w14:paraId="637696F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85</w:t>
            </w:r>
            <w:r w:rsidRPr="004F6588">
              <w:rPr>
                <w:rFonts w:asciiTheme="minorHAnsi" w:hAnsiTheme="minorHAnsi"/>
                <w:szCs w:val="18"/>
                <w:lang w:val="en-US"/>
              </w:rPr>
              <w:tab/>
              <w:t xml:space="preserve">En </w:t>
            </w:r>
            <w:r w:rsidRPr="004F6588">
              <w:rPr>
                <w:rFonts w:asciiTheme="minorHAnsi" w:hAnsiTheme="minorHAnsi"/>
                <w:noProof/>
                <w:szCs w:val="18"/>
                <w:lang w:val="en-US"/>
              </w:rPr>
              <w:t>90</w:t>
            </w:r>
            <w:r w:rsidRPr="004F6588">
              <w:rPr>
                <w:rFonts w:asciiTheme="minorHAnsi" w:hAnsiTheme="minorHAnsi"/>
                <w:szCs w:val="18"/>
                <w:lang w:val="en-US"/>
              </w:rPr>
              <w:tab/>
              <w:t xml:space="preserve">D </w:t>
            </w:r>
            <w:r w:rsidRPr="004F6588">
              <w:rPr>
                <w:rFonts w:asciiTheme="minorHAnsi" w:hAnsiTheme="minorHAnsi"/>
                <w:noProof/>
                <w:szCs w:val="18"/>
                <w:lang w:val="en-US"/>
              </w:rPr>
              <w:t>95</w:t>
            </w:r>
            <w:r w:rsidRPr="004F6588">
              <w:rPr>
                <w:rFonts w:asciiTheme="minorHAnsi" w:hAnsiTheme="minorHAnsi"/>
                <w:szCs w:val="18"/>
                <w:lang w:val="en-US"/>
              </w:rPr>
              <w:tab/>
              <w:t xml:space="preserve">A </w:t>
            </w:r>
            <w:r w:rsidRPr="004F6588">
              <w:rPr>
                <w:rFonts w:asciiTheme="minorHAnsi" w:hAnsiTheme="minorHAnsi"/>
                <w:noProof/>
                <w:szCs w:val="18"/>
                <w:lang w:val="en-US"/>
              </w:rPr>
              <w:t>55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35</w:t>
            </w:r>
            <w:r w:rsidRPr="004F6588">
              <w:rPr>
                <w:rFonts w:asciiTheme="minorHAnsi" w:hAnsiTheme="minorHAnsi"/>
                <w:szCs w:val="18"/>
                <w:lang w:val="en-US"/>
              </w:rPr>
              <w:tab/>
              <w:t xml:space="preserve">E </w:t>
            </w:r>
            <w:r w:rsidRPr="004F6588">
              <w:rPr>
                <w:rFonts w:asciiTheme="minorHAnsi" w:hAnsiTheme="minorHAnsi"/>
                <w:noProof/>
                <w:szCs w:val="18"/>
                <w:lang w:val="en-US"/>
              </w:rPr>
              <w:t>25</w:t>
            </w:r>
            <w:r w:rsidRPr="004F6588">
              <w:rPr>
                <w:rFonts w:asciiTheme="minorHAnsi" w:hAnsiTheme="minorHAnsi"/>
                <w:szCs w:val="18"/>
                <w:lang w:val="en-US"/>
              </w:rPr>
              <w:tab/>
              <w:t xml:space="preserve">Em </w:t>
            </w:r>
            <w:r w:rsidRPr="004F6588">
              <w:rPr>
                <w:rFonts w:asciiTheme="minorHAnsi" w:hAnsiTheme="minorHAnsi"/>
                <w:noProof/>
                <w:szCs w:val="18"/>
                <w:lang w:val="en-US"/>
              </w:rPr>
              <w:t>45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3441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1822</w:t>
            </w:r>
          </w:p>
          <w:p w14:paraId="5789C99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écrasement L+8 (6)balayage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47</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14</w:t>
            </w:r>
            <w:r w:rsidRPr="00527E9E">
              <w:rPr>
                <w:rFonts w:asciiTheme="minorHAnsi" w:hAnsiTheme="minorHAnsi"/>
                <w:szCs w:val="18"/>
              </w:rPr>
              <w:tab/>
            </w:r>
          </w:p>
          <w:p w14:paraId="5C083DA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179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41</w:t>
            </w:r>
          </w:p>
          <w:p w14:paraId="4331797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p>
          <w:p w14:paraId="5C0ECA7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E79FC1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8C8D56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BB06C9E" w14:textId="2EA0BC5C"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dégage une odeur acide, </w:t>
            </w:r>
            <w:r w:rsidR="003F35EF" w:rsidRPr="00527E9E">
              <w:rPr>
                <w:rFonts w:asciiTheme="minorHAnsi" w:hAnsiTheme="minorHAnsi"/>
                <w:noProof/>
                <w:szCs w:val="18"/>
              </w:rPr>
              <w:t xml:space="preserve">1 </w:t>
            </w:r>
            <w:r w:rsidRPr="00527E9E">
              <w:rPr>
                <w:rFonts w:asciiTheme="minorHAnsi" w:hAnsiTheme="minorHAnsi"/>
                <w:noProof/>
                <w:szCs w:val="18"/>
              </w:rPr>
              <w:t xml:space="preserve">test Odorat </w:t>
            </w:r>
            <w:r w:rsidR="003F35EF" w:rsidRPr="00527E9E">
              <w:rPr>
                <w:rFonts w:asciiTheme="minorHAnsi" w:hAnsiTheme="minorHAnsi"/>
                <w:noProof/>
                <w:szCs w:val="18"/>
              </w:rPr>
              <w:t>/</w:t>
            </w:r>
            <w:r w:rsidRPr="00527E9E">
              <w:rPr>
                <w:rFonts w:asciiTheme="minorHAnsi" w:hAnsiTheme="minorHAnsi"/>
                <w:noProof/>
                <w:szCs w:val="18"/>
              </w:rPr>
              <w:t>ph</w:t>
            </w:r>
            <w:r w:rsidR="003F35EF" w:rsidRPr="00527E9E">
              <w:rPr>
                <w:rFonts w:asciiTheme="minorHAnsi" w:hAnsiTheme="minorHAnsi"/>
                <w:noProof/>
                <w:szCs w:val="18"/>
              </w:rPr>
              <w:t>ase,</w:t>
            </w:r>
            <w:r w:rsidRPr="00527E9E">
              <w:rPr>
                <w:rFonts w:asciiTheme="minorHAnsi" w:hAnsiTheme="minorHAnsi"/>
                <w:noProof/>
                <w:szCs w:val="18"/>
              </w:rPr>
              <w:t xml:space="preserve"> si </w:t>
            </w:r>
            <w:r w:rsidR="003F35EF" w:rsidRPr="00527E9E">
              <w:rPr>
                <w:rFonts w:asciiTheme="minorHAnsi" w:hAnsiTheme="minorHAnsi"/>
                <w:noProof/>
                <w:szCs w:val="18"/>
              </w:rPr>
              <w:t xml:space="preserve">réussi </w:t>
            </w:r>
            <w:r w:rsidRPr="00527E9E">
              <w:rPr>
                <w:rFonts w:asciiTheme="minorHAnsi" w:hAnsiTheme="minorHAnsi"/>
                <w:noProof/>
                <w:szCs w:val="18"/>
              </w:rPr>
              <w:t>alors VO</w:t>
            </w:r>
            <w:r w:rsidR="003F35EF" w:rsidRPr="00527E9E">
              <w:rPr>
                <w:rFonts w:asciiTheme="minorHAnsi" w:hAnsiTheme="minorHAnsi"/>
                <w:noProof/>
                <w:szCs w:val="18"/>
              </w:rPr>
              <w:t>/2</w:t>
            </w:r>
            <w:r w:rsidRPr="00527E9E">
              <w:rPr>
                <w:rFonts w:asciiTheme="minorHAnsi" w:hAnsiTheme="minorHAnsi"/>
                <w:noProof/>
                <w:szCs w:val="18"/>
              </w:rPr>
              <w:t xml:space="preserve"> et VD/2</w:t>
            </w:r>
          </w:p>
          <w:p w14:paraId="3A43E82E" w14:textId="449CA465"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tout coup sur la carapace par une arme de mêlée provoque une riposte </w:t>
            </w:r>
            <w:r w:rsidR="00AB3BEE" w:rsidRPr="00527E9E">
              <w:rPr>
                <w:rFonts w:asciiTheme="minorHAnsi" w:hAnsiTheme="minorHAnsi"/>
                <w:noProof/>
                <w:szCs w:val="18"/>
              </w:rPr>
              <w:t xml:space="preserve">automatique de type </w:t>
            </w:r>
            <w:r w:rsidRPr="00527E9E">
              <w:rPr>
                <w:rFonts w:asciiTheme="minorHAnsi" w:hAnsiTheme="minorHAnsi"/>
                <w:i/>
                <w:noProof/>
                <w:szCs w:val="18"/>
              </w:rPr>
              <w:t>Piège&amp;Trappe VO30</w:t>
            </w:r>
          </w:p>
          <w:p w14:paraId="5A2EED13" w14:textId="618E5299" w:rsidR="009A2EF1" w:rsidRPr="00527E9E" w:rsidRDefault="00AB3BEE" w:rsidP="009A2EF1">
            <w:pPr>
              <w:rPr>
                <w:rFonts w:asciiTheme="minorHAnsi" w:hAnsiTheme="minorHAnsi"/>
                <w:noProof/>
                <w:szCs w:val="18"/>
              </w:rPr>
            </w:pPr>
            <w:r w:rsidRPr="00527E9E">
              <w:rPr>
                <w:rFonts w:asciiTheme="minorHAnsi" w:hAnsiTheme="minorHAnsi"/>
                <w:noProof/>
                <w:szCs w:val="18"/>
              </w:rPr>
              <w:t xml:space="preserve">Immunité: 50% au froid &amp; </w:t>
            </w:r>
            <w:r w:rsidR="009A2EF1" w:rsidRPr="00527E9E">
              <w:rPr>
                <w:rFonts w:asciiTheme="minorHAnsi" w:hAnsiTheme="minorHAnsi"/>
                <w:noProof/>
                <w:szCs w:val="18"/>
              </w:rPr>
              <w:t>à la magie</w:t>
            </w:r>
          </w:p>
          <w:p w14:paraId="5549CCDD" w14:textId="3410AC1D" w:rsidR="009A2EF1" w:rsidRPr="00527E9E" w:rsidRDefault="009A2EF1" w:rsidP="009A2EF1">
            <w:pPr>
              <w:rPr>
                <w:rFonts w:asciiTheme="minorHAnsi" w:hAnsiTheme="minorHAnsi"/>
                <w:szCs w:val="18"/>
              </w:rPr>
            </w:pPr>
            <w:r w:rsidRPr="00527E9E">
              <w:rPr>
                <w:rFonts w:asciiTheme="minorHAnsi" w:hAnsiTheme="minorHAnsi"/>
                <w:noProof/>
                <w:szCs w:val="18"/>
              </w:rPr>
              <w:t>Sensible:</w:t>
            </w:r>
            <w:r w:rsidR="00AB3BEE" w:rsidRPr="00527E9E">
              <w:rPr>
                <w:rFonts w:asciiTheme="minorHAnsi" w:hAnsiTheme="minorHAnsi"/>
                <w:noProof/>
                <w:szCs w:val="18"/>
              </w:rPr>
              <w:t xml:space="preserve"> </w:t>
            </w:r>
            <w:r w:rsidRPr="00527E9E">
              <w:rPr>
                <w:rFonts w:asciiTheme="minorHAnsi" w:hAnsiTheme="minorHAnsi"/>
                <w:noProof/>
                <w:szCs w:val="18"/>
              </w:rPr>
              <w:t xml:space="preserve">n'attaquera jamais les êtres </w:t>
            </w:r>
            <w:r w:rsidR="00AB3BEE" w:rsidRPr="00527E9E">
              <w:rPr>
                <w:rFonts w:asciiTheme="minorHAnsi" w:hAnsiTheme="minorHAnsi"/>
                <w:noProof/>
                <w:szCs w:val="18"/>
              </w:rPr>
              <w:t xml:space="preserve">faible </w:t>
            </w:r>
            <w:r w:rsidRPr="00527E9E">
              <w:rPr>
                <w:rFonts w:asciiTheme="minorHAnsi" w:hAnsiTheme="minorHAnsi"/>
                <w:noProof/>
                <w:szCs w:val="18"/>
              </w:rPr>
              <w:t>(NC&lt;=5)</w:t>
            </w:r>
          </w:p>
          <w:p w14:paraId="0B4527C2" w14:textId="76D8EA4F" w:rsidR="009A2EF1" w:rsidRPr="00527E9E" w:rsidRDefault="009A2EF1" w:rsidP="00AB3BEE">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coup Mortel ou Critique dégage un éclat précieux</w:t>
            </w:r>
            <w:r w:rsidR="00AB3BEE" w:rsidRPr="00527E9E">
              <w:rPr>
                <w:rFonts w:asciiTheme="minorHAnsi" w:hAnsiTheme="minorHAnsi"/>
                <w:noProof/>
                <w:szCs w:val="18"/>
                <w:shd w:val="clear" w:color="auto" w:fill="FFFF66"/>
              </w:rPr>
              <w:t xml:space="preserve">. </w:t>
            </w:r>
            <w:r w:rsidRPr="00527E9E">
              <w:rPr>
                <w:rFonts w:asciiTheme="minorHAnsi" w:hAnsiTheme="minorHAnsi"/>
                <w:noProof/>
                <w:szCs w:val="18"/>
                <w:shd w:val="clear" w:color="auto" w:fill="FFFF66"/>
              </w:rPr>
              <w:t>Un collier de 4 éclats précieux convertit les blessures subies en pertes (</w:t>
            </w:r>
            <w:r w:rsidR="00AB3BEE" w:rsidRPr="00527E9E">
              <w:rPr>
                <w:rFonts w:asciiTheme="minorHAnsi" w:hAnsiTheme="minorHAnsi"/>
                <w:noProof/>
                <w:szCs w:val="18"/>
                <w:shd w:val="clear" w:color="auto" w:fill="FFFF66"/>
              </w:rPr>
              <w:t xml:space="preserve">T+E+C)/3 </w:t>
            </w:r>
            <w:r w:rsidRPr="00527E9E">
              <w:rPr>
                <w:rFonts w:asciiTheme="minorHAnsi" w:hAnsiTheme="minorHAnsi"/>
                <w:noProof/>
                <w:szCs w:val="18"/>
                <w:shd w:val="clear" w:color="auto" w:fill="FFFF66"/>
              </w:rPr>
              <w:t>de R sur l'armure</w:t>
            </w:r>
            <w:r w:rsidR="00AB3BEE" w:rsidRPr="00527E9E">
              <w:rPr>
                <w:rFonts w:asciiTheme="minorHAnsi" w:hAnsiTheme="minorHAnsi"/>
                <w:noProof/>
                <w:szCs w:val="18"/>
                <w:shd w:val="clear" w:color="auto" w:fill="FFFF66"/>
              </w:rPr>
              <w:t xml:space="preserve"> portée</w:t>
            </w:r>
            <w:r w:rsidRPr="00527E9E">
              <w:rPr>
                <w:rFonts w:asciiTheme="minorHAnsi" w:hAnsiTheme="minorHAnsi"/>
                <w:noProof/>
                <w:szCs w:val="18"/>
                <w:shd w:val="clear" w:color="auto" w:fill="FFFF66"/>
              </w:rPr>
              <w:t>.</w:t>
            </w:r>
            <w:r w:rsidR="00AB3BEE" w:rsidRPr="00527E9E">
              <w:rPr>
                <w:rFonts w:asciiTheme="minorHAnsi" w:hAnsiTheme="minorHAnsi"/>
                <w:noProof/>
                <w:szCs w:val="18"/>
                <w:shd w:val="clear" w:color="auto" w:fill="FFFF66"/>
              </w:rPr>
              <w:t xml:space="preserve"> Si R=0 alors blessure passe.</w:t>
            </w:r>
          </w:p>
        </w:tc>
      </w:tr>
    </w:tbl>
    <w:p w14:paraId="2EDD595B" w14:textId="77777777" w:rsidR="009A2EF1" w:rsidRPr="00D52CB0" w:rsidRDefault="009E6386" w:rsidP="0045338D">
      <w:pPr>
        <w:pStyle w:val="Titre3"/>
        <w:rPr>
          <w:noProof/>
          <w:highlight w:val="yellow"/>
          <w:lang w:val="fr-BE"/>
        </w:rPr>
      </w:pPr>
      <w:bookmarkStart w:id="162" w:name="_Toc199924581"/>
      <w:r w:rsidRPr="00D52CB0">
        <w:rPr>
          <w:noProof/>
          <w:highlight w:val="yellow"/>
          <w:lang w:val="fr-BE"/>
        </w:rPr>
        <w:t>Baindsan</w:t>
      </w:r>
      <w:bookmarkEnd w:id="162"/>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38FE8B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CB9B56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Baindsan</w:t>
            </w:r>
            <w:r w:rsidRPr="00527E9E">
              <w:rPr>
                <w:rFonts w:asciiTheme="minorHAnsi" w:hAnsiTheme="minorHAnsi"/>
                <w:b/>
                <w:szCs w:val="18"/>
              </w:rPr>
              <w:t xml:space="preserve">  /  </w:t>
            </w:r>
            <w:r w:rsidRPr="00527E9E">
              <w:rPr>
                <w:rFonts w:asciiTheme="minorHAnsi" w:hAnsiTheme="minorHAnsi"/>
                <w:b/>
                <w:noProof/>
                <w:szCs w:val="18"/>
              </w:rPr>
              <w:t>mah’kil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7B71E75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110</w:t>
            </w:r>
            <w:r w:rsidRPr="00527E9E">
              <w:rPr>
                <w:rFonts w:asciiTheme="minorHAnsi" w:hAnsiTheme="minorHAnsi"/>
                <w:szCs w:val="18"/>
              </w:rPr>
              <w:t xml:space="preserve"> / P</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5BC5FA28" w14:textId="73099741"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Vieille sorcière ailée et griffue à peau couverte de sang. Grosses mamelles découvertes et pendantes. Peau flasque, guenilles verdâtres sur le reste du corps, collées au sang. Doigts longs, pieds noirs de cendre. Ailes décharné</w:t>
            </w:r>
            <w:r w:rsidR="00AB3BEE" w:rsidRPr="00527E9E">
              <w:rPr>
                <w:rFonts w:asciiTheme="minorHAnsi" w:hAnsiTheme="minorHAnsi"/>
                <w:noProof/>
                <w:szCs w:val="18"/>
              </w:rPr>
              <w:t>es et courtes. Apparence triste.</w:t>
            </w:r>
          </w:p>
          <w:p w14:paraId="551AB7DB" w14:textId="7574BCBD" w:rsidR="009A2EF1" w:rsidRPr="00527E9E" w:rsidRDefault="009A2EF1" w:rsidP="009A2EF1">
            <w:pPr>
              <w:rPr>
                <w:rFonts w:asciiTheme="minorHAnsi" w:hAnsiTheme="minorHAnsi"/>
                <w:noProof/>
                <w:szCs w:val="18"/>
              </w:rPr>
            </w:pPr>
            <w:r w:rsidRPr="00527E9E">
              <w:rPr>
                <w:rFonts w:asciiTheme="minorHAnsi" w:hAnsiTheme="minorHAnsi"/>
                <w:noProof/>
                <w:szCs w:val="18"/>
              </w:rPr>
              <w:t>La féminité pervertie par EO, une démonstration de force et de méchanceté pure pour contrer la beauté de la création. Inspiration de la folie des femmes prise par les démons de la tentation.</w:t>
            </w:r>
            <w:r w:rsidR="00AB3BEE" w:rsidRPr="00527E9E">
              <w:rPr>
                <w:rFonts w:asciiTheme="minorHAnsi" w:hAnsiTheme="minorHAnsi"/>
                <w:noProof/>
                <w:szCs w:val="18"/>
              </w:rPr>
              <w:t xml:space="preserve"> Erre dans un lieu sombre et maudit.</w:t>
            </w:r>
          </w:p>
          <w:p w14:paraId="7D0C38E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lors du sacrifice d'un Ange femelle</w:t>
            </w:r>
          </w:p>
          <w:p w14:paraId="58EFE8C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et incursion dans Yael (Monde de Koth'Oth) - CAR DIU - Erre dans des terres ravagées, près de morts ou de lieux sombres.</w:t>
            </w:r>
          </w:p>
          <w:p w14:paraId="06C22C0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Toujours assise sur un rocher ou au sommet d'un arbre mort. Mache de la peau d'être mort, boit et recrache tous les sangs.</w:t>
            </w:r>
          </w:p>
          <w:p w14:paraId="621FED8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Hargneuse et pleine de malice, elle s'amuse et rit de manière tout le temps.</w:t>
            </w:r>
          </w:p>
          <w:p w14:paraId="7DE8E80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Sa haine des femelles est basée sur une jalousie maladive qui la rend histérique.</w:t>
            </w:r>
          </w:p>
          <w:p w14:paraId="6B19478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S'acharne sur ses victimes avec des rires de folies et une haine totale.</w:t>
            </w:r>
            <w:r w:rsidRPr="00527E9E">
              <w:rPr>
                <w:rFonts w:asciiTheme="minorHAnsi" w:hAnsiTheme="minorHAnsi"/>
                <w:szCs w:val="18"/>
              </w:rPr>
              <w:tab/>
            </w:r>
          </w:p>
          <w:p w14:paraId="43D9E5E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 coud des vêtements fait des restes de cadavres, pièces colorées si possible.</w:t>
            </w:r>
          </w:p>
          <w:p w14:paraId="1954A88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36</w:t>
            </w:r>
          </w:p>
          <w:p w14:paraId="5FD1267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griffe L+4</w:t>
            </w:r>
            <w:r w:rsidRPr="00527E9E">
              <w:rPr>
                <w:rFonts w:asciiTheme="minorHAnsi" w:hAnsiTheme="minorHAnsi"/>
                <w:b/>
                <w:szCs w:val="18"/>
              </w:rPr>
              <w:t xml:space="preserve"> </w:t>
            </w:r>
            <w:r w:rsidR="009667F5" w:rsidRPr="00527E9E">
              <w:rPr>
                <w:rFonts w:asciiTheme="minorHAnsi" w:hAnsiTheme="minorHAnsi"/>
                <w:szCs w:val="18"/>
              </w:rPr>
              <w:t>x2</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11</w:t>
            </w:r>
            <w:r w:rsidRPr="00527E9E">
              <w:rPr>
                <w:rFonts w:asciiTheme="minorHAnsi" w:hAnsiTheme="minorHAnsi"/>
                <w:szCs w:val="18"/>
              </w:rPr>
              <w:tab/>
            </w:r>
          </w:p>
          <w:p w14:paraId="75BCA52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a8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19</w:t>
            </w:r>
          </w:p>
          <w:p w14:paraId="6117A1E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62ABF11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94DD49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39E112F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AA0BE63" w14:textId="48E89156" w:rsidR="009A2EF1" w:rsidRPr="00527E9E" w:rsidRDefault="009A2EF1" w:rsidP="009A2EF1">
            <w:pPr>
              <w:rPr>
                <w:rFonts w:asciiTheme="minorHAnsi" w:hAnsiTheme="minorHAnsi"/>
                <w:noProof/>
                <w:szCs w:val="18"/>
              </w:rPr>
            </w:pPr>
            <w:r w:rsidRPr="00527E9E">
              <w:rPr>
                <w:rFonts w:asciiTheme="minorHAnsi" w:hAnsiTheme="minorHAnsi"/>
                <w:noProof/>
                <w:szCs w:val="18"/>
              </w:rPr>
              <w:t>Haine: femelle humaine et les jeunes</w:t>
            </w:r>
            <w:r w:rsidR="00AB3BEE" w:rsidRPr="00527E9E">
              <w:rPr>
                <w:rFonts w:asciiTheme="minorHAnsi" w:hAnsiTheme="minorHAnsi"/>
                <w:noProof/>
                <w:szCs w:val="18"/>
              </w:rPr>
              <w:t xml:space="preserve"> d’une race (pas encore capables de se reproduire)</w:t>
            </w:r>
            <w:r w:rsidRPr="00527E9E">
              <w:rPr>
                <w:rFonts w:asciiTheme="minorHAnsi" w:hAnsiTheme="minorHAnsi"/>
                <w:noProof/>
                <w:szCs w:val="18"/>
              </w:rPr>
              <w:t>.</w:t>
            </w:r>
          </w:p>
          <w:p w14:paraId="53B481BA" w14:textId="2FFCD50E"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w:t>
            </w:r>
            <w:r w:rsidRPr="00527E9E">
              <w:rPr>
                <w:rFonts w:asciiTheme="minorHAnsi" w:hAnsiTheme="minorHAnsi"/>
                <w:i/>
                <w:noProof/>
                <w:szCs w:val="18"/>
              </w:rPr>
              <w:t>Folie Divine</w:t>
            </w:r>
            <w:r w:rsidR="00AB3BEE" w:rsidRPr="00527E9E">
              <w:rPr>
                <w:rFonts w:asciiTheme="minorHAnsi" w:hAnsiTheme="minorHAnsi"/>
                <w:i/>
                <w:noProof/>
                <w:szCs w:val="18"/>
              </w:rPr>
              <w:t xml:space="preserve"> &amp;</w:t>
            </w:r>
            <w:r w:rsidRPr="00527E9E">
              <w:rPr>
                <w:rFonts w:asciiTheme="minorHAnsi" w:hAnsiTheme="minorHAnsi"/>
                <w:noProof/>
                <w:szCs w:val="18"/>
              </w:rPr>
              <w:t xml:space="preserve"> </w:t>
            </w:r>
            <w:r w:rsidRPr="00527E9E">
              <w:rPr>
                <w:rFonts w:asciiTheme="minorHAnsi" w:hAnsiTheme="minorHAnsi"/>
                <w:i/>
                <w:noProof/>
                <w:szCs w:val="18"/>
              </w:rPr>
              <w:t>Peste Divine</w:t>
            </w:r>
            <w:r w:rsidR="00AB3BEE" w:rsidRPr="00527E9E">
              <w:rPr>
                <w:rFonts w:asciiTheme="minorHAnsi" w:hAnsiTheme="minorHAnsi"/>
                <w:noProof/>
                <w:szCs w:val="18"/>
              </w:rPr>
              <w:t xml:space="preserve"> </w:t>
            </w:r>
            <w:r w:rsidR="00AB3BEE" w:rsidRPr="00527E9E">
              <w:rPr>
                <w:rFonts w:asciiTheme="minorHAnsi" w:hAnsiTheme="minorHAnsi"/>
                <w:i/>
                <w:noProof/>
                <w:szCs w:val="18"/>
              </w:rPr>
              <w:t>2/1</w:t>
            </w:r>
          </w:p>
          <w:p w14:paraId="4EE1AB63" w14:textId="002735A8" w:rsidR="009A2EF1" w:rsidRPr="00527E9E" w:rsidRDefault="009A2EF1" w:rsidP="009A2EF1">
            <w:pPr>
              <w:rPr>
                <w:rFonts w:asciiTheme="minorHAnsi" w:hAnsiTheme="minorHAnsi"/>
                <w:noProof/>
                <w:szCs w:val="18"/>
              </w:rPr>
            </w:pPr>
            <w:r w:rsidRPr="00527E9E">
              <w:rPr>
                <w:rFonts w:asciiTheme="minorHAnsi" w:hAnsiTheme="minorHAnsi"/>
                <w:i/>
                <w:noProof/>
                <w:szCs w:val="18"/>
              </w:rPr>
              <w:t>Poison</w:t>
            </w:r>
            <w:r w:rsidR="00AB3BEE" w:rsidRPr="00527E9E">
              <w:rPr>
                <w:rFonts w:asciiTheme="minorHAnsi" w:hAnsiTheme="minorHAnsi"/>
                <w:i/>
                <w:noProof/>
                <w:szCs w:val="18"/>
              </w:rPr>
              <w:t xml:space="preserve"> </w:t>
            </w:r>
            <w:r w:rsidRPr="00527E9E">
              <w:rPr>
                <w:rFonts w:asciiTheme="minorHAnsi" w:hAnsiTheme="minorHAnsi"/>
                <w:i/>
                <w:noProof/>
                <w:szCs w:val="18"/>
              </w:rPr>
              <w:t xml:space="preserve">Lent </w:t>
            </w:r>
            <w:r w:rsidR="00AB3BEE" w:rsidRPr="00527E9E">
              <w:rPr>
                <w:rFonts w:asciiTheme="minorHAnsi" w:hAnsiTheme="minorHAnsi"/>
                <w:i/>
                <w:noProof/>
                <w:szCs w:val="18"/>
              </w:rPr>
              <w:t>2/1</w:t>
            </w:r>
            <w:r w:rsidR="00AB3BEE" w:rsidRPr="00527E9E">
              <w:rPr>
                <w:rFonts w:asciiTheme="minorHAnsi" w:hAnsiTheme="minorHAnsi"/>
                <w:noProof/>
                <w:szCs w:val="18"/>
              </w:rPr>
              <w:t xml:space="preserve"> </w:t>
            </w:r>
            <w:r w:rsidRPr="00527E9E">
              <w:rPr>
                <w:rFonts w:asciiTheme="minorHAnsi" w:hAnsiTheme="minorHAnsi"/>
                <w:noProof/>
                <w:szCs w:val="18"/>
              </w:rPr>
              <w:t>à chaque blessure infligée</w:t>
            </w:r>
            <w:r w:rsidR="00AB3BEE" w:rsidRPr="00527E9E">
              <w:rPr>
                <w:rFonts w:asciiTheme="minorHAnsi" w:hAnsiTheme="minorHAnsi"/>
                <w:noProof/>
                <w:szCs w:val="18"/>
              </w:rPr>
              <w:t>.</w:t>
            </w:r>
          </w:p>
          <w:p w14:paraId="4278E79B" w14:textId="6E348FC6"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à la fatigue, quitte t</w:t>
            </w:r>
            <w:r w:rsidR="00AB3BEE" w:rsidRPr="00527E9E">
              <w:rPr>
                <w:rFonts w:asciiTheme="minorHAnsi" w:hAnsiTheme="minorHAnsi"/>
                <w:noProof/>
                <w:szCs w:val="18"/>
              </w:rPr>
              <w:t>oujours le combat après 2 tours.</w:t>
            </w:r>
          </w:p>
          <w:p w14:paraId="3359FBB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x1</w:t>
            </w:r>
          </w:p>
          <w:p w14:paraId="1E19EC6E" w14:textId="6A370BE3" w:rsidR="009A2EF1" w:rsidRPr="00527E9E" w:rsidRDefault="009A2EF1" w:rsidP="00AB3BEE">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 xml:space="preserve">Donne 1d6 x 1d6 doses de </w:t>
            </w:r>
            <w:r w:rsidR="00AB3BEE" w:rsidRPr="00527E9E">
              <w:rPr>
                <w:rFonts w:asciiTheme="minorHAnsi" w:hAnsiTheme="minorHAnsi"/>
                <w:i/>
                <w:noProof/>
                <w:szCs w:val="18"/>
                <w:shd w:val="clear" w:color="auto" w:fill="FFFF66"/>
              </w:rPr>
              <w:t>P</w:t>
            </w:r>
            <w:r w:rsidRPr="00527E9E">
              <w:rPr>
                <w:rFonts w:asciiTheme="minorHAnsi" w:hAnsiTheme="minorHAnsi"/>
                <w:i/>
                <w:noProof/>
                <w:szCs w:val="18"/>
                <w:shd w:val="clear" w:color="auto" w:fill="FFFF66"/>
              </w:rPr>
              <w:t>oison Mortel 2/1</w:t>
            </w:r>
            <w:r w:rsidRPr="00527E9E">
              <w:rPr>
                <w:rFonts w:asciiTheme="minorHAnsi" w:hAnsiTheme="minorHAnsi"/>
                <w:noProof/>
                <w:szCs w:val="18"/>
                <w:shd w:val="clear" w:color="auto" w:fill="FFFF66"/>
              </w:rPr>
              <w:t>.</w:t>
            </w:r>
          </w:p>
        </w:tc>
      </w:tr>
    </w:tbl>
    <w:p w14:paraId="22E07E04" w14:textId="77777777" w:rsidR="009A2EF1" w:rsidRPr="00D52CB0" w:rsidRDefault="009E6386" w:rsidP="0045338D">
      <w:pPr>
        <w:pStyle w:val="Titre3"/>
        <w:rPr>
          <w:noProof/>
          <w:highlight w:val="yellow"/>
          <w:lang w:val="fr-BE"/>
        </w:rPr>
      </w:pPr>
      <w:bookmarkStart w:id="163" w:name="_Toc199924582"/>
      <w:r w:rsidRPr="00D52CB0">
        <w:rPr>
          <w:noProof/>
          <w:highlight w:val="yellow"/>
          <w:lang w:val="fr-BE"/>
        </w:rPr>
        <w:lastRenderedPageBreak/>
        <w:t>baveux</w:t>
      </w:r>
      <w:bookmarkEnd w:id="163"/>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0AD134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94F33C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Baveux</w:t>
            </w:r>
            <w:r w:rsidRPr="00527E9E">
              <w:rPr>
                <w:rFonts w:asciiTheme="minorHAnsi" w:hAnsiTheme="minorHAnsi"/>
                <w:b/>
                <w:szCs w:val="18"/>
              </w:rPr>
              <w:t xml:space="preserve">  /  </w:t>
            </w:r>
            <w:r w:rsidRPr="00527E9E">
              <w:rPr>
                <w:rFonts w:asciiTheme="minorHAnsi" w:hAnsiTheme="minorHAnsi"/>
                <w:b/>
                <w:noProof/>
                <w:szCs w:val="18"/>
              </w:rPr>
              <w:t>ate'aal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0E810D7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420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1680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07EF4BD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Sombre chien à tête large et museau écrasé, aux poils très longs et couverts de sang. Avance lourdement et lentement en traînant une longue chaîne de bronze derrière lui. La tête est couverte d'entailles, des filets de bave rouge tombent sur le sol. Renifle et ronfle.</w:t>
            </w:r>
          </w:p>
          <w:p w14:paraId="023DC3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gardien du royaume des Morts a goûté aux joies de la souffrance infligée à ceux qui vivent encore qu'il a torturé en les mangeant pièce par pièce.</w:t>
            </w:r>
          </w:p>
          <w:p w14:paraId="167100A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lorsqu'un ange est torturé/rongé à mort</w:t>
            </w:r>
          </w:p>
          <w:p w14:paraId="0831BC5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caverne - HER NOC - réside dans des trous, failles ou cratères. Dort dans le noir.</w:t>
            </w:r>
          </w:p>
          <w:p w14:paraId="77141C2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Patrouille près d'un immense fossé ou d'une mine abandonnée, mange des ossements ou des restes de corps.</w:t>
            </w:r>
          </w:p>
          <w:p w14:paraId="5988818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se préoccupe de rien si ce n'est de fouiller la terre où les morts sont enterrés. Gratte le sol sans arrêt, fouille et fouine.</w:t>
            </w:r>
          </w:p>
          <w:p w14:paraId="64DEA40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Aboie lourdement contre tout intrus et attaque les êtres EI à vue ainsi que tout ce qui se mange en général.</w:t>
            </w:r>
          </w:p>
          <w:p w14:paraId="4C48C9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Dévore les racines et ce qui pousse dans la terre, déteste le végétal, adore les écorces.</w:t>
            </w:r>
          </w:p>
          <w:p w14:paraId="1F5CF15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Devient fou contre  les cibles qui tentent de monter sur lui ou de toucher la chaîne,</w:t>
            </w:r>
            <w:r w:rsidRPr="00527E9E">
              <w:rPr>
                <w:rFonts w:asciiTheme="minorHAnsi" w:hAnsiTheme="minorHAnsi"/>
                <w:szCs w:val="18"/>
              </w:rPr>
              <w:tab/>
            </w:r>
          </w:p>
          <w:p w14:paraId="4BA2873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 fossés, terriers, galerie,</w:t>
            </w:r>
          </w:p>
          <w:p w14:paraId="352949A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 aime la compagnie d'autres canidés plus petits, forme une fausse famille</w:t>
            </w:r>
          </w:p>
          <w:p w14:paraId="0BFC5AC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55</w:t>
            </w:r>
            <w:r w:rsidRPr="004F6588">
              <w:rPr>
                <w:rFonts w:asciiTheme="minorHAnsi" w:hAnsiTheme="minorHAnsi"/>
                <w:szCs w:val="18"/>
                <w:lang w:val="en-US"/>
              </w:rPr>
              <w:tab/>
              <w:t xml:space="preserve">E </w:t>
            </w:r>
            <w:r w:rsidRPr="004F6588">
              <w:rPr>
                <w:rFonts w:asciiTheme="minorHAnsi" w:hAnsiTheme="minorHAnsi"/>
                <w:noProof/>
                <w:szCs w:val="18"/>
                <w:lang w:val="en-US"/>
              </w:rPr>
              <w:t>55</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356</w:t>
            </w:r>
          </w:p>
          <w:p w14:paraId="6B32369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morsure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5</w:t>
            </w:r>
            <w:r w:rsidRPr="00527E9E">
              <w:rPr>
                <w:rFonts w:asciiTheme="minorHAnsi" w:hAnsiTheme="minorHAnsi"/>
                <w:szCs w:val="18"/>
              </w:rPr>
              <w:tab/>
            </w:r>
          </w:p>
          <w:p w14:paraId="00660E1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24</w:t>
            </w:r>
          </w:p>
          <w:p w14:paraId="66372EF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6E10C24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3FAB14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1370D32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A60720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un coup Mortel ou Critique est donné sur la chaîne alors il repart vers sa caverne, chaque coup sur la chaîne inflige 1D10 perte de R sur l'arme</w:t>
            </w:r>
          </w:p>
          <w:p w14:paraId="1102621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à la mort (s'effondre et se relève après 1d6 phases) quelle que soit la cause</w:t>
            </w:r>
          </w:p>
          <w:p w14:paraId="237AAC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capte, amplifie et renvoie (pendant 1d6 jours) toutes les maladies rencontrées, porte toujours 1D10* maladies contagieuses sur lui</w:t>
            </w:r>
          </w:p>
          <w:p w14:paraId="3439A78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capable de faire des bonds de MVp x 5, une fois par tour</w:t>
            </w:r>
          </w:p>
          <w:p w14:paraId="22DC18B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coup sur la chaîne a T+E+C % de produire une dose de métal, si fondu pour faire une bague alors procure Immunité 50% à toutes les maladies et les pertes d'EN.</w:t>
            </w:r>
          </w:p>
        </w:tc>
      </w:tr>
    </w:tbl>
    <w:p w14:paraId="3ACA3D40" w14:textId="77777777" w:rsidR="009A2EF1" w:rsidRPr="00D52CB0" w:rsidRDefault="009E6386" w:rsidP="0045338D">
      <w:pPr>
        <w:pStyle w:val="Titre3"/>
        <w:rPr>
          <w:noProof/>
          <w:highlight w:val="yellow"/>
          <w:lang w:val="fr-BE"/>
        </w:rPr>
      </w:pPr>
      <w:bookmarkStart w:id="164" w:name="_Toc199924583"/>
      <w:r w:rsidRPr="00D52CB0">
        <w:rPr>
          <w:noProof/>
          <w:highlight w:val="yellow"/>
          <w:lang w:val="fr-BE"/>
        </w:rPr>
        <w:t>belette rouge</w:t>
      </w:r>
      <w:bookmarkEnd w:id="164"/>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F2F240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B9C96C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belette rouge</w:t>
            </w:r>
            <w:r w:rsidRPr="00527E9E">
              <w:rPr>
                <w:rFonts w:asciiTheme="minorHAnsi" w:hAnsiTheme="minorHAnsi"/>
                <w:b/>
                <w:szCs w:val="18"/>
              </w:rPr>
              <w:t xml:space="preserve">  /  </w:t>
            </w:r>
            <w:r w:rsidRPr="00527E9E">
              <w:rPr>
                <w:rFonts w:asciiTheme="minorHAnsi" w:hAnsiTheme="minorHAnsi"/>
                <w:b/>
                <w:noProof/>
                <w:szCs w:val="18"/>
              </w:rPr>
              <w:t>da'tamari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4151BBB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D10/M1</w:t>
            </w:r>
          </w:p>
          <w:p w14:paraId="779B50E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Longue belette à pelage brun et yeux rouge-feu. Queue touffue. Dents d'une blancheur éclatante, déplacement silencieux et aussi rapide que l'éclair. Petites pattes griffues.</w:t>
            </w:r>
          </w:p>
          <w:p w14:paraId="1C7B2C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des rares races animales ayant attiré l'attention d'EI qui lui confia le rôle d'éclaireur du Monde Humain et pour imposer l'ordre parmi les animaux; la faune en général .</w:t>
            </w:r>
          </w:p>
          <w:p w14:paraId="3C752C2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762C608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caverne/colline/montagne/forêt  - Vit caché et creuse des tunnels.</w:t>
            </w:r>
          </w:p>
          <w:p w14:paraId="1F81403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de nuit, les petits insectes, rongeurs et volatiles, Adore les oiseaux nocturnes.</w:t>
            </w:r>
          </w:p>
          <w:p w14:paraId="3C8957F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Accepte d'être dressée par des gens alignés EI. Toujours à l'âffut. Observe et évite le combat.</w:t>
            </w:r>
          </w:p>
          <w:p w14:paraId="7C00A4B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Laisse des petits os autour de son terrier. Tentent de prévenir les animaux d'un présence d'êtres KO/EO.</w:t>
            </w:r>
            <w:r w:rsidRPr="00527E9E">
              <w:rPr>
                <w:rFonts w:asciiTheme="minorHAnsi" w:hAnsiTheme="minorHAnsi"/>
                <w:szCs w:val="18"/>
              </w:rPr>
              <w:tab/>
            </w:r>
          </w:p>
          <w:p w14:paraId="3FBB5E8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 xml:space="preserve">Con=barrage sur rivière et trous </w:t>
            </w:r>
          </w:p>
          <w:p w14:paraId="1226A32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Hab=tunnel</w:t>
            </w:r>
          </w:p>
          <w:p w14:paraId="6F4F0DC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vivent en famille, contrôle des petits territoires à la frontière des forêts/rivières/collines</w:t>
            </w:r>
          </w:p>
          <w:p w14:paraId="46CF6A1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50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35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1E270C5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morsure -3 (3)griffe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6</w:t>
            </w:r>
            <w:r w:rsidRPr="00527E9E">
              <w:rPr>
                <w:rFonts w:asciiTheme="minorHAnsi" w:hAnsiTheme="minorHAnsi"/>
                <w:szCs w:val="18"/>
              </w:rPr>
              <w:tab/>
            </w:r>
          </w:p>
          <w:p w14:paraId="5B1140B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22 s2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14</w:t>
            </w:r>
          </w:p>
          <w:p w14:paraId="3FECA7E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74F18F8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21BDC4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1DE461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734BAE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bonus +20% embuscade.</w:t>
            </w:r>
          </w:p>
          <w:p w14:paraId="7CF2E6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n'émet jamais aucun son, capables de communiquer entre eux par ultra-sons</w:t>
            </w:r>
          </w:p>
          <w:p w14:paraId="0D8BC5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VO,VDx2 contre serpents et créatures EO, VDx3 contre les armes de jet.</w:t>
            </w:r>
          </w:p>
          <w:p w14:paraId="4626455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contre les serpents.</w:t>
            </w:r>
          </w:p>
          <w:p w14:paraId="453E8D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poisons.</w:t>
            </w:r>
          </w:p>
          <w:p w14:paraId="0BC9DCA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100% à la fatigue et au sommeil.</w:t>
            </w:r>
          </w:p>
          <w:p w14:paraId="5A22B88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Sens du Chasseur 1/10 sur les serpents et 1/5 sur les animaux et 1/1 sur les êtres EO.</w:t>
            </w:r>
          </w:p>
          <w:p w14:paraId="010CEB6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4 concussion par tour.</w:t>
            </w:r>
          </w:p>
          <w:p w14:paraId="67B0A82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Des chausses faites avec 8 peaux permettent d'annuler tout bruit dû au mouvement.</w:t>
            </w:r>
          </w:p>
        </w:tc>
      </w:tr>
    </w:tbl>
    <w:p w14:paraId="4E84FEC6" w14:textId="77777777" w:rsidR="009A2EF1" w:rsidRPr="00D52CB0" w:rsidRDefault="00C33932" w:rsidP="0045338D">
      <w:pPr>
        <w:pStyle w:val="Titre3"/>
        <w:rPr>
          <w:noProof/>
          <w:highlight w:val="yellow"/>
          <w:lang w:val="fr-BE"/>
        </w:rPr>
      </w:pPr>
      <w:bookmarkStart w:id="165" w:name="_Toc199924584"/>
      <w:r w:rsidRPr="00D52CB0">
        <w:rPr>
          <w:noProof/>
          <w:highlight w:val="yellow"/>
          <w:lang w:val="fr-BE"/>
        </w:rPr>
        <w:lastRenderedPageBreak/>
        <w:t>berlier</w:t>
      </w:r>
      <w:bookmarkEnd w:id="165"/>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C8EACA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F2EC59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243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Berlier</w:t>
            </w:r>
            <w:r w:rsidRPr="00527E9E">
              <w:rPr>
                <w:rFonts w:asciiTheme="minorHAnsi" w:hAnsiTheme="minorHAnsi"/>
                <w:b/>
                <w:szCs w:val="18"/>
              </w:rPr>
              <w:t xml:space="preserve">  /  </w:t>
            </w:r>
            <w:r w:rsidRPr="00527E9E">
              <w:rPr>
                <w:rFonts w:asciiTheme="minorHAnsi" w:hAnsiTheme="minorHAnsi"/>
                <w:b/>
                <w:noProof/>
                <w:szCs w:val="18"/>
              </w:rPr>
              <w:t>ber'biss</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206060D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180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194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D150/A10</w:t>
            </w:r>
          </w:p>
          <w:p w14:paraId="2C70108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Créature à corps de chèvre à poils blanc ras et à mince buste de femme Les yeux sont plissés et le front ornés de deux cornes de bêlier orientées vers le haut. Les bras sont couverts d'un épais duvet blanc et les mains terminées par des griffes ocres. Mâchoire puissante, visage hautain, aucun sourire, oreilles cachées par des poils.</w:t>
            </w:r>
          </w:p>
          <w:p w14:paraId="62366D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dieu de la vie à créé un animal digne de lui et supérieur à tout bétail, le chien de garde des animaux d'élevage.</w:t>
            </w:r>
          </w:p>
          <w:p w14:paraId="5D1FF14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2D77D80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D/N - plaine - Vit dans les lieux cachés aux bords des plaines.</w:t>
            </w:r>
          </w:p>
          <w:p w14:paraId="69A871D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 xml:space="preserve">Groupe de chasse qui parcourt la plaine à la recherche d'animaux à protéger. </w:t>
            </w:r>
          </w:p>
          <w:p w14:paraId="7E234BD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l'herbe et des fruits secs, se régale de fruits rouges au printemps,</w:t>
            </w:r>
          </w:p>
          <w:p w14:paraId="2B2287E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considère comme le protecteur des animaux pour le bien des forces de la lumière.</w:t>
            </w:r>
          </w:p>
          <w:p w14:paraId="66C44CF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Conclut des alliances avec les animaux plus intelligents selon la mission en cours.</w:t>
            </w:r>
          </w:p>
          <w:p w14:paraId="13C93B0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à vue tout ce qui peut présenter un danger, avec des cris effrayants.</w:t>
            </w:r>
          </w:p>
          <w:p w14:paraId="29E973B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Toujours active dans ses missions,</w:t>
            </w:r>
            <w:r w:rsidRPr="00527E9E">
              <w:rPr>
                <w:rFonts w:asciiTheme="minorHAnsi" w:hAnsiTheme="minorHAnsi"/>
                <w:szCs w:val="18"/>
              </w:rPr>
              <w:tab/>
            </w:r>
          </w:p>
          <w:p w14:paraId="7C0867C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 groupe de chasse formé en meute identique à celle du loup</w:t>
            </w:r>
          </w:p>
          <w:p w14:paraId="6983122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70</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25</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55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22</w:t>
            </w:r>
          </w:p>
          <w:p w14:paraId="645BD3D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corne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10</w:t>
            </w:r>
            <w:r w:rsidRPr="00527E9E">
              <w:rPr>
                <w:rFonts w:asciiTheme="minorHAnsi" w:hAnsiTheme="minorHAnsi"/>
                <w:szCs w:val="18"/>
              </w:rPr>
              <w:tab/>
            </w:r>
          </w:p>
          <w:p w14:paraId="31DB5E2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c24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184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32</w:t>
            </w:r>
          </w:p>
          <w:p w14:paraId="47B8306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00267DC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FB4B76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32EDB2E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3F53C2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charge automatiquement et gagne une classe de réussite à la charge</w:t>
            </w:r>
          </w:p>
          <w:p w14:paraId="5210B3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une fois au contact a droit à une attaque de mains nues +2; si blessure infligée alors attaque corne à VOx3</w:t>
            </w:r>
          </w:p>
          <w:p w14:paraId="65C7E1B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aux maladie, souffle, fatigue et lumière</w:t>
            </w:r>
          </w:p>
          <w:p w14:paraId="402ABBC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+50% à la magie</w:t>
            </w:r>
          </w:p>
          <w:p w14:paraId="42720DF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 kg de laine, tout vêtements créé avec 1kg de laine donne Immunité 50% à la malade/souffle/fatigue/magie (D10*) mais aucune armure ne peut être portée.</w:t>
            </w:r>
          </w:p>
        </w:tc>
      </w:tr>
    </w:tbl>
    <w:p w14:paraId="78832A8F" w14:textId="77777777" w:rsidR="009A2EF1" w:rsidRPr="00D52CB0" w:rsidRDefault="00C33932" w:rsidP="0045338D">
      <w:pPr>
        <w:pStyle w:val="Titre3"/>
        <w:rPr>
          <w:noProof/>
          <w:highlight w:val="yellow"/>
          <w:lang w:val="fr-BE"/>
        </w:rPr>
      </w:pPr>
      <w:bookmarkStart w:id="166" w:name="_Toc199924585"/>
      <w:r w:rsidRPr="00D52CB0">
        <w:rPr>
          <w:noProof/>
          <w:highlight w:val="yellow"/>
          <w:lang w:val="fr-BE"/>
        </w:rPr>
        <w:t>blanc serpent</w:t>
      </w:r>
      <w:bookmarkEnd w:id="166"/>
      <w:r w:rsidRPr="00D52CB0">
        <w:rPr>
          <w:noProof/>
          <w:highlight w:val="yellow"/>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BE5620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B04954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blanc serpent</w:t>
            </w:r>
            <w:r w:rsidRPr="00527E9E">
              <w:rPr>
                <w:rFonts w:asciiTheme="minorHAnsi" w:hAnsiTheme="minorHAnsi"/>
                <w:b/>
                <w:szCs w:val="18"/>
              </w:rPr>
              <w:t xml:space="preserve">  /  </w:t>
            </w:r>
            <w:r w:rsidRPr="00527E9E">
              <w:rPr>
                <w:rFonts w:asciiTheme="minorHAnsi" w:hAnsiTheme="minorHAnsi"/>
                <w:b/>
                <w:noProof/>
                <w:szCs w:val="18"/>
              </w:rPr>
              <w:t>bal'kot</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59DEA84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w:t>
            </w:r>
            <w:r w:rsidRPr="00527E9E">
              <w:rPr>
                <w:rFonts w:asciiTheme="minorHAnsi" w:hAnsiTheme="minorHAnsi"/>
                <w:szCs w:val="18"/>
              </w:rPr>
              <w:t xml:space="preserve"> / L</w:t>
            </w:r>
            <w:r w:rsidRPr="00527E9E">
              <w:rPr>
                <w:rFonts w:asciiTheme="minorHAnsi" w:hAnsiTheme="minorHAnsi"/>
                <w:noProof/>
                <w:szCs w:val="18"/>
              </w:rPr>
              <w:t>10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D50/A2</w:t>
            </w:r>
          </w:p>
          <w:p w14:paraId="4DEA27B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Serpent aux petites ailes, écailles allant du rouge-vif au brun-rouille. Crocs longs et tranchants, mâchoire puissante, yeux fins et blancs.</w:t>
            </w:r>
          </w:p>
          <w:p w14:paraId="2B03AB9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Produit un sifflement doux à intermittence, ressemblant à un chant d'oiseau.</w:t>
            </w:r>
          </w:p>
          <w:p w14:paraId="46D9CA1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Enfant des Dragons, ce serpent a la noblesse de ses pères.</w:t>
            </w:r>
          </w:p>
          <w:p w14:paraId="2C29D9B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5C91749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CAR D/N - montagne/colline/montagne/forêt - Rôde autour d'un nid dissimulé en hauteur ou dans des failles de la terre. </w:t>
            </w:r>
          </w:p>
          <w:p w14:paraId="53332A3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Mangue, quand l'occasion se présent:  oiseau, rongeur, œuf</w:t>
            </w:r>
          </w:p>
          <w:p w14:paraId="6CE7338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Curieux mais sur la défensive,  il peut avoir des comportements surprenant vis-à-vis des humains. Très observateur des agissements ennemis dans son territoire. Appelera à l'aide si nécessaire. Ne dort jamais et rentre en transe pour se soigner.Vole en tournoyent, fond comme un rapade, esquive comme un oiseau,</w:t>
            </w:r>
            <w:r w:rsidRPr="00527E9E">
              <w:rPr>
                <w:rFonts w:asciiTheme="minorHAnsi" w:hAnsiTheme="minorHAnsi"/>
                <w:szCs w:val="18"/>
              </w:rPr>
              <w:tab/>
            </w:r>
          </w:p>
          <w:p w14:paraId="7CB0C10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Hab=tunnels complexes et aérés, souvent en flanc de colline</w:t>
            </w:r>
          </w:p>
          <w:p w14:paraId="23EABEB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Soc=vit avec d'autres mammifères souterrains qu'il domine</w:t>
            </w:r>
          </w:p>
          <w:p w14:paraId="7FA2D50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20</w:t>
            </w:r>
          </w:p>
          <w:p w14:paraId="24D3855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croc+3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10</w:t>
            </w:r>
            <w:r w:rsidRPr="00527E9E">
              <w:rPr>
                <w:rFonts w:asciiTheme="minorHAnsi" w:hAnsiTheme="minorHAnsi"/>
                <w:szCs w:val="18"/>
              </w:rPr>
              <w:tab/>
            </w:r>
          </w:p>
          <w:p w14:paraId="61AF817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a15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42</w:t>
            </w:r>
          </w:p>
          <w:p w14:paraId="2506C62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0FEC1BF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FFA624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7398D51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933E67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ajoute un Douleur Divine 2/2 lorsqu'inflige au moins un point de blessure</w:t>
            </w:r>
          </w:p>
          <w:p w14:paraId="671C46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poisons, acides, Pouvoir de la Mort, Silence Mortel, Sphère de Son, Pouvoir du Sommeil.</w:t>
            </w:r>
          </w:p>
          <w:p w14:paraId="42BA577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récupération de 1D10 de tout  (blessure, EN, malus etc) par 1d6h de transe, aucun test nécessaire.</w:t>
            </w:r>
          </w:p>
          <w:p w14:paraId="01BA726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comprend le Langage des Signes NE20, est capable d'exprimer des idées simples par des dessins sur le sol.</w:t>
            </w:r>
          </w:p>
          <w:p w14:paraId="68C2E0A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1730883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10% d'avoir 1d6 oeufs (V=1d3 PO), cerveau blanc pur  (V=2D10 PO).</w:t>
            </w:r>
          </w:p>
        </w:tc>
      </w:tr>
    </w:tbl>
    <w:p w14:paraId="69EF1A35" w14:textId="77777777" w:rsidR="009A2EF1" w:rsidRPr="00527E9E" w:rsidRDefault="00C33932" w:rsidP="0045338D">
      <w:pPr>
        <w:pStyle w:val="Titre3"/>
        <w:rPr>
          <w:i/>
          <w:lang w:val="fr-BE"/>
        </w:rPr>
      </w:pPr>
      <w:bookmarkStart w:id="167" w:name="_Toc199924586"/>
      <w:r w:rsidRPr="00527E9E">
        <w:rPr>
          <w:noProof/>
          <w:highlight w:val="yellow"/>
          <w:lang w:val="fr-BE"/>
        </w:rPr>
        <w:lastRenderedPageBreak/>
        <w:t>casfan</w:t>
      </w:r>
      <w:bookmarkEnd w:id="16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FE1E16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4CD57C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casfan</w:t>
            </w:r>
            <w:r w:rsidRPr="00527E9E">
              <w:rPr>
                <w:rFonts w:asciiTheme="minorHAnsi" w:hAnsiTheme="minorHAnsi"/>
                <w:b/>
                <w:szCs w:val="18"/>
              </w:rPr>
              <w:t xml:space="preserve">  /  </w:t>
            </w:r>
            <w:r w:rsidRPr="00527E9E">
              <w:rPr>
                <w:rFonts w:asciiTheme="minorHAnsi" w:hAnsiTheme="minorHAnsi"/>
                <w:b/>
                <w:noProof/>
                <w:szCs w:val="18"/>
              </w:rPr>
              <w:t>casfan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24ACE55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150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D50/A2</w:t>
            </w:r>
          </w:p>
          <w:p w14:paraId="17E77DC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Gros castor au pelage brun huileux et brillant. Yeux rouges quand il chasse ses ennemis sinon vert émeraude. Dents blanches fort coupantes, corps agité, tête large et relevée du corps.</w:t>
            </w:r>
          </w:p>
          <w:p w14:paraId="26D1B5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Parmi les animaux qui vient dans l'eau et sur terre, le Casfan s'est distingué par son courage et son adaptabilité. Gardien des forêts, lien entre l'eau et la terre.</w:t>
            </w:r>
          </w:p>
          <w:p w14:paraId="562356A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24C02EE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cours d'eau - Vit dans des dédales complexes de bois et racines enchevêtrés, parfois inondés, toujours proches de gros arbres.</w:t>
            </w:r>
          </w:p>
          <w:p w14:paraId="7BD4B69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écorses et des racines.</w:t>
            </w:r>
          </w:p>
          <w:p w14:paraId="2A6D110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Constamment féroce et actif. Travailleur et gourmand, Ecoute en silence avant d'agir.</w:t>
            </w:r>
          </w:p>
          <w:p w14:paraId="353200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Garde son domaine (eau de rivière) le plus propre possible. Chasse et attaque les intrus avec tactique.</w:t>
            </w:r>
          </w:p>
          <w:p w14:paraId="5A4BC2A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Proche des Granêtres et des Fées des lacs, utilise le terrain à son avantage.</w:t>
            </w:r>
            <w:r w:rsidRPr="00527E9E">
              <w:rPr>
                <w:rFonts w:asciiTheme="minorHAnsi" w:hAnsiTheme="minorHAnsi"/>
                <w:szCs w:val="18"/>
              </w:rPr>
              <w:tab/>
            </w:r>
          </w:p>
          <w:p w14:paraId="2776E7D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Con=barrage &amp; galeries &amp; épieu</w:t>
            </w:r>
          </w:p>
          <w:p w14:paraId="17AA04C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Fab=piège de bois formé par un trou et des pieux de bois acérés, cachés par la tourbe/feuille/branche</w:t>
            </w:r>
          </w:p>
          <w:p w14:paraId="7085BA3A"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i/>
                <w:noProof/>
                <w:szCs w:val="18"/>
                <w:lang w:val="en-US"/>
              </w:rPr>
              <w:t>Hab=terrier</w:t>
            </w:r>
          </w:p>
          <w:p w14:paraId="554639E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w:t>
            </w:r>
          </w:p>
          <w:p w14:paraId="0228566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griffes+1 (2)morsure+3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6</w:t>
            </w:r>
            <w:r w:rsidRPr="00527E9E">
              <w:rPr>
                <w:rFonts w:asciiTheme="minorHAnsi" w:hAnsiTheme="minorHAnsi"/>
                <w:szCs w:val="18"/>
              </w:rPr>
              <w:tab/>
            </w:r>
          </w:p>
          <w:p w14:paraId="6088183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8 e24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30</w:t>
            </w:r>
          </w:p>
          <w:p w14:paraId="6016E66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6991F32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F29208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07D2290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47C8B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Aquatique x3</w:t>
            </w:r>
          </w:p>
          <w:p w14:paraId="58F98ED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Serpents  &amp;: Irnolo des marais</w:t>
            </w:r>
          </w:p>
          <w:p w14:paraId="78E9EE4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l'acide, corruption, maladie et à tous les sorts liés</w:t>
            </w:r>
          </w:p>
          <w:p w14:paraId="4167E7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(permanente) Détection de tout être KO &amp; serpents à 30m NEM2/5</w:t>
            </w:r>
          </w:p>
          <w:p w14:paraId="4A1B7B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Pièges NE40 dans son terrain, peut construire I/5 pièges simultanés</w:t>
            </w:r>
          </w:p>
          <w:p w14:paraId="1B55A19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Dissimulation NE60 utilisé à chaque rencontre</w:t>
            </w:r>
          </w:p>
          <w:p w14:paraId="3F252AA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4 dents précieuse Q+ et peau = cuir Q++</w:t>
            </w:r>
          </w:p>
        </w:tc>
      </w:tr>
    </w:tbl>
    <w:p w14:paraId="6790B748" w14:textId="77777777" w:rsidR="009A2EF1" w:rsidRPr="00527E9E" w:rsidRDefault="00C33932" w:rsidP="0045338D">
      <w:pPr>
        <w:pStyle w:val="Titre3"/>
        <w:rPr>
          <w:sz w:val="16"/>
          <w:szCs w:val="16"/>
          <w:lang w:val="fr-BE"/>
        </w:rPr>
      </w:pPr>
      <w:bookmarkStart w:id="168" w:name="_Toc199924587"/>
      <w:r w:rsidRPr="00527E9E">
        <w:rPr>
          <w:noProof/>
          <w:highlight w:val="yellow"/>
          <w:lang w:val="fr-BE"/>
        </w:rPr>
        <w:t>catel</w:t>
      </w:r>
      <w:bookmarkEnd w:id="16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87FFC0C" w14:textId="77777777" w:rsidTr="009A2EF1">
        <w:trPr>
          <w:cantSplit/>
        </w:trPr>
        <w:tc>
          <w:tcPr>
            <w:tcW w:w="10314" w:type="dxa"/>
            <w:tcBorders>
              <w:top w:val="single" w:sz="4" w:space="0" w:color="auto"/>
              <w:left w:val="single" w:sz="4" w:space="0" w:color="auto"/>
              <w:bottom w:val="single" w:sz="4" w:space="0" w:color="auto"/>
              <w:right w:val="single" w:sz="4" w:space="0" w:color="auto"/>
            </w:tcBorders>
          </w:tcPr>
          <w:p w14:paraId="35D42BF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catel</w:t>
            </w:r>
            <w:r w:rsidRPr="00527E9E">
              <w:rPr>
                <w:rFonts w:asciiTheme="minorHAnsi" w:hAnsiTheme="minorHAnsi"/>
                <w:b/>
                <w:szCs w:val="18"/>
              </w:rPr>
              <w:t xml:space="preserve">  /  </w:t>
            </w:r>
            <w:r w:rsidRPr="00527E9E">
              <w:rPr>
                <w:rFonts w:asciiTheme="minorHAnsi" w:hAnsiTheme="minorHAnsi"/>
                <w:b/>
                <w:noProof/>
                <w:szCs w:val="18"/>
              </w:rPr>
              <w:t>catel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27A737F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D600/A100</w:t>
            </w:r>
          </w:p>
          <w:p w14:paraId="5519B52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Petite fée maigre aux oreilles pointues et ailes diaphanes. Ressemble aux Anciens. Beaux cheveux dorés très longs décorés de fleurs. Habillée d'une robe légère au motif fleuri. Souvent une arme en main, ailes agitées, Regards perçant,</w:t>
            </w:r>
          </w:p>
          <w:p w14:paraId="564841A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Catels sont aux Anciens ce que sont les enfants aux humains, une descendance désirée mais sauvage,</w:t>
            </w:r>
          </w:p>
          <w:p w14:paraId="2D0BC0B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androgyne</w:t>
            </w:r>
          </w:p>
          <w:p w14:paraId="36ED21E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forêt - Vivent en communauté située au cœur d'une forêt, parfois autour d'un petit palais de bois bien défendu.</w:t>
            </w:r>
          </w:p>
          <w:p w14:paraId="423A19D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 palais est une ruche de bois construite en hauteur d'abres anciens et solides.</w:t>
            </w:r>
          </w:p>
          <w:p w14:paraId="49FF450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insecte et fruits, comme des oiseaux en vol.</w:t>
            </w:r>
          </w:p>
          <w:p w14:paraId="6107B5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Aime voler les richesses et les enfants d'autres races s'installant dans les 10km de leur ruche.</w:t>
            </w:r>
          </w:p>
          <w:p w14:paraId="7FD70D6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Coopèrent avec les races EE plus puissantes qui ne leur sont pas opposées.</w:t>
            </w:r>
          </w:p>
          <w:p w14:paraId="782B347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Peut négocier et échanger des faveurs mais la vengeance prime si la parole n'est pas respectée.</w:t>
            </w:r>
          </w:p>
          <w:p w14:paraId="2C897F3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Etourdies, agissent en groupe, changeantes et papillonnant autour de lieu ou de sujets, comme des enfants s'amusant.</w:t>
            </w:r>
            <w:r w:rsidRPr="00527E9E">
              <w:rPr>
                <w:rFonts w:asciiTheme="minorHAnsi" w:hAnsiTheme="minorHAnsi"/>
                <w:szCs w:val="18"/>
              </w:rPr>
              <w:tab/>
            </w:r>
          </w:p>
          <w:p w14:paraId="31E353A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Con=en bois léger, branches entrelacèes, branchages, récupération de matériels divers</w:t>
            </w:r>
          </w:p>
          <w:p w14:paraId="790CF73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Fab=arme légère, tissus de laine, décorations de pierre précieuse, forge de base</w:t>
            </w:r>
          </w:p>
          <w:p w14:paraId="017613F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Hab=ruche de bois, pour 50-80 êtres</w:t>
            </w:r>
          </w:p>
          <w:p w14:paraId="29E8A9B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Soc=complexe, relationnel de cour de château, ordre strict, conflits d'intérêt</w:t>
            </w:r>
          </w:p>
          <w:p w14:paraId="5DC4D50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50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w:t>
            </w:r>
          </w:p>
          <w:p w14:paraId="632CA42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Pr="00527E9E">
              <w:rPr>
                <w:rFonts w:asciiTheme="minorHAnsi" w:hAnsiTheme="minorHAnsi"/>
                <w:szCs w:val="18"/>
              </w:rPr>
              <w:tab/>
            </w:r>
            <w:r w:rsidRPr="00527E9E">
              <w:rPr>
                <w:rFonts w:asciiTheme="minorHAnsi" w:hAnsiTheme="minorHAnsi"/>
                <w:b/>
                <w:szCs w:val="18"/>
              </w:rPr>
              <w:t>Attaques</w:t>
            </w:r>
            <w:r w:rsidRPr="00527E9E">
              <w:rPr>
                <w:rFonts w:asciiTheme="minorHAnsi" w:hAnsiTheme="minorHAnsi"/>
                <w:szCs w:val="18"/>
              </w:rPr>
              <w:t xml:space="preserve"> </w:t>
            </w:r>
            <w:r w:rsidRPr="00527E9E">
              <w:rPr>
                <w:rFonts w:asciiTheme="minorHAnsi" w:hAnsiTheme="minorHAnsi"/>
                <w:noProof/>
                <w:szCs w:val="18"/>
              </w:rPr>
              <w:t>dague/fronde/javelot/épée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9</w:t>
            </w:r>
            <w:r w:rsidRPr="00527E9E">
              <w:rPr>
                <w:rFonts w:asciiTheme="minorHAnsi" w:hAnsiTheme="minorHAnsi"/>
                <w:szCs w:val="18"/>
              </w:rPr>
              <w:tab/>
            </w:r>
          </w:p>
          <w:p w14:paraId="42A2360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a32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10</w:t>
            </w:r>
          </w:p>
          <w:p w14:paraId="640047F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p>
          <w:p w14:paraId="79D4E3B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7316E7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E6712C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Spécialités</w:t>
            </w:r>
            <w:r w:rsidRPr="00527E9E">
              <w:rPr>
                <w:rFonts w:asciiTheme="minorHAnsi" w:hAnsiTheme="minorHAnsi"/>
                <w:szCs w:val="18"/>
              </w:rPr>
              <w:t xml:space="preserve"> &gt;</w:t>
            </w:r>
            <w:r w:rsidRPr="00527E9E">
              <w:rPr>
                <w:rFonts w:asciiTheme="minorHAnsi" w:hAnsiTheme="minorHAnsi"/>
                <w:noProof/>
                <w:szCs w:val="18"/>
              </w:rPr>
              <w:t>Combat : jamais aucune armure, 50% d'avoir une arme de mêlée et de tir</w:t>
            </w:r>
          </w:p>
          <w:p w14:paraId="134971B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dans un sort Si'Th, peut apprendre n'importe quel sort El'Der, El'Lar et Si'Th</w:t>
            </w:r>
          </w:p>
          <w:p w14:paraId="039CE74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5% des Catel rencontrés seront des magiciens entraînés avec I/5 sorts SI/EE connus (d2)</w:t>
            </w:r>
          </w:p>
          <w:p w14:paraId="356263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+50% à la lumière et au fer</w:t>
            </w:r>
          </w:p>
          <w:p w14:paraId="1A7E70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 tous les talents généraux sont possibles, 1D10* talents à NE=D10*x20 - D10.</w:t>
            </w:r>
          </w:p>
          <w:p w14:paraId="7FA7AC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comprennent les langues étrangères à NE= Em et apprennent les langues à raisons de 1 NE par jour de fréquentation.</w:t>
            </w:r>
          </w:p>
          <w:p w14:paraId="5E97DC6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x4</w:t>
            </w:r>
          </w:p>
          <w:p w14:paraId="02EF7C4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palais recelle 1D100 trésors de petite taille exclusivement.</w:t>
            </w:r>
          </w:p>
        </w:tc>
      </w:tr>
    </w:tbl>
    <w:p w14:paraId="20F5380C" w14:textId="77777777" w:rsidR="009A2EF1" w:rsidRPr="00527E9E" w:rsidRDefault="00C33932" w:rsidP="0045338D">
      <w:pPr>
        <w:pStyle w:val="Titre3"/>
        <w:rPr>
          <w:i/>
          <w:lang w:val="fr-BE"/>
        </w:rPr>
      </w:pPr>
      <w:bookmarkStart w:id="169" w:name="_Toc199924588"/>
      <w:r w:rsidRPr="00527E9E">
        <w:rPr>
          <w:noProof/>
          <w:highlight w:val="yellow"/>
          <w:lang w:val="fr-BE"/>
        </w:rPr>
        <w:lastRenderedPageBreak/>
        <w:t>centaure</w:t>
      </w:r>
      <w:bookmarkEnd w:id="16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620BE4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A73ED1D"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centaure</w:t>
            </w:r>
            <w:r w:rsidRPr="00527E9E">
              <w:rPr>
                <w:rFonts w:asciiTheme="minorHAnsi" w:hAnsiTheme="minorHAnsi"/>
                <w:b/>
                <w:szCs w:val="18"/>
              </w:rPr>
              <w:t xml:space="preserve">  /  </w:t>
            </w:r>
            <w:r w:rsidRPr="00527E9E">
              <w:rPr>
                <w:rFonts w:asciiTheme="minorHAnsi" w:hAnsiTheme="minorHAnsi"/>
                <w:b/>
                <w:noProof/>
                <w:szCs w:val="18"/>
              </w:rPr>
              <w:t>er'eqin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4C5C59A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230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607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D60/A10</w:t>
            </w:r>
          </w:p>
          <w:p w14:paraId="0DE97B0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Tête et torse d'homme musclé et nu, aux nombreux tatouages. Corps de cheval au pelage brun à noir. Fréquemment équipés de brassards en bronze gravés de signes arrondis ainsi que des morceaux d'armures de cuir ou métal. Pas de selle, Cheveux bouclés, visages fiers, yeux sombres. Torse imberbes et mains épaisses,</w:t>
            </w:r>
          </w:p>
          <w:p w14:paraId="51205C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Parmi les premiers habitants du Monde Ancien partis vers le Monde Humain comme éclaireur.</w:t>
            </w:r>
          </w:p>
          <w:p w14:paraId="617A5EF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2E9AC7F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DIU - forêt/plaine - Habitent des villages de huttes faits de grosses branches et de  feuillages complexes entourés de gardes et protégés par le terrain.</w:t>
            </w:r>
          </w:p>
          <w:p w14:paraId="02F5D6C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Mangent de tout, comme des humains, mais préfèrent le cru au cuit. Résident près de forêts riches en arbes au bois de qualité. Dorment debout comme des chevaux, par petites pauses, ont une grande endurance en voyage,</w:t>
            </w:r>
          </w:p>
          <w:p w14:paraId="2C3C47F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Par rencontre: 10% de trouver un camp entouré de 1d6 Princesses des Bois et 1d6 Esprit Malins + 1D10* humains en esclavage.</w:t>
            </w:r>
          </w:p>
          <w:p w14:paraId="1FA080E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N'ont jamais d'armure complète. Utilisent toujours des tactiques de groupe alliant mobilité et tactique d'évitement. </w:t>
            </w:r>
          </w:p>
          <w:p w14:paraId="6B7E10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Sont purement défensifs à 5km de leur camp qui abrite leur tribu. Forment un clan et protègent les femmes et enfants jusqu'à la mort.</w:t>
            </w:r>
          </w:p>
          <w:p w14:paraId="5E39F53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fois en reconnaissance, la prudence est de rigueur et l'esprit de sacrifice s'impose pour protéger le groupe.</w:t>
            </w:r>
          </w:p>
          <w:p w14:paraId="708252E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N'aime pas les êtres complexes, les structures fermées et les raisonnement tordus. Sont francs et nets sur leurs objectifs,</w:t>
            </w:r>
            <w:r w:rsidRPr="00527E9E">
              <w:rPr>
                <w:rFonts w:asciiTheme="minorHAnsi" w:hAnsiTheme="minorHAnsi"/>
                <w:szCs w:val="18"/>
              </w:rPr>
              <w:tab/>
            </w:r>
          </w:p>
          <w:p w14:paraId="52B3E3D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Con=abri de bois, barrière, paravent , rigoles, atelier simple</w:t>
            </w:r>
          </w:p>
          <w:p w14:paraId="5A38099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Fab=armes rudimentaire mais de qualité, armures de cuir à multiple épaisseurs, plaque de bronze</w:t>
            </w:r>
          </w:p>
          <w:p w14:paraId="32D3D97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Hab=huttes larges protégeant du froid et du vent, toujours une vue vers l'extérieur, style étable</w:t>
            </w:r>
          </w:p>
          <w:p w14:paraId="04498EC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=tribale de type semi-sauvage, totem et cérémonies nombreuses, typé indien</w:t>
            </w:r>
          </w:p>
          <w:p w14:paraId="14F65FA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25</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136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108</w:t>
            </w:r>
          </w:p>
          <w:p w14:paraId="4ABF4AF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épieu L+2 (4)poing +2 (3)écrasement L+1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9</w:t>
            </w:r>
            <w:r w:rsidRPr="00527E9E">
              <w:rPr>
                <w:rFonts w:asciiTheme="minorHAnsi" w:hAnsiTheme="minorHAnsi"/>
                <w:szCs w:val="18"/>
              </w:rPr>
              <w:tab/>
            </w:r>
          </w:p>
          <w:p w14:paraId="27AC281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18 c25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188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45</w:t>
            </w:r>
          </w:p>
          <w:p w14:paraId="128B014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79BDC5F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061145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27550AB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488FD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tire à l'arc avec une VOx2, dispose de 6 flèches par rencontre</w:t>
            </w:r>
          </w:p>
          <w:p w14:paraId="1672ED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tente de charger pour bousculer si le terrain le permet</w:t>
            </w:r>
          </w:p>
          <w:p w14:paraId="5204757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2 malus par tour</w:t>
            </w:r>
          </w:p>
          <w:p w14:paraId="101BE99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10% d'avoir chef de meute avec talent Cavalerie NE50 (VO+5, VD+5, M+2, Vitesse+3)</w:t>
            </w:r>
          </w:p>
          <w:p w14:paraId="19DD340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20% d'être équipé d'un arc normal Q+/Q++(d2) amélioré (voir Livre Trésor)</w:t>
            </w:r>
          </w:p>
        </w:tc>
      </w:tr>
    </w:tbl>
    <w:p w14:paraId="4130F200" w14:textId="77777777" w:rsidR="009A2EF1" w:rsidRPr="00527E9E" w:rsidRDefault="00C33932" w:rsidP="0045338D">
      <w:pPr>
        <w:pStyle w:val="Titre3"/>
        <w:rPr>
          <w:i/>
          <w:lang w:val="fr-BE"/>
        </w:rPr>
      </w:pPr>
      <w:bookmarkStart w:id="170" w:name="_Toc199924589"/>
      <w:r w:rsidRPr="00527E9E">
        <w:rPr>
          <w:noProof/>
          <w:highlight w:val="yellow"/>
          <w:lang w:val="fr-BE"/>
        </w:rPr>
        <w:t>Chasseresse</w:t>
      </w:r>
      <w:bookmarkEnd w:id="17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F562B4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DC0D10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Chasseresse</w:t>
            </w:r>
            <w:r w:rsidRPr="00527E9E">
              <w:rPr>
                <w:rFonts w:asciiTheme="minorHAnsi" w:hAnsiTheme="minorHAnsi"/>
                <w:b/>
                <w:szCs w:val="18"/>
              </w:rPr>
              <w:t xml:space="preserve">  /  </w:t>
            </w:r>
            <w:r w:rsidRPr="00527E9E">
              <w:rPr>
                <w:rFonts w:asciiTheme="minorHAnsi" w:hAnsiTheme="minorHAnsi"/>
                <w:b/>
                <w:noProof/>
                <w:szCs w:val="18"/>
              </w:rPr>
              <w:t>ann'equi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391FCA0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165</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D90/A15</w:t>
            </w:r>
          </w:p>
          <w:p w14:paraId="1395D87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Belle fée musclée aux grandes ailes d'ange à plumes de cygne. Equipée d'une masse noble argentée dans la main droite et d'une hache au manche de bois rouge dans la main gauche. Casque brillant au pourtour d'ivoire et à la crête flamboyante, tunique de lin blanc aux brodures dorées, ceinture ocre et ceinturon d'or. </w:t>
            </w:r>
          </w:p>
          <w:p w14:paraId="769D2A7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L'armée d'In'Ann est toujours sur la brèche, les armes à la main et la vengeance comme motif. Pendant des Anges de la vengeance, expression d'une volonté de puissance autant féminine que possible.</w:t>
            </w:r>
          </w:p>
          <w:p w14:paraId="0673C32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croisement des énergies d'un ange et d'une fée dans le MD</w:t>
            </w:r>
          </w:p>
          <w:p w14:paraId="221326A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colline - vit près de cavernes ou sommets. Chasse le gibier comme les humains. Abris sommaires.</w:t>
            </w:r>
          </w:p>
          <w:p w14:paraId="53BED34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Survit par la chasse et le nomadisme discret dès que repérée. Ne dort presque jamais.</w:t>
            </w:r>
          </w:p>
          <w:p w14:paraId="5ABCE36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Bras armé de la guerre contre la corruption du monde humain, elle se bat sans relâche.</w:t>
            </w:r>
          </w:p>
          <w:p w14:paraId="1B6CA34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Affronte directement ses ennemis dans un combat furieux et si possible loyal. Chasse les pistes EO, KO.</w:t>
            </w:r>
          </w:p>
          <w:p w14:paraId="31C007B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Toujours prête à trouver des alliés parmi les fidèles EI, peut discuter avec EE mais renvoie EA,</w:t>
            </w:r>
            <w:r w:rsidRPr="00527E9E">
              <w:rPr>
                <w:rFonts w:asciiTheme="minorHAnsi" w:hAnsiTheme="minorHAnsi"/>
                <w:szCs w:val="18"/>
              </w:rPr>
              <w:tab/>
            </w:r>
          </w:p>
          <w:p w14:paraId="2EF4270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Hab=sommet des collines &amp; plateaux, lieux aménagés pour le départ</w:t>
            </w:r>
          </w:p>
          <w:p w14:paraId="67894E6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Fab=piège simple, à bruit</w:t>
            </w:r>
          </w:p>
          <w:p w14:paraId="19923EC8"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40</w:t>
            </w:r>
            <w:r w:rsidRPr="00527E9E">
              <w:rPr>
                <w:rFonts w:asciiTheme="minorHAnsi" w:hAnsiTheme="minorHAnsi"/>
                <w:szCs w:val="18"/>
              </w:rPr>
              <w:tab/>
              <w:t xml:space="preserve">En </w:t>
            </w:r>
            <w:r w:rsidRPr="00527E9E">
              <w:rPr>
                <w:rFonts w:asciiTheme="minorHAnsi" w:hAnsiTheme="minorHAnsi"/>
                <w:noProof/>
                <w:szCs w:val="18"/>
              </w:rPr>
              <w:t>25</w:t>
            </w:r>
            <w:r w:rsidRPr="00527E9E">
              <w:rPr>
                <w:rFonts w:asciiTheme="minorHAnsi" w:hAnsiTheme="minorHAnsi"/>
                <w:szCs w:val="18"/>
              </w:rPr>
              <w:tab/>
              <w:t xml:space="preserve">D </w:t>
            </w:r>
            <w:r w:rsidRPr="00527E9E">
              <w:rPr>
                <w:rFonts w:asciiTheme="minorHAnsi" w:hAnsiTheme="minorHAnsi"/>
                <w:noProof/>
                <w:szCs w:val="18"/>
              </w:rPr>
              <w:t>55</w:t>
            </w:r>
            <w:r w:rsidRPr="00527E9E">
              <w:rPr>
                <w:rFonts w:asciiTheme="minorHAnsi" w:hAnsiTheme="minorHAnsi"/>
                <w:szCs w:val="18"/>
              </w:rPr>
              <w:tab/>
              <w:t xml:space="preserve">A </w:t>
            </w:r>
            <w:r w:rsidRPr="00527E9E">
              <w:rPr>
                <w:rFonts w:asciiTheme="minorHAnsi" w:hAnsiTheme="minorHAnsi"/>
                <w:noProof/>
                <w:szCs w:val="18"/>
              </w:rPr>
              <w:t>50</w:t>
            </w:r>
            <w:r w:rsidRPr="00527E9E">
              <w:rPr>
                <w:rFonts w:asciiTheme="minorHAnsi" w:hAnsiTheme="minorHAnsi"/>
                <w:szCs w:val="18"/>
              </w:rPr>
              <w:tab/>
              <w:t xml:space="preserve">I </w:t>
            </w:r>
            <w:r w:rsidRPr="00527E9E">
              <w:rPr>
                <w:rFonts w:asciiTheme="minorHAnsi" w:hAnsiTheme="minorHAnsi"/>
                <w:noProof/>
                <w:szCs w:val="18"/>
              </w:rPr>
              <w:t>65</w:t>
            </w:r>
            <w:r w:rsidRPr="00527E9E">
              <w:rPr>
                <w:rFonts w:asciiTheme="minorHAnsi" w:hAnsiTheme="minorHAnsi"/>
                <w:szCs w:val="18"/>
              </w:rPr>
              <w:tab/>
              <w:t xml:space="preserve">V </w:t>
            </w:r>
            <w:r w:rsidRPr="00527E9E">
              <w:rPr>
                <w:rFonts w:asciiTheme="minorHAnsi" w:hAnsiTheme="minorHAnsi"/>
                <w:noProof/>
                <w:szCs w:val="18"/>
              </w:rPr>
              <w:t>35</w:t>
            </w:r>
            <w:r w:rsidRPr="00527E9E">
              <w:rPr>
                <w:rFonts w:asciiTheme="minorHAnsi" w:hAnsiTheme="minorHAnsi"/>
                <w:szCs w:val="18"/>
              </w:rPr>
              <w:tab/>
              <w:t xml:space="preserve">E </w:t>
            </w:r>
            <w:r w:rsidRPr="00527E9E">
              <w:rPr>
                <w:rFonts w:asciiTheme="minorHAnsi" w:hAnsiTheme="minorHAnsi"/>
                <w:noProof/>
                <w:szCs w:val="18"/>
              </w:rPr>
              <w:t>60</w:t>
            </w:r>
            <w:r w:rsidRPr="00527E9E">
              <w:rPr>
                <w:rFonts w:asciiTheme="minorHAnsi" w:hAnsiTheme="minorHAnsi"/>
                <w:szCs w:val="18"/>
              </w:rPr>
              <w:tab/>
              <w:t xml:space="preserve">Em </w:t>
            </w:r>
            <w:r w:rsidRPr="00527E9E">
              <w:rPr>
                <w:rFonts w:asciiTheme="minorHAnsi" w:hAnsiTheme="minorHAnsi"/>
                <w:noProof/>
                <w:szCs w:val="18"/>
              </w:rPr>
              <w:t>60</w:t>
            </w:r>
            <w:r w:rsidRPr="00527E9E">
              <w:rPr>
                <w:rFonts w:asciiTheme="minorHAnsi" w:hAnsiTheme="minorHAnsi"/>
                <w:szCs w:val="18"/>
              </w:rPr>
              <w:tab/>
              <w:t xml:space="preserve">C </w:t>
            </w:r>
            <w:r w:rsidRPr="00527E9E">
              <w:rPr>
                <w:rFonts w:asciiTheme="minorHAnsi" w:hAnsiTheme="minorHAnsi"/>
                <w:noProof/>
                <w:szCs w:val="18"/>
              </w:rPr>
              <w:t>20</w:t>
            </w:r>
            <w:r w:rsidRPr="00527E9E">
              <w:rPr>
                <w:rFonts w:asciiTheme="minorHAnsi" w:hAnsiTheme="minorHAnsi"/>
                <w:szCs w:val="18"/>
              </w:rPr>
              <w:tab/>
              <w:t xml:space="preserve">Ap </w:t>
            </w:r>
            <w:r w:rsidRPr="00527E9E">
              <w:rPr>
                <w:rFonts w:asciiTheme="minorHAnsi" w:hAnsiTheme="minorHAnsi"/>
                <w:noProof/>
                <w:szCs w:val="18"/>
              </w:rPr>
              <w:t>60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13</w:t>
            </w:r>
          </w:p>
          <w:p w14:paraId="1A7F455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+3 (7)hache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45</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18</w:t>
            </w:r>
            <w:r w:rsidRPr="00527E9E">
              <w:rPr>
                <w:rFonts w:asciiTheme="minorHAnsi" w:hAnsiTheme="minorHAnsi"/>
                <w:szCs w:val="18"/>
              </w:rPr>
              <w:tab/>
            </w:r>
          </w:p>
          <w:p w14:paraId="1F92F2E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a45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34</w:t>
            </w:r>
          </w:p>
          <w:p w14:paraId="637DE79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7029FA2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56F48E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694D3E9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36794F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à deux armes NE80, Survie NE60, Piste NE60, Art du combat NE40</w:t>
            </w:r>
          </w:p>
          <w:p w14:paraId="47CB1E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ne peut jamais fuir devant un ennemi inférieur </w:t>
            </w:r>
          </w:p>
          <w:p w14:paraId="565A18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partielle quand elle le désire</w:t>
            </w:r>
          </w:p>
          <w:p w14:paraId="596150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Régénère : 1 blessure par phase.</w:t>
            </w:r>
          </w:p>
          <w:p w14:paraId="0554654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x5</w:t>
            </w:r>
          </w:p>
          <w:p w14:paraId="11BD89A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masse et la hache sont des armes améliorées par Armurier NE80.</w:t>
            </w:r>
          </w:p>
        </w:tc>
      </w:tr>
    </w:tbl>
    <w:p w14:paraId="17C7F0D5" w14:textId="77777777" w:rsidR="009A2EF1" w:rsidRPr="00527E9E" w:rsidRDefault="00C33932" w:rsidP="0045338D">
      <w:pPr>
        <w:pStyle w:val="Titre3"/>
        <w:rPr>
          <w:i/>
          <w:lang w:val="fr-BE"/>
        </w:rPr>
      </w:pPr>
      <w:bookmarkStart w:id="171" w:name="_Toc199924590"/>
      <w:r w:rsidRPr="00527E9E">
        <w:rPr>
          <w:noProof/>
          <w:highlight w:val="yellow"/>
          <w:lang w:val="fr-BE"/>
        </w:rPr>
        <w:lastRenderedPageBreak/>
        <w:t>chauve-souris noire</w:t>
      </w:r>
      <w:bookmarkEnd w:id="17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85C6B1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C6ED64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chauve-souris noire</w:t>
            </w:r>
            <w:r w:rsidRPr="00527E9E">
              <w:rPr>
                <w:rFonts w:asciiTheme="minorHAnsi" w:hAnsiTheme="minorHAnsi"/>
                <w:b/>
                <w:szCs w:val="18"/>
              </w:rPr>
              <w:t xml:space="preserve">  /  </w:t>
            </w:r>
            <w:r w:rsidRPr="00527E9E">
              <w:rPr>
                <w:rFonts w:asciiTheme="minorHAnsi" w:hAnsiTheme="minorHAnsi"/>
                <w:b/>
                <w:noProof/>
                <w:szCs w:val="18"/>
              </w:rPr>
              <w:t>cra'karu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animal</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 xml:space="preserve"> </w:t>
            </w:r>
          </w:p>
          <w:p w14:paraId="731F0C6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D10* x 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D5/A1</w:t>
            </w:r>
          </w:p>
          <w:p w14:paraId="092C991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chauve-souris au ventre noir et aux ailes brunes. Crocs très pointus et recourbés vers l'intérieur, Oreilles larges et très poilues. Yeux noirs huileux grands ouverts. Siffle pendant l'attaque. Vol erratique profitant des ténèbres.</w:t>
            </w:r>
          </w:p>
          <w:p w14:paraId="0EF941E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B61DFC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PAR NOC - ruine/ville/caverne/ruine - Vivent exclusivement dans l'ombre des caves et des lieux abandonnés.</w:t>
            </w:r>
          </w:p>
          <w:p w14:paraId="44D2E39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Chasse tout proie selon le nombre de spécimens disponibles .</w:t>
            </w:r>
          </w:p>
          <w:p w14:paraId="6971A27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Attaque les mammifères herbivores et chevaux de préférence.</w:t>
            </w:r>
          </w:p>
          <w:p w14:paraId="4773B40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Tente de viser au cou des cibles. Fuit automatiquement si subit &gt;50% de perte quelconque.</w:t>
            </w:r>
          </w:p>
          <w:p w14:paraId="3CCE853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exclusivement de nuit, n'attaque les grosses cibles que si forcée/surprise/en nombre.</w:t>
            </w:r>
          </w:p>
          <w:p w14:paraId="59D8DDC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Attiré par les femmes, enfants et humains faibles.</w:t>
            </w:r>
            <w:r w:rsidRPr="00527E9E">
              <w:rPr>
                <w:rFonts w:asciiTheme="minorHAnsi" w:hAnsiTheme="minorHAnsi"/>
                <w:szCs w:val="18"/>
              </w:rPr>
              <w:tab/>
            </w:r>
          </w:p>
          <w:p w14:paraId="6FC001FD"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4192EB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1</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w:t>
            </w:r>
          </w:p>
          <w:p w14:paraId="4520DF7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3</w:t>
            </w:r>
            <w:r w:rsidRPr="00527E9E">
              <w:rPr>
                <w:rFonts w:asciiTheme="minorHAnsi" w:hAnsiTheme="minorHAnsi"/>
                <w:szCs w:val="18"/>
              </w:rPr>
              <w:tab/>
            </w:r>
          </w:p>
          <w:p w14:paraId="1928D32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 a24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w:t>
            </w:r>
          </w:p>
          <w:p w14:paraId="4E398EF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112E164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019BAB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661D1AA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59381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coup qui inflige 1+ Blessure,  inflige également 1d6 EN au 1er coup et 1d6x2 par phase suivante</w:t>
            </w:r>
          </w:p>
          <w:p w14:paraId="06C900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vise uniquement le cou, si l'attaque passe la VO est doublée pour la prochaine attaque</w:t>
            </w:r>
          </w:p>
          <w:p w14:paraId="6824C8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une esquive automatique et gratuite lorsqu'elle vole et n'attaque pas.</w:t>
            </w:r>
          </w:p>
          <w:p w14:paraId="6632713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totale à l'obscurité</w:t>
            </w:r>
          </w:p>
          <w:p w14:paraId="382DBD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à la lumière</w:t>
            </w:r>
          </w:p>
          <w:p w14:paraId="4DBD10F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6940071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1D10*-1 dose de sang à poison rapide par animal.</w:t>
            </w:r>
          </w:p>
        </w:tc>
      </w:tr>
    </w:tbl>
    <w:p w14:paraId="6C848573" w14:textId="77777777" w:rsidR="009A2EF1" w:rsidRPr="00527E9E" w:rsidRDefault="00C33932" w:rsidP="0045338D">
      <w:pPr>
        <w:pStyle w:val="Titre3"/>
        <w:rPr>
          <w:i/>
          <w:lang w:val="fr-BE"/>
        </w:rPr>
      </w:pPr>
      <w:bookmarkStart w:id="172" w:name="_Toc199924591"/>
      <w:r w:rsidRPr="00527E9E">
        <w:rPr>
          <w:noProof/>
          <w:highlight w:val="yellow"/>
          <w:lang w:val="fr-BE"/>
        </w:rPr>
        <w:t>cheval des cieux</w:t>
      </w:r>
      <w:bookmarkEnd w:id="17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4CF66D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3008CE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cheval des cieux</w:t>
            </w:r>
            <w:r w:rsidRPr="00527E9E">
              <w:rPr>
                <w:rFonts w:asciiTheme="minorHAnsi" w:hAnsiTheme="minorHAnsi"/>
                <w:b/>
                <w:szCs w:val="18"/>
              </w:rPr>
              <w:t xml:space="preserve">  /  </w:t>
            </w:r>
            <w:r w:rsidRPr="00527E9E">
              <w:rPr>
                <w:rFonts w:asciiTheme="minorHAnsi" w:hAnsiTheme="minorHAnsi"/>
                <w:b/>
                <w:noProof/>
                <w:szCs w:val="18"/>
              </w:rPr>
              <w:t>eqi'cran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372A6B2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D600/A0</w:t>
            </w:r>
          </w:p>
          <w:p w14:paraId="715CE2C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Cheval composé de flammes claires, très corpulent et  rapide. Sous les flammes se trouve un squelette d'ivoire blanc. Flotte légèrement au-dessus du sol. Fier et rageur, émane une lumière de feu et une odeur de flamme. Sans selle et fort cambré.</w:t>
            </w:r>
          </w:p>
          <w:p w14:paraId="1375981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Anges, chevaliers d'El'Bis, avaient besoin de montures puissantes. El'Bis entendi l'appel et créa le cheval des Cieux.</w:t>
            </w:r>
          </w:p>
          <w:p w14:paraId="21582DB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et du courant d'air créé par le feu</w:t>
            </w:r>
          </w:p>
          <w:p w14:paraId="4EDF191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w:t>
            </w:r>
          </w:p>
          <w:p w14:paraId="5FD1EC4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voyage entre les Anges, toujours au service, vole au-dessus des nuages, dans les flammes.</w:t>
            </w:r>
          </w:p>
          <w:p w14:paraId="1363569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Toujours proche des Anges, du feu et/ou de la lumière.</w:t>
            </w:r>
          </w:p>
          <w:p w14:paraId="64FD81B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Exclusivement au service des Anges qu'il accompagne stoïquement.</w:t>
            </w:r>
          </w:p>
          <w:p w14:paraId="6C6575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Si seul, tentera de retrouver un Ange qui l'acceptera comme monture. </w:t>
            </w:r>
          </w:p>
          <w:p w14:paraId="0B505EE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Toujours sur la défensive ou aux ordres du cavalier, n'attaque jamais les animaux.</w:t>
            </w:r>
          </w:p>
          <w:p w14:paraId="2554F25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Seuls un Ange peut le chevaucher cette bête. Toujours prêt à mourir pour défendre EI.</w:t>
            </w:r>
            <w:r w:rsidRPr="00527E9E">
              <w:rPr>
                <w:rFonts w:asciiTheme="minorHAnsi" w:hAnsiTheme="minorHAnsi"/>
                <w:szCs w:val="18"/>
              </w:rPr>
              <w:tab/>
            </w:r>
          </w:p>
          <w:p w14:paraId="46E1150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3F13E5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70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46</w:t>
            </w:r>
          </w:p>
          <w:p w14:paraId="18F2107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4-1-3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-1 (9)sabot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10</w:t>
            </w:r>
            <w:r w:rsidRPr="00527E9E">
              <w:rPr>
                <w:rFonts w:asciiTheme="minorHAnsi" w:hAnsiTheme="minorHAnsi"/>
                <w:szCs w:val="18"/>
              </w:rPr>
              <w:tab/>
            </w:r>
          </w:p>
          <w:p w14:paraId="196E4BD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39 m39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334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375F7FA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p>
          <w:p w14:paraId="65B1AEC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C8B7C4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3E2ADA0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CFA0CB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attaque qui touche (bouclier ou mieux) inflige des dégâts de feu supplémentaires</w:t>
            </w:r>
          </w:p>
          <w:p w14:paraId="6FC7873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créatures d'El'Dor</w:t>
            </w:r>
          </w:p>
          <w:p w14:paraId="549B8A5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Pouvoir d'El'Dor, Flamme Eternelle, Feu des Anciens, cette immunité est propagée au cavalier</w:t>
            </w:r>
          </w:p>
          <w:p w14:paraId="6E18314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50% à tous les dégâts magiques ou non</w:t>
            </w:r>
          </w:p>
          <w:p w14:paraId="312872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voit à 6m dans l'obscurité magique ou non, communication télépathique avec le cavalier, fusion d'intention</w:t>
            </w:r>
          </w:p>
          <w:p w14:paraId="77BE5BD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lien téléphatique avec le cavalier procurant une symbiose des deux volontés</w:t>
            </w:r>
          </w:p>
          <w:p w14:paraId="5CD5324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x1.</w:t>
            </w:r>
          </w:p>
          <w:p w14:paraId="79F771A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Contient 2D10 doses d'ivoire Q++ dont la poudre (traitée et pilée dans l'huile) peut produire un baume avec immunité 50%(préparée) ou 100%(enchantée) au feu magique ou non pendant 1d6 heures.</w:t>
            </w:r>
          </w:p>
        </w:tc>
      </w:tr>
    </w:tbl>
    <w:p w14:paraId="43A9EE72" w14:textId="77777777" w:rsidR="009A2EF1" w:rsidRPr="00527E9E" w:rsidRDefault="00C33932" w:rsidP="0045338D">
      <w:pPr>
        <w:pStyle w:val="Titre3"/>
        <w:rPr>
          <w:sz w:val="16"/>
          <w:szCs w:val="16"/>
          <w:lang w:val="fr-BE"/>
        </w:rPr>
      </w:pPr>
      <w:bookmarkStart w:id="173" w:name="_Toc199924592"/>
      <w:r w:rsidRPr="00527E9E">
        <w:rPr>
          <w:noProof/>
          <w:highlight w:val="yellow"/>
          <w:lang w:val="fr-BE"/>
        </w:rPr>
        <w:lastRenderedPageBreak/>
        <w:t>cheval féérique</w:t>
      </w:r>
      <w:bookmarkEnd w:id="17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55874C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92D742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cheval féérique</w:t>
            </w:r>
            <w:r w:rsidRPr="00527E9E">
              <w:rPr>
                <w:rFonts w:asciiTheme="minorHAnsi" w:hAnsiTheme="minorHAnsi"/>
                <w:b/>
                <w:szCs w:val="18"/>
              </w:rPr>
              <w:t xml:space="preserve">  /  </w:t>
            </w:r>
            <w:r w:rsidRPr="00527E9E">
              <w:rPr>
                <w:rFonts w:asciiTheme="minorHAnsi" w:hAnsiTheme="minorHAnsi"/>
                <w:b/>
                <w:noProof/>
                <w:szCs w:val="18"/>
              </w:rPr>
              <w:t>eqi'tran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0FCE468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190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388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30/70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D1200/A60</w:t>
            </w:r>
          </w:p>
          <w:p w14:paraId="77755A2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Magnifique cheval blanc à longue crinière dorée, les femelles ont des taches brunes ou grises sur les flancs. Déplacement très rapide. Attitude posée et majestueuse. Yeux gris auréolé de brume.</w:t>
            </w:r>
          </w:p>
          <w:p w14:paraId="6C1056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L'ancêtre de tous les chevaux tel qu'engendré par la créativité d'El'der.</w:t>
            </w:r>
          </w:p>
          <w:p w14:paraId="49C88A4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duplication mamm dans un nid pendant transe prodonde</w:t>
            </w:r>
          </w:p>
          <w:p w14:paraId="2D6D508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NOC - Monde Ancien - plaine/forêt/plaine/cours d'eau - Vivent en troupeau dans les lieux les plus vierges de l'influence des autres alignements.</w:t>
            </w:r>
          </w:p>
          <w:p w14:paraId="55B6641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déplacent en groupe, une femelle guide, mangent des herbes et feuilles basses.</w:t>
            </w:r>
          </w:p>
          <w:p w14:paraId="512AB08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Très fier, capable de choisir son propre maître ou de le rejeter selon son désir.</w:t>
            </w:r>
          </w:p>
          <w:p w14:paraId="6DC313A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Observateur et curieux. S'approche du danger mais ne s'engage pas. </w:t>
            </w:r>
          </w:p>
          <w:p w14:paraId="6FD56A4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charger au besoin pour faire fuir.</w:t>
            </w:r>
            <w:r w:rsidRPr="00527E9E">
              <w:rPr>
                <w:rFonts w:asciiTheme="minorHAnsi" w:hAnsiTheme="minorHAnsi"/>
                <w:szCs w:val="18"/>
              </w:rPr>
              <w:tab/>
            </w:r>
          </w:p>
          <w:p w14:paraId="695BB8DA"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r w:rsidRPr="004F6588">
              <w:rPr>
                <w:rFonts w:asciiTheme="minorHAnsi" w:hAnsiTheme="minorHAnsi"/>
                <w:i/>
                <w:noProof/>
                <w:szCs w:val="18"/>
                <w:lang w:val="en-US"/>
              </w:rPr>
              <w:t>-</w:t>
            </w:r>
          </w:p>
          <w:p w14:paraId="7ECF7BE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15</w:t>
            </w:r>
          </w:p>
          <w:p w14:paraId="78D13EA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+2 (8)sabot +1 (6)écrasement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33</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8</w:t>
            </w:r>
            <w:r w:rsidRPr="00527E9E">
              <w:rPr>
                <w:rFonts w:asciiTheme="minorHAnsi" w:hAnsiTheme="minorHAnsi"/>
                <w:szCs w:val="18"/>
              </w:rPr>
              <w:tab/>
            </w:r>
          </w:p>
          <w:p w14:paraId="0E5DA90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36 c48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193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30</w:t>
            </w:r>
          </w:p>
          <w:p w14:paraId="3A2AE82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1B1831B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A386A1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314AACB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8D03F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se bat comme un Cheval de Guerre et peut attaquer seul</w:t>
            </w:r>
          </w:p>
          <w:p w14:paraId="0826770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peut être dressé, seuls les Anciens ou êtres maîtrisant la magie El'Der/Si'Th  peuvent le monter après un test CI (il faut savoir se faire comprendre par le Cheval Féérique)</w:t>
            </w:r>
          </w:p>
          <w:p w14:paraId="46B047F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feu</w:t>
            </w:r>
          </w:p>
          <w:p w14:paraId="73C4B5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RMa x3 contre les sorts qui peuvent tuer d'un seul coup</w:t>
            </w:r>
          </w:p>
          <w:p w14:paraId="5C76BE1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6/3 Sphère de Jehudiel, 4 fois par jour</w:t>
            </w:r>
          </w:p>
          <w:p w14:paraId="5268462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crinière peut fournir assez de fils d'or qui, traité et enchanté et tressé en coiffe, donne Ap x2 et Combat à Cheval x2</w:t>
            </w:r>
          </w:p>
        </w:tc>
      </w:tr>
    </w:tbl>
    <w:p w14:paraId="2D83CC22" w14:textId="77777777" w:rsidR="009A2EF1" w:rsidRPr="00527E9E" w:rsidRDefault="00C33932" w:rsidP="0045338D">
      <w:pPr>
        <w:pStyle w:val="Titre3"/>
        <w:rPr>
          <w:i/>
          <w:lang w:val="fr-BE"/>
        </w:rPr>
      </w:pPr>
      <w:bookmarkStart w:id="174" w:name="_Toc199924593"/>
      <w:r w:rsidRPr="00527E9E">
        <w:rPr>
          <w:noProof/>
          <w:highlight w:val="yellow"/>
          <w:lang w:val="fr-BE"/>
        </w:rPr>
        <w:t>chevange</w:t>
      </w:r>
      <w:bookmarkEnd w:id="17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CA2C52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43AFAC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chevange</w:t>
            </w:r>
            <w:r w:rsidRPr="00527E9E">
              <w:rPr>
                <w:rFonts w:asciiTheme="minorHAnsi" w:hAnsiTheme="minorHAnsi"/>
                <w:b/>
                <w:szCs w:val="18"/>
              </w:rPr>
              <w:t xml:space="preserve">  /  </w:t>
            </w:r>
            <w:r w:rsidRPr="00527E9E">
              <w:rPr>
                <w:rFonts w:asciiTheme="minorHAnsi" w:hAnsiTheme="minorHAnsi"/>
                <w:b/>
                <w:noProof/>
                <w:szCs w:val="18"/>
              </w:rPr>
              <w:t>equine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55B3C0F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205</w:t>
            </w:r>
            <w:r w:rsidRPr="00527E9E">
              <w:rPr>
                <w:rFonts w:asciiTheme="minorHAnsi" w:hAnsiTheme="minorHAnsi"/>
                <w:szCs w:val="18"/>
              </w:rPr>
              <w:t xml:space="preserve"> / L</w:t>
            </w:r>
            <w:r w:rsidRPr="00527E9E">
              <w:rPr>
                <w:rFonts w:asciiTheme="minorHAnsi" w:hAnsiTheme="minorHAnsi"/>
                <w:noProof/>
                <w:szCs w:val="18"/>
              </w:rPr>
              <w:t>75</w:t>
            </w:r>
            <w:r w:rsidRPr="00527E9E">
              <w:rPr>
                <w:rFonts w:asciiTheme="minorHAnsi" w:hAnsiTheme="minorHAnsi"/>
                <w:szCs w:val="18"/>
              </w:rPr>
              <w:t xml:space="preserve"> / P</w:t>
            </w:r>
            <w:r w:rsidRPr="00527E9E">
              <w:rPr>
                <w:rFonts w:asciiTheme="minorHAnsi" w:hAnsiTheme="minorHAnsi"/>
                <w:noProof/>
                <w:szCs w:val="18"/>
              </w:rPr>
              <w:t>250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461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D500/A0</w:t>
            </w:r>
          </w:p>
          <w:p w14:paraId="6BFEBCA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Cheval des étoiles auréolé d'une brume bleuâtre scintillante qui pulse lentement. Pelage court gris brillant, proportions parfaites,  musclé. Yeux de saphir bleu et longue crinière blanchâtre flottant au vent. Laisse une trainée scintillante à son passage.</w:t>
            </w:r>
          </w:p>
          <w:p w14:paraId="2698A6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messager des Marches, serviteur des divinités d'El'Lar.</w:t>
            </w:r>
          </w:p>
          <w:p w14:paraId="4926B73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d'un tRC P. Etrange NE&gt;20 en vol</w:t>
            </w:r>
          </w:p>
          <w:p w14:paraId="6D4F437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étoiles, dans l'air</w:t>
            </w:r>
          </w:p>
          <w:p w14:paraId="14DC3CE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absorbe l'air des tempêtes, l'énergie des nuages sombres.</w:t>
            </w:r>
          </w:p>
          <w:p w14:paraId="6019D39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se rencontre généralement qu'avec les Minotaures de Feu mais peuvent être invoqués indépendamment.</w:t>
            </w:r>
          </w:p>
          <w:p w14:paraId="59D842D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uniquement pour se défendre, toute cible potentiellement hostile.</w:t>
            </w:r>
          </w:p>
          <w:p w14:paraId="5889284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Vole et se déplace sans gêne dans les airs et sur l'eau.</w:t>
            </w:r>
          </w:p>
          <w:p w14:paraId="20DAA3B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Symbole de liberté et de fougue.</w:t>
            </w:r>
            <w:r w:rsidRPr="00527E9E">
              <w:rPr>
                <w:rFonts w:asciiTheme="minorHAnsi" w:hAnsiTheme="minorHAnsi"/>
                <w:szCs w:val="18"/>
              </w:rPr>
              <w:tab/>
            </w:r>
          </w:p>
          <w:p w14:paraId="7EC6F28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r w:rsidRPr="004F6588">
              <w:rPr>
                <w:rFonts w:asciiTheme="minorHAnsi" w:hAnsiTheme="minorHAnsi"/>
                <w:i/>
                <w:noProof/>
                <w:szCs w:val="18"/>
                <w:lang w:val="en-US"/>
              </w:rPr>
              <w:t>-</w:t>
            </w:r>
          </w:p>
          <w:p w14:paraId="3153F3F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70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82</w:t>
            </w:r>
          </w:p>
          <w:p w14:paraId="7CC36EE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+2 (9)sabot+1 (8)écrasement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8</w:t>
            </w:r>
            <w:r w:rsidRPr="00527E9E">
              <w:rPr>
                <w:rFonts w:asciiTheme="minorHAnsi" w:hAnsiTheme="minorHAnsi"/>
                <w:szCs w:val="18"/>
              </w:rPr>
              <w:tab/>
            </w:r>
          </w:p>
          <w:p w14:paraId="7082466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 m48 e48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191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136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52</w:t>
            </w:r>
          </w:p>
          <w:p w14:paraId="50D4613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7EA18B6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66E299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1B3E55C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16E92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Aquatique x3</w:t>
            </w:r>
          </w:p>
          <w:p w14:paraId="49F380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4/0 Puits Astral à chaque contact avec une cible.</w:t>
            </w:r>
          </w:p>
          <w:p w14:paraId="1D84CF5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0B12005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globes oculaires sont des saphirs Q++. La crinière est de soie indestructible, D100 m à récolter.</w:t>
            </w:r>
          </w:p>
        </w:tc>
      </w:tr>
    </w:tbl>
    <w:p w14:paraId="1B71EC3E" w14:textId="77777777" w:rsidR="009A2EF1" w:rsidRPr="00527E9E" w:rsidRDefault="00C33932" w:rsidP="0045338D">
      <w:pPr>
        <w:pStyle w:val="Titre3"/>
        <w:rPr>
          <w:sz w:val="16"/>
          <w:szCs w:val="16"/>
          <w:lang w:val="fr-BE"/>
        </w:rPr>
      </w:pPr>
      <w:bookmarkStart w:id="175" w:name="_Toc199924594"/>
      <w:r w:rsidRPr="00527E9E">
        <w:rPr>
          <w:noProof/>
          <w:highlight w:val="yellow"/>
          <w:lang w:val="fr-BE"/>
        </w:rPr>
        <w:lastRenderedPageBreak/>
        <w:t>chien baveur</w:t>
      </w:r>
      <w:bookmarkEnd w:id="17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43AE86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C80CB2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chien baveur</w:t>
            </w:r>
            <w:r w:rsidRPr="00527E9E">
              <w:rPr>
                <w:rFonts w:asciiTheme="minorHAnsi" w:hAnsiTheme="minorHAnsi"/>
                <w:b/>
                <w:szCs w:val="18"/>
              </w:rPr>
              <w:t xml:space="preserve">  /  </w:t>
            </w:r>
            <w:r w:rsidRPr="00527E9E">
              <w:rPr>
                <w:rFonts w:asciiTheme="minorHAnsi" w:hAnsiTheme="minorHAnsi"/>
                <w:b/>
                <w:noProof/>
                <w:szCs w:val="18"/>
              </w:rPr>
              <w:t>cu'sid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73FEA60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D10/A1</w:t>
            </w:r>
          </w:p>
          <w:p w14:paraId="0B354FE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Petite hyène au pelage brun à stries rouges, très touffu. Carrure large,  pattes antérieures disproportionnées. Yeux verts sans pupille, bave verdâtre permanente coulant des canines. Puant l'acide et la viande avariée et très nerveux.</w:t>
            </w:r>
          </w:p>
          <w:p w14:paraId="17477BF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félins alignés aux forces anciennes sont à l'origine à ces chiens pestiférés.</w:t>
            </w:r>
          </w:p>
          <w:p w14:paraId="2C6C19F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4A2CBAA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forêt/collines/cours d'eau/montagne - Repaire souterrain creusé dans la terre.</w:t>
            </w:r>
          </w:p>
          <w:p w14:paraId="31023D3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Migrent régulièrement d'un grand repaire à l'autre.</w:t>
            </w:r>
          </w:p>
          <w:p w14:paraId="3DF2391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tous les animaux, parfois cannibales.</w:t>
            </w:r>
          </w:p>
          <w:p w14:paraId="1084513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Rôdent dans les environnements dominés par Koth'Oth, patrouillent en meute.</w:t>
            </w:r>
          </w:p>
          <w:p w14:paraId="3F2B7C9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de groupe comme des loups, meute dirigées par le plus fort des êtres.</w:t>
            </w:r>
          </w:p>
          <w:p w14:paraId="0258C5F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Fanatisés par la proximité de viande fraîche.</w:t>
            </w:r>
            <w:r w:rsidRPr="00527E9E">
              <w:rPr>
                <w:rFonts w:asciiTheme="minorHAnsi" w:hAnsiTheme="minorHAnsi"/>
                <w:szCs w:val="18"/>
              </w:rPr>
              <w:tab/>
            </w:r>
          </w:p>
          <w:p w14:paraId="22AF654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Hab=terriers creusés et complexes, par pattes et crocs,</w:t>
            </w:r>
          </w:p>
          <w:p w14:paraId="3DCD38C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des boules de viandes empoisonnées servant de piège à mammifères</w:t>
            </w:r>
          </w:p>
          <w:p w14:paraId="0506F41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76CE139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4</w:t>
            </w:r>
            <w:r w:rsidRPr="00527E9E">
              <w:rPr>
                <w:rFonts w:asciiTheme="minorHAnsi" w:hAnsiTheme="minorHAnsi"/>
                <w:szCs w:val="18"/>
              </w:rPr>
              <w:tab/>
            </w:r>
          </w:p>
          <w:p w14:paraId="5AD2FC9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6B30502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3780676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40A9B2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35EDFEE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657D8E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attaque qui inflige une Blessure injecte automatiquement un Poison Paralysant 1/1, une dose par jour par bête</w:t>
            </w:r>
          </w:p>
          <w:p w14:paraId="7329D8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après une attaque Touché ou mieux, un D100&lt;= Force permet au chien-baveur de rester accroché (VOx2)</w:t>
            </w:r>
          </w:p>
          <w:p w14:paraId="2754861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fuit automatiquement après avoir été blessé N1 ou plus</w:t>
            </w:r>
          </w:p>
          <w:p w14:paraId="70A9B5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à la Lumière  et au Fer</w:t>
            </w:r>
          </w:p>
          <w:p w14:paraId="3999DF0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6/3 Sens du Chasseur et 12/6 si la cible est Si'Th ou El'Der, une fois par jour</w:t>
            </w:r>
          </w:p>
          <w:p w14:paraId="5F0E576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1D10*/3 doses de poison paralysant 1/1</w:t>
            </w:r>
          </w:p>
        </w:tc>
      </w:tr>
    </w:tbl>
    <w:p w14:paraId="22F35C51" w14:textId="77777777" w:rsidR="009A2EF1" w:rsidRPr="00527E9E" w:rsidRDefault="00C33932" w:rsidP="0045338D">
      <w:pPr>
        <w:pStyle w:val="Titre3"/>
        <w:rPr>
          <w:i/>
          <w:lang w:val="fr-BE"/>
        </w:rPr>
      </w:pPr>
      <w:bookmarkStart w:id="176" w:name="_Toc199924595"/>
      <w:r w:rsidRPr="00527E9E">
        <w:rPr>
          <w:noProof/>
          <w:highlight w:val="yellow"/>
          <w:lang w:val="fr-BE"/>
        </w:rPr>
        <w:t>chien des enfers</w:t>
      </w:r>
      <w:bookmarkEnd w:id="17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A1EA8A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D29442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chien des enfers</w:t>
            </w:r>
            <w:r w:rsidRPr="00527E9E">
              <w:rPr>
                <w:rFonts w:asciiTheme="minorHAnsi" w:hAnsiTheme="minorHAnsi"/>
                <w:b/>
                <w:szCs w:val="18"/>
              </w:rPr>
              <w:t xml:space="preserve">  /  </w:t>
            </w:r>
            <w:r w:rsidRPr="00527E9E">
              <w:rPr>
                <w:rFonts w:asciiTheme="minorHAnsi" w:hAnsiTheme="minorHAnsi"/>
                <w:b/>
                <w:noProof/>
                <w:szCs w:val="18"/>
              </w:rPr>
              <w:t>sin'stelno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6329476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1D10/4</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41A4A77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Dans le monde Divin : chien géant (volumex5, variation offensive+200%, poids 5 tonnes) sombre à trois têtes. Dans le monde humain : grand chien . Poils drus, aglutinés en pointe, couvert d'une mélasse fumante. Yeux allongés d'où coule de la lave. Dents jaunes très pointues.</w:t>
            </w:r>
          </w:p>
          <w:p w14:paraId="64B9356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Fidèle gardien des domaines d'El'Dor, invoqué comme gardien.</w:t>
            </w:r>
          </w:p>
          <w:p w14:paraId="3043957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du mélange entre démons et canins</w:t>
            </w:r>
          </w:p>
          <w:p w14:paraId="2BC94A7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les lieux sombres et chauds, sous terre si possible, les montagnes et volcan sont prisés</w:t>
            </w:r>
          </w:p>
          <w:p w14:paraId="643ADAC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Solitaire en chasse à tout type de viande.</w:t>
            </w:r>
          </w:p>
          <w:p w14:paraId="40E8B1F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peu et apprécie même ce qui est pourri.</w:t>
            </w:r>
          </w:p>
          <w:p w14:paraId="39FFC26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retrouve partout où quelque chose de précieux doit être protégé. Reste concentré sur sa mission,</w:t>
            </w:r>
          </w:p>
          <w:p w14:paraId="23D268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Fidèle aux ordres, il ne se laissera pas distraire et se battra jusqu'à la mort pour tenir son poste.</w:t>
            </w:r>
          </w:p>
          <w:p w14:paraId="59FECF7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Peut-être envoyé en mission de destruction de lieu, rarement d'êtres vivants.</w:t>
            </w:r>
            <w:r w:rsidRPr="00527E9E">
              <w:rPr>
                <w:rFonts w:asciiTheme="minorHAnsi" w:hAnsiTheme="minorHAnsi"/>
                <w:szCs w:val="18"/>
              </w:rPr>
              <w:tab/>
            </w:r>
          </w:p>
          <w:p w14:paraId="1F6AA69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9866AF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14C34E3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crocs +2 ou (trois têtes)crocs L+8 x3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7</w:t>
            </w:r>
            <w:r w:rsidRPr="00527E9E">
              <w:rPr>
                <w:rFonts w:asciiTheme="minorHAnsi" w:hAnsiTheme="minorHAnsi"/>
                <w:szCs w:val="18"/>
              </w:rPr>
              <w:tab/>
            </w:r>
          </w:p>
          <w:p w14:paraId="239C79C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18</w:t>
            </w:r>
          </w:p>
          <w:p w14:paraId="44F9CE4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3E6AFF4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9CF912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B00102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C79A9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 Chien à trois têtes a une attaque par tête par phase de mêlée, capable de faire tomber des obstacles</w:t>
            </w:r>
          </w:p>
          <w:p w14:paraId="12667A7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totale à toutes les magies sauf El'Lar</w:t>
            </w:r>
          </w:p>
          <w:p w14:paraId="007511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le Chien à une tête utilise 6/4 Pouvoir d'El'Dor</w:t>
            </w:r>
          </w:p>
          <w:p w14:paraId="2629850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et à l'or</w:t>
            </w:r>
          </w:p>
          <w:p w14:paraId="21E0DA2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Contient 1D10 doses de sang , équivaut à un poison mortel 2/10, traité et bu il sert d'immunité NE4 contre toute magie sauf d'El'Lar pendant 24h.</w:t>
            </w:r>
          </w:p>
        </w:tc>
      </w:tr>
    </w:tbl>
    <w:p w14:paraId="15390EFC" w14:textId="77777777" w:rsidR="009A2EF1" w:rsidRPr="00527E9E" w:rsidRDefault="00C33932" w:rsidP="0045338D">
      <w:pPr>
        <w:pStyle w:val="Titre3"/>
        <w:rPr>
          <w:sz w:val="16"/>
          <w:szCs w:val="16"/>
          <w:lang w:val="fr-BE"/>
        </w:rPr>
      </w:pPr>
      <w:bookmarkStart w:id="177" w:name="_Toc199924596"/>
      <w:r w:rsidRPr="00527E9E">
        <w:rPr>
          <w:noProof/>
          <w:highlight w:val="yellow"/>
          <w:lang w:val="fr-BE"/>
        </w:rPr>
        <w:lastRenderedPageBreak/>
        <w:t>chiencha</w:t>
      </w:r>
      <w:bookmarkEnd w:id="17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944516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900A28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chiencha</w:t>
            </w:r>
            <w:r w:rsidRPr="00527E9E">
              <w:rPr>
                <w:rFonts w:asciiTheme="minorHAnsi" w:hAnsiTheme="minorHAnsi"/>
                <w:b/>
                <w:szCs w:val="18"/>
              </w:rPr>
              <w:t xml:space="preserve">  /  </w:t>
            </w:r>
            <w:r w:rsidRPr="00527E9E">
              <w:rPr>
                <w:rFonts w:asciiTheme="minorHAnsi" w:hAnsiTheme="minorHAnsi"/>
                <w:b/>
                <w:noProof/>
                <w:szCs w:val="18"/>
              </w:rPr>
              <w:t>ka'sith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3867EBB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10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D5/A1</w:t>
            </w:r>
          </w:p>
          <w:p w14:paraId="05CB6B3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chien au poil noir, lisse et brillant. Oreilles pointues à la forme d'une plumes, allure féline, corps mince. Poitrail blanc, regard intense, corps nerveux et déplacement très rapide. Semble être gai tout le temps,</w:t>
            </w:r>
          </w:p>
          <w:p w14:paraId="67DC96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Animal de compagnie des Anciens, création liée à l'amusement, au jeu et à l'acrobatie.</w:t>
            </w:r>
          </w:p>
          <w:p w14:paraId="14964D8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527EDB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forêt/colline/forêt/cours d'eau - Se cachent sous les arbres dans des terriers de renards ou sous les branches basses.</w:t>
            </w:r>
          </w:p>
          <w:p w14:paraId="47D71A2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les insectes et les rongeurs.</w:t>
            </w:r>
          </w:p>
          <w:p w14:paraId="221375D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Evite les combats qu' il ne peut gagner et utilise des tactiques subtiles. </w:t>
            </w:r>
          </w:p>
          <w:p w14:paraId="5F9C252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Tente de détruire les possessions de l'ennemi de manière malicieuse. </w:t>
            </w:r>
          </w:p>
          <w:p w14:paraId="044AFD0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aidé et influencé il peut devenir un compagnon fidèle jusqu'à la mort ou la trahison de son "maître".</w:t>
            </w:r>
          </w:p>
          <w:p w14:paraId="4BDA9D0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Adore jouer et s'amuser, sauter et courir, se cacher et surprendre.</w:t>
            </w:r>
            <w:r w:rsidRPr="00527E9E">
              <w:rPr>
                <w:rFonts w:asciiTheme="minorHAnsi" w:hAnsiTheme="minorHAnsi"/>
                <w:szCs w:val="18"/>
              </w:rPr>
              <w:tab/>
            </w:r>
          </w:p>
          <w:p w14:paraId="1CC8314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 xml:space="preserve">Hab=terrier creusé avec pattes, </w:t>
            </w:r>
          </w:p>
          <w:p w14:paraId="471728B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Soc=vivent en groupe, petite famille</w:t>
            </w:r>
          </w:p>
          <w:p w14:paraId="5E80D51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130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60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w:t>
            </w:r>
          </w:p>
          <w:p w14:paraId="0F7C5F9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7</w:t>
            </w:r>
            <w:r w:rsidRPr="00527E9E">
              <w:rPr>
                <w:rFonts w:asciiTheme="minorHAnsi" w:hAnsiTheme="minorHAnsi"/>
                <w:szCs w:val="18"/>
              </w:rPr>
              <w:tab/>
            </w:r>
          </w:p>
          <w:p w14:paraId="316C54E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208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w:t>
            </w:r>
          </w:p>
          <w:p w14:paraId="240250C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07E2A05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C2EEC1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4F244C8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E98C1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fuite automatique si incapable de tuer la cible</w:t>
            </w:r>
          </w:p>
          <w:p w14:paraId="055322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 4/4 de détecter toute magie à 15m de rayon</w:t>
            </w:r>
          </w:p>
          <w:p w14:paraId="615C2D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 4/4 Ombre Invisible dans l'ombre</w:t>
            </w:r>
          </w:p>
          <w:p w14:paraId="284A5E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5% des Chiencha (les maîtres) utilisent toute la magie Si'Th à 5/3</w:t>
            </w:r>
          </w:p>
          <w:p w14:paraId="48069DF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capable de comprendre Language des Signes NE20 et réactif à Elevage(chien)</w:t>
            </w:r>
          </w:p>
          <w:p w14:paraId="40E701F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4CF2C37D" w14:textId="77777777" w:rsidR="009A2EF1" w:rsidRPr="00527E9E" w:rsidRDefault="00C33932" w:rsidP="0045338D">
      <w:pPr>
        <w:pStyle w:val="Titre3"/>
        <w:rPr>
          <w:i/>
          <w:lang w:val="fr-BE"/>
        </w:rPr>
      </w:pPr>
      <w:bookmarkStart w:id="178" w:name="_Toc199924597"/>
      <w:r w:rsidRPr="00527E9E">
        <w:rPr>
          <w:noProof/>
          <w:highlight w:val="yellow"/>
          <w:lang w:val="fr-BE"/>
        </w:rPr>
        <w:t>chiméara</w:t>
      </w:r>
      <w:bookmarkEnd w:id="17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92514A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84276B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chiméara</w:t>
            </w:r>
            <w:r w:rsidRPr="00527E9E">
              <w:rPr>
                <w:rFonts w:asciiTheme="minorHAnsi" w:hAnsiTheme="minorHAnsi"/>
                <w:b/>
                <w:szCs w:val="18"/>
              </w:rPr>
              <w:t xml:space="preserve">  /  </w:t>
            </w:r>
            <w:r w:rsidRPr="00527E9E">
              <w:rPr>
                <w:rFonts w:asciiTheme="minorHAnsi" w:hAnsiTheme="minorHAnsi"/>
                <w:b/>
                <w:noProof/>
                <w:szCs w:val="18"/>
              </w:rPr>
              <w:t>ara'sin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48D212D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180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216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D30/A5</w:t>
            </w:r>
          </w:p>
          <w:p w14:paraId="3E28B3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Corps et tête de lion, queue de serpent, tête de chèvre poussant au milieu du dos. Pelage brun, écailles noires, crinière sombre. Le corps se meut lentement., Les sons émis sont  des mélanges de souffles rauques.</w:t>
            </w:r>
          </w:p>
          <w:p w14:paraId="3A87353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créature née de la rage de Koth'Oth, défi aux éléments, parvient à survivre dans les régions les plus difficiles.</w:t>
            </w:r>
          </w:p>
          <w:p w14:paraId="7012369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naît lorsqu'un serpent KO pond dans le corps d'un animal qui survit</w:t>
            </w:r>
          </w:p>
          <w:p w14:paraId="05C5C32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steppe/marais/montagne/désert - Vit dans les failles du terrain et recheche les températures les plus élevées.</w:t>
            </w:r>
          </w:p>
          <w:p w14:paraId="0EDCB04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tout, chasse la nuit et dort le jour dans des trous, failles.</w:t>
            </w:r>
          </w:p>
          <w:p w14:paraId="43631FA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Toujours à la recherche de territoires inexplorés. Repousse les rencontres avec agressivité.</w:t>
            </w:r>
          </w:p>
          <w:p w14:paraId="4CC158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N'attaque que comme dernière option, cherche toujours à survivre.</w:t>
            </w:r>
          </w:p>
          <w:p w14:paraId="305FA2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attaque, détruit tout sans s'arrêter.</w:t>
            </w:r>
          </w:p>
          <w:p w14:paraId="5FF8CCA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comme une bête qui marque son territoire par la violence.</w:t>
            </w:r>
            <w:r w:rsidRPr="00527E9E">
              <w:rPr>
                <w:rFonts w:asciiTheme="minorHAnsi" w:hAnsiTheme="minorHAnsi"/>
                <w:szCs w:val="18"/>
              </w:rPr>
              <w:tab/>
            </w:r>
          </w:p>
          <w:p w14:paraId="66D136D4"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03315A6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65</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100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115</w:t>
            </w:r>
          </w:p>
          <w:p w14:paraId="1764FC4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 +3 (8)morsure+2 (6)croc+1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Pr="00527E9E">
              <w:rPr>
                <w:rFonts w:asciiTheme="minorHAnsi" w:hAnsiTheme="minorHAnsi"/>
                <w:szCs w:val="18"/>
                <w:highlight w:val="yellow"/>
              </w:rPr>
              <w:tab/>
            </w:r>
            <w:r w:rsidRPr="00527E9E">
              <w:rPr>
                <w:rFonts w:asciiTheme="minorHAnsi" w:hAnsiTheme="minorHAnsi"/>
                <w:b/>
                <w:szCs w:val="18"/>
                <w:highlight w:val="yellow"/>
              </w:rPr>
              <w:t>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RM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00FA2185" w:rsidRPr="00527E9E">
              <w:rPr>
                <w:rFonts w:asciiTheme="minorHAnsi" w:hAnsiTheme="minorHAnsi"/>
                <w:b/>
                <w:szCs w:val="18"/>
                <w:highlight w:val="yellow"/>
              </w:rPr>
              <w:t xml:space="preserve">VIT </w:t>
            </w:r>
            <w:r w:rsidRPr="00527E9E">
              <w:rPr>
                <w:rFonts w:asciiTheme="minorHAnsi" w:hAnsiTheme="minorHAnsi"/>
                <w:noProof/>
                <w:szCs w:val="18"/>
                <w:highlight w:val="yellow"/>
              </w:rPr>
              <w:t>10</w:t>
            </w:r>
            <w:r w:rsidRPr="00527E9E">
              <w:rPr>
                <w:rFonts w:asciiTheme="minorHAnsi" w:hAnsiTheme="minorHAnsi"/>
                <w:szCs w:val="18"/>
              </w:rPr>
              <w:tab/>
            </w:r>
          </w:p>
          <w:p w14:paraId="182EFCC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a15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141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182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34</w:t>
            </w:r>
          </w:p>
          <w:p w14:paraId="5DA30AC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p>
          <w:p w14:paraId="52E10A2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E50155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014ED4B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8442A5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toutes les actions pour se préserver ou se défendre.</w:t>
            </w:r>
          </w:p>
          <w:p w14:paraId="7A19BA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peut jamais être embusqué, voit et entend dans toutes les directions</w:t>
            </w:r>
          </w:p>
          <w:p w14:paraId="481F41C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Pouvoirs de Feu et Pouvoir de la Tempête</w:t>
            </w:r>
          </w:p>
          <w:p w14:paraId="722C49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la tête de chèvre utilse 6/3 Boule de Feu</w:t>
            </w:r>
          </w:p>
          <w:p w14:paraId="2813B43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la queue injecte Poison Mortel si l'attaque de croc inflige un blessure (8 doses par rencontre)</w:t>
            </w:r>
          </w:p>
          <w:p w14:paraId="16F55C5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5DE4AF4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restes de créatures dans son terrier (dont 1d6 PN)</w:t>
            </w:r>
          </w:p>
        </w:tc>
      </w:tr>
    </w:tbl>
    <w:p w14:paraId="0E97218B" w14:textId="77777777" w:rsidR="009A2EF1" w:rsidRPr="00527E9E" w:rsidRDefault="00C33932" w:rsidP="0045338D">
      <w:pPr>
        <w:pStyle w:val="Titre3"/>
        <w:rPr>
          <w:sz w:val="16"/>
          <w:szCs w:val="16"/>
          <w:lang w:val="fr-BE"/>
        </w:rPr>
      </w:pPr>
      <w:bookmarkStart w:id="179" w:name="_Toc199924598"/>
      <w:r w:rsidRPr="00527E9E">
        <w:rPr>
          <w:noProof/>
          <w:highlight w:val="yellow"/>
          <w:lang w:val="fr-BE"/>
        </w:rPr>
        <w:lastRenderedPageBreak/>
        <w:t>chimère</w:t>
      </w:r>
      <w:bookmarkEnd w:id="17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7CF09D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6EE8C2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chimère</w:t>
            </w:r>
            <w:r w:rsidRPr="00527E9E">
              <w:rPr>
                <w:rFonts w:asciiTheme="minorHAnsi" w:hAnsiTheme="minorHAnsi"/>
                <w:b/>
                <w:szCs w:val="18"/>
              </w:rPr>
              <w:t xml:space="preserve">  /  </w:t>
            </w:r>
            <w:r w:rsidRPr="00527E9E">
              <w:rPr>
                <w:rFonts w:asciiTheme="minorHAnsi" w:hAnsiTheme="minorHAnsi"/>
                <w:b/>
                <w:noProof/>
                <w:szCs w:val="18"/>
              </w:rPr>
              <w:t>ana'sin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188409B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374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D40/A2</w:t>
            </w:r>
          </w:p>
          <w:p w14:paraId="1C757EE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Corps et tête de lion, queue de serpent, torse humain reposant dans le centre du dos. Cheveux et pelage blond, queue à écailles dorées. Les parties du corps ne semblent pas se mouvoir de concert. </w:t>
            </w:r>
          </w:p>
          <w:p w14:paraId="62916FE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Créature issue des conflits entre les Dieux.</w:t>
            </w:r>
          </w:p>
          <w:p w14:paraId="007FD06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androgyne, se féconde lui-même</w:t>
            </w:r>
          </w:p>
          <w:p w14:paraId="426B028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DIU - désert/montagne/steppe/caverne - Vit tapie dans les recoins du terrain, ne sort qu'en plein jour uniquement.</w:t>
            </w:r>
          </w:p>
          <w:p w14:paraId="1E4D636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comporte comme un animal très intelligent capable d'interagir avec son environnement.</w:t>
            </w:r>
          </w:p>
          <w:p w14:paraId="19EAD0E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Erre sans fin dans les lieux les plus reculés du monde, cherche l'inconnu.</w:t>
            </w:r>
          </w:p>
          <w:p w14:paraId="605D75D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Comportement erratique lié à des intérêts variables et divergeants,</w:t>
            </w:r>
            <w:r w:rsidRPr="00527E9E">
              <w:rPr>
                <w:rFonts w:asciiTheme="minorHAnsi" w:hAnsiTheme="minorHAnsi"/>
                <w:szCs w:val="18"/>
              </w:rPr>
              <w:tab/>
            </w:r>
          </w:p>
          <w:p w14:paraId="7C7E112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Fab=statuette de pierre et bois, armes d'os et de pierre</w:t>
            </w:r>
          </w:p>
          <w:p w14:paraId="0B657F9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Hab=caverne aménagée avec soin, lieu de rangement et de repos</w:t>
            </w:r>
          </w:p>
          <w:p w14:paraId="4FDC2C6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75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101</w:t>
            </w:r>
          </w:p>
          <w:p w14:paraId="4CA04AE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(6)griffe +2 (6)poing +2 (6)épieu/fronde/masse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3C655CF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55</w:t>
            </w:r>
          </w:p>
          <w:p w14:paraId="17ABAD7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302BA51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569804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101</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0B6A251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21DB74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utilise des armes avec sa partie humaine, ne peut être embusqué et ne subit aucun malus de position en combat</w:t>
            </w:r>
          </w:p>
          <w:p w14:paraId="490CE30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chaque tir infligeant des blessures l'étourdi</w:t>
            </w:r>
          </w:p>
          <w:p w14:paraId="0E6F55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contre les Pouvoirs de la Tempête</w:t>
            </w:r>
          </w:p>
          <w:p w14:paraId="603A548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la tête de serpent crache du feu 7/4 Doigts de Feu</w:t>
            </w:r>
          </w:p>
          <w:p w14:paraId="38CAE4A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Langues des signes NE30, Lire sur Lèvre NE30</w:t>
            </w:r>
          </w:p>
          <w:p w14:paraId="5AB32B1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268A042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x 1D10 écailles Q++ pour la fabrication d'armure magique (1écaille par kg), bonus de création +20, NEM/NE+20%</w:t>
            </w:r>
          </w:p>
        </w:tc>
      </w:tr>
    </w:tbl>
    <w:p w14:paraId="7CBA431D" w14:textId="77777777" w:rsidR="009A2EF1" w:rsidRPr="00527E9E" w:rsidRDefault="00C33932" w:rsidP="0045338D">
      <w:pPr>
        <w:pStyle w:val="Titre3"/>
        <w:rPr>
          <w:i/>
          <w:lang w:val="fr-BE"/>
        </w:rPr>
      </w:pPr>
      <w:bookmarkStart w:id="180" w:name="_Toc199924599"/>
      <w:r w:rsidRPr="00527E9E">
        <w:rPr>
          <w:noProof/>
          <w:highlight w:val="yellow"/>
          <w:lang w:val="fr-BE"/>
        </w:rPr>
        <w:t>coeurnoir</w:t>
      </w:r>
      <w:bookmarkEnd w:id="18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67D50A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0ADBBF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coeurnoir</w:t>
            </w:r>
            <w:r w:rsidRPr="00527E9E">
              <w:rPr>
                <w:rFonts w:asciiTheme="minorHAnsi" w:hAnsiTheme="minorHAnsi"/>
                <w:b/>
                <w:szCs w:val="18"/>
              </w:rPr>
              <w:t xml:space="preserve">  /  </w:t>
            </w:r>
            <w:r w:rsidRPr="00527E9E">
              <w:rPr>
                <w:rFonts w:asciiTheme="minorHAnsi" w:hAnsiTheme="minorHAnsi"/>
                <w:b/>
                <w:noProof/>
                <w:szCs w:val="18"/>
              </w:rPr>
              <w:t>erli'vera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diable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7410426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270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260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ED03D3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Deux formes possibles : ethérée ou physique. </w:t>
            </w:r>
          </w:p>
          <w:p w14:paraId="05C8374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Sous forme éthérée : cube rouge sang pulsant et crachant de sang et de feu, un m³ environ. </w:t>
            </w:r>
          </w:p>
          <w:p w14:paraId="6CFD54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Sous forme physique : humanoïde musclé à tête de chat de 270cm de haut, couvert d'un liquide sombre et visceux.</w:t>
            </w:r>
          </w:p>
          <w:p w14:paraId="4D978F3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 ombre prend la forme d'un cœur percé de multiples flèches d'où jaillit du sang.</w:t>
            </w:r>
          </w:p>
          <w:p w14:paraId="4A5F412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diable torturé et nourrit de PD EO</w:t>
            </w:r>
          </w:p>
          <w:p w14:paraId="4354144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w:t>
            </w:r>
          </w:p>
          <w:p w14:paraId="0B9B5CE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En forme de cube uniquement dans le monde Divin, propage la terreur partout où il se déplace.</w:t>
            </w:r>
          </w:p>
          <w:p w14:paraId="6247298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Peut former des groupes avec d'autres Diables ou servants d'El'Dor, dans ce cas il prend sa forme physique.</w:t>
            </w:r>
          </w:p>
          <w:p w14:paraId="5F123C8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Une fois en combat, attaque sans relâche jusqu'à ce que toute forme de vie non EO soit détruite dans les 50m de lui.</w:t>
            </w:r>
            <w:r w:rsidRPr="00527E9E">
              <w:rPr>
                <w:rFonts w:asciiTheme="minorHAnsi" w:hAnsiTheme="minorHAnsi"/>
                <w:szCs w:val="18"/>
              </w:rPr>
              <w:tab/>
            </w:r>
          </w:p>
          <w:p w14:paraId="59A8B7E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8A3B68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45</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54</w:t>
            </w:r>
          </w:p>
          <w:p w14:paraId="7B9DB62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L+2 (8)croc +2 (2)écrasement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6C60D11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27</w:t>
            </w:r>
          </w:p>
          <w:p w14:paraId="5942A67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6CF8085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265539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04449B1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6FF06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moral-2 par phase si en vue du coeurnoir</w:t>
            </w:r>
          </w:p>
          <w:p w14:paraId="10B19C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ne peut être détruit ou banni lorsque sous forme éthérée, pas de combat sous cette forme</w:t>
            </w:r>
          </w:p>
          <w:p w14:paraId="08C3FE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 peur, au moral, au malus.</w:t>
            </w:r>
          </w:p>
          <w:p w14:paraId="620801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Terreur dans sa forme éthérée, toute cible affectée tombe en catatonie totale pour 24h</w:t>
            </w:r>
          </w:p>
          <w:p w14:paraId="68399B8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dans sa forme physique peut voler, nager et passer à travers n'importe quel obstacle, MVp inchangée.</w:t>
            </w:r>
          </w:p>
          <w:p w14:paraId="0510F25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2 EN par phase</w:t>
            </w:r>
          </w:p>
          <w:p w14:paraId="762D10E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Lumière magique, seule moyen de le bannir lorsqu'il est dans sa forme physique</w:t>
            </w:r>
          </w:p>
          <w:p w14:paraId="39EF257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doses de liquide visqueux qui sert de composant base Q++ pour la préparation tous les PN orienté EO.</w:t>
            </w:r>
          </w:p>
        </w:tc>
      </w:tr>
    </w:tbl>
    <w:p w14:paraId="308AD069" w14:textId="77777777" w:rsidR="009A2EF1" w:rsidRPr="00527E9E" w:rsidRDefault="00C33932" w:rsidP="0045338D">
      <w:pPr>
        <w:pStyle w:val="Titre3"/>
        <w:rPr>
          <w:sz w:val="16"/>
          <w:szCs w:val="16"/>
          <w:lang w:val="fr-BE"/>
        </w:rPr>
      </w:pPr>
      <w:bookmarkStart w:id="181" w:name="_Toc199924600"/>
      <w:r w:rsidRPr="00527E9E">
        <w:rPr>
          <w:noProof/>
          <w:highlight w:val="yellow"/>
          <w:lang w:val="fr-BE"/>
        </w:rPr>
        <w:lastRenderedPageBreak/>
        <w:t>Corne de nuit</w:t>
      </w:r>
      <w:bookmarkEnd w:id="18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C4A098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86A0E2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Corne de nuit</w:t>
            </w:r>
            <w:r w:rsidRPr="00527E9E">
              <w:rPr>
                <w:rFonts w:asciiTheme="minorHAnsi" w:hAnsiTheme="minorHAnsi"/>
                <w:b/>
                <w:szCs w:val="18"/>
              </w:rPr>
              <w:t xml:space="preserve">  /  </w:t>
            </w:r>
            <w:r w:rsidRPr="00527E9E">
              <w:rPr>
                <w:rFonts w:asciiTheme="minorHAnsi" w:hAnsiTheme="minorHAnsi"/>
                <w:b/>
                <w:noProof/>
                <w:szCs w:val="18"/>
              </w:rPr>
              <w:t>Reel'Ann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77ADEF5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w:t>
            </w:r>
            <w:r w:rsidRPr="00527E9E">
              <w:rPr>
                <w:rFonts w:asciiTheme="minorHAnsi" w:hAnsiTheme="minorHAnsi"/>
                <w:szCs w:val="18"/>
              </w:rPr>
              <w:t xml:space="preserve"> / L</w:t>
            </w:r>
            <w:r w:rsidRPr="00527E9E">
              <w:rPr>
                <w:rFonts w:asciiTheme="minorHAnsi" w:hAnsiTheme="minorHAnsi"/>
                <w:noProof/>
                <w:szCs w:val="18"/>
              </w:rPr>
              <w:t>22</w:t>
            </w:r>
            <w:r w:rsidRPr="00527E9E">
              <w:rPr>
                <w:rFonts w:asciiTheme="minorHAnsi" w:hAnsiTheme="minorHAnsi"/>
                <w:szCs w:val="18"/>
              </w:rPr>
              <w:t xml:space="preserve"> / P</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D80/A8</w:t>
            </w:r>
          </w:p>
          <w:p w14:paraId="66C3E28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dragon avec deux ailes de plumes et deux pattes antérieures, écailles blanches, yeux fins à pupille jaune. Corne blanche au centre du front, corps souple et ondulant. Sifflement joyeux et grondement sourd s'alternent.</w:t>
            </w:r>
          </w:p>
          <w:p w14:paraId="03D539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Eclaireurs pour observer les forces du Malin partout où elles se terrent.</w:t>
            </w:r>
          </w:p>
          <w:p w14:paraId="25FD0DF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 de dragon enchanté avec P. Eternels NE&gt;10</w:t>
            </w:r>
          </w:p>
          <w:p w14:paraId="780D7CF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colline/steppe - Perché dans les cîmes des arbres, toujours en vue du ciel.</w:t>
            </w:r>
          </w:p>
          <w:p w14:paraId="387F1CF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surtout ses ennemis ou à defaut de petits rongeurs/oiseaux.</w:t>
            </w:r>
          </w:p>
          <w:p w14:paraId="7F8618E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comporte comme un oiseau et s'intéresse à eux.</w:t>
            </w:r>
          </w:p>
          <w:p w14:paraId="567617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Observe les activités la nuit et tente d'attaquer les êtres d'EO et KO quand c'est possible.</w:t>
            </w:r>
          </w:p>
          <w:p w14:paraId="0B6141D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Silencieux et curieux de tout.</w:t>
            </w:r>
          </w:p>
          <w:p w14:paraId="2D27EFE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Prudent et à l'affût de moindre bruit ou mouvement suspect.</w:t>
            </w:r>
            <w:r w:rsidRPr="00527E9E">
              <w:rPr>
                <w:rFonts w:asciiTheme="minorHAnsi" w:hAnsiTheme="minorHAnsi"/>
                <w:szCs w:val="18"/>
              </w:rPr>
              <w:tab/>
            </w:r>
          </w:p>
          <w:p w14:paraId="702B7B7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F2C321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75</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35</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55</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65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26</w:t>
            </w:r>
          </w:p>
          <w:p w14:paraId="6D8A561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+2 (5)poison</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6F16E52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49</w:t>
            </w:r>
          </w:p>
          <w:p w14:paraId="5C633B1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65DE439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AD48D3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673B47A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837EF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+10 au coup critique</w:t>
            </w:r>
          </w:p>
          <w:p w14:paraId="44FD8F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parfaite vision de nuit </w:t>
            </w:r>
          </w:p>
          <w:p w14:paraId="4E7ADB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4/1 Acide 7 fois par jour</w:t>
            </w:r>
          </w:p>
          <w:p w14:paraId="5A47F99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163FE53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Corne d'or (V=PdCx100). La poudre de la corne donne 1d6 doses qui, fumée, donne vision de nuit pendant 1d6 heures.</w:t>
            </w:r>
          </w:p>
        </w:tc>
      </w:tr>
    </w:tbl>
    <w:p w14:paraId="2F5CA556" w14:textId="77777777" w:rsidR="009A2EF1" w:rsidRPr="00527E9E" w:rsidRDefault="00C33932" w:rsidP="0045338D">
      <w:pPr>
        <w:pStyle w:val="Titre3"/>
        <w:rPr>
          <w:i/>
          <w:lang w:val="fr-BE"/>
        </w:rPr>
      </w:pPr>
      <w:bookmarkStart w:id="182" w:name="_Toc199924601"/>
      <w:r w:rsidRPr="00527E9E">
        <w:rPr>
          <w:noProof/>
          <w:highlight w:val="yellow"/>
          <w:lang w:val="fr-BE"/>
        </w:rPr>
        <w:t>corne divine</w:t>
      </w:r>
      <w:bookmarkEnd w:id="18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704A41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03FA28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corne divine</w:t>
            </w:r>
            <w:r w:rsidRPr="00527E9E">
              <w:rPr>
                <w:rFonts w:asciiTheme="minorHAnsi" w:hAnsiTheme="minorHAnsi"/>
                <w:b/>
                <w:szCs w:val="18"/>
              </w:rPr>
              <w:t xml:space="preserve">  /  </w:t>
            </w:r>
            <w:r w:rsidRPr="00527E9E">
              <w:rPr>
                <w:rFonts w:asciiTheme="minorHAnsi" w:hAnsiTheme="minorHAnsi"/>
                <w:b/>
                <w:noProof/>
                <w:szCs w:val="18"/>
              </w:rPr>
              <w:t>fere'hora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744B813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273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D600/A0</w:t>
            </w:r>
          </w:p>
          <w:p w14:paraId="0FA9093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Immense sanglier aux yeux rouges et aux défenses d'argent. Pelage épais argenté légèrement ondulé, queue terminée par des poils blancs. Naseaux fumants, poussière volante autour de lui, toujours en position d'attaque.</w:t>
            </w:r>
          </w:p>
          <w:p w14:paraId="62D2CA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Traqueur des forces d'El'Bis, cavalerie sauvage à l'instinct de chasse très évolué</w:t>
            </w:r>
          </w:p>
          <w:p w14:paraId="4BBD31E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d'un sanglier mené dans MD et béni</w:t>
            </w:r>
          </w:p>
          <w:p w14:paraId="342FB4B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plaine/forêt - Posé près de rochers, sur les rives de cours d'eau.</w:t>
            </w:r>
          </w:p>
          <w:p w14:paraId="2535D0B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Pisteur infaillible des créatures  d'El'Dor et de leur alliés. Toujours à renifler le sol.</w:t>
            </w:r>
          </w:p>
          <w:p w14:paraId="1C94C1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s'arrête jamais avant d'avoir trouvé sa cible même après avoir été banni, seule la mort peut le stopper.</w:t>
            </w:r>
          </w:p>
          <w:p w14:paraId="11C9FD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Agit comme un animal dressé et intelligent. Grogne quand il ne trouve pas ce qu'il cherche.</w:t>
            </w:r>
          </w:p>
          <w:p w14:paraId="0D158B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interagir avec des alliés qui traquent la même proie.</w:t>
            </w:r>
            <w:r w:rsidRPr="00527E9E">
              <w:rPr>
                <w:rFonts w:asciiTheme="minorHAnsi" w:hAnsiTheme="minorHAnsi"/>
                <w:szCs w:val="18"/>
              </w:rPr>
              <w:tab/>
            </w:r>
          </w:p>
          <w:p w14:paraId="0EA3C26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petit groupe de chasse, tactique d'encerclement</w:t>
            </w:r>
          </w:p>
          <w:p w14:paraId="3B66B65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120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62</w:t>
            </w:r>
          </w:p>
          <w:p w14:paraId="6E6D691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3-4*-5</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L+3 (9)corne L+1 (4)écrasement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16</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76666B0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348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110</w:t>
            </w:r>
          </w:p>
          <w:p w14:paraId="5223EDB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p>
          <w:p w14:paraId="4764468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CF34F5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4D3868D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81AFA0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chargera à répétition quitte à s'éloigner de la mêlée</w:t>
            </w:r>
          </w:p>
          <w:p w14:paraId="0DF6333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Sens du Chasseur 12/10 permanent</w:t>
            </w:r>
          </w:p>
          <w:p w14:paraId="39185F1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défenses Q++, utilisées comme base pour des PN orientés EI. 1D10 dm³ de peau Q+ pour une armure de cuir lourd (1dm³ par kg) 2-2-3.</w:t>
            </w:r>
          </w:p>
        </w:tc>
      </w:tr>
    </w:tbl>
    <w:p w14:paraId="0818AD34" w14:textId="77777777" w:rsidR="009A2EF1" w:rsidRPr="00527E9E" w:rsidRDefault="00C33932" w:rsidP="0045338D">
      <w:pPr>
        <w:pStyle w:val="Titre3"/>
        <w:rPr>
          <w:sz w:val="16"/>
          <w:szCs w:val="16"/>
          <w:lang w:val="fr-BE"/>
        </w:rPr>
      </w:pPr>
      <w:bookmarkStart w:id="183" w:name="_Toc199924602"/>
      <w:r w:rsidRPr="00527E9E">
        <w:rPr>
          <w:noProof/>
          <w:highlight w:val="yellow"/>
          <w:lang w:val="fr-BE"/>
        </w:rPr>
        <w:lastRenderedPageBreak/>
        <w:t>Cornu</w:t>
      </w:r>
      <w:bookmarkEnd w:id="18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4C4859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5B94E1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Cornu</w:t>
            </w:r>
            <w:r w:rsidRPr="00527E9E">
              <w:rPr>
                <w:rFonts w:asciiTheme="minorHAnsi" w:hAnsiTheme="minorHAnsi"/>
                <w:b/>
                <w:szCs w:val="18"/>
              </w:rPr>
              <w:t xml:space="preserve">  /  </w:t>
            </w:r>
            <w:r w:rsidRPr="00527E9E">
              <w:rPr>
                <w:rFonts w:asciiTheme="minorHAnsi" w:hAnsiTheme="minorHAnsi"/>
                <w:b/>
                <w:noProof/>
                <w:szCs w:val="18"/>
              </w:rPr>
              <w:t>gro'ssar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20F512D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270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88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D40/A4</w:t>
            </w:r>
          </w:p>
          <w:p w14:paraId="74E1413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Long chien avec corne noire au milieu du front. Poil roux, dru et cassant. Machoîre réduite, dents rabougries, crâne épais et simiesque. La queue est tordue, la peau sur les os et les yeux noirs enfoncés. Voyage en pair d'êtres totalement semblables .</w:t>
            </w:r>
          </w:p>
          <w:p w14:paraId="0090874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gardien des troupeaux KO a été corrompu par de trop nombreux croisements hasardeux et n'est plus que l'ombre de lui-même.</w:t>
            </w:r>
          </w:p>
          <w:p w14:paraId="43A322A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croisement entre Grantom et cervidé</w:t>
            </w:r>
          </w:p>
          <w:p w14:paraId="647676A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colline/montagne/désert - CAR DIU - loge près de points d'eau</w:t>
            </w:r>
          </w:p>
          <w:p w14:paraId="2FB1E8B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Toujours un en veille. De jour dévore des dépouilles et de nuit rêve de terreur.</w:t>
            </w:r>
          </w:p>
          <w:p w14:paraId="573A63D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Charognard perpétuel, déteste le frais.</w:t>
            </w:r>
          </w:p>
          <w:p w14:paraId="761600E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Le maître des charognards erre d'un cadavre à l'autre.</w:t>
            </w:r>
          </w:p>
          <w:p w14:paraId="452CB1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Agissent toujours par paire et tentent de nuire à ceux qu'ils rencontrent sauf si suffisament nourris.</w:t>
            </w:r>
          </w:p>
          <w:p w14:paraId="5EA7F5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fois provoqué, se dépense sans compter pour dévorer l'ennemi.</w:t>
            </w:r>
          </w:p>
          <w:p w14:paraId="6C7507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Détesté de toutes les autres créatures, sans exception.</w:t>
            </w:r>
          </w:p>
          <w:p w14:paraId="60A0342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Pas d'alliance possible, juste neutralité de ceux qui donnent viande avariée.</w:t>
            </w:r>
            <w:r w:rsidRPr="00527E9E">
              <w:rPr>
                <w:rFonts w:asciiTheme="minorHAnsi" w:hAnsiTheme="minorHAnsi"/>
                <w:szCs w:val="18"/>
              </w:rPr>
              <w:tab/>
            </w:r>
          </w:p>
          <w:p w14:paraId="7CFE16BB"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ABAFE3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49</w:t>
            </w:r>
          </w:p>
          <w:p w14:paraId="32B76E9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L+6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421AF5F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19</w:t>
            </w:r>
          </w:p>
          <w:p w14:paraId="1F5BE84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23EA4E2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EC3D7C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6A3A937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437F48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totale une fois blessé</w:t>
            </w:r>
          </w:p>
          <w:p w14:paraId="51ABBC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4/4 Porte Ancienne, Vague Mortelle</w:t>
            </w:r>
          </w:p>
          <w:p w14:paraId="445DDBF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+1</w:t>
            </w:r>
          </w:p>
          <w:p w14:paraId="5FCD5F1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tout coup Mortel à la tête le tue d'un coup</w:t>
            </w:r>
          </w:p>
          <w:p w14:paraId="64C6AC1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corne donne 1D10 doses de poudre d'ivoire. Une dose utilisée par</w:t>
            </w:r>
          </w:p>
        </w:tc>
      </w:tr>
    </w:tbl>
    <w:p w14:paraId="72458ACE" w14:textId="77777777" w:rsidR="009A2EF1" w:rsidRPr="00527E9E" w:rsidRDefault="004875DF" w:rsidP="0045338D">
      <w:pPr>
        <w:pStyle w:val="Titre3"/>
        <w:rPr>
          <w:i/>
          <w:lang w:val="fr-BE"/>
        </w:rPr>
      </w:pPr>
      <w:bookmarkStart w:id="184" w:name="_Toc199924603"/>
      <w:r w:rsidRPr="00527E9E">
        <w:rPr>
          <w:noProof/>
          <w:highlight w:val="yellow"/>
          <w:lang w:val="fr-BE"/>
        </w:rPr>
        <w:t>Crinian</w:t>
      </w:r>
      <w:bookmarkEnd w:id="18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365260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0EAED5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Crinian</w:t>
            </w:r>
            <w:r w:rsidRPr="00527E9E">
              <w:rPr>
                <w:rFonts w:asciiTheme="minorHAnsi" w:hAnsiTheme="minorHAnsi"/>
                <w:b/>
                <w:szCs w:val="18"/>
              </w:rPr>
              <w:t xml:space="preserve">  /  </w:t>
            </w:r>
            <w:r w:rsidRPr="00527E9E">
              <w:rPr>
                <w:rFonts w:asciiTheme="minorHAnsi" w:hAnsiTheme="minorHAnsi"/>
                <w:b/>
                <w:noProof/>
                <w:szCs w:val="18"/>
              </w:rPr>
              <w:t>sid'han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7F9FB05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420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300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30/70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D1200/A100</w:t>
            </w:r>
          </w:p>
          <w:p w14:paraId="2C3BF68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cheval à crinière jaune fumante et aux sabot entouré de brumes grises. Les brumes s'unissent et forment un nuage léger. Yeux grands et gris exprimant une intelligence supérieure. Allure noble, pas altier.</w:t>
            </w:r>
          </w:p>
          <w:p w14:paraId="136E8B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voyageur des Mondes, messager d'El'Der et témoin de l'histoire du Monde des Dieux.</w:t>
            </w:r>
          </w:p>
          <w:p w14:paraId="12E7359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Si'Th avec des PD EE et du sang d'équidé</w:t>
            </w:r>
          </w:p>
          <w:p w14:paraId="4AFF40F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HER DIU - Vit dans les espaces ouverts et les cieux.</w:t>
            </w:r>
          </w:p>
          <w:p w14:paraId="3D6C012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ce qui vole pour jouer.</w:t>
            </w:r>
          </w:p>
          <w:p w14:paraId="7375CCB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Messager infatiguable, observateur et médiateur EE.</w:t>
            </w:r>
          </w:p>
          <w:p w14:paraId="093BC9F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S'intérésse à tout et évite le combat, la fuite est sa seule conduite, l'observation sa seule motivation.</w:t>
            </w:r>
          </w:p>
          <w:p w14:paraId="55BF22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coincé, alors charge ou négocie.</w:t>
            </w:r>
          </w:p>
          <w:p w14:paraId="20A517C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Toujours prêt à l'échange et à la découverte.</w:t>
            </w:r>
            <w:r w:rsidRPr="00527E9E">
              <w:rPr>
                <w:rFonts w:asciiTheme="minorHAnsi" w:hAnsiTheme="minorHAnsi"/>
                <w:szCs w:val="18"/>
              </w:rPr>
              <w:tab/>
            </w:r>
          </w:p>
          <w:p w14:paraId="788E536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Con=les nuages et les vents</w:t>
            </w:r>
          </w:p>
          <w:p w14:paraId="0722B16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65</w:t>
            </w:r>
            <w:r w:rsidRPr="004F6588">
              <w:rPr>
                <w:rFonts w:asciiTheme="minorHAnsi" w:hAnsiTheme="minorHAnsi"/>
                <w:szCs w:val="18"/>
                <w:lang w:val="en-US"/>
              </w:rPr>
              <w:tab/>
              <w:t xml:space="preserve">E </w:t>
            </w:r>
            <w:r w:rsidRPr="004F6588">
              <w:rPr>
                <w:rFonts w:asciiTheme="minorHAnsi" w:hAnsiTheme="minorHAnsi"/>
                <w:noProof/>
                <w:szCs w:val="18"/>
                <w:lang w:val="en-US"/>
              </w:rPr>
              <w:t>65</w:t>
            </w:r>
            <w:r w:rsidRPr="004F6588">
              <w:rPr>
                <w:rFonts w:asciiTheme="minorHAnsi" w:hAnsiTheme="minorHAnsi"/>
                <w:szCs w:val="18"/>
                <w:lang w:val="en-US"/>
              </w:rPr>
              <w:tab/>
              <w:t xml:space="preserve">Em </w:t>
            </w:r>
            <w:r w:rsidRPr="004F6588">
              <w:rPr>
                <w:rFonts w:asciiTheme="minorHAnsi" w:hAnsiTheme="minorHAnsi"/>
                <w:noProof/>
                <w:szCs w:val="18"/>
                <w:lang w:val="en-US"/>
              </w:rPr>
              <w:t>65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68</w:t>
            </w:r>
          </w:p>
          <w:p w14:paraId="58FB554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3D02DDA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a48 e24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156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50</w:t>
            </w:r>
          </w:p>
          <w:p w14:paraId="31FF3D1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27D7963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4AB77C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111FE4E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F9DBF0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tout ce qui vole et est EO/KO, appelle à l'aide</w:t>
            </w:r>
          </w:p>
          <w:p w14:paraId="31B51C3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aux poisons, à la magie</w:t>
            </w:r>
          </w:p>
          <w:p w14:paraId="0C096E0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Nage x2</w:t>
            </w:r>
          </w:p>
          <w:p w14:paraId="60CF1E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aux maladies, +50% aux blessures</w:t>
            </w:r>
          </w:p>
          <w:p w14:paraId="04C81B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NE30 comprend toutes les langues surnaturelles ou non.</w:t>
            </w:r>
          </w:p>
          <w:p w14:paraId="0BD785B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66317BB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coeur préservé dans la crinière enchantée donne Volx2 et permet de respirer sous l'eau.</w:t>
            </w:r>
          </w:p>
        </w:tc>
      </w:tr>
    </w:tbl>
    <w:p w14:paraId="2A71AE7F" w14:textId="77777777" w:rsidR="009A2EF1" w:rsidRPr="00527E9E" w:rsidRDefault="004875DF" w:rsidP="0045338D">
      <w:pPr>
        <w:pStyle w:val="Titre3"/>
        <w:rPr>
          <w:sz w:val="16"/>
          <w:szCs w:val="16"/>
          <w:lang w:val="fr-BE"/>
        </w:rPr>
      </w:pPr>
      <w:bookmarkStart w:id="185" w:name="_Toc199924604"/>
      <w:r w:rsidRPr="00527E9E">
        <w:rPr>
          <w:noProof/>
          <w:highlight w:val="yellow"/>
          <w:lang w:val="fr-BE"/>
        </w:rPr>
        <w:lastRenderedPageBreak/>
        <w:t>cyclom</w:t>
      </w:r>
      <w:bookmarkEnd w:id="18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606124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63FF595" w14:textId="77777777" w:rsidR="009A2EF1" w:rsidRPr="004F6588" w:rsidRDefault="009A2EF1" w:rsidP="009A2EF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122</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cyclom</w:t>
            </w:r>
            <w:r w:rsidRPr="004F6588">
              <w:rPr>
                <w:rFonts w:asciiTheme="minorHAnsi" w:hAnsiTheme="minorHAnsi"/>
                <w:b/>
                <w:szCs w:val="18"/>
                <w:lang w:val="en-US"/>
              </w:rPr>
              <w:t xml:space="preserve">  /  </w:t>
            </w:r>
            <w:r w:rsidRPr="004F6588">
              <w:rPr>
                <w:rFonts w:asciiTheme="minorHAnsi" w:hAnsiTheme="minorHAnsi"/>
                <w:b/>
                <w:noProof/>
                <w:szCs w:val="18"/>
                <w:lang w:val="en-US"/>
              </w:rPr>
              <w:t>le'rinared</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noProof/>
                <w:szCs w:val="18"/>
                <w:lang w:val="en-US"/>
              </w:rPr>
              <w:t>géant</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lang w:val="en-US"/>
              </w:rPr>
              <w:t xml:space="preserve"> </w:t>
            </w:r>
          </w:p>
          <w:p w14:paraId="3EBD3ED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510</w:t>
            </w:r>
            <w:r w:rsidRPr="00527E9E">
              <w:rPr>
                <w:rFonts w:asciiTheme="minorHAnsi" w:hAnsiTheme="minorHAnsi"/>
                <w:szCs w:val="18"/>
              </w:rPr>
              <w:t xml:space="preserve"> / L</w:t>
            </w:r>
            <w:r w:rsidRPr="00527E9E">
              <w:rPr>
                <w:rFonts w:asciiTheme="minorHAnsi" w:hAnsiTheme="minorHAnsi"/>
                <w:noProof/>
                <w:szCs w:val="18"/>
              </w:rPr>
              <w:t>130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1167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D90/A10</w:t>
            </w:r>
          </w:p>
          <w:p w14:paraId="7D21165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à un oeil, poilu avec de rares et très longs cheveux . Visage simiesque. Mouches partout. Epaisses veines visibles sur les avant-bras. Longs ongles noirs . Bave largement lorsqu'en colère. Grossière ceinture de peau munie de crochets.</w:t>
            </w:r>
          </w:p>
          <w:p w14:paraId="7963366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des premières race de géants à servir Koth'Oth, surgie des terres fertiles des royaumes Anciens.</w:t>
            </w:r>
          </w:p>
          <w:p w14:paraId="6E2B518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EE2A95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colline/plaine/forêt/montagne - errance de clairière en plateau</w:t>
            </w:r>
          </w:p>
          <w:p w14:paraId="2887429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Traîne inlassablement à la recherche de viande, vit dans des endroits désolés.</w:t>
            </w:r>
          </w:p>
          <w:p w14:paraId="6812D92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Terriblement vicieux et avide de chair humaine, attaque tout ce qui n'est pas KO ou EO.</w:t>
            </w:r>
          </w:p>
          <w:p w14:paraId="362254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Sans réflexion ni tactique, puissance brute. N'aime aucune compagnie.</w:t>
            </w:r>
          </w:p>
          <w:p w14:paraId="5E20460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Fonce sur la première cible choisie et ne change jamais de cible .</w:t>
            </w:r>
            <w:r w:rsidRPr="00527E9E">
              <w:rPr>
                <w:rFonts w:asciiTheme="minorHAnsi" w:hAnsiTheme="minorHAnsi"/>
                <w:szCs w:val="18"/>
              </w:rPr>
              <w:tab/>
            </w:r>
          </w:p>
          <w:p w14:paraId="172AB2FD"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C215BD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580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406</w:t>
            </w:r>
          </w:p>
          <w:p w14:paraId="06CD2F5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L+4 (4) poing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089D9CC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179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66</w:t>
            </w:r>
          </w:p>
          <w:p w14:paraId="21937FE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p>
          <w:p w14:paraId="329E174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5EF191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0A35B1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5E9FD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30%  de rentrer en furie totale si combat des humains</w:t>
            </w:r>
          </w:p>
          <w:p w14:paraId="3CB6004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NE4 aux Pouvoirs de la Terre et Pouvoir de la Tempête</w:t>
            </w:r>
          </w:p>
          <w:p w14:paraId="2D36B9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7/4 Pouvoir de la Terre, capable de voyager à travers la terre en payant 1d6 EN par phase (pas de combat ni magie là)</w:t>
            </w:r>
          </w:p>
          <w:p w14:paraId="277580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+1 par coup subis</w:t>
            </w:r>
          </w:p>
          <w:p w14:paraId="61CC443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3 Blessures, 3 malus par phase si en contact avec la terre et si n'utilise pas de magie</w:t>
            </w:r>
          </w:p>
          <w:p w14:paraId="7461C66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possessions humaines portés à la ceinture.</w:t>
            </w:r>
          </w:p>
        </w:tc>
      </w:tr>
    </w:tbl>
    <w:p w14:paraId="11F7D6C8" w14:textId="77777777" w:rsidR="009A2EF1" w:rsidRPr="00527E9E" w:rsidRDefault="004875DF" w:rsidP="0045338D">
      <w:pPr>
        <w:pStyle w:val="Titre3"/>
        <w:rPr>
          <w:i/>
          <w:lang w:val="fr-BE"/>
        </w:rPr>
      </w:pPr>
      <w:bookmarkStart w:id="186" w:name="_Toc199924605"/>
      <w:r w:rsidRPr="00527E9E">
        <w:rPr>
          <w:noProof/>
          <w:highlight w:val="yellow"/>
          <w:lang w:val="fr-BE"/>
        </w:rPr>
        <w:t>cyclope</w:t>
      </w:r>
      <w:bookmarkEnd w:id="18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0A3364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BF777D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cyclope</w:t>
            </w:r>
            <w:r w:rsidRPr="00527E9E">
              <w:rPr>
                <w:rFonts w:asciiTheme="minorHAnsi" w:hAnsiTheme="minorHAnsi"/>
                <w:b/>
                <w:szCs w:val="18"/>
              </w:rPr>
              <w:t xml:space="preserve">  /  </w:t>
            </w:r>
            <w:r w:rsidRPr="00527E9E">
              <w:rPr>
                <w:rFonts w:asciiTheme="minorHAnsi" w:hAnsiTheme="minorHAnsi"/>
                <w:b/>
                <w:noProof/>
                <w:szCs w:val="18"/>
              </w:rPr>
              <w:t>rinar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0FBD745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490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490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D50/A5</w:t>
            </w:r>
          </w:p>
          <w:p w14:paraId="7225ADA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Géant à grande corne très pointue au centre du front. Tête aux formes aplaties. Dégage une forte puanteur. Porte une épaisse fourrure sur tout le corps. Entre-jambe poisseux et sales. </w:t>
            </w:r>
          </w:p>
          <w:p w14:paraId="2A8313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tout premier des Géants, un seul  œil et un seul motif : manger les humains.</w:t>
            </w:r>
          </w:p>
          <w:p w14:paraId="018600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CDC529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forêt/colline/forêt/montagne - Sans repaire, il est toujours en chasse, errant d'une source à l'autre.</w:t>
            </w:r>
          </w:p>
          <w:p w14:paraId="7B58393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Passe sa journée à chasser et, une fois repus, dormir.</w:t>
            </w:r>
          </w:p>
          <w:p w14:paraId="02974B8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Renifle, grogne, crache sans arrêt. Lent et stupide.</w:t>
            </w:r>
            <w:r w:rsidRPr="00527E9E">
              <w:rPr>
                <w:rFonts w:asciiTheme="minorHAnsi" w:hAnsiTheme="minorHAnsi"/>
                <w:szCs w:val="18"/>
              </w:rPr>
              <w:tab/>
            </w:r>
          </w:p>
          <w:p w14:paraId="0139752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Hab=grande caverne emplie d'os et de merdes</w:t>
            </w:r>
          </w:p>
          <w:p w14:paraId="14501D5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189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216</w:t>
            </w:r>
          </w:p>
          <w:p w14:paraId="608301C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L+3 (6)balayage L+2 (4)écrasement L+1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1CE7C7D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156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68</w:t>
            </w:r>
          </w:p>
          <w:p w14:paraId="02EAC7B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p>
          <w:p w14:paraId="03FCA94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EF79F1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4C9EA44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D107F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l'odeur est si pestidentielle que VO-NC pour les combattants en mêlée contre lui</w:t>
            </w:r>
          </w:p>
          <w:p w14:paraId="7CF4B1D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humains</w:t>
            </w:r>
          </w:p>
          <w:p w14:paraId="525859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4/2 Détection des Âmes uniquement pour repérer la présence humaine</w:t>
            </w:r>
          </w:p>
          <w:p w14:paraId="226E8B3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Rage : +1 par phase</w:t>
            </w:r>
          </w:p>
          <w:p w14:paraId="05DED52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corne portée sur un casque et baignée d'huile de foie de mammifère a 100/NC% de repousser des attaques d'une créature KO.</w:t>
            </w:r>
          </w:p>
        </w:tc>
      </w:tr>
    </w:tbl>
    <w:p w14:paraId="2065C265" w14:textId="77777777" w:rsidR="009A2EF1" w:rsidRPr="00527E9E" w:rsidRDefault="004875DF" w:rsidP="0045338D">
      <w:pPr>
        <w:pStyle w:val="Titre3"/>
        <w:rPr>
          <w:i/>
          <w:lang w:val="fr-BE"/>
        </w:rPr>
      </w:pPr>
      <w:bookmarkStart w:id="187" w:name="_Toc199924606"/>
      <w:r w:rsidRPr="00527E9E">
        <w:rPr>
          <w:noProof/>
          <w:highlight w:val="yellow"/>
          <w:lang w:val="fr-BE"/>
        </w:rPr>
        <w:lastRenderedPageBreak/>
        <w:t>dainesi</w:t>
      </w:r>
      <w:bookmarkEnd w:id="18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2C33D5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ADF618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dainesi</w:t>
            </w:r>
            <w:r w:rsidRPr="00527E9E">
              <w:rPr>
                <w:rFonts w:asciiTheme="minorHAnsi" w:hAnsiTheme="minorHAnsi"/>
                <w:b/>
                <w:szCs w:val="18"/>
              </w:rPr>
              <w:t xml:space="preserve">  /  </w:t>
            </w:r>
            <w:r w:rsidRPr="00527E9E">
              <w:rPr>
                <w:rFonts w:asciiTheme="minorHAnsi" w:hAnsiTheme="minorHAnsi"/>
                <w:b/>
                <w:noProof/>
                <w:szCs w:val="18"/>
              </w:rPr>
              <w:t>dainesi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66AE354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D250/A20</w:t>
            </w:r>
          </w:p>
          <w:p w14:paraId="443F346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Ancien fort amaigri mais à jeune apparence . Habillé d'une robe blanche aux ombres mouvantes dans les plis. Fossettes profondément creusées, regard noir sans pupille d'une intensité aveuglante. Maigre et nerveux, toujours en groupe de chasse. Silencieux,Desendants des premiers Anciens d'origine Si'Th, ils ont refusé d'obéir aux lois d'El'Der</w:t>
            </w:r>
          </w:p>
          <w:p w14:paraId="47CAD33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4B16103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Monde Ancien (plaine/forêt) - comme les Anciens mais préférence pour les lieux sombres.</w:t>
            </w:r>
          </w:p>
          <w:p w14:paraId="1F2B9F05" w14:textId="5FA4AC70"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petites racines, d'oiseaux et de restes.</w:t>
            </w:r>
            <w:r w:rsidR="00ED55B1">
              <w:rPr>
                <w:rFonts w:asciiTheme="minorHAnsi" w:hAnsiTheme="minorHAnsi"/>
                <w:noProof/>
                <w:szCs w:val="18"/>
              </w:rPr>
              <w:t xml:space="preserve"> </w:t>
            </w:r>
            <w:r w:rsidRPr="00527E9E">
              <w:rPr>
                <w:rFonts w:asciiTheme="minorHAnsi" w:hAnsiTheme="minorHAnsi"/>
                <w:noProof/>
                <w:szCs w:val="18"/>
              </w:rPr>
              <w:t>Chasse de manière structurée comme les Anciens.</w:t>
            </w:r>
          </w:p>
          <w:p w14:paraId="678041E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Considère toutes les autres races comme inférieures et défendend l'idée d'un monde Ancien unique et unifié sous leur bannière. Pour cela, luttent contre toutes les autres races qui peuvent les empêcher d'atteindre ce but.</w:t>
            </w:r>
          </w:p>
          <w:p w14:paraId="3E6D38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Profondément racsite, violent, dominateur et guerrier. Dédain des forces EE. </w:t>
            </w:r>
          </w:p>
          <w:p w14:paraId="7F2BA9C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Répartis en (D10*) 1-Chef, 2-Chasseur (tir+nourriture), 3-Guerrier(mêlée+défense) et 4-Mage,</w:t>
            </w:r>
            <w:r w:rsidRPr="00527E9E">
              <w:rPr>
                <w:rFonts w:asciiTheme="minorHAnsi" w:hAnsiTheme="minorHAnsi"/>
                <w:szCs w:val="18"/>
              </w:rPr>
              <w:tab/>
            </w:r>
          </w:p>
          <w:p w14:paraId="491E727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Con=maison, atelier, abri, fortification</w:t>
            </w:r>
          </w:p>
          <w:p w14:paraId="301B353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Fab=armes&amp;armure&amp;outils, uniquement ce qui est utile </w:t>
            </w:r>
          </w:p>
          <w:p w14:paraId="1ED4AEC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Hab=refuge bois&amp; pierre</w:t>
            </w:r>
          </w:p>
          <w:p w14:paraId="6043076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=clanique autour des seigneur de guerre, ni commerce ni alliance, vie autour du château, de la terre à défendre, ressemblance avec les Anciens mais en violent.</w:t>
            </w:r>
          </w:p>
          <w:p w14:paraId="067FC9D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27</w:t>
            </w:r>
          </w:p>
          <w:p w14:paraId="6F6F2B9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épée/dague/épée longue/épée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16E96FE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33</w:t>
            </w:r>
          </w:p>
          <w:p w14:paraId="147664D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1D07F60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5766DE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146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3B62ADA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3ABBF3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à deux armes NE40</w:t>
            </w:r>
          </w:p>
          <w:p w14:paraId="7ED4B1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Haine : créatures EI &amp; EO, aversion contre EA, </w:t>
            </w:r>
          </w:p>
          <w:p w14:paraId="40B7A32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7/7 Maladie Eternelle lorsqu'il touche une cible de la main gauche</w:t>
            </w:r>
          </w:p>
          <w:p w14:paraId="5FFA05F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chaque flèche qui touche inflige un 7/3 Flèche de Feu, flèche de feu, arc sans corde</w:t>
            </w:r>
          </w:p>
          <w:p w14:paraId="15C40B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 de rencontrer un magicien NEM=2d6, NE=NEM/2, maîtrise en plus tous les sorts de base + un sort SI au hasard</w:t>
            </w:r>
          </w:p>
          <w:p w14:paraId="1CF0A8B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 Musique NE80, Arc NE50, toutes les autres armes NE50</w:t>
            </w:r>
          </w:p>
          <w:p w14:paraId="57861241"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+50% à la Lumière, Fer et Sel</w:t>
            </w:r>
          </w:p>
          <w:p w14:paraId="4D773F4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Sur soi : arc magique 4/4 + une arme de mêlée magique 4/4. 5% de chance de trouver un château de Dainesi, souterrain ou sous-marin, aux richesse très importantes importantes (1d6x 2D10 habitants).</w:t>
            </w:r>
          </w:p>
        </w:tc>
      </w:tr>
    </w:tbl>
    <w:p w14:paraId="47151570" w14:textId="77777777" w:rsidR="009A2EF1" w:rsidRPr="00527E9E" w:rsidRDefault="004875DF" w:rsidP="0045338D">
      <w:pPr>
        <w:pStyle w:val="Titre3"/>
        <w:rPr>
          <w:sz w:val="16"/>
          <w:szCs w:val="16"/>
          <w:lang w:val="fr-BE"/>
        </w:rPr>
      </w:pPr>
      <w:bookmarkStart w:id="188" w:name="_Toc199924607"/>
      <w:r w:rsidRPr="00527E9E">
        <w:rPr>
          <w:noProof/>
          <w:highlight w:val="yellow"/>
          <w:lang w:val="fr-BE"/>
        </w:rPr>
        <w:t>démon de feu</w:t>
      </w:r>
      <w:bookmarkEnd w:id="18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0FBBF16" w14:textId="77777777" w:rsidTr="00ED55B1">
        <w:trPr>
          <w:cantSplit/>
          <w:trHeight w:val="6870"/>
        </w:trPr>
        <w:tc>
          <w:tcPr>
            <w:tcW w:w="10314" w:type="dxa"/>
            <w:tcBorders>
              <w:top w:val="single" w:sz="4" w:space="0" w:color="auto"/>
              <w:left w:val="single" w:sz="4" w:space="0" w:color="auto"/>
              <w:bottom w:val="single" w:sz="4" w:space="0" w:color="auto"/>
              <w:right w:val="single" w:sz="4" w:space="0" w:color="auto"/>
            </w:tcBorders>
          </w:tcPr>
          <w:p w14:paraId="0EE433A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 feu</w:t>
            </w:r>
            <w:r w:rsidRPr="00527E9E">
              <w:rPr>
                <w:rFonts w:asciiTheme="minorHAnsi" w:hAnsiTheme="minorHAnsi"/>
                <w:b/>
                <w:szCs w:val="18"/>
              </w:rPr>
              <w:t xml:space="preserve">  /  </w:t>
            </w:r>
            <w:r w:rsidRPr="00527E9E">
              <w:rPr>
                <w:rFonts w:asciiTheme="minorHAnsi" w:hAnsiTheme="minorHAnsi"/>
                <w:b/>
                <w:noProof/>
                <w:szCs w:val="18"/>
              </w:rPr>
              <w:t>fe'stelno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639DFF2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300</w:t>
            </w:r>
            <w:r w:rsidRPr="00527E9E">
              <w:rPr>
                <w:rFonts w:asciiTheme="minorHAnsi" w:hAnsiTheme="minorHAnsi"/>
                <w:szCs w:val="18"/>
              </w:rPr>
              <w:t xml:space="preserve"> / L</w:t>
            </w:r>
            <w:r w:rsidRPr="00527E9E">
              <w:rPr>
                <w:rFonts w:asciiTheme="minorHAnsi" w:hAnsiTheme="minorHAnsi"/>
                <w:noProof/>
                <w:szCs w:val="18"/>
              </w:rPr>
              <w:t>300</w:t>
            </w:r>
            <w:r w:rsidRPr="00527E9E">
              <w:rPr>
                <w:rFonts w:asciiTheme="minorHAnsi" w:hAnsiTheme="minorHAnsi"/>
                <w:szCs w:val="18"/>
              </w:rPr>
              <w:t xml:space="preserve"> / P</w:t>
            </w:r>
            <w:r w:rsidRPr="00527E9E">
              <w:rPr>
                <w:rFonts w:asciiTheme="minorHAnsi" w:hAnsiTheme="minorHAnsi"/>
                <w:noProof/>
                <w:szCs w:val="18"/>
              </w:rPr>
              <w:t>300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540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3F518C0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Anthropoïde pyrmidal posé sur pointe,  composé de flammes intenses avec une queue tournoyante. Visage effrayant et mobile sur le torse, tordu par la haine et la rage. Forme fluctuante. Sons de feu intense.</w:t>
            </w:r>
          </w:p>
          <w:p w14:paraId="36769A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messager des profondeurs et des royaumes de feux des enfers El'Doriens.</w:t>
            </w:r>
          </w:p>
          <w:p w14:paraId="7F0866A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de lave projetée dans les Enfers</w:t>
            </w:r>
          </w:p>
          <w:p w14:paraId="005834D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(volcan/montagne) - immobile près d'une source de feu/chaleur</w:t>
            </w:r>
          </w:p>
          <w:p w14:paraId="52EF2FD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Avale la fumée comme un oiseau des insectes</w:t>
            </w:r>
          </w:p>
          <w:p w14:paraId="3D0AEC8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Gardien de lieu de passage entre les mondes, toujours au service d'une force divine supérieure.</w:t>
            </w:r>
          </w:p>
          <w:p w14:paraId="6720B9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bat contre les forces d'EA, invoqué pour les batailles de contrôle de territoire.</w:t>
            </w:r>
          </w:p>
          <w:p w14:paraId="6D73A86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Cri strident  pendant le combat</w:t>
            </w:r>
            <w:r w:rsidRPr="00527E9E">
              <w:rPr>
                <w:rFonts w:asciiTheme="minorHAnsi" w:hAnsiTheme="minorHAnsi"/>
                <w:szCs w:val="18"/>
              </w:rPr>
              <w:tab/>
            </w:r>
          </w:p>
          <w:p w14:paraId="090F86A8"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3AD806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96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128</w:t>
            </w:r>
          </w:p>
          <w:p w14:paraId="22247B3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aucune</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6C97A77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w:t>
            </w:r>
          </w:p>
          <w:p w14:paraId="1101AE0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087DCB7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CF338F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79DC75E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9A3FE8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 coup de mêlée qui inflige une blessure entraîne une attaque de feu contre l'attaquant</w:t>
            </w:r>
          </w:p>
          <w:p w14:paraId="4368523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contre tous les types de feu, le bois et 50% contre le fer</w:t>
            </w:r>
          </w:p>
          <w:p w14:paraId="1425F0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Doigts de Feu, Boule de feu, Pluie de Feu</w:t>
            </w:r>
          </w:p>
          <w:p w14:paraId="0E92C70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toute cible touchée par un de ses sorts de feu subit 4/2 Combustion supplémentaire et prend feu automatiquement</w:t>
            </w:r>
          </w:p>
          <w:p w14:paraId="2FE93A7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au froid, test pour ne pas être étourdi à chaque attaque infligeant une blessure de ce type</w:t>
            </w:r>
          </w:p>
          <w:p w14:paraId="2175D86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oeil est gemme T+3 E++ Q++ automatiquement enchantée</w:t>
            </w:r>
          </w:p>
        </w:tc>
      </w:tr>
    </w:tbl>
    <w:p w14:paraId="14DE7667" w14:textId="77777777" w:rsidR="009A2EF1" w:rsidRPr="00527E9E" w:rsidRDefault="004875DF" w:rsidP="0045338D">
      <w:pPr>
        <w:pStyle w:val="Titre3"/>
        <w:rPr>
          <w:i/>
          <w:lang w:val="fr-BE"/>
        </w:rPr>
      </w:pPr>
      <w:bookmarkStart w:id="189" w:name="_Toc199924608"/>
      <w:r w:rsidRPr="00527E9E">
        <w:rPr>
          <w:noProof/>
          <w:highlight w:val="yellow"/>
          <w:lang w:val="fr-BE"/>
        </w:rPr>
        <w:lastRenderedPageBreak/>
        <w:t>démon de nergal</w:t>
      </w:r>
      <w:bookmarkEnd w:id="18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144E4F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57104D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 nergal</w:t>
            </w:r>
            <w:r w:rsidRPr="00527E9E">
              <w:rPr>
                <w:rFonts w:asciiTheme="minorHAnsi" w:hAnsiTheme="minorHAnsi"/>
                <w:b/>
                <w:szCs w:val="18"/>
              </w:rPr>
              <w:t xml:space="preserve">  /  </w:t>
            </w:r>
            <w:r w:rsidRPr="00527E9E">
              <w:rPr>
                <w:rFonts w:asciiTheme="minorHAnsi" w:hAnsiTheme="minorHAnsi"/>
                <w:b/>
                <w:noProof/>
                <w:szCs w:val="18"/>
              </w:rPr>
              <w:t>enar'stelno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4BD47C0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240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31A63DE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reptilien avec deux ailes de chauve-souris et tête humanoïde à peau d'écaille rougeâtre. Figure déformée couverte de cicatrices, yeux totalement noirs, crocs acérés. Corps couvert d'une armure d'écailles noires qui enserre et étouffe le corps. Dans chaque main, une arme noire ornée de pointes brisées.</w:t>
            </w:r>
          </w:p>
          <w:p w14:paraId="51A0C2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Protecteur des royaumes d'El'Dor, ils formet l'élite des armées démoniaques.</w:t>
            </w:r>
          </w:p>
          <w:p w14:paraId="1F5EC33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vampire sacrifié aux Dieux de la Mort</w:t>
            </w:r>
          </w:p>
          <w:p w14:paraId="1173CF0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régions frontalières, tout terrain</w:t>
            </w:r>
          </w:p>
          <w:p w14:paraId="22DAF6C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Toujours aux aguets et en garde/chasse de quelque chose.</w:t>
            </w:r>
          </w:p>
          <w:p w14:paraId="453AB8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Traque les forces non-EO où quelles soient, attaque avec mesure.</w:t>
            </w:r>
          </w:p>
          <w:p w14:paraId="78B61FB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Hurle tout le temps en combat.</w:t>
            </w:r>
            <w:r w:rsidRPr="00527E9E">
              <w:rPr>
                <w:rFonts w:asciiTheme="minorHAnsi" w:hAnsiTheme="minorHAnsi"/>
                <w:szCs w:val="18"/>
              </w:rPr>
              <w:tab/>
            </w:r>
          </w:p>
          <w:p w14:paraId="7DEC11A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Fab=ses armes propres /Soc=liens hiérarchiques</w:t>
            </w:r>
          </w:p>
          <w:p w14:paraId="646F752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75</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48</w:t>
            </w:r>
          </w:p>
          <w:p w14:paraId="22EE993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6*-6*-6</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fléau/fouet/masse/bâton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21</w:t>
            </w:r>
            <w:r w:rsidRPr="00527E9E">
              <w:rPr>
                <w:rFonts w:asciiTheme="minorHAnsi" w:hAnsiTheme="minorHAnsi"/>
                <w:szCs w:val="18"/>
              </w:rPr>
              <w:tab/>
            </w:r>
          </w:p>
          <w:p w14:paraId="3678750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s2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20</w:t>
            </w:r>
          </w:p>
          <w:p w14:paraId="462D464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51EF1F3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D8D44A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0F8F223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121762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peut jamais être embusqué, frappe toujours le premier tout le temps</w:t>
            </w:r>
          </w:p>
          <w:p w14:paraId="7BBD55A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contre tous les Pouvoirs d'El'Dor</w:t>
            </w:r>
          </w:p>
          <w:p w14:paraId="298CECE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et argent, la lumière naturelle divise par deux toutes ses caractéristiques</w:t>
            </w:r>
          </w:p>
          <w:p w14:paraId="1E69F0B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L'arme protée est  magique 4/4, elle corrompt l'esprit du porteur : un combat de volonté contre V=40 pour ne pas devenir fanatique EO.</w:t>
            </w:r>
          </w:p>
        </w:tc>
      </w:tr>
    </w:tbl>
    <w:p w14:paraId="2B119A73" w14:textId="77777777" w:rsidR="009A2EF1" w:rsidRPr="00527E9E" w:rsidRDefault="009A2EF1" w:rsidP="009A2EF1">
      <w:pPr>
        <w:rPr>
          <w:sz w:val="16"/>
          <w:szCs w:val="16"/>
        </w:rPr>
      </w:pPr>
    </w:p>
    <w:p w14:paraId="5D5EEDC4" w14:textId="77777777" w:rsidR="004875DF" w:rsidRPr="00527E9E" w:rsidRDefault="004875DF" w:rsidP="0045338D">
      <w:pPr>
        <w:pStyle w:val="Titre3"/>
        <w:rPr>
          <w:sz w:val="16"/>
          <w:szCs w:val="16"/>
          <w:lang w:val="fr-BE"/>
        </w:rPr>
      </w:pPr>
      <w:bookmarkStart w:id="190" w:name="_Toc199924609"/>
      <w:r w:rsidRPr="00527E9E">
        <w:rPr>
          <w:noProof/>
          <w:highlight w:val="yellow"/>
          <w:lang w:val="fr-BE"/>
        </w:rPr>
        <w:t>démon de putrescence</w:t>
      </w:r>
      <w:bookmarkEnd w:id="19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0A8D6C1" w14:textId="77777777" w:rsidTr="00ED55B1">
        <w:trPr>
          <w:cantSplit/>
          <w:trHeight w:val="6870"/>
        </w:trPr>
        <w:tc>
          <w:tcPr>
            <w:tcW w:w="10314" w:type="dxa"/>
            <w:tcBorders>
              <w:top w:val="single" w:sz="4" w:space="0" w:color="auto"/>
              <w:left w:val="single" w:sz="4" w:space="0" w:color="auto"/>
              <w:bottom w:val="single" w:sz="4" w:space="0" w:color="auto"/>
              <w:right w:val="single" w:sz="4" w:space="0" w:color="auto"/>
            </w:tcBorders>
          </w:tcPr>
          <w:p w14:paraId="1DD456B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 putrescence</w:t>
            </w:r>
            <w:r w:rsidRPr="00527E9E">
              <w:rPr>
                <w:rFonts w:asciiTheme="minorHAnsi" w:hAnsiTheme="minorHAnsi"/>
                <w:b/>
                <w:szCs w:val="18"/>
              </w:rPr>
              <w:t xml:space="preserve">  /  </w:t>
            </w:r>
            <w:r w:rsidRPr="00527E9E">
              <w:rPr>
                <w:rFonts w:asciiTheme="minorHAnsi" w:hAnsiTheme="minorHAnsi"/>
                <w:b/>
                <w:noProof/>
                <w:szCs w:val="18"/>
              </w:rPr>
              <w:t>irer'stelno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760E79A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D132/A0</w:t>
            </w:r>
          </w:p>
          <w:p w14:paraId="245DBBB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squelettique ailé à peau de cuir noir poreux, tête très large aux orbites vides, visage anguleux et déformé par le cri que forme la bouche. Vêtu d'une robe grise épaisse touchant le sol. Les longues mains à ongles pointus semblent jouer une ode funèbre de manière frénétique. Emane une forte putréfaction et se déplace dans un nuage de mouches.</w:t>
            </w:r>
          </w:p>
          <w:p w14:paraId="3AF7DA7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restes des gardiens de monde des morts chassés pour incompétence, recomposé dans l'horreur créatrice.</w:t>
            </w:r>
          </w:p>
          <w:p w14:paraId="5184BF6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là oùla guerre fait rage</w:t>
            </w:r>
          </w:p>
          <w:p w14:paraId="6CB09B4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S'attaque à tout ce qu'il peut tuer et fini toujours par se retourner contre celui qui l'a invoqué.</w:t>
            </w:r>
          </w:p>
          <w:p w14:paraId="4E41D51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Rit de ses ennemis, implacable dans son avance, lent dans ses gestes.</w:t>
            </w:r>
          </w:p>
          <w:p w14:paraId="4E9905E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S'approche à distance d'effet sans tenter le contact.</w:t>
            </w:r>
            <w:r w:rsidRPr="00527E9E">
              <w:rPr>
                <w:rFonts w:asciiTheme="minorHAnsi" w:hAnsiTheme="minorHAnsi"/>
                <w:szCs w:val="18"/>
              </w:rPr>
              <w:tab/>
            </w:r>
          </w:p>
          <w:p w14:paraId="5F848FB6"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r w:rsidRPr="004F6588">
              <w:rPr>
                <w:rFonts w:asciiTheme="minorHAnsi" w:hAnsiTheme="minorHAnsi"/>
                <w:i/>
                <w:noProof/>
                <w:szCs w:val="18"/>
                <w:lang w:val="en-US"/>
              </w:rPr>
              <w:t>-</w:t>
            </w:r>
          </w:p>
          <w:p w14:paraId="7B8A31A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18</w:t>
            </w:r>
          </w:p>
          <w:p w14:paraId="7FA09DA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2</w:t>
            </w:r>
            <w:r w:rsidRPr="00527E9E">
              <w:rPr>
                <w:rFonts w:asciiTheme="minorHAnsi" w:hAnsiTheme="minorHAnsi"/>
                <w:szCs w:val="18"/>
              </w:rPr>
              <w:tab/>
            </w:r>
          </w:p>
          <w:p w14:paraId="4FCCE76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 a16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w:t>
            </w:r>
          </w:p>
          <w:p w14:paraId="02D6759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786A28E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BAEFF5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238718B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0CB98A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incapable d'infliger des coups critiques ou mortels</w:t>
            </w:r>
          </w:p>
          <w:p w14:paraId="6DABB0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permanente 8/4 Maladie Eternelle</w:t>
            </w:r>
          </w:p>
          <w:p w14:paraId="6EB077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à la Lumière</w:t>
            </w:r>
          </w:p>
          <w:p w14:paraId="02EA200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6ADC4DF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x 1D10 mouches mortes servent à empoisonner toute nourriture ou liquide (poison normal 8/4).</w:t>
            </w:r>
          </w:p>
        </w:tc>
      </w:tr>
    </w:tbl>
    <w:p w14:paraId="08436DA1" w14:textId="77777777" w:rsidR="009A2EF1" w:rsidRPr="00527E9E" w:rsidRDefault="004875DF" w:rsidP="0045338D">
      <w:pPr>
        <w:pStyle w:val="Titre3"/>
        <w:rPr>
          <w:i/>
          <w:lang w:val="fr-BE"/>
        </w:rPr>
      </w:pPr>
      <w:bookmarkStart w:id="191" w:name="_Toc199924610"/>
      <w:r w:rsidRPr="00527E9E">
        <w:rPr>
          <w:noProof/>
          <w:highlight w:val="yellow"/>
          <w:lang w:val="fr-BE"/>
        </w:rPr>
        <w:lastRenderedPageBreak/>
        <w:t>démon des brumes</w:t>
      </w:r>
      <w:bookmarkEnd w:id="191"/>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A4CB08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DD15FD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des brumes</w:t>
            </w:r>
            <w:r w:rsidRPr="00527E9E">
              <w:rPr>
                <w:rFonts w:asciiTheme="minorHAnsi" w:hAnsiTheme="minorHAnsi"/>
                <w:b/>
                <w:szCs w:val="18"/>
              </w:rPr>
              <w:t xml:space="preserve">  /  </w:t>
            </w:r>
            <w:r w:rsidRPr="00527E9E">
              <w:rPr>
                <w:rFonts w:asciiTheme="minorHAnsi" w:hAnsiTheme="minorHAnsi"/>
                <w:b/>
                <w:noProof/>
                <w:szCs w:val="18"/>
              </w:rPr>
              <w:t>noir'stelno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0457080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19DC12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chauve aux yeux immenses et noirs écrasant le nez. Corps squelettique et doigts très longs avec des ongles carrés sales immenses, oreilles alongées et tombantes. Sombre robe épaisse et grise, agitée par des mouvements chaotiques des jambes et des bras. Comme animé par une force sans raison.</w:t>
            </w:r>
          </w:p>
          <w:p w14:paraId="2ACF80F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Cet intelligent seigneur de démons est capable de donner des ordres à ses pairs, commandant des Légions Démoniaques.</w:t>
            </w:r>
          </w:p>
          <w:p w14:paraId="75926BC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cervelle de Dragon EO travaillée et nourrie de PD EO</w:t>
            </w:r>
          </w:p>
          <w:p w14:paraId="0D3D7D0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(souterrain) - sur un trône d'ossements qu'il ne quitte que pour la guerre.</w:t>
            </w:r>
          </w:p>
          <w:p w14:paraId="0AF3016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Si invoqué en présence de lumière il attaquera immédiatement l'invocateur.</w:t>
            </w:r>
          </w:p>
          <w:p w14:paraId="278A00F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Peut être influencé par l'invocateur, si les circonstances le permettent il pourra mettre sa magie à son service pendant 3D10 mois, pour finir par tenter de tuer l'invocateur à la fin de cette période.</w:t>
            </w:r>
          </w:p>
          <w:p w14:paraId="745507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Commande tout démon présent et tente d'ordonner toute créature EO capable lui obéir.</w:t>
            </w:r>
          </w:p>
          <w:p w14:paraId="7CFBBA4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Très supérieur, vicieux, malicieux et posé.</w:t>
            </w:r>
            <w:r w:rsidRPr="00527E9E">
              <w:rPr>
                <w:rFonts w:asciiTheme="minorHAnsi" w:hAnsiTheme="minorHAnsi"/>
                <w:szCs w:val="18"/>
              </w:rPr>
              <w:tab/>
            </w:r>
          </w:p>
          <w:p w14:paraId="60267070"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DB4648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80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80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19</w:t>
            </w:r>
          </w:p>
          <w:p w14:paraId="4C80B7A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011349A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m5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w:t>
            </w:r>
          </w:p>
          <w:p w14:paraId="5BFC80E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00E9E87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8844F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0ECBB8B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87A0DC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utilise tous les possiblités pour éviter le combat de mêlée</w:t>
            </w:r>
          </w:p>
          <w:p w14:paraId="3D702DF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 magie Si'Th et Koth'Oth, aux Pouvoirs de la Nuit, Pouvoir de la Mort, Pouvoir d'El'Dor</w:t>
            </w:r>
          </w:p>
          <w:p w14:paraId="13A0B0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Brouillard Mortel, 8/4 Main-Morte, 8/6 Pouvoir de la Nuit</w:t>
            </w:r>
          </w:p>
          <w:p w14:paraId="16995E8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+200% à la Lumière, tout sort de Lumière qui passe e bannit, incapable de prendre forme en présence de lumière intense</w:t>
            </w:r>
          </w:p>
          <w:p w14:paraId="14CD57D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x1</w:t>
            </w:r>
          </w:p>
          <w:p w14:paraId="24AF75F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ongles qui peuvent être utilisés comme composants Q++ pour les reliques EO ou focus sorts EO. En poudre, devient un poison mortel 8/4.</w:t>
            </w:r>
          </w:p>
        </w:tc>
      </w:tr>
    </w:tbl>
    <w:p w14:paraId="6B1C6522" w14:textId="77777777" w:rsidR="009A2EF1" w:rsidRPr="00527E9E" w:rsidRDefault="004875DF" w:rsidP="0045338D">
      <w:pPr>
        <w:pStyle w:val="Titre3"/>
        <w:rPr>
          <w:sz w:val="16"/>
          <w:szCs w:val="16"/>
          <w:lang w:val="fr-BE"/>
        </w:rPr>
      </w:pPr>
      <w:bookmarkStart w:id="192" w:name="_Toc199924611"/>
      <w:r w:rsidRPr="00527E9E">
        <w:rPr>
          <w:noProof/>
          <w:highlight w:val="yellow"/>
          <w:lang w:val="fr-BE"/>
        </w:rPr>
        <w:t>démon des tempêtes</w:t>
      </w:r>
      <w:bookmarkEnd w:id="19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F5F38A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B60B79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des tempêtes</w:t>
            </w:r>
            <w:r w:rsidRPr="00527E9E">
              <w:rPr>
                <w:rFonts w:asciiTheme="minorHAnsi" w:hAnsiTheme="minorHAnsi"/>
                <w:b/>
                <w:szCs w:val="18"/>
              </w:rPr>
              <w:t xml:space="preserve">  /  </w:t>
            </w:r>
            <w:r w:rsidRPr="00527E9E">
              <w:rPr>
                <w:rFonts w:asciiTheme="minorHAnsi" w:hAnsiTheme="minorHAnsi"/>
                <w:b/>
                <w:noProof/>
                <w:szCs w:val="18"/>
              </w:rPr>
              <w:t>lith'stelno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086F3D6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120</w:t>
            </w:r>
            <w:r w:rsidRPr="00527E9E">
              <w:rPr>
                <w:rFonts w:asciiTheme="minorHAnsi" w:hAnsiTheme="minorHAnsi"/>
                <w:szCs w:val="18"/>
              </w:rPr>
              <w:t xml:space="preserve"> / P</w:t>
            </w:r>
            <w:r w:rsidRPr="00527E9E">
              <w:rPr>
                <w:rFonts w:asciiTheme="minorHAnsi" w:hAnsiTheme="minorHAnsi"/>
                <w:noProof/>
                <w:szCs w:val="18"/>
              </w:rPr>
              <w:t>320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1075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2E923D7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varan à station debout, tête enflammée et larges écailles grises et plates. Visage emplit de fureur et de méchanceté, des arcades épaisses fronçant tout le temps. Corps gris est parcouru de stries noires entre la tête et les extrémités, comme des lacérations de surface. Equipé d'une épée de flamme longue et large. Encapé par des tissus lacérés et roussis par le feu.</w:t>
            </w:r>
          </w:p>
          <w:p w14:paraId="3B4D54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chevaliers des tempêtes et leur monture maléfique puissante.</w:t>
            </w:r>
          </w:p>
          <w:p w14:paraId="20B3654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esclave des Dragons EO, dressé et formé</w:t>
            </w:r>
          </w:p>
          <w:p w14:paraId="1D40F34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w:t>
            </w:r>
          </w:p>
          <w:p w14:paraId="5FC234F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Toujours monté sur un démon dragon avec lequel il forme un couple éternel.</w:t>
            </w:r>
          </w:p>
          <w:p w14:paraId="38762AA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Combattif et puissant, il domine les cieux et tue tout ce qui empêche le règne du Malin.</w:t>
            </w:r>
          </w:p>
          <w:p w14:paraId="284F94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en piqué, avec cri de rage et de fureur. Aime se battre seul.</w:t>
            </w:r>
          </w:p>
          <w:p w14:paraId="0FF442B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Utilise beaucoup sa magie avant tout combat.</w:t>
            </w:r>
            <w:r w:rsidRPr="00527E9E">
              <w:rPr>
                <w:rFonts w:asciiTheme="minorHAnsi" w:hAnsiTheme="minorHAnsi"/>
                <w:szCs w:val="18"/>
              </w:rPr>
              <w:tab/>
            </w:r>
          </w:p>
          <w:p w14:paraId="28B01B1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070BBBB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409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41</w:t>
            </w:r>
          </w:p>
          <w:p w14:paraId="682E039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484CD86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w:t>
            </w:r>
          </w:p>
          <w:p w14:paraId="4717B14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72F7D46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9CE37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25D00B5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95046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Pouvoir de la Tempête et à tous les sorts diminuant ses capacités de combat</w:t>
            </w:r>
          </w:p>
          <w:p w14:paraId="57AC746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12/10 Pouvoir de la Tempête si dans les airs </w:t>
            </w:r>
          </w:p>
          <w:p w14:paraId="0DFBB6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6/4 Epée Divine. </w:t>
            </w:r>
          </w:p>
          <w:p w14:paraId="0C91F68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à l'argent</w:t>
            </w:r>
          </w:p>
          <w:p w14:paraId="56AB296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L'épée est magique 5/5, elle faut subir 1 malus par phase d'utilisation.</w:t>
            </w:r>
          </w:p>
        </w:tc>
      </w:tr>
    </w:tbl>
    <w:p w14:paraId="030CD395" w14:textId="77777777" w:rsidR="009A2EF1" w:rsidRPr="00527E9E" w:rsidRDefault="004875DF" w:rsidP="0045338D">
      <w:pPr>
        <w:pStyle w:val="Titre3"/>
        <w:rPr>
          <w:i/>
          <w:lang w:val="fr-BE"/>
        </w:rPr>
      </w:pPr>
      <w:bookmarkStart w:id="193" w:name="_Toc199924612"/>
      <w:r w:rsidRPr="00527E9E">
        <w:rPr>
          <w:noProof/>
          <w:highlight w:val="yellow"/>
          <w:lang w:val="fr-BE"/>
        </w:rPr>
        <w:lastRenderedPageBreak/>
        <w:t>démon des terres</w:t>
      </w:r>
      <w:bookmarkEnd w:id="19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8C89B4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E1DB31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des terres</w:t>
            </w:r>
            <w:r w:rsidRPr="00527E9E">
              <w:rPr>
                <w:rFonts w:asciiTheme="minorHAnsi" w:hAnsiTheme="minorHAnsi"/>
                <w:b/>
                <w:szCs w:val="18"/>
              </w:rPr>
              <w:t xml:space="preserve">  /  </w:t>
            </w:r>
            <w:r w:rsidRPr="00527E9E">
              <w:rPr>
                <w:rFonts w:asciiTheme="minorHAnsi" w:hAnsiTheme="minorHAnsi"/>
                <w:b/>
                <w:noProof/>
                <w:szCs w:val="18"/>
              </w:rPr>
              <w:t>ir'stelno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746CBA3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110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D143/A0</w:t>
            </w:r>
          </w:p>
          <w:p w14:paraId="0A30FC0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Dva'linn déformé par la douleur et à peau noirçie par le feu, nu, chauve, trappu. Porte armes et armures pillées, en général en mauvais état. Casque fixé sur la tête par des sangles improvisées qui déforment la courte barbe ensanglantée.</w:t>
            </w:r>
          </w:p>
          <w:p w14:paraId="1441011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corruption des races Anciennes a donné naissance à des démons Anciens qui vient des profondeurs,</w:t>
            </w:r>
          </w:p>
          <w:p w14:paraId="1CD3AED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reste de seigneur Dva'Linn ayant vendu son âme</w:t>
            </w:r>
          </w:p>
          <w:p w14:paraId="7FE64B2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Ancien/Monde Divin (montagne/colline/souterrain/ruine) - creux de roches, montagnes, flancs et cavernes</w:t>
            </w:r>
          </w:p>
          <w:p w14:paraId="40DD54E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 xml:space="preserve">Vit dans une salle secrète, sombre et sale. </w:t>
            </w:r>
          </w:p>
          <w:p w14:paraId="061018C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Sans ordre, dispendieux en ressources.</w:t>
            </w:r>
          </w:p>
          <w:p w14:paraId="3293A73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Têtu, malicieux, sadique, vicieux, hargneux et nerveux. Comportement erratique et agressif.</w:t>
            </w:r>
          </w:p>
          <w:p w14:paraId="6581EA4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Issu des ténèbres, des profondeurs, caricatures des défauts des Dva'Linns et Gnomes.</w:t>
            </w:r>
          </w:p>
          <w:p w14:paraId="440579B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N'aime pas dialoguer et partager.</w:t>
            </w:r>
            <w:r w:rsidRPr="00527E9E">
              <w:rPr>
                <w:rFonts w:asciiTheme="minorHAnsi" w:hAnsiTheme="minorHAnsi"/>
                <w:szCs w:val="18"/>
              </w:rPr>
              <w:tab/>
            </w:r>
          </w:p>
          <w:p w14:paraId="211B25B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 xml:space="preserve">Con=défenses, tunnels, meubles sculptés laidement </w:t>
            </w:r>
          </w:p>
          <w:p w14:paraId="2983AFB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Fab=outils, armure et armes des autres être EO dont il est l'esclave </w:t>
            </w:r>
          </w:p>
          <w:p w14:paraId="3BF889B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Hab=caverne aménagées, pierres taillées, passages étroits</w:t>
            </w:r>
          </w:p>
          <w:p w14:paraId="48C939C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25</w:t>
            </w:r>
          </w:p>
          <w:p w14:paraId="6ABB705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hache/masse/épée/lance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33D2D2D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s2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40</w:t>
            </w:r>
          </w:p>
          <w:p w14:paraId="39F046C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51D7CF4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F37BD3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862F2C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70953B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 droit à parer une attaque gratuitement par phase</w:t>
            </w:r>
          </w:p>
          <w:p w14:paraId="0BDCE0E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Pouvoir de Feu, Pouvoir de la Terre, 50% aux ténèbres</w:t>
            </w:r>
          </w:p>
          <w:p w14:paraId="33ACE6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Pouvoir du Feu, 10/4 Pouvoir de la Terre</w:t>
            </w:r>
          </w:p>
          <w:p w14:paraId="0B1FC5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Sensible : +150% à la lumière magique, +100% à l'argent </w:t>
            </w:r>
          </w:p>
          <w:p w14:paraId="5CDB523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 Survies dans son terrain à  NE80, Mine NE80, Joaillerie NE40, 1d6 TG à NE20,</w:t>
            </w:r>
          </w:p>
          <w:p w14:paraId="64EDFB2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x 1d6 trésors (arme/armure/gemme/magie) dans son repaire.</w:t>
            </w:r>
          </w:p>
        </w:tc>
      </w:tr>
    </w:tbl>
    <w:p w14:paraId="62F8B3CD" w14:textId="77777777" w:rsidR="009A2EF1" w:rsidRPr="00527E9E" w:rsidRDefault="004875DF" w:rsidP="0045338D">
      <w:pPr>
        <w:pStyle w:val="Titre3"/>
        <w:rPr>
          <w:sz w:val="16"/>
          <w:szCs w:val="16"/>
          <w:lang w:val="fr-BE"/>
        </w:rPr>
      </w:pPr>
      <w:bookmarkStart w:id="194" w:name="_Toc199924613"/>
      <w:r w:rsidRPr="00527E9E">
        <w:rPr>
          <w:noProof/>
          <w:highlight w:val="yellow"/>
          <w:lang w:val="fr-BE"/>
        </w:rPr>
        <w:t>démon des tréfonds</w:t>
      </w:r>
      <w:bookmarkEnd w:id="19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10DB14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A16993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des tréfonds</w:t>
            </w:r>
            <w:r w:rsidRPr="00527E9E">
              <w:rPr>
                <w:rFonts w:asciiTheme="minorHAnsi" w:hAnsiTheme="minorHAnsi"/>
                <w:b/>
                <w:szCs w:val="18"/>
              </w:rPr>
              <w:t xml:space="preserve">  /  </w:t>
            </w:r>
            <w:r w:rsidRPr="00527E9E">
              <w:rPr>
                <w:rFonts w:asciiTheme="minorHAnsi" w:hAnsiTheme="minorHAnsi"/>
                <w:b/>
                <w:noProof/>
                <w:szCs w:val="18"/>
              </w:rPr>
              <w:t>ar'stelno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500183D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652C92D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Anthropoïde anguleux, peau épaisse noire, brillante, yeux rouges sombre, grosses ailes reptiliennes se déployant avec un bruit de claquement. Crocs blancs acérés poussant sur tous les angles du corps et des ailes, recourbés et pointus.</w:t>
            </w:r>
          </w:p>
          <w:p w14:paraId="7A0B49D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Issu des profondeurs ténébreuses, ces démons sont capables d'appeler d'autres démons pour servir un maître.</w:t>
            </w:r>
          </w:p>
          <w:p w14:paraId="1E1C3B8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variante de mélange entre Dragon et Grantom</w:t>
            </w:r>
          </w:p>
          <w:p w14:paraId="3C24B17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(souterrain) - fissures vers le centre des Terres</w:t>
            </w:r>
          </w:p>
          <w:p w14:paraId="66B7F82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Sa malice est énorme et ses mouvements imprévisibles. Petits sauts, ricanement moqueurs, regards mortels.</w:t>
            </w:r>
          </w:p>
          <w:p w14:paraId="3AB770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Tente toujours de posséder ses proies et ne supporte pas d'être vu ou observé. Pervers et méchant.</w:t>
            </w:r>
          </w:p>
          <w:p w14:paraId="2A70DA4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Joue au chat et à la souris avec des ennemis puissants.</w:t>
            </w:r>
            <w:r w:rsidRPr="00527E9E">
              <w:rPr>
                <w:rFonts w:asciiTheme="minorHAnsi" w:hAnsiTheme="minorHAnsi"/>
                <w:szCs w:val="18"/>
              </w:rPr>
              <w:tab/>
            </w:r>
          </w:p>
          <w:p w14:paraId="4673688E"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47EEC5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60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w:t>
            </w:r>
          </w:p>
          <w:p w14:paraId="243DE73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croc+4 (8)griffe+2 (4)griffe+2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75DC6E3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 a21 s7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12</w:t>
            </w:r>
          </w:p>
          <w:p w14:paraId="247C2AA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4A7C8B2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6F32C2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59F113C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0919E8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VO/VD x2 contre les forces d'El'Bis</w:t>
            </w:r>
          </w:p>
          <w:p w14:paraId="3D7C63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Fascination uniquement sur des humains</w:t>
            </w:r>
          </w:p>
          <w:p w14:paraId="680070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une fois sa cible possédée elle sera malade et folle jusqu'à sa mort ou un exorcisme, la possession n'est pas visible</w:t>
            </w:r>
          </w:p>
          <w:p w14:paraId="73E2CEE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possession, peut trouver refuge dans des cibles vivantes fascinée autant de temps qu'il veut</w:t>
            </w:r>
          </w:p>
          <w:p w14:paraId="5F29A7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+200% à la lumière</w:t>
            </w:r>
          </w:p>
          <w:p w14:paraId="5C07E8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Vol x3</w:t>
            </w:r>
          </w:p>
          <w:p w14:paraId="3671EDD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une fois par rencontre peut appeler un autre démon au hasard à NEM6/3</w:t>
            </w:r>
          </w:p>
          <w:p w14:paraId="4BBD87C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cerveau done 1D10 doses de PN qui, ingéré, permet d'utiliser Fascination 3/2. Le sang donne 1d6x1d6 doses de PN qui, bu, donne +10 Vitesse, +5 MVp, Volx3 pendant 7 tours.</w:t>
            </w:r>
          </w:p>
        </w:tc>
      </w:tr>
    </w:tbl>
    <w:p w14:paraId="45560904" w14:textId="77777777" w:rsidR="009A2EF1" w:rsidRPr="00527E9E" w:rsidRDefault="004875DF" w:rsidP="0045338D">
      <w:pPr>
        <w:pStyle w:val="Titre3"/>
        <w:rPr>
          <w:i/>
          <w:lang w:val="fr-BE"/>
        </w:rPr>
      </w:pPr>
      <w:bookmarkStart w:id="195" w:name="_Toc199924614"/>
      <w:r w:rsidRPr="00527E9E">
        <w:rPr>
          <w:noProof/>
          <w:highlight w:val="yellow"/>
          <w:lang w:val="fr-BE"/>
        </w:rPr>
        <w:lastRenderedPageBreak/>
        <w:t>démon dragon</w:t>
      </w:r>
      <w:bookmarkEnd w:id="19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7293E2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0A4C8B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dragon</w:t>
            </w:r>
            <w:r w:rsidRPr="00527E9E">
              <w:rPr>
                <w:rFonts w:asciiTheme="minorHAnsi" w:hAnsiTheme="minorHAnsi"/>
                <w:b/>
                <w:szCs w:val="18"/>
              </w:rPr>
              <w:t xml:space="preserve">  /  </w:t>
            </w:r>
            <w:r w:rsidRPr="00527E9E">
              <w:rPr>
                <w:rFonts w:asciiTheme="minorHAnsi" w:hAnsiTheme="minorHAnsi"/>
                <w:b/>
                <w:noProof/>
                <w:szCs w:val="18"/>
              </w:rPr>
              <w:t>stoar'stelno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 xml:space="preserve"> </w:t>
            </w:r>
          </w:p>
          <w:p w14:paraId="1CB46A9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120</w:t>
            </w:r>
            <w:r w:rsidRPr="00527E9E">
              <w:rPr>
                <w:rFonts w:asciiTheme="minorHAnsi" w:hAnsiTheme="minorHAnsi"/>
                <w:szCs w:val="18"/>
              </w:rPr>
              <w:t xml:space="preserve"> / P</w:t>
            </w:r>
            <w:r w:rsidRPr="00527E9E">
              <w:rPr>
                <w:rFonts w:asciiTheme="minorHAnsi" w:hAnsiTheme="minorHAnsi"/>
                <w:noProof/>
                <w:szCs w:val="18"/>
              </w:rPr>
              <w:t>400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1728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D49/A0</w:t>
            </w:r>
          </w:p>
          <w:p w14:paraId="506A34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dragon bouffi, déformé et pataud, pattes de pachiderme, Yeux brillants et tempêtueux sans contour précis, semble souffrir en permanence. Peau brillante aux écailles imparfaites, mal ajustées et en mauvais état. Fumerolles émanent des naseaux et du dos.</w:t>
            </w:r>
          </w:p>
          <w:p w14:paraId="157909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Version cavalière des dragons où comment le Mal peut considérer ce qu'est un serviteur de démons.</w:t>
            </w:r>
          </w:p>
          <w:p w14:paraId="5F6D2EB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œufs de dragon EO non éclos et plongés dans les ténères de l'Enfer</w:t>
            </w:r>
          </w:p>
          <w:p w14:paraId="7AA6E2F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CAR D/N - reste en faction là où on lui a dit, en général près de feux  ou de failles</w:t>
            </w:r>
          </w:p>
          <w:p w14:paraId="6F5D596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Obéit aveuglément à son maître démon quelles que soient les circonstances.</w:t>
            </w:r>
          </w:p>
          <w:p w14:paraId="6B3B5E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Dédié à son maître jusqu'à ce qu'un autre démon prenne la place. Agit défensivement par défaut.</w:t>
            </w:r>
          </w:p>
          <w:p w14:paraId="5FAD896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Sert de monture pour les autres démons uniquement sous l'ordre du maître.</w:t>
            </w:r>
          </w:p>
          <w:p w14:paraId="1F7CA55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N'a aucune caractéristique commune avec les Dragons.</w:t>
            </w:r>
            <w:r w:rsidRPr="00527E9E">
              <w:rPr>
                <w:rFonts w:asciiTheme="minorHAnsi" w:hAnsiTheme="minorHAnsi"/>
                <w:szCs w:val="18"/>
              </w:rPr>
              <w:tab/>
            </w:r>
          </w:p>
          <w:p w14:paraId="0BE080B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EB661C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5</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548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640</w:t>
            </w:r>
          </w:p>
          <w:p w14:paraId="75D1770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7*-7*-7</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écrasement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13</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7FCFB3F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a24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72</w:t>
            </w:r>
          </w:p>
          <w:p w14:paraId="5E38BB2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p>
          <w:p w14:paraId="4171146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A28543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6834711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EE268E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Pouvoirs de la Tempête</w:t>
            </w:r>
          </w:p>
          <w:p w14:paraId="0EDF239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6/6 Pouvoirs de la Tempête pour aider son maître</w:t>
            </w:r>
          </w:p>
          <w:p w14:paraId="2164F7C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39824F4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1D100 écailles qui peuvent servir à fabriquer une armure de métal, TEC+2 (max 7), poids+50%, 1 écaille par kg</w:t>
            </w:r>
          </w:p>
        </w:tc>
      </w:tr>
    </w:tbl>
    <w:p w14:paraId="64421756" w14:textId="77777777" w:rsidR="009A2EF1" w:rsidRPr="00527E9E" w:rsidRDefault="004875DF" w:rsidP="0045338D">
      <w:pPr>
        <w:pStyle w:val="Titre3"/>
        <w:rPr>
          <w:sz w:val="16"/>
          <w:szCs w:val="16"/>
          <w:lang w:val="fr-BE"/>
        </w:rPr>
      </w:pPr>
      <w:bookmarkStart w:id="196" w:name="_Toc199924615"/>
      <w:r w:rsidRPr="00527E9E">
        <w:rPr>
          <w:noProof/>
          <w:highlight w:val="yellow"/>
          <w:lang w:val="fr-BE"/>
        </w:rPr>
        <w:t>démon sans nom</w:t>
      </w:r>
      <w:bookmarkEnd w:id="19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8D978E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6862EC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démon sans nom</w:t>
            </w:r>
            <w:r w:rsidRPr="00527E9E">
              <w:rPr>
                <w:rFonts w:asciiTheme="minorHAnsi" w:hAnsiTheme="minorHAnsi"/>
                <w:b/>
                <w:szCs w:val="18"/>
              </w:rPr>
              <w:t xml:space="preserve">  /  </w:t>
            </w:r>
            <w:r w:rsidRPr="00527E9E">
              <w:rPr>
                <w:rFonts w:asciiTheme="minorHAnsi" w:hAnsiTheme="minorHAnsi"/>
                <w:b/>
                <w:noProof/>
                <w:szCs w:val="18"/>
              </w:rPr>
              <w:t>no'stelno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74BDA81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130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2AE74B3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humanoïde à la peau de cuir sombre boursoufflé de cloque et au visage totalement déformé par la douleur et le plaisir mélangés, tête allongée et triangulaire, deux petites cornes sur le front. Queue terminée par un triangle, battant l'air comme un fouet. Emane une odeur insupportable perceptible que par ceux qu'il attaque. Porte des lambeaux de vêtements verdâtre, déchirés et marqués de multiples souillures. Restes de moignon d'ailes dans le dos.</w:t>
            </w:r>
          </w:p>
          <w:p w14:paraId="063E097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Ange déchu et perclu de tous les maux de tous les mondes.</w:t>
            </w:r>
          </w:p>
          <w:p w14:paraId="14FD53A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gnome torturé et transformé par les Diables</w:t>
            </w:r>
          </w:p>
          <w:p w14:paraId="557EDD1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erre au hasard, d'un pic/sommet à l'autre</w:t>
            </w:r>
          </w:p>
          <w:p w14:paraId="7EF4E11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Rôdeur et lent tueur, aime entendre et observer la souffrance de ses victimes.</w:t>
            </w:r>
          </w:p>
          <w:p w14:paraId="136C4DD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s'intéresse qu'à répandre les maladies et la mort sur toutes les formes de vies sans distinction aucune.</w:t>
            </w:r>
          </w:p>
          <w:p w14:paraId="3CF29E7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N'a aucun allié nulle part, sauf les autres démons. Choisie une cible à la fois en combat.</w:t>
            </w:r>
            <w:r w:rsidRPr="00527E9E">
              <w:rPr>
                <w:rFonts w:asciiTheme="minorHAnsi" w:hAnsiTheme="minorHAnsi"/>
                <w:szCs w:val="18"/>
              </w:rPr>
              <w:tab/>
            </w:r>
          </w:p>
          <w:p w14:paraId="42B572D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Hab=des trous profonds et sales, creusés et décorés avec cuir/os</w:t>
            </w:r>
          </w:p>
          <w:p w14:paraId="4603DD3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32</w:t>
            </w:r>
          </w:p>
          <w:p w14:paraId="1D49DCB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35A56DF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a12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13</w:t>
            </w:r>
          </w:p>
          <w:p w14:paraId="26785E8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72CEDA3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496A89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22CF0B5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BF3CC7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test Em x1 par phase pour pouvoir le combattre (le cibler) si l'on est pas la cible choisie</w:t>
            </w:r>
          </w:p>
          <w:p w14:paraId="52F70D3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aucune attaque de mêlée possible</w:t>
            </w:r>
          </w:p>
          <w:p w14:paraId="6AC24AF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se fixe une cible et se donne 7 phases pour la toucher sinon part</w:t>
            </w:r>
          </w:p>
          <w:p w14:paraId="3AC400F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au fer, lumière et argent, une dose de sel au contact équivaut à une attaque magique</w:t>
            </w:r>
          </w:p>
          <w:p w14:paraId="0C64CB0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12/10 Ombre Invisible sauf pour la cible, de plus la cible qui rate un test d'odorat a ses VO/VD/Vue/MVp divisés par 2</w:t>
            </w:r>
          </w:p>
          <w:p w14:paraId="11CDD59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au contact de la cible attaque avec (d3) 2/4 Peste Divine 4/6 Maladie Eternelle 6/8 Maladie Eternelle</w:t>
            </w:r>
          </w:p>
          <w:p w14:paraId="2086BF1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6C5EB88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doses de chairs (pourri après 1d6 jours) qui repoussent 4/6 tous les animaux à 70m ou qui rend malade (au hasard) 2/3 tout qui l'ingère.</w:t>
            </w:r>
          </w:p>
        </w:tc>
      </w:tr>
    </w:tbl>
    <w:p w14:paraId="19FFB40C" w14:textId="77777777" w:rsidR="009A2EF1" w:rsidRPr="00527E9E" w:rsidRDefault="004875DF" w:rsidP="0045338D">
      <w:pPr>
        <w:pStyle w:val="Titre3"/>
        <w:rPr>
          <w:i/>
          <w:lang w:val="fr-BE"/>
        </w:rPr>
      </w:pPr>
      <w:bookmarkStart w:id="197" w:name="_Toc199924616"/>
      <w:r w:rsidRPr="00527E9E">
        <w:rPr>
          <w:noProof/>
          <w:highlight w:val="yellow"/>
          <w:lang w:val="fr-BE"/>
        </w:rPr>
        <w:lastRenderedPageBreak/>
        <w:t>destrier du chaos</w:t>
      </w:r>
      <w:bookmarkEnd w:id="19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208C77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1AAF57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destrier du chaos</w:t>
            </w:r>
            <w:r w:rsidRPr="00527E9E">
              <w:rPr>
                <w:rFonts w:asciiTheme="minorHAnsi" w:hAnsiTheme="minorHAnsi"/>
                <w:b/>
                <w:szCs w:val="18"/>
              </w:rPr>
              <w:t xml:space="preserve">  /  </w:t>
            </w:r>
            <w:r w:rsidRPr="00527E9E">
              <w:rPr>
                <w:rFonts w:asciiTheme="minorHAnsi" w:hAnsiTheme="minorHAnsi"/>
                <w:b/>
                <w:noProof/>
                <w:szCs w:val="18"/>
              </w:rPr>
              <w:t>arlari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16</w:t>
            </w:r>
            <w:r w:rsidRPr="00527E9E">
              <w:rPr>
                <w:rFonts w:asciiTheme="minorHAnsi" w:hAnsiTheme="minorHAnsi"/>
                <w:szCs w:val="18"/>
              </w:rPr>
              <w:t xml:space="preserve"> </w:t>
            </w:r>
          </w:p>
          <w:p w14:paraId="1696DC0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210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3483A23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Chevalier noir encapé monté sur un Destier Noir. Corps composé de ténèbres solidifiées sauf son armure de métal de plate noir à l'apparence rouillée. Armure de plate. Armes variables, longues, abîmées et aux formes tordues. Casque à cornes ondulées. Large cape tombante finie par des noeuds . Bannière à runes fumantes tenue en main.</w:t>
            </w:r>
          </w:p>
          <w:p w14:paraId="38F2956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armées d'El'Dor sont commandées depuis le début par ces terribles soldats de l'ombre, esprits d'EO réincarnés.</w:t>
            </w:r>
          </w:p>
          <w:p w14:paraId="4D5B966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ange ayant survécu aux Monde des Morts, habité âme de Démon</w:t>
            </w:r>
          </w:p>
          <w:p w14:paraId="4DA6719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seul dans des gouffres sans fond jusqu'à leur appel par EO</w:t>
            </w:r>
          </w:p>
          <w:p w14:paraId="055FBAB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N’apparaît que si invoqué et n'est là que pour détruire les ennemis d'El'Dor et ensuite tout le reste.</w:t>
            </w:r>
          </w:p>
          <w:p w14:paraId="4489EB2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peut être influencé, n'agit que pour ses propres intérêts liés à la stratégie d'invasion par le Malin.</w:t>
            </w:r>
          </w:p>
          <w:p w14:paraId="7A0FCC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Détruit le vivant et ensuite s'attaque aux constructions visibles. Calme et déterminé, silencieux.</w:t>
            </w:r>
          </w:p>
          <w:p w14:paraId="4B2FC74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Dirige toujours toutes les créatures d'EO sauf Diables/Démons.</w:t>
            </w:r>
            <w:r w:rsidRPr="00527E9E">
              <w:rPr>
                <w:rFonts w:asciiTheme="minorHAnsi" w:hAnsiTheme="minorHAnsi"/>
                <w:szCs w:val="18"/>
              </w:rPr>
              <w:tab/>
            </w:r>
          </w:p>
          <w:p w14:paraId="02FDF37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fait travailler des êtres EO pour son équipement</w:t>
            </w:r>
          </w:p>
          <w:p w14:paraId="63713CC5"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60</w:t>
            </w:r>
          </w:p>
          <w:p w14:paraId="0A35420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6*-5-4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épée/masse/hache/lance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3833366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 c28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40</w:t>
            </w:r>
          </w:p>
          <w:p w14:paraId="1FBACCC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5C4FEE4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175D64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140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20AAB85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06DB05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ses armes sont 10/5 magiques</w:t>
            </w:r>
          </w:p>
          <w:p w14:paraId="1B124EA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Destruction 10/10</w:t>
            </w:r>
          </w:p>
          <w:p w14:paraId="285F835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à tous les sorts El'Bis</w:t>
            </w:r>
          </w:p>
          <w:p w14:paraId="733F001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toutes les langues El'Dor à NE40</w:t>
            </w:r>
          </w:p>
          <w:p w14:paraId="52F4525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 lourde (poids +25%) et magiques (perte de 5 EN par jour), l'armure est dissoute quand le Destrier est détruit (banni).</w:t>
            </w:r>
          </w:p>
        </w:tc>
      </w:tr>
    </w:tbl>
    <w:p w14:paraId="25D9594E" w14:textId="77777777" w:rsidR="009A2EF1" w:rsidRPr="00527E9E" w:rsidRDefault="004875DF" w:rsidP="0045338D">
      <w:pPr>
        <w:pStyle w:val="Titre3"/>
        <w:rPr>
          <w:sz w:val="16"/>
          <w:szCs w:val="16"/>
          <w:lang w:val="fr-BE"/>
        </w:rPr>
      </w:pPr>
      <w:bookmarkStart w:id="198" w:name="_Toc199924617"/>
      <w:r w:rsidRPr="00527E9E">
        <w:rPr>
          <w:noProof/>
          <w:highlight w:val="yellow"/>
          <w:lang w:val="fr-BE"/>
        </w:rPr>
        <w:t>destrier noir</w:t>
      </w:r>
      <w:bookmarkEnd w:id="19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AE4420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E43D1D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destrier noir</w:t>
            </w:r>
            <w:r w:rsidRPr="00527E9E">
              <w:rPr>
                <w:rFonts w:asciiTheme="minorHAnsi" w:hAnsiTheme="minorHAnsi"/>
                <w:b/>
                <w:szCs w:val="18"/>
              </w:rPr>
              <w:t xml:space="preserve">  /  </w:t>
            </w:r>
            <w:r w:rsidRPr="00527E9E">
              <w:rPr>
                <w:rFonts w:asciiTheme="minorHAnsi" w:hAnsiTheme="minorHAnsi"/>
                <w:b/>
                <w:noProof/>
                <w:szCs w:val="18"/>
              </w:rPr>
              <w:t>eqi'stelno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2AD6010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D343/A0</w:t>
            </w:r>
          </w:p>
          <w:p w14:paraId="6EF2D7F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Destrier au pelage noir et mat, yeux de feu gris et sabots d'argent brillant d'où émanent de petits éclairs au contact avec le sol. Feu et fumée sortent en permanence des naseaux et de la bouche. Queue couverte d'un liquide goudronneux ressemblant à du sang. Semble absent de ce qui se passe, esprit lié à son maître.</w:t>
            </w:r>
          </w:p>
          <w:p w14:paraId="7553F7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Cheval puissant et effrayant, une force de la nature corrompue par EO. Fidèle des maîtres du Malin.</w:t>
            </w:r>
          </w:p>
          <w:p w14:paraId="31570C1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cheval habité par un démon et dressé par un Destrier du Chaos</w:t>
            </w:r>
          </w:p>
          <w:p w14:paraId="73773E8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mange des peaux et des minerais qu'il fracassent avec sa mâchoire puissante</w:t>
            </w:r>
          </w:p>
          <w:p w14:paraId="40A74E3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Des éclairs sont produits lorsque les sabots frappent le sol. Toujours furieux, hostile et rageur.</w:t>
            </w:r>
          </w:p>
          <w:p w14:paraId="6D6F4C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supporte pas ce qui n'est pas lié à EO, ni la lumière ni la complexité des autres races.</w:t>
            </w:r>
          </w:p>
          <w:p w14:paraId="61CED6A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être dompté et chevauché par des fanatiques d'El'Dor avec talent Elevage Cheval NE60+, avec son assentiment.</w:t>
            </w:r>
            <w:r w:rsidRPr="00527E9E">
              <w:rPr>
                <w:rFonts w:asciiTheme="minorHAnsi" w:hAnsiTheme="minorHAnsi"/>
                <w:szCs w:val="18"/>
              </w:rPr>
              <w:tab/>
            </w:r>
          </w:p>
          <w:p w14:paraId="570E8762"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36CA0F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55</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77</w:t>
            </w:r>
          </w:p>
          <w:p w14:paraId="59678F2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74EA9A5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244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54</w:t>
            </w:r>
          </w:p>
          <w:p w14:paraId="672FBBA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2D3F74A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66AE2D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D8E1AF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FAD581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Pouvoirs du Feu et Pouvoir de la Tempête</w:t>
            </w:r>
          </w:p>
          <w:p w14:paraId="481A17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2/2 Doigts de Feu des yeux uniquement sur la cible la plus proche</w:t>
            </w:r>
          </w:p>
          <w:p w14:paraId="2BF2D7E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permanente 2/1 Eclairs Divin à 3m de lui, seul le cavalier est immunisé</w:t>
            </w:r>
          </w:p>
          <w:p w14:paraId="1E51FA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+200% à la lumière</w:t>
            </w:r>
          </w:p>
          <w:p w14:paraId="4A023B2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comprend les pensées du cavalier NE60</w:t>
            </w:r>
          </w:p>
          <w:p w14:paraId="52A479D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dents en argent pur (V=200) et 1 sabot qui, enchanté et porté, donne +20 à tous les talents liés au cheval</w:t>
            </w:r>
          </w:p>
        </w:tc>
      </w:tr>
    </w:tbl>
    <w:p w14:paraId="71C583C5" w14:textId="77777777" w:rsidR="009A2EF1" w:rsidRPr="00527E9E" w:rsidRDefault="004875DF" w:rsidP="0045338D">
      <w:pPr>
        <w:pStyle w:val="Titre3"/>
        <w:rPr>
          <w:i/>
          <w:lang w:val="fr-BE"/>
        </w:rPr>
      </w:pPr>
      <w:bookmarkStart w:id="199" w:name="_Toc199924618"/>
      <w:r w:rsidRPr="00527E9E">
        <w:rPr>
          <w:noProof/>
          <w:highlight w:val="yellow"/>
          <w:lang w:val="fr-BE"/>
        </w:rPr>
        <w:lastRenderedPageBreak/>
        <w:t>Dianesse</w:t>
      </w:r>
      <w:bookmarkEnd w:id="19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72B1DE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15D011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Dianesse</w:t>
            </w:r>
            <w:r w:rsidRPr="00527E9E">
              <w:rPr>
                <w:rFonts w:asciiTheme="minorHAnsi" w:hAnsiTheme="minorHAnsi"/>
                <w:b/>
                <w:szCs w:val="18"/>
              </w:rPr>
              <w:t xml:space="preserve">  /  </w:t>
            </w:r>
            <w:r w:rsidRPr="00527E9E">
              <w:rPr>
                <w:rFonts w:asciiTheme="minorHAnsi" w:hAnsiTheme="minorHAnsi"/>
                <w:b/>
                <w:noProof/>
                <w:szCs w:val="18"/>
              </w:rPr>
              <w:t>ann'ama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2800D31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55</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D250/A0</w:t>
            </w:r>
          </w:p>
          <w:p w14:paraId="42AFB2A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Belle femme vêtue d'un voile de soie blanche, équipée d'un arc et une épée d'ivoire doré. Enorme poitrine, bras musclés visibles, Visage éblouissant et conquérant, yeux blancs à pupille dorée. Peau pâle et allure droite et rigide. Chaussons et ceinture de cuir blanc noué de fils couleur bronze.</w:t>
            </w:r>
          </w:p>
          <w:p w14:paraId="6964EC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fières amazones d'In'Ann formées en légions de combat permanent contre le mal et ses engeances. Fée de combat.</w:t>
            </w:r>
          </w:p>
          <w:p w14:paraId="5FCE3FC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mariage entre fée et Ange dans le MD</w:t>
            </w:r>
          </w:p>
          <w:p w14:paraId="067181A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plaine - FRU DIU - Voyage le long des chemins à la recherche d'ennemis.</w:t>
            </w:r>
          </w:p>
          <w:p w14:paraId="4B87744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fruits par plaisir, aime ce qui est sucré .</w:t>
            </w:r>
          </w:p>
          <w:p w14:paraId="2685944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La chasseresse infatiguable qui cherche le combat partout et tout le temps. </w:t>
            </w:r>
          </w:p>
          <w:p w14:paraId="6D9532C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Utilise les tactiques les plus fines pour arriver à bout de ses ennemis.</w:t>
            </w:r>
          </w:p>
          <w:p w14:paraId="0FC9690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Combat ses ennemis avec plaisir et subtilité.</w:t>
            </w:r>
            <w:r w:rsidRPr="00527E9E">
              <w:rPr>
                <w:rFonts w:asciiTheme="minorHAnsi" w:hAnsiTheme="minorHAnsi"/>
                <w:szCs w:val="18"/>
              </w:rPr>
              <w:tab/>
            </w:r>
          </w:p>
          <w:p w14:paraId="3CCF646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solidarité et amour profond entre spécimen, fusion spirituelle et physique, jeux sexuels asexués, danses et chant à la gloire de la beauté Divine</w:t>
            </w:r>
          </w:p>
          <w:p w14:paraId="7B4B66A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60</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15</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20</w:t>
            </w:r>
          </w:p>
          <w:p w14:paraId="16AD3CE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arc+2 ou épée+2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0F07357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42</w:t>
            </w:r>
          </w:p>
          <w:p w14:paraId="229B59F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3CD65D7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6CCCC8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9CEAA7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86E47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capable une fois par tour de sauter et de s'écraser sur une cible, VOx2, attaque écrasement +1</w:t>
            </w:r>
          </w:p>
          <w:p w14:paraId="09C4B8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arc et épée magique 4/4</w:t>
            </w:r>
          </w:p>
          <w:p w14:paraId="5AE5B4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P. du sommeil, Clef spirituelle  4/4, attaque dans les rêves des cibles EO.</w:t>
            </w:r>
          </w:p>
          <w:p w14:paraId="3940E13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Sensible: tout coup mortel la fait fuir </w:t>
            </w:r>
          </w:p>
          <w:p w14:paraId="090D501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tous les TC à NE30, Moral +9.</w:t>
            </w:r>
          </w:p>
          <w:p w14:paraId="5EC5D93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Arc normal et épée de côté magique 4/4 pour les femmes humaines, tout ce qui n'est pas aligné EI perd 4 EN par heure.</w:t>
            </w:r>
          </w:p>
        </w:tc>
      </w:tr>
    </w:tbl>
    <w:p w14:paraId="7C26D140" w14:textId="77777777" w:rsidR="009A2EF1" w:rsidRPr="00527E9E" w:rsidRDefault="004875DF" w:rsidP="0045338D">
      <w:pPr>
        <w:pStyle w:val="Titre3"/>
        <w:rPr>
          <w:sz w:val="16"/>
          <w:szCs w:val="16"/>
          <w:lang w:val="fr-BE"/>
        </w:rPr>
      </w:pPr>
      <w:bookmarkStart w:id="200" w:name="_Toc199924619"/>
      <w:r w:rsidRPr="00527E9E">
        <w:rPr>
          <w:noProof/>
          <w:highlight w:val="yellow"/>
          <w:lang w:val="fr-BE"/>
        </w:rPr>
        <w:t>dragon</w:t>
      </w:r>
      <w:bookmarkEnd w:id="20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620B72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836762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dragon</w:t>
            </w:r>
            <w:r w:rsidRPr="00527E9E">
              <w:rPr>
                <w:rFonts w:asciiTheme="minorHAnsi" w:hAnsiTheme="minorHAnsi"/>
                <w:b/>
                <w:szCs w:val="18"/>
              </w:rPr>
              <w:t xml:space="preserve">  /  </w:t>
            </w:r>
            <w:r w:rsidRPr="00527E9E">
              <w:rPr>
                <w:rFonts w:asciiTheme="minorHAnsi" w:hAnsiTheme="minorHAnsi"/>
                <w:b/>
                <w:noProof/>
                <w:szCs w:val="18"/>
              </w:rPr>
              <w:t>stoar'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dragon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30</w:t>
            </w:r>
            <w:r w:rsidRPr="00527E9E">
              <w:rPr>
                <w:rFonts w:asciiTheme="minorHAnsi" w:hAnsiTheme="minorHAnsi"/>
                <w:szCs w:val="18"/>
              </w:rPr>
              <w:t xml:space="preserve"> </w:t>
            </w:r>
          </w:p>
          <w:p w14:paraId="5C5F208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600</w:t>
            </w:r>
            <w:r w:rsidRPr="00527E9E">
              <w:rPr>
                <w:rFonts w:asciiTheme="minorHAnsi" w:hAnsiTheme="minorHAnsi"/>
                <w:szCs w:val="18"/>
              </w:rPr>
              <w:t xml:space="preserve"> / L</w:t>
            </w:r>
            <w:r w:rsidRPr="00527E9E">
              <w:rPr>
                <w:rFonts w:asciiTheme="minorHAnsi" w:hAnsiTheme="minorHAnsi"/>
                <w:noProof/>
                <w:szCs w:val="18"/>
              </w:rPr>
              <w:t>200</w:t>
            </w:r>
            <w:r w:rsidRPr="00527E9E">
              <w:rPr>
                <w:rFonts w:asciiTheme="minorHAnsi" w:hAnsiTheme="minorHAnsi"/>
                <w:szCs w:val="18"/>
              </w:rPr>
              <w:t xml:space="preserve"> / P</w:t>
            </w:r>
            <w:r w:rsidRPr="00527E9E">
              <w:rPr>
                <w:rFonts w:asciiTheme="minorHAnsi" w:hAnsiTheme="minorHAnsi"/>
                <w:noProof/>
                <w:szCs w:val="18"/>
              </w:rPr>
              <w:t>2000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4800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D5000/A500</w:t>
            </w:r>
          </w:p>
          <w:p w14:paraId="486F2EE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Saurien quadrupèdes géant couvert d'écailles colorées selon son alignement (EO-rougeâtre, EI-doré, EE-grisâtre, EA-bleu métal). Larges ailes et longue queue qui terminée en pointe de lance. Gueule immense à dents pointues, langue bifide, bruyant. Le regard est brillant et attentif, le souffle brûlant et régulier.</w:t>
            </w:r>
          </w:p>
          <w:p w14:paraId="6C677B0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premier être vivant non divin issu directement des Dieux et à leur service. La plus puissante des créatures du Monde Humain. Seuls êtres divins à avoir une puissance divine.</w:t>
            </w:r>
          </w:p>
          <w:p w14:paraId="58E6D7D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de la volonté directe des Dieux et du potentiel de PD disponible</w:t>
            </w:r>
          </w:p>
          <w:p w14:paraId="2AF2298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CAR D/N - montagne/montagne/montagne/plaine - Les dragons ont toujours un repaire immense, souterrain ou sur un plateau  difficile d'accès. </w:t>
            </w:r>
          </w:p>
          <w:p w14:paraId="2730915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Chassent ce qu'ils veulent quand ils veulent.</w:t>
            </w:r>
          </w:p>
          <w:p w14:paraId="0D437F6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75% d'être lié à un dieu (D10 : 1-3 El'Dor / 4-6 El'Bis / 7-8 El'Der / 9 Koth'Oth / 10 El'Lar). Si "libre" alors c'est un être solitaire et curieux, accessible. Chaque dragon est un personnage unique, avec son histoire et sa personnalité. </w:t>
            </w:r>
          </w:p>
          <w:p w14:paraId="717B8E5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 ses propres objectifs et se comporte comme un roi sur son domaine.</w:t>
            </w:r>
          </w:p>
          <w:p w14:paraId="2C10D6C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être influencé et accorder de l'attention aux serviteurs de son alignement uniquement.</w:t>
            </w:r>
            <w:r w:rsidRPr="00527E9E">
              <w:rPr>
                <w:rFonts w:asciiTheme="minorHAnsi" w:hAnsiTheme="minorHAnsi"/>
                <w:szCs w:val="18"/>
              </w:rPr>
              <w:tab/>
            </w:r>
          </w:p>
          <w:p w14:paraId="29355505" w14:textId="7DDBE7BC"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 immense repaire ou caverne</w:t>
            </w:r>
            <w:r w:rsidR="00ED55B1">
              <w:rPr>
                <w:rFonts w:asciiTheme="minorHAnsi" w:hAnsiTheme="minorHAnsi"/>
                <w:i/>
                <w:noProof/>
                <w:szCs w:val="18"/>
              </w:rPr>
              <w:t xml:space="preserve"> </w:t>
            </w:r>
            <w:r w:rsidRPr="00527E9E">
              <w:rPr>
                <w:rFonts w:asciiTheme="minorHAnsi" w:hAnsiTheme="minorHAnsi"/>
                <w:i/>
                <w:noProof/>
                <w:szCs w:val="18"/>
              </w:rPr>
              <w:t>Fab= capable de créer des objets par la volonté</w:t>
            </w:r>
          </w:p>
          <w:p w14:paraId="7E0B715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100</w:t>
            </w:r>
            <w:r w:rsidRPr="004F6588">
              <w:rPr>
                <w:rFonts w:asciiTheme="minorHAnsi" w:hAnsiTheme="minorHAnsi"/>
                <w:szCs w:val="18"/>
                <w:lang w:val="en-US"/>
              </w:rPr>
              <w:tab/>
              <w:t xml:space="preserve">En </w:t>
            </w:r>
            <w:r w:rsidRPr="004F6588">
              <w:rPr>
                <w:rFonts w:asciiTheme="minorHAnsi" w:hAnsiTheme="minorHAnsi"/>
                <w:noProof/>
                <w:szCs w:val="18"/>
                <w:lang w:val="en-US"/>
              </w:rPr>
              <w:t>100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100</w:t>
            </w:r>
            <w:r w:rsidRPr="004F6588">
              <w:rPr>
                <w:rFonts w:asciiTheme="minorHAnsi" w:hAnsiTheme="minorHAnsi"/>
                <w:szCs w:val="18"/>
                <w:lang w:val="en-US"/>
              </w:rPr>
              <w:tab/>
              <w:t xml:space="preserve">V </w:t>
            </w:r>
            <w:r w:rsidRPr="004F6588">
              <w:rPr>
                <w:rFonts w:asciiTheme="minorHAnsi" w:hAnsiTheme="minorHAnsi"/>
                <w:noProof/>
                <w:szCs w:val="18"/>
                <w:lang w:val="en-US"/>
              </w:rPr>
              <w:t>100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200</w:t>
            </w:r>
            <w:r w:rsidRPr="004F6588">
              <w:rPr>
                <w:rFonts w:asciiTheme="minorHAnsi" w:hAnsiTheme="minorHAnsi"/>
                <w:szCs w:val="18"/>
                <w:lang w:val="en-US"/>
              </w:rPr>
              <w:tab/>
              <w:t xml:space="preserve">Ap </w:t>
            </w:r>
            <w:r w:rsidRPr="004F6588">
              <w:rPr>
                <w:rFonts w:asciiTheme="minorHAnsi" w:hAnsiTheme="minorHAnsi"/>
                <w:noProof/>
                <w:szCs w:val="18"/>
                <w:lang w:val="en-US"/>
              </w:rPr>
              <w:t>100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7250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14500</w:t>
            </w:r>
          </w:p>
          <w:p w14:paraId="1808E0B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6-7*-8*</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L+5 (8)griffe L+4 (6)crocs L+3 (4)balayage L+6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46</w:t>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22</w:t>
            </w:r>
            <w:r w:rsidR="00FA2185" w:rsidRPr="00527E9E">
              <w:rPr>
                <w:rFonts w:asciiTheme="minorHAnsi" w:hAnsiTheme="minorHAnsi"/>
                <w:szCs w:val="18"/>
              </w:rPr>
              <w:t xml:space="preserve"> VIT </w:t>
            </w:r>
            <w:r w:rsidRPr="00527E9E">
              <w:rPr>
                <w:rFonts w:asciiTheme="minorHAnsi" w:hAnsiTheme="minorHAnsi"/>
                <w:noProof/>
                <w:szCs w:val="18"/>
                <w:highlight w:val="yellow"/>
              </w:rPr>
              <w:t>22</w:t>
            </w:r>
            <w:r w:rsidRPr="00527E9E">
              <w:rPr>
                <w:rFonts w:asciiTheme="minorHAnsi" w:hAnsiTheme="minorHAnsi"/>
                <w:szCs w:val="18"/>
              </w:rPr>
              <w:tab/>
            </w:r>
          </w:p>
          <w:p w14:paraId="27A2987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a25 e10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224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196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422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150</w:t>
            </w:r>
          </w:p>
          <w:p w14:paraId="23C0C77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42</w:t>
            </w:r>
            <w:r w:rsidRPr="004F6588">
              <w:rPr>
                <w:rFonts w:asciiTheme="minorHAnsi" w:hAnsiTheme="minorHAnsi"/>
                <w:szCs w:val="18"/>
                <w:lang w:val="en-US"/>
              </w:rPr>
              <w:tab/>
            </w:r>
            <w:r w:rsidRPr="004F6588">
              <w:rPr>
                <w:rFonts w:asciiTheme="minorHAnsi" w:hAnsiTheme="minorHAnsi"/>
                <w:szCs w:val="18"/>
                <w:lang w:val="en-US"/>
              </w:rPr>
              <w:tab/>
            </w:r>
          </w:p>
          <w:p w14:paraId="35B18BE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7501A8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336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375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57171E3C" w14:textId="77777777" w:rsidR="009A2EF1" w:rsidRPr="004F6588" w:rsidRDefault="009A2EF1" w:rsidP="009A2EF1">
            <w:pPr>
              <w:rPr>
                <w:rFonts w:asciiTheme="minorHAnsi" w:hAnsiTheme="minorHAnsi"/>
                <w:noProof/>
                <w:szCs w:val="18"/>
                <w:lang w:val="en-US"/>
              </w:rPr>
            </w:pPr>
            <w:r w:rsidRPr="004F6588">
              <w:rPr>
                <w:rFonts w:asciiTheme="minorHAnsi" w:hAnsiTheme="minorHAnsi"/>
                <w:b/>
                <w:i/>
                <w:szCs w:val="18"/>
                <w:lang w:val="en-US"/>
              </w:rPr>
              <w:t>Spécialités</w:t>
            </w:r>
            <w:r w:rsidRPr="004F6588">
              <w:rPr>
                <w:rFonts w:asciiTheme="minorHAnsi" w:hAnsiTheme="minorHAnsi"/>
                <w:szCs w:val="18"/>
                <w:lang w:val="en-US"/>
              </w:rPr>
              <w:t xml:space="preserve"> &gt;</w:t>
            </w:r>
            <w:r w:rsidRPr="004F6588">
              <w:rPr>
                <w:rFonts w:asciiTheme="minorHAnsi" w:hAnsiTheme="minorHAnsi"/>
                <w:noProof/>
                <w:szCs w:val="18"/>
                <w:lang w:val="en-US"/>
              </w:rPr>
              <w:t>Combat : variation El'Dor off+20, El'Bis déf+20, El'Der off-20 def+40, Koth'Oth off+30 def-30, El'Lar off+20 def+20</w:t>
            </w:r>
          </w:p>
          <w:p w14:paraId="2CEFD8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souffle une 8/8 Boule de Feu</w:t>
            </w:r>
          </w:p>
          <w:p w14:paraId="0855B9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tous les sorts de son alignement, utilisée offensivement uniquement contre ceux qui usent de magie</w:t>
            </w:r>
          </w:p>
          <w:p w14:paraId="5BB3B17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capable de produire des choses par la volonté à l'instar des Dieux, V-1 permanent</w:t>
            </w:r>
          </w:p>
          <w:p w14:paraId="17AD10C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comprennent toutes les langages NE80 sans exception et toutes langues surnaturelles de son alignement</w:t>
            </w:r>
          </w:p>
          <w:p w14:paraId="6569929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Pouvoirs du Feu et à tous les sorts de son alignement</w:t>
            </w:r>
          </w:p>
          <w:p w14:paraId="1E2A4F3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x5</w:t>
            </w:r>
          </w:p>
          <w:p w14:paraId="582E34C4" w14:textId="77777777" w:rsidR="009A2EF1" w:rsidRPr="00527E9E" w:rsidRDefault="009A2EF1" w:rsidP="009A2EF1">
            <w:pPr>
              <w:rPr>
                <w:rFonts w:asciiTheme="minorHAnsi" w:hAnsiTheme="minorHAnsi"/>
                <w:noProof/>
                <w:szCs w:val="18"/>
                <w:shd w:val="clear" w:color="auto" w:fill="FFFF6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Dans l'antre: 2D10 trésors de chaque type, la moitié pour les armures et arme, le tiers pour les reliques, le triple pour les gemmes.</w:t>
            </w:r>
          </w:p>
          <w:p w14:paraId="7FAB3517" w14:textId="77777777" w:rsidR="009A2EF1" w:rsidRPr="00527E9E" w:rsidRDefault="009A2EF1" w:rsidP="009A2EF1">
            <w:pPr>
              <w:rPr>
                <w:rFonts w:asciiTheme="minorHAnsi" w:hAnsiTheme="minorHAnsi"/>
                <w:i/>
                <w:sz w:val="16"/>
                <w:szCs w:val="16"/>
              </w:rPr>
            </w:pPr>
            <w:r w:rsidRPr="00527E9E">
              <w:rPr>
                <w:rFonts w:asciiTheme="minorHAnsi" w:hAnsiTheme="minorHAnsi"/>
                <w:noProof/>
                <w:szCs w:val="18"/>
                <w:shd w:val="clear" w:color="auto" w:fill="FFFF66"/>
              </w:rPr>
              <w:t>Les os, dents et écailles sont autant de PN précieux procurant un bonus +20 à toutes les préparation de PN ou d'armures.</w:t>
            </w:r>
          </w:p>
        </w:tc>
      </w:tr>
    </w:tbl>
    <w:p w14:paraId="101F407E" w14:textId="77777777" w:rsidR="009A2EF1" w:rsidRPr="00527E9E" w:rsidRDefault="004875DF" w:rsidP="0045338D">
      <w:pPr>
        <w:pStyle w:val="Titre3"/>
        <w:rPr>
          <w:i/>
          <w:lang w:val="fr-BE"/>
        </w:rPr>
      </w:pPr>
      <w:bookmarkStart w:id="201" w:name="_Toc199924620"/>
      <w:r w:rsidRPr="00527E9E">
        <w:rPr>
          <w:noProof/>
          <w:highlight w:val="yellow"/>
          <w:lang w:val="fr-BE"/>
        </w:rPr>
        <w:lastRenderedPageBreak/>
        <w:t>dragon sauvage</w:t>
      </w:r>
      <w:bookmarkEnd w:id="20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252CD7B" w14:textId="77777777" w:rsidTr="002460C9">
        <w:trPr>
          <w:cantSplit/>
        </w:trPr>
        <w:tc>
          <w:tcPr>
            <w:tcW w:w="10314" w:type="dxa"/>
            <w:tcBorders>
              <w:top w:val="single" w:sz="4" w:space="0" w:color="auto"/>
              <w:left w:val="single" w:sz="4" w:space="0" w:color="auto"/>
              <w:bottom w:val="single" w:sz="4" w:space="0" w:color="auto"/>
              <w:right w:val="single" w:sz="4" w:space="0" w:color="auto"/>
            </w:tcBorders>
          </w:tcPr>
          <w:p w14:paraId="19F9D5C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dragon sauvage</w:t>
            </w:r>
            <w:r w:rsidRPr="00527E9E">
              <w:rPr>
                <w:rFonts w:asciiTheme="minorHAnsi" w:hAnsiTheme="minorHAnsi"/>
                <w:b/>
                <w:szCs w:val="18"/>
              </w:rPr>
              <w:t xml:space="preserve">  /  </w:t>
            </w:r>
            <w:r w:rsidRPr="00527E9E">
              <w:rPr>
                <w:rFonts w:asciiTheme="minorHAnsi" w:hAnsiTheme="minorHAnsi"/>
                <w:b/>
                <w:noProof/>
                <w:szCs w:val="18"/>
              </w:rPr>
              <w:t>noraor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208AE90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220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300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D120/A10</w:t>
            </w:r>
          </w:p>
          <w:p w14:paraId="0C1A215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dragon ailé avec uniquement deux pattes postérieures. Longue queue de scorpion terminée en dard noir courbé. Ecailles brunes cuivrées, qui bruissent pendant son mouvement. Tête allongée comme un crocodile, oreilles courbées et larges, La femelle a taille, variation off et def -50%.</w:t>
            </w:r>
          </w:p>
          <w:p w14:paraId="617E974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débris d'une armée volante de KO ayant tenté de chasser les forces d'EO des terres sauvages.</w:t>
            </w:r>
          </w:p>
          <w:p w14:paraId="507E0B8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0E8D359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désert - Vit sous les roches et dans les failles ou canyons.</w:t>
            </w:r>
          </w:p>
          <w:p w14:paraId="5A4E1C9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tout ce qui vole et se rabat sur rongeurs si rien d'autre.</w:t>
            </w:r>
          </w:p>
          <w:p w14:paraId="01AB261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Créature nomade attaquant sans hésiter tout ce qui se mange.</w:t>
            </w:r>
          </w:p>
          <w:p w14:paraId="1DE22A4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Vit en famille mais capable d'attaquer les siens pour la nourriture,</w:t>
            </w:r>
          </w:p>
          <w:p w14:paraId="087C0C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Tente toujours de prendre le dessus et de fondre sur ses proies.</w:t>
            </w:r>
          </w:p>
          <w:p w14:paraId="19EF082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Plutôt lâche, il fuit le combat si cela part en couille.</w:t>
            </w:r>
            <w:r w:rsidRPr="00527E9E">
              <w:rPr>
                <w:rFonts w:asciiTheme="minorHAnsi" w:hAnsiTheme="minorHAnsi"/>
                <w:szCs w:val="18"/>
              </w:rPr>
              <w:tab/>
            </w:r>
          </w:p>
          <w:p w14:paraId="0217D71F"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7A480C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284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355</w:t>
            </w:r>
          </w:p>
          <w:p w14:paraId="2CED14D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+2 (4)corne(queue)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1E45054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 a21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37</w:t>
            </w:r>
          </w:p>
          <w:p w14:paraId="58E721D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360B35A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7158EF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4119C6D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4EEC3C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50% au feu, à la faim/soif</w:t>
            </w:r>
          </w:p>
          <w:p w14:paraId="26DAA6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la queue injecte un poison Mortel 7/0, 4 doses par rencontre</w:t>
            </w:r>
          </w:p>
          <w:p w14:paraId="2D336A1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+200% au froid</w:t>
            </w:r>
          </w:p>
          <w:p w14:paraId="28793D5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4E33BFD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1d3 dose de poison mortel 7/0 dans la queue. Les écailles peuvent renforcer (TEC+1) n'importe quelle armure de cuir, poids x2.</w:t>
            </w:r>
          </w:p>
        </w:tc>
      </w:tr>
    </w:tbl>
    <w:p w14:paraId="2504C020" w14:textId="77777777" w:rsidR="004875DF" w:rsidRPr="00527E9E" w:rsidRDefault="004875DF" w:rsidP="0045338D">
      <w:pPr>
        <w:pStyle w:val="Titre3"/>
        <w:rPr>
          <w:sz w:val="16"/>
          <w:szCs w:val="16"/>
          <w:lang w:val="fr-BE"/>
        </w:rPr>
      </w:pPr>
      <w:bookmarkStart w:id="202" w:name="_Toc199924621"/>
      <w:r w:rsidRPr="00527E9E">
        <w:rPr>
          <w:noProof/>
          <w:highlight w:val="yellow"/>
          <w:lang w:val="fr-BE"/>
        </w:rPr>
        <w:t>dva'linn</w:t>
      </w:r>
      <w:bookmarkEnd w:id="20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640B8F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24B428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dva'linn</w:t>
            </w:r>
            <w:r w:rsidRPr="00527E9E">
              <w:rPr>
                <w:rFonts w:asciiTheme="minorHAnsi" w:hAnsiTheme="minorHAnsi"/>
                <w:b/>
                <w:szCs w:val="18"/>
              </w:rPr>
              <w:t xml:space="preserve">  /  </w:t>
            </w:r>
            <w:r w:rsidRPr="00527E9E">
              <w:rPr>
                <w:rFonts w:asciiTheme="minorHAnsi" w:hAnsiTheme="minorHAnsi"/>
                <w:b/>
                <w:noProof/>
                <w:szCs w:val="18"/>
              </w:rPr>
              <w:t>dva'linn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5C44D42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D800/A40</w:t>
            </w:r>
          </w:p>
          <w:p w14:paraId="578C514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humanoïde robuste et très barbu, sourcils épais, nez rond, yeux enfoncés, mâchoires carrées. En armure de métal si possible et équipé d'armes lourdes. Riches parures, mains épaisses et baguées. Jambes légèrement arcées, bottes lourdes. Campé.</w:t>
            </w:r>
          </w:p>
          <w:p w14:paraId="3D1630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Peuple serviteurs des Dragons, ils ont réussi à se libérer grâce à une grande ingéniosité et ont inventé presque toutes les technologies.</w:t>
            </w:r>
          </w:p>
          <w:p w14:paraId="174CFBE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7F687DC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Monde Ancien - montagne/souterrain/caverne/colline - Vivent dans des villes construites dans ou sur les montagnes, défendues par de nombreux gardes.</w:t>
            </w:r>
          </w:p>
          <w:p w14:paraId="66ADD8E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Entourés de défenses, constructions et passages protégés.</w:t>
            </w:r>
          </w:p>
          <w:p w14:paraId="3666731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N'utilisent aucune arme de jet sauf les haches et arbalète.</w:t>
            </w:r>
          </w:p>
          <w:p w14:paraId="13598E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Méfiant et rustre, aime rire et s'amuser, se battre et prouver qu'il est fort. Aime les belles choses et l'artisanat supérieur. Fasciné par les richesses de la terre, le feu et la pierre. Passe leur vie à prouver leur habilité dans la classe qui leur a été choisie. Bravoure, solidarité, ténacité, grossièreté, fidélité.</w:t>
            </w:r>
          </w:p>
          <w:p w14:paraId="6DB6BC2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volent jamais et haïssent ceux qui le font, détestent l'eau et sont insensibles aux arts de la parole et à la musique.</w:t>
            </w:r>
            <w:r w:rsidRPr="00527E9E">
              <w:rPr>
                <w:rFonts w:asciiTheme="minorHAnsi" w:hAnsiTheme="minorHAnsi"/>
                <w:szCs w:val="18"/>
              </w:rPr>
              <w:tab/>
            </w:r>
          </w:p>
          <w:p w14:paraId="165C28FD"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Con=tout en dur, parfois très grand</w:t>
            </w:r>
          </w:p>
          <w:p w14:paraId="689D341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Fab=tout ce qui nécessite l'art et l'artisanat</w:t>
            </w:r>
          </w:p>
          <w:p w14:paraId="71E37F49"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Hab=ville, maisons et fortifications en tout genre</w:t>
            </w:r>
          </w:p>
          <w:p w14:paraId="3F97112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assez proche des royaumes humains dans les terres hostiles, commerce, échange, fabrication, construction, recherche de la quantité et de la qualité, de la nouveauté, du solide, du simplement beau mais pas raffiné</w:t>
            </w:r>
          </w:p>
          <w:p w14:paraId="217AB65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60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63</w:t>
            </w:r>
          </w:p>
          <w:p w14:paraId="7BB26DB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3-3-5</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hache/épée/hast/dague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0727E93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152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78</w:t>
            </w:r>
          </w:p>
          <w:p w14:paraId="212A8D7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p>
          <w:p w14:paraId="7881E7B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AA26CD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436FBA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C6022C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100% poison, maladie, feu et fatique, 50% au feu</w:t>
            </w:r>
          </w:p>
          <w:p w14:paraId="4F2438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RMa x3 contre toute les magies sauf El'Lar</w:t>
            </w:r>
          </w:p>
          <w:p w14:paraId="3B96075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les Dva'Linn Armurier NE50+ peuvent créer des armes et armures anciennes</w:t>
            </w:r>
          </w:p>
          <w:p w14:paraId="05A468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blessure par tour</w:t>
            </w:r>
          </w:p>
          <w:p w14:paraId="0F4DA7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 comme les humains, CPA/2 pour tous les métiers de transformation/fabircation</w:t>
            </w:r>
          </w:p>
          <w:p w14:paraId="31132AE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 parle toutes les langues des races anciennes NE40</w:t>
            </w:r>
          </w:p>
          <w:p w14:paraId="4762040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Comme un humain, toujours une arme et une armure, 50% d'avoir un bijou, 25% d'avoir de la monnaie.</w:t>
            </w:r>
          </w:p>
        </w:tc>
      </w:tr>
    </w:tbl>
    <w:p w14:paraId="59A062FB" w14:textId="77777777" w:rsidR="00ED55B1" w:rsidRDefault="00ED55B1" w:rsidP="00826378">
      <w:pPr>
        <w:rPr>
          <w:noProof/>
          <w:highlight w:val="yellow"/>
        </w:rPr>
      </w:pPr>
      <w:bookmarkStart w:id="203" w:name="_Toc199924622"/>
    </w:p>
    <w:p w14:paraId="09827174" w14:textId="77777777" w:rsidR="00ED55B1" w:rsidRDefault="00ED55B1" w:rsidP="00826378">
      <w:pPr>
        <w:rPr>
          <w:noProof/>
          <w:highlight w:val="yellow"/>
        </w:rPr>
      </w:pPr>
    </w:p>
    <w:p w14:paraId="682FF195" w14:textId="77777777" w:rsidR="00ED55B1" w:rsidRDefault="00ED55B1" w:rsidP="00826378">
      <w:pPr>
        <w:rPr>
          <w:noProof/>
          <w:highlight w:val="yellow"/>
        </w:rPr>
      </w:pPr>
    </w:p>
    <w:p w14:paraId="2E6517BD" w14:textId="77777777" w:rsidR="00ED55B1" w:rsidRDefault="00ED55B1" w:rsidP="00826378">
      <w:pPr>
        <w:rPr>
          <w:noProof/>
          <w:highlight w:val="yellow"/>
        </w:rPr>
      </w:pPr>
    </w:p>
    <w:p w14:paraId="4C0589D7" w14:textId="7BD82735" w:rsidR="009A2EF1" w:rsidRPr="00527E9E" w:rsidRDefault="004875DF" w:rsidP="0045338D">
      <w:pPr>
        <w:pStyle w:val="Titre3"/>
        <w:rPr>
          <w:i/>
          <w:lang w:val="fr-BE"/>
        </w:rPr>
      </w:pPr>
      <w:r w:rsidRPr="00527E9E">
        <w:rPr>
          <w:noProof/>
          <w:highlight w:val="yellow"/>
          <w:lang w:val="fr-BE"/>
        </w:rPr>
        <w:lastRenderedPageBreak/>
        <w:t>Elom</w:t>
      </w:r>
      <w:bookmarkEnd w:id="20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2571917" w14:textId="77777777" w:rsidTr="002460C9">
        <w:trPr>
          <w:cantSplit/>
        </w:trPr>
        <w:tc>
          <w:tcPr>
            <w:tcW w:w="10314" w:type="dxa"/>
            <w:tcBorders>
              <w:top w:val="single" w:sz="4" w:space="0" w:color="auto"/>
              <w:left w:val="single" w:sz="4" w:space="0" w:color="auto"/>
              <w:bottom w:val="single" w:sz="4" w:space="0" w:color="auto"/>
              <w:right w:val="single" w:sz="4" w:space="0" w:color="auto"/>
            </w:tcBorders>
          </w:tcPr>
          <w:p w14:paraId="0B85E55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Elom</w:t>
            </w:r>
            <w:r w:rsidRPr="00527E9E">
              <w:rPr>
                <w:rFonts w:asciiTheme="minorHAnsi" w:hAnsiTheme="minorHAnsi"/>
                <w:b/>
                <w:szCs w:val="18"/>
              </w:rPr>
              <w:t xml:space="preserve">  /  </w:t>
            </w:r>
            <w:r w:rsidRPr="00527E9E">
              <w:rPr>
                <w:rFonts w:asciiTheme="minorHAnsi" w:hAnsiTheme="minorHAnsi"/>
                <w:b/>
                <w:noProof/>
                <w:szCs w:val="18"/>
              </w:rPr>
              <w:t>elom</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2ABBBAC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D250/A0</w:t>
            </w:r>
          </w:p>
          <w:p w14:paraId="7EF865E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Colombe aux yeux noirs (VOFF et VDEF -50%) qui se transforme en énorme corbeau aux yeux blancs (5 fois la taille) en forme de triangle inversé. Les plumes sont toujours couvertes de rosée et le vol laisse derrière lui une bruine glaciale.</w:t>
            </w:r>
          </w:p>
          <w:p w14:paraId="1A69A54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Contre les furies malignes ou la totalitarisme divin rugissent les forces ancestrales d'une nature équilibrée.</w:t>
            </w:r>
          </w:p>
          <w:p w14:paraId="61F5AF1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volatile prisonnier d'une sphère d'Oubli</w:t>
            </w:r>
          </w:p>
          <w:p w14:paraId="294BD91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steppe - INS DIU - Vole constamment dans les Marches à la recherche des ruptures et de leurs serviteurs.</w:t>
            </w:r>
          </w:p>
          <w:p w14:paraId="5DD3C38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Attrape tous les insectes volant passant à portée.</w:t>
            </w:r>
          </w:p>
          <w:p w14:paraId="20012E7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Comme un aigle, scrute les horizons et recherche les ennemis.</w:t>
            </w:r>
          </w:p>
          <w:p w14:paraId="68617BC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Observe, analyse, scrute et rôde avant d'agir.</w:t>
            </w:r>
          </w:p>
          <w:p w14:paraId="7ED7541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Pousse des cris stridents quand en combat et roucoule sinon, les yeux sont totalement inexpressifs.</w:t>
            </w:r>
            <w:r w:rsidRPr="00527E9E">
              <w:rPr>
                <w:rFonts w:asciiTheme="minorHAnsi" w:hAnsiTheme="minorHAnsi"/>
                <w:szCs w:val="18"/>
              </w:rPr>
              <w:tab/>
            </w:r>
          </w:p>
          <w:p w14:paraId="25C2EB4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1C8B75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35</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70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4C2D84E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 L+3 x2 &amp; bec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0951648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a45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28</w:t>
            </w:r>
          </w:p>
          <w:p w14:paraId="128A15C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5672A73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785079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580672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A01E0F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une attaque en piqué par combat à VOx3, Crit+9, Coup+9.</w:t>
            </w:r>
          </w:p>
          <w:p w14:paraId="35212EF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totale : lorsque attaque une cible, redevient normal si touché</w:t>
            </w:r>
          </w:p>
          <w:p w14:paraId="55147B1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2/1 Bouclier meurtrier permanent, Sphère céleste, Oubli divin, P. des étoiles</w:t>
            </w:r>
          </w:p>
          <w:p w14:paraId="0DC34A1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toute blessure infligeant &gt;10 points le fait fuir pour revenir plus tard</w:t>
            </w:r>
          </w:p>
          <w:p w14:paraId="17FE56A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x5</w:t>
            </w:r>
          </w:p>
          <w:p w14:paraId="134F400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Tout coup mortel donne 1d6 plumes, un brassard de 10 plumes donne VOx2 Crit+6 Coup+6 mais uniquement si combat sans armes (avec les mains).</w:t>
            </w:r>
          </w:p>
        </w:tc>
      </w:tr>
    </w:tbl>
    <w:p w14:paraId="426A6012" w14:textId="77777777" w:rsidR="009A2EF1" w:rsidRPr="00527E9E" w:rsidRDefault="009A2EF1" w:rsidP="009A2EF1">
      <w:pPr>
        <w:rPr>
          <w:sz w:val="16"/>
          <w:szCs w:val="16"/>
        </w:rPr>
      </w:pPr>
    </w:p>
    <w:p w14:paraId="05F46EC8" w14:textId="77777777" w:rsidR="004875DF" w:rsidRPr="00527E9E" w:rsidRDefault="004875DF" w:rsidP="009A2EF1">
      <w:pPr>
        <w:rPr>
          <w:sz w:val="16"/>
          <w:szCs w:val="16"/>
        </w:rPr>
      </w:pPr>
    </w:p>
    <w:p w14:paraId="0D4A92C6" w14:textId="77777777" w:rsidR="004875DF" w:rsidRPr="00527E9E" w:rsidRDefault="004875DF" w:rsidP="009A2EF1">
      <w:pPr>
        <w:rPr>
          <w:sz w:val="16"/>
          <w:szCs w:val="16"/>
        </w:rPr>
      </w:pPr>
    </w:p>
    <w:p w14:paraId="00ED7E8A" w14:textId="77777777" w:rsidR="004875DF" w:rsidRPr="00527E9E" w:rsidRDefault="004875DF" w:rsidP="009A2EF1">
      <w:pPr>
        <w:rPr>
          <w:sz w:val="16"/>
          <w:szCs w:val="16"/>
        </w:rPr>
      </w:pPr>
    </w:p>
    <w:p w14:paraId="321C27FC" w14:textId="77777777" w:rsidR="004875DF" w:rsidRPr="00527E9E" w:rsidRDefault="004875DF" w:rsidP="0045338D">
      <w:pPr>
        <w:pStyle w:val="Titre3"/>
        <w:rPr>
          <w:sz w:val="16"/>
          <w:szCs w:val="16"/>
          <w:lang w:val="fr-BE"/>
        </w:rPr>
      </w:pPr>
      <w:bookmarkStart w:id="204" w:name="_Toc199924623"/>
      <w:r w:rsidRPr="00527E9E">
        <w:rPr>
          <w:noProof/>
          <w:highlight w:val="yellow"/>
          <w:lang w:val="fr-BE"/>
        </w:rPr>
        <w:t>enfant dragon</w:t>
      </w:r>
      <w:bookmarkEnd w:id="20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769EDF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D36BCB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enfant dragon</w:t>
            </w:r>
            <w:r w:rsidRPr="00527E9E">
              <w:rPr>
                <w:rFonts w:asciiTheme="minorHAnsi" w:hAnsiTheme="minorHAnsi"/>
                <w:b/>
                <w:szCs w:val="18"/>
              </w:rPr>
              <w:t xml:space="preserve">  /  </w:t>
            </w:r>
            <w:r w:rsidRPr="00527E9E">
              <w:rPr>
                <w:rFonts w:asciiTheme="minorHAnsi" w:hAnsiTheme="minorHAnsi"/>
                <w:b/>
                <w:noProof/>
                <w:szCs w:val="18"/>
              </w:rPr>
              <w:t>pen'stoar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37F1EF5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45</w:t>
            </w:r>
            <w:r w:rsidRPr="00527E9E">
              <w:rPr>
                <w:rFonts w:asciiTheme="minorHAnsi" w:hAnsiTheme="minorHAnsi"/>
                <w:szCs w:val="18"/>
              </w:rPr>
              <w:t xml:space="preserve"> / P</w:t>
            </w:r>
            <w:r w:rsidRPr="00527E9E">
              <w:rPr>
                <w:rFonts w:asciiTheme="minorHAnsi" w:hAnsiTheme="minorHAnsi"/>
                <w:noProof/>
                <w:szCs w:val="18"/>
              </w:rPr>
              <w:t>500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81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D333/A33</w:t>
            </w:r>
          </w:p>
          <w:p w14:paraId="5776AED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et long dragon aux écailles verdâtres, quatre pattes, sans aile, grosses griffes blanches aux pointes dorées, yeux dorés  aux pupilles félines. Ecailles arrondies, pattes musclées.</w:t>
            </w:r>
          </w:p>
          <w:p w14:paraId="7F1E8C0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Dragon serviable envoyé par EI pour aider les hommes contre les forces du mal.</w:t>
            </w:r>
          </w:p>
          <w:p w14:paraId="51EFCB0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 couvé par les deux sexes</w:t>
            </w:r>
          </w:p>
          <w:p w14:paraId="774CB29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 - refuge dans les plateaux glacés.</w:t>
            </w:r>
          </w:p>
          <w:p w14:paraId="546B5B8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 xml:space="preserve">Migre chaque année d'un canyon ou d'une vallée à l'autre. </w:t>
            </w:r>
          </w:p>
          <w:p w14:paraId="35A28DB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Dort dans entre des rochers, mange des serpents et des charognards.</w:t>
            </w:r>
          </w:p>
          <w:p w14:paraId="3823E9F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Peut être amical vis-à-vis des humains à foi El'Bis si convaincu efficacement, et uniquement dans un but protecteur.</w:t>
            </w:r>
          </w:p>
          <w:p w14:paraId="54D2A66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Lutte contre le Malin où qu'il soit, avec bonhommie et assurance.</w:t>
            </w:r>
          </w:p>
          <w:p w14:paraId="3047A8A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comme un chien toujours prêt à s'amuser.</w:t>
            </w:r>
            <w:r w:rsidRPr="00527E9E">
              <w:rPr>
                <w:rFonts w:asciiTheme="minorHAnsi" w:hAnsiTheme="minorHAnsi"/>
                <w:szCs w:val="18"/>
              </w:rPr>
              <w:tab/>
            </w:r>
          </w:p>
          <w:p w14:paraId="481E98B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Hab=repaire aménagé et confortable, couloirs de roches</w:t>
            </w:r>
          </w:p>
          <w:p w14:paraId="58D664B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92</w:t>
            </w:r>
          </w:p>
          <w:p w14:paraId="33E2F3C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L+4 (6)crocs+3 (4)balayage+2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24AF330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182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120</w:t>
            </w:r>
          </w:p>
          <w:p w14:paraId="704622B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p>
          <w:p w14:paraId="4DAE614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5D7C86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22ED8F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A45C6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donne un Moral +6 à tous les êtres EI à 60m de lui</w:t>
            </w:r>
          </w:p>
          <w:p w14:paraId="71DB4A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ce qui est lié à El'Dor</w:t>
            </w:r>
          </w:p>
          <w:p w14:paraId="04CE7B5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6/3 Doigts de Feu de la bouche</w:t>
            </w:r>
          </w:p>
          <w:p w14:paraId="005E943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20% d'avoir 1d6 trésors non périssable enfouis dans son repaire (T+1 Q+ E+ minimum)</w:t>
            </w:r>
          </w:p>
        </w:tc>
      </w:tr>
    </w:tbl>
    <w:p w14:paraId="0C670B82" w14:textId="77777777" w:rsidR="00ED55B1" w:rsidRDefault="00ED55B1" w:rsidP="00826378">
      <w:pPr>
        <w:rPr>
          <w:noProof/>
          <w:highlight w:val="yellow"/>
        </w:rPr>
      </w:pPr>
      <w:bookmarkStart w:id="205" w:name="_Toc199924624"/>
    </w:p>
    <w:p w14:paraId="45DB9FC2" w14:textId="0CE01A8B" w:rsidR="009A2EF1" w:rsidRPr="00527E9E" w:rsidRDefault="004875DF" w:rsidP="0045338D">
      <w:pPr>
        <w:pStyle w:val="Titre3"/>
        <w:rPr>
          <w:sz w:val="16"/>
          <w:szCs w:val="16"/>
          <w:lang w:val="fr-BE"/>
        </w:rPr>
      </w:pPr>
      <w:r w:rsidRPr="00527E9E">
        <w:rPr>
          <w:noProof/>
          <w:highlight w:val="yellow"/>
          <w:lang w:val="fr-BE"/>
        </w:rPr>
        <w:lastRenderedPageBreak/>
        <w:t>esprit</w:t>
      </w:r>
      <w:bookmarkEnd w:id="20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C0F1CE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58CBB1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esprit</w:t>
            </w:r>
            <w:r w:rsidRPr="00527E9E">
              <w:rPr>
                <w:rFonts w:asciiTheme="minorHAnsi" w:hAnsiTheme="minorHAnsi"/>
                <w:b/>
                <w:szCs w:val="18"/>
              </w:rPr>
              <w:t xml:space="preserve">  /  </w:t>
            </w:r>
            <w:r w:rsidRPr="00527E9E">
              <w:rPr>
                <w:rFonts w:asciiTheme="minorHAnsi" w:hAnsiTheme="minorHAnsi"/>
                <w:b/>
                <w:noProof/>
                <w:szCs w:val="18"/>
              </w:rPr>
              <w:t>li'cel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52F1D3C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256F14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Esprit ayant l'apparence du mort humanoïde d'où il est issu. Traits gris visibles dans le noir et invisible à la lumière naturelle. Sans consistance, fantômatique, peut hurler ou chuchoter de manière incompréhensible.</w:t>
            </w:r>
          </w:p>
          <w:p w14:paraId="7C74200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 N'apparaît que lorsque la mort fut dramatique dans un lieu spécial à un moment particulier.</w:t>
            </w:r>
          </w:p>
          <w:p w14:paraId="0DFD1BC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NOC - ville/ruine/cours d'eau/souterrain - Réside dans le lieu de sa mort, caché dans les murs, le sol ou l'ombre. Souvent abandonné.</w:t>
            </w:r>
          </w:p>
          <w:p w14:paraId="421EC74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Reste lié à un endroit précis, souvent celui de leur mort, chasse des intrus.</w:t>
            </w:r>
          </w:p>
          <w:p w14:paraId="31D0CF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Cherche à se venger contre les vivants, particulièrement ceux liés à sa mort, même de loin.</w:t>
            </w:r>
          </w:p>
          <w:p w14:paraId="32B19AF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Sa libération passe soit par son bannissement ou la "capture" d'un corps directement lié à sa mort.</w:t>
            </w:r>
          </w:p>
          <w:p w14:paraId="62934C9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Il peut communiquer la manière de le libérer à une personne ouverte d'esprit.</w:t>
            </w:r>
            <w:r w:rsidRPr="00527E9E">
              <w:rPr>
                <w:rFonts w:asciiTheme="minorHAnsi" w:hAnsiTheme="minorHAnsi"/>
                <w:szCs w:val="18"/>
              </w:rPr>
              <w:tab/>
            </w:r>
          </w:p>
          <w:p w14:paraId="47EF6DDE"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756AC0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50</w:t>
            </w:r>
            <w:r w:rsidRPr="004F6588">
              <w:rPr>
                <w:rFonts w:asciiTheme="minorHAnsi" w:hAnsiTheme="minorHAnsi"/>
                <w:szCs w:val="18"/>
                <w:lang w:val="en-US"/>
              </w:rPr>
              <w:tab/>
              <w:t xml:space="preserve">A </w:t>
            </w:r>
            <w:r w:rsidRPr="004F6588">
              <w:rPr>
                <w:rFonts w:asciiTheme="minorHAnsi" w:hAnsiTheme="minorHAnsi"/>
                <w:noProof/>
                <w:szCs w:val="18"/>
                <w:lang w:val="en-US"/>
              </w:rPr>
              <w:t>90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15</w:t>
            </w:r>
          </w:p>
          <w:p w14:paraId="63123BD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aucune attaque physique</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0</w:t>
            </w:r>
            <w:r w:rsidR="00FA2185" w:rsidRPr="00527E9E">
              <w:rPr>
                <w:rFonts w:asciiTheme="minorHAnsi" w:hAnsiTheme="minorHAnsi"/>
                <w:szCs w:val="18"/>
              </w:rPr>
              <w:t xml:space="preserve"> VIT </w:t>
            </w:r>
            <w:r w:rsidRPr="00527E9E">
              <w:rPr>
                <w:rFonts w:asciiTheme="minorHAnsi" w:hAnsiTheme="minorHAnsi"/>
                <w:noProof/>
                <w:szCs w:val="18"/>
                <w:highlight w:val="yellow"/>
              </w:rPr>
              <w:t>0</w:t>
            </w:r>
            <w:r w:rsidRPr="00527E9E">
              <w:rPr>
                <w:rFonts w:asciiTheme="minorHAnsi" w:hAnsiTheme="minorHAnsi"/>
                <w:szCs w:val="18"/>
              </w:rPr>
              <w:tab/>
            </w:r>
          </w:p>
          <w:p w14:paraId="4D8F9DB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 m8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19A38A0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p>
          <w:p w14:paraId="31F2AF4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63BA30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78EAABD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DCE74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incapable d'infliger des blessures ni d'en subir même d'une source magique,</w:t>
            </w:r>
          </w:p>
          <w:p w14:paraId="54554B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(permanent) insubsantiel, peut traverser toutes les matières non magiques, </w:t>
            </w:r>
          </w:p>
          <w:p w14:paraId="672CCFD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10/10 Communication Divine et Ombre Invisible (uniquement la nuit)</w:t>
            </w:r>
          </w:p>
          <w:p w14:paraId="3D2E6C0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5/3 pour posséder une cible qu'il touche de sa main, en cas d'échec fuite et se cache pendant 1D10 jours</w:t>
            </w:r>
          </w:p>
          <w:p w14:paraId="38F4461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banni par n'importe quelle Lumière magique</w:t>
            </w:r>
          </w:p>
          <w:p w14:paraId="0E3143D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il existe toujours une cérémonie qui permet de bannir l'esprit, elle est liée à la libération de ce dernier</w:t>
            </w:r>
          </w:p>
          <w:p w14:paraId="13032E2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Aucun sauf les secrets qu'il a emporté dans la tombe.</w:t>
            </w:r>
          </w:p>
        </w:tc>
      </w:tr>
    </w:tbl>
    <w:p w14:paraId="6AD3EE34" w14:textId="77777777" w:rsidR="009A2EF1" w:rsidRPr="00527E9E" w:rsidRDefault="004875DF" w:rsidP="0045338D">
      <w:pPr>
        <w:pStyle w:val="Titre3"/>
        <w:rPr>
          <w:i/>
          <w:lang w:val="fr-BE"/>
        </w:rPr>
      </w:pPr>
      <w:bookmarkStart w:id="206" w:name="_Toc199924625"/>
      <w:r w:rsidRPr="00527E9E">
        <w:rPr>
          <w:noProof/>
          <w:highlight w:val="yellow"/>
          <w:lang w:val="fr-BE"/>
        </w:rPr>
        <w:t>esprit malin</w:t>
      </w:r>
      <w:bookmarkEnd w:id="20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429149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F66348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esprit malin</w:t>
            </w:r>
            <w:r w:rsidRPr="00527E9E">
              <w:rPr>
                <w:rFonts w:asciiTheme="minorHAnsi" w:hAnsiTheme="minorHAnsi"/>
                <w:b/>
                <w:szCs w:val="18"/>
              </w:rPr>
              <w:t xml:space="preserve">  /  </w:t>
            </w:r>
            <w:r w:rsidRPr="00527E9E">
              <w:rPr>
                <w:rFonts w:asciiTheme="minorHAnsi" w:hAnsiTheme="minorHAnsi"/>
                <w:b/>
                <w:noProof/>
                <w:szCs w:val="18"/>
              </w:rPr>
              <w:t>star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6EF91D3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D400/A20</w:t>
            </w:r>
          </w:p>
          <w:p w14:paraId="65E1C2F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Jeune homme aux jambes poilues de boucn pieds de boucs, petite cornes sur le front arronides vers l'arrière. Dense fourrure rouge-brune couvrant la partie inférieure du corps. Yeux rieurs, attitude joviale et joueuse. Equipé d'un instrument de musique. Habillé de cuir ou d'étoffe coloré. </w:t>
            </w:r>
          </w:p>
          <w:p w14:paraId="2101090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Esprit de la forêt se sont transformés en Esprit Malins qui voyagent et portent la musique partout.</w:t>
            </w:r>
          </w:p>
          <w:p w14:paraId="3FC4D53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cousin lointain des Dva'Linns touchés par la grâce des Anciens</w:t>
            </w:r>
          </w:p>
          <w:p w14:paraId="7D359B1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D/N - forêt - Vit dans les épais troncs arbres ou sur les basses branches de ceux-ci, comme un oiseau perché.</w:t>
            </w:r>
          </w:p>
          <w:p w14:paraId="0C8BACF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surtout des fruits et des racines. Aime partager avec les animaux.</w:t>
            </w:r>
          </w:p>
          <w:p w14:paraId="6576E02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Toujours à la recherche de chattes noires, de joyaux et statues de femme en or ou argent.</w:t>
            </w:r>
          </w:p>
          <w:p w14:paraId="1C83593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Souvent (70%) en compagnie de Centaures et Princesses des Bois qu'il amuse par ses danses.</w:t>
            </w:r>
          </w:p>
          <w:p w14:paraId="760293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Malicieux, il tente de séduire les femelles des races intelligentes avec musique et chansons.</w:t>
            </w:r>
          </w:p>
          <w:p w14:paraId="5BE682F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chaparder et tromper les gens pour les rendre ridicules. Âme charitable.</w:t>
            </w:r>
          </w:p>
          <w:p w14:paraId="353B4B1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Recherche le plaisir et la luxure dans les corps et les arts.</w:t>
            </w:r>
            <w:r w:rsidRPr="00527E9E">
              <w:rPr>
                <w:rFonts w:asciiTheme="minorHAnsi" w:hAnsiTheme="minorHAnsi"/>
                <w:szCs w:val="18"/>
              </w:rPr>
              <w:tab/>
            </w:r>
          </w:p>
          <w:p w14:paraId="3EBDB4B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Fab=instrument de musique bois et corde, n'aime pas le métal</w:t>
            </w:r>
          </w:p>
          <w:p w14:paraId="0ECB6D49"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Hab=arbre tranfromé en hutte ou cabanon</w:t>
            </w:r>
          </w:p>
          <w:p w14:paraId="2D2C4CF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Soc=compagnon d'aventure, conte, musique, mémoire de la forêt</w:t>
            </w:r>
          </w:p>
          <w:p w14:paraId="179118C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45</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90</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w:t>
            </w:r>
          </w:p>
          <w:p w14:paraId="346FCEC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405D5FC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12</w:t>
            </w:r>
          </w:p>
          <w:p w14:paraId="592FE57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1D835C2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3730E0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FEEBFF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5467BB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évite tout combat, fuit le danger et utilise tous les moyens pour éviter les problèmes.</w:t>
            </w:r>
          </w:p>
          <w:p w14:paraId="7C05A6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Langues : comprend tous les languages humains à NE25.</w:t>
            </w:r>
          </w:p>
          <w:p w14:paraId="7FCF6AB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la musique jouée équivaut à Fascination 4/2 qui amène la victime à le suivre</w:t>
            </w:r>
          </w:p>
          <w:p w14:paraId="533E89E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musicien NE80 avec tous les instruments à vent</w:t>
            </w:r>
          </w:p>
          <w:p w14:paraId="213E755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L'instrument de musique est Q++ et augmente la CI de +20. Possède 1d6x1D10 pièces de monnaie locale.</w:t>
            </w:r>
          </w:p>
        </w:tc>
      </w:tr>
    </w:tbl>
    <w:p w14:paraId="67082B0A" w14:textId="77777777" w:rsidR="009A2EF1" w:rsidRPr="00527E9E" w:rsidRDefault="004875DF" w:rsidP="0045338D">
      <w:pPr>
        <w:pStyle w:val="Titre3"/>
        <w:rPr>
          <w:sz w:val="16"/>
          <w:szCs w:val="16"/>
          <w:lang w:val="fr-BE"/>
        </w:rPr>
      </w:pPr>
      <w:bookmarkStart w:id="207" w:name="_Toc199924626"/>
      <w:r w:rsidRPr="00527E9E">
        <w:rPr>
          <w:noProof/>
          <w:highlight w:val="yellow"/>
          <w:lang w:val="fr-BE"/>
        </w:rPr>
        <w:lastRenderedPageBreak/>
        <w:t>esprit vengeur</w:t>
      </w:r>
      <w:bookmarkEnd w:id="20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0D7D72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F68096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esprit vengeur</w:t>
            </w:r>
            <w:r w:rsidRPr="00527E9E">
              <w:rPr>
                <w:rFonts w:asciiTheme="minorHAnsi" w:hAnsiTheme="minorHAnsi"/>
                <w:b/>
                <w:szCs w:val="18"/>
              </w:rPr>
              <w:t xml:space="preserve">  /  </w:t>
            </w:r>
            <w:r w:rsidRPr="00527E9E">
              <w:rPr>
                <w:rFonts w:asciiTheme="minorHAnsi" w:hAnsiTheme="minorHAnsi"/>
                <w:b/>
                <w:noProof/>
                <w:szCs w:val="18"/>
              </w:rPr>
              <w:t>eri'cel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153DAE6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A58742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Revenant décharné habité par un esprit maléfique, yeux rouges en forme de braises. Deux formes :fantômatique ou corporelle, même apparence. La forme corporelle émane un froid mortel sous la forme d'un air vicié et dense.</w:t>
            </w:r>
          </w:p>
          <w:p w14:paraId="2E6D6B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Là où la mort est atroce ne peut survivre que la rancœur et le désir de vengeance des âmes sacrifiées.</w:t>
            </w:r>
          </w:p>
          <w:p w14:paraId="36CCFA0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apparaît lorsque l'âme ne peut rejoindre le Monde des Morts</w:t>
            </w:r>
          </w:p>
          <w:p w14:paraId="70A0A99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ruines/ville/souterrain/marais - Se situent dans un lieu où leur propre mort.tragique a eu lieu,</w:t>
            </w:r>
          </w:p>
          <w:p w14:paraId="5E9812C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La souffrance des Esprits Vengeurs est éternelle, ils ne cherchent qu'à se libérer de leur malédiction.</w:t>
            </w:r>
          </w:p>
          <w:p w14:paraId="0B142F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 y arriver ils doivent posséder (fantôme) une âme ou tuer (corporelle) des êtres vivants de leur race. Haïssent la vie tout en rêvant de "vivre" à nouveau. Ne s'éloigne jamais du lieu de sa mort de plus de 1d6 x 1D10m, Erre en répétant les scènes de sa vie d'avant sa mort,</w:t>
            </w:r>
          </w:p>
          <w:p w14:paraId="206C8D7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Vivent seuls, ignorant le monde autour d'eux, sans se cacher.</w:t>
            </w:r>
            <w:r w:rsidRPr="00527E9E">
              <w:rPr>
                <w:rFonts w:asciiTheme="minorHAnsi" w:hAnsiTheme="minorHAnsi"/>
                <w:szCs w:val="18"/>
              </w:rPr>
              <w:tab/>
            </w:r>
          </w:p>
          <w:p w14:paraId="7F7AF2E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AC5735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22</w:t>
            </w:r>
          </w:p>
          <w:p w14:paraId="73E7A2E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4-5-3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variableL+2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0</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18617C3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a18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6EE827F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5B523FF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D6BDB4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2DC87E7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FA7D03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(corporelle) possède armes portées au moment de sa mort, se libère en tuant 7 êtres vivants endéans d'une heure. Armure magique telle qu'indiquée.</w:t>
            </w:r>
          </w:p>
          <w:p w14:paraId="63EC21B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forme de fantôme (voir esprit pour effets combat),  peut posséder une cible en la touchant comme 9/5 Fascination, en cas de succès il inflige 2D10 EN par jour jusqu'à posséder la victime (quand EN tombe à 0), Pendant le processus la victime perd la raison (test de Vx1 toutes les heures pour ne pas agir comme un fou. Seul un Exorcisme peut la libérer avant que le contrôle ne soit atteint. Une fois la possession achevée, l'esprit partira du se venger.</w:t>
            </w:r>
          </w:p>
          <w:p w14:paraId="74D6C2B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(corporelle) émane un 6/2 Froid Mortel (permanent) sans l'option de gel</w:t>
            </w:r>
          </w:p>
          <w:p w14:paraId="6DF816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(corporelle)+2 par phase.</w:t>
            </w:r>
          </w:p>
          <w:p w14:paraId="618820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Vol x3 (fantôme)</w:t>
            </w:r>
          </w:p>
          <w:p w14:paraId="3E54F4B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(corporel) les blessures infligées ne peuvent être soignées que magiquement.</w:t>
            </w:r>
          </w:p>
          <w:p w14:paraId="5C3D259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Dans la version corporelle : un armre ou armure à générer.</w:t>
            </w:r>
          </w:p>
        </w:tc>
      </w:tr>
    </w:tbl>
    <w:p w14:paraId="636640C5" w14:textId="77777777" w:rsidR="009A2EF1" w:rsidRPr="00527E9E" w:rsidRDefault="004875DF" w:rsidP="0045338D">
      <w:pPr>
        <w:pStyle w:val="Titre3"/>
        <w:rPr>
          <w:i/>
          <w:lang w:val="fr-BE"/>
        </w:rPr>
      </w:pPr>
      <w:bookmarkStart w:id="208" w:name="_Toc199924627"/>
      <w:r w:rsidRPr="00527E9E">
        <w:rPr>
          <w:noProof/>
          <w:highlight w:val="yellow"/>
          <w:lang w:val="fr-BE"/>
        </w:rPr>
        <w:t>Etrancheur</w:t>
      </w:r>
      <w:bookmarkEnd w:id="20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510A0C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4CFAF9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Etrancheur</w:t>
            </w:r>
            <w:r w:rsidRPr="00527E9E">
              <w:rPr>
                <w:rFonts w:asciiTheme="minorHAnsi" w:hAnsiTheme="minorHAnsi"/>
                <w:b/>
                <w:szCs w:val="18"/>
              </w:rPr>
              <w:t xml:space="preserve">  /  </w:t>
            </w:r>
            <w:r w:rsidRPr="00527E9E">
              <w:rPr>
                <w:rFonts w:asciiTheme="minorHAnsi" w:hAnsiTheme="minorHAnsi"/>
                <w:b/>
                <w:noProof/>
                <w:szCs w:val="18"/>
              </w:rPr>
              <w:t>sssillem</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0E900E8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w:t>
            </w:r>
            <w:r w:rsidRPr="00527E9E">
              <w:rPr>
                <w:rFonts w:asciiTheme="minorHAnsi" w:hAnsiTheme="minorHAnsi"/>
                <w:szCs w:val="18"/>
              </w:rPr>
              <w:t xml:space="preserve"> / L</w:t>
            </w:r>
            <w:r w:rsidRPr="00527E9E">
              <w:rPr>
                <w:rFonts w:asciiTheme="minorHAnsi" w:hAnsiTheme="minorHAnsi"/>
                <w:noProof/>
                <w:szCs w:val="18"/>
              </w:rPr>
              <w:t>25</w:t>
            </w:r>
            <w:r w:rsidRPr="00527E9E">
              <w:rPr>
                <w:rFonts w:asciiTheme="minorHAnsi" w:hAnsiTheme="minorHAnsi"/>
                <w:szCs w:val="18"/>
              </w:rPr>
              <w:t xml:space="preserve"> / P</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D7/A1</w:t>
            </w:r>
          </w:p>
          <w:p w14:paraId="4789D5E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Serpent à quatre fines pattes aux crocs monstrueux. Ressemble à un iguane à tête de serpent. Ecailles sombres, yeux verts fins, queue toujours collée au sol. Petite crête au sommet du crâne. Pousse de gloussements disharmonieux.</w:t>
            </w:r>
          </w:p>
          <w:p w14:paraId="0DE0446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génie du Malin a touché cet animal et l'a fait évolué vers la méchanceté pure.</w:t>
            </w:r>
          </w:p>
          <w:p w14:paraId="6FAE024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019B5C1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Caverne - INS D/N - peut vivre dans la vase ou sous l'eau pendant quelques heures</w:t>
            </w:r>
          </w:p>
          <w:p w14:paraId="40283AE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Dans un repaire humide et frais dont ils ne s'éloigne guère.</w:t>
            </w:r>
          </w:p>
          <w:p w14:paraId="6269001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Apprécie les matières sucrées et la nourriture préparée.</w:t>
            </w:r>
          </w:p>
          <w:p w14:paraId="7134886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Agit comme un animal prédateur mais se cache entre deux attaques.</w:t>
            </w:r>
          </w:p>
          <w:p w14:paraId="0761DDC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Vit en "famille" dans une caverne occupée par d'autres créatures.</w:t>
            </w:r>
          </w:p>
          <w:p w14:paraId="508575E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Prédateur vicieux et sauvage, aime blesser et laisser souffrir.</w:t>
            </w:r>
            <w:r w:rsidRPr="00527E9E">
              <w:rPr>
                <w:rFonts w:asciiTheme="minorHAnsi" w:hAnsiTheme="minorHAnsi"/>
                <w:szCs w:val="18"/>
              </w:rPr>
              <w:tab/>
            </w:r>
          </w:p>
          <w:p w14:paraId="2B09069F"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44FC43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65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50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23</w:t>
            </w:r>
          </w:p>
          <w:p w14:paraId="53279CF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2-1-0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+4 (2)étranglement+2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31BD9CE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s2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27</w:t>
            </w:r>
          </w:p>
          <w:p w14:paraId="5239165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731B124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099CFC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57C46A3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52CB6D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peut bondir de MVPx2 m à MVP/2 de hauteur, une fois par tour</w:t>
            </w:r>
          </w:p>
          <w:p w14:paraId="3F6F730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1/0 Ombre invisible une fois par rencontre</w:t>
            </w:r>
          </w:p>
          <w:p w14:paraId="319BD4D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+100% au feu, à la lumière</w:t>
            </w:r>
          </w:p>
          <w:p w14:paraId="4241100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lamelles de cuir. Peut renforcer une armure de cuir (T+1E+1C+0) avec 2 lamelles par kg, Crit-5 et NE-5.</w:t>
            </w:r>
          </w:p>
        </w:tc>
      </w:tr>
    </w:tbl>
    <w:p w14:paraId="79F5C484" w14:textId="77777777" w:rsidR="009A2EF1" w:rsidRPr="00527E9E" w:rsidRDefault="004875DF" w:rsidP="0045338D">
      <w:pPr>
        <w:pStyle w:val="Titre3"/>
        <w:rPr>
          <w:sz w:val="16"/>
          <w:szCs w:val="16"/>
          <w:lang w:val="fr-BE"/>
        </w:rPr>
      </w:pPr>
      <w:bookmarkStart w:id="209" w:name="_Toc199924628"/>
      <w:r w:rsidRPr="00527E9E">
        <w:rPr>
          <w:noProof/>
          <w:highlight w:val="yellow"/>
          <w:lang w:val="fr-BE"/>
        </w:rPr>
        <w:lastRenderedPageBreak/>
        <w:t>fée de la nature</w:t>
      </w:r>
      <w:bookmarkEnd w:id="20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F866DD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480F94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fée de la nature</w:t>
            </w:r>
            <w:r w:rsidRPr="00527E9E">
              <w:rPr>
                <w:rFonts w:asciiTheme="minorHAnsi" w:hAnsiTheme="minorHAnsi"/>
                <w:b/>
                <w:szCs w:val="18"/>
              </w:rPr>
              <w:t xml:space="preserve">  /  </w:t>
            </w:r>
            <w:r w:rsidRPr="00527E9E">
              <w:rPr>
                <w:rFonts w:asciiTheme="minorHAnsi" w:hAnsiTheme="minorHAnsi"/>
                <w:b/>
                <w:noProof/>
                <w:szCs w:val="18"/>
              </w:rPr>
              <w:t>nat'lin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fée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42E9213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D1200/A60</w:t>
            </w:r>
          </w:p>
          <w:p w14:paraId="04AB384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aux cheveux cuivrés très long, habilée d'une robe de soie blanche transparente qui ondule magiquement. Deux grandes ailes séraphines ornent sont dos, discrètes et étincellantes, translucides.</w:t>
            </w:r>
          </w:p>
          <w:p w14:paraId="379BEA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fées sont défenderesses de l'esprit d'El'Der et de l'harmonie de la nature.</w:t>
            </w:r>
          </w:p>
          <w:p w14:paraId="73829B8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issue de la mort d'un Ancien éternel qui se sacrifie à un des premiers arbres</w:t>
            </w:r>
          </w:p>
          <w:p w14:paraId="7495AEF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forêt/colline/forêt/colline - Vit dans les arbres ou sur les sommets rocheux.</w:t>
            </w:r>
          </w:p>
          <w:p w14:paraId="2D65E54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L'eau est sa nourriture, la sève son nectar.</w:t>
            </w:r>
          </w:p>
          <w:p w14:paraId="391929B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Perchée dans les arbres si ne vole pas, les protège constamment et attaque les profanateurs de la forêt.</w:t>
            </w:r>
          </w:p>
          <w:p w14:paraId="1561F3F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Demande obéissance aveugle aux trépasseurs sinon les maudits.</w:t>
            </w:r>
          </w:p>
          <w:p w14:paraId="69D87A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 cas de soumission respectueue, elle peut aider de nobles causes.</w:t>
            </w:r>
          </w:p>
          <w:p w14:paraId="30CE6D0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Son domaine inclus 1D10km autour d'une clairière fleurie ou d'un arbre très ancien.</w:t>
            </w:r>
            <w:r w:rsidRPr="00527E9E">
              <w:rPr>
                <w:rFonts w:asciiTheme="minorHAnsi" w:hAnsiTheme="minorHAnsi"/>
                <w:szCs w:val="18"/>
              </w:rPr>
              <w:tab/>
            </w:r>
          </w:p>
          <w:p w14:paraId="7A3A9E5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des cages de branchages</w:t>
            </w:r>
          </w:p>
          <w:p w14:paraId="35D9F4F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Soc=groupe de chasse, papote et rit, chuchote et traque</w:t>
            </w:r>
          </w:p>
          <w:p w14:paraId="0597241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124F311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arc +5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031BDAF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 a28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11</w:t>
            </w:r>
          </w:p>
          <w:p w14:paraId="5EABD66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014CE86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E7C0CE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7809070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D5FE45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50% d'être montée sur un élan ou un cheval dressé, cette monture vole en même temps qu'elle.</w:t>
            </w:r>
          </w:p>
          <w:p w14:paraId="32C707F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peut envoyer une malédiction 11/5 au hasard (D10) 1 : Douleur Divine  2-3 : Douleur Divine (effet par jour) 4-6 : change la cible de forme 7-10 : un trouble psychologique supplémentaire (voir livre Personnage).</w:t>
            </w:r>
          </w:p>
          <w:p w14:paraId="188950F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Animalité loup, serpent, faucon, cheval au choix.</w:t>
            </w:r>
          </w:p>
          <w:p w14:paraId="66F403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Sauvagerie permanente quand elle est montée sur un cheval/élan.</w:t>
            </w:r>
          </w:p>
          <w:p w14:paraId="3A3525F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8/8 Communication Divine (permanent) avec les êtres mammifères terrestres</w:t>
            </w:r>
          </w:p>
          <w:p w14:paraId="23FDA69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Talent : Langues des signes NE80 pour toutes les langues parlées. </w:t>
            </w:r>
          </w:p>
          <w:p w14:paraId="54EC6AA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0CC4A8A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Armée d'un arc Ancien 10/10</w:t>
            </w:r>
          </w:p>
        </w:tc>
      </w:tr>
    </w:tbl>
    <w:p w14:paraId="1331089C" w14:textId="77777777" w:rsidR="009A2EF1" w:rsidRPr="00527E9E" w:rsidRDefault="004875DF" w:rsidP="0045338D">
      <w:pPr>
        <w:pStyle w:val="Titre3"/>
        <w:rPr>
          <w:i/>
          <w:lang w:val="fr-BE"/>
        </w:rPr>
      </w:pPr>
      <w:bookmarkStart w:id="210" w:name="_Toc199924629"/>
      <w:r w:rsidRPr="00527E9E">
        <w:rPr>
          <w:noProof/>
          <w:highlight w:val="yellow"/>
          <w:lang w:val="fr-BE"/>
        </w:rPr>
        <w:t>fée des cieux</w:t>
      </w:r>
      <w:bookmarkEnd w:id="21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AE3DC5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B23F60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fée des cieux</w:t>
            </w:r>
            <w:r w:rsidRPr="00527E9E">
              <w:rPr>
                <w:rFonts w:asciiTheme="minorHAnsi" w:hAnsiTheme="minorHAnsi"/>
                <w:b/>
                <w:szCs w:val="18"/>
              </w:rPr>
              <w:t xml:space="preserve">  /  </w:t>
            </w:r>
            <w:r w:rsidRPr="00527E9E">
              <w:rPr>
                <w:rFonts w:asciiTheme="minorHAnsi" w:hAnsiTheme="minorHAnsi"/>
                <w:b/>
                <w:noProof/>
                <w:szCs w:val="18"/>
              </w:rPr>
              <w:t>cra'lin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fée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0DA15A1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165</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D1200/A60</w:t>
            </w:r>
          </w:p>
          <w:p w14:paraId="0209A9A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aux cheveux d'or très longs et brillants, habilée d'une robe de soie dorée transparente qui ondule magiquement. Deux ailes séraphines ornent son dos, étincellantes même dans l'ombre. Laisse une traînée d'étoile derrière elle.</w:t>
            </w:r>
          </w:p>
          <w:p w14:paraId="47BF27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L'air et l'esprit Ancien incarné par la beauté protectrice.</w:t>
            </w:r>
          </w:p>
          <w:p w14:paraId="0B63777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issue de la mort d'un Ancien éternel qui se sacrifie dans les airs pour Yael</w:t>
            </w:r>
          </w:p>
          <w:p w14:paraId="01EAF4D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nuages et montagnes - Habite avec les oiseaux dans les nuages.</w:t>
            </w:r>
          </w:p>
          <w:p w14:paraId="2DC0739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Boit la pluie et les nuages.</w:t>
            </w:r>
          </w:p>
          <w:p w14:paraId="4B1F2F4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Maîtresse des volatiles de toutes les races.</w:t>
            </w:r>
          </w:p>
          <w:p w14:paraId="066512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aider ceux en péril et ne blesse jamais sans juste raison, liée à la défense des cieux.</w:t>
            </w:r>
          </w:p>
          <w:p w14:paraId="6E7642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Toujours entourée d'oiseaux et presque toujours en vol.</w:t>
            </w:r>
          </w:p>
          <w:p w14:paraId="49EE7E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 domaine inclus une vallée ou plaine de 2D10 km².</w:t>
            </w:r>
          </w:p>
          <w:p w14:paraId="5D7CC89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s'intéresse pas aux affaires terrestres.</w:t>
            </w:r>
            <w:r w:rsidRPr="00527E9E">
              <w:rPr>
                <w:rFonts w:asciiTheme="minorHAnsi" w:hAnsiTheme="minorHAnsi"/>
                <w:szCs w:val="18"/>
              </w:rPr>
              <w:tab/>
            </w:r>
          </w:p>
          <w:p w14:paraId="172759F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BB312C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150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7FE5138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122BA9D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a50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12</w:t>
            </w:r>
          </w:p>
          <w:p w14:paraId="3020728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67D7814F"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18897B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0031A73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BE8D15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capable de commander 2D10 oiseaux comme un Tona'H, de manière permanente.</w:t>
            </w:r>
          </w:p>
          <w:p w14:paraId="7DB46A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10/5 Vérité, Divine Inspiration, Pouvoir de la Tempête</w:t>
            </w:r>
          </w:p>
          <w:p w14:paraId="0D74DAE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8/8 Communication Divine (permanent) avec les êtres vivants dans les airs</w:t>
            </w:r>
          </w:p>
          <w:p w14:paraId="56FF6C4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x5</w:t>
            </w:r>
          </w:p>
          <w:p w14:paraId="1FE9796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cheveux donnent 2D10 dm² de fil d'or Q++ Vx10 E+ F+. Une plume portée dans les cheveux donne MVp +30%.</w:t>
            </w:r>
          </w:p>
        </w:tc>
      </w:tr>
    </w:tbl>
    <w:p w14:paraId="72896AC5" w14:textId="77777777" w:rsidR="009A2EF1" w:rsidRPr="00527E9E" w:rsidRDefault="004875DF" w:rsidP="0045338D">
      <w:pPr>
        <w:pStyle w:val="Titre3"/>
        <w:rPr>
          <w:sz w:val="16"/>
          <w:szCs w:val="16"/>
          <w:lang w:val="fr-BE"/>
        </w:rPr>
      </w:pPr>
      <w:bookmarkStart w:id="211" w:name="_Toc199924630"/>
      <w:r w:rsidRPr="00527E9E">
        <w:rPr>
          <w:noProof/>
          <w:highlight w:val="yellow"/>
          <w:lang w:val="fr-BE"/>
        </w:rPr>
        <w:lastRenderedPageBreak/>
        <w:t>fée des lacs</w:t>
      </w:r>
      <w:bookmarkEnd w:id="21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6B5663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CD1EDF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fée des lacs</w:t>
            </w:r>
            <w:r w:rsidRPr="00527E9E">
              <w:rPr>
                <w:rFonts w:asciiTheme="minorHAnsi" w:hAnsiTheme="minorHAnsi"/>
                <w:b/>
                <w:szCs w:val="18"/>
              </w:rPr>
              <w:t xml:space="preserve">  /  </w:t>
            </w:r>
            <w:r w:rsidRPr="00527E9E">
              <w:rPr>
                <w:rFonts w:asciiTheme="minorHAnsi" w:hAnsiTheme="minorHAnsi"/>
                <w:b/>
                <w:noProof/>
                <w:szCs w:val="18"/>
              </w:rPr>
              <w:t>ee'lin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fée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3CA40EC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D1200/A60</w:t>
            </w:r>
          </w:p>
          <w:p w14:paraId="7CD8AD0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aux cheveux bleu transparent extrèmement longs, habilée d'une robe de  soie verte transparente qui ondule magiquement. Deux ailes séraphines bleu clair collées au dos, brillantes. Corps fin, peau diaphane.</w:t>
            </w:r>
          </w:p>
          <w:p w14:paraId="1F72EE9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L'eau, élément majeur du Monde Ancien, a trouvé sa protectrice éternelle.</w:t>
            </w:r>
          </w:p>
          <w:p w14:paraId="1737D2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issue de la mort d'un Ancien éternel qui se sacrifie au fond des mers</w:t>
            </w:r>
          </w:p>
          <w:p w14:paraId="53A1A1C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cours d'eau - Le domaine comprend une étendue d'eau et les cours d'eau qui s'y versent à d6km de rayon.</w:t>
            </w:r>
          </w:p>
          <w:p w14:paraId="7AC9522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promène le long des surfaces aqueuses qu'elle défend, dessus ou dedans.</w:t>
            </w:r>
          </w:p>
          <w:p w14:paraId="18614E6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Attaque les intrus et ceux qui boivent sans autorisation l'eau de son "domaine".</w:t>
            </w:r>
          </w:p>
          <w:p w14:paraId="6808994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promène et observe avec attention tout ce qui se passe.</w:t>
            </w:r>
          </w:p>
          <w:p w14:paraId="2CEE3C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Parle aux poissons et à tous les animaux venant boire son eau.</w:t>
            </w:r>
          </w:p>
          <w:p w14:paraId="4A9E3FEF" w14:textId="77777777" w:rsidR="009A2EF1" w:rsidRPr="004F6588" w:rsidRDefault="009A2EF1" w:rsidP="009A2EF1">
            <w:pPr>
              <w:rPr>
                <w:rFonts w:asciiTheme="minorHAnsi" w:hAnsiTheme="minorHAnsi"/>
                <w:i/>
                <w:szCs w:val="18"/>
                <w:lang w:val="en-US"/>
              </w:rPr>
            </w:pPr>
            <w:r w:rsidRPr="004F6588">
              <w:rPr>
                <w:rFonts w:asciiTheme="minorHAnsi" w:hAnsiTheme="minorHAnsi"/>
                <w:noProof/>
                <w:szCs w:val="18"/>
                <w:lang w:val="en-US"/>
              </w:rPr>
              <w:t>.</w:t>
            </w:r>
            <w:r w:rsidRPr="004F6588">
              <w:rPr>
                <w:rFonts w:asciiTheme="minorHAnsi" w:hAnsiTheme="minorHAnsi"/>
                <w:szCs w:val="18"/>
                <w:lang w:val="en-US"/>
              </w:rPr>
              <w:tab/>
            </w:r>
          </w:p>
          <w:p w14:paraId="3407A30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405BF9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15</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0B932C3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281319B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a27 e18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14</w:t>
            </w:r>
          </w:p>
          <w:p w14:paraId="7FCE20A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21C76FB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B15E9F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12BCA54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A1E8AC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8/8 Soin Divin, Soin de Maladie</w:t>
            </w:r>
          </w:p>
          <w:p w14:paraId="30BE24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capable de changer l'eau (comme Eau de Pierre 8/8) en Poison Mortel 8/8 à 25m, contact de la peau avec cette eau = 8/0 poison paralysant</w:t>
            </w:r>
          </w:p>
          <w:p w14:paraId="097C857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8/8 Communication Divine (permanent) avec les êtres vivants dans l'eau</w:t>
            </w:r>
          </w:p>
          <w:p w14:paraId="0918F5A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1D94F63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soie portée autour du visage donne Nage NE80.</w:t>
            </w:r>
          </w:p>
        </w:tc>
      </w:tr>
    </w:tbl>
    <w:p w14:paraId="281EBFC5" w14:textId="77777777" w:rsidR="009A2EF1" w:rsidRPr="00527E9E" w:rsidRDefault="004875DF" w:rsidP="0045338D">
      <w:pPr>
        <w:pStyle w:val="Titre3"/>
        <w:rPr>
          <w:i/>
          <w:lang w:val="fr-BE"/>
        </w:rPr>
      </w:pPr>
      <w:bookmarkStart w:id="212" w:name="_Toc199924631"/>
      <w:r w:rsidRPr="00527E9E">
        <w:rPr>
          <w:noProof/>
          <w:highlight w:val="yellow"/>
          <w:lang w:val="fr-BE"/>
        </w:rPr>
        <w:t>fée des monts</w:t>
      </w:r>
      <w:bookmarkEnd w:id="21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4DEEED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EAFAB2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fée des monts</w:t>
            </w:r>
            <w:r w:rsidRPr="00527E9E">
              <w:rPr>
                <w:rFonts w:asciiTheme="minorHAnsi" w:hAnsiTheme="minorHAnsi"/>
                <w:b/>
                <w:szCs w:val="18"/>
              </w:rPr>
              <w:t xml:space="preserve">  /  </w:t>
            </w:r>
            <w:r w:rsidRPr="00527E9E">
              <w:rPr>
                <w:rFonts w:asciiTheme="minorHAnsi" w:hAnsiTheme="minorHAnsi"/>
                <w:b/>
                <w:noProof/>
                <w:szCs w:val="18"/>
              </w:rPr>
              <w:t>lith'lin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fée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7446C98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D1200/A60</w:t>
            </w:r>
          </w:p>
          <w:p w14:paraId="5AAEBE6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aux longs cheveux blancs, habilée d'une robe de soie blanche transparente ornée de pierres précieuses qui ondule magiquement. Deux grandes ailes séraphines ornent sont dos, grises et épaisses. Visage rond et sévère.</w:t>
            </w:r>
          </w:p>
          <w:p w14:paraId="7CCC28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plus hautes montagnes viennent caresser les cieux et abritent les suprêmes gardiennes de la Nature.</w:t>
            </w:r>
          </w:p>
          <w:p w14:paraId="3F47F11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issue de la mort d'un Ancien éternel qui se sacrifie dans les neiges éternelles</w:t>
            </w:r>
          </w:p>
          <w:p w14:paraId="45F8B45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 montagne - mange les neiges éternelles </w:t>
            </w:r>
          </w:p>
          <w:p w14:paraId="712AE47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habite des châteaux de glace cachés sur des falaises inaccessibles</w:t>
            </w:r>
          </w:p>
          <w:p w14:paraId="158B7CE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Protège la faune des attaques extérieures sur un très large domaine centré à 2d6km autour d'un château.</w:t>
            </w:r>
          </w:p>
          <w:p w14:paraId="234465E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 château sert de refuge à tous les animaux et contient des gardiens apprivoisés: Loups et Rapaces (1D10* x 1d6 de chaque).</w:t>
            </w:r>
          </w:p>
          <w:p w14:paraId="1205B4D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Le domaine comprend vallée, colline, montagne, rivière et forêt.</w:t>
            </w:r>
            <w:r w:rsidRPr="00527E9E">
              <w:rPr>
                <w:rFonts w:asciiTheme="minorHAnsi" w:hAnsiTheme="minorHAnsi"/>
                <w:szCs w:val="18"/>
              </w:rPr>
              <w:tab/>
            </w:r>
          </w:p>
          <w:p w14:paraId="7FF7943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Hab=château de pierre rudimentaire, taillées et ajustée avec art</w:t>
            </w:r>
          </w:p>
          <w:p w14:paraId="57FDE25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Soc=compagnie animale, relation entre races</w:t>
            </w:r>
          </w:p>
          <w:p w14:paraId="41E0EDD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100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14</w:t>
            </w:r>
          </w:p>
          <w:p w14:paraId="6D11EAF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6370AC1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15 a30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25</w:t>
            </w:r>
          </w:p>
          <w:p w14:paraId="748814B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238FF9E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5725CE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F62987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47F7D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malédiction 6/2 (D10) 1 : Douleur Divine  2-3 : Douleur Divine (effet par jour) 4-6 : change la cible de forme 7-10 : un trouble psychologique supplémentaire (voir livre Personnage)</w:t>
            </w:r>
          </w:p>
          <w:p w14:paraId="19EFE6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12/4 Animalité (loup, rapace, cigne), Pouvoir de la Tempête</w:t>
            </w:r>
          </w:p>
          <w:p w14:paraId="235D427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4BCC3A2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x 1d6 perles issues de la soie, Q+ E+. Un collier de 20 perles donne Animalité(loup) 6/2, RM+5 et RMa+5.</w:t>
            </w:r>
          </w:p>
        </w:tc>
      </w:tr>
    </w:tbl>
    <w:p w14:paraId="277D6255" w14:textId="77777777" w:rsidR="009A2EF1" w:rsidRPr="00527E9E" w:rsidRDefault="004875DF" w:rsidP="0045338D">
      <w:pPr>
        <w:pStyle w:val="Titre3"/>
        <w:rPr>
          <w:sz w:val="16"/>
          <w:szCs w:val="16"/>
          <w:lang w:val="fr-BE"/>
        </w:rPr>
      </w:pPr>
      <w:bookmarkStart w:id="213" w:name="_Toc199924632"/>
      <w:r w:rsidRPr="00527E9E">
        <w:rPr>
          <w:noProof/>
          <w:highlight w:val="yellow"/>
          <w:lang w:val="fr-BE"/>
        </w:rPr>
        <w:lastRenderedPageBreak/>
        <w:t>Fidelius</w:t>
      </w:r>
      <w:bookmarkEnd w:id="21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7C8F1F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032219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241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Fidelius</w:t>
            </w:r>
            <w:r w:rsidRPr="00527E9E">
              <w:rPr>
                <w:rFonts w:asciiTheme="minorHAnsi" w:hAnsiTheme="minorHAnsi"/>
                <w:b/>
                <w:szCs w:val="18"/>
              </w:rPr>
              <w:t xml:space="preserve">  /  </w:t>
            </w:r>
            <w:r w:rsidRPr="00527E9E">
              <w:rPr>
                <w:rFonts w:asciiTheme="minorHAnsi" w:hAnsiTheme="minorHAnsi"/>
                <w:b/>
                <w:noProof/>
                <w:szCs w:val="18"/>
              </w:rPr>
              <w:t>bis'nar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6E3F2EA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140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D40/A5</w:t>
            </w:r>
          </w:p>
          <w:p w14:paraId="08ED176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Chien de taille moyenne, type berger, à pelage épais brun et queue blanche. Pattes antérieures longues avec préhension possible. Collier de métal doré avec motifs étoilés. Yeux humains et regard doux, aimant. Souvent assis, il semble observer et écouter tout le temps.</w:t>
            </w:r>
          </w:p>
          <w:p w14:paraId="0AA8A65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Compagnon des Anges, il ne pouvait résister à l'attrait du nouveau  Monde et choisit d'offrir la lumière.</w:t>
            </w:r>
          </w:p>
          <w:p w14:paraId="03010C4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chien albinos ayant survécu et touché par un Ange dans le MD</w:t>
            </w:r>
          </w:p>
          <w:p w14:paraId="5A3FCE2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DIU - montagne</w:t>
            </w:r>
          </w:p>
          <w:p w14:paraId="5CD3FB3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Parcours les chemins de montagne, dort dans les lieux sombres.</w:t>
            </w:r>
          </w:p>
          <w:p w14:paraId="4B59706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les papillons pour le plaisir.</w:t>
            </w:r>
          </w:p>
          <w:p w14:paraId="413A102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Agit en meute comme une famille soudée. Très sensible aux proches blessés ou tués.</w:t>
            </w:r>
          </w:p>
          <w:p w14:paraId="6B8BC31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Cherche toujours à soigner les malades et réconforter les souffrants.</w:t>
            </w:r>
          </w:p>
          <w:p w14:paraId="6BC78E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Comprend les intentions des autres races et attaque ceux qui font du mal aux autres (hors chasse).</w:t>
            </w:r>
          </w:p>
          <w:p w14:paraId="61A8880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se mettre au service d'un humain EI qui donne une noble mission en échange.</w:t>
            </w:r>
            <w:r w:rsidRPr="00527E9E">
              <w:rPr>
                <w:rFonts w:asciiTheme="minorHAnsi" w:hAnsiTheme="minorHAnsi"/>
                <w:szCs w:val="18"/>
              </w:rPr>
              <w:tab/>
            </w:r>
          </w:p>
          <w:p w14:paraId="1976AA71"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875723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55</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35</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27</w:t>
            </w:r>
          </w:p>
          <w:p w14:paraId="4CAC690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23</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0D46D7F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64</w:t>
            </w:r>
          </w:p>
          <w:p w14:paraId="71D6DF3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5B3E105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7054E2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21939CF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6F85F5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Vitesse/VO/VD/RMa +2 et Esquive/Charge/Fuite +5 par 2 Fidelius présentes</w:t>
            </w:r>
          </w:p>
          <w:p w14:paraId="716EFA6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Langue des signes NE60</w:t>
            </w:r>
          </w:p>
          <w:p w14:paraId="498A15A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2/1 Soin maladie, Soin Lumière</w:t>
            </w:r>
          </w:p>
          <w:p w14:paraId="516E148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une fois par combat peut mordre la queue d'un autre Fidelius, lance un Soin Lumière 4/2 qui blesse plutôt que soigne.</w:t>
            </w:r>
          </w:p>
          <w:p w14:paraId="0715EC2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à la magie EO, +50%  à la magie KO</w:t>
            </w:r>
          </w:p>
          <w:p w14:paraId="6F11C36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100% à l'âge, fatigue, maladie</w:t>
            </w:r>
          </w:p>
          <w:p w14:paraId="178300F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queue arrachée sur un Fidelius vivant donne 1d3 doses de sang. Si préservé et bu, donne une soin total (toutes les blessures, temporaires et malus sont soignés) ou poison mortel 2/1 sur EO/KO.</w:t>
            </w:r>
          </w:p>
        </w:tc>
      </w:tr>
    </w:tbl>
    <w:p w14:paraId="12F6D88A" w14:textId="77777777" w:rsidR="009A2EF1" w:rsidRPr="00527E9E" w:rsidRDefault="004875DF" w:rsidP="0045338D">
      <w:pPr>
        <w:pStyle w:val="Titre3"/>
        <w:rPr>
          <w:i/>
          <w:lang w:val="fr-BE"/>
        </w:rPr>
      </w:pPr>
      <w:bookmarkStart w:id="214" w:name="_Toc199924633"/>
      <w:r w:rsidRPr="00527E9E">
        <w:rPr>
          <w:noProof/>
          <w:highlight w:val="yellow"/>
          <w:lang w:val="fr-BE"/>
        </w:rPr>
        <w:t>Folpierre</w:t>
      </w:r>
      <w:bookmarkEnd w:id="21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0D20A7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2DDD0C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Folpierre</w:t>
            </w:r>
            <w:r w:rsidRPr="00527E9E">
              <w:rPr>
                <w:rFonts w:asciiTheme="minorHAnsi" w:hAnsiTheme="minorHAnsi"/>
                <w:b/>
                <w:szCs w:val="18"/>
              </w:rPr>
              <w:t xml:space="preserve">  /  </w:t>
            </w:r>
            <w:r w:rsidRPr="00527E9E">
              <w:rPr>
                <w:rFonts w:asciiTheme="minorHAnsi" w:hAnsiTheme="minorHAnsi"/>
                <w:b/>
                <w:noProof/>
                <w:szCs w:val="18"/>
              </w:rPr>
              <w:t>ter'ara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329ED69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220</w:t>
            </w:r>
            <w:r w:rsidRPr="00527E9E">
              <w:rPr>
                <w:rFonts w:asciiTheme="minorHAnsi" w:hAnsiTheme="minorHAnsi"/>
                <w:szCs w:val="18"/>
              </w:rPr>
              <w:t xml:space="preserve"> / P</w:t>
            </w:r>
            <w:r w:rsidRPr="00527E9E">
              <w:rPr>
                <w:rFonts w:asciiTheme="minorHAnsi" w:hAnsiTheme="minorHAnsi"/>
                <w:noProof/>
                <w:szCs w:val="18"/>
              </w:rPr>
              <w:t>480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422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D2000/A0</w:t>
            </w:r>
          </w:p>
          <w:p w14:paraId="129BC54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Nuage de silex tournoyant en mouvement perpétuel. Très sombre et changeant de forme, la masse se meut lentement. Des formes étranges apparaissent tout le temps à la surface de la masse, tantôt des membres tantôt visages grotesques.</w:t>
            </w:r>
          </w:p>
          <w:p w14:paraId="7CEB63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force des terres Anciennes venue contrer les énormes créatures de KO dans leurs terres. La révolte des pierres.</w:t>
            </w:r>
          </w:p>
          <w:p w14:paraId="6D5D758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matière minérale animée par la MD EE dans un lieu spécial</w:t>
            </w:r>
          </w:p>
          <w:p w14:paraId="3572238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DIU - royaume de KO &amp; océan</w:t>
            </w:r>
          </w:p>
          <w:p w14:paraId="76CA563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Porté par les vents et les tremblements de terre.</w:t>
            </w:r>
          </w:p>
          <w:p w14:paraId="4B59C00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Avance imperturbablement vers les lieux de tremblements, en général des créatures lourdes (&gt;100 kg) sauf animaux.</w:t>
            </w:r>
          </w:p>
          <w:p w14:paraId="4D290D7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jusqu'à la mort de la cible ou sa fuite.</w:t>
            </w:r>
          </w:p>
          <w:p w14:paraId="3AF71D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Encercle l'ennemi pour ne lui laisser aucune chance.</w:t>
            </w:r>
          </w:p>
          <w:p w14:paraId="352CB35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supporte pas les êtres qui martèlent la terre ou la creuse (mine) /déforme (construction).</w:t>
            </w:r>
            <w:r w:rsidRPr="00527E9E">
              <w:rPr>
                <w:rFonts w:asciiTheme="minorHAnsi" w:hAnsiTheme="minorHAnsi"/>
                <w:szCs w:val="18"/>
              </w:rPr>
              <w:tab/>
            </w:r>
          </w:p>
          <w:p w14:paraId="0EEA2286"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73B2E7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35</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15</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157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91</w:t>
            </w:r>
          </w:p>
          <w:p w14:paraId="447194F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2*-3*-4*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L-2 x 1D10* (4)écrasement +9</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546DBC5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w:t>
            </w:r>
          </w:p>
          <w:p w14:paraId="10DF87A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6A6341D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CE2D0B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246CF77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35F1A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tué, 100 silex seront éparpillés et reformeront le nuage après 1d6 jours avec 50 silex dans les 20m de rayon</w:t>
            </w:r>
          </w:p>
          <w:p w14:paraId="727B16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100% aux attaques à distance, 50% aux attaque magiques et de mêlée.</w:t>
            </w:r>
          </w:p>
          <w:p w14:paraId="77132A1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+50% à toutes les pertes d'EN.</w:t>
            </w:r>
          </w:p>
          <w:p w14:paraId="35419A8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1D100 silex précieux (V=1D10 PC), utilisés dans la construction ils double la R de ce qui est construit.</w:t>
            </w:r>
          </w:p>
        </w:tc>
      </w:tr>
    </w:tbl>
    <w:p w14:paraId="04E8D792" w14:textId="77777777" w:rsidR="009A2EF1" w:rsidRPr="00527E9E" w:rsidRDefault="004875DF" w:rsidP="0045338D">
      <w:pPr>
        <w:pStyle w:val="Titre3"/>
        <w:rPr>
          <w:sz w:val="16"/>
          <w:szCs w:val="16"/>
          <w:lang w:val="fr-BE"/>
        </w:rPr>
      </w:pPr>
      <w:bookmarkStart w:id="215" w:name="_Toc199924634"/>
      <w:r w:rsidRPr="00527E9E">
        <w:rPr>
          <w:noProof/>
          <w:highlight w:val="yellow"/>
          <w:lang w:val="fr-BE"/>
        </w:rPr>
        <w:lastRenderedPageBreak/>
        <w:t>foutueur</w:t>
      </w:r>
      <w:bookmarkEnd w:id="21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5E72E9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3A2A91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foutueur</w:t>
            </w:r>
            <w:r w:rsidRPr="00527E9E">
              <w:rPr>
                <w:rFonts w:asciiTheme="minorHAnsi" w:hAnsiTheme="minorHAnsi"/>
                <w:b/>
                <w:szCs w:val="18"/>
              </w:rPr>
              <w:t xml:space="preserve">  /  </w:t>
            </w:r>
            <w:r w:rsidRPr="00527E9E">
              <w:rPr>
                <w:rFonts w:asciiTheme="minorHAnsi" w:hAnsiTheme="minorHAnsi"/>
                <w:b/>
                <w:noProof/>
                <w:szCs w:val="18"/>
              </w:rPr>
              <w:t>elen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423CF7B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270</w:t>
            </w:r>
            <w:r w:rsidRPr="00527E9E">
              <w:rPr>
                <w:rFonts w:asciiTheme="minorHAnsi" w:hAnsiTheme="minorHAnsi"/>
                <w:szCs w:val="18"/>
              </w:rPr>
              <w:t xml:space="preserve"> / L</w:t>
            </w:r>
            <w:r w:rsidRPr="00527E9E">
              <w:rPr>
                <w:rFonts w:asciiTheme="minorHAnsi" w:hAnsiTheme="minorHAnsi"/>
                <w:noProof/>
                <w:szCs w:val="18"/>
              </w:rPr>
              <w:t>110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D50/A5</w:t>
            </w:r>
          </w:p>
          <w:p w14:paraId="37F93CE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ursidé trapu avec grosse truffe noire et des oreilles alongées, visage d'ours. Yeux noirs sans pupille. Pelage brun long avec longues taches noires. Mains arrondies ornées de longues griffes en pourtour. Crocs immenses.</w:t>
            </w:r>
          </w:p>
          <w:p w14:paraId="6FA2D7B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Ils sont là pour éliminer les créatures menaçant l'équilibre, gardien des trésors </w:t>
            </w:r>
          </w:p>
          <w:p w14:paraId="553B5BB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premier ursidés issus du MD, mamm</w:t>
            </w:r>
          </w:p>
          <w:p w14:paraId="613AE85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FRU D/N - ruine/colline/montagne/désert - Rôde dans les paysage, entre le lever et le coucher du soleil, à la recherche des combats pour El'Lar.</w:t>
            </w:r>
          </w:p>
          <w:p w14:paraId="2BEFBEB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chair de plante, peut vivre sans manger pendant deux semaines,.</w:t>
            </w:r>
          </w:p>
          <w:p w14:paraId="2774A1B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Observent, analysent et chargent les fauteurs de troubles mais surtout ceux qui tyrannisent les autres races.</w:t>
            </w:r>
          </w:p>
          <w:p w14:paraId="406DA4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Protègent les faibles contre les forts. Parviennent à deviner qui manipule qui et qui souffre inutilement.</w:t>
            </w:r>
          </w:p>
          <w:p w14:paraId="493A8E9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Vit en couple jusqu'à la mort du partenaire.</w:t>
            </w:r>
            <w:r w:rsidRPr="00527E9E">
              <w:rPr>
                <w:rFonts w:asciiTheme="minorHAnsi" w:hAnsiTheme="minorHAnsi"/>
                <w:szCs w:val="18"/>
              </w:rPr>
              <w:tab/>
            </w:r>
          </w:p>
          <w:p w14:paraId="667DF05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Con=piège simple avec épieu et trou</w:t>
            </w:r>
          </w:p>
          <w:p w14:paraId="087AAC4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Hab=hutte de bois large et solide</w:t>
            </w:r>
          </w:p>
          <w:p w14:paraId="6530C64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84</w:t>
            </w:r>
          </w:p>
          <w:p w14:paraId="1B32CC5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L+3 (5)griffes L+3 (5)croc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21</w:t>
            </w:r>
            <w:r w:rsidRPr="00527E9E">
              <w:rPr>
                <w:rFonts w:asciiTheme="minorHAnsi" w:hAnsiTheme="minorHAnsi"/>
                <w:szCs w:val="18"/>
              </w:rPr>
              <w:tab/>
            </w:r>
          </w:p>
          <w:p w14:paraId="06D5CA7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158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50</w:t>
            </w:r>
          </w:p>
          <w:p w14:paraId="52C5458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7508D6A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F20C97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57DDEEF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82542A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[VO VD </w:t>
            </w:r>
            <w:r w:rsidR="00FA2185" w:rsidRPr="00527E9E">
              <w:rPr>
                <w:rFonts w:asciiTheme="minorHAnsi" w:hAnsiTheme="minorHAnsi"/>
                <w:noProof/>
                <w:szCs w:val="18"/>
              </w:rPr>
              <w:t xml:space="preserve">VIT </w:t>
            </w:r>
            <w:r w:rsidRPr="00527E9E">
              <w:rPr>
                <w:rFonts w:asciiTheme="minorHAnsi" w:hAnsiTheme="minorHAnsi"/>
                <w:noProof/>
                <w:szCs w:val="18"/>
              </w:rPr>
              <w:t>RMa MVp] x2 si Malus &gt; 5 ou total Blessure &gt; 5</w:t>
            </w:r>
          </w:p>
          <w:p w14:paraId="487A36F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partielle : si en infériorité</w:t>
            </w:r>
          </w:p>
          <w:p w14:paraId="139A79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poisons, acides, maladies, Pouvoirs de la Nuit, 50% aux Pouvoirs du Feu et Pouvoir de la Tempête</w:t>
            </w:r>
          </w:p>
          <w:p w14:paraId="28291F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+1 par phase</w:t>
            </w:r>
          </w:p>
          <w:p w14:paraId="4CAF258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1 Blessure et 1 Malus par phase si Malus &gt; 5 ou une Biessure &gt; 5</w:t>
            </w:r>
          </w:p>
          <w:p w14:paraId="763E7A4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Peau V=10000 si en bon état. 2D10 doses de sang (1PA) : CS+40 RMa+20 Régénération 1 par heure pendant 1D10 heures si bu d'un vase d'argent mais poison mortel 7/0 si aligné El'Bis ou El'Dor.</w:t>
            </w:r>
          </w:p>
        </w:tc>
      </w:tr>
    </w:tbl>
    <w:p w14:paraId="20F36DD7" w14:textId="77777777" w:rsidR="009A2EF1" w:rsidRPr="00527E9E" w:rsidRDefault="004875DF" w:rsidP="0045338D">
      <w:pPr>
        <w:pStyle w:val="Titre3"/>
        <w:rPr>
          <w:i/>
          <w:lang w:val="fr-BE"/>
        </w:rPr>
      </w:pPr>
      <w:bookmarkStart w:id="216" w:name="_Toc199924635"/>
      <w:r w:rsidRPr="00527E9E">
        <w:rPr>
          <w:noProof/>
          <w:highlight w:val="yellow"/>
          <w:lang w:val="fr-BE"/>
        </w:rPr>
        <w:t>gardien de sidh</w:t>
      </w:r>
      <w:bookmarkEnd w:id="21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9EDE81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5C984C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gardien de sidh</w:t>
            </w:r>
            <w:r w:rsidRPr="00527E9E">
              <w:rPr>
                <w:rFonts w:asciiTheme="minorHAnsi" w:hAnsiTheme="minorHAnsi"/>
                <w:b/>
                <w:szCs w:val="18"/>
              </w:rPr>
              <w:t xml:space="preserve">  /  </w:t>
            </w:r>
            <w:r w:rsidRPr="00527E9E">
              <w:rPr>
                <w:rFonts w:asciiTheme="minorHAnsi" w:hAnsiTheme="minorHAnsi"/>
                <w:b/>
                <w:noProof/>
                <w:szCs w:val="18"/>
              </w:rPr>
              <w:t>bearbeld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16</w:t>
            </w:r>
            <w:r w:rsidRPr="00527E9E">
              <w:rPr>
                <w:rFonts w:asciiTheme="minorHAnsi" w:hAnsiTheme="minorHAnsi"/>
                <w:szCs w:val="18"/>
              </w:rPr>
              <w:t xml:space="preserve"> </w:t>
            </w:r>
          </w:p>
          <w:p w14:paraId="0EF8B96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600</w:t>
            </w:r>
            <w:r w:rsidRPr="00527E9E">
              <w:rPr>
                <w:rFonts w:asciiTheme="minorHAnsi" w:hAnsiTheme="minorHAnsi"/>
                <w:szCs w:val="18"/>
              </w:rPr>
              <w:t xml:space="preserve"> / L</w:t>
            </w:r>
            <w:r w:rsidRPr="00527E9E">
              <w:rPr>
                <w:rFonts w:asciiTheme="minorHAnsi" w:hAnsiTheme="minorHAnsi"/>
                <w:noProof/>
                <w:szCs w:val="18"/>
              </w:rPr>
              <w:t>140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1613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D450/A25</w:t>
            </w:r>
          </w:p>
          <w:p w14:paraId="76EDE48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à un oeil portant d'épais vêtements de cuir travaillé et un énorme sac rempli d'affaires de valeurs. Peau pâle couverte de veinures gris-sombre, cheveux longs et soyeux, ondulés pendant jusqu'au bas du dos, queue de cheval ou tressés. Armé d'une lourde massue très droite et joliment sculptée aux motifs naturels.</w:t>
            </w:r>
          </w:p>
          <w:p w14:paraId="1F652B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Amis des Anciens depuis toujours ces géants KO trop malins ont été convertis et servi de gardiens et de combattants lourds .</w:t>
            </w:r>
          </w:p>
          <w:p w14:paraId="0734058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Si'Th dont la magie est devenue matière</w:t>
            </w:r>
          </w:p>
          <w:p w14:paraId="71C4C78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D/N - forêt/montagne/forêt/colline - Vit dans les environs des cités ou ruines anciennes, toujours près d'un passage entre les mondes ou d'un trésor important.</w:t>
            </w:r>
          </w:p>
          <w:p w14:paraId="2527B52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et mange tout, surtout les viandes KO grillées de préférence.</w:t>
            </w:r>
          </w:p>
          <w:p w14:paraId="7F5D5FA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Jovial et amical avec les créatures non EO/KO, intelligentes ou non, qui le respectent.</w:t>
            </w:r>
          </w:p>
          <w:p w14:paraId="3C2C46C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Très soupe-au-lait, il attaque à la moindre méprise sauf les Si'Th et El'Der (sauf si provoqué).</w:t>
            </w:r>
          </w:p>
          <w:p w14:paraId="09A39BA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Préviendra, par des sons et des signes, qu'il aime ou n'aime pas les actions qu'il observe.</w:t>
            </w:r>
          </w:p>
          <w:p w14:paraId="6497365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S'occupe à chipoter aux éléments qui l'entourent;</w:t>
            </w:r>
            <w:r w:rsidRPr="00527E9E">
              <w:rPr>
                <w:rFonts w:asciiTheme="minorHAnsi" w:hAnsiTheme="minorHAnsi"/>
                <w:szCs w:val="18"/>
              </w:rPr>
              <w:tab/>
            </w:r>
          </w:p>
          <w:p w14:paraId="180BF42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 mur, canaux, barrages, talus</w:t>
            </w:r>
          </w:p>
          <w:p w14:paraId="1DA177FF"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i/>
                <w:noProof/>
                <w:szCs w:val="18"/>
                <w:lang w:val="en-US"/>
              </w:rPr>
              <w:t>Fab= masse, sculpture, cuir</w:t>
            </w:r>
          </w:p>
          <w:p w14:paraId="56853B9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120</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866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578</w:t>
            </w:r>
          </w:p>
          <w:p w14:paraId="504BF46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L+8 (4)écrasement L+4 (2)balayage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84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14</w:t>
            </w:r>
            <w:r w:rsidR="00FA2185" w:rsidRPr="00527E9E">
              <w:rPr>
                <w:rFonts w:asciiTheme="minorHAnsi" w:hAnsiTheme="minorHAnsi"/>
                <w:szCs w:val="18"/>
              </w:rPr>
              <w:t xml:space="preserve"> VIT </w:t>
            </w:r>
            <w:r w:rsidRPr="00527E9E">
              <w:rPr>
                <w:rFonts w:asciiTheme="minorHAnsi" w:hAnsiTheme="minorHAnsi"/>
                <w:noProof/>
                <w:szCs w:val="18"/>
                <w:highlight w:val="yellow"/>
              </w:rPr>
              <w:t>15</w:t>
            </w:r>
            <w:r w:rsidRPr="00527E9E">
              <w:rPr>
                <w:rFonts w:asciiTheme="minorHAnsi" w:hAnsiTheme="minorHAnsi"/>
                <w:szCs w:val="18"/>
              </w:rPr>
              <w:tab/>
            </w:r>
          </w:p>
          <w:p w14:paraId="0CEC30D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211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212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228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80</w:t>
            </w:r>
          </w:p>
          <w:p w14:paraId="5C1A99F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p>
          <w:p w14:paraId="0392A91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C6D04C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147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D5D666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2ED0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aucun malus à la vitesse </w:t>
            </w:r>
          </w:p>
          <w:p w14:paraId="2609DF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mauvaise vue, malus de 5 par cible l'attaquant</w:t>
            </w:r>
          </w:p>
          <w:p w14:paraId="63BD4A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partielle sur les cibles qui l'ont provoqué</w:t>
            </w:r>
          </w:p>
          <w:p w14:paraId="6FDE589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totale à la magie d'El'Der et Si'Th</w:t>
            </w:r>
          </w:p>
          <w:p w14:paraId="3FF8D2B9" w14:textId="77777777" w:rsidR="009A2EF1" w:rsidRPr="00527E9E" w:rsidRDefault="009A2EF1" w:rsidP="009A2EF1">
            <w:pPr>
              <w:rPr>
                <w:rFonts w:asciiTheme="minorHAnsi" w:hAnsiTheme="minorHAnsi"/>
                <w:noProof/>
                <w:szCs w:val="18"/>
                <w:shd w:val="clear" w:color="auto" w:fill="FFFF6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40% de garder un trésor ancien, dans ce cas 60% d'être accompagné d'autres créatures El'Der à déterminer.</w:t>
            </w:r>
          </w:p>
          <w:p w14:paraId="47B8DC72" w14:textId="77777777" w:rsidR="009A2EF1" w:rsidRPr="00527E9E" w:rsidRDefault="009A2EF1" w:rsidP="009A2EF1">
            <w:pPr>
              <w:rPr>
                <w:rFonts w:asciiTheme="minorHAnsi" w:hAnsiTheme="minorHAnsi"/>
                <w:i/>
                <w:sz w:val="16"/>
                <w:szCs w:val="16"/>
              </w:rPr>
            </w:pPr>
            <w:r w:rsidRPr="00527E9E">
              <w:rPr>
                <w:rFonts w:asciiTheme="minorHAnsi" w:hAnsiTheme="minorHAnsi"/>
                <w:noProof/>
                <w:szCs w:val="18"/>
                <w:shd w:val="clear" w:color="auto" w:fill="FFFF66"/>
              </w:rPr>
              <w:t>Masse incrustée de 1D10 gemmes.</w:t>
            </w:r>
          </w:p>
        </w:tc>
      </w:tr>
    </w:tbl>
    <w:p w14:paraId="56ECA82B" w14:textId="77777777" w:rsidR="009A2EF1" w:rsidRPr="00527E9E" w:rsidRDefault="006E6182" w:rsidP="0045338D">
      <w:pPr>
        <w:pStyle w:val="Titre3"/>
        <w:rPr>
          <w:sz w:val="16"/>
          <w:szCs w:val="16"/>
          <w:lang w:val="fr-BE"/>
        </w:rPr>
      </w:pPr>
      <w:bookmarkStart w:id="217" w:name="_Toc199924636"/>
      <w:r w:rsidRPr="00527E9E">
        <w:rPr>
          <w:noProof/>
          <w:highlight w:val="yellow"/>
          <w:lang w:val="fr-BE"/>
        </w:rPr>
        <w:lastRenderedPageBreak/>
        <w:t>géant aveugle</w:t>
      </w:r>
      <w:bookmarkEnd w:id="21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5E4AC7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FFC6B3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géant aveugle</w:t>
            </w:r>
            <w:r w:rsidRPr="00527E9E">
              <w:rPr>
                <w:rFonts w:asciiTheme="minorHAnsi" w:hAnsiTheme="minorHAnsi"/>
                <w:b/>
                <w:szCs w:val="18"/>
              </w:rPr>
              <w:t xml:space="preserve">  /  </w:t>
            </w:r>
            <w:r w:rsidRPr="00527E9E">
              <w:rPr>
                <w:rFonts w:asciiTheme="minorHAnsi" w:hAnsiTheme="minorHAnsi"/>
                <w:b/>
                <w:noProof/>
                <w:szCs w:val="18"/>
              </w:rPr>
              <w:t>a'tash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21A9DE8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800</w:t>
            </w:r>
            <w:r w:rsidRPr="00527E9E">
              <w:rPr>
                <w:rFonts w:asciiTheme="minorHAnsi" w:hAnsiTheme="minorHAnsi"/>
                <w:szCs w:val="18"/>
              </w:rPr>
              <w:t xml:space="preserve"> / L</w:t>
            </w:r>
            <w:r w:rsidRPr="00527E9E">
              <w:rPr>
                <w:rFonts w:asciiTheme="minorHAnsi" w:hAnsiTheme="minorHAnsi"/>
                <w:noProof/>
                <w:szCs w:val="18"/>
              </w:rPr>
              <w:t>180</w:t>
            </w:r>
            <w:r w:rsidRPr="00527E9E">
              <w:rPr>
                <w:rFonts w:asciiTheme="minorHAnsi" w:hAnsiTheme="minorHAnsi"/>
                <w:szCs w:val="18"/>
              </w:rPr>
              <w:t xml:space="preserve"> / P</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2218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D500/A40</w:t>
            </w:r>
          </w:p>
          <w:p w14:paraId="0CCB51D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Très musclé, couvert d'une fourrure légère, longs cheveux tombant de tous les côtés de la tête. Petits yeux sombres, longues dents en forme de dague et monstrueuse mâchoire prognate. Toujours sale et entouré de nuées d'insectes. Postérieur dégoûtant, bouche couverte de boutons charnus, mains cicatrisées, coupures multiples.</w:t>
            </w:r>
          </w:p>
          <w:p w14:paraId="6F105D2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force brute de la nature sauvage rassemblée dans un corps lourd et puissant au service de Koth'Oth.</w:t>
            </w:r>
          </w:p>
          <w:p w14:paraId="61D39C0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E14BA9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colline/montagne/forêt/marais - rôde sans arrêt autour d'un lieu qu'il considère comme son repaire</w:t>
            </w:r>
          </w:p>
          <w:p w14:paraId="4C46FFB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Présence notable par l'état de ruine dans lequel il plonge son environnement, partout des rochers dispersés.</w:t>
            </w:r>
          </w:p>
          <w:p w14:paraId="5ACD90B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n'importe quoi mais préfère la viande, quelle qu'elle soit</w:t>
            </w:r>
          </w:p>
          <w:p w14:paraId="1B355F8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Utilise son odorat pour trouver ses proies.</w:t>
            </w:r>
          </w:p>
          <w:p w14:paraId="699F57F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Lance des grosses pierres sur ses cibles, poids de 10+2D10kg</w:t>
            </w:r>
          </w:p>
          <w:p w14:paraId="20FFBF2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Grogne et crache dès qu'en chasse.</w:t>
            </w:r>
            <w:r w:rsidRPr="00527E9E">
              <w:rPr>
                <w:rFonts w:asciiTheme="minorHAnsi" w:hAnsiTheme="minorHAnsi"/>
                <w:szCs w:val="18"/>
              </w:rPr>
              <w:tab/>
            </w:r>
          </w:p>
          <w:p w14:paraId="0E5636F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C880AE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5</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105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1587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1111</w:t>
            </w:r>
          </w:p>
          <w:p w14:paraId="2A174A5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projectiles L+1d6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95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13</w:t>
            </w:r>
            <w:r w:rsidR="00FA2185" w:rsidRPr="00527E9E">
              <w:rPr>
                <w:rFonts w:asciiTheme="minorHAnsi" w:hAnsiTheme="minorHAnsi"/>
                <w:szCs w:val="18"/>
              </w:rPr>
              <w:t xml:space="preserve"> VIT </w:t>
            </w:r>
            <w:r w:rsidRPr="00527E9E">
              <w:rPr>
                <w:rFonts w:asciiTheme="minorHAnsi" w:hAnsiTheme="minorHAnsi"/>
                <w:noProof/>
                <w:szCs w:val="18"/>
                <w:highlight w:val="yellow"/>
              </w:rPr>
              <w:t>15</w:t>
            </w:r>
            <w:r w:rsidRPr="00527E9E">
              <w:rPr>
                <w:rFonts w:asciiTheme="minorHAnsi" w:hAnsiTheme="minorHAnsi"/>
                <w:szCs w:val="18"/>
              </w:rPr>
              <w:tab/>
            </w:r>
          </w:p>
          <w:p w14:paraId="5A8AA55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242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216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59</w:t>
            </w:r>
          </w:p>
          <w:p w14:paraId="13F6095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lang w:val="en-US"/>
              </w:rPr>
              <w:tab/>
            </w:r>
            <w:r w:rsidRPr="004F6588">
              <w:rPr>
                <w:rFonts w:asciiTheme="minorHAnsi" w:hAnsiTheme="minorHAnsi"/>
                <w:szCs w:val="18"/>
                <w:lang w:val="en-US"/>
              </w:rPr>
              <w:tab/>
            </w:r>
          </w:p>
          <w:p w14:paraId="60D14FC8"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8EE8B3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525EA0F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352904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se concentre que sur une cible à la fois, incapable d'évaluer le danger</w:t>
            </w:r>
          </w:p>
          <w:p w14:paraId="6175DE7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Insensible :100% à  fatigue,  ténèbre (magique ou non)</w:t>
            </w:r>
          </w:p>
          <w:p w14:paraId="01E5546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trésors humains près de lui. 1d6 dents, si collier de 10 dents taillées en pointe alors variation off+20%, et variation def-10%.</w:t>
            </w:r>
          </w:p>
        </w:tc>
      </w:tr>
    </w:tbl>
    <w:p w14:paraId="40B94D64" w14:textId="77777777" w:rsidR="009A2EF1" w:rsidRPr="00527E9E" w:rsidRDefault="006E6182" w:rsidP="0045338D">
      <w:pPr>
        <w:pStyle w:val="Titre3"/>
        <w:rPr>
          <w:i/>
          <w:lang w:val="fr-BE"/>
        </w:rPr>
      </w:pPr>
      <w:bookmarkStart w:id="218" w:name="_Toc199924637"/>
      <w:r w:rsidRPr="00527E9E">
        <w:rPr>
          <w:noProof/>
          <w:highlight w:val="yellow"/>
          <w:lang w:val="fr-BE"/>
        </w:rPr>
        <w:t>gnome-landa-geal</w:t>
      </w:r>
      <w:bookmarkEnd w:id="21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081F28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FDABEF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gnome-landa-geal</w:t>
            </w:r>
            <w:r w:rsidRPr="00527E9E">
              <w:rPr>
                <w:rFonts w:asciiTheme="minorHAnsi" w:hAnsiTheme="minorHAnsi"/>
                <w:b/>
                <w:szCs w:val="18"/>
              </w:rPr>
              <w:t xml:space="preserve">  /  </w:t>
            </w:r>
            <w:r w:rsidR="006E6182" w:rsidRPr="00527E9E">
              <w:rPr>
                <w:rFonts w:asciiTheme="minorHAnsi" w:hAnsiTheme="minorHAnsi"/>
                <w:b/>
                <w:noProof/>
                <w:szCs w:val="18"/>
              </w:rPr>
              <w:t>terre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25DD923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 / L / P </w:t>
            </w:r>
            <w:r w:rsidRPr="00527E9E">
              <w:rPr>
                <w:rFonts w:asciiTheme="minorHAnsi" w:hAnsiTheme="minorHAnsi"/>
                <w:i/>
                <w:szCs w:val="18"/>
              </w:rPr>
              <w:t xml:space="preserve">/ </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03F9C4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Gnome : Dva'Linn de 1m de haut aux traits affinés et à la peau noire et brillante, yeux blancs, mains tordues, odeur de fusion </w:t>
            </w:r>
          </w:p>
          <w:p w14:paraId="635A33A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Landa : amas de terre dense de 5m de diamètre, forme un ensemble ressemblant à une vague avec deux bras</w:t>
            </w:r>
          </w:p>
          <w:p w14:paraId="167C061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Geal : géant de terre dense, presque noire, cheveux et traits grossiers formés par des rochers, cailloux et racines</w:t>
            </w:r>
          </w:p>
          <w:p w14:paraId="2F02E00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élémentaires passent d'une forme à l'autre selon les besoins et envies,</w:t>
            </w:r>
          </w:p>
          <w:p w14:paraId="1C59121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éléments constitutifs de la nature s'expriment sous des formes de bases générées par El'Der.</w:t>
            </w:r>
          </w:p>
          <w:p w14:paraId="2017898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excédent de MD animé par la volonté de SI</w:t>
            </w:r>
          </w:p>
          <w:p w14:paraId="4204722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w:t>
            </w:r>
          </w:p>
          <w:p w14:paraId="3F9B7DF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Gnome : aussi doués que les Dva'Linn, ils modèlent la terre et les objets, hostiles vis-à-vis des autres races.</w:t>
            </w:r>
          </w:p>
          <w:p w14:paraId="4B3CFB2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Landa : un seul but, agiter les terres et engloutir les ennemis qui la foulent.</w:t>
            </w:r>
          </w:p>
          <w:p w14:paraId="7D7BA9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Geal : intelligent mais hostile à toute forme de vie autre qu'élémentaire.</w:t>
            </w:r>
          </w:p>
          <w:p w14:paraId="0C109C0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Lié à un élément et à un lieu, l'élémentaire est un gardien du Monde Ancien</w:t>
            </w:r>
            <w:r w:rsidRPr="00527E9E">
              <w:rPr>
                <w:rFonts w:asciiTheme="minorHAnsi" w:hAnsiTheme="minorHAnsi"/>
                <w:szCs w:val="18"/>
              </w:rPr>
              <w:tab/>
            </w:r>
          </w:p>
          <w:p w14:paraId="743DB53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Gnome voir Dav'Linn</w:t>
            </w:r>
          </w:p>
          <w:p w14:paraId="7E5D090A"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30</w:t>
            </w:r>
            <w:r w:rsidRPr="00527E9E">
              <w:rPr>
                <w:rFonts w:asciiTheme="minorHAnsi" w:hAnsiTheme="minorHAnsi"/>
                <w:szCs w:val="18"/>
              </w:rPr>
              <w:tab/>
              <w:t xml:space="preserve">En </w:t>
            </w:r>
            <w:r w:rsidRPr="00527E9E">
              <w:rPr>
                <w:rFonts w:asciiTheme="minorHAnsi" w:hAnsiTheme="minorHAnsi"/>
                <w:noProof/>
                <w:szCs w:val="18"/>
              </w:rPr>
              <w:t>30</w:t>
            </w:r>
            <w:r w:rsidRPr="00527E9E">
              <w:rPr>
                <w:rFonts w:asciiTheme="minorHAnsi" w:hAnsiTheme="minorHAnsi"/>
                <w:szCs w:val="18"/>
              </w:rPr>
              <w:tab/>
              <w:t xml:space="preserve">D </w:t>
            </w:r>
            <w:r w:rsidRPr="00527E9E">
              <w:rPr>
                <w:rFonts w:asciiTheme="minorHAnsi" w:hAnsiTheme="minorHAnsi"/>
                <w:noProof/>
                <w:szCs w:val="18"/>
              </w:rPr>
              <w:t>10</w:t>
            </w:r>
            <w:r w:rsidRPr="00527E9E">
              <w:rPr>
                <w:rFonts w:asciiTheme="minorHAnsi" w:hAnsiTheme="minorHAnsi"/>
                <w:szCs w:val="18"/>
              </w:rPr>
              <w:tab/>
              <w:t xml:space="preserve">A </w:t>
            </w:r>
            <w:r w:rsidRPr="00527E9E">
              <w:rPr>
                <w:rFonts w:asciiTheme="minorHAnsi" w:hAnsiTheme="minorHAnsi"/>
                <w:noProof/>
                <w:szCs w:val="18"/>
              </w:rPr>
              <w:t>10</w:t>
            </w:r>
            <w:r w:rsidRPr="00527E9E">
              <w:rPr>
                <w:rFonts w:asciiTheme="minorHAnsi" w:hAnsiTheme="minorHAnsi"/>
                <w:szCs w:val="18"/>
              </w:rPr>
              <w:tab/>
              <w:t xml:space="preserve">I </w:t>
            </w:r>
            <w:r w:rsidRPr="00527E9E">
              <w:rPr>
                <w:rFonts w:asciiTheme="minorHAnsi" w:hAnsiTheme="minorHAnsi"/>
                <w:noProof/>
                <w:szCs w:val="18"/>
              </w:rPr>
              <w:t>15</w:t>
            </w:r>
            <w:r w:rsidRPr="00527E9E">
              <w:rPr>
                <w:rFonts w:asciiTheme="minorHAnsi" w:hAnsiTheme="minorHAnsi"/>
                <w:szCs w:val="18"/>
              </w:rPr>
              <w:tab/>
              <w:t xml:space="preserve">V </w:t>
            </w:r>
            <w:r w:rsidRPr="00527E9E">
              <w:rPr>
                <w:rFonts w:asciiTheme="minorHAnsi" w:hAnsiTheme="minorHAnsi"/>
                <w:noProof/>
                <w:szCs w:val="18"/>
              </w:rPr>
              <w:t>65</w:t>
            </w:r>
            <w:r w:rsidRPr="00527E9E">
              <w:rPr>
                <w:rFonts w:asciiTheme="minorHAnsi" w:hAnsiTheme="minorHAnsi"/>
                <w:szCs w:val="18"/>
              </w:rPr>
              <w:tab/>
              <w:t xml:space="preserve">E </w:t>
            </w:r>
            <w:r w:rsidRPr="00527E9E">
              <w:rPr>
                <w:rFonts w:asciiTheme="minorHAnsi" w:hAnsiTheme="minorHAnsi"/>
                <w:noProof/>
                <w:szCs w:val="18"/>
              </w:rPr>
              <w:t>10</w:t>
            </w:r>
            <w:r w:rsidRPr="00527E9E">
              <w:rPr>
                <w:rFonts w:asciiTheme="minorHAnsi" w:hAnsiTheme="minorHAnsi"/>
                <w:szCs w:val="18"/>
              </w:rPr>
              <w:tab/>
              <w:t xml:space="preserve">Em </w:t>
            </w:r>
            <w:r w:rsidRPr="00527E9E">
              <w:rPr>
                <w:rFonts w:asciiTheme="minorHAnsi" w:hAnsiTheme="minorHAnsi"/>
                <w:noProof/>
                <w:szCs w:val="18"/>
              </w:rPr>
              <w:t>40</w:t>
            </w:r>
            <w:r w:rsidRPr="00527E9E">
              <w:rPr>
                <w:rFonts w:asciiTheme="minorHAnsi" w:hAnsiTheme="minorHAnsi"/>
                <w:szCs w:val="18"/>
              </w:rPr>
              <w:tab/>
              <w:t xml:space="preserve">C </w:t>
            </w:r>
            <w:r w:rsidRPr="00527E9E">
              <w:rPr>
                <w:rFonts w:asciiTheme="minorHAnsi" w:hAnsiTheme="minorHAnsi"/>
                <w:noProof/>
                <w:szCs w:val="18"/>
              </w:rPr>
              <w:t>45</w:t>
            </w:r>
            <w:r w:rsidRPr="00527E9E">
              <w:rPr>
                <w:rFonts w:asciiTheme="minorHAnsi" w:hAnsiTheme="minorHAnsi"/>
                <w:szCs w:val="18"/>
              </w:rPr>
              <w:tab/>
              <w:t xml:space="preserve">Ap </w:t>
            </w:r>
            <w:r w:rsidRPr="00527E9E">
              <w:rPr>
                <w:rFonts w:asciiTheme="minorHAnsi" w:hAnsiTheme="minorHAnsi"/>
                <w:noProof/>
                <w:szCs w:val="18"/>
              </w:rPr>
              <w:t>5</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p>
          <w:p w14:paraId="5230C8B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349190C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56</w:t>
            </w:r>
          </w:p>
          <w:p w14:paraId="4F6B791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6910F83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B0F2AC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1FE9C5A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64F6C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Gnome-&gt; variation off -20% AR/3 Ix4, Landa -&gt; variation off +100%, Geal -&gt; AR 5-5-5</w:t>
            </w:r>
          </w:p>
          <w:p w14:paraId="0FF23D1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Landa-&gt; pour le tuer il faut infliger PdC/2 Blessure Locale en une coup (hors armure)</w:t>
            </w:r>
          </w:p>
          <w:p w14:paraId="5B1F79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Geal -&gt; si privé du contact avec la terre, perd 2d6 EN par phase, regagne 2d6 par phase une fois en contact </w:t>
            </w:r>
          </w:p>
          <w:p w14:paraId="6181EF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Pouvoir de la Terre, Pouvoir du Désert, Pouvoir du Feu</w:t>
            </w:r>
          </w:p>
          <w:p w14:paraId="50D509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peut passer à travers la terre à MVP/2</w:t>
            </w:r>
          </w:p>
          <w:p w14:paraId="17D6A5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3 Blessures par phase</w:t>
            </w:r>
          </w:p>
          <w:p w14:paraId="20A2E30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peut passer d'une forme à l'autre une fois par heure, sans coût</w:t>
            </w:r>
          </w:p>
          <w:p w14:paraId="23ECDA5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Gnome : garde 1d6 caches de trésors sous terre avec pièges, résultant de leur génie et de pillages.</w:t>
            </w:r>
          </w:p>
        </w:tc>
      </w:tr>
    </w:tbl>
    <w:p w14:paraId="24432A73" w14:textId="77777777" w:rsidR="009A2EF1" w:rsidRPr="00527E9E" w:rsidRDefault="006E6182" w:rsidP="0045338D">
      <w:pPr>
        <w:pStyle w:val="Titre3"/>
        <w:rPr>
          <w:sz w:val="16"/>
          <w:szCs w:val="16"/>
          <w:lang w:val="fr-BE"/>
        </w:rPr>
      </w:pPr>
      <w:bookmarkStart w:id="219" w:name="_Toc199924638"/>
      <w:r w:rsidRPr="00527E9E">
        <w:rPr>
          <w:noProof/>
          <w:highlight w:val="yellow"/>
          <w:lang w:val="fr-BE"/>
        </w:rPr>
        <w:lastRenderedPageBreak/>
        <w:t>gorgonne</w:t>
      </w:r>
      <w:bookmarkEnd w:id="21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110409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FC030B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gorgonne</w:t>
            </w:r>
            <w:r w:rsidRPr="00527E9E">
              <w:rPr>
                <w:rFonts w:asciiTheme="minorHAnsi" w:hAnsiTheme="minorHAnsi"/>
                <w:b/>
                <w:szCs w:val="18"/>
              </w:rPr>
              <w:t xml:space="preserve">  /  </w:t>
            </w:r>
            <w:r w:rsidRPr="00527E9E">
              <w:rPr>
                <w:rFonts w:asciiTheme="minorHAnsi" w:hAnsiTheme="minorHAnsi"/>
                <w:b/>
                <w:noProof/>
                <w:szCs w:val="18"/>
              </w:rPr>
              <w:t>ranosera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4B1A3D3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48AA50A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Femme à tête couverte de têtes de petits demi-corps de serpents toujours en mouvement. Visage verdâtre, déformé et hideux, couvert de taches noires et d'une maille de veines sombres. Bras nus mais avachis. Yeux énormes, pupilles dilatées et noires, pulsant. Habillée d'un robe d'écailles de serpent.</w:t>
            </w:r>
          </w:p>
          <w:p w14:paraId="48E5C87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L'incarnation de la perversion par la torture et les supplices infinis, la punition de KO sur les désirs humains.</w:t>
            </w:r>
          </w:p>
          <w:p w14:paraId="3247C82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jeune fille maintenue en vie par le poison d'une Hydre, libérée adulte</w:t>
            </w:r>
          </w:p>
          <w:p w14:paraId="06D775D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ruine/marais/ruine/jungle - Se cahent dans les ombres des lieux frais.</w:t>
            </w:r>
          </w:p>
          <w:p w14:paraId="12D0668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Rôde toujours autour d'un lieu de passage, d'une route ou d'un lieu de culte abandonné.</w:t>
            </w:r>
          </w:p>
          <w:p w14:paraId="5FF98C4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la poussière et son propre sang.</w:t>
            </w:r>
          </w:p>
          <w:p w14:paraId="03874DB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Les gorgonnes deviennent immortelles et aveugle après 6 cérémonies complexes impliquant de 6 victimes humaines sacrifiées. D'autres cérémonies sacrificielles et annuelles sont organisées dans ruines de lieux de cultes conquis sur l'homme, d'une grande cruauté.Vit en solitaire mais se regroupent pour les cérémonies qui jalonnent leur vie.</w:t>
            </w:r>
            <w:r w:rsidRPr="00527E9E">
              <w:rPr>
                <w:rFonts w:asciiTheme="minorHAnsi" w:hAnsiTheme="minorHAnsi"/>
                <w:szCs w:val="18"/>
              </w:rPr>
              <w:tab/>
            </w:r>
          </w:p>
          <w:p w14:paraId="78BD621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Con=autel de pierre taillée grossièrement</w:t>
            </w:r>
          </w:p>
          <w:p w14:paraId="1468C27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tissage d'écaille de serpent avec des boyaux de petits animaux.</w:t>
            </w:r>
          </w:p>
          <w:p w14:paraId="11F8BBA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w:t>
            </w:r>
          </w:p>
          <w:p w14:paraId="0E44A60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7AA22DA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18</w:t>
            </w:r>
          </w:p>
          <w:p w14:paraId="3ABDB0E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1A38CDA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0369F4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1A88C98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CA6E6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50% d'être aveugle, utilise son odorat  pour traquer ses proies.</w:t>
            </w:r>
          </w:p>
          <w:p w14:paraId="79D837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un test de Vx1(si gorgonne aveugle) ou x2 par phase de combat pour éviter d'être attiré par le regard d'une gorgonne.</w:t>
            </w:r>
          </w:p>
          <w:p w14:paraId="76E5EC5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si une gorgonne meurt il y a 40% qu'un Pégase apparaisse du corps</w:t>
            </w:r>
          </w:p>
          <w:p w14:paraId="6DA99C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les plus beaux mâles humains d'abord</w:t>
            </w:r>
          </w:p>
          <w:p w14:paraId="1EE1F58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une gorgonne aveugle ne peut être touchée que par des armes dédiées, elle est immortelle.</w:t>
            </w:r>
          </w:p>
          <w:p w14:paraId="5D96363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si une proie croise le regard d'une gorgonne elle subit un 6/3 Petrification (ou 8/5 si elle n'est pas aveugle).</w:t>
            </w:r>
          </w:p>
          <w:p w14:paraId="66AA5F2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tête détachée de la gorgonne non-aveugle préservée est capable de 4/3 Pétrification par croisement de regard. 2D10 écailles trouvées, un casque fait de 60 écailles donne immunité totale à pétrification et Esquive x1,5.</w:t>
            </w:r>
          </w:p>
        </w:tc>
      </w:tr>
    </w:tbl>
    <w:p w14:paraId="578AC542" w14:textId="77777777" w:rsidR="009A2EF1" w:rsidRPr="00527E9E" w:rsidRDefault="006E6182" w:rsidP="0045338D">
      <w:pPr>
        <w:pStyle w:val="Titre3"/>
        <w:rPr>
          <w:i/>
          <w:lang w:val="fr-BE"/>
        </w:rPr>
      </w:pPr>
      <w:bookmarkStart w:id="220" w:name="_Toc199924639"/>
      <w:r w:rsidRPr="00527E9E">
        <w:rPr>
          <w:noProof/>
          <w:highlight w:val="yellow"/>
          <w:lang w:val="fr-BE"/>
        </w:rPr>
        <w:t>grand aigle</w:t>
      </w:r>
      <w:bookmarkEnd w:id="22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88A83E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1BE5E1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aigle</w:t>
            </w:r>
            <w:r w:rsidRPr="00527E9E">
              <w:rPr>
                <w:rFonts w:asciiTheme="minorHAnsi" w:hAnsiTheme="minorHAnsi"/>
                <w:b/>
                <w:szCs w:val="18"/>
              </w:rPr>
              <w:t xml:space="preserve">  /  </w:t>
            </w:r>
            <w:r w:rsidRPr="00527E9E">
              <w:rPr>
                <w:rFonts w:asciiTheme="minorHAnsi" w:hAnsiTheme="minorHAnsi"/>
                <w:b/>
                <w:noProof/>
                <w:szCs w:val="18"/>
              </w:rPr>
              <w:t>noparin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7F2CDF3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140</w:t>
            </w:r>
            <w:r w:rsidRPr="00527E9E">
              <w:rPr>
                <w:rFonts w:asciiTheme="minorHAnsi" w:hAnsiTheme="minorHAnsi"/>
                <w:szCs w:val="18"/>
              </w:rPr>
              <w:t xml:space="preserve"> / L</w:t>
            </w:r>
            <w:r w:rsidRPr="00527E9E">
              <w:rPr>
                <w:rFonts w:asciiTheme="minorHAnsi" w:hAnsiTheme="minorHAnsi"/>
                <w:noProof/>
                <w:szCs w:val="18"/>
              </w:rPr>
              <w:t>400</w:t>
            </w:r>
            <w:r w:rsidRPr="00527E9E">
              <w:rPr>
                <w:rFonts w:asciiTheme="minorHAnsi" w:hAnsiTheme="minorHAnsi"/>
                <w:szCs w:val="18"/>
              </w:rPr>
              <w:t xml:space="preserve"> / P</w:t>
            </w:r>
            <w:r w:rsidRPr="00527E9E">
              <w:rPr>
                <w:rFonts w:asciiTheme="minorHAnsi" w:hAnsiTheme="minorHAnsi"/>
                <w:noProof/>
                <w:szCs w:val="18"/>
              </w:rPr>
              <w:t>140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157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D240/A24</w:t>
            </w:r>
          </w:p>
          <w:p w14:paraId="777C1DA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Aigle royal géant au plumage d'un brun cuivré, bec très courbé se termine en une pointe acérée. Majestueux et regard effrayant. Serres énormes avec préhension possible.</w:t>
            </w:r>
          </w:p>
          <w:p w14:paraId="6F8B0E0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cieux ont besoin d'yeux, l'équilibre est imposé par les aigles qui en sont les maîtres depuis toujours.</w:t>
            </w:r>
          </w:p>
          <w:p w14:paraId="44A6D5F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4F6B95C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 - Son nid est  perché à plus de 2000m d'altitude et sa zone de chasse correspond à 1d6 vallées à 2D10 km de distance.</w:t>
            </w:r>
          </w:p>
          <w:p w14:paraId="6D5E222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les oiseaux et les petits gibiers.</w:t>
            </w:r>
          </w:p>
          <w:p w14:paraId="4F51F03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Observent la vie d'en dessous et servent les intérêts d'El'Lar en aidant les humains EA.</w:t>
            </w:r>
          </w:p>
          <w:p w14:paraId="157A308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N'attaque que pour chasser ou pour tuer un ennemi désigné par les Guides EA.</w:t>
            </w:r>
          </w:p>
          <w:p w14:paraId="0BA5434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Vit en couple comme les aigles normaux. </w:t>
            </w:r>
          </w:p>
          <w:p w14:paraId="5E12BB2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Survole les voyageurs dans son domaine et tente de comprendre leurs motivations.</w:t>
            </w:r>
            <w:r w:rsidRPr="00527E9E">
              <w:rPr>
                <w:rFonts w:asciiTheme="minorHAnsi" w:hAnsiTheme="minorHAnsi"/>
                <w:szCs w:val="18"/>
              </w:rPr>
              <w:tab/>
            </w:r>
          </w:p>
          <w:p w14:paraId="0FA2C87F"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2F2773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53</w:t>
            </w:r>
          </w:p>
          <w:p w14:paraId="5AD56DD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L+4 (9)bec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16</w:t>
            </w:r>
            <w:r w:rsidRPr="00527E9E">
              <w:rPr>
                <w:rFonts w:asciiTheme="minorHAnsi" w:hAnsiTheme="minorHAnsi"/>
                <w:szCs w:val="18"/>
              </w:rPr>
              <w:tab/>
            </w:r>
          </w:p>
          <w:p w14:paraId="48E30B7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 a60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60</w:t>
            </w:r>
          </w:p>
          <w:p w14:paraId="493CEAC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4108378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347F2D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2A3BFB0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A1AC6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en piqué VOx2 coup+2 zone visée touchée automatiquement</w:t>
            </w:r>
          </w:p>
          <w:p w14:paraId="5032F1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 un test d'esquive gratuit sur chaque tir</w:t>
            </w:r>
          </w:p>
          <w:p w14:paraId="4D56DEC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comprend Langues des signes NE30, devine l'intention de n'importe quel être à NE30</w:t>
            </w:r>
          </w:p>
          <w:p w14:paraId="18AD950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x5</w:t>
            </w:r>
          </w:p>
          <w:p w14:paraId="563BA08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serres, 4 serres fixées sur un Poing donne Crit+10, Coup+2, T+2 E+1 à cette arme.</w:t>
            </w:r>
          </w:p>
        </w:tc>
      </w:tr>
    </w:tbl>
    <w:p w14:paraId="04F42B57" w14:textId="77777777" w:rsidR="009A2EF1" w:rsidRPr="00527E9E" w:rsidRDefault="006E6182" w:rsidP="0045338D">
      <w:pPr>
        <w:pStyle w:val="Titre3"/>
        <w:rPr>
          <w:sz w:val="16"/>
          <w:szCs w:val="16"/>
          <w:lang w:val="fr-BE"/>
        </w:rPr>
      </w:pPr>
      <w:bookmarkStart w:id="221" w:name="_Toc199924640"/>
      <w:r w:rsidRPr="00527E9E">
        <w:rPr>
          <w:noProof/>
          <w:highlight w:val="yellow"/>
          <w:lang w:val="fr-BE"/>
        </w:rPr>
        <w:lastRenderedPageBreak/>
        <w:t>grand ange</w:t>
      </w:r>
      <w:bookmarkEnd w:id="22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85C12E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62F4EF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ange</w:t>
            </w:r>
            <w:r w:rsidRPr="00527E9E">
              <w:rPr>
                <w:rFonts w:asciiTheme="minorHAnsi" w:hAnsiTheme="minorHAnsi"/>
                <w:b/>
                <w:szCs w:val="18"/>
              </w:rPr>
              <w:t xml:space="preserve">  /  </w:t>
            </w:r>
            <w:r w:rsidRPr="00527E9E">
              <w:rPr>
                <w:rFonts w:asciiTheme="minorHAnsi" w:hAnsiTheme="minorHAnsi"/>
                <w:b/>
                <w:noProof/>
                <w:szCs w:val="18"/>
              </w:rPr>
              <w:t>no'hora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19</w:t>
            </w:r>
            <w:r w:rsidRPr="00527E9E">
              <w:rPr>
                <w:rFonts w:asciiTheme="minorHAnsi" w:hAnsiTheme="minorHAnsi"/>
                <w:szCs w:val="18"/>
              </w:rPr>
              <w:t xml:space="preserve"> </w:t>
            </w:r>
          </w:p>
          <w:p w14:paraId="7FF559E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240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D800/A0</w:t>
            </w:r>
          </w:p>
          <w:p w14:paraId="0287F78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humanoïde musclé et ailé, cheveux blanc mi-long, visage parfait. Habillé d'une bure blanche serrée à la ceinture par un fil d'or flottant dans l'air. Entouré d'une aura de lumière aveuglante, yeux en feu. Un fouet de lumière dans une main,un fléau d'or dans l'autre,</w:t>
            </w:r>
          </w:p>
          <w:p w14:paraId="352E9C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seigneur des Anges, messager d'EI dans les Royaumes Divins</w:t>
            </w:r>
          </w:p>
          <w:p w14:paraId="583D750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lumière pure mélangée à la PD et à l'or</w:t>
            </w:r>
          </w:p>
          <w:p w14:paraId="48BECE9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en vol près des lumières les plus intenses</w:t>
            </w:r>
          </w:p>
          <w:p w14:paraId="5B08D3F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Chasseur du mal, il ressent la présence des forces d'El'Dor et met tout en oeuvre pour les erradiquer.</w:t>
            </w:r>
          </w:p>
          <w:p w14:paraId="7CB8AB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Très intelligent et capable de rassembler des forces pour lutter contre El'Dor.</w:t>
            </w:r>
          </w:p>
          <w:p w14:paraId="53A2031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comporte comme un général suprême des forces Divines d'EI.</w:t>
            </w:r>
          </w:p>
          <w:p w14:paraId="095CC2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Ecoute et décide avec mesure mais sans concession.</w:t>
            </w:r>
          </w:p>
          <w:p w14:paraId="469A9C5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Alliance possible, du moment qu'elle servent le dessin Divin.</w:t>
            </w:r>
            <w:r w:rsidRPr="00527E9E">
              <w:rPr>
                <w:rFonts w:asciiTheme="minorHAnsi" w:hAnsiTheme="minorHAnsi"/>
                <w:szCs w:val="18"/>
              </w:rPr>
              <w:tab/>
            </w:r>
          </w:p>
          <w:p w14:paraId="346DAFC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Hab=temple de marbre fabriqué avec la magie créatrice</w:t>
            </w:r>
          </w:p>
          <w:p w14:paraId="6EFCE87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arme invoquée dans la matière divine</w:t>
            </w:r>
          </w:p>
          <w:p w14:paraId="776E02A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70</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100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58</w:t>
            </w:r>
          </w:p>
          <w:p w14:paraId="5268A52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6-7*-8</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fouet L+4 (9)fléau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43</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17</w:t>
            </w:r>
            <w:r w:rsidRPr="00527E9E">
              <w:rPr>
                <w:rFonts w:asciiTheme="minorHAnsi" w:hAnsiTheme="minorHAnsi"/>
                <w:szCs w:val="18"/>
              </w:rPr>
              <w:tab/>
            </w:r>
          </w:p>
          <w:p w14:paraId="13946C9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a30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75</w:t>
            </w:r>
          </w:p>
          <w:p w14:paraId="4017734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5EAEB6D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FA8876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2F606B7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10697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 10/5 Lumière divinie, Détection des âmes, Sens du Chasseur sur tous les êtres opposés à El'Bis</w:t>
            </w:r>
          </w:p>
          <w:p w14:paraId="14FC832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10/5 P. de la Lumière.</w:t>
            </w:r>
          </w:p>
          <w:p w14:paraId="36412E4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7D9997A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fouet et le fléau sont magiques 10/6 pour tout être aligné EI. Bure de lin blanc donnant RMa x2 contre magie non EI.</w:t>
            </w:r>
          </w:p>
        </w:tc>
      </w:tr>
    </w:tbl>
    <w:p w14:paraId="4F4CE52E" w14:textId="77777777" w:rsidR="009A2EF1" w:rsidRPr="00527E9E" w:rsidRDefault="006E6182" w:rsidP="0045338D">
      <w:pPr>
        <w:pStyle w:val="Titre3"/>
        <w:rPr>
          <w:i/>
          <w:lang w:val="fr-BE"/>
        </w:rPr>
      </w:pPr>
      <w:bookmarkStart w:id="222" w:name="_Toc199924641"/>
      <w:r w:rsidRPr="00527E9E">
        <w:rPr>
          <w:noProof/>
          <w:highlight w:val="yellow"/>
          <w:lang w:val="fr-BE"/>
        </w:rPr>
        <w:t>grand corbeau</w:t>
      </w:r>
      <w:bookmarkEnd w:id="22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E3CC40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400EC5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corbeau</w:t>
            </w:r>
            <w:r w:rsidRPr="00527E9E">
              <w:rPr>
                <w:rFonts w:asciiTheme="minorHAnsi" w:hAnsiTheme="minorHAnsi"/>
                <w:b/>
                <w:szCs w:val="18"/>
              </w:rPr>
              <w:t xml:space="preserve">  /  </w:t>
            </w:r>
            <w:r w:rsidRPr="00527E9E">
              <w:rPr>
                <w:rFonts w:asciiTheme="minorHAnsi" w:hAnsiTheme="minorHAnsi"/>
                <w:b/>
                <w:noProof/>
                <w:szCs w:val="18"/>
              </w:rPr>
              <w:t>ceno'stelno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démon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42772B7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150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70CAF24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corbeau à plumes noires brillantes qui frémissent régulièrement. Yeux rouges, serres argentées, plumes ensanglantées couvertes de petits morceaux de chairs pourries. Yeux reflètent une image du monde des morts. Tête mobile et nerveuse.</w:t>
            </w:r>
          </w:p>
          <w:p w14:paraId="34BD98A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Messager de la mort à travers les mondes, le Corbeau d'El'Dor est un démon très perspicace.</w:t>
            </w:r>
          </w:p>
          <w:p w14:paraId="68956F0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grand volatil attiré par un Démon et emplide sang de mort-vivant</w:t>
            </w:r>
          </w:p>
          <w:p w14:paraId="47D0E96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 caché dans les hautes branches</w:t>
            </w:r>
          </w:p>
          <w:p w14:paraId="3498204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 vole.</w:t>
            </w:r>
          </w:p>
          <w:p w14:paraId="4B1A9B7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Discret, il observe les environs avec soin avant d'entreprendre des attaques sauvages et inattendues.</w:t>
            </w:r>
          </w:p>
          <w:p w14:paraId="56CBA22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Communique avec d'autres démons. Appelle des renforts et tend des pièges.</w:t>
            </w:r>
            <w:r w:rsidRPr="00527E9E">
              <w:rPr>
                <w:rFonts w:asciiTheme="minorHAnsi" w:hAnsiTheme="minorHAnsi"/>
                <w:szCs w:val="18"/>
              </w:rPr>
              <w:tab/>
            </w:r>
          </w:p>
          <w:p w14:paraId="5D18EEF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0952F9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164E5E0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-1 (6)bec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5779637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24</w:t>
            </w:r>
          </w:p>
          <w:p w14:paraId="66EAC0C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56F24A4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17E07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370B96F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2AC4C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bonus +40 à l'embuscade</w:t>
            </w:r>
          </w:p>
          <w:p w14:paraId="370401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effrayé par les bruits stridents</w:t>
            </w:r>
          </w:p>
          <w:p w14:paraId="2FC0E6C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toutes les magies</w:t>
            </w:r>
          </w:p>
          <w:p w14:paraId="1661F1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 5/5 Protection Divine contre forces d'El'Bis</w:t>
            </w:r>
          </w:p>
          <w:p w14:paraId="468438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si touche et inflige au moins 1 point de Blessure alors inflige un 4/3 Main-morte</w:t>
            </w:r>
          </w:p>
          <w:p w14:paraId="5989B93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13924A6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griffes à 1PO pièce, focus Q++ pour les sorts EO.</w:t>
            </w:r>
          </w:p>
        </w:tc>
      </w:tr>
    </w:tbl>
    <w:p w14:paraId="2C3846DC" w14:textId="77777777" w:rsidR="009A2EF1" w:rsidRPr="00527E9E" w:rsidRDefault="006E6182" w:rsidP="0045338D">
      <w:pPr>
        <w:pStyle w:val="Titre3"/>
        <w:rPr>
          <w:sz w:val="16"/>
          <w:szCs w:val="16"/>
          <w:lang w:val="fr-BE"/>
        </w:rPr>
      </w:pPr>
      <w:bookmarkStart w:id="223" w:name="_Toc199924642"/>
      <w:r w:rsidRPr="00527E9E">
        <w:rPr>
          <w:noProof/>
          <w:highlight w:val="yellow"/>
          <w:lang w:val="fr-BE"/>
        </w:rPr>
        <w:lastRenderedPageBreak/>
        <w:t>grand esprit</w:t>
      </w:r>
      <w:bookmarkEnd w:id="22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593E65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603405D"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esprit</w:t>
            </w:r>
            <w:r w:rsidRPr="00527E9E">
              <w:rPr>
                <w:rFonts w:asciiTheme="minorHAnsi" w:hAnsiTheme="minorHAnsi"/>
                <w:b/>
                <w:szCs w:val="18"/>
              </w:rPr>
              <w:t xml:space="preserve">  /  </w:t>
            </w:r>
            <w:r w:rsidRPr="00527E9E">
              <w:rPr>
                <w:rFonts w:asciiTheme="minorHAnsi" w:hAnsiTheme="minorHAnsi"/>
                <w:b/>
                <w:noProof/>
                <w:szCs w:val="18"/>
              </w:rPr>
              <w:t>nope'rainen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grand esprit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45C8EC7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824E31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Génie de forme humaine, d'apparence fantômatique, allure vaporeuse. Couronné. Uniquement la partie supérieure du corps. Les femelles sont d'une beauté inouïe et ont une voix cristalline qui fait fondre tous les cœurs. Les mâles sont musclés et élégants. Présence forte, douceur trompeuse. Flotte dans l'air.</w:t>
            </w:r>
          </w:p>
          <w:p w14:paraId="4A2954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esprits des forces Anciennes libérés pendant les guerres contre les races émergentes.</w:t>
            </w:r>
          </w:p>
          <w:p w14:paraId="2E898CD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âmes d'Ancêtres mort-né à cause de la perte de l'Avolé, fusionné avec PD</w:t>
            </w:r>
          </w:p>
          <w:p w14:paraId="6DED47C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NOC - se cache de jour dans les nuages/fumées</w:t>
            </w:r>
          </w:p>
          <w:p w14:paraId="42E7B38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w:t>
            </w:r>
          </w:p>
          <w:p w14:paraId="4DDEFCD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Elite des armées El'Der, se considèrent comme déchus depuis les défaites contre El'Dor, très rancunniers.</w:t>
            </w:r>
          </w:p>
          <w:p w14:paraId="7E97745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60% de respecter les humains pour des raisons historiques, peuvent former des alliances temporaires avec toutes races.</w:t>
            </w:r>
          </w:p>
          <w:p w14:paraId="13560C9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Individualistes, se pensent être les dignes seigneurs des races du Monde Ancien.</w:t>
            </w:r>
            <w:r w:rsidRPr="00527E9E">
              <w:rPr>
                <w:rFonts w:asciiTheme="minorHAnsi" w:hAnsiTheme="minorHAnsi"/>
                <w:szCs w:val="18"/>
              </w:rPr>
              <w:tab/>
            </w:r>
          </w:p>
          <w:p w14:paraId="672DA32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Con=taille de roche sous toutes les formes</w:t>
            </w:r>
          </w:p>
          <w:p w14:paraId="5CD8955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Fab=outils, instruments, armes, armures en métal/pierre </w:t>
            </w:r>
          </w:p>
          <w:p w14:paraId="7BE4F3D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Hab=ateliers de tout type</w:t>
            </w:r>
          </w:p>
          <w:p w14:paraId="196BF19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Soc=selon origine, capable de vivre avec d'autres races, partage des productions et des savoirs</w:t>
            </w:r>
          </w:p>
          <w:p w14:paraId="5D1F662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w:t>
            </w:r>
          </w:p>
          <w:p w14:paraId="189EA02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arme au hasard +1D10*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1873355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15 m30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116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25</w:t>
            </w:r>
          </w:p>
          <w:p w14:paraId="16D2FCE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373D657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96A528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101</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0EEC1B9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2EC66C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arme magique 6/6, rien que parce tenue en main</w:t>
            </w:r>
          </w:p>
          <w:p w14:paraId="123077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humains sauf si pacte</w:t>
            </w:r>
          </w:p>
          <w:p w14:paraId="685BB5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toutes les langues humaines NE30</w:t>
            </w:r>
          </w:p>
          <w:p w14:paraId="2152CF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6/6 dans tous les sorts EE à  DS=1D10 au hasard </w:t>
            </w:r>
          </w:p>
          <w:p w14:paraId="00F32E0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 joaillerie, armurerie, musique + un artisanat au hasard NE80</w:t>
            </w:r>
          </w:p>
          <w:p w14:paraId="0C3A59C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05F866EC" w14:textId="77777777" w:rsidR="009A2EF1" w:rsidRPr="00527E9E" w:rsidRDefault="006E6182" w:rsidP="0045338D">
      <w:pPr>
        <w:pStyle w:val="Titre3"/>
        <w:rPr>
          <w:i/>
          <w:lang w:val="fr-BE"/>
        </w:rPr>
      </w:pPr>
      <w:bookmarkStart w:id="224" w:name="_Toc199924643"/>
      <w:r w:rsidRPr="00527E9E">
        <w:rPr>
          <w:noProof/>
          <w:highlight w:val="yellow"/>
          <w:lang w:val="fr-BE"/>
        </w:rPr>
        <w:t>grand esprit de feu</w:t>
      </w:r>
      <w:bookmarkEnd w:id="22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971A1B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591164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esprit de feu</w:t>
            </w:r>
            <w:r w:rsidRPr="00527E9E">
              <w:rPr>
                <w:rFonts w:asciiTheme="minorHAnsi" w:hAnsiTheme="minorHAnsi"/>
                <w:b/>
                <w:szCs w:val="18"/>
              </w:rPr>
              <w:t xml:space="preserve">  /  </w:t>
            </w:r>
            <w:r w:rsidRPr="00527E9E">
              <w:rPr>
                <w:rFonts w:asciiTheme="minorHAnsi" w:hAnsiTheme="minorHAnsi"/>
                <w:b/>
                <w:noProof/>
                <w:szCs w:val="18"/>
              </w:rPr>
              <w:t>fino'rainen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grand esprit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4A111BA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550</w:t>
            </w:r>
            <w:r w:rsidRPr="00527E9E">
              <w:rPr>
                <w:rFonts w:asciiTheme="minorHAnsi" w:hAnsiTheme="minorHAnsi"/>
                <w:szCs w:val="18"/>
              </w:rPr>
              <w:t xml:space="preserve"> / L</w:t>
            </w:r>
            <w:r w:rsidRPr="00527E9E">
              <w:rPr>
                <w:rFonts w:asciiTheme="minorHAnsi" w:hAnsiTheme="minorHAnsi"/>
                <w:noProof/>
                <w:szCs w:val="18"/>
              </w:rPr>
              <w:t>170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0D5FB34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génie humanoïde aux ailes de cuir clair, yeux de feu, crocs et griffes énormes, sourire ravageur, peau bleutée. Cheveux ébouriffés et d'allure erratique, oreilles longues et pointues. Déplacement de vol avec grâce, rires fréquents, aura de puissance très visible et fluctuante. Possède un bâton de commandement de lave tournoyante.</w:t>
            </w:r>
          </w:p>
          <w:p w14:paraId="2B6DBF8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âmes des généraux Anciens libérés pendant les guerres contre les autres races.</w:t>
            </w:r>
          </w:p>
          <w:p w14:paraId="2C5966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Si'Th se sacrifiant à son Dieu après mort de sa compagne</w:t>
            </w:r>
          </w:p>
          <w:p w14:paraId="7CCC682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NOC - réfugié au coeur des volcans, dort jusqu'à être appelé ou réveillé par la présence d'ennemis</w:t>
            </w:r>
          </w:p>
          <w:p w14:paraId="48C3A22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w:t>
            </w:r>
          </w:p>
          <w:p w14:paraId="1430052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Elite des armées El'Der, ils se considèrent comme déchus depuis les défaites militaires, ils sont rancunniers.</w:t>
            </w:r>
          </w:p>
          <w:p w14:paraId="1141E33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Généraux et furieux d'attitude, décident et agissent avec violence et précision.</w:t>
            </w:r>
          </w:p>
          <w:p w14:paraId="27B569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négocie jamais, écrase et détruit toute opposition.</w:t>
            </w:r>
          </w:p>
          <w:p w14:paraId="75939AA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80% d'être secondé par un autre Grand esprit au hasard.</w:t>
            </w:r>
            <w:r w:rsidRPr="00527E9E">
              <w:rPr>
                <w:rFonts w:asciiTheme="minorHAnsi" w:hAnsiTheme="minorHAnsi"/>
                <w:szCs w:val="18"/>
              </w:rPr>
              <w:tab/>
            </w:r>
          </w:p>
          <w:p w14:paraId="3AA11A24"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1749B5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30</w:t>
            </w:r>
          </w:p>
          <w:p w14:paraId="01781E4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782ED3D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a24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57</w:t>
            </w:r>
          </w:p>
          <w:p w14:paraId="37830DC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39B50CD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1B9B99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125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71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D11C5D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DE0EB2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refuse la mêlée et tente toujours d'être à distance</w:t>
            </w:r>
          </w:p>
          <w:p w14:paraId="28A9393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des humains sauf si influence tRC</w:t>
            </w:r>
          </w:p>
          <w:p w14:paraId="7F04BFD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Pouvoir du Feu, du Désert et Fascination</w:t>
            </w:r>
          </w:p>
          <w:p w14:paraId="74411C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dans tous les sorts Si'Th, 8/6 Pouvoir du Désert et Fascination</w:t>
            </w:r>
          </w:p>
          <w:p w14:paraId="00E8D8C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Talent : NE20 dans toutes les langues (surnaturelles comprises) </w:t>
            </w:r>
          </w:p>
          <w:p w14:paraId="7FCFF8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NE40 dans tous les TC</w:t>
            </w:r>
          </w:p>
          <w:p w14:paraId="687FC311"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086B5A3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bâton de commandement est doré et permet de faire tester le moral de tout à attaquant avec un malus de 9.</w:t>
            </w:r>
          </w:p>
        </w:tc>
      </w:tr>
    </w:tbl>
    <w:p w14:paraId="3754BA60" w14:textId="77777777" w:rsidR="009A2EF1" w:rsidRPr="00527E9E" w:rsidRDefault="006E6182" w:rsidP="0045338D">
      <w:pPr>
        <w:pStyle w:val="Titre3"/>
        <w:rPr>
          <w:sz w:val="16"/>
          <w:szCs w:val="16"/>
          <w:lang w:val="fr-BE"/>
        </w:rPr>
      </w:pPr>
      <w:bookmarkStart w:id="225" w:name="_Toc199924644"/>
      <w:r w:rsidRPr="00527E9E">
        <w:rPr>
          <w:noProof/>
          <w:highlight w:val="yellow"/>
          <w:lang w:val="fr-BE"/>
        </w:rPr>
        <w:lastRenderedPageBreak/>
        <w:t>grand loup gris</w:t>
      </w:r>
      <w:bookmarkEnd w:id="22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D3FBBD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87EBBC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loup gris</w:t>
            </w:r>
            <w:r w:rsidRPr="00527E9E">
              <w:rPr>
                <w:rFonts w:asciiTheme="minorHAnsi" w:hAnsiTheme="minorHAnsi"/>
                <w:b/>
                <w:szCs w:val="18"/>
              </w:rPr>
              <w:t xml:space="preserve">  /  </w:t>
            </w:r>
            <w:r w:rsidRPr="00527E9E">
              <w:rPr>
                <w:rFonts w:asciiTheme="minorHAnsi" w:hAnsiTheme="minorHAnsi"/>
                <w:b/>
                <w:noProof/>
                <w:szCs w:val="18"/>
              </w:rPr>
              <w:t>nope'voo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40F5D4D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190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256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D500/A5</w:t>
            </w:r>
          </w:p>
          <w:p w14:paraId="31F44F3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La nuit : énorme loup aux muscles noueux sans queue à poil ras, yeux brillants et larges d'où émane un feu gris. </w:t>
            </w:r>
          </w:p>
          <w:p w14:paraId="048FF9E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jour : apparence d'un Ancien aux cheveux longs et sombres, peau mat. Toujours entouré d'une légère brume qui rendent ses traits flous. Armé normalement, sans armure.</w:t>
            </w:r>
          </w:p>
          <w:p w14:paraId="2271DA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L'alliance des esprits de la forêt et les Tona'H a permis à cette nouvelle race d'émerger par accident.</w:t>
            </w:r>
          </w:p>
          <w:p w14:paraId="04E1991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5DBB010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OMN NOC - forêt - terrier au pied d'arbres morts - </w:t>
            </w:r>
          </w:p>
          <w:p w14:paraId="6A23B5D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tout mais en très petites quantités.</w:t>
            </w:r>
          </w:p>
          <w:p w14:paraId="770512A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Fuit le combat et aime communiquer avec les races intelligentes.</w:t>
            </w:r>
          </w:p>
          <w:p w14:paraId="18A9D7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Passe sa vie à chercher des réponses dans les autres.</w:t>
            </w:r>
          </w:p>
          <w:p w14:paraId="46C6D2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cache sous terre pour se reposer et communier avec la nature.</w:t>
            </w:r>
          </w:p>
          <w:p w14:paraId="54831B6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Vit sur un large territoire, se bat contre les femelles.</w:t>
            </w:r>
            <w:r w:rsidRPr="00527E9E">
              <w:rPr>
                <w:rFonts w:asciiTheme="minorHAnsi" w:hAnsiTheme="minorHAnsi"/>
                <w:szCs w:val="18"/>
              </w:rPr>
              <w:tab/>
            </w:r>
          </w:p>
          <w:p w14:paraId="44BF11A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Hab=terrier très complexe, renforcé, passages secrets, réserves</w:t>
            </w:r>
          </w:p>
          <w:p w14:paraId="7115790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Soc=meute pour chasser des créatures KO</w:t>
            </w:r>
          </w:p>
          <w:p w14:paraId="5FD0EC5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réparer les armes récupérées</w:t>
            </w:r>
          </w:p>
          <w:p w14:paraId="6D06B31E"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35</w:t>
            </w:r>
            <w:r w:rsidRPr="00527E9E">
              <w:rPr>
                <w:rFonts w:asciiTheme="minorHAnsi" w:hAnsiTheme="minorHAnsi"/>
                <w:szCs w:val="18"/>
              </w:rPr>
              <w:tab/>
              <w:t xml:space="preserve">En </w:t>
            </w:r>
            <w:r w:rsidRPr="00527E9E">
              <w:rPr>
                <w:rFonts w:asciiTheme="minorHAnsi" w:hAnsiTheme="minorHAnsi"/>
                <w:noProof/>
                <w:szCs w:val="18"/>
              </w:rPr>
              <w:t>30</w:t>
            </w:r>
            <w:r w:rsidRPr="00527E9E">
              <w:rPr>
                <w:rFonts w:asciiTheme="minorHAnsi" w:hAnsiTheme="minorHAnsi"/>
                <w:szCs w:val="18"/>
              </w:rPr>
              <w:tab/>
              <w:t xml:space="preserve">D </w:t>
            </w:r>
            <w:r w:rsidRPr="00527E9E">
              <w:rPr>
                <w:rFonts w:asciiTheme="minorHAnsi" w:hAnsiTheme="minorHAnsi"/>
                <w:noProof/>
                <w:szCs w:val="18"/>
              </w:rPr>
              <w:t>30</w:t>
            </w:r>
            <w:r w:rsidRPr="00527E9E">
              <w:rPr>
                <w:rFonts w:asciiTheme="minorHAnsi" w:hAnsiTheme="minorHAnsi"/>
                <w:szCs w:val="18"/>
              </w:rPr>
              <w:tab/>
              <w:t xml:space="preserve">A </w:t>
            </w:r>
            <w:r w:rsidRPr="00527E9E">
              <w:rPr>
                <w:rFonts w:asciiTheme="minorHAnsi" w:hAnsiTheme="minorHAnsi"/>
                <w:noProof/>
                <w:szCs w:val="18"/>
              </w:rPr>
              <w:t>60</w:t>
            </w:r>
            <w:r w:rsidRPr="00527E9E">
              <w:rPr>
                <w:rFonts w:asciiTheme="minorHAnsi" w:hAnsiTheme="minorHAnsi"/>
                <w:szCs w:val="18"/>
              </w:rPr>
              <w:tab/>
              <w:t xml:space="preserve">I </w:t>
            </w:r>
            <w:r w:rsidRPr="00527E9E">
              <w:rPr>
                <w:rFonts w:asciiTheme="minorHAnsi" w:hAnsiTheme="minorHAnsi"/>
                <w:noProof/>
                <w:szCs w:val="18"/>
              </w:rPr>
              <w:t>40</w:t>
            </w:r>
            <w:r w:rsidRPr="00527E9E">
              <w:rPr>
                <w:rFonts w:asciiTheme="minorHAnsi" w:hAnsiTheme="minorHAnsi"/>
                <w:szCs w:val="18"/>
              </w:rPr>
              <w:tab/>
              <w:t xml:space="preserve">V </w:t>
            </w:r>
            <w:r w:rsidRPr="00527E9E">
              <w:rPr>
                <w:rFonts w:asciiTheme="minorHAnsi" w:hAnsiTheme="minorHAnsi"/>
                <w:noProof/>
                <w:szCs w:val="18"/>
              </w:rPr>
              <w:t>30</w:t>
            </w:r>
            <w:r w:rsidRPr="00527E9E">
              <w:rPr>
                <w:rFonts w:asciiTheme="minorHAnsi" w:hAnsiTheme="minorHAnsi"/>
                <w:szCs w:val="18"/>
              </w:rPr>
              <w:tab/>
              <w:t xml:space="preserve">E </w:t>
            </w:r>
            <w:r w:rsidRPr="00527E9E">
              <w:rPr>
                <w:rFonts w:asciiTheme="minorHAnsi" w:hAnsiTheme="minorHAnsi"/>
                <w:noProof/>
                <w:szCs w:val="18"/>
              </w:rPr>
              <w:t>45</w:t>
            </w:r>
            <w:r w:rsidRPr="00527E9E">
              <w:rPr>
                <w:rFonts w:asciiTheme="minorHAnsi" w:hAnsiTheme="minorHAnsi"/>
                <w:szCs w:val="18"/>
              </w:rPr>
              <w:tab/>
              <w:t xml:space="preserve">Em </w:t>
            </w:r>
            <w:r w:rsidRPr="00527E9E">
              <w:rPr>
                <w:rFonts w:asciiTheme="minorHAnsi" w:hAnsiTheme="minorHAnsi"/>
                <w:noProof/>
                <w:szCs w:val="18"/>
              </w:rPr>
              <w:t>65</w:t>
            </w:r>
            <w:r w:rsidRPr="00527E9E">
              <w:rPr>
                <w:rFonts w:asciiTheme="minorHAnsi" w:hAnsiTheme="minorHAnsi"/>
                <w:szCs w:val="18"/>
              </w:rPr>
              <w:tab/>
              <w:t xml:space="preserve">C </w:t>
            </w:r>
            <w:r w:rsidRPr="00527E9E">
              <w:rPr>
                <w:rFonts w:asciiTheme="minorHAnsi" w:hAnsiTheme="minorHAnsi"/>
                <w:noProof/>
                <w:szCs w:val="18"/>
              </w:rPr>
              <w:t>50</w:t>
            </w:r>
            <w:r w:rsidRPr="00527E9E">
              <w:rPr>
                <w:rFonts w:asciiTheme="minorHAnsi" w:hAnsiTheme="minorHAnsi"/>
                <w:szCs w:val="18"/>
              </w:rPr>
              <w:tab/>
              <w:t xml:space="preserve">Ap </w:t>
            </w:r>
            <w:r w:rsidRPr="00527E9E">
              <w:rPr>
                <w:rFonts w:asciiTheme="minorHAnsi" w:hAnsiTheme="minorHAnsi"/>
                <w:noProof/>
                <w:szCs w:val="18"/>
              </w:rPr>
              <w:t>45</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100</w:t>
            </w:r>
          </w:p>
          <w:p w14:paraId="351281F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épée/arc/dague +2 ou croc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22114C3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141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40</w:t>
            </w:r>
          </w:p>
          <w:p w14:paraId="0CA6494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6256EEF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C19FAA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4BB0D33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9A3F8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produit aucun son, embuscade +50</w:t>
            </w:r>
          </w:p>
          <w:p w14:paraId="02790C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coup qui inflige une Blessure sur le Loup expose l'attaquant à une attaque 2/0 Chaleur Divine</w:t>
            </w:r>
          </w:p>
          <w:p w14:paraId="78EBAB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4/2 appelle et contrôle 1d6 animaux de la forêt, une fois par jour</w:t>
            </w:r>
          </w:p>
          <w:p w14:paraId="042E513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en mêlée a un souffle 2/0 permanent qui peut transformer la cible en Grand Loup Gris après 1D10 nuit, RMa cible doublée, ne le fait que pour se reproduire</w:t>
            </w:r>
          </w:p>
          <w:p w14:paraId="7FEEF12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toute cible touchée physiquement par le Loup a 2/0 d'avoir un rêve prémonitoire (Astrologie NE60) la prochaine nuit</w:t>
            </w:r>
          </w:p>
          <w:p w14:paraId="0CA6C2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comprend tous les animaux à NE60, capable de s'exprimer avec eux à NE40</w:t>
            </w:r>
          </w:p>
          <w:p w14:paraId="7491FDA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2 malus et blessure par heure</w:t>
            </w:r>
          </w:p>
          <w:p w14:paraId="1FBCE8E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plantes/résines (d2) dans le ventre.</w:t>
            </w:r>
          </w:p>
        </w:tc>
      </w:tr>
    </w:tbl>
    <w:p w14:paraId="0116CDE1" w14:textId="77777777" w:rsidR="009A2EF1" w:rsidRPr="00527E9E" w:rsidRDefault="006E6182" w:rsidP="0045338D">
      <w:pPr>
        <w:pStyle w:val="Titre3"/>
        <w:rPr>
          <w:i/>
          <w:lang w:val="fr-BE"/>
        </w:rPr>
      </w:pPr>
      <w:bookmarkStart w:id="226" w:name="_Toc199924645"/>
      <w:r w:rsidRPr="00527E9E">
        <w:rPr>
          <w:noProof/>
          <w:highlight w:val="yellow"/>
          <w:lang w:val="fr-BE"/>
        </w:rPr>
        <w:t>grand satyre</w:t>
      </w:r>
      <w:bookmarkEnd w:id="22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DC0A95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2E4D3E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satyre</w:t>
            </w:r>
            <w:r w:rsidRPr="00527E9E">
              <w:rPr>
                <w:rFonts w:asciiTheme="minorHAnsi" w:hAnsiTheme="minorHAnsi"/>
                <w:b/>
                <w:szCs w:val="18"/>
              </w:rPr>
              <w:t xml:space="preserve">  /  </w:t>
            </w:r>
            <w:r w:rsidRPr="00527E9E">
              <w:rPr>
                <w:rFonts w:asciiTheme="minorHAnsi" w:hAnsiTheme="minorHAnsi"/>
                <w:b/>
                <w:noProof/>
                <w:szCs w:val="18"/>
              </w:rPr>
              <w:t>nope'star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7FA13FD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D800/A0</w:t>
            </w:r>
          </w:p>
          <w:p w14:paraId="681B365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Grand humanoïde à jambes de bouc aux poils soyeux et brillants, deux cornes rouges poussent du front, une fourrure basse très abondante. Les bras peuvent s'allonger jusqu'à 2m et sont terminés par de larges doigts. Des flamèches prennent leur source sur les cuisses et l'embrasent sans arrêt. Cambré et à posture, </w:t>
            </w:r>
          </w:p>
          <w:p w14:paraId="770128A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L'esprit libre des Anciens a engendré un compagnon étrange qui vogue au gré de ses plaisirs.</w:t>
            </w:r>
          </w:p>
          <w:p w14:paraId="0282A36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androgyne, féconde un arbre géant abritant un Ton'Ah</w:t>
            </w:r>
          </w:p>
          <w:p w14:paraId="68C4957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DIU - forêt/cours d'eau/océan/forêt - Voyageur infatiguable, collectionneur.</w:t>
            </w:r>
          </w:p>
          <w:p w14:paraId="58A7D72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N'a aucun lieu de résidence, mange feuilles et écorces,</w:t>
            </w:r>
          </w:p>
          <w:p w14:paraId="39F5852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Blagueur, chanteur, musicien, prophète et vorace il apprécie la compagnie des gens intelligents.</w:t>
            </w:r>
          </w:p>
          <w:p w14:paraId="1B01F36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Echange ses histoires contre celles des autres sans jamais se lasser tant qu'il peut apprendre quelque chose.</w:t>
            </w:r>
          </w:p>
          <w:p w14:paraId="34E4504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Joue et danse seul devant les feux qu'il entretien pendant des jours.</w:t>
            </w:r>
          </w:p>
          <w:p w14:paraId="35E95A3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Méprise la bêtise, la haine et la sauvagerie.</w:t>
            </w:r>
            <w:r w:rsidRPr="00527E9E">
              <w:rPr>
                <w:rFonts w:asciiTheme="minorHAnsi" w:hAnsiTheme="minorHAnsi"/>
                <w:szCs w:val="18"/>
              </w:rPr>
              <w:tab/>
            </w:r>
          </w:p>
          <w:p w14:paraId="5435B07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Fab=livres de bois, broché et gravé, histoires &amp; chansons</w:t>
            </w:r>
          </w:p>
          <w:p w14:paraId="2ABF9495"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18</w:t>
            </w:r>
          </w:p>
          <w:p w14:paraId="12B3D95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18A4D35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12 e36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27</w:t>
            </w:r>
          </w:p>
          <w:p w14:paraId="064B8A9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1B0FA2B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1E2D9C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36C91B6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C2C36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 coup porté sur le Grand Satyre a 20% d'enflammer l'attaquant sauf dans l'eau</w:t>
            </w:r>
          </w:p>
          <w:p w14:paraId="2739530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n'aime pas se battre, Moral -1 par adversaire présent</w:t>
            </w:r>
          </w:p>
          <w:p w14:paraId="5D33DDE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Pouvoir du feu, de la Tempête et des Mers</w:t>
            </w:r>
          </w:p>
          <w:p w14:paraId="29D4F25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comprend et parle toutes les langues humaines à NE40</w:t>
            </w:r>
          </w:p>
          <w:p w14:paraId="69628E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3/1 sur tous les sorts El'Der à DS &lt;4</w:t>
            </w:r>
          </w:p>
          <w:p w14:paraId="0502F2D1"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nage x3, comme un dauphin</w:t>
            </w:r>
          </w:p>
          <w:p w14:paraId="5D29F59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Grand Satyre ne possède ni ne garde jamais rien sauf son livre magique des histoires du monde, qui ne peut être lu que par lui.</w:t>
            </w:r>
          </w:p>
        </w:tc>
      </w:tr>
    </w:tbl>
    <w:p w14:paraId="532DE4AB" w14:textId="77777777" w:rsidR="009A2EF1" w:rsidRPr="00527E9E" w:rsidRDefault="006E6182" w:rsidP="0045338D">
      <w:pPr>
        <w:pStyle w:val="Titre3"/>
        <w:rPr>
          <w:sz w:val="16"/>
          <w:szCs w:val="16"/>
          <w:lang w:val="fr-BE"/>
        </w:rPr>
      </w:pPr>
      <w:bookmarkStart w:id="227" w:name="_Toc199924646"/>
      <w:r w:rsidRPr="00527E9E">
        <w:rPr>
          <w:noProof/>
          <w:highlight w:val="yellow"/>
          <w:lang w:val="fr-BE"/>
        </w:rPr>
        <w:lastRenderedPageBreak/>
        <w:t>grand ver blanc</w:t>
      </w:r>
      <w:bookmarkEnd w:id="22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433170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2AA617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 ver blanc</w:t>
            </w:r>
            <w:r w:rsidRPr="00527E9E">
              <w:rPr>
                <w:rFonts w:asciiTheme="minorHAnsi" w:hAnsiTheme="minorHAnsi"/>
                <w:b/>
                <w:szCs w:val="18"/>
              </w:rPr>
              <w:t xml:space="preserve">  /  </w:t>
            </w:r>
            <w:r w:rsidRPr="00527E9E">
              <w:rPr>
                <w:rFonts w:asciiTheme="minorHAnsi" w:hAnsiTheme="minorHAnsi"/>
                <w:b/>
                <w:noProof/>
                <w:szCs w:val="18"/>
              </w:rPr>
              <w:t>aleor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7D69066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200</w:t>
            </w:r>
            <w:r w:rsidRPr="00527E9E">
              <w:rPr>
                <w:rFonts w:asciiTheme="minorHAnsi" w:hAnsiTheme="minorHAnsi"/>
                <w:szCs w:val="18"/>
              </w:rPr>
              <w:t xml:space="preserve"> / P</w:t>
            </w:r>
            <w:r w:rsidRPr="00527E9E">
              <w:rPr>
                <w:rFonts w:asciiTheme="minorHAnsi" w:hAnsiTheme="minorHAnsi"/>
                <w:noProof/>
                <w:szCs w:val="18"/>
              </w:rPr>
              <w:t>3000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7200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D240/A40</w:t>
            </w:r>
          </w:p>
          <w:p w14:paraId="4127EC9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Immense ver blanchâtre spongieux doté d'une énorme bouche ornée de deux rangées de dents acérées. Peau luisante et recouverte d'une bave collante. Charrie pierres et terres. Fait trembler la terre et pousse des rugissements affreux.</w:t>
            </w:r>
          </w:p>
          <w:p w14:paraId="33AC663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nettoyeur des terres sauvages existe depuis la création de celles-ci et sert Koth'Oth sans relâche.</w:t>
            </w:r>
          </w:p>
          <w:p w14:paraId="77D98A5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KO avec des Serpent-Vase mort-né</w:t>
            </w:r>
          </w:p>
          <w:p w14:paraId="6F9D274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souterrain - Uniquement présent dans des zones de terre meuble.</w:t>
            </w:r>
          </w:p>
          <w:p w14:paraId="7AF9FDB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terres, végétaux et animaux inclus, de toute condition.</w:t>
            </w:r>
          </w:p>
          <w:p w14:paraId="6386D3E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Attiré à la surface par le passage d'être &gt;100kg </w:t>
            </w:r>
          </w:p>
          <w:p w14:paraId="467C4C5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Aveugle, avale tout ce qui peut rentrer dans sa bouche.</w:t>
            </w:r>
          </w:p>
          <w:p w14:paraId="29887B8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Rentre en terre après chaque attaque, revient si pas assez attrapé.</w:t>
            </w:r>
            <w:r w:rsidRPr="00527E9E">
              <w:rPr>
                <w:rFonts w:asciiTheme="minorHAnsi" w:hAnsiTheme="minorHAnsi"/>
                <w:szCs w:val="18"/>
              </w:rPr>
              <w:tab/>
            </w:r>
          </w:p>
          <w:p w14:paraId="73F76AB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5C5E0A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80</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1</w:t>
            </w:r>
            <w:r w:rsidRPr="004F6588">
              <w:rPr>
                <w:rFonts w:asciiTheme="minorHAnsi" w:hAnsiTheme="minorHAnsi"/>
                <w:szCs w:val="18"/>
                <w:lang w:val="en-US"/>
              </w:rPr>
              <w:tab/>
              <w:t xml:space="preserve">V </w:t>
            </w:r>
            <w:r w:rsidRPr="004F6588">
              <w:rPr>
                <w:rFonts w:asciiTheme="minorHAnsi" w:hAnsiTheme="minorHAnsi"/>
                <w:noProof/>
                <w:szCs w:val="18"/>
                <w:lang w:val="en-US"/>
              </w:rPr>
              <w:t>1</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1</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4840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4840</w:t>
            </w:r>
          </w:p>
          <w:p w14:paraId="4348F96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L+4 (8)écrasement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72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6195CDC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 s12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67</w:t>
            </w:r>
          </w:p>
          <w:p w14:paraId="4B04E6F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p>
          <w:p w14:paraId="161DAC7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B6DE1B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117901D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A47B50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réagit qu'aux sons émis</w:t>
            </w:r>
          </w:p>
          <w:p w14:paraId="5BF96C7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attaque par en-dessous et tente d'avaler ses cibles (réussit avec un Coup Normal ou mieux)</w:t>
            </w:r>
          </w:p>
          <w:p w14:paraId="0AC218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une cible avalée subit une attaque d'écrasement par phase qui touche automatiquement (raté= touché), après En/10 phases une attaque d'étouffement supplémentaire</w:t>
            </w:r>
          </w:p>
          <w:p w14:paraId="53252F4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capable d'avaler des cibles de 6m de long max (ou 2m³), après avoir avalé une cible plonge en terre après 1D10 phases</w:t>
            </w:r>
          </w:p>
          <w:p w14:paraId="549305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les créatures avalées peuvent s'extirper en infligeant un coup sévère ou mieux</w:t>
            </w:r>
          </w:p>
          <w:p w14:paraId="2751F82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100% aux acides, poison, maladie, Corruption et Pouvoir des Ténèbres</w:t>
            </w:r>
          </w:p>
          <w:p w14:paraId="0EAA3EA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x 1D10 objets non comestibles avalés sur les cibles, tous avec une Q-</w:t>
            </w:r>
          </w:p>
        </w:tc>
      </w:tr>
    </w:tbl>
    <w:p w14:paraId="2707AA35" w14:textId="77777777" w:rsidR="009A2EF1" w:rsidRPr="00527E9E" w:rsidRDefault="006E6182" w:rsidP="0045338D">
      <w:pPr>
        <w:pStyle w:val="Titre3"/>
        <w:rPr>
          <w:i/>
          <w:lang w:val="fr-BE"/>
        </w:rPr>
      </w:pPr>
      <w:bookmarkStart w:id="228" w:name="_Toc199924647"/>
      <w:r w:rsidRPr="00527E9E">
        <w:rPr>
          <w:noProof/>
          <w:highlight w:val="yellow"/>
          <w:lang w:val="fr-BE"/>
        </w:rPr>
        <w:t>grandsage</w:t>
      </w:r>
      <w:bookmarkEnd w:id="22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3A6ACC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C19895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grandsage</w:t>
            </w:r>
            <w:r w:rsidRPr="00527E9E">
              <w:rPr>
                <w:rFonts w:asciiTheme="minorHAnsi" w:hAnsiTheme="minorHAnsi"/>
                <w:b/>
                <w:szCs w:val="18"/>
              </w:rPr>
              <w:t xml:space="preserve">  /  </w:t>
            </w:r>
            <w:r w:rsidRPr="00527E9E">
              <w:rPr>
                <w:rFonts w:asciiTheme="minorHAnsi" w:hAnsiTheme="minorHAnsi"/>
                <w:b/>
                <w:noProof/>
                <w:szCs w:val="18"/>
              </w:rPr>
              <w:t>molanirak</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2AB6E9D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D40/A2</w:t>
            </w:r>
          </w:p>
          <w:p w14:paraId="46365E2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et sombre babouin aux longues canines et yeux noirs. Pelage gris, sourcils sombres fins. Mains occupées par des objets. Semble parler tout le temps, par murmures ou grimaces.</w:t>
            </w:r>
          </w:p>
          <w:p w14:paraId="2EC812E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seules forces sauvages d'El'Lar, pont entre l'équilibre et la nature.</w:t>
            </w:r>
          </w:p>
          <w:p w14:paraId="4C8B16D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EF822E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forêt/jungle/steppe/forêt  - Habitent sur les hautes branches des arbres.</w:t>
            </w:r>
          </w:p>
          <w:p w14:paraId="605FC7D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fruits et insectes, parfois viandecrue.</w:t>
            </w:r>
          </w:p>
          <w:p w14:paraId="5583623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Amicaux, ils n'engagent jamais le combat sauf contre ceux qui tentent de détruire leur habitat.</w:t>
            </w:r>
          </w:p>
          <w:p w14:paraId="2C5BDE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Leur malice et tactique de groupe sont imparables, ils ne renoncent que rarement.</w:t>
            </w:r>
          </w:p>
          <w:p w14:paraId="5B78899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Utilisent tous les éléments du terrains pour leur avantage.</w:t>
            </w:r>
            <w:r w:rsidRPr="00527E9E">
              <w:rPr>
                <w:rFonts w:asciiTheme="minorHAnsi" w:hAnsiTheme="minorHAnsi"/>
                <w:szCs w:val="18"/>
              </w:rPr>
              <w:tab/>
            </w:r>
          </w:p>
          <w:p w14:paraId="3A448F6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Con=pièges simples, trous</w:t>
            </w:r>
          </w:p>
          <w:p w14:paraId="733D1DF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Fab=silex, lianes, filets, armes d'os</w:t>
            </w:r>
          </w:p>
          <w:p w14:paraId="0AB30FC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Hab=abri dans les arbres, nasses, panneaux bois</w:t>
            </w:r>
          </w:p>
          <w:p w14:paraId="1272168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=groupes, clans, gardiens des traditions, de la chasse, des sangs ancestraux, des rituels</w:t>
            </w:r>
          </w:p>
          <w:p w14:paraId="3DD7C1F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1939EB8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+1 (8)croc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5E0DE4C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11</w:t>
            </w:r>
          </w:p>
          <w:p w14:paraId="560F53E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2511BC8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47B309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503A94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882113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intelligence +1 par Grandsage présent, conscience de groupe (chaque singe ressent que les autres ressentent)</w:t>
            </w:r>
          </w:p>
          <w:p w14:paraId="20DC22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tous les 1D10 tours 1d6 Grandsage arrivent en renfort pour aider, sans arrêt tant que le combat continue</w:t>
            </w:r>
          </w:p>
          <w:p w14:paraId="38173FE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se battent toujours jusqu'à la mort</w:t>
            </w:r>
          </w:p>
          <w:p w14:paraId="6EFC80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VO et VD+1 par 5 Grandsages présents avec un bonus maximum de +20</w:t>
            </w:r>
          </w:p>
          <w:p w14:paraId="67E51AA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Langues: Langues des signes NE20</w:t>
            </w:r>
          </w:p>
          <w:p w14:paraId="5B3D244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10% d'avoir un PN (plantes) sur soi.</w:t>
            </w:r>
          </w:p>
        </w:tc>
      </w:tr>
    </w:tbl>
    <w:p w14:paraId="3C3F7CCD" w14:textId="77777777" w:rsidR="009A2EF1" w:rsidRPr="00527E9E" w:rsidRDefault="006E6182" w:rsidP="0045338D">
      <w:pPr>
        <w:pStyle w:val="Titre3"/>
        <w:rPr>
          <w:sz w:val="16"/>
          <w:szCs w:val="16"/>
          <w:lang w:val="fr-BE"/>
        </w:rPr>
      </w:pPr>
      <w:bookmarkStart w:id="229" w:name="_Toc199924648"/>
      <w:r w:rsidRPr="00527E9E">
        <w:rPr>
          <w:noProof/>
          <w:highlight w:val="yellow"/>
          <w:lang w:val="fr-BE"/>
        </w:rPr>
        <w:lastRenderedPageBreak/>
        <w:t>granetre</w:t>
      </w:r>
      <w:bookmarkEnd w:id="22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D5B1B8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AA39FE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59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granetre</w:t>
            </w:r>
            <w:r w:rsidRPr="00527E9E">
              <w:rPr>
                <w:rFonts w:asciiTheme="minorHAnsi" w:hAnsiTheme="minorHAnsi"/>
                <w:b/>
                <w:szCs w:val="18"/>
              </w:rPr>
              <w:t xml:space="preserve">  /  </w:t>
            </w:r>
            <w:r w:rsidRPr="00527E9E">
              <w:rPr>
                <w:rFonts w:asciiTheme="minorHAnsi" w:hAnsiTheme="minorHAnsi"/>
                <w:b/>
                <w:noProof/>
                <w:szCs w:val="18"/>
              </w:rPr>
              <w:t>as'dry</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2239920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D1400/A0</w:t>
            </w:r>
          </w:p>
          <w:p w14:paraId="15A3996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Fée des eaux, ailes de libellules, peau à teinte bleue, extrêmement belle et svelte. Habillée de feuilles au corps et racines aux jambes, nature luxuriante autour d'elle. Ongles allongés couverts de motifs liés à la nature. Yeux en amende, bleu sombre.</w:t>
            </w:r>
          </w:p>
          <w:p w14:paraId="404067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Race ancienne protectrice des Eaux éternelles liée à la déesse des Mers.</w:t>
            </w:r>
          </w:p>
          <w:p w14:paraId="01CC68C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poisson ayant dévoré la cervelle d'un puissant serpent KO et touchée par Fée</w:t>
            </w:r>
          </w:p>
          <w:p w14:paraId="19DBC21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cours d'eau - Repose dans l'eau ou sur une île sous cascade/milieu de lac.</w:t>
            </w:r>
          </w:p>
          <w:p w14:paraId="1EB2414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Aime les chutes d'eau et les paysages de aqueux.</w:t>
            </w:r>
          </w:p>
          <w:p w14:paraId="3780205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terres vaseuses qui couvrent les fonds.</w:t>
            </w:r>
          </w:p>
          <w:p w14:paraId="496626C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Reste en permanence en contact avec l'eau et ne blesse personne qui parle la Langue des Si'Th</w:t>
            </w:r>
          </w:p>
          <w:p w14:paraId="6EEAE4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Douce personnalité, alliée des Casfans et Vieux Serpents, ils défendent ensemble un vaste territoire aqueux.</w:t>
            </w:r>
          </w:p>
          <w:p w14:paraId="443FA50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Observent en silence mais démontre leur volonté d'arrêter les êtres qui nuisent à leur milieu.</w:t>
            </w:r>
          </w:p>
          <w:p w14:paraId="58AAD6E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Attaques rapides mais ne reste pas engagée.</w:t>
            </w:r>
            <w:r w:rsidRPr="00527E9E">
              <w:rPr>
                <w:rFonts w:asciiTheme="minorHAnsi" w:hAnsiTheme="minorHAnsi"/>
                <w:szCs w:val="18"/>
              </w:rPr>
              <w:tab/>
            </w:r>
          </w:p>
          <w:p w14:paraId="2D045D0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chant, danse, nature, faune, sons, couleurs, tout est sujet à admiration et perfection, échange et modulation, propagation et partage</w:t>
            </w:r>
          </w:p>
          <w:p w14:paraId="1B72877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w:t>
            </w:r>
          </w:p>
          <w:p w14:paraId="13C41F4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poings +1D10*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40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65F1877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6 e18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7DE7C14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3EEF2FE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90D08F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041E662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D414E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régénère 1D10 de tout par phase achevée dans l'eau</w:t>
            </w:r>
          </w:p>
          <w:p w14:paraId="6D75A1F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VO, </w:t>
            </w:r>
            <w:r w:rsidR="00FA2185" w:rsidRPr="00527E9E">
              <w:rPr>
                <w:rFonts w:asciiTheme="minorHAnsi" w:hAnsiTheme="minorHAnsi"/>
                <w:noProof/>
                <w:szCs w:val="18"/>
              </w:rPr>
              <w:t xml:space="preserve">VIT </w:t>
            </w:r>
            <w:r w:rsidRPr="00527E9E">
              <w:rPr>
                <w:rFonts w:asciiTheme="minorHAnsi" w:hAnsiTheme="minorHAnsi"/>
                <w:noProof/>
                <w:szCs w:val="18"/>
              </w:rPr>
              <w:t>et RMax2 dans l'eau</w:t>
            </w:r>
          </w:p>
          <w:p w14:paraId="54D25D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sortie de l'eau elle se dissoud en 1d6 phases, cherche toujours à y revenir immédiatement</w:t>
            </w:r>
          </w:p>
          <w:p w14:paraId="2563D92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toucher acide, réduit la CS de la victime de moitié si au moins 1 point de Blessure infligé</w:t>
            </w:r>
          </w:p>
          <w:p w14:paraId="028DB8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les blessures locales infligées ne peuvent être soignées que magiquement</w:t>
            </w:r>
          </w:p>
          <w:p w14:paraId="11E36E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l'armure perd autant de R que de points arrêtés</w:t>
            </w:r>
          </w:p>
          <w:p w14:paraId="5D07CF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Haine : serpents et Irnolo </w:t>
            </w:r>
          </w:p>
          <w:p w14:paraId="0FA1263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le feu magique la tue immédiatement</w:t>
            </w:r>
          </w:p>
          <w:p w14:paraId="3443B29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100% à toute magie sauf celle du feu</w:t>
            </w:r>
          </w:p>
          <w:p w14:paraId="2426536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peau produit 2D10 doses d'huile essentielle pour bonus de 2D10 de préparation Herboristerie.</w:t>
            </w:r>
          </w:p>
        </w:tc>
      </w:tr>
    </w:tbl>
    <w:p w14:paraId="5B3C7E02" w14:textId="77777777" w:rsidR="009A2EF1" w:rsidRPr="00527E9E" w:rsidRDefault="006E6182" w:rsidP="0045338D">
      <w:pPr>
        <w:pStyle w:val="Titre3"/>
        <w:rPr>
          <w:i/>
          <w:lang w:val="fr-BE"/>
        </w:rPr>
      </w:pPr>
      <w:bookmarkStart w:id="230" w:name="_Toc199924649"/>
      <w:r w:rsidRPr="00527E9E">
        <w:rPr>
          <w:noProof/>
          <w:highlight w:val="yellow"/>
          <w:lang w:val="fr-BE"/>
        </w:rPr>
        <w:t>grantom</w:t>
      </w:r>
      <w:bookmarkEnd w:id="23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55E73B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ABAFCC0" w14:textId="77777777" w:rsidR="009A2EF1" w:rsidRPr="004F6588" w:rsidRDefault="009A2EF1" w:rsidP="009A2EF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124</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grantom</w:t>
            </w:r>
            <w:r w:rsidRPr="004F6588">
              <w:rPr>
                <w:rFonts w:asciiTheme="minorHAnsi" w:hAnsiTheme="minorHAnsi"/>
                <w:b/>
                <w:szCs w:val="18"/>
                <w:lang w:val="en-US"/>
              </w:rPr>
              <w:t xml:space="preserve">  /  </w:t>
            </w:r>
            <w:r w:rsidRPr="004F6588">
              <w:rPr>
                <w:rFonts w:asciiTheme="minorHAnsi" w:hAnsiTheme="minorHAnsi"/>
                <w:b/>
                <w:noProof/>
                <w:szCs w:val="18"/>
                <w:lang w:val="en-US"/>
              </w:rPr>
              <w:t>nope'rinared</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noProof/>
                <w:szCs w:val="18"/>
                <w:lang w:val="en-US"/>
              </w:rPr>
              <w:t>géant</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lang w:val="en-US"/>
              </w:rPr>
              <w:t xml:space="preserve"> </w:t>
            </w:r>
          </w:p>
          <w:p w14:paraId="327F2C6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530</w:t>
            </w:r>
            <w:r w:rsidRPr="00527E9E">
              <w:rPr>
                <w:rFonts w:asciiTheme="minorHAnsi" w:hAnsiTheme="minorHAnsi"/>
                <w:szCs w:val="18"/>
              </w:rPr>
              <w:t xml:space="preserve"> / L</w:t>
            </w:r>
            <w:r w:rsidRPr="00527E9E">
              <w:rPr>
                <w:rFonts w:asciiTheme="minorHAnsi" w:hAnsiTheme="minorHAnsi"/>
                <w:noProof/>
                <w:szCs w:val="18"/>
              </w:rPr>
              <w:t>130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606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D250/A10</w:t>
            </w:r>
          </w:p>
          <w:p w14:paraId="53D7B01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humanoïde très laid munis de défenses de sangliers torsadées allant de la bouche aux oreilles. Léger pelage bouclé brun sur tout le corps, généralement nu (80%), parfois des peaux accrochées en bondouillère. Mains épaisses et abîmées. Cheveux plats et gras. Petit yeux enfoncés, visage boursouflé couverts de poils hirsutes. Jambes et bras arqués.</w:t>
            </w:r>
          </w:p>
          <w:p w14:paraId="148BCE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 s'emparer des forêts anciennes les Grantom sont efficaces mais pas pour les garder.</w:t>
            </w:r>
          </w:p>
          <w:p w14:paraId="52737FC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33F9E70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forêt - dort à même le sol - Une forêt équivaut à sa maison, il la parcourt sans arrêt dans tous les sens.</w:t>
            </w:r>
          </w:p>
          <w:p w14:paraId="152113C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toutes les viandes avec les os inclus.</w:t>
            </w:r>
          </w:p>
          <w:p w14:paraId="31003BB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Très bête, ce Grantom ne pense qu'à une chose : se nourrir de viande, il tombe dans tous les pièges.</w:t>
            </w:r>
          </w:p>
          <w:p w14:paraId="70FEC7F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Fonce et hurle comme un malade. Tempête et tape le sol.</w:t>
            </w:r>
          </w:p>
          <w:p w14:paraId="7949762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Les femmelles ont de nombreux mâles, elles se cachent dans de cavernes protégées par plusieurs mâles.</w:t>
            </w:r>
            <w:r w:rsidRPr="00527E9E">
              <w:rPr>
                <w:rFonts w:asciiTheme="minorHAnsi" w:hAnsiTheme="minorHAnsi"/>
                <w:szCs w:val="18"/>
              </w:rPr>
              <w:tab/>
            </w:r>
          </w:p>
          <w:p w14:paraId="12470EC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 mur de pierres, abris en caverne</w:t>
            </w:r>
          </w:p>
          <w:p w14:paraId="4B0F13A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seigneur de fief, armée, ressources, droits et devoirs, guerre, lutte, suprématie</w:t>
            </w:r>
          </w:p>
          <w:p w14:paraId="1C71D75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90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293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260</w:t>
            </w:r>
          </w:p>
          <w:p w14:paraId="565E1C9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L+5 (4)écrasement +4 (2)balayage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737C72D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161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53</w:t>
            </w:r>
          </w:p>
          <w:p w14:paraId="084FCBE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p>
          <w:p w14:paraId="784F00C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9DD257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03F3EE9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0143F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contre les humains et Si'Th</w:t>
            </w:r>
          </w:p>
          <w:p w14:paraId="63DFFF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 et Si'Th</w:t>
            </w:r>
          </w:p>
          <w:p w14:paraId="23605A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+1 par phase</w:t>
            </w:r>
          </w:p>
          <w:p w14:paraId="4287505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faim, manger passe avant tout le reste</w:t>
            </w:r>
          </w:p>
          <w:p w14:paraId="5C2227D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équipements humains.</w:t>
            </w:r>
          </w:p>
        </w:tc>
      </w:tr>
    </w:tbl>
    <w:p w14:paraId="3388FCF5" w14:textId="77777777" w:rsidR="009A2EF1" w:rsidRPr="00527E9E" w:rsidRDefault="006E6182" w:rsidP="0045338D">
      <w:pPr>
        <w:pStyle w:val="Titre3"/>
        <w:rPr>
          <w:sz w:val="16"/>
          <w:szCs w:val="16"/>
          <w:lang w:val="fr-BE"/>
        </w:rPr>
      </w:pPr>
      <w:bookmarkStart w:id="231" w:name="_Toc199924650"/>
      <w:r w:rsidRPr="00527E9E">
        <w:rPr>
          <w:noProof/>
          <w:highlight w:val="yellow"/>
          <w:lang w:val="fr-BE"/>
        </w:rPr>
        <w:lastRenderedPageBreak/>
        <w:t>grantom de flamme</w:t>
      </w:r>
      <w:bookmarkEnd w:id="23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22C69E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95D0A9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grantom de flamme</w:t>
            </w:r>
            <w:r w:rsidRPr="00527E9E">
              <w:rPr>
                <w:rFonts w:asciiTheme="minorHAnsi" w:hAnsiTheme="minorHAnsi"/>
                <w:b/>
                <w:szCs w:val="18"/>
              </w:rPr>
              <w:t xml:space="preserve">  /  </w:t>
            </w:r>
            <w:r w:rsidRPr="00527E9E">
              <w:rPr>
                <w:rFonts w:asciiTheme="minorHAnsi" w:hAnsiTheme="minorHAnsi"/>
                <w:b/>
                <w:noProof/>
                <w:szCs w:val="18"/>
              </w:rPr>
              <w:t>fino'rinared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716AFBB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610</w:t>
            </w:r>
            <w:r w:rsidRPr="00527E9E">
              <w:rPr>
                <w:rFonts w:asciiTheme="minorHAnsi" w:hAnsiTheme="minorHAnsi"/>
                <w:szCs w:val="18"/>
              </w:rPr>
              <w:t xml:space="preserve"> / L</w:t>
            </w:r>
            <w:r w:rsidRPr="00527E9E">
              <w:rPr>
                <w:rFonts w:asciiTheme="minorHAnsi" w:hAnsiTheme="minorHAnsi"/>
                <w:noProof/>
                <w:szCs w:val="18"/>
              </w:rPr>
              <w:t>140</w:t>
            </w:r>
            <w:r w:rsidRPr="00527E9E">
              <w:rPr>
                <w:rFonts w:asciiTheme="minorHAnsi" w:hAnsiTheme="minorHAnsi"/>
                <w:szCs w:val="18"/>
              </w:rPr>
              <w:t xml:space="preserve"> / P</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854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D500/A50</w:t>
            </w:r>
          </w:p>
          <w:p w14:paraId="3046BD2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à cheveux de fumée, yeux de feu, peau claire et pelage roux sur tout le corps. Muscles ronds et monstrueusement épais. Poignets, torse et ceinture de métal cuivré et grossièrement décoré de motifs géométriques. Equipé d'une arme à l'aura de feu.</w:t>
            </w:r>
          </w:p>
          <w:p w14:paraId="24D31A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seconde génération de géants issus des profondeurs de la terre d'où ils apportent la maîtrise du feu.</w:t>
            </w:r>
          </w:p>
          <w:p w14:paraId="51A95C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KO en nombre limité, issu des volcans les plus furieux</w:t>
            </w:r>
          </w:p>
          <w:p w14:paraId="695CEDB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colline/montagne/désert/steppe - Dispose d'une grotte ou d'un plateau qui lui sert de repaire avec moult équipement.</w:t>
            </w:r>
          </w:p>
          <w:p w14:paraId="2D1783D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tout ce qui se mange mais avec mesure.</w:t>
            </w:r>
          </w:p>
          <w:p w14:paraId="7A2A394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Capable de tactiques et de pièges savants. De patience et de détermination.</w:t>
            </w:r>
          </w:p>
          <w:p w14:paraId="40E364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Défend son domaine comme un roi son royaume, avec ses légions et sa volonté d'expansion.</w:t>
            </w:r>
          </w:p>
          <w:p w14:paraId="6E93864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Commande les autres Grantoms et Irnolos avec implacabilité.</w:t>
            </w:r>
            <w:r w:rsidRPr="00527E9E">
              <w:rPr>
                <w:rFonts w:asciiTheme="minorHAnsi" w:hAnsiTheme="minorHAnsi"/>
                <w:szCs w:val="18"/>
              </w:rPr>
              <w:tab/>
            </w:r>
          </w:p>
          <w:p w14:paraId="2C93FED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Con=fortification simples, murs, passages difficiles</w:t>
            </w:r>
          </w:p>
          <w:p w14:paraId="44A4EB1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Fab=pièges, douves, trappes, rochers coincés, capable de forger armes et armures, forgeron naturel</w:t>
            </w:r>
          </w:p>
          <w:p w14:paraId="05DC329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Hab=grotte et temple grossier fait de pierres plates enchassées</w:t>
            </w:r>
          </w:p>
          <w:p w14:paraId="6B8DA52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Soc=solitaire mais entouré de serviteurs loyaux</w:t>
            </w:r>
          </w:p>
          <w:p w14:paraId="3405519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90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429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382</w:t>
            </w:r>
          </w:p>
          <w:p w14:paraId="4B16C1F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D10*+1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masse/hache/mains nues/masse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18</w:t>
            </w:r>
            <w:r w:rsidRPr="00527E9E">
              <w:rPr>
                <w:rFonts w:asciiTheme="minorHAnsi" w:hAnsiTheme="minorHAnsi"/>
                <w:szCs w:val="18"/>
              </w:rPr>
              <w:tab/>
            </w:r>
          </w:p>
          <w:p w14:paraId="431C644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182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198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65</w:t>
            </w:r>
          </w:p>
          <w:p w14:paraId="33406E3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p>
          <w:p w14:paraId="49D1B73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D6F3E8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7FBFAB8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724EB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toujours armé et armure  de métal</w:t>
            </w:r>
          </w:p>
          <w:p w14:paraId="5E5E3A8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 et créatures Si'Th</w:t>
            </w:r>
          </w:p>
          <w:p w14:paraId="5FF7C3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NE4 aux Pouvoirs du Feu</w:t>
            </w:r>
          </w:p>
          <w:p w14:paraId="3F2068B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Flamme Eternelle</w:t>
            </w:r>
          </w:p>
          <w:p w14:paraId="595F1AD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Armurerie, Forge, Joaillier NE40</w:t>
            </w:r>
          </w:p>
          <w:p w14:paraId="309661F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au froid</w:t>
            </w:r>
          </w:p>
          <w:p w14:paraId="1438CD6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Armes et armures sont 4/4 magiques mais taillex2 et poidsx3. Bonus RMa+4 si porté.</w:t>
            </w:r>
          </w:p>
        </w:tc>
      </w:tr>
    </w:tbl>
    <w:p w14:paraId="5CE8281F" w14:textId="77777777" w:rsidR="009A2EF1" w:rsidRPr="00527E9E" w:rsidRDefault="006E6182" w:rsidP="0045338D">
      <w:pPr>
        <w:pStyle w:val="Titre3"/>
        <w:rPr>
          <w:i/>
          <w:lang w:val="fr-BE"/>
        </w:rPr>
      </w:pPr>
      <w:bookmarkStart w:id="232" w:name="_Toc199924651"/>
      <w:r w:rsidRPr="00527E9E">
        <w:rPr>
          <w:noProof/>
          <w:highlight w:val="yellow"/>
          <w:lang w:val="fr-BE"/>
        </w:rPr>
        <w:t>grantom des glaces</w:t>
      </w:r>
      <w:bookmarkEnd w:id="23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7E1422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1581F9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grantom des glaces</w:t>
            </w:r>
            <w:r w:rsidRPr="00527E9E">
              <w:rPr>
                <w:rFonts w:asciiTheme="minorHAnsi" w:hAnsiTheme="minorHAnsi"/>
                <w:b/>
                <w:szCs w:val="18"/>
              </w:rPr>
              <w:t xml:space="preserve">  /  </w:t>
            </w:r>
            <w:r w:rsidRPr="00527E9E">
              <w:rPr>
                <w:rFonts w:asciiTheme="minorHAnsi" w:hAnsiTheme="minorHAnsi"/>
                <w:b/>
                <w:noProof/>
                <w:szCs w:val="18"/>
              </w:rPr>
              <w:t>enein'rinared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20</w:t>
            </w:r>
            <w:r w:rsidRPr="00527E9E">
              <w:rPr>
                <w:rFonts w:asciiTheme="minorHAnsi" w:hAnsiTheme="minorHAnsi"/>
                <w:szCs w:val="18"/>
              </w:rPr>
              <w:t xml:space="preserve"> </w:t>
            </w:r>
          </w:p>
          <w:p w14:paraId="3CC137D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700</w:t>
            </w:r>
            <w:r w:rsidRPr="00527E9E">
              <w:rPr>
                <w:rFonts w:asciiTheme="minorHAnsi" w:hAnsiTheme="minorHAnsi"/>
                <w:szCs w:val="18"/>
              </w:rPr>
              <w:t xml:space="preserve"> / L</w:t>
            </w:r>
            <w:r w:rsidRPr="00527E9E">
              <w:rPr>
                <w:rFonts w:asciiTheme="minorHAnsi" w:hAnsiTheme="minorHAnsi"/>
                <w:noProof/>
                <w:szCs w:val="18"/>
              </w:rPr>
              <w:t>180</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1814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D600/A10</w:t>
            </w:r>
          </w:p>
          <w:p w14:paraId="5B87948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aux yeux brillants et à l'apparence très humaine, traits fins et sévères. Habillé avec style, tissus ou peaux travaillées, tenues entre elles par grosses lanières. Possède bijoux et pièces précieuses décoratives non taillées. Cheveux courts et blancs. Yeux blancs sans pupilles. Equipé d'arme et d'armure argentée très brillantes.</w:t>
            </w:r>
          </w:p>
          <w:p w14:paraId="7B5A216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race des seigneurs Koth'Oth, indépendants, véritables vassaux du créateur et très dominateurs.</w:t>
            </w:r>
          </w:p>
          <w:p w14:paraId="4BC0AA9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KO en nombre limité, issu des glaciers les plus anciens</w:t>
            </w:r>
          </w:p>
          <w:p w14:paraId="395D16A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D/N - montagne -- Leur immense caverne, située au plus haut, est protégée par 1d3 Théâtre Ancien (10/5)et,  de 2D10 créatures KO secondaires.</w:t>
            </w:r>
          </w:p>
          <w:p w14:paraId="433A0C0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sacrifiés ou les intrus, suce des cailloux.</w:t>
            </w:r>
          </w:p>
          <w:p w14:paraId="24EC7E2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Tout tourne autour de la caverne géante, une véritable chasse aux ressources est menée pour aider le maître à créer des reliques, pour le plaisir ou l'usage. Creuse la montagne à l'instar des Dva'Linns et Gnomes.</w:t>
            </w:r>
          </w:p>
          <w:p w14:paraId="1FB1541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Collecte les richesses minérales, scuplte la montagne comme passe-temps. Agit comme un seigneur de guerre.</w:t>
            </w:r>
          </w:p>
          <w:p w14:paraId="70F31A9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Une surveillance permanente pour la domination des environs, guerres et diplomatie menées.</w:t>
            </w:r>
            <w:r w:rsidRPr="00527E9E">
              <w:rPr>
                <w:rFonts w:asciiTheme="minorHAnsi" w:hAnsiTheme="minorHAnsi"/>
                <w:szCs w:val="18"/>
              </w:rPr>
              <w:tab/>
            </w:r>
          </w:p>
          <w:p w14:paraId="394F195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Con=mobilier de pierre et de glace</w:t>
            </w:r>
          </w:p>
          <w:p w14:paraId="2A8B475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Fab=reliques, masses, outils, arme de qualité</w:t>
            </w:r>
          </w:p>
          <w:p w14:paraId="3C3BB0D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Hab=caverne complexe ressemblant à un grand temple avec trône</w:t>
            </w:r>
          </w:p>
          <w:p w14:paraId="58FAF2D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Soc=royaume dont il est le roi éternel</w:t>
            </w:r>
          </w:p>
          <w:p w14:paraId="2E43867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150</w:t>
            </w:r>
            <w:r w:rsidRPr="004F6588">
              <w:rPr>
                <w:rFonts w:asciiTheme="minorHAnsi" w:hAnsiTheme="minorHAnsi"/>
                <w:szCs w:val="18"/>
                <w:lang w:val="en-US"/>
              </w:rPr>
              <w:tab/>
              <w:t xml:space="preserve">En </w:t>
            </w:r>
            <w:r w:rsidRPr="004F6588">
              <w:rPr>
                <w:rFonts w:asciiTheme="minorHAnsi" w:hAnsiTheme="minorHAnsi"/>
                <w:noProof/>
                <w:szCs w:val="18"/>
                <w:lang w:val="en-US"/>
              </w:rPr>
              <w:t>45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1209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564</w:t>
            </w:r>
          </w:p>
          <w:p w14:paraId="6F8B357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arme aléatoire L+9 (4)écrasement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86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13</w:t>
            </w:r>
            <w:r w:rsidR="00FA2185" w:rsidRPr="00527E9E">
              <w:rPr>
                <w:rFonts w:asciiTheme="minorHAnsi" w:hAnsiTheme="minorHAnsi"/>
                <w:szCs w:val="18"/>
              </w:rPr>
              <w:t xml:space="preserve"> VIT </w:t>
            </w:r>
            <w:r w:rsidRPr="00527E9E">
              <w:rPr>
                <w:rFonts w:asciiTheme="minorHAnsi" w:hAnsiTheme="minorHAnsi"/>
                <w:noProof/>
                <w:szCs w:val="18"/>
                <w:highlight w:val="yellow"/>
              </w:rPr>
              <w:t>18</w:t>
            </w:r>
            <w:r w:rsidRPr="00527E9E">
              <w:rPr>
                <w:rFonts w:asciiTheme="minorHAnsi" w:hAnsiTheme="minorHAnsi"/>
                <w:szCs w:val="18"/>
              </w:rPr>
              <w:tab/>
            </w:r>
          </w:p>
          <w:p w14:paraId="4A8ED7B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245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216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65</w:t>
            </w:r>
          </w:p>
          <w:p w14:paraId="64F67E6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lang w:val="en-US"/>
              </w:rPr>
              <w:tab/>
            </w:r>
            <w:r w:rsidRPr="004F6588">
              <w:rPr>
                <w:rFonts w:asciiTheme="minorHAnsi" w:hAnsiTheme="minorHAnsi"/>
                <w:szCs w:val="18"/>
                <w:lang w:val="en-US"/>
              </w:rPr>
              <w:tab/>
            </w:r>
          </w:p>
          <w:p w14:paraId="5F5BA648"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A06FDD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286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204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5944C0E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DA82BD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50% à la magie d'El'Der</w:t>
            </w:r>
          </w:p>
          <w:p w14:paraId="77A5AD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10/5 Pouvoir de l'Illusion, 10/8 Pouvoirs Eternels</w:t>
            </w:r>
          </w:p>
          <w:p w14:paraId="2A02652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+50% à ce qui brille, ce qui a de la valeur, l'avidité le guidera avant tout le reste (test V/2)</w:t>
            </w:r>
          </w:p>
          <w:p w14:paraId="38F08D5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 Armurerie et Joaillerie NE60, Artisanat divers NE20</w:t>
            </w:r>
          </w:p>
          <w:p w14:paraId="7F6C526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Combat : donne des ordres aux êtres KO inférieurs, obéit automatiquement et aveuglément</w:t>
            </w:r>
          </w:p>
          <w:p w14:paraId="79A2DC1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relique, 1D100 kg de minerai au hasard, 1d6 x 1D10 trésors de chaque autre type.</w:t>
            </w:r>
          </w:p>
        </w:tc>
      </w:tr>
    </w:tbl>
    <w:p w14:paraId="17B2D09F" w14:textId="77777777" w:rsidR="009A2EF1" w:rsidRPr="00527E9E" w:rsidRDefault="006E6182" w:rsidP="0045338D">
      <w:pPr>
        <w:pStyle w:val="Titre3"/>
        <w:rPr>
          <w:sz w:val="16"/>
          <w:szCs w:val="16"/>
          <w:lang w:val="fr-BE"/>
        </w:rPr>
      </w:pPr>
      <w:bookmarkStart w:id="233" w:name="_Toc199924652"/>
      <w:r w:rsidRPr="00527E9E">
        <w:rPr>
          <w:noProof/>
          <w:highlight w:val="yellow"/>
          <w:lang w:val="fr-BE"/>
        </w:rPr>
        <w:lastRenderedPageBreak/>
        <w:t>grantom des rocs</w:t>
      </w:r>
      <w:bookmarkEnd w:id="23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9797C4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1FA152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grantom des rocs</w:t>
            </w:r>
            <w:r w:rsidRPr="00527E9E">
              <w:rPr>
                <w:rFonts w:asciiTheme="minorHAnsi" w:hAnsiTheme="minorHAnsi"/>
                <w:b/>
                <w:szCs w:val="18"/>
              </w:rPr>
              <w:t xml:space="preserve">  /  </w:t>
            </w:r>
            <w:r w:rsidRPr="00527E9E">
              <w:rPr>
                <w:rFonts w:asciiTheme="minorHAnsi" w:hAnsiTheme="minorHAnsi"/>
                <w:b/>
                <w:noProof/>
                <w:szCs w:val="18"/>
              </w:rPr>
              <w:t>lith'rinared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3209D47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490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431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D350/A20</w:t>
            </w:r>
          </w:p>
          <w:p w14:paraId="3E283FD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aux défenses brunâtres qui lui poussent sur les côtés de la machoîre. Pelage long et sale infesté de parasites. Habillés de peaux ou de cuirs divers encordés au cou, toujours équipé d'une arme grotesque ou d'un rocher porté sur le flanc. Tête grotesque, nasaux énormes, crasses pendantes.</w:t>
            </w:r>
          </w:p>
          <w:p w14:paraId="292592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 s'emparer des collines rien de tel qu'un Grantom qui dominera les Irnolos et autres races servantes.</w:t>
            </w:r>
          </w:p>
          <w:p w14:paraId="2163442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783AF31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colline - Vit près d'une grande tanière composée d'arbres et de rocs amoncelés.</w:t>
            </w:r>
          </w:p>
          <w:p w14:paraId="088CD8E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os et la moelle, adorent les serpents.</w:t>
            </w:r>
          </w:p>
          <w:p w14:paraId="1E68FEA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Chasse toujours à proximité de sa tanière et n'hésite pas à s'attaquer aux créatures KO dont il se repaît aussi.</w:t>
            </w:r>
          </w:p>
          <w:p w14:paraId="3CFD97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Semble rire bêtement et souffre de tics faciaux perturbant.</w:t>
            </w:r>
          </w:p>
          <w:p w14:paraId="67A2F20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Charge tout ce qu'il voit, aime courir et sauter, casser et faire du bruit.</w:t>
            </w:r>
            <w:r w:rsidRPr="00527E9E">
              <w:rPr>
                <w:rFonts w:asciiTheme="minorHAnsi" w:hAnsiTheme="minorHAnsi"/>
                <w:szCs w:val="18"/>
              </w:rPr>
              <w:tab/>
            </w:r>
          </w:p>
          <w:p w14:paraId="712C4DE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Hab=repaire de troncs et rochers</w:t>
            </w:r>
          </w:p>
          <w:p w14:paraId="4BB4D8A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90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5</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148</w:t>
            </w:r>
          </w:p>
          <w:p w14:paraId="73E85AC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nues/rocher L+5 (6)écrasement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33EE810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185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46</w:t>
            </w:r>
          </w:p>
          <w:p w14:paraId="5FD86DA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p>
          <w:p w14:paraId="0CF3EC3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4BA1BE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2CD348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565D1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contre les humains et Si'Th</w:t>
            </w:r>
          </w:p>
          <w:p w14:paraId="6E25D1D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 et Si'Th</w:t>
            </w:r>
          </w:p>
          <w:p w14:paraId="3BEFEBF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Rage : +2 par phase</w:t>
            </w:r>
          </w:p>
          <w:p w14:paraId="7E3D1C7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tanière contient 1d6 x 1d6 kg de minerai divers et 1D10* trésors d'orfèvrerie.</w:t>
            </w:r>
          </w:p>
        </w:tc>
      </w:tr>
    </w:tbl>
    <w:p w14:paraId="14A1D6F6" w14:textId="77777777" w:rsidR="009A2EF1" w:rsidRPr="00527E9E" w:rsidRDefault="006E6182" w:rsidP="0045338D">
      <w:pPr>
        <w:pStyle w:val="Titre3"/>
        <w:rPr>
          <w:i/>
          <w:lang w:val="fr-BE"/>
        </w:rPr>
      </w:pPr>
      <w:bookmarkStart w:id="234" w:name="_Toc199924653"/>
      <w:r w:rsidRPr="00527E9E">
        <w:rPr>
          <w:noProof/>
          <w:highlight w:val="yellow"/>
          <w:lang w:val="fr-BE"/>
        </w:rPr>
        <w:t>grantom des tempêtes</w:t>
      </w:r>
      <w:bookmarkEnd w:id="23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9ACC37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FC0581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grantom des tempêtes</w:t>
            </w:r>
            <w:r w:rsidRPr="00527E9E">
              <w:rPr>
                <w:rFonts w:asciiTheme="minorHAnsi" w:hAnsiTheme="minorHAnsi"/>
                <w:b/>
                <w:szCs w:val="18"/>
              </w:rPr>
              <w:t xml:space="preserve">  /  </w:t>
            </w:r>
            <w:r w:rsidRPr="00527E9E">
              <w:rPr>
                <w:rFonts w:asciiTheme="minorHAnsi" w:hAnsiTheme="minorHAnsi"/>
                <w:b/>
                <w:noProof/>
                <w:szCs w:val="18"/>
              </w:rPr>
              <w:t>enir'rinared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30FF163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550</w:t>
            </w:r>
            <w:r w:rsidRPr="00527E9E">
              <w:rPr>
                <w:rFonts w:asciiTheme="minorHAnsi" w:hAnsiTheme="minorHAnsi"/>
                <w:szCs w:val="18"/>
              </w:rPr>
              <w:t xml:space="preserve"> / L</w:t>
            </w:r>
            <w:r w:rsidRPr="00527E9E">
              <w:rPr>
                <w:rFonts w:asciiTheme="minorHAnsi" w:hAnsiTheme="minorHAnsi"/>
                <w:noProof/>
                <w:szCs w:val="18"/>
              </w:rPr>
              <w:t>130</w:t>
            </w:r>
            <w:r w:rsidRPr="00527E9E">
              <w:rPr>
                <w:rFonts w:asciiTheme="minorHAnsi" w:hAnsiTheme="minorHAnsi"/>
                <w:szCs w:val="18"/>
              </w:rPr>
              <w:t xml:space="preserve"> / P</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644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D550/A60</w:t>
            </w:r>
          </w:p>
          <w:p w14:paraId="4504CD0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Géant aux cheveux et yeux formés d'éclairs jaillisant de manière incontrôlée. Armé d'une masse à pointe et armuré de cuir noircis par le feu, brille de mille éclats de jour comme de nuit. La peau alterne entre la brillance du métal et le gris sombre de la pierre. Visage couvert d'une trame de stries noires, mains gantées avec des arcs électriques entre le bout des doigts.</w:t>
            </w:r>
          </w:p>
          <w:p w14:paraId="643A0EC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gardien des nuages, rôle parfait pour ce Grantom, dernière frontière à conquérir pour les hordes de KO.</w:t>
            </w:r>
          </w:p>
          <w:p w14:paraId="22550F6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KO en nombre limité, issu des éclairs les plus puissants</w:t>
            </w:r>
          </w:p>
          <w:p w14:paraId="343DB87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 - Habite un château flottant sur un nuage sombre, invisible de l'extérieur.</w:t>
            </w:r>
          </w:p>
          <w:p w14:paraId="3EDA8E5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tout ce qui vole, adore les rapaces.</w:t>
            </w:r>
          </w:p>
          <w:p w14:paraId="619362A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Attaque tout ce qu'il voit et qui n'est pas KO, mais avec tactique et intelligence.</w:t>
            </w:r>
          </w:p>
          <w:p w14:paraId="6E3D03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Reste toujours proche de son château d'où il observe les environs.</w:t>
            </w:r>
          </w:p>
          <w:p w14:paraId="35B8529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S'entraîne au combat même si seul. Pousse des cris terrifiants et se repose souvent.</w:t>
            </w:r>
          </w:p>
          <w:p w14:paraId="7B466D4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à la manière d'un roi fou et puissant.</w:t>
            </w:r>
            <w:r w:rsidRPr="00527E9E">
              <w:rPr>
                <w:rFonts w:asciiTheme="minorHAnsi" w:hAnsiTheme="minorHAnsi"/>
                <w:szCs w:val="18"/>
              </w:rPr>
              <w:tab/>
            </w:r>
          </w:p>
          <w:p w14:paraId="57DA727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Hab=château de pierre</w:t>
            </w:r>
          </w:p>
          <w:p w14:paraId="726611E0"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95</w:t>
            </w:r>
            <w:r w:rsidRPr="00527E9E">
              <w:rPr>
                <w:rFonts w:asciiTheme="minorHAnsi" w:hAnsiTheme="minorHAnsi"/>
                <w:szCs w:val="18"/>
              </w:rPr>
              <w:tab/>
              <w:t xml:space="preserve">En </w:t>
            </w:r>
            <w:r w:rsidRPr="00527E9E">
              <w:rPr>
                <w:rFonts w:asciiTheme="minorHAnsi" w:hAnsiTheme="minorHAnsi"/>
                <w:noProof/>
                <w:szCs w:val="18"/>
              </w:rPr>
              <w:t>80</w:t>
            </w:r>
            <w:r w:rsidRPr="00527E9E">
              <w:rPr>
                <w:rFonts w:asciiTheme="minorHAnsi" w:hAnsiTheme="minorHAnsi"/>
                <w:szCs w:val="18"/>
              </w:rPr>
              <w:tab/>
              <w:t xml:space="preserve">D </w:t>
            </w:r>
            <w:r w:rsidRPr="00527E9E">
              <w:rPr>
                <w:rFonts w:asciiTheme="minorHAnsi" w:hAnsiTheme="minorHAnsi"/>
                <w:noProof/>
                <w:szCs w:val="18"/>
              </w:rPr>
              <w:t>5</w:t>
            </w:r>
            <w:r w:rsidRPr="00527E9E">
              <w:rPr>
                <w:rFonts w:asciiTheme="minorHAnsi" w:hAnsiTheme="minorHAnsi"/>
                <w:szCs w:val="18"/>
              </w:rPr>
              <w:tab/>
              <w:t xml:space="preserve">A </w:t>
            </w:r>
            <w:r w:rsidRPr="00527E9E">
              <w:rPr>
                <w:rFonts w:asciiTheme="minorHAnsi" w:hAnsiTheme="minorHAnsi"/>
                <w:noProof/>
                <w:szCs w:val="18"/>
              </w:rPr>
              <w:t>10</w:t>
            </w:r>
            <w:r w:rsidRPr="00527E9E">
              <w:rPr>
                <w:rFonts w:asciiTheme="minorHAnsi" w:hAnsiTheme="minorHAnsi"/>
                <w:szCs w:val="18"/>
              </w:rPr>
              <w:tab/>
              <w:t xml:space="preserve">I </w:t>
            </w:r>
            <w:r w:rsidRPr="00527E9E">
              <w:rPr>
                <w:rFonts w:asciiTheme="minorHAnsi" w:hAnsiTheme="minorHAnsi"/>
                <w:noProof/>
                <w:szCs w:val="18"/>
              </w:rPr>
              <w:t>50</w:t>
            </w:r>
            <w:r w:rsidRPr="00527E9E">
              <w:rPr>
                <w:rFonts w:asciiTheme="minorHAnsi" w:hAnsiTheme="minorHAnsi"/>
                <w:szCs w:val="18"/>
              </w:rPr>
              <w:tab/>
              <w:t xml:space="preserve">V </w:t>
            </w:r>
            <w:r w:rsidRPr="00527E9E">
              <w:rPr>
                <w:rFonts w:asciiTheme="minorHAnsi" w:hAnsiTheme="minorHAnsi"/>
                <w:noProof/>
                <w:szCs w:val="18"/>
              </w:rPr>
              <w:t>80</w:t>
            </w:r>
            <w:r w:rsidRPr="00527E9E">
              <w:rPr>
                <w:rFonts w:asciiTheme="minorHAnsi" w:hAnsiTheme="minorHAnsi"/>
                <w:szCs w:val="18"/>
              </w:rPr>
              <w:tab/>
              <w:t xml:space="preserve">E </w:t>
            </w:r>
            <w:r w:rsidRPr="00527E9E">
              <w:rPr>
                <w:rFonts w:asciiTheme="minorHAnsi" w:hAnsiTheme="minorHAnsi"/>
                <w:noProof/>
                <w:szCs w:val="18"/>
              </w:rPr>
              <w:t>10</w:t>
            </w:r>
            <w:r w:rsidRPr="00527E9E">
              <w:rPr>
                <w:rFonts w:asciiTheme="minorHAnsi" w:hAnsiTheme="minorHAnsi"/>
                <w:szCs w:val="18"/>
              </w:rPr>
              <w:tab/>
              <w:t xml:space="preserve">Em </w:t>
            </w:r>
            <w:r w:rsidRPr="00527E9E">
              <w:rPr>
                <w:rFonts w:asciiTheme="minorHAnsi" w:hAnsiTheme="minorHAnsi"/>
                <w:noProof/>
                <w:szCs w:val="18"/>
              </w:rPr>
              <w:t>60</w:t>
            </w:r>
            <w:r w:rsidRPr="00527E9E">
              <w:rPr>
                <w:rFonts w:asciiTheme="minorHAnsi" w:hAnsiTheme="minorHAnsi"/>
                <w:szCs w:val="18"/>
              </w:rPr>
              <w:tab/>
              <w:t xml:space="preserve">C </w:t>
            </w:r>
            <w:r w:rsidRPr="00527E9E">
              <w:rPr>
                <w:rFonts w:asciiTheme="minorHAnsi" w:hAnsiTheme="minorHAnsi"/>
                <w:noProof/>
                <w:szCs w:val="18"/>
              </w:rPr>
              <w:t>40</w:t>
            </w:r>
            <w:r w:rsidRPr="00527E9E">
              <w:rPr>
                <w:rFonts w:asciiTheme="minorHAnsi" w:hAnsiTheme="minorHAnsi"/>
                <w:szCs w:val="18"/>
              </w:rPr>
              <w:tab/>
              <w:t xml:space="preserve">Ap </w:t>
            </w:r>
            <w:r w:rsidRPr="00527E9E">
              <w:rPr>
                <w:rFonts w:asciiTheme="minorHAnsi" w:hAnsiTheme="minorHAnsi"/>
                <w:noProof/>
                <w:szCs w:val="18"/>
              </w:rPr>
              <w:t>20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353</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149</w:t>
            </w:r>
          </w:p>
          <w:p w14:paraId="50C8A5A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L+8</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3C86D0A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157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206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162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60</w:t>
            </w:r>
          </w:p>
          <w:p w14:paraId="1AFF753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p>
          <w:p w14:paraId="554114C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CC5EC0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0FFDBAE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3F877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la masse touche une cible, la créature doit se battre jusqu'à la mort de celle-ci</w:t>
            </w:r>
          </w:p>
          <w:p w14:paraId="3DFD0C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50% aux Pouvoirs de la Tempête</w:t>
            </w:r>
          </w:p>
          <w:p w14:paraId="2FD3EEA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7/5 Pouvoir de la Tempête, 7/3 Oiseau sans Aile, 7/3 Sphère de Jéhudiel</w:t>
            </w:r>
          </w:p>
          <w:p w14:paraId="7078143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Masse très lourde (tailex3 et poids x5) qui fait fondre le métal au contact (perte d'autant de R que de blessures infligées). Armure de métal donnant 2D10 kg de minerai Q++ utile à l'Armurier.</w:t>
            </w:r>
          </w:p>
        </w:tc>
      </w:tr>
    </w:tbl>
    <w:p w14:paraId="03D2C642" w14:textId="77777777" w:rsidR="009A2EF1" w:rsidRPr="00527E9E" w:rsidRDefault="006E6182" w:rsidP="0045338D">
      <w:pPr>
        <w:pStyle w:val="Titre3"/>
        <w:rPr>
          <w:sz w:val="16"/>
          <w:szCs w:val="16"/>
          <w:lang w:val="fr-BE"/>
        </w:rPr>
      </w:pPr>
      <w:bookmarkStart w:id="235" w:name="_Toc199924654"/>
      <w:r w:rsidRPr="00527E9E">
        <w:rPr>
          <w:noProof/>
          <w:highlight w:val="yellow"/>
          <w:lang w:val="fr-BE"/>
        </w:rPr>
        <w:lastRenderedPageBreak/>
        <w:t>griffon</w:t>
      </w:r>
      <w:bookmarkEnd w:id="23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EDC51B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80C7D4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griffon</w:t>
            </w:r>
            <w:r w:rsidRPr="00527E9E">
              <w:rPr>
                <w:rFonts w:asciiTheme="minorHAnsi" w:hAnsiTheme="minorHAnsi"/>
                <w:b/>
                <w:szCs w:val="18"/>
              </w:rPr>
              <w:t xml:space="preserve">  /  </w:t>
            </w:r>
            <w:r w:rsidRPr="00527E9E">
              <w:rPr>
                <w:rFonts w:asciiTheme="minorHAnsi" w:hAnsiTheme="minorHAnsi"/>
                <w:b/>
                <w:noProof/>
                <w:szCs w:val="18"/>
              </w:rPr>
              <w:t>rarin'or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222F32E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180</w:t>
            </w:r>
            <w:r w:rsidRPr="00527E9E">
              <w:rPr>
                <w:rFonts w:asciiTheme="minorHAnsi" w:hAnsiTheme="minorHAnsi"/>
                <w:szCs w:val="18"/>
              </w:rPr>
              <w:t xml:space="preserve"> / P</w:t>
            </w:r>
            <w:r w:rsidRPr="00527E9E">
              <w:rPr>
                <w:rFonts w:asciiTheme="minorHAnsi" w:hAnsiTheme="minorHAnsi"/>
                <w:noProof/>
                <w:szCs w:val="18"/>
              </w:rPr>
              <w:t>140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96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D120/A2</w:t>
            </w:r>
          </w:p>
          <w:p w14:paraId="07C0E2E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Créature à corps de lion maigre, avec des ailes et une tête d'aigle. Pelage brun sombre sur le dos et ocre sur le ventre. Bec blanc à angle droit en son milieu. Yeux sombres, Cri strident. Stature noble et stoïque.</w:t>
            </w:r>
          </w:p>
          <w:p w14:paraId="0DCC50C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Gardiens rapides et agressifs, combinant la rage d'EO à la puissance des aigles et des lions.</w:t>
            </w:r>
          </w:p>
          <w:p w14:paraId="72433B2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1842349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montagne/désert/montange/steppe - Accroché à des promontoires rocheux qui dominent les environs.</w:t>
            </w:r>
          </w:p>
          <w:p w14:paraId="3EE87FD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Attaque tout ce qui rampe ou court ou tout autre volatil.</w:t>
            </w:r>
          </w:p>
          <w:p w14:paraId="787C2B2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Souvent présents sur les lieux de grands trésors, de temples dédiés à El'Dor, dont ils surveillent les accès.</w:t>
            </w:r>
          </w:p>
          <w:p w14:paraId="4E91244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Reconnaissance et cavalerie diurne des forces des ténèbres.</w:t>
            </w:r>
          </w:p>
          <w:p w14:paraId="312A9E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Survol et patrouille fréquents. Attaque en piqué, par surprise. </w:t>
            </w:r>
          </w:p>
          <w:p w14:paraId="4B19F4F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Férocité et ténacité légendaire.</w:t>
            </w:r>
            <w:r w:rsidRPr="00527E9E">
              <w:rPr>
                <w:rFonts w:asciiTheme="minorHAnsi" w:hAnsiTheme="minorHAnsi"/>
                <w:szCs w:val="18"/>
              </w:rPr>
              <w:tab/>
            </w:r>
          </w:p>
          <w:p w14:paraId="3DD8465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p>
          <w:p w14:paraId="2D0EFC1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54</w:t>
            </w:r>
          </w:p>
          <w:p w14:paraId="32EA476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(6)griffes +1 (6)bec+2 (6)crocs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60C187E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a30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41</w:t>
            </w:r>
          </w:p>
          <w:p w14:paraId="7B880BD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2D3C717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2DA651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0F65AC7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A95AA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des chevaux VOx2, cherche à violer les femelles rencontrées</w:t>
            </w:r>
          </w:p>
          <w:p w14:paraId="6AB4D86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blessures par les armes de jet</w:t>
            </w:r>
          </w:p>
          <w:p w14:paraId="36DE802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en piqué :  si Charge réussie alors VOx3 une fois par combat</w:t>
            </w:r>
          </w:p>
          <w:p w14:paraId="10E6E30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04A090B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1D10*-1 oeuf dans le nid qui permet l'élevage par les fidèles d'El'Dor, le griffon ainsi élevé peut être utilisé comme monture.</w:t>
            </w:r>
          </w:p>
        </w:tc>
      </w:tr>
    </w:tbl>
    <w:p w14:paraId="05368FED" w14:textId="77777777" w:rsidR="009A2EF1" w:rsidRPr="00527E9E" w:rsidRDefault="006E6182" w:rsidP="0045338D">
      <w:pPr>
        <w:pStyle w:val="Titre3"/>
        <w:rPr>
          <w:i/>
          <w:lang w:val="fr-BE"/>
        </w:rPr>
      </w:pPr>
      <w:bookmarkStart w:id="236" w:name="_Toc199924655"/>
      <w:r w:rsidRPr="00527E9E">
        <w:rPr>
          <w:noProof/>
          <w:highlight w:val="yellow"/>
          <w:lang w:val="fr-BE"/>
        </w:rPr>
        <w:t>griffor</w:t>
      </w:r>
      <w:bookmarkEnd w:id="23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CF35C9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93C396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griffor</w:t>
            </w:r>
            <w:r w:rsidRPr="00527E9E">
              <w:rPr>
                <w:rFonts w:asciiTheme="minorHAnsi" w:hAnsiTheme="minorHAnsi"/>
                <w:b/>
                <w:szCs w:val="18"/>
              </w:rPr>
              <w:t xml:space="preserve">  /  </w:t>
            </w:r>
            <w:r w:rsidRPr="00527E9E">
              <w:rPr>
                <w:rFonts w:asciiTheme="minorHAnsi" w:hAnsiTheme="minorHAnsi"/>
                <w:b/>
                <w:noProof/>
                <w:szCs w:val="18"/>
              </w:rPr>
              <w:t>innof</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3673417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140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D60/A5</w:t>
            </w:r>
          </w:p>
          <w:p w14:paraId="7EA367A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Corps de cheval maigre avec des ailes et une tête d'aigle, brun en général avec des taches plus claires sur le plastron et les pattes. Ailes se fondent au pelage avec beaucoup de grâce. Yeux d'or.</w:t>
            </w:r>
          </w:p>
          <w:p w14:paraId="5DCBF09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Compangon du Griffon, les Griffor sont une évolution naturelle des ces derniers vers la suprématie des airs et de la terre.</w:t>
            </w:r>
          </w:p>
          <w:p w14:paraId="73DAC8E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2B5AD25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 - Perché sur les pics rocheux balayés par le vent.</w:t>
            </w:r>
          </w:p>
          <w:p w14:paraId="5643131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Mangeant les œufs / enfants des autres races.</w:t>
            </w:r>
          </w:p>
          <w:p w14:paraId="6641276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Volent en formation, attaquent en groupe, ne laissent que peu de chances aux proies.</w:t>
            </w:r>
          </w:p>
          <w:p w14:paraId="6C90D15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Vivent en meute et partagent les tâches de garde du territoire.</w:t>
            </w:r>
          </w:p>
          <w:p w14:paraId="0ABCB2C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Rapace violent et déterminé, capable de piège et tactiques simples.</w:t>
            </w:r>
            <w:r w:rsidRPr="00527E9E">
              <w:rPr>
                <w:rFonts w:asciiTheme="minorHAnsi" w:hAnsiTheme="minorHAnsi"/>
                <w:szCs w:val="18"/>
              </w:rPr>
              <w:tab/>
            </w:r>
          </w:p>
          <w:p w14:paraId="0424506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002CF81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22</w:t>
            </w:r>
          </w:p>
          <w:p w14:paraId="5835D26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+1 (8)bec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23D4DF8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a32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44</w:t>
            </w:r>
          </w:p>
          <w:p w14:paraId="388F414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6AC87D2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76807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652AFE5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D6D2B4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peut être capturé et monté par des fidèles d'El'Dor, il faut avoir Combat à cheval NE&gt;40</w:t>
            </w:r>
          </w:p>
          <w:p w14:paraId="2021EF1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Moral -1 par animal blessé ou tué, fuit individuellement</w:t>
            </w:r>
          </w:p>
          <w:p w14:paraId="50DD93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chevaux et humains</w:t>
            </w:r>
          </w:p>
          <w:p w14:paraId="5F63248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797DDF7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oeufs (V=2d6 x1000), ils assurent un élevage long mais prometteur.</w:t>
            </w:r>
          </w:p>
        </w:tc>
      </w:tr>
    </w:tbl>
    <w:p w14:paraId="4F3487F1" w14:textId="77777777" w:rsidR="009A2EF1" w:rsidRPr="00527E9E" w:rsidRDefault="006E6182" w:rsidP="0045338D">
      <w:pPr>
        <w:pStyle w:val="Titre3"/>
        <w:rPr>
          <w:sz w:val="16"/>
          <w:szCs w:val="16"/>
          <w:lang w:val="fr-BE"/>
        </w:rPr>
      </w:pPr>
      <w:bookmarkStart w:id="237" w:name="_Toc199924656"/>
      <w:r w:rsidRPr="00527E9E">
        <w:rPr>
          <w:noProof/>
          <w:highlight w:val="yellow"/>
          <w:lang w:val="fr-BE"/>
        </w:rPr>
        <w:lastRenderedPageBreak/>
        <w:t>grizzly</w:t>
      </w:r>
      <w:bookmarkEnd w:id="23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51110B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D4FF61A" w14:textId="77777777" w:rsidR="009A2EF1" w:rsidRPr="004F6588" w:rsidRDefault="009A2EF1" w:rsidP="009A2EF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26</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grizzly</w:t>
            </w:r>
            <w:r w:rsidRPr="004F6588">
              <w:rPr>
                <w:rFonts w:asciiTheme="minorHAnsi" w:hAnsiTheme="minorHAnsi"/>
                <w:b/>
                <w:szCs w:val="18"/>
                <w:lang w:val="en-US"/>
              </w:rPr>
              <w:t xml:space="preserve">  /  </w:t>
            </w:r>
            <w:r w:rsidRPr="004F6588">
              <w:rPr>
                <w:rFonts w:asciiTheme="minorHAnsi" w:hAnsiTheme="minorHAnsi"/>
                <w:b/>
                <w:noProof/>
                <w:szCs w:val="18"/>
                <w:lang w:val="en-US"/>
              </w:rPr>
              <w:t>grizzly</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noProof/>
                <w:szCs w:val="18"/>
                <w:lang w:val="en-US"/>
              </w:rPr>
              <w:t>animal</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lang w:val="en-US"/>
              </w:rPr>
              <w:t xml:space="preserve"> </w:t>
            </w:r>
          </w:p>
          <w:p w14:paraId="6FA11D3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210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170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D30/A4</w:t>
            </w:r>
          </w:p>
          <w:p w14:paraId="12EA6B5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animal commun - modèle de Lycane ursidé</w:t>
            </w:r>
          </w:p>
          <w:p w14:paraId="4624066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F1565B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DIU - montagne/colline/forêt/caverne</w:t>
            </w:r>
          </w:p>
          <w:p w14:paraId="22EB28D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szCs w:val="18"/>
              </w:rPr>
              <w:tab/>
            </w:r>
          </w:p>
          <w:p w14:paraId="3289BAF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Hab=caverne</w:t>
            </w:r>
          </w:p>
          <w:p w14:paraId="68D62B75"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60</w:t>
            </w:r>
            <w:r w:rsidRPr="00527E9E">
              <w:rPr>
                <w:rFonts w:asciiTheme="minorHAnsi" w:hAnsiTheme="minorHAnsi"/>
                <w:szCs w:val="18"/>
              </w:rPr>
              <w:tab/>
              <w:t xml:space="preserve">En </w:t>
            </w:r>
            <w:r w:rsidRPr="00527E9E">
              <w:rPr>
                <w:rFonts w:asciiTheme="minorHAnsi" w:hAnsiTheme="minorHAnsi"/>
                <w:noProof/>
                <w:szCs w:val="18"/>
              </w:rPr>
              <w:t>30</w:t>
            </w:r>
            <w:r w:rsidRPr="00527E9E">
              <w:rPr>
                <w:rFonts w:asciiTheme="minorHAnsi" w:hAnsiTheme="minorHAnsi"/>
                <w:szCs w:val="18"/>
              </w:rPr>
              <w:tab/>
              <w:t xml:space="preserve">D </w:t>
            </w:r>
            <w:r w:rsidRPr="00527E9E">
              <w:rPr>
                <w:rFonts w:asciiTheme="minorHAnsi" w:hAnsiTheme="minorHAnsi"/>
                <w:noProof/>
                <w:szCs w:val="18"/>
              </w:rPr>
              <w:t>10</w:t>
            </w:r>
            <w:r w:rsidRPr="00527E9E">
              <w:rPr>
                <w:rFonts w:asciiTheme="minorHAnsi" w:hAnsiTheme="minorHAnsi"/>
                <w:szCs w:val="18"/>
              </w:rPr>
              <w:tab/>
              <w:t xml:space="preserve">A </w:t>
            </w:r>
            <w:r w:rsidRPr="00527E9E">
              <w:rPr>
                <w:rFonts w:asciiTheme="minorHAnsi" w:hAnsiTheme="minorHAnsi"/>
                <w:noProof/>
                <w:szCs w:val="18"/>
              </w:rPr>
              <w:t>10</w:t>
            </w:r>
            <w:r w:rsidRPr="00527E9E">
              <w:rPr>
                <w:rFonts w:asciiTheme="minorHAnsi" w:hAnsiTheme="minorHAnsi"/>
                <w:szCs w:val="18"/>
              </w:rPr>
              <w:tab/>
              <w:t xml:space="preserve">I </w:t>
            </w:r>
            <w:r w:rsidRPr="00527E9E">
              <w:rPr>
                <w:rFonts w:asciiTheme="minorHAnsi" w:hAnsiTheme="minorHAnsi"/>
                <w:noProof/>
                <w:szCs w:val="18"/>
              </w:rPr>
              <w:t>15</w:t>
            </w:r>
            <w:r w:rsidRPr="00527E9E">
              <w:rPr>
                <w:rFonts w:asciiTheme="minorHAnsi" w:hAnsiTheme="minorHAnsi"/>
                <w:szCs w:val="18"/>
              </w:rPr>
              <w:tab/>
              <w:t xml:space="preserve">V </w:t>
            </w:r>
            <w:r w:rsidRPr="00527E9E">
              <w:rPr>
                <w:rFonts w:asciiTheme="minorHAnsi" w:hAnsiTheme="minorHAnsi"/>
                <w:noProof/>
                <w:szCs w:val="18"/>
              </w:rPr>
              <w:t>5</w:t>
            </w:r>
            <w:r w:rsidRPr="00527E9E">
              <w:rPr>
                <w:rFonts w:asciiTheme="minorHAnsi" w:hAnsiTheme="minorHAnsi"/>
                <w:szCs w:val="18"/>
              </w:rPr>
              <w:tab/>
              <w:t xml:space="preserve">E </w:t>
            </w:r>
            <w:r w:rsidRPr="00527E9E">
              <w:rPr>
                <w:rFonts w:asciiTheme="minorHAnsi" w:hAnsiTheme="minorHAnsi"/>
                <w:noProof/>
                <w:szCs w:val="18"/>
              </w:rPr>
              <w:t>5</w:t>
            </w:r>
            <w:r w:rsidRPr="00527E9E">
              <w:rPr>
                <w:rFonts w:asciiTheme="minorHAnsi" w:hAnsiTheme="minorHAnsi"/>
                <w:szCs w:val="18"/>
              </w:rPr>
              <w:tab/>
              <w:t xml:space="preserve">Em </w:t>
            </w:r>
            <w:r w:rsidRPr="00527E9E">
              <w:rPr>
                <w:rFonts w:asciiTheme="minorHAnsi" w:hAnsiTheme="minorHAnsi"/>
                <w:noProof/>
                <w:szCs w:val="18"/>
              </w:rPr>
              <w:t>5</w:t>
            </w:r>
            <w:r w:rsidRPr="00527E9E">
              <w:rPr>
                <w:rFonts w:asciiTheme="minorHAnsi" w:hAnsiTheme="minorHAnsi"/>
                <w:szCs w:val="18"/>
              </w:rPr>
              <w:tab/>
              <w:t xml:space="preserve">C </w:t>
            </w:r>
            <w:r w:rsidRPr="00527E9E">
              <w:rPr>
                <w:rFonts w:asciiTheme="minorHAnsi" w:hAnsiTheme="minorHAnsi"/>
                <w:noProof/>
                <w:szCs w:val="18"/>
              </w:rPr>
              <w:t>60</w:t>
            </w:r>
            <w:r w:rsidRPr="00527E9E">
              <w:rPr>
                <w:rFonts w:asciiTheme="minorHAnsi" w:hAnsiTheme="minorHAnsi"/>
                <w:szCs w:val="18"/>
              </w:rPr>
              <w:tab/>
              <w:t xml:space="preserve">Ap </w:t>
            </w:r>
            <w:r w:rsidRPr="00527E9E">
              <w:rPr>
                <w:rFonts w:asciiTheme="minorHAnsi" w:hAnsiTheme="minorHAnsi"/>
                <w:noProof/>
                <w:szCs w:val="18"/>
              </w:rPr>
              <w:t>20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105</w:t>
            </w:r>
          </w:p>
          <w:p w14:paraId="7B4E1B4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L+2 (2)croc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7E78F1E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41</w:t>
            </w:r>
          </w:p>
          <w:p w14:paraId="00E4B12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606C688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9F3C51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57DCB67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9507BB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furie partielle</w:t>
            </w:r>
          </w:p>
          <w:p w14:paraId="2FA649A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Combat: une fois par tour une attaque supplémentaire sur ses deux pattes postérieures -&gt; écrasement +2</w:t>
            </w:r>
          </w:p>
          <w:p w14:paraId="1964A4C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crocs sont utilisés comme PN.</w:t>
            </w:r>
          </w:p>
        </w:tc>
      </w:tr>
    </w:tbl>
    <w:p w14:paraId="3ABC55AA" w14:textId="77777777" w:rsidR="009A2EF1" w:rsidRPr="00527E9E" w:rsidRDefault="006E6182" w:rsidP="0045338D">
      <w:pPr>
        <w:pStyle w:val="Titre3"/>
        <w:rPr>
          <w:i/>
          <w:lang w:val="fr-BE"/>
        </w:rPr>
      </w:pPr>
      <w:bookmarkStart w:id="238" w:name="_Toc199924657"/>
      <w:r w:rsidRPr="00527E9E">
        <w:rPr>
          <w:noProof/>
          <w:highlight w:val="yellow"/>
          <w:lang w:val="fr-BE"/>
        </w:rPr>
        <w:t>Grouilleur</w:t>
      </w:r>
      <w:bookmarkEnd w:id="23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36FB0D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62F324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Grouilleur</w:t>
            </w:r>
            <w:r w:rsidRPr="00527E9E">
              <w:rPr>
                <w:rFonts w:asciiTheme="minorHAnsi" w:hAnsiTheme="minorHAnsi"/>
                <w:b/>
                <w:szCs w:val="18"/>
              </w:rPr>
              <w:t xml:space="preserve">  /  </w:t>
            </w:r>
            <w:r w:rsidRPr="00527E9E">
              <w:rPr>
                <w:rFonts w:asciiTheme="minorHAnsi" w:hAnsiTheme="minorHAnsi"/>
                <w:b/>
                <w:noProof/>
                <w:szCs w:val="18"/>
              </w:rPr>
              <w:t>mur'ssur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w:t>
            </w:r>
            <w:r w:rsidRPr="00527E9E">
              <w:rPr>
                <w:rFonts w:asciiTheme="minorHAnsi" w:hAnsiTheme="minorHAnsi"/>
                <w:szCs w:val="18"/>
              </w:rPr>
              <w:t xml:space="preserve"> </w:t>
            </w:r>
          </w:p>
          <w:p w14:paraId="3BA8874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D100xd6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w:t>
            </w:r>
            <w:r w:rsidRPr="00527E9E">
              <w:rPr>
                <w:rFonts w:asciiTheme="minorHAnsi" w:hAnsiTheme="minorHAnsi"/>
                <w:szCs w:val="18"/>
              </w:rPr>
              <w:t xml:space="preserve"> / L</w:t>
            </w:r>
            <w:r w:rsidRPr="00527E9E">
              <w:rPr>
                <w:rFonts w:asciiTheme="minorHAnsi" w:hAnsiTheme="minorHAnsi"/>
                <w:noProof/>
                <w:szCs w:val="18"/>
              </w:rPr>
              <w:t>6</w:t>
            </w:r>
            <w:r w:rsidRPr="00527E9E">
              <w:rPr>
                <w:rFonts w:asciiTheme="minorHAnsi" w:hAnsiTheme="minorHAnsi"/>
                <w:szCs w:val="18"/>
              </w:rPr>
              <w:t xml:space="preserve"> / P</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D1/A0</w:t>
            </w:r>
          </w:p>
          <w:p w14:paraId="4B59FB6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Araignée noire à corps en forme de crâne avec petit poils rèches. Corps noir brillant, yeux minuscules. Toujours en mouvement de masse comme un seul corps.Emet une odeur de rouille.</w:t>
            </w:r>
          </w:p>
          <w:p w14:paraId="560E144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insectes peuvent craindre aussi le courroux d'EO qui ira les chercher où qu'ils soient. Voilà qu'ils deviennent esclaves.</w:t>
            </w:r>
          </w:p>
          <w:p w14:paraId="752DBA2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apparaît dans des terres maudites par magie EO, sur des corps de créatures puissantes</w:t>
            </w:r>
          </w:p>
          <w:p w14:paraId="764BE88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colline/ruine - INS DIU - Vit toujours autour d'une faille profonde, froide si possible.</w:t>
            </w:r>
          </w:p>
          <w:p w14:paraId="5925367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larve d'insecte.</w:t>
            </w:r>
          </w:p>
          <w:p w14:paraId="03A7A44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Agit comme un seul groupe et n'attaque que si un des membres est tué.</w:t>
            </w:r>
          </w:p>
          <w:p w14:paraId="515666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bat jusqu'à la mort de tous les éléments du groupe.</w:t>
            </w:r>
          </w:p>
          <w:p w14:paraId="7AADD2B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meut en masse, prend des formes effrayantes.</w:t>
            </w:r>
          </w:p>
          <w:p w14:paraId="797A78F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Crisse sur la pierre et le métal.</w:t>
            </w:r>
            <w:r w:rsidRPr="00527E9E">
              <w:rPr>
                <w:rFonts w:asciiTheme="minorHAnsi" w:hAnsiTheme="minorHAnsi"/>
                <w:szCs w:val="18"/>
              </w:rPr>
              <w:tab/>
            </w:r>
          </w:p>
          <w:p w14:paraId="6A7FB9E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10BBDD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45</w:t>
            </w:r>
            <w:r w:rsidRPr="004F6588">
              <w:rPr>
                <w:rFonts w:asciiTheme="minorHAnsi" w:hAnsiTheme="minorHAnsi"/>
                <w:szCs w:val="18"/>
                <w:lang w:val="en-US"/>
              </w:rPr>
              <w:tab/>
              <w:t xml:space="preserve">D </w:t>
            </w:r>
            <w:r w:rsidRPr="004F6588">
              <w:rPr>
                <w:rFonts w:asciiTheme="minorHAnsi" w:hAnsiTheme="minorHAnsi"/>
                <w:noProof/>
                <w:szCs w:val="18"/>
                <w:lang w:val="en-US"/>
              </w:rPr>
              <w:t>45</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1</w:t>
            </w:r>
            <w:r w:rsidRPr="004F6588">
              <w:rPr>
                <w:rFonts w:asciiTheme="minorHAnsi" w:hAnsiTheme="minorHAnsi"/>
                <w:szCs w:val="18"/>
                <w:lang w:val="en-US"/>
              </w:rPr>
              <w:tab/>
              <w:t xml:space="preserve">V </w:t>
            </w:r>
            <w:r w:rsidRPr="004F6588">
              <w:rPr>
                <w:rFonts w:asciiTheme="minorHAnsi" w:hAnsiTheme="minorHAnsi"/>
                <w:noProof/>
                <w:szCs w:val="18"/>
                <w:lang w:val="en-US"/>
              </w:rPr>
              <w:t>55</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w:t>
            </w:r>
          </w:p>
          <w:p w14:paraId="7A7EC2A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w:t>
            </w:r>
            <w:r w:rsidR="00FA2185" w:rsidRPr="00527E9E">
              <w:rPr>
                <w:rFonts w:asciiTheme="minorHAnsi" w:hAnsiTheme="minorHAnsi"/>
                <w:szCs w:val="18"/>
              </w:rPr>
              <w:t xml:space="preserve"> VIT </w:t>
            </w:r>
            <w:r w:rsidRPr="00527E9E">
              <w:rPr>
                <w:rFonts w:asciiTheme="minorHAnsi" w:hAnsiTheme="minorHAnsi"/>
                <w:noProof/>
                <w:szCs w:val="18"/>
                <w:highlight w:val="yellow"/>
              </w:rPr>
              <w:t>3</w:t>
            </w:r>
            <w:r w:rsidRPr="00527E9E">
              <w:rPr>
                <w:rFonts w:asciiTheme="minorHAnsi" w:hAnsiTheme="minorHAnsi"/>
                <w:szCs w:val="18"/>
              </w:rPr>
              <w:tab/>
            </w:r>
          </w:p>
          <w:p w14:paraId="6BFEBA4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263C99B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7DE1172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F423D0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6B2C648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118615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uniquement capable d'attaquer en sautant 1D10x10 cm, incapable de passer une armure. 1D10% des bêtes du groupe peuvent tenter d'attaquer par phase. Les attaques infligent 1 E si Mortel, 1 R si Sévère, rien si Normal/Bouclier,</w:t>
            </w:r>
          </w:p>
          <w:p w14:paraId="3F5BDE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insectes</w:t>
            </w:r>
          </w:p>
          <w:p w14:paraId="427DBE9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+300% feu, une point de blessure de feu tue une créature.</w:t>
            </w:r>
          </w:p>
          <w:p w14:paraId="6D05D2A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 spécimen peut être nourri de sang et acquérir les capacités d'un vampire (var off+50%).</w:t>
            </w:r>
          </w:p>
        </w:tc>
      </w:tr>
    </w:tbl>
    <w:p w14:paraId="3EE08704" w14:textId="77777777" w:rsidR="009A2EF1" w:rsidRPr="00527E9E" w:rsidRDefault="009A71C6" w:rsidP="0045338D">
      <w:pPr>
        <w:pStyle w:val="Titre3"/>
        <w:rPr>
          <w:sz w:val="16"/>
          <w:szCs w:val="16"/>
          <w:lang w:val="fr-BE"/>
        </w:rPr>
      </w:pPr>
      <w:bookmarkStart w:id="239" w:name="_Toc199924658"/>
      <w:r w:rsidRPr="00527E9E">
        <w:rPr>
          <w:noProof/>
          <w:highlight w:val="yellow"/>
          <w:lang w:val="fr-BE"/>
        </w:rPr>
        <w:lastRenderedPageBreak/>
        <w:t>Guerroyeur</w:t>
      </w:r>
      <w:bookmarkEnd w:id="23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01FFB5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6A88CE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Guerroyeur</w:t>
            </w:r>
            <w:r w:rsidRPr="00527E9E">
              <w:rPr>
                <w:rFonts w:asciiTheme="minorHAnsi" w:hAnsiTheme="minorHAnsi"/>
                <w:b/>
                <w:szCs w:val="18"/>
              </w:rPr>
              <w:t xml:space="preserve">  /  </w:t>
            </w:r>
            <w:r w:rsidRPr="00527E9E">
              <w:rPr>
                <w:rFonts w:asciiTheme="minorHAnsi" w:hAnsiTheme="minorHAnsi"/>
                <w:b/>
                <w:noProof/>
                <w:szCs w:val="18"/>
              </w:rPr>
              <w:t>tyr'pen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4B325BB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3D10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D1000/A100</w:t>
            </w:r>
          </w:p>
          <w:p w14:paraId="65F4BD7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Androgyne Ancien/Dva’Linn, armure de gros cuir clouté épais, hache de lancé sur le côté. Le visage est fin mais les yeux et le nez gros. Peau grise, pileuse et corps svelte. Casque à corne acérée, bottes sales. Cheveux tirés vers l'arrière en chignon à broche. </w:t>
            </w:r>
          </w:p>
          <w:p w14:paraId="791462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Ancien esclave des dragons, armé lourdement</w:t>
            </w:r>
          </w:p>
          <w:p w14:paraId="1E17A3E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issus des mélanges interdits entres les deux grandes races Anciennes.</w:t>
            </w:r>
          </w:p>
          <w:p w14:paraId="0BF6EB5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HER DIU - sous les arbres ou dans les cavernes</w:t>
            </w:r>
          </w:p>
          <w:p w14:paraId="1AAF6B6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dans les profondeurs ou en surfacre, partout où le travail des races Anciennes doit être réalisé.</w:t>
            </w:r>
          </w:p>
          <w:p w14:paraId="56B93A5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Mange les restes de toute nourriture végétale.</w:t>
            </w:r>
          </w:p>
          <w:p w14:paraId="1B00249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Deux sexes mélangés, se reproduit seul.</w:t>
            </w:r>
          </w:p>
          <w:p w14:paraId="6F87F6B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Fonctionne comme une bande de guerriers rebelles avec un chef inspiré par un Ancien ou un Dva'Linn.</w:t>
            </w:r>
          </w:p>
          <w:p w14:paraId="4E119A9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Brutaux mais fidèles aux créatures supérieures d'EE. S'exprime avec autorité mais exagèrent leur force.</w:t>
            </w:r>
          </w:p>
          <w:p w14:paraId="1465268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cherche pas la bagarre mais défend le lieu contre toute intrusion.</w:t>
            </w:r>
          </w:p>
          <w:p w14:paraId="0783799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Intéressé par les trésors et les aventures;</w:t>
            </w:r>
            <w:r w:rsidRPr="00527E9E">
              <w:rPr>
                <w:rFonts w:asciiTheme="minorHAnsi" w:hAnsiTheme="minorHAnsi"/>
                <w:szCs w:val="18"/>
              </w:rPr>
              <w:tab/>
            </w:r>
          </w:p>
          <w:p w14:paraId="59DD1F7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tout mais à base de restes</w:t>
            </w:r>
          </w:p>
          <w:p w14:paraId="130D61F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Soc complexe = tribale sauvage à base de rites Anciens simplifiés et remplacés par des us guerriers, virils et physique, compétitions, concours, défis et légendes</w:t>
            </w:r>
          </w:p>
          <w:p w14:paraId="03730D2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 huttes de pierre et de bois camouflées</w:t>
            </w:r>
          </w:p>
          <w:p w14:paraId="6FCB75C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55</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45</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31</w:t>
            </w:r>
          </w:p>
          <w:p w14:paraId="6B71C4A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hache +0 (5)poing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0693376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36</w:t>
            </w:r>
          </w:p>
          <w:p w14:paraId="58C05AE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666D3C5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7B1CF2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4B65897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157D3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peut lancer sa hache VOx2, Coup+2, Critique+10, Distance 40m, celle-ci réapparaîtra dans le fourreau après 1d6 phases.</w:t>
            </w:r>
          </w:p>
          <w:p w14:paraId="715AC3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Moral-1 par Guerroyeur de la bande tué/hors combat.</w:t>
            </w:r>
          </w:p>
          <w:p w14:paraId="4208F1B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2/0 Mascarade, uniquement pour unifier leurs visages.</w:t>
            </w:r>
          </w:p>
          <w:p w14:paraId="6C2DB25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hache peut être lancée et revient dans les fourreaux des êtres alignées EE après 1d6 tours.</w:t>
            </w:r>
          </w:p>
        </w:tc>
      </w:tr>
    </w:tbl>
    <w:p w14:paraId="55FB0284" w14:textId="77777777" w:rsidR="009A2EF1" w:rsidRPr="00527E9E" w:rsidRDefault="009A71C6" w:rsidP="0045338D">
      <w:pPr>
        <w:pStyle w:val="Titre3"/>
        <w:rPr>
          <w:i/>
          <w:lang w:val="fr-BE"/>
        </w:rPr>
      </w:pPr>
      <w:bookmarkStart w:id="240" w:name="_Toc199924659"/>
      <w:r w:rsidRPr="00527E9E">
        <w:rPr>
          <w:noProof/>
          <w:highlight w:val="yellow"/>
          <w:lang w:val="fr-BE"/>
        </w:rPr>
        <w:t>Homécaille</w:t>
      </w:r>
      <w:bookmarkEnd w:id="24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E517CB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99C52B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242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Homécaille</w:t>
            </w:r>
            <w:r w:rsidRPr="00527E9E">
              <w:rPr>
                <w:rFonts w:asciiTheme="minorHAnsi" w:hAnsiTheme="minorHAnsi"/>
                <w:b/>
                <w:szCs w:val="18"/>
              </w:rPr>
              <w:t xml:space="preserve">  /  </w:t>
            </w:r>
            <w:r w:rsidRPr="00527E9E">
              <w:rPr>
                <w:rFonts w:asciiTheme="minorHAnsi" w:hAnsiTheme="minorHAnsi"/>
                <w:b/>
                <w:noProof/>
                <w:szCs w:val="18"/>
              </w:rPr>
              <w:t>aran'del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1D1E7C1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75</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D300/A30</w:t>
            </w:r>
          </w:p>
          <w:p w14:paraId="358A717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à peau écailleuse blanchâtre. Longs bras et yeux plissés, visage à traits plissés et aux cheveux dorés tressés vers l'arrière, attachés par une boucle. Equipé d'une masse de pierre blanche affutée et ornée d'une étoile à huit branches.</w:t>
            </w:r>
          </w:p>
          <w:p w14:paraId="1B30B6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Lorsque les humains ont créé les villes, les Dieux ont envoyés leurs légions pour contrôler le phénomène, sans grand succès.</w:t>
            </w:r>
          </w:p>
          <w:p w14:paraId="36C420C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fabriqués à partir de relique EI détruites et de glaise enchantée issue de MD.</w:t>
            </w:r>
          </w:p>
          <w:p w14:paraId="1D2A644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DIU - ruines/ville - lieux spéciaux/riches/complexes</w:t>
            </w:r>
          </w:p>
          <w:p w14:paraId="7E551C6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Voyage de ville en ruine à la recherche des lieux sacrés et de leurs profanateurs.</w:t>
            </w:r>
          </w:p>
          <w:p w14:paraId="222E9E5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Chasse et traque tous ceux qui profanent les temples EI ou les tombes humaines.</w:t>
            </w:r>
          </w:p>
          <w:p w14:paraId="717E29A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Garde les trésors sacrés et protège tout avec de nombreux pièges.</w:t>
            </w:r>
          </w:p>
          <w:p w14:paraId="100FE92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Prie quatre fois par jour près d'un autel consacré qui lui sert de point de repère.</w:t>
            </w:r>
          </w:p>
          <w:p w14:paraId="4D6FFA6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dit rien et se cache dès que problème.</w:t>
            </w:r>
            <w:r w:rsidRPr="00527E9E">
              <w:rPr>
                <w:rFonts w:asciiTheme="minorHAnsi" w:hAnsiTheme="minorHAnsi"/>
                <w:szCs w:val="18"/>
              </w:rPr>
              <w:tab/>
            </w:r>
          </w:p>
          <w:p w14:paraId="5BE5D93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Con=piège et tombes /Hab=temple &amp; caveau</w:t>
            </w:r>
          </w:p>
          <w:p w14:paraId="1BCC169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65</w:t>
            </w:r>
            <w:r w:rsidRPr="004F6588">
              <w:rPr>
                <w:rFonts w:asciiTheme="minorHAnsi" w:hAnsiTheme="minorHAnsi"/>
                <w:szCs w:val="18"/>
                <w:lang w:val="en-US"/>
              </w:rPr>
              <w:tab/>
              <w:t xml:space="preserve">D </w:t>
            </w:r>
            <w:r w:rsidRPr="004F6588">
              <w:rPr>
                <w:rFonts w:asciiTheme="minorHAnsi" w:hAnsiTheme="minorHAnsi"/>
                <w:noProof/>
                <w:szCs w:val="18"/>
                <w:lang w:val="en-US"/>
              </w:rPr>
              <w:t>65</w:t>
            </w:r>
            <w:r w:rsidRPr="004F6588">
              <w:rPr>
                <w:rFonts w:asciiTheme="minorHAnsi" w:hAnsiTheme="minorHAnsi"/>
                <w:szCs w:val="18"/>
                <w:lang w:val="en-US"/>
              </w:rPr>
              <w:tab/>
              <w:t xml:space="preserve">A </w:t>
            </w:r>
            <w:r w:rsidRPr="004F6588">
              <w:rPr>
                <w:rFonts w:asciiTheme="minorHAnsi" w:hAnsiTheme="minorHAnsi"/>
                <w:noProof/>
                <w:szCs w:val="18"/>
                <w:lang w:val="en-US"/>
              </w:rPr>
              <w:t>70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15</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45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29</w:t>
            </w:r>
          </w:p>
          <w:p w14:paraId="7F8B440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L+2 &amp; poing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1CBD514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62</w:t>
            </w:r>
          </w:p>
          <w:p w14:paraId="25E2F19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0E5A4868"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898738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4B93FEC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7A19C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peut dépenser 1d6 EN en une phase pour disparaître à la vue lorsque couché sur le sol naturel, arrêt à volonté</w:t>
            </w:r>
          </w:p>
          <w:p w14:paraId="5DFA67F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écaille magique qui divise par deux les blessures et les inflige à l'attaquant de mêlée</w:t>
            </w:r>
          </w:p>
          <w:p w14:paraId="6A7390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partielle dans tous les combats contre EO/KO</w:t>
            </w:r>
          </w:p>
          <w:p w14:paraId="6E811E4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Sensible: +100%  au feu et au froid, </w:t>
            </w:r>
          </w:p>
          <w:p w14:paraId="6A743C5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Piste, Traque, Survie Ville/Souterrain, Sculpture, Dissimulation  NE60</w:t>
            </w:r>
          </w:p>
          <w:p w14:paraId="083B199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x1d6 écailles, si 20 utilisées pour faire un casque alors ce dernier divise par deux les blessures mortelles.</w:t>
            </w:r>
          </w:p>
        </w:tc>
      </w:tr>
    </w:tbl>
    <w:p w14:paraId="772B320D" w14:textId="77777777" w:rsidR="009A2EF1" w:rsidRPr="00527E9E" w:rsidRDefault="009A71C6" w:rsidP="0045338D">
      <w:pPr>
        <w:pStyle w:val="Titre3"/>
        <w:rPr>
          <w:sz w:val="16"/>
          <w:szCs w:val="16"/>
          <w:lang w:val="fr-BE"/>
        </w:rPr>
      </w:pPr>
      <w:bookmarkStart w:id="241" w:name="_Toc199924660"/>
      <w:r w:rsidRPr="00527E9E">
        <w:rPr>
          <w:noProof/>
          <w:highlight w:val="yellow"/>
          <w:lang w:val="fr-BE"/>
        </w:rPr>
        <w:lastRenderedPageBreak/>
        <w:t>homme désert</w:t>
      </w:r>
      <w:bookmarkEnd w:id="24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1899E38" w14:textId="77777777" w:rsidTr="002460C9">
        <w:trPr>
          <w:cantSplit/>
        </w:trPr>
        <w:tc>
          <w:tcPr>
            <w:tcW w:w="10314" w:type="dxa"/>
            <w:tcBorders>
              <w:top w:val="single" w:sz="4" w:space="0" w:color="auto"/>
              <w:left w:val="single" w:sz="4" w:space="0" w:color="auto"/>
              <w:bottom w:val="single" w:sz="4" w:space="0" w:color="auto"/>
              <w:right w:val="single" w:sz="4" w:space="0" w:color="auto"/>
            </w:tcBorders>
          </w:tcPr>
          <w:p w14:paraId="4F2C234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homme désert</w:t>
            </w:r>
            <w:r w:rsidRPr="00527E9E">
              <w:rPr>
                <w:rFonts w:asciiTheme="minorHAnsi" w:hAnsiTheme="minorHAnsi"/>
                <w:b/>
                <w:szCs w:val="18"/>
              </w:rPr>
              <w:t xml:space="preserve">  /  </w:t>
            </w:r>
            <w:r w:rsidRPr="00527E9E">
              <w:rPr>
                <w:rFonts w:asciiTheme="minorHAnsi" w:hAnsiTheme="minorHAnsi"/>
                <w:b/>
                <w:noProof/>
                <w:szCs w:val="18"/>
              </w:rPr>
              <w:t>celopirno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6B52D6C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170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D30/A3</w:t>
            </w:r>
          </w:p>
          <w:p w14:paraId="640664A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à corps et pattes de scorpion et torse humain velu, pusclé avec une mâchoire imposante. La queue recourbée pend lourdement au-dessus de la tête, prête à tout instant. 4 pattes et 2 bras, Tête large, bouffie, yeux noirs, cheveux couleur bronze plats,</w:t>
            </w:r>
          </w:p>
          <w:p w14:paraId="645095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régions désolées n'ont pas été oubliées par El'Dor qui a envoyé une armée particulèrement sinistre.</w:t>
            </w:r>
          </w:p>
          <w:p w14:paraId="0288894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4B07D33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désert - Vit dans des cavernes ou des dépressions du terrain sec.</w:t>
            </w:r>
          </w:p>
          <w:p w14:paraId="063FD8E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abris sont sous le sable et les rochers, cavités et tunnels compris..</w:t>
            </w:r>
          </w:p>
          <w:p w14:paraId="5A71E00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des petits rongeurs et charognards.</w:t>
            </w:r>
          </w:p>
          <w:p w14:paraId="5DAD386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Animaux de compagnie et gardes des Hommes Scories, vivent uniquement dans les zones arides.</w:t>
            </w:r>
          </w:p>
          <w:p w14:paraId="59598D8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Défendent le territoire tel les chiens leur maison.</w:t>
            </w:r>
          </w:p>
          <w:p w14:paraId="5B9834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déplacent de manière dispersée.</w:t>
            </w:r>
          </w:p>
          <w:p w14:paraId="79291A7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Meute d'adultes.</w:t>
            </w:r>
            <w:r w:rsidRPr="00527E9E">
              <w:rPr>
                <w:rFonts w:asciiTheme="minorHAnsi" w:hAnsiTheme="minorHAnsi"/>
                <w:szCs w:val="18"/>
              </w:rPr>
              <w:tab/>
            </w:r>
          </w:p>
          <w:p w14:paraId="38E88C9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jeux copulatoires uniques, cérémonies sombres et mutilatoires, utilisation de matériaux composés pour faire des couleurs et des poisons uniques</w:t>
            </w:r>
          </w:p>
          <w:p w14:paraId="4C65419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11</w:t>
            </w:r>
          </w:p>
          <w:p w14:paraId="6392DA9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 (5)poison</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13D868F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s2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25</w:t>
            </w:r>
          </w:p>
          <w:p w14:paraId="703F6F3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4C9BA17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98E73D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38FF445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ECB44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si &gt;7 rencontrés alors 1d2 présents et 2 renforts arrivent tous les tours jusqu'à arriver au total rencontrés.</w:t>
            </w:r>
          </w:p>
          <w:p w14:paraId="1ACC4A3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50% aux Pouvoirs du Désert, 100% à la faim et à la soif</w:t>
            </w:r>
          </w:p>
          <w:p w14:paraId="2A477AE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7/0 acide, pas de limite de dose.</w:t>
            </w:r>
          </w:p>
          <w:p w14:paraId="13425A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6 EN par heure</w:t>
            </w:r>
          </w:p>
          <w:p w14:paraId="738509F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l'eau / la glace</w:t>
            </w:r>
          </w:p>
          <w:p w14:paraId="51DC753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doses de poison acide (7/0) récupérable.</w:t>
            </w:r>
          </w:p>
        </w:tc>
      </w:tr>
    </w:tbl>
    <w:p w14:paraId="678778A6" w14:textId="77777777" w:rsidR="009A2EF1" w:rsidRPr="00527E9E" w:rsidRDefault="009A71C6" w:rsidP="0045338D">
      <w:pPr>
        <w:pStyle w:val="Titre3"/>
        <w:rPr>
          <w:i/>
          <w:lang w:val="fr-BE"/>
        </w:rPr>
      </w:pPr>
      <w:bookmarkStart w:id="242" w:name="_Toc199924661"/>
      <w:r w:rsidRPr="00527E9E">
        <w:rPr>
          <w:noProof/>
          <w:highlight w:val="yellow"/>
          <w:lang w:val="fr-BE"/>
        </w:rPr>
        <w:t>Homme d'ivoire</w:t>
      </w:r>
      <w:bookmarkEnd w:id="24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1F22BC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32C5BE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Homme d'ivoire</w:t>
            </w:r>
            <w:r w:rsidRPr="00527E9E">
              <w:rPr>
                <w:rFonts w:asciiTheme="minorHAnsi" w:hAnsiTheme="minorHAnsi"/>
                <w:b/>
                <w:szCs w:val="18"/>
              </w:rPr>
              <w:t xml:space="preserve">  /  </w:t>
            </w:r>
            <w:r w:rsidRPr="00527E9E">
              <w:rPr>
                <w:rFonts w:asciiTheme="minorHAnsi" w:hAnsiTheme="minorHAnsi"/>
                <w:b/>
                <w:noProof/>
                <w:szCs w:val="18"/>
              </w:rPr>
              <w:t>aor'pen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67CDD64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230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D160/A10</w:t>
            </w:r>
          </w:p>
          <w:p w14:paraId="5EA322B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singe albinos aux yeux noirs, type yéti. Deux courtes cornes noires ébène ornent le front, il tient un large tome à la couverture de bois ouvragée dans la main gauche, une chaîne d'argent y pend et le relie au poignet guache. Voix grave, geste lent, regard stable et précis. Souvent assis, toujours à observer,</w:t>
            </w:r>
          </w:p>
          <w:p w14:paraId="337778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Les alliances contre le mal ont détourné le voyage d'EI et ajouté des valeurs anciennes d'équilibe aux peuple du soleil. </w:t>
            </w:r>
          </w:p>
          <w:p w14:paraId="095D9FE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lien entre le passé et le présent doit exister et être conservé dans les mémoires.</w:t>
            </w:r>
          </w:p>
          <w:p w14:paraId="67CB271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naît lorsqu'on offre un tome à Dieu</w:t>
            </w:r>
          </w:p>
          <w:p w14:paraId="77A7B1E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HER  DIU - plaine/montagne - surplomb avec abri </w:t>
            </w:r>
          </w:p>
          <w:p w14:paraId="7762257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 l'écart des lieux, à l'abri des tempêtes mais toujours dans un lieu d'observation.</w:t>
            </w:r>
          </w:p>
          <w:p w14:paraId="0B43579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toutes les pousses et les fleurs, quelques écorces.</w:t>
            </w:r>
          </w:p>
          <w:p w14:paraId="3182FE5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Observe le monde et tente d'apprendre ce qui meut la volonté des êtres.</w:t>
            </w:r>
          </w:p>
          <w:p w14:paraId="0965017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Informe les cieux de ce qui se trame dans le Monde Humain, relie Yael à ce monde.</w:t>
            </w:r>
          </w:p>
          <w:p w14:paraId="02F5F7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Tente de convaincre les humains de le suivre dans le combat éternel contre la sauvagerie et la Malice.</w:t>
            </w:r>
          </w:p>
          <w:p w14:paraId="311AC42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N'est pas fanatique et reste ouvert sur les pensées non-conformes, sans exclusive.</w:t>
            </w:r>
            <w:r w:rsidRPr="00527E9E">
              <w:rPr>
                <w:rFonts w:asciiTheme="minorHAnsi" w:hAnsiTheme="minorHAnsi"/>
                <w:szCs w:val="18"/>
              </w:rPr>
              <w:tab/>
            </w:r>
          </w:p>
          <w:p w14:paraId="6AE4536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toutes les sculptures en bois</w:t>
            </w:r>
          </w:p>
          <w:p w14:paraId="5460869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longues rencontres entre spécimens, échanges de connaissances, partage de savoirs, voyages vers Dieu, prêche aux autres créatures, témoins de toutes les grandes cérémonies</w:t>
            </w:r>
          </w:p>
          <w:p w14:paraId="1617FF3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75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55</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34</w:t>
            </w:r>
          </w:p>
          <w:p w14:paraId="31A58DF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3744C33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30</w:t>
            </w:r>
          </w:p>
          <w:p w14:paraId="640186B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299B139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D4B8FA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16D1CC1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98E3A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peut convaincre, par le regard, un ennemi par tour de ne pas l'attaquer, meilleure marge sur V(res).</w:t>
            </w:r>
          </w:p>
          <w:p w14:paraId="306B40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NE40 dans toutes les langues non-surnaturelles parlées.</w:t>
            </w:r>
          </w:p>
          <w:p w14:paraId="1D91643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le tome peut lancer 4/4 Brèche céleste, 4 fois par jour, pour invoquer un objet non magique, une créature non-divine ou </w:t>
            </w:r>
          </w:p>
          <w:p w14:paraId="6DBE54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des connaissances (un NE40 temporaire dans un talent inconnu).</w:t>
            </w:r>
          </w:p>
          <w:p w14:paraId="39BA515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le tome contient tout ce qui est observé, dit et vécu, écrit par la pensée, uniquement lisible par les êtres divins liés à Silaor.</w:t>
            </w:r>
          </w:p>
          <w:p w14:paraId="3BCE310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+50% à la magie EO et KO.</w:t>
            </w:r>
          </w:p>
          <w:p w14:paraId="703B672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tome peut être utilisé une fois tous les 4 jours par un être EI/EE/EA pour gagner 1D10 ExT dans n'importe quelle langue. Donne 1d2 cornes, avec 8 cornes autour du cou, la CI+40 une fois par jour.</w:t>
            </w:r>
          </w:p>
        </w:tc>
      </w:tr>
    </w:tbl>
    <w:p w14:paraId="20FC34E4" w14:textId="77777777" w:rsidR="00ED55B1" w:rsidRDefault="00ED55B1" w:rsidP="00826378">
      <w:pPr>
        <w:rPr>
          <w:noProof/>
          <w:highlight w:val="yellow"/>
        </w:rPr>
      </w:pPr>
      <w:bookmarkStart w:id="243" w:name="_Toc199924662"/>
    </w:p>
    <w:p w14:paraId="42FA6213" w14:textId="77777777" w:rsidR="00ED55B1" w:rsidRDefault="00ED55B1" w:rsidP="00826378">
      <w:pPr>
        <w:rPr>
          <w:noProof/>
          <w:highlight w:val="yellow"/>
        </w:rPr>
      </w:pPr>
    </w:p>
    <w:p w14:paraId="50058316" w14:textId="1FF9889B" w:rsidR="009A71C6" w:rsidRPr="00527E9E" w:rsidRDefault="009A71C6" w:rsidP="0045338D">
      <w:pPr>
        <w:pStyle w:val="Titre3"/>
        <w:rPr>
          <w:sz w:val="16"/>
          <w:szCs w:val="16"/>
          <w:lang w:val="fr-BE"/>
        </w:rPr>
      </w:pPr>
      <w:r w:rsidRPr="00527E9E">
        <w:rPr>
          <w:noProof/>
          <w:highlight w:val="yellow"/>
          <w:lang w:val="fr-BE"/>
        </w:rPr>
        <w:lastRenderedPageBreak/>
        <w:t>homme scorie</w:t>
      </w:r>
      <w:bookmarkEnd w:id="24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4107A1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E82BE1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homme scorie</w:t>
            </w:r>
            <w:r w:rsidRPr="00527E9E">
              <w:rPr>
                <w:rFonts w:asciiTheme="minorHAnsi" w:hAnsiTheme="minorHAnsi"/>
                <w:b/>
                <w:szCs w:val="18"/>
              </w:rPr>
              <w:t xml:space="preserve">  /  </w:t>
            </w:r>
            <w:r w:rsidRPr="00527E9E">
              <w:rPr>
                <w:rFonts w:asciiTheme="minorHAnsi" w:hAnsiTheme="minorHAnsi"/>
                <w:b/>
                <w:noProof/>
                <w:szCs w:val="18"/>
              </w:rPr>
              <w:t>arapirno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78C3E6D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160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D40/A8</w:t>
            </w:r>
          </w:p>
          <w:p w14:paraId="0E7C195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Humanoïde massif à tête et torse de scorpion, jambes et bras d'humain couverts d'écailles et de veinures, avec une queue de scorption racourcie et tordue. Deux bras, deux jambes, marchant debout, se posant parfois sur sa queue. Femelle plus petite, très rouge de peau, yeux noirs fumants et aura de ténèbres. </w:t>
            </w:r>
          </w:p>
          <w:p w14:paraId="49E487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Maîtres des déserts, les Hommes-Scorie ont toujours habité ces terres et voué leurs vie à El'Dor.</w:t>
            </w:r>
          </w:p>
          <w:p w14:paraId="5F21C2A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2D345DB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désert</w:t>
            </w:r>
          </w:p>
          <w:p w14:paraId="4CFB733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des petites cavernes en flanc de falaise  dans des souterrains profonds.</w:t>
            </w:r>
          </w:p>
          <w:p w14:paraId="6580FBD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Manget des insectes et rongeurs mais surtout d'autres serpents.</w:t>
            </w:r>
          </w:p>
          <w:p w14:paraId="204A840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Un mâle par groupe rencontré sera l'élu de la matriarche, habillé et équipé "noblement". </w:t>
            </w:r>
          </w:p>
          <w:p w14:paraId="65B701D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Donnent toujours l'impression d'être les maîtres de la situation.</w:t>
            </w:r>
          </w:p>
          <w:p w14:paraId="38CE690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Vivent et se meuvent en clan, chassant et dominant les déserts environnants.</w:t>
            </w:r>
          </w:p>
          <w:p w14:paraId="619FF5C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La société des Scories est  matriarcale.</w:t>
            </w:r>
            <w:r w:rsidRPr="00527E9E">
              <w:rPr>
                <w:rFonts w:asciiTheme="minorHAnsi" w:hAnsiTheme="minorHAnsi"/>
                <w:szCs w:val="18"/>
              </w:rPr>
              <w:tab/>
            </w:r>
          </w:p>
          <w:p w14:paraId="50A5A58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Con=maisons de torchis, aménagements rudimentaires, rigoles, toits de pierres plates/bois tressés</w:t>
            </w:r>
          </w:p>
          <w:p w14:paraId="7DCBB64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Fab=outils de silex, masse pointues, peaux tannées</w:t>
            </w:r>
          </w:p>
          <w:p w14:paraId="0B1DCA1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Hab=grottes, cabannes, huttes</w:t>
            </w:r>
          </w:p>
          <w:p w14:paraId="10DFBD7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=tribale, chasse et artisanat simple, commerce avec autres races EO</w:t>
            </w:r>
          </w:p>
          <w:p w14:paraId="727331A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16</w:t>
            </w:r>
          </w:p>
          <w:p w14:paraId="4845985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30F1D0A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14</w:t>
            </w:r>
          </w:p>
          <w:p w14:paraId="47DEF72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4FBC748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BCE2A7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7F3FFA8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47A40E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les femelles injectent un poison rapide 10/0 si une blessure infligée, effet supplémentaire 7/4 Folie Divine</w:t>
            </w:r>
          </w:p>
          <w:p w14:paraId="71193C3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30% aux acides et Pouvoirs du Désert, feu, 100% à la faim/soif/chaleur</w:t>
            </w:r>
          </w:p>
          <w:p w14:paraId="70287A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les femelles ont 7/4 Pouvoir du Désert, Pouvoir de la Tempête, Pouvoir de la Terre, Ix2, RMax2, PdC/2</w:t>
            </w:r>
          </w:p>
          <w:p w14:paraId="5BF05D0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la lumière naturelle/magique provoque une attaque supplémentaire de magie</w:t>
            </w:r>
          </w:p>
          <w:p w14:paraId="2F2E08B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Armes et armures à base d'ossements: R/2, T+1, E+1, C-1, V-1</w:t>
            </w:r>
          </w:p>
        </w:tc>
      </w:tr>
    </w:tbl>
    <w:p w14:paraId="5729A87D" w14:textId="77777777" w:rsidR="009A2EF1" w:rsidRPr="00527E9E" w:rsidRDefault="009A71C6" w:rsidP="0045338D">
      <w:pPr>
        <w:pStyle w:val="Titre3"/>
        <w:rPr>
          <w:i/>
          <w:lang w:val="fr-BE"/>
        </w:rPr>
      </w:pPr>
      <w:bookmarkStart w:id="244" w:name="_Toc199924663"/>
      <w:r w:rsidRPr="00527E9E">
        <w:rPr>
          <w:noProof/>
          <w:highlight w:val="yellow"/>
          <w:lang w:val="fr-BE"/>
        </w:rPr>
        <w:t>homme-singe</w:t>
      </w:r>
      <w:bookmarkEnd w:id="24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718274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431AA3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homme-singe</w:t>
            </w:r>
            <w:r w:rsidRPr="00527E9E">
              <w:rPr>
                <w:rFonts w:asciiTheme="minorHAnsi" w:hAnsiTheme="minorHAnsi"/>
                <w:b/>
                <w:szCs w:val="18"/>
              </w:rPr>
              <w:t xml:space="preserve">  /  </w:t>
            </w:r>
            <w:r w:rsidRPr="00527E9E">
              <w:rPr>
                <w:rFonts w:asciiTheme="minorHAnsi" w:hAnsiTheme="minorHAnsi"/>
                <w:b/>
                <w:noProof/>
                <w:szCs w:val="18"/>
              </w:rPr>
              <w:t>lare'lin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305BBB8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240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185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60/40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D50/A10</w:t>
            </w:r>
          </w:p>
          <w:p w14:paraId="4A36D34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Mi-homme mi-singe cet humanoïde est un croisement réussi, une race qui se veut concurrente à l'homme. Pelage léger, peau ocre, traits du visage grossiers, stature généralement debout, attitude posée. Similaire au Cro-magnon..</w:t>
            </w:r>
          </w:p>
          <w:p w14:paraId="345460C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humains ont réussi là où les Homme-Singes ont échoués à sortir de la sauvagerie. Dernière race avant les humains.</w:t>
            </w:r>
          </w:p>
          <w:p w14:paraId="241264A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70AD104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DIU - forêt/plaine/cours d'eau/forêt - refuge dans des régions boisées et éloignées de tout.</w:t>
            </w:r>
          </w:p>
          <w:p w14:paraId="3A56159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Village de huttes simples défendus par de nombreuses palissades.</w:t>
            </w:r>
          </w:p>
          <w:p w14:paraId="1386F25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fruits, écorces, plantes et poissons.</w:t>
            </w:r>
          </w:p>
          <w:p w14:paraId="3B0B94B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Souriant et niais, attitude ouverte ou méfiante selon les circonstances mais jamais entre les deux.</w:t>
            </w:r>
          </w:p>
          <w:p w14:paraId="465561F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Observe et tente de comprendre, se défend en priorité et agit comme un animal.</w:t>
            </w:r>
          </w:p>
          <w:p w14:paraId="549CE6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Toujours occupé à fabriquer, construire, cherche à manger.</w:t>
            </w:r>
          </w:p>
          <w:p w14:paraId="2236255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Expression de grogrements, sifflements et sons courts.</w:t>
            </w:r>
            <w:r w:rsidRPr="00527E9E">
              <w:rPr>
                <w:rFonts w:asciiTheme="minorHAnsi" w:hAnsiTheme="minorHAnsi"/>
                <w:szCs w:val="18"/>
              </w:rPr>
              <w:tab/>
            </w:r>
          </w:p>
          <w:p w14:paraId="12430C7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Con=palissade de bois et branches &amp; piège à épieux, nasses et trous</w:t>
            </w:r>
          </w:p>
          <w:p w14:paraId="3141075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Fab=outils simples en silex et métaux récupérés, masse incrustées de silex et métaux</w:t>
            </w:r>
          </w:p>
          <w:p w14:paraId="26C4837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Hab=huttes de bois, branches et lianes, couvertures végétales</w:t>
            </w:r>
          </w:p>
          <w:p w14:paraId="5BF3DEF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Soc=tribale sauvage, autour d'un chef fort et de femelles fertiles</w:t>
            </w:r>
          </w:p>
          <w:p w14:paraId="35BDA42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90</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54</w:t>
            </w:r>
          </w:p>
          <w:p w14:paraId="474FB17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575792F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122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156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50</w:t>
            </w:r>
          </w:p>
          <w:p w14:paraId="55AD25A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6E8A6C6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F6DAB7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D5804C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4BBBBC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peut faire des bonds de 10m de long et 3m de haut, après une charge réussie</w:t>
            </w:r>
          </w:p>
          <w:p w14:paraId="6120973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un test de moral par tour, -1 par tour de combat</w:t>
            </w:r>
          </w:p>
          <w:p w14:paraId="3A55060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NE80 Survie dans son terrain, talents manufacturiers à NE20, fabrique masses simples, Acrobatie NE60</w:t>
            </w:r>
          </w:p>
          <w:p w14:paraId="6AD5CCA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huttes ont 1D10 trésors de un niveau de Q en moins.</w:t>
            </w:r>
          </w:p>
        </w:tc>
      </w:tr>
    </w:tbl>
    <w:p w14:paraId="64A70908" w14:textId="77777777" w:rsidR="009A2EF1" w:rsidRPr="00527E9E" w:rsidRDefault="009A71C6" w:rsidP="0045338D">
      <w:pPr>
        <w:pStyle w:val="Titre3"/>
        <w:rPr>
          <w:sz w:val="16"/>
          <w:szCs w:val="16"/>
          <w:lang w:val="fr-BE"/>
        </w:rPr>
      </w:pPr>
      <w:bookmarkStart w:id="245" w:name="_Toc199924664"/>
      <w:r w:rsidRPr="00527E9E">
        <w:rPr>
          <w:noProof/>
          <w:highlight w:val="yellow"/>
          <w:lang w:val="fr-BE"/>
        </w:rPr>
        <w:lastRenderedPageBreak/>
        <w:t>hydre</w:t>
      </w:r>
      <w:bookmarkEnd w:id="24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BA8E02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71273F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hydre</w:t>
            </w:r>
            <w:r w:rsidRPr="00527E9E">
              <w:rPr>
                <w:rFonts w:asciiTheme="minorHAnsi" w:hAnsiTheme="minorHAnsi"/>
                <w:b/>
                <w:szCs w:val="18"/>
              </w:rPr>
              <w:t xml:space="preserve">  /  </w:t>
            </w:r>
            <w:r w:rsidRPr="00527E9E">
              <w:rPr>
                <w:rFonts w:asciiTheme="minorHAnsi" w:hAnsiTheme="minorHAnsi"/>
                <w:b/>
                <w:noProof/>
                <w:szCs w:val="18"/>
              </w:rPr>
              <w:t>insté</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19F882F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300</w:t>
            </w:r>
            <w:r w:rsidRPr="00527E9E">
              <w:rPr>
                <w:rFonts w:asciiTheme="minorHAnsi" w:hAnsiTheme="minorHAnsi"/>
                <w:szCs w:val="18"/>
              </w:rPr>
              <w:t xml:space="preserve"> / L</w:t>
            </w:r>
            <w:r w:rsidRPr="00527E9E">
              <w:rPr>
                <w:rFonts w:asciiTheme="minorHAnsi" w:hAnsiTheme="minorHAnsi"/>
                <w:noProof/>
                <w:szCs w:val="18"/>
              </w:rPr>
              <w:t>600</w:t>
            </w:r>
            <w:r w:rsidRPr="00527E9E">
              <w:rPr>
                <w:rFonts w:asciiTheme="minorHAnsi" w:hAnsiTheme="minorHAnsi"/>
                <w:szCs w:val="18"/>
              </w:rPr>
              <w:t xml:space="preserve"> / P</w:t>
            </w:r>
            <w:r w:rsidRPr="00527E9E">
              <w:rPr>
                <w:rFonts w:asciiTheme="minorHAnsi" w:hAnsiTheme="minorHAnsi"/>
                <w:noProof/>
                <w:szCs w:val="18"/>
              </w:rPr>
              <w:t>400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11520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6DC4C6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Gros dragon sans ailes à 9 têtes (1 grosse et 8 petites) situées au bout de longs cous d'écailles épaisses en forme de pointes. Corps et queue couverts d'écailles grises et rugeuses comme de la pierre. Quatre énormes pattes et une queue qui racle le sol très bruyamment, se terminant en une lance. Les sons émis sont des claquements de langues, hissement insupportables.</w:t>
            </w:r>
          </w:p>
          <w:p w14:paraId="311118D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L'enfant chéri de Koth'Oth, à son image avec la puissance des dragons et la durabilité des serpents.</w:t>
            </w:r>
          </w:p>
          <w:p w14:paraId="77F3C64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nombre limité créé par KO, renaît d'une tête coupée, préservée et enchantée</w:t>
            </w:r>
          </w:p>
          <w:p w14:paraId="5E0B670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montagne/souterrain/caverne/ruine</w:t>
            </w:r>
          </w:p>
          <w:p w14:paraId="767BE5C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Hante un lieu très vaste et fort endommagé peuplé de nombreuses plus petites créatures de Koth'Oth.</w:t>
            </w:r>
          </w:p>
          <w:p w14:paraId="0A2B27F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 passe à portée, surtout des êtres de KO sacrifiés.</w:t>
            </w:r>
          </w:p>
          <w:p w14:paraId="34A9D1F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se préoccupe que de son antre et des dangers importants qui attire son instinct violent.</w:t>
            </w:r>
          </w:p>
          <w:p w14:paraId="71E93F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Gratte les parois rocheuses pour creuser des alvéoles souvent (60%) vides.</w:t>
            </w:r>
          </w:p>
          <w:p w14:paraId="1C25EB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Ponds des oeufs de roche partout et garde un trésor fait de restes de tout ce qu'elle a dévoré.</w:t>
            </w:r>
          </w:p>
          <w:p w14:paraId="75CC978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Montre une attitude dominatrice et rageuse, aodre la violence et les horreurs en tout genre.</w:t>
            </w:r>
            <w:r w:rsidRPr="00527E9E">
              <w:rPr>
                <w:rFonts w:asciiTheme="minorHAnsi" w:hAnsiTheme="minorHAnsi"/>
                <w:szCs w:val="18"/>
              </w:rPr>
              <w:tab/>
            </w:r>
          </w:p>
          <w:p w14:paraId="44DF4BA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Hab=tanière puante et humide, infestée de serpentes et d'esclaves de toutes les races</w:t>
            </w:r>
          </w:p>
          <w:p w14:paraId="45650A9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160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539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1232</w:t>
            </w:r>
          </w:p>
          <w:p w14:paraId="50536DE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L+5 x 1d6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24</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2BAB780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166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329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163</w:t>
            </w:r>
          </w:p>
          <w:p w14:paraId="6C297BB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37</w:t>
            </w:r>
            <w:r w:rsidRPr="004F6588">
              <w:rPr>
                <w:rFonts w:asciiTheme="minorHAnsi" w:hAnsiTheme="minorHAnsi"/>
                <w:szCs w:val="18"/>
                <w:lang w:val="en-US"/>
              </w:rPr>
              <w:tab/>
            </w:r>
            <w:r w:rsidRPr="004F6588">
              <w:rPr>
                <w:rFonts w:asciiTheme="minorHAnsi" w:hAnsiTheme="minorHAnsi"/>
                <w:szCs w:val="18"/>
                <w:lang w:val="en-US"/>
              </w:rPr>
              <w:tab/>
            </w:r>
          </w:p>
          <w:p w14:paraId="0E7BF20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400A23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75C60F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DFFB72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aucune arme ne infliger de dégâts quelconques sauf sur le cou des 9 têtes (viser la tête)</w:t>
            </w:r>
          </w:p>
          <w:p w14:paraId="3622E09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chacune des 8 petites têtes encaisse  PdC&amp;RM/10, la tête principale PdC&amp;RM/4, cette dernière ne peut être attaquée qu'une fois les 8 petites coupées/détruites</w:t>
            </w:r>
          </w:p>
          <w:p w14:paraId="730FA1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totale à toute la magie</w:t>
            </w:r>
          </w:p>
          <w:p w14:paraId="39AFD95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un souffle de Poison Lent 4/0 par phase, doses illimitées, à 3m de chaque tête</w:t>
            </w:r>
          </w:p>
          <w:p w14:paraId="2A32A2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une tête coupée qui n'est pas brûlée/écrasée se régénère 1d6 tour après avoir été coupée</w:t>
            </w:r>
          </w:p>
          <w:p w14:paraId="739D2A8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même tuée l'Hydre régénère 1 Blessure par jour pour renaître une fois totalement soignée sauf si tête principale coupée et détruite totalement (feu magique)</w:t>
            </w:r>
          </w:p>
          <w:p w14:paraId="6F76626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2d6 dents par tête (V= 1d3 PA), il faut 18 dents enchantées pour créer une autres Hydre après 9 années de couvage.</w:t>
            </w:r>
          </w:p>
        </w:tc>
      </w:tr>
    </w:tbl>
    <w:p w14:paraId="08AC2BF0" w14:textId="77777777" w:rsidR="009A2EF1" w:rsidRPr="00527E9E" w:rsidRDefault="009A71C6" w:rsidP="0045338D">
      <w:pPr>
        <w:pStyle w:val="Titre3"/>
        <w:rPr>
          <w:sz w:val="16"/>
          <w:szCs w:val="16"/>
          <w:lang w:val="fr-BE"/>
        </w:rPr>
      </w:pPr>
      <w:bookmarkStart w:id="246" w:name="_Toc199924665"/>
      <w:r w:rsidRPr="00527E9E">
        <w:rPr>
          <w:noProof/>
          <w:highlight w:val="yellow"/>
          <w:lang w:val="fr-BE"/>
        </w:rPr>
        <w:t>irnolo des forêts</w:t>
      </w:r>
      <w:bookmarkEnd w:id="24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795895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01E3BA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irnolo des forêts</w:t>
            </w:r>
            <w:r w:rsidRPr="00527E9E">
              <w:rPr>
                <w:rFonts w:asciiTheme="minorHAnsi" w:hAnsiTheme="minorHAnsi"/>
                <w:b/>
                <w:szCs w:val="18"/>
              </w:rPr>
              <w:t xml:space="preserve">  /  </w:t>
            </w:r>
            <w:r w:rsidRPr="00527E9E">
              <w:rPr>
                <w:rFonts w:asciiTheme="minorHAnsi" w:hAnsiTheme="minorHAnsi"/>
                <w:b/>
                <w:noProof/>
                <w:szCs w:val="18"/>
              </w:rPr>
              <w:t>irnolo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irnolo</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32E3489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250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154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D60/A5</w:t>
            </w:r>
          </w:p>
          <w:p w14:paraId="54658BC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humanoïde épais à très large tête, yeux enfoncés, visage bouffi. Pileux sur le torse, mains à griffes à la place des ongles. Larges oreilles disgrâcieuses qui pendent jusqu'au cou. Couverts de peaux trouées, pagnes et lanières. Les élites sont habillés avec des armures de lamelles, rapiécées et combinées , équipés de masse grossières. Grognent et reniflent. Peau épaisse.</w:t>
            </w:r>
          </w:p>
          <w:p w14:paraId="56B0E60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première race envoyée pour détruire les races Anciennes, elle se retrouva face aux humains après la séparation des mondes.</w:t>
            </w:r>
          </w:p>
          <w:p w14:paraId="5B74867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20581FE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w:t>
            </w:r>
          </w:p>
          <w:p w14:paraId="6FCBFCF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camps d'irnolos sont composés de huttes de bois et de pierre.</w:t>
            </w:r>
          </w:p>
          <w:p w14:paraId="7FB45DB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et mange ce qu'il trouve, cannibalisme possible.</w:t>
            </w:r>
          </w:p>
          <w:p w14:paraId="457CAC3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Chasseurs naturels, ils déploient des tactiques brutales et parfois efficaces pour détruire leurs ennemis.</w:t>
            </w:r>
          </w:p>
          <w:p w14:paraId="5AE7BFB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Peuvent renoncer selon le rapport de force mais préfèrent des morts héroïques.</w:t>
            </w:r>
          </w:p>
          <w:p w14:paraId="07B3252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élites commandent tous les autres Irnolos.</w:t>
            </w:r>
          </w:p>
          <w:p w14:paraId="7EA60AA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Tapent sur le sol pour faire peur, hurlent à la mort pendant la bataille,</w:t>
            </w:r>
            <w:r w:rsidRPr="00527E9E">
              <w:rPr>
                <w:rFonts w:asciiTheme="minorHAnsi" w:hAnsiTheme="minorHAnsi"/>
                <w:szCs w:val="18"/>
              </w:rPr>
              <w:tab/>
            </w:r>
          </w:p>
          <w:p w14:paraId="42F4C58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Fab=masse à pointe de fer ou pierre, petite forge</w:t>
            </w:r>
          </w:p>
          <w:p w14:paraId="434A798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Hab=hutte de tronc ou cabanne de pierre, feu</w:t>
            </w:r>
          </w:p>
          <w:p w14:paraId="1B24ED5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=clan autour de la femelle, tribal simple, rixe, violence, défis, travail, chasse</w:t>
            </w:r>
          </w:p>
          <w:p w14:paraId="72B1C60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64</w:t>
            </w:r>
          </w:p>
          <w:p w14:paraId="290790F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22519FC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57</w:t>
            </w:r>
          </w:p>
          <w:p w14:paraId="306AC69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0B527FE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700A47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6EB25F3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BFCAA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10% des Irnolos rencontrés sont des élites variation off +60%</w:t>
            </w:r>
          </w:p>
          <w:p w14:paraId="372BE6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humains et Anciens</w:t>
            </w:r>
          </w:p>
          <w:p w14:paraId="2A43B0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si plus d'un élite est rencontré, l'un d'eux est un Seigneur (variation déf +3) avec 7/4 dans tous les sorts KO à DS&lt;4.</w:t>
            </w:r>
          </w:p>
          <w:p w14:paraId="01E85B3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et au fer</w:t>
            </w:r>
          </w:p>
          <w:p w14:paraId="4A00B11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(30%) Armes et (10%) armures grossières à base de bois solides et de bronze, 10% en fer.</w:t>
            </w:r>
          </w:p>
        </w:tc>
      </w:tr>
    </w:tbl>
    <w:p w14:paraId="5EC35108" w14:textId="77777777" w:rsidR="009A2EF1" w:rsidRPr="00527E9E" w:rsidRDefault="009A71C6" w:rsidP="0045338D">
      <w:pPr>
        <w:pStyle w:val="Titre3"/>
        <w:rPr>
          <w:i/>
          <w:lang w:val="fr-BE"/>
        </w:rPr>
      </w:pPr>
      <w:bookmarkStart w:id="247" w:name="_Toc199924666"/>
      <w:r w:rsidRPr="00527E9E">
        <w:rPr>
          <w:noProof/>
          <w:highlight w:val="yellow"/>
          <w:lang w:val="fr-BE"/>
        </w:rPr>
        <w:lastRenderedPageBreak/>
        <w:t>irnolo des marais</w:t>
      </w:r>
      <w:bookmarkEnd w:id="24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FA2135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6088C1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irnolo des marais</w:t>
            </w:r>
            <w:r w:rsidRPr="00527E9E">
              <w:rPr>
                <w:rFonts w:asciiTheme="minorHAnsi" w:hAnsiTheme="minorHAnsi"/>
                <w:b/>
                <w:szCs w:val="18"/>
              </w:rPr>
              <w:t xml:space="preserve">  /  </w:t>
            </w:r>
            <w:r w:rsidRPr="00527E9E">
              <w:rPr>
                <w:rFonts w:asciiTheme="minorHAnsi" w:hAnsiTheme="minorHAnsi"/>
                <w:b/>
                <w:noProof/>
                <w:szCs w:val="18"/>
              </w:rPr>
              <w:t>irnole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irnolo</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 xml:space="preserve"> </w:t>
            </w:r>
          </w:p>
          <w:p w14:paraId="10F3A66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D30/A3</w:t>
            </w:r>
          </w:p>
          <w:p w14:paraId="6E427E0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Grand humanoïde mince et anguleux, tête allongée vers l'arrière, peau verdâtre couverte de traînées de terre et de limaces, sangsues. Enorme et large nez, longues oreilles, longs bras pouvant toucher le sol en station debout. Cheveux rares et sales pendouillant jusqu'au cou. Grand yeux noirs inexpressifs. </w:t>
            </w:r>
          </w:p>
          <w:p w14:paraId="07EA96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Dernière tentative pour Koth'Oth de surpasser les Si'Th et Anciens, réfugiée dans les marais après une défaite légendaire.</w:t>
            </w:r>
          </w:p>
          <w:p w14:paraId="4D89AA1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354FD6C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marais</w:t>
            </w:r>
          </w:p>
          <w:p w14:paraId="52EF6BA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des terriers complexes faits de racines et de caves innodées, le terrier est bien camouflé.</w:t>
            </w:r>
          </w:p>
          <w:p w14:paraId="4600E97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ce qui vit dans la terre ou la vase, adore les viandes crues.</w:t>
            </w:r>
          </w:p>
          <w:p w14:paraId="2C08416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Haine de l'art et de toutes les formes de beauté, aime prendre des humains en esclavage et valeur d'échange.</w:t>
            </w:r>
          </w:p>
          <w:p w14:paraId="53C122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la torture et les chasses frénétiques, peu courageux sauf si en groupe.</w:t>
            </w:r>
          </w:p>
          <w:p w14:paraId="334E75D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Beaucoup de gestes pour s'exprimer, grimace et petits bruits de pets.</w:t>
            </w:r>
          </w:p>
          <w:p w14:paraId="640B689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cachent et reste immobile si danger.</w:t>
            </w:r>
            <w:r w:rsidRPr="00527E9E">
              <w:rPr>
                <w:rFonts w:asciiTheme="minorHAnsi" w:hAnsiTheme="minorHAnsi"/>
                <w:szCs w:val="18"/>
              </w:rPr>
              <w:tab/>
            </w:r>
          </w:p>
          <w:p w14:paraId="24B908A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Con=terriers entre les arbres morts, trous d'eau et pièges de vases</w:t>
            </w:r>
          </w:p>
          <w:p w14:paraId="698DE2A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Fab=masse à silex pouvant être lancée</w:t>
            </w:r>
          </w:p>
          <w:p w14:paraId="033D27C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Hab=grotte souterraine aménagée</w:t>
            </w:r>
          </w:p>
          <w:p w14:paraId="5C2B50C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Soc=tribale fragile autour des femelles</w:t>
            </w:r>
          </w:p>
          <w:p w14:paraId="04C70CE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6347019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3615BC0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8 e4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w:t>
            </w:r>
          </w:p>
          <w:p w14:paraId="7ADA2F4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1F54AA7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E1D1BE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0DC46A5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330B4B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désarmés dans leur terrier, une réserve d'arme existe au centre de celui-ci pour les chasses.</w:t>
            </w:r>
          </w:p>
          <w:p w14:paraId="3E91CF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Moral -1 toutes les phases</w:t>
            </w:r>
          </w:p>
          <w:p w14:paraId="7AC8FDB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100% aux maladies, 50% aux poisons</w:t>
            </w:r>
          </w:p>
          <w:p w14:paraId="0BB9BD5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Dans le terrier: 2d6 : herbes médicinales/substances hallucinogènes/gemmes/pièces d'orfèvrerie. 10% d'avoir une pièce sur soi.</w:t>
            </w:r>
          </w:p>
        </w:tc>
      </w:tr>
    </w:tbl>
    <w:p w14:paraId="37CBDA4D" w14:textId="77777777" w:rsidR="009A2EF1" w:rsidRPr="00527E9E" w:rsidRDefault="009A71C6" w:rsidP="0045338D">
      <w:pPr>
        <w:pStyle w:val="Titre3"/>
        <w:rPr>
          <w:sz w:val="16"/>
          <w:szCs w:val="16"/>
          <w:lang w:val="fr-BE"/>
        </w:rPr>
      </w:pPr>
      <w:bookmarkStart w:id="248" w:name="_Toc199924667"/>
      <w:r w:rsidRPr="00527E9E">
        <w:rPr>
          <w:noProof/>
          <w:highlight w:val="yellow"/>
          <w:lang w:val="fr-BE"/>
        </w:rPr>
        <w:t>irnolo des montagnes</w:t>
      </w:r>
      <w:bookmarkEnd w:id="24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C14354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28287B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irnolo des montagnes</w:t>
            </w:r>
            <w:r w:rsidRPr="00527E9E">
              <w:rPr>
                <w:rFonts w:asciiTheme="minorHAnsi" w:hAnsiTheme="minorHAnsi"/>
                <w:b/>
                <w:szCs w:val="18"/>
              </w:rPr>
              <w:t xml:space="preserve">  /  </w:t>
            </w:r>
            <w:r w:rsidRPr="00527E9E">
              <w:rPr>
                <w:rFonts w:asciiTheme="minorHAnsi" w:hAnsiTheme="minorHAnsi"/>
                <w:b/>
                <w:noProof/>
                <w:szCs w:val="18"/>
              </w:rPr>
              <w:t>irnoloth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irnolo</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049DB68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270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225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D50/A5</w:t>
            </w:r>
          </w:p>
          <w:p w14:paraId="3170F9B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Grand humanoïde hideux et épais aux épaules larges, peau sombre de cuir plissé. Torse et tête très pileux, larges oreilles, une grosse corne (mâle) ou deux petites cornes sur le front (femelle). Yeux enfoncés et gris, aracades énormes, tête de taureau. Armé de masse, armure de grosses écailles de métal. </w:t>
            </w:r>
          </w:p>
          <w:p w14:paraId="5629C28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plus puissant des Irnolos, redoutés par toutes les races animales et les autres races KO.</w:t>
            </w:r>
          </w:p>
          <w:p w14:paraId="1B19242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2E8C442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montagne/colline/forêt/caverne</w:t>
            </w:r>
          </w:p>
          <w:p w14:paraId="561F8C8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Habitent les cavernes le jour, chassent la nuit ou quand il fait sombre.</w:t>
            </w:r>
          </w:p>
          <w:p w14:paraId="135EA9E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 gros gibier en priorité, sinon charognard et cannibale.</w:t>
            </w:r>
          </w:p>
          <w:p w14:paraId="31A9BA3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Vicieux et cruel, ne supporte pas la lumière ni les sources de celles-ci.</w:t>
            </w:r>
          </w:p>
          <w:p w14:paraId="575AD1D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Mangeur d'homme dont il cuit les chairs avec passion et épices simples. </w:t>
            </w:r>
          </w:p>
          <w:p w14:paraId="5231CFF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la méchanceté et l'agressivité, la chasse difficile.</w:t>
            </w:r>
          </w:p>
          <w:p w14:paraId="5C0532C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Chasse en bande et utilise le terraiin pour lui.</w:t>
            </w:r>
            <w:r w:rsidRPr="00527E9E">
              <w:rPr>
                <w:rFonts w:asciiTheme="minorHAnsi" w:hAnsiTheme="minorHAnsi"/>
                <w:szCs w:val="18"/>
              </w:rPr>
              <w:tab/>
            </w:r>
          </w:p>
          <w:p w14:paraId="4E796DD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Con=mur de pierre, talus</w:t>
            </w:r>
          </w:p>
          <w:p w14:paraId="23775C0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Fab=armes &amp; armures avec forge simple, piège de pierre, épice et plats, ustensiles cuisine</w:t>
            </w:r>
          </w:p>
          <w:p w14:paraId="3512FFC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Hab=hutte de pierre, caverne protégée </w:t>
            </w:r>
          </w:p>
          <w:p w14:paraId="34EAE00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groupe de chasse soudé, sorte de famille, femelle isolée et cachée</w:t>
            </w:r>
          </w:p>
          <w:p w14:paraId="31A0BCD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5</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69</w:t>
            </w:r>
          </w:p>
          <w:p w14:paraId="7E785CB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masses/épieu/mains nues/pique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6A89BA8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53</w:t>
            </w:r>
          </w:p>
          <w:p w14:paraId="40C6F74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p>
          <w:p w14:paraId="2C0A791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D4A76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0126BC7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617D9F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lumière, pétrifié par la lumière magique si le sort passe (Pétrification Eternelle)</w:t>
            </w:r>
          </w:p>
          <w:p w14:paraId="1C12E62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Armés d'épieux et de masses à pointes aux formes bizarres, fragiles (poidsx2, R/2) mais très dangereuses (coup+2, crtiique+10)</w:t>
            </w:r>
          </w:p>
        </w:tc>
      </w:tr>
    </w:tbl>
    <w:p w14:paraId="4E4D50E4" w14:textId="77777777" w:rsidR="009A2EF1" w:rsidRPr="00527E9E" w:rsidRDefault="009A71C6" w:rsidP="0045338D">
      <w:pPr>
        <w:pStyle w:val="Titre3"/>
        <w:rPr>
          <w:i/>
          <w:lang w:val="fr-BE"/>
        </w:rPr>
      </w:pPr>
      <w:bookmarkStart w:id="249" w:name="_Toc199924668"/>
      <w:r w:rsidRPr="00527E9E">
        <w:rPr>
          <w:noProof/>
          <w:highlight w:val="yellow"/>
          <w:lang w:val="fr-BE"/>
        </w:rPr>
        <w:lastRenderedPageBreak/>
        <w:t>irnolo sauvage</w:t>
      </w:r>
      <w:bookmarkEnd w:id="24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3297298"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725221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irnolo sauvage</w:t>
            </w:r>
            <w:r w:rsidRPr="00527E9E">
              <w:rPr>
                <w:rFonts w:asciiTheme="minorHAnsi" w:hAnsiTheme="minorHAnsi"/>
                <w:b/>
                <w:szCs w:val="18"/>
              </w:rPr>
              <w:t xml:space="preserve">  /  </w:t>
            </w:r>
            <w:r w:rsidRPr="00527E9E">
              <w:rPr>
                <w:rFonts w:asciiTheme="minorHAnsi" w:hAnsiTheme="minorHAnsi"/>
                <w:b/>
                <w:noProof/>
                <w:szCs w:val="18"/>
              </w:rPr>
              <w:t>irnont</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irnolo</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36993EA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60/40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D25/A3</w:t>
            </w:r>
          </w:p>
          <w:p w14:paraId="3005109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Mélange entre un lutin et un irnolo mais en plus laid, large et hideux. Très pileux sur tout le corps. Poil aussi dru qu'un sanglier, apparence vert sombre à brune. Femelle a des membres beaucoup plus fins et très allongés, cheveux longs d'1 m au moins et une crinière dans le dos. Dents de gorilles, poignes massives, front vers l'arrière.</w:t>
            </w:r>
          </w:p>
          <w:p w14:paraId="4D594F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Horde relâchée dans les ombres des forêts sauvages pour combattre les humains.</w:t>
            </w:r>
          </w:p>
          <w:p w14:paraId="7641925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4C98739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forêt/cours d'eau/forêt/caverne</w:t>
            </w:r>
          </w:p>
          <w:p w14:paraId="0F9658A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des petits villages d'arbres morts entourés de murets de grosses pierres.</w:t>
            </w:r>
          </w:p>
          <w:p w14:paraId="15D46D8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les petites bêtes, mange tout, fruit compris, rentre en transe en mangeant de la viande,</w:t>
            </w:r>
          </w:p>
          <w:p w14:paraId="117B23A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Aiment la chair humaine par-dessus tout. </w:t>
            </w:r>
          </w:p>
          <w:p w14:paraId="3C143D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Les femelles tentent de tuer les proies femelles, les mâles préfèrent les capturer. </w:t>
            </w:r>
          </w:p>
          <w:p w14:paraId="6F8729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femelles ont 40% d'être montées sur des loups dressés et épais (variation offensive +30%).</w:t>
            </w:r>
          </w:p>
          <w:p w14:paraId="2F4DAFC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comportent comme un clan de gorille autour d'un mâle dominant.</w:t>
            </w:r>
            <w:r w:rsidRPr="00527E9E">
              <w:rPr>
                <w:rFonts w:asciiTheme="minorHAnsi" w:hAnsiTheme="minorHAnsi"/>
                <w:szCs w:val="18"/>
              </w:rPr>
              <w:tab/>
            </w:r>
          </w:p>
          <w:p w14:paraId="525CB24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Hab=hutte de bois/branche</w:t>
            </w:r>
          </w:p>
          <w:p w14:paraId="492FC02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Soc=meute sauvage</w:t>
            </w:r>
          </w:p>
          <w:p w14:paraId="47EB961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masse avec bouts de métaux ramassés</w:t>
            </w:r>
          </w:p>
          <w:p w14:paraId="33EB0A1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33</w:t>
            </w:r>
          </w:p>
          <w:p w14:paraId="5AEDE9B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+2 (4)poing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742D075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35</w:t>
            </w:r>
          </w:p>
          <w:p w14:paraId="7E80B02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29F3F1D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E9174D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D3C044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27C8C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femelles ont 6/3 Pouvoir de l'Illusion et Fascination sur les femelles pour s'amuser pendant 2d6 jours avec eux et les relâcher ensuite au milieu de la forêt avec 1d6 maladies diverses, une chasse s'ensuit.</w:t>
            </w:r>
          </w:p>
          <w:p w14:paraId="7F20547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peur des chevaux et des hommes en armure complète de métal, Moral-3.</w:t>
            </w:r>
          </w:p>
          <w:p w14:paraId="165482C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outils et objets moches de qualité médiocre (Q-) dans les huttes.</w:t>
            </w:r>
          </w:p>
        </w:tc>
      </w:tr>
    </w:tbl>
    <w:p w14:paraId="281DFF72" w14:textId="77777777" w:rsidR="009A2EF1" w:rsidRPr="00527E9E" w:rsidRDefault="009A71C6" w:rsidP="0045338D">
      <w:pPr>
        <w:pStyle w:val="Titre3"/>
        <w:rPr>
          <w:sz w:val="16"/>
          <w:szCs w:val="16"/>
          <w:lang w:val="fr-BE"/>
        </w:rPr>
      </w:pPr>
      <w:bookmarkStart w:id="250" w:name="_Toc199924669"/>
      <w:r w:rsidRPr="00527E9E">
        <w:rPr>
          <w:noProof/>
          <w:highlight w:val="yellow"/>
          <w:lang w:val="fr-BE"/>
        </w:rPr>
        <w:t>kek'oni</w:t>
      </w:r>
      <w:bookmarkEnd w:id="25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5A213C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1DD842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kek'oni</w:t>
            </w:r>
            <w:r w:rsidRPr="00527E9E">
              <w:rPr>
                <w:rFonts w:asciiTheme="minorHAnsi" w:hAnsiTheme="minorHAnsi"/>
                <w:b/>
                <w:szCs w:val="18"/>
              </w:rPr>
              <w:t xml:space="preserve">  /  </w:t>
            </w:r>
            <w:r w:rsidRPr="00527E9E">
              <w:rPr>
                <w:rFonts w:asciiTheme="minorHAnsi" w:hAnsiTheme="minorHAnsi"/>
                <w:b/>
                <w:noProof/>
                <w:szCs w:val="18"/>
              </w:rPr>
              <w:t>oni'vaer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diable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20</w:t>
            </w:r>
            <w:r w:rsidRPr="00527E9E">
              <w:rPr>
                <w:rFonts w:asciiTheme="minorHAnsi" w:hAnsiTheme="minorHAnsi"/>
                <w:szCs w:val="18"/>
              </w:rPr>
              <w:t xml:space="preserve"> </w:t>
            </w:r>
          </w:p>
          <w:p w14:paraId="4A24319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400</w:t>
            </w:r>
            <w:r w:rsidRPr="00527E9E">
              <w:rPr>
                <w:rFonts w:asciiTheme="minorHAnsi" w:hAnsiTheme="minorHAnsi"/>
                <w:szCs w:val="18"/>
              </w:rPr>
              <w:t xml:space="preserve"> / L</w:t>
            </w:r>
            <w:r w:rsidRPr="00527E9E">
              <w:rPr>
                <w:rFonts w:asciiTheme="minorHAnsi" w:hAnsiTheme="minorHAnsi"/>
                <w:noProof/>
                <w:szCs w:val="18"/>
              </w:rPr>
              <w:t>400</w:t>
            </w:r>
            <w:r w:rsidRPr="00527E9E">
              <w:rPr>
                <w:rFonts w:asciiTheme="minorHAnsi" w:hAnsiTheme="minorHAnsi"/>
                <w:szCs w:val="18"/>
              </w:rPr>
              <w:t xml:space="preserve"> / P</w:t>
            </w:r>
            <w:r w:rsidRPr="00527E9E">
              <w:rPr>
                <w:rFonts w:asciiTheme="minorHAnsi" w:hAnsiTheme="minorHAnsi"/>
                <w:noProof/>
                <w:szCs w:val="18"/>
              </w:rPr>
              <w:t>400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128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698F9B7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Monstrueuse sphère fluctuante de ténèbres si denses qu'elles deviennent tangibles. Se meut en roulant sur le sol, sa forme fluctue légèrement sous l'effet des ombres et de la lumière. Produit un sifflement sourd et fait trembler les tympans.</w:t>
            </w:r>
          </w:p>
          <w:p w14:paraId="454BF8C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des profonds mélanges entre les âmes des Démons et la Poussière divine, tentative de créer des Sphères Célestes</w:t>
            </w:r>
          </w:p>
          <w:p w14:paraId="0E92B36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fond des ténèbres du Monde des Ténèbres</w:t>
            </w:r>
          </w:p>
          <w:p w14:paraId="2CF8F4C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Vise toute source de lumière par priorité. </w:t>
            </w:r>
          </w:p>
          <w:p w14:paraId="65D3038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Attiré en priorité par la lumière magique d'où quelle vienne.</w:t>
            </w:r>
          </w:p>
          <w:p w14:paraId="6B3C3E3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Forme une boule qui fonce comme un boulet de canon.</w:t>
            </w:r>
            <w:r w:rsidRPr="00527E9E">
              <w:rPr>
                <w:rFonts w:asciiTheme="minorHAnsi" w:hAnsiTheme="minorHAnsi"/>
                <w:szCs w:val="18"/>
              </w:rPr>
              <w:tab/>
            </w:r>
          </w:p>
          <w:p w14:paraId="012AD551"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3462D1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70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222</w:t>
            </w:r>
          </w:p>
          <w:p w14:paraId="163D7D3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8-9-10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écrasement +2 x 1D10*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16</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4FF9777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151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57</w:t>
            </w:r>
          </w:p>
          <w:p w14:paraId="30687A2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p>
          <w:p w14:paraId="3322076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B83A65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340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113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143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133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4491CF0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8BFC4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seul les coups sévère ou mieux portent</w:t>
            </w:r>
          </w:p>
          <w:p w14:paraId="5FD369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20/10 Nuit Eternelle, toute blessure infligée provoque une Noirceur Mortelle 10/3 supplémentaire</w:t>
            </w:r>
          </w:p>
          <w:p w14:paraId="4C811D3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Pouvoir de la Lumière, chaque sort qui passe a un effet critique automatique</w:t>
            </w:r>
          </w:p>
          <w:p w14:paraId="104BC3C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75DE0133" w14:textId="77777777" w:rsidR="009A2EF1" w:rsidRPr="00527E9E" w:rsidRDefault="009A71C6" w:rsidP="0045338D">
      <w:pPr>
        <w:pStyle w:val="Titre3"/>
        <w:rPr>
          <w:i/>
          <w:lang w:val="fr-BE"/>
        </w:rPr>
      </w:pPr>
      <w:bookmarkStart w:id="251" w:name="_Toc199924670"/>
      <w:r w:rsidRPr="00527E9E">
        <w:rPr>
          <w:noProof/>
          <w:highlight w:val="yellow"/>
          <w:lang w:val="fr-BE"/>
        </w:rPr>
        <w:lastRenderedPageBreak/>
        <w:t>kilerain</w:t>
      </w:r>
      <w:bookmarkEnd w:id="25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F84B61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0E0F30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kilerain</w:t>
            </w:r>
            <w:r w:rsidRPr="00527E9E">
              <w:rPr>
                <w:rFonts w:asciiTheme="minorHAnsi" w:hAnsiTheme="minorHAnsi"/>
                <w:b/>
                <w:szCs w:val="18"/>
              </w:rPr>
              <w:t xml:space="preserve">  /  </w:t>
            </w:r>
            <w:r w:rsidRPr="00527E9E">
              <w:rPr>
                <w:rFonts w:asciiTheme="minorHAnsi" w:hAnsiTheme="minorHAnsi"/>
                <w:b/>
                <w:noProof/>
                <w:szCs w:val="18"/>
              </w:rPr>
              <w:t>kilerain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30D8CE0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600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0864C50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Mélange entre Dragon et Chaves-souris, ailé et formé de ténèbres extrêmement denses, dents et yeux blancs. Le visage simplifié affiche un sadisme pur et permanent, plus effrayant même que le mort, entre rire et méchanceté pure. Cornes et queue dentée. Pas de pattes,</w:t>
            </w:r>
          </w:p>
          <w:p w14:paraId="1CE65E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ténèbres ont engendré une telle haine de la vie qu'elle s'est matérialisée en fantôme immortel.</w:t>
            </w:r>
          </w:p>
          <w:p w14:paraId="4CC0613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apparaît à la mort d'un Dragon EO</w:t>
            </w:r>
          </w:p>
          <w:p w14:paraId="0B5F80D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ténèbres</w:t>
            </w:r>
          </w:p>
          <w:p w14:paraId="69DE482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Prolonge les plus hautes formes de pierres sombres</w:t>
            </w:r>
          </w:p>
          <w:p w14:paraId="0F8261F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Défend ce lieu contre toute approche.</w:t>
            </w:r>
          </w:p>
          <w:p w14:paraId="17F55F9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Haine de toute forme de vie qu'il pourchassera sans fin et avec un plaisir infini.</w:t>
            </w:r>
          </w:p>
          <w:p w14:paraId="3B608D9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Tournoie, virevolte, fonce en riant, hurle à la mort, cri strident.</w:t>
            </w:r>
          </w:p>
          <w:p w14:paraId="022528D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Fouette le ciel et manœuvres aériennes incroyables.</w:t>
            </w:r>
          </w:p>
          <w:p w14:paraId="669B5B3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Semble vouloir sucer le sang, mordre les chairs, s'enrouler sur la vie.</w:t>
            </w:r>
            <w:r w:rsidRPr="00527E9E">
              <w:rPr>
                <w:rFonts w:asciiTheme="minorHAnsi" w:hAnsiTheme="minorHAnsi"/>
                <w:szCs w:val="18"/>
              </w:rPr>
              <w:tab/>
            </w:r>
          </w:p>
          <w:p w14:paraId="710690BD"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3EB920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w:t>
            </w:r>
          </w:p>
          <w:p w14:paraId="1F4D073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22</w:t>
            </w:r>
            <w:r w:rsidRPr="00527E9E">
              <w:rPr>
                <w:rFonts w:asciiTheme="minorHAnsi" w:hAnsiTheme="minorHAnsi"/>
                <w:szCs w:val="18"/>
              </w:rPr>
              <w:tab/>
            </w:r>
          </w:p>
          <w:p w14:paraId="691A43B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a16 e24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2FA5681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7796868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4B2E86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3E8A22F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46C210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immortel, si défait, repart immédiatement dans les Abysses</w:t>
            </w:r>
          </w:p>
          <w:p w14:paraId="533B74A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tout ce qui est vivant</w:t>
            </w:r>
          </w:p>
          <w:p w14:paraId="2AF677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 magie d'El'Dor et aux illusions, RMa doublée contre magie El'Der, Koth'Oth et Si'Th</w:t>
            </w:r>
          </w:p>
          <w:p w14:paraId="4C5014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ne communique ni ne négocie avec rien ni personne</w:t>
            </w:r>
          </w:p>
          <w:p w14:paraId="372C30D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voit dans le noir, passe à travers la terre quelque soit l'épaisseur</w:t>
            </w:r>
          </w:p>
          <w:p w14:paraId="3559F4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+300% à la lumière &amp; argent, la lumière naturelle inflige une attaque de magie par tour, le feu aussi</w:t>
            </w:r>
          </w:p>
          <w:p w14:paraId="56FF270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1588788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114ABBDF" w14:textId="77777777" w:rsidR="009A2EF1" w:rsidRPr="00527E9E" w:rsidRDefault="009A71C6" w:rsidP="0045338D">
      <w:pPr>
        <w:pStyle w:val="Titre3"/>
        <w:rPr>
          <w:sz w:val="16"/>
          <w:szCs w:val="16"/>
          <w:lang w:val="fr-BE"/>
        </w:rPr>
      </w:pPr>
      <w:bookmarkStart w:id="252" w:name="_Toc199924671"/>
      <w:r w:rsidRPr="00527E9E">
        <w:rPr>
          <w:noProof/>
          <w:highlight w:val="yellow"/>
          <w:lang w:val="fr-BE"/>
        </w:rPr>
        <w:t>Kot'Aran</w:t>
      </w:r>
      <w:bookmarkEnd w:id="25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BCDE65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B1604D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302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Kot'Aran</w:t>
            </w:r>
            <w:r w:rsidRPr="00527E9E">
              <w:rPr>
                <w:rFonts w:asciiTheme="minorHAnsi" w:hAnsiTheme="minorHAnsi"/>
                <w:b/>
                <w:szCs w:val="18"/>
              </w:rPr>
              <w:t xml:space="preserve">  /  </w:t>
            </w:r>
            <w:r w:rsidRPr="00527E9E">
              <w:rPr>
                <w:rFonts w:asciiTheme="minorHAnsi" w:hAnsiTheme="minorHAnsi"/>
                <w:b/>
                <w:noProof/>
                <w:szCs w:val="18"/>
              </w:rPr>
              <w:t>Kot</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16C5B4F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98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D30/A15</w:t>
            </w:r>
          </w:p>
          <w:p w14:paraId="39BBDBA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Les humains capturés et reproduit avec des Lutins ont donnés naissance à une brute sauvage. La peau verte, les canines sorties, le front en retrait, les cheveux sombres et longs, les muscles imposants. Petits yeux noirs à pupille dorée. Habillés de cuir travaillés, ceintures, ossements, chaînes, brassards et autres scarifications.</w:t>
            </w:r>
          </w:p>
          <w:p w14:paraId="76E6FF9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corps couverts de pièces de cuir, de décorations morbides, d'amulettes et de traces de combat.</w:t>
            </w:r>
          </w:p>
          <w:p w14:paraId="16E8473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8007FC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forêt/colline/cours d'eau/montagne - préfèrent les lieux de chasse et toujours proches des points d'eaux</w:t>
            </w:r>
          </w:p>
          <w:p w14:paraId="76324EE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 xml:space="preserve">CAR - D/N </w:t>
            </w:r>
          </w:p>
          <w:p w14:paraId="030ADA4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vivent dans des villages bien camouflés et protégés</w:t>
            </w:r>
          </w:p>
          <w:p w14:paraId="52658DB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Jeune race qui sert de gardiens aux Lutins mais qui, de part son intelligence, devient autonome à la moindre occasion.</w:t>
            </w:r>
          </w:p>
          <w:p w14:paraId="1CFAAC3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Frondeur, rageur, combattif, il ne laisse que peu de temps à la réflexion. Son intuition l'aide à éviter les pièges.</w:t>
            </w:r>
          </w:p>
          <w:p w14:paraId="57AD27F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Courage sans faille, reconnaît les grands guerriers et recherche la gloire dans le combat singulier.</w:t>
            </w:r>
          </w:p>
          <w:p w14:paraId="28E44B1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Adore les défis, les épreuves physiques, les moyens de démontrer sa puissance et son courage.</w:t>
            </w:r>
            <w:r w:rsidRPr="00527E9E">
              <w:rPr>
                <w:rFonts w:asciiTheme="minorHAnsi" w:hAnsiTheme="minorHAnsi"/>
                <w:szCs w:val="18"/>
              </w:rPr>
              <w:tab/>
            </w:r>
          </w:p>
          <w:p w14:paraId="59206E1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Con=hutte de bois et torchis, avec pierres cassées, douves et pièges</w:t>
            </w:r>
          </w:p>
          <w:p w14:paraId="4C2C5AE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Fab=tous les travaux de cuir et du bois, quelque objets simples de métal</w:t>
            </w:r>
          </w:p>
          <w:p w14:paraId="5CA8DF2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Hab=terrier, hutte, caverne, souterrain</w:t>
            </w:r>
          </w:p>
          <w:p w14:paraId="5585F00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Soc=meute tribale orientée sur la chasse et l'esprit de groupe</w:t>
            </w:r>
          </w:p>
          <w:p w14:paraId="0E56F97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40</w:t>
            </w:r>
          </w:p>
          <w:p w14:paraId="39AE174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armes humaines &amp; 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66C0346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166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50</w:t>
            </w:r>
          </w:p>
          <w:p w14:paraId="76A7D21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1F33F22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6DCCF4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0009ABB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E0D77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possède une technique de combat parmi : (D10*) Cbt 2 armes / Acrobatie  / Bouclier / Art du cbt à NE50</w:t>
            </w:r>
          </w:p>
          <w:p w14:paraId="35A0ED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+2</w:t>
            </w:r>
          </w:p>
          <w:p w14:paraId="79CB23E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malus de combat et souffle /2</w:t>
            </w:r>
          </w:p>
          <w:p w14:paraId="012CB6E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Moral +4 sauf contre la magie</w:t>
            </w:r>
          </w:p>
          <w:p w14:paraId="2B70692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+50% aux dégâts de la magie</w:t>
            </w:r>
          </w:p>
          <w:p w14:paraId="127E8C0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1D10*-1 pièces d'armure en cuir Q-, 1D10*-2 d'équipement humain de combat</w:t>
            </w:r>
          </w:p>
        </w:tc>
      </w:tr>
    </w:tbl>
    <w:p w14:paraId="450B070A" w14:textId="77777777" w:rsidR="009A2EF1" w:rsidRPr="00527E9E" w:rsidRDefault="009A71C6" w:rsidP="0045338D">
      <w:pPr>
        <w:pStyle w:val="Titre3"/>
        <w:rPr>
          <w:i/>
          <w:lang w:val="fr-BE"/>
        </w:rPr>
      </w:pPr>
      <w:bookmarkStart w:id="253" w:name="_Toc199924672"/>
      <w:r w:rsidRPr="00527E9E">
        <w:rPr>
          <w:noProof/>
          <w:highlight w:val="yellow"/>
          <w:lang w:val="fr-BE"/>
        </w:rPr>
        <w:lastRenderedPageBreak/>
        <w:t>Krakor</w:t>
      </w:r>
      <w:bookmarkEnd w:id="25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95F84B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319E1E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Krakor</w:t>
            </w:r>
            <w:r w:rsidRPr="00527E9E">
              <w:rPr>
                <w:rFonts w:asciiTheme="minorHAnsi" w:hAnsiTheme="minorHAnsi"/>
                <w:b/>
                <w:szCs w:val="18"/>
              </w:rPr>
              <w:t xml:space="preserve">  /  </w:t>
            </w:r>
            <w:r w:rsidRPr="00527E9E">
              <w:rPr>
                <w:rFonts w:asciiTheme="minorHAnsi" w:hAnsiTheme="minorHAnsi"/>
                <w:b/>
                <w:noProof/>
                <w:szCs w:val="18"/>
              </w:rPr>
              <w:t>aye'ror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22FB9C2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w:t>
            </w:r>
            <w:r w:rsidRPr="00527E9E">
              <w:rPr>
                <w:rFonts w:asciiTheme="minorHAnsi" w:hAnsiTheme="minorHAnsi"/>
                <w:szCs w:val="18"/>
              </w:rPr>
              <w:t xml:space="preserve"> / L</w:t>
            </w:r>
            <w:r w:rsidRPr="00527E9E">
              <w:rPr>
                <w:rFonts w:asciiTheme="minorHAnsi" w:hAnsiTheme="minorHAnsi"/>
                <w:noProof/>
                <w:szCs w:val="18"/>
              </w:rPr>
              <w:t>25</w:t>
            </w:r>
            <w:r w:rsidRPr="00527E9E">
              <w:rPr>
                <w:rFonts w:asciiTheme="minorHAnsi" w:hAnsiTheme="minorHAnsi"/>
                <w:szCs w:val="18"/>
              </w:rPr>
              <w:t xml:space="preserve"> / P</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D7/A1</w:t>
            </w:r>
          </w:p>
          <w:p w14:paraId="29A16F9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Reptile noir à stries rouges et tête de pieuvre couverte de vase. Deux globes oculaires pendent sur chaque côté de la tête. Le corps se faufile lentement dans l'eau et produit des gaz âcres. Huit tentacules ventousées ornées de coquillages divers et coupant.</w:t>
            </w:r>
          </w:p>
          <w:p w14:paraId="31429FE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évolution naturelle des serpents d'EO plongés dans les eaux troubles de l'oubli, des sombres vases du temps.</w:t>
            </w:r>
          </w:p>
          <w:p w14:paraId="63FDA65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serpents d'eau capturé par Tiamat survivant au sacrifice marin</w:t>
            </w:r>
          </w:p>
          <w:p w14:paraId="14E3BC7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océan/ruine/marais/cours d'eau - INS D/N</w:t>
            </w:r>
          </w:p>
          <w:p w14:paraId="7FC0E42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Patauge dans les boues sombres ou les zones aqueuses les plus chaudes.</w:t>
            </w:r>
          </w:p>
          <w:p w14:paraId="25FED49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tous ce qui se trouve dans l'eau, essentiellement des moustiques.</w:t>
            </w:r>
          </w:p>
          <w:p w14:paraId="3C2D6AF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Attaque par surprise toute proie ce qui passe à sa portée.</w:t>
            </w:r>
          </w:p>
          <w:p w14:paraId="356D20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s'en prend aux grosses cibles que si menacé.</w:t>
            </w:r>
          </w:p>
          <w:p w14:paraId="367B42F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Capture ses proies et les laisse pourrir dans la vase.</w:t>
            </w:r>
          </w:p>
          <w:p w14:paraId="31C5DAE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Très attiré par ce qui brille.</w:t>
            </w:r>
            <w:r w:rsidRPr="00527E9E">
              <w:rPr>
                <w:rFonts w:asciiTheme="minorHAnsi" w:hAnsiTheme="minorHAnsi"/>
                <w:szCs w:val="18"/>
              </w:rPr>
              <w:tab/>
            </w:r>
          </w:p>
          <w:p w14:paraId="0E6B6E1E"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A6C301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25</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35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13</w:t>
            </w:r>
          </w:p>
          <w:p w14:paraId="337DCF3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7C83BAF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16 e16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64A94A5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4D968C2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38BA11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3EB0B36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BE000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capable de gonfler jusqu'à 1d6 fois son volume avec une var off +20% par multiple, une fois par jour pendant 1 tour</w:t>
            </w:r>
          </w:p>
          <w:p w14:paraId="7B82755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êtres de KO</w:t>
            </w:r>
          </w:p>
          <w:p w14:paraId="56DC93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4/4 Ordre aveugle, P. des eaux</w:t>
            </w:r>
          </w:p>
          <w:p w14:paraId="67108A2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+100% la lumière de midi et magique, subit une attaque magique par phase d'exposition</w:t>
            </w:r>
          </w:p>
          <w:p w14:paraId="0090AD9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repaire boueux recelle 1d6 trésors à E- au mieux, le cerveau préservé dans un bocal scellé donne 1D10*-1 dose de poison lent 4/4 par jour, une cible sous l'effet du poison peut utiliser Ordre Aveugle à 2/2.</w:t>
            </w:r>
          </w:p>
        </w:tc>
      </w:tr>
    </w:tbl>
    <w:p w14:paraId="70744A88" w14:textId="77777777" w:rsidR="009A2EF1" w:rsidRPr="00527E9E" w:rsidRDefault="009A71C6" w:rsidP="0045338D">
      <w:pPr>
        <w:pStyle w:val="Titre3"/>
        <w:rPr>
          <w:sz w:val="16"/>
          <w:szCs w:val="16"/>
          <w:lang w:val="fr-BE"/>
        </w:rPr>
      </w:pPr>
      <w:bookmarkStart w:id="254" w:name="_Toc199924673"/>
      <w:r w:rsidRPr="00527E9E">
        <w:rPr>
          <w:noProof/>
          <w:highlight w:val="yellow"/>
          <w:lang w:val="fr-BE"/>
        </w:rPr>
        <w:t>Kramor</w:t>
      </w:r>
      <w:bookmarkEnd w:id="25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641374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85C431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Kramor</w:t>
            </w:r>
            <w:r w:rsidRPr="00527E9E">
              <w:rPr>
                <w:rFonts w:asciiTheme="minorHAnsi" w:hAnsiTheme="minorHAnsi"/>
                <w:b/>
                <w:szCs w:val="18"/>
              </w:rPr>
              <w:t xml:space="preserve">  /  </w:t>
            </w:r>
            <w:r w:rsidRPr="00527E9E">
              <w:rPr>
                <w:rFonts w:asciiTheme="minorHAnsi" w:hAnsiTheme="minorHAnsi"/>
                <w:b/>
                <w:noProof/>
                <w:szCs w:val="18"/>
              </w:rPr>
              <w:t>harrab</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46866A4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D33/A0</w:t>
            </w:r>
          </w:p>
          <w:p w14:paraId="2DA6E92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Enorme crâne ocre sombre appuyé sur 7 pattes noires. Gros yeux gorgés de ténèbres, dents absentes. Lent et massif, produit des sons affreux comme grincements et craquements d'os. Les pattes sont couvertes de poils durs et drus. Se déplace à petits coups sur le sol. Bouche mobile semblant aborber l'air environnant.</w:t>
            </w:r>
          </w:p>
          <w:p w14:paraId="774A3C3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Création de la malice pure, gardien des terres vierges de toute vie, annihilateur de l'espoir.</w:t>
            </w:r>
          </w:p>
          <w:p w14:paraId="75F5617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crâne de Démon détaché de son corps et baigné dans des ténèbres</w:t>
            </w:r>
          </w:p>
          <w:p w14:paraId="61A9481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Souterrain - CAR DIU</w:t>
            </w:r>
          </w:p>
          <w:p w14:paraId="363F217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Terré dans les lieux sans vie des montagnes creuses, sous un rai de lumière.</w:t>
            </w:r>
          </w:p>
          <w:p w14:paraId="2EF4029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Ne mange que les peaux des êtres tués/morts.</w:t>
            </w:r>
          </w:p>
          <w:p w14:paraId="62150AD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S'attaque énergiquement à toute forme vivante qui s'approche de la lumière qu'il défend.</w:t>
            </w:r>
          </w:p>
          <w:p w14:paraId="5C4DB0B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supporte aucun compromis ni dialogue avec rien ni personne.</w:t>
            </w:r>
          </w:p>
          <w:p w14:paraId="2B8182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Evite la magie et se battent entre eux sans raison apparente.</w:t>
            </w:r>
          </w:p>
          <w:p w14:paraId="226AB69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Semble attendre éternellement que quelque chose se passe.</w:t>
            </w:r>
            <w:r w:rsidRPr="00527E9E">
              <w:rPr>
                <w:rFonts w:asciiTheme="minorHAnsi" w:hAnsiTheme="minorHAnsi"/>
                <w:szCs w:val="18"/>
              </w:rPr>
              <w:tab/>
            </w:r>
          </w:p>
          <w:p w14:paraId="72EB569B"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966686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25</w:t>
            </w:r>
            <w:r w:rsidRPr="004F6588">
              <w:rPr>
                <w:rFonts w:asciiTheme="minorHAnsi" w:hAnsiTheme="minorHAnsi"/>
                <w:szCs w:val="18"/>
                <w:lang w:val="en-US"/>
              </w:rPr>
              <w:tab/>
              <w:t xml:space="preserve">E </w:t>
            </w:r>
            <w:r w:rsidRPr="004F6588">
              <w:rPr>
                <w:rFonts w:asciiTheme="minorHAnsi" w:hAnsiTheme="minorHAnsi"/>
                <w:noProof/>
                <w:szCs w:val="18"/>
                <w:lang w:val="en-US"/>
              </w:rPr>
              <w:t>35</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w:t>
            </w:r>
          </w:p>
          <w:p w14:paraId="78C0071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pique L+5 x1D10*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79DBF43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063592B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504A462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C713D0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2F3FE62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16C41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jamais aucun bonus ni malus possible à la VO/VD</w:t>
            </w:r>
          </w:p>
          <w:p w14:paraId="711E75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une attaque de moins par patte perdue</w:t>
            </w:r>
          </w:p>
          <w:p w14:paraId="388CFDA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6/3 Douleur Divine si inflige un point de blessure avec la première attaque seulement</w:t>
            </w:r>
          </w:p>
          <w:p w14:paraId="13EB6B6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+200% à la magie, qu'elle fuit automatiquement.</w:t>
            </w:r>
          </w:p>
          <w:p w14:paraId="4983F45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x 1D10* doses d'ivoire. Mélangé à un alcool Q+ devient un poison rapide 6/3,</w:t>
            </w:r>
          </w:p>
        </w:tc>
      </w:tr>
    </w:tbl>
    <w:p w14:paraId="6EF23C76" w14:textId="77777777" w:rsidR="009A2EF1" w:rsidRPr="00527E9E" w:rsidRDefault="009A71C6" w:rsidP="0045338D">
      <w:pPr>
        <w:pStyle w:val="Titre3"/>
        <w:rPr>
          <w:i/>
          <w:lang w:val="fr-BE"/>
        </w:rPr>
      </w:pPr>
      <w:bookmarkStart w:id="255" w:name="_Toc199924674"/>
      <w:r w:rsidRPr="00527E9E">
        <w:rPr>
          <w:noProof/>
          <w:highlight w:val="yellow"/>
          <w:lang w:val="fr-BE"/>
        </w:rPr>
        <w:lastRenderedPageBreak/>
        <w:t>lamante</w:t>
      </w:r>
      <w:bookmarkEnd w:id="25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940DFC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E06785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lamante</w:t>
            </w:r>
            <w:r w:rsidRPr="00527E9E">
              <w:rPr>
                <w:rFonts w:asciiTheme="minorHAnsi" w:hAnsiTheme="minorHAnsi"/>
                <w:b/>
                <w:szCs w:val="18"/>
              </w:rPr>
              <w:t xml:space="preserve">  /  </w:t>
            </w:r>
            <w:r w:rsidRPr="00527E9E">
              <w:rPr>
                <w:rFonts w:asciiTheme="minorHAnsi" w:hAnsiTheme="minorHAnsi"/>
                <w:b/>
                <w:noProof/>
                <w:szCs w:val="18"/>
              </w:rPr>
              <w:t>elpirale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3944B7F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45</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1C5173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Amazone à peau de ténèbres suant la pourriture de tous ses pores. Image défigurée de la femme baignée dans un halo d'une laideur. Possède des ailes de cuir noir aux déchirées et crochues. Mains longues et crochues, corps amaigri, os apparents. Vole comme un papillon et hurle à la mort en fondant dans le combat.</w:t>
            </w:r>
          </w:p>
          <w:p w14:paraId="7BD4D58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Surnommée "la main qui tranche le crâne", elle sert les divinités de la Destruction sans jamais s'arrêter.</w:t>
            </w:r>
          </w:p>
          <w:p w14:paraId="2F110D5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musique et chant démoniaques fusionnés dans des corps recomposés</w:t>
            </w:r>
          </w:p>
          <w:p w14:paraId="3C388B6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zone de vapeurs suffocantes</w:t>
            </w:r>
          </w:p>
          <w:p w14:paraId="6048EA5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Boit l'air des volcans, feux et corps brûlés.</w:t>
            </w:r>
          </w:p>
          <w:p w14:paraId="685342C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communique avec rien ni personne et n'est là que pour supprimer toute trace de vie.</w:t>
            </w:r>
          </w:p>
          <w:p w14:paraId="5D36B6F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Escalves de la volonté d'un Dieu qu'elle implore en se mutilant le corps.</w:t>
            </w:r>
          </w:p>
          <w:p w14:paraId="1715412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Danse macabre et cérémonies permanentes autour de la mort.</w:t>
            </w:r>
            <w:r w:rsidRPr="00527E9E">
              <w:rPr>
                <w:rFonts w:asciiTheme="minorHAnsi" w:hAnsiTheme="minorHAnsi"/>
                <w:szCs w:val="18"/>
              </w:rPr>
              <w:tab/>
            </w:r>
          </w:p>
          <w:p w14:paraId="2571237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cérémonie de sacrifice, chasses folles, danses incorybales dans les airs, scarifications profondes, hiérachie basée sur la douleur et la souffrance</w:t>
            </w:r>
          </w:p>
          <w:p w14:paraId="006ABC8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43</w:t>
            </w:r>
          </w:p>
          <w:p w14:paraId="19CFBCF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519150D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 a21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140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43</w:t>
            </w:r>
          </w:p>
          <w:p w14:paraId="4ED6DF7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2446F55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13E53F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101</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5F28B46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79E972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dé de coup doublé, si inflige une Blessure ajoute un 6/4 Main-Morte supplémentaire, rien ne reste d'un être tué ainsi.</w:t>
            </w:r>
          </w:p>
          <w:p w14:paraId="5A1ABA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si une cible meurt à cause de la Main Morte la  Lamante régénère complétement sauf les PdM.</w:t>
            </w:r>
          </w:p>
          <w:p w14:paraId="4E80AE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seul une blessure totale &gt; [PdC/2] infligée en une seule phase repousse une Lamante.</w:t>
            </w:r>
          </w:p>
          <w:p w14:paraId="39AD46E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peut pas passer une armure et doit attaque la peau nue.</w:t>
            </w:r>
          </w:p>
          <w:p w14:paraId="4786CD9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tous sauf les blessures et la magie.</w:t>
            </w:r>
          </w:p>
          <w:p w14:paraId="1989C50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seul l'invocateur peut utiliser Divine Intervention sur elle.</w:t>
            </w:r>
          </w:p>
          <w:p w14:paraId="5557F5E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2A819BC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morceaux de cuir, 3 morceaux par kg d'armure magique de cuir souple 2-2-2, RMa x1,2, PdM x1,2, EN x1,2.</w:t>
            </w:r>
          </w:p>
        </w:tc>
      </w:tr>
    </w:tbl>
    <w:p w14:paraId="58D4C222" w14:textId="77777777" w:rsidR="009A2EF1" w:rsidRPr="00527E9E" w:rsidRDefault="009A71C6" w:rsidP="0045338D">
      <w:pPr>
        <w:pStyle w:val="Titre3"/>
        <w:rPr>
          <w:sz w:val="16"/>
          <w:szCs w:val="16"/>
          <w:lang w:val="fr-BE"/>
        </w:rPr>
      </w:pPr>
      <w:bookmarkStart w:id="256" w:name="_Toc199924675"/>
      <w:r w:rsidRPr="00527E9E">
        <w:rPr>
          <w:noProof/>
          <w:highlight w:val="yellow"/>
          <w:lang w:val="fr-BE"/>
        </w:rPr>
        <w:t>Lame éternelle</w:t>
      </w:r>
      <w:bookmarkEnd w:id="25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5CD23F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528761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Lame éternelle</w:t>
            </w:r>
            <w:r w:rsidRPr="00527E9E">
              <w:rPr>
                <w:rFonts w:asciiTheme="minorHAnsi" w:hAnsiTheme="minorHAnsi"/>
                <w:b/>
                <w:szCs w:val="18"/>
              </w:rPr>
              <w:t xml:space="preserve">  /  </w:t>
            </w:r>
            <w:r w:rsidRPr="00527E9E">
              <w:rPr>
                <w:rFonts w:asciiTheme="minorHAnsi" w:hAnsiTheme="minorHAnsi"/>
                <w:b/>
                <w:noProof/>
                <w:szCs w:val="18"/>
              </w:rPr>
              <w:t>gal'ras</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2C46D46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205</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D1100/A110</w:t>
            </w:r>
          </w:p>
          <w:p w14:paraId="344F461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Long et fin humanoïde à la peau gris-sombre et l'armure de simple maille légère, gris-mat. Une masse ornée de lames d'argent tranchantes sur l'épaule. Visage sec, traits fins, fronce tout le temps. Nez coupant, mains maigres, corps rachitique. Bottes hautes ornées de cordelettes de cuir avec anneaux de métal tressé. Se déplace en soulevant la poussière, cheveux tombant sur les yeux, masquant le visage. </w:t>
            </w:r>
          </w:p>
          <w:p w14:paraId="603FBB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maîtres de guerre Anciens sont restés figés dans la guerre contre KO et ont oublié certains principes anciens.</w:t>
            </w:r>
          </w:p>
          <w:p w14:paraId="07F83A3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fusion de deux sangs dans un puits éternel s'enfonçcant dans Yael</w:t>
            </w:r>
          </w:p>
          <w:p w14:paraId="58DD3A6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ruine - OMN DIU</w:t>
            </w:r>
          </w:p>
          <w:p w14:paraId="3A172C2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Reste attaché à un lieu sacré généralement abandonné.</w:t>
            </w:r>
          </w:p>
          <w:p w14:paraId="2605DC1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ce qui tombe sur le sol.</w:t>
            </w:r>
          </w:p>
          <w:p w14:paraId="49D924D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Solitaire et n'aimant aucune présence sauf celle de ceux qui l'honnore de présents précieux, nourriture rare.</w:t>
            </w:r>
          </w:p>
          <w:p w14:paraId="2A68093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sent supérieur à toute civilisation et n'aime pas être contrarié.</w:t>
            </w:r>
          </w:p>
          <w:p w14:paraId="7435DE5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bat en priorité contre KO mais toujours seul, observe et agit avec malice.</w:t>
            </w:r>
          </w:p>
          <w:p w14:paraId="519F904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Aime parader et danser des simulations de combats imaginaires.</w:t>
            </w:r>
            <w:r w:rsidRPr="00527E9E">
              <w:rPr>
                <w:rFonts w:asciiTheme="minorHAnsi" w:hAnsiTheme="minorHAnsi"/>
                <w:szCs w:val="18"/>
              </w:rPr>
              <w:tab/>
            </w:r>
          </w:p>
          <w:p w14:paraId="716E407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maille et masse, ornements, cuir et vêtement rapiécés</w:t>
            </w:r>
          </w:p>
          <w:p w14:paraId="2DAC052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commerce et échanges, de tout et rien, pour le plaisir, la richesse et les récits de voyages sans fin, hiérarchie liée à la vie vécue et les lieux découverts et les trésors trouvés</w:t>
            </w:r>
          </w:p>
          <w:p w14:paraId="3B4F513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65</w:t>
            </w:r>
            <w:r w:rsidRPr="004F6588">
              <w:rPr>
                <w:rFonts w:asciiTheme="minorHAnsi" w:hAnsiTheme="minorHAnsi"/>
                <w:szCs w:val="18"/>
                <w:lang w:val="en-US"/>
              </w:rPr>
              <w:tab/>
              <w:t xml:space="preserve">En </w:t>
            </w:r>
            <w:r w:rsidRPr="004F6588">
              <w:rPr>
                <w:rFonts w:asciiTheme="minorHAnsi" w:hAnsiTheme="minorHAnsi"/>
                <w:noProof/>
                <w:szCs w:val="18"/>
                <w:lang w:val="en-US"/>
              </w:rPr>
              <w:t>45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45</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70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17</w:t>
            </w:r>
          </w:p>
          <w:p w14:paraId="6CEB517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20</w:t>
            </w:r>
            <w:r w:rsidRPr="00527E9E">
              <w:rPr>
                <w:rFonts w:asciiTheme="minorHAnsi" w:hAnsiTheme="minorHAnsi"/>
                <w:szCs w:val="18"/>
              </w:rPr>
              <w:tab/>
            </w:r>
          </w:p>
          <w:p w14:paraId="1AA2368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153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35</w:t>
            </w:r>
          </w:p>
          <w:p w14:paraId="5C1388B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747128A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4325E4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0B576CC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F52E3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la masse a Crit+20 et +2E, l'armue à la tête 4-4-4*, ne subit aucun coup critique.</w:t>
            </w:r>
          </w:p>
          <w:p w14:paraId="5FF9D91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5/1 P. du désert</w:t>
            </w:r>
          </w:p>
          <w:p w14:paraId="0F0AA9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+1 contre KO</w:t>
            </w:r>
          </w:p>
          <w:p w14:paraId="270F41D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+50% à la lumière (magique et soleil) et au fer</w:t>
            </w:r>
          </w:p>
          <w:p w14:paraId="0F5E1A7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Art du combat NE40, Jeu de cape NE60, Mains nues NE80</w:t>
            </w:r>
          </w:p>
          <w:p w14:paraId="282A320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masse donne 2D10 lames de métal précieux, il en faut 10 par kg pour forger une arme à E+1 et C+10. La maille a un poids/4 et C-20.</w:t>
            </w:r>
          </w:p>
        </w:tc>
      </w:tr>
    </w:tbl>
    <w:p w14:paraId="59EA494C" w14:textId="77777777" w:rsidR="009A2EF1" w:rsidRPr="00527E9E" w:rsidRDefault="009A71C6" w:rsidP="0045338D">
      <w:pPr>
        <w:pStyle w:val="Titre3"/>
        <w:rPr>
          <w:i/>
          <w:lang w:val="fr-BE"/>
        </w:rPr>
      </w:pPr>
      <w:bookmarkStart w:id="257" w:name="_Toc199924676"/>
      <w:r w:rsidRPr="00527E9E">
        <w:rPr>
          <w:noProof/>
          <w:highlight w:val="yellow"/>
          <w:lang w:val="fr-BE"/>
        </w:rPr>
        <w:lastRenderedPageBreak/>
        <w:t>lassure</w:t>
      </w:r>
      <w:bookmarkEnd w:id="25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4100B5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C0ABED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lassure</w:t>
            </w:r>
            <w:r w:rsidRPr="00527E9E">
              <w:rPr>
                <w:rFonts w:asciiTheme="minorHAnsi" w:hAnsiTheme="minorHAnsi"/>
                <w:b/>
                <w:szCs w:val="18"/>
              </w:rPr>
              <w:t xml:space="preserve">  /  </w:t>
            </w:r>
            <w:r w:rsidRPr="00527E9E">
              <w:rPr>
                <w:rFonts w:asciiTheme="minorHAnsi" w:hAnsiTheme="minorHAnsi"/>
                <w:b/>
                <w:noProof/>
                <w:szCs w:val="18"/>
              </w:rPr>
              <w:t>assassu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13488DA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D66/A14</w:t>
            </w:r>
          </w:p>
          <w:p w14:paraId="616F456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Femme très pâle et d'une extrême beauté, habillée d'une robe de soie blanche qui couvre tout le corps sauf les mains et le visage. Très maigre, elle déambule nonchalament dans les ombres, son regard à la recherche d'hommes. Yeux maquillés et entourés d'un voile de lumière, les sourcils et les cils sont extrêmement fins. Elle se dandine et avance avec lenteur et érotisme.</w:t>
            </w:r>
          </w:p>
          <w:p w14:paraId="04C6D6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faiblesse des hommes pour le sexe opposé est un gouffre dans lequel le malin s'est infiltré avec joie en corrompant les âmes.</w:t>
            </w:r>
          </w:p>
          <w:p w14:paraId="5B10F1D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esclave humaine du MD, relachée après perversion</w:t>
            </w:r>
          </w:p>
          <w:p w14:paraId="341BE1F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NOC - ruines</w:t>
            </w:r>
          </w:p>
          <w:p w14:paraId="2CB86E1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lieux fréquentés par des humanoïdes, de toute race, sont ses zones de chasse</w:t>
            </w:r>
          </w:p>
          <w:p w14:paraId="3A63318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 .les hommes.</w:t>
            </w:r>
          </w:p>
          <w:p w14:paraId="0A70007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Son parcours est parsemé de ces âmes sacrifiées pour le plaisir, la douleur infligée est une joie renouvelée.</w:t>
            </w:r>
          </w:p>
          <w:p w14:paraId="05CE38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prend pour une vierge qui voue sa vie à la destruction des hommes.</w:t>
            </w:r>
          </w:p>
          <w:p w14:paraId="534784B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Pratique des jeux érotiques, du masochisme profond et réalisé entièrement.</w:t>
            </w:r>
          </w:p>
          <w:p w14:paraId="79BB07B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Pratique sexuelle horriblement perverse et mutilatoire, sanglante et douloureuse.</w:t>
            </w:r>
            <w:r w:rsidRPr="00527E9E">
              <w:rPr>
                <w:rFonts w:asciiTheme="minorHAnsi" w:hAnsiTheme="minorHAnsi"/>
                <w:szCs w:val="18"/>
              </w:rPr>
              <w:tab/>
            </w:r>
          </w:p>
          <w:p w14:paraId="1724E4C2"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D68AD2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w:t>
            </w:r>
          </w:p>
          <w:p w14:paraId="33C6D63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6E14759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21F0D10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2E8F5D4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CFAF41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5272FB2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0192CF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pendant qu'une possession a lieu, variation off et déf -50%, fuira toute rencontre.</w:t>
            </w:r>
          </w:p>
          <w:p w14:paraId="00DE722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variation offensive +D10x20%</w:t>
            </w:r>
          </w:p>
          <w:p w14:paraId="70CEBA2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tout homme qui parle à une Lassure peut être touché par un 8/8 Folie Divine et devient posséde par elle, ne peut être soignée que par la mort, la victime perd 1D10 EN par jour , à la mort la Lassure gagne un variation offensive +10% permanente.</w:t>
            </w:r>
          </w:p>
          <w:p w14:paraId="45C9596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les victimes possédées ont 6/3 Terreur, Chaos mental et Pouvoir de la Nuit qu'elles utiliseront automatiquement sur tout humain rencontré quelles que soient leurs chances de réussite.</w:t>
            </w:r>
          </w:p>
          <w:p w14:paraId="58773F3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Insensible : 100% à tout (magie et combat) sauf à Intervention Divine</w:t>
            </w:r>
          </w:p>
          <w:p w14:paraId="71C23FA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robe de soie blanche portée comme voile ou coiffe donne Ap x2.</w:t>
            </w:r>
          </w:p>
        </w:tc>
      </w:tr>
    </w:tbl>
    <w:p w14:paraId="368FA1DB" w14:textId="77777777" w:rsidR="009A2EF1" w:rsidRPr="00527E9E" w:rsidRDefault="009A71C6" w:rsidP="0045338D">
      <w:pPr>
        <w:pStyle w:val="Titre3"/>
        <w:rPr>
          <w:sz w:val="16"/>
          <w:szCs w:val="16"/>
          <w:lang w:val="fr-BE"/>
        </w:rPr>
      </w:pPr>
      <w:bookmarkStart w:id="258" w:name="_Toc199924677"/>
      <w:r w:rsidRPr="00527E9E">
        <w:rPr>
          <w:noProof/>
          <w:highlight w:val="yellow"/>
          <w:lang w:val="fr-BE"/>
        </w:rPr>
        <w:t>Lavamorte</w:t>
      </w:r>
      <w:bookmarkEnd w:id="25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0F789B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F41309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Lavamorte</w:t>
            </w:r>
            <w:r w:rsidRPr="00527E9E">
              <w:rPr>
                <w:rFonts w:asciiTheme="minorHAnsi" w:hAnsiTheme="minorHAnsi"/>
                <w:b/>
                <w:szCs w:val="18"/>
              </w:rPr>
              <w:t xml:space="preserve">  /  </w:t>
            </w:r>
            <w:r w:rsidRPr="00527E9E">
              <w:rPr>
                <w:rFonts w:asciiTheme="minorHAnsi" w:hAnsiTheme="minorHAnsi"/>
                <w:b/>
                <w:noProof/>
                <w:szCs w:val="18"/>
              </w:rPr>
              <w:t>fir'gom</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42F0F4A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110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130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D40/A0</w:t>
            </w:r>
          </w:p>
          <w:p w14:paraId="30E5A90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Golem de roche noire et rouge-feu. Deux bras, deux jambes. Yeux jaunes de cendre brûlante, pas de doigts ni d'orteil. La fumée s'échappe de lui tout le temps. Se déplace en se mettant en boule et en roulant vers sa cible. Machoîre de roche capable de perforer les armures. Émet des sons de sifflements sourds.</w:t>
            </w:r>
          </w:p>
          <w:p w14:paraId="7592DBB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éléments Anciens se sont affrontés si longtemps que les perdants ont ralliés la cause mortelle du Malin.</w:t>
            </w:r>
          </w:p>
          <w:p w14:paraId="1E03073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naît lors d'une éruption volcanique puissante</w:t>
            </w:r>
          </w:p>
          <w:p w14:paraId="7537C03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forêt/souterrain - D/N</w:t>
            </w:r>
          </w:p>
          <w:p w14:paraId="76D6AB0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Se cache dans les cavernes ou les restes d'un feu, de cendres.</w:t>
            </w:r>
          </w:p>
          <w:p w14:paraId="246C988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pierres meubles, cendre et braises.</w:t>
            </w:r>
          </w:p>
          <w:p w14:paraId="7524D45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fait passer pour un rocher ou la source d'un feu, capable de contrôler la quantité de fumée émise.</w:t>
            </w:r>
          </w:p>
          <w:p w14:paraId="20F361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Avance lentement sauf s'il se lance vers sa cible, si possible bipède.</w:t>
            </w:r>
          </w:p>
          <w:p w14:paraId="34019EC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Attaque exclusivement tout ce qui fait du bruit, n'a que le sens du toucher, très sensible.</w:t>
            </w:r>
            <w:r w:rsidRPr="00527E9E">
              <w:rPr>
                <w:rFonts w:asciiTheme="minorHAnsi" w:hAnsiTheme="minorHAnsi"/>
                <w:szCs w:val="18"/>
              </w:rPr>
              <w:tab/>
            </w:r>
          </w:p>
          <w:p w14:paraId="3D357A5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7A3E022"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70</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25</w:t>
            </w:r>
            <w:r w:rsidRPr="004F6588">
              <w:rPr>
                <w:rFonts w:asciiTheme="minorHAnsi" w:hAnsiTheme="minorHAnsi"/>
                <w:szCs w:val="18"/>
                <w:lang w:val="en-US"/>
              </w:rPr>
              <w:tab/>
              <w:t xml:space="preserve">Em </w:t>
            </w:r>
            <w:r w:rsidRPr="004F6588">
              <w:rPr>
                <w:rFonts w:asciiTheme="minorHAnsi" w:hAnsiTheme="minorHAnsi"/>
                <w:noProof/>
                <w:szCs w:val="18"/>
                <w:lang w:val="en-US"/>
              </w:rPr>
              <w:t>45</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30</w:t>
            </w:r>
          </w:p>
          <w:p w14:paraId="74DA417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740EF04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181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25</w:t>
            </w:r>
          </w:p>
          <w:p w14:paraId="7C2604C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5993214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C70CE4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0EA55A3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8820E3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touche ou touché alors inflige une attaque de feu supplémentaire</w:t>
            </w:r>
          </w:p>
          <w:p w14:paraId="306792C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seuls les coups à bonus total &gt;+2 passent</w:t>
            </w:r>
          </w:p>
          <w:p w14:paraId="10774EB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toute blessure infligée ajoute un poison lent 3/6</w:t>
            </w:r>
          </w:p>
          <w:p w14:paraId="4C1280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100% au feu, aux armes de jet sauf armes de siège</w:t>
            </w:r>
          </w:p>
          <w:p w14:paraId="7CE0D0F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tout coup Sévère ou Mortel à dé de coup&gt;+3 tue la créature</w:t>
            </w:r>
          </w:p>
          <w:p w14:paraId="57BD371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2D10 kg de roche, 1d6 kg utilisés par un armurier elle donne un bonus NE+10 pour fondre des armes/armures de métal.</w:t>
            </w:r>
          </w:p>
        </w:tc>
      </w:tr>
    </w:tbl>
    <w:p w14:paraId="036BA800" w14:textId="77777777" w:rsidR="009A2EF1" w:rsidRPr="00527E9E" w:rsidRDefault="009A71C6" w:rsidP="0045338D">
      <w:pPr>
        <w:pStyle w:val="Titre3"/>
        <w:rPr>
          <w:i/>
          <w:lang w:val="fr-BE"/>
        </w:rPr>
      </w:pPr>
      <w:bookmarkStart w:id="259" w:name="_Toc199924678"/>
      <w:r w:rsidRPr="00527E9E">
        <w:rPr>
          <w:noProof/>
          <w:highlight w:val="yellow"/>
          <w:lang w:val="fr-BE"/>
        </w:rPr>
        <w:lastRenderedPageBreak/>
        <w:t>lemor</w:t>
      </w:r>
      <w:bookmarkEnd w:id="25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0FE23D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418AC0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lemor</w:t>
            </w:r>
            <w:r w:rsidRPr="00527E9E">
              <w:rPr>
                <w:rFonts w:asciiTheme="minorHAnsi" w:hAnsiTheme="minorHAnsi"/>
                <w:b/>
                <w:szCs w:val="18"/>
              </w:rPr>
              <w:t xml:space="preserve">  /  </w:t>
            </w:r>
            <w:r w:rsidRPr="00527E9E">
              <w:rPr>
                <w:rFonts w:asciiTheme="minorHAnsi" w:hAnsiTheme="minorHAnsi"/>
                <w:b/>
                <w:noProof/>
                <w:szCs w:val="18"/>
              </w:rPr>
              <w:t>cel'karu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vampire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518CE3A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5059C3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Femme vampire, pâleur maladive et belle. Habillée comme au moment de sa mort si elle ne fut pas enterrée, cicatrices et grosses veines mélangées sur une peau grisâtre. Semble fragile et maigre, yeux noirs. Robe et lanière noires brodées.</w:t>
            </w:r>
          </w:p>
          <w:p w14:paraId="6345AB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Héritage des premiers vampires, compagnes des soirées éternelles.</w:t>
            </w:r>
          </w:p>
          <w:p w14:paraId="02C6254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un autre vampire</w:t>
            </w:r>
          </w:p>
          <w:p w14:paraId="0691463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PAR NOC - ruine/ville/caverne/ruine</w:t>
            </w:r>
          </w:p>
          <w:p w14:paraId="0E3FD75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caves et lieux sombres abandonnés sont des repaires idéaux.</w:t>
            </w:r>
          </w:p>
          <w:p w14:paraId="4235254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tout et boit du sang.</w:t>
            </w:r>
          </w:p>
          <w:p w14:paraId="0BE2CE2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déplace toujours dans la discrètion absolue. En silence et bouche fermée.</w:t>
            </w:r>
          </w:p>
          <w:p w14:paraId="170A50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Utilise ses charmes pour obtenir l'asservissement des cibles.</w:t>
            </w:r>
          </w:p>
          <w:p w14:paraId="01C040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Sème la discorde dans les âmes, même alliées, par des manipulations perverses et sexuelles.</w:t>
            </w:r>
          </w:p>
          <w:p w14:paraId="476454F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Utilise des objets liés à l'apparence des seigneurs, nobles et riches.</w:t>
            </w:r>
            <w:r w:rsidRPr="00527E9E">
              <w:rPr>
                <w:rFonts w:asciiTheme="minorHAnsi" w:hAnsiTheme="minorHAnsi"/>
                <w:szCs w:val="18"/>
              </w:rPr>
              <w:tab/>
            </w:r>
          </w:p>
          <w:p w14:paraId="6F1C18BD"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 = cercueil, château</w:t>
            </w:r>
          </w:p>
          <w:p w14:paraId="23EE046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Soc= la pyramide des vampires</w:t>
            </w:r>
          </w:p>
          <w:p w14:paraId="7D2C5D2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utilisent tous ce que les humains font, en mieux</w:t>
            </w:r>
          </w:p>
          <w:p w14:paraId="29FE8AA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251A925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3-4-2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nues/dagues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076E0E9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26</w:t>
            </w:r>
          </w:p>
          <w:p w14:paraId="2432AD0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47245D7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921ED4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05998BB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E920F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de prendre la forme d'une brume de 3m de diamètre qui peut passer à travers 15cm de matière.</w:t>
            </w:r>
          </w:p>
          <w:p w14:paraId="74696C6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Fascination 6/3 sur ses cibles.</w:t>
            </w:r>
          </w:p>
          <w:p w14:paraId="0B71840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Spécialiste Sexe, Intrigue, Baratinage, Rhétorique, Langues des Signes, Langues humaines NE60, CI = 80% minimum.</w:t>
            </w:r>
          </w:p>
          <w:p w14:paraId="1CE24F0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pièces orfévrerie sur soi, tout en or.</w:t>
            </w:r>
          </w:p>
        </w:tc>
      </w:tr>
    </w:tbl>
    <w:p w14:paraId="20B10130" w14:textId="77777777" w:rsidR="009A2EF1" w:rsidRPr="00527E9E" w:rsidRDefault="009A71C6" w:rsidP="0045338D">
      <w:pPr>
        <w:pStyle w:val="Titre3"/>
        <w:rPr>
          <w:i/>
          <w:lang w:val="fr-BE"/>
        </w:rPr>
      </w:pPr>
      <w:bookmarkStart w:id="260" w:name="_Toc199924679"/>
      <w:r w:rsidRPr="00527E9E">
        <w:rPr>
          <w:noProof/>
          <w:highlight w:val="yellow"/>
          <w:lang w:val="fr-BE"/>
        </w:rPr>
        <w:t>liche</w:t>
      </w:r>
      <w:bookmarkEnd w:id="26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E62063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187565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liche</w:t>
            </w:r>
            <w:r w:rsidRPr="00527E9E">
              <w:rPr>
                <w:rFonts w:asciiTheme="minorHAnsi" w:hAnsiTheme="minorHAnsi"/>
                <w:b/>
                <w:szCs w:val="18"/>
              </w:rPr>
              <w:t xml:space="preserve">  /  </w:t>
            </w:r>
            <w:r w:rsidRPr="00527E9E">
              <w:rPr>
                <w:rFonts w:asciiTheme="minorHAnsi" w:hAnsiTheme="minorHAnsi"/>
                <w:b/>
                <w:noProof/>
                <w:szCs w:val="18"/>
              </w:rPr>
              <w:t>lose'dea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00093C6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D5DFBB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Homme devenu immortel grâve à la nécromancie, sans vicères, ressemble à un lépreux. Chauve, peau grise et noire, yeux caverneux, édenté. Habillés de robes et tissus légers, sent la mort et la merde. Orné de bijoux et autres focus abritant son pouvoir. Visage peu expressif, allure lente mais gestes précis.</w:t>
            </w:r>
          </w:p>
          <w:p w14:paraId="198FDC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 homme ayant maîtrisé la  Nécromancie et  assoifé de pouvoirs dignes des Dieux.</w:t>
            </w:r>
          </w:p>
          <w:p w14:paraId="3F0BFE2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vient d'un sacrifice personnel</w:t>
            </w:r>
          </w:p>
          <w:p w14:paraId="4A23346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ruine/ville/montagne/souterrain</w:t>
            </w:r>
          </w:p>
          <w:p w14:paraId="439F344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Une Liche vit dans un lieu rendu de plus en plus imprenable avec le temps.</w:t>
            </w:r>
          </w:p>
          <w:p w14:paraId="4DA488B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Apprécie les drogues de tout type.</w:t>
            </w:r>
          </w:p>
          <w:p w14:paraId="3C1DABE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Aucune émotion et ne désire qu'une chose : augmenter son pouvoir et son emprise sur le monde.</w:t>
            </w:r>
          </w:p>
          <w:p w14:paraId="5959559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Entouré de servants, vivants ou non, il déploie sa puissance sur le monde comme un roi conquérant.</w:t>
            </w:r>
          </w:p>
          <w:p w14:paraId="5335B8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S'entoure d'une cour de NEM x 1D10 humains aligné EO partageant la même quête de pouvoir.</w:t>
            </w:r>
          </w:p>
          <w:p w14:paraId="4EFDACB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Conclut des accords, pactes avec tout ceux prêts à l'aider dans la création d'un empire.</w:t>
            </w:r>
          </w:p>
          <w:p w14:paraId="74D7B1D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Respecte sa parole mais parvient toujours à rendre ses alliés dépendants, morts ou vifs.</w:t>
            </w:r>
            <w:r w:rsidRPr="00527E9E">
              <w:rPr>
                <w:rFonts w:asciiTheme="minorHAnsi" w:hAnsiTheme="minorHAnsi"/>
                <w:szCs w:val="18"/>
              </w:rPr>
              <w:tab/>
            </w:r>
          </w:p>
          <w:p w14:paraId="11CE31E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Fab=relique &amp; joaillerie, alchimie</w:t>
            </w:r>
          </w:p>
          <w:p w14:paraId="2E5DA97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Hab=forteresse, défense, couloirs, crypte </w:t>
            </w:r>
          </w:p>
          <w:p w14:paraId="5A3AEA5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Soc=empereur d'un pays de ténèbres</w:t>
            </w:r>
          </w:p>
          <w:p w14:paraId="213CB03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60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304233E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arme au hasard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2</w:t>
            </w:r>
            <w:r w:rsidRPr="00527E9E">
              <w:rPr>
                <w:rFonts w:asciiTheme="minorHAnsi" w:hAnsiTheme="minorHAnsi"/>
                <w:szCs w:val="18"/>
              </w:rPr>
              <w:tab/>
            </w:r>
          </w:p>
          <w:p w14:paraId="76CE2F0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9</w:t>
            </w:r>
          </w:p>
          <w:p w14:paraId="5EEE56D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78872EE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52047B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255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726BF6A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2E1F69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aux dégâts physiques sauf des armes dédiées.</w:t>
            </w:r>
          </w:p>
          <w:p w14:paraId="21BD4F2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Pouvoir Eternel, Pouvoir de la Nécromancie et tous les sorts EO à DS&lt; NEM ainsi que NEM sorts d'autres alignements.</w:t>
            </w:r>
          </w:p>
          <w:p w14:paraId="769163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le NEM/NEmagie évolue régulièrement avec le temps, en général NEM² &lt; âge. </w:t>
            </w:r>
          </w:p>
          <w:p w14:paraId="42ADAB60" w14:textId="77777777" w:rsidR="009A2EF1" w:rsidRPr="00527E9E" w:rsidRDefault="009A2EF1" w:rsidP="00CC36BB">
            <w:pPr>
              <w:tabs>
                <w:tab w:val="left" w:pos="8907"/>
              </w:tabs>
              <w:rPr>
                <w:rFonts w:asciiTheme="minorHAnsi" w:hAnsiTheme="minorHAnsi"/>
                <w:noProof/>
                <w:szCs w:val="18"/>
              </w:rPr>
            </w:pPr>
            <w:r w:rsidRPr="00527E9E">
              <w:rPr>
                <w:rFonts w:asciiTheme="minorHAnsi" w:hAnsiTheme="minorHAnsi"/>
                <w:noProof/>
                <w:szCs w:val="18"/>
              </w:rPr>
              <w:t>Régénérant : peut choisir de régénérer 1 point quelconque par tour, coûte 1 PdM.</w:t>
            </w:r>
            <w:r w:rsidR="00CC36BB" w:rsidRPr="00527E9E">
              <w:rPr>
                <w:rFonts w:asciiTheme="minorHAnsi" w:hAnsiTheme="minorHAnsi"/>
                <w:noProof/>
                <w:szCs w:val="18"/>
              </w:rPr>
              <w:tab/>
            </w:r>
          </w:p>
          <w:p w14:paraId="1B9452E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à la lumière magique.</w:t>
            </w:r>
          </w:p>
          <w:p w14:paraId="243C1C6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Joaillerie NE80 et 2d6 talents généraux à NE 1D10*x20.</w:t>
            </w:r>
          </w:p>
          <w:p w14:paraId="311ADB7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NEM/1d6 trésors de chaque type +NEM/1D10 livres de magie +NEM/1D10 joyaux enchantés +NEM/1D10 pièces d'orfèvrevie.</w:t>
            </w:r>
          </w:p>
        </w:tc>
      </w:tr>
    </w:tbl>
    <w:p w14:paraId="41968A8F" w14:textId="77777777" w:rsidR="009A2EF1" w:rsidRPr="00527E9E" w:rsidRDefault="009A71C6" w:rsidP="0045338D">
      <w:pPr>
        <w:pStyle w:val="Titre3"/>
        <w:rPr>
          <w:i/>
          <w:lang w:val="fr-BE"/>
        </w:rPr>
      </w:pPr>
      <w:bookmarkStart w:id="261" w:name="_Toc199924680"/>
      <w:r w:rsidRPr="00527E9E">
        <w:rPr>
          <w:noProof/>
          <w:highlight w:val="yellow"/>
          <w:lang w:val="fr-BE"/>
        </w:rPr>
        <w:lastRenderedPageBreak/>
        <w:t>locral</w:t>
      </w:r>
      <w:bookmarkEnd w:id="26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EB6043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74E6A8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locral</w:t>
            </w:r>
            <w:r w:rsidRPr="00527E9E">
              <w:rPr>
                <w:rFonts w:asciiTheme="minorHAnsi" w:hAnsiTheme="minorHAnsi"/>
                <w:b/>
                <w:szCs w:val="18"/>
              </w:rPr>
              <w:t xml:space="preserve">  /  </w:t>
            </w:r>
            <w:r w:rsidRPr="00527E9E">
              <w:rPr>
                <w:rFonts w:asciiTheme="minorHAnsi" w:hAnsiTheme="minorHAnsi"/>
                <w:b/>
                <w:noProof/>
                <w:szCs w:val="18"/>
              </w:rPr>
              <w:t>locral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2659FAC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64F5E16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Être </w:t>
            </w:r>
            <w:r w:rsidR="00706811" w:rsidRPr="00527E9E">
              <w:rPr>
                <w:rFonts w:asciiTheme="minorHAnsi" w:hAnsiTheme="minorHAnsi"/>
                <w:noProof/>
                <w:szCs w:val="18"/>
              </w:rPr>
              <w:t xml:space="preserve">humain </w:t>
            </w:r>
            <w:r w:rsidRPr="00527E9E">
              <w:rPr>
                <w:rFonts w:asciiTheme="minorHAnsi" w:hAnsiTheme="minorHAnsi"/>
                <w:noProof/>
                <w:szCs w:val="18"/>
              </w:rPr>
              <w:t>mort ramené à la vie, traces de décomposition sur tout le corps. Animé par une volonté extérieure, corps écorché et purulent selon le temps passé sous la terre ou les circonstances de la mort. Gestes lents, râle</w:t>
            </w:r>
            <w:r w:rsidR="00706811" w:rsidRPr="00527E9E">
              <w:rPr>
                <w:rFonts w:asciiTheme="minorHAnsi" w:hAnsiTheme="minorHAnsi"/>
                <w:noProof/>
                <w:szCs w:val="18"/>
              </w:rPr>
              <w:t>s</w:t>
            </w:r>
            <w:r w:rsidRPr="00527E9E">
              <w:rPr>
                <w:rFonts w:asciiTheme="minorHAnsi" w:hAnsiTheme="minorHAnsi"/>
                <w:noProof/>
                <w:szCs w:val="18"/>
              </w:rPr>
              <w:t>, bras balançant.</w:t>
            </w:r>
          </w:p>
          <w:p w14:paraId="47D43E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morts possèdent encore une structure d'os et de chairs</w:t>
            </w:r>
            <w:r w:rsidR="00706811" w:rsidRPr="00527E9E">
              <w:rPr>
                <w:rFonts w:asciiTheme="minorHAnsi" w:hAnsiTheme="minorHAnsi"/>
                <w:noProof/>
                <w:szCs w:val="18"/>
              </w:rPr>
              <w:t xml:space="preserve">. Ils </w:t>
            </w:r>
            <w:r w:rsidRPr="00527E9E">
              <w:rPr>
                <w:rFonts w:asciiTheme="minorHAnsi" w:hAnsiTheme="minorHAnsi"/>
                <w:noProof/>
                <w:szCs w:val="18"/>
              </w:rPr>
              <w:t>haï</w:t>
            </w:r>
            <w:r w:rsidR="00706811" w:rsidRPr="00527E9E">
              <w:rPr>
                <w:rFonts w:asciiTheme="minorHAnsi" w:hAnsiTheme="minorHAnsi"/>
                <w:noProof/>
                <w:szCs w:val="18"/>
              </w:rPr>
              <w:t>ssen</w:t>
            </w:r>
            <w:r w:rsidRPr="00527E9E">
              <w:rPr>
                <w:rFonts w:asciiTheme="minorHAnsi" w:hAnsiTheme="minorHAnsi"/>
                <w:noProof/>
                <w:szCs w:val="18"/>
              </w:rPr>
              <w:t xml:space="preserve">t </w:t>
            </w:r>
            <w:r w:rsidR="00706811" w:rsidRPr="00527E9E">
              <w:rPr>
                <w:rFonts w:asciiTheme="minorHAnsi" w:hAnsiTheme="minorHAnsi"/>
                <w:noProof/>
                <w:szCs w:val="18"/>
              </w:rPr>
              <w:t xml:space="preserve">leur </w:t>
            </w:r>
            <w:r w:rsidRPr="00527E9E">
              <w:rPr>
                <w:rFonts w:asciiTheme="minorHAnsi" w:hAnsiTheme="minorHAnsi"/>
                <w:noProof/>
                <w:szCs w:val="18"/>
              </w:rPr>
              <w:t>vie antérieure.</w:t>
            </w:r>
          </w:p>
          <w:p w14:paraId="34715C4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la nécromancie</w:t>
            </w:r>
            <w:r w:rsidR="00706811" w:rsidRPr="00527E9E">
              <w:rPr>
                <w:rFonts w:asciiTheme="minorHAnsi" w:hAnsiTheme="minorHAnsi"/>
                <w:noProof/>
                <w:szCs w:val="18"/>
              </w:rPr>
              <w:t>, voir règle particulière dans le Livre Magie (création) et Rencontre (gestion).</w:t>
            </w:r>
          </w:p>
          <w:p w14:paraId="7BEEDA1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CHA NOC - réside toujours prêt de son lieu de trépas</w:t>
            </w:r>
          </w:p>
          <w:p w14:paraId="1530FE8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cervelles humaines.</w:t>
            </w:r>
          </w:p>
          <w:p w14:paraId="13A0F24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Aucune initiavie personnelle si ce n'est celle d'être attiré par les âmes d'humains encore en vie.</w:t>
            </w:r>
          </w:p>
          <w:p w14:paraId="207B965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invoqués par la magie noire alors armés et peuvent agir de concert.</w:t>
            </w:r>
          </w:p>
          <w:p w14:paraId="404252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Aucune communication possible sauf par la nécromancie.</w:t>
            </w:r>
          </w:p>
          <w:p w14:paraId="4B7536F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Déterminés à accomplir leur tâche quelqu'en soit les conséquences, aucun plan ni malice.</w:t>
            </w:r>
            <w:r w:rsidRPr="00527E9E">
              <w:rPr>
                <w:rFonts w:asciiTheme="minorHAnsi" w:hAnsiTheme="minorHAnsi"/>
                <w:szCs w:val="18"/>
              </w:rPr>
              <w:tab/>
            </w:r>
          </w:p>
          <w:p w14:paraId="6ACA0016"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27236D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34</w:t>
            </w:r>
          </w:p>
          <w:p w14:paraId="52AEB0D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w:t>
            </w:r>
            <w:r w:rsidR="003B4BF7" w:rsidRPr="00527E9E">
              <w:rPr>
                <w:rFonts w:asciiTheme="minorHAnsi" w:hAnsiTheme="minorHAnsi"/>
                <w:noProof/>
                <w:szCs w:val="18"/>
              </w:rPr>
              <w:t>*</w:t>
            </w:r>
            <w:r w:rsidRPr="00527E9E">
              <w:rPr>
                <w:rFonts w:asciiTheme="minorHAnsi" w:hAnsiTheme="minorHAnsi"/>
                <w:noProof/>
                <w:szCs w:val="18"/>
              </w:rPr>
              <w:t>-1</w:t>
            </w:r>
            <w:r w:rsidR="003B4BF7" w:rsidRPr="00527E9E">
              <w:rPr>
                <w:rFonts w:asciiTheme="minorHAnsi" w:hAnsiTheme="minorHAnsi"/>
                <w:noProof/>
                <w:szCs w:val="18"/>
              </w:rPr>
              <w:t>*</w:t>
            </w:r>
            <w:r w:rsidRPr="00527E9E">
              <w:rPr>
                <w:rFonts w:asciiTheme="minorHAnsi" w:hAnsiTheme="minorHAnsi"/>
                <w:noProof/>
                <w:szCs w:val="18"/>
              </w:rPr>
              <w:t>-1</w:t>
            </w:r>
            <w:r w:rsidR="003B4BF7" w:rsidRPr="00527E9E">
              <w:rPr>
                <w:rFonts w:asciiTheme="minorHAnsi" w:hAnsiTheme="minorHAnsi"/>
                <w:noProof/>
                <w:szCs w:val="18"/>
              </w:rPr>
              <w:t>*</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même que l'être originel</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12C3270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63BD529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0056638A" w:rsidRPr="004F6588">
              <w:rPr>
                <w:rFonts w:asciiTheme="minorHAnsi" w:hAnsiTheme="minorHAnsi"/>
                <w:noProof/>
                <w:szCs w:val="18"/>
                <w:lang w:val="en-US"/>
              </w:rPr>
              <w:t>7/13/19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0056638A" w:rsidRPr="004F6588">
              <w:rPr>
                <w:rFonts w:asciiTheme="minorHAnsi" w:hAnsiTheme="minorHAnsi"/>
                <w:noProof/>
                <w:szCs w:val="18"/>
                <w:lang w:val="en-US"/>
              </w:rPr>
              <w:t>5/10/16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0056638A" w:rsidRPr="004F6588">
              <w:rPr>
                <w:rFonts w:asciiTheme="minorHAnsi" w:hAnsiTheme="minorHAnsi"/>
                <w:noProof/>
                <w:szCs w:val="18"/>
                <w:lang w:val="en-US"/>
              </w:rPr>
              <w:t>3/6/12</w:t>
            </w:r>
            <w:r w:rsidRPr="004F6588">
              <w:rPr>
                <w:rFonts w:asciiTheme="minorHAnsi" w:hAnsiTheme="minorHAnsi"/>
                <w:szCs w:val="18"/>
                <w:lang w:val="en-US"/>
              </w:rPr>
              <w:tab/>
            </w:r>
            <w:r w:rsidRPr="004F6588">
              <w:rPr>
                <w:rFonts w:asciiTheme="minorHAnsi" w:hAnsiTheme="minorHAnsi"/>
                <w:szCs w:val="18"/>
                <w:lang w:val="en-US"/>
              </w:rPr>
              <w:tab/>
            </w:r>
          </w:p>
          <w:p w14:paraId="71157DC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08669B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1F91B30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8CB8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Spécial : aucune des capacités originales conservées, ajuster automatiquement </w:t>
            </w:r>
            <w:r w:rsidR="0056638A" w:rsidRPr="00527E9E">
              <w:rPr>
                <w:rFonts w:asciiTheme="minorHAnsi" w:hAnsiTheme="minorHAnsi"/>
                <w:noProof/>
                <w:szCs w:val="18"/>
              </w:rPr>
              <w:t xml:space="preserve">en </w:t>
            </w:r>
            <w:r w:rsidRPr="00527E9E">
              <w:rPr>
                <w:rFonts w:asciiTheme="minorHAnsi" w:hAnsiTheme="minorHAnsi"/>
                <w:noProof/>
                <w:szCs w:val="18"/>
              </w:rPr>
              <w:t xml:space="preserve">VOFF, jamais </w:t>
            </w:r>
            <w:r w:rsidR="0056638A" w:rsidRPr="00527E9E">
              <w:rPr>
                <w:rFonts w:asciiTheme="minorHAnsi" w:hAnsiTheme="minorHAnsi"/>
                <w:noProof/>
                <w:szCs w:val="18"/>
              </w:rPr>
              <w:t xml:space="preserve">en </w:t>
            </w:r>
            <w:r w:rsidRPr="00527E9E">
              <w:rPr>
                <w:rFonts w:asciiTheme="minorHAnsi" w:hAnsiTheme="minorHAnsi"/>
                <w:noProof/>
                <w:szCs w:val="18"/>
              </w:rPr>
              <w:t>VDEF.</w:t>
            </w:r>
          </w:p>
          <w:p w14:paraId="3892CF3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attiré par l'EN</w:t>
            </w:r>
            <w:r w:rsidR="0056638A" w:rsidRPr="00527E9E">
              <w:rPr>
                <w:rFonts w:asciiTheme="minorHAnsi" w:hAnsiTheme="minorHAnsi"/>
                <w:noProof/>
                <w:szCs w:val="18"/>
              </w:rPr>
              <w:t xml:space="preserve">+NEM(être &amp; reliques)+D100 </w:t>
            </w:r>
            <w:r w:rsidRPr="00527E9E">
              <w:rPr>
                <w:rFonts w:asciiTheme="minorHAnsi" w:hAnsiTheme="minorHAnsi"/>
                <w:noProof/>
                <w:szCs w:val="18"/>
              </w:rPr>
              <w:t>le plus élevé des êtres vivants</w:t>
            </w:r>
            <w:r w:rsidR="0056638A" w:rsidRPr="00527E9E">
              <w:rPr>
                <w:rFonts w:asciiTheme="minorHAnsi" w:hAnsiTheme="minorHAnsi"/>
                <w:noProof/>
                <w:szCs w:val="18"/>
              </w:rPr>
              <w:t xml:space="preserve"> présents à 30m</w:t>
            </w:r>
          </w:p>
          <w:p w14:paraId="7324B16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si une dose de sel enfoncée dans la bouche et fermée 2 phase alors se décompose définitivement, irrécupérable</w:t>
            </w:r>
          </w:p>
          <w:p w14:paraId="61B65A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w:t>
            </w:r>
            <w:r w:rsidR="0056638A" w:rsidRPr="00527E9E">
              <w:rPr>
                <w:rFonts w:asciiTheme="minorHAnsi" w:hAnsiTheme="minorHAnsi"/>
                <w:noProof/>
                <w:szCs w:val="18"/>
              </w:rPr>
              <w:t xml:space="preserve">immunité 100% aux effets de </w:t>
            </w:r>
            <w:r w:rsidRPr="00527E9E">
              <w:rPr>
                <w:rFonts w:asciiTheme="minorHAnsi" w:hAnsiTheme="minorHAnsi"/>
                <w:noProof/>
                <w:szCs w:val="18"/>
              </w:rPr>
              <w:t>coups sauf étourdi, chute et amputation</w:t>
            </w:r>
          </w:p>
          <w:p w14:paraId="2BCA9A2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Lumière, fuit la lumière magique et celle du soleil, +200% au feu</w:t>
            </w:r>
          </w:p>
          <w:p w14:paraId="1688872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77CB8C89" w14:textId="77777777" w:rsidR="009A2EF1" w:rsidRPr="00527E9E" w:rsidRDefault="009A71C6" w:rsidP="0045338D">
      <w:pPr>
        <w:pStyle w:val="Titre3"/>
        <w:rPr>
          <w:i/>
          <w:lang w:val="fr-BE"/>
        </w:rPr>
      </w:pPr>
      <w:bookmarkStart w:id="262" w:name="_Toc199924681"/>
      <w:r w:rsidRPr="00527E9E">
        <w:rPr>
          <w:noProof/>
          <w:highlight w:val="yellow"/>
          <w:lang w:val="fr-BE"/>
        </w:rPr>
        <w:t>loup des ombres</w:t>
      </w:r>
      <w:bookmarkEnd w:id="26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B19428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6DB619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loup des ombres</w:t>
            </w:r>
            <w:r w:rsidRPr="00527E9E">
              <w:rPr>
                <w:rFonts w:asciiTheme="minorHAnsi" w:hAnsiTheme="minorHAnsi"/>
                <w:b/>
                <w:szCs w:val="18"/>
              </w:rPr>
              <w:t xml:space="preserve">  /  </w:t>
            </w:r>
            <w:r w:rsidRPr="00527E9E">
              <w:rPr>
                <w:rFonts w:asciiTheme="minorHAnsi" w:hAnsiTheme="minorHAnsi"/>
                <w:b/>
                <w:noProof/>
                <w:szCs w:val="18"/>
              </w:rPr>
              <w:t>in'nalzen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393B1D5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110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150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D250/A40</w:t>
            </w:r>
          </w:p>
          <w:p w14:paraId="2BE183C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Loup au pelage épais noir, regard de feu orangé. Machoîre puissante, épaisses pattes et coussinets durcis . Carrure massive avec oreilles rétractées vers l'arrière. Relfets argentés à  la lumière.</w:t>
            </w:r>
          </w:p>
          <w:p w14:paraId="05881A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L'ancêtre des loups élevé en compagnie des Dragons et des races anciennes</w:t>
            </w:r>
          </w:p>
          <w:p w14:paraId="517B806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9F8D8E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forêt/forêt/marais/ruine</w:t>
            </w:r>
          </w:p>
          <w:p w14:paraId="2AA5598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Son terrier est une faille proche de cours d'eau dont il défend farouchement l'accès.</w:t>
            </w:r>
          </w:p>
          <w:p w14:paraId="24685A7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tous les gibiers.</w:t>
            </w:r>
          </w:p>
          <w:p w14:paraId="5262AF6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déplace sans bruit, hante les lieux désertés par l'humanité ou les races évoluées.</w:t>
            </w:r>
          </w:p>
          <w:p w14:paraId="2EF053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Totalement associable, rebelle et empli de fureur. Dispute entre spécimens.</w:t>
            </w:r>
          </w:p>
          <w:p w14:paraId="54CD53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N'agit que pour son intérêt personnel, n'aidera jamais rien ni personne.</w:t>
            </w:r>
          </w:p>
          <w:p w14:paraId="63FF603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Animé d'un désir de vengeance éternel contre toutes les créatures non EE du monde Humain.</w:t>
            </w:r>
            <w:r w:rsidRPr="00527E9E">
              <w:rPr>
                <w:rFonts w:asciiTheme="minorHAnsi" w:hAnsiTheme="minorHAnsi"/>
                <w:szCs w:val="18"/>
              </w:rPr>
              <w:tab/>
            </w:r>
          </w:p>
          <w:p w14:paraId="571A1C8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Hab=terrier à multiples cavités</w:t>
            </w:r>
          </w:p>
          <w:p w14:paraId="1FC45F8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w:t>
            </w:r>
          </w:p>
          <w:p w14:paraId="4B9074C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7FDD213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20</w:t>
            </w:r>
          </w:p>
          <w:p w14:paraId="614FAE1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48D69F4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CA8D7A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24662DB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EF465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 contact avec la peau entraîne un Eclair Divin 5/4 sur ce qui le touche, un par phase, peut être empêché par le Loup s'il le désire.</w:t>
            </w:r>
          </w:p>
          <w:p w14:paraId="00E0029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embuscade +40%.</w:t>
            </w:r>
          </w:p>
          <w:p w14:paraId="2CCF06E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Immunité : 100% au poison.</w:t>
            </w:r>
          </w:p>
          <w:p w14:paraId="1D47EB4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Fourrure précieuse (V=1d6x1000) et très chaude (bonus CS+20) si portée pendant la nuit.</w:t>
            </w:r>
          </w:p>
        </w:tc>
      </w:tr>
    </w:tbl>
    <w:p w14:paraId="431A9E7B" w14:textId="77777777" w:rsidR="009A2EF1" w:rsidRPr="00527E9E" w:rsidRDefault="009A71C6" w:rsidP="0045338D">
      <w:pPr>
        <w:pStyle w:val="Titre3"/>
        <w:rPr>
          <w:sz w:val="16"/>
          <w:szCs w:val="16"/>
          <w:lang w:val="fr-BE"/>
        </w:rPr>
      </w:pPr>
      <w:bookmarkStart w:id="263" w:name="_Toc199924682"/>
      <w:r w:rsidRPr="00527E9E">
        <w:rPr>
          <w:noProof/>
          <w:highlight w:val="yellow"/>
          <w:lang w:val="fr-BE"/>
        </w:rPr>
        <w:lastRenderedPageBreak/>
        <w:t>loupgris</w:t>
      </w:r>
      <w:bookmarkEnd w:id="26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5AFF66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F3EBDF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57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loupgris</w:t>
            </w:r>
            <w:r w:rsidRPr="00527E9E">
              <w:rPr>
                <w:rFonts w:asciiTheme="minorHAnsi" w:hAnsiTheme="minorHAnsi"/>
                <w:b/>
                <w:szCs w:val="18"/>
              </w:rPr>
              <w:t xml:space="preserve">  /  </w:t>
            </w:r>
            <w:r w:rsidRPr="00527E9E">
              <w:rPr>
                <w:rFonts w:asciiTheme="minorHAnsi" w:hAnsiTheme="minorHAnsi"/>
                <w:b/>
                <w:noProof/>
                <w:szCs w:val="18"/>
              </w:rPr>
              <w:t>zeh'ani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animal</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550A41B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D500/A0</w:t>
            </w:r>
          </w:p>
          <w:p w14:paraId="0587B79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loup au pelage gris argenté et aux yeux rouges très brillants. Démarche assurée témoigne d'une grande confiance en soi. Très mince, côtes visibles, gueule allongée, oreilles larges, pelage rare sur la tête. Regard humain.</w:t>
            </w:r>
          </w:p>
          <w:p w14:paraId="4299DDF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L'animal commun peuplant les terres d'El'Lar, symbole de la vision de la nature.</w:t>
            </w:r>
          </w:p>
          <w:p w14:paraId="23E6021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loup Ancien capturé et nourrit de PD d'EA dans les Sphères</w:t>
            </w:r>
          </w:p>
          <w:p w14:paraId="49EBC5C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forêt/colline/montagne/caverne</w:t>
            </w:r>
          </w:p>
          <w:p w14:paraId="750F932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des endroits tranquilles et couverts.</w:t>
            </w:r>
          </w:p>
          <w:p w14:paraId="718CFE8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les autres prédateurs uniquement.</w:t>
            </w:r>
          </w:p>
          <w:p w14:paraId="490E813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Défend les valeurs d'El'Lar et la Nature en général.</w:t>
            </w:r>
          </w:p>
          <w:p w14:paraId="4C7F65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Action de groupe, en communion avec les autres mammifères de son milieu.</w:t>
            </w:r>
          </w:p>
          <w:p w14:paraId="4E7364B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peut être dressé que par la magie ou par un magicien EA.</w:t>
            </w:r>
          </w:p>
          <w:p w14:paraId="3BEB985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Intéressé par les autres et leurs vies. Aime être en compagnie des animaux.</w:t>
            </w:r>
            <w:r w:rsidRPr="00527E9E">
              <w:rPr>
                <w:rFonts w:asciiTheme="minorHAnsi" w:hAnsiTheme="minorHAnsi"/>
                <w:szCs w:val="18"/>
              </w:rPr>
              <w:tab/>
            </w:r>
          </w:p>
          <w:p w14:paraId="584150D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Hab=abri souterrain partagé ou creusé</w:t>
            </w:r>
          </w:p>
          <w:p w14:paraId="5CC6801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Soc=tribale avec les animaux, devient le chef naturel</w:t>
            </w:r>
          </w:p>
          <w:p w14:paraId="462D29E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30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14</w:t>
            </w:r>
          </w:p>
          <w:p w14:paraId="4DAE6A0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37273F5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39</w:t>
            </w:r>
          </w:p>
          <w:p w14:paraId="77B6363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244B942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27EAB6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50825A1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C7361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peut choisir une cible et obtenir les VO/VD/Vitesse/NE/NEcbt si meilleures que les siennes.</w:t>
            </w:r>
          </w:p>
          <w:p w14:paraId="7C730C5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Langue : communiquer NE20 avec tous les autres animaux</w:t>
            </w:r>
          </w:p>
          <w:p w14:paraId="64AE16D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4A8D7AC7" w14:textId="77777777" w:rsidR="009A2EF1" w:rsidRPr="00527E9E" w:rsidRDefault="009A71C6" w:rsidP="0045338D">
      <w:pPr>
        <w:pStyle w:val="Titre3"/>
        <w:rPr>
          <w:i/>
          <w:lang w:val="fr-BE"/>
        </w:rPr>
      </w:pPr>
      <w:bookmarkStart w:id="264" w:name="_Toc199924683"/>
      <w:r w:rsidRPr="00527E9E">
        <w:rPr>
          <w:noProof/>
          <w:highlight w:val="yellow"/>
          <w:lang w:val="fr-BE"/>
        </w:rPr>
        <w:t>lueur sainte</w:t>
      </w:r>
      <w:bookmarkEnd w:id="26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50D5F8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0AC139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lueur sainte</w:t>
            </w:r>
            <w:r w:rsidRPr="00527E9E">
              <w:rPr>
                <w:rFonts w:asciiTheme="minorHAnsi" w:hAnsiTheme="minorHAnsi"/>
                <w:b/>
                <w:szCs w:val="18"/>
              </w:rPr>
              <w:t xml:space="preserve">  /  </w:t>
            </w:r>
            <w:r w:rsidRPr="00527E9E">
              <w:rPr>
                <w:rFonts w:asciiTheme="minorHAnsi" w:hAnsiTheme="minorHAnsi"/>
                <w:b/>
                <w:noProof/>
                <w:szCs w:val="18"/>
              </w:rPr>
              <w:t>mas'hora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ange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25</w:t>
            </w:r>
            <w:r w:rsidRPr="00527E9E">
              <w:rPr>
                <w:rFonts w:asciiTheme="minorHAnsi" w:hAnsiTheme="minorHAnsi"/>
                <w:szCs w:val="18"/>
              </w:rPr>
              <w:t xml:space="preserve"> </w:t>
            </w:r>
          </w:p>
          <w:p w14:paraId="54774B0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175</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F867C4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ailée avec une robe d'une blancheur pure et diaphane. Mince et légère, peau très pâle et parfaite. Gestes économes et précis, regard d'un bleu profond, longs cheveux d'or volant dans l'air. Aura de lumière divine et dense. Equipée d'une épée légèrement courbée. Mains gauche gantée d'or.</w:t>
            </w:r>
          </w:p>
          <w:p w14:paraId="655B5C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Digne défenderesse des valeurs d'EI portées par le courage d'In'Ann.</w:t>
            </w:r>
          </w:p>
          <w:p w14:paraId="7CEF122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créée avec les plus pures minerais mélangés au sang de Dragon EI</w:t>
            </w:r>
          </w:p>
          <w:p w14:paraId="7A97B17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w:t>
            </w:r>
          </w:p>
          <w:p w14:paraId="287FF9A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Réside dans les nuages baignés par les lueurs divines.</w:t>
            </w:r>
          </w:p>
          <w:p w14:paraId="509A146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Aura de paix et de calme, regard posé et allure sensuelle.</w:t>
            </w:r>
          </w:p>
          <w:p w14:paraId="420E64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Soigne toujours les alliés d'El'Bis.</w:t>
            </w:r>
          </w:p>
          <w:p w14:paraId="3D2D9B5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Sourire et empathie, chaleur et bonheur quand avec alliés.</w:t>
            </w:r>
          </w:p>
          <w:p w14:paraId="19ADBBC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Fermeté et grandeur face à l'ennemi.</w:t>
            </w:r>
            <w:r w:rsidRPr="00527E9E">
              <w:rPr>
                <w:rFonts w:asciiTheme="minorHAnsi" w:hAnsiTheme="minorHAnsi"/>
                <w:szCs w:val="18"/>
              </w:rPr>
              <w:tab/>
            </w:r>
          </w:p>
          <w:p w14:paraId="390A040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Fab=des voiles de fil d'or</w:t>
            </w:r>
          </w:p>
          <w:p w14:paraId="504983F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100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26</w:t>
            </w:r>
          </w:p>
          <w:p w14:paraId="2F588B8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6-6-6</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 +1 (4)mains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72EC6F2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80</w:t>
            </w:r>
          </w:p>
          <w:p w14:paraId="7370700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3B87709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5F686C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691</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D9C5B4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26773D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 NE80 dans tous les langages humains</w:t>
            </w:r>
          </w:p>
          <w:p w14:paraId="75D4A5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8/8 Âme Nouvelle et 8/4 Paix Eternelle, permanent</w:t>
            </w:r>
          </w:p>
          <w:p w14:paraId="79DDEC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connaît tous les sorts de soin 18/9, Régénération et Don de Dieu à 18/4</w:t>
            </w:r>
          </w:p>
          <w:p w14:paraId="51C7C66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7812D1F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Porter la robe (V=1D10x500) permet à un être EI de bénéficier d'un Soin Divin 8/8 une fois par jour à midi, la CS x2 et le dé de soin x2.</w:t>
            </w:r>
          </w:p>
        </w:tc>
      </w:tr>
    </w:tbl>
    <w:p w14:paraId="6D156DAA" w14:textId="77777777" w:rsidR="009A2EF1" w:rsidRPr="00527E9E" w:rsidRDefault="009A71C6" w:rsidP="0045338D">
      <w:pPr>
        <w:pStyle w:val="Titre3"/>
        <w:rPr>
          <w:sz w:val="16"/>
          <w:szCs w:val="16"/>
          <w:lang w:val="fr-BE"/>
        </w:rPr>
      </w:pPr>
      <w:bookmarkStart w:id="265" w:name="_Toc199924684"/>
      <w:r w:rsidRPr="00527E9E">
        <w:rPr>
          <w:noProof/>
          <w:highlight w:val="yellow"/>
          <w:lang w:val="fr-BE"/>
        </w:rPr>
        <w:lastRenderedPageBreak/>
        <w:t>lutin</w:t>
      </w:r>
      <w:bookmarkEnd w:id="26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002B793" w14:textId="77777777" w:rsidTr="00ED55B1">
        <w:trPr>
          <w:cantSplit/>
          <w:trHeight w:val="6491"/>
        </w:trPr>
        <w:tc>
          <w:tcPr>
            <w:tcW w:w="10314" w:type="dxa"/>
            <w:tcBorders>
              <w:top w:val="single" w:sz="4" w:space="0" w:color="auto"/>
              <w:left w:val="single" w:sz="4" w:space="0" w:color="auto"/>
              <w:bottom w:val="single" w:sz="4" w:space="0" w:color="auto"/>
              <w:right w:val="single" w:sz="4" w:space="0" w:color="auto"/>
            </w:tcBorders>
          </w:tcPr>
          <w:p w14:paraId="6A1D0D7D"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lutin</w:t>
            </w:r>
            <w:r w:rsidRPr="00527E9E">
              <w:rPr>
                <w:rFonts w:asciiTheme="minorHAnsi" w:hAnsiTheme="minorHAnsi"/>
                <w:b/>
                <w:szCs w:val="18"/>
              </w:rPr>
              <w:t xml:space="preserve">  /  </w:t>
            </w:r>
            <w:r w:rsidRPr="00527E9E">
              <w:rPr>
                <w:rFonts w:asciiTheme="minorHAnsi" w:hAnsiTheme="minorHAnsi"/>
                <w:b/>
                <w:noProof/>
                <w:szCs w:val="18"/>
              </w:rPr>
              <w:t>ranon'ie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 xml:space="preserve"> </w:t>
            </w:r>
          </w:p>
          <w:p w14:paraId="779B62A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100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D10/A1</w:t>
            </w:r>
          </w:p>
          <w:p w14:paraId="1F239BB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Petit humanoïde hideux au visage boursouflé et à l'allure simiesque et au sourire permanent. Yeux exhorbités, habillé de cuir sale ou d'étoffe trouée, armure composée grotesque. Toujours armé, il s'agite continuellement en poussant des petits grogrnements ridicules. Casque de cuir ou de métal rouillé fixé sur la tête avec une sangle ou cordelette. </w:t>
            </w:r>
          </w:p>
          <w:p w14:paraId="341ABF8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Peuple de serviteurs qui se reproduit sans fin pour les "grandes" créatures de Koth'Oth, les esclaves du grand serpent.</w:t>
            </w:r>
          </w:p>
          <w:p w14:paraId="0132B9C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120C991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forêt/colline/caverne/souterrain</w:t>
            </w:r>
          </w:p>
          <w:p w14:paraId="085A1D3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villages de lutins (1D10* x 1D10 abris) sont un amas sans fin de huttes étriquées. Peuvent vivre sous terre.</w:t>
            </w:r>
          </w:p>
          <w:p w14:paraId="041F90C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Chasse tout ce qui rampe, cannibales.</w:t>
            </w:r>
          </w:p>
          <w:p w14:paraId="4A00D5B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Comportement chaotique sauf lorsqu'un chef est présent. Nombreuses disputes entre spécimens.</w:t>
            </w:r>
          </w:p>
          <w:p w14:paraId="1D1322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Peuvent s'arranger avec les humains sinon ils aiment les torturer et les manger.</w:t>
            </w:r>
          </w:p>
          <w:p w14:paraId="02143C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Toujours au service des grandes créatures de KO.</w:t>
            </w:r>
          </w:p>
          <w:p w14:paraId="5D58136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Endure souffrance et peine en se plaignant mais meurent sans s'en rendre compte.</w:t>
            </w:r>
            <w:r w:rsidRPr="00527E9E">
              <w:rPr>
                <w:rFonts w:asciiTheme="minorHAnsi" w:hAnsiTheme="minorHAnsi"/>
                <w:szCs w:val="18"/>
              </w:rPr>
              <w:tab/>
            </w:r>
          </w:p>
          <w:p w14:paraId="16EE34F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Con=en bois et terre, rigoles, pièges, murs, défenses</w:t>
            </w:r>
          </w:p>
          <w:p w14:paraId="4B719AB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Fab=outils &amp; armes simples, silex et feu maîtrisés, fer travaillé, arme de bois et métal</w:t>
            </w:r>
          </w:p>
          <w:p w14:paraId="6049AC9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Hab=terrier &amp; hutte de torchis, bois et pierre, âtres nombreux</w:t>
            </w:r>
          </w:p>
          <w:p w14:paraId="056FAAC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=tribale sauvage organisée autour des chefs et sorciers (rois), obéissance, dispute, désordre</w:t>
            </w:r>
          </w:p>
          <w:p w14:paraId="27F6459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11</w:t>
            </w:r>
          </w:p>
          <w:p w14:paraId="2DD79FE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dague/pique/arc/fronde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441DF45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15</w:t>
            </w:r>
          </w:p>
          <w:p w14:paraId="4C32EFB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592317F8"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25B72C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94F863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ADD26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attaque en masse, aucune tactique, Moral -1 par tour et par blessure subie, aucun bonus tactique possible</w:t>
            </w:r>
          </w:p>
          <w:p w14:paraId="111CD4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10% des lutins sont des élites, AR 2, variation off +100%, coup+1 et facilement reconnaissables par l'armure de fer</w:t>
            </w:r>
          </w:p>
          <w:p w14:paraId="1A03A9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Dva'Linn, forces de Si'Th</w:t>
            </w:r>
          </w:p>
          <w:p w14:paraId="19875221"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1% des lutins sont des magiciens 2/2 (PdM 40) pour tous les sorts Koth'Oth à DS&lt;3.</w:t>
            </w:r>
          </w:p>
          <w:p w14:paraId="776670C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Equipement médiocre. Une arme sur soi (poids &amp; taille -30%), village contient 1d6 objets par hutte.</w:t>
            </w:r>
          </w:p>
        </w:tc>
      </w:tr>
    </w:tbl>
    <w:p w14:paraId="73495E56" w14:textId="77777777" w:rsidR="009A2EF1" w:rsidRPr="00527E9E" w:rsidRDefault="009A71C6" w:rsidP="0045338D">
      <w:pPr>
        <w:pStyle w:val="Titre3"/>
        <w:rPr>
          <w:i/>
          <w:lang w:val="fr-BE"/>
        </w:rPr>
      </w:pPr>
      <w:bookmarkStart w:id="266" w:name="_Toc199924685"/>
      <w:r w:rsidRPr="00527E9E">
        <w:rPr>
          <w:noProof/>
          <w:highlight w:val="yellow"/>
          <w:lang w:val="fr-BE"/>
        </w:rPr>
        <w:t>lyrch</w:t>
      </w:r>
      <w:bookmarkEnd w:id="26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C8313A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0B50493" w14:textId="77777777" w:rsidR="00FC74A1" w:rsidRPr="004F6588" w:rsidRDefault="00FC74A1" w:rsidP="00FC74A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146</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lyrch</w:t>
            </w:r>
            <w:r w:rsidRPr="004F6588">
              <w:rPr>
                <w:rFonts w:asciiTheme="minorHAnsi" w:hAnsiTheme="minorHAnsi"/>
                <w:b/>
                <w:szCs w:val="18"/>
                <w:lang w:val="en-US"/>
              </w:rPr>
              <w:t xml:space="preserve">  /  </w:t>
            </w:r>
            <w:r w:rsidRPr="004F6588">
              <w:rPr>
                <w:rFonts w:asciiTheme="minorHAnsi" w:hAnsiTheme="minorHAnsi"/>
                <w:b/>
                <w:noProof/>
                <w:szCs w:val="18"/>
                <w:lang w:val="en-US"/>
              </w:rPr>
              <w:t>lyrch</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lang w:val="en-US"/>
              </w:rPr>
              <w:t xml:space="preserve"> </w:t>
            </w:r>
          </w:p>
          <w:p w14:paraId="1B7D54A5" w14:textId="77777777" w:rsidR="00FC74A1" w:rsidRPr="00527E9E" w:rsidRDefault="00FC74A1" w:rsidP="00FC74A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45</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78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D27/A3</w:t>
            </w:r>
          </w:p>
          <w:p w14:paraId="3224FE3B" w14:textId="77777777" w:rsidR="00FC74A1" w:rsidRPr="00527E9E" w:rsidRDefault="00FC74A1" w:rsidP="00FC74A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Mi-homme mi-serpent, à queue et tête de serpent, torse et mains humanoïdes, jambes reptiliennes, courte queue de serpent. Epaisses écailles vert-olive avec stries noires, yeux rouges et jaunes très allongés, langue bifide pendante, couvert d'huile toxique. Souple et agile, la malice se lit dans son regard. Tête penchée en avant, bras écarté, siffle dicrètement.</w:t>
            </w:r>
          </w:p>
          <w:p w14:paraId="5039F16D" w14:textId="77777777" w:rsidR="00FC74A1" w:rsidRPr="00527E9E" w:rsidRDefault="00FC74A1" w:rsidP="00FC74A1">
            <w:pPr>
              <w:rPr>
                <w:rFonts w:asciiTheme="minorHAnsi" w:hAnsiTheme="minorHAnsi"/>
                <w:noProof/>
                <w:szCs w:val="18"/>
              </w:rPr>
            </w:pPr>
            <w:r w:rsidRPr="00527E9E">
              <w:rPr>
                <w:rFonts w:asciiTheme="minorHAnsi" w:hAnsiTheme="minorHAnsi"/>
                <w:noProof/>
                <w:szCs w:val="18"/>
              </w:rPr>
              <w:t>Les enfants de Koth'Oth, cette race a conclu une alliance avec El'Dor pour envahir le monde humain.</w:t>
            </w:r>
          </w:p>
          <w:p w14:paraId="59EFD430" w14:textId="77777777" w:rsidR="00FC74A1" w:rsidRPr="00527E9E" w:rsidRDefault="00FC74A1" w:rsidP="00FC74A1">
            <w:pPr>
              <w:rPr>
                <w:rFonts w:asciiTheme="minorHAnsi" w:hAnsiTheme="minorHAnsi"/>
                <w:i/>
                <w:szCs w:val="18"/>
              </w:rPr>
            </w:pPr>
            <w:r w:rsidRPr="00527E9E">
              <w:rPr>
                <w:rFonts w:asciiTheme="minorHAnsi" w:hAnsiTheme="minorHAnsi"/>
                <w:noProof/>
                <w:szCs w:val="18"/>
              </w:rPr>
              <w:t>REP= ovipare</w:t>
            </w:r>
          </w:p>
          <w:p w14:paraId="60AC1D5D" w14:textId="77777777" w:rsidR="00FC74A1" w:rsidRPr="00527E9E" w:rsidRDefault="00FC74A1" w:rsidP="00FC74A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Fructivore si besoin- forêt/marais/forêt/marais</w:t>
            </w:r>
          </w:p>
          <w:p w14:paraId="45EF5027" w14:textId="77777777" w:rsidR="00FC74A1" w:rsidRPr="00527E9E" w:rsidRDefault="00FC74A1" w:rsidP="00FC74A1">
            <w:pPr>
              <w:shd w:val="clear" w:color="auto" w:fill="D6E3BC" w:themeFill="accent3" w:themeFillTint="66"/>
              <w:rPr>
                <w:rFonts w:asciiTheme="minorHAnsi" w:hAnsiTheme="minorHAnsi"/>
                <w:i/>
                <w:szCs w:val="18"/>
              </w:rPr>
            </w:pPr>
            <w:r w:rsidRPr="00527E9E">
              <w:rPr>
                <w:rFonts w:asciiTheme="minorHAnsi" w:hAnsiTheme="minorHAnsi"/>
                <w:noProof/>
                <w:szCs w:val="18"/>
              </w:rPr>
              <w:t xml:space="preserve">Les villages sont situés dans des zones très sombres et humides où les Lyrchs développent un artisanat de base. Adorent les reptiles et la chair humaine. Femelles mangent des racines et préparent des huiles/poisons/onguents. Familles petites, enfants laissés à seuls après 3 saisons. </w:t>
            </w:r>
          </w:p>
          <w:p w14:paraId="08E2BA11" w14:textId="77777777" w:rsidR="00FC74A1" w:rsidRPr="00527E9E" w:rsidRDefault="00FC74A1" w:rsidP="00FC74A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Possède et fabrique ses propres armures à base de peaux très dures et quelques lourdes plaques de métal . Maîrtise de la forge par les mâles, capables de résister au fer. Déteste la magie.</w:t>
            </w:r>
          </w:p>
          <w:p w14:paraId="7D08E61B" w14:textId="77777777" w:rsidR="00FC74A1" w:rsidRPr="00527E9E" w:rsidRDefault="00FC74A1" w:rsidP="00FC74A1">
            <w:pPr>
              <w:rPr>
                <w:rFonts w:asciiTheme="minorHAnsi" w:hAnsiTheme="minorHAnsi"/>
                <w:noProof/>
                <w:szCs w:val="18"/>
              </w:rPr>
            </w:pPr>
            <w:r w:rsidRPr="00527E9E">
              <w:rPr>
                <w:rFonts w:asciiTheme="minorHAnsi" w:hAnsiTheme="minorHAnsi"/>
                <w:noProof/>
                <w:szCs w:val="18"/>
              </w:rPr>
              <w:t>Tentent de se répandre et d'occuper tous les espaces libérés de la présence humaine et autres.</w:t>
            </w:r>
          </w:p>
          <w:p w14:paraId="59708208" w14:textId="77777777" w:rsidR="00FC74A1" w:rsidRPr="00527E9E" w:rsidRDefault="00FC74A1" w:rsidP="00FC74A1">
            <w:pPr>
              <w:rPr>
                <w:rFonts w:asciiTheme="minorHAnsi" w:hAnsiTheme="minorHAnsi"/>
                <w:noProof/>
                <w:szCs w:val="18"/>
              </w:rPr>
            </w:pPr>
            <w:r w:rsidRPr="00527E9E">
              <w:rPr>
                <w:rFonts w:asciiTheme="minorHAnsi" w:hAnsiTheme="minorHAnsi"/>
                <w:noProof/>
                <w:szCs w:val="18"/>
              </w:rPr>
              <w:t>Armes imbibées de leur bave. Mouvements brusques en combat. Réactions rapides, malignes.</w:t>
            </w:r>
          </w:p>
          <w:p w14:paraId="4C396038" w14:textId="77777777" w:rsidR="00FC74A1" w:rsidRPr="00527E9E" w:rsidRDefault="00FC74A1" w:rsidP="00FC74A1">
            <w:pPr>
              <w:rPr>
                <w:rFonts w:asciiTheme="minorHAnsi" w:hAnsiTheme="minorHAnsi"/>
                <w:i/>
                <w:szCs w:val="18"/>
              </w:rPr>
            </w:pPr>
            <w:r w:rsidRPr="00527E9E">
              <w:rPr>
                <w:rFonts w:asciiTheme="minorHAnsi" w:hAnsiTheme="minorHAnsi"/>
                <w:noProof/>
                <w:szCs w:val="18"/>
              </w:rPr>
              <w:t>Courageux et déterminé, mais fuit pour se préserver. Détestés par les autres races de KO.</w:t>
            </w:r>
            <w:r w:rsidRPr="00527E9E">
              <w:rPr>
                <w:rFonts w:asciiTheme="minorHAnsi" w:hAnsiTheme="minorHAnsi"/>
                <w:szCs w:val="18"/>
              </w:rPr>
              <w:tab/>
            </w:r>
          </w:p>
          <w:p w14:paraId="502D3316" w14:textId="77777777" w:rsidR="00FC74A1" w:rsidRPr="00527E9E" w:rsidRDefault="00FC74A1" w:rsidP="00FC74A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 xml:space="preserve">Con=abris &amp; pièges terriblement dangereux, atelier, souterrains/cavernes/arbres </w:t>
            </w:r>
          </w:p>
          <w:p w14:paraId="710DBEA9" w14:textId="77777777" w:rsidR="00FC74A1" w:rsidRPr="00527E9E" w:rsidRDefault="00FC74A1" w:rsidP="00FC74A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Fab=outils, cimeterre, armures de bronze, toute la chaîne de fabrication de ce métal, récupérations</w:t>
            </w:r>
          </w:p>
          <w:p w14:paraId="37585A46" w14:textId="77777777" w:rsidR="00FC74A1" w:rsidRPr="00527E9E" w:rsidRDefault="00FC74A1" w:rsidP="00FC74A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Hab=maisons de terre et bois, très bien dissimulées, terriers, tunnels</w:t>
            </w:r>
          </w:p>
          <w:p w14:paraId="538BF317" w14:textId="77777777" w:rsidR="00FC74A1" w:rsidRPr="00527E9E" w:rsidRDefault="00FC74A1" w:rsidP="00FC74A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chasse et combat, respect et solidarité, violence et défis, finesse et trophées</w:t>
            </w:r>
          </w:p>
          <w:p w14:paraId="3AF99405" w14:textId="77777777" w:rsidR="00FC74A1" w:rsidRPr="004F6588" w:rsidRDefault="00FC74A1" w:rsidP="00FC74A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50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30</w:t>
            </w:r>
          </w:p>
          <w:p w14:paraId="13B0556B" w14:textId="77777777" w:rsidR="00FC74A1" w:rsidRPr="00527E9E" w:rsidRDefault="00FC74A1" w:rsidP="00FC74A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4-3-2</w:t>
            </w:r>
            <w:r w:rsidRPr="00527E9E">
              <w:rPr>
                <w:rFonts w:asciiTheme="minorHAnsi" w:hAnsiTheme="minorHAnsi"/>
                <w:szCs w:val="18"/>
              </w:rPr>
              <w:t xml:space="preserve"> Attaques </w:t>
            </w:r>
            <w:r w:rsidRPr="00527E9E">
              <w:rPr>
                <w:rFonts w:asciiTheme="minorHAnsi" w:hAnsiTheme="minorHAnsi"/>
                <w:noProof/>
                <w:szCs w:val="18"/>
              </w:rPr>
              <w:t>cimetère +1 (9)griffe +1 (3)balayage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Pr="00527E9E">
              <w:rPr>
                <w:rFonts w:asciiTheme="minorHAnsi" w:hAnsiTheme="minorHAnsi"/>
                <w:szCs w:val="18"/>
                <w:highlight w:val="yellow"/>
              </w:rPr>
              <w:t xml:space="preserve"> VD </w:t>
            </w:r>
            <w:r w:rsidRPr="00527E9E">
              <w:rPr>
                <w:rFonts w:asciiTheme="minorHAnsi" w:hAnsiTheme="minorHAnsi"/>
                <w:noProof/>
                <w:szCs w:val="18"/>
                <w:highlight w:val="yellow"/>
              </w:rPr>
              <w:t>23</w:t>
            </w:r>
            <w:r w:rsidRPr="00527E9E">
              <w:rPr>
                <w:rFonts w:asciiTheme="minorHAnsi" w:hAnsiTheme="minorHAnsi"/>
                <w:szCs w:val="18"/>
              </w:rPr>
              <w:tab/>
            </w:r>
            <w:r w:rsidRPr="00527E9E">
              <w:rPr>
                <w:rFonts w:asciiTheme="minorHAnsi" w:hAnsiTheme="minorHAnsi"/>
                <w:b/>
                <w:szCs w:val="18"/>
              </w:rPr>
              <w:t xml:space="preserve">PdC </w:t>
            </w:r>
            <w:r w:rsidRPr="00527E9E">
              <w:rPr>
                <w:rFonts w:asciiTheme="minorHAnsi" w:hAnsiTheme="minorHAnsi"/>
                <w:noProof/>
                <w:szCs w:val="18"/>
              </w:rPr>
              <w:t>28</w:t>
            </w:r>
            <w:r w:rsidRPr="00527E9E">
              <w:rPr>
                <w:rFonts w:asciiTheme="minorHAnsi" w:hAnsiTheme="minorHAnsi"/>
                <w:szCs w:val="18"/>
              </w:rPr>
              <w:t xml:space="preserve"> RM </w:t>
            </w:r>
            <w:r w:rsidRPr="00527E9E">
              <w:rPr>
                <w:rFonts w:asciiTheme="minorHAnsi" w:hAnsiTheme="minorHAnsi"/>
                <w:noProof/>
                <w:szCs w:val="18"/>
              </w:rPr>
              <w:t>8</w:t>
            </w:r>
            <w:r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6EC995ED" w14:textId="77777777" w:rsidR="00FC74A1" w:rsidRPr="00527E9E" w:rsidRDefault="00FC74A1" w:rsidP="00FC74A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noProof/>
                <w:szCs w:val="18"/>
              </w:rPr>
              <w:t xml:space="preserve"> </w:t>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noProof/>
                <w:szCs w:val="18"/>
              </w:rPr>
              <w:tab/>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38</w:t>
            </w:r>
          </w:p>
          <w:p w14:paraId="46899DCF" w14:textId="77777777" w:rsidR="00FC74A1" w:rsidRPr="004F6588" w:rsidRDefault="00FC74A1" w:rsidP="00FC74A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2877D9A7" w14:textId="77777777" w:rsidR="00FC74A1" w:rsidRPr="004F6588" w:rsidRDefault="00FC74A1" w:rsidP="00FC74A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8E5B223" w14:textId="77777777" w:rsidR="00FC74A1" w:rsidRPr="00527E9E" w:rsidRDefault="00FC74A1" w:rsidP="00FC74A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t xml:space="preserve"> </w:t>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3EEFB3B8" w14:textId="77777777" w:rsidR="00FC74A1" w:rsidRPr="00527E9E" w:rsidRDefault="00FC74A1" w:rsidP="00FC74A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CCE6CDE" w14:textId="77777777" w:rsidR="00FC74A1" w:rsidRPr="00527E9E" w:rsidRDefault="00FC74A1" w:rsidP="00FC74A1">
            <w:pPr>
              <w:rPr>
                <w:rFonts w:asciiTheme="minorHAnsi" w:hAnsiTheme="minorHAnsi"/>
                <w:noProof/>
                <w:szCs w:val="18"/>
              </w:rPr>
            </w:pPr>
            <w:r w:rsidRPr="00527E9E">
              <w:rPr>
                <w:rFonts w:asciiTheme="minorHAnsi" w:hAnsiTheme="minorHAnsi"/>
                <w:noProof/>
                <w:szCs w:val="18"/>
              </w:rPr>
              <w:t>Combat : le corps d'un Lyrch produit des mort-vivant à Variation Offensive +40%.</w:t>
            </w:r>
          </w:p>
          <w:p w14:paraId="66333E03" w14:textId="77777777" w:rsidR="00FC74A1" w:rsidRPr="00527E9E" w:rsidRDefault="00FC74A1" w:rsidP="00FC74A1">
            <w:pPr>
              <w:rPr>
                <w:rFonts w:asciiTheme="minorHAnsi" w:hAnsiTheme="minorHAnsi"/>
                <w:noProof/>
                <w:szCs w:val="18"/>
              </w:rPr>
            </w:pPr>
            <w:r w:rsidRPr="00527E9E">
              <w:rPr>
                <w:rFonts w:asciiTheme="minorHAnsi" w:hAnsiTheme="minorHAnsi"/>
                <w:noProof/>
                <w:szCs w:val="18"/>
              </w:rPr>
              <w:t>Haine : humains.</w:t>
            </w:r>
          </w:p>
          <w:p w14:paraId="56DEF03A" w14:textId="5AAAD217" w:rsidR="00FC74A1" w:rsidRPr="00527E9E" w:rsidRDefault="00FC74A1" w:rsidP="00FC74A1">
            <w:pPr>
              <w:rPr>
                <w:rFonts w:asciiTheme="minorHAnsi" w:hAnsiTheme="minorHAnsi"/>
                <w:noProof/>
                <w:szCs w:val="18"/>
              </w:rPr>
            </w:pPr>
            <w:r w:rsidRPr="00527E9E">
              <w:rPr>
                <w:rFonts w:asciiTheme="minorHAnsi" w:hAnsiTheme="minorHAnsi"/>
                <w:noProof/>
                <w:szCs w:val="18"/>
              </w:rPr>
              <w:t xml:space="preserve">Talents : 1 </w:t>
            </w:r>
            <w:r w:rsidR="00826378">
              <w:rPr>
                <w:rFonts w:asciiTheme="minorHAnsi" w:hAnsiTheme="minorHAnsi"/>
                <w:noProof/>
                <w:szCs w:val="18"/>
              </w:rPr>
              <w:t xml:space="preserve">TC </w:t>
            </w:r>
            <w:r w:rsidRPr="00527E9E">
              <w:rPr>
                <w:rFonts w:asciiTheme="minorHAnsi" w:hAnsiTheme="minorHAnsi"/>
                <w:noProof/>
                <w:szCs w:val="18"/>
              </w:rPr>
              <w:t xml:space="preserve">à NE=d6x10, 2 </w:t>
            </w:r>
            <w:r w:rsidR="00826378">
              <w:rPr>
                <w:rFonts w:asciiTheme="minorHAnsi" w:hAnsiTheme="minorHAnsi"/>
                <w:noProof/>
                <w:szCs w:val="18"/>
              </w:rPr>
              <w:t>S</w:t>
            </w:r>
            <w:r w:rsidRPr="00527E9E">
              <w:rPr>
                <w:rFonts w:asciiTheme="minorHAnsi" w:hAnsiTheme="minorHAnsi"/>
                <w:noProof/>
                <w:szCs w:val="18"/>
              </w:rPr>
              <w:t xml:space="preserve">urvie/construction /métal/plante(D10*) </w:t>
            </w:r>
            <w:r w:rsidR="00826378">
              <w:rPr>
                <w:rFonts w:asciiTheme="minorHAnsi" w:hAnsiTheme="minorHAnsi"/>
                <w:noProof/>
                <w:szCs w:val="18"/>
              </w:rPr>
              <w:t xml:space="preserve">à </w:t>
            </w:r>
            <w:r w:rsidRPr="00527E9E">
              <w:rPr>
                <w:rFonts w:asciiTheme="minorHAnsi" w:hAnsiTheme="minorHAnsi"/>
                <w:noProof/>
                <w:szCs w:val="18"/>
              </w:rPr>
              <w:t>NE=D10*x10</w:t>
            </w:r>
          </w:p>
          <w:p w14:paraId="41B2B391" w14:textId="4FA28BE8" w:rsidR="00FC74A1" w:rsidRPr="00527E9E" w:rsidRDefault="00FC74A1" w:rsidP="00FC74A1">
            <w:pPr>
              <w:rPr>
                <w:rFonts w:asciiTheme="minorHAnsi" w:hAnsiTheme="minorHAnsi"/>
                <w:noProof/>
                <w:szCs w:val="18"/>
              </w:rPr>
            </w:pPr>
            <w:r w:rsidRPr="00527E9E">
              <w:rPr>
                <w:rFonts w:asciiTheme="minorHAnsi" w:hAnsiTheme="minorHAnsi"/>
                <w:noProof/>
                <w:szCs w:val="18"/>
              </w:rPr>
              <w:t xml:space="preserve">Poison: chaque Blessure infligée cause 2/0 Poison Lent, leur bave est un </w:t>
            </w:r>
            <w:r w:rsidR="00826378">
              <w:rPr>
                <w:rFonts w:asciiTheme="minorHAnsi" w:hAnsiTheme="minorHAnsi"/>
                <w:noProof/>
                <w:szCs w:val="18"/>
              </w:rPr>
              <w:t>P</w:t>
            </w:r>
            <w:r w:rsidRPr="00527E9E">
              <w:rPr>
                <w:rFonts w:asciiTheme="minorHAnsi" w:hAnsiTheme="minorHAnsi"/>
                <w:noProof/>
                <w:szCs w:val="18"/>
              </w:rPr>
              <w:t xml:space="preserve">oison </w:t>
            </w:r>
            <w:r w:rsidR="00826378">
              <w:rPr>
                <w:rFonts w:asciiTheme="minorHAnsi" w:hAnsiTheme="minorHAnsi"/>
                <w:noProof/>
                <w:szCs w:val="18"/>
              </w:rPr>
              <w:t xml:space="preserve">paralysant 2/0 </w:t>
            </w:r>
            <w:r w:rsidRPr="00527E9E">
              <w:rPr>
                <w:rFonts w:asciiTheme="minorHAnsi" w:hAnsiTheme="minorHAnsi"/>
                <w:noProof/>
                <w:szCs w:val="18"/>
              </w:rPr>
              <w:t>pour les non-Lyrchs</w:t>
            </w:r>
          </w:p>
          <w:p w14:paraId="7F9F9AFD" w14:textId="43C12DDC" w:rsidR="00FC74A1" w:rsidRPr="00527E9E" w:rsidRDefault="00FC74A1" w:rsidP="00FC74A1">
            <w:pPr>
              <w:rPr>
                <w:rFonts w:asciiTheme="minorHAnsi" w:hAnsiTheme="minorHAnsi"/>
                <w:noProof/>
                <w:szCs w:val="18"/>
              </w:rPr>
            </w:pPr>
            <w:r w:rsidRPr="00527E9E">
              <w:rPr>
                <w:rFonts w:asciiTheme="minorHAnsi" w:hAnsiTheme="minorHAnsi"/>
                <w:noProof/>
                <w:szCs w:val="18"/>
              </w:rPr>
              <w:t xml:space="preserve">Sensible : +100% à la lumière </w:t>
            </w:r>
            <w:r w:rsidR="00826378">
              <w:rPr>
                <w:rFonts w:asciiTheme="minorHAnsi" w:hAnsiTheme="minorHAnsi"/>
                <w:noProof/>
                <w:szCs w:val="18"/>
              </w:rPr>
              <w:t xml:space="preserve">directe du soleil </w:t>
            </w:r>
            <w:r w:rsidRPr="00527E9E">
              <w:rPr>
                <w:rFonts w:asciiTheme="minorHAnsi" w:hAnsiTheme="minorHAnsi"/>
                <w:noProof/>
                <w:szCs w:val="18"/>
              </w:rPr>
              <w:t xml:space="preserve">(malus 10). </w:t>
            </w:r>
          </w:p>
          <w:p w14:paraId="2909C988" w14:textId="77777777" w:rsidR="00FC74A1" w:rsidRPr="00527E9E" w:rsidRDefault="00FC74A1" w:rsidP="00FC74A1">
            <w:pPr>
              <w:rPr>
                <w:rFonts w:asciiTheme="minorHAnsi" w:hAnsiTheme="minorHAnsi"/>
                <w:szCs w:val="18"/>
              </w:rPr>
            </w:pPr>
            <w:r w:rsidRPr="00527E9E">
              <w:rPr>
                <w:rFonts w:asciiTheme="minorHAnsi" w:hAnsiTheme="minorHAnsi"/>
                <w:noProof/>
                <w:szCs w:val="18"/>
              </w:rPr>
              <w:t>Immunités : 100% poison, 50% maladie, magie, faim.</w:t>
            </w:r>
          </w:p>
          <w:p w14:paraId="7785365A" w14:textId="6B90306D" w:rsidR="009A2EF1" w:rsidRPr="00527E9E" w:rsidRDefault="00FC74A1" w:rsidP="00826378">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 xml:space="preserve">2D10 doses de </w:t>
            </w:r>
            <w:r w:rsidR="00826378">
              <w:rPr>
                <w:rFonts w:asciiTheme="minorHAnsi" w:hAnsiTheme="minorHAnsi"/>
                <w:noProof/>
                <w:szCs w:val="18"/>
                <w:shd w:val="clear" w:color="auto" w:fill="FFFF66"/>
              </w:rPr>
              <w:t>P</w:t>
            </w:r>
            <w:r w:rsidRPr="00527E9E">
              <w:rPr>
                <w:rFonts w:asciiTheme="minorHAnsi" w:hAnsiTheme="minorHAnsi"/>
                <w:noProof/>
                <w:szCs w:val="18"/>
                <w:shd w:val="clear" w:color="auto" w:fill="FFFF66"/>
              </w:rPr>
              <w:t>ois</w:t>
            </w:r>
            <w:r w:rsidR="00826378">
              <w:rPr>
                <w:rFonts w:asciiTheme="minorHAnsi" w:hAnsiTheme="minorHAnsi"/>
                <w:noProof/>
                <w:szCs w:val="18"/>
                <w:shd w:val="clear" w:color="auto" w:fill="FFFF66"/>
              </w:rPr>
              <w:t xml:space="preserve">on lent 2/0, 2d6 carré de peau, </w:t>
            </w:r>
            <w:r w:rsidRPr="00527E9E">
              <w:rPr>
                <w:rFonts w:asciiTheme="minorHAnsi" w:hAnsiTheme="minorHAnsi"/>
                <w:noProof/>
                <w:szCs w:val="18"/>
                <w:shd w:val="clear" w:color="auto" w:fill="FFFF66"/>
              </w:rPr>
              <w:t xml:space="preserve">4 </w:t>
            </w:r>
            <w:r w:rsidR="00826378">
              <w:rPr>
                <w:rFonts w:asciiTheme="minorHAnsi" w:hAnsiTheme="minorHAnsi"/>
                <w:noProof/>
                <w:szCs w:val="18"/>
                <w:shd w:val="clear" w:color="auto" w:fill="FFFF66"/>
              </w:rPr>
              <w:t>(1</w:t>
            </w:r>
            <w:r w:rsidRPr="00527E9E">
              <w:rPr>
                <w:rFonts w:asciiTheme="minorHAnsi" w:hAnsiTheme="minorHAnsi"/>
                <w:noProof/>
                <w:szCs w:val="18"/>
                <w:shd w:val="clear" w:color="auto" w:fill="FFFF66"/>
              </w:rPr>
              <w:t xml:space="preserve">kg) </w:t>
            </w:r>
            <w:r w:rsidR="00826378">
              <w:rPr>
                <w:rFonts w:asciiTheme="minorHAnsi" w:hAnsiTheme="minorHAnsi"/>
                <w:noProof/>
                <w:szCs w:val="18"/>
                <w:shd w:val="clear" w:color="auto" w:fill="FFFF66"/>
              </w:rPr>
              <w:t xml:space="preserve">sert de renfort </w:t>
            </w:r>
            <w:r w:rsidRPr="00527E9E">
              <w:rPr>
                <w:rFonts w:asciiTheme="minorHAnsi" w:hAnsiTheme="minorHAnsi"/>
                <w:noProof/>
                <w:szCs w:val="18"/>
                <w:shd w:val="clear" w:color="auto" w:fill="FFFF66"/>
              </w:rPr>
              <w:t>cuir bouilli à TEC+1</w:t>
            </w:r>
            <w:r w:rsidR="00826378">
              <w:rPr>
                <w:rFonts w:asciiTheme="minorHAnsi" w:hAnsiTheme="minorHAnsi"/>
                <w:noProof/>
                <w:szCs w:val="18"/>
                <w:shd w:val="clear" w:color="auto" w:fill="FFFF66"/>
              </w:rPr>
              <w:t xml:space="preserve"> mais</w:t>
            </w:r>
            <w:r w:rsidRPr="00527E9E">
              <w:rPr>
                <w:rFonts w:asciiTheme="minorHAnsi" w:hAnsiTheme="minorHAnsi"/>
                <w:noProof/>
                <w:szCs w:val="18"/>
                <w:shd w:val="clear" w:color="auto" w:fill="FFFF66"/>
              </w:rPr>
              <w:t xml:space="preserve"> </w:t>
            </w:r>
            <w:r w:rsidR="00826378">
              <w:rPr>
                <w:rFonts w:asciiTheme="minorHAnsi" w:hAnsiTheme="minorHAnsi"/>
                <w:noProof/>
                <w:szCs w:val="18"/>
                <w:shd w:val="clear" w:color="auto" w:fill="FFFF66"/>
              </w:rPr>
              <w:t>VO/VD-2 par pièce</w:t>
            </w:r>
            <w:r w:rsidR="009A2EF1" w:rsidRPr="00527E9E">
              <w:rPr>
                <w:rFonts w:asciiTheme="minorHAnsi" w:hAnsiTheme="minorHAnsi"/>
                <w:noProof/>
                <w:szCs w:val="18"/>
                <w:shd w:val="clear" w:color="auto" w:fill="FFFF66"/>
              </w:rPr>
              <w:t>.</w:t>
            </w:r>
          </w:p>
        </w:tc>
      </w:tr>
    </w:tbl>
    <w:p w14:paraId="51F4E234" w14:textId="77777777" w:rsidR="009A2EF1" w:rsidRPr="00527E9E" w:rsidRDefault="009A71C6" w:rsidP="0045338D">
      <w:pPr>
        <w:pStyle w:val="Titre3"/>
        <w:rPr>
          <w:sz w:val="16"/>
          <w:szCs w:val="16"/>
          <w:lang w:val="fr-BE"/>
        </w:rPr>
      </w:pPr>
      <w:bookmarkStart w:id="267" w:name="_Toc199924686"/>
      <w:r w:rsidRPr="00527E9E">
        <w:rPr>
          <w:noProof/>
          <w:highlight w:val="yellow"/>
          <w:lang w:val="fr-BE"/>
        </w:rPr>
        <w:lastRenderedPageBreak/>
        <w:t>magisou</w:t>
      </w:r>
      <w:bookmarkEnd w:id="26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4090C6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A96D42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186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magisou</w:t>
            </w:r>
            <w:r w:rsidRPr="00527E9E">
              <w:rPr>
                <w:rFonts w:asciiTheme="minorHAnsi" w:hAnsiTheme="minorHAnsi"/>
                <w:b/>
                <w:szCs w:val="18"/>
              </w:rPr>
              <w:t xml:space="preserve">  /  </w:t>
            </w:r>
            <w:r w:rsidRPr="00527E9E">
              <w:rPr>
                <w:rFonts w:asciiTheme="minorHAnsi" w:hAnsiTheme="minorHAnsi"/>
                <w:b/>
                <w:noProof/>
                <w:szCs w:val="18"/>
              </w:rPr>
              <w:t>zeh'ani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23</w:t>
            </w:r>
            <w:r w:rsidRPr="00527E9E">
              <w:rPr>
                <w:rFonts w:asciiTheme="minorHAnsi" w:hAnsiTheme="minorHAnsi"/>
                <w:szCs w:val="18"/>
              </w:rPr>
              <w:t xml:space="preserve"> </w:t>
            </w:r>
          </w:p>
          <w:p w14:paraId="4755F89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82FA96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à tête de loup très profilée au poils ras, peau gris-clair. Visage noirçi par un voile de magie, yeux totalement blancs ou noirs selon le moment. Cape grise, dense aura de magie formant son ombre. Habit de tissu plat, mat et gris, ornements sur brassard de métal, torque et collier. Parfois d'autres pièces d'orfèvrerie.</w:t>
            </w:r>
          </w:p>
          <w:p w14:paraId="6783A7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gardiens d'El'Lar et messagers du destin, directement lié à l'essence pure de la magie et de l'équilibre.</w:t>
            </w:r>
          </w:p>
          <w:p w14:paraId="40B3DDE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à chaque étoile qui meurt naît une énergie astrale trasnformée</w:t>
            </w:r>
          </w:p>
          <w:p w14:paraId="4F549B5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w:t>
            </w:r>
          </w:p>
          <w:p w14:paraId="7BD944A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N'utilise que la magie, ne combat jamais en mêlée.</w:t>
            </w:r>
          </w:p>
          <w:p w14:paraId="592CB7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Observent, étudient et tentent de comprendre l'avenir du monde et des énergies tel des témoins du temps et de l'espace.</w:t>
            </w:r>
          </w:p>
          <w:p w14:paraId="23923A5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Veulent transformer le monde par ses énergies et la manipulation des âmes.</w:t>
            </w:r>
          </w:p>
          <w:p w14:paraId="3BD5ADB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Sont déterminés dans leur mission divine, implaccables.</w:t>
            </w:r>
            <w:r w:rsidRPr="00527E9E">
              <w:rPr>
                <w:rFonts w:asciiTheme="minorHAnsi" w:hAnsiTheme="minorHAnsi"/>
                <w:szCs w:val="18"/>
              </w:rPr>
              <w:tab/>
            </w:r>
          </w:p>
          <w:p w14:paraId="0F754A1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=forme des conseils de sages, historiens, mémoires ds Mondes, liens entre spécialités</w:t>
            </w:r>
          </w:p>
          <w:p w14:paraId="21A78E8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75</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55</w:t>
            </w:r>
            <w:r w:rsidRPr="004F6588">
              <w:rPr>
                <w:rFonts w:asciiTheme="minorHAnsi" w:hAnsiTheme="minorHAnsi"/>
                <w:szCs w:val="18"/>
                <w:lang w:val="en-US"/>
              </w:rPr>
              <w:tab/>
              <w:t xml:space="preserve">I </w:t>
            </w:r>
            <w:r w:rsidRPr="004F6588">
              <w:rPr>
                <w:rFonts w:asciiTheme="minorHAnsi" w:hAnsiTheme="minorHAnsi"/>
                <w:noProof/>
                <w:szCs w:val="18"/>
                <w:lang w:val="en-US"/>
              </w:rPr>
              <w:t>100</w:t>
            </w:r>
            <w:r w:rsidRPr="004F6588">
              <w:rPr>
                <w:rFonts w:asciiTheme="minorHAnsi" w:hAnsiTheme="minorHAnsi"/>
                <w:szCs w:val="18"/>
                <w:lang w:val="en-US"/>
              </w:rPr>
              <w:tab/>
              <w:t xml:space="preserve">V </w:t>
            </w:r>
            <w:r w:rsidRPr="004F6588">
              <w:rPr>
                <w:rFonts w:asciiTheme="minorHAnsi" w:hAnsiTheme="minorHAnsi"/>
                <w:noProof/>
                <w:szCs w:val="18"/>
                <w:lang w:val="en-US"/>
              </w:rPr>
              <w:t>100</w:t>
            </w:r>
            <w:r w:rsidRPr="004F6588">
              <w:rPr>
                <w:rFonts w:asciiTheme="minorHAnsi" w:hAnsiTheme="minorHAnsi"/>
                <w:szCs w:val="18"/>
                <w:lang w:val="en-US"/>
              </w:rPr>
              <w:tab/>
              <w:t xml:space="preserve">E </w:t>
            </w:r>
            <w:r w:rsidRPr="004F6588">
              <w:rPr>
                <w:rFonts w:asciiTheme="minorHAnsi" w:hAnsiTheme="minorHAnsi"/>
                <w:noProof/>
                <w:szCs w:val="18"/>
                <w:lang w:val="en-US"/>
              </w:rPr>
              <w:t>70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60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52</w:t>
            </w:r>
          </w:p>
          <w:p w14:paraId="3413796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rien</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VIT </w:t>
            </w:r>
            <w:r w:rsidRPr="00527E9E">
              <w:rPr>
                <w:rFonts w:asciiTheme="minorHAnsi" w:hAnsiTheme="minorHAnsi"/>
                <w:noProof/>
                <w:szCs w:val="18"/>
                <w:highlight w:val="yellow"/>
              </w:rPr>
              <w:t>15</w:t>
            </w:r>
            <w:r w:rsidRPr="00527E9E">
              <w:rPr>
                <w:rFonts w:asciiTheme="minorHAnsi" w:hAnsiTheme="minorHAnsi"/>
                <w:szCs w:val="18"/>
              </w:rPr>
              <w:tab/>
            </w:r>
          </w:p>
          <w:p w14:paraId="6A26472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174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128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78</w:t>
            </w:r>
          </w:p>
          <w:p w14:paraId="5983927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p>
          <w:p w14:paraId="27975C3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4B87FA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308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167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6506A1F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A80F2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repoussé dans les Marches si "mort", ne meurt jamais physiquement</w:t>
            </w:r>
          </w:p>
          <w:p w14:paraId="4FE4DE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ne tue jamais les ennemis plus faibles que lui</w:t>
            </w:r>
          </w:p>
          <w:p w14:paraId="1A364D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11/8 avec tous les sorts d'El'Lar, n'est jamais interrompu,  ni aucun malus à l'usage de magie.</w:t>
            </w:r>
          </w:p>
          <w:p w14:paraId="30526BA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tous les sorts lancés sur eux qui échouent, le font de manière critique.</w:t>
            </w:r>
          </w:p>
          <w:p w14:paraId="64F91E3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Si "tué", laisse une gemme au hasard sur le sol. Porter la gemme a pour effet d'annuler tous les bonus et malus (permanent).</w:t>
            </w:r>
          </w:p>
        </w:tc>
      </w:tr>
    </w:tbl>
    <w:p w14:paraId="2A2EB9BE" w14:textId="77777777" w:rsidR="009A2EF1" w:rsidRPr="00527E9E" w:rsidRDefault="009A71C6" w:rsidP="0045338D">
      <w:pPr>
        <w:pStyle w:val="Titre3"/>
        <w:rPr>
          <w:i/>
          <w:lang w:val="fr-BE"/>
        </w:rPr>
      </w:pPr>
      <w:bookmarkStart w:id="268" w:name="_Toc199924687"/>
      <w:r w:rsidRPr="00527E9E">
        <w:rPr>
          <w:noProof/>
          <w:highlight w:val="yellow"/>
          <w:lang w:val="fr-BE"/>
        </w:rPr>
        <w:t>maîtresse de tous</w:t>
      </w:r>
      <w:bookmarkEnd w:id="26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471294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D98896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maîtresse de tous</w:t>
            </w:r>
            <w:r w:rsidRPr="00527E9E">
              <w:rPr>
                <w:rFonts w:asciiTheme="minorHAnsi" w:hAnsiTheme="minorHAnsi"/>
                <w:b/>
                <w:szCs w:val="18"/>
              </w:rPr>
              <w:t xml:space="preserve">  /  </w:t>
            </w:r>
            <w:r w:rsidRPr="00527E9E">
              <w:rPr>
                <w:rFonts w:asciiTheme="minorHAnsi" w:hAnsiTheme="minorHAnsi"/>
                <w:b/>
                <w:noProof/>
                <w:szCs w:val="18"/>
              </w:rPr>
              <w:t>anope'rainen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grand esprit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3FDD583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45</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98F121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Superbe femme aux magnifiques habits brillants et voiles transparents très érotiques, fentes et parties visibles. Regard fascinant et calme qui se pose sur les gens tel un voile de brume. Voix douce comme le chant des oiseaux. Entourée d'une aura de feuilles de toutes les couleurs. Animaux et oiseaux virevoltant autour. Posée sur une brume agitée et tourbillonnante.</w:t>
            </w:r>
          </w:p>
          <w:p w14:paraId="70B61F2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esprits des forces Anciennes libérés pendant les guerres reviennent et combattent les races hostiles.</w:t>
            </w:r>
          </w:p>
          <w:p w14:paraId="15D6CFE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issue d'une semence animale préservée dans le corps d'un Ancêtre</w:t>
            </w:r>
          </w:p>
          <w:p w14:paraId="6CF185A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et  Divin - marches brumeuses et brume Anciennes</w:t>
            </w:r>
          </w:p>
          <w:p w14:paraId="08A0A01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Elite des armées El'Der, toujours en guerre totale contre KO et EO.</w:t>
            </w:r>
          </w:p>
          <w:p w14:paraId="1529B51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50% d'être amicale avec des humains sinon elle sera neutre.</w:t>
            </w:r>
          </w:p>
          <w:p w14:paraId="7C1447E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Protectrice des Grands Esprits et des enfants d'El'Der, toujours bienveillante mais sur ses gardes.</w:t>
            </w:r>
          </w:p>
          <w:p w14:paraId="31177D5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Disparaît à volonté dans la nature ou la brume. Sorte de fantôme vivant.</w:t>
            </w:r>
            <w:r w:rsidRPr="00527E9E">
              <w:rPr>
                <w:rFonts w:asciiTheme="minorHAnsi" w:hAnsiTheme="minorHAnsi"/>
                <w:szCs w:val="18"/>
              </w:rPr>
              <w:tab/>
            </w:r>
          </w:p>
          <w:p w14:paraId="6D30B91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 crée tout ce qui vient des animaux, fait fabriquer à volonté</w:t>
            </w:r>
          </w:p>
          <w:p w14:paraId="0139879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70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100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23</w:t>
            </w:r>
          </w:p>
          <w:p w14:paraId="171281D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3C0C0FD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 a42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61</w:t>
            </w:r>
          </w:p>
          <w:p w14:paraId="35C87E5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67A2A51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5A36D7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192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86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49AC5F5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4D1EA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 magie El'Der, RMa doublée contre magie El'Bis, El'Dor et El'Lar</w:t>
            </w:r>
          </w:p>
          <w:p w14:paraId="34130B8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Langue : Langues des signes NE40 </w:t>
            </w:r>
          </w:p>
          <w:p w14:paraId="59AD57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10/5  avec tous les sorts El'Der, 10/10 Soin Divin, Nourriture Divine et Eau de Pierre</w:t>
            </w:r>
          </w:p>
          <w:p w14:paraId="6A08DBA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au charme masculin et au sexe (test V pour résister au désir)</w:t>
            </w:r>
          </w:p>
          <w:p w14:paraId="70DEF5F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x3</w:t>
            </w:r>
          </w:p>
          <w:p w14:paraId="348F31A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doses de sang, 1 dose dans un baume/huile de soin soigne la cible vivante de toutes ses blessures.</w:t>
            </w:r>
          </w:p>
        </w:tc>
      </w:tr>
    </w:tbl>
    <w:p w14:paraId="3449D041" w14:textId="77777777" w:rsidR="009A2EF1" w:rsidRPr="00527E9E" w:rsidRDefault="009A71C6" w:rsidP="0045338D">
      <w:pPr>
        <w:pStyle w:val="Titre3"/>
        <w:rPr>
          <w:sz w:val="16"/>
          <w:szCs w:val="16"/>
          <w:lang w:val="fr-BE"/>
        </w:rPr>
      </w:pPr>
      <w:bookmarkStart w:id="269" w:name="_Toc199924688"/>
      <w:r w:rsidRPr="00527E9E">
        <w:rPr>
          <w:noProof/>
          <w:highlight w:val="yellow"/>
          <w:lang w:val="fr-BE"/>
        </w:rPr>
        <w:lastRenderedPageBreak/>
        <w:t>Malhorreur</w:t>
      </w:r>
      <w:bookmarkEnd w:id="26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563ECD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EC7157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Malhorreur</w:t>
            </w:r>
            <w:r w:rsidRPr="00527E9E">
              <w:rPr>
                <w:rFonts w:asciiTheme="minorHAnsi" w:hAnsiTheme="minorHAnsi"/>
                <w:b/>
                <w:szCs w:val="18"/>
              </w:rPr>
              <w:t xml:space="preserve">  /  </w:t>
            </w:r>
            <w:r w:rsidRPr="00527E9E">
              <w:rPr>
                <w:rFonts w:asciiTheme="minorHAnsi" w:hAnsiTheme="minorHAnsi"/>
                <w:b/>
                <w:noProof/>
                <w:szCs w:val="18"/>
              </w:rPr>
              <w:t>mal'stor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068F7DD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35</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D30/A0</w:t>
            </w:r>
          </w:p>
          <w:p w14:paraId="49DBE53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corbeau sans plume, peau noire et pattes rouges. Yeux sans paupières à pupilles noires immobiles. Griffes acérées d'argent. Maigre et laid. Cri perçant, vol plané, immobilité au sol.</w:t>
            </w:r>
          </w:p>
          <w:p w14:paraId="13F4703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charognes ont de tout temps accompagnés les hordes sauvages, le sang a appelé cette soif maudite de partout.</w:t>
            </w:r>
          </w:p>
          <w:p w14:paraId="238147D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corbeau plumé et envouté par un démon puis relâché</w:t>
            </w:r>
          </w:p>
          <w:p w14:paraId="31ADF1D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Plaine - INS D/N</w:t>
            </w:r>
          </w:p>
          <w:p w14:paraId="7923FD8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Abrité dans des troncs d'arbres morts d'où il observe les environs.</w:t>
            </w:r>
          </w:p>
          <w:p w14:paraId="74C1186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grosses mouches et papillons uniquement.</w:t>
            </w:r>
          </w:p>
          <w:p w14:paraId="2ED104E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Attaque sans arrêt les blessés, attiré par l'odeur du sang et des tripes.</w:t>
            </w:r>
          </w:p>
          <w:p w14:paraId="23B5C6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Prépare des pièges dans les zones d'ombres pour blesser.</w:t>
            </w:r>
          </w:p>
          <w:p w14:paraId="0F8503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Ne tue pas et préfère manger des êtres vivants. </w:t>
            </w:r>
          </w:p>
          <w:p w14:paraId="7CF010D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Ponds ses œufs dans les corps, répand les maladies près des points d'eau.</w:t>
            </w:r>
            <w:r w:rsidRPr="00527E9E">
              <w:rPr>
                <w:rFonts w:asciiTheme="minorHAnsi" w:hAnsiTheme="minorHAnsi"/>
                <w:szCs w:val="18"/>
              </w:rPr>
              <w:tab/>
            </w:r>
          </w:p>
          <w:p w14:paraId="20C3C10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 des pièges à chaînes tressées</w:t>
            </w:r>
          </w:p>
          <w:p w14:paraId="10D0319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35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28</w:t>
            </w:r>
          </w:p>
          <w:p w14:paraId="1E0B026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276760F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a24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36</w:t>
            </w:r>
          </w:p>
          <w:p w14:paraId="43FFA4C5"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4160E68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D7844B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49F04C5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2AD59C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critique+20</w:t>
            </w:r>
          </w:p>
          <w:p w14:paraId="6F592B2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totale après avoir été touché.</w:t>
            </w:r>
          </w:p>
          <w:p w14:paraId="4AD8B86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4/1 Haine Eternelle, Chaîne Divine.</w:t>
            </w:r>
          </w:p>
          <w:p w14:paraId="772632F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+50 aux blessures.</w:t>
            </w:r>
          </w:p>
          <w:p w14:paraId="0F7ECDE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0EAE078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crocs d'argent, 10 crocs fondus dans une arme de métal donne T+1 E+3 C-2 (min 0, max 9).</w:t>
            </w:r>
          </w:p>
        </w:tc>
      </w:tr>
    </w:tbl>
    <w:p w14:paraId="25818DF5" w14:textId="77777777" w:rsidR="009A2EF1" w:rsidRPr="00527E9E" w:rsidRDefault="009A71C6" w:rsidP="0045338D">
      <w:pPr>
        <w:pStyle w:val="Titre3"/>
        <w:rPr>
          <w:i/>
          <w:lang w:val="fr-BE"/>
        </w:rPr>
      </w:pPr>
      <w:bookmarkStart w:id="270" w:name="_Toc199924689"/>
      <w:r w:rsidRPr="00527E9E">
        <w:rPr>
          <w:noProof/>
          <w:highlight w:val="yellow"/>
          <w:lang w:val="fr-BE"/>
        </w:rPr>
        <w:t>malicient</w:t>
      </w:r>
      <w:bookmarkEnd w:id="27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50269C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62FBD0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malicient</w:t>
            </w:r>
            <w:r w:rsidRPr="00527E9E">
              <w:rPr>
                <w:rFonts w:asciiTheme="minorHAnsi" w:hAnsiTheme="minorHAnsi"/>
                <w:b/>
                <w:szCs w:val="18"/>
              </w:rPr>
              <w:t xml:space="preserve">  /  </w:t>
            </w:r>
            <w:r w:rsidRPr="00527E9E">
              <w:rPr>
                <w:rFonts w:asciiTheme="minorHAnsi" w:hAnsiTheme="minorHAnsi"/>
                <w:b/>
                <w:noProof/>
                <w:szCs w:val="18"/>
              </w:rPr>
              <w:t>lostone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2073AB4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 x 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50</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D35/A2</w:t>
            </w:r>
          </w:p>
          <w:p w14:paraId="107DC43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Petite fée ailée aux formes tordues, très maigre, os visibles, visage torturé et sadique. Peau vert très pâle. Voletant tel un papillon de nuit devant la lumière, ricanant sans arrêt, avec un arc tordu dans la main gauche et une pique d'épineux dans la droite. </w:t>
            </w:r>
          </w:p>
          <w:p w14:paraId="43DE3A0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 Des Catels capturées, torturées et croisées avec des lutins ont donné naissance à cette race de laideur.</w:t>
            </w:r>
          </w:p>
          <w:p w14:paraId="3F648DD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forêt/colline/plaine/cours d'eau</w:t>
            </w:r>
          </w:p>
          <w:p w14:paraId="0FA2112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Habite un terrier fait d'arbres morts.</w:t>
            </w:r>
          </w:p>
          <w:p w14:paraId="5779BB4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batraciens et des vers.</w:t>
            </w:r>
          </w:p>
          <w:p w14:paraId="7413252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Si plus de 50 rencontrés c'est une tribu enitère.</w:t>
            </w:r>
          </w:p>
          <w:p w14:paraId="1D8635F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Agressives, vengeuses et mesquines, tuent pour le plaisir.</w:t>
            </w:r>
          </w:p>
          <w:p w14:paraId="40D23AD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Papillonnent et tentent d'attaque de toutes les directions avec l'arc.</w:t>
            </w:r>
          </w:p>
          <w:p w14:paraId="5C286E0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Évite tout contact sauf si ordonnée de se sacrifier (punition obligée)</w:t>
            </w:r>
            <w:r w:rsidRPr="00527E9E">
              <w:rPr>
                <w:rFonts w:asciiTheme="minorHAnsi" w:hAnsiTheme="minorHAnsi"/>
                <w:szCs w:val="18"/>
              </w:rPr>
              <w:tab/>
            </w:r>
          </w:p>
          <w:p w14:paraId="1612ACA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Fab=outils de torture en bois, arc simple, pique à pointe de bois chauffé</w:t>
            </w:r>
          </w:p>
          <w:p w14:paraId="657785B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Hab=terrier entre des arbres, dans les hautes branches ou dans des tas de tourbe</w:t>
            </w:r>
          </w:p>
          <w:p w14:paraId="3552D7D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Soc=meute autour d'une reine, esclavage et révoltes fréquente</w:t>
            </w:r>
          </w:p>
          <w:p w14:paraId="46300D3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3C776E8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arc/pique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4CD783A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02E1DB3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2DA355A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E1A840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0A47B12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B64BA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les Anciens</w:t>
            </w:r>
          </w:p>
          <w:p w14:paraId="6252BD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4/2 Yeux Clos et Flèche de Feu, 3 flèches par individu par rencontre</w:t>
            </w:r>
          </w:p>
          <w:p w14:paraId="1B4929E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si une tribu est rencontrée d6 Maîtresses  à magie 7/9 au lieu de 4/2, PdM x2</w:t>
            </w:r>
          </w:p>
          <w:p w14:paraId="60D8A1F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Rage : +1 par tour contre les Catels</w:t>
            </w:r>
          </w:p>
          <w:p w14:paraId="71CA328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Maîtresses portent un collier (V=1d6 PA) qui, porté sur soi, donne CI &amp; Ap/2 mais Rage +1 par phase.</w:t>
            </w:r>
          </w:p>
        </w:tc>
      </w:tr>
    </w:tbl>
    <w:p w14:paraId="78A091E4" w14:textId="77777777" w:rsidR="009A2EF1" w:rsidRPr="00527E9E" w:rsidRDefault="009A71C6" w:rsidP="0045338D">
      <w:pPr>
        <w:pStyle w:val="Titre3"/>
        <w:rPr>
          <w:sz w:val="16"/>
          <w:szCs w:val="16"/>
          <w:lang w:val="fr-BE"/>
        </w:rPr>
      </w:pPr>
      <w:bookmarkStart w:id="271" w:name="_Toc199924690"/>
      <w:r w:rsidRPr="00527E9E">
        <w:rPr>
          <w:noProof/>
          <w:highlight w:val="yellow"/>
          <w:lang w:val="fr-BE"/>
        </w:rPr>
        <w:lastRenderedPageBreak/>
        <w:t>matin-rouge</w:t>
      </w:r>
      <w:bookmarkEnd w:id="27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FD80BF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309C44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matin-rouge</w:t>
            </w:r>
            <w:r w:rsidRPr="00527E9E">
              <w:rPr>
                <w:rFonts w:asciiTheme="minorHAnsi" w:hAnsiTheme="minorHAnsi"/>
                <w:b/>
                <w:szCs w:val="18"/>
              </w:rPr>
              <w:t xml:space="preserve">  /  </w:t>
            </w:r>
            <w:r w:rsidRPr="00527E9E">
              <w:rPr>
                <w:rFonts w:asciiTheme="minorHAnsi" w:hAnsiTheme="minorHAnsi"/>
                <w:b/>
                <w:noProof/>
                <w:szCs w:val="18"/>
              </w:rPr>
              <w:t>celal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 xml:space="preserve"> </w:t>
            </w:r>
          </w:p>
          <w:p w14:paraId="68BA9EC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120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D20/A1</w:t>
            </w:r>
          </w:p>
          <w:p w14:paraId="5A6ABFE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Reptile à tête et pattes de coq , corps de serpent aux écailles couleur flamme. Pas d'aile. Toujours en mouvement, nerveux et menaçant. Yeux d'amande couleur rouge à pupille jaune. Bout de queue relevé, frétille comme celle d'un crotale.</w:t>
            </w:r>
          </w:p>
          <w:p w14:paraId="4C5068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Créature erratique plongée dans le monde humain par la volonté du Malin.</w:t>
            </w:r>
          </w:p>
          <w:p w14:paraId="43B71C0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résulte d'un tEC dans un sort DS15+</w:t>
            </w:r>
          </w:p>
          <w:p w14:paraId="62BAAC7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D/N - désert/montagne/caverne/colline</w:t>
            </w:r>
          </w:p>
          <w:p w14:paraId="2E77BB2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S'abrite dans des trous et failles bien dissimulées.</w:t>
            </w:r>
          </w:p>
          <w:p w14:paraId="4253CA8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autres serpents ou volatiles.</w:t>
            </w:r>
          </w:p>
          <w:p w14:paraId="238D13C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Elevé dans un nid, dévore ses parents à sa naissance ainsi que tout ce qui passe à sa portée.</w:t>
            </w:r>
          </w:p>
          <w:p w14:paraId="763B98D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Terré dans des failles et dans les régions désertiques, attaque tout ce qui rentre dans son domaine.</w:t>
            </w:r>
            <w:r w:rsidRPr="00527E9E">
              <w:rPr>
                <w:rFonts w:asciiTheme="minorHAnsi" w:hAnsiTheme="minorHAnsi"/>
                <w:szCs w:val="18"/>
              </w:rPr>
              <w:tab/>
            </w:r>
          </w:p>
          <w:p w14:paraId="676480F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Hab=nid &amp; failles</w:t>
            </w:r>
          </w:p>
          <w:p w14:paraId="15B4A1E8"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10</w:t>
            </w:r>
            <w:r w:rsidRPr="00527E9E">
              <w:rPr>
                <w:rFonts w:asciiTheme="minorHAnsi" w:hAnsiTheme="minorHAnsi"/>
                <w:szCs w:val="18"/>
              </w:rPr>
              <w:tab/>
              <w:t xml:space="preserve">En </w:t>
            </w:r>
            <w:r w:rsidRPr="00527E9E">
              <w:rPr>
                <w:rFonts w:asciiTheme="minorHAnsi" w:hAnsiTheme="minorHAnsi"/>
                <w:noProof/>
                <w:szCs w:val="18"/>
              </w:rPr>
              <w:t>10</w:t>
            </w:r>
            <w:r w:rsidRPr="00527E9E">
              <w:rPr>
                <w:rFonts w:asciiTheme="minorHAnsi" w:hAnsiTheme="minorHAnsi"/>
                <w:szCs w:val="18"/>
              </w:rPr>
              <w:tab/>
              <w:t xml:space="preserve">D </w:t>
            </w:r>
            <w:r w:rsidRPr="00527E9E">
              <w:rPr>
                <w:rFonts w:asciiTheme="minorHAnsi" w:hAnsiTheme="minorHAnsi"/>
                <w:noProof/>
                <w:szCs w:val="18"/>
              </w:rPr>
              <w:t>10</w:t>
            </w:r>
            <w:r w:rsidRPr="00527E9E">
              <w:rPr>
                <w:rFonts w:asciiTheme="minorHAnsi" w:hAnsiTheme="minorHAnsi"/>
                <w:szCs w:val="18"/>
              </w:rPr>
              <w:tab/>
              <w:t xml:space="preserve">A </w:t>
            </w:r>
            <w:r w:rsidRPr="00527E9E">
              <w:rPr>
                <w:rFonts w:asciiTheme="minorHAnsi" w:hAnsiTheme="minorHAnsi"/>
                <w:noProof/>
                <w:szCs w:val="18"/>
              </w:rPr>
              <w:t>10</w:t>
            </w:r>
            <w:r w:rsidRPr="00527E9E">
              <w:rPr>
                <w:rFonts w:asciiTheme="minorHAnsi" w:hAnsiTheme="minorHAnsi"/>
                <w:szCs w:val="18"/>
              </w:rPr>
              <w:tab/>
              <w:t xml:space="preserve">I </w:t>
            </w:r>
            <w:r w:rsidRPr="00527E9E">
              <w:rPr>
                <w:rFonts w:asciiTheme="minorHAnsi" w:hAnsiTheme="minorHAnsi"/>
                <w:noProof/>
                <w:szCs w:val="18"/>
              </w:rPr>
              <w:t>5</w:t>
            </w:r>
            <w:r w:rsidRPr="00527E9E">
              <w:rPr>
                <w:rFonts w:asciiTheme="minorHAnsi" w:hAnsiTheme="minorHAnsi"/>
                <w:szCs w:val="18"/>
              </w:rPr>
              <w:tab/>
              <w:t xml:space="preserve">V </w:t>
            </w:r>
            <w:r w:rsidRPr="00527E9E">
              <w:rPr>
                <w:rFonts w:asciiTheme="minorHAnsi" w:hAnsiTheme="minorHAnsi"/>
                <w:noProof/>
                <w:szCs w:val="18"/>
              </w:rPr>
              <w:t>5</w:t>
            </w:r>
            <w:r w:rsidRPr="00527E9E">
              <w:rPr>
                <w:rFonts w:asciiTheme="minorHAnsi" w:hAnsiTheme="minorHAnsi"/>
                <w:szCs w:val="18"/>
              </w:rPr>
              <w:tab/>
              <w:t xml:space="preserve">E </w:t>
            </w:r>
            <w:r w:rsidRPr="00527E9E">
              <w:rPr>
                <w:rFonts w:asciiTheme="minorHAnsi" w:hAnsiTheme="minorHAnsi"/>
                <w:noProof/>
                <w:szCs w:val="18"/>
              </w:rPr>
              <w:t>5</w:t>
            </w:r>
            <w:r w:rsidRPr="00527E9E">
              <w:rPr>
                <w:rFonts w:asciiTheme="minorHAnsi" w:hAnsiTheme="minorHAnsi"/>
                <w:szCs w:val="18"/>
              </w:rPr>
              <w:tab/>
              <w:t xml:space="preserve">Em </w:t>
            </w:r>
            <w:r w:rsidRPr="00527E9E">
              <w:rPr>
                <w:rFonts w:asciiTheme="minorHAnsi" w:hAnsiTheme="minorHAnsi"/>
                <w:noProof/>
                <w:szCs w:val="18"/>
              </w:rPr>
              <w:t>5</w:t>
            </w:r>
            <w:r w:rsidRPr="00527E9E">
              <w:rPr>
                <w:rFonts w:asciiTheme="minorHAnsi" w:hAnsiTheme="minorHAnsi"/>
                <w:szCs w:val="18"/>
              </w:rPr>
              <w:tab/>
              <w:t xml:space="preserve">C </w:t>
            </w:r>
            <w:r w:rsidRPr="00527E9E">
              <w:rPr>
                <w:rFonts w:asciiTheme="minorHAnsi" w:hAnsiTheme="minorHAnsi"/>
                <w:noProof/>
                <w:szCs w:val="18"/>
              </w:rPr>
              <w:t>5</w:t>
            </w:r>
            <w:r w:rsidRPr="00527E9E">
              <w:rPr>
                <w:rFonts w:asciiTheme="minorHAnsi" w:hAnsiTheme="minorHAnsi"/>
                <w:szCs w:val="18"/>
              </w:rPr>
              <w:tab/>
              <w:t xml:space="preserve">Ap </w:t>
            </w:r>
            <w:r w:rsidRPr="00527E9E">
              <w:rPr>
                <w:rFonts w:asciiTheme="minorHAnsi" w:hAnsiTheme="minorHAnsi"/>
                <w:noProof/>
                <w:szCs w:val="18"/>
              </w:rPr>
              <w:t>5</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3</w:t>
            </w:r>
          </w:p>
          <w:p w14:paraId="4DB405C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0E4E0AC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s1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w:t>
            </w:r>
          </w:p>
          <w:p w14:paraId="6300D85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3279B16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19827D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453D585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D73F2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incapable de faire du mal à ce qui est naturellement magique ou divin</w:t>
            </w:r>
          </w:p>
          <w:p w14:paraId="4421805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8/10 Main Corporelle sur tout ce qu'il touche du bec, 8/5 Destruction sur toutes les pierres sur lesquelles il souffle</w:t>
            </w:r>
          </w:p>
          <w:p w14:paraId="5444F2C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Main-morte sur une cible blessée mais pas de blessures infligées</w:t>
            </w:r>
          </w:p>
          <w:p w14:paraId="7421A09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à la lumière, dans un tel environnement son variation off -50%</w:t>
            </w:r>
          </w:p>
          <w:p w14:paraId="491AAFD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écailles (1d6 x 1d6) donnent un bonus NE+1 pour lancer un sort EO à RMa active, un usage.</w:t>
            </w:r>
          </w:p>
        </w:tc>
      </w:tr>
    </w:tbl>
    <w:p w14:paraId="3E4EF1AB" w14:textId="43E0ABFD" w:rsidR="009A2EF1" w:rsidRPr="00527E9E" w:rsidRDefault="009A71C6" w:rsidP="0045338D">
      <w:pPr>
        <w:pStyle w:val="Titre3"/>
        <w:rPr>
          <w:i/>
          <w:lang w:val="fr-BE"/>
        </w:rPr>
      </w:pPr>
      <w:bookmarkStart w:id="272" w:name="_Toc199924691"/>
      <w:r w:rsidRPr="00527E9E">
        <w:rPr>
          <w:noProof/>
          <w:highlight w:val="yellow"/>
          <w:lang w:val="fr-BE"/>
        </w:rPr>
        <w:t>minotaure</w:t>
      </w:r>
      <w:bookmarkEnd w:id="27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3C2A8C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59A142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minotaure</w:t>
            </w:r>
            <w:r w:rsidRPr="00527E9E">
              <w:rPr>
                <w:rFonts w:asciiTheme="minorHAnsi" w:hAnsiTheme="minorHAnsi"/>
                <w:b/>
                <w:szCs w:val="18"/>
              </w:rPr>
              <w:t xml:space="preserve">  /  </w:t>
            </w:r>
            <w:r w:rsidRPr="00527E9E">
              <w:rPr>
                <w:rFonts w:asciiTheme="minorHAnsi" w:hAnsiTheme="minorHAnsi"/>
                <w:b/>
                <w:noProof/>
                <w:szCs w:val="18"/>
              </w:rPr>
              <w:t>linen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3303C64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D50/A5</w:t>
            </w:r>
          </w:p>
          <w:p w14:paraId="32DA6EE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Corps d'homme très musclé avec large tête de taureau, peau bronzée. Très velu avec des anneaux de bronze dans les narines, sur les tétons et dans les oreilles. Epaules larges, mains abîmées et ongles cassés. Souvent équipé de poing de métal.</w:t>
            </w:r>
          </w:p>
          <w:p w14:paraId="00DE71D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 dominer et entretenir le gibier Koth'Oth s'est adjoint un auxiliaire de qualité, sauvage et puissant.</w:t>
            </w:r>
          </w:p>
          <w:p w14:paraId="70C1DC4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582BAEB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forêt/ruine/colline/jungle</w:t>
            </w:r>
          </w:p>
          <w:p w14:paraId="1ED96BB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camps sont sommaires et faits de palissade de bois.</w:t>
            </w:r>
          </w:p>
          <w:p w14:paraId="1606BDF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tout mais surtout des herbages</w:t>
            </w:r>
          </w:p>
          <w:p w14:paraId="1BB1E50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La chasse à l'homme est leur sport favori. </w:t>
            </w:r>
          </w:p>
          <w:p w14:paraId="12ABF78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Gardent, élèvent et entretiennent les gibiers, humains ou non, pour nourrir les peuples de Koth'Oth.</w:t>
            </w:r>
          </w:p>
          <w:p w14:paraId="6A4433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Forgent et établissent des lieux d'échanges entre races KO.</w:t>
            </w:r>
          </w:p>
          <w:p w14:paraId="556E774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considèrent comme un peuple supérieur par la force et la volonté.</w:t>
            </w:r>
            <w:r w:rsidRPr="00527E9E">
              <w:rPr>
                <w:rFonts w:asciiTheme="minorHAnsi" w:hAnsiTheme="minorHAnsi"/>
                <w:szCs w:val="18"/>
              </w:rPr>
              <w:tab/>
            </w:r>
          </w:p>
          <w:p w14:paraId="09E31A5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Con=mur &amp; maisons de bois, enclos, palissade, échelle, rampe, caisson</w:t>
            </w:r>
          </w:p>
          <w:p w14:paraId="687647E1"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Fab=arme de bois , tout travaux de bronze et de cuir</w:t>
            </w:r>
          </w:p>
          <w:p w14:paraId="1CB07F7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Hab=large cabanne de rondin doublé de pierre avec foyer imposant</w:t>
            </w:r>
          </w:p>
          <w:p w14:paraId="3A17EF2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i/>
                <w:noProof/>
                <w:szCs w:val="18"/>
                <w:lang w:val="en-US"/>
              </w:rPr>
              <w:t>Soc=groupe tribal,</w:t>
            </w:r>
          </w:p>
          <w:p w14:paraId="433F422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50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52</w:t>
            </w:r>
          </w:p>
          <w:p w14:paraId="6CD8A8F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L+1 (6)corne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4ED7797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47</w:t>
            </w:r>
          </w:p>
          <w:p w14:paraId="3B5C247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58F0FA8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FC8A19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3EEC7B7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14A75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10% de rencontrer un Maître Minotaure, variation offensive et défensive +80%, tatouages partout</w:t>
            </w:r>
          </w:p>
          <w:p w14:paraId="7098074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quand il combat les humains, sauf les Maîtres</w:t>
            </w:r>
          </w:p>
          <w:p w14:paraId="135D36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humains</w:t>
            </w:r>
          </w:p>
          <w:p w14:paraId="7A09F72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Blessure par heure</w:t>
            </w:r>
          </w:p>
          <w:p w14:paraId="6B5B951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les coups mortels font le double de blessures</w:t>
            </w:r>
          </w:p>
          <w:p w14:paraId="3373925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anneaux d'argent, donnant Charge &amp; Moral &amp; PdC +20% mais critique subit +20.</w:t>
            </w:r>
          </w:p>
        </w:tc>
      </w:tr>
    </w:tbl>
    <w:p w14:paraId="0DD13CC6" w14:textId="77777777" w:rsidR="009A2EF1" w:rsidRPr="00527E9E" w:rsidRDefault="009A71C6" w:rsidP="0045338D">
      <w:pPr>
        <w:pStyle w:val="Titre3"/>
        <w:rPr>
          <w:sz w:val="16"/>
          <w:szCs w:val="16"/>
          <w:lang w:val="fr-BE"/>
        </w:rPr>
      </w:pPr>
      <w:bookmarkStart w:id="273" w:name="_Toc199924692"/>
      <w:r w:rsidRPr="00527E9E">
        <w:rPr>
          <w:noProof/>
          <w:highlight w:val="yellow"/>
          <w:lang w:val="fr-BE"/>
        </w:rPr>
        <w:lastRenderedPageBreak/>
        <w:t>minotaure de feu</w:t>
      </w:r>
      <w:bookmarkEnd w:id="27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219BCA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F153C3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minotaure de feu</w:t>
            </w:r>
            <w:r w:rsidRPr="00527E9E">
              <w:rPr>
                <w:rFonts w:asciiTheme="minorHAnsi" w:hAnsiTheme="minorHAnsi"/>
                <w:b/>
                <w:szCs w:val="18"/>
              </w:rPr>
              <w:t xml:space="preserve">  /  </w:t>
            </w:r>
            <w:r w:rsidRPr="00527E9E">
              <w:rPr>
                <w:rFonts w:asciiTheme="minorHAnsi" w:hAnsiTheme="minorHAnsi"/>
                <w:b/>
                <w:noProof/>
                <w:szCs w:val="18"/>
              </w:rPr>
              <w:t>kabah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 xml:space="preserve"> </w:t>
            </w:r>
          </w:p>
          <w:p w14:paraId="5CB2E97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250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176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D500/A0</w:t>
            </w:r>
          </w:p>
          <w:p w14:paraId="56B4110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Guerrier humanoïde à tête de taureau et aux petites cornes d'argent. Peau brune aux reflets dorés, équipé d'une maille argentée sur le torse, d'une épée étincellante et d'un arc composite couleur cuivrée. Conduit toujours un chariot de feu tiré par deux Equine. Crinière flotte perpétuellement au vent dans un mouvement gracieux. Arme et armure avec légère aura bleue.</w:t>
            </w:r>
          </w:p>
          <w:p w14:paraId="54FE820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chevaliers d'El'Lar défendent leur monde avec vigueur.</w:t>
            </w:r>
          </w:p>
          <w:p w14:paraId="42D0094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fusion entre feux, volontaire et magie de création</w:t>
            </w:r>
          </w:p>
          <w:p w14:paraId="42000F5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Monde Divin - nuage de tempêtes </w:t>
            </w:r>
          </w:p>
          <w:p w14:paraId="1758E80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en voyage entre le firmament et les étoiles, vole loin au-dessus des nuages les plus sombres.</w:t>
            </w:r>
          </w:p>
          <w:p w14:paraId="48C923B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Boit la lumière des étoiles.</w:t>
            </w:r>
          </w:p>
          <w:p w14:paraId="676BE38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Tir à distance et évite la mêlée.</w:t>
            </w:r>
          </w:p>
          <w:p w14:paraId="310530F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Défend avec opiniâtreté son territoire et ce qu'il doit protéger.</w:t>
            </w:r>
          </w:p>
          <w:p w14:paraId="2F33B1D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Maîtrise ses mouvements et ses armes, agit comme un automate.</w:t>
            </w:r>
            <w:r w:rsidRPr="00527E9E">
              <w:rPr>
                <w:rFonts w:asciiTheme="minorHAnsi" w:hAnsiTheme="minorHAnsi"/>
                <w:szCs w:val="18"/>
              </w:rPr>
              <w:tab/>
            </w:r>
          </w:p>
          <w:p w14:paraId="6D3B7873"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D88B5B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80</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90</w:t>
            </w:r>
            <w:r w:rsidRPr="004F6588">
              <w:rPr>
                <w:rFonts w:asciiTheme="minorHAnsi" w:hAnsiTheme="minorHAnsi"/>
                <w:szCs w:val="18"/>
                <w:lang w:val="en-US"/>
              </w:rPr>
              <w:tab/>
              <w:t xml:space="preserve">C </w:t>
            </w:r>
            <w:r w:rsidRPr="004F6588">
              <w:rPr>
                <w:rFonts w:asciiTheme="minorHAnsi" w:hAnsiTheme="minorHAnsi"/>
                <w:noProof/>
                <w:szCs w:val="18"/>
                <w:lang w:val="en-US"/>
              </w:rPr>
              <w:t>65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138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90</w:t>
            </w:r>
          </w:p>
          <w:p w14:paraId="20AFCA2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6-6*-6</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épée/arc L +6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53</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20</w:t>
            </w:r>
            <w:r w:rsidRPr="00527E9E">
              <w:rPr>
                <w:rFonts w:asciiTheme="minorHAnsi" w:hAnsiTheme="minorHAnsi"/>
                <w:szCs w:val="18"/>
              </w:rPr>
              <w:tab/>
            </w:r>
          </w:p>
          <w:p w14:paraId="12EC0FF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149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56</w:t>
            </w:r>
          </w:p>
          <w:p w14:paraId="052E4F7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p>
          <w:p w14:paraId="5CABCAB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58DC98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143</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163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6B79B04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66BE1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l'arc tire des flèches de 5/2 Feu Astral.</w:t>
            </w:r>
          </w:p>
          <w:p w14:paraId="63ABE3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armes magiques 3/3</w:t>
            </w:r>
          </w:p>
          <w:p w14:paraId="5454F3D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Insensible : à la Fatigue, au Moral.</w:t>
            </w:r>
          </w:p>
          <w:p w14:paraId="5A1B3DA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Epée longue &amp; arc composite avec 2d6 flèches et tunique de maille lourde, magique 3/3. Faut avoir F&gt;50 pour être utilisées.</w:t>
            </w:r>
          </w:p>
        </w:tc>
      </w:tr>
    </w:tbl>
    <w:p w14:paraId="10677CAF" w14:textId="77777777" w:rsidR="009A2EF1" w:rsidRPr="00527E9E" w:rsidRDefault="009A71C6" w:rsidP="0045338D">
      <w:pPr>
        <w:pStyle w:val="Titre3"/>
        <w:rPr>
          <w:i/>
          <w:lang w:val="fr-BE"/>
        </w:rPr>
      </w:pPr>
      <w:bookmarkStart w:id="274" w:name="_Toc199924693"/>
      <w:r w:rsidRPr="00527E9E">
        <w:rPr>
          <w:noProof/>
          <w:highlight w:val="yellow"/>
          <w:lang w:val="fr-BE"/>
        </w:rPr>
        <w:t>Moinange</w:t>
      </w:r>
      <w:bookmarkEnd w:id="27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DADB53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D26FE8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Moinange</w:t>
            </w:r>
            <w:r w:rsidRPr="00527E9E">
              <w:rPr>
                <w:rFonts w:asciiTheme="minorHAnsi" w:hAnsiTheme="minorHAnsi"/>
                <w:b/>
                <w:szCs w:val="18"/>
              </w:rPr>
              <w:t xml:space="preserve">  /  </w:t>
            </w:r>
            <w:r w:rsidRPr="00527E9E">
              <w:rPr>
                <w:rFonts w:asciiTheme="minorHAnsi" w:hAnsiTheme="minorHAnsi"/>
                <w:b/>
                <w:noProof/>
                <w:szCs w:val="18"/>
              </w:rPr>
              <w:t>Ara'Pen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0BFF0FF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105</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D100/A0</w:t>
            </w:r>
          </w:p>
          <w:p w14:paraId="5313E32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homme rond, encapé avec bure de tissu précieux entrelacés de petites pierres, peau très pâle, regard calme, visage d'airin superbement taillé, sourire permanent, chauve. Bâton d'ivoire, ferré et doré à la main droite</w:t>
            </w:r>
          </w:p>
          <w:p w14:paraId="3CFEFF8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Nouvelle race sensée aidée les humains, à les purifier de leurs dérives malsaines en les guidant vers EI.</w:t>
            </w:r>
          </w:p>
          <w:p w14:paraId="1D9DB12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esprit de lumière issu de la moelle d'un fanatique migré dans le MD et renvoyé</w:t>
            </w:r>
          </w:p>
          <w:p w14:paraId="45A1766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-DIU - montagne, ermite</w:t>
            </w:r>
          </w:p>
          <w:p w14:paraId="5E488D2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Nomade, il voyage d'une lieu sacré à l'autre en compagnie d'animaux.</w:t>
            </w:r>
          </w:p>
          <w:p w14:paraId="205C30C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ce que les animaux lui apporte: écorces, brindilles.</w:t>
            </w:r>
          </w:p>
          <w:p w14:paraId="0BC7A50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fond dans le paysage, cherche à défendre les lieux de culte EI.</w:t>
            </w:r>
          </w:p>
          <w:p w14:paraId="0511A3A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Utilise les tactiques les plus fines pour abattre les ennemis.</w:t>
            </w:r>
          </w:p>
          <w:p w14:paraId="10C00F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Capable d'aider les nécéssiteux, fait preuve de tolérance et de compassion.</w:t>
            </w:r>
          </w:p>
          <w:p w14:paraId="331C35D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Observe avec attention avant d'agir, tente toujours de trouver une solution pacifique.</w:t>
            </w:r>
            <w:r w:rsidRPr="00527E9E">
              <w:rPr>
                <w:rFonts w:asciiTheme="minorHAnsi" w:hAnsiTheme="minorHAnsi"/>
                <w:szCs w:val="18"/>
              </w:rPr>
              <w:tab/>
            </w:r>
          </w:p>
          <w:p w14:paraId="5C4B4FC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petites mains et esprits de sacrifice dans la construction d'un monde meilleur, techniciens et artisans fiers de leur œuvre, troc permanent, recherche toujours la meilleure solution, échanges d'idées</w:t>
            </w:r>
          </w:p>
          <w:p w14:paraId="503F6B3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35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35</w:t>
            </w:r>
          </w:p>
          <w:p w14:paraId="2C01F1F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+1 (8)poing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61ACF67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40</w:t>
            </w:r>
          </w:p>
          <w:p w14:paraId="4377E342"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6956455F"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DB04B0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5F3ABBC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B43C87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chaque coup qui inflige une blessure provoque un Yeux Clos 2/0</w:t>
            </w:r>
          </w:p>
          <w:p w14:paraId="226F70E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Art du Combat NE30, toutes les armes à NE20.</w:t>
            </w:r>
          </w:p>
          <w:p w14:paraId="284A18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peut utiliser tous les talents marchands à NE50.</w:t>
            </w:r>
          </w:p>
          <w:p w14:paraId="3DA6E2C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Langues des Signes et Lire sur Lèvres NE40</w:t>
            </w:r>
          </w:p>
          <w:p w14:paraId="4657498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Bâton magique 1/1 mais maudit si EO/KO. Bure (V=1D10 PA) qui, portée, donne +2 bonus à tout être EI.</w:t>
            </w:r>
          </w:p>
        </w:tc>
      </w:tr>
    </w:tbl>
    <w:p w14:paraId="2C0CBBCB" w14:textId="77777777" w:rsidR="009A2EF1" w:rsidRPr="00527E9E" w:rsidRDefault="009A71C6" w:rsidP="0045338D">
      <w:pPr>
        <w:pStyle w:val="Titre3"/>
        <w:rPr>
          <w:sz w:val="16"/>
          <w:szCs w:val="16"/>
          <w:lang w:val="fr-BE"/>
        </w:rPr>
      </w:pPr>
      <w:bookmarkStart w:id="275" w:name="_Toc199924694"/>
      <w:r w:rsidRPr="00527E9E">
        <w:rPr>
          <w:noProof/>
          <w:highlight w:val="yellow"/>
          <w:lang w:val="fr-BE"/>
        </w:rPr>
        <w:lastRenderedPageBreak/>
        <w:t>Mont rage</w:t>
      </w:r>
      <w:bookmarkEnd w:id="27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0EBD75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F8D2DE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Mont rage</w:t>
            </w:r>
            <w:r w:rsidRPr="00527E9E">
              <w:rPr>
                <w:rFonts w:asciiTheme="minorHAnsi" w:hAnsiTheme="minorHAnsi"/>
                <w:b/>
                <w:szCs w:val="18"/>
              </w:rPr>
              <w:t xml:space="preserve">  /  </w:t>
            </w:r>
            <w:r w:rsidRPr="00527E9E">
              <w:rPr>
                <w:rFonts w:asciiTheme="minorHAnsi" w:hAnsiTheme="minorHAnsi"/>
                <w:b/>
                <w:noProof/>
                <w:szCs w:val="18"/>
              </w:rPr>
              <w:t>dva'dor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66275BA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94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70/30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D800/A80</w:t>
            </w:r>
          </w:p>
          <w:p w14:paraId="0EF4C47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Nain couvert d'une armure de roche grise et fumante (faite de pierres concassées et fondues), armé d'un marteau très carré et finement ciselé d'où sortent des éclairs. Les yeux sombres sont enfoncés, les mains couvertes de bagues aux figures noires  et sévères. Un casque couronné et fissuré sur la tête. </w:t>
            </w:r>
          </w:p>
          <w:p w14:paraId="5F2170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meilleurs mineurs et forgerons Dva'Linn se sont révoltés et réfugiés dans les abysses trop longtemps.</w:t>
            </w:r>
          </w:p>
          <w:p w14:paraId="20E0213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5166D96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colline/souterrain/montagne/ruine - OMN DIU</w:t>
            </w:r>
          </w:p>
          <w:p w14:paraId="71AF148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en comptoir interconnecté par l'envie de creuser toujours plus profond.</w:t>
            </w:r>
          </w:p>
          <w:p w14:paraId="64B2EC7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qu'il trouve sans passion, adore l'alcool.</w:t>
            </w:r>
          </w:p>
          <w:p w14:paraId="3F2642E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Hargneux et racistes ils ne parlent que pour négocier des valeurs.</w:t>
            </w:r>
          </w:p>
          <w:p w14:paraId="39E1A8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Toujours afféré à construire et creuser la terre avec fureur.</w:t>
            </w:r>
          </w:p>
          <w:p w14:paraId="210B32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Méfiant et râleur, buveur et moqueur.</w:t>
            </w:r>
          </w:p>
          <w:p w14:paraId="45A1764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Gromelle et tempête tout le temps, n'aime pas les gens ni la compagnie.</w:t>
            </w:r>
            <w:r w:rsidRPr="00527E9E">
              <w:rPr>
                <w:rFonts w:asciiTheme="minorHAnsi" w:hAnsiTheme="minorHAnsi"/>
                <w:szCs w:val="18"/>
              </w:rPr>
              <w:tab/>
            </w:r>
          </w:p>
          <w:p w14:paraId="5E43089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Soc=formé en guilde éternelle</w:t>
            </w:r>
          </w:p>
          <w:p w14:paraId="4CAE36D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comme les Dva'Linns,</w:t>
            </w:r>
          </w:p>
          <w:p w14:paraId="5279CA37"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25</w:t>
            </w:r>
            <w:r w:rsidRPr="00527E9E">
              <w:rPr>
                <w:rFonts w:asciiTheme="minorHAnsi" w:hAnsiTheme="minorHAnsi"/>
                <w:szCs w:val="18"/>
              </w:rPr>
              <w:tab/>
              <w:t xml:space="preserve">En </w:t>
            </w:r>
            <w:r w:rsidRPr="00527E9E">
              <w:rPr>
                <w:rFonts w:asciiTheme="minorHAnsi" w:hAnsiTheme="minorHAnsi"/>
                <w:noProof/>
                <w:szCs w:val="18"/>
              </w:rPr>
              <w:t>75</w:t>
            </w:r>
            <w:r w:rsidRPr="00527E9E">
              <w:rPr>
                <w:rFonts w:asciiTheme="minorHAnsi" w:hAnsiTheme="minorHAnsi"/>
                <w:szCs w:val="18"/>
              </w:rPr>
              <w:tab/>
              <w:t xml:space="preserve">D </w:t>
            </w:r>
            <w:r w:rsidRPr="00527E9E">
              <w:rPr>
                <w:rFonts w:asciiTheme="minorHAnsi" w:hAnsiTheme="minorHAnsi"/>
                <w:noProof/>
                <w:szCs w:val="18"/>
              </w:rPr>
              <w:t>35</w:t>
            </w:r>
            <w:r w:rsidRPr="00527E9E">
              <w:rPr>
                <w:rFonts w:asciiTheme="minorHAnsi" w:hAnsiTheme="minorHAnsi"/>
                <w:szCs w:val="18"/>
              </w:rPr>
              <w:tab/>
              <w:t xml:space="preserve">A </w:t>
            </w:r>
            <w:r w:rsidRPr="00527E9E">
              <w:rPr>
                <w:rFonts w:asciiTheme="minorHAnsi" w:hAnsiTheme="minorHAnsi"/>
                <w:noProof/>
                <w:szCs w:val="18"/>
              </w:rPr>
              <w:t>45</w:t>
            </w:r>
            <w:r w:rsidRPr="00527E9E">
              <w:rPr>
                <w:rFonts w:asciiTheme="minorHAnsi" w:hAnsiTheme="minorHAnsi"/>
                <w:szCs w:val="18"/>
              </w:rPr>
              <w:tab/>
              <w:t xml:space="preserve">I </w:t>
            </w:r>
            <w:r w:rsidRPr="00527E9E">
              <w:rPr>
                <w:rFonts w:asciiTheme="minorHAnsi" w:hAnsiTheme="minorHAnsi"/>
                <w:noProof/>
                <w:szCs w:val="18"/>
              </w:rPr>
              <w:t>25</w:t>
            </w:r>
            <w:r w:rsidRPr="00527E9E">
              <w:rPr>
                <w:rFonts w:asciiTheme="minorHAnsi" w:hAnsiTheme="minorHAnsi"/>
                <w:szCs w:val="18"/>
              </w:rPr>
              <w:tab/>
              <w:t xml:space="preserve">V </w:t>
            </w:r>
            <w:r w:rsidRPr="00527E9E">
              <w:rPr>
                <w:rFonts w:asciiTheme="minorHAnsi" w:hAnsiTheme="minorHAnsi"/>
                <w:noProof/>
                <w:szCs w:val="18"/>
              </w:rPr>
              <w:t>50</w:t>
            </w:r>
            <w:r w:rsidRPr="00527E9E">
              <w:rPr>
                <w:rFonts w:asciiTheme="minorHAnsi" w:hAnsiTheme="minorHAnsi"/>
                <w:szCs w:val="18"/>
              </w:rPr>
              <w:tab/>
              <w:t xml:space="preserve">E </w:t>
            </w:r>
            <w:r w:rsidRPr="00527E9E">
              <w:rPr>
                <w:rFonts w:asciiTheme="minorHAnsi" w:hAnsiTheme="minorHAnsi"/>
                <w:noProof/>
                <w:szCs w:val="18"/>
              </w:rPr>
              <w:t>10</w:t>
            </w:r>
            <w:r w:rsidRPr="00527E9E">
              <w:rPr>
                <w:rFonts w:asciiTheme="minorHAnsi" w:hAnsiTheme="minorHAnsi"/>
                <w:szCs w:val="18"/>
              </w:rPr>
              <w:tab/>
              <w:t xml:space="preserve">Em </w:t>
            </w:r>
            <w:r w:rsidRPr="00527E9E">
              <w:rPr>
                <w:rFonts w:asciiTheme="minorHAnsi" w:hAnsiTheme="minorHAnsi"/>
                <w:noProof/>
                <w:szCs w:val="18"/>
              </w:rPr>
              <w:t>15</w:t>
            </w:r>
            <w:r w:rsidRPr="00527E9E">
              <w:rPr>
                <w:rFonts w:asciiTheme="minorHAnsi" w:hAnsiTheme="minorHAnsi"/>
                <w:szCs w:val="18"/>
              </w:rPr>
              <w:tab/>
              <w:t xml:space="preserve">C </w:t>
            </w:r>
            <w:r w:rsidRPr="00527E9E">
              <w:rPr>
                <w:rFonts w:asciiTheme="minorHAnsi" w:hAnsiTheme="minorHAnsi"/>
                <w:noProof/>
                <w:szCs w:val="18"/>
              </w:rPr>
              <w:t>55</w:t>
            </w:r>
            <w:r w:rsidRPr="00527E9E">
              <w:rPr>
                <w:rFonts w:asciiTheme="minorHAnsi" w:hAnsiTheme="minorHAnsi"/>
                <w:szCs w:val="18"/>
              </w:rPr>
              <w:tab/>
              <w:t xml:space="preserve">Ap </w:t>
            </w:r>
            <w:r w:rsidRPr="00527E9E">
              <w:rPr>
                <w:rFonts w:asciiTheme="minorHAnsi" w:hAnsiTheme="minorHAnsi"/>
                <w:noProof/>
                <w:szCs w:val="18"/>
              </w:rPr>
              <w:t>40</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57</w:t>
            </w:r>
          </w:p>
          <w:p w14:paraId="254F751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14</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744C271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61</w:t>
            </w:r>
          </w:p>
          <w:p w14:paraId="28852DA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p>
          <w:p w14:paraId="1834F01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1EB00A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6F84511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227E46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chaque coup subit inflige 3 pertes de R sur l'arme qui frappe en mêlée.</w:t>
            </w:r>
          </w:p>
          <w:p w14:paraId="0F731A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la masse qui frappe produit T+E+C éclairs qui infligent un malus d'une phase de T+E+C.</w:t>
            </w:r>
          </w:p>
          <w:p w14:paraId="4DC18A0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7/2 Froid Mortel, P. de la Tempête, Temps vivant</w:t>
            </w:r>
          </w:p>
          <w:p w14:paraId="14D9AE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ne résiste pas au désir de posséder pierres ou minerais précieux</w:t>
            </w:r>
          </w:p>
          <w:p w14:paraId="7E0B0A6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Armurerie/Mine/Charptente/Alchimie (D10*) NE80</w:t>
            </w:r>
          </w:p>
          <w:p w14:paraId="089BED5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trésors (outil/arme/gemmes/minerai D10*) sur lui.</w:t>
            </w:r>
          </w:p>
        </w:tc>
      </w:tr>
    </w:tbl>
    <w:p w14:paraId="52B06D02" w14:textId="77777777" w:rsidR="009A2EF1" w:rsidRPr="00527E9E" w:rsidRDefault="009A71C6" w:rsidP="0045338D">
      <w:pPr>
        <w:pStyle w:val="Titre3"/>
        <w:rPr>
          <w:sz w:val="16"/>
          <w:szCs w:val="16"/>
          <w:lang w:val="fr-BE"/>
        </w:rPr>
      </w:pPr>
      <w:bookmarkStart w:id="276" w:name="_Toc199924695"/>
      <w:r w:rsidRPr="00527E9E">
        <w:rPr>
          <w:noProof/>
          <w:highlight w:val="yellow"/>
          <w:lang w:val="fr-BE"/>
        </w:rPr>
        <w:t>Naag</w:t>
      </w:r>
      <w:bookmarkEnd w:id="27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623A20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552C81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Naag</w:t>
            </w:r>
            <w:r w:rsidRPr="00527E9E">
              <w:rPr>
                <w:rFonts w:asciiTheme="minorHAnsi" w:hAnsiTheme="minorHAnsi"/>
                <w:b/>
                <w:szCs w:val="18"/>
              </w:rPr>
              <w:t xml:space="preserve">  /  </w:t>
            </w:r>
            <w:r w:rsidRPr="00527E9E">
              <w:rPr>
                <w:rFonts w:asciiTheme="minorHAnsi" w:hAnsiTheme="minorHAnsi"/>
                <w:b/>
                <w:noProof/>
                <w:szCs w:val="18"/>
              </w:rPr>
              <w:t>naag</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63D3A09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110</w:t>
            </w:r>
            <w:r w:rsidRPr="00527E9E">
              <w:rPr>
                <w:rFonts w:asciiTheme="minorHAnsi" w:hAnsiTheme="minorHAnsi"/>
                <w:szCs w:val="18"/>
              </w:rPr>
              <w:t xml:space="preserve"> / L</w:t>
            </w:r>
            <w:r w:rsidRPr="00527E9E">
              <w:rPr>
                <w:rFonts w:asciiTheme="minorHAnsi" w:hAnsiTheme="minorHAnsi"/>
                <w:noProof/>
                <w:szCs w:val="18"/>
              </w:rPr>
              <w:t>140</w:t>
            </w:r>
            <w:r w:rsidRPr="00527E9E">
              <w:rPr>
                <w:rFonts w:asciiTheme="minorHAnsi" w:hAnsiTheme="minorHAnsi"/>
                <w:szCs w:val="18"/>
              </w:rPr>
              <w:t xml:space="preserve"> / P</w:t>
            </w:r>
            <w:r w:rsidRPr="00527E9E">
              <w:rPr>
                <w:rFonts w:asciiTheme="minorHAnsi" w:hAnsiTheme="minorHAnsi"/>
                <w:noProof/>
                <w:szCs w:val="18"/>
              </w:rPr>
              <w:t>140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D500/A0</w:t>
            </w:r>
          </w:p>
          <w:p w14:paraId="48C52A4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Pyramide flottante gris sombre à quatre côtés garnis d'un oeil toujours ouvert. La surface est lisse et mat. Elle flotte à 5m du sol et dégage une aura bleue très diffuse. Tourne sur elle-même à intervalles réguliers. Annule le son autour d'elle.</w:t>
            </w:r>
          </w:p>
          <w:p w14:paraId="4EF2F8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sentinelles d'EA dans le Monde Humain, toujours présentes toujours en attente.</w:t>
            </w:r>
          </w:p>
          <w:p w14:paraId="5A35F32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création de PD avec gemmes Q++ et Pouvoir de Création NE&gt;20</w:t>
            </w:r>
          </w:p>
          <w:p w14:paraId="62BD959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marais/steppe - DIU</w:t>
            </w:r>
          </w:p>
          <w:p w14:paraId="1E201F0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Se déplace autour d'un point énergétique défini selon les critères cosmiques.</w:t>
            </w:r>
          </w:p>
          <w:p w14:paraId="5152A48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l'énergie du monde, sous toute ses formes.</w:t>
            </w:r>
          </w:p>
          <w:p w14:paraId="6A7EEB9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Reste à observer de manière distrète les flux d'énergies vivantes ou non.</w:t>
            </w:r>
          </w:p>
          <w:p w14:paraId="222004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Evite la rencontre sauf si elle peut être intéressante.</w:t>
            </w:r>
          </w:p>
          <w:p w14:paraId="4160230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yeux sont expressifs dans une curiosité sans fin, presqu'enfantin, cligne souvent,</w:t>
            </w:r>
          </w:p>
          <w:p w14:paraId="202BEC7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Tournoie pour se défendre, n'exprime que la curiosité.</w:t>
            </w:r>
            <w:r w:rsidRPr="00527E9E">
              <w:rPr>
                <w:rFonts w:asciiTheme="minorHAnsi" w:hAnsiTheme="minorHAnsi"/>
                <w:szCs w:val="18"/>
              </w:rPr>
              <w:tab/>
            </w:r>
          </w:p>
          <w:p w14:paraId="501BDB9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57C4E0F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25</w:t>
            </w:r>
            <w:r w:rsidRPr="004F6588">
              <w:rPr>
                <w:rFonts w:asciiTheme="minorHAnsi" w:hAnsiTheme="minorHAnsi"/>
                <w:szCs w:val="18"/>
                <w:lang w:val="en-US"/>
              </w:rPr>
              <w:tab/>
              <w:t xml:space="preserve">Em </w:t>
            </w:r>
            <w:r w:rsidRPr="004F6588">
              <w:rPr>
                <w:rFonts w:asciiTheme="minorHAnsi" w:hAnsiTheme="minorHAnsi"/>
                <w:noProof/>
                <w:szCs w:val="18"/>
                <w:lang w:val="en-US"/>
              </w:rPr>
              <w:t>55</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25</w:t>
            </w:r>
          </w:p>
          <w:p w14:paraId="36F72FC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5-5-5</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arme de jet -9</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43F0F38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a25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160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0DBA92A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4997DA2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19884F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p>
          <w:p w14:paraId="3333166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9EE8F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a un test d'esquive gratuit contre chaque attaque subie</w:t>
            </w:r>
          </w:p>
          <w:p w14:paraId="5FF3FE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peut jamais être embusqué</w:t>
            </w:r>
          </w:p>
          <w:p w14:paraId="2E78827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comprend l'expression de toutes les émotions de toutes les races et est capable d'échanger des idées ainsi</w:t>
            </w:r>
          </w:p>
          <w:p w14:paraId="60311D7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de type aléatoire 6/6, projeté comme un gaz à 6m</w:t>
            </w:r>
          </w:p>
          <w:p w14:paraId="5745289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x5</w:t>
            </w:r>
          </w:p>
          <w:p w14:paraId="1332FD1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pyramide est un autel EA et donne bonus +5 à tous les êtres EA à 50m de là.</w:t>
            </w:r>
          </w:p>
        </w:tc>
      </w:tr>
    </w:tbl>
    <w:p w14:paraId="400C0ED5" w14:textId="77777777" w:rsidR="009A2EF1" w:rsidRPr="00527E9E" w:rsidRDefault="009A71C6" w:rsidP="0045338D">
      <w:pPr>
        <w:pStyle w:val="Titre3"/>
        <w:rPr>
          <w:i/>
          <w:lang w:val="fr-BE"/>
        </w:rPr>
      </w:pPr>
      <w:bookmarkStart w:id="277" w:name="_Toc199924696"/>
      <w:r w:rsidRPr="00527E9E">
        <w:rPr>
          <w:noProof/>
          <w:highlight w:val="yellow"/>
          <w:lang w:val="fr-BE"/>
        </w:rPr>
        <w:lastRenderedPageBreak/>
        <w:t>nain de bes</w:t>
      </w:r>
      <w:bookmarkEnd w:id="27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6B51F4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9A1D9D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nain de bes</w:t>
            </w:r>
            <w:r w:rsidRPr="00527E9E">
              <w:rPr>
                <w:rFonts w:asciiTheme="minorHAnsi" w:hAnsiTheme="minorHAnsi"/>
                <w:b/>
                <w:szCs w:val="18"/>
              </w:rPr>
              <w:t xml:space="preserve">  /  </w:t>
            </w:r>
            <w:r w:rsidRPr="00527E9E">
              <w:rPr>
                <w:rFonts w:asciiTheme="minorHAnsi" w:hAnsiTheme="minorHAnsi"/>
                <w:b/>
                <w:noProof/>
                <w:szCs w:val="18"/>
              </w:rPr>
              <w:t>nor'ven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ancienne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4130075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D800/A40</w:t>
            </w:r>
          </w:p>
          <w:p w14:paraId="6A9691C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dva'linn à peau très sombre et cheveux blancs et aux yeux bleus pétillants d'énergie. Habillé de vêtements de cuir mal cousus et trop courts. Cheveux incandescants si en colère, fumants. Arme et armure typique. Groz nez, dents jaunies, gants ornés.</w:t>
            </w:r>
          </w:p>
          <w:p w14:paraId="2D64A00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Compagnons des Dva'Linns qui ont offensés les Dieux pour finir oubliés et reclus.</w:t>
            </w:r>
          </w:p>
          <w:p w14:paraId="085CAAC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610538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FRU NOC - montagne</w:t>
            </w:r>
          </w:p>
          <w:p w14:paraId="1B616DF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Habitent dans les infractuosités des flancs de montange et sortent peu.</w:t>
            </w:r>
          </w:p>
          <w:p w14:paraId="03C3486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les fruits et les noyaux</w:t>
            </w:r>
          </w:p>
          <w:p w14:paraId="75BCBA4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Se considèrent comme les "pères" des Dva'Linns et traités avec respect par ceux-ci. </w:t>
            </w:r>
          </w:p>
          <w:p w14:paraId="64433E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Rois ratés, ils souffrent d'ostracisme des races Anciennes, en nourrissent rancoeur et violence.</w:t>
            </w:r>
          </w:p>
          <w:p w14:paraId="02C01AB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fâchent très rapidement si on leur manque de respect et/ou on ne les paie pas suffisamment.</w:t>
            </w:r>
          </w:p>
          <w:p w14:paraId="1ECCF2B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Aime le commerce et l'échange de tout objet manufacturés ou précieux..</w:t>
            </w:r>
            <w:r w:rsidRPr="00527E9E">
              <w:rPr>
                <w:rFonts w:asciiTheme="minorHAnsi" w:hAnsiTheme="minorHAnsi"/>
                <w:szCs w:val="18"/>
              </w:rPr>
              <w:tab/>
            </w:r>
          </w:p>
          <w:p w14:paraId="3788E87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comme Dva'Linn mais réduite en taille et richesse, relation basée sur une certaine méchanceté et avarice, jeu de rôle et de domination</w:t>
            </w:r>
          </w:p>
          <w:p w14:paraId="1A4C2495"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w:t>
            </w:r>
          </w:p>
          <w:p w14:paraId="762436C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au hasard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4</w:t>
            </w:r>
            <w:r w:rsidRPr="00527E9E">
              <w:rPr>
                <w:rFonts w:asciiTheme="minorHAnsi" w:hAnsiTheme="minorHAnsi"/>
                <w:szCs w:val="18"/>
              </w:rPr>
              <w:tab/>
            </w:r>
          </w:p>
          <w:p w14:paraId="66574C0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18</w:t>
            </w:r>
          </w:p>
          <w:p w14:paraId="3E0CCEF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0C6C771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822021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0BB686B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45BF9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Lutins</w:t>
            </w:r>
          </w:p>
          <w:p w14:paraId="078BBC1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9/5 Froid Mortel, Maladie Eternelle, Mort de Tona'H</w:t>
            </w:r>
          </w:p>
          <w:p w14:paraId="16BC81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si traité avec le plus grand respect peut répondre à n'importe quelle question concernant les Produits Naturels, la magie curative et la Nature en général</w:t>
            </w:r>
          </w:p>
          <w:p w14:paraId="58C774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blessure et 1 EN et 1 PdM par phase</w:t>
            </w:r>
          </w:p>
          <w:p w14:paraId="76DAD96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+50% à la lumière, variation offensive -40% dans la lumière naturelle ou magique</w:t>
            </w:r>
          </w:p>
          <w:p w14:paraId="44D47C6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Une arme et armure de petite taille Q+, 1d6 trésors de Gemmes et 1d6 trésors de Pièces.</w:t>
            </w:r>
          </w:p>
        </w:tc>
      </w:tr>
    </w:tbl>
    <w:p w14:paraId="0D7EF3C4" w14:textId="77777777" w:rsidR="009A2EF1" w:rsidRPr="00527E9E" w:rsidRDefault="009A71C6" w:rsidP="0045338D">
      <w:pPr>
        <w:pStyle w:val="Titre3"/>
        <w:rPr>
          <w:sz w:val="16"/>
          <w:szCs w:val="16"/>
          <w:lang w:val="fr-BE"/>
        </w:rPr>
      </w:pPr>
      <w:bookmarkStart w:id="278" w:name="_Toc199924697"/>
      <w:r w:rsidRPr="00527E9E">
        <w:rPr>
          <w:noProof/>
          <w:highlight w:val="yellow"/>
          <w:lang w:val="fr-BE"/>
        </w:rPr>
        <w:t>nain-géant</w:t>
      </w:r>
      <w:bookmarkEnd w:id="27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2025A7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A5A666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nain-géant</w:t>
            </w:r>
            <w:r w:rsidRPr="00527E9E">
              <w:rPr>
                <w:rFonts w:asciiTheme="minorHAnsi" w:hAnsiTheme="minorHAnsi"/>
                <w:b/>
                <w:szCs w:val="18"/>
              </w:rPr>
              <w:t xml:space="preserve">  /  </w:t>
            </w:r>
            <w:r w:rsidRPr="00527E9E">
              <w:rPr>
                <w:rFonts w:asciiTheme="minorHAnsi" w:hAnsiTheme="minorHAnsi"/>
                <w:b/>
                <w:noProof/>
                <w:szCs w:val="18"/>
              </w:rPr>
              <w:t>kharinel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5917E3E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280</w:t>
            </w:r>
            <w:r w:rsidRPr="00527E9E">
              <w:rPr>
                <w:rFonts w:asciiTheme="minorHAnsi" w:hAnsiTheme="minorHAnsi"/>
                <w:szCs w:val="18"/>
              </w:rPr>
              <w:t xml:space="preserve"> / L</w:t>
            </w:r>
            <w:r w:rsidRPr="00527E9E">
              <w:rPr>
                <w:rFonts w:asciiTheme="minorHAnsi" w:hAnsiTheme="minorHAnsi"/>
                <w:noProof/>
                <w:szCs w:val="18"/>
              </w:rPr>
              <w:t>180</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726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99/1</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D550/A50</w:t>
            </w:r>
          </w:p>
          <w:p w14:paraId="048EBDE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Dva'linn à courte barbe verte et grise, yeux blancs. Visage rond et peau couvertes de veinures sombres. Cheveux hisrutes sales et brûlés sous un casque à cornes brisées, fumée sortant des narines. Poignes monstrueuses, ongles mal coupés, regard mauvais. Enorme hache abîmée portée dans le dos.</w:t>
            </w:r>
          </w:p>
          <w:p w14:paraId="73182E7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révoltes des temps anciens ont divisé le peuple Dva'Linn, les rebelles se sont coalisés et ont formés les Nains-Géant.</w:t>
            </w:r>
          </w:p>
          <w:p w14:paraId="01BB8C7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femelle consacrée par matière enchantée à de rares périodes pour donner naissance</w:t>
            </w:r>
          </w:p>
          <w:p w14:paraId="1309314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souterrain/caverne/montange/ruine</w:t>
            </w:r>
          </w:p>
          <w:p w14:paraId="62B3A45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Toujours associé à sa forge qu'il maintient comme son trésor, cette forge est dans une tour ou un fort en ruine.</w:t>
            </w:r>
          </w:p>
          <w:p w14:paraId="20B5908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racines et viandes de tout type, beaucoup d'alcool.</w:t>
            </w:r>
          </w:p>
          <w:p w14:paraId="70755CF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Défend son territoire avec furie, s'allie souvent avec des créatures de Koth'Oth plus malignes que lui.</w:t>
            </w:r>
          </w:p>
          <w:p w14:paraId="617D0B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fout de tout sauf de son "château" et de sa forge, aime vivre dans les décombres.</w:t>
            </w:r>
          </w:p>
          <w:p w14:paraId="1525C9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Fabrique armes et armures pour toutes les autres races KO.</w:t>
            </w:r>
          </w:p>
          <w:p w14:paraId="65AC59D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Casse et répare tout le temps ses constructions.</w:t>
            </w:r>
            <w:r w:rsidRPr="00527E9E">
              <w:rPr>
                <w:rFonts w:asciiTheme="minorHAnsi" w:hAnsiTheme="minorHAnsi"/>
                <w:szCs w:val="18"/>
              </w:rPr>
              <w:tab/>
            </w:r>
          </w:p>
          <w:p w14:paraId="2000979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 xml:space="preserve">Con=atelier, puits, château de pierre </w:t>
            </w:r>
          </w:p>
          <w:p w14:paraId="51C4D5BF"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Fab=armes &amp; armures de métal, </w:t>
            </w:r>
          </w:p>
          <w:p w14:paraId="0748E25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Hab=en pierre</w:t>
            </w:r>
          </w:p>
          <w:p w14:paraId="121F26C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commerce avec les autres races, agressivité et cupidité, quantité plutôt que qualité</w:t>
            </w:r>
          </w:p>
          <w:p w14:paraId="501F629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80</w:t>
            </w:r>
            <w:r w:rsidRPr="004F6588">
              <w:rPr>
                <w:rFonts w:asciiTheme="minorHAnsi" w:hAnsiTheme="minorHAnsi"/>
                <w:szCs w:val="18"/>
                <w:lang w:val="en-US"/>
              </w:rPr>
              <w:tab/>
              <w:t xml:space="preserve">En </w:t>
            </w:r>
            <w:r w:rsidRPr="004F6588">
              <w:rPr>
                <w:rFonts w:asciiTheme="minorHAnsi" w:hAnsiTheme="minorHAnsi"/>
                <w:noProof/>
                <w:szCs w:val="18"/>
                <w:lang w:val="en-US"/>
              </w:rPr>
              <w:t>100</w:t>
            </w:r>
            <w:r w:rsidRPr="004F6588">
              <w:rPr>
                <w:rFonts w:asciiTheme="minorHAnsi" w:hAnsiTheme="minorHAnsi"/>
                <w:szCs w:val="18"/>
                <w:lang w:val="en-US"/>
              </w:rPr>
              <w:tab/>
              <w:t xml:space="preserve">D </w:t>
            </w:r>
            <w:r w:rsidRPr="004F6588">
              <w:rPr>
                <w:rFonts w:asciiTheme="minorHAnsi" w:hAnsiTheme="minorHAnsi"/>
                <w:noProof/>
                <w:szCs w:val="18"/>
                <w:lang w:val="en-US"/>
              </w:rPr>
              <w:t>40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330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165</w:t>
            </w:r>
          </w:p>
          <w:p w14:paraId="5F16A4A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2-3-4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hache L+5</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02B6A9E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164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179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70</w:t>
            </w:r>
          </w:p>
          <w:p w14:paraId="34A0CE9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p>
          <w:p w14:paraId="1822889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FDF04D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29CA5D5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36C92E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s'éloigne jamais de plus de 1D10 x 50m de sa forge pendant une rencontre.</w:t>
            </w:r>
          </w:p>
          <w:p w14:paraId="074D55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lorsqu'il défend son château ou sa forge</w:t>
            </w:r>
          </w:p>
          <w:p w14:paraId="3CCD74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froid et feu, magique ou non</w:t>
            </w:r>
          </w:p>
          <w:p w14:paraId="30EA598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 +4 par tour</w:t>
            </w:r>
          </w:p>
          <w:p w14:paraId="2979C0C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Mineur, Armurier NE60</w:t>
            </w:r>
          </w:p>
          <w:p w14:paraId="3EE63EC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Armes fabriquées sont lourdes et massives (poids x2 et coup +2), solides  (Rx2) et lentes (V/2), 1d6 prêtes dans le repaire. Possède aussi 1d6 x 1D10 kg de minerai Q+. Armures fabriquées pour autres races KO (1d6 pièces pour 1d6 races différentes) .</w:t>
            </w:r>
          </w:p>
        </w:tc>
      </w:tr>
    </w:tbl>
    <w:p w14:paraId="4F564839" w14:textId="77777777" w:rsidR="009A2EF1" w:rsidRPr="00527E9E" w:rsidRDefault="009A71C6" w:rsidP="0045338D">
      <w:pPr>
        <w:pStyle w:val="Titre3"/>
        <w:rPr>
          <w:i/>
          <w:lang w:val="fr-BE"/>
        </w:rPr>
      </w:pPr>
      <w:bookmarkStart w:id="279" w:name="_Toc199924698"/>
      <w:r w:rsidRPr="00527E9E">
        <w:rPr>
          <w:noProof/>
          <w:highlight w:val="yellow"/>
          <w:lang w:val="fr-BE"/>
        </w:rPr>
        <w:lastRenderedPageBreak/>
        <w:t>nargias</w:t>
      </w:r>
      <w:bookmarkEnd w:id="27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D7210E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C1D923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nargias</w:t>
            </w:r>
            <w:r w:rsidRPr="00527E9E">
              <w:rPr>
                <w:rFonts w:asciiTheme="minorHAnsi" w:hAnsiTheme="minorHAnsi"/>
                <w:b/>
                <w:szCs w:val="18"/>
              </w:rPr>
              <w:t xml:space="preserve">  /  </w:t>
            </w:r>
            <w:r w:rsidRPr="00527E9E">
              <w:rPr>
                <w:rFonts w:asciiTheme="minorHAnsi" w:hAnsiTheme="minorHAnsi"/>
                <w:b/>
                <w:noProof/>
                <w:szCs w:val="18"/>
              </w:rPr>
              <w:t>nargias</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55801EB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550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D30/A1</w:t>
            </w:r>
          </w:p>
          <w:p w14:paraId="2F26B27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serpent à écailles noires, large, lent et massif. Grande gueule de python et aux yeux rouges-feu. Les écailles peuvent devenir coupantes lorsqu'il enserre une proie. Yeux couverts d'une arcade osseuse. Siffle bruyamment en combat. Se tient droit pour attaquer.</w:t>
            </w:r>
          </w:p>
          <w:p w14:paraId="7A9A29B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petites engeances de KO dominent les forêts de jour et de nuit.</w:t>
            </w:r>
          </w:p>
          <w:p w14:paraId="0740510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4971BF9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forêt/ruine/colline/montagne</w:t>
            </w:r>
          </w:p>
          <w:p w14:paraId="2BCF6D8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Tourne en rond autour de son repaire souterrain pris à un autre animal.</w:t>
            </w:r>
          </w:p>
          <w:p w14:paraId="4FA9A8F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toutes les viandes à portées, préférences pour autre serpetns.</w:t>
            </w:r>
          </w:p>
          <w:p w14:paraId="3AC2D14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Lié à un domaine particulier il se nourrit avec agressivité contre tout ce qui traverse ses terres.</w:t>
            </w:r>
          </w:p>
          <w:p w14:paraId="5EE4A08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Très agressif, il chasse dans l'ombre et tend des embuscades.</w:t>
            </w:r>
          </w:p>
          <w:p w14:paraId="03EF83A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Immobile pendant des heures loin des points d'eau.</w:t>
            </w:r>
            <w:r w:rsidRPr="00527E9E">
              <w:rPr>
                <w:rFonts w:asciiTheme="minorHAnsi" w:hAnsiTheme="minorHAnsi"/>
                <w:szCs w:val="18"/>
              </w:rPr>
              <w:tab/>
            </w:r>
          </w:p>
          <w:p w14:paraId="1699ABDB"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062A76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24</w:t>
            </w:r>
          </w:p>
          <w:p w14:paraId="03BD192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écrasement +3 (5)croc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08799A0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30</w:t>
            </w:r>
          </w:p>
          <w:p w14:paraId="3C1690E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48C1B4A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A3C302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020F241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9E7CEB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+20% pour Embusquer, une attaque de mêlée pour enserrer sa proie (test comparé sur F pour s'en sortir)</w:t>
            </w:r>
          </w:p>
          <w:p w14:paraId="6CF0EAF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une fois par jour crache des gros glaires de poison paralysant 6/12 sur 12m (largeur 10cm par m), utiliser arme de jet "Divers/Autres" sur toutes les cibles sur le chemin peuvent être affectées</w:t>
            </w:r>
          </w:p>
          <w:p w14:paraId="7173CD7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2d6 doses de poison mortel 2/2 lorsqu'inflige une blessure avec les crocs</w:t>
            </w:r>
          </w:p>
          <w:p w14:paraId="029E3B41"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l'eau, qu'il évite comme la peste, peur incontrôlable quand en contact avec cette matière</w:t>
            </w:r>
          </w:p>
          <w:p w14:paraId="0B53EB2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doses de poison mortel 2/2. 2d6 écailles larges, il en faut 20 pour faire une ceinture avec +10 pour embusquer et sensible +50% au froid.</w:t>
            </w:r>
          </w:p>
        </w:tc>
      </w:tr>
    </w:tbl>
    <w:p w14:paraId="0BFEC8BF" w14:textId="77777777" w:rsidR="009A2EF1" w:rsidRPr="00527E9E" w:rsidRDefault="009A71C6" w:rsidP="0045338D">
      <w:pPr>
        <w:pStyle w:val="Titre3"/>
        <w:rPr>
          <w:sz w:val="16"/>
          <w:szCs w:val="16"/>
          <w:lang w:val="fr-BE"/>
        </w:rPr>
      </w:pPr>
      <w:bookmarkStart w:id="280" w:name="_Toc199924699"/>
      <w:r w:rsidRPr="00527E9E">
        <w:rPr>
          <w:noProof/>
          <w:highlight w:val="yellow"/>
          <w:lang w:val="fr-BE"/>
        </w:rPr>
        <w:t>Nerguerre</w:t>
      </w:r>
      <w:bookmarkEnd w:id="28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038F92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8680E6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Nerguerre</w:t>
            </w:r>
            <w:r w:rsidRPr="00527E9E">
              <w:rPr>
                <w:rFonts w:asciiTheme="minorHAnsi" w:hAnsiTheme="minorHAnsi"/>
                <w:b/>
                <w:szCs w:val="18"/>
              </w:rPr>
              <w:t xml:space="preserve">  /  </w:t>
            </w:r>
            <w:r w:rsidRPr="00527E9E">
              <w:rPr>
                <w:rFonts w:asciiTheme="minorHAnsi" w:hAnsiTheme="minorHAnsi"/>
                <w:b/>
                <w:noProof/>
                <w:szCs w:val="18"/>
              </w:rPr>
              <w:t>nar'gal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5AFC904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3d3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210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D66/A6</w:t>
            </w:r>
          </w:p>
          <w:p w14:paraId="26376DF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à tête de lion avec crinière en étoile équipé d'une guisarme et d'un bouclier à pointe. Crinière flottant au vent, dents jaunes énormes, pelage brun très sombre. Le bouclier est orné de 7 pointes d'ivoire tordues. L'arme est lourde et acérée, elle a une lanière de tissu ensanglanté attaché. Le corps est couvert d'un pelage qui perce à travers un cuir très épais, en forlme d'écailles. Sens le fauve en chaleur, feule en combat. Regard perçant et dur. S'ébroue régulièrement.</w:t>
            </w:r>
          </w:p>
          <w:p w14:paraId="3781D6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L'armée de Nergal telle qu'elle est apparue dans le Monde Humain, avant d'être défaite par les Anciens.</w:t>
            </w:r>
          </w:p>
          <w:p w14:paraId="0B1564B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félin et humain forcés de procréer sous l'envoûtement d'un démon</w:t>
            </w:r>
          </w:p>
          <w:p w14:paraId="4EC4BCD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plaine - CAR DIU - vivent comme nomades</w:t>
            </w:r>
          </w:p>
          <w:p w14:paraId="6C8D0BB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 groupe errre à la recherche d'un passage vers le Monde Divin.</w:t>
            </w:r>
          </w:p>
          <w:p w14:paraId="7A088C7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 passe, amis comme ennemis.</w:t>
            </w:r>
          </w:p>
          <w:p w14:paraId="350137E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Fera tout pour vaincre les ennemis d'EO rencontrés.</w:t>
            </w:r>
          </w:p>
          <w:p w14:paraId="0ACA52D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Tente toujours de trouver le chemin vers le Monde Divin, creuse et fouille les ruines à la recherche de signes.</w:t>
            </w:r>
          </w:p>
          <w:p w14:paraId="0ED8C53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Semble souvent hésiter quand à la marche à suivre.</w:t>
            </w:r>
          </w:p>
          <w:p w14:paraId="2D13AB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Charche un chef avant chaque attaque, utilise de malice pour poser des pièges.</w:t>
            </w:r>
          </w:p>
          <w:p w14:paraId="66B1930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bat avec détermination sans peur de la mort.</w:t>
            </w:r>
            <w:r w:rsidRPr="00527E9E">
              <w:rPr>
                <w:rFonts w:asciiTheme="minorHAnsi" w:hAnsiTheme="minorHAnsi"/>
                <w:szCs w:val="18"/>
              </w:rPr>
              <w:tab/>
            </w:r>
          </w:p>
          <w:p w14:paraId="4561A9E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 reçoivent armes et boucliers des Nerguerres sacrifiés aux Destrier du Chaos</w:t>
            </w:r>
          </w:p>
          <w:p w14:paraId="4EBF547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chasseurs, épreuves, compétition, rangs, trophées, chef et sage</w:t>
            </w:r>
          </w:p>
          <w:p w14:paraId="1D181B65"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45</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45</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60</w:t>
            </w:r>
          </w:p>
          <w:p w14:paraId="40DFB41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3-4-5</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pique +6 (2)morsure+3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610C3A8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38</w:t>
            </w:r>
          </w:p>
          <w:p w14:paraId="2D2F4AE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0A5865C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C45DE3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F6B743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85578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l'armure se brise complètement avec CR= blessure (T+E+C) subie.</w:t>
            </w:r>
          </w:p>
          <w:p w14:paraId="01F34A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-2 au Moral, ne charge jamais.</w:t>
            </w:r>
          </w:p>
          <w:p w14:paraId="6D7DF82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+50% au feu et au froid.</w:t>
            </w:r>
          </w:p>
          <w:p w14:paraId="14A4C57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 xml:space="preserve">La pique demande un Fb+3 mais a coup +5 mais T-1 E-1 C-1, Crit +15, </w:t>
            </w:r>
            <w:r w:rsidR="00FA2185" w:rsidRPr="00527E9E">
              <w:rPr>
                <w:rFonts w:asciiTheme="minorHAnsi" w:hAnsiTheme="minorHAnsi"/>
                <w:noProof/>
                <w:szCs w:val="18"/>
                <w:shd w:val="clear" w:color="auto" w:fill="FFFF66"/>
              </w:rPr>
              <w:t xml:space="preserve">VIT </w:t>
            </w:r>
            <w:r w:rsidRPr="00527E9E">
              <w:rPr>
                <w:rFonts w:asciiTheme="minorHAnsi" w:hAnsiTheme="minorHAnsi"/>
                <w:noProof/>
                <w:szCs w:val="18"/>
                <w:shd w:val="clear" w:color="auto" w:fill="FFFF66"/>
              </w:rPr>
              <w:t>-3.</w:t>
            </w:r>
          </w:p>
        </w:tc>
      </w:tr>
    </w:tbl>
    <w:p w14:paraId="74BAC4C6" w14:textId="77777777" w:rsidR="009A2EF1" w:rsidRPr="00527E9E" w:rsidRDefault="009A71C6" w:rsidP="0045338D">
      <w:pPr>
        <w:pStyle w:val="Titre3"/>
        <w:rPr>
          <w:i/>
          <w:lang w:val="fr-BE"/>
        </w:rPr>
      </w:pPr>
      <w:bookmarkStart w:id="281" w:name="_Toc199924700"/>
      <w:r w:rsidRPr="00527E9E">
        <w:rPr>
          <w:noProof/>
          <w:highlight w:val="yellow"/>
          <w:lang w:val="fr-BE"/>
        </w:rPr>
        <w:lastRenderedPageBreak/>
        <w:t>nuage mort</w:t>
      </w:r>
      <w:bookmarkEnd w:id="28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01CABB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C1BD2F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nuage mort</w:t>
            </w:r>
            <w:r w:rsidRPr="00527E9E">
              <w:rPr>
                <w:rFonts w:asciiTheme="minorHAnsi" w:hAnsiTheme="minorHAnsi"/>
                <w:b/>
                <w:szCs w:val="18"/>
              </w:rPr>
              <w:t xml:space="preserve">  /  </w:t>
            </w:r>
            <w:r w:rsidRPr="00527E9E">
              <w:rPr>
                <w:rFonts w:asciiTheme="minorHAnsi" w:hAnsiTheme="minorHAnsi"/>
                <w:b/>
                <w:noProof/>
                <w:szCs w:val="18"/>
              </w:rPr>
              <w:t>starma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127860D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800</w:t>
            </w:r>
            <w:r w:rsidRPr="00527E9E">
              <w:rPr>
                <w:rFonts w:asciiTheme="minorHAnsi" w:hAnsiTheme="minorHAnsi"/>
                <w:szCs w:val="18"/>
              </w:rPr>
              <w:t xml:space="preserve"> / L</w:t>
            </w:r>
            <w:r w:rsidRPr="00527E9E">
              <w:rPr>
                <w:rFonts w:asciiTheme="minorHAnsi" w:hAnsiTheme="minorHAnsi"/>
                <w:noProof/>
                <w:szCs w:val="18"/>
              </w:rPr>
              <w:t>800</w:t>
            </w:r>
            <w:r w:rsidRPr="00527E9E">
              <w:rPr>
                <w:rFonts w:asciiTheme="minorHAnsi" w:hAnsiTheme="minorHAnsi"/>
                <w:szCs w:val="18"/>
              </w:rPr>
              <w:t xml:space="preserve"> / P</w:t>
            </w:r>
            <w:r w:rsidRPr="00527E9E">
              <w:rPr>
                <w:rFonts w:asciiTheme="minorHAnsi" w:hAnsiTheme="minorHAnsi"/>
                <w:noProof/>
                <w:szCs w:val="18"/>
              </w:rPr>
              <w:t>800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F28B4A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vortex de ténèbres fluctuantes sans forme physique. Entouré d'une immense aura de ténèbres. A 1% par jour de prendre un forme physique humanoïde démoniaque avec des cornes d'or et des yeux rouges (taille/10). Tourne et souffle sans arrêt, se meut de manière directe d'un point à l'autre. Le mouvement de ténèbres est si dense qu'il a une force en soi.</w:t>
            </w:r>
          </w:p>
          <w:p w14:paraId="47A8727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Essence de mal, de l'esprit d'El'Dor, rôdeur éternel source et destination des énergies destructrices.</w:t>
            </w:r>
          </w:p>
          <w:p w14:paraId="243C37B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rares éruptions de volcans de PD EO des profondeurs des Enfers</w:t>
            </w:r>
          </w:p>
          <w:p w14:paraId="3532445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PAR NOC</w:t>
            </w:r>
          </w:p>
          <w:p w14:paraId="6473B34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absorbe toute forme de vie mineure à portée</w:t>
            </w:r>
          </w:p>
          <w:p w14:paraId="45B1EBE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rôde dans les nuits sombres des royaumes divins.</w:t>
            </w:r>
          </w:p>
          <w:p w14:paraId="55B31A5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N'est que pour se nourrir de la mort d'âmes.</w:t>
            </w:r>
          </w:p>
          <w:p w14:paraId="530547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Fonce sur une cible à la fois, jusqu'à la mort de celle-ci.</w:t>
            </w:r>
          </w:p>
          <w:p w14:paraId="0C911A2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Aucune négociation possible sauf être EO à NC&gt;5</w:t>
            </w:r>
          </w:p>
          <w:p w14:paraId="35A60F6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Englobe sa proie d'ombre et l'étouffe de coups.</w:t>
            </w:r>
            <w:r w:rsidRPr="00527E9E">
              <w:rPr>
                <w:rFonts w:asciiTheme="minorHAnsi" w:hAnsiTheme="minorHAnsi"/>
                <w:szCs w:val="18"/>
              </w:rPr>
              <w:tab/>
            </w:r>
          </w:p>
          <w:p w14:paraId="3EAADC0F"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BC8F0E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150</w:t>
            </w:r>
            <w:r w:rsidRPr="004F6588">
              <w:rPr>
                <w:rFonts w:asciiTheme="minorHAnsi" w:hAnsiTheme="minorHAnsi"/>
                <w:szCs w:val="18"/>
                <w:lang w:val="en-US"/>
              </w:rPr>
              <w:tab/>
              <w:t xml:space="preserve">En </w:t>
            </w:r>
            <w:r w:rsidRPr="004F6588">
              <w:rPr>
                <w:rFonts w:asciiTheme="minorHAnsi" w:hAnsiTheme="minorHAnsi"/>
                <w:noProof/>
                <w:szCs w:val="18"/>
                <w:lang w:val="en-US"/>
              </w:rPr>
              <w:t>100</w:t>
            </w:r>
            <w:r w:rsidRPr="004F6588">
              <w:rPr>
                <w:rFonts w:asciiTheme="minorHAnsi" w:hAnsiTheme="minorHAnsi"/>
                <w:szCs w:val="18"/>
                <w:lang w:val="en-US"/>
              </w:rPr>
              <w:tab/>
              <w:t xml:space="preserve">D </w:t>
            </w:r>
            <w:r w:rsidRPr="004F6588">
              <w:rPr>
                <w:rFonts w:asciiTheme="minorHAnsi" w:hAnsiTheme="minorHAnsi"/>
                <w:noProof/>
                <w:szCs w:val="18"/>
                <w:lang w:val="en-US"/>
              </w:rPr>
              <w:t>80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95</w:t>
            </w:r>
            <w:r w:rsidRPr="004F6588">
              <w:rPr>
                <w:rFonts w:asciiTheme="minorHAnsi" w:hAnsiTheme="minorHAnsi"/>
                <w:szCs w:val="18"/>
                <w:lang w:val="en-US"/>
              </w:rPr>
              <w:tab/>
              <w:t xml:space="preserve">E </w:t>
            </w:r>
            <w:r w:rsidRPr="004F6588">
              <w:rPr>
                <w:rFonts w:asciiTheme="minorHAnsi" w:hAnsiTheme="minorHAnsi"/>
                <w:noProof/>
                <w:szCs w:val="18"/>
                <w:lang w:val="en-US"/>
              </w:rPr>
              <w:t>90</w:t>
            </w:r>
            <w:r w:rsidRPr="004F6588">
              <w:rPr>
                <w:rFonts w:asciiTheme="minorHAnsi" w:hAnsiTheme="minorHAnsi"/>
                <w:szCs w:val="18"/>
                <w:lang w:val="en-US"/>
              </w:rPr>
              <w:tab/>
              <w:t xml:space="preserve">Em </w:t>
            </w:r>
            <w:r w:rsidRPr="004F6588">
              <w:rPr>
                <w:rFonts w:asciiTheme="minorHAnsi" w:hAnsiTheme="minorHAnsi"/>
                <w:noProof/>
                <w:szCs w:val="18"/>
                <w:lang w:val="en-US"/>
              </w:rPr>
              <w:t>90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843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28</w:t>
            </w:r>
          </w:p>
          <w:p w14:paraId="26CEDCB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+7</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48</w:t>
            </w:r>
            <w:r w:rsidRPr="00527E9E">
              <w:rPr>
                <w:rFonts w:asciiTheme="minorHAnsi" w:hAnsiTheme="minorHAnsi"/>
                <w:szCs w:val="18"/>
              </w:rPr>
              <w:tab/>
            </w:r>
          </w:p>
          <w:p w14:paraId="68F6D3B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m5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6024EEE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p>
          <w:p w14:paraId="03ED91C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BFD1BF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182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4826827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867B76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coup subi implique la même perte (cumulez TEC) d'EN, disparaît vers son monde si atteint son niveau d'EN.</w:t>
            </w:r>
          </w:p>
          <w:p w14:paraId="0DF35EF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Immunité : à tout sauf aux armes dédiées et au sort Divine Intervention </w:t>
            </w:r>
          </w:p>
          <w:p w14:paraId="4C8E987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Langue: peuvent communiquer NE20 mentalement avec des êtres d'El'Dor à NEM&gt;0, permanent </w:t>
            </w:r>
          </w:p>
          <w:p w14:paraId="157D228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passe à travers n'importe quel obstacle, permanent</w:t>
            </w:r>
          </w:p>
          <w:p w14:paraId="7CA20EB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 coup critique a (T+E+C)% de lacher un Perle Abyssale (vieillit deux plus vite , VO+10, immunité 50% à tout dégâts).</w:t>
            </w:r>
          </w:p>
        </w:tc>
      </w:tr>
    </w:tbl>
    <w:p w14:paraId="16F3C4AD" w14:textId="77777777" w:rsidR="009A2EF1" w:rsidRPr="00527E9E" w:rsidRDefault="009A71C6" w:rsidP="0045338D">
      <w:pPr>
        <w:pStyle w:val="Titre3"/>
        <w:rPr>
          <w:sz w:val="16"/>
          <w:szCs w:val="16"/>
          <w:lang w:val="fr-BE"/>
        </w:rPr>
      </w:pPr>
      <w:bookmarkStart w:id="282" w:name="_Toc199924701"/>
      <w:r w:rsidRPr="00527E9E">
        <w:rPr>
          <w:noProof/>
          <w:highlight w:val="yellow"/>
          <w:lang w:val="fr-BE"/>
        </w:rPr>
        <w:t>ogre</w:t>
      </w:r>
      <w:bookmarkEnd w:id="282"/>
      <w:r w:rsidR="00A91692" w:rsidRPr="00527E9E">
        <w:rPr>
          <w:noProof/>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7B3625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0CCE1D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009A71C6" w:rsidRPr="00527E9E">
              <w:rPr>
                <w:rFonts w:asciiTheme="minorHAnsi" w:hAnsiTheme="minorHAnsi"/>
                <w:b/>
                <w:noProof/>
                <w:szCs w:val="18"/>
                <w:highlight w:val="yellow"/>
              </w:rPr>
              <w:t>ogre</w:t>
            </w:r>
            <w:r w:rsidR="009A71C6" w:rsidRPr="00527E9E">
              <w:rPr>
                <w:rFonts w:asciiTheme="minorHAnsi" w:hAnsiTheme="minorHAnsi"/>
                <w:b/>
                <w:szCs w:val="18"/>
              </w:rPr>
              <w:t xml:space="preserve">  </w:t>
            </w:r>
            <w:r w:rsidRPr="00527E9E">
              <w:rPr>
                <w:rFonts w:asciiTheme="minorHAnsi" w:hAnsiTheme="minorHAnsi"/>
                <w:b/>
                <w:szCs w:val="18"/>
              </w:rPr>
              <w:t xml:space="preserve">/  </w:t>
            </w:r>
            <w:r w:rsidRPr="00527E9E">
              <w:rPr>
                <w:rFonts w:asciiTheme="minorHAnsi" w:hAnsiTheme="minorHAnsi"/>
                <w:b/>
                <w:noProof/>
                <w:szCs w:val="18"/>
              </w:rPr>
              <w:t>nocore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6EFFAE8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280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90/10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D150/A10</w:t>
            </w:r>
          </w:p>
          <w:p w14:paraId="61D7FD5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humanoïde à grosses défenses de sangliers brunes, système pileux abondant sur le torse. Le cou fusionne avec les épaules pour former un triangle de chairs et de muscles. Porte des pagnes en peaux pourries, puanteur exceptionnelle à l'anus. Saleté innomable. Dents manquantes, grogne et hurle en combat.</w:t>
            </w:r>
          </w:p>
          <w:p w14:paraId="361F9DC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Avant l'arrivée des Géants, Koth'Oth a essayé de vaincre les Anciens avec les Ogres, ce fut un échec.</w:t>
            </w:r>
          </w:p>
          <w:p w14:paraId="75F559B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080EEE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forêt/colline/montagne/forêt</w:t>
            </w:r>
          </w:p>
          <w:p w14:paraId="4D59A06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Son repaire est toujours situé dans une clairière dévastée.</w:t>
            </w:r>
          </w:p>
          <w:p w14:paraId="026C829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Mangeur d'homme dont il fait des plats assez simples, n'a aucun sens tactique.</w:t>
            </w:r>
          </w:p>
          <w:p w14:paraId="17DB95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Renifle tout le temps et charge la première cible en vue..</w:t>
            </w:r>
          </w:p>
          <w:p w14:paraId="5DF11F2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S'occupe à des choses triviales, toujours orienté vers la recherche de nourriture. </w:t>
            </w:r>
          </w:p>
          <w:p w14:paraId="06445A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Attitude enfantine, rageuse et stupide. </w:t>
            </w:r>
          </w:p>
          <w:p w14:paraId="07484A7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Touijours attiré par l'odeur la plus spéciale.</w:t>
            </w:r>
            <w:r w:rsidRPr="00527E9E">
              <w:rPr>
                <w:rFonts w:asciiTheme="minorHAnsi" w:hAnsiTheme="minorHAnsi"/>
                <w:szCs w:val="18"/>
              </w:rPr>
              <w:tab/>
            </w:r>
          </w:p>
          <w:p w14:paraId="7B5D3D3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masse de tronc+ silex, pagne de peaux pour torcher le cul</w:t>
            </w:r>
          </w:p>
          <w:p w14:paraId="4302A1E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141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94</w:t>
            </w:r>
          </w:p>
          <w:p w14:paraId="570AE26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579D6DE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35</w:t>
            </w:r>
          </w:p>
          <w:p w14:paraId="4D8F006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020E569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B1BBD8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724307D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09090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fuit la lumière magique, VO &amp; VD/2 sous la lumière du jour</w:t>
            </w:r>
          </w:p>
          <w:p w14:paraId="14F917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 test d'Odorat raté inflige un VO-5, tous les tours</w:t>
            </w:r>
          </w:p>
          <w:p w14:paraId="330CFF5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humains</w:t>
            </w:r>
          </w:p>
          <w:p w14:paraId="14AC83C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Rage : +3 par phase</w:t>
            </w:r>
          </w:p>
          <w:p w14:paraId="394719B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1d2 défenses, la poudre d'une corne donne 1D10 doses qui apporte Rage +1d6 pendant 1h.</w:t>
            </w:r>
          </w:p>
        </w:tc>
      </w:tr>
    </w:tbl>
    <w:p w14:paraId="37CFA487" w14:textId="77777777" w:rsidR="009A2EF1" w:rsidRPr="00527E9E" w:rsidRDefault="009A71C6" w:rsidP="0045338D">
      <w:pPr>
        <w:pStyle w:val="Titre3"/>
        <w:rPr>
          <w:i/>
          <w:lang w:val="fr-BE"/>
        </w:rPr>
      </w:pPr>
      <w:bookmarkStart w:id="283" w:name="_Toc199924702"/>
      <w:r w:rsidRPr="00527E9E">
        <w:rPr>
          <w:noProof/>
          <w:highlight w:val="yellow"/>
          <w:lang w:val="fr-BE"/>
        </w:rPr>
        <w:lastRenderedPageBreak/>
        <w:t>Olifant</w:t>
      </w:r>
      <w:bookmarkEnd w:id="28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18C010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3E7A67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Olifant</w:t>
            </w:r>
            <w:r w:rsidRPr="00527E9E">
              <w:rPr>
                <w:rFonts w:asciiTheme="minorHAnsi" w:hAnsiTheme="minorHAnsi"/>
                <w:b/>
                <w:szCs w:val="18"/>
              </w:rPr>
              <w:t xml:space="preserve">  /  </w:t>
            </w:r>
            <w:r w:rsidRPr="00527E9E">
              <w:rPr>
                <w:rFonts w:asciiTheme="minorHAnsi" w:hAnsiTheme="minorHAnsi"/>
                <w:b/>
                <w:noProof/>
                <w:szCs w:val="18"/>
              </w:rPr>
              <w:t>don'fark</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58EABBE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220</w:t>
            </w:r>
            <w:r w:rsidRPr="00527E9E">
              <w:rPr>
                <w:rFonts w:asciiTheme="minorHAnsi" w:hAnsiTheme="minorHAnsi"/>
                <w:szCs w:val="18"/>
              </w:rPr>
              <w:t xml:space="preserve"> / L</w:t>
            </w:r>
            <w:r w:rsidRPr="00527E9E">
              <w:rPr>
                <w:rFonts w:asciiTheme="minorHAnsi" w:hAnsiTheme="minorHAnsi"/>
                <w:noProof/>
                <w:szCs w:val="18"/>
              </w:rPr>
              <w:t>150</w:t>
            </w:r>
            <w:r w:rsidRPr="00527E9E">
              <w:rPr>
                <w:rFonts w:asciiTheme="minorHAnsi" w:hAnsiTheme="minorHAnsi"/>
                <w:szCs w:val="18"/>
              </w:rPr>
              <w:t xml:space="preserve"> / P</w:t>
            </w:r>
            <w:r w:rsidRPr="00527E9E">
              <w:rPr>
                <w:rFonts w:asciiTheme="minorHAnsi" w:hAnsiTheme="minorHAnsi"/>
                <w:noProof/>
                <w:szCs w:val="18"/>
              </w:rPr>
              <w:t>260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2402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D666/A0</w:t>
            </w:r>
          </w:p>
          <w:p w14:paraId="4037C3D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Eléphant noir ébène aux défenses coubres ornées de pointes en forme d'étoile. Sabots à ongles blanc, taches de sang séché partout. De petits éclairs apparaissent autour des yeux lorsqu'il charge. Rangée de dents brisées hors de la gueule. Odeur épouvantable. Souffle et tempête tout le temps, nerveux. </w:t>
            </w:r>
          </w:p>
          <w:p w14:paraId="3660118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plus grand mammifère d'EI ne l'était plus lorsque la sauvagerie et la corruption du Malin ont créé cette terrible engeance.</w:t>
            </w:r>
          </w:p>
          <w:p w14:paraId="1E8D316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éléphants envoûtés, rongés, survivant au sacrifice</w:t>
            </w:r>
          </w:p>
          <w:p w14:paraId="29ACE93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désert - HER/CHA NOC</w:t>
            </w:r>
          </w:p>
          <w:p w14:paraId="697C215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Arpente les zones sèches, d'un oasis à l'autre, dans les régions abandonnées des humains.</w:t>
            </w:r>
          </w:p>
          <w:p w14:paraId="5A19286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herbes en attendant une proie dont le sang est un nectar.</w:t>
            </w:r>
          </w:p>
          <w:p w14:paraId="122FF10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Calme et généralement souple, il cherche à se nourrir comme les herbivores.</w:t>
            </w:r>
          </w:p>
          <w:p w14:paraId="543E6BD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fois en combat, charge furieusement et bruyamment sans prendre garde.</w:t>
            </w:r>
          </w:p>
          <w:p w14:paraId="79BAF55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Boire le sang est sa seule motivation, une fois repus il redevient calme.</w:t>
            </w:r>
          </w:p>
          <w:p w14:paraId="1462B7D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Souvent entouré de petite bête EO dont des serpents, peut être dompté par des fanatiques EO avec un tRC sur Elevage.</w:t>
            </w:r>
          </w:p>
          <w:p w14:paraId="2A34680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Curieux quand repus, prêt à comprendre le monde et les petits êtres.</w:t>
            </w:r>
            <w:r w:rsidRPr="00527E9E">
              <w:rPr>
                <w:rFonts w:asciiTheme="minorHAnsi" w:hAnsiTheme="minorHAnsi"/>
                <w:szCs w:val="18"/>
              </w:rPr>
              <w:tab/>
            </w:r>
          </w:p>
          <w:p w14:paraId="3787F770"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62C592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75</w:t>
            </w:r>
            <w:r w:rsidRPr="004F6588">
              <w:rPr>
                <w:rFonts w:asciiTheme="minorHAnsi" w:hAnsiTheme="minorHAnsi"/>
                <w:szCs w:val="18"/>
                <w:lang w:val="en-US"/>
              </w:rPr>
              <w:tab/>
              <w:t xml:space="preserve">Ap </w:t>
            </w:r>
            <w:r w:rsidRPr="004F6588">
              <w:rPr>
                <w:rFonts w:asciiTheme="minorHAnsi" w:hAnsiTheme="minorHAnsi"/>
                <w:noProof/>
                <w:szCs w:val="18"/>
                <w:lang w:val="en-US"/>
              </w:rPr>
              <w:t>55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497</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746</w:t>
            </w:r>
          </w:p>
          <w:p w14:paraId="1E661D3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corne+7 (8)sabot+6 (6)écrasement+5 (4)balayage+4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4E7BA93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c20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174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43</w:t>
            </w:r>
          </w:p>
          <w:p w14:paraId="79175B7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101D2F84"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AB4867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0A98315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BA9BED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capable d'attaquer 1D10* cibles à la fois dans la même phase </w:t>
            </w:r>
          </w:p>
          <w:p w14:paraId="0A0ABE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Langues: comprend les langues parlées à NE20</w:t>
            </w:r>
          </w:p>
          <w:p w14:paraId="5931AB6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+4 par phase</w:t>
            </w:r>
          </w:p>
          <w:p w14:paraId="6188E4C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à la magie, le bruit d'instrument de musique lui inflige NE(instrument)/2 de malus.</w:t>
            </w:r>
          </w:p>
          <w:p w14:paraId="5BBCC09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Herboristerie NE40 pour trouver les plantes, Piste NE20</w:t>
            </w:r>
          </w:p>
          <w:p w14:paraId="7336349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 PN herbes dans l'estomac. L'ivoire des défenses donne 2D10 doses de poudre qui, enchantée, ajoute 1D10* au dé de coup pendant 1d6 heures.</w:t>
            </w:r>
          </w:p>
        </w:tc>
      </w:tr>
    </w:tbl>
    <w:p w14:paraId="73108611" w14:textId="77777777" w:rsidR="009A2EF1" w:rsidRPr="00527E9E" w:rsidRDefault="009A71C6" w:rsidP="0045338D">
      <w:pPr>
        <w:pStyle w:val="Titre3"/>
        <w:rPr>
          <w:sz w:val="16"/>
          <w:szCs w:val="16"/>
          <w:lang w:val="fr-BE"/>
        </w:rPr>
      </w:pPr>
      <w:bookmarkStart w:id="284" w:name="_Toc199924703"/>
      <w:r w:rsidRPr="00527E9E">
        <w:rPr>
          <w:noProof/>
          <w:highlight w:val="yellow"/>
          <w:lang w:val="fr-BE"/>
        </w:rPr>
        <w:t>ombre des forêts</w:t>
      </w:r>
      <w:bookmarkEnd w:id="28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4BA050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BF4252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ombre des forêts</w:t>
            </w:r>
            <w:r w:rsidRPr="00527E9E">
              <w:rPr>
                <w:rFonts w:asciiTheme="minorHAnsi" w:hAnsiTheme="minorHAnsi"/>
                <w:b/>
                <w:szCs w:val="18"/>
              </w:rPr>
              <w:t xml:space="preserve">  /  </w:t>
            </w:r>
            <w:r w:rsidRPr="00527E9E">
              <w:rPr>
                <w:rFonts w:asciiTheme="minorHAnsi" w:hAnsiTheme="minorHAnsi"/>
                <w:b/>
                <w:noProof/>
                <w:szCs w:val="18"/>
              </w:rPr>
              <w:t>or'fano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4042FD0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 x 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25</w:t>
            </w:r>
            <w:r w:rsidRPr="00527E9E">
              <w:rPr>
                <w:rFonts w:asciiTheme="minorHAnsi" w:hAnsiTheme="minorHAnsi"/>
                <w:szCs w:val="18"/>
              </w:rPr>
              <w:t xml:space="preserve"> / P</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D100/A10</w:t>
            </w:r>
          </w:p>
          <w:p w14:paraId="64F29D0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de forme végétale aux orbites creuses. Tête est plate et allongée, elle ressemble à un tronc d'arbre noueux. Couleurs brunes et vertes sont mélangées pour fournir un camouflage total comme une écorce couverte de lierre. Feuilles, branches et autres bourgeons sont visibles sur le corps. Papillons et nombreux insectes présents.</w:t>
            </w:r>
          </w:p>
          <w:p w14:paraId="4A80314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Echappé du royaume Divin pour peupler les Mondes de flore infinie.</w:t>
            </w:r>
          </w:p>
          <w:p w14:paraId="32EF28B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tEC sort EE NE&gt;10 proche d'un passage MA/MH pendant une PY</w:t>
            </w:r>
          </w:p>
          <w:p w14:paraId="1BF8D51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NOC - forêt/forêt/forêt/jungle</w:t>
            </w:r>
          </w:p>
          <w:p w14:paraId="34145F9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Ils vivent au coeur des forêts et donnent vie à ces lieux sauvages.</w:t>
            </w:r>
          </w:p>
          <w:p w14:paraId="0CA454E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nourrissent de feuilles mortes et de tourbe.</w:t>
            </w:r>
          </w:p>
          <w:p w14:paraId="175A50C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Occupe de vastes étendues boisées et sauvages.</w:t>
            </w:r>
          </w:p>
          <w:p w14:paraId="7EDAA05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Protège son royaume des présences hostiles à la nature: El'Dor et Koth'Oth principalement.</w:t>
            </w:r>
          </w:p>
          <w:p w14:paraId="2446EC1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Balise le terrain et observe/corrige  les interventions extérieures.</w:t>
            </w:r>
          </w:p>
          <w:p w14:paraId="4FDC4C8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en clan pour protéger le végétal, évite la confrontation</w:t>
            </w:r>
            <w:r w:rsidRPr="00527E9E">
              <w:rPr>
                <w:rFonts w:asciiTheme="minorHAnsi" w:hAnsiTheme="minorHAnsi"/>
                <w:szCs w:val="18"/>
              </w:rPr>
              <w:tab/>
            </w:r>
          </w:p>
          <w:p w14:paraId="5170C1E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Con=forêt relplantée, haies et biotopes aménagés</w:t>
            </w:r>
          </w:p>
          <w:p w14:paraId="6DCB226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Fab=pièges de lianes, trous, épieux, tunnel étouffants</w:t>
            </w:r>
          </w:p>
          <w:p w14:paraId="24F42D8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 xml:space="preserve">Hab=arbres aménagés, huttes de lianes et bois tressés </w:t>
            </w:r>
          </w:p>
          <w:p w14:paraId="46825E0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Soc=esprit unique, agissent comme une ruche/fourmillière</w:t>
            </w:r>
          </w:p>
          <w:p w14:paraId="125E9DF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52DF01F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épieu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3</w:t>
            </w:r>
            <w:r w:rsidRPr="00527E9E">
              <w:rPr>
                <w:rFonts w:asciiTheme="minorHAnsi" w:hAnsiTheme="minorHAnsi"/>
                <w:szCs w:val="18"/>
              </w:rPr>
              <w:tab/>
            </w:r>
          </w:p>
          <w:p w14:paraId="505C516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10</w:t>
            </w:r>
          </w:p>
          <w:p w14:paraId="00AAC37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321A76A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C4732F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27A556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A2C212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permanente 2/2 Ombre Invisible dans un environnement végétal ou sombre</w:t>
            </w:r>
          </w:p>
          <w:p w14:paraId="0A006D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CSx2% par phase de récupérer toutes ses blessures, malus et effets magiques</w:t>
            </w:r>
          </w:p>
          <w:p w14:paraId="4D7662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meurt si enflammé (&gt;5 dégâts de feu)  ou touché par éclair, magique ou non</w:t>
            </w:r>
          </w:p>
          <w:p w14:paraId="51ADCAE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Langage des Signes NE40 et de manière téléphatique (innée NE50) avec les siens à 1km, NE50 Pièges</w:t>
            </w:r>
          </w:p>
          <w:p w14:paraId="134CCF5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résine d'une Ombre des Forêts (1d6 par corps) équivaut, si ingérée, à une CS réussie, chaque dose additionnelle dans le même jour est un poison lent 2/2.</w:t>
            </w:r>
          </w:p>
        </w:tc>
      </w:tr>
    </w:tbl>
    <w:p w14:paraId="6F5FDCFE" w14:textId="77777777" w:rsidR="009A2EF1" w:rsidRPr="00527E9E" w:rsidRDefault="009A71C6" w:rsidP="0045338D">
      <w:pPr>
        <w:pStyle w:val="Titre3"/>
        <w:rPr>
          <w:sz w:val="16"/>
          <w:szCs w:val="16"/>
          <w:lang w:val="fr-BE"/>
        </w:rPr>
      </w:pPr>
      <w:bookmarkStart w:id="285" w:name="_Toc199924704"/>
      <w:r w:rsidRPr="00527E9E">
        <w:rPr>
          <w:noProof/>
          <w:highlight w:val="yellow"/>
          <w:lang w:val="fr-BE"/>
        </w:rPr>
        <w:lastRenderedPageBreak/>
        <w:t>pégase</w:t>
      </w:r>
      <w:bookmarkEnd w:id="28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CE3228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BADFB5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pégase</w:t>
            </w:r>
            <w:r w:rsidRPr="00527E9E">
              <w:rPr>
                <w:rFonts w:asciiTheme="minorHAnsi" w:hAnsiTheme="minorHAnsi"/>
                <w:b/>
                <w:szCs w:val="18"/>
              </w:rPr>
              <w:t xml:space="preserve">  /  </w:t>
            </w:r>
            <w:r w:rsidRPr="00527E9E">
              <w:rPr>
                <w:rFonts w:asciiTheme="minorHAnsi" w:hAnsiTheme="minorHAnsi"/>
                <w:b/>
                <w:noProof/>
                <w:szCs w:val="18"/>
              </w:rPr>
              <w:t>perequin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6C9087E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280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1075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FBBA64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Magnifique cheval d'un blanc pur aux larges ailes étirées vers l'arrière. Regard bleu azur, allure divinement élégante. Tête relevée, crinière flottant au vent. Queue et crinière dorées.</w:t>
            </w:r>
          </w:p>
          <w:p w14:paraId="5CE7C71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 Née de la mort d'une Gorgonne après 1d6 jours,  les Dieux ont créé en même temps la Gorgonne et son esprit, ils étaient opposés.</w:t>
            </w:r>
          </w:p>
          <w:p w14:paraId="42CDA59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D/N - plaine/montagne/colline/cours d'eau</w:t>
            </w:r>
          </w:p>
          <w:p w14:paraId="6656120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Parcours son royaume d'un lieu élevé à l'autre</w:t>
            </w:r>
          </w:p>
          <w:p w14:paraId="0EFD982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fleurs uniquement</w:t>
            </w:r>
          </w:p>
          <w:p w14:paraId="31C2668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Eternellement sauvage, la Pégase aime voyager tout le temps, d'une vallée à l'autre, d'un fleuve à l'autre.</w:t>
            </w:r>
          </w:p>
          <w:p w14:paraId="09E3635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Méfiante et prudente elle observera longtemps avant de prendre une décision.</w:t>
            </w:r>
          </w:p>
          <w:p w14:paraId="7367D45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Semble s'entrendre avec les autres animaux qui l'aident et protègent.</w:t>
            </w:r>
          </w:p>
          <w:p w14:paraId="714989C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Galope pour le plaisir mais préfère voler en évitant le soleil.</w:t>
            </w:r>
            <w:r w:rsidRPr="00527E9E">
              <w:rPr>
                <w:rFonts w:asciiTheme="minorHAnsi" w:hAnsiTheme="minorHAnsi"/>
                <w:szCs w:val="18"/>
              </w:rPr>
              <w:tab/>
            </w:r>
          </w:p>
          <w:p w14:paraId="2D37B3D2"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CFA43F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126</w:t>
            </w:r>
          </w:p>
          <w:p w14:paraId="380F7D2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sabot +1 x2 (4)sabot +0 x2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45403F9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18 a36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280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61</w:t>
            </w:r>
          </w:p>
          <w:p w14:paraId="4CD5681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32061B9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F5D00F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1DF9E0E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6362FC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pour monter une Pégase il faut une bride enchantée et une F&gt; 30, Combat à Cheval &gt; 40 et un moyen de la capturer</w:t>
            </w:r>
          </w:p>
          <w:p w14:paraId="37D4873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l'âge, la fatigue, le froid, la faim, la lumière, la maladie</w:t>
            </w:r>
          </w:p>
          <w:p w14:paraId="6F5333B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perçoit et comprend automatiquement les pensées du cavalier NE80</w:t>
            </w:r>
          </w:p>
          <w:p w14:paraId="65F420A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619504B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20B11992" w14:textId="77777777" w:rsidR="009A2EF1" w:rsidRPr="00527E9E" w:rsidRDefault="009A71C6" w:rsidP="0045338D">
      <w:pPr>
        <w:pStyle w:val="Titre3"/>
        <w:rPr>
          <w:i/>
          <w:lang w:val="fr-BE"/>
        </w:rPr>
      </w:pPr>
      <w:bookmarkStart w:id="286" w:name="_Toc199924705"/>
      <w:r w:rsidRPr="00527E9E">
        <w:rPr>
          <w:noProof/>
          <w:highlight w:val="yellow"/>
          <w:lang w:val="fr-BE"/>
        </w:rPr>
        <w:t>Présage</w:t>
      </w:r>
      <w:bookmarkEnd w:id="28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D91E67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52EBF2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Présage</w:t>
            </w:r>
            <w:r w:rsidRPr="00527E9E">
              <w:rPr>
                <w:rFonts w:asciiTheme="minorHAnsi" w:hAnsiTheme="minorHAnsi"/>
                <w:b/>
                <w:szCs w:val="18"/>
              </w:rPr>
              <w:t xml:space="preserve">  /  </w:t>
            </w:r>
            <w:r w:rsidRPr="00527E9E">
              <w:rPr>
                <w:rFonts w:asciiTheme="minorHAnsi" w:hAnsiTheme="minorHAnsi"/>
                <w:b/>
                <w:noProof/>
                <w:szCs w:val="18"/>
              </w:rPr>
              <w:t>voh'ara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2D68B94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240</w:t>
            </w:r>
            <w:r w:rsidRPr="00527E9E">
              <w:rPr>
                <w:rFonts w:asciiTheme="minorHAnsi" w:hAnsiTheme="minorHAnsi"/>
                <w:szCs w:val="18"/>
              </w:rPr>
              <w:t xml:space="preserve"> / P</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D1700/A300</w:t>
            </w:r>
          </w:p>
          <w:p w14:paraId="2597A3E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Brume arrondie gris sombre flottant à 1m du sol. Des visages d'Anciens sont régulièrement visibles en combat, des mains en sortent régulièrement et prennant une couleur plus claire. Plane lentement sur le sol, émet des chuchotements et râles d'un autre temps. Tristes et angoissants. </w:t>
            </w:r>
          </w:p>
          <w:p w14:paraId="457835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Les batailles du Monde Ancien ont fait tant de morts que nombre d'entre eux n'ont pu trouver le chemin de la paix éternelle. </w:t>
            </w:r>
          </w:p>
          <w:p w14:paraId="2FB3F11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morts êtres EE NC&gt;10 tués par magie KO avec tRC</w:t>
            </w:r>
          </w:p>
          <w:p w14:paraId="25355C2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montagne - CAR DIU</w:t>
            </w:r>
          </w:p>
          <w:p w14:paraId="0B1DC2C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Rôde et plane dans une vallée sans jamais en sortir.</w:t>
            </w:r>
          </w:p>
          <w:p w14:paraId="0FC6080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Absorbe la brume et la recycle.</w:t>
            </w:r>
          </w:p>
          <w:p w14:paraId="3B2E2C0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S'attaque à tout être aligné non EE.</w:t>
            </w:r>
          </w:p>
          <w:p w14:paraId="755B4F8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vengeance est la seule chose qui l'anime.</w:t>
            </w:r>
          </w:p>
          <w:p w14:paraId="4B0698C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poursuit jamais les fuyards et continue de prêter hommage aux héros disparus.</w:t>
            </w:r>
          </w:p>
          <w:p w14:paraId="571EEC4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Lié au lieu de bataille, solidaire des autres morts.</w:t>
            </w:r>
            <w:r w:rsidRPr="00527E9E">
              <w:rPr>
                <w:rFonts w:asciiTheme="minorHAnsi" w:hAnsiTheme="minorHAnsi"/>
                <w:szCs w:val="18"/>
              </w:rPr>
              <w:tab/>
            </w:r>
          </w:p>
          <w:p w14:paraId="585AE9D5"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 tumulus &amp; sépulture modifiés &amp; créés par la magie et la brume solidifiée</w:t>
            </w:r>
          </w:p>
          <w:p w14:paraId="32C9774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ivoire taillé par frottements avec pierres précieuses</w:t>
            </w:r>
          </w:p>
          <w:p w14:paraId="75F0E18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45</w:t>
            </w:r>
            <w:r w:rsidRPr="004F6588">
              <w:rPr>
                <w:rFonts w:asciiTheme="minorHAnsi" w:hAnsiTheme="minorHAnsi"/>
                <w:szCs w:val="18"/>
                <w:lang w:val="en-US"/>
              </w:rPr>
              <w:tab/>
              <w:t xml:space="preserve">A </w:t>
            </w:r>
            <w:r w:rsidRPr="004F6588">
              <w:rPr>
                <w:rFonts w:asciiTheme="minorHAnsi" w:hAnsiTheme="minorHAnsi"/>
                <w:noProof/>
                <w:szCs w:val="18"/>
                <w:lang w:val="en-US"/>
              </w:rPr>
              <w:t>45</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50</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29</w:t>
            </w:r>
          </w:p>
          <w:p w14:paraId="350843D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étranglement +2 x2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46</w:t>
            </w:r>
            <w:r w:rsidRPr="00527E9E">
              <w:rPr>
                <w:rFonts w:asciiTheme="minorHAnsi" w:hAnsiTheme="minorHAnsi"/>
                <w:szCs w:val="18"/>
              </w:rPr>
              <w:tab/>
            </w:r>
          </w:p>
          <w:p w14:paraId="191E920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m20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134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44D5D07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59AC4E7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24AD2C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171</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4B858BF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D58455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incapable d'attaquer des mort-vivants ou des cibles feignant la mort</w:t>
            </w:r>
          </w:p>
          <w:p w14:paraId="1E6A2CE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aux blessure non magique</w:t>
            </w:r>
          </w:p>
          <w:p w14:paraId="6A492FC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4/1 Brume ancienne (permanent), Souffle du héros, Paix éternelle (permanent)</w:t>
            </w:r>
          </w:p>
          <w:p w14:paraId="14BB807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783B7F5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1d6 pièce d'ivoire donnant un bonus de 1D10 au courant d'une caractéristique avec un malus de 1d6 dans une autre.</w:t>
            </w:r>
          </w:p>
        </w:tc>
      </w:tr>
    </w:tbl>
    <w:p w14:paraId="0143D27B" w14:textId="77777777" w:rsidR="009A2EF1" w:rsidRPr="00527E9E" w:rsidRDefault="009A71C6" w:rsidP="0045338D">
      <w:pPr>
        <w:pStyle w:val="Titre3"/>
        <w:rPr>
          <w:sz w:val="16"/>
          <w:szCs w:val="16"/>
          <w:lang w:val="fr-BE"/>
        </w:rPr>
      </w:pPr>
      <w:bookmarkStart w:id="287" w:name="_Toc199924706"/>
      <w:r w:rsidRPr="00527E9E">
        <w:rPr>
          <w:noProof/>
          <w:highlight w:val="yellow"/>
          <w:lang w:val="fr-BE"/>
        </w:rPr>
        <w:lastRenderedPageBreak/>
        <w:t>princesse des bois</w:t>
      </w:r>
      <w:bookmarkEnd w:id="28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487D1C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1EE6B5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princesse des bois</w:t>
            </w:r>
            <w:r w:rsidRPr="00527E9E">
              <w:rPr>
                <w:rFonts w:asciiTheme="minorHAnsi" w:hAnsiTheme="minorHAnsi"/>
                <w:b/>
                <w:szCs w:val="18"/>
              </w:rPr>
              <w:t xml:space="preserve">  /  </w:t>
            </w:r>
            <w:r w:rsidRPr="00527E9E">
              <w:rPr>
                <w:rFonts w:asciiTheme="minorHAnsi" w:hAnsiTheme="minorHAnsi"/>
                <w:b/>
                <w:noProof/>
                <w:szCs w:val="18"/>
              </w:rPr>
              <w:t>bliad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529893F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D1600/A80</w:t>
            </w:r>
          </w:p>
          <w:p w14:paraId="42723CC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Belle fée en robe blanche décorée de centaines de fleurs colorées. Vit dans un arbre immortel et incarne l'esprit de la forêt et lui donne vie. Voix superbe, regard doux, peau rosée. Gestes lents et caressant. Chant d'oiseau, bruits de nature bien imités.</w:t>
            </w:r>
          </w:p>
          <w:p w14:paraId="33922A4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rois et reines Anciens ont toujours guidés la faune vers l'harmonie et la liberté. Il faalit une gardienne.</w:t>
            </w:r>
          </w:p>
          <w:p w14:paraId="096CE86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arbre consacré à la naissance d'Ancien âge&gt;10.000, enfant non abouti, dédié à la forêt</w:t>
            </w:r>
          </w:p>
          <w:p w14:paraId="321C352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FRU NOC - forêt</w:t>
            </w:r>
          </w:p>
          <w:p w14:paraId="7F30A19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Protège un lieu sacré dédié aux forces anciennes, vit dans les arbres ou sur les cours d'eau.</w:t>
            </w:r>
          </w:p>
          <w:p w14:paraId="07B3F81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L'eau de pluie est sa nourriture avec des graines.</w:t>
            </w:r>
          </w:p>
          <w:p w14:paraId="1E4098B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Protectrice des forêts elle s'attaque à ceux qui les atttaquent.</w:t>
            </w:r>
          </w:p>
          <w:p w14:paraId="2F2E831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Fait des prisonniers et les libère après [Ap/10] jours.</w:t>
            </w:r>
          </w:p>
          <w:p w14:paraId="2667B31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Souvent (80%) en compagnie des Centaures.</w:t>
            </w:r>
          </w:p>
          <w:p w14:paraId="734E59D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Jamais aucune trace de méchanceté ni de brutalité.</w:t>
            </w:r>
            <w:r w:rsidRPr="00527E9E">
              <w:rPr>
                <w:rFonts w:asciiTheme="minorHAnsi" w:hAnsiTheme="minorHAnsi"/>
                <w:szCs w:val="18"/>
              </w:rPr>
              <w:tab/>
            </w:r>
          </w:p>
          <w:p w14:paraId="1FDA4B5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 arbres multi-centenaires, animés et protecteurs.</w:t>
            </w:r>
          </w:p>
          <w:p w14:paraId="1488997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les cibles prisonnières fabriquent leur propre cage</w:t>
            </w:r>
          </w:p>
          <w:p w14:paraId="5774AD7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70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45</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11</w:t>
            </w:r>
          </w:p>
          <w:p w14:paraId="3230A24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0ECD452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19 e10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32</w:t>
            </w:r>
          </w:p>
          <w:p w14:paraId="73E36D3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76E2CF9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641EB2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59E8272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A326B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perd 1d6 EN par jour qu'elle s'éloigne de plus de 20m de son lieu sacré, si prisonnière ou en danger 1D10 animaux de sa forêt viendront l'aider toutes les 2D10 heures, 25% seront des Tona'H.</w:t>
            </w:r>
          </w:p>
          <w:p w14:paraId="3B4FAB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5/4 Fascination, 5/4 Ombre invisible si sur son arbre et toute cible fascinée le sera également si elle le désire</w:t>
            </w:r>
          </w:p>
          <w:p w14:paraId="7A717B3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marche sur l'eau (permanent)</w:t>
            </w:r>
          </w:p>
          <w:p w14:paraId="6E90293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communique par télépathie avec tous les animaux de sa forêt à 1km d'elle, NE60.</w:t>
            </w:r>
          </w:p>
          <w:p w14:paraId="2B8B27EF"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PN de plantes/herbes de Q++ dans le creux de l'arbre, 1D10* doses chaque.</w:t>
            </w:r>
          </w:p>
        </w:tc>
      </w:tr>
    </w:tbl>
    <w:p w14:paraId="39873328" w14:textId="77777777" w:rsidR="009A2EF1" w:rsidRPr="00527E9E" w:rsidRDefault="009A71C6" w:rsidP="0045338D">
      <w:pPr>
        <w:pStyle w:val="Titre3"/>
        <w:rPr>
          <w:i/>
          <w:lang w:val="fr-BE"/>
        </w:rPr>
      </w:pPr>
      <w:bookmarkStart w:id="288" w:name="_Toc199924707"/>
      <w:r w:rsidRPr="00527E9E">
        <w:rPr>
          <w:noProof/>
          <w:highlight w:val="yellow"/>
          <w:lang w:val="fr-BE"/>
        </w:rPr>
        <w:t>ragnée</w:t>
      </w:r>
      <w:bookmarkEnd w:id="28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2E173C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2C24F0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ragnée</w:t>
            </w:r>
            <w:r w:rsidRPr="00527E9E">
              <w:rPr>
                <w:rFonts w:asciiTheme="minorHAnsi" w:hAnsiTheme="minorHAnsi"/>
                <w:b/>
                <w:szCs w:val="18"/>
              </w:rPr>
              <w:t xml:space="preserve">  /  </w:t>
            </w:r>
            <w:r w:rsidRPr="00527E9E">
              <w:rPr>
                <w:rFonts w:asciiTheme="minorHAnsi" w:hAnsiTheme="minorHAnsi"/>
                <w:b/>
                <w:noProof/>
                <w:szCs w:val="18"/>
              </w:rPr>
              <w:t>ma'ara'koti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435EED6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120</w:t>
            </w:r>
            <w:r w:rsidRPr="00527E9E">
              <w:rPr>
                <w:rFonts w:asciiTheme="minorHAnsi" w:hAnsiTheme="minorHAnsi"/>
                <w:szCs w:val="18"/>
              </w:rPr>
              <w:t xml:space="preserve"> / L</w:t>
            </w:r>
            <w:r w:rsidRPr="00527E9E">
              <w:rPr>
                <w:rFonts w:asciiTheme="minorHAnsi" w:hAnsiTheme="minorHAnsi"/>
                <w:noProof/>
                <w:szCs w:val="18"/>
              </w:rPr>
              <w:t>280</w:t>
            </w:r>
            <w:r w:rsidRPr="00527E9E">
              <w:rPr>
                <w:rFonts w:asciiTheme="minorHAnsi" w:hAnsiTheme="minorHAnsi"/>
                <w:szCs w:val="18"/>
              </w:rPr>
              <w:t xml:space="preserve"> / P</w:t>
            </w:r>
            <w:r w:rsidRPr="00527E9E">
              <w:rPr>
                <w:rFonts w:asciiTheme="minorHAnsi" w:hAnsiTheme="minorHAnsi"/>
                <w:noProof/>
                <w:szCs w:val="18"/>
              </w:rPr>
              <w:t>280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941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10/90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D40/A2</w:t>
            </w:r>
          </w:p>
          <w:p w14:paraId="2BC5654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Enorme araignée noire avec taches rouges sur le dos, très poilue, des yeux partout sur la tête. Dard monstrueux et baveux, courbé et dur comme le métal. Carapace brillante et huileuse. Bruits secs quand pattes touchent le sol. Bruits stridents en combat.</w:t>
            </w:r>
          </w:p>
          <w:p w14:paraId="4ECC044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plus puissante araignée, "déesse" des insectes dans le Monde Ancien.</w:t>
            </w:r>
          </w:p>
          <w:p w14:paraId="03CBFDD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43D50A5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forêt/forêt/colline/marais</w:t>
            </w:r>
          </w:p>
          <w:p w14:paraId="5EFAE6D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dans un réseau de toiles et de tunnels très sombres.</w:t>
            </w:r>
          </w:p>
          <w:p w14:paraId="5A770FF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 passe dans ses filets.</w:t>
            </w:r>
          </w:p>
          <w:p w14:paraId="24AC373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Tente d'embusquer ses proies, quelles qu'elles soient, pour se nourrir.</w:t>
            </w:r>
          </w:p>
          <w:p w14:paraId="7DD02E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Patience légendaire, tout comme son appétit et sa malice.</w:t>
            </w:r>
          </w:p>
          <w:p w14:paraId="3691CA7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Peut jeûner des mois, se cacher des semaines.</w:t>
            </w:r>
          </w:p>
          <w:p w14:paraId="1210F9F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Sa passion est d'écouter les autres races s'exprimer oralement.</w:t>
            </w:r>
            <w:r w:rsidRPr="00527E9E">
              <w:rPr>
                <w:rFonts w:asciiTheme="minorHAnsi" w:hAnsiTheme="minorHAnsi"/>
                <w:szCs w:val="18"/>
              </w:rPr>
              <w:tab/>
            </w:r>
          </w:p>
          <w:p w14:paraId="3053590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Con=toiles complexes et solides, portant les vibrations sur des centaines de m</w:t>
            </w:r>
          </w:p>
          <w:p w14:paraId="088BD7B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Fab=cocon aussi solide qu'une armure de cuir</w:t>
            </w:r>
          </w:p>
          <w:p w14:paraId="77DE227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Hab=caverne propre aux murs couverts d'acide.corrosif</w:t>
            </w:r>
          </w:p>
          <w:p w14:paraId="1FDE5EB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80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w:t>
            </w:r>
          </w:p>
          <w:p w14:paraId="30E57B9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pique +2 x2 ou croc(poison) +4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6EC2034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33</w:t>
            </w:r>
          </w:p>
          <w:p w14:paraId="24057F76"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01F7874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00E0F4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10</w:t>
            </w:r>
          </w:p>
          <w:p w14:paraId="066CF82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D77D29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visibilité sur 360°, jamais surprise et aucun bonus tactique contre elle</w:t>
            </w:r>
          </w:p>
          <w:p w14:paraId="18D6EB6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apprend rapidement (8 Ext/h) tous les langages entendus et garde en mémoire le sens des phrases (à NE80).</w:t>
            </w:r>
          </w:p>
          <w:p w14:paraId="0812CF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20/0 Poison Paralysant si victime subit au moins 1 point de Blessure</w:t>
            </w:r>
          </w:p>
          <w:p w14:paraId="54AE401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magique</w:t>
            </w:r>
          </w:p>
          <w:p w14:paraId="3BDE1BE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2D10 doses de poison (V=1 PA) par dose, sa fourrure tressée en couvertue et posée sur une cible la paralyse avec une F=60.</w:t>
            </w:r>
          </w:p>
        </w:tc>
      </w:tr>
    </w:tbl>
    <w:p w14:paraId="2E23E46D" w14:textId="77777777" w:rsidR="009A2EF1" w:rsidRPr="00527E9E" w:rsidRDefault="00A31DAC" w:rsidP="0045338D">
      <w:pPr>
        <w:pStyle w:val="Titre3"/>
        <w:rPr>
          <w:sz w:val="16"/>
          <w:szCs w:val="16"/>
          <w:lang w:val="fr-BE"/>
        </w:rPr>
      </w:pPr>
      <w:bookmarkStart w:id="289" w:name="_Toc199924708"/>
      <w:r w:rsidRPr="00527E9E">
        <w:rPr>
          <w:noProof/>
          <w:highlight w:val="yellow"/>
          <w:lang w:val="fr-BE"/>
        </w:rPr>
        <w:lastRenderedPageBreak/>
        <w:t>Rai</w:t>
      </w:r>
      <w:bookmarkEnd w:id="28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420782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1FEED7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Rai</w:t>
            </w:r>
            <w:r w:rsidRPr="00527E9E">
              <w:rPr>
                <w:rFonts w:asciiTheme="minorHAnsi" w:hAnsiTheme="minorHAnsi"/>
                <w:b/>
                <w:szCs w:val="18"/>
              </w:rPr>
              <w:t xml:space="preserve">  /  </w:t>
            </w:r>
            <w:r w:rsidRPr="00527E9E">
              <w:rPr>
                <w:rFonts w:asciiTheme="minorHAnsi" w:hAnsiTheme="minorHAnsi"/>
                <w:b/>
                <w:noProof/>
                <w:szCs w:val="18"/>
              </w:rPr>
              <w:t>kam'ress</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1BE9774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100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D100/A0</w:t>
            </w:r>
          </w:p>
          <w:p w14:paraId="6690BDD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à tête large, au visage à l'image d'EI, yeux énormes de feu, brassard d'or. Poils longs, droits et durs sur le corps, peau dorée.</w:t>
            </w:r>
          </w:p>
          <w:p w14:paraId="59D001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Porte une masse dorée, des anneaux et du cuir ocré sur le torse et les jambes. Casque doré et poli.</w:t>
            </w:r>
          </w:p>
          <w:p w14:paraId="1BD1AE0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Ce peuple fut créé avant les humains pour servir les seigneurs EI dans les royaumes célestes. Porte un carne doré à corne d'ivoire et un outil en main.</w:t>
            </w:r>
          </w:p>
          <w:p w14:paraId="560DD01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couvaison d'une lumière magique nourrie avec sève de plantes du MD EI</w:t>
            </w:r>
          </w:p>
          <w:p w14:paraId="6AF570E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Monde Divin - lieu de culte - HER DIU </w:t>
            </w:r>
          </w:p>
          <w:p w14:paraId="64FA1B1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Mange peu et vit sous la coupe d'EI.</w:t>
            </w:r>
          </w:p>
          <w:p w14:paraId="69EF6B2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Aime les bourgeons et les feuilles sèchées.</w:t>
            </w:r>
          </w:p>
          <w:p w14:paraId="20EF5AF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Toujours par paire mâle/femelle, ces premiers humains servent uniquement les autres races EI douées d'intelligence.</w:t>
            </w:r>
          </w:p>
          <w:p w14:paraId="19808ED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Ils observent et servent, construisent tout ce qui fait honneur à EI.</w:t>
            </w:r>
          </w:p>
          <w:p w14:paraId="73F5A0C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Fuient le combat et appellent à l'aide.</w:t>
            </w:r>
            <w:r w:rsidRPr="00527E9E">
              <w:rPr>
                <w:rFonts w:asciiTheme="minorHAnsi" w:hAnsiTheme="minorHAnsi"/>
                <w:szCs w:val="18"/>
              </w:rPr>
              <w:tab/>
            </w:r>
          </w:p>
          <w:p w14:paraId="3125F319"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Con=bâtiment et tout ce qui est bâti pour les autres races EI</w:t>
            </w:r>
          </w:p>
          <w:p w14:paraId="17EBC2DA"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 tout objet de métal, arme/armure, reliques</w:t>
            </w:r>
          </w:p>
          <w:p w14:paraId="4A9EE49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rendent des services aux autres races</w:t>
            </w:r>
          </w:p>
          <w:p w14:paraId="4CB41B9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15</w:t>
            </w:r>
            <w:r w:rsidRPr="004F6588">
              <w:rPr>
                <w:rFonts w:asciiTheme="minorHAnsi" w:hAnsiTheme="minorHAnsi"/>
                <w:szCs w:val="18"/>
                <w:lang w:val="en-US"/>
              </w:rPr>
              <w:tab/>
              <w:t xml:space="preserve">Em </w:t>
            </w:r>
            <w:r w:rsidRPr="004F6588">
              <w:rPr>
                <w:rFonts w:asciiTheme="minorHAnsi" w:hAnsiTheme="minorHAnsi"/>
                <w:noProof/>
                <w:szCs w:val="18"/>
                <w:lang w:val="en-US"/>
              </w:rPr>
              <w:t>15</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45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14</w:t>
            </w:r>
          </w:p>
          <w:p w14:paraId="34936C8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+0 (2)corne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16B7A73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41</w:t>
            </w:r>
          </w:p>
          <w:p w14:paraId="1E962AC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01F46A5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8A1499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7E916E4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C40F97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un des deux meurt l'autre fuit ou se suicide dans un combat sans espoir</w:t>
            </w:r>
          </w:p>
          <w:p w14:paraId="53AEB89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partielle contre EO si obligé de se battre</w:t>
            </w:r>
          </w:p>
          <w:p w14:paraId="70ED91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permanent Ombre invisible dans la lumière du jour, à volonté</w:t>
            </w:r>
          </w:p>
          <w:p w14:paraId="64FA01C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tous les talents d'artisants à NE d6x10</w:t>
            </w:r>
          </w:p>
          <w:p w14:paraId="6623BD4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casque mâle (V=1d6 PO) permet de communiquer télépathiquement à 20m avec la personne portant le casque femelle.</w:t>
            </w:r>
          </w:p>
        </w:tc>
      </w:tr>
    </w:tbl>
    <w:p w14:paraId="6CAD33B9" w14:textId="77777777" w:rsidR="009A2EF1" w:rsidRPr="00527E9E" w:rsidRDefault="00A31DAC" w:rsidP="0045338D">
      <w:pPr>
        <w:pStyle w:val="Titre3"/>
        <w:rPr>
          <w:i/>
          <w:lang w:val="fr-BE"/>
        </w:rPr>
      </w:pPr>
      <w:bookmarkStart w:id="290" w:name="_Toc199924709"/>
      <w:r w:rsidRPr="00527E9E">
        <w:rPr>
          <w:noProof/>
          <w:highlight w:val="yellow"/>
          <w:lang w:val="fr-BE"/>
        </w:rPr>
        <w:t>rampant</w:t>
      </w:r>
      <w:bookmarkEnd w:id="29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113820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BA620B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rampant</w:t>
            </w:r>
            <w:r w:rsidRPr="00527E9E">
              <w:rPr>
                <w:rFonts w:asciiTheme="minorHAnsi" w:hAnsiTheme="minorHAnsi"/>
                <w:b/>
                <w:szCs w:val="18"/>
              </w:rPr>
              <w:t xml:space="preserve">  /  </w:t>
            </w:r>
            <w:r w:rsidRPr="00527E9E">
              <w:rPr>
                <w:rFonts w:asciiTheme="minorHAnsi" w:hAnsiTheme="minorHAnsi"/>
                <w:b/>
                <w:noProof/>
                <w:szCs w:val="18"/>
              </w:rPr>
              <w:t>ir'karu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 xml:space="preserve"> </w:t>
            </w:r>
          </w:p>
          <w:p w14:paraId="3F41E48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w:t>
            </w:r>
            <w:r w:rsidRPr="00527E9E">
              <w:rPr>
                <w:rFonts w:asciiTheme="minorHAnsi" w:hAnsiTheme="minorHAnsi"/>
                <w:szCs w:val="18"/>
              </w:rPr>
              <w:t xml:space="preserve"> / L</w:t>
            </w:r>
            <w:r w:rsidRPr="00527E9E">
              <w:rPr>
                <w:rFonts w:asciiTheme="minorHAnsi" w:hAnsiTheme="minorHAnsi"/>
                <w:noProof/>
                <w:szCs w:val="18"/>
              </w:rPr>
              <w:t>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D1/A0</w:t>
            </w:r>
          </w:p>
          <w:p w14:paraId="5DE8AC9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Larve blanchâtre qui triple de volume après avoir mangé. Rougit en gagnant du volume, des veines de sang éclatent à la surface. Bouche ronde auréolée de dizaines de petites dents pointues.</w:t>
            </w:r>
          </w:p>
          <w:p w14:paraId="4230FFE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naît de chairs d'être EO mort par poison</w:t>
            </w:r>
          </w:p>
          <w:p w14:paraId="6CD5465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PAR NOC - ruine/forêt/caverne/souterrain</w:t>
            </w:r>
          </w:p>
          <w:p w14:paraId="4CF824C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la terre meuble et les cimetières permettent aux Rampants de se multiplier</w:t>
            </w:r>
          </w:p>
          <w:p w14:paraId="66A8213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suce le sang</w:t>
            </w:r>
          </w:p>
          <w:p w14:paraId="5B10026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s'attaque qu'aux animaux sauf si circonstances spéciales</w:t>
            </w:r>
          </w:p>
          <w:p w14:paraId="103993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grouille et produit des sons vomitifs</w:t>
            </w:r>
          </w:p>
          <w:p w14:paraId="0BEA930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attiré par les vibrations</w:t>
            </w:r>
            <w:r w:rsidRPr="00527E9E">
              <w:rPr>
                <w:rFonts w:asciiTheme="minorHAnsi" w:hAnsiTheme="minorHAnsi"/>
                <w:szCs w:val="18"/>
              </w:rPr>
              <w:tab/>
            </w:r>
          </w:p>
          <w:p w14:paraId="411826A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p>
          <w:p w14:paraId="5690833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w:t>
            </w:r>
            <w:r w:rsidRPr="004F6588">
              <w:rPr>
                <w:rFonts w:asciiTheme="minorHAnsi" w:hAnsiTheme="minorHAnsi"/>
                <w:szCs w:val="18"/>
                <w:lang w:val="en-US"/>
              </w:rPr>
              <w:tab/>
              <w:t xml:space="preserve">En </w:t>
            </w:r>
            <w:r w:rsidRPr="004F6588">
              <w:rPr>
                <w:rFonts w:asciiTheme="minorHAnsi" w:hAnsiTheme="minorHAnsi"/>
                <w:noProof/>
                <w:szCs w:val="18"/>
                <w:lang w:val="en-US"/>
              </w:rPr>
              <w:t>5</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1</w:t>
            </w:r>
            <w:r w:rsidRPr="004F6588">
              <w:rPr>
                <w:rFonts w:asciiTheme="minorHAnsi" w:hAnsiTheme="minorHAnsi"/>
                <w:szCs w:val="18"/>
                <w:lang w:val="en-US"/>
              </w:rPr>
              <w:tab/>
              <w:t xml:space="preserve">C </w:t>
            </w:r>
            <w:r w:rsidRPr="004F6588">
              <w:rPr>
                <w:rFonts w:asciiTheme="minorHAnsi" w:hAnsiTheme="minorHAnsi"/>
                <w:noProof/>
                <w:szCs w:val="18"/>
                <w:lang w:val="en-US"/>
              </w:rPr>
              <w:t>1</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0</w:t>
            </w:r>
          </w:p>
          <w:p w14:paraId="010733B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0</w:t>
            </w:r>
            <w:r w:rsidR="00FA2185" w:rsidRPr="00527E9E">
              <w:rPr>
                <w:rFonts w:asciiTheme="minorHAnsi" w:hAnsiTheme="minorHAnsi"/>
                <w:szCs w:val="18"/>
              </w:rPr>
              <w:t xml:space="preserve"> VIT </w:t>
            </w:r>
            <w:r w:rsidRPr="00527E9E">
              <w:rPr>
                <w:rFonts w:asciiTheme="minorHAnsi" w:hAnsiTheme="minorHAnsi"/>
                <w:noProof/>
                <w:szCs w:val="18"/>
                <w:highlight w:val="yellow"/>
              </w:rPr>
              <w:t>2</w:t>
            </w:r>
            <w:r w:rsidRPr="00527E9E">
              <w:rPr>
                <w:rFonts w:asciiTheme="minorHAnsi" w:hAnsiTheme="minorHAnsi"/>
                <w:szCs w:val="18"/>
              </w:rPr>
              <w:tab/>
            </w:r>
          </w:p>
          <w:p w14:paraId="0C58DA8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 s1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47C4A3C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0</w:t>
            </w:r>
            <w:r w:rsidRPr="004F6588">
              <w:rPr>
                <w:rFonts w:asciiTheme="minorHAnsi" w:hAnsiTheme="minorHAnsi"/>
                <w:szCs w:val="18"/>
                <w:lang w:val="en-US"/>
              </w:rPr>
              <w:tab/>
            </w:r>
            <w:r w:rsidRPr="004F6588">
              <w:rPr>
                <w:rFonts w:asciiTheme="minorHAnsi" w:hAnsiTheme="minorHAnsi"/>
                <w:szCs w:val="18"/>
                <w:lang w:val="en-US"/>
              </w:rPr>
              <w:tab/>
            </w:r>
          </w:p>
          <w:p w14:paraId="5DCC88E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AAD32D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3184B7B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B892EF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suce le sang suite à une blessure, inflige [1d6+VO/2] EN et ensuite VO/2 EN par phase, tant qu'accroché à sa proie</w:t>
            </w:r>
          </w:p>
          <w:p w14:paraId="68DA9B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une cible endormie n'est réveillée par l'attaque que sur un Réaction x1 par attaque</w:t>
            </w:r>
          </w:p>
          <w:p w14:paraId="2583064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un rampant arraché d'un corps a 40% de pondre un oeuf (équivaut à une fièvre), après 2d6 jours et si la maladie n'est pas soignée alors 2d6 rampants sortent du corps infligeant chacun une blessure de 1d6 E dans la zone(+1d6 EN), sans armure</w:t>
            </w:r>
          </w:p>
          <w:p w14:paraId="2E956AD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Insensible : 100% à l'obscurité, la fatigue</w:t>
            </w:r>
          </w:p>
          <w:p w14:paraId="3530ED7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chair pourrie (1 dose par spécimen) cuite et mangée donne Furie contrôlable pendant 2D10 tours.</w:t>
            </w:r>
          </w:p>
        </w:tc>
      </w:tr>
    </w:tbl>
    <w:p w14:paraId="5470AB39" w14:textId="77777777" w:rsidR="009A2EF1" w:rsidRPr="00527E9E" w:rsidRDefault="00A31DAC" w:rsidP="0045338D">
      <w:pPr>
        <w:pStyle w:val="Titre3"/>
        <w:rPr>
          <w:sz w:val="16"/>
          <w:szCs w:val="16"/>
          <w:lang w:val="fr-BE"/>
        </w:rPr>
      </w:pPr>
      <w:bookmarkStart w:id="291" w:name="_Toc199924710"/>
      <w:r w:rsidRPr="00527E9E">
        <w:rPr>
          <w:noProof/>
          <w:highlight w:val="yellow"/>
          <w:lang w:val="fr-BE"/>
        </w:rPr>
        <w:lastRenderedPageBreak/>
        <w:t>rarnoin</w:t>
      </w:r>
      <w:bookmarkEnd w:id="29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76BB1A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16591A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rarnoin</w:t>
            </w:r>
            <w:r w:rsidRPr="00527E9E">
              <w:rPr>
                <w:rFonts w:asciiTheme="minorHAnsi" w:hAnsiTheme="minorHAnsi"/>
                <w:b/>
                <w:szCs w:val="18"/>
              </w:rPr>
              <w:t xml:space="preserve">  /  </w:t>
            </w:r>
            <w:r w:rsidRPr="00527E9E">
              <w:rPr>
                <w:rFonts w:asciiTheme="minorHAnsi" w:hAnsiTheme="minorHAnsi"/>
                <w:b/>
                <w:noProof/>
                <w:szCs w:val="18"/>
              </w:rPr>
              <w:t>rarnoin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 xml:space="preserve"> </w:t>
            </w:r>
          </w:p>
          <w:p w14:paraId="3090CB3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40</w:t>
            </w:r>
            <w:r w:rsidRPr="00527E9E">
              <w:rPr>
                <w:rFonts w:asciiTheme="minorHAnsi" w:hAnsiTheme="minorHAnsi"/>
                <w:szCs w:val="18"/>
              </w:rPr>
              <w:t xml:space="preserve"> / L</w:t>
            </w:r>
            <w:r w:rsidRPr="00527E9E">
              <w:rPr>
                <w:rFonts w:asciiTheme="minorHAnsi" w:hAnsiTheme="minorHAnsi"/>
                <w:noProof/>
                <w:szCs w:val="18"/>
              </w:rPr>
              <w:t>200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20/80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3DD0F53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reptilien volant à visage anguleux, peau grise et fourrure légère. Deux cornes noires tordues ornent le front de lézard, yeux enfoncés, arcades démesurées, squelette fin et longs membres anguleux. Griffes courtes, membres pliés. Produits des craquement d'os en volant. Très larges ailes enroulées telles une chauve-souris. Équipé d'arme simples, de cuir ou pierre.</w:t>
            </w:r>
          </w:p>
          <w:p w14:paraId="145D1E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peuple des ruines, charognards et gardiens des terres humaines nouvellement conquises.</w:t>
            </w:r>
          </w:p>
          <w:p w14:paraId="53796D7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7469BE4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ruine/montagne/ville/colline</w:t>
            </w:r>
          </w:p>
          <w:p w14:paraId="17B6A02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Se réfugient dans les coins sombres des ruines, plus particulièrement dans les combles ou sur les parapets.</w:t>
            </w:r>
          </w:p>
          <w:p w14:paraId="542A2479"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surtout des insectes et des rats.</w:t>
            </w:r>
          </w:p>
          <w:p w14:paraId="6FC613E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Aime capturer et torturer ses proies humaines, rendre en esclavage les femelles.</w:t>
            </w:r>
          </w:p>
          <w:p w14:paraId="1CF6EF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Hurle et crie en combat,</w:t>
            </w:r>
          </w:p>
          <w:p w14:paraId="4855501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tournoie et attaque de manière sournoise.</w:t>
            </w:r>
          </w:p>
          <w:p w14:paraId="0BEF059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cache puis revient une fois les conditions favorables.</w:t>
            </w:r>
            <w:r w:rsidRPr="00527E9E">
              <w:rPr>
                <w:rFonts w:asciiTheme="minorHAnsi" w:hAnsiTheme="minorHAnsi"/>
                <w:szCs w:val="18"/>
              </w:rPr>
              <w:tab/>
            </w:r>
          </w:p>
          <w:p w14:paraId="6BB6F76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Con=pièges de pierre, trappe, éboulements</w:t>
            </w:r>
          </w:p>
          <w:p w14:paraId="653F14E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Fab=filet lourd, fouet de cuir, pique/lance/dague de pierre/silex/bois</w:t>
            </w:r>
          </w:p>
          <w:p w14:paraId="4012732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w:t>
            </w:r>
          </w:p>
          <w:p w14:paraId="1ED9969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3-2*-1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lance/fouet/pique/dague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1C71C68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 a12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53DA66C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7CA51D6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5650A9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053787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D40C5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mort, devient poussière </w:t>
            </w:r>
          </w:p>
          <w:p w14:paraId="48F1CE7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+300% à la lumière, la lumière magique les pétrifie si test Vx2 raté (par phase)</w:t>
            </w:r>
          </w:p>
          <w:p w14:paraId="7F89DE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Piège  NE20</w:t>
            </w:r>
          </w:p>
          <w:p w14:paraId="672414F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6E44FB5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Une arme avec Critique +20.</w:t>
            </w:r>
          </w:p>
        </w:tc>
      </w:tr>
    </w:tbl>
    <w:p w14:paraId="298BBE45" w14:textId="77777777" w:rsidR="009A2EF1" w:rsidRPr="00527E9E" w:rsidRDefault="00A31DAC" w:rsidP="0045338D">
      <w:pPr>
        <w:pStyle w:val="Titre3"/>
        <w:rPr>
          <w:i/>
          <w:lang w:val="fr-BE"/>
        </w:rPr>
      </w:pPr>
      <w:bookmarkStart w:id="292" w:name="_Toc199924711"/>
      <w:r w:rsidRPr="00527E9E">
        <w:rPr>
          <w:noProof/>
          <w:highlight w:val="yellow"/>
          <w:lang w:val="fr-BE"/>
        </w:rPr>
        <w:t>robe sans âme</w:t>
      </w:r>
      <w:bookmarkEnd w:id="29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752EA1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10F2C0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robe sans âme</w:t>
            </w:r>
            <w:r w:rsidRPr="00527E9E">
              <w:rPr>
                <w:rFonts w:asciiTheme="minorHAnsi" w:hAnsiTheme="minorHAnsi"/>
                <w:b/>
                <w:szCs w:val="18"/>
              </w:rPr>
              <w:t xml:space="preserve">  /  </w:t>
            </w:r>
            <w:r w:rsidRPr="00527E9E">
              <w:rPr>
                <w:rFonts w:asciiTheme="minorHAnsi" w:hAnsiTheme="minorHAnsi"/>
                <w:b/>
                <w:noProof/>
                <w:szCs w:val="18"/>
              </w:rPr>
              <w:t>as'vear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diable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6E1966B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160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5F85F6F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Humanoïde habillé d'une robe noire trouée, porte au cou un symbole de pestilence. Visage bestial et tordu, yeux noirs et énormes, grandes griffes et muscles noueux. Des pustules fumantes et baveuses sont visibles sur les angles du corps. Renifle du sang noir qui coule sur la robe sale.</w:t>
            </w:r>
          </w:p>
          <w:p w14:paraId="316000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De la décadence suivant la mort naît une essence gris et mauvaise qui rôde et rampe dans le monde des Morts.</w:t>
            </w:r>
          </w:p>
          <w:p w14:paraId="4B06C75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concentration des airs et matières putréfiés et couvés par un Diable Divn&gt;3</w:t>
            </w:r>
          </w:p>
          <w:p w14:paraId="5E1AFE7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Monde Divin </w:t>
            </w:r>
          </w:p>
          <w:p w14:paraId="4CA0361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Rôde là où des êtres d'autres forces sont morts récemment, vit dans les nuages d'insectes</w:t>
            </w:r>
          </w:p>
          <w:p w14:paraId="39476ED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tout ce qui est pourri</w:t>
            </w:r>
          </w:p>
          <w:p w14:paraId="0474E6B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Son intelligence lui permet de tendre des pièges malicieux.</w:t>
            </w:r>
          </w:p>
          <w:p w14:paraId="13C3801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Sème la pourriture sur son passage et enlaidit tout.</w:t>
            </w:r>
          </w:p>
          <w:p w14:paraId="4E1630D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Avance lentement vers ses cibles qu'il fixe sans arrêt.</w:t>
            </w:r>
            <w:r w:rsidRPr="00527E9E">
              <w:rPr>
                <w:rFonts w:asciiTheme="minorHAnsi" w:hAnsiTheme="minorHAnsi"/>
                <w:szCs w:val="18"/>
              </w:rPr>
              <w:tab/>
            </w:r>
          </w:p>
          <w:p w14:paraId="445BDE2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 robe fabriquée avec les peaux nouées des ennemis tués.</w:t>
            </w:r>
          </w:p>
          <w:p w14:paraId="13664D4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80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24</w:t>
            </w:r>
          </w:p>
          <w:p w14:paraId="56B008E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2-3-4*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2</w:t>
            </w:r>
            <w:r w:rsidRPr="00527E9E">
              <w:rPr>
                <w:rFonts w:asciiTheme="minorHAnsi" w:hAnsiTheme="minorHAnsi"/>
                <w:szCs w:val="18"/>
              </w:rPr>
              <w:tab/>
            </w:r>
          </w:p>
          <w:p w14:paraId="3A51FA1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15</w:t>
            </w:r>
          </w:p>
          <w:p w14:paraId="75F3B6A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p>
          <w:p w14:paraId="21B2A89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DF9873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202</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48C5EA5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BBC6B9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coup qui inflige des Blessures augmente temporairement toutes les caractéristiques de la Robe sans âme de 5</w:t>
            </w:r>
          </w:p>
          <w:p w14:paraId="3677709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100% aux attaques non-magiques</w:t>
            </w:r>
          </w:p>
          <w:p w14:paraId="1F2745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12/4 Corruption si touche une cible</w:t>
            </w:r>
          </w:p>
          <w:p w14:paraId="40A891C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seule la lumière magique peut "tuer" une Robe sans Âme</w:t>
            </w:r>
          </w:p>
          <w:p w14:paraId="1DED654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griffes, 10 griffes permettent de faire un brassard, qui permet de convertir 50% des blessures en pertes d'EN, au choix.</w:t>
            </w:r>
          </w:p>
        </w:tc>
      </w:tr>
    </w:tbl>
    <w:p w14:paraId="02EAA4DC" w14:textId="77777777" w:rsidR="009A2EF1" w:rsidRPr="00527E9E" w:rsidRDefault="00A31DAC" w:rsidP="0045338D">
      <w:pPr>
        <w:pStyle w:val="Titre3"/>
        <w:rPr>
          <w:sz w:val="16"/>
          <w:szCs w:val="16"/>
          <w:lang w:val="fr-BE"/>
        </w:rPr>
      </w:pPr>
      <w:bookmarkStart w:id="293" w:name="_Toc199924712"/>
      <w:r w:rsidRPr="00527E9E">
        <w:rPr>
          <w:noProof/>
          <w:highlight w:val="yellow"/>
          <w:lang w:val="fr-BE"/>
        </w:rPr>
        <w:lastRenderedPageBreak/>
        <w:t>Rochefroid</w:t>
      </w:r>
      <w:bookmarkEnd w:id="29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731BD8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EC34A1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Rochefroid</w:t>
            </w:r>
            <w:r w:rsidRPr="00527E9E">
              <w:rPr>
                <w:rFonts w:asciiTheme="minorHAnsi" w:hAnsiTheme="minorHAnsi"/>
                <w:b/>
                <w:szCs w:val="18"/>
              </w:rPr>
              <w:t xml:space="preserve">  /  </w:t>
            </w:r>
            <w:r w:rsidRPr="00527E9E">
              <w:rPr>
                <w:rFonts w:asciiTheme="minorHAnsi" w:hAnsiTheme="minorHAnsi"/>
                <w:b/>
                <w:noProof/>
                <w:szCs w:val="18"/>
              </w:rPr>
              <w:t>bin'urdu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24FF0B3D"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420</w:t>
            </w:r>
            <w:r w:rsidRPr="00527E9E">
              <w:rPr>
                <w:rFonts w:asciiTheme="minorHAnsi" w:hAnsiTheme="minorHAnsi"/>
                <w:szCs w:val="18"/>
              </w:rPr>
              <w:t xml:space="preserve"> / P</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2117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D800/A0</w:t>
            </w:r>
          </w:p>
          <w:p w14:paraId="675EDF5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Golem rocheux sans tête à quatre bras et deux jambes. Le corps est couvert de pierre abrasive gris-clair avec des éclats dorés. Chaque poing forme une masse de pierre. Aucune émotion, uniquement la poussière et la glace laissée comme traces de son passage. Son de crissements et de gravier. Prêt à bondir et à combattre. Poings posés sur le sol pour sentir les vibrations.</w:t>
            </w:r>
          </w:p>
          <w:p w14:paraId="3DAA6DE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Face à la menace des Grantom, les terres et roches se sont confondues pour engendrer le Rochefroid.</w:t>
            </w:r>
          </w:p>
          <w:p w14:paraId="4E46652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esprit de matière enchanté par les magies Dva'Linn</w:t>
            </w:r>
          </w:p>
          <w:p w14:paraId="7DA41C4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Montagne - D/N</w:t>
            </w:r>
          </w:p>
          <w:p w14:paraId="1BDEB59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Toujours en mouvement vers les sommets à la recherche de Grantom.</w:t>
            </w:r>
          </w:p>
          <w:p w14:paraId="49E8AF2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pose dans des cavernes de roche pure ou fond dans le paysage de falaise.</w:t>
            </w:r>
          </w:p>
          <w:p w14:paraId="7E935FF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N'a qu'un seul but: détruire les Grantom et leurs serviteurs.</w:t>
            </w:r>
          </w:p>
          <w:p w14:paraId="76D4DA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Avance rapidement vers ses ennemis et les affronte sans arrêt.</w:t>
            </w:r>
          </w:p>
          <w:p w14:paraId="5ED8B9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Sinon n'attaque que si attaqué.</w:t>
            </w:r>
          </w:p>
          <w:p w14:paraId="3B5B48B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s'intéresse à rien d'autre.</w:t>
            </w:r>
            <w:r w:rsidRPr="00527E9E">
              <w:rPr>
                <w:rFonts w:asciiTheme="minorHAnsi" w:hAnsiTheme="minorHAnsi"/>
                <w:szCs w:val="18"/>
              </w:rPr>
              <w:tab/>
            </w:r>
          </w:p>
          <w:p w14:paraId="3801EE1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Hab=se fond dans les failles et les grottes</w:t>
            </w:r>
          </w:p>
          <w:p w14:paraId="3D1714F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80</w:t>
            </w:r>
            <w:r w:rsidRPr="004F6588">
              <w:rPr>
                <w:rFonts w:asciiTheme="minorHAnsi" w:hAnsiTheme="minorHAnsi"/>
                <w:szCs w:val="18"/>
                <w:lang w:val="en-US"/>
              </w:rPr>
              <w:tab/>
              <w:t xml:space="preserve">D </w:t>
            </w:r>
            <w:r w:rsidRPr="004F6588">
              <w:rPr>
                <w:rFonts w:asciiTheme="minorHAnsi" w:hAnsiTheme="minorHAnsi"/>
                <w:noProof/>
                <w:szCs w:val="18"/>
                <w:lang w:val="en-US"/>
              </w:rPr>
              <w:t>65</w:t>
            </w:r>
            <w:r w:rsidRPr="004F6588">
              <w:rPr>
                <w:rFonts w:asciiTheme="minorHAnsi" w:hAnsiTheme="minorHAnsi"/>
                <w:szCs w:val="18"/>
                <w:lang w:val="en-US"/>
              </w:rPr>
              <w:tab/>
              <w:t xml:space="preserve">A </w:t>
            </w:r>
            <w:r w:rsidRPr="004F6588">
              <w:rPr>
                <w:rFonts w:asciiTheme="minorHAnsi" w:hAnsiTheme="minorHAnsi"/>
                <w:noProof/>
                <w:szCs w:val="18"/>
                <w:lang w:val="en-US"/>
              </w:rPr>
              <w:t>70</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35</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554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55</w:t>
            </w:r>
          </w:p>
          <w:p w14:paraId="398BF4D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18</w:t>
            </w:r>
            <w:r w:rsidRPr="00527E9E">
              <w:rPr>
                <w:rFonts w:asciiTheme="minorHAnsi" w:hAnsiTheme="minorHAnsi"/>
                <w:szCs w:val="18"/>
              </w:rPr>
              <w:tab/>
            </w:r>
          </w:p>
          <w:p w14:paraId="493C9CE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255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166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101</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21</w:t>
            </w:r>
          </w:p>
          <w:p w14:paraId="355CC1C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4282EA6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367359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19803A07"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73ED3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toute attaque du Rochefroid qui porte ajoute une attaque de mêlée supplémentaire à +2, si celle-ci inflige une blessure alors la cible est attaquée par un Poison Lent 4/1</w:t>
            </w:r>
          </w:p>
          <w:p w14:paraId="703CB9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race grantom et serviteurs KO</w:t>
            </w:r>
          </w:p>
          <w:p w14:paraId="649D2BF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50% au Malus, Froid, Feu, Magie, Blessure, Magie.</w:t>
            </w:r>
          </w:p>
          <w:p w14:paraId="7CAB91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4/1 Froid mortel, P. du voyage</w:t>
            </w:r>
          </w:p>
          <w:p w14:paraId="5CF1D4C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4 EN / 2 phases</w:t>
            </w:r>
          </w:p>
          <w:p w14:paraId="447D54F9"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coup Mortel donne 1 éclat d'or (V=1D10 PA), utilisé pour faire une bague il donne +20% VO, Charge, RM et -20% VD, CS, Esquvie.</w:t>
            </w:r>
          </w:p>
        </w:tc>
      </w:tr>
    </w:tbl>
    <w:p w14:paraId="6A3FF107" w14:textId="77777777" w:rsidR="009A2EF1" w:rsidRPr="00527E9E" w:rsidRDefault="00A31DAC" w:rsidP="0045338D">
      <w:pPr>
        <w:pStyle w:val="Titre3"/>
        <w:rPr>
          <w:i/>
          <w:lang w:val="fr-BE"/>
        </w:rPr>
      </w:pPr>
      <w:bookmarkStart w:id="294" w:name="_Toc199924713"/>
      <w:r w:rsidRPr="00527E9E">
        <w:rPr>
          <w:noProof/>
          <w:highlight w:val="yellow"/>
          <w:lang w:val="fr-BE"/>
        </w:rPr>
        <w:t>Roi Ancien</w:t>
      </w:r>
      <w:bookmarkEnd w:id="29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3B6EC3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20E7A5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Roi Ancien</w:t>
            </w:r>
            <w:r w:rsidRPr="00527E9E">
              <w:rPr>
                <w:rFonts w:asciiTheme="minorHAnsi" w:hAnsiTheme="minorHAnsi"/>
                <w:b/>
                <w:szCs w:val="18"/>
              </w:rPr>
              <w:t xml:space="preserve">  /  </w:t>
            </w:r>
            <w:r w:rsidRPr="00527E9E">
              <w:rPr>
                <w:rFonts w:asciiTheme="minorHAnsi" w:hAnsiTheme="minorHAnsi"/>
                <w:b/>
                <w:noProof/>
                <w:szCs w:val="18"/>
              </w:rPr>
              <w:t>bes'linn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70789C3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110</w:t>
            </w:r>
            <w:r w:rsidRPr="00527E9E">
              <w:rPr>
                <w:rFonts w:asciiTheme="minorHAnsi" w:hAnsiTheme="minorHAnsi"/>
                <w:szCs w:val="18"/>
              </w:rPr>
              <w:t xml:space="preserve"> / L</w:t>
            </w:r>
            <w:r w:rsidRPr="00527E9E">
              <w:rPr>
                <w:rFonts w:asciiTheme="minorHAnsi" w:hAnsiTheme="minorHAnsi"/>
                <w:noProof/>
                <w:szCs w:val="18"/>
              </w:rPr>
              <w:t>65</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5E0EF6A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Très vieux Dva'Linn aux cheveux blancs et avec un casque orné d'une grosse corne d'or. Armure de maille dorée, marteau à deux mains dans le dos. Yeux enragés, nez boursouflé et mains noires. Muscles énormes enserrés par une armure trop juste. Toujours accompagné d'un ours (var off et def +100%). Nez fumant, gestes nerveux, regards méchant et vengeur. </w:t>
            </w:r>
          </w:p>
          <w:p w14:paraId="7F192F8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puissance des Dva'Linn concentrée dans leurs seigneurs les ont rendus immortels. Les Anciens rois fatigués par leurs peuples.</w:t>
            </w:r>
          </w:p>
          <w:p w14:paraId="0440ECC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élu par les Dva'Linn et consacré par les Runes Primales</w:t>
            </w:r>
          </w:p>
          <w:p w14:paraId="49C7E0F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colline - CAR DIU</w:t>
            </w:r>
          </w:p>
          <w:p w14:paraId="140E1B5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Réside dans son château d'où il ne s'éloigne presque jamais.</w:t>
            </w:r>
          </w:p>
          <w:p w14:paraId="7C3B36C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comme les Dva'Linns, adore les viandes roussies.</w:t>
            </w:r>
          </w:p>
          <w:p w14:paraId="06B2A67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Comme les rois de l'ancien temps, des guerres contre les Anciens et les forces de KO, ils demandent le respect.</w:t>
            </w:r>
          </w:p>
          <w:p w14:paraId="0EA952C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S'entourent d'une cour de guerriers et d'artisants émérites. </w:t>
            </w:r>
          </w:p>
          <w:p w14:paraId="10D9D94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Sont défendus à la mort et considérés comme des dieux locaux.</w:t>
            </w:r>
          </w:p>
          <w:p w14:paraId="1070BCE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Ont du sang des premiers Dva'Linns, se considèrent égaux aux Si'Th.</w:t>
            </w:r>
            <w:r w:rsidRPr="00527E9E">
              <w:rPr>
                <w:rFonts w:asciiTheme="minorHAnsi" w:hAnsiTheme="minorHAnsi"/>
                <w:szCs w:val="18"/>
              </w:rPr>
              <w:tab/>
            </w:r>
          </w:p>
          <w:p w14:paraId="500CA4E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(voir Dva'Linn), seigneur vénérés séparés et se faisant concurrence de loin</w:t>
            </w:r>
          </w:p>
          <w:p w14:paraId="101F968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95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65</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101</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26</w:t>
            </w:r>
          </w:p>
          <w:p w14:paraId="26DE73A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marteau L+9</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57</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18</w:t>
            </w:r>
            <w:r w:rsidRPr="00527E9E">
              <w:rPr>
                <w:rFonts w:asciiTheme="minorHAnsi" w:hAnsiTheme="minorHAnsi"/>
                <w:szCs w:val="18"/>
              </w:rPr>
              <w:tab/>
            </w:r>
          </w:p>
          <w:p w14:paraId="3F070FB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142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32</w:t>
            </w:r>
          </w:p>
          <w:p w14:paraId="0CF23DE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p>
          <w:p w14:paraId="443E057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A64565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650EC4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983FFE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partielle.</w:t>
            </w:r>
          </w:p>
          <w:p w14:paraId="17FD4B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50% à la magie.</w:t>
            </w:r>
          </w:p>
          <w:p w14:paraId="6B3382D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+2 à volonté.</w:t>
            </w:r>
          </w:p>
          <w:p w14:paraId="32302AC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2 blessures par phase.</w:t>
            </w:r>
          </w:p>
          <w:p w14:paraId="7CE6140B"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tous les talents (TG et TC) à NE40.</w:t>
            </w:r>
          </w:p>
          <w:p w14:paraId="219BDE9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L'armure et la masse sont Anciennes, le casque double la base dans tous les talents généraux et divise par deux le CPA de ceux-ci</w:t>
            </w:r>
          </w:p>
        </w:tc>
      </w:tr>
    </w:tbl>
    <w:p w14:paraId="4B91F8DD" w14:textId="77777777" w:rsidR="009A2EF1" w:rsidRPr="00527E9E" w:rsidRDefault="00A31DAC" w:rsidP="0045338D">
      <w:pPr>
        <w:pStyle w:val="Titre3"/>
        <w:rPr>
          <w:sz w:val="16"/>
          <w:szCs w:val="16"/>
          <w:lang w:val="fr-BE"/>
        </w:rPr>
      </w:pPr>
      <w:bookmarkStart w:id="295" w:name="_Toc199924714"/>
      <w:r w:rsidRPr="00527E9E">
        <w:rPr>
          <w:noProof/>
          <w:highlight w:val="yellow"/>
          <w:lang w:val="fr-BE"/>
        </w:rPr>
        <w:lastRenderedPageBreak/>
        <w:t>Roi déchu</w:t>
      </w:r>
      <w:bookmarkEnd w:id="29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7BE62D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A05175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Roi déchu</w:t>
            </w:r>
            <w:r w:rsidRPr="00527E9E">
              <w:rPr>
                <w:rFonts w:asciiTheme="minorHAnsi" w:hAnsiTheme="minorHAnsi"/>
                <w:b/>
                <w:szCs w:val="18"/>
              </w:rPr>
              <w:t xml:space="preserve">  /  </w:t>
            </w:r>
            <w:r w:rsidRPr="00527E9E">
              <w:rPr>
                <w:rFonts w:asciiTheme="minorHAnsi" w:hAnsiTheme="minorHAnsi"/>
                <w:b/>
                <w:noProof/>
                <w:szCs w:val="18"/>
              </w:rPr>
              <w:t>thu'rran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705C60E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22FD8B8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Seigneur humain décharné et courbé, drapé de tissus noirs épais mal cousus sur tout le corps sauf le visage. Yeux blancs, nez coupé, quelques dents pointues visibles. Hache rouillée dans la main droite et vieille masse cloutée dans l'autre. Couronne dorée vissée sur la tête, à même la chair. Yeux plissés, mains serrées sur les armes, bagues d'or et d'argent. Poilu partout.</w:t>
            </w:r>
          </w:p>
          <w:p w14:paraId="73DD9F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vengeance des Dragons sur les Dva'Linns a nourri les passions les plus sombres, EO n'a eu qu'à donner vie au désir de vengeance.</w:t>
            </w:r>
          </w:p>
          <w:p w14:paraId="1846FC1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esprit de seigneur Dva'Linn corrompu par les Démons</w:t>
            </w:r>
          </w:p>
          <w:p w14:paraId="7642E38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CAR DIU</w:t>
            </w:r>
          </w:p>
          <w:p w14:paraId="7F1FFA6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autour d'un lieu où les morts sont enterrés et ne s'en éloigne que rarement.</w:t>
            </w:r>
          </w:p>
          <w:p w14:paraId="08D6102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Habite dans un trou ou un tunnel, tel un rat. Rampe dans les détritus et les ossements.</w:t>
            </w:r>
          </w:p>
          <w:p w14:paraId="173717D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Demande la soumission totale et le prix du sang dans des guerres sans fin.</w:t>
            </w:r>
          </w:p>
          <w:p w14:paraId="379B55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Change d'humeur toutes les heures, de calme à tempétueux, de faussement généreux à infernal.</w:t>
            </w:r>
          </w:p>
          <w:p w14:paraId="5D355FC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cherche qu'à sacrifier ceux qui le servent ou à tuer ceux qui l'oppose.</w:t>
            </w:r>
            <w:r w:rsidRPr="00527E9E">
              <w:rPr>
                <w:rFonts w:asciiTheme="minorHAnsi" w:hAnsiTheme="minorHAnsi"/>
                <w:szCs w:val="18"/>
              </w:rPr>
              <w:tab/>
            </w:r>
          </w:p>
          <w:p w14:paraId="63A7EB2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réseau de serviteurs, relations difficiles, échanges de tâches et de charges, icône d'ivoire travaillé, runes et magie des matières</w:t>
            </w:r>
          </w:p>
          <w:p w14:paraId="3BF5D253"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55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45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18</w:t>
            </w:r>
          </w:p>
          <w:p w14:paraId="60927DB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+1 (8) hache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w:t>
            </w:r>
            <w:r w:rsidR="00FA2185" w:rsidRPr="00527E9E">
              <w:rPr>
                <w:rFonts w:asciiTheme="minorHAnsi" w:hAnsiTheme="minorHAnsi"/>
                <w:szCs w:val="18"/>
              </w:rPr>
              <w:t xml:space="preserve"> VIT </w:t>
            </w:r>
            <w:r w:rsidRPr="00527E9E">
              <w:rPr>
                <w:rFonts w:asciiTheme="minorHAnsi" w:hAnsiTheme="minorHAnsi"/>
                <w:noProof/>
                <w:szCs w:val="18"/>
                <w:highlight w:val="yellow"/>
              </w:rPr>
              <w:t>16</w:t>
            </w:r>
            <w:r w:rsidRPr="00527E9E">
              <w:rPr>
                <w:rFonts w:asciiTheme="minorHAnsi" w:hAnsiTheme="minorHAnsi"/>
                <w:szCs w:val="18"/>
              </w:rPr>
              <w:tab/>
            </w:r>
          </w:p>
          <w:p w14:paraId="6EEE8F5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209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50FE6BC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4B79835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FB0767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FBDDFF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244EE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chaque fois qu'il touche en mêlée, il gagne une classe de dégât</w:t>
            </w:r>
          </w:p>
          <w:p w14:paraId="197215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 test d'esquive gratuite par phase</w:t>
            </w:r>
          </w:p>
          <w:p w14:paraId="489F8D3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au feu</w:t>
            </w:r>
          </w:p>
          <w:p w14:paraId="2BF92E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3/1 permanent Terreur une fois par rencontre par être rencontré</w:t>
            </w:r>
          </w:p>
          <w:p w14:paraId="1179D53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+100% aux blessures de concussion</w:t>
            </w:r>
          </w:p>
          <w:p w14:paraId="09F499D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couronne donne 3/1 Terreur à celui qui la porte mais fait vieillir d'un jour (et perdre 1 EN permanent) à chaque usage. 1d6x2 trésors dans les tombes, E= maximum.</w:t>
            </w:r>
          </w:p>
        </w:tc>
      </w:tr>
    </w:tbl>
    <w:p w14:paraId="2DE27925" w14:textId="77777777" w:rsidR="009A2EF1" w:rsidRPr="00527E9E" w:rsidRDefault="00A31DAC" w:rsidP="0045338D">
      <w:pPr>
        <w:pStyle w:val="Titre3"/>
        <w:rPr>
          <w:i/>
          <w:lang w:val="fr-BE"/>
        </w:rPr>
      </w:pPr>
      <w:bookmarkStart w:id="296" w:name="_Toc199924715"/>
      <w:r w:rsidRPr="00527E9E">
        <w:rPr>
          <w:noProof/>
          <w:highlight w:val="yellow"/>
          <w:lang w:val="fr-BE"/>
        </w:rPr>
        <w:t>salamandre-volcan-feulor</w:t>
      </w:r>
      <w:bookmarkEnd w:id="29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9332C9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44E4C44"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salamandre-volcan-feulor</w:t>
            </w:r>
            <w:r w:rsidRPr="00527E9E">
              <w:rPr>
                <w:rFonts w:asciiTheme="minorHAnsi" w:hAnsiTheme="minorHAnsi"/>
                <w:b/>
                <w:szCs w:val="18"/>
              </w:rPr>
              <w:t xml:space="preserve">  /  </w:t>
            </w:r>
            <w:r w:rsidR="00A31DAC" w:rsidRPr="00527E9E">
              <w:rPr>
                <w:rFonts w:asciiTheme="minorHAnsi" w:hAnsiTheme="minorHAnsi"/>
                <w:b/>
                <w:noProof/>
                <w:szCs w:val="18"/>
              </w:rPr>
              <w:t>feu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2AD0C60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0</w:t>
            </w:r>
            <w:r w:rsidRPr="00527E9E">
              <w:rPr>
                <w:rFonts w:asciiTheme="minorHAnsi" w:hAnsiTheme="minorHAnsi"/>
                <w:szCs w:val="18"/>
              </w:rPr>
              <w:t xml:space="preserve"> / L</w:t>
            </w:r>
            <w:r w:rsidRPr="00527E9E">
              <w:rPr>
                <w:rFonts w:asciiTheme="minorHAnsi" w:hAnsiTheme="minorHAnsi"/>
                <w:noProof/>
                <w:szCs w:val="18"/>
              </w:rPr>
              <w:t>0</w:t>
            </w:r>
            <w:r w:rsidRPr="00527E9E">
              <w:rPr>
                <w:rFonts w:asciiTheme="minorHAnsi" w:hAnsiTheme="minorHAnsi"/>
                <w:szCs w:val="18"/>
              </w:rPr>
              <w:t xml:space="preserve"> / P</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26493DD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Salamandre : lézard de 20cm de long d'un rouge vif, des flammes s'échappent régulièrement de sa peau.</w:t>
            </w:r>
          </w:p>
          <w:p w14:paraId="62D6A91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Volcan : volcan haut et large de 6m, composé de roches incandescantes dévalant partout.</w:t>
            </w:r>
          </w:p>
          <w:p w14:paraId="6021A9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Feulor : humanoïde allongé, presque félin, de 3m de haut composé de flammes blanches denses, yeux d'un rouge intense.</w:t>
            </w:r>
          </w:p>
          <w:p w14:paraId="066F8A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éléments constitutifs de la nature s'expriment sous les 4 formes de bases générées par El'Der.</w:t>
            </w:r>
          </w:p>
          <w:p w14:paraId="0013FC6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Si'Th ayant maîtrisé le feu et fusionné avec dans la mort</w:t>
            </w:r>
          </w:p>
          <w:p w14:paraId="19C67CB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domaine chaud &amp; enflammé</w:t>
            </w:r>
          </w:p>
          <w:p w14:paraId="6EAA6F8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chaleur et de feux.</w:t>
            </w:r>
          </w:p>
          <w:p w14:paraId="1B84DA9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Salamandre : met le feu aux objets en évitant le contact, tente d'encercler la cible de flammes.</w:t>
            </w:r>
          </w:p>
          <w:p w14:paraId="52C286C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Volcan : se meut lentement et aléatoirement vers la faune environnante pour l'écraser</w:t>
            </w:r>
          </w:p>
          <w:p w14:paraId="0BB97B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Feulor : gardien de trésor, dirige les Salamandres et Volcans, n'attaque pas les êtres maîtrisant le feu, attitude neutre.</w:t>
            </w:r>
          </w:p>
          <w:p w14:paraId="65CE41F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Évitent l'eau tant que possible.</w:t>
            </w:r>
            <w:r w:rsidRPr="00527E9E">
              <w:rPr>
                <w:rFonts w:asciiTheme="minorHAnsi" w:hAnsiTheme="minorHAnsi"/>
                <w:szCs w:val="18"/>
              </w:rPr>
              <w:tab/>
            </w:r>
          </w:p>
          <w:p w14:paraId="34C5247A"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0A15394F"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50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45</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w:t>
            </w:r>
          </w:p>
          <w:p w14:paraId="6B444F2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(volcan) écrasement +9 (autre) mains nues -4</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369CB77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29</w:t>
            </w:r>
          </w:p>
          <w:p w14:paraId="35377AF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p>
          <w:p w14:paraId="2C763A8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EB098E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67E778F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6177B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Volcan variation off +160% def-50% , Salamandre var off -50% def +50%</w:t>
            </w:r>
          </w:p>
          <w:p w14:paraId="3DF962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Feu (magique ou non) sauf Feu Astral</w:t>
            </w:r>
          </w:p>
          <w:p w14:paraId="23496A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4/1 Doigts de Feu quand cible toucher (Salamandre), 6/2 Boule de Feu et Pluie de Feu(Volcan) une fois par tour, 8/4 Pouvoir du Feu et Flamme Eternelle (Feulor)</w:t>
            </w:r>
          </w:p>
          <w:p w14:paraId="5293B3D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+400% au froid, eau</w:t>
            </w:r>
          </w:p>
          <w:p w14:paraId="0766DF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 (Feulor) communication divine 4/2 avec les créatures à I&gt;30</w:t>
            </w:r>
          </w:p>
          <w:p w14:paraId="109530E9" w14:textId="77777777" w:rsidR="00A31DAC" w:rsidRPr="00527E9E" w:rsidRDefault="00A31DAC" w:rsidP="00A31DAC">
            <w:pPr>
              <w:rPr>
                <w:rFonts w:asciiTheme="minorHAnsi" w:hAnsiTheme="minorHAnsi"/>
                <w:noProof/>
                <w:szCs w:val="18"/>
              </w:rPr>
            </w:pPr>
            <w:r w:rsidRPr="00527E9E">
              <w:rPr>
                <w:rFonts w:asciiTheme="minorHAnsi" w:hAnsiTheme="minorHAnsi"/>
                <w:noProof/>
                <w:szCs w:val="18"/>
              </w:rPr>
              <w:t>Magie : peut passer d’une forme à l’autre une fois par heure, sans coût</w:t>
            </w:r>
          </w:p>
          <w:p w14:paraId="468220D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coeur du Feulor est une gemme T+2, Q++, E+ enchantée.</w:t>
            </w:r>
          </w:p>
        </w:tc>
      </w:tr>
    </w:tbl>
    <w:p w14:paraId="0B42EEE2" w14:textId="77777777" w:rsidR="009A2EF1" w:rsidRPr="00527E9E" w:rsidRDefault="00A31DAC" w:rsidP="0045338D">
      <w:pPr>
        <w:pStyle w:val="Titre3"/>
        <w:rPr>
          <w:sz w:val="16"/>
          <w:szCs w:val="16"/>
          <w:lang w:val="fr-BE"/>
        </w:rPr>
      </w:pPr>
      <w:bookmarkStart w:id="297" w:name="_Toc199924716"/>
      <w:r w:rsidRPr="00527E9E">
        <w:rPr>
          <w:noProof/>
          <w:highlight w:val="yellow"/>
          <w:lang w:val="fr-BE"/>
        </w:rPr>
        <w:lastRenderedPageBreak/>
        <w:t>salmorsure</w:t>
      </w:r>
      <w:bookmarkEnd w:id="29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E6A1E4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1D30CE6" w14:textId="77777777" w:rsidR="009A2EF1" w:rsidRPr="004F6588" w:rsidRDefault="009A2EF1" w:rsidP="009A2EF1">
            <w:pPr>
              <w:rPr>
                <w:rFonts w:asciiTheme="minorHAnsi" w:hAnsiTheme="minorHAnsi"/>
                <w:i/>
                <w:szCs w:val="18"/>
                <w:lang w:val="en-US"/>
              </w:rPr>
            </w:pPr>
            <w:r w:rsidRPr="004F6588">
              <w:rPr>
                <w:rFonts w:asciiTheme="minorHAnsi" w:hAnsiTheme="minorHAnsi"/>
                <w:b/>
                <w:i/>
                <w:szCs w:val="18"/>
                <w:lang w:val="en-US"/>
              </w:rPr>
              <w:t>N</w:t>
            </w:r>
            <w:r w:rsidRPr="004F6588">
              <w:rPr>
                <w:rFonts w:asciiTheme="minorHAnsi" w:hAnsiTheme="minorHAnsi"/>
                <w:i/>
                <w:szCs w:val="18"/>
                <w:lang w:val="en-US"/>
              </w:rPr>
              <w:t xml:space="preserve">° </w:t>
            </w:r>
            <w:r w:rsidRPr="004F6588">
              <w:rPr>
                <w:rFonts w:asciiTheme="minorHAnsi" w:hAnsiTheme="minorHAnsi"/>
                <w:noProof/>
                <w:szCs w:val="18"/>
                <w:lang w:val="en-US"/>
              </w:rPr>
              <w:t>165</w:t>
            </w:r>
            <w:r w:rsidRPr="004F6588">
              <w:rPr>
                <w:rFonts w:asciiTheme="minorHAnsi" w:hAnsiTheme="minorHAnsi"/>
                <w:szCs w:val="18"/>
                <w:lang w:val="en-US"/>
              </w:rPr>
              <w:tab/>
              <w:t xml:space="preserve"> </w:t>
            </w:r>
            <w:r w:rsidRPr="004F6588">
              <w:rPr>
                <w:rFonts w:asciiTheme="minorHAnsi" w:hAnsiTheme="minorHAnsi"/>
                <w:b/>
                <w:i/>
                <w:szCs w:val="18"/>
                <w:lang w:val="en-US"/>
              </w:rPr>
              <w:t>Nom</w:t>
            </w:r>
            <w:r w:rsidRPr="004F6588">
              <w:rPr>
                <w:rFonts w:asciiTheme="minorHAnsi" w:hAnsiTheme="minorHAnsi"/>
                <w:i/>
                <w:szCs w:val="18"/>
                <w:lang w:val="en-US"/>
              </w:rPr>
              <w:t xml:space="preserve"> </w:t>
            </w:r>
            <w:r w:rsidRPr="004F6588">
              <w:rPr>
                <w:rFonts w:asciiTheme="minorHAnsi" w:hAnsiTheme="minorHAnsi"/>
                <w:b/>
                <w:noProof/>
                <w:szCs w:val="18"/>
                <w:highlight w:val="yellow"/>
                <w:lang w:val="en-US"/>
              </w:rPr>
              <w:t>salmorsure</w:t>
            </w:r>
            <w:r w:rsidRPr="004F6588">
              <w:rPr>
                <w:rFonts w:asciiTheme="minorHAnsi" w:hAnsiTheme="minorHAnsi"/>
                <w:b/>
                <w:szCs w:val="18"/>
                <w:lang w:val="en-US"/>
              </w:rPr>
              <w:t xml:space="preserve">  /  </w:t>
            </w:r>
            <w:r w:rsidRPr="004F6588">
              <w:rPr>
                <w:rFonts w:asciiTheme="minorHAnsi" w:hAnsiTheme="minorHAnsi"/>
                <w:b/>
                <w:noProof/>
                <w:szCs w:val="18"/>
                <w:lang w:val="en-US"/>
              </w:rPr>
              <w:t>gépened</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i/>
                <w:szCs w:val="18"/>
                <w:lang w:val="en-US"/>
              </w:rPr>
              <w:t>Race</w:t>
            </w:r>
            <w:r w:rsidRPr="004F6588">
              <w:rPr>
                <w:rFonts w:asciiTheme="minorHAnsi" w:hAnsiTheme="minorHAnsi"/>
                <w:i/>
                <w:szCs w:val="18"/>
                <w:lang w:val="en-US"/>
              </w:rPr>
              <w:t xml:space="preserve"> </w:t>
            </w:r>
            <w:r w:rsidRPr="004F6588">
              <w:rPr>
                <w:rFonts w:asciiTheme="minorHAnsi" w:hAnsiTheme="minorHAnsi"/>
                <w:szCs w:val="18"/>
                <w:lang w:val="en-US"/>
              </w:rPr>
              <w:tab/>
            </w:r>
            <w:r w:rsidRPr="004F6588">
              <w:rPr>
                <w:rFonts w:asciiTheme="minorHAnsi" w:hAnsiTheme="minorHAnsi"/>
                <w:b/>
                <w:i/>
                <w:szCs w:val="18"/>
                <w:lang w:val="en-US"/>
              </w:rPr>
              <w:t>Divin</w:t>
            </w:r>
            <w:r w:rsidRPr="004F6588">
              <w:rPr>
                <w:rFonts w:asciiTheme="minorHAnsi" w:hAnsiTheme="minorHAnsi"/>
                <w:szCs w:val="18"/>
                <w:lang w:val="en-US"/>
              </w:rPr>
              <w:t xml:space="preserve"> </w:t>
            </w:r>
            <w:r w:rsidRPr="004F6588">
              <w:rPr>
                <w:rFonts w:asciiTheme="minorHAnsi" w:hAnsiTheme="minorHAnsi"/>
                <w:noProof/>
                <w:szCs w:val="18"/>
                <w:lang w:val="en-US"/>
              </w:rPr>
              <w:t>0</w:t>
            </w:r>
            <w:r w:rsidRPr="004F6588">
              <w:rPr>
                <w:rFonts w:asciiTheme="minorHAnsi" w:hAnsiTheme="minorHAnsi"/>
                <w:szCs w:val="18"/>
                <w:lang w:val="en-US"/>
              </w:rPr>
              <w:tab/>
            </w:r>
            <w:r w:rsidRPr="004F6588">
              <w:rPr>
                <w:rFonts w:asciiTheme="minorHAnsi" w:hAnsiTheme="minorHAnsi"/>
                <w:b/>
                <w:i/>
                <w:szCs w:val="18"/>
                <w:lang w:val="en-US"/>
              </w:rPr>
              <w:t>NC</w:t>
            </w:r>
            <w:r w:rsidRPr="004F6588">
              <w:rPr>
                <w:rFonts w:asciiTheme="minorHAnsi" w:hAnsiTheme="minorHAnsi"/>
                <w:i/>
                <w:szCs w:val="18"/>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lang w:val="en-US"/>
              </w:rPr>
              <w:t xml:space="preserve"> </w:t>
            </w:r>
          </w:p>
          <w:p w14:paraId="38A2A142"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35</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D66/A0</w:t>
            </w:r>
          </w:p>
          <w:p w14:paraId="5211225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Soit superbe femme aux cheveux noirs&amp;rouge courts, habillée d'un juste-au-corps de laine écrue, chausses de cuir léger, poitrine fine mais téton voyant, sourire énigmatique, yeux et langue de serpent (difficile à voir), soit python aux écailles noires et rouges mélangées, couverte de morceaux de chairs.</w:t>
            </w:r>
          </w:p>
          <w:p w14:paraId="765E3FE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corruption mentale de certaines sorcières a été telle qu'elles sont devenues porteuses de la magie la plus terrible.</w:t>
            </w:r>
          </w:p>
          <w:p w14:paraId="18C5C5B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sorcière EO humaine ayant pactisé avec un Démon et copulé avec un serpent</w:t>
            </w:r>
          </w:p>
          <w:p w14:paraId="763F378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ville/ruine/cours d'eau/forêt</w:t>
            </w:r>
          </w:p>
          <w:p w14:paraId="7242106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Voyage sur les routes et se nourrit des chairs de ses victimes.</w:t>
            </w:r>
          </w:p>
          <w:p w14:paraId="6B7C420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petit rongeur en serpent ou chair humaine sinon.</w:t>
            </w:r>
          </w:p>
          <w:p w14:paraId="18FD845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Erre sur les chemins empruntés par les hommes, les séduits, fait l'amour et les tue sans vergogne.</w:t>
            </w:r>
          </w:p>
          <w:p w14:paraId="50CC00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Fait la victime et parle avec une voix doucereuse.</w:t>
            </w:r>
          </w:p>
          <w:p w14:paraId="3D2F01F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N'ouvre la bouche que pour mordre, joue la femme perdue et battue. Colle au corps.</w:t>
            </w:r>
          </w:p>
          <w:p w14:paraId="4F6ADE6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Recherche le rapport sexuel une fois la proie à l'écart des autres.</w:t>
            </w:r>
            <w:r w:rsidRPr="00527E9E">
              <w:rPr>
                <w:rFonts w:asciiTheme="minorHAnsi" w:hAnsiTheme="minorHAnsi"/>
                <w:szCs w:val="18"/>
              </w:rPr>
              <w:tab/>
            </w:r>
          </w:p>
          <w:p w14:paraId="51E323C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Fab=poison avec les fluides des animaux/créatures</w:t>
            </w:r>
          </w:p>
          <w:p w14:paraId="11E08DF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Hab=caverne souterraine aménagée comme un ermite avec tout le confort et les trésors des proies</w:t>
            </w:r>
          </w:p>
          <w:p w14:paraId="6EB4170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70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30</w:t>
            </w:r>
            <w:r w:rsidRPr="004F6588">
              <w:rPr>
                <w:rFonts w:asciiTheme="minorHAnsi" w:hAnsiTheme="minorHAnsi"/>
                <w:szCs w:val="18"/>
                <w:lang w:val="en-US"/>
              </w:rPr>
              <w:tab/>
              <w:t xml:space="preserve">Ap </w:t>
            </w:r>
            <w:r w:rsidRPr="004F6588">
              <w:rPr>
                <w:rFonts w:asciiTheme="minorHAnsi" w:hAnsiTheme="minorHAnsi"/>
                <w:noProof/>
                <w:szCs w:val="18"/>
                <w:lang w:val="en-US"/>
              </w:rPr>
              <w:t>80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18</w:t>
            </w:r>
          </w:p>
          <w:p w14:paraId="0DE5160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13</w:t>
            </w:r>
            <w:r w:rsidRPr="00527E9E">
              <w:rPr>
                <w:rFonts w:asciiTheme="minorHAnsi" w:hAnsiTheme="minorHAnsi"/>
                <w:szCs w:val="18"/>
              </w:rPr>
              <w:tab/>
            </w:r>
          </w:p>
          <w:p w14:paraId="288AEF5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25</w:t>
            </w:r>
          </w:p>
          <w:p w14:paraId="750C026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p>
          <w:p w14:paraId="68C49BD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99BFF3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5099E47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ADDED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Pouvoir des Ténèbres, Pouvoir d'El'Dor, Pouvoir du Nécromancien</w:t>
            </w:r>
          </w:p>
          <w:p w14:paraId="6EFEDC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coût 1d6 EN, peut se transformer en serpent, uniquement dans l'ombre, durée 1d6 tours pendant lesquels elle est automatiquement embusquée. Sous forme serpent : var off +40% var def -20% MVp=4.</w:t>
            </w:r>
          </w:p>
          <w:p w14:paraId="42609D9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20% des Salmorsures d'avoir sous forme humaine, alors 7/4 Pouvoir des Ténèbres, Pouvoir d'El'Dor, Pouvoir du Nécromancien</w:t>
            </w:r>
          </w:p>
          <w:p w14:paraId="0F8A67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paralysant 7/4 (2 doses par jour)</w:t>
            </w:r>
          </w:p>
          <w:p w14:paraId="4BB245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toutes Blessures par phase, ne peut être tuée que par une Blessure totale &gt;10 ou coma.</w:t>
            </w:r>
          </w:p>
          <w:p w14:paraId="1132D6B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 Spécialiste Plaisir NE60, Baratin NE50</w:t>
            </w:r>
          </w:p>
          <w:p w14:paraId="666511D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2 yeux portés au front permettent de voir dans toutes les obsucrités à 28m de distance.</w:t>
            </w:r>
          </w:p>
        </w:tc>
      </w:tr>
    </w:tbl>
    <w:p w14:paraId="581853F9" w14:textId="77777777" w:rsidR="009A2EF1" w:rsidRPr="00527E9E" w:rsidRDefault="00A31DAC" w:rsidP="0045338D">
      <w:pPr>
        <w:pStyle w:val="Titre3"/>
        <w:rPr>
          <w:sz w:val="16"/>
          <w:szCs w:val="16"/>
          <w:lang w:val="fr-BE"/>
        </w:rPr>
      </w:pPr>
      <w:bookmarkStart w:id="298" w:name="_Toc199924717"/>
      <w:r w:rsidRPr="00527E9E">
        <w:rPr>
          <w:noProof/>
          <w:highlight w:val="yellow"/>
          <w:lang w:val="fr-BE"/>
        </w:rPr>
        <w:t>sanglier éternel</w:t>
      </w:r>
      <w:bookmarkEnd w:id="29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E0B70B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85A4A8E"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sanglier éternel</w:t>
            </w:r>
            <w:r w:rsidRPr="00527E9E">
              <w:rPr>
                <w:rFonts w:asciiTheme="minorHAnsi" w:hAnsiTheme="minorHAnsi"/>
                <w:b/>
                <w:szCs w:val="18"/>
              </w:rPr>
              <w:t xml:space="preserve">  /  </w:t>
            </w:r>
            <w:r w:rsidRPr="00527E9E">
              <w:rPr>
                <w:rFonts w:asciiTheme="minorHAnsi" w:hAnsiTheme="minorHAnsi"/>
                <w:b/>
                <w:noProof/>
                <w:szCs w:val="18"/>
              </w:rPr>
              <w:t>cel'sith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7AEAEDE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80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70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D400/A20</w:t>
            </w:r>
          </w:p>
          <w:p w14:paraId="21B6436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sanglier vert foncé, pelage soyeux et longs, expression malicieuse. Nerveux sur pattes, queue longue et souple, terminée par un toupet blanc. Défenses longues et pointues. S'ébroue tout le temps. Fume des naseaux en combat. Renifle la terre tel un soc de charrue.</w:t>
            </w:r>
          </w:p>
          <w:p w14:paraId="6843FF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Animal des forêts du monde Ancien, descendant des grandes créatures anciennes, n'a jamais aboutit dans le monde humain.</w:t>
            </w:r>
          </w:p>
          <w:p w14:paraId="13BD6A6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64A7ECA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HER NOC - forêt</w:t>
            </w:r>
          </w:p>
          <w:p w14:paraId="192F7AF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Toujours en balade surtout à l'orée de sa forêt natale.</w:t>
            </w:r>
          </w:p>
          <w:p w14:paraId="4D8D58E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fruits secs.</w:t>
            </w:r>
          </w:p>
          <w:p w14:paraId="42997E5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Compagnon des Si'Th et amis des races Anciennes. </w:t>
            </w:r>
          </w:p>
          <w:p w14:paraId="1590042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Amical et curieux, il produit des grognements aïgus et très reconnaissables.</w:t>
            </w:r>
          </w:p>
          <w:p w14:paraId="50FC296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Fuit ses ennemis et les entraîne dans les coins les plus sombres de la forêt qu'il connaît par coeur,</w:t>
            </w:r>
          </w:p>
          <w:p w14:paraId="74CC469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meut en famille, cherche la protection et la fuite plutôt que la confrontation.</w:t>
            </w:r>
            <w:r w:rsidRPr="00527E9E">
              <w:rPr>
                <w:rFonts w:asciiTheme="minorHAnsi" w:hAnsiTheme="minorHAnsi"/>
                <w:szCs w:val="18"/>
              </w:rPr>
              <w:tab/>
            </w:r>
          </w:p>
          <w:p w14:paraId="5BBC7B86"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8DBA2E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17</w:t>
            </w:r>
          </w:p>
          <w:p w14:paraId="4D05BFA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cornes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7097336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c16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739CC5C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605CFDD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A83467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4933653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3BF30A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une fois par jour peut charger à x4</w:t>
            </w:r>
          </w:p>
          <w:p w14:paraId="68BAFEB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Furie : incontrôlable si obligé de se battre</w:t>
            </w:r>
          </w:p>
          <w:p w14:paraId="68CA903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Les défenses réduites en ivoires donnent 1d6 doses de poudre qui, inhalée, donne Furie cotrôlable pendant 1D10 tours.</w:t>
            </w:r>
          </w:p>
        </w:tc>
      </w:tr>
    </w:tbl>
    <w:p w14:paraId="57F0C592" w14:textId="77777777" w:rsidR="009A2EF1" w:rsidRPr="00527E9E" w:rsidRDefault="00A31DAC" w:rsidP="0045338D">
      <w:pPr>
        <w:pStyle w:val="Titre3"/>
        <w:rPr>
          <w:i/>
          <w:lang w:val="fr-BE"/>
        </w:rPr>
      </w:pPr>
      <w:bookmarkStart w:id="299" w:name="_Toc199924718"/>
      <w:r w:rsidRPr="00527E9E">
        <w:rPr>
          <w:noProof/>
          <w:highlight w:val="yellow"/>
          <w:lang w:val="fr-BE"/>
        </w:rPr>
        <w:lastRenderedPageBreak/>
        <w:t>seigneur des neiges</w:t>
      </w:r>
      <w:bookmarkEnd w:id="29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9FD7B1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AD853B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seigneur des neiges</w:t>
            </w:r>
            <w:r w:rsidRPr="00527E9E">
              <w:rPr>
                <w:rFonts w:asciiTheme="minorHAnsi" w:hAnsiTheme="minorHAnsi"/>
                <w:b/>
                <w:szCs w:val="18"/>
              </w:rPr>
              <w:t xml:space="preserve">  /  </w:t>
            </w:r>
            <w:r w:rsidRPr="00527E9E">
              <w:rPr>
                <w:rFonts w:asciiTheme="minorHAnsi" w:hAnsiTheme="minorHAnsi"/>
                <w:b/>
                <w:noProof/>
                <w:szCs w:val="18"/>
              </w:rPr>
              <w:t>darin'rinared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géant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68119AD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600</w:t>
            </w:r>
            <w:r w:rsidRPr="00527E9E">
              <w:rPr>
                <w:rFonts w:asciiTheme="minorHAnsi" w:hAnsiTheme="minorHAnsi"/>
                <w:szCs w:val="18"/>
              </w:rPr>
              <w:t xml:space="preserve"> / L</w:t>
            </w:r>
            <w:r w:rsidRPr="00527E9E">
              <w:rPr>
                <w:rFonts w:asciiTheme="minorHAnsi" w:hAnsiTheme="minorHAnsi"/>
                <w:noProof/>
                <w:szCs w:val="18"/>
              </w:rPr>
              <w:t>200</w:t>
            </w:r>
            <w:r w:rsidRPr="00527E9E">
              <w:rPr>
                <w:rFonts w:asciiTheme="minorHAnsi" w:hAnsiTheme="minorHAnsi"/>
                <w:szCs w:val="18"/>
              </w:rPr>
              <w:t xml:space="preserve"> / P</w:t>
            </w:r>
            <w:r w:rsidRPr="00527E9E">
              <w:rPr>
                <w:rFonts w:asciiTheme="minorHAnsi" w:hAnsiTheme="minorHAnsi"/>
                <w:noProof/>
                <w:szCs w:val="18"/>
              </w:rPr>
              <w:t>100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1920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D1500/A0</w:t>
            </w:r>
          </w:p>
          <w:p w14:paraId="066DAC0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Géant de neige et de glace durcie, de la brume glaciale tourbillonne autour de lui. Se confond avec le paysage pendant des tempêtes de neige. Le corps se nourrit du froid et des neiges éternelles. Equipé d'une lance de pierre grise, habillé de plaque de roche métallique. Visage et corps esquissés, gestes lents, stature verticale. Lien entre sol et ciel. </w:t>
            </w:r>
          </w:p>
          <w:p w14:paraId="386E64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 s'emparer des montagnes, Koth'Oth a engendré une race de seigneurs conquérants.</w:t>
            </w:r>
          </w:p>
          <w:p w14:paraId="7E0A1E2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directement par KO à raison d'un par montagne &gt;7000m</w:t>
            </w:r>
          </w:p>
          <w:p w14:paraId="6532E17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D/N - montagne</w:t>
            </w:r>
          </w:p>
          <w:p w14:paraId="6C01118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Perché sur un plateau à plus de 2000m d'altitude il domine sa montagne qu'il considère comme son fief sans partage.</w:t>
            </w:r>
          </w:p>
          <w:p w14:paraId="0009A2AA"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Tout ce qui contient de l'eau est nourriture.</w:t>
            </w:r>
          </w:p>
          <w:p w14:paraId="0CB1FFB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Solitaire et calme ce Grantom est toujours en retrait et n'intervient que sur demande ou contre des intrus.</w:t>
            </w:r>
          </w:p>
          <w:p w14:paraId="23ACE76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Il passe son temps à observer les étoiles et sa montagne,</w:t>
            </w:r>
          </w:p>
          <w:p w14:paraId="3B3637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les tempêtes, les vents violents et les chutes de neige..un paradis pour lui.</w:t>
            </w:r>
          </w:p>
          <w:p w14:paraId="29FECBE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Taille les roches et les glaciers pour la beauté du paysage.</w:t>
            </w:r>
            <w:r w:rsidRPr="00527E9E">
              <w:rPr>
                <w:rFonts w:asciiTheme="minorHAnsi" w:hAnsiTheme="minorHAnsi"/>
                <w:szCs w:val="18"/>
              </w:rPr>
              <w:tab/>
            </w:r>
          </w:p>
          <w:p w14:paraId="2EE1646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Con=fortification de glaces et de roches, immense et incroyablement solides</w:t>
            </w:r>
          </w:p>
          <w:p w14:paraId="17D51364"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Fab=monuments à l'image des Grantoms, de lui, des tempêtes, lance de glace et de roche invoquée</w:t>
            </w:r>
          </w:p>
          <w:p w14:paraId="6455AC9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Hab=temple de glace , colonnes, murs, cours, autels, escalier</w:t>
            </w:r>
          </w:p>
          <w:p w14:paraId="45CBA8E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Soc=solitaire, n'interargit avec aucun autre être, tue ceux qui profanne son territoire</w:t>
            </w:r>
          </w:p>
          <w:p w14:paraId="311A68C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120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90</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204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153</w:t>
            </w:r>
          </w:p>
          <w:p w14:paraId="5D3348A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1-2*-5</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lance L+7</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75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VIT </w:t>
            </w:r>
            <w:r w:rsidRPr="00527E9E">
              <w:rPr>
                <w:rFonts w:asciiTheme="minorHAnsi" w:hAnsiTheme="minorHAnsi"/>
                <w:noProof/>
                <w:szCs w:val="18"/>
                <w:highlight w:val="yellow"/>
              </w:rPr>
              <w:t>17</w:t>
            </w:r>
            <w:r w:rsidRPr="00527E9E">
              <w:rPr>
                <w:rFonts w:asciiTheme="minorHAnsi" w:hAnsiTheme="minorHAnsi"/>
                <w:szCs w:val="18"/>
              </w:rPr>
              <w:tab/>
            </w:r>
          </w:p>
          <w:p w14:paraId="13761F4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138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247</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47</w:t>
            </w:r>
          </w:p>
          <w:p w14:paraId="3599E77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27</w:t>
            </w:r>
            <w:r w:rsidRPr="004F6588">
              <w:rPr>
                <w:rFonts w:asciiTheme="minorHAnsi" w:hAnsiTheme="minorHAnsi"/>
                <w:szCs w:val="18"/>
                <w:lang w:val="en-US"/>
              </w:rPr>
              <w:tab/>
            </w:r>
            <w:r w:rsidRPr="004F6588">
              <w:rPr>
                <w:rFonts w:asciiTheme="minorHAnsi" w:hAnsiTheme="minorHAnsi"/>
                <w:szCs w:val="18"/>
                <w:lang w:val="en-US"/>
              </w:rPr>
              <w:tab/>
            </w:r>
          </w:p>
          <w:p w14:paraId="6C528F4F"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650AEE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150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5053A33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3A995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froid et à la faim</w:t>
            </w:r>
          </w:p>
          <w:p w14:paraId="0BD8460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6/5 Froid Mortel par son souffle </w:t>
            </w:r>
          </w:p>
          <w:p w14:paraId="030288A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au feu magique ou non et à la chaleur</w:t>
            </w:r>
          </w:p>
          <w:p w14:paraId="134144E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Armes 4/4 magique, poids x4, bonus RMa +11 contre les sorts sauf KO.</w:t>
            </w:r>
          </w:p>
        </w:tc>
      </w:tr>
    </w:tbl>
    <w:p w14:paraId="1C68B133" w14:textId="77777777" w:rsidR="009A2EF1" w:rsidRPr="00527E9E" w:rsidRDefault="00A31DAC" w:rsidP="0045338D">
      <w:pPr>
        <w:pStyle w:val="Titre3"/>
        <w:rPr>
          <w:sz w:val="16"/>
          <w:szCs w:val="16"/>
          <w:lang w:val="fr-BE"/>
        </w:rPr>
      </w:pPr>
      <w:bookmarkStart w:id="300" w:name="_Toc199924719"/>
      <w:r w:rsidRPr="00527E9E">
        <w:rPr>
          <w:noProof/>
          <w:highlight w:val="yellow"/>
          <w:lang w:val="fr-BE"/>
        </w:rPr>
        <w:t>sentinelle</w:t>
      </w:r>
      <w:bookmarkEnd w:id="30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899ED6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762A4B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sentinelle</w:t>
            </w:r>
            <w:r w:rsidRPr="00527E9E">
              <w:rPr>
                <w:rFonts w:asciiTheme="minorHAnsi" w:hAnsiTheme="minorHAnsi"/>
                <w:b/>
                <w:szCs w:val="18"/>
              </w:rPr>
              <w:t xml:space="preserve">  /  </w:t>
            </w:r>
            <w:r w:rsidRPr="00527E9E">
              <w:rPr>
                <w:rFonts w:asciiTheme="minorHAnsi" w:hAnsiTheme="minorHAnsi"/>
                <w:b/>
                <w:noProof/>
                <w:szCs w:val="18"/>
              </w:rPr>
              <w:t>alant</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12</w:t>
            </w:r>
            <w:r w:rsidRPr="00527E9E">
              <w:rPr>
                <w:rFonts w:asciiTheme="minorHAnsi" w:hAnsiTheme="minorHAnsi"/>
                <w:szCs w:val="18"/>
              </w:rPr>
              <w:t xml:space="preserve"> </w:t>
            </w:r>
          </w:p>
          <w:p w14:paraId="1E55698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0</w:t>
            </w:r>
            <w:r w:rsidRPr="00527E9E">
              <w:rPr>
                <w:rFonts w:asciiTheme="minorHAnsi" w:hAnsiTheme="minorHAnsi"/>
                <w:szCs w:val="18"/>
              </w:rPr>
              <w:t xml:space="preserve"> / L</w:t>
            </w:r>
            <w:r w:rsidRPr="00527E9E">
              <w:rPr>
                <w:rFonts w:asciiTheme="minorHAnsi" w:hAnsiTheme="minorHAnsi"/>
                <w:noProof/>
                <w:szCs w:val="18"/>
              </w:rPr>
              <w:t>0</w:t>
            </w:r>
            <w:r w:rsidRPr="00527E9E">
              <w:rPr>
                <w:rFonts w:asciiTheme="minorHAnsi" w:hAnsiTheme="minorHAnsi"/>
                <w:szCs w:val="18"/>
              </w:rPr>
              <w:t xml:space="preserve"> / P</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DBF303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Forme animale variable,  varie constamment entre les formes communes des animaux du milieu où il se trouve. Yeux aveuglants, dense aura de pouvoir Astral. Changements sont brusques et incompréhensibles. Aucune ombre projetée, semble être deux dimensions parallèle. Vibrations et sons bizarres pendant les changements de formes. </w:t>
            </w:r>
          </w:p>
          <w:p w14:paraId="3AAABB8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L'équilibre est une énergie qui s'introduit entre les êtres et se répand, entre les âmes il rôde. Pour dominer, il ne faut pas exister.</w:t>
            </w:r>
          </w:p>
          <w:p w14:paraId="42E9E1D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énergie astrale échappée des êtres prisonniers des Sphères depuis trop longtemps</w:t>
            </w:r>
          </w:p>
          <w:p w14:paraId="218907B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près des frontières entre les royaumes célestes, dans le sol ou l'air</w:t>
            </w:r>
          </w:p>
          <w:p w14:paraId="20F9A37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l'EN des êtres qu'il incarne.</w:t>
            </w:r>
          </w:p>
          <w:p w14:paraId="2400D79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Gardien des voies astrales, la Sentinelle est fixée à un domaine et à une tâche.</w:t>
            </w:r>
          </w:p>
          <w:p w14:paraId="4F5C4B2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Joue le rôle du grain de sable qui perturbe les certitudes.</w:t>
            </w:r>
          </w:p>
          <w:p w14:paraId="22BCA61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Vient puis part sans raison, dérange tous les êtres non EA dans leur accomplissement.</w:t>
            </w:r>
          </w:p>
          <w:p w14:paraId="3A3D52D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Comprend, agit, perturbe, s'échappe au besoin dans sa propre bulle.</w:t>
            </w:r>
            <w:r w:rsidRPr="00527E9E">
              <w:rPr>
                <w:rFonts w:asciiTheme="minorHAnsi" w:hAnsiTheme="minorHAnsi"/>
                <w:szCs w:val="18"/>
              </w:rPr>
              <w:tab/>
            </w:r>
          </w:p>
          <w:p w14:paraId="5D9F032D"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3849BABA"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15</w:t>
            </w:r>
            <w:r w:rsidRPr="004F6588">
              <w:rPr>
                <w:rFonts w:asciiTheme="minorHAnsi" w:hAnsiTheme="minorHAnsi"/>
                <w:szCs w:val="18"/>
                <w:lang w:val="en-US"/>
              </w:rPr>
              <w:tab/>
              <w:t xml:space="preserve">I </w:t>
            </w:r>
            <w:r w:rsidRPr="004F6588">
              <w:rPr>
                <w:rFonts w:asciiTheme="minorHAnsi" w:hAnsiTheme="minorHAnsi"/>
                <w:noProof/>
                <w:szCs w:val="18"/>
                <w:lang w:val="en-US"/>
              </w:rPr>
              <w:t>65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50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w:t>
            </w:r>
          </w:p>
          <w:p w14:paraId="7F8D423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8*-9*-10*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au hasard +1D10*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69313CB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12 e4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35</w:t>
            </w:r>
          </w:p>
          <w:p w14:paraId="20F366D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34BD139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4A50DE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5B140BE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B1A39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8/6 Oubli Divin sur tous les êtres qui le défient, ininterruptible, aucun malus, les êtres affectés par le sort reviennent à 1D100 x 4 km du lieu gardé, quelque soit l'endroit.</w:t>
            </w:r>
          </w:p>
          <w:p w14:paraId="282AF16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NE20 dans les langues surnaturelles, NE40 dans les autres langues</w:t>
            </w:r>
          </w:p>
          <w:p w14:paraId="127B207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lieu gardé mène à 1D10 trésors étranges, forme F+, minimum E+ Q+.</w:t>
            </w:r>
          </w:p>
        </w:tc>
      </w:tr>
    </w:tbl>
    <w:p w14:paraId="643505F2" w14:textId="77777777" w:rsidR="009A2EF1" w:rsidRPr="00527E9E" w:rsidRDefault="00A31DAC" w:rsidP="0045338D">
      <w:pPr>
        <w:pStyle w:val="Titre3"/>
        <w:rPr>
          <w:sz w:val="16"/>
          <w:szCs w:val="16"/>
          <w:lang w:val="fr-BE"/>
        </w:rPr>
      </w:pPr>
      <w:bookmarkStart w:id="301" w:name="_Toc199924720"/>
      <w:r w:rsidRPr="00527E9E">
        <w:rPr>
          <w:noProof/>
          <w:highlight w:val="yellow"/>
          <w:lang w:val="fr-BE"/>
        </w:rPr>
        <w:lastRenderedPageBreak/>
        <w:t>serpent d'eldor</w:t>
      </w:r>
      <w:bookmarkEnd w:id="30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84AFD8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131EEF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83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serpent d'eldor</w:t>
            </w:r>
            <w:r w:rsidRPr="00527E9E">
              <w:rPr>
                <w:rFonts w:asciiTheme="minorHAnsi" w:hAnsiTheme="minorHAnsi"/>
                <w:b/>
                <w:szCs w:val="18"/>
              </w:rPr>
              <w:t xml:space="preserve">  /  </w:t>
            </w:r>
            <w:r w:rsidRPr="00527E9E">
              <w:rPr>
                <w:rFonts w:asciiTheme="minorHAnsi" w:hAnsiTheme="minorHAnsi"/>
                <w:b/>
                <w:noProof/>
                <w:szCs w:val="18"/>
              </w:rPr>
              <w:t>gies'or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53A9D365"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210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D49/A7</w:t>
            </w:r>
          </w:p>
          <w:p w14:paraId="351FBD1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Ombre solide prenant la forme d'un serpent noir, yeux ressemblant à un puits de ténèbres au cœur rouge. Aucune bouche . Corne dure comme du diamant entre les yeux. Louvoie et tournoie, s'agite et siffle en combat. Rampe à tout vitesse à l'abri des coups. Attaque lâchement, tout le temps, fuit et revient à la nuit tombante.</w:t>
            </w:r>
          </w:p>
          <w:p w14:paraId="1DA59DF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volonté d'El'Dor de contrer les reptiles et de perturber les sombres côtés des Mondes.</w:t>
            </w:r>
          </w:p>
          <w:p w14:paraId="75AA675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254C826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forêt/montagne/caverne/souterrain</w:t>
            </w:r>
          </w:p>
          <w:p w14:paraId="033369A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Fixé à un lieu précis d'où il ne sort que rarement, composé de recoins difficilement accessibles.</w:t>
            </w:r>
          </w:p>
          <w:p w14:paraId="666838E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Boit le sang ou la cervelle des proies, vivantes de préférence.</w:t>
            </w:r>
          </w:p>
          <w:p w14:paraId="475ADF1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Paresseux, il laisse les proies s'approcher et les attaque brutalement.</w:t>
            </w:r>
          </w:p>
          <w:p w14:paraId="042D4D8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Régit aux vibrations.</w:t>
            </w:r>
          </w:p>
          <w:p w14:paraId="5904C5A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Poursuit une proie pendant des semaines s'il le faut.</w:t>
            </w:r>
          </w:p>
          <w:p w14:paraId="27208B8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broyer des os en faisant un nœud avec son corps.</w:t>
            </w:r>
            <w:r w:rsidRPr="00527E9E">
              <w:rPr>
                <w:rFonts w:asciiTheme="minorHAnsi" w:hAnsiTheme="minorHAnsi"/>
                <w:szCs w:val="18"/>
              </w:rPr>
              <w:tab/>
            </w:r>
          </w:p>
          <w:p w14:paraId="2695F31E"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19C926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55</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80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w:t>
            </w:r>
          </w:p>
          <w:p w14:paraId="4EA93E5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2-3*-4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corne+4 (4)crocs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4DC9E0B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28</w:t>
            </w:r>
          </w:p>
          <w:p w14:paraId="54BF3E33"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47C2035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9061DA1"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AAB963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3AE5E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9/3 Fascination, Noirceur Mortelle, Douleur Divine</w:t>
            </w:r>
          </w:p>
          <w:p w14:paraId="7372CA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EN par heure</w:t>
            </w:r>
          </w:p>
          <w:p w14:paraId="15C4A91A"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Lumière et Argent</w:t>
            </w:r>
          </w:p>
          <w:p w14:paraId="34980D8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corne fixée sur un casque donne un bonus +5 contre toutes les cibles non EO.</w:t>
            </w:r>
          </w:p>
        </w:tc>
      </w:tr>
    </w:tbl>
    <w:p w14:paraId="7FEC306D" w14:textId="77777777" w:rsidR="009A2EF1" w:rsidRPr="00527E9E" w:rsidRDefault="00A31DAC" w:rsidP="0045338D">
      <w:pPr>
        <w:pStyle w:val="Titre3"/>
        <w:rPr>
          <w:i/>
          <w:lang w:val="fr-BE"/>
        </w:rPr>
      </w:pPr>
      <w:bookmarkStart w:id="302" w:name="_Toc199924721"/>
      <w:r w:rsidRPr="00527E9E">
        <w:rPr>
          <w:noProof/>
          <w:highlight w:val="yellow"/>
          <w:lang w:val="fr-BE"/>
        </w:rPr>
        <w:t>serpent des marais</w:t>
      </w:r>
      <w:bookmarkEnd w:id="30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AD6C18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30ABB63"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98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serpent des marais</w:t>
            </w:r>
            <w:r w:rsidRPr="00527E9E">
              <w:rPr>
                <w:rFonts w:asciiTheme="minorHAnsi" w:hAnsiTheme="minorHAnsi"/>
                <w:b/>
                <w:szCs w:val="18"/>
              </w:rPr>
              <w:t xml:space="preserve">  /  </w:t>
            </w:r>
            <w:r w:rsidRPr="00527E9E">
              <w:rPr>
                <w:rFonts w:asciiTheme="minorHAnsi" w:hAnsiTheme="minorHAnsi"/>
                <w:b/>
                <w:noProof/>
                <w:szCs w:val="18"/>
              </w:rPr>
              <w:t>dir'ala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 xml:space="preserve"> </w:t>
            </w:r>
          </w:p>
          <w:p w14:paraId="6DC38D1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5</w:t>
            </w:r>
            <w:r w:rsidRPr="00527E9E">
              <w:rPr>
                <w:rFonts w:asciiTheme="minorHAnsi" w:hAnsiTheme="minorHAnsi"/>
                <w:szCs w:val="18"/>
              </w:rPr>
              <w:t xml:space="preserve"> / L</w:t>
            </w:r>
            <w:r w:rsidRPr="00527E9E">
              <w:rPr>
                <w:rFonts w:asciiTheme="minorHAnsi" w:hAnsiTheme="minorHAnsi"/>
                <w:noProof/>
                <w:szCs w:val="18"/>
              </w:rPr>
              <w:t>10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D9/A1</w:t>
            </w:r>
          </w:p>
          <w:p w14:paraId="0209B50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serpent d'écailles noires,  tachetées de petits points rouge. Se déplace sans bruit dans l'ombre. Regard fixe, le mouvement de la tête foudroyant. Tête pointue, yeux mices et allongés. Bouger par saccades.</w:t>
            </w:r>
          </w:p>
          <w:p w14:paraId="4972B49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serpents à l'image de Koth'Oth sont nombreux et celui-ci est le plus petit de tous. Larve éternelle au service des grands.</w:t>
            </w:r>
          </w:p>
          <w:p w14:paraId="5086158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42F4369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marais/marais/cours d'eau/jungle</w:t>
            </w:r>
          </w:p>
          <w:p w14:paraId="2DDEAC8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Infeste les lieux sales et chaotiques, des nuées de moustiques toujours présentes.</w:t>
            </w:r>
          </w:p>
          <w:p w14:paraId="528C711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tout ce qui tombe par terre</w:t>
            </w:r>
          </w:p>
          <w:p w14:paraId="70DB108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cache dès que possible mais suit ses proies discrètement.</w:t>
            </w:r>
          </w:p>
          <w:p w14:paraId="1F15624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Agit toujours en groupe, si solitaire alors se cache.</w:t>
            </w:r>
          </w:p>
          <w:p w14:paraId="1268453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et fuit jusqu'à la mort de la cible.</w:t>
            </w:r>
          </w:p>
          <w:p w14:paraId="453324E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Peut s'enfoncer en terre meuble.</w:t>
            </w:r>
            <w:r w:rsidRPr="00527E9E">
              <w:rPr>
                <w:rFonts w:asciiTheme="minorHAnsi" w:hAnsiTheme="minorHAnsi"/>
                <w:szCs w:val="18"/>
              </w:rPr>
              <w:tab/>
            </w:r>
          </w:p>
          <w:p w14:paraId="561B329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C70BD0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10</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1</w:t>
            </w:r>
            <w:r w:rsidRPr="004F6588">
              <w:rPr>
                <w:rFonts w:asciiTheme="minorHAnsi" w:hAnsiTheme="minorHAnsi"/>
                <w:szCs w:val="18"/>
                <w:lang w:val="en-US"/>
              </w:rPr>
              <w:tab/>
              <w:t xml:space="preserve">V </w:t>
            </w:r>
            <w:r w:rsidRPr="004F6588">
              <w:rPr>
                <w:rFonts w:asciiTheme="minorHAnsi" w:hAnsiTheme="minorHAnsi"/>
                <w:noProof/>
                <w:szCs w:val="18"/>
                <w:lang w:val="en-US"/>
              </w:rPr>
              <w:t>5</w:t>
            </w:r>
            <w:r w:rsidRPr="004F6588">
              <w:rPr>
                <w:rFonts w:asciiTheme="minorHAnsi" w:hAnsiTheme="minorHAnsi"/>
                <w:szCs w:val="18"/>
                <w:lang w:val="en-US"/>
              </w:rPr>
              <w:tab/>
              <w:t xml:space="preserve">E </w:t>
            </w:r>
            <w:r w:rsidRPr="004F6588">
              <w:rPr>
                <w:rFonts w:asciiTheme="minorHAnsi" w:hAnsiTheme="minorHAnsi"/>
                <w:noProof/>
                <w:szCs w:val="18"/>
                <w:lang w:val="en-US"/>
              </w:rPr>
              <w:t>1</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w:t>
            </w:r>
          </w:p>
          <w:p w14:paraId="3C11484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-1 (2)poison</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w:t>
            </w:r>
            <w:r w:rsidR="00FA2185" w:rsidRPr="00527E9E">
              <w:rPr>
                <w:rFonts w:asciiTheme="minorHAnsi" w:hAnsiTheme="minorHAnsi"/>
                <w:szCs w:val="18"/>
              </w:rPr>
              <w:t xml:space="preserve"> VIT </w:t>
            </w:r>
            <w:r w:rsidRPr="00527E9E">
              <w:rPr>
                <w:rFonts w:asciiTheme="minorHAnsi" w:hAnsiTheme="minorHAnsi"/>
                <w:noProof/>
                <w:szCs w:val="18"/>
                <w:highlight w:val="yellow"/>
              </w:rPr>
              <w:t>2</w:t>
            </w:r>
            <w:r w:rsidRPr="00527E9E">
              <w:rPr>
                <w:rFonts w:asciiTheme="minorHAnsi" w:hAnsiTheme="minorHAnsi"/>
                <w:szCs w:val="18"/>
              </w:rPr>
              <w:tab/>
            </w:r>
          </w:p>
          <w:p w14:paraId="7E0FB52B"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5 e5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6</w:t>
            </w:r>
          </w:p>
          <w:p w14:paraId="3BA634D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lang w:val="en-US"/>
              </w:rPr>
              <w:tab/>
            </w:r>
            <w:r w:rsidRPr="004F6588">
              <w:rPr>
                <w:rFonts w:asciiTheme="minorHAnsi" w:hAnsiTheme="minorHAnsi"/>
                <w:szCs w:val="18"/>
                <w:lang w:val="en-US"/>
              </w:rPr>
              <w:tab/>
            </w:r>
          </w:p>
          <w:p w14:paraId="724636F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AB8265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55A35B20"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6EBC91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tous les mammifères et les êtres EI.</w:t>
            </w:r>
          </w:p>
          <w:p w14:paraId="4E8D875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Poison: 15/0 poison lent, deux doses par jour, si au moins un point de Blessure infligé alors, après 24h, 10/5 qui entraîne la mort si aucun soin n'a été prodigué.</w:t>
            </w:r>
          </w:p>
          <w:p w14:paraId="268DD95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1D10*-2 doses de poison lent 7/0 sur un corps.</w:t>
            </w:r>
          </w:p>
        </w:tc>
      </w:tr>
    </w:tbl>
    <w:p w14:paraId="0BCC4938" w14:textId="77777777" w:rsidR="009A2EF1" w:rsidRPr="00527E9E" w:rsidRDefault="00A31DAC" w:rsidP="0045338D">
      <w:pPr>
        <w:pStyle w:val="Titre3"/>
        <w:rPr>
          <w:sz w:val="16"/>
          <w:szCs w:val="16"/>
          <w:lang w:val="fr-BE"/>
        </w:rPr>
      </w:pPr>
      <w:bookmarkStart w:id="303" w:name="_Toc199924722"/>
      <w:r w:rsidRPr="00527E9E">
        <w:rPr>
          <w:noProof/>
          <w:highlight w:val="yellow"/>
          <w:lang w:val="fr-BE"/>
        </w:rPr>
        <w:lastRenderedPageBreak/>
        <w:t>serpent des tréfonds</w:t>
      </w:r>
      <w:bookmarkEnd w:id="30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11D67C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7219AA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serpent des tréfonds</w:t>
            </w:r>
            <w:r w:rsidRPr="00527E9E">
              <w:rPr>
                <w:rFonts w:asciiTheme="minorHAnsi" w:hAnsiTheme="minorHAnsi"/>
                <w:b/>
                <w:szCs w:val="18"/>
              </w:rPr>
              <w:t xml:space="preserve">  /  </w:t>
            </w:r>
            <w:r w:rsidRPr="00527E9E">
              <w:rPr>
                <w:rFonts w:asciiTheme="minorHAnsi" w:hAnsiTheme="minorHAnsi"/>
                <w:b/>
                <w:noProof/>
                <w:szCs w:val="18"/>
              </w:rPr>
              <w:t>ber'tir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1F3699B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25</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280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D40/A4</w:t>
            </w:r>
          </w:p>
          <w:p w14:paraId="0CB3B8E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Serpent noir à écailles huileuse et gemme bleue brillante triangulaire incrustée au milieu du front. Yeux noirs de jade à surface lisse et homogène. Frétille en présence d'ennemi.Ecailles huileuses noires avec stries rouge-sang, son corps crisse lorsqu'il attaque.</w:t>
            </w:r>
          </w:p>
          <w:p w14:paraId="65CA45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 des meilleurs serpents de Koth'Oth adapté à son combat sournois.</w:t>
            </w:r>
          </w:p>
          <w:p w14:paraId="1BE56E7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4BCAC72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cours d'eau/cours d'eau/marais/cours d'eau</w:t>
            </w:r>
          </w:p>
          <w:p w14:paraId="3D46344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cours d'eau profonds sont appréciés par ces serpents, ils se reposent sous les rochers du fond.</w:t>
            </w:r>
          </w:p>
          <w:p w14:paraId="495041D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larves et alevins, à défaut.</w:t>
            </w:r>
          </w:p>
          <w:p w14:paraId="26FB8C5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Nageur excellent, aucun courant ne l'arrête.</w:t>
            </w:r>
          </w:p>
          <w:p w14:paraId="1B446D6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Chasseur infatigable et malin, tactiques dynamiques..</w:t>
            </w:r>
          </w:p>
          <w:p w14:paraId="2B26DDC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Attaque en sortant la tête de l'eau puis replonge.</w:t>
            </w:r>
          </w:p>
          <w:p w14:paraId="0D177D8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Laisse mourir et pourrir ses victimes.</w:t>
            </w:r>
            <w:r w:rsidRPr="00527E9E">
              <w:rPr>
                <w:rFonts w:asciiTheme="minorHAnsi" w:hAnsiTheme="minorHAnsi"/>
                <w:szCs w:val="18"/>
              </w:rPr>
              <w:tab/>
            </w:r>
          </w:p>
          <w:p w14:paraId="59367FA6"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ACBEF9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25</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20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75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14</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43</w:t>
            </w:r>
          </w:p>
          <w:p w14:paraId="1CB2C64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11</w:t>
            </w:r>
            <w:r w:rsidRPr="00527E9E">
              <w:rPr>
                <w:rFonts w:asciiTheme="minorHAnsi" w:hAnsiTheme="minorHAnsi"/>
                <w:szCs w:val="18"/>
              </w:rPr>
              <w:tab/>
            </w:r>
          </w:p>
          <w:p w14:paraId="116E410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6 e18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59</w:t>
            </w:r>
          </w:p>
          <w:p w14:paraId="4DC18734"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146CB1A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8E9273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39356DC"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677E78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la tête est touchée il y a T+E+C chance de frapper la gemme et de la démettre, tuant la créature.</w:t>
            </w:r>
          </w:p>
          <w:p w14:paraId="10F9E2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froid et à la chaleur, magique ou non .</w:t>
            </w:r>
          </w:p>
          <w:p w14:paraId="5D84C4B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Eclairs Divins</w:t>
            </w:r>
          </w:p>
          <w:p w14:paraId="497AA58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nage toujours à la même vitesse, quels que soient les courants.</w:t>
            </w:r>
          </w:p>
          <w:p w14:paraId="012CDCC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Ecailles précieuses, 2D10 de V=2 PA pièces, gemme frontale (V=1d6 PO). La gemme contient 6/3 Eclairs Divins  (4 fois par jour) mais qui frappe le lanceur d'abord.</w:t>
            </w:r>
          </w:p>
        </w:tc>
      </w:tr>
    </w:tbl>
    <w:p w14:paraId="5022EF58" w14:textId="77777777" w:rsidR="009A2EF1" w:rsidRPr="00527E9E" w:rsidRDefault="00A31DAC" w:rsidP="0045338D">
      <w:pPr>
        <w:pStyle w:val="Titre3"/>
        <w:rPr>
          <w:i/>
          <w:lang w:val="fr-BE"/>
        </w:rPr>
      </w:pPr>
      <w:bookmarkStart w:id="304" w:name="_Toc199924723"/>
      <w:r w:rsidRPr="00527E9E">
        <w:rPr>
          <w:noProof/>
          <w:highlight w:val="yellow"/>
          <w:lang w:val="fr-BE"/>
        </w:rPr>
        <w:t>serpent vase</w:t>
      </w:r>
      <w:bookmarkEnd w:id="30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CAF7DD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744F53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serpent vase</w:t>
            </w:r>
            <w:r w:rsidRPr="00527E9E">
              <w:rPr>
                <w:rFonts w:asciiTheme="minorHAnsi" w:hAnsiTheme="minorHAnsi"/>
                <w:b/>
                <w:szCs w:val="18"/>
              </w:rPr>
              <w:t xml:space="preserve">  /  </w:t>
            </w:r>
            <w:r w:rsidRPr="00527E9E">
              <w:rPr>
                <w:rFonts w:asciiTheme="minorHAnsi" w:hAnsiTheme="minorHAnsi"/>
                <w:b/>
                <w:noProof/>
                <w:szCs w:val="18"/>
              </w:rPr>
              <w:t>gepe'ar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17</w:t>
            </w:r>
            <w:r w:rsidRPr="00527E9E">
              <w:rPr>
                <w:rFonts w:asciiTheme="minorHAnsi" w:hAnsiTheme="minorHAnsi"/>
                <w:szCs w:val="18"/>
              </w:rPr>
              <w:t xml:space="preserve"> </w:t>
            </w:r>
          </w:p>
          <w:p w14:paraId="5B7F68D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900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108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D210/A30</w:t>
            </w:r>
          </w:p>
          <w:p w14:paraId="41E4D1B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Immense serpent noir couvert d'une glue puante, grands yeux vert à pupille jaune. Porte sur le front trois corne en forme de serpents liés les uns aux autres. Les écailles ressortent légèrement du corps.le mouvement est lent et sûr, le sifflement perce les tympans. Majestueux et curieux pendant les combats. </w:t>
            </w:r>
          </w:p>
          <w:p w14:paraId="024F729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Une des premières races à peupler le Monde Humain, à l'image de son Dieu Serpent il tente de règner partout.</w:t>
            </w:r>
          </w:p>
          <w:p w14:paraId="3CEBDB6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3F4CE26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forêt/colline/montagne/caverne</w:t>
            </w:r>
          </w:p>
          <w:p w14:paraId="0395533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dans un tunnel souterrain, à l'ombre, 20% du temps en compagnie de 1d6 Singeons.</w:t>
            </w:r>
          </w:p>
          <w:p w14:paraId="12A5623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êtres KO qui lui sont sacrifiés, ou n'importe quelle viande.</w:t>
            </w:r>
          </w:p>
          <w:p w14:paraId="6DB64CB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Ne sort que la nuit, fuit systématiquement la lumière.</w:t>
            </w:r>
          </w:p>
          <w:p w14:paraId="05A92BA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Fanatique KO, tue tout ce qui n'est pas KO.</w:t>
            </w:r>
          </w:p>
          <w:p w14:paraId="45FC30D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Domine le monde KO comme son créateur, caractère changeant.</w:t>
            </w:r>
            <w:r w:rsidRPr="00527E9E">
              <w:rPr>
                <w:rFonts w:asciiTheme="minorHAnsi" w:hAnsiTheme="minorHAnsi"/>
                <w:szCs w:val="18"/>
              </w:rPr>
              <w:tab/>
            </w:r>
          </w:p>
          <w:p w14:paraId="76EA37B0"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26752C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75</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30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90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94</w:t>
            </w:r>
          </w:p>
          <w:p w14:paraId="20DE545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3-3*-3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crocs L+3 (4)écrasement +4 (3)poison</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11</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0C553C4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186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222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43</w:t>
            </w:r>
          </w:p>
          <w:p w14:paraId="3CF5767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p>
          <w:p w14:paraId="2FCF49F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E55572E"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157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214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6AFE605E"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3BC3DC2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 son corps émane une boue acide qui inflige 1d6 R sur toutes les armes en fer et non-magiques qui le touchent, il inflige 1d6 R sur les armures qu'il touche</w:t>
            </w:r>
          </w:p>
          <w:p w14:paraId="63E099B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à l'acide, au poison, aux Pouvoirs de la Tempête, Pouvoir du Feu et du Feu Astral</w:t>
            </w:r>
          </w:p>
          <w:p w14:paraId="3A7585A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7/4 Fascination même sans contact visuel (RMa doublé dans ce cas)</w:t>
            </w:r>
          </w:p>
          <w:p w14:paraId="49961E4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Poison: 8/0 poison paralysant si inflige une blessure </w:t>
            </w:r>
          </w:p>
          <w:p w14:paraId="1F14813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une fois par rencontre capable de le projeter le poison à 6m, n'affecte que des cibles ayant déjà des plaies ouvertes</w:t>
            </w:r>
          </w:p>
          <w:p w14:paraId="70AE7C7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à Noirceur Mortelle et Pouvoir du Désert , le feu prend automatiquement sur la boue.</w:t>
            </w:r>
          </w:p>
          <w:p w14:paraId="70E8C3E1"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 x 1D10 écailles, une armures d'écailles nécessite (type broigne) 5 écailles par kg et donne TEC=3-3-3, Vit-2.</w:t>
            </w:r>
          </w:p>
        </w:tc>
      </w:tr>
    </w:tbl>
    <w:p w14:paraId="637C22C8" w14:textId="77777777" w:rsidR="009A2EF1" w:rsidRPr="00527E9E" w:rsidRDefault="00A31DAC" w:rsidP="0045338D">
      <w:pPr>
        <w:pStyle w:val="Titre3"/>
        <w:rPr>
          <w:sz w:val="16"/>
          <w:szCs w:val="16"/>
          <w:lang w:val="fr-BE"/>
        </w:rPr>
      </w:pPr>
      <w:bookmarkStart w:id="305" w:name="_Toc199924724"/>
      <w:r w:rsidRPr="00527E9E">
        <w:rPr>
          <w:noProof/>
          <w:highlight w:val="yellow"/>
          <w:lang w:val="fr-BE"/>
        </w:rPr>
        <w:lastRenderedPageBreak/>
        <w:t>serpent-dragon</w:t>
      </w:r>
      <w:bookmarkEnd w:id="30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F38E261"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C4F45E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serpent-dragon</w:t>
            </w:r>
            <w:r w:rsidRPr="00527E9E">
              <w:rPr>
                <w:rFonts w:asciiTheme="minorHAnsi" w:hAnsiTheme="minorHAnsi"/>
                <w:b/>
                <w:szCs w:val="18"/>
              </w:rPr>
              <w:t xml:space="preserve">  /  </w:t>
            </w:r>
            <w:r w:rsidRPr="00527E9E">
              <w:rPr>
                <w:rFonts w:asciiTheme="minorHAnsi" w:hAnsiTheme="minorHAnsi"/>
                <w:b/>
                <w:noProof/>
                <w:szCs w:val="18"/>
              </w:rPr>
              <w:t>stoar'oth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dragon</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27</w:t>
            </w:r>
            <w:r w:rsidRPr="00527E9E">
              <w:rPr>
                <w:rFonts w:asciiTheme="minorHAnsi" w:hAnsiTheme="minorHAnsi"/>
                <w:szCs w:val="18"/>
              </w:rPr>
              <w:t xml:space="preserve"> </w:t>
            </w:r>
          </w:p>
          <w:p w14:paraId="783949F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140</w:t>
            </w:r>
            <w:r w:rsidRPr="00527E9E">
              <w:rPr>
                <w:rFonts w:asciiTheme="minorHAnsi" w:hAnsiTheme="minorHAnsi"/>
                <w:szCs w:val="18"/>
              </w:rPr>
              <w:t xml:space="preserve"> / L</w:t>
            </w:r>
            <w:r w:rsidRPr="00527E9E">
              <w:rPr>
                <w:rFonts w:asciiTheme="minorHAnsi" w:hAnsiTheme="minorHAnsi"/>
                <w:noProof/>
                <w:szCs w:val="18"/>
              </w:rPr>
              <w:t>140</w:t>
            </w:r>
            <w:r w:rsidRPr="00527E9E">
              <w:rPr>
                <w:rFonts w:asciiTheme="minorHAnsi" w:hAnsiTheme="minorHAnsi"/>
                <w:szCs w:val="18"/>
              </w:rPr>
              <w:t xml:space="preserve"> / P</w:t>
            </w:r>
            <w:r w:rsidRPr="00527E9E">
              <w:rPr>
                <w:rFonts w:asciiTheme="minorHAnsi" w:hAnsiTheme="minorHAnsi"/>
                <w:noProof/>
                <w:szCs w:val="18"/>
              </w:rPr>
              <w:t>2000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3920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8D7788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Dragon sans ailes ni pattes, deux énormes cornes poussent au milieu de la tête, l'une au-dessus de l'autre. Peau est noire et huileuse, une immense échine tranchante couvrant le dos. Dents longues, narines très larges, yeux blancs immenses sans pupille. Bave coule lentement de la bouche. Souffle et crache des fumées mortelles sans arrêt , se tient dressé la plupart du temps.</w:t>
            </w:r>
          </w:p>
          <w:p w14:paraId="0D3786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Dragon déchu qui tente de renverser les anciens maîtres sans réussir, résultat de l'alliance entre KO et EO.</w:t>
            </w:r>
          </w:p>
          <w:p w14:paraId="263BED7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partage de la création de KO et de la magie d'EO, 7+3 furent créés</w:t>
            </w:r>
          </w:p>
          <w:p w14:paraId="641203D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marais</w:t>
            </w:r>
          </w:p>
          <w:p w14:paraId="222B050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Au centre de vastes étendues marécageuses, là où les brumes ne sont jamais chassées.</w:t>
            </w:r>
          </w:p>
          <w:p w14:paraId="676C01C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Dévore tout être, quelqu'il soit, qui s'approche de son antre.</w:t>
            </w:r>
          </w:p>
          <w:p w14:paraId="358C35C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Né pour tuer et faire règner la terreur dans son royaume de malheur.</w:t>
            </w:r>
          </w:p>
          <w:p w14:paraId="5EF73BD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 bat que contre les adversaires assez puissants (NC&gt;5), négligent les autres.</w:t>
            </w:r>
          </w:p>
          <w:p w14:paraId="4DBFF50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Etre unique, vivant de vengeance, torturé par son corps torturé et déformé.</w:t>
            </w:r>
          </w:p>
          <w:p w14:paraId="58272D4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Dort pendant des semaines, en attendant des visites/sacrifices.</w:t>
            </w:r>
          </w:p>
          <w:p w14:paraId="72002D8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Comprend les intentions de tous ses ennemis.</w:t>
            </w:r>
            <w:r w:rsidRPr="00527E9E">
              <w:rPr>
                <w:rFonts w:asciiTheme="minorHAnsi" w:hAnsiTheme="minorHAnsi"/>
                <w:szCs w:val="18"/>
              </w:rPr>
              <w:tab/>
            </w:r>
          </w:p>
          <w:p w14:paraId="0BDF1A6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Hab=faille immense, creux de volcan, tunnels et galeries souterraines</w:t>
            </w:r>
          </w:p>
          <w:p w14:paraId="090518E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125</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5</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100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100</w:t>
            </w:r>
            <w:r w:rsidRPr="004F6588">
              <w:rPr>
                <w:rFonts w:asciiTheme="minorHAnsi" w:hAnsiTheme="minorHAnsi"/>
                <w:szCs w:val="18"/>
                <w:lang w:val="en-US"/>
              </w:rPr>
              <w:tab/>
              <w:t xml:space="preserve">C </w:t>
            </w:r>
            <w:r w:rsidRPr="004F6588">
              <w:rPr>
                <w:rFonts w:asciiTheme="minorHAnsi" w:hAnsiTheme="minorHAnsi"/>
                <w:noProof/>
                <w:szCs w:val="18"/>
                <w:lang w:val="en-US"/>
              </w:rPr>
              <w:t>235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1532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2881</w:t>
            </w:r>
          </w:p>
          <w:p w14:paraId="2399C2F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crocs L+7 (8)balayage L+5 (6)écrasement L+3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128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160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35</w:t>
            </w:r>
            <w:r w:rsidR="00FA2185" w:rsidRPr="00527E9E">
              <w:rPr>
                <w:rFonts w:asciiTheme="minorHAnsi" w:hAnsiTheme="minorHAnsi"/>
                <w:szCs w:val="18"/>
              </w:rPr>
              <w:t xml:space="preserve"> VIT </w:t>
            </w:r>
            <w:r w:rsidRPr="00527E9E">
              <w:rPr>
                <w:rFonts w:asciiTheme="minorHAnsi" w:hAnsiTheme="minorHAnsi"/>
                <w:noProof/>
                <w:szCs w:val="18"/>
                <w:highlight w:val="yellow"/>
              </w:rPr>
              <w:t>53</w:t>
            </w:r>
            <w:r w:rsidRPr="00527E9E">
              <w:rPr>
                <w:rFonts w:asciiTheme="minorHAnsi" w:hAnsiTheme="minorHAnsi"/>
                <w:szCs w:val="18"/>
              </w:rPr>
              <w:tab/>
            </w:r>
          </w:p>
          <w:p w14:paraId="5CDA590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3 e12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71</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247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368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533</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59</w:t>
            </w:r>
          </w:p>
          <w:p w14:paraId="3F96115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67</w:t>
            </w:r>
            <w:r w:rsidRPr="004F6588">
              <w:rPr>
                <w:rFonts w:asciiTheme="minorHAnsi" w:hAnsiTheme="minorHAnsi"/>
                <w:szCs w:val="18"/>
                <w:lang w:val="en-US"/>
              </w:rPr>
              <w:tab/>
            </w:r>
            <w:r w:rsidRPr="004F6588">
              <w:rPr>
                <w:rFonts w:asciiTheme="minorHAnsi" w:hAnsiTheme="minorHAnsi"/>
                <w:szCs w:val="18"/>
                <w:lang w:val="en-US"/>
              </w:rPr>
              <w:tab/>
            </w:r>
          </w:p>
          <w:p w14:paraId="7B2458D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C707A2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464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160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420B32C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2A741B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permanent, souffle de poison 8/8 Mort immédiate, à effet triplé, voir Boule de Feu pour zone d'effet</w:t>
            </w:r>
          </w:p>
          <w:p w14:paraId="259048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 poison relâché reste dans un rayon de 10m et inflige 2D10- Résistance Poison pertes d'EN par phase de combat</w:t>
            </w:r>
          </w:p>
          <w:p w14:paraId="2B2F5E2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tout coup critique infligé par la créature tue la cible si un test Cx1 est raté</w:t>
            </w:r>
          </w:p>
          <w:p w14:paraId="533C589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poisons</w:t>
            </w:r>
          </w:p>
          <w:p w14:paraId="4D1F387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Rage: +4</w:t>
            </w:r>
          </w:p>
          <w:p w14:paraId="41C66C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Malus par phase</w:t>
            </w:r>
          </w:p>
          <w:p w14:paraId="74499F9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Combat : jamais embusqué ni trompé ni en position de faiblesse, comprend tout et tout le temps</w:t>
            </w:r>
          </w:p>
          <w:p w14:paraId="477C1B8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Son repaire recelle 1D100 trésors (E+ au mieux).</w:t>
            </w:r>
          </w:p>
        </w:tc>
      </w:tr>
    </w:tbl>
    <w:p w14:paraId="4451A95C" w14:textId="77777777" w:rsidR="009A2EF1" w:rsidRPr="00527E9E" w:rsidRDefault="00A31DAC" w:rsidP="0045338D">
      <w:pPr>
        <w:pStyle w:val="Titre3"/>
        <w:rPr>
          <w:i/>
          <w:lang w:val="fr-BE"/>
        </w:rPr>
      </w:pPr>
      <w:bookmarkStart w:id="306" w:name="_Toc199924725"/>
      <w:r w:rsidRPr="00527E9E">
        <w:rPr>
          <w:noProof/>
          <w:highlight w:val="yellow"/>
          <w:lang w:val="fr-BE"/>
        </w:rPr>
        <w:t>Silar</w:t>
      </w:r>
      <w:bookmarkEnd w:id="30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477A09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BDB0DA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Silar</w:t>
            </w:r>
            <w:r w:rsidRPr="00527E9E">
              <w:rPr>
                <w:rFonts w:asciiTheme="minorHAnsi" w:hAnsiTheme="minorHAnsi"/>
                <w:b/>
                <w:szCs w:val="18"/>
              </w:rPr>
              <w:t xml:space="preserve">  /  </w:t>
            </w:r>
            <w:r w:rsidRPr="00527E9E">
              <w:rPr>
                <w:rFonts w:asciiTheme="minorHAnsi" w:hAnsiTheme="minorHAnsi"/>
                <w:b/>
                <w:noProof/>
                <w:szCs w:val="18"/>
              </w:rPr>
              <w:t>bliss'genn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6DA7BAB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w:t>
            </w:r>
            <w:r w:rsidRPr="00527E9E">
              <w:rPr>
                <w:rFonts w:asciiTheme="minorHAnsi" w:hAnsiTheme="minorHAnsi"/>
                <w:szCs w:val="18"/>
              </w:rPr>
              <w:t xml:space="preserve"> / L</w:t>
            </w:r>
            <w:r w:rsidRPr="00527E9E">
              <w:rPr>
                <w:rFonts w:asciiTheme="minorHAnsi" w:hAnsiTheme="minorHAnsi"/>
                <w:noProof/>
                <w:szCs w:val="18"/>
              </w:rPr>
              <w:t>15</w:t>
            </w:r>
            <w:r w:rsidRPr="00527E9E">
              <w:rPr>
                <w:rFonts w:asciiTheme="minorHAnsi" w:hAnsiTheme="minorHAnsi"/>
                <w:szCs w:val="18"/>
              </w:rPr>
              <w:t xml:space="preserve"> / P</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40/60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D1100/A50</w:t>
            </w:r>
          </w:p>
          <w:p w14:paraId="56B2489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Belle petite panthère blanche au poil très soyeux. Les yeux plissés ont des pupilles blanches et le visage s'apparente à celui d'un ancien. Furtive et intelligente, la bête surprend par sa vitesse et sa précision. Mouvements rares, les poils se hérissent souvent.</w:t>
            </w:r>
          </w:p>
          <w:p w14:paraId="10984B9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Face à la multitude des hordes KO, EE a créé un prédateur intelligent et furtif pour décimer l'ennemi.</w:t>
            </w:r>
          </w:p>
          <w:p w14:paraId="3D9874D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1CC70A3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Désert - CAR DIU</w:t>
            </w:r>
          </w:p>
          <w:p w14:paraId="1ADEA21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En couple à l'affut des petites proies.</w:t>
            </w:r>
          </w:p>
          <w:p w14:paraId="69FE01BB"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rongeurs et des êtres KO.</w:t>
            </w:r>
          </w:p>
          <w:p w14:paraId="509562E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faufile, fouine et cherche les petites proies de KO.</w:t>
            </w:r>
          </w:p>
          <w:p w14:paraId="0E0067C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 chasse ou en voyage d'un nid à l'autre, prendra le temps qu'il faut pour tuer les créatures KO.</w:t>
            </w:r>
          </w:p>
          <w:p w14:paraId="4099FCA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Très malin et capable de saisir les intentions des alliés potentiels.</w:t>
            </w:r>
            <w:r w:rsidRPr="00527E9E">
              <w:rPr>
                <w:rFonts w:asciiTheme="minorHAnsi" w:hAnsiTheme="minorHAnsi"/>
                <w:szCs w:val="18"/>
              </w:rPr>
              <w:tab/>
            </w:r>
          </w:p>
          <w:p w14:paraId="6E7F92AC"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Con=piège, fossés, camouflage</w:t>
            </w:r>
          </w:p>
          <w:p w14:paraId="2F2ACD2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Hab=terrier et nid d'arbre bien camouflé</w:t>
            </w:r>
          </w:p>
          <w:p w14:paraId="180DA7B1"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25</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28</w:t>
            </w:r>
          </w:p>
          <w:p w14:paraId="5EE6E63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2-3-1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 +1 x2 (8)morsure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80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21</w:t>
            </w:r>
            <w:r w:rsidRPr="00527E9E">
              <w:rPr>
                <w:rFonts w:asciiTheme="minorHAnsi" w:hAnsiTheme="minorHAnsi"/>
                <w:szCs w:val="18"/>
              </w:rPr>
              <w:tab/>
            </w:r>
          </w:p>
          <w:p w14:paraId="5B1A158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46</w:t>
            </w:r>
          </w:p>
          <w:p w14:paraId="12B7F40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361A1F57"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331222D"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2EF8DC7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C2E529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3/1 Sauvagerie, P. du Désert</w:t>
            </w:r>
          </w:p>
          <w:p w14:paraId="3824304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50% fatigue</w:t>
            </w:r>
          </w:p>
          <w:p w14:paraId="5F5C9BBC"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NE40 dans Survie, Piste, Langues des Signes, Dissimulation, Pièges</w:t>
            </w:r>
          </w:p>
          <w:p w14:paraId="7ECF5EE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 xml:space="preserve">La peau enchantée et portée en écharpe nouée avec 4 perles donne </w:t>
            </w:r>
            <w:r w:rsidR="00FA2185" w:rsidRPr="00527E9E">
              <w:rPr>
                <w:rFonts w:asciiTheme="minorHAnsi" w:hAnsiTheme="minorHAnsi"/>
                <w:noProof/>
                <w:szCs w:val="18"/>
                <w:shd w:val="clear" w:color="auto" w:fill="FFFF66"/>
              </w:rPr>
              <w:t xml:space="preserve">VIT </w:t>
            </w:r>
            <w:r w:rsidRPr="00527E9E">
              <w:rPr>
                <w:rFonts w:asciiTheme="minorHAnsi" w:hAnsiTheme="minorHAnsi"/>
                <w:noProof/>
                <w:szCs w:val="18"/>
                <w:shd w:val="clear" w:color="auto" w:fill="FFFF66"/>
              </w:rPr>
              <w:t>x2.</w:t>
            </w:r>
          </w:p>
        </w:tc>
      </w:tr>
    </w:tbl>
    <w:p w14:paraId="2C580224" w14:textId="77777777" w:rsidR="009A2EF1" w:rsidRPr="00527E9E" w:rsidRDefault="00A31DAC" w:rsidP="0045338D">
      <w:pPr>
        <w:pStyle w:val="Titre3"/>
        <w:rPr>
          <w:sz w:val="16"/>
          <w:szCs w:val="16"/>
          <w:lang w:val="fr-BE"/>
        </w:rPr>
      </w:pPr>
      <w:bookmarkStart w:id="307" w:name="_Toc199924726"/>
      <w:r w:rsidRPr="00527E9E">
        <w:rPr>
          <w:noProof/>
          <w:highlight w:val="yellow"/>
          <w:lang w:val="fr-BE"/>
        </w:rPr>
        <w:lastRenderedPageBreak/>
        <w:t>silphe-vent-nuaga</w:t>
      </w:r>
      <w:bookmarkEnd w:id="30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60B497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756F7B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108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silphe-vent-nuaga</w:t>
            </w:r>
            <w:r w:rsidRPr="00527E9E">
              <w:rPr>
                <w:rFonts w:asciiTheme="minorHAnsi" w:hAnsiTheme="minorHAnsi"/>
                <w:b/>
                <w:szCs w:val="18"/>
              </w:rPr>
              <w:t xml:space="preserve">  /  </w:t>
            </w:r>
            <w:r w:rsidR="00A31DAC" w:rsidRPr="00527E9E">
              <w:rPr>
                <w:rFonts w:asciiTheme="minorHAnsi" w:hAnsiTheme="minorHAnsi"/>
                <w:b/>
                <w:noProof/>
                <w:szCs w:val="18"/>
              </w:rPr>
              <w:t>air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6E6A231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0</w:t>
            </w:r>
            <w:r w:rsidRPr="00527E9E">
              <w:rPr>
                <w:rFonts w:asciiTheme="minorHAnsi" w:hAnsiTheme="minorHAnsi"/>
                <w:szCs w:val="18"/>
              </w:rPr>
              <w:t xml:space="preserve"> / L</w:t>
            </w:r>
            <w:r w:rsidRPr="00527E9E">
              <w:rPr>
                <w:rFonts w:asciiTheme="minorHAnsi" w:hAnsiTheme="minorHAnsi"/>
                <w:noProof/>
                <w:szCs w:val="18"/>
              </w:rPr>
              <w:t>0</w:t>
            </w:r>
            <w:r w:rsidRPr="00527E9E">
              <w:rPr>
                <w:rFonts w:asciiTheme="minorHAnsi" w:hAnsiTheme="minorHAnsi"/>
                <w:szCs w:val="18"/>
              </w:rPr>
              <w:t xml:space="preserve"> / P</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8D1DE2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Silphe : tourbillon d'air d'apparence générale féminine, cheveux tempétueux et yeux blancs, robe de brume dense.</w:t>
            </w:r>
          </w:p>
          <w:p w14:paraId="2643AD0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Vent : vortex de 2D10m de diamètre ressemblant à un cyclone aux formes terrifiantes, bras et cornes sortant.</w:t>
            </w:r>
          </w:p>
          <w:p w14:paraId="0D517D9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Nuaga : nuage sombre de 20m de diamètre aux formes liées à son humeur, des zones noires lui donnent un visage.</w:t>
            </w:r>
          </w:p>
          <w:p w14:paraId="0A4C15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éléments constitutifs de la nature s'expriment sous des formes de bases générées par El'Der.</w:t>
            </w:r>
          </w:p>
          <w:p w14:paraId="23EDFED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Avolé concentrée dans lieu spécial avec sort SI à NE&gt;15</w:t>
            </w:r>
          </w:p>
          <w:p w14:paraId="7C55767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Monde Ancien - </w:t>
            </w:r>
          </w:p>
          <w:p w14:paraId="75AF55B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Espace ouvert, cieux et nuages.</w:t>
            </w:r>
          </w:p>
          <w:p w14:paraId="6278A2F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Dévore l'air et l'énergie des tempêtes</w:t>
            </w:r>
          </w:p>
          <w:p w14:paraId="4910312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Silphe : dirige les Vents et Nuagas, neutre vis-à-vis des humains, peut être influencée pour calmer son courroux.</w:t>
            </w:r>
          </w:p>
          <w:p w14:paraId="0D3A55B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Vent : tout ce qui se trouve sur son chemin se plie ou devient son ennemi. Passe son chemin le plus souvent.</w:t>
            </w:r>
          </w:p>
          <w:p w14:paraId="11F768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Nuaga : fondamentalement hostile à l'humain il le pourchasse pour son plaisir.</w:t>
            </w:r>
          </w:p>
          <w:p w14:paraId="5B76D5B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Les êtres KO sont toujours prioritaires dans la traque.</w:t>
            </w:r>
            <w:r w:rsidRPr="00527E9E">
              <w:rPr>
                <w:rFonts w:asciiTheme="minorHAnsi" w:hAnsiTheme="minorHAnsi"/>
                <w:szCs w:val="18"/>
              </w:rPr>
              <w:tab/>
            </w:r>
          </w:p>
          <w:p w14:paraId="78F0A6E9"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340410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75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65</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5</w:t>
            </w:r>
          </w:p>
          <w:p w14:paraId="130B006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(5) balayage+1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281B7A5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20 a40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222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165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18</w:t>
            </w:r>
          </w:p>
          <w:p w14:paraId="413105F1"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10BDBA15"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9986EB3"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47DBB64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2EC6E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var off +100%(Vent), var déf +50%(Silphe)</w:t>
            </w:r>
          </w:p>
          <w:p w14:paraId="536474D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Pouvoir de la Tempête (Silphe), à tout sauf la magie (Vent, Nuaga)</w:t>
            </w:r>
          </w:p>
          <w:p w14:paraId="4FE3FE7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Pouvoir de la Tempête (Silphe, Vent), 7/4 Pouvoir du Désert (Vent), 4/2 Epée divine (tous)</w:t>
            </w:r>
          </w:p>
          <w:p w14:paraId="78A57C8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+50% à tous les sorts</w:t>
            </w:r>
          </w:p>
          <w:p w14:paraId="7FA6754B" w14:textId="77777777" w:rsidR="00A31DAC" w:rsidRPr="00527E9E" w:rsidRDefault="00A31DAC" w:rsidP="009A2EF1">
            <w:pPr>
              <w:rPr>
                <w:rFonts w:asciiTheme="minorHAnsi" w:hAnsiTheme="minorHAnsi"/>
                <w:noProof/>
                <w:szCs w:val="18"/>
              </w:rPr>
            </w:pPr>
            <w:r w:rsidRPr="00527E9E">
              <w:rPr>
                <w:rFonts w:asciiTheme="minorHAnsi" w:hAnsiTheme="minorHAnsi"/>
                <w:noProof/>
                <w:szCs w:val="18"/>
              </w:rPr>
              <w:t>Magie : peut passer d’une forme à l’autre une fois par heure, sans coût</w:t>
            </w:r>
          </w:p>
          <w:p w14:paraId="2FEEB80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w:t>
            </w:r>
          </w:p>
          <w:p w14:paraId="7415DEA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coup porté a T+E+C % de produire un éclat de minerai au hasard (T max-1).</w:t>
            </w:r>
          </w:p>
        </w:tc>
      </w:tr>
    </w:tbl>
    <w:p w14:paraId="7A0D444C" w14:textId="77777777" w:rsidR="009A2EF1" w:rsidRPr="00527E9E" w:rsidRDefault="00A31DAC" w:rsidP="0045338D">
      <w:pPr>
        <w:pStyle w:val="Titre3"/>
        <w:rPr>
          <w:i/>
          <w:lang w:val="fr-BE"/>
        </w:rPr>
      </w:pPr>
      <w:bookmarkStart w:id="308" w:name="_Toc199924727"/>
      <w:r w:rsidRPr="00527E9E">
        <w:rPr>
          <w:noProof/>
          <w:highlight w:val="yellow"/>
          <w:lang w:val="fr-BE"/>
        </w:rPr>
        <w:t>singe-fou</w:t>
      </w:r>
      <w:bookmarkEnd w:id="30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BCE8F5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A02060D"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singe-fou</w:t>
            </w:r>
            <w:r w:rsidRPr="00527E9E">
              <w:rPr>
                <w:rFonts w:asciiTheme="minorHAnsi" w:hAnsiTheme="minorHAnsi"/>
                <w:b/>
                <w:szCs w:val="18"/>
              </w:rPr>
              <w:t xml:space="preserve">  /  </w:t>
            </w:r>
            <w:r w:rsidRPr="00527E9E">
              <w:rPr>
                <w:rFonts w:asciiTheme="minorHAnsi" w:hAnsiTheme="minorHAnsi"/>
                <w:b/>
                <w:noProof/>
                <w:szCs w:val="18"/>
              </w:rPr>
              <w:t>gira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6AAF1708"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220</w:t>
            </w:r>
            <w:r w:rsidRPr="00527E9E">
              <w:rPr>
                <w:rFonts w:asciiTheme="minorHAnsi" w:hAnsiTheme="minorHAnsi"/>
                <w:szCs w:val="18"/>
              </w:rPr>
              <w:t xml:space="preserve"> / L</w:t>
            </w:r>
            <w:r w:rsidRPr="00527E9E">
              <w:rPr>
                <w:rFonts w:asciiTheme="minorHAnsi" w:hAnsiTheme="minorHAnsi"/>
                <w:noProof/>
                <w:szCs w:val="18"/>
              </w:rPr>
              <w:t>120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190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D60/A10</w:t>
            </w:r>
          </w:p>
          <w:p w14:paraId="5A1386D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Grand gorille mince au pelage gris, énormes canines souvent cassées, yeux injectés de sang. Haleine fétide et repoussante, allure rigide. Se meut sans bruit s'il le désire. Pelage très épais, poils durs. Appuyé sur ses membres avant. Toujours agressif.</w:t>
            </w:r>
          </w:p>
          <w:p w14:paraId="3A28C66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L'ancêtre des singes était proche de la nature, il n'a jamais évolué depuis sa création.</w:t>
            </w:r>
          </w:p>
          <w:p w14:paraId="494FAD7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10BE7E7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NOC - montagne/forêt/colline/jungle</w:t>
            </w:r>
          </w:p>
          <w:p w14:paraId="7706FCC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Rôde à la recherche de ce qui est construit et ce qui déforme "son" paysage.</w:t>
            </w:r>
          </w:p>
          <w:p w14:paraId="621BBB00"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 tout mais préfère les viandes humaines,</w:t>
            </w:r>
          </w:p>
          <w:p w14:paraId="5CE1DA1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Attaque la nuit, par surprise si possible sinon par la force brute, la charge et les cris.</w:t>
            </w:r>
          </w:p>
          <w:p w14:paraId="5F77D40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Observateur et calme, s'intéresse à tout ce qui passe et retiens la nature de ses relations.</w:t>
            </w:r>
          </w:p>
          <w:p w14:paraId="130E1B8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Adore les défis, les compétitions et les rixes,</w:t>
            </w:r>
            <w:r w:rsidRPr="00527E9E">
              <w:rPr>
                <w:rFonts w:asciiTheme="minorHAnsi" w:hAnsiTheme="minorHAnsi"/>
                <w:szCs w:val="18"/>
              </w:rPr>
              <w:tab/>
            </w:r>
          </w:p>
          <w:p w14:paraId="1F432E7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Soc=famille, socle de toutes les aventures, clans dispersés</w:t>
            </w:r>
          </w:p>
          <w:p w14:paraId="6F59461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70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79</w:t>
            </w:r>
          </w:p>
          <w:p w14:paraId="4EE2E487"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3-4*-2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L+4 x2 (5)croc +2 (2)écrasement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7165F8C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47</w:t>
            </w:r>
          </w:p>
          <w:p w14:paraId="70055C5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18B4F14B"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09982D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4C3C6B1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4E4F8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+20 à l'embuscade</w:t>
            </w:r>
          </w:p>
          <w:p w14:paraId="1F2B45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partielle si confronté à la lumière, à la musique ou au rire</w:t>
            </w:r>
          </w:p>
          <w:p w14:paraId="5A1F6A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Haine : des lieux d'habitation humaine, s'emploie à détruire tout ce qui a été construit</w:t>
            </w:r>
          </w:p>
          <w:p w14:paraId="02499B5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aux dégâts des armes sauf si dé de coup non modifié &gt;+2</w:t>
            </w:r>
          </w:p>
          <w:p w14:paraId="5CD8588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à la lumière magique</w:t>
            </w:r>
          </w:p>
          <w:p w14:paraId="72CA092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Une cape créée à partir de la fourrure a une TEC 2/2/1 et donne +10 à l'embuscade.</w:t>
            </w:r>
          </w:p>
        </w:tc>
      </w:tr>
    </w:tbl>
    <w:p w14:paraId="4E5DB27A" w14:textId="77777777" w:rsidR="009A2EF1" w:rsidRPr="00527E9E" w:rsidRDefault="00A31DAC" w:rsidP="0045338D">
      <w:pPr>
        <w:pStyle w:val="Titre3"/>
        <w:rPr>
          <w:sz w:val="16"/>
          <w:szCs w:val="16"/>
          <w:lang w:val="fr-BE"/>
        </w:rPr>
      </w:pPr>
      <w:bookmarkStart w:id="309" w:name="_Toc199924728"/>
      <w:r w:rsidRPr="00527E9E">
        <w:rPr>
          <w:noProof/>
          <w:highlight w:val="yellow"/>
          <w:lang w:val="fr-BE"/>
        </w:rPr>
        <w:lastRenderedPageBreak/>
        <w:t>singeons</w:t>
      </w:r>
      <w:bookmarkEnd w:id="30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E7DB040"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B94E32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131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singeons</w:t>
            </w:r>
            <w:r w:rsidRPr="00527E9E">
              <w:rPr>
                <w:rFonts w:asciiTheme="minorHAnsi" w:hAnsiTheme="minorHAnsi"/>
                <w:b/>
                <w:szCs w:val="18"/>
              </w:rPr>
              <w:t xml:space="preserve">  /  </w:t>
            </w:r>
            <w:r w:rsidRPr="00527E9E">
              <w:rPr>
                <w:rFonts w:asciiTheme="minorHAnsi" w:hAnsiTheme="minorHAnsi"/>
                <w:b/>
                <w:noProof/>
                <w:szCs w:val="18"/>
              </w:rPr>
              <w:t>pithachi</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19DB8AD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 x 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80/20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D40/A5</w:t>
            </w:r>
          </w:p>
          <w:p w14:paraId="166B1A94"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Gorille au pelage très sombre, presque noir, énormes canines et grandes griffes. Souvent à quatre pattes, peut se mouvoir et courir sur deux. Nerveux et toujours en train de faire quelque chose. Saute d'un arbre à l'autre ou sur des hauteurs, bruyant et exprimant des sons gras tout le temps.</w:t>
            </w:r>
          </w:p>
          <w:p w14:paraId="25E74E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Très ancienne créature ayant peuplé les forêts de Koth'Oth depuis le début.</w:t>
            </w:r>
          </w:p>
          <w:p w14:paraId="35BC2B58"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0ED79F7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forêt/jungle/jungle/forêt</w:t>
            </w:r>
          </w:p>
          <w:p w14:paraId="010C8F0A"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près d'un terrier imposant avec d'autres créatures dont des Serpent-Vase qui sont révérés par lui.</w:t>
            </w:r>
          </w:p>
          <w:p w14:paraId="59D83611"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restes de cadavres, les fruits si rien d'autre.</w:t>
            </w:r>
          </w:p>
          <w:p w14:paraId="569F164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Marche souvent debout (pendant 1d6 heures par jour) et agit en bande avec une femelle dominante. </w:t>
            </w:r>
          </w:p>
          <w:p w14:paraId="30274B0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Conserve ses victimes entravées pendant 2d6 jours avant de les dévorer.</w:t>
            </w:r>
          </w:p>
          <w:p w14:paraId="6E7661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Esclave des êtres KO plus puissants, fidèle et serviable, toujours prêt au sacrifice.</w:t>
            </w:r>
          </w:p>
          <w:p w14:paraId="4E892A6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de concert mais sans grande finesse.</w:t>
            </w:r>
            <w:r w:rsidRPr="00527E9E">
              <w:rPr>
                <w:rFonts w:asciiTheme="minorHAnsi" w:hAnsiTheme="minorHAnsi"/>
                <w:szCs w:val="18"/>
              </w:rPr>
              <w:tab/>
            </w:r>
          </w:p>
          <w:p w14:paraId="7F2D6718"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Con=trous, abris, petits murs, puits, ponts végétaux</w:t>
            </w:r>
          </w:p>
          <w:p w14:paraId="0BD8F93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Fab=bâton &amp; gourdins, récupère et recycle ce qu'il peut.</w:t>
            </w:r>
          </w:p>
          <w:p w14:paraId="1DDD38E7"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Hab=hutte &amp; terrier, torchis et branchages tressés</w:t>
            </w:r>
          </w:p>
          <w:p w14:paraId="4ADCB6C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Soc=clanique matriarcale autour de la femelle et hiérachique selon l'âge et la puissance des êtres</w:t>
            </w:r>
          </w:p>
          <w:p w14:paraId="105DE23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32</w:t>
            </w:r>
          </w:p>
          <w:p w14:paraId="7CBC289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+3 (5)croc +1 (3)arme au hasard</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10</w:t>
            </w:r>
            <w:r w:rsidRPr="00527E9E">
              <w:rPr>
                <w:rFonts w:asciiTheme="minorHAnsi" w:hAnsiTheme="minorHAnsi"/>
                <w:szCs w:val="18"/>
              </w:rPr>
              <w:tab/>
            </w:r>
          </w:p>
          <w:p w14:paraId="596E86D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32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32</w:t>
            </w:r>
          </w:p>
          <w:p w14:paraId="0038D44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p>
          <w:p w14:paraId="1F349BA2"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04368A6"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7512858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298F1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pour les mâles si une femelle meurt</w:t>
            </w:r>
          </w:p>
          <w:p w14:paraId="206DAA1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poison paralysant 10/0 chez les femelles (2 doses par jour), injecté lorsqu'il inflige un point de Blessure</w:t>
            </w:r>
          </w:p>
          <w:p w14:paraId="2A22A75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au feu</w:t>
            </w:r>
          </w:p>
          <w:p w14:paraId="0E79B76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66DF6C2D" w14:textId="77777777" w:rsidR="009A2EF1" w:rsidRPr="00527E9E" w:rsidRDefault="00A31DAC" w:rsidP="0045338D">
      <w:pPr>
        <w:pStyle w:val="Titre3"/>
        <w:rPr>
          <w:i/>
          <w:lang w:val="fr-BE"/>
        </w:rPr>
      </w:pPr>
      <w:bookmarkStart w:id="310" w:name="_Toc199924729"/>
      <w:r w:rsidRPr="00527E9E">
        <w:rPr>
          <w:noProof/>
          <w:highlight w:val="yellow"/>
          <w:lang w:val="fr-BE"/>
        </w:rPr>
        <w:t>sirpent-ondine-baleir</w:t>
      </w:r>
      <w:bookmarkEnd w:id="31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8C63754"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445EDF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111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sirpent-ondine-baleir</w:t>
            </w:r>
            <w:r w:rsidRPr="00527E9E">
              <w:rPr>
                <w:rFonts w:asciiTheme="minorHAnsi" w:hAnsiTheme="minorHAnsi"/>
                <w:b/>
                <w:szCs w:val="18"/>
              </w:rPr>
              <w:t xml:space="preserve">  /  </w:t>
            </w:r>
            <w:r w:rsidR="00A31DAC" w:rsidRPr="00527E9E">
              <w:rPr>
                <w:rFonts w:asciiTheme="minorHAnsi" w:hAnsiTheme="minorHAnsi"/>
                <w:b/>
                <w:noProof/>
                <w:szCs w:val="18"/>
              </w:rPr>
              <w:t>eau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29C6DA9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1/1/2/2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 / L / P </w:t>
            </w:r>
            <w:r w:rsidRPr="00527E9E">
              <w:rPr>
                <w:rFonts w:asciiTheme="minorHAnsi" w:hAnsiTheme="minorHAnsi"/>
                <w:i/>
                <w:szCs w:val="18"/>
              </w:rPr>
              <w:t xml:space="preserve">/ </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CBDE0F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Serpent d'Eau : large serpent de 10m de long, bleu ou gris selon l'eau d'où il provient, petites cornes rondes, yeux verts foncés, écailles multicolores variant dans le mouvement</w:t>
            </w:r>
          </w:p>
          <w:p w14:paraId="2B6BA64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Ondine : sirène élégante aux oreilles pointues, longs cheveux, très séduisante, bleue d'apparence avec des reflets verdâtres</w:t>
            </w:r>
          </w:p>
          <w:p w14:paraId="5BD740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Baleir : une pieuvre immense qui peut atteindre 60m de large, doté de dizaines de puissantes tentacules, couleur grise, yeux verts</w:t>
            </w:r>
          </w:p>
          <w:p w14:paraId="6BDE8D4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eau pure où se sont sacrifié un couple de SI après avoir consacré le lieu avec sort NE&gt;15</w:t>
            </w:r>
          </w:p>
          <w:p w14:paraId="53DDF61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Milieu aqueux exclusivement</w:t>
            </w:r>
          </w:p>
          <w:p w14:paraId="0535C2F8"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Les éléments constitutifs de la nature s'expriment sous des formes de bases générées par El'Der</w:t>
            </w:r>
          </w:p>
          <w:p w14:paraId="7A8560E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Serpent d'Eau : peut être amical vis-à-vis de ceux qui montrent un grand respect mais est  imprévisible et traître, passionné par la connaissance, tout est bon pour l'acquérir</w:t>
            </w:r>
          </w:p>
          <w:p w14:paraId="69E49D8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Ondine : hostile aux humains elle peut faire des exceptions, rares et coûteuses, séduit et engloutit les humains</w:t>
            </w:r>
          </w:p>
          <w:p w14:paraId="027CCCE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Baleir : dévorent les navires et toute vie étrangère à la mer</w:t>
            </w:r>
          </w:p>
          <w:p w14:paraId="08CE0AA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Luttent toujours contre les forces KO</w:t>
            </w:r>
            <w:r w:rsidRPr="00527E9E">
              <w:rPr>
                <w:rFonts w:asciiTheme="minorHAnsi" w:hAnsiTheme="minorHAnsi"/>
                <w:szCs w:val="18"/>
              </w:rPr>
              <w:tab/>
            </w:r>
          </w:p>
          <w:p w14:paraId="637C1DE9"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B9451AC"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25</w:t>
            </w:r>
            <w:r w:rsidRPr="004F6588">
              <w:rPr>
                <w:rFonts w:asciiTheme="minorHAnsi" w:hAnsiTheme="minorHAnsi"/>
                <w:szCs w:val="18"/>
                <w:lang w:val="en-US"/>
              </w:rPr>
              <w:tab/>
              <w:t xml:space="preserve">I </w:t>
            </w:r>
            <w:r w:rsidRPr="004F6588">
              <w:rPr>
                <w:rFonts w:asciiTheme="minorHAnsi" w:hAnsiTheme="minorHAnsi"/>
                <w:noProof/>
                <w:szCs w:val="18"/>
                <w:lang w:val="en-US"/>
              </w:rPr>
              <w:t>25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65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p>
          <w:p w14:paraId="740DFC7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579B37E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6 e30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72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48</w:t>
            </w:r>
          </w:p>
          <w:p w14:paraId="78BD38B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p>
          <w:p w14:paraId="0E35B87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DF2B45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22FCC11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588B9F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combat : Sirpent peut se transformer en femme humaine (Ondine), PdC F En VO AR x4 (Baleir), 3D10 tentacules avec 1 attaque par phase par 2 tentacules, (Serpent d'Eau) I=50 AR VD x2 </w:t>
            </w:r>
          </w:p>
          <w:p w14:paraId="795329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(Serpent d'Eau) 6/4 Fascination (Ondine), 8/5 Pouvoir de la Mer</w:t>
            </w:r>
          </w:p>
          <w:p w14:paraId="0668F54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(Ondine) comprend NE40 les langages humains</w:t>
            </w:r>
          </w:p>
          <w:p w14:paraId="0396143D" w14:textId="77777777" w:rsidR="00A31DAC" w:rsidRPr="00527E9E" w:rsidRDefault="00A31DAC" w:rsidP="009A2EF1">
            <w:pPr>
              <w:rPr>
                <w:rFonts w:asciiTheme="minorHAnsi" w:hAnsiTheme="minorHAnsi"/>
                <w:b/>
                <w:i/>
                <w:szCs w:val="18"/>
                <w:shd w:val="clear" w:color="auto" w:fill="FFFF66"/>
              </w:rPr>
            </w:pPr>
            <w:r w:rsidRPr="00527E9E">
              <w:rPr>
                <w:rFonts w:asciiTheme="minorHAnsi" w:hAnsiTheme="minorHAnsi"/>
                <w:noProof/>
                <w:szCs w:val="18"/>
              </w:rPr>
              <w:t>Magie : peut passer d’une forme à l’autre une fois par heure, sans coût</w:t>
            </w:r>
            <w:r w:rsidRPr="00527E9E">
              <w:rPr>
                <w:rFonts w:asciiTheme="minorHAnsi" w:hAnsiTheme="minorHAnsi"/>
                <w:b/>
                <w:i/>
                <w:szCs w:val="18"/>
                <w:shd w:val="clear" w:color="auto" w:fill="FFFF66"/>
              </w:rPr>
              <w:t xml:space="preserve"> </w:t>
            </w:r>
          </w:p>
          <w:p w14:paraId="2F93162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réceptacle contenant un esprit élémentaire vaut 1D10 PO,  les élémentaires ne peuvent pas s'équiper d'armes composées de leur matière principale</w:t>
            </w:r>
          </w:p>
        </w:tc>
      </w:tr>
    </w:tbl>
    <w:p w14:paraId="274564D6" w14:textId="77777777" w:rsidR="009A2EF1" w:rsidRPr="00527E9E" w:rsidRDefault="00A31DAC" w:rsidP="0045338D">
      <w:pPr>
        <w:pStyle w:val="Titre3"/>
        <w:rPr>
          <w:sz w:val="16"/>
          <w:szCs w:val="16"/>
          <w:lang w:val="fr-BE"/>
        </w:rPr>
      </w:pPr>
      <w:bookmarkStart w:id="311" w:name="_Toc199924730"/>
      <w:r w:rsidRPr="00527E9E">
        <w:rPr>
          <w:noProof/>
          <w:highlight w:val="yellow"/>
          <w:lang w:val="fr-BE"/>
        </w:rPr>
        <w:lastRenderedPageBreak/>
        <w:t>soldat des ombres</w:t>
      </w:r>
      <w:bookmarkEnd w:id="31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F4A9DD9"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C3A3EFC"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166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soldat des ombres</w:t>
            </w:r>
            <w:r w:rsidRPr="00527E9E">
              <w:rPr>
                <w:rFonts w:asciiTheme="minorHAnsi" w:hAnsiTheme="minorHAnsi"/>
                <w:b/>
                <w:szCs w:val="18"/>
              </w:rPr>
              <w:t xml:space="preserve">  /  </w:t>
            </w:r>
            <w:r w:rsidRPr="00527E9E">
              <w:rPr>
                <w:rFonts w:asciiTheme="minorHAnsi" w:hAnsiTheme="minorHAnsi"/>
                <w:b/>
                <w:noProof/>
                <w:szCs w:val="18"/>
              </w:rPr>
              <w:t>n'nolim</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518F09D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0</w:t>
            </w:r>
            <w:r w:rsidRPr="00527E9E">
              <w:rPr>
                <w:rFonts w:asciiTheme="minorHAnsi" w:hAnsiTheme="minorHAnsi"/>
                <w:szCs w:val="18"/>
              </w:rPr>
              <w:t xml:space="preserve"> / L</w:t>
            </w:r>
            <w:r w:rsidRPr="00527E9E">
              <w:rPr>
                <w:rFonts w:asciiTheme="minorHAnsi" w:hAnsiTheme="minorHAnsi"/>
                <w:noProof/>
                <w:szCs w:val="18"/>
              </w:rPr>
              <w:t>0</w:t>
            </w:r>
            <w:r w:rsidRPr="00527E9E">
              <w:rPr>
                <w:rFonts w:asciiTheme="minorHAnsi" w:hAnsiTheme="minorHAnsi"/>
                <w:szCs w:val="18"/>
              </w:rPr>
              <w:t xml:space="preserve"> / P</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77792AB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Créature composée entièrement d'ombres de densités variables. Prend la forme des objets ou créatures proches qui projettent une ombres sinon apparence humanoïde fine, visage allongé et difforme, corps est comme une fumée de cheminée.</w:t>
            </w:r>
          </w:p>
          <w:p w14:paraId="7E695FE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Entre les royaumes des dieux se trouvent les Marches qui sont devenues le foyer des Soldats des Ombres, reliquats des conflits entre les Forces.</w:t>
            </w:r>
          </w:p>
          <w:p w14:paraId="2B906F6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résulte d'un tEC dans sort EE par SI dans MH, se duplique avec le temps à chaque PY</w:t>
            </w:r>
          </w:p>
          <w:p w14:paraId="5F0E26C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montagne/océan/colline/montagne</w:t>
            </w:r>
          </w:p>
          <w:p w14:paraId="3CF22C6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Ne vit que dans les ombres.</w:t>
            </w:r>
          </w:p>
          <w:p w14:paraId="319F622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fumée et d'air vicié,</w:t>
            </w:r>
          </w:p>
          <w:p w14:paraId="4A849AF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Fuyante et hors des affaires des autres créatures, ne communique avec rien ni personne.</w:t>
            </w:r>
          </w:p>
          <w:p w14:paraId="5C394BF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Survit éternellement entre les mondes, dans la réalité trouble. Peut survivre dans tous les espaces,</w:t>
            </w:r>
          </w:p>
          <w:p w14:paraId="1D2548C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s'intéresse qu'aux choses de l'ombre, bonnes ou mauvaises.</w:t>
            </w:r>
          </w:p>
          <w:p w14:paraId="3A66F88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Détaché, neutre, sans coeur  ni esprit, seule motivation est l'existence des mondes.</w:t>
            </w:r>
            <w:r w:rsidRPr="00527E9E">
              <w:rPr>
                <w:rFonts w:asciiTheme="minorHAnsi" w:hAnsiTheme="minorHAnsi"/>
                <w:szCs w:val="18"/>
              </w:rPr>
              <w:tab/>
            </w:r>
          </w:p>
          <w:p w14:paraId="1B583565"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20536F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5</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w:t>
            </w:r>
          </w:p>
          <w:p w14:paraId="3D19677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12A2DE4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13</w:t>
            </w:r>
          </w:p>
          <w:p w14:paraId="0D361D6B"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lang w:val="en-US"/>
              </w:rPr>
              <w:tab/>
            </w:r>
            <w:r w:rsidRPr="004F6588">
              <w:rPr>
                <w:rFonts w:asciiTheme="minorHAnsi" w:hAnsiTheme="minorHAnsi"/>
                <w:szCs w:val="18"/>
                <w:lang w:val="en-US"/>
              </w:rPr>
              <w:tab/>
            </w:r>
          </w:p>
          <w:p w14:paraId="70133A4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2CAECC25"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48DA7D16"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0FD801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100% à tout sauf les armes magiques et à la magie</w:t>
            </w:r>
          </w:p>
          <w:p w14:paraId="18270C8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totalement invisible dans l'ombre, pénombre ou le noir</w:t>
            </w:r>
          </w:p>
          <w:p w14:paraId="2D1876A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10% qu'un Soldat soit magicien 2/2 dans un sort au hasard (n'importe quel alignenment)</w:t>
            </w:r>
          </w:p>
          <w:p w14:paraId="1E8CC152"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+200% à la lumière et aux ténèbres</w:t>
            </w:r>
          </w:p>
          <w:p w14:paraId="18E11E0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p>
        </w:tc>
      </w:tr>
    </w:tbl>
    <w:p w14:paraId="3C9643BE" w14:textId="77777777" w:rsidR="009A2EF1" w:rsidRPr="00527E9E" w:rsidRDefault="00A31DAC" w:rsidP="0045338D">
      <w:pPr>
        <w:pStyle w:val="Titre3"/>
        <w:rPr>
          <w:i/>
          <w:lang w:val="fr-BE"/>
        </w:rPr>
      </w:pPr>
      <w:bookmarkStart w:id="312" w:name="_Toc199924731"/>
      <w:r w:rsidRPr="00527E9E">
        <w:rPr>
          <w:noProof/>
          <w:highlight w:val="yellow"/>
          <w:lang w:val="fr-BE"/>
        </w:rPr>
        <w:t>Soleil Blanc</w:t>
      </w:r>
      <w:bookmarkEnd w:id="31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56EAEBBB"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BB1B12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Soleil Blanc</w:t>
            </w:r>
            <w:r w:rsidRPr="00527E9E">
              <w:rPr>
                <w:rFonts w:asciiTheme="minorHAnsi" w:hAnsiTheme="minorHAnsi"/>
                <w:b/>
                <w:szCs w:val="18"/>
              </w:rPr>
              <w:t xml:space="preserve">  /  </w:t>
            </w:r>
            <w:r w:rsidRPr="00527E9E">
              <w:rPr>
                <w:rFonts w:asciiTheme="minorHAnsi" w:hAnsiTheme="minorHAnsi"/>
                <w:b/>
                <w:noProof/>
                <w:szCs w:val="18"/>
              </w:rPr>
              <w:t>Gos'Rah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18</w:t>
            </w:r>
            <w:r w:rsidRPr="00527E9E">
              <w:rPr>
                <w:rFonts w:asciiTheme="minorHAnsi" w:hAnsiTheme="minorHAnsi"/>
                <w:szCs w:val="18"/>
              </w:rPr>
              <w:t xml:space="preserve"> </w:t>
            </w:r>
          </w:p>
          <w:p w14:paraId="1AE6986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152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1B70D8D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Golem sans tête, massif, composé de roche très claire perlée de gemmes et de stries de minerai précieux. Possède 8 membres en étoiles pouvant servir de mains ou de pattes. Les boursoufflures du corps dessinent un visage étonnement beau.</w:t>
            </w:r>
          </w:p>
          <w:p w14:paraId="533AB55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Issu des premières énergies divines, les Soleils Blancs ont été choisis comme guerriers contre les forces des tréfonds.</w:t>
            </w:r>
          </w:p>
          <w:p w14:paraId="0E4CE97D"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dans veine d'or riche et consacrée, sorti du MD lors d'éruption d'EI</w:t>
            </w:r>
          </w:p>
          <w:p w14:paraId="37A60A1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zone rocheuses</w:t>
            </w:r>
          </w:p>
          <w:p w14:paraId="77DD2E1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au pied des monts, montagnes, sous la roche dans les ruines de pierres.</w:t>
            </w:r>
          </w:p>
          <w:p w14:paraId="7B3D916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gravas, de gemme et de minerai précieux,</w:t>
            </w:r>
          </w:p>
          <w:p w14:paraId="0400ECA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Envoyés pour combattre les démons et les diables, ils se contentent de détruire les forces d'EO présentent.</w:t>
            </w:r>
          </w:p>
          <w:p w14:paraId="32826A8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demandent jamais rien en retour si ce n'est des ennemis à tuer.</w:t>
            </w:r>
          </w:p>
          <w:p w14:paraId="503C891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Infatiguable guerrier très doué tactiquement.</w:t>
            </w:r>
          </w:p>
          <w:p w14:paraId="3D631F7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Saute, tourne, charge, balaie et se démène en combat.</w:t>
            </w:r>
            <w:r w:rsidRPr="00527E9E">
              <w:rPr>
                <w:rFonts w:asciiTheme="minorHAnsi" w:hAnsiTheme="minorHAnsi"/>
                <w:szCs w:val="18"/>
              </w:rPr>
              <w:tab/>
            </w:r>
          </w:p>
          <w:p w14:paraId="1EBB5E0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 des plateaux et sommets rocheux aménagés avec réserve de rochers</w:t>
            </w:r>
          </w:p>
          <w:p w14:paraId="151393D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Soc=fusion téléphatique avec anges, escalves de ceux-ci</w:t>
            </w:r>
          </w:p>
          <w:p w14:paraId="2B1BF374"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65</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70</w:t>
            </w:r>
            <w:r w:rsidRPr="004F6588">
              <w:rPr>
                <w:rFonts w:asciiTheme="minorHAnsi" w:hAnsiTheme="minorHAnsi"/>
                <w:szCs w:val="18"/>
                <w:lang w:val="en-US"/>
              </w:rPr>
              <w:tab/>
              <w:t xml:space="preserve">V </w:t>
            </w:r>
            <w:r w:rsidRPr="004F6588">
              <w:rPr>
                <w:rFonts w:asciiTheme="minorHAnsi" w:hAnsiTheme="minorHAnsi"/>
                <w:noProof/>
                <w:szCs w:val="18"/>
                <w:lang w:val="en-US"/>
              </w:rPr>
              <w:t>35</w:t>
            </w:r>
            <w:r w:rsidRPr="004F6588">
              <w:rPr>
                <w:rFonts w:asciiTheme="minorHAnsi" w:hAnsiTheme="minorHAnsi"/>
                <w:szCs w:val="18"/>
                <w:lang w:val="en-US"/>
              </w:rPr>
              <w:tab/>
              <w:t xml:space="preserve">E </w:t>
            </w:r>
            <w:r w:rsidRPr="004F6588">
              <w:rPr>
                <w:rFonts w:asciiTheme="minorHAnsi" w:hAnsiTheme="minorHAnsi"/>
                <w:noProof/>
                <w:szCs w:val="18"/>
                <w:lang w:val="en-US"/>
              </w:rPr>
              <w:t>65</w:t>
            </w:r>
            <w:r w:rsidRPr="004F6588">
              <w:rPr>
                <w:rFonts w:asciiTheme="minorHAnsi" w:hAnsiTheme="minorHAnsi"/>
                <w:szCs w:val="18"/>
                <w:lang w:val="en-US"/>
              </w:rPr>
              <w:tab/>
              <w:t xml:space="preserve">Em </w:t>
            </w:r>
            <w:r w:rsidRPr="004F6588">
              <w:rPr>
                <w:rFonts w:asciiTheme="minorHAnsi" w:hAnsiTheme="minorHAnsi"/>
                <w:noProof/>
                <w:szCs w:val="18"/>
                <w:lang w:val="en-US"/>
              </w:rPr>
              <w:t>45</w:t>
            </w:r>
            <w:r w:rsidRPr="004F6588">
              <w:rPr>
                <w:rFonts w:asciiTheme="minorHAnsi" w:hAnsiTheme="minorHAnsi"/>
                <w:szCs w:val="18"/>
                <w:lang w:val="en-US"/>
              </w:rPr>
              <w:tab/>
              <w:t xml:space="preserve">C </w:t>
            </w:r>
            <w:r w:rsidRPr="004F6588">
              <w:rPr>
                <w:rFonts w:asciiTheme="minorHAnsi" w:hAnsiTheme="minorHAnsi"/>
                <w:noProof/>
                <w:szCs w:val="18"/>
                <w:lang w:val="en-US"/>
              </w:rPr>
              <w:t>65</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82</w:t>
            </w:r>
          </w:p>
          <w:p w14:paraId="6A577A2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L+5 (5)roche en feu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50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24</w:t>
            </w:r>
            <w:r w:rsidRPr="00527E9E">
              <w:rPr>
                <w:rFonts w:asciiTheme="minorHAnsi" w:hAnsiTheme="minorHAnsi"/>
                <w:szCs w:val="18"/>
              </w:rPr>
              <w:tab/>
            </w:r>
          </w:p>
          <w:p w14:paraId="38F5781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 a42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147</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77</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177</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47</w:t>
            </w:r>
          </w:p>
          <w:p w14:paraId="3C0DE3D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p>
          <w:p w14:paraId="7BEAEA9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E35F51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7707B47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DA4107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seul les attaques à bonus &gt;2 peuvent passer.</w:t>
            </w:r>
          </w:p>
          <w:p w14:paraId="1A18F5E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tout coup de mêlée qui touche inflige 1d6 R à l'arme et déclenche 3/1 Doigt de feu sur l'attaquant.</w:t>
            </w:r>
          </w:p>
          <w:p w14:paraId="4A9E9A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incontrôlable contre les ennemis d'EI.</w:t>
            </w:r>
          </w:p>
          <w:p w14:paraId="418D827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feu de tout type, à la lumière.</w:t>
            </w:r>
          </w:p>
          <w:p w14:paraId="6CD3126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3/1 P. du Feu, RMa des cibles divisée par deux.</w:t>
            </w:r>
          </w:p>
          <w:p w14:paraId="7876E1D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+150% aux ténèbres et au froid.</w:t>
            </w:r>
          </w:p>
          <w:p w14:paraId="03C229C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 : saut une fois par tour sur la distance indiquée</w:t>
            </w:r>
          </w:p>
          <w:p w14:paraId="4ACA88B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Peut donner 1D10* x 1d6 kg de minerai/gemme (d2) de Q+.</w:t>
            </w:r>
          </w:p>
        </w:tc>
      </w:tr>
    </w:tbl>
    <w:p w14:paraId="0D624153" w14:textId="77777777" w:rsidR="009A2EF1" w:rsidRPr="00527E9E" w:rsidRDefault="00A31DAC" w:rsidP="0045338D">
      <w:pPr>
        <w:pStyle w:val="Titre3"/>
        <w:rPr>
          <w:sz w:val="16"/>
          <w:szCs w:val="16"/>
          <w:lang w:val="fr-BE"/>
        </w:rPr>
      </w:pPr>
      <w:bookmarkStart w:id="313" w:name="_Toc199924732"/>
      <w:r w:rsidRPr="00527E9E">
        <w:rPr>
          <w:noProof/>
          <w:highlight w:val="yellow"/>
          <w:lang w:val="fr-BE"/>
        </w:rPr>
        <w:lastRenderedPageBreak/>
        <w:t>Solétoile</w:t>
      </w:r>
      <w:bookmarkEnd w:id="31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E363AE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D70BF3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200</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Solétoile</w:t>
            </w:r>
            <w:r w:rsidRPr="00527E9E">
              <w:rPr>
                <w:rFonts w:asciiTheme="minorHAnsi" w:hAnsiTheme="minorHAnsi"/>
                <w:b/>
                <w:szCs w:val="18"/>
              </w:rPr>
              <w:t xml:space="preserve">  /  </w:t>
            </w:r>
            <w:r w:rsidRPr="00527E9E">
              <w:rPr>
                <w:rFonts w:asciiTheme="minorHAnsi" w:hAnsiTheme="minorHAnsi"/>
                <w:b/>
                <w:noProof/>
                <w:szCs w:val="18"/>
              </w:rPr>
              <w:t>Gos'Rah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3964149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90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131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El'Bis</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4F77CC5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Tourbillon de feu ardent armé de flammes en forme de lames. Couvert d'une carapace composée de roches perclues de gemmes et de filon de minerai. Quatre mains et quatre pattes grossières sont visibles par intermittence. Ressemble à une araignée de feu et lumière.</w:t>
            </w:r>
          </w:p>
          <w:p w14:paraId="41E7D2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matière originelle d'EI animée par la volonté des Dragons de feu de mener une armée à la guerre.</w:t>
            </w:r>
          </w:p>
          <w:p w14:paraId="75925D2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volonté d'un Dragon EI, issu d'une veine d'or riche et consacrée, sorti du MD lors d'éruption d'EI</w:t>
            </w:r>
          </w:p>
          <w:p w14:paraId="0B0B8ED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DIU - Montagne et Volcans</w:t>
            </w:r>
          </w:p>
          <w:p w14:paraId="5573651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roche dure,</w:t>
            </w:r>
          </w:p>
          <w:p w14:paraId="46FAB3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Défend un lieu (avec trésor) ou une petite régoin contre toute intrusion.</w:t>
            </w:r>
          </w:p>
          <w:p w14:paraId="1AD61D6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dialogue pas sauf mais laisse passer les êtres EI.</w:t>
            </w:r>
          </w:p>
          <w:p w14:paraId="23331E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Immobile la plupart du temps, réagit au passage uniquement et aux ennemis.</w:t>
            </w:r>
          </w:p>
          <w:p w14:paraId="7B245C1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Provoque l'ennemi en lançant des roches incandescantes;</w:t>
            </w:r>
            <w:r w:rsidRPr="00527E9E">
              <w:rPr>
                <w:rFonts w:asciiTheme="minorHAnsi" w:hAnsiTheme="minorHAnsi"/>
                <w:szCs w:val="18"/>
              </w:rPr>
              <w:tab/>
            </w:r>
          </w:p>
          <w:p w14:paraId="3CEF0780"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Habt=caverne aménagée aux formes fondues, noirçies</w:t>
            </w:r>
          </w:p>
          <w:p w14:paraId="38FF854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Soc=divisée en cercle de puissance lié à la taille, se retrouvent régulièrement autour des éruptions</w:t>
            </w:r>
          </w:p>
          <w:p w14:paraId="3DA7DA9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65</w:t>
            </w:r>
            <w:r w:rsidRPr="004F6588">
              <w:rPr>
                <w:rFonts w:asciiTheme="minorHAnsi" w:hAnsiTheme="minorHAnsi"/>
                <w:szCs w:val="18"/>
                <w:lang w:val="en-US"/>
              </w:rPr>
              <w:tab/>
              <w:t xml:space="preserve">En </w:t>
            </w:r>
            <w:r w:rsidRPr="004F6588">
              <w:rPr>
                <w:rFonts w:asciiTheme="minorHAnsi" w:hAnsiTheme="minorHAnsi"/>
                <w:noProof/>
                <w:szCs w:val="18"/>
                <w:lang w:val="en-US"/>
              </w:rPr>
              <w:t>25</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65</w:t>
            </w:r>
            <w:r w:rsidRPr="004F6588">
              <w:rPr>
                <w:rFonts w:asciiTheme="minorHAnsi" w:hAnsiTheme="minorHAnsi"/>
                <w:szCs w:val="18"/>
                <w:lang w:val="en-US"/>
              </w:rPr>
              <w:tab/>
              <w:t xml:space="preserve">E </w:t>
            </w:r>
            <w:r w:rsidRPr="004F6588">
              <w:rPr>
                <w:rFonts w:asciiTheme="minorHAnsi" w:hAnsiTheme="minorHAnsi"/>
                <w:noProof/>
                <w:szCs w:val="18"/>
                <w:lang w:val="en-US"/>
              </w:rPr>
              <w:t>45</w:t>
            </w:r>
            <w:r w:rsidRPr="004F6588">
              <w:rPr>
                <w:rFonts w:asciiTheme="minorHAnsi" w:hAnsiTheme="minorHAnsi"/>
                <w:szCs w:val="18"/>
                <w:lang w:val="en-US"/>
              </w:rPr>
              <w:tab/>
              <w:t xml:space="preserve">Em </w:t>
            </w:r>
            <w:r w:rsidRPr="004F6588">
              <w:rPr>
                <w:rFonts w:asciiTheme="minorHAnsi" w:hAnsiTheme="minorHAnsi"/>
                <w:noProof/>
                <w:szCs w:val="18"/>
                <w:lang w:val="en-US"/>
              </w:rPr>
              <w:t>65</w:t>
            </w:r>
            <w:r w:rsidRPr="004F6588">
              <w:rPr>
                <w:rFonts w:asciiTheme="minorHAnsi" w:hAnsiTheme="minorHAnsi"/>
                <w:szCs w:val="18"/>
                <w:lang w:val="en-US"/>
              </w:rPr>
              <w:tab/>
              <w:t xml:space="preserve">C </w:t>
            </w:r>
            <w:r w:rsidRPr="004F6588">
              <w:rPr>
                <w:rFonts w:asciiTheme="minorHAnsi" w:hAnsiTheme="minorHAnsi"/>
                <w:noProof/>
                <w:szCs w:val="18"/>
                <w:lang w:val="en-US"/>
              </w:rPr>
              <w:t>70</w:t>
            </w:r>
            <w:r w:rsidRPr="004F6588">
              <w:rPr>
                <w:rFonts w:asciiTheme="minorHAnsi" w:hAnsiTheme="minorHAnsi"/>
                <w:szCs w:val="18"/>
                <w:lang w:val="en-US"/>
              </w:rPr>
              <w:tab/>
              <w:t xml:space="preserve">Ap </w:t>
            </w:r>
            <w:r w:rsidRPr="004F6588">
              <w:rPr>
                <w:rFonts w:asciiTheme="minorHAnsi" w:hAnsiTheme="minorHAnsi"/>
                <w:noProof/>
                <w:szCs w:val="18"/>
                <w:lang w:val="en-US"/>
              </w:rPr>
              <w:t>30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73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79</w:t>
            </w:r>
          </w:p>
          <w:p w14:paraId="6B79B3B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poing +5L - (3)rocher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36F12E2E"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 a25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193</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43</w:t>
            </w:r>
          </w:p>
          <w:p w14:paraId="5D85705A"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63341E2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174FEB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133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40</w:t>
            </w:r>
          </w:p>
          <w:p w14:paraId="605C1EF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91E14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3/1 Pouvoir du feu.</w:t>
            </w:r>
          </w:p>
          <w:p w14:paraId="21F7C4C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lancement de rocher brûlant, si touche alors 3/1 de brûler la cible</w:t>
            </w:r>
          </w:p>
          <w:p w14:paraId="3944F15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feu</w:t>
            </w:r>
          </w:p>
          <w:p w14:paraId="24EC6C4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 x4 par bond une fois par tour</w:t>
            </w:r>
          </w:p>
          <w:p w14:paraId="1D02C46D"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coup mortel ou critique permet de libérer (D10)1-8: fer/cuivre/argent/or(D10*) 9-10: une gemme aléatoire.</w:t>
            </w:r>
          </w:p>
        </w:tc>
      </w:tr>
    </w:tbl>
    <w:p w14:paraId="517E7753" w14:textId="77777777" w:rsidR="009A2EF1" w:rsidRPr="00527E9E" w:rsidRDefault="00A31DAC" w:rsidP="0045338D">
      <w:pPr>
        <w:pStyle w:val="Titre3"/>
        <w:rPr>
          <w:i/>
          <w:lang w:val="fr-BE"/>
        </w:rPr>
      </w:pPr>
      <w:bookmarkStart w:id="314" w:name="_Toc199924733"/>
      <w:r w:rsidRPr="00527E9E">
        <w:rPr>
          <w:noProof/>
          <w:highlight w:val="yellow"/>
          <w:lang w:val="fr-BE"/>
        </w:rPr>
        <w:t>Squelette</w:t>
      </w:r>
      <w:bookmarkEnd w:id="31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0838A5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BB488F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301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Squelette</w:t>
            </w:r>
            <w:r w:rsidRPr="00527E9E">
              <w:rPr>
                <w:rFonts w:asciiTheme="minorHAnsi" w:hAnsiTheme="minorHAnsi"/>
                <w:b/>
                <w:szCs w:val="18"/>
              </w:rPr>
              <w:t xml:space="preserve">  /  </w:t>
            </w:r>
            <w:r w:rsidRPr="00527E9E">
              <w:rPr>
                <w:rFonts w:asciiTheme="minorHAnsi" w:hAnsiTheme="minorHAnsi"/>
                <w:b/>
                <w:noProof/>
                <w:szCs w:val="18"/>
              </w:rPr>
              <w:t>Osran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57F72F1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1D10</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180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60/40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p>
          <w:p w14:paraId="40D66A95"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Squelette d'humain ou de créature avec peu ou pas de chairs ou de tissus restant. Le regard peut être rouge ou vert selon la source de magie qui les anime. Les os sont abîmés et certaines parties sont manquantes, sont animés par une force magique invisible. Produisent des bruits de craquements, frottement d'os. Mouvement rapides et cassants.</w:t>
            </w:r>
          </w:p>
          <w:p w14:paraId="7CC3BF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Après la mort revient l'énergie des corps, animés par le Malin pour reprendre le royaume des vivants.</w:t>
            </w:r>
          </w:p>
          <w:p w14:paraId="7C8A148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âme corrompue morte d'un coup dans cerveau ou cœur percé par lame d'argent</w:t>
            </w:r>
          </w:p>
          <w:p w14:paraId="5841C679"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ruine - PAR NOC</w:t>
            </w:r>
          </w:p>
          <w:p w14:paraId="6E67E48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Lié au lieu de sa "re-création" dont il défend contre tout ennemi indiqué ou être vivant en général.</w:t>
            </w:r>
          </w:p>
          <w:p w14:paraId="22B7D1D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Individualiste, animé par la volonté de tuer, ne parle pas et de prépare rien.</w:t>
            </w:r>
          </w:p>
          <w:p w14:paraId="00F9C5B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l'ennemi fuit, il attendra son retour. Patrouille sans arrêt,</w:t>
            </w:r>
          </w:p>
          <w:p w14:paraId="09223E6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yeux-rouges sont liés à un nécromancien, les yeux-verts sont liés à un focus attachés au lieu.</w:t>
            </w:r>
          </w:p>
          <w:p w14:paraId="01C05E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Gratte les ruines pour utiliser des outils/armes/armures comme dans sa vie d'antan.</w:t>
            </w:r>
          </w:p>
          <w:p w14:paraId="4BF2F6E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Incapable d'opérations précises sur les objets.</w:t>
            </w:r>
            <w:r w:rsidRPr="00527E9E">
              <w:rPr>
                <w:rFonts w:asciiTheme="minorHAnsi" w:hAnsiTheme="minorHAnsi"/>
                <w:szCs w:val="18"/>
              </w:rPr>
              <w:tab/>
            </w:r>
          </w:p>
          <w:p w14:paraId="42F74E82"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48B9BB5"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10</w:t>
            </w:r>
            <w:r w:rsidRPr="004F6588">
              <w:rPr>
                <w:rFonts w:asciiTheme="minorHAnsi" w:hAnsiTheme="minorHAnsi"/>
                <w:szCs w:val="18"/>
                <w:lang w:val="en-US"/>
              </w:rPr>
              <w:tab/>
              <w:t xml:space="preserve">C </w:t>
            </w:r>
            <w:r w:rsidRPr="004F6588">
              <w:rPr>
                <w:rFonts w:asciiTheme="minorHAnsi" w:hAnsiTheme="minorHAnsi"/>
                <w:noProof/>
                <w:szCs w:val="18"/>
                <w:lang w:val="en-US"/>
              </w:rPr>
              <w:t>60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39</w:t>
            </w:r>
          </w:p>
          <w:p w14:paraId="1AE1375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épée/masse/pique/bâton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32</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12</w:t>
            </w:r>
            <w:r w:rsidR="00FA2185" w:rsidRPr="00527E9E">
              <w:rPr>
                <w:rFonts w:asciiTheme="minorHAnsi" w:hAnsiTheme="minorHAnsi"/>
                <w:szCs w:val="18"/>
              </w:rPr>
              <w:t xml:space="preserve"> VIT </w:t>
            </w:r>
            <w:r w:rsidRPr="00527E9E">
              <w:rPr>
                <w:rFonts w:asciiTheme="minorHAnsi" w:hAnsiTheme="minorHAnsi"/>
                <w:noProof/>
                <w:szCs w:val="18"/>
                <w:highlight w:val="yellow"/>
              </w:rPr>
              <w:t>15</w:t>
            </w:r>
            <w:r w:rsidRPr="00527E9E">
              <w:rPr>
                <w:rFonts w:asciiTheme="minorHAnsi" w:hAnsiTheme="minorHAnsi"/>
                <w:szCs w:val="18"/>
              </w:rPr>
              <w:tab/>
            </w:r>
          </w:p>
          <w:p w14:paraId="4D159EA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83</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5173A15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20</w:t>
            </w:r>
            <w:r w:rsidRPr="004F6588">
              <w:rPr>
                <w:rFonts w:asciiTheme="minorHAnsi" w:hAnsiTheme="minorHAnsi"/>
                <w:szCs w:val="18"/>
                <w:lang w:val="en-US"/>
              </w:rPr>
              <w:tab/>
            </w:r>
            <w:r w:rsidRPr="004F6588">
              <w:rPr>
                <w:rFonts w:asciiTheme="minorHAnsi" w:hAnsiTheme="minorHAnsi"/>
                <w:szCs w:val="18"/>
                <w:lang w:val="en-US"/>
              </w:rPr>
              <w:tab/>
            </w:r>
          </w:p>
          <w:p w14:paraId="5C0257E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0F43BE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14ABAD3F"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921FB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100% au feu, poison, âge, malus, fatigue, aux sorts affectant l'esprit.</w:t>
            </w:r>
          </w:p>
          <w:p w14:paraId="47BCAD9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peut être équipé d'arme et armure disponibles sur place</w:t>
            </w:r>
          </w:p>
          <w:p w14:paraId="2C5B368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tout sort offensif a Rma% d'être renvoyé à sa source</w:t>
            </w:r>
          </w:p>
          <w:p w14:paraId="4247518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Combat : tout coup à la tête a (points de Concussion infligés) x 3 % de détruire la volonté du squelette, de le tuer.</w:t>
            </w:r>
          </w:p>
          <w:p w14:paraId="451061C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poudre du crâne donne 1d6 doses pour bonus +3 les sorts EO et +5 Pouvoir de la Mort.</w:t>
            </w:r>
          </w:p>
        </w:tc>
      </w:tr>
    </w:tbl>
    <w:p w14:paraId="715F529E" w14:textId="77777777" w:rsidR="009A2EF1" w:rsidRPr="00527E9E" w:rsidRDefault="00A31DAC" w:rsidP="0045338D">
      <w:pPr>
        <w:pStyle w:val="Titre3"/>
        <w:rPr>
          <w:sz w:val="16"/>
          <w:szCs w:val="16"/>
          <w:lang w:val="fr-BE"/>
        </w:rPr>
      </w:pPr>
      <w:bookmarkStart w:id="315" w:name="_Toc199924734"/>
      <w:r w:rsidRPr="00527E9E">
        <w:rPr>
          <w:noProof/>
          <w:highlight w:val="yellow"/>
          <w:lang w:val="fr-BE"/>
        </w:rPr>
        <w:lastRenderedPageBreak/>
        <w:t>taureau vert</w:t>
      </w:r>
      <w:bookmarkEnd w:id="31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7C5F45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0F172E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79</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taureau vert</w:t>
            </w:r>
            <w:r w:rsidRPr="00527E9E">
              <w:rPr>
                <w:rFonts w:asciiTheme="minorHAnsi" w:hAnsiTheme="minorHAnsi"/>
                <w:b/>
                <w:szCs w:val="18"/>
              </w:rPr>
              <w:t xml:space="preserve">  /  </w:t>
            </w:r>
            <w:r w:rsidRPr="00527E9E">
              <w:rPr>
                <w:rFonts w:asciiTheme="minorHAnsi" w:hAnsiTheme="minorHAnsi"/>
                <w:b/>
                <w:noProof/>
                <w:szCs w:val="18"/>
              </w:rPr>
              <w:t>cu'sit</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79D108C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1d6</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130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210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601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D800/A40</w:t>
            </w:r>
          </w:p>
          <w:p w14:paraId="634A17C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Large taureau à peau verdâtre, pileux à l'avant et l'arrière. Pattes antérieures immenses, aussi larges que des pieds humains. Très longue queue fort courbée et très élégante, ressemble à un gros fouet. Regard brillant et profond qui reflète les environs tel un miroir.</w:t>
            </w:r>
          </w:p>
          <w:p w14:paraId="2C7E04C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Servants de Si'Th, une race de Tona'H capable de se reproduire, maître des herbivores.</w:t>
            </w:r>
          </w:p>
          <w:p w14:paraId="798A32F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SI comme animaux de compagnie, gardien et serviteur, issu d'un taureau du MH emporté dans MD et transformé/éduqué</w:t>
            </w:r>
          </w:p>
          <w:p w14:paraId="45D1099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NOC - forêt/plaine/marais/steppe</w:t>
            </w:r>
          </w:p>
          <w:p w14:paraId="7F68B43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un domaine défini à la naissance et composée de lieux très anciens.</w:t>
            </w:r>
          </w:p>
          <w:p w14:paraId="6ED5EF07"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de tout, surtout des fruits secs, racines et herbes fraîches,</w:t>
            </w:r>
          </w:p>
          <w:p w14:paraId="203FCBF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Pourchasse ceux qui violent le domaine  qu'il protège.</w:t>
            </w:r>
          </w:p>
          <w:p w14:paraId="4A80964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 en chasse, émet trois hurlement perceptibles à 5km sinon sont totalement silencieux.</w:t>
            </w:r>
          </w:p>
          <w:p w14:paraId="4211E9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Sont  loyaux mais peuvent, rarement, s'attacher à de nouveaux maîtres alignés Si'Th.</w:t>
            </w:r>
          </w:p>
          <w:p w14:paraId="443A86B1"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Charge sans jamais se fatiguer, écrasent les cibles à terre.</w:t>
            </w:r>
            <w:r w:rsidRPr="00527E9E">
              <w:rPr>
                <w:rFonts w:asciiTheme="minorHAnsi" w:hAnsiTheme="minorHAnsi"/>
                <w:szCs w:val="18"/>
              </w:rPr>
              <w:tab/>
            </w:r>
          </w:p>
          <w:p w14:paraId="144E096C"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0CC34E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50</w:t>
            </w:r>
            <w:r w:rsidRPr="004F6588">
              <w:rPr>
                <w:rFonts w:asciiTheme="minorHAnsi" w:hAnsiTheme="minorHAnsi"/>
                <w:szCs w:val="18"/>
                <w:lang w:val="en-US"/>
              </w:rPr>
              <w:tab/>
              <w:t xml:space="preserve">I </w:t>
            </w:r>
            <w:r w:rsidRPr="004F6588">
              <w:rPr>
                <w:rFonts w:asciiTheme="minorHAnsi" w:hAnsiTheme="minorHAnsi"/>
                <w:noProof/>
                <w:szCs w:val="18"/>
                <w:lang w:val="en-US"/>
              </w:rPr>
              <w:t>20</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40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86</w:t>
            </w:r>
          </w:p>
          <w:p w14:paraId="05162C0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L+2 (6)écrasement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3EA3E58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 c24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238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54</w:t>
            </w:r>
          </w:p>
          <w:p w14:paraId="30A955D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p>
          <w:p w14:paraId="6B4F053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5188600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37</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77D8E45A"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6BD3B8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si rate plus de 4 attaques de suite, fuit</w:t>
            </w:r>
          </w:p>
          <w:p w14:paraId="34A21E3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Sens du Chasseur (12/3 si cible de Koth'Oth)</w:t>
            </w:r>
          </w:p>
          <w:p w14:paraId="4A6EBC5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 EN, 1 Blessure &amp; malus par phase</w:t>
            </w:r>
          </w:p>
          <w:p w14:paraId="153D0A1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permanent 6/3 Silence sur lui-même pendant la chasse</w:t>
            </w:r>
          </w:p>
          <w:p w14:paraId="61B8C0B6"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La peau permet de produire 1d6 carré de cuir, avec 10 carrés un Armurier NE&gt;60 peut fabriquer un haubert cuir (TEC 0) qui donne Silence 3/2 sauf si aligné EO/KO.</w:t>
            </w:r>
          </w:p>
        </w:tc>
      </w:tr>
    </w:tbl>
    <w:p w14:paraId="503B6880" w14:textId="77777777" w:rsidR="009A2EF1" w:rsidRPr="00527E9E" w:rsidRDefault="00A31DAC" w:rsidP="0045338D">
      <w:pPr>
        <w:pStyle w:val="Titre3"/>
        <w:rPr>
          <w:i/>
          <w:lang w:val="fr-BE"/>
        </w:rPr>
      </w:pPr>
      <w:bookmarkStart w:id="316" w:name="_Toc199924735"/>
      <w:r w:rsidRPr="00527E9E">
        <w:rPr>
          <w:noProof/>
          <w:highlight w:val="yellow"/>
          <w:lang w:val="fr-BE"/>
        </w:rPr>
        <w:t>tentacularin</w:t>
      </w:r>
      <w:bookmarkEnd w:id="31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EF301C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224C780"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tentacularin</w:t>
            </w:r>
            <w:r w:rsidRPr="00527E9E">
              <w:rPr>
                <w:rFonts w:asciiTheme="minorHAnsi" w:hAnsiTheme="minorHAnsi"/>
                <w:b/>
                <w:szCs w:val="18"/>
              </w:rPr>
              <w:t xml:space="preserve">  /  </w:t>
            </w:r>
            <w:r w:rsidRPr="00527E9E">
              <w:rPr>
                <w:rFonts w:asciiTheme="minorHAnsi" w:hAnsiTheme="minorHAnsi"/>
                <w:b/>
                <w:noProof/>
                <w:szCs w:val="18"/>
              </w:rPr>
              <w:t>boar'vaer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diable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15</w:t>
            </w:r>
            <w:r w:rsidRPr="00527E9E">
              <w:rPr>
                <w:rFonts w:asciiTheme="minorHAnsi" w:hAnsiTheme="minorHAnsi"/>
                <w:szCs w:val="18"/>
              </w:rPr>
              <w:t xml:space="preserve"> </w:t>
            </w:r>
          </w:p>
          <w:p w14:paraId="28063A8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400</w:t>
            </w:r>
            <w:r w:rsidRPr="00527E9E">
              <w:rPr>
                <w:rFonts w:asciiTheme="minorHAnsi" w:hAnsiTheme="minorHAnsi"/>
                <w:szCs w:val="18"/>
              </w:rPr>
              <w:t xml:space="preserve"> / P</w:t>
            </w:r>
            <w:r w:rsidRPr="00527E9E">
              <w:rPr>
                <w:rFonts w:asciiTheme="minorHAnsi" w:hAnsiTheme="minorHAnsi"/>
                <w:noProof/>
                <w:szCs w:val="18"/>
              </w:rPr>
              <w:t>400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12008D16"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Masse noire ailée et tentaculeuse, flottant à 50cm du sol. Au centre, un noyau de ténèbre totale absorbe la lumière environnante. 2D10 tentacules visibles, changement du nombre de tentacules tous les tours. Émet un bruit sourd qui résonne contre les parois.</w:t>
            </w:r>
          </w:p>
          <w:p w14:paraId="3A314D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Créée dans les endroits sombres, tente de faire disparaître les signes de vie dans les environs.</w:t>
            </w:r>
          </w:p>
          <w:p w14:paraId="1072213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issu de la mort d'un être Divin EI tué par un être divin EO qui meurt juste après</w:t>
            </w:r>
          </w:p>
          <w:p w14:paraId="056FE29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royaume des Ombres</w:t>
            </w:r>
          </w:p>
          <w:p w14:paraId="30547E8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Plane et rôde au-dessus des corps d'êtres divins foudroyés par la magie EO</w:t>
            </w:r>
          </w:p>
          <w:p w14:paraId="3486689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et repaît de la souffrance et des restes</w:t>
            </w:r>
          </w:p>
          <w:p w14:paraId="236846F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Change d'endroit régulièrement car attiré par la présence de vies.</w:t>
            </w:r>
          </w:p>
          <w:p w14:paraId="7278770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Fond sur ses proies tel l'orage sur l'arbre</w:t>
            </w:r>
          </w:p>
          <w:p w14:paraId="127C4CCC"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Tournoie et combat de mani§re erratique, sans tactique mais avec fureur</w:t>
            </w:r>
            <w:r w:rsidRPr="00527E9E">
              <w:rPr>
                <w:rFonts w:asciiTheme="minorHAnsi" w:hAnsiTheme="minorHAnsi"/>
                <w:szCs w:val="18"/>
              </w:rPr>
              <w:tab/>
            </w:r>
          </w:p>
          <w:p w14:paraId="459AF990"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6564DFC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35</w:t>
            </w:r>
            <w:r w:rsidRPr="004F6588">
              <w:rPr>
                <w:rFonts w:asciiTheme="minorHAnsi" w:hAnsiTheme="minorHAnsi"/>
                <w:szCs w:val="18"/>
                <w:lang w:val="en-US"/>
              </w:rPr>
              <w:tab/>
              <w:t xml:space="preserve">En </w:t>
            </w:r>
            <w:r w:rsidRPr="004F6588">
              <w:rPr>
                <w:rFonts w:asciiTheme="minorHAnsi" w:hAnsiTheme="minorHAnsi"/>
                <w:noProof/>
                <w:szCs w:val="18"/>
                <w:lang w:val="en-US"/>
              </w:rPr>
              <w:t>45</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40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10</w:t>
            </w:r>
            <w:r w:rsidRPr="004F6588">
              <w:rPr>
                <w:rFonts w:asciiTheme="minorHAnsi" w:hAnsiTheme="minorHAnsi"/>
                <w:szCs w:val="18"/>
                <w:lang w:val="en-US"/>
              </w:rPr>
              <w:tab/>
              <w:t xml:space="preserve">Ap </w:t>
            </w:r>
            <w:r w:rsidRPr="004F6588">
              <w:rPr>
                <w:rFonts w:asciiTheme="minorHAnsi" w:hAnsiTheme="minorHAnsi"/>
                <w:noProof/>
                <w:szCs w:val="18"/>
                <w:lang w:val="en-US"/>
              </w:rPr>
              <w:t>1</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29</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8</w:t>
            </w:r>
          </w:p>
          <w:p w14:paraId="69E9C6A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balayage L+1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33</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4877146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18</w:t>
            </w:r>
          </w:p>
          <w:p w14:paraId="1B570A3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753096EE"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41B2152"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67</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7FDA202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E1152E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VOx2 la nuit, VOx3 dans l'obscurité magique</w:t>
            </w:r>
          </w:p>
          <w:p w14:paraId="29A78CF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chaque coup Sévère ou mieux élimine 1 tentacule</w:t>
            </w:r>
          </w:p>
          <w:p w14:paraId="1BD6C59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1 attaque par phase par 2 tentacules</w:t>
            </w:r>
          </w:p>
          <w:p w14:paraId="19678CC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9/5 Terreur permanente dans un rayon de 10m</w:t>
            </w:r>
          </w:p>
          <w:p w14:paraId="34913E8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seuls les Pouvoirs du Feu et Pouvoirs de la Lumière peuvent l'endommager, le feu peu blesser mais à -50% dégâts</w:t>
            </w:r>
          </w:p>
          <w:p w14:paraId="4317D73F"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x2 mais maximum à 9m du sol</w:t>
            </w:r>
          </w:p>
          <w:p w14:paraId="04A9537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Chaque tentacule tuée lâche 1d6 doses d'huile noire, composant Q++ donnant bonus +20 pour toute préparation de poison ou de PN avec sort EO.</w:t>
            </w:r>
          </w:p>
        </w:tc>
      </w:tr>
    </w:tbl>
    <w:p w14:paraId="7B98D096" w14:textId="77777777" w:rsidR="009A2EF1" w:rsidRPr="00527E9E" w:rsidRDefault="00A31DAC" w:rsidP="0045338D">
      <w:pPr>
        <w:pStyle w:val="Titre3"/>
        <w:rPr>
          <w:sz w:val="16"/>
          <w:szCs w:val="16"/>
          <w:lang w:val="fr-BE"/>
        </w:rPr>
      </w:pPr>
      <w:bookmarkStart w:id="317" w:name="_Toc199924736"/>
      <w:r w:rsidRPr="00527E9E">
        <w:rPr>
          <w:noProof/>
          <w:highlight w:val="yellow"/>
          <w:lang w:val="fr-BE"/>
        </w:rPr>
        <w:lastRenderedPageBreak/>
        <w:t>Tite</w:t>
      </w:r>
      <w:bookmarkEnd w:id="317"/>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ED1501A"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308716D6"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235</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Tite</w:t>
            </w:r>
            <w:r w:rsidRPr="00527E9E">
              <w:rPr>
                <w:rFonts w:asciiTheme="minorHAnsi" w:hAnsiTheme="minorHAnsi"/>
                <w:b/>
                <w:szCs w:val="18"/>
              </w:rPr>
              <w:t xml:space="preserve">  /  </w:t>
            </w:r>
            <w:r w:rsidRPr="00527E9E">
              <w:rPr>
                <w:rFonts w:asciiTheme="minorHAnsi" w:hAnsiTheme="minorHAnsi"/>
                <w:b/>
                <w:noProof/>
                <w:szCs w:val="18"/>
              </w:rPr>
              <w:t>tite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 xml:space="preserve"> </w:t>
            </w:r>
          </w:p>
          <w:p w14:paraId="4983CB7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40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9</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D250/A0</w:t>
            </w:r>
          </w:p>
          <w:p w14:paraId="60213EC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Nain filiforme à quatre bras et quatre jambes à la peau bleu pâle et aux yeux azur. Toujours actif et habillé de manière variée, souvent de manière végétale. Equipé d'un outil et d'un projectile quelconque. Regard bleu sombre, bouche sans lèvres, oreilles collées à la nuque, </w:t>
            </w:r>
          </w:p>
          <w:p w14:paraId="7672ABD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peuple d'EA dans le Monde Divin, les mains et les pieds de la volonté divine.</w:t>
            </w:r>
          </w:p>
          <w:p w14:paraId="2836420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pure création EA avec argile +gemme rare +glace pure +vapeur volcan</w:t>
            </w:r>
          </w:p>
          <w:p w14:paraId="448EC228"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Souterrain - FRU DIU</w:t>
            </w:r>
          </w:p>
          <w:p w14:paraId="33BB4F4D"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Vivent dans des cavernes souterraines traversées par un cours d'eau.</w:t>
            </w:r>
          </w:p>
          <w:p w14:paraId="33DDFD7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Mangent les déchets organiques et les végétaux morts.</w:t>
            </w:r>
          </w:p>
          <w:p w14:paraId="665266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Vivent tranquillement et de manière équilibrée dans des mumures permanents.</w:t>
            </w:r>
          </w:p>
          <w:p w14:paraId="0244372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Attentif et discret, pensent à la survie et à la poursuite de la mission divine.</w:t>
            </w:r>
          </w:p>
          <w:p w14:paraId="0E04492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Adore manipuler, construire et créer de manière ingénieuse et novatrice.</w:t>
            </w:r>
          </w:p>
          <w:p w14:paraId="557643C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Incarne parfaitement les valeurs d'équilibre.</w:t>
            </w:r>
            <w:r w:rsidRPr="00527E9E">
              <w:rPr>
                <w:rFonts w:asciiTheme="minorHAnsi" w:hAnsiTheme="minorHAnsi"/>
                <w:szCs w:val="18"/>
              </w:rPr>
              <w:tab/>
            </w:r>
          </w:p>
          <w:p w14:paraId="3513943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 complexe = liée aux relations entre des êtres muets mais doués, cherchant la perfection dans la création</w:t>
            </w:r>
          </w:p>
          <w:p w14:paraId="4B2906A6"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 = toute transformation de matière, race produisant les objets pour les autres EA</w:t>
            </w:r>
          </w:p>
          <w:p w14:paraId="7FF0E8E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Hab = coque et carapace sculptée</w:t>
            </w:r>
          </w:p>
          <w:p w14:paraId="582363D2" w14:textId="77777777" w:rsidR="009A2EF1" w:rsidRPr="00527E9E" w:rsidRDefault="009A2EF1" w:rsidP="009A2EF1">
            <w:pPr>
              <w:rPr>
                <w:rFonts w:asciiTheme="minorHAnsi" w:hAnsiTheme="minorHAnsi"/>
                <w:szCs w:val="18"/>
              </w:rPr>
            </w:pPr>
            <w:r w:rsidRPr="00527E9E">
              <w:rPr>
                <w:rFonts w:asciiTheme="minorHAnsi" w:hAnsiTheme="minorHAnsi"/>
                <w:szCs w:val="18"/>
              </w:rPr>
              <w:t xml:space="preserve">F </w:t>
            </w:r>
            <w:r w:rsidRPr="00527E9E">
              <w:rPr>
                <w:rFonts w:asciiTheme="minorHAnsi" w:hAnsiTheme="minorHAnsi"/>
                <w:noProof/>
                <w:szCs w:val="18"/>
              </w:rPr>
              <w:t>25</w:t>
            </w:r>
            <w:r w:rsidRPr="00527E9E">
              <w:rPr>
                <w:rFonts w:asciiTheme="minorHAnsi" w:hAnsiTheme="minorHAnsi"/>
                <w:szCs w:val="18"/>
              </w:rPr>
              <w:tab/>
              <w:t xml:space="preserve">En </w:t>
            </w:r>
            <w:r w:rsidRPr="00527E9E">
              <w:rPr>
                <w:rFonts w:asciiTheme="minorHAnsi" w:hAnsiTheme="minorHAnsi"/>
                <w:noProof/>
                <w:szCs w:val="18"/>
              </w:rPr>
              <w:t>70</w:t>
            </w:r>
            <w:r w:rsidRPr="00527E9E">
              <w:rPr>
                <w:rFonts w:asciiTheme="minorHAnsi" w:hAnsiTheme="minorHAnsi"/>
                <w:szCs w:val="18"/>
              </w:rPr>
              <w:tab/>
              <w:t xml:space="preserve">D </w:t>
            </w:r>
            <w:r w:rsidRPr="00527E9E">
              <w:rPr>
                <w:rFonts w:asciiTheme="minorHAnsi" w:hAnsiTheme="minorHAnsi"/>
                <w:noProof/>
                <w:szCs w:val="18"/>
              </w:rPr>
              <w:t>70</w:t>
            </w:r>
            <w:r w:rsidRPr="00527E9E">
              <w:rPr>
                <w:rFonts w:asciiTheme="minorHAnsi" w:hAnsiTheme="minorHAnsi"/>
                <w:szCs w:val="18"/>
              </w:rPr>
              <w:tab/>
              <w:t xml:space="preserve">A </w:t>
            </w:r>
            <w:r w:rsidRPr="00527E9E">
              <w:rPr>
                <w:rFonts w:asciiTheme="minorHAnsi" w:hAnsiTheme="minorHAnsi"/>
                <w:noProof/>
                <w:szCs w:val="18"/>
              </w:rPr>
              <w:t>45</w:t>
            </w:r>
            <w:r w:rsidRPr="00527E9E">
              <w:rPr>
                <w:rFonts w:asciiTheme="minorHAnsi" w:hAnsiTheme="minorHAnsi"/>
                <w:szCs w:val="18"/>
              </w:rPr>
              <w:tab/>
              <w:t xml:space="preserve">I </w:t>
            </w:r>
            <w:r w:rsidRPr="00527E9E">
              <w:rPr>
                <w:rFonts w:asciiTheme="minorHAnsi" w:hAnsiTheme="minorHAnsi"/>
                <w:noProof/>
                <w:szCs w:val="18"/>
              </w:rPr>
              <w:t>45</w:t>
            </w:r>
            <w:r w:rsidRPr="00527E9E">
              <w:rPr>
                <w:rFonts w:asciiTheme="minorHAnsi" w:hAnsiTheme="minorHAnsi"/>
                <w:szCs w:val="18"/>
              </w:rPr>
              <w:tab/>
              <w:t xml:space="preserve">V </w:t>
            </w:r>
            <w:r w:rsidRPr="00527E9E">
              <w:rPr>
                <w:rFonts w:asciiTheme="minorHAnsi" w:hAnsiTheme="minorHAnsi"/>
                <w:noProof/>
                <w:szCs w:val="18"/>
              </w:rPr>
              <w:t>15</w:t>
            </w:r>
            <w:r w:rsidRPr="00527E9E">
              <w:rPr>
                <w:rFonts w:asciiTheme="minorHAnsi" w:hAnsiTheme="minorHAnsi"/>
                <w:szCs w:val="18"/>
              </w:rPr>
              <w:tab/>
              <w:t xml:space="preserve">E </w:t>
            </w:r>
            <w:r w:rsidRPr="00527E9E">
              <w:rPr>
                <w:rFonts w:asciiTheme="minorHAnsi" w:hAnsiTheme="minorHAnsi"/>
                <w:noProof/>
                <w:szCs w:val="18"/>
              </w:rPr>
              <w:t>50</w:t>
            </w:r>
            <w:r w:rsidRPr="00527E9E">
              <w:rPr>
                <w:rFonts w:asciiTheme="minorHAnsi" w:hAnsiTheme="minorHAnsi"/>
                <w:szCs w:val="18"/>
              </w:rPr>
              <w:tab/>
              <w:t xml:space="preserve">Em </w:t>
            </w:r>
            <w:r w:rsidRPr="00527E9E">
              <w:rPr>
                <w:rFonts w:asciiTheme="minorHAnsi" w:hAnsiTheme="minorHAnsi"/>
                <w:noProof/>
                <w:szCs w:val="18"/>
              </w:rPr>
              <w:t>30</w:t>
            </w:r>
            <w:r w:rsidRPr="00527E9E">
              <w:rPr>
                <w:rFonts w:asciiTheme="minorHAnsi" w:hAnsiTheme="minorHAnsi"/>
                <w:szCs w:val="18"/>
              </w:rPr>
              <w:tab/>
              <w:t xml:space="preserve">C </w:t>
            </w:r>
            <w:r w:rsidRPr="00527E9E">
              <w:rPr>
                <w:rFonts w:asciiTheme="minorHAnsi" w:hAnsiTheme="minorHAnsi"/>
                <w:noProof/>
                <w:szCs w:val="18"/>
              </w:rPr>
              <w:t>15</w:t>
            </w:r>
            <w:r w:rsidRPr="00527E9E">
              <w:rPr>
                <w:rFonts w:asciiTheme="minorHAnsi" w:hAnsiTheme="minorHAnsi"/>
                <w:szCs w:val="18"/>
              </w:rPr>
              <w:tab/>
              <w:t xml:space="preserve">Ap </w:t>
            </w:r>
            <w:r w:rsidRPr="00527E9E">
              <w:rPr>
                <w:rFonts w:asciiTheme="minorHAnsi" w:hAnsiTheme="minorHAnsi"/>
                <w:noProof/>
                <w:szCs w:val="18"/>
              </w:rPr>
              <w:t>45</w:t>
            </w:r>
            <w:r w:rsidRPr="00527E9E">
              <w:rPr>
                <w:rFonts w:asciiTheme="minorHAnsi" w:hAnsiTheme="minorHAnsi"/>
                <w:b/>
                <w:szCs w:val="18"/>
              </w:rPr>
              <w:t xml:space="preserve"> </w:t>
            </w:r>
            <w:r w:rsidRPr="00527E9E">
              <w:rPr>
                <w:rFonts w:asciiTheme="minorHAnsi" w:hAnsiTheme="minorHAnsi"/>
                <w:b/>
                <w:szCs w:val="18"/>
              </w:rPr>
              <w:tab/>
              <w:t>FoR</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ab/>
            </w:r>
            <w:r w:rsidRPr="00527E9E">
              <w:rPr>
                <w:rFonts w:asciiTheme="minorHAnsi" w:hAnsiTheme="minorHAnsi"/>
                <w:b/>
                <w:szCs w:val="18"/>
              </w:rPr>
              <w:t>CoR</w:t>
            </w:r>
            <w:r w:rsidRPr="00527E9E">
              <w:rPr>
                <w:rFonts w:asciiTheme="minorHAnsi" w:hAnsiTheme="minorHAnsi"/>
                <w:szCs w:val="18"/>
              </w:rPr>
              <w:t xml:space="preserve"> </w:t>
            </w:r>
            <w:r w:rsidRPr="00527E9E">
              <w:rPr>
                <w:rFonts w:asciiTheme="minorHAnsi" w:hAnsiTheme="minorHAnsi"/>
                <w:noProof/>
                <w:szCs w:val="18"/>
              </w:rPr>
              <w:t>8</w:t>
            </w:r>
          </w:p>
          <w:p w14:paraId="60B945D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0-1-0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masse/poing/jet/balayage +0 x2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4</w:t>
            </w:r>
            <w:r w:rsidR="00FA2185" w:rsidRPr="00527E9E">
              <w:rPr>
                <w:rFonts w:asciiTheme="minorHAnsi" w:hAnsiTheme="minorHAnsi"/>
                <w:szCs w:val="18"/>
              </w:rPr>
              <w:t xml:space="preserve"> VIT </w:t>
            </w:r>
            <w:r w:rsidRPr="00527E9E">
              <w:rPr>
                <w:rFonts w:asciiTheme="minorHAnsi" w:hAnsiTheme="minorHAnsi"/>
                <w:noProof/>
                <w:szCs w:val="18"/>
                <w:highlight w:val="yellow"/>
              </w:rPr>
              <w:t>9</w:t>
            </w:r>
            <w:r w:rsidRPr="00527E9E">
              <w:rPr>
                <w:rFonts w:asciiTheme="minorHAnsi" w:hAnsiTheme="minorHAnsi"/>
                <w:szCs w:val="18"/>
              </w:rPr>
              <w:tab/>
            </w:r>
          </w:p>
          <w:p w14:paraId="3EB8CE5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57</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33</w:t>
            </w:r>
          </w:p>
          <w:p w14:paraId="52D1219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3C02A85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D004567"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1E7364A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BE9F5A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4/4 Célérité, Vérité</w:t>
            </w:r>
          </w:p>
          <w:p w14:paraId="6982A37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aux pertes liées aux blessures subies</w:t>
            </w:r>
          </w:p>
          <w:p w14:paraId="53C71B13"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Talents: NE40 dans un talent général</w:t>
            </w:r>
          </w:p>
          <w:p w14:paraId="18667CE0"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1D10*-1 PN brut.</w:t>
            </w:r>
          </w:p>
        </w:tc>
      </w:tr>
    </w:tbl>
    <w:p w14:paraId="2EFACE29" w14:textId="77777777" w:rsidR="009A2EF1" w:rsidRPr="00527E9E" w:rsidRDefault="00A31DAC" w:rsidP="0045338D">
      <w:pPr>
        <w:pStyle w:val="Titre3"/>
        <w:rPr>
          <w:i/>
          <w:lang w:val="fr-BE"/>
        </w:rPr>
      </w:pPr>
      <w:bookmarkStart w:id="318" w:name="_Toc199924737"/>
      <w:r w:rsidRPr="00527E9E">
        <w:rPr>
          <w:noProof/>
          <w:highlight w:val="yellow"/>
          <w:lang w:val="fr-BE"/>
        </w:rPr>
        <w:t>Torcheur</w:t>
      </w:r>
      <w:bookmarkEnd w:id="31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68CD4F5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6C3D72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Torcheur</w:t>
            </w:r>
            <w:r w:rsidRPr="00527E9E">
              <w:rPr>
                <w:rFonts w:asciiTheme="minorHAnsi" w:hAnsiTheme="minorHAnsi"/>
                <w:b/>
                <w:szCs w:val="18"/>
              </w:rPr>
              <w:t xml:space="preserve">  /  </w:t>
            </w:r>
            <w:r w:rsidRPr="00527E9E">
              <w:rPr>
                <w:rFonts w:asciiTheme="minorHAnsi" w:hAnsiTheme="minorHAnsi"/>
                <w:b/>
                <w:noProof/>
                <w:szCs w:val="18"/>
              </w:rPr>
              <w:t>kor'olo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0220FDD6"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150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50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D20/A2</w:t>
            </w:r>
          </w:p>
          <w:p w14:paraId="46B69CF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Chèvre hirsute à tête de taureau et poils ocre longs. Peau couverte de croutes rouges. Cornes de mouflon rougeâtres et horizontales. Yeux humides entourés d'une nuée de mouches. Anus noir et crotteux. Petit queue verticale et osseuse.</w:t>
            </w:r>
          </w:p>
          <w:p w14:paraId="66B149C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vases les plus denses nourrissent des troupeaux d'infâmes créatures issuent des errements de KO.</w:t>
            </w:r>
          </w:p>
          <w:p w14:paraId="3A67A2F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ovidé torturé par chamane NEM&gt;10 et sacrifié à Hydre, mordue mais pas mangée</w:t>
            </w:r>
          </w:p>
          <w:p w14:paraId="34E4CC5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régions de KO - HER NOC</w:t>
            </w:r>
          </w:p>
          <w:p w14:paraId="48808FF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Traînent près des vases anciennes où sont jetés tous les corps pourris.</w:t>
            </w:r>
          </w:p>
          <w:p w14:paraId="0720709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moelle et d'os.</w:t>
            </w:r>
          </w:p>
          <w:p w14:paraId="028D2E7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Atteint de folie mais capable de comprendre ce qui se passe.</w:t>
            </w:r>
          </w:p>
          <w:p w14:paraId="7D3C9FF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Agit de manière incohérente, pacifiquement ou agressivement, selon l'heure.</w:t>
            </w:r>
          </w:p>
          <w:p w14:paraId="19D18F9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Fuit ou charge, réagit ou observe, selon les vibrations du sol et l'odeur de la vase.</w:t>
            </w:r>
          </w:p>
          <w:p w14:paraId="177D672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Cannibale dès que plus de 2 individus présents et en vue.</w:t>
            </w:r>
            <w:r w:rsidRPr="00527E9E">
              <w:rPr>
                <w:rFonts w:asciiTheme="minorHAnsi" w:hAnsiTheme="minorHAnsi"/>
                <w:szCs w:val="18"/>
              </w:rPr>
              <w:tab/>
            </w:r>
          </w:p>
          <w:p w14:paraId="40EADC7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Hab=fossés pentus &amp; mares profondes &amp; tumulus de déchets</w:t>
            </w:r>
          </w:p>
          <w:p w14:paraId="0D19B6C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45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30</w:t>
            </w:r>
            <w:r w:rsidRPr="004F6588">
              <w:rPr>
                <w:rFonts w:asciiTheme="minorHAnsi" w:hAnsiTheme="minorHAnsi"/>
                <w:szCs w:val="18"/>
                <w:lang w:val="en-US"/>
              </w:rPr>
              <w:tab/>
              <w:t xml:space="preserve">E </w:t>
            </w:r>
            <w:r w:rsidRPr="004F6588">
              <w:rPr>
                <w:rFonts w:asciiTheme="minorHAnsi" w:hAnsiTheme="minorHAnsi"/>
                <w:noProof/>
                <w:szCs w:val="18"/>
                <w:lang w:val="en-US"/>
              </w:rPr>
              <w:t>25</w:t>
            </w:r>
            <w:r w:rsidRPr="004F6588">
              <w:rPr>
                <w:rFonts w:asciiTheme="minorHAnsi" w:hAnsiTheme="minorHAnsi"/>
                <w:szCs w:val="18"/>
                <w:lang w:val="en-US"/>
              </w:rPr>
              <w:tab/>
              <w:t xml:space="preserve">Em </w:t>
            </w:r>
            <w:r w:rsidRPr="004F6588">
              <w:rPr>
                <w:rFonts w:asciiTheme="minorHAnsi" w:hAnsiTheme="minorHAnsi"/>
                <w:noProof/>
                <w:szCs w:val="18"/>
                <w:lang w:val="en-US"/>
              </w:rPr>
              <w:t>5</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41</w:t>
            </w:r>
          </w:p>
          <w:p w14:paraId="2E84A996"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1-2-3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+2 (5)sabot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57</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326A9E0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52</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39</w:t>
            </w:r>
          </w:p>
          <w:p w14:paraId="3F3E72A0"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p>
          <w:p w14:paraId="59C04169"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3F9A387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1A7495C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5A2D2C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capable de déjouer une attaque par phase (CR=I, coût 8 EN)</w:t>
            </w:r>
          </w:p>
          <w:p w14:paraId="527BF95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2/2 Communication divine</w:t>
            </w:r>
          </w:p>
          <w:p w14:paraId="7918BC5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1 blessure/tour</w:t>
            </w:r>
          </w:p>
          <w:p w14:paraId="44FF4C7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à un tRC/tRN sur CI (malus=I), obéira NE/5 phases à un éleveur qui réussit une tRN/tRC</w:t>
            </w:r>
          </w:p>
          <w:p w14:paraId="11258E35"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 doses de cervelle qui, mangée, donne Communication Divine au prix de 2D10 EN.</w:t>
            </w:r>
          </w:p>
        </w:tc>
      </w:tr>
    </w:tbl>
    <w:p w14:paraId="2769660B" w14:textId="77777777" w:rsidR="009A2EF1" w:rsidRPr="00527E9E" w:rsidRDefault="00A31DAC" w:rsidP="0045338D">
      <w:pPr>
        <w:pStyle w:val="Titre3"/>
        <w:rPr>
          <w:sz w:val="16"/>
          <w:szCs w:val="16"/>
          <w:lang w:val="fr-BE"/>
        </w:rPr>
      </w:pPr>
      <w:bookmarkStart w:id="319" w:name="_Toc199924738"/>
      <w:r w:rsidRPr="00527E9E">
        <w:rPr>
          <w:noProof/>
          <w:highlight w:val="yellow"/>
          <w:lang w:val="fr-BE"/>
        </w:rPr>
        <w:lastRenderedPageBreak/>
        <w:t>Tuemort</w:t>
      </w:r>
      <w:bookmarkEnd w:id="31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ED2453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17C78A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224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Tuemort</w:t>
            </w:r>
            <w:r w:rsidRPr="00527E9E">
              <w:rPr>
                <w:rFonts w:asciiTheme="minorHAnsi" w:hAnsiTheme="minorHAnsi"/>
                <w:b/>
                <w:szCs w:val="18"/>
              </w:rPr>
              <w:t xml:space="preserve">  /  </w:t>
            </w:r>
            <w:r w:rsidRPr="00527E9E">
              <w:rPr>
                <w:rFonts w:asciiTheme="minorHAnsi" w:hAnsiTheme="minorHAnsi"/>
                <w:b/>
                <w:noProof/>
                <w:szCs w:val="18"/>
              </w:rPr>
              <w:t>atu'kel</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mort-vivant</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6F2CA10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150</w:t>
            </w:r>
            <w:r w:rsidRPr="00527E9E">
              <w:rPr>
                <w:rFonts w:asciiTheme="minorHAnsi" w:hAnsiTheme="minorHAnsi"/>
                <w:szCs w:val="18"/>
              </w:rPr>
              <w:t xml:space="preserve"> / L</w:t>
            </w:r>
            <w:r w:rsidRPr="00527E9E">
              <w:rPr>
                <w:rFonts w:asciiTheme="minorHAnsi" w:hAnsiTheme="minorHAnsi"/>
                <w:noProof/>
                <w:szCs w:val="18"/>
              </w:rPr>
              <w:t>70</w:t>
            </w:r>
            <w:r w:rsidRPr="00527E9E">
              <w:rPr>
                <w:rFonts w:asciiTheme="minorHAnsi" w:hAnsiTheme="minorHAnsi"/>
                <w:szCs w:val="18"/>
              </w:rPr>
              <w:t xml:space="preserve"> / P</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1E29D8D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Squelette d'os noirs ornés de pointes, avec une grosse hache de métal rouillé. Les yeux rouges témoignent d'une grande haine, la stature étriquée et des restes de vêtements sont accrochés par des rivets de maille. Mouvement saccadé, raideur.</w:t>
            </w:r>
          </w:p>
          <w:p w14:paraId="4670878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Anciens oubliés des leurs sont devenus les marionnettes d'EO et les nouveaux seigneurs des morts.</w:t>
            </w:r>
          </w:p>
          <w:p w14:paraId="660CDEB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issu des Squelettes, habités par esprits démoniaques ou humains avec pacte</w:t>
            </w:r>
          </w:p>
          <w:p w14:paraId="16C9496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montagne - CAR NOC</w:t>
            </w:r>
          </w:p>
          <w:p w14:paraId="4310F6D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Réside dans une tombe de grand seigneur Ancien et ne la quitte pas.</w:t>
            </w:r>
          </w:p>
          <w:p w14:paraId="7CDA5F75"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dents, en fait de la poudre.</w:t>
            </w:r>
          </w:p>
          <w:p w14:paraId="608D050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Maître des revenants, ils commandent les hordes contre tous les vivants en vue.</w:t>
            </w:r>
          </w:p>
          <w:p w14:paraId="1D071C1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Intelligent et puissant, il est en contact avec le royaume des morts avec lequel il communique.</w:t>
            </w:r>
          </w:p>
          <w:p w14:paraId="34CD4E7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Hurle des sons que comprennent les morts, lève son arme comme un repère pour ses alliés.</w:t>
            </w:r>
          </w:p>
          <w:p w14:paraId="4347CFD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Ne combat pas seul si possible.</w:t>
            </w:r>
            <w:r w:rsidRPr="00527E9E">
              <w:rPr>
                <w:rFonts w:asciiTheme="minorHAnsi" w:hAnsiTheme="minorHAnsi"/>
                <w:szCs w:val="18"/>
              </w:rPr>
              <w:tab/>
            </w:r>
          </w:p>
          <w:p w14:paraId="34FE7109"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Hab=tombe avec autel souterrain</w:t>
            </w:r>
          </w:p>
          <w:p w14:paraId="204323A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Fab =retape des armes trouvées pour en faire une hache improbable</w:t>
            </w:r>
          </w:p>
          <w:p w14:paraId="4ABAF4F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50</w:t>
            </w:r>
            <w:r w:rsidRPr="004F6588">
              <w:rPr>
                <w:rFonts w:asciiTheme="minorHAnsi" w:hAnsiTheme="minorHAnsi"/>
                <w:szCs w:val="18"/>
                <w:lang w:val="en-US"/>
              </w:rPr>
              <w:tab/>
              <w:t xml:space="preserve">En </w:t>
            </w:r>
            <w:r w:rsidRPr="004F6588">
              <w:rPr>
                <w:rFonts w:asciiTheme="minorHAnsi" w:hAnsiTheme="minorHAnsi"/>
                <w:noProof/>
                <w:szCs w:val="18"/>
                <w:lang w:val="en-US"/>
              </w:rPr>
              <w:t>60</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60</w:t>
            </w:r>
            <w:r w:rsidRPr="004F6588">
              <w:rPr>
                <w:rFonts w:asciiTheme="minorHAnsi" w:hAnsiTheme="minorHAnsi"/>
                <w:szCs w:val="18"/>
                <w:lang w:val="en-US"/>
              </w:rPr>
              <w:tab/>
              <w:t xml:space="preserve">E </w:t>
            </w:r>
            <w:r w:rsidRPr="004F6588">
              <w:rPr>
                <w:rFonts w:asciiTheme="minorHAnsi" w:hAnsiTheme="minorHAnsi"/>
                <w:noProof/>
                <w:szCs w:val="18"/>
                <w:lang w:val="en-US"/>
              </w:rPr>
              <w:t>45</w:t>
            </w:r>
            <w:r w:rsidRPr="004F6588">
              <w:rPr>
                <w:rFonts w:asciiTheme="minorHAnsi" w:hAnsiTheme="minorHAnsi"/>
                <w:szCs w:val="18"/>
                <w:lang w:val="en-US"/>
              </w:rPr>
              <w:tab/>
              <w:t xml:space="preserve">Em </w:t>
            </w:r>
            <w:r w:rsidRPr="004F6588">
              <w:rPr>
                <w:rFonts w:asciiTheme="minorHAnsi" w:hAnsiTheme="minorHAnsi"/>
                <w:noProof/>
                <w:szCs w:val="18"/>
                <w:lang w:val="en-US"/>
              </w:rPr>
              <w:t>15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33</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30</w:t>
            </w:r>
          </w:p>
          <w:p w14:paraId="0155606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4-4*-4*</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hache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43604F1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89</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132</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0</w:t>
            </w:r>
          </w:p>
          <w:p w14:paraId="60C7395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p>
          <w:p w14:paraId="55EF99F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3F19C7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105</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20</w:t>
            </w:r>
          </w:p>
          <w:p w14:paraId="470DAE32"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2E089E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chaque ennemi en mêlée avec lui a VD% de subir une attaque supplémentaire de pique +2</w:t>
            </w:r>
          </w:p>
          <w:p w14:paraId="2B16752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invoque 1d6 locral tous les 1d6 tours</w:t>
            </w:r>
          </w:p>
          <w:p w14:paraId="179908C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7/2 Etouffement, Destruction</w:t>
            </w:r>
          </w:p>
          <w:p w14:paraId="64F16E5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2 EN / 4 phases</w:t>
            </w:r>
          </w:p>
          <w:p w14:paraId="1D22C91D"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chaque locral invoqués détruit a 10% (cumulatif) de le repousser dans le royaume de mort, en poussière</w:t>
            </w:r>
          </w:p>
          <w:p w14:paraId="5A8A1847"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1d6x1D10 rivets de maille, 10 rivets par kg d'armure de maille donne T+1 E+1 C+1 mais poids +50% et Crit+10. La tombe recelle 1D10 trésors, dont au moins une relique.</w:t>
            </w:r>
          </w:p>
        </w:tc>
      </w:tr>
    </w:tbl>
    <w:p w14:paraId="63B63E9F" w14:textId="77777777" w:rsidR="009A2EF1" w:rsidRPr="00527E9E" w:rsidRDefault="00A31DAC" w:rsidP="0045338D">
      <w:pPr>
        <w:pStyle w:val="Titre3"/>
        <w:rPr>
          <w:i/>
          <w:lang w:val="fr-BE"/>
        </w:rPr>
      </w:pPr>
      <w:bookmarkStart w:id="320" w:name="_Toc199924739"/>
      <w:r w:rsidRPr="00527E9E">
        <w:rPr>
          <w:noProof/>
          <w:highlight w:val="yellow"/>
          <w:lang w:val="fr-BE"/>
        </w:rPr>
        <w:t>unicorne</w:t>
      </w:r>
      <w:bookmarkEnd w:id="32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B9FDA1E"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18D4C7A"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177</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unicorne</w:t>
            </w:r>
            <w:r w:rsidRPr="00527E9E">
              <w:rPr>
                <w:rFonts w:asciiTheme="minorHAnsi" w:hAnsiTheme="minorHAnsi"/>
                <w:b/>
                <w:szCs w:val="18"/>
              </w:rPr>
              <w:t xml:space="preserve">  /  </w:t>
            </w:r>
            <w:r w:rsidRPr="00527E9E">
              <w:rPr>
                <w:rFonts w:asciiTheme="minorHAnsi" w:hAnsiTheme="minorHAnsi"/>
                <w:b/>
                <w:noProof/>
                <w:szCs w:val="18"/>
              </w:rPr>
              <w:t>leina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04BBC1AF"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60</w:t>
            </w:r>
            <w:r w:rsidRPr="00527E9E">
              <w:rPr>
                <w:rFonts w:asciiTheme="minorHAnsi" w:hAnsiTheme="minorHAnsi"/>
                <w:szCs w:val="18"/>
              </w:rPr>
              <w:t xml:space="preserve"> / P</w:t>
            </w:r>
            <w:r w:rsidRPr="00527E9E">
              <w:rPr>
                <w:rFonts w:asciiTheme="minorHAnsi" w:hAnsiTheme="minorHAnsi"/>
                <w:noProof/>
                <w:szCs w:val="18"/>
              </w:rPr>
              <w:t>200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408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D1800/A0</w:t>
            </w:r>
          </w:p>
          <w:p w14:paraId="3202167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Cheval parfait avec une corne spiralée au milieu du front. Blanc avec crinière et queue de poils gris. Yeux brillants, aura de légère lueur permanente. Grands cils, regard doux, allure fière. Silencieux et observateur.</w:t>
            </w:r>
          </w:p>
          <w:p w14:paraId="152590E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 beauté des ancêtres équidés telles que créée par El'Der.</w:t>
            </w:r>
          </w:p>
          <w:p w14:paraId="5D35B3EE"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transformation d'une fée après union avec Ancien femme princesse</w:t>
            </w:r>
          </w:p>
          <w:p w14:paraId="70449783"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HER D/N - forêt</w:t>
            </w:r>
          </w:p>
          <w:p w14:paraId="1275659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Attaché automatiquement aux vierges (races anciennes et humains), Tona'h et esprits de la forêt, presque jamais seule.</w:t>
            </w:r>
          </w:p>
          <w:p w14:paraId="3CC63196"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des herbages frais.</w:t>
            </w:r>
          </w:p>
          <w:p w14:paraId="1A690D07"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Gambade lascivement dans les forêts et les brumes, d'une discrétion absolue.</w:t>
            </w:r>
          </w:p>
          <w:p w14:paraId="4B258E9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Fuit le danger et se plaît dans la compagnie des femelles de toutes les races.</w:t>
            </w:r>
          </w:p>
          <w:p w14:paraId="7ADC613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Renifle les environs, reste toujours sur la défensive.</w:t>
            </w:r>
          </w:p>
          <w:p w14:paraId="738B634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déplace comme une flèche tirée à grande vitesse.</w:t>
            </w:r>
            <w:r w:rsidRPr="00527E9E">
              <w:rPr>
                <w:rFonts w:asciiTheme="minorHAnsi" w:hAnsiTheme="minorHAnsi"/>
                <w:szCs w:val="18"/>
              </w:rPr>
              <w:tab/>
            </w:r>
          </w:p>
          <w:p w14:paraId="456DBB2B"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1DB2490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40</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90</w:t>
            </w:r>
            <w:r w:rsidRPr="004F6588">
              <w:rPr>
                <w:rFonts w:asciiTheme="minorHAnsi" w:hAnsiTheme="minorHAnsi"/>
                <w:szCs w:val="18"/>
                <w:lang w:val="en-US"/>
              </w:rPr>
              <w:tab/>
              <w:t xml:space="preserve">Em </w:t>
            </w:r>
            <w:r w:rsidRPr="004F6588">
              <w:rPr>
                <w:rFonts w:asciiTheme="minorHAnsi" w:hAnsiTheme="minorHAnsi"/>
                <w:noProof/>
                <w:szCs w:val="18"/>
                <w:lang w:val="en-US"/>
              </w:rPr>
              <w:t>90</w:t>
            </w:r>
            <w:r w:rsidRPr="004F6588">
              <w:rPr>
                <w:rFonts w:asciiTheme="minorHAnsi" w:hAnsiTheme="minorHAnsi"/>
                <w:szCs w:val="18"/>
                <w:lang w:val="en-US"/>
              </w:rPr>
              <w:tab/>
              <w:t xml:space="preserve">C </w:t>
            </w:r>
            <w:r w:rsidRPr="004F6588">
              <w:rPr>
                <w:rFonts w:asciiTheme="minorHAnsi" w:hAnsiTheme="minorHAnsi"/>
                <w:noProof/>
                <w:szCs w:val="18"/>
                <w:lang w:val="en-US"/>
              </w:rPr>
              <w:t>15</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46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23</w:t>
            </w:r>
          </w:p>
          <w:p w14:paraId="5BA7397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0-0-0</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corne L+2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24</w:t>
            </w:r>
            <w:r w:rsidRPr="00527E9E">
              <w:rPr>
                <w:rFonts w:asciiTheme="minorHAnsi" w:hAnsiTheme="minorHAnsi"/>
                <w:szCs w:val="18"/>
              </w:rPr>
              <w:tab/>
            </w:r>
          </w:p>
          <w:p w14:paraId="3953D05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36 c72</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306</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256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72</w:t>
            </w:r>
          </w:p>
          <w:p w14:paraId="5F6B573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33FEB89F"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4DFD7019"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13</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130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180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0EC23BBD"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4C7A6E2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considérée comme Cheval de Guerre à var off +200% et def+200%</w:t>
            </w:r>
          </w:p>
          <w:p w14:paraId="0FE13D6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si montée par une vierge qui a réussi à l'influencer l'Unicorne est automatiquement embusquée si attaquée</w:t>
            </w:r>
          </w:p>
          <w:p w14:paraId="4EFDE48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tente de fuir tous les combats, ne se bat que si aucune autre option</w:t>
            </w:r>
          </w:p>
          <w:p w14:paraId="7D34BA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à toute la magie EO et KO</w:t>
            </w:r>
          </w:p>
          <w:p w14:paraId="6AE0C7F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Régénérant : toutes ses blessures après 1h de repos.</w:t>
            </w:r>
          </w:p>
          <w:p w14:paraId="4C63CC4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Corne (V= 3D10 PO) si prise d'une Unicorne vivante (qui meurt dans les 1d6 jours). Une corne donne 1d6 x 1d6 doses de poudre qui, utilisée, donne NE+1 à tous les sorts de Restauration.</w:t>
            </w:r>
          </w:p>
        </w:tc>
      </w:tr>
    </w:tbl>
    <w:p w14:paraId="2E7F7815" w14:textId="77777777" w:rsidR="009A2EF1" w:rsidRPr="00527E9E" w:rsidRDefault="00A31DAC" w:rsidP="0045338D">
      <w:pPr>
        <w:pStyle w:val="Titre3"/>
        <w:rPr>
          <w:sz w:val="16"/>
          <w:szCs w:val="16"/>
          <w:lang w:val="fr-BE"/>
        </w:rPr>
      </w:pPr>
      <w:bookmarkStart w:id="321" w:name="_Toc199924740"/>
      <w:r w:rsidRPr="00527E9E">
        <w:rPr>
          <w:noProof/>
          <w:highlight w:val="yellow"/>
          <w:lang w:val="fr-BE"/>
        </w:rPr>
        <w:lastRenderedPageBreak/>
        <w:t>vamp</w:t>
      </w:r>
      <w:bookmarkEnd w:id="321"/>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94E847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6B2E868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vamp</w:t>
            </w:r>
            <w:r w:rsidRPr="00527E9E">
              <w:rPr>
                <w:rFonts w:asciiTheme="minorHAnsi" w:hAnsiTheme="minorHAnsi"/>
                <w:b/>
                <w:szCs w:val="18"/>
              </w:rPr>
              <w:t xml:space="preserve">  /  </w:t>
            </w:r>
            <w:r w:rsidRPr="00527E9E">
              <w:rPr>
                <w:rFonts w:asciiTheme="minorHAnsi" w:hAnsiTheme="minorHAnsi"/>
                <w:b/>
                <w:noProof/>
                <w:szCs w:val="18"/>
              </w:rPr>
              <w:t>ce'karu</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vampire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72EC057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170</w:t>
            </w:r>
            <w:r w:rsidRPr="00527E9E">
              <w:rPr>
                <w:rFonts w:asciiTheme="minorHAnsi" w:hAnsiTheme="minorHAnsi"/>
                <w:szCs w:val="18"/>
              </w:rPr>
              <w:t xml:space="preserve"> / L</w:t>
            </w:r>
            <w:r w:rsidRPr="00527E9E">
              <w:rPr>
                <w:rFonts w:asciiTheme="minorHAnsi" w:hAnsiTheme="minorHAnsi"/>
                <w:noProof/>
                <w:szCs w:val="18"/>
              </w:rPr>
              <w:t>50</w:t>
            </w:r>
            <w:r w:rsidRPr="00527E9E">
              <w:rPr>
                <w:rFonts w:asciiTheme="minorHAnsi" w:hAnsiTheme="minorHAnsi"/>
                <w:szCs w:val="18"/>
              </w:rPr>
              <w:t xml:space="preserve"> / P</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34</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639B96C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Homme pâle et habillé comme au moment de sa mort, sinon avec de beaux habits de teinte rougeâtre. Regard profond, allure noble, Semble flotter sur le sol, méchanceté dans la manière de dévisager autrui. Apparaît sous différentes formes animales. Calme et précis, hautain et silencieux.</w:t>
            </w:r>
          </w:p>
          <w:p w14:paraId="62F5233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maîtres de la race humaine se devaient être des créatures éternelles liées au Malin.</w:t>
            </w:r>
          </w:p>
          <w:p w14:paraId="7153FE2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reproduction par morsure et filiation</w:t>
            </w:r>
          </w:p>
          <w:p w14:paraId="3E49A82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PAR NOC - ruine/ville/caverne/ruine</w:t>
            </w:r>
          </w:p>
          <w:p w14:paraId="2AC4005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Les caves et lieux sombres abandonnés sont des repaires idéaux.</w:t>
            </w:r>
          </w:p>
          <w:p w14:paraId="3C4DB0D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Se nourrit de sang mais peut tout manger.</w:t>
            </w:r>
          </w:p>
          <w:p w14:paraId="0B87156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 xml:space="preserve">Change forme à volonté, mais ne peut utiliser ses pouvoirs et son intelligence qu'en forme de Vamp. </w:t>
            </w:r>
          </w:p>
          <w:p w14:paraId="584C172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Suce le sang pour se nourrir et maintenir ses pouvoirs et son immortalié.</w:t>
            </w:r>
          </w:p>
          <w:p w14:paraId="7A2243F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Tente de limiter le combat à la proie choisie. Domine son fief et ses esclaves, peut négocier.</w:t>
            </w:r>
          </w:p>
          <w:p w14:paraId="0F95FEB3"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Serviteur des Ventmors et du royaume des seigneurs vampire, recherche le pouvoir et le savoir.</w:t>
            </w:r>
            <w:r w:rsidRPr="00527E9E">
              <w:rPr>
                <w:rFonts w:asciiTheme="minorHAnsi" w:hAnsiTheme="minorHAnsi"/>
                <w:szCs w:val="18"/>
              </w:rPr>
              <w:tab/>
            </w:r>
          </w:p>
          <w:p w14:paraId="0858D3B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Fab=livres et alcool, réutilise tout ce qu'il prend</w:t>
            </w:r>
          </w:p>
          <w:p w14:paraId="52BE361E"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Hab=demeures riches aménagées et configurées de manière somptueuse</w:t>
            </w:r>
          </w:p>
          <w:p w14:paraId="662F10A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=hiérarchie selon la génération à laquelle il appartient, fiefs, obéissance, respect, filiation, droits et devoirs</w:t>
            </w:r>
          </w:p>
          <w:p w14:paraId="369F1596"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80</w:t>
            </w:r>
            <w:r w:rsidRPr="004F6588">
              <w:rPr>
                <w:rFonts w:asciiTheme="minorHAnsi" w:hAnsiTheme="minorHAnsi"/>
                <w:szCs w:val="18"/>
                <w:lang w:val="en-US"/>
              </w:rPr>
              <w:tab/>
              <w:t xml:space="preserve">En </w:t>
            </w:r>
            <w:r w:rsidRPr="004F6588">
              <w:rPr>
                <w:rFonts w:asciiTheme="minorHAnsi" w:hAnsiTheme="minorHAnsi"/>
                <w:noProof/>
                <w:szCs w:val="18"/>
                <w:lang w:val="en-US"/>
              </w:rPr>
              <w:t>70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40</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25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52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100BEE7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4-4-3</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 dague +4  x2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48</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16</w:t>
            </w:r>
            <w:r w:rsidRPr="00527E9E">
              <w:rPr>
                <w:rFonts w:asciiTheme="minorHAnsi" w:hAnsiTheme="minorHAnsi"/>
                <w:szCs w:val="18"/>
              </w:rPr>
              <w:tab/>
            </w:r>
          </w:p>
          <w:p w14:paraId="34C71B73"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112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16</w:t>
            </w:r>
          </w:p>
          <w:p w14:paraId="5574DFA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17</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7FB59B9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751F6624"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70</w:t>
            </w:r>
          </w:p>
          <w:p w14:paraId="509E756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A09DF4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suce  le sang, doit prendre VO/2 points d'EN sur ses cibles, par jour, uniquement sous forme de Vamp</w:t>
            </w:r>
          </w:p>
          <w:p w14:paraId="17C7AD3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Insensible : aux effets de toutes les formes de brumes</w:t>
            </w:r>
          </w:p>
          <w:p w14:paraId="624CEB9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8/4 Fascination, Animalité (loup, chauve-souris, hibou, rat ou brume), MVp x3 ainsi</w:t>
            </w:r>
          </w:p>
          <w:p w14:paraId="3BF6430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peut invoquer 1D10 Loups ou 2D10 hiboux ou 1D100 rats ou 3D10 chauve-souris, une seule invocation par jour , uniquement dans son repaire</w:t>
            </w:r>
          </w:p>
          <w:p w14:paraId="7175B76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Talent : 1d6 TG + 1D10* TC à NE= 40+D10x4</w:t>
            </w:r>
          </w:p>
          <w:p w14:paraId="4C0A118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refuge du Vamp contient les richesses accumulées, 1D10 trésors de chaque type (sauf 1D10* reliques).</w:t>
            </w:r>
          </w:p>
        </w:tc>
      </w:tr>
    </w:tbl>
    <w:p w14:paraId="143C93B6" w14:textId="77777777" w:rsidR="009A2EF1" w:rsidRPr="00527E9E" w:rsidRDefault="00A31DAC" w:rsidP="0045338D">
      <w:pPr>
        <w:pStyle w:val="Titre3"/>
        <w:rPr>
          <w:i/>
          <w:lang w:val="fr-BE"/>
        </w:rPr>
      </w:pPr>
      <w:bookmarkStart w:id="322" w:name="_Toc199924741"/>
      <w:r w:rsidRPr="00527E9E">
        <w:rPr>
          <w:noProof/>
          <w:highlight w:val="yellow"/>
          <w:lang w:val="fr-BE"/>
        </w:rPr>
        <w:t>varen</w:t>
      </w:r>
      <w:bookmarkEnd w:id="322"/>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C91C79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72FB75B8"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58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varen</w:t>
            </w:r>
            <w:r w:rsidRPr="00527E9E">
              <w:rPr>
                <w:rFonts w:asciiTheme="minorHAnsi" w:hAnsiTheme="minorHAnsi"/>
                <w:b/>
                <w:szCs w:val="18"/>
              </w:rPr>
              <w:t xml:space="preserve">  /  </w:t>
            </w:r>
            <w:r w:rsidRPr="00527E9E">
              <w:rPr>
                <w:rFonts w:asciiTheme="minorHAnsi" w:hAnsiTheme="minorHAnsi"/>
                <w:b/>
                <w:noProof/>
                <w:szCs w:val="18"/>
              </w:rPr>
              <w:t>varen</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 xml:space="preserve"> </w:t>
            </w:r>
          </w:p>
          <w:p w14:paraId="33E0146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190</w:t>
            </w:r>
            <w:r w:rsidRPr="00527E9E">
              <w:rPr>
                <w:rFonts w:asciiTheme="minorHAnsi" w:hAnsiTheme="minorHAnsi"/>
                <w:szCs w:val="18"/>
              </w:rPr>
              <w:t xml:space="preserve"> / L</w:t>
            </w:r>
            <w:r w:rsidRPr="00527E9E">
              <w:rPr>
                <w:rFonts w:asciiTheme="minorHAnsi" w:hAnsiTheme="minorHAnsi"/>
                <w:noProof/>
                <w:szCs w:val="18"/>
              </w:rPr>
              <w:t>40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27</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w:t>
            </w:r>
          </w:p>
          <w:p w14:paraId="367C4163"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Homme à tête de loup à courts poils habillé d'une robe cuivrée très voluptueuse, couleur mat. Yeux humains, duvet de poils bruns recouvrant le corps. Corps mince, droit sur ses pieds. Deux bracelets cuivrés et brillants portant les symboles liés à El'Lar. Pagne de biais porté à l'épaule, en cuir coloré, bleu et blanc.</w:t>
            </w:r>
          </w:p>
          <w:p w14:paraId="57E537B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voyageurs des trois mondes, infatiguables et à l'imagination illimitée. Sentinelle d'EA à l'écoute des Mondes,</w:t>
            </w:r>
          </w:p>
          <w:p w14:paraId="0F9890D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chaque Royaume divin a une sphère pour chaque autre royaume divin, chaque Sphère donne un spécimen</w:t>
            </w:r>
          </w:p>
          <w:p w14:paraId="6AF9B55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Nuages et frontières d'eau.</w:t>
            </w:r>
          </w:p>
          <w:p w14:paraId="08AEA2A6"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Vit sur les routes célestes et terrestres.</w:t>
            </w:r>
          </w:p>
          <w:p w14:paraId="2EA27E4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Hume l'air comme un nectar.</w:t>
            </w:r>
          </w:p>
          <w:p w14:paraId="2AD2C6E1"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Très intelligent il se fait comprendre de tout être maîtrisant une langue.</w:t>
            </w:r>
          </w:p>
          <w:p w14:paraId="732466D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Voyage dans les plans pour accumuler les connaissances universelles.</w:t>
            </w:r>
          </w:p>
          <w:p w14:paraId="568A8D1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Ils sont les yeux et oreilles d'El'Lar. Toujours prêts à aider les fidèles en échange de service.</w:t>
            </w:r>
          </w:p>
          <w:p w14:paraId="1C547C2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Evite le combat et ne cherche pas à vaincre par la force.</w:t>
            </w:r>
            <w:r w:rsidRPr="00527E9E">
              <w:rPr>
                <w:rFonts w:asciiTheme="minorHAnsi" w:hAnsiTheme="minorHAnsi"/>
                <w:szCs w:val="18"/>
              </w:rPr>
              <w:tab/>
            </w:r>
          </w:p>
          <w:p w14:paraId="702BF69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Fab=tout ce qui se fait par les races évoluées</w:t>
            </w:r>
          </w:p>
          <w:p w14:paraId="619F62C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groupe de spécimens liés à chaque Force et déclinaison de celles-ci, étude des autres races</w:t>
            </w:r>
          </w:p>
          <w:p w14:paraId="3A9C81F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20</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15</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90</w:t>
            </w:r>
            <w:r w:rsidRPr="004F6588">
              <w:rPr>
                <w:rFonts w:asciiTheme="minorHAnsi" w:hAnsiTheme="minorHAnsi"/>
                <w:szCs w:val="18"/>
                <w:lang w:val="en-US"/>
              </w:rPr>
              <w:tab/>
              <w:t xml:space="preserve">E </w:t>
            </w:r>
            <w:r w:rsidRPr="004F6588">
              <w:rPr>
                <w:rFonts w:asciiTheme="minorHAnsi" w:hAnsiTheme="minorHAnsi"/>
                <w:noProof/>
                <w:szCs w:val="18"/>
                <w:lang w:val="en-US"/>
              </w:rPr>
              <w:t>90</w:t>
            </w:r>
            <w:r w:rsidRPr="004F6588">
              <w:rPr>
                <w:rFonts w:asciiTheme="minorHAnsi" w:hAnsiTheme="minorHAnsi"/>
                <w:szCs w:val="18"/>
                <w:lang w:val="en-US"/>
              </w:rPr>
              <w:tab/>
              <w:t xml:space="preserve">Em </w:t>
            </w:r>
            <w:r w:rsidRPr="004F6588">
              <w:rPr>
                <w:rFonts w:asciiTheme="minorHAnsi" w:hAnsiTheme="minorHAnsi"/>
                <w:noProof/>
                <w:szCs w:val="18"/>
                <w:lang w:val="en-US"/>
              </w:rPr>
              <w:t>80</w:t>
            </w:r>
            <w:r w:rsidRPr="004F6588">
              <w:rPr>
                <w:rFonts w:asciiTheme="minorHAnsi" w:hAnsiTheme="minorHAnsi"/>
                <w:szCs w:val="18"/>
                <w:lang w:val="en-US"/>
              </w:rPr>
              <w:tab/>
              <w:t xml:space="preserve">C </w:t>
            </w:r>
            <w:r w:rsidRPr="004F6588">
              <w:rPr>
                <w:rFonts w:asciiTheme="minorHAnsi" w:hAnsiTheme="minorHAnsi"/>
                <w:noProof/>
                <w:szCs w:val="18"/>
                <w:lang w:val="en-US"/>
              </w:rPr>
              <w:t>25</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12</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16</w:t>
            </w:r>
          </w:p>
          <w:p w14:paraId="2132EA9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6</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15</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7</w:t>
            </w:r>
            <w:r w:rsidRPr="00527E9E">
              <w:rPr>
                <w:rFonts w:asciiTheme="minorHAnsi" w:hAnsiTheme="minorHAnsi"/>
                <w:szCs w:val="18"/>
              </w:rPr>
              <w:tab/>
            </w:r>
          </w:p>
          <w:p w14:paraId="395ED1D0"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4 m4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38</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88</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39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84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32</w:t>
            </w:r>
          </w:p>
          <w:p w14:paraId="05A3F76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7E57C26C"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07CAA16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168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81</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186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173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039F6D34"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162D038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tout ce qui cause la mort du Varen le repousse dans son plan d'origine, les Marches, il ne peut être tué que si poursuivi dans les marches et à nouveau tué, en ce cas il sera vraiment mort</w:t>
            </w:r>
          </w:p>
          <w:p w14:paraId="57EC851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totale contre la magie d'El'Lar</w:t>
            </w:r>
          </w:p>
          <w:p w14:paraId="27BAAEA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 50% aux dégâts d'arme non magique</w:t>
            </w:r>
          </w:p>
          <w:p w14:paraId="3FCB1AB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6/6 Sphères de Jehudiel, 6/3 Théâtre Ancien, 6/6 Connaissance d'Oracle,  tEC donne tRN.</w:t>
            </w:r>
          </w:p>
          <w:p w14:paraId="6DCC43A7"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Pouvoir du Désert et Pouvoir de la Tempête</w:t>
            </w:r>
          </w:p>
          <w:p w14:paraId="504C5CD2"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Robe magique, NE+1 pour les sorts Sphère de Jehudiel et Pouvoir du Voyage, bonus +10 pour les sorts EA (V=3d6 PO). Possède un tome qui informe sur 1D10 sujets à NE60+2D10.</w:t>
            </w:r>
          </w:p>
        </w:tc>
      </w:tr>
    </w:tbl>
    <w:p w14:paraId="1FA1F95E" w14:textId="77777777" w:rsidR="009A2EF1" w:rsidRPr="00527E9E" w:rsidRDefault="00A31DAC" w:rsidP="0045338D">
      <w:pPr>
        <w:pStyle w:val="Titre3"/>
        <w:rPr>
          <w:sz w:val="16"/>
          <w:szCs w:val="16"/>
          <w:lang w:val="fr-BE"/>
        </w:rPr>
      </w:pPr>
      <w:bookmarkStart w:id="323" w:name="_Toc199924742"/>
      <w:r w:rsidRPr="00527E9E">
        <w:rPr>
          <w:noProof/>
          <w:highlight w:val="yellow"/>
          <w:lang w:val="fr-BE"/>
        </w:rPr>
        <w:lastRenderedPageBreak/>
        <w:t>vengeresse</w:t>
      </w:r>
      <w:bookmarkEnd w:id="323"/>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B49A6AC"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3E85002"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61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vengeresse</w:t>
            </w:r>
            <w:r w:rsidRPr="00527E9E">
              <w:rPr>
                <w:rFonts w:asciiTheme="minorHAnsi" w:hAnsiTheme="minorHAnsi"/>
                <w:b/>
                <w:szCs w:val="18"/>
              </w:rPr>
              <w:t xml:space="preserve">  /  </w:t>
            </w:r>
            <w:r w:rsidRPr="00527E9E">
              <w:rPr>
                <w:rFonts w:asciiTheme="minorHAnsi" w:hAnsiTheme="minorHAnsi"/>
                <w:b/>
                <w:noProof/>
                <w:szCs w:val="18"/>
              </w:rPr>
              <w:t>asa'sith</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vampire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 xml:space="preserve"> </w:t>
            </w:r>
          </w:p>
          <w:p w14:paraId="225233C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60</w:t>
            </w:r>
            <w:r w:rsidRPr="00527E9E">
              <w:rPr>
                <w:rFonts w:asciiTheme="minorHAnsi" w:hAnsiTheme="minorHAnsi"/>
                <w:szCs w:val="18"/>
              </w:rPr>
              <w:t xml:space="preserve"> / L</w:t>
            </w:r>
            <w:r w:rsidRPr="00527E9E">
              <w:rPr>
                <w:rFonts w:asciiTheme="minorHAnsi" w:hAnsiTheme="minorHAnsi"/>
                <w:noProof/>
                <w:szCs w:val="18"/>
              </w:rPr>
              <w:t>25</w:t>
            </w:r>
            <w:r w:rsidRPr="00527E9E">
              <w:rPr>
                <w:rFonts w:asciiTheme="minorHAnsi" w:hAnsiTheme="minorHAnsi"/>
                <w:szCs w:val="18"/>
              </w:rPr>
              <w:t xml:space="preserve"> / P</w:t>
            </w:r>
            <w:r w:rsidRPr="00527E9E">
              <w:rPr>
                <w:rFonts w:asciiTheme="minorHAnsi" w:hAnsiTheme="minorHAnsi"/>
                <w:noProof/>
                <w:szCs w:val="18"/>
              </w:rPr>
              <w:t>10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Koth'Oth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D33/A3</w:t>
            </w:r>
          </w:p>
          <w:p w14:paraId="4699CF2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Petite fée pâle et ailée, peau diaphane et traits anguleux. Habillée d'étoffes vertes et blanches, déchirées de partout. Beauté fascinante et envoûtante, pas de lèvre, yeux sombres. Cils dessinés d'un trait, mains courtes, aucun son sauf si vole.</w:t>
            </w:r>
          </w:p>
          <w:p w14:paraId="15AC23C5"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Vampires se sont attaqués aux fées et ces dernières ont donnés des enfants sauvages.</w:t>
            </w:r>
          </w:p>
          <w:p w14:paraId="07E4FCE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créée par morsure d'une autre fée</w:t>
            </w:r>
          </w:p>
          <w:p w14:paraId="76C8116C"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PAR NOC - forêt/marais/cours d'eau/colline</w:t>
            </w:r>
          </w:p>
          <w:p w14:paraId="745149B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Cocon dans arbres morts, roseaux et racines décharnées sont communes dans les repaires de Vengeresses.</w:t>
            </w:r>
          </w:p>
          <w:p w14:paraId="6D8566C3"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Aime tous les sangs de mammifères.</w:t>
            </w:r>
          </w:p>
          <w:p w14:paraId="31C44818"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Agit seule, parasite les voyageurs humains par des attaques sournoises.</w:t>
            </w:r>
          </w:p>
          <w:p w14:paraId="520E80E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Cible prioritairement les fidèles d'El'Der.</w:t>
            </w:r>
          </w:p>
          <w:p w14:paraId="11751DD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Pratique le harcèlement au combat et ne reste pas en mêlée.</w:t>
            </w:r>
          </w:p>
          <w:p w14:paraId="5507038B"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Se cache et use de malice sans courage pour chasser.</w:t>
            </w:r>
            <w:r w:rsidRPr="00527E9E">
              <w:rPr>
                <w:rFonts w:asciiTheme="minorHAnsi" w:hAnsiTheme="minorHAnsi"/>
                <w:szCs w:val="18"/>
              </w:rPr>
              <w:tab/>
            </w:r>
          </w:p>
          <w:p w14:paraId="091FD30D"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4F04E40"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30</w:t>
            </w:r>
            <w:r w:rsidRPr="004F6588">
              <w:rPr>
                <w:rFonts w:asciiTheme="minorHAnsi" w:hAnsiTheme="minorHAnsi"/>
                <w:szCs w:val="18"/>
                <w:lang w:val="en-US"/>
              </w:rPr>
              <w:tab/>
              <w:t xml:space="preserve">En </w:t>
            </w:r>
            <w:r w:rsidRPr="004F6588">
              <w:rPr>
                <w:rFonts w:asciiTheme="minorHAnsi" w:hAnsiTheme="minorHAnsi"/>
                <w:noProof/>
                <w:szCs w:val="18"/>
                <w:lang w:val="en-US"/>
              </w:rPr>
              <w:t>20</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w:t>
            </w:r>
            <w:r w:rsidRPr="004F6588">
              <w:rPr>
                <w:rFonts w:asciiTheme="minorHAnsi" w:hAnsiTheme="minorHAnsi"/>
                <w:szCs w:val="18"/>
                <w:lang w:val="en-US"/>
              </w:rPr>
              <w:tab/>
              <w:t xml:space="preserve">Ap </w:t>
            </w:r>
            <w:r w:rsidRPr="004F6588">
              <w:rPr>
                <w:rFonts w:asciiTheme="minorHAnsi" w:hAnsiTheme="minorHAnsi"/>
                <w:noProof/>
                <w:szCs w:val="18"/>
                <w:lang w:val="en-US"/>
              </w:rPr>
              <w:t>90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15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w:t>
            </w:r>
          </w:p>
          <w:p w14:paraId="31F6AD64"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mains nues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12</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14</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2</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5F669B62"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9 a27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36</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16</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8</w:t>
            </w:r>
          </w:p>
          <w:p w14:paraId="7E63F86E"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5</w:t>
            </w:r>
            <w:r w:rsidRPr="004F6588">
              <w:rPr>
                <w:rFonts w:asciiTheme="minorHAnsi" w:hAnsiTheme="minorHAnsi"/>
                <w:szCs w:val="18"/>
                <w:lang w:val="en-US"/>
              </w:rPr>
              <w:tab/>
            </w:r>
            <w:r w:rsidRPr="004F6588">
              <w:rPr>
                <w:rFonts w:asciiTheme="minorHAnsi" w:hAnsiTheme="minorHAnsi"/>
                <w:szCs w:val="18"/>
                <w:lang w:val="en-US"/>
              </w:rPr>
              <w:tab/>
            </w:r>
          </w:p>
          <w:p w14:paraId="5C3EA180"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9C689F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48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23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33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00A86443"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571B1E6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les cibles fascinées défendent automatiquement la Vengeresse</w:t>
            </w:r>
          </w:p>
          <w:p w14:paraId="466A3AD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6/3 Fascination sur les cibles, lorsqu'elle fascine une cible : VO et VD x2</w:t>
            </w:r>
          </w:p>
          <w:p w14:paraId="7461601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+100% fer, tout coup qui inflige 1 blessure locale bannit la Vengeresse qui disparaît et revient dans un cocon</w:t>
            </w:r>
          </w:p>
          <w:p w14:paraId="56AF4AF6"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1DDB90A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Possède une bourse à la ceinture contenant 1D10*-1 doses d'un PN herbe/plante au hasard.</w:t>
            </w:r>
          </w:p>
        </w:tc>
      </w:tr>
    </w:tbl>
    <w:p w14:paraId="238BD0F4" w14:textId="77777777" w:rsidR="009A2EF1" w:rsidRPr="00527E9E" w:rsidRDefault="00A31DAC" w:rsidP="0045338D">
      <w:pPr>
        <w:pStyle w:val="Titre3"/>
        <w:rPr>
          <w:i/>
          <w:lang w:val="fr-BE"/>
        </w:rPr>
      </w:pPr>
      <w:bookmarkStart w:id="324" w:name="_Toc199924743"/>
      <w:r w:rsidRPr="00527E9E">
        <w:rPr>
          <w:noProof/>
          <w:highlight w:val="yellow"/>
          <w:lang w:val="fr-BE"/>
        </w:rPr>
        <w:t>ventmor</w:t>
      </w:r>
      <w:bookmarkEnd w:id="324"/>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29370A93"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45DBEA85"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ventmor</w:t>
            </w:r>
            <w:r w:rsidRPr="00527E9E">
              <w:rPr>
                <w:rFonts w:asciiTheme="minorHAnsi" w:hAnsiTheme="minorHAnsi"/>
                <w:b/>
                <w:szCs w:val="18"/>
              </w:rPr>
              <w:t xml:space="preserve">  /  </w:t>
            </w:r>
            <w:r w:rsidRPr="00527E9E">
              <w:rPr>
                <w:rFonts w:asciiTheme="minorHAnsi" w:hAnsiTheme="minorHAnsi"/>
                <w:b/>
                <w:noProof/>
                <w:szCs w:val="18"/>
              </w:rPr>
              <w:t>arqire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vampire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22</w:t>
            </w:r>
            <w:r w:rsidRPr="00527E9E">
              <w:rPr>
                <w:rFonts w:asciiTheme="minorHAnsi" w:hAnsiTheme="minorHAnsi"/>
                <w:szCs w:val="18"/>
              </w:rPr>
              <w:t xml:space="preserve"> </w:t>
            </w:r>
          </w:p>
          <w:p w14:paraId="20C0CDE7"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250</w:t>
            </w:r>
            <w:r w:rsidRPr="00527E9E">
              <w:rPr>
                <w:rFonts w:asciiTheme="minorHAnsi" w:hAnsiTheme="minorHAnsi"/>
                <w:szCs w:val="18"/>
              </w:rPr>
              <w:t xml:space="preserve"> / L</w:t>
            </w:r>
            <w:r w:rsidRPr="00527E9E">
              <w:rPr>
                <w:rFonts w:asciiTheme="minorHAnsi" w:hAnsiTheme="minorHAnsi"/>
                <w:noProof/>
                <w:szCs w:val="18"/>
              </w:rPr>
              <w:t>100</w:t>
            </w:r>
            <w:r w:rsidRPr="00527E9E">
              <w:rPr>
                <w:rFonts w:asciiTheme="minorHAnsi" w:hAnsiTheme="minorHAnsi"/>
                <w:szCs w:val="18"/>
              </w:rPr>
              <w:t xml:space="preserve"> / P</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60</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El'Dor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D666/A66</w:t>
            </w:r>
          </w:p>
          <w:p w14:paraId="1FA7EBB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Humanoïde à tête de lion et ailes de chauve-souris, immenses crocs et griffes acérées. Maîtres des vampires, d'une robustesse extrême. Couvert d'un pelage gris clair serré, sans vêtements, Pattes allongées ressemblant à des mains. Se tient sur les pattes arrières très musclées. Cape rouge sur léchine, terminée par lanières effilochées, </w:t>
            </w:r>
          </w:p>
          <w:p w14:paraId="080B7CD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Les princes immortels humains partagés entre vie et mort, assoiffés de pouvoir et dignes de la confiance d'EO.</w:t>
            </w:r>
          </w:p>
          <w:p w14:paraId="3BC0188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reproduction par morsure, filiation et mise au service</w:t>
            </w:r>
          </w:p>
          <w:p w14:paraId="537981C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 xml:space="preserve">PAR NOC - Monde Divin - </w:t>
            </w:r>
          </w:p>
          <w:p w14:paraId="77758D5B"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sommet de tours immenses sur flancs de montagnes ou centre des marais</w:t>
            </w:r>
          </w:p>
          <w:p w14:paraId="73BCCDDF"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Boit le sang de la terre et des êtres vivants.</w:t>
            </w:r>
          </w:p>
          <w:p w14:paraId="2D32E0E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Fascinent leurs cibles, en cas de réussite la victime ne peut plus être fascinée, elle devient l'esclave du Ventmor.</w:t>
            </w:r>
          </w:p>
          <w:p w14:paraId="13EB696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Après fascination le Ventmor sucera le sang de la victime jusqu'à l'épuiser.</w:t>
            </w:r>
          </w:p>
          <w:p w14:paraId="493803B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Il y a toujours 7 princes immortels et leur chef est très puissant (variation offensive et défensive +100%).</w:t>
            </w:r>
          </w:p>
          <w:p w14:paraId="04F449A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Tentent d'étendre et de renforcer leur royaume de servants vampire et autres créatures d'EO.</w:t>
            </w:r>
            <w:r w:rsidRPr="00527E9E">
              <w:rPr>
                <w:rFonts w:asciiTheme="minorHAnsi" w:hAnsiTheme="minorHAnsi"/>
                <w:szCs w:val="18"/>
              </w:rPr>
              <w:tab/>
            </w:r>
          </w:p>
          <w:p w14:paraId="2ABA0C92"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Hab=temple EO au sommet du château, autel, pyramide renversée, salle de sacrifice</w:t>
            </w:r>
          </w:p>
          <w:p w14:paraId="3E80F769"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Soc=cour royale de vampires et d'esclaves humanoïde/félins d'autres races</w:t>
            </w:r>
          </w:p>
          <w:p w14:paraId="74A03DB9"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130</w:t>
            </w:r>
            <w:r w:rsidRPr="004F6588">
              <w:rPr>
                <w:rFonts w:asciiTheme="minorHAnsi" w:hAnsiTheme="minorHAnsi"/>
                <w:szCs w:val="18"/>
                <w:lang w:val="en-US"/>
              </w:rPr>
              <w:tab/>
              <w:t xml:space="preserve">En </w:t>
            </w:r>
            <w:r w:rsidRPr="004F6588">
              <w:rPr>
                <w:rFonts w:asciiTheme="minorHAnsi" w:hAnsiTheme="minorHAnsi"/>
                <w:noProof/>
                <w:szCs w:val="18"/>
                <w:lang w:val="en-US"/>
              </w:rPr>
              <w:t>90</w:t>
            </w:r>
            <w:r w:rsidRPr="004F6588">
              <w:rPr>
                <w:rFonts w:asciiTheme="minorHAnsi" w:hAnsiTheme="minorHAnsi"/>
                <w:szCs w:val="18"/>
                <w:lang w:val="en-US"/>
              </w:rPr>
              <w:tab/>
              <w:t xml:space="preserve">D </w:t>
            </w:r>
            <w:r w:rsidRPr="004F6588">
              <w:rPr>
                <w:rFonts w:asciiTheme="minorHAnsi" w:hAnsiTheme="minorHAnsi"/>
                <w:noProof/>
                <w:szCs w:val="18"/>
                <w:lang w:val="en-US"/>
              </w:rPr>
              <w:t>30</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20</w:t>
            </w:r>
            <w:r w:rsidRPr="004F6588">
              <w:rPr>
                <w:rFonts w:asciiTheme="minorHAnsi" w:hAnsiTheme="minorHAnsi"/>
                <w:szCs w:val="18"/>
                <w:lang w:val="en-US"/>
              </w:rPr>
              <w:tab/>
              <w:t xml:space="preserve">Em </w:t>
            </w:r>
            <w:r w:rsidRPr="004F6588">
              <w:rPr>
                <w:rFonts w:asciiTheme="minorHAnsi" w:hAnsiTheme="minorHAnsi"/>
                <w:noProof/>
                <w:szCs w:val="18"/>
                <w:lang w:val="en-US"/>
              </w:rPr>
              <w:t>40</w:t>
            </w:r>
            <w:r w:rsidRPr="004F6588">
              <w:rPr>
                <w:rFonts w:asciiTheme="minorHAnsi" w:hAnsiTheme="minorHAnsi"/>
                <w:szCs w:val="18"/>
                <w:lang w:val="en-US"/>
              </w:rPr>
              <w:tab/>
              <w:t xml:space="preserve">C </w:t>
            </w:r>
            <w:r w:rsidRPr="004F6588">
              <w:rPr>
                <w:rFonts w:asciiTheme="minorHAnsi" w:hAnsiTheme="minorHAnsi"/>
                <w:noProof/>
                <w:szCs w:val="18"/>
                <w:lang w:val="en-US"/>
              </w:rPr>
              <w:t>20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260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40</w:t>
            </w:r>
          </w:p>
          <w:p w14:paraId="426CE675"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9</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6-6-6</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 +6 x2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73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53</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78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10</w:t>
            </w:r>
            <w:r w:rsidR="00FA2185" w:rsidRPr="00527E9E">
              <w:rPr>
                <w:rFonts w:asciiTheme="minorHAnsi" w:hAnsiTheme="minorHAnsi"/>
                <w:szCs w:val="18"/>
              </w:rPr>
              <w:t xml:space="preserve"> VIT </w:t>
            </w:r>
            <w:r w:rsidRPr="00527E9E">
              <w:rPr>
                <w:rFonts w:asciiTheme="minorHAnsi" w:hAnsiTheme="minorHAnsi"/>
                <w:noProof/>
                <w:szCs w:val="18"/>
                <w:highlight w:val="yellow"/>
              </w:rPr>
              <w:t>20</w:t>
            </w:r>
            <w:r w:rsidRPr="00527E9E">
              <w:rPr>
                <w:rFonts w:asciiTheme="minorHAnsi" w:hAnsiTheme="minorHAnsi"/>
                <w:szCs w:val="18"/>
              </w:rPr>
              <w:tab/>
            </w:r>
          </w:p>
          <w:p w14:paraId="66D1E0E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 a39</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53</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95</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135</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31</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252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102</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100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16</w:t>
            </w:r>
          </w:p>
          <w:p w14:paraId="1CAE0C4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33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26</w:t>
            </w:r>
            <w:r w:rsidRPr="004F6588">
              <w:rPr>
                <w:rFonts w:asciiTheme="minorHAnsi" w:hAnsiTheme="minorHAnsi"/>
                <w:szCs w:val="18"/>
                <w:lang w:val="en-US"/>
              </w:rPr>
              <w:tab/>
            </w:r>
            <w:r w:rsidRPr="004F6588">
              <w:rPr>
                <w:rFonts w:asciiTheme="minorHAnsi" w:hAnsiTheme="minorHAnsi"/>
                <w:szCs w:val="18"/>
                <w:lang w:val="en-US"/>
              </w:rPr>
              <w:tab/>
            </w:r>
          </w:p>
          <w:p w14:paraId="5C1A047D"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D2B238C"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218</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68</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126</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2AFFA088"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BBE3FD3"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s'attaquera en priorité à toute cible EI sans considération pour les autres.</w:t>
            </w:r>
          </w:p>
          <w:p w14:paraId="3CA340E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Magie : Fascination 12/6 </w:t>
            </w:r>
          </w:p>
          <w:p w14:paraId="5DFD505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 sa colère peut être apaisée par un test d'Intrigue/2.</w:t>
            </w:r>
          </w:p>
          <w:p w14:paraId="5A00919E"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w:t>
            </w:r>
          </w:p>
          <w:p w14:paraId="62DF3D14"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12+1D10 trésors dans le temple dont 1D10* reliques &amp; gemmes &amp; écrits (E= &amp; Q+ minimum). Tous les trésors sont spéciaux dans leur forme ou matière.</w:t>
            </w:r>
          </w:p>
        </w:tc>
      </w:tr>
    </w:tbl>
    <w:p w14:paraId="3F9D68DE" w14:textId="77777777" w:rsidR="009A2EF1" w:rsidRPr="00527E9E" w:rsidRDefault="00A31DAC" w:rsidP="0045338D">
      <w:pPr>
        <w:pStyle w:val="Titre3"/>
        <w:rPr>
          <w:sz w:val="16"/>
          <w:szCs w:val="16"/>
          <w:lang w:val="fr-BE"/>
        </w:rPr>
      </w:pPr>
      <w:bookmarkStart w:id="325" w:name="_Toc199924744"/>
      <w:r w:rsidRPr="00527E9E">
        <w:rPr>
          <w:noProof/>
          <w:highlight w:val="yellow"/>
          <w:lang w:val="fr-BE"/>
        </w:rPr>
        <w:lastRenderedPageBreak/>
        <w:t>vieux serpent</w:t>
      </w:r>
      <w:bookmarkEnd w:id="325"/>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17E7797D"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4CCE0B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158</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vieux serpent</w:t>
            </w:r>
            <w:r w:rsidRPr="00527E9E">
              <w:rPr>
                <w:rFonts w:asciiTheme="minorHAnsi" w:hAnsiTheme="minorHAnsi"/>
                <w:b/>
                <w:szCs w:val="18"/>
              </w:rPr>
              <w:t xml:space="preserve">  /  </w:t>
            </w:r>
            <w:r w:rsidRPr="00527E9E">
              <w:rPr>
                <w:rFonts w:asciiTheme="minorHAnsi" w:hAnsiTheme="minorHAnsi"/>
                <w:b/>
                <w:noProof/>
                <w:szCs w:val="18"/>
              </w:rPr>
              <w:t>eldepened</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14</w:t>
            </w:r>
            <w:r w:rsidRPr="00527E9E">
              <w:rPr>
                <w:rFonts w:asciiTheme="minorHAnsi" w:hAnsiTheme="minorHAnsi"/>
                <w:szCs w:val="18"/>
              </w:rPr>
              <w:t xml:space="preserve"> </w:t>
            </w:r>
          </w:p>
          <w:p w14:paraId="12D5C50B"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420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38</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Si'Th</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D450/A30</w:t>
            </w:r>
          </w:p>
          <w:p w14:paraId="2DF4F470"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 xml:space="preserve">Serpent d'eau aux épaisses écailles vertes(femelle) ou noires (mâle). Possède trois cornes d'argent (femelle) ou une corne d'or (mâle). Très long et fin, se faufile entre les roches et les crevasses. </w:t>
            </w:r>
          </w:p>
          <w:p w14:paraId="2952446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D'origine Koth'Oth le Vieux Serpent a été sauvé de l'extinction par les Si'Th et béni par El'Der depuis.</w:t>
            </w:r>
          </w:p>
          <w:p w14:paraId="5417FE56"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ovipare</w:t>
            </w:r>
          </w:p>
          <w:p w14:paraId="378502EF"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CAR D/N - cours d'eau</w:t>
            </w:r>
          </w:p>
          <w:p w14:paraId="04CE4E9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Dans les crevasses sous-marines parmi les algues et les poissons.</w:t>
            </w:r>
          </w:p>
          <w:p w14:paraId="79A8A594"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algues et les crustacés.</w:t>
            </w:r>
          </w:p>
          <w:p w14:paraId="55E5129B"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Protège les Si'Th sauf si ces derniers empiètent sur son territoire.</w:t>
            </w:r>
          </w:p>
          <w:p w14:paraId="5007974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Garde son territoire ou un lieu particulier et attaque tout intrus, quel qu'il soit, sinon est très tolérant.</w:t>
            </w:r>
          </w:p>
          <w:p w14:paraId="4E4275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Ne servira qu'un être capable d'utiliser la magie Si'Th.</w:t>
            </w:r>
          </w:p>
          <w:p w14:paraId="669DB8C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Prend son temps et tend des pièges terribles.</w:t>
            </w:r>
          </w:p>
          <w:p w14:paraId="4BC62FB0"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Écoute et comprend tout, consièdre toutes les autres races comme des nuisances.</w:t>
            </w:r>
            <w:r w:rsidRPr="00527E9E">
              <w:rPr>
                <w:rFonts w:asciiTheme="minorHAnsi" w:hAnsiTheme="minorHAnsi"/>
                <w:szCs w:val="18"/>
              </w:rPr>
              <w:tab/>
            </w:r>
          </w:p>
          <w:p w14:paraId="0D204FC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BA13ACB"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30</w:t>
            </w:r>
            <w:r w:rsidRPr="004F6588">
              <w:rPr>
                <w:rFonts w:asciiTheme="minorHAnsi" w:hAnsiTheme="minorHAnsi"/>
                <w:szCs w:val="18"/>
                <w:lang w:val="en-US"/>
              </w:rPr>
              <w:tab/>
              <w:t xml:space="preserve">D </w:t>
            </w:r>
            <w:r w:rsidRPr="004F6588">
              <w:rPr>
                <w:rFonts w:asciiTheme="minorHAnsi" w:hAnsiTheme="minorHAnsi"/>
                <w:noProof/>
                <w:szCs w:val="18"/>
                <w:lang w:val="en-US"/>
              </w:rPr>
              <w:t>1</w:t>
            </w:r>
            <w:r w:rsidRPr="004F6588">
              <w:rPr>
                <w:rFonts w:asciiTheme="minorHAnsi" w:hAnsiTheme="minorHAnsi"/>
                <w:szCs w:val="18"/>
                <w:lang w:val="en-US"/>
              </w:rPr>
              <w:tab/>
              <w:t xml:space="preserve">A </w:t>
            </w:r>
            <w:r w:rsidRPr="004F6588">
              <w:rPr>
                <w:rFonts w:asciiTheme="minorHAnsi" w:hAnsiTheme="minorHAnsi"/>
                <w:noProof/>
                <w:szCs w:val="18"/>
                <w:lang w:val="en-US"/>
              </w:rPr>
              <w:t>40</w:t>
            </w:r>
            <w:r w:rsidRPr="004F6588">
              <w:rPr>
                <w:rFonts w:asciiTheme="minorHAnsi" w:hAnsiTheme="minorHAnsi"/>
                <w:szCs w:val="18"/>
                <w:lang w:val="en-US"/>
              </w:rPr>
              <w:tab/>
              <w:t xml:space="preserve">I </w:t>
            </w:r>
            <w:r w:rsidRPr="004F6588">
              <w:rPr>
                <w:rFonts w:asciiTheme="minorHAnsi" w:hAnsiTheme="minorHAnsi"/>
                <w:noProof/>
                <w:szCs w:val="18"/>
                <w:lang w:val="en-US"/>
              </w:rPr>
              <w:t>50</w:t>
            </w:r>
            <w:r w:rsidRPr="004F6588">
              <w:rPr>
                <w:rFonts w:asciiTheme="minorHAnsi" w:hAnsiTheme="minorHAnsi"/>
                <w:szCs w:val="18"/>
                <w:lang w:val="en-US"/>
              </w:rPr>
              <w:tab/>
              <w:t xml:space="preserve">V </w:t>
            </w:r>
            <w:r w:rsidRPr="004F6588">
              <w:rPr>
                <w:rFonts w:asciiTheme="minorHAnsi" w:hAnsiTheme="minorHAnsi"/>
                <w:noProof/>
                <w:szCs w:val="18"/>
                <w:lang w:val="en-US"/>
              </w:rPr>
              <w:t>50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75</w:t>
            </w:r>
            <w:r w:rsidRPr="004F6588">
              <w:rPr>
                <w:rFonts w:asciiTheme="minorHAnsi" w:hAnsiTheme="minorHAnsi"/>
                <w:szCs w:val="18"/>
                <w:lang w:val="en-US"/>
              </w:rPr>
              <w:tab/>
              <w:t xml:space="preserve">Ap </w:t>
            </w:r>
            <w:r w:rsidRPr="004F6588">
              <w:rPr>
                <w:rFonts w:asciiTheme="minorHAnsi" w:hAnsiTheme="minorHAnsi"/>
                <w:noProof/>
                <w:szCs w:val="18"/>
                <w:lang w:val="en-US"/>
              </w:rPr>
              <w:t>20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26</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49</w:t>
            </w:r>
          </w:p>
          <w:p w14:paraId="63594BBF"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+2 (5)croc +2</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27</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24</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36</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14</w:t>
            </w:r>
            <w:r w:rsidRPr="00527E9E">
              <w:rPr>
                <w:rFonts w:asciiTheme="minorHAnsi" w:hAnsiTheme="minorHAnsi"/>
                <w:szCs w:val="18"/>
              </w:rPr>
              <w:tab/>
            </w:r>
          </w:p>
          <w:p w14:paraId="73BBBB9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8 e24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28</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69</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114</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176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22</w:t>
            </w:r>
          </w:p>
          <w:p w14:paraId="0418B4ED"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15</w:t>
            </w:r>
            <w:r w:rsidRPr="004F6588">
              <w:rPr>
                <w:rFonts w:asciiTheme="minorHAnsi" w:hAnsiTheme="minorHAnsi"/>
                <w:szCs w:val="18"/>
                <w:lang w:val="en-US"/>
              </w:rPr>
              <w:tab/>
            </w:r>
            <w:r w:rsidRPr="004F6588">
              <w:rPr>
                <w:rFonts w:asciiTheme="minorHAnsi" w:hAnsiTheme="minorHAnsi"/>
                <w:szCs w:val="18"/>
                <w:lang w:val="en-US"/>
              </w:rPr>
              <w:tab/>
            </w:r>
          </w:p>
          <w:p w14:paraId="42E1A191"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5001DBA"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179</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66</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30</w:t>
            </w:r>
          </w:p>
          <w:p w14:paraId="5081518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C222DB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 capable de quitter l'eau pour 1h maximum par jour</w:t>
            </w:r>
          </w:p>
          <w:p w14:paraId="163FC43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Langue : comprend toute expression orale à NE50</w:t>
            </w:r>
          </w:p>
          <w:p w14:paraId="2757D89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 Lent 8/0 à chaque morsure qui inflige une blessure, doses illimitées, effet supplémentaire 8/4 Mémoire Perdue</w:t>
            </w:r>
          </w:p>
          <w:p w14:paraId="701DB5F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 tous les sorts El'Der à 8/4 ou 5/3 si femelle</w:t>
            </w:r>
          </w:p>
          <w:p w14:paraId="3EDA5750"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 +100% fer, feu et chaleur</w:t>
            </w:r>
          </w:p>
          <w:p w14:paraId="595473B3"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Cornes d'argent (V=1d6 PA)  et d'or (V=1d6 PO) tenue en main donne un sort EE 4/2 au hasard par jour. 1d6 oeufs entiers non-éclos (V=1PO), mangé, donne 1d6 x 1d6 NE dans une langue au choix. (50% si surnaturelle).</w:t>
            </w:r>
          </w:p>
        </w:tc>
      </w:tr>
    </w:tbl>
    <w:p w14:paraId="262C739F" w14:textId="77777777" w:rsidR="009A2EF1" w:rsidRPr="00527E9E" w:rsidRDefault="00A31DAC" w:rsidP="0045338D">
      <w:pPr>
        <w:pStyle w:val="Titre3"/>
        <w:rPr>
          <w:i/>
          <w:lang w:val="fr-BE"/>
        </w:rPr>
      </w:pPr>
      <w:bookmarkStart w:id="326" w:name="_Toc199924745"/>
      <w:r w:rsidRPr="00527E9E">
        <w:rPr>
          <w:noProof/>
          <w:highlight w:val="yellow"/>
          <w:lang w:val="fr-BE"/>
        </w:rPr>
        <w:t>Volé</w:t>
      </w:r>
      <w:bookmarkEnd w:id="326"/>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0DE150F2"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25C71FB"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212</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Volé</w:t>
            </w:r>
            <w:r w:rsidRPr="00527E9E">
              <w:rPr>
                <w:rFonts w:asciiTheme="minorHAnsi" w:hAnsiTheme="minorHAnsi"/>
                <w:b/>
                <w:szCs w:val="18"/>
              </w:rPr>
              <w:t xml:space="preserve">  /  </w:t>
            </w:r>
            <w:r w:rsidRPr="00527E9E">
              <w:rPr>
                <w:rFonts w:asciiTheme="minorHAnsi" w:hAnsiTheme="minorHAnsi"/>
                <w:b/>
                <w:noProof/>
                <w:szCs w:val="18"/>
              </w:rPr>
              <w:t>akh'ara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noProof/>
                <w:szCs w:val="18"/>
              </w:rPr>
              <w:t>élémentaire</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7</w:t>
            </w:r>
            <w:r w:rsidRPr="00527E9E">
              <w:rPr>
                <w:rFonts w:asciiTheme="minorHAnsi" w:hAnsiTheme="minorHAnsi"/>
                <w:szCs w:val="18"/>
              </w:rPr>
              <w:t xml:space="preserve"> </w:t>
            </w:r>
          </w:p>
          <w:p w14:paraId="7F8D6E24"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200</w:t>
            </w:r>
            <w:r w:rsidRPr="00527E9E">
              <w:rPr>
                <w:rFonts w:asciiTheme="minorHAnsi" w:hAnsiTheme="minorHAnsi"/>
                <w:szCs w:val="18"/>
              </w:rPr>
              <w:t xml:space="preserve"> / L</w:t>
            </w:r>
            <w:r w:rsidRPr="00527E9E">
              <w:rPr>
                <w:rFonts w:asciiTheme="minorHAnsi" w:hAnsiTheme="minorHAnsi"/>
                <w:noProof/>
                <w:szCs w:val="18"/>
              </w:rPr>
              <w:t>120</w:t>
            </w:r>
            <w:r w:rsidRPr="00527E9E">
              <w:rPr>
                <w:rFonts w:asciiTheme="minorHAnsi" w:hAnsiTheme="minorHAnsi"/>
                <w:szCs w:val="18"/>
              </w:rPr>
              <w:t xml:space="preserve"> / P</w:t>
            </w:r>
            <w:r w:rsidRPr="00527E9E">
              <w:rPr>
                <w:rFonts w:asciiTheme="minorHAnsi" w:hAnsiTheme="minorHAnsi"/>
                <w:noProof/>
                <w:szCs w:val="18"/>
              </w:rPr>
              <w:t>220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11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El'Der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D1400/A200</w:t>
            </w:r>
          </w:p>
          <w:p w14:paraId="6FC7519D"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Sombre brouillard rampand traversé d'éclairs à lueur faible. Se meut lentement et sûrement le long des parois et du sol. Forme imprécise, n'imitant rien n'y personne, mouvement rampant, cris étouffés entendus (anciennes victimes).</w:t>
            </w:r>
          </w:p>
          <w:p w14:paraId="4C92DBA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Entre le Monde Ancien et les abysses existe une frange de ténèbres où les forces EE et EO s'affrontent.</w:t>
            </w:r>
          </w:p>
          <w:p w14:paraId="3901C45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âme de seigneur EE morte pendant un sommeil dans une Avolé très dense dans lieu spécial</w:t>
            </w:r>
          </w:p>
          <w:p w14:paraId="13D58D81"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Ancien - souterrain - DIU</w:t>
            </w:r>
          </w:p>
          <w:p w14:paraId="02A2502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Réside dans les zones les plus sombres sous la terre.</w:t>
            </w:r>
          </w:p>
          <w:p w14:paraId="27EA9EA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la glace et le givre.</w:t>
            </w:r>
          </w:p>
          <w:p w14:paraId="6ED5FB89"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Pourchasse les êtres EO et KO qui tentent le voyage entre les mondes.</w:t>
            </w:r>
          </w:p>
          <w:p w14:paraId="221F997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Gardien qui se nourrit de la mort des combattants en avalant leurs sons.</w:t>
            </w:r>
          </w:p>
          <w:p w14:paraId="314EB3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Encerclent les proies avec malice pour les faire mourir dans un combat sans fin.</w:t>
            </w:r>
          </w:p>
          <w:p w14:paraId="333BF25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Attiré par les passages entre Monde, devient un gardien de ceux-ci tant que présence ennemie.</w:t>
            </w:r>
            <w:r w:rsidRPr="00527E9E">
              <w:rPr>
                <w:rFonts w:asciiTheme="minorHAnsi" w:hAnsiTheme="minorHAnsi"/>
                <w:szCs w:val="18"/>
              </w:rPr>
              <w:tab/>
            </w:r>
          </w:p>
          <w:p w14:paraId="1DCC5077"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4237B7CD"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20</w:t>
            </w:r>
            <w:r w:rsidRPr="004F6588">
              <w:rPr>
                <w:rFonts w:asciiTheme="minorHAnsi" w:hAnsiTheme="minorHAnsi"/>
                <w:szCs w:val="18"/>
                <w:lang w:val="en-US"/>
              </w:rPr>
              <w:tab/>
              <w:t xml:space="preserve">A </w:t>
            </w:r>
            <w:r w:rsidRPr="004F6588">
              <w:rPr>
                <w:rFonts w:asciiTheme="minorHAnsi" w:hAnsiTheme="minorHAnsi"/>
                <w:noProof/>
                <w:szCs w:val="18"/>
                <w:lang w:val="en-US"/>
              </w:rPr>
              <w:t>30</w:t>
            </w:r>
            <w:r w:rsidRPr="004F6588">
              <w:rPr>
                <w:rFonts w:asciiTheme="minorHAnsi" w:hAnsiTheme="minorHAnsi"/>
                <w:szCs w:val="18"/>
                <w:lang w:val="en-US"/>
              </w:rPr>
              <w:tab/>
              <w:t xml:space="preserve">I </w:t>
            </w:r>
            <w:r w:rsidRPr="004F6588">
              <w:rPr>
                <w:rFonts w:asciiTheme="minorHAnsi" w:hAnsiTheme="minorHAnsi"/>
                <w:noProof/>
                <w:szCs w:val="18"/>
                <w:lang w:val="en-US"/>
              </w:rPr>
              <w:t>15</w:t>
            </w:r>
            <w:r w:rsidRPr="004F6588">
              <w:rPr>
                <w:rFonts w:asciiTheme="minorHAnsi" w:hAnsiTheme="minorHAnsi"/>
                <w:szCs w:val="18"/>
                <w:lang w:val="en-US"/>
              </w:rPr>
              <w:tab/>
              <w:t xml:space="preserve">V </w:t>
            </w:r>
            <w:r w:rsidRPr="004F6588">
              <w:rPr>
                <w:rFonts w:asciiTheme="minorHAnsi" w:hAnsiTheme="minorHAnsi"/>
                <w:noProof/>
                <w:szCs w:val="18"/>
                <w:lang w:val="en-US"/>
              </w:rPr>
              <w:t>55</w:t>
            </w:r>
            <w:r w:rsidRPr="004F6588">
              <w:rPr>
                <w:rFonts w:asciiTheme="minorHAnsi" w:hAnsiTheme="minorHAnsi"/>
                <w:szCs w:val="18"/>
                <w:lang w:val="en-US"/>
              </w:rPr>
              <w:tab/>
              <w:t xml:space="preserve">E </w:t>
            </w:r>
            <w:r w:rsidRPr="004F6588">
              <w:rPr>
                <w:rFonts w:asciiTheme="minorHAnsi" w:hAnsiTheme="minorHAnsi"/>
                <w:noProof/>
                <w:szCs w:val="18"/>
                <w:lang w:val="en-US"/>
              </w:rPr>
              <w:t>90</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35</w:t>
            </w:r>
            <w:r w:rsidRPr="004F6588">
              <w:rPr>
                <w:rFonts w:asciiTheme="minorHAnsi" w:hAnsiTheme="minorHAnsi"/>
                <w:szCs w:val="18"/>
                <w:lang w:val="en-US"/>
              </w:rPr>
              <w:tab/>
              <w:t xml:space="preserve">Ap </w:t>
            </w:r>
            <w:r w:rsidRPr="004F6588">
              <w:rPr>
                <w:rFonts w:asciiTheme="minorHAnsi" w:hAnsiTheme="minorHAnsi"/>
                <w:noProof/>
                <w:szCs w:val="18"/>
                <w:lang w:val="en-US"/>
              </w:rPr>
              <w:t>15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19</w:t>
            </w:r>
          </w:p>
          <w:p w14:paraId="6E9313C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2*-2*-2*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projectile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11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21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6</w:t>
            </w:r>
            <w:r w:rsidR="00FA2185" w:rsidRPr="00527E9E">
              <w:rPr>
                <w:rFonts w:asciiTheme="minorHAnsi" w:hAnsiTheme="minorHAnsi"/>
                <w:szCs w:val="18"/>
              </w:rPr>
              <w:t xml:space="preserve"> VIT </w:t>
            </w:r>
            <w:r w:rsidRPr="00527E9E">
              <w:rPr>
                <w:rFonts w:asciiTheme="minorHAnsi" w:hAnsiTheme="minorHAnsi"/>
                <w:noProof/>
                <w:szCs w:val="18"/>
                <w:highlight w:val="yellow"/>
              </w:rPr>
              <w:t>8</w:t>
            </w:r>
            <w:r w:rsidRPr="00527E9E">
              <w:rPr>
                <w:rFonts w:asciiTheme="minorHAnsi" w:hAnsiTheme="minorHAnsi"/>
                <w:szCs w:val="18"/>
              </w:rPr>
              <w:tab/>
            </w:r>
          </w:p>
          <w:p w14:paraId="1B69BC9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7</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65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24</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42</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30</w:t>
            </w:r>
          </w:p>
          <w:p w14:paraId="4275A349"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lang w:val="en-US"/>
              </w:rPr>
              <w:tab/>
            </w:r>
            <w:r w:rsidRPr="004F6588">
              <w:rPr>
                <w:rFonts w:asciiTheme="minorHAnsi" w:hAnsiTheme="minorHAnsi"/>
                <w:szCs w:val="18"/>
                <w:lang w:val="en-US"/>
              </w:rPr>
              <w:tab/>
            </w:r>
          </w:p>
          <w:p w14:paraId="3605EF9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CC5B6B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118</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148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68008205"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688E25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capable de projeter 1d6 cailloux par phase de combat, sur une seule cible, munitions illimitées.</w:t>
            </w:r>
          </w:p>
          <w:p w14:paraId="7C600C5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ses attaques sont considérées comme magiques et dédiées contre les Esprits, Mort-vivants, Démon et Diable.</w:t>
            </w:r>
          </w:p>
          <w:p w14:paraId="0BC6D6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aux blessures de taille, 50% aux blessures de concussion.</w:t>
            </w:r>
          </w:p>
          <w:p w14:paraId="661FC57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Sensible: +100% aux dégâts de magie.</w:t>
            </w:r>
          </w:p>
          <w:p w14:paraId="6BE64AD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Combat : toute attaque a une chance d'être totalement esquivée gratuitement (sans modificateur)</w:t>
            </w:r>
          </w:p>
          <w:p w14:paraId="7CD18B7E"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1D10*-1 gemmes de T+2 minimum.</w:t>
            </w:r>
          </w:p>
        </w:tc>
      </w:tr>
    </w:tbl>
    <w:p w14:paraId="17EB043F" w14:textId="77777777" w:rsidR="009A2EF1" w:rsidRPr="00527E9E" w:rsidRDefault="00315DDC" w:rsidP="0045338D">
      <w:pPr>
        <w:pStyle w:val="Titre3"/>
        <w:rPr>
          <w:sz w:val="16"/>
          <w:szCs w:val="16"/>
          <w:lang w:val="fr-BE"/>
        </w:rPr>
      </w:pPr>
      <w:bookmarkStart w:id="327" w:name="_Toc199924746"/>
      <w:r w:rsidRPr="00527E9E">
        <w:rPr>
          <w:noProof/>
          <w:highlight w:val="yellow"/>
          <w:lang w:val="fr-BE"/>
        </w:rPr>
        <w:lastRenderedPageBreak/>
        <w:t>V</w:t>
      </w:r>
      <w:r w:rsidR="00A31DAC" w:rsidRPr="00527E9E">
        <w:rPr>
          <w:noProof/>
          <w:highlight w:val="yellow"/>
          <w:lang w:val="fr-BE"/>
        </w:rPr>
        <w:t>olevar</w:t>
      </w:r>
      <w:bookmarkEnd w:id="327"/>
      <w:r w:rsidR="00A31DAC"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3CB1A6F6"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2E0E9E6F"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71</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volevar</w:t>
            </w:r>
            <w:r w:rsidRPr="00527E9E">
              <w:rPr>
                <w:rFonts w:asciiTheme="minorHAnsi" w:hAnsiTheme="minorHAnsi"/>
                <w:b/>
                <w:szCs w:val="18"/>
              </w:rPr>
              <w:t xml:space="preserve">  /  </w:t>
            </w:r>
            <w:r w:rsidRPr="00527E9E">
              <w:rPr>
                <w:rFonts w:asciiTheme="minorHAnsi" w:hAnsiTheme="minorHAnsi"/>
                <w:b/>
                <w:noProof/>
                <w:szCs w:val="18"/>
              </w:rPr>
              <w:t>volevar</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01E0CEFC"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300</w:t>
            </w:r>
            <w:r w:rsidRPr="00527E9E">
              <w:rPr>
                <w:rFonts w:asciiTheme="minorHAnsi" w:hAnsiTheme="minorHAnsi"/>
                <w:szCs w:val="18"/>
              </w:rPr>
              <w:t xml:space="preserve"> / L</w:t>
            </w:r>
            <w:r w:rsidRPr="00527E9E">
              <w:rPr>
                <w:rFonts w:asciiTheme="minorHAnsi" w:hAnsiTheme="minorHAnsi"/>
                <w:noProof/>
                <w:szCs w:val="18"/>
              </w:rPr>
              <w:t>80</w:t>
            </w:r>
            <w:r w:rsidRPr="00527E9E">
              <w:rPr>
                <w:rFonts w:asciiTheme="minorHAnsi" w:hAnsiTheme="minorHAnsi"/>
                <w:szCs w:val="18"/>
              </w:rPr>
              <w:t xml:space="preserve"> / P</w:t>
            </w:r>
            <w:r w:rsidRPr="00527E9E">
              <w:rPr>
                <w:rFonts w:asciiTheme="minorHAnsi" w:hAnsiTheme="minorHAnsi"/>
                <w:noProof/>
                <w:szCs w:val="18"/>
              </w:rPr>
              <w:t>35</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202</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D330/A50</w:t>
            </w:r>
          </w:p>
          <w:p w14:paraId="2871580A"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Ours à bras de gorille, petites ailes de cuir sombre, se tenant sur ses pattes arrière. Griffes très longues et recourbées tout autour du poignet, en cercle, 5 coussinets. Pelage abondant gris sombre, brillant une fois lustré en combat, long. Regard noir, yeux petits, gueule à moitié ouverte, naseaux fumants.</w:t>
            </w:r>
          </w:p>
          <w:p w14:paraId="1F4B3D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Protecteur des Marches qui a prouvé son utilité dans tous les autres royaumes où vivaient les fidèles d'El'Lar.</w:t>
            </w:r>
          </w:p>
          <w:p w14:paraId="24905984"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mamm</w:t>
            </w:r>
          </w:p>
          <w:p w14:paraId="50C6F2D2"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OMN NOC - désert/steppe/ruine/montagne</w:t>
            </w:r>
          </w:p>
          <w:p w14:paraId="7B5E4245"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Voyage peu et vit près de monuments ou de trésors qu'il garde.</w:t>
            </w:r>
          </w:p>
          <w:p w14:paraId="6A21450E"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les insectes et serpents.</w:t>
            </w:r>
          </w:p>
          <w:p w14:paraId="19630AD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Aime la musique et les sons harmonieux, capable de ressentir l'agressivité cachée de ses ennemis.</w:t>
            </w:r>
          </w:p>
          <w:p w14:paraId="07A2E0E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Vit souvent en couple et commence à baver au début du combat en poussant des cris stridents.</w:t>
            </w:r>
          </w:p>
          <w:p w14:paraId="0E99A8E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Très sensible aux vibrations, sons et lumière. Position immobile pendant sa garde, tel une statue.</w:t>
            </w:r>
          </w:p>
          <w:p w14:paraId="37F149E2"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Saute, fait des cumulets, roule et s'amuse pendant le combat.</w:t>
            </w:r>
            <w:r w:rsidRPr="00527E9E">
              <w:rPr>
                <w:rFonts w:asciiTheme="minorHAnsi" w:hAnsiTheme="minorHAnsi"/>
                <w:szCs w:val="18"/>
              </w:rPr>
              <w:tab/>
            </w:r>
          </w:p>
          <w:p w14:paraId="3EAC4422"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71BEAEC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60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10</w:t>
            </w:r>
            <w:r w:rsidRPr="004F6588">
              <w:rPr>
                <w:rFonts w:asciiTheme="minorHAnsi" w:hAnsiTheme="minorHAnsi"/>
                <w:szCs w:val="18"/>
                <w:lang w:val="en-US"/>
              </w:rPr>
              <w:tab/>
              <w:t xml:space="preserve">A </w:t>
            </w:r>
            <w:r w:rsidRPr="004F6588">
              <w:rPr>
                <w:rFonts w:asciiTheme="minorHAnsi" w:hAnsiTheme="minorHAnsi"/>
                <w:noProof/>
                <w:szCs w:val="18"/>
                <w:lang w:val="en-US"/>
              </w:rPr>
              <w:t>10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10</w:t>
            </w:r>
            <w:r w:rsidRPr="004F6588">
              <w:rPr>
                <w:rFonts w:asciiTheme="minorHAnsi" w:hAnsiTheme="minorHAnsi"/>
                <w:szCs w:val="18"/>
                <w:lang w:val="en-US"/>
              </w:rPr>
              <w:tab/>
              <w:t xml:space="preserve">E </w:t>
            </w:r>
            <w:r w:rsidRPr="004F6588">
              <w:rPr>
                <w:rFonts w:asciiTheme="minorHAnsi" w:hAnsiTheme="minorHAnsi"/>
                <w:noProof/>
                <w:szCs w:val="18"/>
                <w:lang w:val="en-US"/>
              </w:rPr>
              <w:t>10</w:t>
            </w:r>
            <w:r w:rsidRPr="004F6588">
              <w:rPr>
                <w:rFonts w:asciiTheme="minorHAnsi" w:hAnsiTheme="minorHAnsi"/>
                <w:szCs w:val="18"/>
                <w:lang w:val="en-US"/>
              </w:rPr>
              <w:tab/>
              <w:t xml:space="preserve">Em </w:t>
            </w:r>
            <w:r w:rsidRPr="004F6588">
              <w:rPr>
                <w:rFonts w:asciiTheme="minorHAnsi" w:hAnsiTheme="minorHAnsi"/>
                <w:noProof/>
                <w:szCs w:val="18"/>
                <w:lang w:val="en-US"/>
              </w:rPr>
              <w:t>20</w:t>
            </w:r>
            <w:r w:rsidRPr="004F6588">
              <w:rPr>
                <w:rFonts w:asciiTheme="minorHAnsi" w:hAnsiTheme="minorHAnsi"/>
                <w:szCs w:val="18"/>
                <w:lang w:val="en-US"/>
              </w:rPr>
              <w:tab/>
              <w:t xml:space="preserve">C </w:t>
            </w:r>
            <w:r w:rsidRPr="004F6588">
              <w:rPr>
                <w:rFonts w:asciiTheme="minorHAnsi" w:hAnsiTheme="minorHAnsi"/>
                <w:noProof/>
                <w:szCs w:val="18"/>
                <w:lang w:val="en-US"/>
              </w:rPr>
              <w:t>80</w:t>
            </w:r>
            <w:r w:rsidRPr="004F6588">
              <w:rPr>
                <w:rFonts w:asciiTheme="minorHAnsi" w:hAnsiTheme="minorHAnsi"/>
                <w:szCs w:val="18"/>
                <w:lang w:val="en-US"/>
              </w:rPr>
              <w:tab/>
              <w:t xml:space="preserve">Ap </w:t>
            </w:r>
            <w:r w:rsidRPr="004F6588">
              <w:rPr>
                <w:rFonts w:asciiTheme="minorHAnsi" w:hAnsiTheme="minorHAnsi"/>
                <w:noProof/>
                <w:szCs w:val="18"/>
                <w:lang w:val="en-US"/>
              </w:rPr>
              <w:t>10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80</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107</w:t>
            </w:r>
          </w:p>
          <w:p w14:paraId="3B45089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8</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20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griffes +3 x2 (8)morsure +2 (6)écrasement +1</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33</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48</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9</w:t>
            </w:r>
            <w:r w:rsidR="00FA2185" w:rsidRPr="00527E9E">
              <w:rPr>
                <w:rFonts w:asciiTheme="minorHAnsi" w:hAnsiTheme="minorHAnsi"/>
                <w:szCs w:val="18"/>
              </w:rPr>
              <w:t xml:space="preserve"> VIT </w:t>
            </w:r>
            <w:r w:rsidRPr="00527E9E">
              <w:rPr>
                <w:rFonts w:asciiTheme="minorHAnsi" w:hAnsiTheme="minorHAnsi"/>
                <w:noProof/>
                <w:szCs w:val="18"/>
                <w:highlight w:val="yellow"/>
              </w:rPr>
              <w:t>12</w:t>
            </w:r>
            <w:r w:rsidRPr="00527E9E">
              <w:rPr>
                <w:rFonts w:asciiTheme="minorHAnsi" w:hAnsiTheme="minorHAnsi"/>
                <w:szCs w:val="18"/>
              </w:rPr>
              <w:tab/>
            </w:r>
          </w:p>
          <w:p w14:paraId="6267C7D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6 a18</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85</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21</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43</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107</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101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125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48</w:t>
            </w:r>
          </w:p>
          <w:p w14:paraId="426AA9BF"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7</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p>
          <w:p w14:paraId="10FEDD08"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C722AD0"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34</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63</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27</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60</w:t>
            </w:r>
          </w:p>
          <w:p w14:paraId="62E13C29"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75CDDF7C"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ne se bat que pour défendre le lieu ou le trésor ou lui-même, sans exception</w:t>
            </w:r>
          </w:p>
          <w:p w14:paraId="76039C24"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 totale mais sur un ennemi à la fois, reprend le contrôle après avoir défait une cible</w:t>
            </w:r>
          </w:p>
          <w:p w14:paraId="038A1A4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 : NE20 de lire les pensées d'une cible, un test par phase</w:t>
            </w:r>
          </w:p>
          <w:p w14:paraId="641EB96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Régénérant : 1d6 Blessures par tour</w:t>
            </w:r>
          </w:p>
          <w:p w14:paraId="09BAC929"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x3, maximum pendant 1 tour sur deux</w:t>
            </w:r>
          </w:p>
          <w:p w14:paraId="5DC3D43A"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Peau précieuse (V=500), 1D10* crocs utilisés en collier de 6 crocs donne Furie partielle.</w:t>
            </w:r>
          </w:p>
        </w:tc>
      </w:tr>
    </w:tbl>
    <w:p w14:paraId="065F08CE" w14:textId="77777777" w:rsidR="009A2EF1" w:rsidRPr="00527E9E" w:rsidRDefault="00A31DAC" w:rsidP="0045338D">
      <w:pPr>
        <w:pStyle w:val="Titre3"/>
        <w:rPr>
          <w:i/>
          <w:lang w:val="fr-BE"/>
        </w:rPr>
      </w:pPr>
      <w:bookmarkStart w:id="328" w:name="_Toc199924747"/>
      <w:r w:rsidRPr="00527E9E">
        <w:rPr>
          <w:noProof/>
          <w:highlight w:val="yellow"/>
          <w:lang w:val="fr-BE"/>
        </w:rPr>
        <w:t>Yaza</w:t>
      </w:r>
      <w:bookmarkEnd w:id="328"/>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230C3D5"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06E18DB9"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234</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Yaza</w:t>
            </w:r>
            <w:r w:rsidRPr="00527E9E">
              <w:rPr>
                <w:rFonts w:asciiTheme="minorHAnsi" w:hAnsiTheme="minorHAnsi"/>
                <w:b/>
                <w:szCs w:val="18"/>
              </w:rPr>
              <w:t xml:space="preserve">  /  </w:t>
            </w:r>
            <w:r w:rsidRPr="00527E9E">
              <w:rPr>
                <w:rFonts w:asciiTheme="minorHAnsi" w:hAnsiTheme="minorHAnsi"/>
                <w:b/>
                <w:noProof/>
                <w:szCs w:val="18"/>
              </w:rPr>
              <w:t>yaza</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10</w:t>
            </w:r>
            <w:r w:rsidRPr="00527E9E">
              <w:rPr>
                <w:rFonts w:asciiTheme="minorHAnsi" w:hAnsiTheme="minorHAnsi"/>
                <w:szCs w:val="18"/>
              </w:rPr>
              <w:t xml:space="preserve"> </w:t>
            </w:r>
          </w:p>
          <w:p w14:paraId="16069F3E"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75</w:t>
            </w:r>
            <w:r w:rsidRPr="00527E9E">
              <w:rPr>
                <w:rFonts w:asciiTheme="minorHAnsi" w:hAnsiTheme="minorHAnsi"/>
                <w:szCs w:val="18"/>
              </w:rPr>
              <w:t xml:space="preserve"> / L</w:t>
            </w:r>
            <w:r w:rsidRPr="00527E9E">
              <w:rPr>
                <w:rFonts w:asciiTheme="minorHAnsi" w:hAnsiTheme="minorHAnsi"/>
                <w:noProof/>
                <w:szCs w:val="18"/>
              </w:rPr>
              <w:t>20</w:t>
            </w:r>
            <w:r w:rsidRPr="00527E9E">
              <w:rPr>
                <w:rFonts w:asciiTheme="minorHAnsi" w:hAnsiTheme="minorHAnsi"/>
                <w:szCs w:val="18"/>
              </w:rPr>
              <w:t xml:space="preserve"> / P</w:t>
            </w:r>
            <w:r w:rsidRPr="00527E9E">
              <w:rPr>
                <w:rFonts w:asciiTheme="minorHAnsi" w:hAnsiTheme="minorHAnsi"/>
                <w:noProof/>
                <w:szCs w:val="18"/>
              </w:rPr>
              <w:t>20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100/0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D400/A0</w:t>
            </w:r>
          </w:p>
          <w:p w14:paraId="1717C75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Petit humanoïde à peau blanche et yeux noirs de jais.  Cape grise couvrant la tête, bâton d'ivoire sacré et sculpté dans la main droite. Habillé d'une tunique et d'une cape de soie décorées de signes géométriques. Pas de nez, bouche très fine, front large, peau ridée.</w:t>
            </w:r>
          </w:p>
          <w:p w14:paraId="064843AF"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Sous la terre les yeux d'EA sont présents, les havres d'équilibre poussent aux points de passage.</w:t>
            </w:r>
          </w:p>
          <w:p w14:paraId="1D593E95"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créé par Dieu par émanation de MMD,  fanatiques EA récupérés par Dieu et transformés en serviteurs</w:t>
            </w:r>
          </w:p>
          <w:p w14:paraId="03C2A1D7"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Monde Divin - souterrain - HER DIU</w:t>
            </w:r>
          </w:p>
          <w:p w14:paraId="5CC76210"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Reste à vie proche du temple EA qu'il a construit de ses propres mains</w:t>
            </w:r>
          </w:p>
          <w:p w14:paraId="6809D90D"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la poussière des matières</w:t>
            </w:r>
          </w:p>
          <w:p w14:paraId="5CD8AE5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Gardien des passages entre les profondeurs, il contrôle tous ceux qui les franchissent.</w:t>
            </w:r>
          </w:p>
          <w:p w14:paraId="7FA66CD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Accueille les faibles et sacrifie les forts dans le temple.</w:t>
            </w:r>
          </w:p>
          <w:p w14:paraId="2EAB723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 xml:space="preserve">Se comporte comme porte-parole des vertus de l'équilibre. </w:t>
            </w:r>
          </w:p>
          <w:p w14:paraId="024A761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Très sérieux, jamais détendu, toujours actif.</w:t>
            </w:r>
            <w:r w:rsidRPr="00527E9E">
              <w:rPr>
                <w:rFonts w:asciiTheme="minorHAnsi" w:hAnsiTheme="minorHAnsi"/>
                <w:szCs w:val="18"/>
              </w:rPr>
              <w:tab/>
            </w:r>
          </w:p>
          <w:p w14:paraId="7DA1015B"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Con=refuge &amp; temple EA pour toutes les autres races</w:t>
            </w:r>
          </w:p>
          <w:p w14:paraId="24BDF853" w14:textId="77777777" w:rsidR="009A2EF1" w:rsidRPr="00527E9E" w:rsidRDefault="009A2EF1" w:rsidP="009A2EF1">
            <w:pPr>
              <w:shd w:val="clear" w:color="auto" w:fill="D9D9D9" w:themeFill="background1" w:themeFillShade="D9"/>
              <w:rPr>
                <w:rFonts w:asciiTheme="minorHAnsi" w:hAnsiTheme="minorHAnsi"/>
                <w:i/>
                <w:noProof/>
                <w:szCs w:val="18"/>
              </w:rPr>
            </w:pPr>
            <w:r w:rsidRPr="00527E9E">
              <w:rPr>
                <w:rFonts w:asciiTheme="minorHAnsi" w:hAnsiTheme="minorHAnsi"/>
                <w:i/>
                <w:noProof/>
                <w:szCs w:val="18"/>
              </w:rPr>
              <w:t>Fab=toutes les armes de toutes les matières pour les autres races, adore l'ivoire et la soie</w:t>
            </w:r>
          </w:p>
          <w:p w14:paraId="26EC40BA"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i/>
                <w:noProof/>
                <w:szCs w:val="18"/>
              </w:rPr>
              <w:t>Soc complexe = relations très étudiées, attitude recherchée, signes et échanges multiples, entraide</w:t>
            </w:r>
          </w:p>
          <w:p w14:paraId="507BD85E"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65</w:t>
            </w:r>
            <w:r w:rsidRPr="004F6588">
              <w:rPr>
                <w:rFonts w:asciiTheme="minorHAnsi" w:hAnsiTheme="minorHAnsi"/>
                <w:szCs w:val="18"/>
                <w:lang w:val="en-US"/>
              </w:rPr>
              <w:tab/>
              <w:t xml:space="preserve">D </w:t>
            </w:r>
            <w:r w:rsidRPr="004F6588">
              <w:rPr>
                <w:rFonts w:asciiTheme="minorHAnsi" w:hAnsiTheme="minorHAnsi"/>
                <w:noProof/>
                <w:szCs w:val="18"/>
                <w:lang w:val="en-US"/>
              </w:rPr>
              <w:t>65</w:t>
            </w:r>
            <w:r w:rsidRPr="004F6588">
              <w:rPr>
                <w:rFonts w:asciiTheme="minorHAnsi" w:hAnsiTheme="minorHAnsi"/>
                <w:szCs w:val="18"/>
                <w:lang w:val="en-US"/>
              </w:rPr>
              <w:tab/>
              <w:t xml:space="preserve">A </w:t>
            </w:r>
            <w:r w:rsidRPr="004F6588">
              <w:rPr>
                <w:rFonts w:asciiTheme="minorHAnsi" w:hAnsiTheme="minorHAnsi"/>
                <w:noProof/>
                <w:szCs w:val="18"/>
                <w:lang w:val="en-US"/>
              </w:rPr>
              <w:t>80</w:t>
            </w:r>
            <w:r w:rsidRPr="004F6588">
              <w:rPr>
                <w:rFonts w:asciiTheme="minorHAnsi" w:hAnsiTheme="minorHAnsi"/>
                <w:szCs w:val="18"/>
                <w:lang w:val="en-US"/>
              </w:rPr>
              <w:tab/>
              <w:t xml:space="preserve">I </w:t>
            </w:r>
            <w:r w:rsidRPr="004F6588">
              <w:rPr>
                <w:rFonts w:asciiTheme="minorHAnsi" w:hAnsiTheme="minorHAnsi"/>
                <w:noProof/>
                <w:szCs w:val="18"/>
                <w:lang w:val="en-US"/>
              </w:rPr>
              <w:t>10</w:t>
            </w:r>
            <w:r w:rsidRPr="004F6588">
              <w:rPr>
                <w:rFonts w:asciiTheme="minorHAnsi" w:hAnsiTheme="minorHAnsi"/>
                <w:szCs w:val="18"/>
                <w:lang w:val="en-US"/>
              </w:rPr>
              <w:tab/>
              <w:t xml:space="preserve">V </w:t>
            </w:r>
            <w:r w:rsidRPr="004F6588">
              <w:rPr>
                <w:rFonts w:asciiTheme="minorHAnsi" w:hAnsiTheme="minorHAnsi"/>
                <w:noProof/>
                <w:szCs w:val="18"/>
                <w:lang w:val="en-US"/>
              </w:rPr>
              <w:t>20</w:t>
            </w:r>
            <w:r w:rsidRPr="004F6588">
              <w:rPr>
                <w:rFonts w:asciiTheme="minorHAnsi" w:hAnsiTheme="minorHAnsi"/>
                <w:szCs w:val="18"/>
                <w:lang w:val="en-US"/>
              </w:rPr>
              <w:tab/>
              <w:t xml:space="preserve">E </w:t>
            </w:r>
            <w:r w:rsidRPr="004F6588">
              <w:rPr>
                <w:rFonts w:asciiTheme="minorHAnsi" w:hAnsiTheme="minorHAnsi"/>
                <w:noProof/>
                <w:szCs w:val="18"/>
                <w:lang w:val="en-US"/>
              </w:rPr>
              <w:t>15</w:t>
            </w:r>
            <w:r w:rsidRPr="004F6588">
              <w:rPr>
                <w:rFonts w:asciiTheme="minorHAnsi" w:hAnsiTheme="minorHAnsi"/>
                <w:szCs w:val="18"/>
                <w:lang w:val="en-US"/>
              </w:rPr>
              <w:tab/>
              <w:t xml:space="preserve">Em </w:t>
            </w:r>
            <w:r w:rsidRPr="004F6588">
              <w:rPr>
                <w:rFonts w:asciiTheme="minorHAnsi" w:hAnsiTheme="minorHAnsi"/>
                <w:noProof/>
                <w:szCs w:val="18"/>
                <w:lang w:val="en-US"/>
              </w:rPr>
              <w:t>35</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45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24</w:t>
            </w:r>
          </w:p>
          <w:p w14:paraId="3A285BDA"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3</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1-1-6</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masse L+0</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15</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31</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31</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7</w:t>
            </w:r>
            <w:r w:rsidR="00FA2185" w:rsidRPr="00527E9E">
              <w:rPr>
                <w:rFonts w:asciiTheme="minorHAnsi" w:hAnsiTheme="minorHAnsi"/>
                <w:szCs w:val="18"/>
              </w:rPr>
              <w:t xml:space="preserve"> VIT </w:t>
            </w:r>
            <w:r w:rsidRPr="00527E9E">
              <w:rPr>
                <w:rFonts w:asciiTheme="minorHAnsi" w:hAnsiTheme="minorHAnsi"/>
                <w:noProof/>
                <w:szCs w:val="18"/>
                <w:highlight w:val="yellow"/>
              </w:rPr>
              <w:t>6</w:t>
            </w:r>
            <w:r w:rsidRPr="00527E9E">
              <w:rPr>
                <w:rFonts w:asciiTheme="minorHAnsi" w:hAnsiTheme="minorHAnsi"/>
                <w:szCs w:val="18"/>
              </w:rPr>
              <w:tab/>
            </w:r>
          </w:p>
          <w:p w14:paraId="39587B89"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94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76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142</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51</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61</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56</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48</w:t>
            </w:r>
          </w:p>
          <w:p w14:paraId="1287F93C"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19</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16</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p>
          <w:p w14:paraId="05712AB3"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17FB578"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7</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70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0</w:t>
            </w:r>
          </w:p>
          <w:p w14:paraId="7B61AF61"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6D9226E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peut disparaître dans les sphères pendant 1d6 phases avec un test de Em x1, réapparaît à la fin de cette durée</w:t>
            </w:r>
          </w:p>
          <w:p w14:paraId="1AEC5AB2"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Furie partielle: si confronté à de la magie</w:t>
            </w:r>
          </w:p>
          <w:p w14:paraId="7860173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5/5 Feu astral, Pacte d'équilibre, P. des étoiles, Oubli divin</w:t>
            </w:r>
          </w:p>
          <w:p w14:paraId="196837F5" w14:textId="77777777" w:rsidR="009A2EF1" w:rsidRPr="00527E9E" w:rsidRDefault="009A2EF1" w:rsidP="009A2EF1">
            <w:pPr>
              <w:rPr>
                <w:rFonts w:asciiTheme="minorHAnsi" w:hAnsiTheme="minorHAnsi"/>
                <w:szCs w:val="18"/>
              </w:rPr>
            </w:pPr>
            <w:r w:rsidRPr="00527E9E">
              <w:rPr>
                <w:rFonts w:asciiTheme="minorHAnsi" w:hAnsiTheme="minorHAnsi"/>
                <w:noProof/>
                <w:szCs w:val="18"/>
              </w:rPr>
              <w:t>Sensible: tout coup critique le repousse dans les Marches</w:t>
            </w:r>
          </w:p>
          <w:p w14:paraId="4E377FDB"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temple recelle 1D10* x 1d6 trésors de tout type, la bâton contient 5/5 Pacte d'équilibre qui se déclenche au hasard (25%) 5 fois par jour sur des cibles différentes. La cape donne armure E+1d6-1d6 (un test par coup).</w:t>
            </w:r>
          </w:p>
        </w:tc>
      </w:tr>
    </w:tbl>
    <w:p w14:paraId="63D5A2F6" w14:textId="77777777" w:rsidR="009A2EF1" w:rsidRPr="00527E9E" w:rsidRDefault="00A31DAC" w:rsidP="0045338D">
      <w:pPr>
        <w:pStyle w:val="Titre3"/>
        <w:rPr>
          <w:sz w:val="16"/>
          <w:szCs w:val="16"/>
          <w:lang w:val="fr-BE"/>
        </w:rPr>
      </w:pPr>
      <w:bookmarkStart w:id="329" w:name="_Toc199924748"/>
      <w:r w:rsidRPr="00527E9E">
        <w:rPr>
          <w:noProof/>
          <w:highlight w:val="yellow"/>
          <w:lang w:val="fr-BE"/>
        </w:rPr>
        <w:lastRenderedPageBreak/>
        <w:t>Yuze</w:t>
      </w:r>
      <w:bookmarkEnd w:id="329"/>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4CFF7C3F"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15D99661"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233</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Yuze</w:t>
            </w:r>
            <w:r w:rsidRPr="00527E9E">
              <w:rPr>
                <w:rFonts w:asciiTheme="minorHAnsi" w:hAnsiTheme="minorHAnsi"/>
                <w:b/>
                <w:szCs w:val="18"/>
              </w:rPr>
              <w:t xml:space="preserve">  /  </w:t>
            </w:r>
            <w:r w:rsidRPr="00527E9E">
              <w:rPr>
                <w:rFonts w:asciiTheme="minorHAnsi" w:hAnsiTheme="minorHAnsi"/>
                <w:b/>
                <w:noProof/>
                <w:szCs w:val="18"/>
              </w:rPr>
              <w:t>yuze</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8</w:t>
            </w:r>
            <w:r w:rsidRPr="00527E9E">
              <w:rPr>
                <w:rFonts w:asciiTheme="minorHAnsi" w:hAnsiTheme="minorHAnsi"/>
                <w:szCs w:val="18"/>
              </w:rPr>
              <w:t xml:space="preserve"> </w:t>
            </w:r>
          </w:p>
          <w:p w14:paraId="576AC700"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2d3</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15</w:t>
            </w:r>
            <w:r w:rsidRPr="00527E9E">
              <w:rPr>
                <w:rFonts w:asciiTheme="minorHAnsi" w:hAnsiTheme="minorHAnsi"/>
                <w:szCs w:val="18"/>
              </w:rPr>
              <w:t xml:space="preserve"> / L</w:t>
            </w:r>
            <w:r w:rsidRPr="00527E9E">
              <w:rPr>
                <w:rFonts w:asciiTheme="minorHAnsi" w:hAnsiTheme="minorHAnsi"/>
                <w:noProof/>
                <w:szCs w:val="18"/>
              </w:rPr>
              <w:t>110</w:t>
            </w:r>
            <w:r w:rsidRPr="00527E9E">
              <w:rPr>
                <w:rFonts w:asciiTheme="minorHAnsi" w:hAnsiTheme="minorHAnsi"/>
                <w:szCs w:val="18"/>
              </w:rPr>
              <w:t xml:space="preserve"> / P</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6</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50/50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D600/A60</w:t>
            </w:r>
          </w:p>
          <w:p w14:paraId="36613AF2"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Beau et maigre petit dragon argenté aux yeux de gemme bleu-azur. Semble toujours joyeux et paisible. Queue terminée par un crochet brillant. Ailes bleu sombre couvertes d'un duvet blanc et terminée par des petites mains de singe aux courtes griffes.</w:t>
            </w:r>
          </w:p>
          <w:p w14:paraId="4B1F17A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Le messager de l'équilibre des choses, des énergies et des passages. Digne de confiance d'EA, mine les ordres établis.</w:t>
            </w:r>
          </w:p>
          <w:p w14:paraId="02DA3A6F"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œufs</w:t>
            </w:r>
          </w:p>
          <w:p w14:paraId="0900579E"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montagne - CAR D/N</w:t>
            </w:r>
          </w:p>
          <w:p w14:paraId="6D2E111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Parcours sa montagne et espionne tout ce qui peut s'espionner.</w:t>
            </w:r>
          </w:p>
          <w:p w14:paraId="1B522472"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Dévore ce qui vole ou ce qui rampe sinon.</w:t>
            </w:r>
          </w:p>
          <w:p w14:paraId="394CDB3E"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Amusé et détendu, joueur agressif s'il peut avoir sa chance.</w:t>
            </w:r>
          </w:p>
          <w:p w14:paraId="5483AB5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S'intéresse à suivre les êtres qui attirent son attention et à leur prendre ce qu'ils possèdent pour l'étudier.</w:t>
            </w:r>
          </w:p>
          <w:p w14:paraId="5A51364B"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Aime à détruire les constructions en dur, mécanismes et autres choses fabriquées complexes.</w:t>
            </w:r>
          </w:p>
          <w:p w14:paraId="789CC797"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Découpe, démonté et déplace tout ce qu'il voit, introduit le désordre partout,</w:t>
            </w:r>
            <w:r w:rsidRPr="00527E9E">
              <w:rPr>
                <w:rFonts w:asciiTheme="minorHAnsi" w:hAnsiTheme="minorHAnsi"/>
                <w:szCs w:val="18"/>
              </w:rPr>
              <w:tab/>
            </w:r>
          </w:p>
          <w:p w14:paraId="31A1DEB9" w14:textId="77777777" w:rsidR="009A2EF1" w:rsidRPr="004F6588" w:rsidRDefault="009A2EF1" w:rsidP="009A2EF1">
            <w:pPr>
              <w:shd w:val="clear" w:color="auto" w:fill="D9D9D9" w:themeFill="background1" w:themeFillShade="D9"/>
              <w:rPr>
                <w:rFonts w:asciiTheme="minorHAnsi" w:hAnsiTheme="minorHAnsi"/>
                <w:i/>
                <w:szCs w:val="18"/>
                <w:lang w:val="en-US"/>
              </w:rPr>
            </w:pPr>
            <w:r w:rsidRPr="004F6588">
              <w:rPr>
                <w:rFonts w:asciiTheme="minorHAnsi" w:hAnsiTheme="minorHAnsi"/>
                <w:b/>
                <w:i/>
                <w:szCs w:val="18"/>
                <w:lang w:val="en-US"/>
              </w:rPr>
              <w:t>Société</w:t>
            </w:r>
            <w:r w:rsidRPr="004F6588">
              <w:rPr>
                <w:rFonts w:asciiTheme="minorHAnsi" w:hAnsiTheme="minorHAnsi"/>
                <w:i/>
                <w:szCs w:val="18"/>
                <w:lang w:val="en-US"/>
              </w:rPr>
              <w:t xml:space="preserve"> &gt; </w:t>
            </w:r>
          </w:p>
          <w:p w14:paraId="29EA2438"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15</w:t>
            </w:r>
            <w:r w:rsidRPr="004F6588">
              <w:rPr>
                <w:rFonts w:asciiTheme="minorHAnsi" w:hAnsiTheme="minorHAnsi"/>
                <w:szCs w:val="18"/>
                <w:lang w:val="en-US"/>
              </w:rPr>
              <w:tab/>
              <w:t xml:space="preserve">En </w:t>
            </w:r>
            <w:r w:rsidRPr="004F6588">
              <w:rPr>
                <w:rFonts w:asciiTheme="minorHAnsi" w:hAnsiTheme="minorHAnsi"/>
                <w:noProof/>
                <w:szCs w:val="18"/>
                <w:lang w:val="en-US"/>
              </w:rPr>
              <w:t>15</w:t>
            </w:r>
            <w:r w:rsidRPr="004F6588">
              <w:rPr>
                <w:rFonts w:asciiTheme="minorHAnsi" w:hAnsiTheme="minorHAnsi"/>
                <w:szCs w:val="18"/>
                <w:lang w:val="en-US"/>
              </w:rPr>
              <w:tab/>
              <w:t xml:space="preserve">D </w:t>
            </w:r>
            <w:r w:rsidRPr="004F6588">
              <w:rPr>
                <w:rFonts w:asciiTheme="minorHAnsi" w:hAnsiTheme="minorHAnsi"/>
                <w:noProof/>
                <w:szCs w:val="18"/>
                <w:lang w:val="en-US"/>
              </w:rPr>
              <w:t>25</w:t>
            </w:r>
            <w:r w:rsidRPr="004F6588">
              <w:rPr>
                <w:rFonts w:asciiTheme="minorHAnsi" w:hAnsiTheme="minorHAnsi"/>
                <w:szCs w:val="18"/>
                <w:lang w:val="en-US"/>
              </w:rPr>
              <w:tab/>
              <w:t xml:space="preserve">A </w:t>
            </w:r>
            <w:r w:rsidRPr="004F6588">
              <w:rPr>
                <w:rFonts w:asciiTheme="minorHAnsi" w:hAnsiTheme="minorHAnsi"/>
                <w:noProof/>
                <w:szCs w:val="18"/>
                <w:lang w:val="en-US"/>
              </w:rPr>
              <w:t>55</w:t>
            </w:r>
            <w:r w:rsidRPr="004F6588">
              <w:rPr>
                <w:rFonts w:asciiTheme="minorHAnsi" w:hAnsiTheme="minorHAnsi"/>
                <w:szCs w:val="18"/>
                <w:lang w:val="en-US"/>
              </w:rPr>
              <w:tab/>
              <w:t xml:space="preserve">I </w:t>
            </w:r>
            <w:r w:rsidRPr="004F6588">
              <w:rPr>
                <w:rFonts w:asciiTheme="minorHAnsi" w:hAnsiTheme="minorHAnsi"/>
                <w:noProof/>
                <w:szCs w:val="18"/>
                <w:lang w:val="en-US"/>
              </w:rPr>
              <w:t>55</w:t>
            </w:r>
            <w:r w:rsidRPr="004F6588">
              <w:rPr>
                <w:rFonts w:asciiTheme="minorHAnsi" w:hAnsiTheme="minorHAnsi"/>
                <w:szCs w:val="18"/>
                <w:lang w:val="en-US"/>
              </w:rPr>
              <w:tab/>
              <w:t xml:space="preserve">V </w:t>
            </w:r>
            <w:r w:rsidRPr="004F6588">
              <w:rPr>
                <w:rFonts w:asciiTheme="minorHAnsi" w:hAnsiTheme="minorHAnsi"/>
                <w:noProof/>
                <w:szCs w:val="18"/>
                <w:lang w:val="en-US"/>
              </w:rPr>
              <w:t>40</w:t>
            </w:r>
            <w:r w:rsidRPr="004F6588">
              <w:rPr>
                <w:rFonts w:asciiTheme="minorHAnsi" w:hAnsiTheme="minorHAnsi"/>
                <w:szCs w:val="18"/>
                <w:lang w:val="en-US"/>
              </w:rPr>
              <w:tab/>
              <w:t xml:space="preserve">E </w:t>
            </w:r>
            <w:r w:rsidRPr="004F6588">
              <w:rPr>
                <w:rFonts w:asciiTheme="minorHAnsi" w:hAnsiTheme="minorHAnsi"/>
                <w:noProof/>
                <w:szCs w:val="18"/>
                <w:lang w:val="en-US"/>
              </w:rPr>
              <w:t>45</w:t>
            </w:r>
            <w:r w:rsidRPr="004F6588">
              <w:rPr>
                <w:rFonts w:asciiTheme="minorHAnsi" w:hAnsiTheme="minorHAnsi"/>
                <w:szCs w:val="18"/>
                <w:lang w:val="en-US"/>
              </w:rPr>
              <w:tab/>
              <w:t xml:space="preserve">Em </w:t>
            </w:r>
            <w:r w:rsidRPr="004F6588">
              <w:rPr>
                <w:rFonts w:asciiTheme="minorHAnsi" w:hAnsiTheme="minorHAnsi"/>
                <w:noProof/>
                <w:szCs w:val="18"/>
                <w:lang w:val="en-US"/>
              </w:rPr>
              <w:t>60</w:t>
            </w:r>
            <w:r w:rsidRPr="004F6588">
              <w:rPr>
                <w:rFonts w:asciiTheme="minorHAnsi" w:hAnsiTheme="minorHAnsi"/>
                <w:szCs w:val="18"/>
                <w:lang w:val="en-US"/>
              </w:rPr>
              <w:tab/>
              <w:t xml:space="preserve">C </w:t>
            </w:r>
            <w:r w:rsidRPr="004F6588">
              <w:rPr>
                <w:rFonts w:asciiTheme="minorHAnsi" w:hAnsiTheme="minorHAnsi"/>
                <w:noProof/>
                <w:szCs w:val="18"/>
                <w:lang w:val="en-US"/>
              </w:rPr>
              <w:t>45</w:t>
            </w:r>
            <w:r w:rsidRPr="004F6588">
              <w:rPr>
                <w:rFonts w:asciiTheme="minorHAnsi" w:hAnsiTheme="minorHAnsi"/>
                <w:szCs w:val="18"/>
                <w:lang w:val="en-US"/>
              </w:rPr>
              <w:tab/>
              <w:t xml:space="preserve">Ap </w:t>
            </w:r>
            <w:r w:rsidRPr="004F6588">
              <w:rPr>
                <w:rFonts w:asciiTheme="minorHAnsi" w:hAnsiTheme="minorHAnsi"/>
                <w:noProof/>
                <w:szCs w:val="18"/>
                <w:lang w:val="en-US"/>
              </w:rPr>
              <w:t>40</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8</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23</w:t>
            </w:r>
          </w:p>
          <w:p w14:paraId="167C36FD"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45</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4-3-2</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balayage -3 (5)poison -6</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20</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25</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19</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5</w:t>
            </w:r>
            <w:r w:rsidR="00FA2185" w:rsidRPr="00527E9E">
              <w:rPr>
                <w:rFonts w:asciiTheme="minorHAnsi" w:hAnsiTheme="minorHAnsi"/>
                <w:szCs w:val="18"/>
              </w:rPr>
              <w:t xml:space="preserve"> VIT </w:t>
            </w:r>
            <w:r w:rsidRPr="00527E9E">
              <w:rPr>
                <w:rFonts w:asciiTheme="minorHAnsi" w:hAnsiTheme="minorHAnsi"/>
                <w:noProof/>
                <w:szCs w:val="18"/>
                <w:highlight w:val="yellow"/>
              </w:rPr>
              <w:t>5</w:t>
            </w:r>
            <w:r w:rsidRPr="00527E9E">
              <w:rPr>
                <w:rFonts w:asciiTheme="minorHAnsi" w:hAnsiTheme="minorHAnsi"/>
                <w:szCs w:val="18"/>
              </w:rPr>
              <w:tab/>
            </w:r>
          </w:p>
          <w:p w14:paraId="365635B1"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10 a40</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49</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44</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73</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110</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34</w:t>
            </w:r>
          </w:p>
          <w:p w14:paraId="2456A078"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8</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2</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4</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9</w:t>
            </w:r>
            <w:r w:rsidRPr="004F6588">
              <w:rPr>
                <w:rFonts w:asciiTheme="minorHAnsi" w:hAnsiTheme="minorHAnsi"/>
                <w:szCs w:val="18"/>
                <w:lang w:val="en-US"/>
              </w:rPr>
              <w:tab/>
            </w:r>
            <w:r w:rsidRPr="004F6588">
              <w:rPr>
                <w:rFonts w:asciiTheme="minorHAnsi" w:hAnsiTheme="minorHAnsi"/>
                <w:szCs w:val="18"/>
                <w:lang w:val="en-US"/>
              </w:rPr>
              <w:tab/>
            </w:r>
          </w:p>
          <w:p w14:paraId="2A56D4EA"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6032ED1F"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2</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15</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30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59</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54</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98</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4</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50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50</w:t>
            </w:r>
          </w:p>
          <w:p w14:paraId="1CBFAF7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00BBC6C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Moral -4, ne se rend jamais</w:t>
            </w:r>
          </w:p>
          <w:p w14:paraId="3EC5392D"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Magie: 2/1 Sommeil éveillé permanent</w:t>
            </w:r>
          </w:p>
          <w:p w14:paraId="2F2F4360"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Poison: 4/4 Rapide par la queue</w:t>
            </w:r>
          </w:p>
          <w:p w14:paraId="43387884" w14:textId="77777777" w:rsidR="009A2EF1" w:rsidRPr="00527E9E" w:rsidRDefault="009A2EF1" w:rsidP="009A2EF1">
            <w:pPr>
              <w:rPr>
                <w:rFonts w:asciiTheme="minorHAnsi" w:hAnsiTheme="minorHAnsi"/>
                <w:szCs w:val="18"/>
              </w:rPr>
            </w:pPr>
            <w:r w:rsidRPr="00527E9E">
              <w:rPr>
                <w:rFonts w:asciiTheme="minorHAnsi" w:hAnsiTheme="minorHAnsi"/>
                <w:noProof/>
                <w:szCs w:val="18"/>
              </w:rPr>
              <w:t>Vol: x4</w:t>
            </w:r>
          </w:p>
          <w:p w14:paraId="68743418"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Donne 1d2 gemmes bleues, 4 gemmes à un collier donne 2/1 Sommeil éveillé permanent.</w:t>
            </w:r>
          </w:p>
        </w:tc>
      </w:tr>
    </w:tbl>
    <w:p w14:paraId="004E5C93" w14:textId="77777777" w:rsidR="009A2EF1" w:rsidRPr="00527E9E" w:rsidRDefault="00A31DAC" w:rsidP="0045338D">
      <w:pPr>
        <w:pStyle w:val="Titre3"/>
        <w:rPr>
          <w:i/>
          <w:lang w:val="fr-BE"/>
        </w:rPr>
      </w:pPr>
      <w:bookmarkStart w:id="330" w:name="_Toc199924749"/>
      <w:r w:rsidRPr="00527E9E">
        <w:rPr>
          <w:noProof/>
          <w:highlight w:val="yellow"/>
          <w:lang w:val="fr-BE"/>
        </w:rPr>
        <w:t>Ziso</w:t>
      </w:r>
      <w:bookmarkEnd w:id="330"/>
      <w:r w:rsidRPr="00527E9E">
        <w:rPr>
          <w:lang w:val="fr-BE"/>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9A2EF1" w:rsidRPr="00527E9E" w14:paraId="7D04A747" w14:textId="77777777" w:rsidTr="009A2EF1">
        <w:trPr>
          <w:cantSplit/>
          <w:trHeight w:val="7088"/>
        </w:trPr>
        <w:tc>
          <w:tcPr>
            <w:tcW w:w="10314" w:type="dxa"/>
            <w:tcBorders>
              <w:top w:val="single" w:sz="4" w:space="0" w:color="auto"/>
              <w:left w:val="single" w:sz="4" w:space="0" w:color="auto"/>
              <w:bottom w:val="single" w:sz="4" w:space="0" w:color="auto"/>
              <w:right w:val="single" w:sz="4" w:space="0" w:color="auto"/>
            </w:tcBorders>
          </w:tcPr>
          <w:p w14:paraId="59422527" w14:textId="77777777" w:rsidR="009A2EF1" w:rsidRPr="00527E9E" w:rsidRDefault="009A2EF1" w:rsidP="009A2EF1">
            <w:pPr>
              <w:rPr>
                <w:rFonts w:asciiTheme="minorHAnsi" w:hAnsiTheme="minorHAnsi"/>
                <w:i/>
                <w:szCs w:val="18"/>
              </w:rPr>
            </w:pPr>
            <w:r w:rsidRPr="00527E9E">
              <w:rPr>
                <w:rFonts w:asciiTheme="minorHAnsi" w:hAnsiTheme="minorHAnsi"/>
                <w:b/>
                <w:i/>
                <w:szCs w:val="18"/>
              </w:rPr>
              <w:t>N</w:t>
            </w:r>
            <w:r w:rsidRPr="00527E9E">
              <w:rPr>
                <w:rFonts w:asciiTheme="minorHAnsi" w:hAnsiTheme="minorHAnsi"/>
                <w:i/>
                <w:szCs w:val="18"/>
              </w:rPr>
              <w:t xml:space="preserve">° </w:t>
            </w:r>
            <w:r w:rsidRPr="00527E9E">
              <w:rPr>
                <w:rFonts w:asciiTheme="minorHAnsi" w:hAnsiTheme="minorHAnsi"/>
                <w:noProof/>
                <w:szCs w:val="18"/>
              </w:rPr>
              <w:t>236</w:t>
            </w:r>
            <w:r w:rsidRPr="00527E9E">
              <w:rPr>
                <w:rFonts w:asciiTheme="minorHAnsi" w:hAnsiTheme="minorHAnsi"/>
                <w:szCs w:val="18"/>
              </w:rPr>
              <w:tab/>
              <w:t xml:space="preserve"> </w:t>
            </w:r>
            <w:r w:rsidRPr="00527E9E">
              <w:rPr>
                <w:rFonts w:asciiTheme="minorHAnsi" w:hAnsiTheme="minorHAnsi"/>
                <w:b/>
                <w:i/>
                <w:szCs w:val="18"/>
              </w:rPr>
              <w:t>Nom</w:t>
            </w:r>
            <w:r w:rsidRPr="00527E9E">
              <w:rPr>
                <w:rFonts w:asciiTheme="minorHAnsi" w:hAnsiTheme="minorHAnsi"/>
                <w:i/>
                <w:szCs w:val="18"/>
              </w:rPr>
              <w:t xml:space="preserve"> </w:t>
            </w:r>
            <w:r w:rsidRPr="00527E9E">
              <w:rPr>
                <w:rFonts w:asciiTheme="minorHAnsi" w:hAnsiTheme="minorHAnsi"/>
                <w:b/>
                <w:noProof/>
                <w:szCs w:val="18"/>
                <w:highlight w:val="yellow"/>
              </w:rPr>
              <w:t>Ziso</w:t>
            </w:r>
            <w:r w:rsidRPr="00527E9E">
              <w:rPr>
                <w:rFonts w:asciiTheme="minorHAnsi" w:hAnsiTheme="minorHAnsi"/>
                <w:b/>
                <w:szCs w:val="18"/>
              </w:rPr>
              <w:t xml:space="preserve">  /  </w:t>
            </w:r>
            <w:r w:rsidRPr="00527E9E">
              <w:rPr>
                <w:rFonts w:asciiTheme="minorHAnsi" w:hAnsiTheme="minorHAnsi"/>
                <w:b/>
                <w:noProof/>
                <w:szCs w:val="18"/>
              </w:rPr>
              <w:t>ziso</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i/>
                <w:szCs w:val="18"/>
              </w:rPr>
              <w:t>Race</w:t>
            </w:r>
            <w:r w:rsidRPr="00527E9E">
              <w:rPr>
                <w:rFonts w:asciiTheme="minorHAnsi" w:hAnsiTheme="minorHAnsi"/>
                <w:i/>
                <w:szCs w:val="18"/>
              </w:rPr>
              <w:t xml:space="preserve"> </w:t>
            </w:r>
            <w:r w:rsidRPr="00527E9E">
              <w:rPr>
                <w:rFonts w:asciiTheme="minorHAnsi" w:hAnsiTheme="minorHAnsi"/>
                <w:szCs w:val="18"/>
              </w:rPr>
              <w:tab/>
            </w:r>
            <w:r w:rsidRPr="00527E9E">
              <w:rPr>
                <w:rFonts w:asciiTheme="minorHAnsi" w:hAnsiTheme="minorHAnsi"/>
                <w:b/>
                <w:i/>
                <w:szCs w:val="18"/>
              </w:rPr>
              <w:t>Divin</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ab/>
            </w:r>
            <w:r w:rsidRPr="00527E9E">
              <w:rPr>
                <w:rFonts w:asciiTheme="minorHAnsi" w:hAnsiTheme="minorHAnsi"/>
                <w:b/>
                <w:i/>
                <w:szCs w:val="18"/>
              </w:rPr>
              <w:t>NC</w:t>
            </w:r>
            <w:r w:rsidRPr="00527E9E">
              <w:rPr>
                <w:rFonts w:asciiTheme="minorHAnsi" w:hAnsiTheme="minorHAnsi"/>
                <w:i/>
                <w:szCs w:val="18"/>
              </w:rPr>
              <w:t xml:space="preserve"> </w:t>
            </w:r>
            <w:r w:rsidRPr="00527E9E">
              <w:rPr>
                <w:rFonts w:asciiTheme="minorHAnsi" w:hAnsiTheme="minorHAnsi"/>
                <w:noProof/>
                <w:szCs w:val="18"/>
                <w:highlight w:val="yellow"/>
              </w:rPr>
              <w:t>13</w:t>
            </w:r>
            <w:r w:rsidRPr="00527E9E">
              <w:rPr>
                <w:rFonts w:asciiTheme="minorHAnsi" w:hAnsiTheme="minorHAnsi"/>
                <w:szCs w:val="18"/>
              </w:rPr>
              <w:t xml:space="preserve"> </w:t>
            </w:r>
          </w:p>
          <w:p w14:paraId="59983A63"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Rencontre</w:t>
            </w:r>
            <w:r w:rsidRPr="00527E9E">
              <w:rPr>
                <w:rFonts w:asciiTheme="minorHAnsi" w:hAnsiTheme="minorHAnsi"/>
                <w:szCs w:val="18"/>
              </w:rPr>
              <w:t xml:space="preserve"> </w:t>
            </w:r>
            <w:r w:rsidRPr="00527E9E">
              <w:rPr>
                <w:rFonts w:asciiTheme="minorHAnsi" w:hAnsiTheme="minorHAnsi"/>
                <w:noProof/>
                <w:szCs w:val="18"/>
              </w:rPr>
              <w:t>1</w:t>
            </w:r>
            <w:r w:rsidRPr="00527E9E">
              <w:rPr>
                <w:rFonts w:asciiTheme="minorHAnsi" w:hAnsiTheme="minorHAnsi"/>
                <w:szCs w:val="18"/>
              </w:rPr>
              <w:tab/>
            </w:r>
            <w:r w:rsidRPr="00527E9E">
              <w:rPr>
                <w:rFonts w:asciiTheme="minorHAnsi" w:hAnsiTheme="minorHAnsi"/>
                <w:b/>
                <w:i/>
                <w:szCs w:val="18"/>
              </w:rPr>
              <w:t>Dimensions</w:t>
            </w:r>
            <w:r w:rsidRPr="00527E9E">
              <w:rPr>
                <w:rFonts w:asciiTheme="minorHAnsi" w:hAnsiTheme="minorHAnsi"/>
                <w:szCs w:val="18"/>
              </w:rPr>
              <w:t xml:space="preserve"> H</w:t>
            </w:r>
            <w:r w:rsidRPr="00527E9E">
              <w:rPr>
                <w:rFonts w:asciiTheme="minorHAnsi" w:hAnsiTheme="minorHAnsi"/>
                <w:noProof/>
                <w:szCs w:val="18"/>
              </w:rPr>
              <w:t>70</w:t>
            </w:r>
            <w:r w:rsidRPr="00527E9E">
              <w:rPr>
                <w:rFonts w:asciiTheme="minorHAnsi" w:hAnsiTheme="minorHAnsi"/>
                <w:szCs w:val="18"/>
              </w:rPr>
              <w:t xml:space="preserve"> / L</w:t>
            </w:r>
            <w:r w:rsidRPr="00527E9E">
              <w:rPr>
                <w:rFonts w:asciiTheme="minorHAnsi" w:hAnsiTheme="minorHAnsi"/>
                <w:noProof/>
                <w:szCs w:val="18"/>
              </w:rPr>
              <w:t>30</w:t>
            </w:r>
            <w:r w:rsidRPr="00527E9E">
              <w:rPr>
                <w:rFonts w:asciiTheme="minorHAnsi" w:hAnsiTheme="minorHAnsi"/>
                <w:szCs w:val="18"/>
              </w:rPr>
              <w:t xml:space="preserve"> / P</w:t>
            </w:r>
            <w:r w:rsidRPr="00527E9E">
              <w:rPr>
                <w:rFonts w:asciiTheme="minorHAnsi" w:hAnsiTheme="minorHAnsi"/>
                <w:noProof/>
                <w:szCs w:val="18"/>
              </w:rPr>
              <w:t>110</w:t>
            </w:r>
            <w:r w:rsidRPr="00527E9E">
              <w:rPr>
                <w:rFonts w:asciiTheme="minorHAnsi" w:hAnsiTheme="minorHAnsi"/>
                <w:szCs w:val="18"/>
              </w:rPr>
              <w:t xml:space="preserve"> </w:t>
            </w:r>
            <w:r w:rsidRPr="00527E9E">
              <w:rPr>
                <w:rFonts w:asciiTheme="minorHAnsi" w:hAnsiTheme="minorHAnsi"/>
                <w:i/>
                <w:szCs w:val="18"/>
              </w:rPr>
              <w:t xml:space="preserve">/ </w:t>
            </w:r>
            <w:r w:rsidRPr="00527E9E">
              <w:rPr>
                <w:rFonts w:asciiTheme="minorHAnsi" w:hAnsiTheme="minorHAnsi"/>
                <w:noProof/>
                <w:szCs w:val="18"/>
                <w:highlight w:val="yellow"/>
              </w:rPr>
              <w:t>41</w:t>
            </w:r>
            <w:r w:rsidRPr="00527E9E">
              <w:rPr>
                <w:rFonts w:asciiTheme="minorHAnsi" w:hAnsiTheme="minorHAnsi"/>
                <w:szCs w:val="18"/>
              </w:rPr>
              <w:t>kg</w:t>
            </w:r>
            <w:r w:rsidRPr="00527E9E">
              <w:rPr>
                <w:rFonts w:asciiTheme="minorHAnsi" w:hAnsiTheme="minorHAnsi"/>
                <w:i/>
                <w:szCs w:val="18"/>
              </w:rPr>
              <w:tab/>
            </w:r>
            <w:r w:rsidRPr="00527E9E">
              <w:rPr>
                <w:rFonts w:asciiTheme="minorHAnsi" w:hAnsiTheme="minorHAnsi"/>
                <w:b/>
                <w:i/>
                <w:szCs w:val="18"/>
              </w:rPr>
              <w:t>Aligné</w:t>
            </w:r>
            <w:r w:rsidRPr="00527E9E">
              <w:rPr>
                <w:rFonts w:asciiTheme="minorHAnsi" w:hAnsiTheme="minorHAnsi"/>
                <w:i/>
                <w:szCs w:val="18"/>
              </w:rPr>
              <w:t xml:space="preserve"> </w:t>
            </w:r>
            <w:r w:rsidRPr="00527E9E">
              <w:rPr>
                <w:rFonts w:asciiTheme="minorHAnsi" w:hAnsiTheme="minorHAnsi"/>
                <w:noProof/>
                <w:szCs w:val="18"/>
              </w:rPr>
              <w:t>El'Lar</w:t>
            </w:r>
            <w:r w:rsidRPr="00527E9E">
              <w:rPr>
                <w:rFonts w:asciiTheme="minorHAnsi" w:hAnsiTheme="minorHAnsi"/>
                <w:b/>
                <w:i/>
                <w:szCs w:val="18"/>
              </w:rPr>
              <w:t xml:space="preserve"> </w:t>
            </w:r>
            <w:r w:rsidRPr="00527E9E">
              <w:rPr>
                <w:rFonts w:asciiTheme="minorHAnsi" w:hAnsiTheme="minorHAnsi"/>
                <w:b/>
                <w:i/>
                <w:szCs w:val="18"/>
              </w:rPr>
              <w:tab/>
              <w:t>Sexe</w:t>
            </w:r>
            <w:r w:rsidRPr="00527E9E">
              <w:rPr>
                <w:rFonts w:asciiTheme="minorHAnsi" w:hAnsiTheme="minorHAnsi"/>
                <w:szCs w:val="18"/>
              </w:rPr>
              <w:t xml:space="preserve"> : </w:t>
            </w:r>
            <w:r w:rsidRPr="00527E9E">
              <w:rPr>
                <w:rFonts w:asciiTheme="minorHAnsi" w:hAnsiTheme="minorHAnsi"/>
                <w:noProof/>
                <w:szCs w:val="18"/>
              </w:rPr>
              <w:t>0/100</w:t>
            </w:r>
            <w:r w:rsidRPr="00527E9E">
              <w:rPr>
                <w:rFonts w:asciiTheme="minorHAnsi" w:hAnsiTheme="minorHAnsi"/>
                <w:szCs w:val="18"/>
              </w:rPr>
              <w:tab/>
            </w:r>
            <w:r w:rsidRPr="00527E9E">
              <w:rPr>
                <w:rFonts w:asciiTheme="minorHAnsi" w:hAnsiTheme="minorHAnsi"/>
                <w:b/>
                <w:i/>
                <w:szCs w:val="18"/>
              </w:rPr>
              <w:t>Âge</w:t>
            </w:r>
            <w:r w:rsidRPr="00527E9E">
              <w:rPr>
                <w:rFonts w:asciiTheme="minorHAnsi" w:hAnsiTheme="minorHAnsi"/>
                <w:szCs w:val="18"/>
              </w:rPr>
              <w:t xml:space="preserve"> : </w:t>
            </w:r>
            <w:r w:rsidRPr="00527E9E">
              <w:rPr>
                <w:rFonts w:asciiTheme="minorHAnsi" w:hAnsiTheme="minorHAnsi"/>
                <w:noProof/>
                <w:szCs w:val="18"/>
              </w:rPr>
              <w:t>D400/A20</w:t>
            </w:r>
          </w:p>
          <w:p w14:paraId="4004BB6F"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Description &amp; Origine</w:t>
            </w:r>
            <w:r w:rsidRPr="00527E9E">
              <w:rPr>
                <w:rFonts w:asciiTheme="minorHAnsi" w:hAnsiTheme="minorHAnsi"/>
                <w:i/>
                <w:szCs w:val="18"/>
              </w:rPr>
              <w:t xml:space="preserve"> &gt; </w:t>
            </w:r>
            <w:r w:rsidRPr="00527E9E">
              <w:rPr>
                <w:rFonts w:asciiTheme="minorHAnsi" w:hAnsiTheme="minorHAnsi"/>
                <w:szCs w:val="18"/>
              </w:rPr>
              <w:t xml:space="preserve"> </w:t>
            </w:r>
            <w:r w:rsidRPr="00527E9E">
              <w:rPr>
                <w:rFonts w:asciiTheme="minorHAnsi" w:hAnsiTheme="minorHAnsi"/>
                <w:noProof/>
                <w:szCs w:val="18"/>
              </w:rPr>
              <w:t>Beau loup gris-blanc à poils très longs et au regard humain. Les pattes antérieures sont très souples et se terminent avec des doigts. Allure éléguante, regard posé, longues canines visibles. Pattes musclées et oreilles très mobiles. Attidue de chien dressé.</w:t>
            </w:r>
          </w:p>
          <w:p w14:paraId="10977881"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Compagnon des forces de l'équilible, c'est de dernier avatar d'EA et il représente une évolution décisive vers la fin des magies</w:t>
            </w:r>
          </w:p>
          <w:p w14:paraId="1DF6A4E9"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REP= canidé du MH capturé à la naissance, mélangé à Varen et éduqué dans MD</w:t>
            </w:r>
          </w:p>
          <w:p w14:paraId="1A21536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b/>
                <w:i/>
                <w:szCs w:val="18"/>
              </w:rPr>
              <w:t>Milieu, Mode de vie, Nourritures</w:t>
            </w:r>
            <w:r w:rsidRPr="00527E9E">
              <w:rPr>
                <w:rFonts w:asciiTheme="minorHAnsi" w:hAnsiTheme="minorHAnsi"/>
                <w:i/>
                <w:szCs w:val="18"/>
              </w:rPr>
              <w:t xml:space="preserve"> &gt; </w:t>
            </w:r>
            <w:r w:rsidRPr="00527E9E">
              <w:rPr>
                <w:rFonts w:asciiTheme="minorHAnsi" w:hAnsiTheme="minorHAnsi"/>
                <w:noProof/>
                <w:szCs w:val="18"/>
              </w:rPr>
              <w:t>colline - CAR D/N</w:t>
            </w:r>
          </w:p>
          <w:p w14:paraId="0B88E784" w14:textId="77777777" w:rsidR="009A2EF1" w:rsidRPr="00527E9E" w:rsidRDefault="009A2EF1" w:rsidP="009A2EF1">
            <w:pPr>
              <w:shd w:val="clear" w:color="auto" w:fill="D6E3BC" w:themeFill="accent3" w:themeFillTint="66"/>
              <w:rPr>
                <w:rFonts w:asciiTheme="minorHAnsi" w:hAnsiTheme="minorHAnsi"/>
                <w:noProof/>
                <w:szCs w:val="18"/>
              </w:rPr>
            </w:pPr>
            <w:r w:rsidRPr="00527E9E">
              <w:rPr>
                <w:rFonts w:asciiTheme="minorHAnsi" w:hAnsiTheme="minorHAnsi"/>
                <w:noProof/>
                <w:szCs w:val="18"/>
              </w:rPr>
              <w:t>Sans attache particulière, il rôde sans fin sur les terres fragilisées.</w:t>
            </w:r>
          </w:p>
          <w:p w14:paraId="1E2671AC" w14:textId="77777777" w:rsidR="009A2EF1" w:rsidRPr="00527E9E" w:rsidRDefault="009A2EF1" w:rsidP="009A2EF1">
            <w:pPr>
              <w:shd w:val="clear" w:color="auto" w:fill="D6E3BC" w:themeFill="accent3" w:themeFillTint="66"/>
              <w:rPr>
                <w:rFonts w:asciiTheme="minorHAnsi" w:hAnsiTheme="minorHAnsi"/>
                <w:i/>
                <w:szCs w:val="18"/>
              </w:rPr>
            </w:pPr>
            <w:r w:rsidRPr="00527E9E">
              <w:rPr>
                <w:rFonts w:asciiTheme="minorHAnsi" w:hAnsiTheme="minorHAnsi"/>
                <w:noProof/>
                <w:szCs w:val="18"/>
              </w:rPr>
              <w:t>Mange ce que mangent les loups.</w:t>
            </w:r>
          </w:p>
          <w:p w14:paraId="43E3883C" w14:textId="77777777" w:rsidR="009A2EF1" w:rsidRPr="00527E9E" w:rsidRDefault="009A2EF1" w:rsidP="009A2EF1">
            <w:pPr>
              <w:rPr>
                <w:rFonts w:asciiTheme="minorHAnsi" w:hAnsiTheme="minorHAnsi"/>
                <w:noProof/>
                <w:szCs w:val="18"/>
              </w:rPr>
            </w:pPr>
            <w:r w:rsidRPr="00527E9E">
              <w:rPr>
                <w:rFonts w:asciiTheme="minorHAnsi" w:hAnsiTheme="minorHAnsi"/>
                <w:b/>
                <w:i/>
                <w:szCs w:val="18"/>
              </w:rPr>
              <w:t>Attitude</w:t>
            </w:r>
            <w:r w:rsidRPr="00527E9E">
              <w:rPr>
                <w:rFonts w:asciiTheme="minorHAnsi" w:hAnsiTheme="minorHAnsi"/>
                <w:i/>
                <w:szCs w:val="18"/>
              </w:rPr>
              <w:t xml:space="preserve"> &gt; </w:t>
            </w:r>
            <w:r w:rsidRPr="00527E9E">
              <w:rPr>
                <w:rFonts w:asciiTheme="minorHAnsi" w:hAnsiTheme="minorHAnsi"/>
                <w:noProof/>
                <w:szCs w:val="18"/>
              </w:rPr>
              <w:t>Se comporte comme un observateur des autres races intelligentes.</w:t>
            </w:r>
          </w:p>
          <w:p w14:paraId="0AEE3AD8"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N'hésite pas à intervenir dans ce qui se passe ou provoquer des évènements neutralisant les autres magies.</w:t>
            </w:r>
          </w:p>
          <w:p w14:paraId="70542A29"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Garde le troupeau des alliés contre les prédateurs, grogne pour se faire comprendre.</w:t>
            </w:r>
          </w:p>
          <w:p w14:paraId="67E261DA" w14:textId="77777777" w:rsidR="009A2EF1" w:rsidRPr="00527E9E" w:rsidRDefault="009A2EF1" w:rsidP="009A2EF1">
            <w:pPr>
              <w:rPr>
                <w:rFonts w:asciiTheme="minorHAnsi" w:hAnsiTheme="minorHAnsi"/>
                <w:i/>
                <w:szCs w:val="18"/>
              </w:rPr>
            </w:pPr>
            <w:r w:rsidRPr="00527E9E">
              <w:rPr>
                <w:rFonts w:asciiTheme="minorHAnsi" w:hAnsiTheme="minorHAnsi"/>
                <w:noProof/>
                <w:szCs w:val="18"/>
              </w:rPr>
              <w:t>Agit comme un acrobate des combats, se jouant de toutes les armes et tactiques.</w:t>
            </w:r>
            <w:r w:rsidRPr="00527E9E">
              <w:rPr>
                <w:rFonts w:asciiTheme="minorHAnsi" w:hAnsiTheme="minorHAnsi"/>
                <w:szCs w:val="18"/>
              </w:rPr>
              <w:tab/>
            </w:r>
          </w:p>
          <w:p w14:paraId="72D0C4E1" w14:textId="77777777" w:rsidR="009A2EF1" w:rsidRPr="00527E9E" w:rsidRDefault="009A2EF1" w:rsidP="009A2EF1">
            <w:pPr>
              <w:shd w:val="clear" w:color="auto" w:fill="D9D9D9" w:themeFill="background1" w:themeFillShade="D9"/>
              <w:rPr>
                <w:rFonts w:asciiTheme="minorHAnsi" w:hAnsiTheme="minorHAnsi"/>
                <w:i/>
                <w:szCs w:val="18"/>
              </w:rPr>
            </w:pPr>
            <w:r w:rsidRPr="00527E9E">
              <w:rPr>
                <w:rFonts w:asciiTheme="minorHAnsi" w:hAnsiTheme="minorHAnsi"/>
                <w:b/>
                <w:i/>
                <w:szCs w:val="18"/>
              </w:rPr>
              <w:t>Société</w:t>
            </w:r>
            <w:r w:rsidRPr="00527E9E">
              <w:rPr>
                <w:rFonts w:asciiTheme="minorHAnsi" w:hAnsiTheme="minorHAnsi"/>
                <w:i/>
                <w:szCs w:val="18"/>
              </w:rPr>
              <w:t xml:space="preserve"> &gt; </w:t>
            </w:r>
            <w:r w:rsidRPr="00527E9E">
              <w:rPr>
                <w:rFonts w:asciiTheme="minorHAnsi" w:hAnsiTheme="minorHAnsi"/>
                <w:i/>
                <w:noProof/>
                <w:szCs w:val="18"/>
              </w:rPr>
              <w:t>Soc=relations complexe entre spécimens, lié aux compétences et à l'expérience</w:t>
            </w:r>
          </w:p>
          <w:p w14:paraId="4E1DE007" w14:textId="77777777" w:rsidR="009A2EF1" w:rsidRPr="004F6588" w:rsidRDefault="009A2EF1" w:rsidP="009A2EF1">
            <w:pPr>
              <w:rPr>
                <w:rFonts w:asciiTheme="minorHAnsi" w:hAnsiTheme="minorHAnsi"/>
                <w:szCs w:val="18"/>
                <w:lang w:val="en-US"/>
              </w:rPr>
            </w:pPr>
            <w:r w:rsidRPr="004F6588">
              <w:rPr>
                <w:rFonts w:asciiTheme="minorHAnsi" w:hAnsiTheme="minorHAnsi"/>
                <w:szCs w:val="18"/>
                <w:lang w:val="en-US"/>
              </w:rPr>
              <w:t xml:space="preserve">F </w:t>
            </w:r>
            <w:r w:rsidRPr="004F6588">
              <w:rPr>
                <w:rFonts w:asciiTheme="minorHAnsi" w:hAnsiTheme="minorHAnsi"/>
                <w:noProof/>
                <w:szCs w:val="18"/>
                <w:lang w:val="en-US"/>
              </w:rPr>
              <w:t>40</w:t>
            </w:r>
            <w:r w:rsidRPr="004F6588">
              <w:rPr>
                <w:rFonts w:asciiTheme="minorHAnsi" w:hAnsiTheme="minorHAnsi"/>
                <w:szCs w:val="18"/>
                <w:lang w:val="en-US"/>
              </w:rPr>
              <w:tab/>
              <w:t xml:space="preserve">En </w:t>
            </w:r>
            <w:r w:rsidRPr="004F6588">
              <w:rPr>
                <w:rFonts w:asciiTheme="minorHAnsi" w:hAnsiTheme="minorHAnsi"/>
                <w:noProof/>
                <w:szCs w:val="18"/>
                <w:lang w:val="en-US"/>
              </w:rPr>
              <w:t>35</w:t>
            </w:r>
            <w:r w:rsidRPr="004F6588">
              <w:rPr>
                <w:rFonts w:asciiTheme="minorHAnsi" w:hAnsiTheme="minorHAnsi"/>
                <w:szCs w:val="18"/>
                <w:lang w:val="en-US"/>
              </w:rPr>
              <w:tab/>
              <w:t xml:space="preserve">D </w:t>
            </w:r>
            <w:r w:rsidRPr="004F6588">
              <w:rPr>
                <w:rFonts w:asciiTheme="minorHAnsi" w:hAnsiTheme="minorHAnsi"/>
                <w:noProof/>
                <w:szCs w:val="18"/>
                <w:lang w:val="en-US"/>
              </w:rPr>
              <w:t>55</w:t>
            </w:r>
            <w:r w:rsidRPr="004F6588">
              <w:rPr>
                <w:rFonts w:asciiTheme="minorHAnsi" w:hAnsiTheme="minorHAnsi"/>
                <w:szCs w:val="18"/>
                <w:lang w:val="en-US"/>
              </w:rPr>
              <w:tab/>
              <w:t xml:space="preserve">A </w:t>
            </w:r>
            <w:r w:rsidRPr="004F6588">
              <w:rPr>
                <w:rFonts w:asciiTheme="minorHAnsi" w:hAnsiTheme="minorHAnsi"/>
                <w:noProof/>
                <w:szCs w:val="18"/>
                <w:lang w:val="en-US"/>
              </w:rPr>
              <w:t>60</w:t>
            </w:r>
            <w:r w:rsidRPr="004F6588">
              <w:rPr>
                <w:rFonts w:asciiTheme="minorHAnsi" w:hAnsiTheme="minorHAnsi"/>
                <w:szCs w:val="18"/>
                <w:lang w:val="en-US"/>
              </w:rPr>
              <w:tab/>
              <w:t xml:space="preserve">I </w:t>
            </w:r>
            <w:r w:rsidRPr="004F6588">
              <w:rPr>
                <w:rFonts w:asciiTheme="minorHAnsi" w:hAnsiTheme="minorHAnsi"/>
                <w:noProof/>
                <w:szCs w:val="18"/>
                <w:lang w:val="en-US"/>
              </w:rPr>
              <w:t>35</w:t>
            </w:r>
            <w:r w:rsidRPr="004F6588">
              <w:rPr>
                <w:rFonts w:asciiTheme="minorHAnsi" w:hAnsiTheme="minorHAnsi"/>
                <w:szCs w:val="18"/>
                <w:lang w:val="en-US"/>
              </w:rPr>
              <w:tab/>
              <w:t xml:space="preserve">V </w:t>
            </w:r>
            <w:r w:rsidRPr="004F6588">
              <w:rPr>
                <w:rFonts w:asciiTheme="minorHAnsi" w:hAnsiTheme="minorHAnsi"/>
                <w:noProof/>
                <w:szCs w:val="18"/>
                <w:lang w:val="en-US"/>
              </w:rPr>
              <w:t>70</w:t>
            </w:r>
            <w:r w:rsidRPr="004F6588">
              <w:rPr>
                <w:rFonts w:asciiTheme="minorHAnsi" w:hAnsiTheme="minorHAnsi"/>
                <w:szCs w:val="18"/>
                <w:lang w:val="en-US"/>
              </w:rPr>
              <w:tab/>
              <w:t xml:space="preserve">E </w:t>
            </w:r>
            <w:r w:rsidRPr="004F6588">
              <w:rPr>
                <w:rFonts w:asciiTheme="minorHAnsi" w:hAnsiTheme="minorHAnsi"/>
                <w:noProof/>
                <w:szCs w:val="18"/>
                <w:lang w:val="en-US"/>
              </w:rPr>
              <w:t>60</w:t>
            </w:r>
            <w:r w:rsidRPr="004F6588">
              <w:rPr>
                <w:rFonts w:asciiTheme="minorHAnsi" w:hAnsiTheme="minorHAnsi"/>
                <w:szCs w:val="18"/>
                <w:lang w:val="en-US"/>
              </w:rPr>
              <w:tab/>
              <w:t xml:space="preserve">Em </w:t>
            </w:r>
            <w:r w:rsidRPr="004F6588">
              <w:rPr>
                <w:rFonts w:asciiTheme="minorHAnsi" w:hAnsiTheme="minorHAnsi"/>
                <w:noProof/>
                <w:szCs w:val="18"/>
                <w:lang w:val="en-US"/>
              </w:rPr>
              <w:t>30</w:t>
            </w:r>
            <w:r w:rsidRPr="004F6588">
              <w:rPr>
                <w:rFonts w:asciiTheme="minorHAnsi" w:hAnsiTheme="minorHAnsi"/>
                <w:szCs w:val="18"/>
                <w:lang w:val="en-US"/>
              </w:rPr>
              <w:tab/>
              <w:t xml:space="preserve">C </w:t>
            </w:r>
            <w:r w:rsidRPr="004F6588">
              <w:rPr>
                <w:rFonts w:asciiTheme="minorHAnsi" w:hAnsiTheme="minorHAnsi"/>
                <w:noProof/>
                <w:szCs w:val="18"/>
                <w:lang w:val="en-US"/>
              </w:rPr>
              <w:t>55</w:t>
            </w:r>
            <w:r w:rsidRPr="004F6588">
              <w:rPr>
                <w:rFonts w:asciiTheme="minorHAnsi" w:hAnsiTheme="minorHAnsi"/>
                <w:szCs w:val="18"/>
                <w:lang w:val="en-US"/>
              </w:rPr>
              <w:tab/>
              <w:t xml:space="preserve">Ap </w:t>
            </w:r>
            <w:r w:rsidRPr="004F6588">
              <w:rPr>
                <w:rFonts w:asciiTheme="minorHAnsi" w:hAnsiTheme="minorHAnsi"/>
                <w:noProof/>
                <w:szCs w:val="18"/>
                <w:lang w:val="en-US"/>
              </w:rPr>
              <w:t>65</w:t>
            </w:r>
            <w:r w:rsidRPr="004F6588">
              <w:rPr>
                <w:rFonts w:asciiTheme="minorHAnsi" w:hAnsiTheme="minorHAnsi"/>
                <w:b/>
                <w:szCs w:val="18"/>
                <w:lang w:val="en-US"/>
              </w:rPr>
              <w:t xml:space="preserve"> </w:t>
            </w:r>
            <w:r w:rsidRPr="004F6588">
              <w:rPr>
                <w:rFonts w:asciiTheme="minorHAnsi" w:hAnsiTheme="minorHAnsi"/>
                <w:b/>
                <w:szCs w:val="18"/>
                <w:lang w:val="en-US"/>
              </w:rPr>
              <w:tab/>
              <w:t>FoR</w:t>
            </w:r>
            <w:r w:rsidRPr="004F6588">
              <w:rPr>
                <w:rFonts w:asciiTheme="minorHAnsi" w:hAnsiTheme="minorHAnsi"/>
                <w:szCs w:val="18"/>
                <w:lang w:val="en-US"/>
              </w:rPr>
              <w:t xml:space="preserve"> </w:t>
            </w:r>
            <w:r w:rsidRPr="004F6588">
              <w:rPr>
                <w:rFonts w:asciiTheme="minorHAnsi" w:hAnsiTheme="minorHAnsi"/>
                <w:noProof/>
                <w:szCs w:val="18"/>
                <w:lang w:val="en-US"/>
              </w:rPr>
              <w:t>25</w:t>
            </w:r>
            <w:r w:rsidRPr="004F6588">
              <w:rPr>
                <w:rFonts w:asciiTheme="minorHAnsi" w:hAnsiTheme="minorHAnsi"/>
                <w:szCs w:val="18"/>
                <w:lang w:val="en-US"/>
              </w:rPr>
              <w:tab/>
            </w:r>
            <w:r w:rsidRPr="004F6588">
              <w:rPr>
                <w:rFonts w:asciiTheme="minorHAnsi" w:hAnsiTheme="minorHAnsi"/>
                <w:b/>
                <w:szCs w:val="18"/>
                <w:lang w:val="en-US"/>
              </w:rPr>
              <w:t>CoR</w:t>
            </w:r>
            <w:r w:rsidRPr="004F6588">
              <w:rPr>
                <w:rFonts w:asciiTheme="minorHAnsi" w:hAnsiTheme="minorHAnsi"/>
                <w:szCs w:val="18"/>
                <w:lang w:val="en-US"/>
              </w:rPr>
              <w:t xml:space="preserve"> </w:t>
            </w:r>
            <w:r w:rsidRPr="004F6588">
              <w:rPr>
                <w:rFonts w:asciiTheme="minorHAnsi" w:hAnsiTheme="minorHAnsi"/>
                <w:noProof/>
                <w:szCs w:val="18"/>
                <w:lang w:val="en-US"/>
              </w:rPr>
              <w:t>34</w:t>
            </w:r>
          </w:p>
          <w:p w14:paraId="6B2842C8"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rPr>
              <w:t>NEC</w:t>
            </w:r>
            <w:r w:rsidRPr="00527E9E">
              <w:rPr>
                <w:rFonts w:asciiTheme="minorHAnsi" w:hAnsiTheme="minorHAnsi"/>
                <w:szCs w:val="18"/>
              </w:rPr>
              <w:t xml:space="preserve"> </w:t>
            </w:r>
            <w:r w:rsidRPr="00527E9E">
              <w:rPr>
                <w:rFonts w:asciiTheme="minorHAnsi" w:hAnsiTheme="minorHAnsi"/>
                <w:noProof/>
                <w:szCs w:val="18"/>
              </w:rPr>
              <w:t>5</w:t>
            </w:r>
            <w:r w:rsidRPr="00527E9E">
              <w:rPr>
                <w:rFonts w:asciiTheme="minorHAnsi" w:hAnsiTheme="minorHAnsi"/>
                <w:szCs w:val="18"/>
              </w:rPr>
              <w:tab/>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80</w:t>
            </w:r>
            <w:r w:rsidRPr="00527E9E">
              <w:rPr>
                <w:rFonts w:asciiTheme="minorHAnsi" w:hAnsiTheme="minorHAnsi"/>
                <w:szCs w:val="18"/>
              </w:rPr>
              <w:tab/>
            </w:r>
            <w:r w:rsidRPr="00527E9E">
              <w:rPr>
                <w:rFonts w:asciiTheme="minorHAnsi" w:hAnsiTheme="minorHAnsi"/>
                <w:b/>
                <w:szCs w:val="18"/>
              </w:rPr>
              <w:t>AR</w:t>
            </w:r>
            <w:r w:rsidRPr="00527E9E">
              <w:rPr>
                <w:rFonts w:asciiTheme="minorHAnsi" w:hAnsiTheme="minorHAnsi"/>
                <w:szCs w:val="18"/>
              </w:rPr>
              <w:t xml:space="preserve">  </w:t>
            </w:r>
            <w:r w:rsidRPr="00527E9E">
              <w:rPr>
                <w:rFonts w:asciiTheme="minorHAnsi" w:hAnsiTheme="minorHAnsi"/>
                <w:noProof/>
                <w:szCs w:val="18"/>
              </w:rPr>
              <w:t>1-1-1</w:t>
            </w:r>
            <w:r w:rsidR="00FA2185" w:rsidRPr="00527E9E">
              <w:rPr>
                <w:rFonts w:asciiTheme="minorHAnsi" w:hAnsiTheme="minorHAnsi"/>
                <w:szCs w:val="18"/>
              </w:rPr>
              <w:t xml:space="preserve"> Attaques</w:t>
            </w:r>
            <w:r w:rsidRPr="00527E9E">
              <w:rPr>
                <w:rFonts w:asciiTheme="minorHAnsi" w:hAnsiTheme="minorHAnsi"/>
                <w:szCs w:val="18"/>
              </w:rPr>
              <w:t xml:space="preserve"> </w:t>
            </w:r>
            <w:r w:rsidRPr="00527E9E">
              <w:rPr>
                <w:rFonts w:asciiTheme="minorHAnsi" w:hAnsiTheme="minorHAnsi"/>
                <w:noProof/>
                <w:szCs w:val="18"/>
              </w:rPr>
              <w:t>morsure +5 x2 (5)étranglement +3</w:t>
            </w:r>
            <w:r w:rsidRPr="00527E9E">
              <w:rPr>
                <w:rFonts w:asciiTheme="minorHAnsi" w:hAnsiTheme="minorHAnsi"/>
                <w:b/>
                <w:szCs w:val="18"/>
              </w:rPr>
              <w:t xml:space="preserve"> </w:t>
            </w:r>
            <w:r w:rsidRPr="00527E9E">
              <w:rPr>
                <w:rFonts w:asciiTheme="minorHAnsi" w:hAnsiTheme="minorHAnsi"/>
                <w:b/>
                <w:szCs w:val="18"/>
              </w:rPr>
              <w:tab/>
            </w:r>
            <w:r w:rsidRPr="00527E9E">
              <w:rPr>
                <w:rFonts w:asciiTheme="minorHAnsi" w:hAnsiTheme="minorHAnsi"/>
                <w:b/>
                <w:szCs w:val="18"/>
                <w:highlight w:val="yellow"/>
              </w:rPr>
              <w:t>VO</w:t>
            </w:r>
            <w:r w:rsidRPr="00527E9E">
              <w:rPr>
                <w:rFonts w:asciiTheme="minorHAnsi" w:hAnsiTheme="minorHAnsi"/>
                <w:szCs w:val="18"/>
                <w:highlight w:val="yellow"/>
              </w:rPr>
              <w:t xml:space="preserve"> </w:t>
            </w:r>
            <w:r w:rsidRPr="00527E9E">
              <w:rPr>
                <w:rFonts w:asciiTheme="minorHAnsi" w:hAnsiTheme="minorHAnsi"/>
                <w:noProof/>
                <w:szCs w:val="18"/>
                <w:highlight w:val="yellow"/>
              </w:rPr>
              <w:t>34</w:t>
            </w:r>
            <w:r w:rsidR="00FA2185" w:rsidRPr="00527E9E">
              <w:rPr>
                <w:rFonts w:asciiTheme="minorHAnsi" w:hAnsiTheme="minorHAnsi"/>
                <w:szCs w:val="18"/>
                <w:highlight w:val="yellow"/>
              </w:rPr>
              <w:t xml:space="preserve"> VD</w:t>
            </w:r>
            <w:r w:rsidRPr="00527E9E">
              <w:rPr>
                <w:rFonts w:asciiTheme="minorHAnsi" w:hAnsiTheme="minorHAnsi"/>
                <w:szCs w:val="18"/>
                <w:highlight w:val="yellow"/>
              </w:rPr>
              <w:t xml:space="preserve"> </w:t>
            </w:r>
            <w:r w:rsidRPr="00527E9E">
              <w:rPr>
                <w:rFonts w:asciiTheme="minorHAnsi" w:hAnsiTheme="minorHAnsi"/>
                <w:noProof/>
                <w:szCs w:val="18"/>
                <w:highlight w:val="yellow"/>
              </w:rPr>
              <w:t>38</w:t>
            </w:r>
            <w:r w:rsidRPr="00527E9E">
              <w:rPr>
                <w:rFonts w:asciiTheme="minorHAnsi" w:hAnsiTheme="minorHAnsi"/>
                <w:szCs w:val="18"/>
              </w:rPr>
              <w:tab/>
            </w:r>
            <w:r w:rsidRPr="00527E9E">
              <w:rPr>
                <w:rFonts w:asciiTheme="minorHAnsi" w:hAnsiTheme="minorHAnsi"/>
                <w:b/>
                <w:szCs w:val="18"/>
              </w:rPr>
              <w:t>PdC</w:t>
            </w:r>
            <w:r w:rsidRPr="00527E9E">
              <w:rPr>
                <w:rFonts w:asciiTheme="minorHAnsi" w:hAnsiTheme="minorHAnsi"/>
                <w:szCs w:val="18"/>
              </w:rPr>
              <w:t xml:space="preserve"> </w:t>
            </w:r>
            <w:r w:rsidRPr="00527E9E">
              <w:rPr>
                <w:rFonts w:asciiTheme="minorHAnsi" w:hAnsiTheme="minorHAnsi"/>
                <w:noProof/>
                <w:szCs w:val="18"/>
              </w:rPr>
              <w:t>32</w:t>
            </w:r>
            <w:r w:rsidR="00FA2185" w:rsidRPr="00527E9E">
              <w:rPr>
                <w:rFonts w:asciiTheme="minorHAnsi" w:hAnsiTheme="minorHAnsi"/>
                <w:szCs w:val="18"/>
              </w:rPr>
              <w:t xml:space="preserve"> RM</w:t>
            </w:r>
            <w:r w:rsidRPr="00527E9E">
              <w:rPr>
                <w:rFonts w:asciiTheme="minorHAnsi" w:hAnsiTheme="minorHAnsi"/>
                <w:szCs w:val="18"/>
              </w:rPr>
              <w:t xml:space="preserve"> </w:t>
            </w:r>
            <w:r w:rsidRPr="00527E9E">
              <w:rPr>
                <w:rFonts w:asciiTheme="minorHAnsi" w:hAnsiTheme="minorHAnsi"/>
                <w:noProof/>
                <w:szCs w:val="18"/>
              </w:rPr>
              <w:t>8</w:t>
            </w:r>
            <w:r w:rsidR="00FA2185" w:rsidRPr="00527E9E">
              <w:rPr>
                <w:rFonts w:asciiTheme="minorHAnsi" w:hAnsiTheme="minorHAnsi"/>
                <w:szCs w:val="18"/>
              </w:rPr>
              <w:t xml:space="preserve"> VIT </w:t>
            </w:r>
            <w:r w:rsidRPr="00527E9E">
              <w:rPr>
                <w:rFonts w:asciiTheme="minorHAnsi" w:hAnsiTheme="minorHAnsi"/>
                <w:noProof/>
                <w:szCs w:val="18"/>
                <w:highlight w:val="yellow"/>
              </w:rPr>
              <w:t>16</w:t>
            </w:r>
            <w:r w:rsidRPr="00527E9E">
              <w:rPr>
                <w:rFonts w:asciiTheme="minorHAnsi" w:hAnsiTheme="minorHAnsi"/>
                <w:szCs w:val="18"/>
              </w:rPr>
              <w:tab/>
            </w:r>
          </w:p>
          <w:p w14:paraId="0296F57C" w14:textId="77777777" w:rsidR="009A2EF1" w:rsidRPr="00527E9E" w:rsidRDefault="009A2EF1" w:rsidP="009A2EF1">
            <w:pPr>
              <w:shd w:val="clear" w:color="auto" w:fill="FBD4B4" w:themeFill="accent6" w:themeFillTint="66"/>
              <w:rPr>
                <w:rFonts w:asciiTheme="minorHAnsi" w:hAnsiTheme="minorHAnsi"/>
                <w:szCs w:val="18"/>
              </w:rPr>
            </w:pPr>
            <w:r w:rsidRPr="00527E9E">
              <w:rPr>
                <w:rFonts w:asciiTheme="minorHAnsi" w:hAnsiTheme="minorHAnsi"/>
                <w:b/>
                <w:szCs w:val="18"/>
                <w:highlight w:val="yellow"/>
              </w:rPr>
              <w:t>MVp</w:t>
            </w:r>
            <w:r w:rsidRPr="00527E9E">
              <w:rPr>
                <w:rFonts w:asciiTheme="minorHAnsi" w:hAnsiTheme="minorHAnsi"/>
                <w:szCs w:val="18"/>
                <w:highlight w:val="yellow"/>
              </w:rPr>
              <w:t xml:space="preserve"> </w:t>
            </w:r>
            <w:r w:rsidRPr="00527E9E">
              <w:rPr>
                <w:rFonts w:asciiTheme="minorHAnsi" w:hAnsiTheme="minorHAnsi"/>
                <w:noProof/>
                <w:szCs w:val="18"/>
                <w:highlight w:val="yellow"/>
              </w:rPr>
              <w:t>13</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Charge</w:t>
            </w:r>
            <w:r w:rsidRPr="00527E9E">
              <w:rPr>
                <w:rFonts w:asciiTheme="minorHAnsi" w:hAnsiTheme="minorHAnsi"/>
                <w:szCs w:val="18"/>
              </w:rPr>
              <w:t xml:space="preserve"> </w:t>
            </w:r>
            <w:r w:rsidRPr="00527E9E">
              <w:rPr>
                <w:rFonts w:asciiTheme="minorHAnsi" w:hAnsiTheme="minorHAnsi"/>
                <w:noProof/>
                <w:szCs w:val="18"/>
              </w:rPr>
              <w:t>142</w:t>
            </w:r>
            <w:r w:rsidRPr="00527E9E">
              <w:rPr>
                <w:rFonts w:asciiTheme="minorHAnsi" w:hAnsiTheme="minorHAnsi"/>
                <w:szCs w:val="18"/>
              </w:rPr>
              <w:tab/>
            </w:r>
            <w:r w:rsidRPr="00527E9E">
              <w:rPr>
                <w:rFonts w:asciiTheme="minorHAnsi" w:hAnsiTheme="minorHAnsi"/>
                <w:b/>
                <w:szCs w:val="18"/>
              </w:rPr>
              <w:t>Embu</w:t>
            </w:r>
            <w:r w:rsidRPr="00527E9E">
              <w:rPr>
                <w:rFonts w:asciiTheme="minorHAnsi" w:hAnsiTheme="minorHAnsi"/>
                <w:szCs w:val="18"/>
              </w:rPr>
              <w:t xml:space="preserve"> </w:t>
            </w:r>
            <w:r w:rsidRPr="00527E9E">
              <w:rPr>
                <w:rFonts w:asciiTheme="minorHAnsi" w:hAnsiTheme="minorHAnsi"/>
                <w:noProof/>
                <w:szCs w:val="18"/>
              </w:rPr>
              <w:t>79</w:t>
            </w:r>
            <w:r w:rsidRPr="00527E9E">
              <w:rPr>
                <w:rFonts w:asciiTheme="minorHAnsi" w:hAnsiTheme="minorHAnsi"/>
                <w:szCs w:val="18"/>
              </w:rPr>
              <w:tab/>
            </w:r>
            <w:r w:rsidRPr="00527E9E">
              <w:rPr>
                <w:rFonts w:asciiTheme="minorHAnsi" w:hAnsiTheme="minorHAnsi"/>
                <w:b/>
                <w:szCs w:val="18"/>
              </w:rPr>
              <w:t>Esqui</w:t>
            </w:r>
            <w:r w:rsidRPr="00527E9E">
              <w:rPr>
                <w:rFonts w:asciiTheme="minorHAnsi" w:hAnsiTheme="minorHAnsi"/>
                <w:szCs w:val="18"/>
              </w:rPr>
              <w:t xml:space="preserve"> </w:t>
            </w:r>
            <w:r w:rsidRPr="00527E9E">
              <w:rPr>
                <w:rFonts w:asciiTheme="minorHAnsi" w:hAnsiTheme="minorHAnsi"/>
                <w:noProof/>
                <w:szCs w:val="18"/>
              </w:rPr>
              <w:t>96</w:t>
            </w:r>
            <w:r w:rsidRPr="00527E9E">
              <w:rPr>
                <w:rFonts w:asciiTheme="minorHAnsi" w:hAnsiTheme="minorHAnsi"/>
                <w:szCs w:val="18"/>
              </w:rPr>
              <w:tab/>
            </w:r>
            <w:r w:rsidRPr="00527E9E">
              <w:rPr>
                <w:rFonts w:asciiTheme="minorHAnsi" w:hAnsiTheme="minorHAnsi"/>
                <w:b/>
                <w:szCs w:val="18"/>
              </w:rPr>
              <w:t>Fuite</w:t>
            </w:r>
            <w:r w:rsidRPr="00527E9E">
              <w:rPr>
                <w:rFonts w:asciiTheme="minorHAnsi" w:hAnsiTheme="minorHAnsi"/>
                <w:szCs w:val="18"/>
              </w:rPr>
              <w:t xml:space="preserve"> </w:t>
            </w:r>
            <w:r w:rsidRPr="00527E9E">
              <w:rPr>
                <w:rFonts w:asciiTheme="minorHAnsi" w:hAnsiTheme="minorHAnsi"/>
                <w:noProof/>
                <w:szCs w:val="18"/>
              </w:rPr>
              <w:t>106</w:t>
            </w:r>
            <w:r w:rsidRPr="00527E9E">
              <w:rPr>
                <w:rFonts w:asciiTheme="minorHAnsi" w:hAnsiTheme="minorHAnsi"/>
                <w:szCs w:val="18"/>
              </w:rPr>
              <w:tab/>
            </w:r>
            <w:r w:rsidRPr="00527E9E">
              <w:rPr>
                <w:rFonts w:asciiTheme="minorHAnsi" w:hAnsiTheme="minorHAnsi"/>
                <w:b/>
                <w:szCs w:val="18"/>
              </w:rPr>
              <w:t>Mêlée</w:t>
            </w:r>
            <w:r w:rsidRPr="00527E9E">
              <w:rPr>
                <w:rFonts w:asciiTheme="minorHAnsi" w:hAnsiTheme="minorHAnsi"/>
                <w:szCs w:val="18"/>
              </w:rPr>
              <w:t xml:space="preserve"> </w:t>
            </w:r>
            <w:r w:rsidRPr="00527E9E">
              <w:rPr>
                <w:rFonts w:asciiTheme="minorHAnsi" w:hAnsiTheme="minorHAnsi"/>
                <w:noProof/>
                <w:szCs w:val="18"/>
              </w:rPr>
              <w:t>78</w:t>
            </w:r>
            <w:r w:rsidRPr="00527E9E">
              <w:rPr>
                <w:rFonts w:asciiTheme="minorHAnsi" w:hAnsiTheme="minorHAnsi"/>
                <w:szCs w:val="18"/>
              </w:rPr>
              <w:tab/>
            </w:r>
            <w:r w:rsidRPr="00527E9E">
              <w:rPr>
                <w:rFonts w:asciiTheme="minorHAnsi" w:hAnsiTheme="minorHAnsi"/>
                <w:b/>
                <w:szCs w:val="18"/>
              </w:rPr>
              <w:t>Réact</w:t>
            </w:r>
            <w:r w:rsidRPr="00527E9E">
              <w:rPr>
                <w:rFonts w:asciiTheme="minorHAnsi" w:hAnsiTheme="minorHAnsi"/>
                <w:szCs w:val="18"/>
              </w:rPr>
              <w:t xml:space="preserve"> </w:t>
            </w:r>
            <w:r w:rsidRPr="00527E9E">
              <w:rPr>
                <w:rFonts w:asciiTheme="minorHAnsi" w:hAnsiTheme="minorHAnsi"/>
                <w:noProof/>
                <w:szCs w:val="18"/>
              </w:rPr>
              <w:t>120</w:t>
            </w:r>
            <w:r w:rsidRPr="00527E9E">
              <w:rPr>
                <w:rFonts w:asciiTheme="minorHAnsi" w:hAnsiTheme="minorHAnsi"/>
                <w:szCs w:val="18"/>
              </w:rPr>
              <w:tab/>
            </w:r>
            <w:r w:rsidRPr="00527E9E">
              <w:rPr>
                <w:rFonts w:asciiTheme="minorHAnsi" w:hAnsiTheme="minorHAnsi"/>
                <w:b/>
                <w:szCs w:val="18"/>
              </w:rPr>
              <w:t>Résist</w:t>
            </w:r>
            <w:r w:rsidRPr="00527E9E">
              <w:rPr>
                <w:rFonts w:asciiTheme="minorHAnsi" w:hAnsiTheme="minorHAnsi"/>
                <w:szCs w:val="18"/>
              </w:rPr>
              <w:t xml:space="preserve"> </w:t>
            </w:r>
            <w:r w:rsidRPr="00527E9E">
              <w:rPr>
                <w:rFonts w:asciiTheme="minorHAnsi" w:hAnsiTheme="minorHAnsi"/>
                <w:noProof/>
                <w:szCs w:val="18"/>
              </w:rPr>
              <w:t>115</w:t>
            </w:r>
            <w:r w:rsidRPr="00527E9E">
              <w:rPr>
                <w:rFonts w:asciiTheme="minorHAnsi" w:hAnsiTheme="minorHAnsi"/>
                <w:b/>
                <w:szCs w:val="18"/>
              </w:rPr>
              <w:t xml:space="preserve"> CS</w:t>
            </w:r>
            <w:r w:rsidRPr="00527E9E">
              <w:rPr>
                <w:rFonts w:asciiTheme="minorHAnsi" w:hAnsiTheme="minorHAnsi"/>
                <w:szCs w:val="18"/>
              </w:rPr>
              <w:t xml:space="preserve"> </w:t>
            </w:r>
            <w:r w:rsidRPr="00527E9E">
              <w:rPr>
                <w:rFonts w:asciiTheme="minorHAnsi" w:hAnsiTheme="minorHAnsi"/>
                <w:noProof/>
                <w:szCs w:val="18"/>
              </w:rPr>
              <w:t>51</w:t>
            </w:r>
          </w:p>
          <w:p w14:paraId="74544F37" w14:textId="77777777" w:rsidR="009A2EF1" w:rsidRPr="004F6588" w:rsidRDefault="009A2EF1" w:rsidP="009A2EF1">
            <w:pPr>
              <w:shd w:val="clear" w:color="auto" w:fill="FBD4B4" w:themeFill="accent6" w:themeFillTint="66"/>
              <w:rPr>
                <w:rFonts w:asciiTheme="minorHAnsi" w:hAnsiTheme="minorHAnsi"/>
                <w:szCs w:val="18"/>
                <w:lang w:val="en-US"/>
              </w:rPr>
            </w:pPr>
            <w:r w:rsidRPr="004F6588">
              <w:rPr>
                <w:rFonts w:asciiTheme="minorHAnsi" w:hAnsiTheme="minorHAnsi"/>
                <w:b/>
                <w:szCs w:val="18"/>
                <w:lang w:val="en-US"/>
              </w:rPr>
              <w:t>N1/N2/N3 :</w:t>
            </w:r>
            <w:r w:rsidRPr="004F6588">
              <w:rPr>
                <w:rFonts w:asciiTheme="minorHAnsi" w:hAnsiTheme="minorHAnsi"/>
                <w:b/>
                <w:szCs w:val="18"/>
                <w:lang w:val="en-US"/>
              </w:rPr>
              <w:tab/>
            </w:r>
            <w:r w:rsidRPr="004F6588">
              <w:rPr>
                <w:rFonts w:asciiTheme="minorHAnsi" w:hAnsiTheme="minorHAnsi"/>
                <w:b/>
                <w:szCs w:val="18"/>
                <w:highlight w:val="yellow"/>
                <w:lang w:val="en-US"/>
              </w:rPr>
              <w:t>Th</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21</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T/V/B/J</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5</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10</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18</w:t>
            </w:r>
            <w:r w:rsidRPr="004F6588">
              <w:rPr>
                <w:rFonts w:asciiTheme="minorHAnsi" w:hAnsiTheme="minorHAnsi"/>
                <w:szCs w:val="18"/>
                <w:lang w:val="en-US"/>
              </w:rPr>
              <w:tab/>
            </w:r>
            <w:r w:rsidRPr="004F6588">
              <w:rPr>
                <w:rFonts w:asciiTheme="minorHAnsi" w:hAnsiTheme="minorHAnsi"/>
                <w:szCs w:val="18"/>
                <w:lang w:val="en-US"/>
              </w:rPr>
              <w:tab/>
            </w:r>
            <w:r w:rsidRPr="004F6588">
              <w:rPr>
                <w:rFonts w:asciiTheme="minorHAnsi" w:hAnsiTheme="minorHAnsi"/>
                <w:b/>
                <w:szCs w:val="18"/>
                <w:highlight w:val="yellow"/>
                <w:lang w:val="en-US"/>
              </w:rPr>
              <w:t>M/P</w:t>
            </w:r>
            <w:r w:rsidRPr="004F6588">
              <w:rPr>
                <w:rFonts w:asciiTheme="minorHAnsi" w:hAnsiTheme="minorHAnsi"/>
                <w:szCs w:val="18"/>
                <w:highlight w:val="yellow"/>
                <w:lang w:val="en-US"/>
              </w:rPr>
              <w:t xml:space="preserve"> </w:t>
            </w:r>
            <w:r w:rsidRPr="004F6588">
              <w:rPr>
                <w:rFonts w:asciiTheme="minorHAnsi" w:hAnsiTheme="minorHAnsi"/>
                <w:noProof/>
                <w:szCs w:val="18"/>
                <w:highlight w:val="yellow"/>
                <w:lang w:val="en-US"/>
              </w:rPr>
              <w:t>3</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6</w:t>
            </w:r>
            <w:r w:rsidRPr="004F6588">
              <w:rPr>
                <w:rFonts w:asciiTheme="minorHAnsi" w:hAnsiTheme="minorHAnsi"/>
                <w:szCs w:val="18"/>
                <w:highlight w:val="yellow"/>
                <w:lang w:val="en-US"/>
              </w:rPr>
              <w:t>/</w:t>
            </w:r>
            <w:r w:rsidRPr="004F6588">
              <w:rPr>
                <w:rFonts w:asciiTheme="minorHAnsi" w:hAnsiTheme="minorHAnsi"/>
                <w:noProof/>
                <w:szCs w:val="18"/>
                <w:highlight w:val="yellow"/>
                <w:lang w:val="en-US"/>
              </w:rPr>
              <w:t>14</w:t>
            </w:r>
            <w:r w:rsidRPr="004F6588">
              <w:rPr>
                <w:rFonts w:asciiTheme="minorHAnsi" w:hAnsiTheme="minorHAnsi"/>
                <w:szCs w:val="18"/>
                <w:lang w:val="en-US"/>
              </w:rPr>
              <w:tab/>
            </w:r>
            <w:r w:rsidRPr="004F6588">
              <w:rPr>
                <w:rFonts w:asciiTheme="minorHAnsi" w:hAnsiTheme="minorHAnsi"/>
                <w:szCs w:val="18"/>
                <w:lang w:val="en-US"/>
              </w:rPr>
              <w:tab/>
            </w:r>
          </w:p>
          <w:p w14:paraId="616FE186" w14:textId="77777777" w:rsidR="009A2EF1" w:rsidRPr="004F6588" w:rsidRDefault="009A2EF1" w:rsidP="009A2EF1">
            <w:pPr>
              <w:shd w:val="clear" w:color="auto" w:fill="FBD4B4" w:themeFill="accent6" w:themeFillTint="66"/>
              <w:rPr>
                <w:rFonts w:asciiTheme="minorHAnsi" w:hAnsiTheme="minorHAnsi"/>
                <w:b/>
                <w:szCs w:val="18"/>
                <w:lang w:val="en-US"/>
              </w:rPr>
            </w:pPr>
            <w:r w:rsidRPr="004F6588">
              <w:rPr>
                <w:rFonts w:asciiTheme="minorHAnsi" w:hAnsiTheme="minorHAnsi"/>
                <w:b/>
                <w:szCs w:val="18"/>
                <w:lang w:val="en-US"/>
              </w:rPr>
              <w:t>T</w:t>
            </w:r>
            <w:r w:rsidRPr="004F6588">
              <w:rPr>
                <w:rFonts w:asciiTheme="minorHAnsi" w:hAnsiTheme="minorHAnsi"/>
                <w:b/>
                <w:szCs w:val="18"/>
                <w:lang w:val="en-US"/>
              </w:rPr>
              <w:tab/>
              <w:t>Th</w:t>
            </w:r>
            <w:r w:rsidRPr="004F6588">
              <w:rPr>
                <w:rFonts w:asciiTheme="minorHAnsi" w:hAnsiTheme="minorHAnsi"/>
                <w:b/>
                <w:szCs w:val="18"/>
                <w:lang w:val="en-US"/>
              </w:rPr>
              <w:tab/>
            </w:r>
            <w:r w:rsidRPr="004F6588">
              <w:rPr>
                <w:rFonts w:asciiTheme="minorHAnsi" w:hAnsiTheme="minorHAnsi"/>
                <w:b/>
                <w:szCs w:val="18"/>
                <w:lang w:val="en-US"/>
              </w:rPr>
              <w:tab/>
              <w:t>V</w:t>
            </w:r>
            <w:r w:rsidRPr="004F6588">
              <w:rPr>
                <w:rFonts w:asciiTheme="minorHAnsi" w:hAnsiTheme="minorHAnsi"/>
                <w:b/>
                <w:szCs w:val="18"/>
                <w:lang w:val="en-US"/>
              </w:rPr>
              <w:tab/>
              <w:t>BG</w:t>
            </w:r>
            <w:r w:rsidRPr="004F6588">
              <w:rPr>
                <w:rFonts w:asciiTheme="minorHAnsi" w:hAnsiTheme="minorHAnsi"/>
                <w:b/>
                <w:szCs w:val="18"/>
                <w:lang w:val="en-US"/>
              </w:rPr>
              <w:tab/>
              <w:t>BD</w:t>
            </w:r>
            <w:r w:rsidRPr="004F6588">
              <w:rPr>
                <w:rFonts w:asciiTheme="minorHAnsi" w:hAnsiTheme="minorHAnsi"/>
                <w:b/>
                <w:szCs w:val="18"/>
                <w:lang w:val="en-US"/>
              </w:rPr>
              <w:tab/>
              <w:t>MG</w:t>
            </w:r>
            <w:r w:rsidRPr="004F6588">
              <w:rPr>
                <w:rFonts w:asciiTheme="minorHAnsi" w:hAnsiTheme="minorHAnsi"/>
                <w:b/>
                <w:szCs w:val="18"/>
                <w:lang w:val="en-US"/>
              </w:rPr>
              <w:tab/>
              <w:t>MD</w:t>
            </w:r>
            <w:r w:rsidRPr="004F6588">
              <w:rPr>
                <w:rFonts w:asciiTheme="minorHAnsi" w:hAnsiTheme="minorHAnsi"/>
                <w:b/>
                <w:szCs w:val="18"/>
                <w:lang w:val="en-US"/>
              </w:rPr>
              <w:tab/>
              <w:t>JG</w:t>
            </w:r>
            <w:r w:rsidRPr="004F6588">
              <w:rPr>
                <w:rFonts w:asciiTheme="minorHAnsi" w:hAnsiTheme="minorHAnsi"/>
                <w:b/>
                <w:szCs w:val="18"/>
                <w:lang w:val="en-US"/>
              </w:rPr>
              <w:tab/>
              <w:t>JD</w:t>
            </w:r>
            <w:r w:rsidRPr="004F6588">
              <w:rPr>
                <w:rFonts w:asciiTheme="minorHAnsi" w:hAnsiTheme="minorHAnsi"/>
                <w:b/>
                <w:szCs w:val="18"/>
                <w:lang w:val="en-US"/>
              </w:rPr>
              <w:tab/>
              <w:t>PG</w:t>
            </w:r>
            <w:r w:rsidRPr="004F6588">
              <w:rPr>
                <w:rFonts w:asciiTheme="minorHAnsi" w:hAnsiTheme="minorHAnsi"/>
                <w:b/>
                <w:szCs w:val="18"/>
                <w:lang w:val="en-US"/>
              </w:rPr>
              <w:tab/>
              <w:t>PD</w:t>
            </w:r>
          </w:p>
          <w:p w14:paraId="1C2BBBDB" w14:textId="77777777" w:rsidR="009A2EF1" w:rsidRPr="00527E9E" w:rsidRDefault="009A2EF1" w:rsidP="009A2EF1">
            <w:pPr>
              <w:shd w:val="clear" w:color="auto" w:fill="B8CCE4" w:themeFill="accent1" w:themeFillTint="66"/>
              <w:rPr>
                <w:rFonts w:asciiTheme="minorHAnsi" w:hAnsiTheme="minorHAnsi"/>
                <w:szCs w:val="18"/>
              </w:rPr>
            </w:pPr>
            <w:r w:rsidRPr="00527E9E">
              <w:rPr>
                <w:rFonts w:asciiTheme="minorHAnsi" w:hAnsiTheme="minorHAnsi"/>
                <w:b/>
                <w:szCs w:val="18"/>
              </w:rPr>
              <w:t>NEM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NE</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PMa</w:t>
            </w:r>
            <w:r w:rsidRPr="00527E9E">
              <w:rPr>
                <w:rFonts w:asciiTheme="minorHAnsi" w:hAnsiTheme="minorHAnsi"/>
                <w:szCs w:val="18"/>
              </w:rPr>
              <w:t xml:space="preserve"> </w:t>
            </w:r>
            <w:r w:rsidRPr="00527E9E">
              <w:rPr>
                <w:rFonts w:asciiTheme="minorHAnsi" w:hAnsiTheme="minorHAnsi"/>
                <w:noProof/>
                <w:szCs w:val="18"/>
              </w:rPr>
              <w:t>14</w:t>
            </w:r>
            <w:r w:rsidRPr="00527E9E">
              <w:rPr>
                <w:rFonts w:asciiTheme="minorHAnsi" w:hAnsiTheme="minorHAnsi"/>
                <w:szCs w:val="18"/>
              </w:rPr>
              <w:t xml:space="preserve">    </w:t>
            </w:r>
            <w:r w:rsidRPr="00527E9E">
              <w:rPr>
                <w:rFonts w:asciiTheme="minorHAnsi" w:hAnsiTheme="minorHAnsi"/>
                <w:b/>
                <w:szCs w:val="18"/>
              </w:rPr>
              <w:t>PdM</w:t>
            </w:r>
            <w:r w:rsidRPr="00527E9E">
              <w:rPr>
                <w:rFonts w:asciiTheme="minorHAnsi" w:hAnsiTheme="minorHAnsi"/>
                <w:szCs w:val="18"/>
              </w:rPr>
              <w:t xml:space="preserve"> </w:t>
            </w:r>
            <w:r w:rsidRPr="00527E9E">
              <w:rPr>
                <w:rFonts w:asciiTheme="minorHAnsi" w:hAnsiTheme="minorHAnsi"/>
                <w:noProof/>
                <w:szCs w:val="18"/>
              </w:rPr>
              <w:t>0</w:t>
            </w:r>
            <w:r w:rsidRPr="00527E9E">
              <w:rPr>
                <w:rFonts w:asciiTheme="minorHAnsi" w:hAnsiTheme="minorHAnsi"/>
                <w:szCs w:val="18"/>
              </w:rPr>
              <w:t xml:space="preserve">    </w:t>
            </w:r>
            <w:r w:rsidRPr="00527E9E">
              <w:rPr>
                <w:rFonts w:asciiTheme="minorHAnsi" w:hAnsiTheme="minorHAnsi"/>
                <w:b/>
                <w:szCs w:val="18"/>
              </w:rPr>
              <w:t>AMa</w:t>
            </w:r>
            <w:r w:rsidRPr="00527E9E">
              <w:rPr>
                <w:rFonts w:asciiTheme="minorHAnsi" w:hAnsiTheme="minorHAnsi"/>
                <w:szCs w:val="18"/>
              </w:rPr>
              <w:t xml:space="preserve"> </w:t>
            </w:r>
            <w:r w:rsidRPr="00527E9E">
              <w:rPr>
                <w:rFonts w:asciiTheme="minorHAnsi" w:hAnsiTheme="minorHAnsi"/>
                <w:noProof/>
                <w:szCs w:val="18"/>
              </w:rPr>
              <w:t>62</w:t>
            </w:r>
            <w:r w:rsidRPr="00527E9E">
              <w:rPr>
                <w:rFonts w:asciiTheme="minorHAnsi" w:hAnsiTheme="minorHAnsi"/>
                <w:szCs w:val="18"/>
              </w:rPr>
              <w:t xml:space="preserve">    </w:t>
            </w:r>
            <w:r w:rsidRPr="00527E9E">
              <w:rPr>
                <w:rFonts w:asciiTheme="minorHAnsi" w:hAnsiTheme="minorHAnsi"/>
                <w:b/>
                <w:szCs w:val="18"/>
              </w:rPr>
              <w:t>RMa</w:t>
            </w:r>
            <w:r w:rsidRPr="00527E9E">
              <w:rPr>
                <w:rFonts w:asciiTheme="minorHAnsi" w:hAnsiTheme="minorHAnsi"/>
                <w:szCs w:val="18"/>
              </w:rPr>
              <w:t xml:space="preserve"> </w:t>
            </w:r>
            <w:r w:rsidRPr="00527E9E">
              <w:rPr>
                <w:rFonts w:asciiTheme="minorHAnsi" w:hAnsiTheme="minorHAnsi"/>
                <w:noProof/>
                <w:szCs w:val="18"/>
              </w:rPr>
              <w:t>11</w:t>
            </w:r>
            <w:r w:rsidRPr="00527E9E">
              <w:rPr>
                <w:rFonts w:asciiTheme="minorHAnsi" w:hAnsiTheme="minorHAnsi"/>
                <w:szCs w:val="18"/>
              </w:rPr>
              <w:t xml:space="preserve">    </w:t>
            </w:r>
            <w:r w:rsidRPr="00527E9E">
              <w:rPr>
                <w:rFonts w:asciiTheme="minorHAnsi" w:hAnsiTheme="minorHAnsi"/>
                <w:b/>
                <w:szCs w:val="18"/>
              </w:rPr>
              <w:t>EN</w:t>
            </w:r>
            <w:r w:rsidRPr="00527E9E">
              <w:rPr>
                <w:rFonts w:asciiTheme="minorHAnsi" w:hAnsiTheme="minorHAnsi"/>
                <w:szCs w:val="18"/>
              </w:rPr>
              <w:t xml:space="preserve"> </w:t>
            </w:r>
            <w:r w:rsidRPr="00527E9E">
              <w:rPr>
                <w:rFonts w:asciiTheme="minorHAnsi" w:hAnsiTheme="minorHAnsi"/>
                <w:noProof/>
                <w:szCs w:val="18"/>
              </w:rPr>
              <w:t>117</w:t>
            </w:r>
            <w:r w:rsidRPr="00527E9E">
              <w:rPr>
                <w:rFonts w:asciiTheme="minorHAnsi" w:hAnsiTheme="minorHAnsi"/>
                <w:szCs w:val="18"/>
              </w:rPr>
              <w:t xml:space="preserve">    </w:t>
            </w:r>
            <w:r w:rsidRPr="00527E9E">
              <w:rPr>
                <w:rFonts w:asciiTheme="minorHAnsi" w:hAnsiTheme="minorHAnsi"/>
                <w:b/>
                <w:szCs w:val="18"/>
              </w:rPr>
              <w:t>CI</w:t>
            </w:r>
            <w:r w:rsidRPr="00527E9E">
              <w:rPr>
                <w:rFonts w:asciiTheme="minorHAnsi" w:hAnsiTheme="minorHAnsi"/>
                <w:szCs w:val="18"/>
              </w:rPr>
              <w:t xml:space="preserve"> </w:t>
            </w:r>
            <w:r w:rsidRPr="00527E9E">
              <w:rPr>
                <w:rFonts w:asciiTheme="minorHAnsi" w:hAnsiTheme="minorHAnsi"/>
                <w:noProof/>
                <w:szCs w:val="18"/>
              </w:rPr>
              <w:t>103</w:t>
            </w:r>
            <w:r w:rsidRPr="00527E9E">
              <w:rPr>
                <w:rFonts w:asciiTheme="minorHAnsi" w:hAnsiTheme="minorHAnsi"/>
                <w:szCs w:val="18"/>
              </w:rPr>
              <w:t xml:space="preserve">    </w:t>
            </w:r>
            <w:r w:rsidRPr="00527E9E">
              <w:rPr>
                <w:rFonts w:asciiTheme="minorHAnsi" w:hAnsiTheme="minorHAnsi"/>
                <w:b/>
                <w:szCs w:val="18"/>
              </w:rPr>
              <w:t>RP</w:t>
            </w:r>
            <w:r w:rsidRPr="00527E9E">
              <w:rPr>
                <w:rFonts w:asciiTheme="minorHAnsi" w:hAnsiTheme="minorHAnsi"/>
                <w:szCs w:val="18"/>
              </w:rPr>
              <w:t xml:space="preserve"> </w:t>
            </w:r>
            <w:r w:rsidRPr="00527E9E">
              <w:rPr>
                <w:rFonts w:asciiTheme="minorHAnsi" w:hAnsiTheme="minorHAnsi"/>
                <w:noProof/>
                <w:szCs w:val="18"/>
              </w:rPr>
              <w:t>6</w:t>
            </w:r>
            <w:r w:rsidRPr="00527E9E">
              <w:rPr>
                <w:rFonts w:asciiTheme="minorHAnsi" w:hAnsiTheme="minorHAnsi"/>
                <w:szCs w:val="18"/>
              </w:rPr>
              <w:tab/>
            </w:r>
            <w:r w:rsidRPr="00527E9E">
              <w:rPr>
                <w:rFonts w:asciiTheme="minorHAnsi" w:hAnsiTheme="minorHAnsi"/>
                <w:szCs w:val="18"/>
              </w:rPr>
              <w:tab/>
            </w:r>
            <w:r w:rsidRPr="00527E9E">
              <w:rPr>
                <w:rFonts w:asciiTheme="minorHAnsi" w:hAnsiTheme="minorHAnsi"/>
                <w:b/>
                <w:szCs w:val="18"/>
              </w:rPr>
              <w:t>Vue</w:t>
            </w:r>
            <w:r w:rsidRPr="00527E9E">
              <w:rPr>
                <w:rFonts w:asciiTheme="minorHAnsi" w:hAnsiTheme="minorHAnsi"/>
                <w:szCs w:val="18"/>
              </w:rPr>
              <w:t xml:space="preserve"> </w:t>
            </w:r>
            <w:r w:rsidRPr="00527E9E">
              <w:rPr>
                <w:rFonts w:asciiTheme="minorHAnsi" w:hAnsiTheme="minorHAnsi"/>
                <w:noProof/>
                <w:szCs w:val="18"/>
              </w:rPr>
              <w:t>40</w:t>
            </w:r>
            <w:r w:rsidRPr="00527E9E">
              <w:rPr>
                <w:rFonts w:asciiTheme="minorHAnsi" w:hAnsiTheme="minorHAnsi"/>
                <w:szCs w:val="18"/>
              </w:rPr>
              <w:t xml:space="preserve">    </w:t>
            </w:r>
            <w:r w:rsidRPr="00527E9E">
              <w:rPr>
                <w:rFonts w:asciiTheme="minorHAnsi" w:hAnsiTheme="minorHAnsi"/>
                <w:b/>
                <w:szCs w:val="18"/>
              </w:rPr>
              <w:t>Ouï</w:t>
            </w:r>
            <w:r w:rsidRPr="00527E9E">
              <w:rPr>
                <w:rFonts w:asciiTheme="minorHAnsi" w:hAnsiTheme="minorHAnsi"/>
                <w:szCs w:val="18"/>
              </w:rPr>
              <w:t xml:space="preserve"> </w:t>
            </w:r>
            <w:r w:rsidRPr="00527E9E">
              <w:rPr>
                <w:rFonts w:asciiTheme="minorHAnsi" w:hAnsiTheme="minorHAnsi"/>
                <w:noProof/>
                <w:szCs w:val="18"/>
              </w:rPr>
              <w:t>60</w:t>
            </w:r>
            <w:r w:rsidRPr="00527E9E">
              <w:rPr>
                <w:rFonts w:asciiTheme="minorHAnsi" w:hAnsiTheme="minorHAnsi"/>
                <w:szCs w:val="18"/>
              </w:rPr>
              <w:t xml:space="preserve">    </w:t>
            </w:r>
            <w:r w:rsidRPr="00527E9E">
              <w:rPr>
                <w:rFonts w:asciiTheme="minorHAnsi" w:hAnsiTheme="minorHAnsi"/>
                <w:b/>
                <w:szCs w:val="18"/>
              </w:rPr>
              <w:t>Odo</w:t>
            </w:r>
            <w:r w:rsidRPr="00527E9E">
              <w:rPr>
                <w:rFonts w:asciiTheme="minorHAnsi" w:hAnsiTheme="minorHAnsi"/>
                <w:szCs w:val="18"/>
              </w:rPr>
              <w:t xml:space="preserve"> </w:t>
            </w:r>
            <w:r w:rsidRPr="00527E9E">
              <w:rPr>
                <w:rFonts w:asciiTheme="minorHAnsi" w:hAnsiTheme="minorHAnsi"/>
                <w:noProof/>
                <w:szCs w:val="18"/>
              </w:rPr>
              <w:t>80</w:t>
            </w:r>
          </w:p>
          <w:p w14:paraId="54D282CB" w14:textId="77777777" w:rsidR="009A2EF1" w:rsidRPr="00527E9E" w:rsidRDefault="009A2EF1" w:rsidP="009A2EF1">
            <w:pPr>
              <w:rPr>
                <w:rFonts w:asciiTheme="minorHAnsi" w:hAnsiTheme="minorHAnsi"/>
                <w:szCs w:val="18"/>
              </w:rPr>
            </w:pPr>
            <w:r w:rsidRPr="00527E9E">
              <w:rPr>
                <w:rFonts w:asciiTheme="minorHAnsi" w:hAnsiTheme="minorHAnsi"/>
                <w:b/>
                <w:i/>
                <w:szCs w:val="18"/>
              </w:rPr>
              <w:t>Spécialités</w:t>
            </w:r>
            <w:r w:rsidRPr="00527E9E">
              <w:rPr>
                <w:rFonts w:asciiTheme="minorHAnsi" w:hAnsiTheme="minorHAnsi"/>
                <w:szCs w:val="18"/>
              </w:rPr>
              <w:t xml:space="preserve"> &gt;</w:t>
            </w:r>
          </w:p>
          <w:p w14:paraId="2AF09577"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capable de faire des sauts de MVpx2 en longueur et MVp/2 de haut, une fois par tour, dans le sens voulu, sans élan.</w:t>
            </w:r>
          </w:p>
          <w:p w14:paraId="6AA2C966"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Combat: les armes comprenant du bois n'ont aucun effet sur elle</w:t>
            </w:r>
          </w:p>
          <w:p w14:paraId="02153FBA"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Immunité: 100% à la magie</w:t>
            </w:r>
          </w:p>
          <w:p w14:paraId="043A64BE" w14:textId="77777777" w:rsidR="009A2EF1" w:rsidRPr="00527E9E" w:rsidRDefault="009A2EF1" w:rsidP="009A2EF1">
            <w:pPr>
              <w:rPr>
                <w:rFonts w:asciiTheme="minorHAnsi" w:hAnsiTheme="minorHAnsi"/>
                <w:noProof/>
                <w:szCs w:val="18"/>
              </w:rPr>
            </w:pPr>
            <w:r w:rsidRPr="00527E9E">
              <w:rPr>
                <w:rFonts w:asciiTheme="minorHAnsi" w:hAnsiTheme="minorHAnsi"/>
                <w:noProof/>
                <w:szCs w:val="18"/>
              </w:rPr>
              <w:t>Talents: maîtrise tous les TG de manipulation à NE 1d6x10 mais ne fabrique rien.</w:t>
            </w:r>
          </w:p>
          <w:p w14:paraId="4F3779E8" w14:textId="77777777" w:rsidR="009A2EF1" w:rsidRPr="00527E9E" w:rsidRDefault="009A2EF1" w:rsidP="009A2EF1">
            <w:pPr>
              <w:rPr>
                <w:rFonts w:asciiTheme="minorHAnsi" w:hAnsiTheme="minorHAnsi"/>
                <w:szCs w:val="18"/>
              </w:rPr>
            </w:pPr>
            <w:r w:rsidRPr="00527E9E">
              <w:rPr>
                <w:rFonts w:asciiTheme="minorHAnsi" w:hAnsiTheme="minorHAnsi"/>
                <w:noProof/>
                <w:szCs w:val="18"/>
              </w:rPr>
              <w:t>Magie :  connexion téléphatique sans limite avec les êtres connus, images, intimidations, conseils et ordres</w:t>
            </w:r>
          </w:p>
          <w:p w14:paraId="1E4CA28C" w14:textId="77777777" w:rsidR="009A2EF1" w:rsidRPr="00527E9E" w:rsidRDefault="009A2EF1" w:rsidP="009A2EF1">
            <w:pPr>
              <w:rPr>
                <w:rFonts w:asciiTheme="minorHAnsi" w:hAnsiTheme="minorHAnsi"/>
                <w:i/>
                <w:sz w:val="16"/>
                <w:szCs w:val="16"/>
              </w:rPr>
            </w:pPr>
            <w:r w:rsidRPr="00527E9E">
              <w:rPr>
                <w:rFonts w:asciiTheme="minorHAnsi" w:hAnsiTheme="minorHAnsi"/>
                <w:b/>
                <w:i/>
                <w:szCs w:val="18"/>
                <w:shd w:val="clear" w:color="auto" w:fill="FFFF66"/>
              </w:rPr>
              <w:t>Trésors</w:t>
            </w:r>
            <w:r w:rsidRPr="00527E9E">
              <w:rPr>
                <w:rFonts w:asciiTheme="minorHAnsi" w:hAnsiTheme="minorHAnsi"/>
                <w:i/>
                <w:szCs w:val="18"/>
                <w:shd w:val="clear" w:color="auto" w:fill="FFFF66"/>
              </w:rPr>
              <w:t xml:space="preserve"> &gt; </w:t>
            </w:r>
            <w:r w:rsidRPr="00527E9E">
              <w:rPr>
                <w:rFonts w:asciiTheme="minorHAnsi" w:hAnsiTheme="minorHAnsi"/>
                <w:szCs w:val="18"/>
                <w:shd w:val="clear" w:color="auto" w:fill="FFFF66"/>
              </w:rPr>
              <w:t xml:space="preserve"> </w:t>
            </w:r>
            <w:r w:rsidRPr="00527E9E">
              <w:rPr>
                <w:rFonts w:asciiTheme="minorHAnsi" w:hAnsiTheme="minorHAnsi"/>
                <w:noProof/>
                <w:szCs w:val="18"/>
                <w:shd w:val="clear" w:color="auto" w:fill="FFFF66"/>
              </w:rPr>
              <w:t>Le cerveau donne 1D10 doses de purée qui, mangée, donne RMa x2 pendant 24h.</w:t>
            </w:r>
          </w:p>
        </w:tc>
      </w:tr>
    </w:tbl>
    <w:p w14:paraId="36924781" w14:textId="77777777" w:rsidR="009A2EF1" w:rsidRPr="00527E9E" w:rsidRDefault="009A2EF1" w:rsidP="009A2EF1">
      <w:pPr>
        <w:rPr>
          <w:sz w:val="16"/>
          <w:szCs w:val="16"/>
        </w:rPr>
      </w:pPr>
    </w:p>
    <w:p w14:paraId="24CDEB51" w14:textId="77777777" w:rsidR="009A2EF1" w:rsidRPr="00527E9E" w:rsidRDefault="009A2EF1" w:rsidP="009A2EF1">
      <w:pPr>
        <w:rPr>
          <w:sz w:val="16"/>
          <w:szCs w:val="16"/>
        </w:rPr>
        <w:sectPr w:rsidR="009A2EF1" w:rsidRPr="00527E9E" w:rsidSect="00CC36BB">
          <w:type w:val="continuous"/>
          <w:pgSz w:w="11906" w:h="16838"/>
          <w:pgMar w:top="851" w:right="851" w:bottom="851" w:left="851" w:header="709" w:footer="709" w:gutter="0"/>
          <w:cols w:space="708"/>
          <w:docGrid w:linePitch="360"/>
        </w:sectPr>
      </w:pPr>
    </w:p>
    <w:p w14:paraId="0AC958E6" w14:textId="77777777" w:rsidR="009A2EF1" w:rsidRPr="00527E9E" w:rsidRDefault="009A2EF1" w:rsidP="009A2EF1">
      <w:pPr>
        <w:rPr>
          <w:sz w:val="16"/>
          <w:szCs w:val="16"/>
        </w:rPr>
      </w:pPr>
    </w:p>
    <w:p w14:paraId="69641431" w14:textId="77777777" w:rsidR="009A0B61" w:rsidRPr="00527E9E" w:rsidRDefault="009A0B61">
      <w:pPr>
        <w:rPr>
          <w:sz w:val="16"/>
          <w:szCs w:val="16"/>
        </w:rPr>
      </w:pPr>
    </w:p>
    <w:p w14:paraId="3F67952F" w14:textId="77777777" w:rsidR="00A27C16" w:rsidRPr="00527E9E" w:rsidRDefault="005344C4" w:rsidP="00A27C16">
      <w:pPr>
        <w:pStyle w:val="Titre2"/>
        <w:rPr>
          <w:lang w:val="fr-BE"/>
        </w:rPr>
      </w:pPr>
      <w:bookmarkStart w:id="331" w:name="_Toc199924750"/>
      <w:r w:rsidRPr="00527E9E">
        <w:rPr>
          <w:lang w:val="fr-BE"/>
        </w:rPr>
        <w:t>6.</w:t>
      </w:r>
      <w:r w:rsidR="00263AFD" w:rsidRPr="00527E9E">
        <w:rPr>
          <w:lang w:val="fr-BE"/>
        </w:rPr>
        <w:t>4</w:t>
      </w:r>
      <w:r w:rsidR="00A27C16" w:rsidRPr="00527E9E">
        <w:rPr>
          <w:lang w:val="fr-BE"/>
        </w:rPr>
        <w:t xml:space="preserve"> Les créatures maudites</w:t>
      </w:r>
      <w:bookmarkEnd w:id="331"/>
    </w:p>
    <w:p w14:paraId="03D30FCF" w14:textId="77777777" w:rsidR="00E45802" w:rsidRPr="00527E9E" w:rsidRDefault="00E45802" w:rsidP="0045338D">
      <w:pPr>
        <w:pStyle w:val="Titre3"/>
        <w:rPr>
          <w:lang w:val="fr-BE"/>
        </w:rPr>
      </w:pPr>
      <w:bookmarkStart w:id="332" w:name="_Toc199924751"/>
      <w:r w:rsidRPr="00527E9E">
        <w:rPr>
          <w:lang w:val="fr-BE"/>
        </w:rPr>
        <w:t>6.</w:t>
      </w:r>
      <w:r w:rsidR="00263AFD" w:rsidRPr="00527E9E">
        <w:rPr>
          <w:lang w:val="fr-BE"/>
        </w:rPr>
        <w:t>4</w:t>
      </w:r>
      <w:r w:rsidRPr="00527E9E">
        <w:rPr>
          <w:lang w:val="fr-BE"/>
        </w:rPr>
        <w:t>.1 Description</w:t>
      </w:r>
      <w:bookmarkEnd w:id="332"/>
    </w:p>
    <w:p w14:paraId="5312229C" w14:textId="0590748D" w:rsidR="00D75D15" w:rsidRPr="00527E9E" w:rsidRDefault="007D40FB" w:rsidP="00A27C16">
      <w:r w:rsidRPr="00527E9E">
        <w:t>Généralement, e</w:t>
      </w:r>
      <w:r w:rsidR="00A27C16" w:rsidRPr="00527E9E">
        <w:t>ntre la veille et le lendemain de la Plein</w:t>
      </w:r>
      <w:r w:rsidR="00F10362" w:rsidRPr="00527E9E">
        <w:t>e</w:t>
      </w:r>
      <w:r w:rsidR="00A27C16" w:rsidRPr="00527E9E">
        <w:t xml:space="preserve"> Lune (</w:t>
      </w:r>
      <w:r w:rsidR="00A27C16" w:rsidRPr="00527E9E">
        <w:rPr>
          <w:i/>
        </w:rPr>
        <w:t>Yael</w:t>
      </w:r>
      <w:r w:rsidR="00A27C16" w:rsidRPr="00527E9E">
        <w:t>)</w:t>
      </w:r>
      <w:r w:rsidR="00F10362" w:rsidRPr="00527E9E">
        <w:t>,</w:t>
      </w:r>
      <w:r w:rsidR="00A27C16" w:rsidRPr="00527E9E">
        <w:t xml:space="preserve"> certaines créatures </w:t>
      </w:r>
      <w:r w:rsidR="003349DC" w:rsidRPr="00527E9E">
        <w:t xml:space="preserve">maudites </w:t>
      </w:r>
      <w:r w:rsidR="00A27C16" w:rsidRPr="00527E9E">
        <w:t xml:space="preserve">apparaissent dans les endroits </w:t>
      </w:r>
      <w:r w:rsidR="00F10362" w:rsidRPr="00527E9E">
        <w:t xml:space="preserve">isolés </w:t>
      </w:r>
      <w:r w:rsidR="00A27C16" w:rsidRPr="00527E9E">
        <w:t xml:space="preserve">du </w:t>
      </w:r>
      <w:r w:rsidR="00F10362" w:rsidRPr="00527E9E">
        <w:t>M</w:t>
      </w:r>
      <w:r w:rsidR="00A27C16" w:rsidRPr="00527E9E">
        <w:t xml:space="preserve">onde </w:t>
      </w:r>
      <w:r w:rsidR="00F10362" w:rsidRPr="00527E9E">
        <w:t>Nouveau (H</w:t>
      </w:r>
      <w:r w:rsidR="00A27C16" w:rsidRPr="00527E9E">
        <w:t>umain</w:t>
      </w:r>
      <w:r w:rsidR="00F10362" w:rsidRPr="00527E9E">
        <w:t>)</w:t>
      </w:r>
      <w:r w:rsidRPr="00527E9E">
        <w:t xml:space="preserve">. </w:t>
      </w:r>
      <w:r w:rsidR="0023102F" w:rsidRPr="00527E9E">
        <w:t>Appelées</w:t>
      </w:r>
      <w:r w:rsidR="00A94CB6" w:rsidRPr="00527E9E">
        <w:t xml:space="preserve"> </w:t>
      </w:r>
      <w:r w:rsidR="00A27C16" w:rsidRPr="00527E9E">
        <w:rPr>
          <w:b/>
        </w:rPr>
        <w:t>Lycanes</w:t>
      </w:r>
      <w:r w:rsidR="00A94CB6" w:rsidRPr="00527E9E">
        <w:rPr>
          <w:i/>
        </w:rPr>
        <w:t xml:space="preserve">, </w:t>
      </w:r>
      <w:r w:rsidR="00F10362" w:rsidRPr="00527E9E">
        <w:t xml:space="preserve">elles sont </w:t>
      </w:r>
      <w:r w:rsidR="00A94CB6" w:rsidRPr="00527E9E">
        <w:t>o</w:t>
      </w:r>
      <w:r w:rsidR="00A27C16" w:rsidRPr="00527E9E">
        <w:t>riginai</w:t>
      </w:r>
      <w:r w:rsidR="00A94CB6" w:rsidRPr="00527E9E">
        <w:t>res du Monde Ancien</w:t>
      </w:r>
      <w:r w:rsidR="00527E9E">
        <w:t xml:space="preserve">, nées </w:t>
      </w:r>
      <w:r w:rsidR="00104A8D" w:rsidRPr="00527E9E">
        <w:t>dans les premiers âge</w:t>
      </w:r>
      <w:r w:rsidR="00636757">
        <w:t>s</w:t>
      </w:r>
      <w:r w:rsidR="00104A8D" w:rsidRPr="00527E9E">
        <w:t xml:space="preserve"> de la corruption </w:t>
      </w:r>
      <w:r w:rsidR="00527E9E">
        <w:t xml:space="preserve">lors de </w:t>
      </w:r>
      <w:r w:rsidR="00104A8D" w:rsidRPr="00527E9E">
        <w:t>l’invasion</w:t>
      </w:r>
      <w:r w:rsidR="00527E9E">
        <w:t xml:space="preserve"> de Yael par </w:t>
      </w:r>
      <w:r w:rsidR="00104A8D" w:rsidRPr="00527E9E">
        <w:t xml:space="preserve">KO. Ces êtres </w:t>
      </w:r>
      <w:r w:rsidR="00D623D1">
        <w:t xml:space="preserve">(anciens ou animaux du Monde Ancien) </w:t>
      </w:r>
      <w:r w:rsidR="00104A8D" w:rsidRPr="00527E9E">
        <w:t xml:space="preserve">ont été </w:t>
      </w:r>
      <w:r w:rsidR="00104A8D" w:rsidRPr="00527E9E">
        <w:rPr>
          <w:shd w:val="clear" w:color="auto" w:fill="FFFF00"/>
        </w:rPr>
        <w:t>maudits</w:t>
      </w:r>
      <w:r w:rsidR="00104A8D" w:rsidRPr="00527E9E">
        <w:t xml:space="preserve"> par leurs </w:t>
      </w:r>
      <w:r w:rsidR="00527E9E">
        <w:t>liens/</w:t>
      </w:r>
      <w:r w:rsidR="00104A8D" w:rsidRPr="00527E9E">
        <w:t>alliances</w:t>
      </w:r>
      <w:r w:rsidR="00527E9E">
        <w:t>/corruptions</w:t>
      </w:r>
      <w:r w:rsidR="00104A8D" w:rsidRPr="00527E9E">
        <w:t xml:space="preserve"> avec l’ennemi. Depuis cette période, </w:t>
      </w:r>
      <w:r w:rsidR="00D623D1">
        <w:t xml:space="preserve">les </w:t>
      </w:r>
      <w:r w:rsidR="00104A8D" w:rsidRPr="00527E9E">
        <w:t xml:space="preserve">Lycanes ont été créées par </w:t>
      </w:r>
      <w:r w:rsidR="00104A8D" w:rsidRPr="00D623D1">
        <w:rPr>
          <w:b/>
          <w:bCs/>
        </w:rPr>
        <w:t>morsure</w:t>
      </w:r>
      <w:r w:rsidR="00D623D1">
        <w:t>,</w:t>
      </w:r>
      <w:r w:rsidR="00315DDC" w:rsidRPr="00527E9E">
        <w:t xml:space="preserve"> à l’instar des Vampires</w:t>
      </w:r>
      <w:r w:rsidR="00D623D1">
        <w:t>,</w:t>
      </w:r>
      <w:r w:rsidR="00315DDC" w:rsidRPr="00527E9E">
        <w:t xml:space="preserve"> mais sans </w:t>
      </w:r>
      <w:r w:rsidR="00D623D1">
        <w:t xml:space="preserve">don </w:t>
      </w:r>
      <w:r w:rsidR="00315DDC" w:rsidRPr="00527E9E">
        <w:t>de sang</w:t>
      </w:r>
      <w:r w:rsidR="00B70A0E" w:rsidRPr="00527E9E">
        <w:t>.</w:t>
      </w:r>
      <w:r w:rsidR="00104A8D" w:rsidRPr="00527E9E">
        <w:t xml:space="preserve"> </w:t>
      </w:r>
      <w:r w:rsidR="00B70A0E" w:rsidRPr="00527E9E">
        <w:t>L</w:t>
      </w:r>
      <w:r w:rsidR="00104A8D" w:rsidRPr="00527E9E">
        <w:t xml:space="preserve">es Lycanes sont </w:t>
      </w:r>
      <w:r w:rsidR="00D623D1">
        <w:t xml:space="preserve">absents du </w:t>
      </w:r>
      <w:r w:rsidR="00104A8D" w:rsidRPr="00527E9E">
        <w:t xml:space="preserve">Monde Divin. Cet état est </w:t>
      </w:r>
      <w:r w:rsidR="00A27C16" w:rsidRPr="00527E9E">
        <w:t xml:space="preserve">une </w:t>
      </w:r>
      <w:r w:rsidR="00A27C16" w:rsidRPr="00527E9E">
        <w:rPr>
          <w:b/>
        </w:rPr>
        <w:t>malédiction</w:t>
      </w:r>
      <w:r w:rsidR="00104A8D" w:rsidRPr="00527E9E">
        <w:t xml:space="preserve"> liée à ce que l’être à commis comme </w:t>
      </w:r>
      <w:r w:rsidR="00104A8D" w:rsidRPr="00D623D1">
        <w:rPr>
          <w:b/>
          <w:bCs/>
        </w:rPr>
        <w:t>crime</w:t>
      </w:r>
      <w:r w:rsidR="00104A8D" w:rsidRPr="00527E9E">
        <w:t xml:space="preserve"> </w:t>
      </w:r>
      <w:r w:rsidR="00D623D1">
        <w:t xml:space="preserve">ou </w:t>
      </w:r>
      <w:r w:rsidR="00104A8D" w:rsidRPr="00527E9E">
        <w:t xml:space="preserve">par son </w:t>
      </w:r>
      <w:r w:rsidR="00104A8D" w:rsidRPr="00D623D1">
        <w:rPr>
          <w:b/>
          <w:bCs/>
        </w:rPr>
        <w:t>lien</w:t>
      </w:r>
      <w:r w:rsidR="00104A8D" w:rsidRPr="00527E9E">
        <w:t xml:space="preserve"> avec une personne ayant commis un crime</w:t>
      </w:r>
      <w:r w:rsidR="00A27C16" w:rsidRPr="00527E9E">
        <w:t xml:space="preserve">. Consultez les tables suivantes pour déterminer les </w:t>
      </w:r>
      <w:r w:rsidR="00A27C16" w:rsidRPr="00527E9E">
        <w:rPr>
          <w:shd w:val="clear" w:color="auto" w:fill="FFFF00"/>
        </w:rPr>
        <w:t>circonstances </w:t>
      </w:r>
      <w:r w:rsidR="00A27C16" w:rsidRPr="00527E9E">
        <w:t xml:space="preserve">de </w:t>
      </w:r>
      <w:r w:rsidR="00104A8D" w:rsidRPr="00527E9E">
        <w:t>la malédiction</w:t>
      </w:r>
      <w:r w:rsidR="00A27C16" w:rsidRPr="00527E9E">
        <w:t>:</w:t>
      </w:r>
    </w:p>
    <w:p w14:paraId="79C68D2A" w14:textId="77777777" w:rsidR="00425ABF" w:rsidRPr="00527E9E" w:rsidRDefault="00425ABF" w:rsidP="00A27C16"/>
    <w:p w14:paraId="512283EF" w14:textId="77777777" w:rsidR="00F77B45" w:rsidRPr="00527E9E" w:rsidRDefault="00F77B45" w:rsidP="00F10362">
      <w:pPr>
        <w:jc w:val="center"/>
        <w:rPr>
          <w:b/>
          <w:bCs/>
          <w:sz w:val="16"/>
          <w:szCs w:val="16"/>
        </w:rPr>
        <w:sectPr w:rsidR="00F77B45" w:rsidRPr="00527E9E" w:rsidSect="00C6302F">
          <w:footerReference w:type="default" r:id="rId62"/>
          <w:endnotePr>
            <w:numFmt w:val="decimal"/>
          </w:endnotePr>
          <w:type w:val="continuous"/>
          <w:pgSz w:w="11906" w:h="16838" w:code="9"/>
          <w:pgMar w:top="851" w:right="851" w:bottom="851" w:left="851" w:header="709" w:footer="709"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1111"/>
      </w:tblGrid>
      <w:tr w:rsidR="00A27C16" w:rsidRPr="00527E9E" w14:paraId="0181D07D" w14:textId="77777777" w:rsidTr="00F10362">
        <w:tc>
          <w:tcPr>
            <w:tcW w:w="0" w:type="auto"/>
          </w:tcPr>
          <w:p w14:paraId="342C5572" w14:textId="77777777" w:rsidR="00A27C16" w:rsidRPr="00527E9E" w:rsidRDefault="00A27C16" w:rsidP="00F10362">
            <w:pPr>
              <w:jc w:val="center"/>
              <w:rPr>
                <w:b/>
                <w:bCs/>
                <w:sz w:val="16"/>
                <w:szCs w:val="16"/>
              </w:rPr>
            </w:pPr>
            <w:r w:rsidRPr="00527E9E">
              <w:rPr>
                <w:b/>
                <w:bCs/>
                <w:sz w:val="16"/>
                <w:szCs w:val="16"/>
              </w:rPr>
              <w:t>D10*</w:t>
            </w:r>
          </w:p>
        </w:tc>
        <w:tc>
          <w:tcPr>
            <w:tcW w:w="0" w:type="auto"/>
          </w:tcPr>
          <w:p w14:paraId="23D6C64A" w14:textId="77777777" w:rsidR="00A27C16" w:rsidRPr="00527E9E" w:rsidRDefault="00A27C16" w:rsidP="005344C4">
            <w:pPr>
              <w:jc w:val="center"/>
              <w:rPr>
                <w:b/>
                <w:bCs/>
                <w:sz w:val="16"/>
                <w:szCs w:val="16"/>
              </w:rPr>
            </w:pPr>
            <w:r w:rsidRPr="00527E9E">
              <w:rPr>
                <w:b/>
                <w:bCs/>
                <w:sz w:val="16"/>
                <w:szCs w:val="16"/>
              </w:rPr>
              <w:t>Condition</w:t>
            </w:r>
          </w:p>
        </w:tc>
      </w:tr>
      <w:tr w:rsidR="00A27C16" w:rsidRPr="00527E9E" w14:paraId="1F8EA24E" w14:textId="77777777" w:rsidTr="00F10362">
        <w:tc>
          <w:tcPr>
            <w:tcW w:w="0" w:type="auto"/>
          </w:tcPr>
          <w:p w14:paraId="6C280973" w14:textId="77777777" w:rsidR="00A27C16" w:rsidRPr="00527E9E" w:rsidRDefault="00A27C16" w:rsidP="00F10362">
            <w:pPr>
              <w:jc w:val="center"/>
              <w:rPr>
                <w:sz w:val="16"/>
                <w:szCs w:val="16"/>
              </w:rPr>
            </w:pPr>
            <w:r w:rsidRPr="00527E9E">
              <w:rPr>
                <w:sz w:val="16"/>
                <w:szCs w:val="16"/>
              </w:rPr>
              <w:t>1</w:t>
            </w:r>
          </w:p>
        </w:tc>
        <w:tc>
          <w:tcPr>
            <w:tcW w:w="0" w:type="auto"/>
          </w:tcPr>
          <w:p w14:paraId="56FF69E7" w14:textId="77777777" w:rsidR="00A27C16" w:rsidRPr="00527E9E" w:rsidRDefault="00A27C16" w:rsidP="005344C4">
            <w:pPr>
              <w:jc w:val="center"/>
              <w:rPr>
                <w:sz w:val="16"/>
                <w:szCs w:val="16"/>
              </w:rPr>
            </w:pPr>
            <w:r w:rsidRPr="00527E9E">
              <w:rPr>
                <w:sz w:val="16"/>
                <w:szCs w:val="16"/>
              </w:rPr>
              <w:t>Bannie</w:t>
            </w:r>
          </w:p>
        </w:tc>
      </w:tr>
      <w:tr w:rsidR="00A27C16" w:rsidRPr="00527E9E" w14:paraId="1E630A65" w14:textId="77777777" w:rsidTr="00425ABF">
        <w:tc>
          <w:tcPr>
            <w:tcW w:w="0" w:type="auto"/>
            <w:shd w:val="clear" w:color="auto" w:fill="F2F2F2" w:themeFill="background1" w:themeFillShade="F2"/>
          </w:tcPr>
          <w:p w14:paraId="3DF54694" w14:textId="77777777" w:rsidR="00A27C16" w:rsidRPr="00527E9E" w:rsidRDefault="00A27C16" w:rsidP="00F10362">
            <w:pPr>
              <w:jc w:val="center"/>
              <w:rPr>
                <w:sz w:val="16"/>
                <w:szCs w:val="16"/>
              </w:rPr>
            </w:pPr>
            <w:r w:rsidRPr="00527E9E">
              <w:rPr>
                <w:sz w:val="16"/>
                <w:szCs w:val="16"/>
              </w:rPr>
              <w:t>2</w:t>
            </w:r>
          </w:p>
        </w:tc>
        <w:tc>
          <w:tcPr>
            <w:tcW w:w="0" w:type="auto"/>
            <w:shd w:val="clear" w:color="auto" w:fill="F2F2F2" w:themeFill="background1" w:themeFillShade="F2"/>
          </w:tcPr>
          <w:p w14:paraId="05A1771B" w14:textId="77777777" w:rsidR="00A27C16" w:rsidRPr="00527E9E" w:rsidRDefault="00A27C16" w:rsidP="005344C4">
            <w:pPr>
              <w:pStyle w:val="TM1"/>
              <w:jc w:val="center"/>
              <w:rPr>
                <w:sz w:val="16"/>
                <w:szCs w:val="16"/>
              </w:rPr>
            </w:pPr>
            <w:r w:rsidRPr="00527E9E">
              <w:rPr>
                <w:sz w:val="16"/>
                <w:szCs w:val="16"/>
              </w:rPr>
              <w:t>Prisonnière</w:t>
            </w:r>
          </w:p>
        </w:tc>
      </w:tr>
      <w:tr w:rsidR="00A27C16" w:rsidRPr="00527E9E" w14:paraId="3CE7829F" w14:textId="77777777" w:rsidTr="00F10362">
        <w:tc>
          <w:tcPr>
            <w:tcW w:w="0" w:type="auto"/>
          </w:tcPr>
          <w:p w14:paraId="58929863" w14:textId="77777777" w:rsidR="00A27C16" w:rsidRPr="00527E9E" w:rsidRDefault="00A27C16" w:rsidP="00F10362">
            <w:pPr>
              <w:jc w:val="center"/>
              <w:rPr>
                <w:sz w:val="16"/>
                <w:szCs w:val="16"/>
              </w:rPr>
            </w:pPr>
            <w:r w:rsidRPr="00527E9E">
              <w:rPr>
                <w:sz w:val="16"/>
                <w:szCs w:val="16"/>
              </w:rPr>
              <w:t>3</w:t>
            </w:r>
          </w:p>
        </w:tc>
        <w:tc>
          <w:tcPr>
            <w:tcW w:w="0" w:type="auto"/>
          </w:tcPr>
          <w:p w14:paraId="0AECE3B0" w14:textId="77777777" w:rsidR="00A27C16" w:rsidRPr="00527E9E" w:rsidRDefault="00A27C16" w:rsidP="005344C4">
            <w:pPr>
              <w:jc w:val="center"/>
              <w:rPr>
                <w:sz w:val="16"/>
                <w:szCs w:val="16"/>
              </w:rPr>
            </w:pPr>
            <w:r w:rsidRPr="00527E9E">
              <w:rPr>
                <w:sz w:val="16"/>
                <w:szCs w:val="16"/>
              </w:rPr>
              <w:t>En fuite</w:t>
            </w:r>
          </w:p>
        </w:tc>
      </w:tr>
      <w:tr w:rsidR="00A27C16" w:rsidRPr="00527E9E" w14:paraId="21332A96" w14:textId="77777777" w:rsidTr="00425ABF">
        <w:tc>
          <w:tcPr>
            <w:tcW w:w="0" w:type="auto"/>
            <w:shd w:val="clear" w:color="auto" w:fill="F2F2F2" w:themeFill="background1" w:themeFillShade="F2"/>
          </w:tcPr>
          <w:p w14:paraId="188AE3A2" w14:textId="77777777" w:rsidR="00A27C16" w:rsidRPr="00527E9E" w:rsidRDefault="00A27C16" w:rsidP="00F10362">
            <w:pPr>
              <w:jc w:val="center"/>
              <w:rPr>
                <w:sz w:val="16"/>
                <w:szCs w:val="16"/>
              </w:rPr>
            </w:pPr>
            <w:r w:rsidRPr="00527E9E">
              <w:rPr>
                <w:sz w:val="16"/>
                <w:szCs w:val="16"/>
              </w:rPr>
              <w:t>4</w:t>
            </w:r>
          </w:p>
        </w:tc>
        <w:tc>
          <w:tcPr>
            <w:tcW w:w="0" w:type="auto"/>
            <w:shd w:val="clear" w:color="auto" w:fill="F2F2F2" w:themeFill="background1" w:themeFillShade="F2"/>
          </w:tcPr>
          <w:p w14:paraId="234B7779" w14:textId="77777777" w:rsidR="00A27C16" w:rsidRPr="00527E9E" w:rsidRDefault="00A27C16" w:rsidP="005344C4">
            <w:pPr>
              <w:jc w:val="center"/>
              <w:rPr>
                <w:sz w:val="16"/>
                <w:szCs w:val="16"/>
              </w:rPr>
            </w:pPr>
            <w:r w:rsidRPr="00527E9E">
              <w:rPr>
                <w:sz w:val="16"/>
                <w:szCs w:val="16"/>
              </w:rPr>
              <w:t>En mission</w:t>
            </w:r>
          </w:p>
        </w:tc>
      </w:tr>
    </w:tbl>
    <w:p w14:paraId="42F576DD" w14:textId="77777777" w:rsidR="00425ABF" w:rsidRPr="00527E9E" w:rsidRDefault="00425ABF" w:rsidP="00A27C16">
      <w:pPr>
        <w:rPr>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906"/>
      </w:tblGrid>
      <w:tr w:rsidR="00A27C16" w:rsidRPr="00527E9E" w14:paraId="7D46FE18" w14:textId="77777777" w:rsidTr="00F10362">
        <w:tc>
          <w:tcPr>
            <w:tcW w:w="0" w:type="auto"/>
          </w:tcPr>
          <w:p w14:paraId="5DDDC2DE" w14:textId="77777777" w:rsidR="00A27C16" w:rsidRPr="00527E9E" w:rsidRDefault="00A27C16" w:rsidP="00F10362">
            <w:pPr>
              <w:jc w:val="center"/>
              <w:rPr>
                <w:b/>
                <w:bCs/>
                <w:sz w:val="16"/>
                <w:szCs w:val="16"/>
              </w:rPr>
            </w:pPr>
            <w:r w:rsidRPr="00527E9E">
              <w:rPr>
                <w:sz w:val="16"/>
                <w:szCs w:val="16"/>
              </w:rPr>
              <w:br w:type="column"/>
            </w:r>
            <w:r w:rsidRPr="00527E9E">
              <w:rPr>
                <w:sz w:val="16"/>
                <w:szCs w:val="16"/>
              </w:rPr>
              <w:br w:type="column"/>
            </w:r>
            <w:r w:rsidRPr="00527E9E">
              <w:rPr>
                <w:b/>
                <w:bCs/>
                <w:sz w:val="16"/>
                <w:szCs w:val="16"/>
              </w:rPr>
              <w:t>D10*</w:t>
            </w:r>
          </w:p>
        </w:tc>
        <w:tc>
          <w:tcPr>
            <w:tcW w:w="0" w:type="auto"/>
          </w:tcPr>
          <w:p w14:paraId="1F899C89" w14:textId="77777777" w:rsidR="00A27C16" w:rsidRPr="00527E9E" w:rsidRDefault="00A27C16" w:rsidP="005344C4">
            <w:pPr>
              <w:jc w:val="center"/>
              <w:rPr>
                <w:b/>
                <w:bCs/>
                <w:sz w:val="16"/>
                <w:szCs w:val="16"/>
              </w:rPr>
            </w:pPr>
            <w:r w:rsidRPr="00527E9E">
              <w:rPr>
                <w:b/>
                <w:bCs/>
                <w:sz w:val="16"/>
                <w:szCs w:val="16"/>
              </w:rPr>
              <w:t>Raison</w:t>
            </w:r>
          </w:p>
        </w:tc>
      </w:tr>
      <w:tr w:rsidR="00A27C16" w:rsidRPr="00527E9E" w14:paraId="2814658C" w14:textId="77777777" w:rsidTr="00F10362">
        <w:tc>
          <w:tcPr>
            <w:tcW w:w="0" w:type="auto"/>
          </w:tcPr>
          <w:p w14:paraId="278EE61E" w14:textId="77777777" w:rsidR="00A27C16" w:rsidRPr="00527E9E" w:rsidRDefault="00A27C16" w:rsidP="00F10362">
            <w:pPr>
              <w:jc w:val="center"/>
              <w:rPr>
                <w:sz w:val="16"/>
                <w:szCs w:val="16"/>
              </w:rPr>
            </w:pPr>
            <w:r w:rsidRPr="00527E9E">
              <w:rPr>
                <w:sz w:val="16"/>
                <w:szCs w:val="16"/>
              </w:rPr>
              <w:t>1</w:t>
            </w:r>
          </w:p>
        </w:tc>
        <w:tc>
          <w:tcPr>
            <w:tcW w:w="0" w:type="auto"/>
          </w:tcPr>
          <w:p w14:paraId="301EC911" w14:textId="77777777" w:rsidR="00A27C16" w:rsidRPr="00527E9E" w:rsidRDefault="00A27C16" w:rsidP="005344C4">
            <w:pPr>
              <w:jc w:val="center"/>
              <w:rPr>
                <w:sz w:val="16"/>
                <w:szCs w:val="16"/>
              </w:rPr>
            </w:pPr>
            <w:r w:rsidRPr="00527E9E">
              <w:rPr>
                <w:sz w:val="16"/>
                <w:szCs w:val="16"/>
              </w:rPr>
              <w:t>Crime</w:t>
            </w:r>
          </w:p>
        </w:tc>
      </w:tr>
      <w:tr w:rsidR="00A27C16" w:rsidRPr="00527E9E" w14:paraId="05B793E1" w14:textId="77777777" w:rsidTr="00425ABF">
        <w:tc>
          <w:tcPr>
            <w:tcW w:w="0" w:type="auto"/>
            <w:shd w:val="clear" w:color="auto" w:fill="F2F2F2" w:themeFill="background1" w:themeFillShade="F2"/>
          </w:tcPr>
          <w:p w14:paraId="31887391" w14:textId="77777777" w:rsidR="00A27C16" w:rsidRPr="00527E9E" w:rsidRDefault="00A27C16" w:rsidP="00F10362">
            <w:pPr>
              <w:jc w:val="center"/>
              <w:rPr>
                <w:sz w:val="16"/>
                <w:szCs w:val="16"/>
              </w:rPr>
            </w:pPr>
            <w:r w:rsidRPr="00527E9E">
              <w:rPr>
                <w:sz w:val="16"/>
                <w:szCs w:val="16"/>
              </w:rPr>
              <w:t>2</w:t>
            </w:r>
          </w:p>
        </w:tc>
        <w:tc>
          <w:tcPr>
            <w:tcW w:w="0" w:type="auto"/>
            <w:shd w:val="clear" w:color="auto" w:fill="F2F2F2" w:themeFill="background1" w:themeFillShade="F2"/>
          </w:tcPr>
          <w:p w14:paraId="5AC654FF" w14:textId="77777777" w:rsidR="00A27C16" w:rsidRPr="00527E9E" w:rsidRDefault="00935BE9" w:rsidP="005344C4">
            <w:pPr>
              <w:pStyle w:val="TM1"/>
              <w:jc w:val="center"/>
              <w:rPr>
                <w:sz w:val="16"/>
                <w:szCs w:val="16"/>
              </w:rPr>
            </w:pPr>
            <w:r w:rsidRPr="00527E9E">
              <w:rPr>
                <w:sz w:val="16"/>
                <w:szCs w:val="16"/>
              </w:rPr>
              <w:t>Morsure</w:t>
            </w:r>
          </w:p>
        </w:tc>
      </w:tr>
      <w:tr w:rsidR="00A27C16" w:rsidRPr="00527E9E" w14:paraId="5CEDF06F" w14:textId="77777777" w:rsidTr="00F10362">
        <w:tc>
          <w:tcPr>
            <w:tcW w:w="0" w:type="auto"/>
          </w:tcPr>
          <w:p w14:paraId="6EB0DF06" w14:textId="77777777" w:rsidR="00A27C16" w:rsidRPr="00527E9E" w:rsidRDefault="00A27C16" w:rsidP="00F10362">
            <w:pPr>
              <w:jc w:val="center"/>
              <w:rPr>
                <w:sz w:val="16"/>
                <w:szCs w:val="16"/>
              </w:rPr>
            </w:pPr>
            <w:r w:rsidRPr="00527E9E">
              <w:rPr>
                <w:sz w:val="16"/>
                <w:szCs w:val="16"/>
              </w:rPr>
              <w:t>3</w:t>
            </w:r>
          </w:p>
        </w:tc>
        <w:tc>
          <w:tcPr>
            <w:tcW w:w="0" w:type="auto"/>
          </w:tcPr>
          <w:p w14:paraId="1268E38A" w14:textId="77777777" w:rsidR="00A27C16" w:rsidRPr="00527E9E" w:rsidRDefault="00A27C16" w:rsidP="005344C4">
            <w:pPr>
              <w:jc w:val="center"/>
              <w:rPr>
                <w:sz w:val="16"/>
                <w:szCs w:val="16"/>
              </w:rPr>
            </w:pPr>
            <w:r w:rsidRPr="00527E9E">
              <w:rPr>
                <w:sz w:val="16"/>
                <w:szCs w:val="16"/>
              </w:rPr>
              <w:t>Conflit</w:t>
            </w:r>
          </w:p>
        </w:tc>
      </w:tr>
      <w:tr w:rsidR="00A27C16" w:rsidRPr="00527E9E" w14:paraId="696BF720" w14:textId="77777777" w:rsidTr="00425ABF">
        <w:tc>
          <w:tcPr>
            <w:tcW w:w="0" w:type="auto"/>
            <w:shd w:val="clear" w:color="auto" w:fill="F2F2F2" w:themeFill="background1" w:themeFillShade="F2"/>
          </w:tcPr>
          <w:p w14:paraId="2F2DC138" w14:textId="77777777" w:rsidR="00A27C16" w:rsidRPr="00527E9E" w:rsidRDefault="00A27C16" w:rsidP="00F10362">
            <w:pPr>
              <w:jc w:val="center"/>
              <w:rPr>
                <w:sz w:val="16"/>
                <w:szCs w:val="16"/>
              </w:rPr>
            </w:pPr>
            <w:r w:rsidRPr="00527E9E">
              <w:rPr>
                <w:sz w:val="16"/>
                <w:szCs w:val="16"/>
              </w:rPr>
              <w:t>4</w:t>
            </w:r>
          </w:p>
        </w:tc>
        <w:tc>
          <w:tcPr>
            <w:tcW w:w="0" w:type="auto"/>
            <w:shd w:val="clear" w:color="auto" w:fill="F2F2F2" w:themeFill="background1" w:themeFillShade="F2"/>
          </w:tcPr>
          <w:p w14:paraId="095A5498" w14:textId="77777777" w:rsidR="00A27C16" w:rsidRPr="00527E9E" w:rsidRDefault="00F10362" w:rsidP="005344C4">
            <w:pPr>
              <w:jc w:val="center"/>
              <w:rPr>
                <w:sz w:val="16"/>
                <w:szCs w:val="16"/>
              </w:rPr>
            </w:pPr>
            <w:r w:rsidRPr="00527E9E">
              <w:rPr>
                <w:sz w:val="16"/>
                <w:szCs w:val="16"/>
              </w:rPr>
              <w:t>Trahison</w:t>
            </w:r>
          </w:p>
        </w:tc>
      </w:tr>
    </w:tbl>
    <w:p w14:paraId="6DF47165" w14:textId="77777777" w:rsidR="00425ABF" w:rsidRPr="00527E9E" w:rsidRDefault="00425ABF" w:rsidP="00425ABF"/>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220"/>
      </w:tblGrid>
      <w:tr w:rsidR="00104A8D" w:rsidRPr="00527E9E" w14:paraId="66C3E3BF" w14:textId="77777777" w:rsidTr="00A90CA3">
        <w:tc>
          <w:tcPr>
            <w:tcW w:w="0" w:type="auto"/>
          </w:tcPr>
          <w:p w14:paraId="55AF29AC" w14:textId="77777777" w:rsidR="00104A8D" w:rsidRPr="00527E9E" w:rsidRDefault="00104A8D" w:rsidP="00A90CA3">
            <w:pPr>
              <w:jc w:val="center"/>
              <w:rPr>
                <w:b/>
                <w:bCs/>
                <w:sz w:val="16"/>
                <w:szCs w:val="16"/>
              </w:rPr>
            </w:pPr>
            <w:r w:rsidRPr="00527E9E">
              <w:rPr>
                <w:sz w:val="16"/>
                <w:szCs w:val="16"/>
              </w:rPr>
              <w:br w:type="column"/>
            </w:r>
            <w:r w:rsidRPr="00527E9E">
              <w:rPr>
                <w:sz w:val="16"/>
                <w:szCs w:val="16"/>
              </w:rPr>
              <w:br w:type="column"/>
            </w:r>
            <w:r w:rsidRPr="00527E9E">
              <w:rPr>
                <w:b/>
                <w:bCs/>
                <w:sz w:val="16"/>
                <w:szCs w:val="16"/>
              </w:rPr>
              <w:t>D20</w:t>
            </w:r>
          </w:p>
        </w:tc>
        <w:tc>
          <w:tcPr>
            <w:tcW w:w="0" w:type="auto"/>
          </w:tcPr>
          <w:p w14:paraId="3BDEA099" w14:textId="77777777" w:rsidR="00104A8D" w:rsidRPr="00527E9E" w:rsidRDefault="00104A8D" w:rsidP="00A90CA3">
            <w:pPr>
              <w:jc w:val="center"/>
              <w:rPr>
                <w:b/>
                <w:bCs/>
                <w:sz w:val="16"/>
                <w:szCs w:val="16"/>
              </w:rPr>
            </w:pPr>
            <w:r w:rsidRPr="00527E9E">
              <w:rPr>
                <w:b/>
                <w:bCs/>
                <w:sz w:val="16"/>
                <w:szCs w:val="16"/>
              </w:rPr>
              <w:t>Race</w:t>
            </w:r>
          </w:p>
        </w:tc>
      </w:tr>
      <w:tr w:rsidR="00104A8D" w:rsidRPr="00527E9E" w14:paraId="1135C6C7" w14:textId="77777777" w:rsidTr="00A90CA3">
        <w:tc>
          <w:tcPr>
            <w:tcW w:w="0" w:type="auto"/>
            <w:shd w:val="clear" w:color="auto" w:fill="auto"/>
          </w:tcPr>
          <w:p w14:paraId="0405123F" w14:textId="77777777" w:rsidR="00104A8D" w:rsidRPr="00527E9E" w:rsidRDefault="00F50159" w:rsidP="00A90CA3">
            <w:pPr>
              <w:jc w:val="center"/>
              <w:rPr>
                <w:sz w:val="16"/>
                <w:szCs w:val="16"/>
              </w:rPr>
            </w:pPr>
            <w:r w:rsidRPr="00527E9E">
              <w:rPr>
                <w:sz w:val="16"/>
                <w:szCs w:val="16"/>
              </w:rPr>
              <w:t>1-9</w:t>
            </w:r>
          </w:p>
        </w:tc>
        <w:tc>
          <w:tcPr>
            <w:tcW w:w="0" w:type="auto"/>
            <w:shd w:val="clear" w:color="auto" w:fill="auto"/>
          </w:tcPr>
          <w:p w14:paraId="5199B807" w14:textId="77777777" w:rsidR="00104A8D" w:rsidRPr="00527E9E" w:rsidRDefault="00104A8D" w:rsidP="00A90CA3">
            <w:pPr>
              <w:jc w:val="center"/>
              <w:rPr>
                <w:sz w:val="16"/>
                <w:szCs w:val="16"/>
              </w:rPr>
            </w:pPr>
            <w:r w:rsidRPr="00527E9E">
              <w:rPr>
                <w:sz w:val="16"/>
                <w:szCs w:val="16"/>
              </w:rPr>
              <w:t>Humain</w:t>
            </w:r>
          </w:p>
        </w:tc>
      </w:tr>
      <w:tr w:rsidR="00104A8D" w:rsidRPr="00527E9E" w14:paraId="1D1F9A3A" w14:textId="77777777" w:rsidTr="00A90CA3">
        <w:tc>
          <w:tcPr>
            <w:tcW w:w="0" w:type="auto"/>
            <w:shd w:val="clear" w:color="auto" w:fill="F2F2F2" w:themeFill="background1" w:themeFillShade="F2"/>
          </w:tcPr>
          <w:p w14:paraId="571778CA" w14:textId="77777777" w:rsidR="00104A8D" w:rsidRPr="00527E9E" w:rsidRDefault="00F50159" w:rsidP="00A90CA3">
            <w:pPr>
              <w:jc w:val="center"/>
              <w:rPr>
                <w:sz w:val="16"/>
                <w:szCs w:val="16"/>
              </w:rPr>
            </w:pPr>
            <w:r w:rsidRPr="00527E9E">
              <w:rPr>
                <w:sz w:val="16"/>
                <w:szCs w:val="16"/>
              </w:rPr>
              <w:t>10-12</w:t>
            </w:r>
          </w:p>
        </w:tc>
        <w:tc>
          <w:tcPr>
            <w:tcW w:w="0" w:type="auto"/>
            <w:shd w:val="clear" w:color="auto" w:fill="F2F2F2" w:themeFill="background1" w:themeFillShade="F2"/>
          </w:tcPr>
          <w:p w14:paraId="3A81B593" w14:textId="77777777" w:rsidR="00104A8D" w:rsidRPr="00527E9E" w:rsidRDefault="00104A8D" w:rsidP="00A90CA3">
            <w:pPr>
              <w:pStyle w:val="TM1"/>
              <w:jc w:val="center"/>
              <w:rPr>
                <w:sz w:val="16"/>
                <w:szCs w:val="16"/>
              </w:rPr>
            </w:pPr>
            <w:r w:rsidRPr="00527E9E">
              <w:rPr>
                <w:sz w:val="16"/>
                <w:szCs w:val="16"/>
              </w:rPr>
              <w:t>Ancien</w:t>
            </w:r>
            <w:r w:rsidR="00F50159" w:rsidRPr="00527E9E">
              <w:rPr>
                <w:sz w:val="16"/>
                <w:szCs w:val="16"/>
              </w:rPr>
              <w:t>/Si’Th</w:t>
            </w:r>
          </w:p>
        </w:tc>
      </w:tr>
      <w:tr w:rsidR="00104A8D" w:rsidRPr="00527E9E" w14:paraId="5EC0511D" w14:textId="77777777" w:rsidTr="00A90CA3">
        <w:tc>
          <w:tcPr>
            <w:tcW w:w="0" w:type="auto"/>
            <w:shd w:val="clear" w:color="auto" w:fill="auto"/>
          </w:tcPr>
          <w:p w14:paraId="606C6408" w14:textId="77777777" w:rsidR="00104A8D" w:rsidRPr="00527E9E" w:rsidRDefault="00F50159" w:rsidP="00A90CA3">
            <w:pPr>
              <w:jc w:val="center"/>
              <w:rPr>
                <w:sz w:val="16"/>
                <w:szCs w:val="16"/>
              </w:rPr>
            </w:pPr>
            <w:r w:rsidRPr="00527E9E">
              <w:rPr>
                <w:sz w:val="16"/>
                <w:szCs w:val="16"/>
              </w:rPr>
              <w:t>13-14</w:t>
            </w:r>
          </w:p>
        </w:tc>
        <w:tc>
          <w:tcPr>
            <w:tcW w:w="0" w:type="auto"/>
            <w:shd w:val="clear" w:color="auto" w:fill="auto"/>
          </w:tcPr>
          <w:p w14:paraId="39467341" w14:textId="77777777" w:rsidR="00104A8D" w:rsidRPr="00527E9E" w:rsidRDefault="00104A8D" w:rsidP="00A90CA3">
            <w:pPr>
              <w:jc w:val="center"/>
              <w:rPr>
                <w:sz w:val="16"/>
                <w:szCs w:val="16"/>
              </w:rPr>
            </w:pPr>
            <w:r w:rsidRPr="00527E9E">
              <w:rPr>
                <w:sz w:val="16"/>
                <w:szCs w:val="16"/>
              </w:rPr>
              <w:t>Dva’Linn</w:t>
            </w:r>
          </w:p>
        </w:tc>
      </w:tr>
      <w:tr w:rsidR="00104A8D" w:rsidRPr="00527E9E" w14:paraId="7845EFC5" w14:textId="77777777" w:rsidTr="00A90CA3">
        <w:tc>
          <w:tcPr>
            <w:tcW w:w="0" w:type="auto"/>
            <w:shd w:val="clear" w:color="auto" w:fill="F2F2F2" w:themeFill="background1" w:themeFillShade="F2"/>
          </w:tcPr>
          <w:p w14:paraId="12F4B0D6" w14:textId="77777777" w:rsidR="00104A8D" w:rsidRPr="00527E9E" w:rsidRDefault="00F50159" w:rsidP="00A90CA3">
            <w:pPr>
              <w:jc w:val="center"/>
              <w:rPr>
                <w:sz w:val="16"/>
                <w:szCs w:val="16"/>
              </w:rPr>
            </w:pPr>
            <w:r w:rsidRPr="00527E9E">
              <w:rPr>
                <w:sz w:val="16"/>
                <w:szCs w:val="16"/>
              </w:rPr>
              <w:t>15</w:t>
            </w:r>
          </w:p>
        </w:tc>
        <w:tc>
          <w:tcPr>
            <w:tcW w:w="0" w:type="auto"/>
            <w:shd w:val="clear" w:color="auto" w:fill="F2F2F2" w:themeFill="background1" w:themeFillShade="F2"/>
          </w:tcPr>
          <w:p w14:paraId="5030B96A" w14:textId="77777777" w:rsidR="00104A8D" w:rsidRPr="00527E9E" w:rsidRDefault="00F50159" w:rsidP="00A90CA3">
            <w:pPr>
              <w:jc w:val="center"/>
              <w:rPr>
                <w:sz w:val="16"/>
                <w:szCs w:val="16"/>
              </w:rPr>
            </w:pPr>
            <w:r w:rsidRPr="00527E9E">
              <w:rPr>
                <w:sz w:val="16"/>
                <w:szCs w:val="16"/>
              </w:rPr>
              <w:t>Félin</w:t>
            </w:r>
          </w:p>
        </w:tc>
      </w:tr>
      <w:tr w:rsidR="00104A8D" w:rsidRPr="00527E9E" w14:paraId="2733C5F4" w14:textId="77777777" w:rsidTr="00A90CA3">
        <w:tc>
          <w:tcPr>
            <w:tcW w:w="0" w:type="auto"/>
            <w:tcBorders>
              <w:top w:val="single" w:sz="4" w:space="0" w:color="auto"/>
              <w:left w:val="single" w:sz="4" w:space="0" w:color="auto"/>
              <w:bottom w:val="single" w:sz="4" w:space="0" w:color="auto"/>
              <w:right w:val="single" w:sz="4" w:space="0" w:color="auto"/>
            </w:tcBorders>
            <w:shd w:val="clear" w:color="auto" w:fill="auto"/>
          </w:tcPr>
          <w:p w14:paraId="2E0C57B9" w14:textId="77777777" w:rsidR="00104A8D" w:rsidRPr="00527E9E" w:rsidRDefault="00F50159" w:rsidP="00A90CA3">
            <w:pPr>
              <w:jc w:val="center"/>
              <w:rPr>
                <w:sz w:val="16"/>
                <w:szCs w:val="16"/>
              </w:rPr>
            </w:pPr>
            <w:r w:rsidRPr="00527E9E">
              <w:rPr>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8E1120" w14:textId="77777777" w:rsidR="00104A8D" w:rsidRPr="00527E9E" w:rsidRDefault="00F50159" w:rsidP="00A90CA3">
            <w:pPr>
              <w:jc w:val="center"/>
              <w:rPr>
                <w:sz w:val="16"/>
                <w:szCs w:val="16"/>
              </w:rPr>
            </w:pPr>
            <w:r w:rsidRPr="00527E9E">
              <w:rPr>
                <w:sz w:val="16"/>
                <w:szCs w:val="16"/>
              </w:rPr>
              <w:t>Ursidé</w:t>
            </w:r>
          </w:p>
        </w:tc>
      </w:tr>
      <w:tr w:rsidR="00104A8D" w:rsidRPr="00527E9E" w14:paraId="7BE9FE0F" w14:textId="77777777" w:rsidTr="00A90CA3">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DE681" w14:textId="77777777" w:rsidR="00104A8D" w:rsidRPr="00527E9E" w:rsidRDefault="00F50159" w:rsidP="00A90CA3">
            <w:pPr>
              <w:jc w:val="center"/>
              <w:rPr>
                <w:sz w:val="16"/>
                <w:szCs w:val="16"/>
              </w:rPr>
            </w:pPr>
            <w:r w:rsidRPr="00527E9E">
              <w:rPr>
                <w:sz w:val="16"/>
                <w:szCs w:val="16"/>
              </w:rPr>
              <w:t>17</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09391" w14:textId="77777777" w:rsidR="00104A8D" w:rsidRPr="00527E9E" w:rsidRDefault="00F50159" w:rsidP="00A90CA3">
            <w:pPr>
              <w:jc w:val="center"/>
              <w:rPr>
                <w:sz w:val="16"/>
                <w:szCs w:val="16"/>
              </w:rPr>
            </w:pPr>
            <w:r w:rsidRPr="00527E9E">
              <w:rPr>
                <w:sz w:val="16"/>
                <w:szCs w:val="16"/>
              </w:rPr>
              <w:t>Canidé</w:t>
            </w:r>
          </w:p>
        </w:tc>
      </w:tr>
      <w:tr w:rsidR="00104A8D" w:rsidRPr="00527E9E" w14:paraId="7C2CEC12" w14:textId="77777777" w:rsidTr="00A90CA3">
        <w:tc>
          <w:tcPr>
            <w:tcW w:w="0" w:type="auto"/>
            <w:tcBorders>
              <w:top w:val="single" w:sz="4" w:space="0" w:color="auto"/>
              <w:left w:val="single" w:sz="4" w:space="0" w:color="auto"/>
              <w:bottom w:val="single" w:sz="4" w:space="0" w:color="auto"/>
              <w:right w:val="single" w:sz="4" w:space="0" w:color="auto"/>
            </w:tcBorders>
            <w:shd w:val="clear" w:color="auto" w:fill="auto"/>
          </w:tcPr>
          <w:p w14:paraId="5AC4843A" w14:textId="77777777" w:rsidR="00104A8D" w:rsidRPr="00527E9E" w:rsidRDefault="00F50159" w:rsidP="00A90CA3">
            <w:pPr>
              <w:jc w:val="center"/>
              <w:rPr>
                <w:sz w:val="16"/>
                <w:szCs w:val="16"/>
              </w:rPr>
            </w:pPr>
            <w:r w:rsidRPr="00527E9E">
              <w:rPr>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118BCC" w14:textId="77777777" w:rsidR="00104A8D" w:rsidRPr="00527E9E" w:rsidRDefault="00F50159" w:rsidP="00A90CA3">
            <w:pPr>
              <w:jc w:val="center"/>
              <w:rPr>
                <w:sz w:val="16"/>
                <w:szCs w:val="16"/>
              </w:rPr>
            </w:pPr>
            <w:r w:rsidRPr="00527E9E">
              <w:rPr>
                <w:sz w:val="16"/>
                <w:szCs w:val="16"/>
              </w:rPr>
              <w:t>Herbivore</w:t>
            </w:r>
          </w:p>
        </w:tc>
      </w:tr>
      <w:tr w:rsidR="00104A8D" w:rsidRPr="00527E9E" w14:paraId="16603D43" w14:textId="77777777" w:rsidTr="00A90CA3">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695C02" w14:textId="77777777" w:rsidR="00104A8D" w:rsidRPr="00527E9E" w:rsidRDefault="00F50159" w:rsidP="00A90CA3">
            <w:pPr>
              <w:jc w:val="center"/>
              <w:rPr>
                <w:sz w:val="16"/>
                <w:szCs w:val="16"/>
              </w:rPr>
            </w:pPr>
            <w:r w:rsidRPr="00527E9E">
              <w:rPr>
                <w:sz w:val="16"/>
                <w:szCs w:val="16"/>
              </w:rPr>
              <w:t>19-20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FBA119" w14:textId="77777777" w:rsidR="00104A8D" w:rsidRPr="00527E9E" w:rsidRDefault="00F50159" w:rsidP="00A90CA3">
            <w:pPr>
              <w:jc w:val="center"/>
              <w:rPr>
                <w:sz w:val="16"/>
                <w:szCs w:val="16"/>
              </w:rPr>
            </w:pPr>
            <w:r w:rsidRPr="00527E9E">
              <w:rPr>
                <w:sz w:val="16"/>
                <w:szCs w:val="16"/>
              </w:rPr>
              <w:t>Créature KO</w:t>
            </w:r>
          </w:p>
        </w:tc>
      </w:tr>
    </w:tbl>
    <w:p w14:paraId="051AEC84" w14:textId="77777777" w:rsidR="00104A8D" w:rsidRPr="00527E9E" w:rsidRDefault="00104A8D" w:rsidP="00425ABF"/>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528"/>
      </w:tblGrid>
      <w:tr w:rsidR="00F10362" w:rsidRPr="00527E9E" w14:paraId="78F1D52A" w14:textId="77777777" w:rsidTr="00F10362">
        <w:tc>
          <w:tcPr>
            <w:tcW w:w="0" w:type="auto"/>
          </w:tcPr>
          <w:p w14:paraId="74F027C4" w14:textId="77777777" w:rsidR="00F10362" w:rsidRPr="00527E9E" w:rsidRDefault="00F10362" w:rsidP="00A924A3">
            <w:pPr>
              <w:jc w:val="center"/>
              <w:rPr>
                <w:b/>
                <w:bCs/>
                <w:sz w:val="16"/>
                <w:szCs w:val="16"/>
              </w:rPr>
            </w:pPr>
            <w:r w:rsidRPr="00527E9E">
              <w:rPr>
                <w:sz w:val="16"/>
                <w:szCs w:val="16"/>
              </w:rPr>
              <w:br w:type="column"/>
            </w:r>
            <w:r w:rsidRPr="00527E9E">
              <w:rPr>
                <w:sz w:val="16"/>
                <w:szCs w:val="16"/>
              </w:rPr>
              <w:br w:type="column"/>
            </w:r>
            <w:r w:rsidRPr="00527E9E">
              <w:rPr>
                <w:b/>
                <w:bCs/>
                <w:sz w:val="16"/>
                <w:szCs w:val="16"/>
              </w:rPr>
              <w:t>D</w:t>
            </w:r>
            <w:r w:rsidR="00A924A3" w:rsidRPr="00527E9E">
              <w:rPr>
                <w:b/>
                <w:bCs/>
                <w:sz w:val="16"/>
                <w:szCs w:val="16"/>
              </w:rPr>
              <w:t>2</w:t>
            </w:r>
            <w:r w:rsidRPr="00527E9E">
              <w:rPr>
                <w:b/>
                <w:bCs/>
                <w:sz w:val="16"/>
                <w:szCs w:val="16"/>
              </w:rPr>
              <w:t>0</w:t>
            </w:r>
          </w:p>
        </w:tc>
        <w:tc>
          <w:tcPr>
            <w:tcW w:w="0" w:type="auto"/>
          </w:tcPr>
          <w:p w14:paraId="3C3283AA" w14:textId="77777777" w:rsidR="00F10362" w:rsidRPr="00527E9E" w:rsidRDefault="00B70A0E" w:rsidP="00F10362">
            <w:pPr>
              <w:jc w:val="center"/>
              <w:rPr>
                <w:b/>
                <w:bCs/>
                <w:sz w:val="16"/>
                <w:szCs w:val="16"/>
              </w:rPr>
            </w:pPr>
            <w:r w:rsidRPr="00527E9E">
              <w:rPr>
                <w:b/>
                <w:bCs/>
                <w:sz w:val="16"/>
                <w:szCs w:val="16"/>
              </w:rPr>
              <w:t>Transforme en</w:t>
            </w:r>
          </w:p>
        </w:tc>
      </w:tr>
      <w:tr w:rsidR="00F10362" w:rsidRPr="00527E9E" w14:paraId="0B07BEAD" w14:textId="77777777" w:rsidTr="00F10362">
        <w:tc>
          <w:tcPr>
            <w:tcW w:w="0" w:type="auto"/>
            <w:shd w:val="clear" w:color="auto" w:fill="auto"/>
          </w:tcPr>
          <w:p w14:paraId="708BA63D" w14:textId="77777777" w:rsidR="00F10362" w:rsidRPr="00527E9E" w:rsidRDefault="00425ABF" w:rsidP="00F10362">
            <w:pPr>
              <w:jc w:val="center"/>
              <w:rPr>
                <w:sz w:val="16"/>
                <w:szCs w:val="16"/>
              </w:rPr>
            </w:pPr>
            <w:r w:rsidRPr="00527E9E">
              <w:rPr>
                <w:sz w:val="16"/>
                <w:szCs w:val="16"/>
              </w:rPr>
              <w:t>1-5</w:t>
            </w:r>
          </w:p>
        </w:tc>
        <w:tc>
          <w:tcPr>
            <w:tcW w:w="0" w:type="auto"/>
            <w:shd w:val="clear" w:color="auto" w:fill="auto"/>
          </w:tcPr>
          <w:p w14:paraId="38756746" w14:textId="77777777" w:rsidR="00F10362" w:rsidRPr="00527E9E" w:rsidRDefault="00F10362" w:rsidP="00F10362">
            <w:pPr>
              <w:jc w:val="center"/>
              <w:rPr>
                <w:sz w:val="16"/>
                <w:szCs w:val="16"/>
              </w:rPr>
            </w:pPr>
            <w:r w:rsidRPr="00527E9E">
              <w:rPr>
                <w:sz w:val="16"/>
                <w:szCs w:val="16"/>
              </w:rPr>
              <w:t>Loup</w:t>
            </w:r>
          </w:p>
        </w:tc>
      </w:tr>
      <w:tr w:rsidR="00F10362" w:rsidRPr="00527E9E" w14:paraId="59A9E537" w14:textId="77777777" w:rsidTr="00425ABF">
        <w:tc>
          <w:tcPr>
            <w:tcW w:w="0" w:type="auto"/>
            <w:shd w:val="clear" w:color="auto" w:fill="F2F2F2" w:themeFill="background1" w:themeFillShade="F2"/>
          </w:tcPr>
          <w:p w14:paraId="432AA8F2" w14:textId="77777777" w:rsidR="00F10362" w:rsidRPr="00527E9E" w:rsidRDefault="00425ABF" w:rsidP="00F10362">
            <w:pPr>
              <w:jc w:val="center"/>
              <w:rPr>
                <w:sz w:val="16"/>
                <w:szCs w:val="16"/>
              </w:rPr>
            </w:pPr>
            <w:r w:rsidRPr="00527E9E">
              <w:rPr>
                <w:sz w:val="16"/>
                <w:szCs w:val="16"/>
              </w:rPr>
              <w:t>6-8</w:t>
            </w:r>
          </w:p>
        </w:tc>
        <w:tc>
          <w:tcPr>
            <w:tcW w:w="0" w:type="auto"/>
            <w:shd w:val="clear" w:color="auto" w:fill="F2F2F2" w:themeFill="background1" w:themeFillShade="F2"/>
          </w:tcPr>
          <w:p w14:paraId="56A02B4C" w14:textId="77777777" w:rsidR="00F10362" w:rsidRPr="00527E9E" w:rsidRDefault="00F10362" w:rsidP="00F10362">
            <w:pPr>
              <w:pStyle w:val="TM1"/>
              <w:jc w:val="center"/>
              <w:rPr>
                <w:sz w:val="16"/>
                <w:szCs w:val="16"/>
              </w:rPr>
            </w:pPr>
            <w:r w:rsidRPr="00527E9E">
              <w:rPr>
                <w:sz w:val="16"/>
                <w:szCs w:val="16"/>
              </w:rPr>
              <w:t>Ursidé</w:t>
            </w:r>
          </w:p>
        </w:tc>
      </w:tr>
      <w:tr w:rsidR="00F10362" w:rsidRPr="00527E9E" w14:paraId="63620991" w14:textId="77777777" w:rsidTr="00F10362">
        <w:tc>
          <w:tcPr>
            <w:tcW w:w="0" w:type="auto"/>
            <w:shd w:val="clear" w:color="auto" w:fill="auto"/>
          </w:tcPr>
          <w:p w14:paraId="65CB4A51" w14:textId="77777777" w:rsidR="00F10362" w:rsidRPr="00527E9E" w:rsidRDefault="00425ABF" w:rsidP="00F10362">
            <w:pPr>
              <w:jc w:val="center"/>
              <w:rPr>
                <w:sz w:val="16"/>
                <w:szCs w:val="16"/>
              </w:rPr>
            </w:pPr>
            <w:r w:rsidRPr="00527E9E">
              <w:rPr>
                <w:sz w:val="16"/>
                <w:szCs w:val="16"/>
              </w:rPr>
              <w:t>9-10</w:t>
            </w:r>
          </w:p>
        </w:tc>
        <w:tc>
          <w:tcPr>
            <w:tcW w:w="0" w:type="auto"/>
            <w:shd w:val="clear" w:color="auto" w:fill="auto"/>
          </w:tcPr>
          <w:p w14:paraId="42EEEF60" w14:textId="77777777" w:rsidR="00F10362" w:rsidRPr="00527E9E" w:rsidRDefault="00F10362" w:rsidP="00F10362">
            <w:pPr>
              <w:jc w:val="center"/>
              <w:rPr>
                <w:sz w:val="16"/>
                <w:szCs w:val="16"/>
              </w:rPr>
            </w:pPr>
            <w:r w:rsidRPr="00527E9E">
              <w:rPr>
                <w:sz w:val="16"/>
                <w:szCs w:val="16"/>
              </w:rPr>
              <w:t>Félin</w:t>
            </w:r>
          </w:p>
        </w:tc>
      </w:tr>
      <w:tr w:rsidR="00F10362" w:rsidRPr="00527E9E" w14:paraId="5CC1D18C" w14:textId="77777777" w:rsidTr="00425ABF">
        <w:tc>
          <w:tcPr>
            <w:tcW w:w="0" w:type="auto"/>
            <w:shd w:val="clear" w:color="auto" w:fill="F2F2F2" w:themeFill="background1" w:themeFillShade="F2"/>
          </w:tcPr>
          <w:p w14:paraId="4315FBC2" w14:textId="77777777" w:rsidR="00F10362" w:rsidRPr="00527E9E" w:rsidRDefault="00425ABF" w:rsidP="00F10362">
            <w:pPr>
              <w:jc w:val="center"/>
              <w:rPr>
                <w:sz w:val="16"/>
                <w:szCs w:val="16"/>
              </w:rPr>
            </w:pPr>
            <w:r w:rsidRPr="00527E9E">
              <w:rPr>
                <w:sz w:val="16"/>
                <w:szCs w:val="16"/>
              </w:rPr>
              <w:t>11-12</w:t>
            </w:r>
          </w:p>
        </w:tc>
        <w:tc>
          <w:tcPr>
            <w:tcW w:w="0" w:type="auto"/>
            <w:shd w:val="clear" w:color="auto" w:fill="F2F2F2" w:themeFill="background1" w:themeFillShade="F2"/>
          </w:tcPr>
          <w:p w14:paraId="3D681386" w14:textId="77777777" w:rsidR="00F10362" w:rsidRPr="00527E9E" w:rsidRDefault="00F10362" w:rsidP="00F10362">
            <w:pPr>
              <w:jc w:val="center"/>
              <w:rPr>
                <w:sz w:val="16"/>
                <w:szCs w:val="16"/>
              </w:rPr>
            </w:pPr>
            <w:r w:rsidRPr="00527E9E">
              <w:rPr>
                <w:sz w:val="16"/>
                <w:szCs w:val="16"/>
              </w:rPr>
              <w:t>Chien</w:t>
            </w:r>
          </w:p>
        </w:tc>
      </w:tr>
      <w:tr w:rsidR="00F10362" w:rsidRPr="00527E9E" w14:paraId="1E98B474" w14:textId="77777777" w:rsidTr="00F10362">
        <w:tc>
          <w:tcPr>
            <w:tcW w:w="0" w:type="auto"/>
            <w:tcBorders>
              <w:top w:val="single" w:sz="4" w:space="0" w:color="auto"/>
              <w:left w:val="single" w:sz="4" w:space="0" w:color="auto"/>
              <w:bottom w:val="single" w:sz="4" w:space="0" w:color="auto"/>
              <w:right w:val="single" w:sz="4" w:space="0" w:color="auto"/>
            </w:tcBorders>
            <w:shd w:val="clear" w:color="auto" w:fill="auto"/>
          </w:tcPr>
          <w:p w14:paraId="1290C7D8" w14:textId="77777777" w:rsidR="00F10362" w:rsidRPr="00527E9E" w:rsidRDefault="00425ABF" w:rsidP="00F10362">
            <w:pPr>
              <w:jc w:val="center"/>
              <w:rPr>
                <w:sz w:val="16"/>
                <w:szCs w:val="16"/>
              </w:rPr>
            </w:pPr>
            <w:r w:rsidRPr="00527E9E">
              <w:rPr>
                <w:sz w:val="16"/>
                <w:szCs w:val="16"/>
              </w:rPr>
              <w:t>13-14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4F7718" w14:textId="77777777" w:rsidR="00F10362" w:rsidRPr="00527E9E" w:rsidRDefault="00F10362" w:rsidP="00F10362">
            <w:pPr>
              <w:jc w:val="center"/>
              <w:rPr>
                <w:sz w:val="16"/>
                <w:szCs w:val="16"/>
              </w:rPr>
            </w:pPr>
            <w:r w:rsidRPr="00527E9E">
              <w:rPr>
                <w:sz w:val="16"/>
                <w:szCs w:val="16"/>
              </w:rPr>
              <w:t>Sanglier</w:t>
            </w:r>
          </w:p>
        </w:tc>
      </w:tr>
      <w:tr w:rsidR="00F10362" w:rsidRPr="00527E9E" w14:paraId="270A2A0D" w14:textId="77777777" w:rsidTr="00425ABF">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4F8CB9" w14:textId="77777777" w:rsidR="00F10362" w:rsidRPr="00527E9E" w:rsidRDefault="00425ABF" w:rsidP="00F10362">
            <w:pPr>
              <w:jc w:val="center"/>
              <w:rPr>
                <w:sz w:val="16"/>
                <w:szCs w:val="16"/>
              </w:rPr>
            </w:pPr>
            <w:r w:rsidRPr="00527E9E">
              <w:rPr>
                <w:sz w:val="16"/>
                <w:szCs w:val="16"/>
              </w:rPr>
              <w:t>15-16</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D67317" w14:textId="77777777" w:rsidR="00F10362" w:rsidRPr="00527E9E" w:rsidRDefault="00A924A3" w:rsidP="00F10362">
            <w:pPr>
              <w:jc w:val="center"/>
              <w:rPr>
                <w:sz w:val="16"/>
                <w:szCs w:val="16"/>
              </w:rPr>
            </w:pPr>
            <w:r w:rsidRPr="00527E9E">
              <w:rPr>
                <w:sz w:val="16"/>
                <w:szCs w:val="16"/>
              </w:rPr>
              <w:t>Ogre</w:t>
            </w:r>
          </w:p>
        </w:tc>
      </w:tr>
      <w:tr w:rsidR="00F10362" w:rsidRPr="00527E9E" w14:paraId="1080396C" w14:textId="77777777" w:rsidTr="00F10362">
        <w:tc>
          <w:tcPr>
            <w:tcW w:w="0" w:type="auto"/>
            <w:tcBorders>
              <w:top w:val="single" w:sz="4" w:space="0" w:color="auto"/>
              <w:left w:val="single" w:sz="4" w:space="0" w:color="auto"/>
              <w:bottom w:val="single" w:sz="4" w:space="0" w:color="auto"/>
              <w:right w:val="single" w:sz="4" w:space="0" w:color="auto"/>
            </w:tcBorders>
            <w:shd w:val="clear" w:color="auto" w:fill="auto"/>
          </w:tcPr>
          <w:p w14:paraId="4BFBEF64" w14:textId="77777777" w:rsidR="00F10362" w:rsidRPr="00527E9E" w:rsidRDefault="00425ABF" w:rsidP="00F10362">
            <w:pPr>
              <w:jc w:val="center"/>
              <w:rPr>
                <w:sz w:val="16"/>
                <w:szCs w:val="16"/>
              </w:rPr>
            </w:pPr>
            <w:r w:rsidRPr="00527E9E">
              <w:rPr>
                <w:sz w:val="16"/>
                <w:szCs w:val="16"/>
              </w:rPr>
              <w:t>17-18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1BB1C9" w14:textId="77777777" w:rsidR="00F10362" w:rsidRPr="00527E9E" w:rsidRDefault="00A924A3" w:rsidP="00F10362">
            <w:pPr>
              <w:jc w:val="center"/>
              <w:rPr>
                <w:sz w:val="16"/>
                <w:szCs w:val="16"/>
              </w:rPr>
            </w:pPr>
            <w:r w:rsidRPr="00527E9E">
              <w:rPr>
                <w:sz w:val="16"/>
                <w:szCs w:val="16"/>
              </w:rPr>
              <w:t>Chauve-souris</w:t>
            </w:r>
          </w:p>
        </w:tc>
      </w:tr>
      <w:tr w:rsidR="00F10362" w:rsidRPr="00527E9E" w14:paraId="201A773D" w14:textId="77777777" w:rsidTr="00425ABF">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27B010" w14:textId="77777777" w:rsidR="00F10362" w:rsidRPr="00527E9E" w:rsidRDefault="00425ABF" w:rsidP="00F10362">
            <w:pPr>
              <w:jc w:val="center"/>
              <w:rPr>
                <w:sz w:val="16"/>
                <w:szCs w:val="16"/>
              </w:rPr>
            </w:pPr>
            <w:r w:rsidRPr="00527E9E">
              <w:rPr>
                <w:sz w:val="16"/>
                <w:szCs w:val="16"/>
              </w:rPr>
              <w:t>19</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9A28C2" w14:textId="77777777" w:rsidR="00F10362" w:rsidRPr="00527E9E" w:rsidRDefault="00A924A3" w:rsidP="00F10362">
            <w:pPr>
              <w:jc w:val="center"/>
              <w:rPr>
                <w:sz w:val="16"/>
                <w:szCs w:val="16"/>
              </w:rPr>
            </w:pPr>
            <w:r w:rsidRPr="00527E9E">
              <w:rPr>
                <w:sz w:val="16"/>
                <w:szCs w:val="16"/>
              </w:rPr>
              <w:t>Dainesi</w:t>
            </w:r>
          </w:p>
        </w:tc>
      </w:tr>
      <w:tr w:rsidR="00A924A3" w:rsidRPr="00527E9E" w14:paraId="4CF40117" w14:textId="77777777" w:rsidTr="00F10362">
        <w:tc>
          <w:tcPr>
            <w:tcW w:w="0" w:type="auto"/>
            <w:tcBorders>
              <w:top w:val="single" w:sz="4" w:space="0" w:color="auto"/>
              <w:left w:val="single" w:sz="4" w:space="0" w:color="auto"/>
              <w:bottom w:val="single" w:sz="4" w:space="0" w:color="auto"/>
              <w:right w:val="single" w:sz="4" w:space="0" w:color="auto"/>
            </w:tcBorders>
            <w:shd w:val="clear" w:color="auto" w:fill="auto"/>
          </w:tcPr>
          <w:p w14:paraId="325D340E" w14:textId="77777777" w:rsidR="00A924A3" w:rsidRPr="00527E9E" w:rsidRDefault="00425ABF" w:rsidP="00F10362">
            <w:pPr>
              <w:jc w:val="center"/>
              <w:rPr>
                <w:sz w:val="16"/>
                <w:szCs w:val="16"/>
              </w:rPr>
            </w:pPr>
            <w:r w:rsidRPr="00527E9E">
              <w:rPr>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A2CF35" w14:textId="77777777" w:rsidR="00A924A3" w:rsidRPr="00527E9E" w:rsidRDefault="00425ABF" w:rsidP="00F10362">
            <w:pPr>
              <w:jc w:val="center"/>
              <w:rPr>
                <w:sz w:val="16"/>
                <w:szCs w:val="16"/>
              </w:rPr>
            </w:pPr>
            <w:r w:rsidRPr="00527E9E">
              <w:rPr>
                <w:sz w:val="16"/>
                <w:szCs w:val="16"/>
              </w:rPr>
              <w:t>Dva’Linn</w:t>
            </w:r>
          </w:p>
        </w:tc>
      </w:tr>
    </w:tbl>
    <w:p w14:paraId="47DAAB38" w14:textId="77777777" w:rsidR="00F77B45" w:rsidRPr="00527E9E" w:rsidRDefault="00F77B45" w:rsidP="00A27C16">
      <w:pPr>
        <w:pStyle w:val="TM1"/>
        <w:sectPr w:rsidR="00F77B45" w:rsidRPr="00527E9E" w:rsidSect="00F50159">
          <w:endnotePr>
            <w:numFmt w:val="decimal"/>
          </w:endnotePr>
          <w:type w:val="continuous"/>
          <w:pgSz w:w="11906" w:h="16838" w:code="9"/>
          <w:pgMar w:top="851" w:right="851" w:bottom="851" w:left="851" w:header="709" w:footer="709" w:gutter="0"/>
          <w:cols w:num="3" w:space="708"/>
          <w:titlePg/>
          <w:docGrid w:linePitch="360"/>
        </w:sectPr>
      </w:pPr>
    </w:p>
    <w:p w14:paraId="2AE75159" w14:textId="77777777" w:rsidR="00F50159" w:rsidRPr="00527E9E" w:rsidRDefault="00F50159" w:rsidP="00A27C16">
      <w:pPr>
        <w:pStyle w:val="TM1"/>
        <w:sectPr w:rsidR="00F50159" w:rsidRPr="00527E9E" w:rsidSect="00104A8D">
          <w:endnotePr>
            <w:numFmt w:val="decimal"/>
          </w:endnotePr>
          <w:type w:val="continuous"/>
          <w:pgSz w:w="11906" w:h="16838" w:code="9"/>
          <w:pgMar w:top="851" w:right="851" w:bottom="851" w:left="851" w:header="709" w:footer="709" w:gutter="0"/>
          <w:cols w:space="708"/>
          <w:titlePg/>
          <w:docGrid w:linePitch="360"/>
        </w:sectPr>
      </w:pPr>
    </w:p>
    <w:p w14:paraId="07287A2F" w14:textId="66F5AAAA" w:rsidR="00A924A3" w:rsidRPr="00527E9E" w:rsidRDefault="00A27C16" w:rsidP="00A27C16">
      <w:pPr>
        <w:pStyle w:val="TM1"/>
      </w:pPr>
      <w:r w:rsidRPr="00527E9E">
        <w:t>Les Lycanes se transforment lorsqu’elles sont exposées à la lumière d</w:t>
      </w:r>
      <w:r w:rsidR="00F10362" w:rsidRPr="00527E9E">
        <w:t>’un</w:t>
      </w:r>
      <w:r w:rsidRPr="00527E9E">
        <w:t xml:space="preserve">e Yael </w:t>
      </w:r>
      <w:r w:rsidR="0003002C" w:rsidRPr="00527E9E">
        <w:t>forte</w:t>
      </w:r>
      <w:r w:rsidR="00D623D1">
        <w:t xml:space="preserve">. </w:t>
      </w:r>
      <w:r w:rsidR="00D623D1">
        <w:rPr>
          <w:i/>
        </w:rPr>
        <w:t>U</w:t>
      </w:r>
      <w:r w:rsidRPr="00527E9E">
        <w:rPr>
          <w:i/>
        </w:rPr>
        <w:t>n</w:t>
      </w:r>
      <w:r w:rsidRPr="00527E9E">
        <w:t xml:space="preserve"> </w:t>
      </w:r>
      <w:r w:rsidRPr="00527E9E">
        <w:rPr>
          <w:i/>
          <w:iCs/>
        </w:rPr>
        <w:t xml:space="preserve">test Vx1 par </w:t>
      </w:r>
      <w:r w:rsidR="00D5371B">
        <w:rPr>
          <w:i/>
          <w:iCs/>
        </w:rPr>
        <w:t>tour</w:t>
      </w:r>
      <w:r w:rsidRPr="00527E9E">
        <w:rPr>
          <w:i/>
          <w:iCs/>
        </w:rPr>
        <w:t xml:space="preserve"> d’exposition pour résister</w:t>
      </w:r>
      <w:r w:rsidR="0012185E" w:rsidRPr="00527E9E">
        <w:rPr>
          <w:i/>
          <w:iCs/>
        </w:rPr>
        <w:t xml:space="preserve"> à la malédiction</w:t>
      </w:r>
      <w:r w:rsidRPr="00527E9E">
        <w:t xml:space="preserve">. </w:t>
      </w:r>
      <w:r w:rsidR="00B70A0E" w:rsidRPr="00527E9E">
        <w:t xml:space="preserve">La transformation se fait vers une race </w:t>
      </w:r>
      <w:r w:rsidR="0003002C" w:rsidRPr="00527E9E">
        <w:t xml:space="preserve">différente de la leur </w:t>
      </w:r>
      <w:r w:rsidR="00B70A0E" w:rsidRPr="00D5371B">
        <w:rPr>
          <w:shd w:val="clear" w:color="auto" w:fill="FFFF00"/>
        </w:rPr>
        <w:t>sauf pour l</w:t>
      </w:r>
      <w:r w:rsidR="0003002C" w:rsidRPr="00D5371B">
        <w:rPr>
          <w:shd w:val="clear" w:color="auto" w:fill="FFFF00"/>
        </w:rPr>
        <w:t>es créatures/</w:t>
      </w:r>
      <w:r w:rsidR="00F50159" w:rsidRPr="00D5371B">
        <w:rPr>
          <w:shd w:val="clear" w:color="auto" w:fill="FFFF00"/>
        </w:rPr>
        <w:t>animaux se transforment toujours en version plus puissante d’eux-mêmes</w:t>
      </w:r>
      <w:r w:rsidR="00F50159" w:rsidRPr="00527E9E">
        <w:t>.</w:t>
      </w:r>
      <w:r w:rsidR="00A924A3" w:rsidRPr="00527E9E">
        <w:t xml:space="preserve"> </w:t>
      </w:r>
    </w:p>
    <w:p w14:paraId="36E40F0D" w14:textId="77777777" w:rsidR="00E45802" w:rsidRPr="00527E9E" w:rsidRDefault="00E45802" w:rsidP="0045338D">
      <w:pPr>
        <w:pStyle w:val="Titre3"/>
        <w:rPr>
          <w:lang w:val="fr-BE"/>
        </w:rPr>
      </w:pPr>
      <w:bookmarkStart w:id="333" w:name="_Toc199924752"/>
      <w:r w:rsidRPr="00527E9E">
        <w:rPr>
          <w:lang w:val="fr-BE"/>
        </w:rPr>
        <w:t>6.</w:t>
      </w:r>
      <w:r w:rsidR="00263AFD" w:rsidRPr="00527E9E">
        <w:rPr>
          <w:lang w:val="fr-BE"/>
        </w:rPr>
        <w:t>4</w:t>
      </w:r>
      <w:r w:rsidRPr="00527E9E">
        <w:rPr>
          <w:lang w:val="fr-BE"/>
        </w:rPr>
        <w:t>.2 Transformation</w:t>
      </w:r>
      <w:bookmarkEnd w:id="333"/>
    </w:p>
    <w:p w14:paraId="6622457B" w14:textId="34C1C064" w:rsidR="0012185E" w:rsidRPr="00527E9E" w:rsidRDefault="00A27C16" w:rsidP="0012185E">
      <w:pPr>
        <w:pStyle w:val="TM1"/>
      </w:pPr>
      <w:r w:rsidRPr="00527E9E">
        <w:t xml:space="preserve">La </w:t>
      </w:r>
      <w:r w:rsidRPr="00527E9E">
        <w:rPr>
          <w:b/>
        </w:rPr>
        <w:t>transformation</w:t>
      </w:r>
      <w:r w:rsidRPr="00527E9E">
        <w:t xml:space="preserve"> dure D10 </w:t>
      </w:r>
      <w:r w:rsidR="00B70A0E" w:rsidRPr="00527E9E">
        <w:t xml:space="preserve">phases </w:t>
      </w:r>
      <w:r w:rsidR="00F10362" w:rsidRPr="00527E9E">
        <w:t>de douleurs intenses (</w:t>
      </w:r>
      <w:r w:rsidR="00F10362" w:rsidRPr="00527E9E">
        <w:rPr>
          <w:i/>
        </w:rPr>
        <w:t>cible considérée comme étourdie en permanence pendant cette transformation</w:t>
      </w:r>
      <w:r w:rsidR="00F10362" w:rsidRPr="00527E9E">
        <w:t>)</w:t>
      </w:r>
      <w:r w:rsidRPr="00527E9E">
        <w:t>. Une fois transformée</w:t>
      </w:r>
      <w:r w:rsidR="00F10362" w:rsidRPr="00527E9E">
        <w:t>,</w:t>
      </w:r>
      <w:r w:rsidRPr="00527E9E">
        <w:t xml:space="preserve"> elles adoptent une </w:t>
      </w:r>
      <w:r w:rsidRPr="00527E9E">
        <w:rPr>
          <w:b/>
          <w:bCs/>
        </w:rPr>
        <w:t xml:space="preserve">forme </w:t>
      </w:r>
      <w:r w:rsidR="00D623D1">
        <w:rPr>
          <w:b/>
          <w:bCs/>
        </w:rPr>
        <w:t xml:space="preserve">puissante </w:t>
      </w:r>
      <w:r w:rsidR="00A94CB6" w:rsidRPr="00527E9E">
        <w:rPr>
          <w:b/>
          <w:bCs/>
        </w:rPr>
        <w:t xml:space="preserve">et </w:t>
      </w:r>
      <w:r w:rsidRPr="00527E9E">
        <w:rPr>
          <w:b/>
          <w:bCs/>
        </w:rPr>
        <w:t>sauvage</w:t>
      </w:r>
      <w:r w:rsidRPr="00527E9E">
        <w:t xml:space="preserve"> </w:t>
      </w:r>
      <w:r w:rsidR="00A924A3" w:rsidRPr="00527E9E">
        <w:t xml:space="preserve">de </w:t>
      </w:r>
      <w:r w:rsidR="00D623D1">
        <w:t xml:space="preserve">la </w:t>
      </w:r>
      <w:r w:rsidR="00A924A3" w:rsidRPr="00527E9E">
        <w:t>race</w:t>
      </w:r>
      <w:r w:rsidR="0012185E" w:rsidRPr="00527E9E">
        <w:t xml:space="preserve"> </w:t>
      </w:r>
      <w:r w:rsidR="00A924A3" w:rsidRPr="00527E9E">
        <w:t>indiquée par la table</w:t>
      </w:r>
      <w:r w:rsidR="00F77B15" w:rsidRPr="00527E9E">
        <w:t>,</w:t>
      </w:r>
      <w:r w:rsidRPr="00527E9E">
        <w:t xml:space="preserve"> avec des yeux rouges</w:t>
      </w:r>
      <w:r w:rsidR="00D623D1">
        <w:t xml:space="preserve"> luisants</w:t>
      </w:r>
      <w:r w:rsidR="0012185E" w:rsidRPr="00527E9E">
        <w:t xml:space="preserve">. </w:t>
      </w:r>
      <w:r w:rsidRPr="00527E9E">
        <w:t xml:space="preserve">La transformation s’arrête </w:t>
      </w:r>
      <w:r w:rsidR="0012185E" w:rsidRPr="00527E9E">
        <w:t xml:space="preserve">D10 minutes </w:t>
      </w:r>
      <w:r w:rsidRPr="00527E9E">
        <w:t xml:space="preserve">avant </w:t>
      </w:r>
      <w:r w:rsidRPr="00527E9E">
        <w:rPr>
          <w:shd w:val="clear" w:color="auto" w:fill="FFFF00"/>
        </w:rPr>
        <w:t>l’aube</w:t>
      </w:r>
      <w:r w:rsidRPr="00527E9E">
        <w:t xml:space="preserve"> ou </w:t>
      </w:r>
      <w:r w:rsidR="00D623D1">
        <w:t>D10 secondes après</w:t>
      </w:r>
      <w:r w:rsidRPr="00527E9E">
        <w:t xml:space="preserve"> la </w:t>
      </w:r>
      <w:r w:rsidRPr="00527E9E">
        <w:rPr>
          <w:shd w:val="clear" w:color="auto" w:fill="FFFF00"/>
        </w:rPr>
        <w:t>mort</w:t>
      </w:r>
      <w:r w:rsidRPr="00527E9E">
        <w:t xml:space="preserve"> de la bête</w:t>
      </w:r>
      <w:r w:rsidR="0012185E" w:rsidRPr="00527E9E">
        <w:t xml:space="preserve"> ou lorsque la </w:t>
      </w:r>
      <w:r w:rsidR="0012185E" w:rsidRPr="00527E9E">
        <w:rPr>
          <w:shd w:val="clear" w:color="auto" w:fill="FFFF00"/>
        </w:rPr>
        <w:t>malédiction</w:t>
      </w:r>
      <w:r w:rsidR="0012185E" w:rsidRPr="00527E9E">
        <w:t xml:space="preserve"> est levée</w:t>
      </w:r>
      <w:r w:rsidRPr="00527E9E">
        <w:t>.</w:t>
      </w:r>
      <w:r w:rsidR="003349DC" w:rsidRPr="00527E9E">
        <w:t xml:space="preserve"> </w:t>
      </w:r>
      <w:r w:rsidR="0012185E" w:rsidRPr="00527E9E">
        <w:t xml:space="preserve">La transformation déchire tout vêtement ou armure portée. Elle prend la forme d’une rapide expansion des formes du corps, pendant laquelle l’être se déplace mais ne saigne pas. Cette transformation supprime les </w:t>
      </w:r>
      <w:r w:rsidR="0012185E" w:rsidRPr="00527E9E">
        <w:rPr>
          <w:b/>
        </w:rPr>
        <w:t>maladies</w:t>
      </w:r>
      <w:r w:rsidR="0012185E" w:rsidRPr="00527E9E">
        <w:t xml:space="preserve">, </w:t>
      </w:r>
      <w:r w:rsidR="00833530" w:rsidRPr="00527E9E">
        <w:t xml:space="preserve">la </w:t>
      </w:r>
      <w:r w:rsidR="0012185E" w:rsidRPr="00527E9E">
        <w:rPr>
          <w:b/>
        </w:rPr>
        <w:t>fatigue</w:t>
      </w:r>
      <w:r w:rsidR="0012185E" w:rsidRPr="00527E9E">
        <w:t xml:space="preserve"> et </w:t>
      </w:r>
      <w:r w:rsidR="00833530" w:rsidRPr="00527E9E">
        <w:t xml:space="preserve">les </w:t>
      </w:r>
      <w:r w:rsidR="0012185E" w:rsidRPr="00527E9E">
        <w:rPr>
          <w:b/>
        </w:rPr>
        <w:t>blessures</w:t>
      </w:r>
      <w:r w:rsidR="0012185E" w:rsidRPr="00527E9E">
        <w:t>.</w:t>
      </w:r>
    </w:p>
    <w:p w14:paraId="4BD05EC4" w14:textId="77777777" w:rsidR="00E45802" w:rsidRPr="00527E9E" w:rsidRDefault="00E45802" w:rsidP="0045338D">
      <w:pPr>
        <w:pStyle w:val="Titre3"/>
        <w:rPr>
          <w:lang w:val="fr-BE"/>
        </w:rPr>
      </w:pPr>
      <w:bookmarkStart w:id="334" w:name="_Toc199924753"/>
      <w:r w:rsidRPr="00527E9E">
        <w:rPr>
          <w:lang w:val="fr-BE"/>
        </w:rPr>
        <w:t>6.</w:t>
      </w:r>
      <w:r w:rsidR="00263AFD" w:rsidRPr="00527E9E">
        <w:rPr>
          <w:lang w:val="fr-BE"/>
        </w:rPr>
        <w:t>4</w:t>
      </w:r>
      <w:r w:rsidRPr="00527E9E">
        <w:rPr>
          <w:lang w:val="fr-BE"/>
        </w:rPr>
        <w:t>.3 Effets</w:t>
      </w:r>
      <w:bookmarkEnd w:id="334"/>
    </w:p>
    <w:p w14:paraId="13D0724D" w14:textId="0417F1E3" w:rsidR="00A27C16" w:rsidRPr="00527E9E" w:rsidRDefault="00A27C16" w:rsidP="0012185E">
      <w:pPr>
        <w:pStyle w:val="TM1"/>
      </w:pPr>
      <w:r w:rsidRPr="00527E9E">
        <w:t xml:space="preserve">Les caractéristiques </w:t>
      </w:r>
      <w:r w:rsidR="00912C49" w:rsidRPr="00527E9E">
        <w:t xml:space="preserve">physiques </w:t>
      </w:r>
      <w:r w:rsidR="0012185E" w:rsidRPr="00527E9E">
        <w:t xml:space="preserve">de la </w:t>
      </w:r>
      <w:r w:rsidRPr="00527E9E">
        <w:t xml:space="preserve">forme transformée sont celle du spécimen </w:t>
      </w:r>
      <w:r w:rsidRPr="00527E9E">
        <w:rPr>
          <w:b/>
          <w:bCs/>
        </w:rPr>
        <w:t>doublées</w:t>
      </w:r>
      <w:r w:rsidR="00D623D1">
        <w:rPr>
          <w:b/>
          <w:bCs/>
        </w:rPr>
        <w:t xml:space="preserve"> </w:t>
      </w:r>
      <w:r w:rsidR="00B70A0E" w:rsidRPr="00527E9E">
        <w:rPr>
          <w:bCs/>
        </w:rPr>
        <w:t>(</w:t>
      </w:r>
      <w:r w:rsidR="00833530" w:rsidRPr="00527E9E">
        <w:rPr>
          <w:bCs/>
        </w:rPr>
        <w:t>VOFF</w:t>
      </w:r>
      <w:r w:rsidR="00912C49" w:rsidRPr="00527E9E">
        <w:rPr>
          <w:bCs/>
        </w:rPr>
        <w:t>+100%</w:t>
      </w:r>
      <w:r w:rsidR="00B70A0E" w:rsidRPr="00527E9E">
        <w:rPr>
          <w:bCs/>
        </w:rPr>
        <w:t>)</w:t>
      </w:r>
      <w:r w:rsidR="007E0DD1" w:rsidRPr="00527E9E">
        <w:t xml:space="preserve">. Les talents, sens, </w:t>
      </w:r>
      <w:r w:rsidR="00912C49" w:rsidRPr="00527E9E">
        <w:t>caractéristiques</w:t>
      </w:r>
      <w:r w:rsidR="0012185E" w:rsidRPr="00527E9E">
        <w:t xml:space="preserve"> </w:t>
      </w:r>
      <w:r w:rsidR="007E0DD1" w:rsidRPr="00527E9E">
        <w:t xml:space="preserve">intellectuelles et les capacités spéciales </w:t>
      </w:r>
      <w:r w:rsidR="0012185E" w:rsidRPr="00527E9E">
        <w:t>sont conservés. L</w:t>
      </w:r>
      <w:r w:rsidRPr="00527E9E">
        <w:t xml:space="preserve">es </w:t>
      </w:r>
      <w:r w:rsidR="00D623D1">
        <w:t xml:space="preserve">effets </w:t>
      </w:r>
      <w:r w:rsidRPr="00527E9E">
        <w:t>suivants</w:t>
      </w:r>
      <w:r w:rsidR="0012185E" w:rsidRPr="00527E9E">
        <w:t xml:space="preserve"> s’ajoutent </w:t>
      </w:r>
      <w:r w:rsidRPr="00527E9E">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7218"/>
      </w:tblGrid>
      <w:tr w:rsidR="00E26E4D" w:rsidRPr="00527E9E" w14:paraId="2D2D32ED" w14:textId="77777777" w:rsidTr="005344C4">
        <w:tc>
          <w:tcPr>
            <w:tcW w:w="0" w:type="auto"/>
          </w:tcPr>
          <w:p w14:paraId="3EBDB96E" w14:textId="77777777" w:rsidR="00E26E4D" w:rsidRPr="00527E9E" w:rsidRDefault="00E26E4D" w:rsidP="0012185E">
            <w:pPr>
              <w:rPr>
                <w:sz w:val="16"/>
                <w:szCs w:val="16"/>
              </w:rPr>
            </w:pPr>
            <w:r w:rsidRPr="00527E9E">
              <w:rPr>
                <w:b/>
                <w:sz w:val="16"/>
                <w:szCs w:val="16"/>
              </w:rPr>
              <w:t>Armure</w:t>
            </w:r>
            <w:r w:rsidRPr="00527E9E">
              <w:rPr>
                <w:sz w:val="16"/>
                <w:szCs w:val="16"/>
              </w:rPr>
              <w:t xml:space="preserve"> </w:t>
            </w:r>
          </w:p>
        </w:tc>
        <w:tc>
          <w:tcPr>
            <w:tcW w:w="0" w:type="auto"/>
          </w:tcPr>
          <w:p w14:paraId="0F7F996A" w14:textId="77777777" w:rsidR="00E26E4D" w:rsidRPr="00527E9E" w:rsidRDefault="00E26E4D" w:rsidP="007D40FB">
            <w:pPr>
              <w:rPr>
                <w:sz w:val="16"/>
                <w:szCs w:val="16"/>
              </w:rPr>
            </w:pPr>
            <w:r w:rsidRPr="00527E9E">
              <w:rPr>
                <w:sz w:val="16"/>
                <w:szCs w:val="16"/>
              </w:rPr>
              <w:t>2-2-2*</w:t>
            </w:r>
            <w:r w:rsidR="007D40FB" w:rsidRPr="00527E9E">
              <w:rPr>
                <w:sz w:val="16"/>
                <w:szCs w:val="16"/>
              </w:rPr>
              <w:t xml:space="preserve"> (pas d’autre armure)</w:t>
            </w:r>
            <w:r w:rsidR="0012185E" w:rsidRPr="00527E9E">
              <w:rPr>
                <w:sz w:val="16"/>
                <w:szCs w:val="16"/>
              </w:rPr>
              <w:t xml:space="preserve"> sur tout le corps</w:t>
            </w:r>
          </w:p>
        </w:tc>
      </w:tr>
      <w:tr w:rsidR="00E26E4D" w:rsidRPr="00527E9E" w14:paraId="1CF12805" w14:textId="77777777" w:rsidTr="0012185E">
        <w:tc>
          <w:tcPr>
            <w:tcW w:w="0" w:type="auto"/>
            <w:shd w:val="clear" w:color="auto" w:fill="F2F2F2" w:themeFill="background1" w:themeFillShade="F2"/>
          </w:tcPr>
          <w:p w14:paraId="3A078983" w14:textId="77777777" w:rsidR="00E26E4D" w:rsidRPr="00527E9E" w:rsidRDefault="00E26E4D" w:rsidP="005344C4">
            <w:pPr>
              <w:rPr>
                <w:b/>
                <w:sz w:val="16"/>
                <w:szCs w:val="16"/>
              </w:rPr>
            </w:pPr>
            <w:r w:rsidRPr="00527E9E">
              <w:rPr>
                <w:b/>
                <w:sz w:val="16"/>
                <w:szCs w:val="16"/>
              </w:rPr>
              <w:t>Combat</w:t>
            </w:r>
          </w:p>
        </w:tc>
        <w:tc>
          <w:tcPr>
            <w:tcW w:w="0" w:type="auto"/>
            <w:shd w:val="clear" w:color="auto" w:fill="F2F2F2" w:themeFill="background1" w:themeFillShade="F2"/>
          </w:tcPr>
          <w:p w14:paraId="4E333125" w14:textId="77777777" w:rsidR="00E26E4D" w:rsidRPr="00527E9E" w:rsidRDefault="00E26E4D" w:rsidP="00E26E4D">
            <w:pPr>
              <w:rPr>
                <w:sz w:val="16"/>
                <w:szCs w:val="16"/>
              </w:rPr>
            </w:pPr>
            <w:r w:rsidRPr="00527E9E">
              <w:rPr>
                <w:sz w:val="16"/>
                <w:szCs w:val="16"/>
              </w:rPr>
              <w:t xml:space="preserve">attaques : Morsure &amp; </w:t>
            </w:r>
            <w:r w:rsidR="001E6990" w:rsidRPr="00527E9E">
              <w:rPr>
                <w:sz w:val="16"/>
                <w:szCs w:val="16"/>
              </w:rPr>
              <w:t>(5)</w:t>
            </w:r>
            <w:r w:rsidRPr="00527E9E">
              <w:rPr>
                <w:sz w:val="16"/>
                <w:szCs w:val="16"/>
              </w:rPr>
              <w:t>Griffe</w:t>
            </w:r>
            <w:r w:rsidR="001E6990" w:rsidRPr="00527E9E">
              <w:rPr>
                <w:sz w:val="16"/>
                <w:szCs w:val="16"/>
              </w:rPr>
              <w:t>s</w:t>
            </w:r>
            <w:r w:rsidR="003349DC" w:rsidRPr="00527E9E">
              <w:rPr>
                <w:sz w:val="16"/>
                <w:szCs w:val="16"/>
              </w:rPr>
              <w:t xml:space="preserve"> [</w:t>
            </w:r>
            <w:r w:rsidR="007D40FB" w:rsidRPr="00527E9E">
              <w:rPr>
                <w:sz w:val="16"/>
                <w:szCs w:val="16"/>
              </w:rPr>
              <w:t xml:space="preserve">bonus </w:t>
            </w:r>
            <w:r w:rsidR="003349DC" w:rsidRPr="00527E9E">
              <w:rPr>
                <w:sz w:val="16"/>
                <w:szCs w:val="16"/>
              </w:rPr>
              <w:t>coup = F/10]</w:t>
            </w:r>
          </w:p>
        </w:tc>
      </w:tr>
      <w:tr w:rsidR="00E26E4D" w:rsidRPr="00527E9E" w14:paraId="63AC8B3A" w14:textId="77777777" w:rsidTr="005344C4">
        <w:tc>
          <w:tcPr>
            <w:tcW w:w="0" w:type="auto"/>
          </w:tcPr>
          <w:p w14:paraId="6A98F78B" w14:textId="77777777" w:rsidR="00E26E4D" w:rsidRPr="00527E9E" w:rsidRDefault="00E26E4D" w:rsidP="005344C4">
            <w:pPr>
              <w:rPr>
                <w:b/>
                <w:sz w:val="16"/>
                <w:szCs w:val="16"/>
              </w:rPr>
            </w:pPr>
            <w:r w:rsidRPr="00527E9E">
              <w:rPr>
                <w:b/>
                <w:sz w:val="16"/>
                <w:szCs w:val="16"/>
              </w:rPr>
              <w:t>Esquive</w:t>
            </w:r>
          </w:p>
        </w:tc>
        <w:tc>
          <w:tcPr>
            <w:tcW w:w="0" w:type="auto"/>
          </w:tcPr>
          <w:p w14:paraId="095D8463" w14:textId="77777777" w:rsidR="00E26E4D" w:rsidRPr="00527E9E" w:rsidRDefault="00E26E4D" w:rsidP="005344C4">
            <w:pPr>
              <w:rPr>
                <w:sz w:val="16"/>
                <w:szCs w:val="16"/>
              </w:rPr>
            </w:pPr>
            <w:r w:rsidRPr="00527E9E">
              <w:rPr>
                <w:sz w:val="16"/>
                <w:szCs w:val="16"/>
              </w:rPr>
              <w:t>x2</w:t>
            </w:r>
          </w:p>
        </w:tc>
      </w:tr>
      <w:tr w:rsidR="00E26E4D" w:rsidRPr="00527E9E" w14:paraId="19889C32" w14:textId="77777777" w:rsidTr="0012185E">
        <w:tc>
          <w:tcPr>
            <w:tcW w:w="0" w:type="auto"/>
            <w:shd w:val="clear" w:color="auto" w:fill="F2F2F2" w:themeFill="background1" w:themeFillShade="F2"/>
          </w:tcPr>
          <w:p w14:paraId="6D6611ED" w14:textId="77777777" w:rsidR="00E26E4D" w:rsidRPr="00527E9E" w:rsidRDefault="00E26E4D" w:rsidP="005344C4">
            <w:pPr>
              <w:rPr>
                <w:b/>
                <w:sz w:val="16"/>
                <w:szCs w:val="16"/>
              </w:rPr>
            </w:pPr>
            <w:r w:rsidRPr="00527E9E">
              <w:rPr>
                <w:b/>
                <w:sz w:val="16"/>
                <w:szCs w:val="16"/>
              </w:rPr>
              <w:t>Furie</w:t>
            </w:r>
          </w:p>
        </w:tc>
        <w:tc>
          <w:tcPr>
            <w:tcW w:w="0" w:type="auto"/>
            <w:shd w:val="clear" w:color="auto" w:fill="F2F2F2" w:themeFill="background1" w:themeFillShade="F2"/>
          </w:tcPr>
          <w:p w14:paraId="7FCA937A" w14:textId="77777777" w:rsidR="00E26E4D" w:rsidRPr="00527E9E" w:rsidRDefault="00E26E4D" w:rsidP="005344C4">
            <w:pPr>
              <w:rPr>
                <w:sz w:val="16"/>
                <w:szCs w:val="16"/>
              </w:rPr>
            </w:pPr>
            <w:r w:rsidRPr="00527E9E">
              <w:rPr>
                <w:sz w:val="16"/>
                <w:szCs w:val="16"/>
              </w:rPr>
              <w:t>Partielle</w:t>
            </w:r>
          </w:p>
        </w:tc>
      </w:tr>
      <w:tr w:rsidR="00E26E4D" w:rsidRPr="00527E9E" w14:paraId="2DC8EECC" w14:textId="77777777" w:rsidTr="005344C4">
        <w:tc>
          <w:tcPr>
            <w:tcW w:w="0" w:type="auto"/>
          </w:tcPr>
          <w:p w14:paraId="28DCDACB" w14:textId="77777777" w:rsidR="00E26E4D" w:rsidRPr="00527E9E" w:rsidRDefault="00E26E4D" w:rsidP="005344C4">
            <w:pPr>
              <w:rPr>
                <w:b/>
                <w:sz w:val="16"/>
                <w:szCs w:val="16"/>
              </w:rPr>
            </w:pPr>
            <w:r w:rsidRPr="00527E9E">
              <w:rPr>
                <w:b/>
                <w:sz w:val="16"/>
                <w:szCs w:val="16"/>
              </w:rPr>
              <w:t>Haine</w:t>
            </w:r>
          </w:p>
        </w:tc>
        <w:tc>
          <w:tcPr>
            <w:tcW w:w="0" w:type="auto"/>
          </w:tcPr>
          <w:p w14:paraId="3BC2732A" w14:textId="22C28FD0" w:rsidR="00E26E4D" w:rsidRPr="00527E9E" w:rsidRDefault="00E45802" w:rsidP="00912C49">
            <w:pPr>
              <w:rPr>
                <w:sz w:val="16"/>
                <w:szCs w:val="16"/>
              </w:rPr>
            </w:pPr>
            <w:r w:rsidRPr="00527E9E">
              <w:rPr>
                <w:sz w:val="16"/>
                <w:szCs w:val="16"/>
              </w:rPr>
              <w:t xml:space="preserve">Race des </w:t>
            </w:r>
            <w:r w:rsidR="00E26E4D" w:rsidRPr="00527E9E">
              <w:rPr>
                <w:sz w:val="16"/>
                <w:szCs w:val="16"/>
              </w:rPr>
              <w:t>Vampire</w:t>
            </w:r>
            <w:r w:rsidRPr="00527E9E">
              <w:rPr>
                <w:sz w:val="16"/>
                <w:szCs w:val="16"/>
              </w:rPr>
              <w:t>s</w:t>
            </w:r>
            <w:r w:rsidR="00E26E4D" w:rsidRPr="00527E9E">
              <w:rPr>
                <w:sz w:val="16"/>
                <w:szCs w:val="16"/>
              </w:rPr>
              <w:t xml:space="preserve"> et </w:t>
            </w:r>
            <w:r w:rsidR="00833530" w:rsidRPr="00527E9E">
              <w:rPr>
                <w:sz w:val="16"/>
                <w:szCs w:val="16"/>
              </w:rPr>
              <w:t xml:space="preserve">les </w:t>
            </w:r>
            <w:r w:rsidR="007D40FB" w:rsidRPr="00527E9E">
              <w:rPr>
                <w:sz w:val="16"/>
                <w:szCs w:val="16"/>
              </w:rPr>
              <w:t>mâles</w:t>
            </w:r>
            <w:r w:rsidR="00912C49" w:rsidRPr="00527E9E">
              <w:rPr>
                <w:sz w:val="16"/>
                <w:szCs w:val="16"/>
              </w:rPr>
              <w:t xml:space="preserve"> </w:t>
            </w:r>
            <w:r w:rsidR="00D5371B">
              <w:rPr>
                <w:sz w:val="16"/>
                <w:szCs w:val="16"/>
              </w:rPr>
              <w:t xml:space="preserve">dominants </w:t>
            </w:r>
            <w:r w:rsidR="00912C49" w:rsidRPr="00527E9E">
              <w:rPr>
                <w:sz w:val="16"/>
                <w:szCs w:val="16"/>
              </w:rPr>
              <w:t xml:space="preserve">de sa </w:t>
            </w:r>
            <w:r w:rsidR="00B70A0E" w:rsidRPr="00527E9E">
              <w:rPr>
                <w:sz w:val="16"/>
                <w:szCs w:val="16"/>
              </w:rPr>
              <w:t xml:space="preserve">propre </w:t>
            </w:r>
            <w:r w:rsidR="00912C49" w:rsidRPr="00527E9E">
              <w:rPr>
                <w:sz w:val="16"/>
                <w:szCs w:val="16"/>
              </w:rPr>
              <w:t>race</w:t>
            </w:r>
            <w:r w:rsidR="00833530" w:rsidRPr="00527E9E">
              <w:rPr>
                <w:sz w:val="16"/>
                <w:szCs w:val="16"/>
              </w:rPr>
              <w:t xml:space="preserve"> orignale</w:t>
            </w:r>
          </w:p>
        </w:tc>
      </w:tr>
      <w:tr w:rsidR="00E26E4D" w:rsidRPr="00527E9E" w14:paraId="6EE3A763" w14:textId="77777777" w:rsidTr="0012185E">
        <w:tc>
          <w:tcPr>
            <w:tcW w:w="0" w:type="auto"/>
            <w:shd w:val="clear" w:color="auto" w:fill="F2F2F2" w:themeFill="background1" w:themeFillShade="F2"/>
          </w:tcPr>
          <w:p w14:paraId="107DC81A" w14:textId="77777777" w:rsidR="00E26E4D" w:rsidRPr="00527E9E" w:rsidRDefault="00E26E4D" w:rsidP="00CA7E85">
            <w:pPr>
              <w:rPr>
                <w:sz w:val="16"/>
                <w:szCs w:val="16"/>
              </w:rPr>
            </w:pPr>
            <w:r w:rsidRPr="00527E9E">
              <w:rPr>
                <w:b/>
                <w:sz w:val="16"/>
                <w:szCs w:val="16"/>
              </w:rPr>
              <w:t>Immunité</w:t>
            </w:r>
            <w:r w:rsidRPr="00527E9E">
              <w:rPr>
                <w:sz w:val="16"/>
                <w:szCs w:val="16"/>
              </w:rPr>
              <w:t xml:space="preserve"> 100%</w:t>
            </w:r>
          </w:p>
        </w:tc>
        <w:tc>
          <w:tcPr>
            <w:tcW w:w="0" w:type="auto"/>
            <w:shd w:val="clear" w:color="auto" w:fill="F2F2F2" w:themeFill="background1" w:themeFillShade="F2"/>
          </w:tcPr>
          <w:p w14:paraId="44724591" w14:textId="77777777" w:rsidR="00E26E4D" w:rsidRPr="00527E9E" w:rsidRDefault="00E26E4D" w:rsidP="005344C4">
            <w:pPr>
              <w:rPr>
                <w:sz w:val="16"/>
                <w:szCs w:val="16"/>
              </w:rPr>
            </w:pPr>
            <w:r w:rsidRPr="00527E9E">
              <w:rPr>
                <w:sz w:val="16"/>
                <w:szCs w:val="16"/>
              </w:rPr>
              <w:t>Malus, Fatigue, Souffle, Coma, Coup critique</w:t>
            </w:r>
            <w:r w:rsidR="007D40FB" w:rsidRPr="00527E9E">
              <w:rPr>
                <w:sz w:val="16"/>
                <w:szCs w:val="16"/>
              </w:rPr>
              <w:t>, Saignement</w:t>
            </w:r>
          </w:p>
        </w:tc>
      </w:tr>
      <w:tr w:rsidR="00E26E4D" w:rsidRPr="00527E9E" w14:paraId="48314C1E" w14:textId="77777777" w:rsidTr="005344C4">
        <w:tc>
          <w:tcPr>
            <w:tcW w:w="0" w:type="auto"/>
          </w:tcPr>
          <w:p w14:paraId="2E996765" w14:textId="77777777" w:rsidR="00E26E4D" w:rsidRPr="00527E9E" w:rsidRDefault="00E26E4D" w:rsidP="005344C4">
            <w:pPr>
              <w:rPr>
                <w:b/>
                <w:sz w:val="16"/>
                <w:szCs w:val="16"/>
              </w:rPr>
            </w:pPr>
            <w:r w:rsidRPr="00527E9E">
              <w:rPr>
                <w:b/>
                <w:sz w:val="16"/>
                <w:szCs w:val="16"/>
              </w:rPr>
              <w:t>Mode de vie</w:t>
            </w:r>
          </w:p>
        </w:tc>
        <w:tc>
          <w:tcPr>
            <w:tcW w:w="0" w:type="auto"/>
          </w:tcPr>
          <w:p w14:paraId="4E204CDB" w14:textId="5623DB7C" w:rsidR="00E26E4D" w:rsidRPr="00527E9E" w:rsidRDefault="00E26E4D" w:rsidP="00D5371B">
            <w:pPr>
              <w:rPr>
                <w:sz w:val="16"/>
                <w:szCs w:val="16"/>
              </w:rPr>
            </w:pPr>
            <w:r w:rsidRPr="00527E9E">
              <w:rPr>
                <w:sz w:val="16"/>
                <w:szCs w:val="16"/>
              </w:rPr>
              <w:t xml:space="preserve">Nocturne, </w:t>
            </w:r>
            <w:r w:rsidR="00E45802" w:rsidRPr="00527E9E">
              <w:rPr>
                <w:sz w:val="16"/>
                <w:szCs w:val="16"/>
              </w:rPr>
              <w:t>exclusivement c</w:t>
            </w:r>
            <w:r w:rsidRPr="00527E9E">
              <w:rPr>
                <w:sz w:val="16"/>
                <w:szCs w:val="16"/>
              </w:rPr>
              <w:t xml:space="preserve">annibale, </w:t>
            </w:r>
            <w:r w:rsidR="00D623D1">
              <w:rPr>
                <w:sz w:val="16"/>
                <w:szCs w:val="16"/>
              </w:rPr>
              <w:t>doit</w:t>
            </w:r>
            <w:r w:rsidR="00E45802" w:rsidRPr="00527E9E">
              <w:rPr>
                <w:sz w:val="16"/>
                <w:szCs w:val="16"/>
              </w:rPr>
              <w:t xml:space="preserve"> manger </w:t>
            </w:r>
            <w:r w:rsidR="00D5371B">
              <w:rPr>
                <w:sz w:val="16"/>
                <w:szCs w:val="16"/>
              </w:rPr>
              <w:t>&gt;1x/</w:t>
            </w:r>
            <w:r w:rsidR="00B70A0E" w:rsidRPr="00527E9E">
              <w:rPr>
                <w:sz w:val="16"/>
                <w:szCs w:val="16"/>
              </w:rPr>
              <w:t>nuit</w:t>
            </w:r>
            <w:r w:rsidR="00D5371B">
              <w:rPr>
                <w:sz w:val="16"/>
                <w:szCs w:val="16"/>
              </w:rPr>
              <w:t xml:space="preserve"> sinon catatonie à a fin</w:t>
            </w:r>
          </w:p>
        </w:tc>
      </w:tr>
      <w:tr w:rsidR="00E26E4D" w:rsidRPr="00527E9E" w14:paraId="2FC50D5E" w14:textId="77777777" w:rsidTr="0012185E">
        <w:tc>
          <w:tcPr>
            <w:tcW w:w="0" w:type="auto"/>
            <w:shd w:val="clear" w:color="auto" w:fill="F2F2F2" w:themeFill="background1" w:themeFillShade="F2"/>
          </w:tcPr>
          <w:p w14:paraId="2641FD95" w14:textId="77777777" w:rsidR="00E26E4D" w:rsidRPr="00527E9E" w:rsidRDefault="00E26E4D" w:rsidP="0012185E">
            <w:pPr>
              <w:rPr>
                <w:sz w:val="16"/>
                <w:szCs w:val="16"/>
              </w:rPr>
            </w:pPr>
            <w:r w:rsidRPr="00527E9E">
              <w:rPr>
                <w:b/>
                <w:sz w:val="16"/>
                <w:szCs w:val="16"/>
              </w:rPr>
              <w:t>MVp</w:t>
            </w:r>
            <w:r w:rsidRPr="00527E9E">
              <w:rPr>
                <w:sz w:val="16"/>
                <w:szCs w:val="16"/>
              </w:rPr>
              <w:t xml:space="preserve"> </w:t>
            </w:r>
          </w:p>
        </w:tc>
        <w:tc>
          <w:tcPr>
            <w:tcW w:w="0" w:type="auto"/>
            <w:shd w:val="clear" w:color="auto" w:fill="F2F2F2" w:themeFill="background1" w:themeFillShade="F2"/>
          </w:tcPr>
          <w:p w14:paraId="4CA9F912" w14:textId="77777777" w:rsidR="00E26E4D" w:rsidRPr="00527E9E" w:rsidRDefault="00E26E4D" w:rsidP="005344C4">
            <w:pPr>
              <w:rPr>
                <w:sz w:val="16"/>
                <w:szCs w:val="16"/>
              </w:rPr>
            </w:pPr>
            <w:r w:rsidRPr="00527E9E">
              <w:rPr>
                <w:sz w:val="16"/>
                <w:szCs w:val="16"/>
              </w:rPr>
              <w:t>x3</w:t>
            </w:r>
            <w:r w:rsidR="0012185E" w:rsidRPr="00527E9E">
              <w:rPr>
                <w:sz w:val="16"/>
                <w:szCs w:val="16"/>
              </w:rPr>
              <w:t xml:space="preserve"> au sol</w:t>
            </w:r>
            <w:r w:rsidR="007D40FB" w:rsidRPr="00527E9E">
              <w:rPr>
                <w:sz w:val="16"/>
                <w:szCs w:val="16"/>
              </w:rPr>
              <w:t xml:space="preserve">, saut de MVp m </w:t>
            </w:r>
            <w:r w:rsidR="00E45802" w:rsidRPr="00527E9E">
              <w:rPr>
                <w:sz w:val="16"/>
                <w:szCs w:val="16"/>
              </w:rPr>
              <w:t xml:space="preserve">longueur et MVp/2 hauteur </w:t>
            </w:r>
            <w:r w:rsidR="007D40FB" w:rsidRPr="00527E9E">
              <w:rPr>
                <w:sz w:val="16"/>
                <w:szCs w:val="16"/>
              </w:rPr>
              <w:t>sans test</w:t>
            </w:r>
            <w:r w:rsidR="00E45802" w:rsidRPr="00527E9E">
              <w:rPr>
                <w:sz w:val="16"/>
                <w:szCs w:val="16"/>
              </w:rPr>
              <w:t>,</w:t>
            </w:r>
            <w:r w:rsidR="007D40FB" w:rsidRPr="00527E9E">
              <w:rPr>
                <w:sz w:val="16"/>
                <w:szCs w:val="16"/>
              </w:rPr>
              <w:t xml:space="preserve"> 1x/tour</w:t>
            </w:r>
          </w:p>
        </w:tc>
      </w:tr>
      <w:tr w:rsidR="00E26E4D" w:rsidRPr="00527E9E" w14:paraId="6CBF2AEF" w14:textId="77777777" w:rsidTr="005344C4">
        <w:tc>
          <w:tcPr>
            <w:tcW w:w="0" w:type="auto"/>
          </w:tcPr>
          <w:p w14:paraId="359EA338" w14:textId="77777777" w:rsidR="00E26E4D" w:rsidRPr="00527E9E" w:rsidRDefault="00E26E4D" w:rsidP="005344C4">
            <w:pPr>
              <w:rPr>
                <w:b/>
                <w:sz w:val="16"/>
                <w:szCs w:val="16"/>
              </w:rPr>
            </w:pPr>
            <w:r w:rsidRPr="00527E9E">
              <w:rPr>
                <w:b/>
                <w:sz w:val="16"/>
                <w:szCs w:val="16"/>
              </w:rPr>
              <w:t>Régénérant</w:t>
            </w:r>
          </w:p>
        </w:tc>
        <w:tc>
          <w:tcPr>
            <w:tcW w:w="0" w:type="auto"/>
          </w:tcPr>
          <w:p w14:paraId="21E86D8B" w14:textId="77777777" w:rsidR="00E26E4D" w:rsidRPr="00527E9E" w:rsidRDefault="00E26E4D" w:rsidP="00D854EC">
            <w:pPr>
              <w:rPr>
                <w:sz w:val="16"/>
                <w:szCs w:val="16"/>
              </w:rPr>
            </w:pPr>
            <w:r w:rsidRPr="00527E9E">
              <w:rPr>
                <w:sz w:val="16"/>
                <w:szCs w:val="16"/>
              </w:rPr>
              <w:t xml:space="preserve">1 </w:t>
            </w:r>
            <w:r w:rsidR="007D40FB" w:rsidRPr="00527E9E">
              <w:rPr>
                <w:sz w:val="16"/>
                <w:szCs w:val="16"/>
              </w:rPr>
              <w:t xml:space="preserve">effet </w:t>
            </w:r>
            <w:r w:rsidR="00D854EC" w:rsidRPr="00527E9E">
              <w:rPr>
                <w:sz w:val="16"/>
                <w:szCs w:val="16"/>
              </w:rPr>
              <w:t>blessure</w:t>
            </w:r>
            <w:r w:rsidRPr="00527E9E">
              <w:rPr>
                <w:sz w:val="16"/>
                <w:szCs w:val="16"/>
              </w:rPr>
              <w:t xml:space="preserve">, </w:t>
            </w:r>
            <w:r w:rsidR="00E45802" w:rsidRPr="00527E9E">
              <w:rPr>
                <w:sz w:val="16"/>
                <w:szCs w:val="16"/>
              </w:rPr>
              <w:t xml:space="preserve">1 </w:t>
            </w:r>
            <w:r w:rsidRPr="00527E9E">
              <w:rPr>
                <w:sz w:val="16"/>
                <w:szCs w:val="16"/>
              </w:rPr>
              <w:t>PdM / tour</w:t>
            </w:r>
          </w:p>
        </w:tc>
      </w:tr>
      <w:tr w:rsidR="00E26E4D" w:rsidRPr="00527E9E" w14:paraId="578EF360" w14:textId="77777777" w:rsidTr="0012185E">
        <w:tc>
          <w:tcPr>
            <w:tcW w:w="0" w:type="auto"/>
            <w:shd w:val="clear" w:color="auto" w:fill="F2F2F2" w:themeFill="background1" w:themeFillShade="F2"/>
          </w:tcPr>
          <w:p w14:paraId="7CDF10ED" w14:textId="77777777" w:rsidR="00E26E4D" w:rsidRPr="00527E9E" w:rsidRDefault="00E26E4D" w:rsidP="005344C4">
            <w:pPr>
              <w:rPr>
                <w:b/>
                <w:sz w:val="16"/>
                <w:szCs w:val="16"/>
              </w:rPr>
            </w:pPr>
            <w:r w:rsidRPr="00527E9E">
              <w:rPr>
                <w:b/>
                <w:sz w:val="16"/>
                <w:szCs w:val="16"/>
              </w:rPr>
              <w:t>Régénérant </w:t>
            </w:r>
          </w:p>
        </w:tc>
        <w:tc>
          <w:tcPr>
            <w:tcW w:w="0" w:type="auto"/>
            <w:shd w:val="clear" w:color="auto" w:fill="F2F2F2" w:themeFill="background1" w:themeFillShade="F2"/>
          </w:tcPr>
          <w:p w14:paraId="149948EA" w14:textId="77777777" w:rsidR="00E26E4D" w:rsidRPr="00527E9E" w:rsidRDefault="00E26E4D" w:rsidP="00CA7E85">
            <w:pPr>
              <w:rPr>
                <w:sz w:val="16"/>
                <w:szCs w:val="16"/>
              </w:rPr>
            </w:pPr>
            <w:r w:rsidRPr="00527E9E">
              <w:rPr>
                <w:sz w:val="16"/>
                <w:szCs w:val="16"/>
              </w:rPr>
              <w:t>(C/20) TEC / phase</w:t>
            </w:r>
            <w:r w:rsidR="007D40FB" w:rsidRPr="00527E9E">
              <w:rPr>
                <w:sz w:val="16"/>
                <w:szCs w:val="16"/>
              </w:rPr>
              <w:t xml:space="preserve"> sur toutes les zones</w:t>
            </w:r>
            <w:r w:rsidR="00E45802" w:rsidRPr="00527E9E">
              <w:rPr>
                <w:sz w:val="16"/>
                <w:szCs w:val="16"/>
              </w:rPr>
              <w:t xml:space="preserve"> en même temps</w:t>
            </w:r>
          </w:p>
        </w:tc>
      </w:tr>
      <w:tr w:rsidR="00E26E4D" w:rsidRPr="00527E9E" w14:paraId="1E598CAE" w14:textId="77777777" w:rsidTr="005344C4">
        <w:tc>
          <w:tcPr>
            <w:tcW w:w="0" w:type="auto"/>
          </w:tcPr>
          <w:p w14:paraId="221B96D3" w14:textId="77777777" w:rsidR="00E26E4D" w:rsidRPr="00527E9E" w:rsidRDefault="00E26E4D" w:rsidP="007A4E13">
            <w:pPr>
              <w:rPr>
                <w:sz w:val="16"/>
                <w:szCs w:val="16"/>
              </w:rPr>
            </w:pPr>
            <w:r w:rsidRPr="00527E9E">
              <w:rPr>
                <w:b/>
                <w:sz w:val="16"/>
                <w:szCs w:val="16"/>
              </w:rPr>
              <w:t>Sensible</w:t>
            </w:r>
            <w:r w:rsidRPr="00527E9E">
              <w:rPr>
                <w:sz w:val="16"/>
                <w:szCs w:val="16"/>
              </w:rPr>
              <w:t xml:space="preserve"> +</w:t>
            </w:r>
            <w:r w:rsidR="007A4E13" w:rsidRPr="00527E9E">
              <w:rPr>
                <w:sz w:val="16"/>
                <w:szCs w:val="16"/>
              </w:rPr>
              <w:t>50</w:t>
            </w:r>
            <w:r w:rsidRPr="00527E9E">
              <w:rPr>
                <w:sz w:val="16"/>
                <w:szCs w:val="16"/>
              </w:rPr>
              <w:t>%</w:t>
            </w:r>
          </w:p>
        </w:tc>
        <w:tc>
          <w:tcPr>
            <w:tcW w:w="0" w:type="auto"/>
          </w:tcPr>
          <w:p w14:paraId="1775D42D" w14:textId="77777777" w:rsidR="00E26E4D" w:rsidRPr="00527E9E" w:rsidRDefault="00E45802" w:rsidP="007A4E13">
            <w:pPr>
              <w:rPr>
                <w:sz w:val="16"/>
                <w:szCs w:val="16"/>
              </w:rPr>
            </w:pPr>
            <w:r w:rsidRPr="00527E9E">
              <w:rPr>
                <w:sz w:val="16"/>
                <w:szCs w:val="16"/>
              </w:rPr>
              <w:t>F</w:t>
            </w:r>
            <w:r w:rsidR="007A4E13" w:rsidRPr="00527E9E">
              <w:rPr>
                <w:sz w:val="16"/>
                <w:szCs w:val="16"/>
              </w:rPr>
              <w:t xml:space="preserve">eu, </w:t>
            </w:r>
            <w:r w:rsidR="00E26E4D" w:rsidRPr="00527E9E">
              <w:rPr>
                <w:sz w:val="16"/>
                <w:szCs w:val="16"/>
              </w:rPr>
              <w:t>une attaque de feu</w:t>
            </w:r>
            <w:r w:rsidRPr="00527E9E">
              <w:rPr>
                <w:sz w:val="16"/>
                <w:szCs w:val="16"/>
              </w:rPr>
              <w:t xml:space="preserve"> par tour si exposé</w:t>
            </w:r>
            <w:r w:rsidR="007A4E13" w:rsidRPr="00527E9E">
              <w:rPr>
                <w:sz w:val="16"/>
                <w:szCs w:val="16"/>
              </w:rPr>
              <w:t xml:space="preserve"> directement au soleil</w:t>
            </w:r>
          </w:p>
        </w:tc>
      </w:tr>
      <w:tr w:rsidR="00E26E4D" w:rsidRPr="00527E9E" w14:paraId="40CDEEB7" w14:textId="77777777" w:rsidTr="0012185E">
        <w:tc>
          <w:tcPr>
            <w:tcW w:w="0" w:type="auto"/>
            <w:shd w:val="clear" w:color="auto" w:fill="F2F2F2" w:themeFill="background1" w:themeFillShade="F2"/>
          </w:tcPr>
          <w:p w14:paraId="6C76A9E1" w14:textId="77777777" w:rsidR="00E26E4D" w:rsidRPr="00527E9E" w:rsidRDefault="00E26E4D" w:rsidP="00CA7E85">
            <w:pPr>
              <w:rPr>
                <w:sz w:val="16"/>
                <w:szCs w:val="16"/>
              </w:rPr>
            </w:pPr>
            <w:r w:rsidRPr="00527E9E">
              <w:rPr>
                <w:b/>
                <w:sz w:val="16"/>
                <w:szCs w:val="16"/>
              </w:rPr>
              <w:t>Sensible</w:t>
            </w:r>
            <w:r w:rsidRPr="00527E9E">
              <w:rPr>
                <w:sz w:val="16"/>
                <w:szCs w:val="16"/>
              </w:rPr>
              <w:t xml:space="preserve"> +100%</w:t>
            </w:r>
          </w:p>
        </w:tc>
        <w:tc>
          <w:tcPr>
            <w:tcW w:w="0" w:type="auto"/>
            <w:shd w:val="clear" w:color="auto" w:fill="F2F2F2" w:themeFill="background1" w:themeFillShade="F2"/>
          </w:tcPr>
          <w:p w14:paraId="1F5FFF32" w14:textId="77777777" w:rsidR="00E26E4D" w:rsidRPr="00527E9E" w:rsidRDefault="00E26E4D" w:rsidP="007A4E13">
            <w:pPr>
              <w:rPr>
                <w:sz w:val="16"/>
                <w:szCs w:val="16"/>
              </w:rPr>
            </w:pPr>
            <w:r w:rsidRPr="00527E9E">
              <w:rPr>
                <w:sz w:val="16"/>
                <w:szCs w:val="16"/>
              </w:rPr>
              <w:t xml:space="preserve">Les armes avec au moins </w:t>
            </w:r>
            <w:r w:rsidR="007A4E13" w:rsidRPr="00527E9E">
              <w:rPr>
                <w:sz w:val="16"/>
                <w:szCs w:val="16"/>
              </w:rPr>
              <w:t>25</w:t>
            </w:r>
            <w:r w:rsidRPr="00527E9E">
              <w:rPr>
                <w:sz w:val="16"/>
                <w:szCs w:val="16"/>
              </w:rPr>
              <w:t xml:space="preserve">% d’argent </w:t>
            </w:r>
          </w:p>
        </w:tc>
      </w:tr>
      <w:tr w:rsidR="00865FFB" w:rsidRPr="00527E9E" w14:paraId="2211A900" w14:textId="77777777" w:rsidTr="005344C4">
        <w:tc>
          <w:tcPr>
            <w:tcW w:w="0" w:type="auto"/>
          </w:tcPr>
          <w:p w14:paraId="374BBC3F" w14:textId="77777777" w:rsidR="00865FFB" w:rsidRPr="00527E9E" w:rsidRDefault="00865FFB" w:rsidP="005344C4">
            <w:pPr>
              <w:rPr>
                <w:b/>
                <w:sz w:val="16"/>
                <w:szCs w:val="16"/>
              </w:rPr>
            </w:pPr>
            <w:r w:rsidRPr="00527E9E">
              <w:rPr>
                <w:b/>
                <w:sz w:val="16"/>
                <w:szCs w:val="16"/>
              </w:rPr>
              <w:t>Sensible</w:t>
            </w:r>
          </w:p>
        </w:tc>
        <w:tc>
          <w:tcPr>
            <w:tcW w:w="0" w:type="auto"/>
          </w:tcPr>
          <w:p w14:paraId="6F818796" w14:textId="2EBD9D1D" w:rsidR="00865FFB" w:rsidRPr="00527E9E" w:rsidRDefault="00865FFB" w:rsidP="007D40FB">
            <w:pPr>
              <w:rPr>
                <w:sz w:val="16"/>
                <w:szCs w:val="16"/>
              </w:rPr>
            </w:pPr>
            <w:r w:rsidRPr="00527E9E">
              <w:rPr>
                <w:sz w:val="16"/>
                <w:szCs w:val="16"/>
              </w:rPr>
              <w:t xml:space="preserve">Les femelles </w:t>
            </w:r>
            <w:r w:rsidR="00D623D1">
              <w:rPr>
                <w:sz w:val="16"/>
                <w:szCs w:val="16"/>
              </w:rPr>
              <w:t xml:space="preserve">de cette race </w:t>
            </w:r>
            <w:r w:rsidRPr="00527E9E">
              <w:rPr>
                <w:sz w:val="16"/>
                <w:szCs w:val="16"/>
              </w:rPr>
              <w:t xml:space="preserve">ont un test Ap x1 </w:t>
            </w:r>
            <w:r w:rsidR="00E45802" w:rsidRPr="00527E9E">
              <w:rPr>
                <w:sz w:val="16"/>
                <w:szCs w:val="16"/>
              </w:rPr>
              <w:t xml:space="preserve">par rencontre </w:t>
            </w:r>
            <w:r w:rsidRPr="00527E9E">
              <w:rPr>
                <w:sz w:val="16"/>
                <w:szCs w:val="16"/>
              </w:rPr>
              <w:t>pour ne pas être attaqué</w:t>
            </w:r>
            <w:r w:rsidR="00A94CB6" w:rsidRPr="00527E9E">
              <w:rPr>
                <w:sz w:val="16"/>
                <w:szCs w:val="16"/>
              </w:rPr>
              <w:t>es</w:t>
            </w:r>
            <w:r w:rsidR="00935BE9" w:rsidRPr="00527E9E">
              <w:rPr>
                <w:sz w:val="16"/>
                <w:szCs w:val="16"/>
              </w:rPr>
              <w:t>.</w:t>
            </w:r>
          </w:p>
          <w:p w14:paraId="573B895D" w14:textId="2C98FD5E" w:rsidR="00935BE9" w:rsidRPr="00527E9E" w:rsidRDefault="00935BE9" w:rsidP="00935BE9">
            <w:pPr>
              <w:rPr>
                <w:sz w:val="16"/>
                <w:szCs w:val="16"/>
              </w:rPr>
            </w:pPr>
            <w:r w:rsidRPr="00527E9E">
              <w:rPr>
                <w:sz w:val="16"/>
                <w:szCs w:val="16"/>
              </w:rPr>
              <w:t>Les êtres de la famille, de même sang, peuvent être épargnés</w:t>
            </w:r>
            <w:r w:rsidR="00D623D1">
              <w:rPr>
                <w:sz w:val="16"/>
                <w:szCs w:val="16"/>
              </w:rPr>
              <w:t xml:space="preserve"> au choix</w:t>
            </w:r>
            <w:r w:rsidRPr="00527E9E">
              <w:rPr>
                <w:sz w:val="16"/>
                <w:szCs w:val="16"/>
              </w:rPr>
              <w:t>.</w:t>
            </w:r>
          </w:p>
        </w:tc>
      </w:tr>
      <w:tr w:rsidR="00E26E4D" w:rsidRPr="00527E9E" w14:paraId="4EC04C19" w14:textId="77777777" w:rsidTr="0012185E">
        <w:tc>
          <w:tcPr>
            <w:tcW w:w="0" w:type="auto"/>
            <w:shd w:val="clear" w:color="auto" w:fill="F2F2F2" w:themeFill="background1" w:themeFillShade="F2"/>
          </w:tcPr>
          <w:p w14:paraId="1A8D3447" w14:textId="77777777" w:rsidR="00E26E4D" w:rsidRPr="00527E9E" w:rsidRDefault="00E26E4D" w:rsidP="005344C4">
            <w:pPr>
              <w:rPr>
                <w:sz w:val="16"/>
                <w:szCs w:val="16"/>
              </w:rPr>
            </w:pPr>
            <w:r w:rsidRPr="00527E9E">
              <w:rPr>
                <w:b/>
                <w:sz w:val="16"/>
                <w:szCs w:val="16"/>
              </w:rPr>
              <w:t>Talent</w:t>
            </w:r>
            <w:r w:rsidR="007D40FB" w:rsidRPr="00527E9E">
              <w:rPr>
                <w:sz w:val="16"/>
                <w:szCs w:val="16"/>
              </w:rPr>
              <w:t xml:space="preserve"> ajoutés</w:t>
            </w:r>
          </w:p>
        </w:tc>
        <w:tc>
          <w:tcPr>
            <w:tcW w:w="0" w:type="auto"/>
            <w:shd w:val="clear" w:color="auto" w:fill="F2F2F2" w:themeFill="background1" w:themeFillShade="F2"/>
          </w:tcPr>
          <w:p w14:paraId="361B4203" w14:textId="77777777" w:rsidR="00E26E4D" w:rsidRPr="00527E9E" w:rsidRDefault="00E26E4D" w:rsidP="00E45802">
            <w:pPr>
              <w:rPr>
                <w:sz w:val="16"/>
                <w:szCs w:val="16"/>
              </w:rPr>
            </w:pPr>
            <w:r w:rsidRPr="00527E9E">
              <w:rPr>
                <w:i/>
                <w:sz w:val="16"/>
                <w:szCs w:val="16"/>
              </w:rPr>
              <w:t>Acrobatie</w:t>
            </w:r>
            <w:r w:rsidRPr="00527E9E">
              <w:rPr>
                <w:sz w:val="16"/>
                <w:szCs w:val="16"/>
              </w:rPr>
              <w:t xml:space="preserve"> NE60, </w:t>
            </w:r>
            <w:r w:rsidR="00E45802" w:rsidRPr="00527E9E">
              <w:rPr>
                <w:i/>
                <w:sz w:val="16"/>
                <w:szCs w:val="16"/>
              </w:rPr>
              <w:t>Mêlée</w:t>
            </w:r>
            <w:r w:rsidR="00E45802" w:rsidRPr="00527E9E">
              <w:rPr>
                <w:sz w:val="16"/>
                <w:szCs w:val="16"/>
              </w:rPr>
              <w:t xml:space="preserve"> </w:t>
            </w:r>
            <w:r w:rsidRPr="00527E9E">
              <w:rPr>
                <w:sz w:val="16"/>
                <w:szCs w:val="16"/>
              </w:rPr>
              <w:t>NE=F+En</w:t>
            </w:r>
            <w:r w:rsidR="00E45802" w:rsidRPr="00527E9E">
              <w:rPr>
                <w:sz w:val="16"/>
                <w:szCs w:val="16"/>
              </w:rPr>
              <w:t xml:space="preserve"> max 80</w:t>
            </w:r>
          </w:p>
        </w:tc>
      </w:tr>
      <w:tr w:rsidR="00E26E4D" w:rsidRPr="00527E9E" w14:paraId="19142C3E" w14:textId="77777777" w:rsidTr="005344C4">
        <w:tc>
          <w:tcPr>
            <w:tcW w:w="0" w:type="auto"/>
          </w:tcPr>
          <w:p w14:paraId="42344136" w14:textId="77777777" w:rsidR="00E26E4D" w:rsidRPr="00527E9E" w:rsidRDefault="00E26E4D" w:rsidP="005344C4">
            <w:pPr>
              <w:rPr>
                <w:b/>
                <w:sz w:val="16"/>
                <w:szCs w:val="16"/>
              </w:rPr>
            </w:pPr>
            <w:r w:rsidRPr="00527E9E">
              <w:rPr>
                <w:b/>
                <w:sz w:val="16"/>
                <w:szCs w:val="16"/>
              </w:rPr>
              <w:t>Vitesse</w:t>
            </w:r>
            <w:r w:rsidR="00E45802" w:rsidRPr="00527E9E">
              <w:rPr>
                <w:b/>
                <w:sz w:val="16"/>
                <w:szCs w:val="16"/>
              </w:rPr>
              <w:t xml:space="preserve"> de frappe</w:t>
            </w:r>
          </w:p>
        </w:tc>
        <w:tc>
          <w:tcPr>
            <w:tcW w:w="0" w:type="auto"/>
          </w:tcPr>
          <w:p w14:paraId="69B67E32" w14:textId="496430D5" w:rsidR="00E26E4D" w:rsidRPr="00527E9E" w:rsidRDefault="00F72CFF" w:rsidP="005344C4">
            <w:pPr>
              <w:rPr>
                <w:sz w:val="16"/>
                <w:szCs w:val="16"/>
              </w:rPr>
            </w:pPr>
            <w:r w:rsidRPr="00527E9E">
              <w:rPr>
                <w:sz w:val="16"/>
                <w:szCs w:val="16"/>
              </w:rPr>
              <w:t>X</w:t>
            </w:r>
            <w:r>
              <w:rPr>
                <w:sz w:val="16"/>
                <w:szCs w:val="16"/>
              </w:rPr>
              <w:t>2</w:t>
            </w:r>
          </w:p>
        </w:tc>
      </w:tr>
      <w:tr w:rsidR="00636757" w:rsidRPr="00527E9E" w14:paraId="5F9A8996" w14:textId="77777777" w:rsidTr="005344C4">
        <w:tc>
          <w:tcPr>
            <w:tcW w:w="0" w:type="auto"/>
          </w:tcPr>
          <w:p w14:paraId="0FA2F699" w14:textId="5A335CB6" w:rsidR="00636757" w:rsidRPr="00527E9E" w:rsidRDefault="00636757" w:rsidP="005344C4">
            <w:pPr>
              <w:rPr>
                <w:b/>
                <w:sz w:val="16"/>
                <w:szCs w:val="16"/>
              </w:rPr>
            </w:pPr>
            <w:r>
              <w:rPr>
                <w:b/>
                <w:sz w:val="16"/>
                <w:szCs w:val="16"/>
              </w:rPr>
              <w:t>NC</w:t>
            </w:r>
          </w:p>
        </w:tc>
        <w:tc>
          <w:tcPr>
            <w:tcW w:w="0" w:type="auto"/>
          </w:tcPr>
          <w:p w14:paraId="79DAF29E" w14:textId="1BDA309F" w:rsidR="00636757" w:rsidRPr="00527E9E" w:rsidRDefault="00636757" w:rsidP="005344C4">
            <w:pPr>
              <w:rPr>
                <w:sz w:val="16"/>
                <w:szCs w:val="16"/>
              </w:rPr>
            </w:pPr>
            <w:r>
              <w:rPr>
                <w:sz w:val="16"/>
                <w:szCs w:val="16"/>
              </w:rPr>
              <w:t>+</w:t>
            </w:r>
            <w:r w:rsidR="00F72CFF">
              <w:rPr>
                <w:sz w:val="16"/>
                <w:szCs w:val="16"/>
              </w:rPr>
              <w:t>5</w:t>
            </w:r>
          </w:p>
        </w:tc>
      </w:tr>
    </w:tbl>
    <w:p w14:paraId="35F20577" w14:textId="77777777" w:rsidR="00A27C16" w:rsidRPr="00527E9E" w:rsidRDefault="00E45802" w:rsidP="0045338D">
      <w:pPr>
        <w:pStyle w:val="Titre3"/>
        <w:rPr>
          <w:lang w:val="fr-BE"/>
        </w:rPr>
      </w:pPr>
      <w:bookmarkStart w:id="335" w:name="_Toc199924754"/>
      <w:r w:rsidRPr="00527E9E">
        <w:rPr>
          <w:lang w:val="fr-BE"/>
        </w:rPr>
        <w:t>6.</w:t>
      </w:r>
      <w:r w:rsidR="00263AFD" w:rsidRPr="00527E9E">
        <w:rPr>
          <w:lang w:val="fr-BE"/>
        </w:rPr>
        <w:t>4</w:t>
      </w:r>
      <w:r w:rsidRPr="00527E9E">
        <w:rPr>
          <w:lang w:val="fr-BE"/>
        </w:rPr>
        <w:t xml:space="preserve">.4 </w:t>
      </w:r>
      <w:r w:rsidR="00A27C16" w:rsidRPr="00527E9E">
        <w:rPr>
          <w:lang w:val="fr-BE"/>
        </w:rPr>
        <w:t>Règles spéciales</w:t>
      </w:r>
      <w:bookmarkEnd w:id="335"/>
      <w:r w:rsidRPr="00527E9E">
        <w:rPr>
          <w:lang w:val="fr-BE"/>
        </w:rPr>
        <w:t xml:space="preserve"> </w:t>
      </w:r>
    </w:p>
    <w:p w14:paraId="20C86FE3" w14:textId="77777777" w:rsidR="00A27C16" w:rsidRPr="00527E9E" w:rsidRDefault="00A27C16" w:rsidP="00A27C16">
      <w:pPr>
        <w:numPr>
          <w:ilvl w:val="0"/>
          <w:numId w:val="19"/>
        </w:numPr>
        <w:rPr>
          <w:szCs w:val="16"/>
        </w:rPr>
      </w:pPr>
      <w:r w:rsidRPr="00527E9E">
        <w:rPr>
          <w:szCs w:val="16"/>
        </w:rPr>
        <w:t xml:space="preserve">Ne peut se battre qu’en </w:t>
      </w:r>
      <w:r w:rsidRPr="00527E9E">
        <w:rPr>
          <w:szCs w:val="16"/>
          <w:shd w:val="clear" w:color="auto" w:fill="FFFF00"/>
        </w:rPr>
        <w:t>mêlée</w:t>
      </w:r>
      <w:r w:rsidRPr="00527E9E">
        <w:rPr>
          <w:szCs w:val="16"/>
        </w:rPr>
        <w:t>, aucune arme ni armure autorisée</w:t>
      </w:r>
      <w:r w:rsidR="00E45802" w:rsidRPr="00527E9E">
        <w:rPr>
          <w:szCs w:val="16"/>
        </w:rPr>
        <w:t>.</w:t>
      </w:r>
    </w:p>
    <w:p w14:paraId="44792025" w14:textId="77777777" w:rsidR="00A27C16" w:rsidRPr="00527E9E" w:rsidRDefault="00A27C16" w:rsidP="00A27C16">
      <w:pPr>
        <w:numPr>
          <w:ilvl w:val="0"/>
          <w:numId w:val="19"/>
        </w:numPr>
        <w:rPr>
          <w:szCs w:val="16"/>
        </w:rPr>
      </w:pPr>
      <w:r w:rsidRPr="00527E9E">
        <w:rPr>
          <w:szCs w:val="16"/>
        </w:rPr>
        <w:t xml:space="preserve">Ne se regroupe qu’avec des </w:t>
      </w:r>
      <w:r w:rsidR="00E45802" w:rsidRPr="00527E9E">
        <w:rPr>
          <w:szCs w:val="16"/>
        </w:rPr>
        <w:t>L</w:t>
      </w:r>
      <w:r w:rsidR="00865FFB" w:rsidRPr="00527E9E">
        <w:rPr>
          <w:szCs w:val="16"/>
        </w:rPr>
        <w:t>yc</w:t>
      </w:r>
      <w:r w:rsidR="00A94CB6" w:rsidRPr="00527E9E">
        <w:rPr>
          <w:szCs w:val="16"/>
        </w:rPr>
        <w:t>a</w:t>
      </w:r>
      <w:r w:rsidR="00865FFB" w:rsidRPr="00527E9E">
        <w:rPr>
          <w:szCs w:val="16"/>
        </w:rPr>
        <w:t>nes</w:t>
      </w:r>
      <w:r w:rsidRPr="00527E9E">
        <w:rPr>
          <w:szCs w:val="16"/>
        </w:rPr>
        <w:t xml:space="preserve"> </w:t>
      </w:r>
      <w:r w:rsidR="00833530" w:rsidRPr="00527E9E">
        <w:rPr>
          <w:szCs w:val="16"/>
        </w:rPr>
        <w:t>de même race</w:t>
      </w:r>
      <w:r w:rsidR="00E45802" w:rsidRPr="00527E9E">
        <w:rPr>
          <w:szCs w:val="16"/>
        </w:rPr>
        <w:t>.</w:t>
      </w:r>
    </w:p>
    <w:p w14:paraId="75D30C9F" w14:textId="239EF851" w:rsidR="007A4E13" w:rsidRPr="00527E9E" w:rsidRDefault="007A4E13" w:rsidP="00A27C16">
      <w:pPr>
        <w:numPr>
          <w:ilvl w:val="0"/>
          <w:numId w:val="19"/>
        </w:numPr>
        <w:rPr>
          <w:szCs w:val="16"/>
        </w:rPr>
      </w:pPr>
      <w:r w:rsidRPr="00527E9E">
        <w:rPr>
          <w:szCs w:val="16"/>
        </w:rPr>
        <w:t xml:space="preserve">Ne s’exprime que par </w:t>
      </w:r>
      <w:r w:rsidR="00636757" w:rsidRPr="00527E9E">
        <w:rPr>
          <w:szCs w:val="16"/>
          <w:shd w:val="clear" w:color="auto" w:fill="FFFF00"/>
        </w:rPr>
        <w:t>grognements</w:t>
      </w:r>
      <w:r w:rsidR="00636757" w:rsidRPr="00D623D1">
        <w:rPr>
          <w:szCs w:val="16"/>
        </w:rPr>
        <w:t xml:space="preserve"> (</w:t>
      </w:r>
      <w:r w:rsidR="00D623D1" w:rsidRPr="00D623D1">
        <w:rPr>
          <w:szCs w:val="16"/>
        </w:rPr>
        <w:t>qui forme</w:t>
      </w:r>
      <w:r w:rsidR="00D623D1">
        <w:rPr>
          <w:szCs w:val="16"/>
        </w:rPr>
        <w:t>nt</w:t>
      </w:r>
      <w:r w:rsidR="00D623D1" w:rsidRPr="00D623D1">
        <w:rPr>
          <w:szCs w:val="16"/>
        </w:rPr>
        <w:t xml:space="preserve"> un language compréhensible pour les Lycanes)</w:t>
      </w:r>
      <w:r w:rsidR="00833530" w:rsidRPr="00527E9E">
        <w:rPr>
          <w:szCs w:val="16"/>
        </w:rPr>
        <w:t>.</w:t>
      </w:r>
    </w:p>
    <w:p w14:paraId="3C982028" w14:textId="77777777" w:rsidR="00A27C16" w:rsidRPr="00527E9E" w:rsidRDefault="00A27C16" w:rsidP="00A27C16">
      <w:pPr>
        <w:numPr>
          <w:ilvl w:val="0"/>
          <w:numId w:val="19"/>
        </w:numPr>
        <w:rPr>
          <w:szCs w:val="16"/>
        </w:rPr>
      </w:pPr>
      <w:r w:rsidRPr="00527E9E">
        <w:rPr>
          <w:szCs w:val="16"/>
        </w:rPr>
        <w:t>Essentiellement motivé par le besoin de se « </w:t>
      </w:r>
      <w:r w:rsidRPr="00527E9E">
        <w:rPr>
          <w:szCs w:val="16"/>
          <w:shd w:val="clear" w:color="auto" w:fill="FFFF00"/>
        </w:rPr>
        <w:t>venger</w:t>
      </w:r>
      <w:r w:rsidRPr="00527E9E">
        <w:rPr>
          <w:szCs w:val="16"/>
        </w:rPr>
        <w:t> » de la malédiction</w:t>
      </w:r>
      <w:r w:rsidR="00E45802" w:rsidRPr="00527E9E">
        <w:rPr>
          <w:szCs w:val="16"/>
        </w:rPr>
        <w:t>.</w:t>
      </w:r>
    </w:p>
    <w:p w14:paraId="331663B1" w14:textId="77777777" w:rsidR="00A27C16" w:rsidRPr="00527E9E" w:rsidRDefault="00A27C16" w:rsidP="00A27C16">
      <w:pPr>
        <w:numPr>
          <w:ilvl w:val="0"/>
          <w:numId w:val="19"/>
        </w:numPr>
        <w:rPr>
          <w:szCs w:val="16"/>
        </w:rPr>
      </w:pPr>
      <w:r w:rsidRPr="00527E9E">
        <w:rPr>
          <w:szCs w:val="16"/>
        </w:rPr>
        <w:t xml:space="preserve">Un test </w:t>
      </w:r>
      <w:r w:rsidRPr="00527E9E">
        <w:rPr>
          <w:b/>
          <w:szCs w:val="16"/>
        </w:rPr>
        <w:t>V</w:t>
      </w:r>
      <w:r w:rsidR="00E45802" w:rsidRPr="00527E9E">
        <w:rPr>
          <w:b/>
          <w:szCs w:val="16"/>
        </w:rPr>
        <w:t>(car)</w:t>
      </w:r>
      <w:r w:rsidRPr="00527E9E">
        <w:rPr>
          <w:b/>
          <w:szCs w:val="16"/>
        </w:rPr>
        <w:t>/3</w:t>
      </w:r>
      <w:r w:rsidRPr="00527E9E">
        <w:rPr>
          <w:szCs w:val="16"/>
        </w:rPr>
        <w:t xml:space="preserve"> par </w:t>
      </w:r>
      <w:r w:rsidR="00865FFB" w:rsidRPr="00527E9E">
        <w:rPr>
          <w:szCs w:val="16"/>
        </w:rPr>
        <w:t xml:space="preserve">rencontre </w:t>
      </w:r>
      <w:r w:rsidRPr="00527E9E">
        <w:rPr>
          <w:szCs w:val="16"/>
        </w:rPr>
        <w:t xml:space="preserve">pour faire preuve de douceur ou </w:t>
      </w:r>
      <w:r w:rsidRPr="00527E9E">
        <w:rPr>
          <w:b/>
          <w:szCs w:val="16"/>
        </w:rPr>
        <w:t>refouler le besoin de vengeance</w:t>
      </w:r>
      <w:r w:rsidRPr="00527E9E">
        <w:rPr>
          <w:szCs w:val="16"/>
        </w:rPr>
        <w:t xml:space="preserve">, contrôler son instinct, </w:t>
      </w:r>
      <w:r w:rsidR="00833530" w:rsidRPr="00527E9E">
        <w:rPr>
          <w:szCs w:val="16"/>
        </w:rPr>
        <w:t xml:space="preserve">tenter de </w:t>
      </w:r>
      <w:r w:rsidRPr="00527E9E">
        <w:rPr>
          <w:szCs w:val="16"/>
        </w:rPr>
        <w:t>communiquer ou lutter contre la malédiction</w:t>
      </w:r>
      <w:r w:rsidR="00E45802" w:rsidRPr="00527E9E">
        <w:rPr>
          <w:szCs w:val="16"/>
        </w:rPr>
        <w:t>.</w:t>
      </w:r>
    </w:p>
    <w:p w14:paraId="7CFB49E0" w14:textId="7AD9B87F" w:rsidR="00281F27" w:rsidRPr="00527E9E" w:rsidRDefault="00281F27" w:rsidP="00A27C16">
      <w:pPr>
        <w:numPr>
          <w:ilvl w:val="0"/>
          <w:numId w:val="19"/>
        </w:numPr>
        <w:rPr>
          <w:szCs w:val="16"/>
        </w:rPr>
      </w:pPr>
      <w:r w:rsidRPr="00527E9E">
        <w:rPr>
          <w:szCs w:val="16"/>
        </w:rPr>
        <w:t xml:space="preserve">Si une cible </w:t>
      </w:r>
      <w:r w:rsidR="00D623D1">
        <w:rPr>
          <w:szCs w:val="16"/>
        </w:rPr>
        <w:t xml:space="preserve">est </w:t>
      </w:r>
      <w:r w:rsidRPr="00527E9E">
        <w:rPr>
          <w:szCs w:val="16"/>
        </w:rPr>
        <w:t>mor</w:t>
      </w:r>
      <w:r w:rsidR="00D623D1">
        <w:rPr>
          <w:szCs w:val="16"/>
        </w:rPr>
        <w:t>d</w:t>
      </w:r>
      <w:r w:rsidRPr="00527E9E">
        <w:rPr>
          <w:szCs w:val="16"/>
        </w:rPr>
        <w:t xml:space="preserve">ue, elle doit tester </w:t>
      </w:r>
      <w:r w:rsidRPr="00527E9E">
        <w:rPr>
          <w:b/>
          <w:szCs w:val="16"/>
        </w:rPr>
        <w:t>C(san)/2</w:t>
      </w:r>
      <w:r w:rsidRPr="00527E9E">
        <w:rPr>
          <w:szCs w:val="16"/>
        </w:rPr>
        <w:t xml:space="preserve"> pour ne pas </w:t>
      </w:r>
      <w:r w:rsidRPr="00527E9E">
        <w:rPr>
          <w:szCs w:val="16"/>
          <w:shd w:val="clear" w:color="auto" w:fill="FFFF00"/>
        </w:rPr>
        <w:t>être infectée</w:t>
      </w:r>
      <w:r w:rsidRPr="00527E9E">
        <w:rPr>
          <w:szCs w:val="16"/>
        </w:rPr>
        <w:t xml:space="preserve">, </w:t>
      </w:r>
      <w:r w:rsidR="00E45802" w:rsidRPr="00527E9E">
        <w:rPr>
          <w:szCs w:val="16"/>
        </w:rPr>
        <w:t xml:space="preserve">et </w:t>
      </w:r>
      <w:r w:rsidRPr="00527E9E">
        <w:rPr>
          <w:szCs w:val="16"/>
        </w:rPr>
        <w:t xml:space="preserve">en cas de tEC elle </w:t>
      </w:r>
      <w:r w:rsidR="00745374" w:rsidRPr="00527E9E">
        <w:rPr>
          <w:szCs w:val="16"/>
        </w:rPr>
        <w:t xml:space="preserve">passe en </w:t>
      </w:r>
      <w:r w:rsidR="00745374" w:rsidRPr="00D623D1">
        <w:rPr>
          <w:i/>
          <w:iCs/>
          <w:szCs w:val="16"/>
        </w:rPr>
        <w:t>Furie incontrôlable</w:t>
      </w:r>
      <w:r w:rsidR="00745374" w:rsidRPr="00527E9E">
        <w:rPr>
          <w:szCs w:val="16"/>
        </w:rPr>
        <w:t xml:space="preserve"> pendant </w:t>
      </w:r>
      <w:r w:rsidRPr="00527E9E">
        <w:rPr>
          <w:szCs w:val="16"/>
        </w:rPr>
        <w:t>100/V(res) phases</w:t>
      </w:r>
      <w:r w:rsidR="00E45802" w:rsidRPr="00527E9E">
        <w:rPr>
          <w:szCs w:val="16"/>
        </w:rPr>
        <w:t>.</w:t>
      </w:r>
      <w:r w:rsidRPr="00527E9E">
        <w:rPr>
          <w:szCs w:val="16"/>
        </w:rPr>
        <w:t xml:space="preserve"> </w:t>
      </w:r>
    </w:p>
    <w:p w14:paraId="4F4E08A4" w14:textId="72763B1E" w:rsidR="00A94CB6" w:rsidRPr="00527E9E" w:rsidRDefault="00A94CB6" w:rsidP="00A27C16">
      <w:pPr>
        <w:numPr>
          <w:ilvl w:val="0"/>
          <w:numId w:val="19"/>
        </w:numPr>
        <w:rPr>
          <w:szCs w:val="16"/>
        </w:rPr>
      </w:pPr>
      <w:r w:rsidRPr="00527E9E">
        <w:rPr>
          <w:szCs w:val="16"/>
        </w:rPr>
        <w:t xml:space="preserve">Une cible mise </w:t>
      </w:r>
      <w:r w:rsidR="00E45802" w:rsidRPr="00527E9E">
        <w:rPr>
          <w:szCs w:val="16"/>
        </w:rPr>
        <w:t xml:space="preserve">hors </w:t>
      </w:r>
      <w:r w:rsidRPr="00527E9E">
        <w:rPr>
          <w:szCs w:val="16"/>
        </w:rPr>
        <w:t>com</w:t>
      </w:r>
      <w:r w:rsidR="00E45802" w:rsidRPr="00527E9E">
        <w:rPr>
          <w:szCs w:val="16"/>
        </w:rPr>
        <w:t>bat</w:t>
      </w:r>
      <w:r w:rsidRPr="00527E9E">
        <w:rPr>
          <w:szCs w:val="16"/>
        </w:rPr>
        <w:t xml:space="preserve"> </w:t>
      </w:r>
      <w:r w:rsidR="00636757">
        <w:rPr>
          <w:szCs w:val="16"/>
        </w:rPr>
        <w:t xml:space="preserve">(coma, inconscient, mort, </w:t>
      </w:r>
      <w:r w:rsidR="007E0DD1" w:rsidRPr="00527E9E">
        <w:rPr>
          <w:szCs w:val="16"/>
        </w:rPr>
        <w:t xml:space="preserve">EN=0) </w:t>
      </w:r>
      <w:r w:rsidRPr="00527E9E">
        <w:rPr>
          <w:szCs w:val="16"/>
        </w:rPr>
        <w:t>par mors</w:t>
      </w:r>
      <w:r w:rsidR="00833530" w:rsidRPr="00527E9E">
        <w:rPr>
          <w:szCs w:val="16"/>
        </w:rPr>
        <w:t xml:space="preserve">ure, et en état suffisamment </w:t>
      </w:r>
      <w:r w:rsidR="00833530" w:rsidRPr="00527E9E">
        <w:rPr>
          <w:szCs w:val="16"/>
        </w:rPr>
        <w:lastRenderedPageBreak/>
        <w:t xml:space="preserve">intact, </w:t>
      </w:r>
      <w:r w:rsidR="009B3758" w:rsidRPr="00527E9E">
        <w:rPr>
          <w:szCs w:val="16"/>
        </w:rPr>
        <w:t xml:space="preserve">devient si rate un </w:t>
      </w:r>
      <w:r w:rsidR="00E45802" w:rsidRPr="00527E9E">
        <w:rPr>
          <w:b/>
          <w:szCs w:val="16"/>
        </w:rPr>
        <w:t>V(res)x1</w:t>
      </w:r>
      <w:r w:rsidR="00E45802" w:rsidRPr="00527E9E">
        <w:rPr>
          <w:szCs w:val="16"/>
        </w:rPr>
        <w:t>. Gérez cette malédiction par la règle d’affinité (</w:t>
      </w:r>
      <w:r w:rsidR="00E45802" w:rsidRPr="00527E9E">
        <w:rPr>
          <w:i/>
          <w:szCs w:val="16"/>
        </w:rPr>
        <w:t>voir Livre 3</w:t>
      </w:r>
      <w:r w:rsidR="00E45802" w:rsidRPr="00527E9E">
        <w:rPr>
          <w:szCs w:val="16"/>
        </w:rPr>
        <w:t>).</w:t>
      </w:r>
      <w:r w:rsidR="009B3758" w:rsidRPr="00527E9E">
        <w:rPr>
          <w:szCs w:val="16"/>
        </w:rPr>
        <w:t xml:space="preserve"> La transformation aura lieu la nuit suivante </w:t>
      </w:r>
      <w:r w:rsidR="007336A7">
        <w:rPr>
          <w:szCs w:val="16"/>
        </w:rPr>
        <w:t xml:space="preserve">si </w:t>
      </w:r>
      <w:r w:rsidR="009B3758" w:rsidRPr="00527E9E">
        <w:rPr>
          <w:szCs w:val="16"/>
        </w:rPr>
        <w:t xml:space="preserve">Yael est </w:t>
      </w:r>
      <w:r w:rsidR="007336A7">
        <w:rPr>
          <w:szCs w:val="16"/>
        </w:rPr>
        <w:t>&gt;</w:t>
      </w:r>
      <w:r w:rsidR="009B3758" w:rsidRPr="00527E9E">
        <w:rPr>
          <w:szCs w:val="16"/>
        </w:rPr>
        <w:t>90% pleine</w:t>
      </w:r>
      <w:r w:rsidR="007336A7">
        <w:rPr>
          <w:szCs w:val="16"/>
        </w:rPr>
        <w:t xml:space="preserve"> sinon le corps pourri</w:t>
      </w:r>
      <w:r w:rsidR="009B3758" w:rsidRPr="00527E9E">
        <w:rPr>
          <w:szCs w:val="16"/>
        </w:rPr>
        <w:t>.</w:t>
      </w:r>
    </w:p>
    <w:p w14:paraId="7FAE5590" w14:textId="77777777" w:rsidR="00D75D15" w:rsidRPr="00527E9E" w:rsidRDefault="007D40FB" w:rsidP="00A27C16">
      <w:pPr>
        <w:numPr>
          <w:ilvl w:val="0"/>
          <w:numId w:val="19"/>
        </w:numPr>
        <w:rPr>
          <w:szCs w:val="16"/>
        </w:rPr>
      </w:pPr>
      <w:r w:rsidRPr="00527E9E">
        <w:rPr>
          <w:szCs w:val="16"/>
        </w:rPr>
        <w:t xml:space="preserve">Pour chaque année passée sous l’emprise de la malédiction, </w:t>
      </w:r>
      <w:r w:rsidR="00E45802" w:rsidRPr="00527E9E">
        <w:rPr>
          <w:szCs w:val="16"/>
        </w:rPr>
        <w:t xml:space="preserve">la Lycane </w:t>
      </w:r>
      <w:r w:rsidRPr="00527E9E">
        <w:rPr>
          <w:szCs w:val="16"/>
        </w:rPr>
        <w:t>a la possibilité de choisir de se transfo</w:t>
      </w:r>
      <w:r w:rsidR="007E0DD1" w:rsidRPr="00527E9E">
        <w:rPr>
          <w:szCs w:val="16"/>
        </w:rPr>
        <w:t xml:space="preserve">rmer à volonté avec un test de </w:t>
      </w:r>
      <w:r w:rsidRPr="00527E9E">
        <w:rPr>
          <w:b/>
          <w:szCs w:val="16"/>
        </w:rPr>
        <w:t>V(car)x</w:t>
      </w:r>
      <w:r w:rsidR="00E45802" w:rsidRPr="00527E9E">
        <w:rPr>
          <w:b/>
          <w:szCs w:val="16"/>
        </w:rPr>
        <w:t xml:space="preserve"> </w:t>
      </w:r>
      <w:r w:rsidRPr="00527E9E">
        <w:rPr>
          <w:b/>
          <w:szCs w:val="16"/>
        </w:rPr>
        <w:t>Nombre d’années/5</w:t>
      </w:r>
      <w:r w:rsidR="007A4E13" w:rsidRPr="00527E9E">
        <w:rPr>
          <w:b/>
          <w:szCs w:val="16"/>
        </w:rPr>
        <w:t>,</w:t>
      </w:r>
      <w:r w:rsidRPr="00527E9E">
        <w:rPr>
          <w:szCs w:val="16"/>
        </w:rPr>
        <w:t xml:space="preserve"> </w:t>
      </w:r>
      <w:r w:rsidR="007A4E13" w:rsidRPr="00527E9E">
        <w:rPr>
          <w:szCs w:val="16"/>
        </w:rPr>
        <w:t xml:space="preserve">max 1x </w:t>
      </w:r>
      <w:r w:rsidRPr="00527E9E">
        <w:rPr>
          <w:szCs w:val="16"/>
        </w:rPr>
        <w:t xml:space="preserve">par </w:t>
      </w:r>
      <w:r w:rsidR="00052555" w:rsidRPr="00527E9E">
        <w:rPr>
          <w:szCs w:val="16"/>
        </w:rPr>
        <w:t>jour</w:t>
      </w:r>
      <w:r w:rsidRPr="00527E9E">
        <w:rPr>
          <w:szCs w:val="16"/>
        </w:rPr>
        <w:t>.</w:t>
      </w:r>
    </w:p>
    <w:p w14:paraId="5E157B48" w14:textId="77777777" w:rsidR="00E45802" w:rsidRPr="00527E9E" w:rsidRDefault="00E45802" w:rsidP="0045338D">
      <w:pPr>
        <w:pStyle w:val="Titre3"/>
        <w:rPr>
          <w:lang w:val="fr-BE"/>
        </w:rPr>
      </w:pPr>
      <w:bookmarkStart w:id="336" w:name="_Toc199924755"/>
      <w:r w:rsidRPr="00527E9E">
        <w:rPr>
          <w:lang w:val="fr-BE"/>
        </w:rPr>
        <w:t>6.</w:t>
      </w:r>
      <w:r w:rsidR="00263AFD" w:rsidRPr="00527E9E">
        <w:rPr>
          <w:lang w:val="fr-BE"/>
        </w:rPr>
        <w:t>4</w:t>
      </w:r>
      <w:r w:rsidRPr="00527E9E">
        <w:rPr>
          <w:lang w:val="fr-BE"/>
        </w:rPr>
        <w:t>.5 Malédiction</w:t>
      </w:r>
      <w:bookmarkEnd w:id="336"/>
      <w:r w:rsidRPr="00527E9E">
        <w:rPr>
          <w:lang w:val="fr-BE"/>
        </w:rPr>
        <w:t> </w:t>
      </w:r>
    </w:p>
    <w:p w14:paraId="792770AA" w14:textId="4E772D05" w:rsidR="00E45802" w:rsidRDefault="00935BE9" w:rsidP="00E45802">
      <w:pPr>
        <w:rPr>
          <w:lang w:eastAsia="x-none"/>
        </w:rPr>
      </w:pPr>
      <w:r w:rsidRPr="00527E9E">
        <w:rPr>
          <w:lang w:eastAsia="x-none"/>
        </w:rPr>
        <w:t xml:space="preserve">La malédiction est la combinaison des deux </w:t>
      </w:r>
      <w:r w:rsidR="007336A7">
        <w:rPr>
          <w:lang w:eastAsia="x-none"/>
        </w:rPr>
        <w:t>é</w:t>
      </w:r>
      <w:r w:rsidRPr="00527E9E">
        <w:rPr>
          <w:lang w:eastAsia="x-none"/>
        </w:rPr>
        <w:t>léments donnés ci-dessus</w:t>
      </w:r>
      <w:r w:rsidR="009B3758" w:rsidRPr="00527E9E">
        <w:rPr>
          <w:lang w:eastAsia="x-none"/>
        </w:rPr>
        <w:t xml:space="preserve"> : </w:t>
      </w:r>
      <w:r w:rsidRPr="00527E9E">
        <w:rPr>
          <w:b/>
          <w:lang w:eastAsia="x-none"/>
        </w:rPr>
        <w:t>(condition + raison)</w:t>
      </w:r>
      <w:r w:rsidRPr="00527E9E">
        <w:rPr>
          <w:lang w:eastAsia="x-none"/>
        </w:rPr>
        <w:t xml:space="preserve">. Le MdJ définit en détail la manière de se libérer de celle-ci : </w:t>
      </w:r>
      <w:r w:rsidRPr="00527E9E">
        <w:rPr>
          <w:shd w:val="clear" w:color="auto" w:fill="FFFF00"/>
          <w:lang w:eastAsia="x-none"/>
        </w:rPr>
        <w:t>lieux à cacher/découvrir</w:t>
      </w:r>
      <w:r w:rsidRPr="00527E9E">
        <w:rPr>
          <w:lang w:eastAsia="x-none"/>
        </w:rPr>
        <w:t xml:space="preserve">, </w:t>
      </w:r>
      <w:r w:rsidRPr="00527E9E">
        <w:rPr>
          <w:shd w:val="clear" w:color="auto" w:fill="FFFF00"/>
          <w:lang w:eastAsia="x-none"/>
        </w:rPr>
        <w:t>objets à trouver/détruire/déplacer</w:t>
      </w:r>
      <w:r w:rsidRPr="00527E9E">
        <w:rPr>
          <w:lang w:eastAsia="x-none"/>
        </w:rPr>
        <w:t xml:space="preserve">, </w:t>
      </w:r>
      <w:r w:rsidRPr="00527E9E">
        <w:rPr>
          <w:shd w:val="clear" w:color="auto" w:fill="FFFF00"/>
          <w:lang w:eastAsia="x-none"/>
        </w:rPr>
        <w:t>personnes à tuer/sauver</w:t>
      </w:r>
      <w:r w:rsidRPr="00527E9E">
        <w:rPr>
          <w:lang w:eastAsia="x-none"/>
        </w:rPr>
        <w:t>, etc. La malédiction ne peut être levée que par l’être la subissant, doit rester secrète sous peine de devenir éternelle. Une fois la malédiction levée, l’être redeviendra « normal » mais portera en lui les souvenirs de tous ses terribles actes.</w:t>
      </w:r>
    </w:p>
    <w:p w14:paraId="4D07040A" w14:textId="2B4648E5" w:rsidR="00636757" w:rsidRDefault="00636757" w:rsidP="00E45802">
      <w:pPr>
        <w:rPr>
          <w:lang w:eastAsia="x-none"/>
        </w:rPr>
      </w:pPr>
    </w:p>
    <w:p w14:paraId="4267435F" w14:textId="68510491" w:rsidR="00636757" w:rsidRDefault="00636757" w:rsidP="00E45802">
      <w:pPr>
        <w:rPr>
          <w:lang w:eastAsia="x-none"/>
        </w:rPr>
      </w:pPr>
      <w:r w:rsidRPr="00636757">
        <w:rPr>
          <w:b/>
          <w:u w:val="single"/>
          <w:lang w:eastAsia="x-none"/>
        </w:rPr>
        <w:t>NB</w:t>
      </w:r>
      <w:r w:rsidRPr="00636757">
        <w:rPr>
          <w:b/>
          <w:lang w:eastAsia="x-none"/>
        </w:rPr>
        <w:t> </w:t>
      </w:r>
      <w:r>
        <w:rPr>
          <w:lang w:eastAsia="x-none"/>
        </w:rPr>
        <w:t xml:space="preserve">: attention, les Lycanes sont en général des créatures formidables et </w:t>
      </w:r>
      <w:r w:rsidRPr="00636757">
        <w:rPr>
          <w:b/>
          <w:lang w:eastAsia="x-none"/>
        </w:rPr>
        <w:t>très difficiles à vaincre</w:t>
      </w:r>
      <w:r>
        <w:rPr>
          <w:lang w:eastAsia="x-none"/>
        </w:rPr>
        <w:t xml:space="preserve">, la seule chose qui les empêchent de dominer le monde c’est leurs </w:t>
      </w:r>
      <w:r w:rsidR="00F72CFF">
        <w:rPr>
          <w:lang w:eastAsia="x-none"/>
        </w:rPr>
        <w:t xml:space="preserve">passages temporaires, leurs </w:t>
      </w:r>
      <w:r>
        <w:rPr>
          <w:lang w:eastAsia="x-none"/>
        </w:rPr>
        <w:t>luttes fratricides et la malédiction qui les obsèdent.</w:t>
      </w:r>
    </w:p>
    <w:p w14:paraId="00B95597" w14:textId="38D265C1" w:rsidR="00636757" w:rsidRPr="00527E9E" w:rsidRDefault="00636757" w:rsidP="00E45802">
      <w:pPr>
        <w:rPr>
          <w:lang w:eastAsia="x-none"/>
        </w:rPr>
      </w:pPr>
    </w:p>
    <w:p w14:paraId="791A1F18" w14:textId="77777777" w:rsidR="00730A90" w:rsidRPr="00527E9E" w:rsidRDefault="00104A8D" w:rsidP="00104A8D">
      <w:pPr>
        <w:pStyle w:val="Exemple0"/>
      </w:pPr>
      <w:r w:rsidRPr="00527E9E">
        <w:t xml:space="preserve">Exemple : une Lycane est générée et donne (D10*=3) En fuite (D10*=2) Morsure </w:t>
      </w:r>
      <w:r w:rsidR="00F50159" w:rsidRPr="00527E9E">
        <w:t xml:space="preserve">(D20=11) Ancien </w:t>
      </w:r>
      <w:r w:rsidRPr="00527E9E">
        <w:t xml:space="preserve">(D20=9) Félin. </w:t>
      </w:r>
      <w:r w:rsidR="00F50159" w:rsidRPr="00527E9E">
        <w:t xml:space="preserve">C’est donc un Ancien qui a été mordu par une </w:t>
      </w:r>
      <w:r w:rsidR="00912C49" w:rsidRPr="00527E9E">
        <w:t xml:space="preserve">autre </w:t>
      </w:r>
      <w:r w:rsidR="00F50159" w:rsidRPr="00527E9E">
        <w:t>Lycane, qui est en fuite et qui se transforme en panthère (exemple</w:t>
      </w:r>
      <w:r w:rsidR="00912C49" w:rsidRPr="00527E9E">
        <w:t xml:space="preserve"> de félin</w:t>
      </w:r>
      <w:r w:rsidR="00F50159" w:rsidRPr="00527E9E">
        <w:t xml:space="preserve">). Si l’on prend la fiche du Lion, les caractéristiques seront F80 En40 D20 A50 </w:t>
      </w:r>
      <w:r w:rsidR="00912C49" w:rsidRPr="00527E9E">
        <w:t>C100, NEC8 NE60 VO44 PdC62 RM10 etc. Régénérant 5 TEC/phase. MVp = 17x3=51 au sol, Vitesse = 9x3=27. Pour se libérer de cette malédiction, il faut tuer la Lycane qui l’a mordu ou trouver une panthère noire femelle avec laquelle la Lycane doit s’accoupler (exemple).</w:t>
      </w:r>
    </w:p>
    <w:p w14:paraId="7A27C6F0" w14:textId="77777777" w:rsidR="00F50159" w:rsidRPr="00527E9E" w:rsidRDefault="00F50159" w:rsidP="00104A8D">
      <w:pPr>
        <w:pStyle w:val="Exemple0"/>
      </w:pPr>
    </w:p>
    <w:p w14:paraId="18A1E349" w14:textId="77777777" w:rsidR="002C5DFC" w:rsidRDefault="002C5DFC">
      <w:pPr>
        <w:widowControl/>
        <w:jc w:val="left"/>
        <w:rPr>
          <w:b/>
          <w:kern w:val="28"/>
          <w:sz w:val="28"/>
          <w:lang w:eastAsia="x-none"/>
        </w:rPr>
      </w:pPr>
      <w:r>
        <w:br w:type="page"/>
      </w:r>
    </w:p>
    <w:p w14:paraId="6307E2B1" w14:textId="15991BE6" w:rsidR="00730A90" w:rsidRPr="00527E9E" w:rsidRDefault="00730A90" w:rsidP="00730A90">
      <w:pPr>
        <w:pStyle w:val="Titre1"/>
      </w:pPr>
      <w:bookmarkStart w:id="337" w:name="_Toc199924756"/>
      <w:bookmarkStart w:id="338" w:name="_GoBack"/>
      <w:bookmarkEnd w:id="338"/>
      <w:r w:rsidRPr="00527E9E">
        <w:lastRenderedPageBreak/>
        <w:t>7. Annexes</w:t>
      </w:r>
      <w:bookmarkEnd w:id="337"/>
    </w:p>
    <w:p w14:paraId="409083BB" w14:textId="77777777" w:rsidR="00730A90" w:rsidRPr="00527E9E" w:rsidRDefault="00730A90" w:rsidP="00730A90">
      <w:pPr>
        <w:pStyle w:val="Titre2"/>
        <w:rPr>
          <w:lang w:val="fr-BE"/>
        </w:rPr>
      </w:pPr>
      <w:bookmarkStart w:id="339" w:name="_Ref411242269"/>
      <w:bookmarkStart w:id="340" w:name="_Toc199924757"/>
      <w:r w:rsidRPr="00527E9E">
        <w:rPr>
          <w:lang w:val="fr-BE"/>
        </w:rPr>
        <w:t>7.1 Connaissance des créatures</w:t>
      </w:r>
      <w:bookmarkEnd w:id="339"/>
      <w:bookmarkEnd w:id="340"/>
    </w:p>
    <w:p w14:paraId="031A7833" w14:textId="77777777" w:rsidR="00730A90" w:rsidRPr="00527E9E" w:rsidRDefault="00730A90" w:rsidP="0066488C">
      <w:pPr>
        <w:widowControl/>
        <w:jc w:val="left"/>
        <w:rPr>
          <w:rFonts w:asciiTheme="minorHAnsi" w:hAnsiTheme="minorHAnsi" w:cs="Tahoma"/>
          <w:b/>
          <w:bCs/>
          <w:color w:val="000000"/>
          <w:sz w:val="16"/>
          <w:szCs w:val="16"/>
          <w:lang w:eastAsia="en-GB"/>
        </w:rPr>
        <w:sectPr w:rsidR="00730A90" w:rsidRPr="00527E9E" w:rsidSect="00C6302F">
          <w:endnotePr>
            <w:numFmt w:val="decimal"/>
          </w:endnotePr>
          <w:type w:val="continuous"/>
          <w:pgSz w:w="11906" w:h="16838" w:code="9"/>
          <w:pgMar w:top="851" w:right="851" w:bottom="851" w:left="851" w:header="709" w:footer="709" w:gutter="0"/>
          <w:cols w:space="708"/>
          <w:titlePg/>
          <w:docGrid w:linePitch="360"/>
        </w:sectPr>
      </w:pPr>
    </w:p>
    <w:tbl>
      <w:tblPr>
        <w:tblW w:w="0" w:type="auto"/>
        <w:tblInd w:w="9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77"/>
        <w:gridCol w:w="383"/>
        <w:gridCol w:w="792"/>
      </w:tblGrid>
      <w:tr w:rsidR="00AA0A48" w:rsidRPr="00527E9E" w14:paraId="1BDB64CE" w14:textId="77777777" w:rsidTr="00AA0A48">
        <w:tc>
          <w:tcPr>
            <w:tcW w:w="0" w:type="auto"/>
            <w:shd w:val="clear" w:color="auto" w:fill="auto"/>
            <w:hideMark/>
          </w:tcPr>
          <w:p w14:paraId="2981F925" w14:textId="77777777" w:rsidR="00AA0A48" w:rsidRPr="00527E9E" w:rsidRDefault="00AA0A48" w:rsidP="0066488C">
            <w:pPr>
              <w:widowControl/>
              <w:jc w:val="left"/>
              <w:rPr>
                <w:rFonts w:asciiTheme="minorHAnsi" w:hAnsiTheme="minorHAnsi" w:cs="Tahoma"/>
                <w:b/>
                <w:bCs/>
                <w:color w:val="000000"/>
                <w:sz w:val="14"/>
                <w:szCs w:val="16"/>
                <w:lang w:eastAsia="en-GB"/>
              </w:rPr>
            </w:pPr>
            <w:r w:rsidRPr="00527E9E">
              <w:rPr>
                <w:rFonts w:asciiTheme="minorHAnsi" w:hAnsiTheme="minorHAnsi" w:cs="Tahoma"/>
                <w:b/>
                <w:bCs/>
                <w:color w:val="000000"/>
                <w:sz w:val="14"/>
                <w:szCs w:val="16"/>
                <w:lang w:eastAsia="en-GB"/>
              </w:rPr>
              <w:t>Nom</w:t>
            </w:r>
          </w:p>
        </w:tc>
        <w:tc>
          <w:tcPr>
            <w:tcW w:w="0" w:type="auto"/>
            <w:shd w:val="clear" w:color="auto" w:fill="auto"/>
            <w:hideMark/>
          </w:tcPr>
          <w:p w14:paraId="7A3FD842" w14:textId="77777777" w:rsidR="00AA0A48" w:rsidRPr="00527E9E" w:rsidRDefault="00AA0A48" w:rsidP="0066488C">
            <w:pPr>
              <w:widowControl/>
              <w:jc w:val="center"/>
              <w:rPr>
                <w:rFonts w:asciiTheme="minorHAnsi" w:hAnsiTheme="minorHAnsi" w:cs="Tahoma"/>
                <w:b/>
                <w:bCs/>
                <w:color w:val="000000"/>
                <w:sz w:val="14"/>
                <w:szCs w:val="16"/>
                <w:lang w:eastAsia="en-GB"/>
              </w:rPr>
            </w:pPr>
            <w:r w:rsidRPr="00527E9E">
              <w:rPr>
                <w:rFonts w:asciiTheme="minorHAnsi" w:hAnsiTheme="minorHAnsi" w:cs="Tahoma"/>
                <w:b/>
                <w:bCs/>
                <w:color w:val="000000"/>
                <w:sz w:val="14"/>
                <w:szCs w:val="16"/>
                <w:lang w:eastAsia="en-GB"/>
              </w:rPr>
              <w:t>NC</w:t>
            </w:r>
          </w:p>
        </w:tc>
        <w:tc>
          <w:tcPr>
            <w:tcW w:w="792" w:type="dxa"/>
          </w:tcPr>
          <w:p w14:paraId="7E584852" w14:textId="0752F3C8" w:rsidR="00AA0A48" w:rsidRPr="00527E9E" w:rsidRDefault="00AA0A48" w:rsidP="00D52CB0">
            <w:pPr>
              <w:widowControl/>
              <w:jc w:val="center"/>
              <w:rPr>
                <w:rFonts w:asciiTheme="minorHAnsi" w:hAnsiTheme="minorHAnsi" w:cs="Tahoma"/>
                <w:b/>
                <w:bCs/>
                <w:color w:val="000000"/>
                <w:sz w:val="14"/>
                <w:szCs w:val="16"/>
                <w:lang w:eastAsia="en-GB"/>
              </w:rPr>
            </w:pPr>
            <w:r w:rsidRPr="00527E9E">
              <w:rPr>
                <w:rFonts w:asciiTheme="minorHAnsi" w:hAnsiTheme="minorHAnsi" w:cs="Tahoma"/>
                <w:b/>
                <w:bCs/>
                <w:color w:val="000000"/>
                <w:sz w:val="14"/>
                <w:szCs w:val="16"/>
                <w:lang w:eastAsia="en-GB"/>
              </w:rPr>
              <w:t>CC</w:t>
            </w:r>
            <w:r w:rsidR="00D52CB0">
              <w:rPr>
                <w:rFonts w:asciiTheme="minorHAnsi" w:hAnsiTheme="minorHAnsi" w:cs="Tahoma"/>
                <w:b/>
                <w:bCs/>
                <w:color w:val="000000"/>
                <w:sz w:val="14"/>
                <w:szCs w:val="16"/>
                <w:lang w:eastAsia="en-GB"/>
              </w:rPr>
              <w:t xml:space="preserve"> </w:t>
            </w:r>
            <w:r w:rsidR="00DD1B1A" w:rsidRPr="00527E9E">
              <w:rPr>
                <w:rFonts w:asciiTheme="minorHAnsi" w:hAnsiTheme="minorHAnsi" w:cs="Tahoma"/>
                <w:b/>
                <w:bCs/>
                <w:color w:val="000000"/>
                <w:sz w:val="14"/>
                <w:szCs w:val="16"/>
                <w:lang w:eastAsia="en-GB"/>
              </w:rPr>
              <w:t>0</w:t>
            </w:r>
            <w:r w:rsidR="00D52CB0">
              <w:rPr>
                <w:rFonts w:asciiTheme="minorHAnsi" w:hAnsiTheme="minorHAnsi" w:cs="Tahoma"/>
                <w:b/>
                <w:bCs/>
                <w:color w:val="000000"/>
                <w:sz w:val="14"/>
                <w:szCs w:val="16"/>
                <w:lang w:eastAsia="en-GB"/>
              </w:rPr>
              <w:t>/1/</w:t>
            </w:r>
            <w:r w:rsidR="00601189" w:rsidRPr="00527E9E">
              <w:rPr>
                <w:rFonts w:asciiTheme="minorHAnsi" w:hAnsiTheme="minorHAnsi" w:cs="Tahoma"/>
                <w:b/>
                <w:bCs/>
                <w:color w:val="000000"/>
                <w:sz w:val="14"/>
                <w:szCs w:val="16"/>
                <w:lang w:eastAsia="en-GB"/>
              </w:rPr>
              <w:t>2</w:t>
            </w:r>
          </w:p>
        </w:tc>
      </w:tr>
      <w:tr w:rsidR="00AA0A48" w:rsidRPr="00527E9E" w14:paraId="09BB75C0" w14:textId="77777777" w:rsidTr="00AA0A48">
        <w:tc>
          <w:tcPr>
            <w:tcW w:w="0" w:type="auto"/>
            <w:shd w:val="clear" w:color="auto" w:fill="FF6D6D"/>
            <w:hideMark/>
          </w:tcPr>
          <w:p w14:paraId="0831DCF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amas</w:t>
            </w:r>
          </w:p>
        </w:tc>
        <w:tc>
          <w:tcPr>
            <w:tcW w:w="0" w:type="auto"/>
            <w:shd w:val="clear" w:color="auto" w:fill="FF6D6D"/>
            <w:hideMark/>
          </w:tcPr>
          <w:p w14:paraId="7BF7B1C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F6D6D"/>
          </w:tcPr>
          <w:p w14:paraId="686BC6E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6632D7B" w14:textId="77777777" w:rsidTr="00AA0A48">
        <w:tc>
          <w:tcPr>
            <w:tcW w:w="0" w:type="auto"/>
            <w:shd w:val="clear" w:color="auto" w:fill="CDCDCD"/>
            <w:hideMark/>
          </w:tcPr>
          <w:p w14:paraId="77A0FFB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ancêtre</w:t>
            </w:r>
          </w:p>
        </w:tc>
        <w:tc>
          <w:tcPr>
            <w:tcW w:w="0" w:type="auto"/>
            <w:shd w:val="clear" w:color="auto" w:fill="CDCDCD"/>
            <w:hideMark/>
          </w:tcPr>
          <w:p w14:paraId="767E2B4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17</w:t>
            </w:r>
          </w:p>
        </w:tc>
        <w:tc>
          <w:tcPr>
            <w:tcW w:w="792" w:type="dxa"/>
            <w:shd w:val="clear" w:color="auto" w:fill="CDCDCD"/>
          </w:tcPr>
          <w:p w14:paraId="6150088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4DC03D3" w14:textId="77777777" w:rsidTr="00AA0A48">
        <w:tc>
          <w:tcPr>
            <w:tcW w:w="0" w:type="auto"/>
            <w:shd w:val="clear" w:color="000000" w:fill="EAEAEA"/>
            <w:hideMark/>
          </w:tcPr>
          <w:p w14:paraId="35D4A1C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 xml:space="preserve">ancien </w:t>
            </w:r>
          </w:p>
        </w:tc>
        <w:tc>
          <w:tcPr>
            <w:tcW w:w="0" w:type="auto"/>
            <w:shd w:val="clear" w:color="000000" w:fill="EAEAEA"/>
            <w:hideMark/>
          </w:tcPr>
          <w:p w14:paraId="394E02F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000000" w:fill="EAEAEA"/>
          </w:tcPr>
          <w:p w14:paraId="00D48AC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2C48155" w14:textId="77777777" w:rsidTr="00AA0A48">
        <w:tc>
          <w:tcPr>
            <w:tcW w:w="0" w:type="auto"/>
            <w:shd w:val="clear" w:color="auto" w:fill="B8E08C"/>
            <w:hideMark/>
          </w:tcPr>
          <w:p w14:paraId="378B9D3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ancien dragon</w:t>
            </w:r>
          </w:p>
        </w:tc>
        <w:tc>
          <w:tcPr>
            <w:tcW w:w="0" w:type="auto"/>
            <w:shd w:val="clear" w:color="auto" w:fill="B8E08C"/>
            <w:hideMark/>
          </w:tcPr>
          <w:p w14:paraId="021ABA5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24</w:t>
            </w:r>
          </w:p>
        </w:tc>
        <w:tc>
          <w:tcPr>
            <w:tcW w:w="792" w:type="dxa"/>
            <w:shd w:val="clear" w:color="auto" w:fill="B8E08C"/>
          </w:tcPr>
          <w:p w14:paraId="566A9AE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E03D5F6" w14:textId="77777777" w:rsidTr="00AA0A48">
        <w:tc>
          <w:tcPr>
            <w:tcW w:w="0" w:type="auto"/>
            <w:shd w:val="clear" w:color="000000" w:fill="EAEAEA"/>
            <w:hideMark/>
          </w:tcPr>
          <w:p w14:paraId="4768E41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anesprit</w:t>
            </w:r>
          </w:p>
        </w:tc>
        <w:tc>
          <w:tcPr>
            <w:tcW w:w="0" w:type="auto"/>
            <w:shd w:val="clear" w:color="000000" w:fill="EAEAEA"/>
            <w:hideMark/>
          </w:tcPr>
          <w:p w14:paraId="1E03D958"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000000" w:fill="EAEAEA"/>
          </w:tcPr>
          <w:p w14:paraId="14B5D04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B8E8ACB" w14:textId="77777777" w:rsidTr="00AA0A48">
        <w:tc>
          <w:tcPr>
            <w:tcW w:w="0" w:type="auto"/>
            <w:shd w:val="clear" w:color="auto" w:fill="FAFEC6"/>
            <w:hideMark/>
          </w:tcPr>
          <w:p w14:paraId="1434119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ange</w:t>
            </w:r>
          </w:p>
        </w:tc>
        <w:tc>
          <w:tcPr>
            <w:tcW w:w="0" w:type="auto"/>
            <w:shd w:val="clear" w:color="auto" w:fill="FAFEC6"/>
            <w:hideMark/>
          </w:tcPr>
          <w:p w14:paraId="2C94864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AFEC6"/>
          </w:tcPr>
          <w:p w14:paraId="58F1491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FCB1385" w14:textId="77777777" w:rsidTr="00AA0A48">
        <w:tc>
          <w:tcPr>
            <w:tcW w:w="0" w:type="auto"/>
            <w:shd w:val="clear" w:color="auto" w:fill="FAFEC6"/>
            <w:hideMark/>
          </w:tcPr>
          <w:p w14:paraId="666F5C7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ange de la vengeance</w:t>
            </w:r>
          </w:p>
        </w:tc>
        <w:tc>
          <w:tcPr>
            <w:tcW w:w="0" w:type="auto"/>
            <w:shd w:val="clear" w:color="auto" w:fill="FAFEC6"/>
            <w:hideMark/>
          </w:tcPr>
          <w:p w14:paraId="593C4A4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19</w:t>
            </w:r>
          </w:p>
        </w:tc>
        <w:tc>
          <w:tcPr>
            <w:tcW w:w="792" w:type="dxa"/>
            <w:shd w:val="clear" w:color="auto" w:fill="FAFEC6"/>
          </w:tcPr>
          <w:p w14:paraId="78FB67D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DFAFE18" w14:textId="77777777" w:rsidTr="00AA0A48">
        <w:tc>
          <w:tcPr>
            <w:tcW w:w="0" w:type="auto"/>
            <w:shd w:val="clear" w:color="auto" w:fill="FAFEC6"/>
            <w:hideMark/>
          </w:tcPr>
          <w:p w14:paraId="0CB8B78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ange des nuages</w:t>
            </w:r>
          </w:p>
        </w:tc>
        <w:tc>
          <w:tcPr>
            <w:tcW w:w="0" w:type="auto"/>
            <w:shd w:val="clear" w:color="auto" w:fill="FAFEC6"/>
            <w:hideMark/>
          </w:tcPr>
          <w:p w14:paraId="256654B8"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22</w:t>
            </w:r>
          </w:p>
        </w:tc>
        <w:tc>
          <w:tcPr>
            <w:tcW w:w="792" w:type="dxa"/>
            <w:shd w:val="clear" w:color="auto" w:fill="FAFEC6"/>
          </w:tcPr>
          <w:p w14:paraId="61CCEF0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6054AD1" w14:textId="77777777" w:rsidTr="00AA0A48">
        <w:tc>
          <w:tcPr>
            <w:tcW w:w="0" w:type="auto"/>
            <w:shd w:val="clear" w:color="auto" w:fill="FAFEC6"/>
            <w:hideMark/>
          </w:tcPr>
          <w:p w14:paraId="70F29FA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ange d'horas</w:t>
            </w:r>
          </w:p>
        </w:tc>
        <w:tc>
          <w:tcPr>
            <w:tcW w:w="0" w:type="auto"/>
            <w:shd w:val="clear" w:color="auto" w:fill="FAFEC6"/>
            <w:hideMark/>
          </w:tcPr>
          <w:p w14:paraId="26E4C28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17</w:t>
            </w:r>
          </w:p>
        </w:tc>
        <w:tc>
          <w:tcPr>
            <w:tcW w:w="792" w:type="dxa"/>
            <w:shd w:val="clear" w:color="auto" w:fill="FAFEC6"/>
          </w:tcPr>
          <w:p w14:paraId="3108B49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ECCBA87" w14:textId="77777777" w:rsidTr="00AA0A48">
        <w:tc>
          <w:tcPr>
            <w:tcW w:w="0" w:type="auto"/>
            <w:shd w:val="clear" w:color="auto" w:fill="8DB3E2" w:themeFill="text2" w:themeFillTint="66"/>
            <w:hideMark/>
          </w:tcPr>
          <w:p w14:paraId="1ACFF9C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Asam</w:t>
            </w:r>
          </w:p>
        </w:tc>
        <w:tc>
          <w:tcPr>
            <w:tcW w:w="0" w:type="auto"/>
            <w:shd w:val="clear" w:color="auto" w:fill="8DB3E2" w:themeFill="text2" w:themeFillTint="66"/>
            <w:hideMark/>
          </w:tcPr>
          <w:p w14:paraId="37AE869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8DB3E2" w:themeFill="text2" w:themeFillTint="66"/>
          </w:tcPr>
          <w:p w14:paraId="3D6DF7E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12A35B3" w14:textId="77777777" w:rsidTr="00AA0A48">
        <w:tc>
          <w:tcPr>
            <w:tcW w:w="0" w:type="auto"/>
            <w:shd w:val="clear" w:color="auto" w:fill="8DB3E2" w:themeFill="text2" w:themeFillTint="66"/>
            <w:hideMark/>
          </w:tcPr>
          <w:p w14:paraId="4F1CA3C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Asla</w:t>
            </w:r>
          </w:p>
        </w:tc>
        <w:tc>
          <w:tcPr>
            <w:tcW w:w="0" w:type="auto"/>
            <w:shd w:val="clear" w:color="auto" w:fill="8DB3E2" w:themeFill="text2" w:themeFillTint="66"/>
            <w:hideMark/>
          </w:tcPr>
          <w:p w14:paraId="18C5231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8DB3E2" w:themeFill="text2" w:themeFillTint="66"/>
          </w:tcPr>
          <w:p w14:paraId="5DDF78C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C46EA19" w14:textId="77777777" w:rsidTr="00AA0A48">
        <w:tc>
          <w:tcPr>
            <w:tcW w:w="0" w:type="auto"/>
            <w:shd w:val="clear" w:color="auto" w:fill="FF6D6D"/>
            <w:hideMark/>
          </w:tcPr>
          <w:p w14:paraId="2B5AFD14"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Baindsan</w:t>
            </w:r>
          </w:p>
        </w:tc>
        <w:tc>
          <w:tcPr>
            <w:tcW w:w="0" w:type="auto"/>
            <w:shd w:val="clear" w:color="auto" w:fill="FF6D6D"/>
            <w:hideMark/>
          </w:tcPr>
          <w:p w14:paraId="5CABB51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FF6D6D"/>
          </w:tcPr>
          <w:p w14:paraId="424E2DF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A3B5201" w14:textId="77777777" w:rsidTr="00AA0A48">
        <w:tc>
          <w:tcPr>
            <w:tcW w:w="0" w:type="auto"/>
            <w:shd w:val="clear" w:color="auto" w:fill="FF6D6D"/>
            <w:hideMark/>
          </w:tcPr>
          <w:p w14:paraId="578F9AD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Baveux</w:t>
            </w:r>
          </w:p>
        </w:tc>
        <w:tc>
          <w:tcPr>
            <w:tcW w:w="0" w:type="auto"/>
            <w:shd w:val="clear" w:color="auto" w:fill="FF6D6D"/>
            <w:hideMark/>
          </w:tcPr>
          <w:p w14:paraId="3B34418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F6D6D"/>
          </w:tcPr>
          <w:p w14:paraId="5EC3024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D03DDA0" w14:textId="77777777" w:rsidTr="00AA0A48">
        <w:tc>
          <w:tcPr>
            <w:tcW w:w="0" w:type="auto"/>
            <w:shd w:val="clear" w:color="auto" w:fill="FAFEC6"/>
            <w:hideMark/>
          </w:tcPr>
          <w:p w14:paraId="50C5E60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belette rouge</w:t>
            </w:r>
          </w:p>
        </w:tc>
        <w:tc>
          <w:tcPr>
            <w:tcW w:w="0" w:type="auto"/>
            <w:shd w:val="clear" w:color="auto" w:fill="FAFEC6"/>
            <w:hideMark/>
          </w:tcPr>
          <w:p w14:paraId="53156EB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AFEC6"/>
          </w:tcPr>
          <w:p w14:paraId="7845E8E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2BD3AA8" w14:textId="77777777" w:rsidTr="00AA0A48">
        <w:tc>
          <w:tcPr>
            <w:tcW w:w="0" w:type="auto"/>
            <w:shd w:val="clear" w:color="auto" w:fill="FAFEC6"/>
            <w:hideMark/>
          </w:tcPr>
          <w:p w14:paraId="085A0D8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Berlier</w:t>
            </w:r>
          </w:p>
        </w:tc>
        <w:tc>
          <w:tcPr>
            <w:tcW w:w="0" w:type="auto"/>
            <w:shd w:val="clear" w:color="auto" w:fill="FAFEC6"/>
            <w:hideMark/>
          </w:tcPr>
          <w:p w14:paraId="01C5DC0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AFEC6"/>
          </w:tcPr>
          <w:p w14:paraId="1E977055"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0ABCEE8" w14:textId="77777777" w:rsidTr="00AA0A48">
        <w:tc>
          <w:tcPr>
            <w:tcW w:w="0" w:type="auto"/>
            <w:shd w:val="clear" w:color="auto" w:fill="FAFEC6"/>
            <w:hideMark/>
          </w:tcPr>
          <w:p w14:paraId="20801E5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blanc serpent</w:t>
            </w:r>
          </w:p>
        </w:tc>
        <w:tc>
          <w:tcPr>
            <w:tcW w:w="0" w:type="auto"/>
            <w:shd w:val="clear" w:color="auto" w:fill="FAFEC6"/>
            <w:hideMark/>
          </w:tcPr>
          <w:p w14:paraId="6E18CB3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AFEC6"/>
          </w:tcPr>
          <w:p w14:paraId="4839E8F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D0E61E7" w14:textId="77777777" w:rsidTr="00AA0A48">
        <w:tc>
          <w:tcPr>
            <w:tcW w:w="0" w:type="auto"/>
            <w:shd w:val="clear" w:color="000000" w:fill="EAEAEA"/>
            <w:hideMark/>
          </w:tcPr>
          <w:p w14:paraId="434CD93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casfan</w:t>
            </w:r>
          </w:p>
        </w:tc>
        <w:tc>
          <w:tcPr>
            <w:tcW w:w="0" w:type="auto"/>
            <w:shd w:val="clear" w:color="000000" w:fill="EAEAEA"/>
            <w:hideMark/>
          </w:tcPr>
          <w:p w14:paraId="7636D73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000000" w:fill="EAEAEA"/>
          </w:tcPr>
          <w:p w14:paraId="30EA716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B695AA2" w14:textId="77777777" w:rsidTr="00AA0A48">
        <w:tc>
          <w:tcPr>
            <w:tcW w:w="0" w:type="auto"/>
            <w:shd w:val="clear" w:color="000000" w:fill="EAEAEA"/>
            <w:hideMark/>
          </w:tcPr>
          <w:p w14:paraId="1BCEA5B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catel</w:t>
            </w:r>
          </w:p>
        </w:tc>
        <w:tc>
          <w:tcPr>
            <w:tcW w:w="0" w:type="auto"/>
            <w:shd w:val="clear" w:color="000000" w:fill="EAEAEA"/>
            <w:hideMark/>
          </w:tcPr>
          <w:p w14:paraId="61B7822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58088F2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F60F9A5" w14:textId="77777777" w:rsidTr="00AA0A48">
        <w:tc>
          <w:tcPr>
            <w:tcW w:w="0" w:type="auto"/>
            <w:shd w:val="clear" w:color="000000" w:fill="EAEAEA"/>
            <w:hideMark/>
          </w:tcPr>
          <w:p w14:paraId="73C6D5E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centaure</w:t>
            </w:r>
          </w:p>
        </w:tc>
        <w:tc>
          <w:tcPr>
            <w:tcW w:w="0" w:type="auto"/>
            <w:shd w:val="clear" w:color="000000" w:fill="EAEAEA"/>
            <w:hideMark/>
          </w:tcPr>
          <w:p w14:paraId="2E093C6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335F703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54F921D" w14:textId="77777777" w:rsidTr="00AA0A48">
        <w:tc>
          <w:tcPr>
            <w:tcW w:w="0" w:type="auto"/>
            <w:shd w:val="clear" w:color="auto" w:fill="FAFEC6"/>
            <w:hideMark/>
          </w:tcPr>
          <w:p w14:paraId="32A5B14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Chasseresse</w:t>
            </w:r>
          </w:p>
        </w:tc>
        <w:tc>
          <w:tcPr>
            <w:tcW w:w="0" w:type="auto"/>
            <w:shd w:val="clear" w:color="auto" w:fill="FAFEC6"/>
            <w:hideMark/>
          </w:tcPr>
          <w:p w14:paraId="198F7A0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AFEC6"/>
          </w:tcPr>
          <w:p w14:paraId="3049ABC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94918A8" w14:textId="77777777" w:rsidTr="00AA0A48">
        <w:tc>
          <w:tcPr>
            <w:tcW w:w="0" w:type="auto"/>
            <w:shd w:val="clear" w:color="auto" w:fill="FF6D6D"/>
            <w:hideMark/>
          </w:tcPr>
          <w:p w14:paraId="2C8717A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chauve-souris noire</w:t>
            </w:r>
          </w:p>
        </w:tc>
        <w:tc>
          <w:tcPr>
            <w:tcW w:w="0" w:type="auto"/>
            <w:shd w:val="clear" w:color="auto" w:fill="FF6D6D"/>
            <w:hideMark/>
          </w:tcPr>
          <w:p w14:paraId="55A4490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w:t>
            </w:r>
          </w:p>
        </w:tc>
        <w:tc>
          <w:tcPr>
            <w:tcW w:w="792" w:type="dxa"/>
            <w:shd w:val="clear" w:color="auto" w:fill="FF6D6D"/>
          </w:tcPr>
          <w:p w14:paraId="1A924AB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4166D28" w14:textId="77777777" w:rsidTr="00AA0A48">
        <w:tc>
          <w:tcPr>
            <w:tcW w:w="0" w:type="auto"/>
            <w:shd w:val="clear" w:color="auto" w:fill="FAFEC6"/>
            <w:hideMark/>
          </w:tcPr>
          <w:p w14:paraId="3793C3F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cheval des cieux</w:t>
            </w:r>
          </w:p>
        </w:tc>
        <w:tc>
          <w:tcPr>
            <w:tcW w:w="0" w:type="auto"/>
            <w:shd w:val="clear" w:color="auto" w:fill="FAFEC6"/>
            <w:hideMark/>
          </w:tcPr>
          <w:p w14:paraId="3AD278C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AFEC6"/>
          </w:tcPr>
          <w:p w14:paraId="3771640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2281F07" w14:textId="77777777" w:rsidTr="00AA0A48">
        <w:tc>
          <w:tcPr>
            <w:tcW w:w="0" w:type="auto"/>
            <w:shd w:val="clear" w:color="000000" w:fill="EAEAEA"/>
            <w:hideMark/>
          </w:tcPr>
          <w:p w14:paraId="3B66557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cheval féérique</w:t>
            </w:r>
          </w:p>
        </w:tc>
        <w:tc>
          <w:tcPr>
            <w:tcW w:w="0" w:type="auto"/>
            <w:shd w:val="clear" w:color="000000" w:fill="EAEAEA"/>
            <w:hideMark/>
          </w:tcPr>
          <w:p w14:paraId="5FEACB4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000000" w:fill="EAEAEA"/>
          </w:tcPr>
          <w:p w14:paraId="4D85D42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A12438C" w14:textId="77777777" w:rsidTr="00AA0A48">
        <w:tc>
          <w:tcPr>
            <w:tcW w:w="0" w:type="auto"/>
            <w:shd w:val="clear" w:color="auto" w:fill="8DB3E2" w:themeFill="text2" w:themeFillTint="66"/>
            <w:hideMark/>
          </w:tcPr>
          <w:p w14:paraId="783B20F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chevange</w:t>
            </w:r>
          </w:p>
        </w:tc>
        <w:tc>
          <w:tcPr>
            <w:tcW w:w="0" w:type="auto"/>
            <w:shd w:val="clear" w:color="auto" w:fill="8DB3E2" w:themeFill="text2" w:themeFillTint="66"/>
            <w:hideMark/>
          </w:tcPr>
          <w:p w14:paraId="0F6D74C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7525113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5E32B00" w14:textId="77777777" w:rsidTr="00AA0A48">
        <w:tc>
          <w:tcPr>
            <w:tcW w:w="0" w:type="auto"/>
            <w:shd w:val="clear" w:color="auto" w:fill="B8E08C"/>
            <w:hideMark/>
          </w:tcPr>
          <w:p w14:paraId="7DF419B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chien baveur</w:t>
            </w:r>
          </w:p>
        </w:tc>
        <w:tc>
          <w:tcPr>
            <w:tcW w:w="0" w:type="auto"/>
            <w:shd w:val="clear" w:color="auto" w:fill="B8E08C"/>
            <w:hideMark/>
          </w:tcPr>
          <w:p w14:paraId="188B2AD8"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auto" w:fill="B8E08C"/>
          </w:tcPr>
          <w:p w14:paraId="2DF75E2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3C9EF53" w14:textId="77777777" w:rsidTr="00AA0A48">
        <w:tc>
          <w:tcPr>
            <w:tcW w:w="0" w:type="auto"/>
            <w:shd w:val="clear" w:color="auto" w:fill="FF6D6D"/>
            <w:hideMark/>
          </w:tcPr>
          <w:p w14:paraId="76F5610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chien des enfers</w:t>
            </w:r>
          </w:p>
        </w:tc>
        <w:tc>
          <w:tcPr>
            <w:tcW w:w="0" w:type="auto"/>
            <w:shd w:val="clear" w:color="auto" w:fill="FF6D6D"/>
            <w:hideMark/>
          </w:tcPr>
          <w:p w14:paraId="3E978AE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56B89F7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964A27E" w14:textId="77777777" w:rsidTr="00AA0A48">
        <w:tc>
          <w:tcPr>
            <w:tcW w:w="0" w:type="auto"/>
            <w:shd w:val="clear" w:color="000000" w:fill="EAEAEA"/>
            <w:hideMark/>
          </w:tcPr>
          <w:p w14:paraId="74EEEFE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chiencha</w:t>
            </w:r>
          </w:p>
        </w:tc>
        <w:tc>
          <w:tcPr>
            <w:tcW w:w="0" w:type="auto"/>
            <w:shd w:val="clear" w:color="000000" w:fill="EAEAEA"/>
            <w:hideMark/>
          </w:tcPr>
          <w:p w14:paraId="0D759BC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000000" w:fill="EAEAEA"/>
          </w:tcPr>
          <w:p w14:paraId="73E6D41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A8256D4" w14:textId="77777777" w:rsidTr="00AA0A48">
        <w:tc>
          <w:tcPr>
            <w:tcW w:w="0" w:type="auto"/>
            <w:shd w:val="clear" w:color="auto" w:fill="B8E08C"/>
            <w:hideMark/>
          </w:tcPr>
          <w:p w14:paraId="24BAB81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chiméara</w:t>
            </w:r>
          </w:p>
        </w:tc>
        <w:tc>
          <w:tcPr>
            <w:tcW w:w="0" w:type="auto"/>
            <w:shd w:val="clear" w:color="auto" w:fill="B8E08C"/>
            <w:hideMark/>
          </w:tcPr>
          <w:p w14:paraId="2A34BE4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B8E08C"/>
          </w:tcPr>
          <w:p w14:paraId="447513B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0295F11" w14:textId="77777777" w:rsidTr="00AA0A48">
        <w:tc>
          <w:tcPr>
            <w:tcW w:w="0" w:type="auto"/>
            <w:shd w:val="clear" w:color="auto" w:fill="8DB3E2" w:themeFill="text2" w:themeFillTint="66"/>
            <w:hideMark/>
          </w:tcPr>
          <w:p w14:paraId="5549ECD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chimère</w:t>
            </w:r>
          </w:p>
        </w:tc>
        <w:tc>
          <w:tcPr>
            <w:tcW w:w="0" w:type="auto"/>
            <w:shd w:val="clear" w:color="auto" w:fill="8DB3E2" w:themeFill="text2" w:themeFillTint="66"/>
            <w:hideMark/>
          </w:tcPr>
          <w:p w14:paraId="100ED3B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23DBBE8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8B1C0FF" w14:textId="77777777" w:rsidTr="00AA0A48">
        <w:tc>
          <w:tcPr>
            <w:tcW w:w="0" w:type="auto"/>
            <w:shd w:val="clear" w:color="auto" w:fill="FF6D6D"/>
            <w:hideMark/>
          </w:tcPr>
          <w:p w14:paraId="0E30EC1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coeurnoir</w:t>
            </w:r>
          </w:p>
        </w:tc>
        <w:tc>
          <w:tcPr>
            <w:tcW w:w="0" w:type="auto"/>
            <w:shd w:val="clear" w:color="auto" w:fill="FF6D6D"/>
            <w:hideMark/>
          </w:tcPr>
          <w:p w14:paraId="05DDEAD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auto" w:fill="FF6D6D"/>
          </w:tcPr>
          <w:p w14:paraId="2D866A8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7611874" w14:textId="77777777" w:rsidTr="00AA0A48">
        <w:tc>
          <w:tcPr>
            <w:tcW w:w="0" w:type="auto"/>
            <w:shd w:val="clear" w:color="auto" w:fill="FAFEC6"/>
            <w:hideMark/>
          </w:tcPr>
          <w:p w14:paraId="7645A51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Corne de nuit</w:t>
            </w:r>
          </w:p>
        </w:tc>
        <w:tc>
          <w:tcPr>
            <w:tcW w:w="0" w:type="auto"/>
            <w:shd w:val="clear" w:color="auto" w:fill="FAFEC6"/>
            <w:hideMark/>
          </w:tcPr>
          <w:p w14:paraId="68DB54D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AFEC6"/>
          </w:tcPr>
          <w:p w14:paraId="4153D00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3F215D7" w14:textId="77777777" w:rsidTr="00AA0A48">
        <w:tc>
          <w:tcPr>
            <w:tcW w:w="0" w:type="auto"/>
            <w:shd w:val="clear" w:color="auto" w:fill="FAFEC6"/>
            <w:hideMark/>
          </w:tcPr>
          <w:p w14:paraId="72F3E78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corne divine</w:t>
            </w:r>
          </w:p>
        </w:tc>
        <w:tc>
          <w:tcPr>
            <w:tcW w:w="0" w:type="auto"/>
            <w:shd w:val="clear" w:color="auto" w:fill="FAFEC6"/>
            <w:hideMark/>
          </w:tcPr>
          <w:p w14:paraId="12068B5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AFEC6"/>
          </w:tcPr>
          <w:p w14:paraId="201BC21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49384C3" w14:textId="77777777" w:rsidTr="00AA0A48">
        <w:tc>
          <w:tcPr>
            <w:tcW w:w="0" w:type="auto"/>
            <w:shd w:val="clear" w:color="auto" w:fill="B8E08C"/>
            <w:hideMark/>
          </w:tcPr>
          <w:p w14:paraId="593CD45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Cornu</w:t>
            </w:r>
          </w:p>
        </w:tc>
        <w:tc>
          <w:tcPr>
            <w:tcW w:w="0" w:type="auto"/>
            <w:shd w:val="clear" w:color="auto" w:fill="B8E08C"/>
            <w:hideMark/>
          </w:tcPr>
          <w:p w14:paraId="0DABC5E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B8E08C"/>
          </w:tcPr>
          <w:p w14:paraId="11D4321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772CCF6" w14:textId="77777777" w:rsidTr="00AA0A48">
        <w:tc>
          <w:tcPr>
            <w:tcW w:w="0" w:type="auto"/>
            <w:shd w:val="clear" w:color="000000" w:fill="EAEAEA"/>
            <w:hideMark/>
          </w:tcPr>
          <w:p w14:paraId="7A58FAD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Crinian</w:t>
            </w:r>
          </w:p>
        </w:tc>
        <w:tc>
          <w:tcPr>
            <w:tcW w:w="0" w:type="auto"/>
            <w:shd w:val="clear" w:color="000000" w:fill="EAEAEA"/>
            <w:hideMark/>
          </w:tcPr>
          <w:p w14:paraId="429BE75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7205E6C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439523C" w14:textId="77777777" w:rsidTr="00AA0A48">
        <w:tc>
          <w:tcPr>
            <w:tcW w:w="0" w:type="auto"/>
            <w:shd w:val="clear" w:color="auto" w:fill="B8E08C"/>
            <w:hideMark/>
          </w:tcPr>
          <w:p w14:paraId="3A2DD89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cyclom</w:t>
            </w:r>
          </w:p>
        </w:tc>
        <w:tc>
          <w:tcPr>
            <w:tcW w:w="0" w:type="auto"/>
            <w:shd w:val="clear" w:color="auto" w:fill="B8E08C"/>
            <w:hideMark/>
          </w:tcPr>
          <w:p w14:paraId="0BDB609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B8E08C"/>
          </w:tcPr>
          <w:p w14:paraId="7A164A9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7C87E37" w14:textId="77777777" w:rsidTr="00AA0A48">
        <w:tc>
          <w:tcPr>
            <w:tcW w:w="0" w:type="auto"/>
            <w:shd w:val="clear" w:color="auto" w:fill="FF6D6D"/>
            <w:hideMark/>
          </w:tcPr>
          <w:p w14:paraId="6614A28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cyclope</w:t>
            </w:r>
          </w:p>
        </w:tc>
        <w:tc>
          <w:tcPr>
            <w:tcW w:w="0" w:type="auto"/>
            <w:shd w:val="clear" w:color="auto" w:fill="FF6D6D"/>
            <w:hideMark/>
          </w:tcPr>
          <w:p w14:paraId="40AC3A5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F6D6D"/>
          </w:tcPr>
          <w:p w14:paraId="2A46C38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928A906" w14:textId="77777777" w:rsidTr="00AA0A48">
        <w:tc>
          <w:tcPr>
            <w:tcW w:w="0" w:type="auto"/>
            <w:shd w:val="clear" w:color="auto" w:fill="B8E08C"/>
            <w:hideMark/>
          </w:tcPr>
          <w:p w14:paraId="1FB809B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dainesi</w:t>
            </w:r>
          </w:p>
        </w:tc>
        <w:tc>
          <w:tcPr>
            <w:tcW w:w="0" w:type="auto"/>
            <w:shd w:val="clear" w:color="auto" w:fill="B8E08C"/>
            <w:hideMark/>
          </w:tcPr>
          <w:p w14:paraId="7259765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B8E08C"/>
          </w:tcPr>
          <w:p w14:paraId="6D1DBEA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33A16F2" w14:textId="77777777" w:rsidTr="00AA0A48">
        <w:tc>
          <w:tcPr>
            <w:tcW w:w="0" w:type="auto"/>
            <w:shd w:val="clear" w:color="auto" w:fill="FF6D6D"/>
            <w:hideMark/>
          </w:tcPr>
          <w:p w14:paraId="17E90B3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 feu</w:t>
            </w:r>
          </w:p>
        </w:tc>
        <w:tc>
          <w:tcPr>
            <w:tcW w:w="0" w:type="auto"/>
            <w:shd w:val="clear" w:color="auto" w:fill="FF6D6D"/>
            <w:hideMark/>
          </w:tcPr>
          <w:p w14:paraId="62612EF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FF6D6D"/>
          </w:tcPr>
          <w:p w14:paraId="4554046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4EC6445" w14:textId="77777777" w:rsidTr="00AA0A48">
        <w:tc>
          <w:tcPr>
            <w:tcW w:w="0" w:type="auto"/>
            <w:shd w:val="clear" w:color="auto" w:fill="FF6D6D"/>
            <w:hideMark/>
          </w:tcPr>
          <w:p w14:paraId="268F23D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 nergal</w:t>
            </w:r>
          </w:p>
        </w:tc>
        <w:tc>
          <w:tcPr>
            <w:tcW w:w="0" w:type="auto"/>
            <w:shd w:val="clear" w:color="auto" w:fill="FF6D6D"/>
            <w:hideMark/>
          </w:tcPr>
          <w:p w14:paraId="5C5EFED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F6D6D"/>
          </w:tcPr>
          <w:p w14:paraId="4362809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160B6AD" w14:textId="77777777" w:rsidTr="00AA0A48">
        <w:tc>
          <w:tcPr>
            <w:tcW w:w="0" w:type="auto"/>
            <w:shd w:val="clear" w:color="auto" w:fill="FF6D6D"/>
            <w:hideMark/>
          </w:tcPr>
          <w:p w14:paraId="6BCF7A1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 putrescence</w:t>
            </w:r>
          </w:p>
        </w:tc>
        <w:tc>
          <w:tcPr>
            <w:tcW w:w="0" w:type="auto"/>
            <w:shd w:val="clear" w:color="auto" w:fill="FF6D6D"/>
            <w:hideMark/>
          </w:tcPr>
          <w:p w14:paraId="118C9C9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FF6D6D"/>
          </w:tcPr>
          <w:p w14:paraId="5A5F9EE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FF4ED53" w14:textId="77777777" w:rsidTr="00AA0A48">
        <w:tc>
          <w:tcPr>
            <w:tcW w:w="0" w:type="auto"/>
            <w:shd w:val="clear" w:color="auto" w:fill="FF6D6D"/>
            <w:hideMark/>
          </w:tcPr>
          <w:p w14:paraId="164CD6C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des brumes</w:t>
            </w:r>
          </w:p>
        </w:tc>
        <w:tc>
          <w:tcPr>
            <w:tcW w:w="0" w:type="auto"/>
            <w:shd w:val="clear" w:color="auto" w:fill="FF6D6D"/>
            <w:hideMark/>
          </w:tcPr>
          <w:p w14:paraId="1CD75DA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F6D6D"/>
          </w:tcPr>
          <w:p w14:paraId="0D311B6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76D9C38" w14:textId="77777777" w:rsidTr="00AA0A48">
        <w:tc>
          <w:tcPr>
            <w:tcW w:w="0" w:type="auto"/>
            <w:shd w:val="clear" w:color="auto" w:fill="FF6D6D"/>
            <w:hideMark/>
          </w:tcPr>
          <w:p w14:paraId="624157C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des tempêtes</w:t>
            </w:r>
          </w:p>
        </w:tc>
        <w:tc>
          <w:tcPr>
            <w:tcW w:w="0" w:type="auto"/>
            <w:shd w:val="clear" w:color="auto" w:fill="FF6D6D"/>
            <w:hideMark/>
          </w:tcPr>
          <w:p w14:paraId="7FD04F5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F6D6D"/>
          </w:tcPr>
          <w:p w14:paraId="7580C0B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29D4317" w14:textId="77777777" w:rsidTr="00AA0A48">
        <w:tc>
          <w:tcPr>
            <w:tcW w:w="0" w:type="auto"/>
            <w:shd w:val="clear" w:color="auto" w:fill="FF6D6D"/>
            <w:hideMark/>
          </w:tcPr>
          <w:p w14:paraId="730F00A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des terres</w:t>
            </w:r>
          </w:p>
        </w:tc>
        <w:tc>
          <w:tcPr>
            <w:tcW w:w="0" w:type="auto"/>
            <w:shd w:val="clear" w:color="auto" w:fill="FF6D6D"/>
            <w:hideMark/>
          </w:tcPr>
          <w:p w14:paraId="219937F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F6D6D"/>
          </w:tcPr>
          <w:p w14:paraId="0E04362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A190F02" w14:textId="77777777" w:rsidTr="00AA0A48">
        <w:tc>
          <w:tcPr>
            <w:tcW w:w="0" w:type="auto"/>
            <w:shd w:val="clear" w:color="auto" w:fill="FF6D6D"/>
            <w:hideMark/>
          </w:tcPr>
          <w:p w14:paraId="76239E8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des tréfonds</w:t>
            </w:r>
          </w:p>
        </w:tc>
        <w:tc>
          <w:tcPr>
            <w:tcW w:w="0" w:type="auto"/>
            <w:shd w:val="clear" w:color="auto" w:fill="FF6D6D"/>
            <w:hideMark/>
          </w:tcPr>
          <w:p w14:paraId="4F864ED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F6D6D"/>
          </w:tcPr>
          <w:p w14:paraId="6E8BF3E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E0B7D7E" w14:textId="77777777" w:rsidTr="00AA0A48">
        <w:tc>
          <w:tcPr>
            <w:tcW w:w="0" w:type="auto"/>
            <w:shd w:val="clear" w:color="auto" w:fill="FF6D6D"/>
            <w:hideMark/>
          </w:tcPr>
          <w:p w14:paraId="7E617FC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dragon</w:t>
            </w:r>
          </w:p>
        </w:tc>
        <w:tc>
          <w:tcPr>
            <w:tcW w:w="0" w:type="auto"/>
            <w:shd w:val="clear" w:color="auto" w:fill="FF6D6D"/>
            <w:hideMark/>
          </w:tcPr>
          <w:p w14:paraId="7D704DD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17</w:t>
            </w:r>
          </w:p>
        </w:tc>
        <w:tc>
          <w:tcPr>
            <w:tcW w:w="792" w:type="dxa"/>
            <w:shd w:val="clear" w:color="auto" w:fill="FF6D6D"/>
          </w:tcPr>
          <w:p w14:paraId="5866E27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EBF58B7" w14:textId="77777777" w:rsidTr="00AA0A48">
        <w:tc>
          <w:tcPr>
            <w:tcW w:w="0" w:type="auto"/>
            <w:shd w:val="clear" w:color="auto" w:fill="FF6D6D"/>
            <w:hideMark/>
          </w:tcPr>
          <w:p w14:paraId="19DA51C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démon sans nom</w:t>
            </w:r>
          </w:p>
        </w:tc>
        <w:tc>
          <w:tcPr>
            <w:tcW w:w="0" w:type="auto"/>
            <w:shd w:val="clear" w:color="auto" w:fill="FF6D6D"/>
            <w:hideMark/>
          </w:tcPr>
          <w:p w14:paraId="6780BED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512760F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1B7723B" w14:textId="77777777" w:rsidTr="00AA0A48">
        <w:tc>
          <w:tcPr>
            <w:tcW w:w="0" w:type="auto"/>
            <w:shd w:val="clear" w:color="auto" w:fill="FF6D6D"/>
            <w:hideMark/>
          </w:tcPr>
          <w:p w14:paraId="3DBB49C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destrier du chaos</w:t>
            </w:r>
          </w:p>
        </w:tc>
        <w:tc>
          <w:tcPr>
            <w:tcW w:w="0" w:type="auto"/>
            <w:shd w:val="clear" w:color="auto" w:fill="FF6D6D"/>
            <w:hideMark/>
          </w:tcPr>
          <w:p w14:paraId="550A6DA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16</w:t>
            </w:r>
          </w:p>
        </w:tc>
        <w:tc>
          <w:tcPr>
            <w:tcW w:w="792" w:type="dxa"/>
            <w:shd w:val="clear" w:color="auto" w:fill="FF6D6D"/>
          </w:tcPr>
          <w:p w14:paraId="0C1E4E8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D5869BD" w14:textId="77777777" w:rsidTr="00AA0A48">
        <w:tc>
          <w:tcPr>
            <w:tcW w:w="0" w:type="auto"/>
            <w:shd w:val="clear" w:color="auto" w:fill="FF6D6D"/>
            <w:hideMark/>
          </w:tcPr>
          <w:p w14:paraId="75A5E51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destrier noir</w:t>
            </w:r>
          </w:p>
        </w:tc>
        <w:tc>
          <w:tcPr>
            <w:tcW w:w="0" w:type="auto"/>
            <w:shd w:val="clear" w:color="auto" w:fill="FF6D6D"/>
            <w:hideMark/>
          </w:tcPr>
          <w:p w14:paraId="7852DB9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F6D6D"/>
          </w:tcPr>
          <w:p w14:paraId="1DBFACE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7F8B88A" w14:textId="77777777" w:rsidTr="00AA0A48">
        <w:tc>
          <w:tcPr>
            <w:tcW w:w="0" w:type="auto"/>
            <w:shd w:val="clear" w:color="auto" w:fill="FAFEC6"/>
            <w:hideMark/>
          </w:tcPr>
          <w:p w14:paraId="23DD595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Dianesse</w:t>
            </w:r>
          </w:p>
        </w:tc>
        <w:tc>
          <w:tcPr>
            <w:tcW w:w="0" w:type="auto"/>
            <w:shd w:val="clear" w:color="auto" w:fill="FAFEC6"/>
            <w:hideMark/>
          </w:tcPr>
          <w:p w14:paraId="7DBA3F9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AFEC6"/>
          </w:tcPr>
          <w:p w14:paraId="6D2678E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F80B2AA" w14:textId="77777777" w:rsidTr="00AA0A48">
        <w:tc>
          <w:tcPr>
            <w:tcW w:w="0" w:type="auto"/>
            <w:shd w:val="clear" w:color="auto" w:fill="auto"/>
            <w:hideMark/>
          </w:tcPr>
          <w:p w14:paraId="1BCC6DC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dragon</w:t>
            </w:r>
          </w:p>
        </w:tc>
        <w:tc>
          <w:tcPr>
            <w:tcW w:w="0" w:type="auto"/>
            <w:shd w:val="clear" w:color="auto" w:fill="auto"/>
            <w:hideMark/>
          </w:tcPr>
          <w:p w14:paraId="0C9B8D6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30</w:t>
            </w:r>
          </w:p>
        </w:tc>
        <w:tc>
          <w:tcPr>
            <w:tcW w:w="792" w:type="dxa"/>
          </w:tcPr>
          <w:p w14:paraId="468CB82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F2AEDD5" w14:textId="77777777" w:rsidTr="00AA0A48">
        <w:tc>
          <w:tcPr>
            <w:tcW w:w="0" w:type="auto"/>
            <w:shd w:val="clear" w:color="auto" w:fill="B8E08C"/>
            <w:hideMark/>
          </w:tcPr>
          <w:p w14:paraId="2752F41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dragon sauvage</w:t>
            </w:r>
          </w:p>
        </w:tc>
        <w:tc>
          <w:tcPr>
            <w:tcW w:w="0" w:type="auto"/>
            <w:shd w:val="clear" w:color="auto" w:fill="B8E08C"/>
            <w:hideMark/>
          </w:tcPr>
          <w:p w14:paraId="346A98A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787016E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24D22D1" w14:textId="77777777" w:rsidTr="00AA0A48">
        <w:tc>
          <w:tcPr>
            <w:tcW w:w="0" w:type="auto"/>
            <w:shd w:val="clear" w:color="000000" w:fill="EAEAEA"/>
            <w:hideMark/>
          </w:tcPr>
          <w:p w14:paraId="2CF30FD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dva'linn</w:t>
            </w:r>
          </w:p>
        </w:tc>
        <w:tc>
          <w:tcPr>
            <w:tcW w:w="0" w:type="auto"/>
            <w:shd w:val="clear" w:color="000000" w:fill="EAEAEA"/>
            <w:hideMark/>
          </w:tcPr>
          <w:p w14:paraId="03B2C67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000000" w:fill="EAEAEA"/>
          </w:tcPr>
          <w:p w14:paraId="7C75125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959EB74" w14:textId="77777777" w:rsidTr="00AA0A48">
        <w:tc>
          <w:tcPr>
            <w:tcW w:w="0" w:type="auto"/>
            <w:shd w:val="clear" w:color="auto" w:fill="8DB3E2" w:themeFill="text2" w:themeFillTint="66"/>
            <w:hideMark/>
          </w:tcPr>
          <w:p w14:paraId="543D80F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Elom</w:t>
            </w:r>
          </w:p>
        </w:tc>
        <w:tc>
          <w:tcPr>
            <w:tcW w:w="0" w:type="auto"/>
            <w:shd w:val="clear" w:color="auto" w:fill="8DB3E2" w:themeFill="text2" w:themeFillTint="66"/>
            <w:hideMark/>
          </w:tcPr>
          <w:p w14:paraId="56898A2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8DB3E2" w:themeFill="text2" w:themeFillTint="66"/>
          </w:tcPr>
          <w:p w14:paraId="7585CEC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15E2726" w14:textId="77777777" w:rsidTr="00AA0A48">
        <w:tc>
          <w:tcPr>
            <w:tcW w:w="0" w:type="auto"/>
            <w:shd w:val="clear" w:color="auto" w:fill="FAFEC6"/>
            <w:hideMark/>
          </w:tcPr>
          <w:p w14:paraId="79AA881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enfant dragon</w:t>
            </w:r>
          </w:p>
        </w:tc>
        <w:tc>
          <w:tcPr>
            <w:tcW w:w="0" w:type="auto"/>
            <w:shd w:val="clear" w:color="auto" w:fill="FAFEC6"/>
            <w:hideMark/>
          </w:tcPr>
          <w:p w14:paraId="1E34017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AFEC6"/>
          </w:tcPr>
          <w:p w14:paraId="4C284EA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716B7B4" w14:textId="77777777" w:rsidTr="00AA0A48">
        <w:tc>
          <w:tcPr>
            <w:tcW w:w="0" w:type="auto"/>
            <w:shd w:val="clear" w:color="auto" w:fill="FF6D6D"/>
            <w:hideMark/>
          </w:tcPr>
          <w:p w14:paraId="26144F8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esprit</w:t>
            </w:r>
          </w:p>
        </w:tc>
        <w:tc>
          <w:tcPr>
            <w:tcW w:w="0" w:type="auto"/>
            <w:shd w:val="clear" w:color="auto" w:fill="FF6D6D"/>
            <w:hideMark/>
          </w:tcPr>
          <w:p w14:paraId="743C1B4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FF6D6D"/>
          </w:tcPr>
          <w:p w14:paraId="40EF4AD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C56508B" w14:textId="77777777" w:rsidTr="00AA0A48">
        <w:tc>
          <w:tcPr>
            <w:tcW w:w="0" w:type="auto"/>
            <w:shd w:val="clear" w:color="000000" w:fill="EAEAEA"/>
            <w:hideMark/>
          </w:tcPr>
          <w:p w14:paraId="7D92448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esprit malin</w:t>
            </w:r>
          </w:p>
        </w:tc>
        <w:tc>
          <w:tcPr>
            <w:tcW w:w="0" w:type="auto"/>
            <w:shd w:val="clear" w:color="000000" w:fill="EAEAEA"/>
            <w:hideMark/>
          </w:tcPr>
          <w:p w14:paraId="6F5D2FC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000000" w:fill="EAEAEA"/>
          </w:tcPr>
          <w:p w14:paraId="64FF2C6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9B5C471" w14:textId="77777777" w:rsidTr="00AA0A48">
        <w:tc>
          <w:tcPr>
            <w:tcW w:w="0" w:type="auto"/>
            <w:shd w:val="clear" w:color="auto" w:fill="FF6D6D"/>
            <w:hideMark/>
          </w:tcPr>
          <w:p w14:paraId="065CAD0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esprit vengeur</w:t>
            </w:r>
          </w:p>
        </w:tc>
        <w:tc>
          <w:tcPr>
            <w:tcW w:w="0" w:type="auto"/>
            <w:shd w:val="clear" w:color="auto" w:fill="FF6D6D"/>
            <w:hideMark/>
          </w:tcPr>
          <w:p w14:paraId="2C66B8C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F6D6D"/>
          </w:tcPr>
          <w:p w14:paraId="7BCBEFA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76F9B6D" w14:textId="77777777" w:rsidTr="00AA0A48">
        <w:tc>
          <w:tcPr>
            <w:tcW w:w="0" w:type="auto"/>
            <w:shd w:val="clear" w:color="auto" w:fill="FF6D6D"/>
            <w:hideMark/>
          </w:tcPr>
          <w:p w14:paraId="2D3DF6B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Etrancheur</w:t>
            </w:r>
          </w:p>
        </w:tc>
        <w:tc>
          <w:tcPr>
            <w:tcW w:w="0" w:type="auto"/>
            <w:shd w:val="clear" w:color="auto" w:fill="FF6D6D"/>
            <w:hideMark/>
          </w:tcPr>
          <w:p w14:paraId="3D2FD31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F6D6D"/>
          </w:tcPr>
          <w:p w14:paraId="6EC284D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2A384D2" w14:textId="77777777" w:rsidTr="00AA0A48">
        <w:tc>
          <w:tcPr>
            <w:tcW w:w="0" w:type="auto"/>
            <w:shd w:val="clear" w:color="000000" w:fill="EAEAEA"/>
            <w:hideMark/>
          </w:tcPr>
          <w:p w14:paraId="4FAA84B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fée de la nature</w:t>
            </w:r>
          </w:p>
        </w:tc>
        <w:tc>
          <w:tcPr>
            <w:tcW w:w="0" w:type="auto"/>
            <w:shd w:val="clear" w:color="000000" w:fill="EAEAEA"/>
            <w:hideMark/>
          </w:tcPr>
          <w:p w14:paraId="5BB2D57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000000" w:fill="EAEAEA"/>
          </w:tcPr>
          <w:p w14:paraId="76B541A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91B99F3" w14:textId="77777777" w:rsidTr="00AA0A48">
        <w:tc>
          <w:tcPr>
            <w:tcW w:w="0" w:type="auto"/>
            <w:shd w:val="clear" w:color="000000" w:fill="EAEAEA"/>
            <w:hideMark/>
          </w:tcPr>
          <w:p w14:paraId="762B432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fée des cieux</w:t>
            </w:r>
          </w:p>
        </w:tc>
        <w:tc>
          <w:tcPr>
            <w:tcW w:w="0" w:type="auto"/>
            <w:shd w:val="clear" w:color="000000" w:fill="EAEAEA"/>
            <w:hideMark/>
          </w:tcPr>
          <w:p w14:paraId="74BB36D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000000" w:fill="EAEAEA"/>
          </w:tcPr>
          <w:p w14:paraId="4D336E4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C9B7560" w14:textId="77777777" w:rsidTr="00AA0A48">
        <w:tc>
          <w:tcPr>
            <w:tcW w:w="0" w:type="auto"/>
            <w:shd w:val="clear" w:color="000000" w:fill="EAEAEA"/>
            <w:hideMark/>
          </w:tcPr>
          <w:p w14:paraId="42EDE38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fée des lacs</w:t>
            </w:r>
          </w:p>
        </w:tc>
        <w:tc>
          <w:tcPr>
            <w:tcW w:w="0" w:type="auto"/>
            <w:shd w:val="clear" w:color="000000" w:fill="EAEAEA"/>
            <w:hideMark/>
          </w:tcPr>
          <w:p w14:paraId="3B3EB398"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000000" w:fill="EAEAEA"/>
          </w:tcPr>
          <w:p w14:paraId="6F7CAA3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F427374" w14:textId="77777777" w:rsidTr="00AA0A48">
        <w:tc>
          <w:tcPr>
            <w:tcW w:w="0" w:type="auto"/>
            <w:shd w:val="clear" w:color="000000" w:fill="EAEAEA"/>
            <w:hideMark/>
          </w:tcPr>
          <w:p w14:paraId="12F2928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fée des monts</w:t>
            </w:r>
          </w:p>
        </w:tc>
        <w:tc>
          <w:tcPr>
            <w:tcW w:w="0" w:type="auto"/>
            <w:shd w:val="clear" w:color="000000" w:fill="EAEAEA"/>
            <w:hideMark/>
          </w:tcPr>
          <w:p w14:paraId="7EED31A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000000" w:fill="EAEAEA"/>
          </w:tcPr>
          <w:p w14:paraId="6C965B8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18D4A49" w14:textId="77777777" w:rsidTr="00AA0A48">
        <w:tc>
          <w:tcPr>
            <w:tcW w:w="0" w:type="auto"/>
            <w:shd w:val="clear" w:color="auto" w:fill="FAFEC6"/>
            <w:hideMark/>
          </w:tcPr>
          <w:p w14:paraId="13541D8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Fidelius</w:t>
            </w:r>
          </w:p>
        </w:tc>
        <w:tc>
          <w:tcPr>
            <w:tcW w:w="0" w:type="auto"/>
            <w:shd w:val="clear" w:color="auto" w:fill="FAFEC6"/>
            <w:hideMark/>
          </w:tcPr>
          <w:p w14:paraId="1CFCBB1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AFEC6"/>
          </w:tcPr>
          <w:p w14:paraId="26A1A03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8ECFFC6" w14:textId="77777777" w:rsidTr="00AA0A48">
        <w:tc>
          <w:tcPr>
            <w:tcW w:w="0" w:type="auto"/>
            <w:shd w:val="clear" w:color="000000" w:fill="EAEAEA"/>
            <w:hideMark/>
          </w:tcPr>
          <w:p w14:paraId="44678B3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Folpierre</w:t>
            </w:r>
          </w:p>
        </w:tc>
        <w:tc>
          <w:tcPr>
            <w:tcW w:w="0" w:type="auto"/>
            <w:shd w:val="clear" w:color="000000" w:fill="EAEAEA"/>
            <w:hideMark/>
          </w:tcPr>
          <w:p w14:paraId="5355904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000000" w:fill="EAEAEA"/>
          </w:tcPr>
          <w:p w14:paraId="148BF97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59124F1" w14:textId="77777777" w:rsidTr="00AA0A48">
        <w:tc>
          <w:tcPr>
            <w:tcW w:w="0" w:type="auto"/>
            <w:shd w:val="clear" w:color="auto" w:fill="8DB3E2" w:themeFill="text2" w:themeFillTint="66"/>
            <w:hideMark/>
          </w:tcPr>
          <w:p w14:paraId="171D30B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foutueur</w:t>
            </w:r>
          </w:p>
        </w:tc>
        <w:tc>
          <w:tcPr>
            <w:tcW w:w="0" w:type="auto"/>
            <w:shd w:val="clear" w:color="auto" w:fill="8DB3E2" w:themeFill="text2" w:themeFillTint="66"/>
            <w:hideMark/>
          </w:tcPr>
          <w:p w14:paraId="55E2918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6FF5D8F5"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9854A90" w14:textId="77777777" w:rsidTr="00AA0A48">
        <w:tc>
          <w:tcPr>
            <w:tcW w:w="0" w:type="auto"/>
            <w:shd w:val="clear" w:color="auto" w:fill="CDCDCD"/>
            <w:hideMark/>
          </w:tcPr>
          <w:p w14:paraId="6C4307C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gardien de sidh</w:t>
            </w:r>
          </w:p>
        </w:tc>
        <w:tc>
          <w:tcPr>
            <w:tcW w:w="0" w:type="auto"/>
            <w:shd w:val="clear" w:color="auto" w:fill="CDCDCD"/>
            <w:hideMark/>
          </w:tcPr>
          <w:p w14:paraId="628ED33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16</w:t>
            </w:r>
          </w:p>
        </w:tc>
        <w:tc>
          <w:tcPr>
            <w:tcW w:w="792" w:type="dxa"/>
            <w:shd w:val="clear" w:color="auto" w:fill="CDCDCD"/>
          </w:tcPr>
          <w:p w14:paraId="1C4977C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FD0121D" w14:textId="77777777" w:rsidTr="00AA0A48">
        <w:tc>
          <w:tcPr>
            <w:tcW w:w="0" w:type="auto"/>
            <w:shd w:val="clear" w:color="auto" w:fill="B8E08C"/>
            <w:hideMark/>
          </w:tcPr>
          <w:p w14:paraId="198A496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géant aveugle</w:t>
            </w:r>
          </w:p>
        </w:tc>
        <w:tc>
          <w:tcPr>
            <w:tcW w:w="0" w:type="auto"/>
            <w:shd w:val="clear" w:color="auto" w:fill="B8E08C"/>
            <w:hideMark/>
          </w:tcPr>
          <w:p w14:paraId="692F057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B8E08C"/>
          </w:tcPr>
          <w:p w14:paraId="4BF20C5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001FE88" w14:textId="77777777" w:rsidTr="00AA0A48">
        <w:tc>
          <w:tcPr>
            <w:tcW w:w="0" w:type="auto"/>
            <w:shd w:val="clear" w:color="auto" w:fill="CDCDCD"/>
            <w:hideMark/>
          </w:tcPr>
          <w:p w14:paraId="0C53B85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gnome-landa-geal</w:t>
            </w:r>
          </w:p>
        </w:tc>
        <w:tc>
          <w:tcPr>
            <w:tcW w:w="0" w:type="auto"/>
            <w:shd w:val="clear" w:color="auto" w:fill="CDCDCD"/>
            <w:hideMark/>
          </w:tcPr>
          <w:p w14:paraId="02D3478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CDCDCD"/>
          </w:tcPr>
          <w:p w14:paraId="7E6BFE2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67245F5" w14:textId="77777777" w:rsidTr="00AA0A48">
        <w:tc>
          <w:tcPr>
            <w:tcW w:w="0" w:type="auto"/>
            <w:shd w:val="clear" w:color="auto" w:fill="B8E08C"/>
            <w:hideMark/>
          </w:tcPr>
          <w:p w14:paraId="378E623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gorgonne</w:t>
            </w:r>
          </w:p>
        </w:tc>
        <w:tc>
          <w:tcPr>
            <w:tcW w:w="0" w:type="auto"/>
            <w:shd w:val="clear" w:color="auto" w:fill="B8E08C"/>
            <w:hideMark/>
          </w:tcPr>
          <w:p w14:paraId="6C5B151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7D454B9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F96B9FB" w14:textId="77777777" w:rsidTr="00AA0A48">
        <w:tc>
          <w:tcPr>
            <w:tcW w:w="0" w:type="auto"/>
            <w:shd w:val="clear" w:color="auto" w:fill="8DB3E2" w:themeFill="text2" w:themeFillTint="66"/>
            <w:hideMark/>
          </w:tcPr>
          <w:p w14:paraId="48F2C15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aigle</w:t>
            </w:r>
          </w:p>
        </w:tc>
        <w:tc>
          <w:tcPr>
            <w:tcW w:w="0" w:type="auto"/>
            <w:shd w:val="clear" w:color="auto" w:fill="8DB3E2" w:themeFill="text2" w:themeFillTint="66"/>
            <w:hideMark/>
          </w:tcPr>
          <w:p w14:paraId="23EEF6D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217FD18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F80CFD4" w14:textId="77777777" w:rsidTr="00AA0A48">
        <w:tc>
          <w:tcPr>
            <w:tcW w:w="0" w:type="auto"/>
            <w:shd w:val="clear" w:color="auto" w:fill="FAFEC6"/>
            <w:hideMark/>
          </w:tcPr>
          <w:p w14:paraId="1469AF0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ange</w:t>
            </w:r>
          </w:p>
        </w:tc>
        <w:tc>
          <w:tcPr>
            <w:tcW w:w="0" w:type="auto"/>
            <w:shd w:val="clear" w:color="auto" w:fill="FAFEC6"/>
            <w:hideMark/>
          </w:tcPr>
          <w:p w14:paraId="356C2EA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19</w:t>
            </w:r>
          </w:p>
        </w:tc>
        <w:tc>
          <w:tcPr>
            <w:tcW w:w="792" w:type="dxa"/>
            <w:shd w:val="clear" w:color="auto" w:fill="FAFEC6"/>
          </w:tcPr>
          <w:p w14:paraId="1247973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629E890" w14:textId="77777777" w:rsidTr="00AA0A48">
        <w:tc>
          <w:tcPr>
            <w:tcW w:w="0" w:type="auto"/>
            <w:shd w:val="clear" w:color="auto" w:fill="FF6D6D"/>
            <w:hideMark/>
          </w:tcPr>
          <w:p w14:paraId="6BB1D05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corbeau</w:t>
            </w:r>
          </w:p>
        </w:tc>
        <w:tc>
          <w:tcPr>
            <w:tcW w:w="0" w:type="auto"/>
            <w:shd w:val="clear" w:color="auto" w:fill="FF6D6D"/>
            <w:hideMark/>
          </w:tcPr>
          <w:p w14:paraId="1F9312D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F6D6D"/>
          </w:tcPr>
          <w:p w14:paraId="6845BB2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35BFCB9" w14:textId="77777777" w:rsidTr="00AA0A48">
        <w:tc>
          <w:tcPr>
            <w:tcW w:w="0" w:type="auto"/>
            <w:shd w:val="clear" w:color="000000" w:fill="EAEAEA"/>
            <w:hideMark/>
          </w:tcPr>
          <w:p w14:paraId="20CBBFE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esprit</w:t>
            </w:r>
          </w:p>
        </w:tc>
        <w:tc>
          <w:tcPr>
            <w:tcW w:w="0" w:type="auto"/>
            <w:shd w:val="clear" w:color="000000" w:fill="EAEAEA"/>
            <w:hideMark/>
          </w:tcPr>
          <w:p w14:paraId="438D770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000000" w:fill="EAEAEA"/>
          </w:tcPr>
          <w:p w14:paraId="251C224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851F79B" w14:textId="77777777" w:rsidTr="00AA0A48">
        <w:tc>
          <w:tcPr>
            <w:tcW w:w="0" w:type="auto"/>
            <w:shd w:val="clear" w:color="auto" w:fill="CDCDCD"/>
            <w:hideMark/>
          </w:tcPr>
          <w:p w14:paraId="3AFB138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esprit de feu</w:t>
            </w:r>
          </w:p>
        </w:tc>
        <w:tc>
          <w:tcPr>
            <w:tcW w:w="0" w:type="auto"/>
            <w:shd w:val="clear" w:color="auto" w:fill="CDCDCD"/>
            <w:hideMark/>
          </w:tcPr>
          <w:p w14:paraId="4D2834F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CDCDCD"/>
          </w:tcPr>
          <w:p w14:paraId="1A84162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9B0674E" w14:textId="77777777" w:rsidTr="00AA0A48">
        <w:tc>
          <w:tcPr>
            <w:tcW w:w="0" w:type="auto"/>
            <w:shd w:val="clear" w:color="000000" w:fill="EAEAEA"/>
            <w:hideMark/>
          </w:tcPr>
          <w:p w14:paraId="5B94ECA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loup gris</w:t>
            </w:r>
          </w:p>
        </w:tc>
        <w:tc>
          <w:tcPr>
            <w:tcW w:w="0" w:type="auto"/>
            <w:shd w:val="clear" w:color="000000" w:fill="EAEAEA"/>
            <w:hideMark/>
          </w:tcPr>
          <w:p w14:paraId="7B48438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000000" w:fill="EAEAEA"/>
          </w:tcPr>
          <w:p w14:paraId="1E5338A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B62943F" w14:textId="77777777" w:rsidTr="00AA0A48">
        <w:tc>
          <w:tcPr>
            <w:tcW w:w="0" w:type="auto"/>
            <w:shd w:val="clear" w:color="000000" w:fill="EAEAEA"/>
            <w:hideMark/>
          </w:tcPr>
          <w:p w14:paraId="7F780DF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satyre</w:t>
            </w:r>
          </w:p>
        </w:tc>
        <w:tc>
          <w:tcPr>
            <w:tcW w:w="0" w:type="auto"/>
            <w:shd w:val="clear" w:color="000000" w:fill="EAEAEA"/>
            <w:hideMark/>
          </w:tcPr>
          <w:p w14:paraId="3BBD065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000000" w:fill="EAEAEA"/>
          </w:tcPr>
          <w:p w14:paraId="5DA9EFD5"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AC485DC" w14:textId="77777777" w:rsidTr="00AA0A48">
        <w:tc>
          <w:tcPr>
            <w:tcW w:w="0" w:type="auto"/>
            <w:shd w:val="clear" w:color="auto" w:fill="B8E08C"/>
            <w:hideMark/>
          </w:tcPr>
          <w:p w14:paraId="6FDE14D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 ver blanc</w:t>
            </w:r>
          </w:p>
        </w:tc>
        <w:tc>
          <w:tcPr>
            <w:tcW w:w="0" w:type="auto"/>
            <w:shd w:val="clear" w:color="auto" w:fill="B8E08C"/>
            <w:hideMark/>
          </w:tcPr>
          <w:p w14:paraId="35D37CA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B8E08C"/>
          </w:tcPr>
          <w:p w14:paraId="0D6159F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DFE9640" w14:textId="77777777" w:rsidTr="00AA0A48">
        <w:tc>
          <w:tcPr>
            <w:tcW w:w="0" w:type="auto"/>
            <w:shd w:val="clear" w:color="auto" w:fill="8DB3E2" w:themeFill="text2" w:themeFillTint="66"/>
            <w:hideMark/>
          </w:tcPr>
          <w:p w14:paraId="105026C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grandsage</w:t>
            </w:r>
          </w:p>
        </w:tc>
        <w:tc>
          <w:tcPr>
            <w:tcW w:w="0" w:type="auto"/>
            <w:shd w:val="clear" w:color="auto" w:fill="8DB3E2" w:themeFill="text2" w:themeFillTint="66"/>
            <w:hideMark/>
          </w:tcPr>
          <w:p w14:paraId="6DED9D9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8DB3E2" w:themeFill="text2" w:themeFillTint="66"/>
          </w:tcPr>
          <w:p w14:paraId="4FC404F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8206E67" w14:textId="77777777" w:rsidTr="00AA0A48">
        <w:tc>
          <w:tcPr>
            <w:tcW w:w="0" w:type="auto"/>
            <w:shd w:val="clear" w:color="000000" w:fill="EAEAEA"/>
            <w:hideMark/>
          </w:tcPr>
          <w:p w14:paraId="1AD6E30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granetre</w:t>
            </w:r>
          </w:p>
        </w:tc>
        <w:tc>
          <w:tcPr>
            <w:tcW w:w="0" w:type="auto"/>
            <w:shd w:val="clear" w:color="000000" w:fill="EAEAEA"/>
            <w:hideMark/>
          </w:tcPr>
          <w:p w14:paraId="40D04BD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11FAA88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701028B" w14:textId="77777777" w:rsidTr="00AA0A48">
        <w:tc>
          <w:tcPr>
            <w:tcW w:w="0" w:type="auto"/>
            <w:shd w:val="clear" w:color="auto" w:fill="B8E08C"/>
            <w:hideMark/>
          </w:tcPr>
          <w:p w14:paraId="6F384F1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grantom</w:t>
            </w:r>
          </w:p>
        </w:tc>
        <w:tc>
          <w:tcPr>
            <w:tcW w:w="0" w:type="auto"/>
            <w:shd w:val="clear" w:color="auto" w:fill="B8E08C"/>
            <w:hideMark/>
          </w:tcPr>
          <w:p w14:paraId="5E3E1D5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B8E08C"/>
          </w:tcPr>
          <w:p w14:paraId="0FF938B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E648581" w14:textId="77777777" w:rsidTr="00AA0A48">
        <w:tc>
          <w:tcPr>
            <w:tcW w:w="0" w:type="auto"/>
            <w:shd w:val="clear" w:color="auto" w:fill="B8E08C"/>
            <w:hideMark/>
          </w:tcPr>
          <w:p w14:paraId="2CCB6E5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grantom de flamme</w:t>
            </w:r>
          </w:p>
        </w:tc>
        <w:tc>
          <w:tcPr>
            <w:tcW w:w="0" w:type="auto"/>
            <w:shd w:val="clear" w:color="auto" w:fill="B8E08C"/>
            <w:hideMark/>
          </w:tcPr>
          <w:p w14:paraId="1354729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B8E08C"/>
          </w:tcPr>
          <w:p w14:paraId="29BC0DA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1B8504F" w14:textId="77777777" w:rsidTr="00AA0A48">
        <w:tc>
          <w:tcPr>
            <w:tcW w:w="0" w:type="auto"/>
            <w:shd w:val="clear" w:color="auto" w:fill="B8E08C"/>
            <w:hideMark/>
          </w:tcPr>
          <w:p w14:paraId="6162646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grantom des glaces</w:t>
            </w:r>
          </w:p>
        </w:tc>
        <w:tc>
          <w:tcPr>
            <w:tcW w:w="0" w:type="auto"/>
            <w:shd w:val="clear" w:color="auto" w:fill="B8E08C"/>
            <w:hideMark/>
          </w:tcPr>
          <w:p w14:paraId="16B39D2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20</w:t>
            </w:r>
          </w:p>
        </w:tc>
        <w:tc>
          <w:tcPr>
            <w:tcW w:w="792" w:type="dxa"/>
            <w:shd w:val="clear" w:color="auto" w:fill="B8E08C"/>
          </w:tcPr>
          <w:p w14:paraId="03A0250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023532A" w14:textId="77777777" w:rsidTr="00AA0A48">
        <w:tc>
          <w:tcPr>
            <w:tcW w:w="0" w:type="auto"/>
            <w:shd w:val="clear" w:color="auto" w:fill="B8E08C"/>
            <w:hideMark/>
          </w:tcPr>
          <w:p w14:paraId="06EDC25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grantom des rocs</w:t>
            </w:r>
          </w:p>
        </w:tc>
        <w:tc>
          <w:tcPr>
            <w:tcW w:w="0" w:type="auto"/>
            <w:shd w:val="clear" w:color="auto" w:fill="B8E08C"/>
            <w:hideMark/>
          </w:tcPr>
          <w:p w14:paraId="6A453CB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B8E08C"/>
          </w:tcPr>
          <w:p w14:paraId="7D36889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253C4E2" w14:textId="77777777" w:rsidTr="00AA0A48">
        <w:tc>
          <w:tcPr>
            <w:tcW w:w="0" w:type="auto"/>
            <w:shd w:val="clear" w:color="auto" w:fill="B8E08C"/>
            <w:hideMark/>
          </w:tcPr>
          <w:p w14:paraId="563A363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grantom des tempêtes</w:t>
            </w:r>
          </w:p>
        </w:tc>
        <w:tc>
          <w:tcPr>
            <w:tcW w:w="0" w:type="auto"/>
            <w:shd w:val="clear" w:color="auto" w:fill="B8E08C"/>
            <w:hideMark/>
          </w:tcPr>
          <w:p w14:paraId="123ED28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B8E08C"/>
          </w:tcPr>
          <w:p w14:paraId="0F1EF96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9D2E4FC" w14:textId="77777777" w:rsidTr="00AA0A48">
        <w:tc>
          <w:tcPr>
            <w:tcW w:w="0" w:type="auto"/>
            <w:shd w:val="clear" w:color="auto" w:fill="FF6D6D"/>
            <w:hideMark/>
          </w:tcPr>
          <w:p w14:paraId="52B4D65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griffon</w:t>
            </w:r>
          </w:p>
        </w:tc>
        <w:tc>
          <w:tcPr>
            <w:tcW w:w="0" w:type="auto"/>
            <w:shd w:val="clear" w:color="auto" w:fill="FF6D6D"/>
            <w:hideMark/>
          </w:tcPr>
          <w:p w14:paraId="7E90737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FF6D6D"/>
          </w:tcPr>
          <w:p w14:paraId="06AA999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E1534B1" w14:textId="77777777" w:rsidTr="00AA0A48">
        <w:tc>
          <w:tcPr>
            <w:tcW w:w="0" w:type="auto"/>
            <w:shd w:val="clear" w:color="auto" w:fill="FF6D6D"/>
            <w:hideMark/>
          </w:tcPr>
          <w:p w14:paraId="0AA77B0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griffor</w:t>
            </w:r>
          </w:p>
        </w:tc>
        <w:tc>
          <w:tcPr>
            <w:tcW w:w="0" w:type="auto"/>
            <w:shd w:val="clear" w:color="auto" w:fill="FF6D6D"/>
            <w:hideMark/>
          </w:tcPr>
          <w:p w14:paraId="562883F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FF6D6D"/>
          </w:tcPr>
          <w:p w14:paraId="6B5B067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DFF42F2" w14:textId="77777777" w:rsidTr="00AA0A48">
        <w:tc>
          <w:tcPr>
            <w:tcW w:w="0" w:type="auto"/>
            <w:shd w:val="clear" w:color="auto" w:fill="FF6D6D"/>
            <w:hideMark/>
          </w:tcPr>
          <w:p w14:paraId="1EE03EF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Grouilleur</w:t>
            </w:r>
          </w:p>
        </w:tc>
        <w:tc>
          <w:tcPr>
            <w:tcW w:w="0" w:type="auto"/>
            <w:shd w:val="clear" w:color="auto" w:fill="FF6D6D"/>
            <w:hideMark/>
          </w:tcPr>
          <w:p w14:paraId="1BDCDD4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w:t>
            </w:r>
          </w:p>
        </w:tc>
        <w:tc>
          <w:tcPr>
            <w:tcW w:w="792" w:type="dxa"/>
            <w:shd w:val="clear" w:color="auto" w:fill="FF6D6D"/>
          </w:tcPr>
          <w:p w14:paraId="0320D7B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22D58C8" w14:textId="77777777" w:rsidTr="00AA0A48">
        <w:tc>
          <w:tcPr>
            <w:tcW w:w="0" w:type="auto"/>
            <w:shd w:val="clear" w:color="000000" w:fill="EAEAEA"/>
            <w:hideMark/>
          </w:tcPr>
          <w:p w14:paraId="64B806B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Guerroyeur</w:t>
            </w:r>
          </w:p>
        </w:tc>
        <w:tc>
          <w:tcPr>
            <w:tcW w:w="0" w:type="auto"/>
            <w:shd w:val="clear" w:color="000000" w:fill="EAEAEA"/>
            <w:hideMark/>
          </w:tcPr>
          <w:p w14:paraId="02E7AD2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000000" w:fill="EAEAEA"/>
          </w:tcPr>
          <w:p w14:paraId="0CEA438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2BFAA81" w14:textId="77777777" w:rsidTr="00AA0A48">
        <w:tc>
          <w:tcPr>
            <w:tcW w:w="0" w:type="auto"/>
            <w:shd w:val="clear" w:color="auto" w:fill="FAFEC6"/>
            <w:hideMark/>
          </w:tcPr>
          <w:p w14:paraId="70B3A6B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Homécaille</w:t>
            </w:r>
          </w:p>
        </w:tc>
        <w:tc>
          <w:tcPr>
            <w:tcW w:w="0" w:type="auto"/>
            <w:shd w:val="clear" w:color="auto" w:fill="FAFEC6"/>
            <w:hideMark/>
          </w:tcPr>
          <w:p w14:paraId="3710BD8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FAFEC6"/>
          </w:tcPr>
          <w:p w14:paraId="18438E8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6F1F441" w14:textId="77777777" w:rsidTr="00AA0A48">
        <w:tc>
          <w:tcPr>
            <w:tcW w:w="0" w:type="auto"/>
            <w:shd w:val="clear" w:color="auto" w:fill="FF6D6D"/>
            <w:hideMark/>
          </w:tcPr>
          <w:p w14:paraId="3DFD126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homme désert</w:t>
            </w:r>
          </w:p>
        </w:tc>
        <w:tc>
          <w:tcPr>
            <w:tcW w:w="0" w:type="auto"/>
            <w:shd w:val="clear" w:color="auto" w:fill="FF6D6D"/>
            <w:hideMark/>
          </w:tcPr>
          <w:p w14:paraId="30B880F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FF6D6D"/>
          </w:tcPr>
          <w:p w14:paraId="313770D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89D0F99" w14:textId="77777777" w:rsidTr="00AA0A48">
        <w:tc>
          <w:tcPr>
            <w:tcW w:w="0" w:type="auto"/>
            <w:shd w:val="clear" w:color="auto" w:fill="FAFEC6"/>
            <w:hideMark/>
          </w:tcPr>
          <w:p w14:paraId="7B3421E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Homme d'ivoire</w:t>
            </w:r>
          </w:p>
        </w:tc>
        <w:tc>
          <w:tcPr>
            <w:tcW w:w="0" w:type="auto"/>
            <w:shd w:val="clear" w:color="auto" w:fill="FAFEC6"/>
            <w:hideMark/>
          </w:tcPr>
          <w:p w14:paraId="1A056EE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AFEC6"/>
          </w:tcPr>
          <w:p w14:paraId="5D7CD24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E16C60D" w14:textId="77777777" w:rsidTr="00AA0A48">
        <w:tc>
          <w:tcPr>
            <w:tcW w:w="0" w:type="auto"/>
            <w:shd w:val="clear" w:color="auto" w:fill="FF6D6D"/>
            <w:hideMark/>
          </w:tcPr>
          <w:p w14:paraId="5C6C0D7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homme scorie</w:t>
            </w:r>
          </w:p>
        </w:tc>
        <w:tc>
          <w:tcPr>
            <w:tcW w:w="0" w:type="auto"/>
            <w:shd w:val="clear" w:color="auto" w:fill="FF6D6D"/>
            <w:hideMark/>
          </w:tcPr>
          <w:p w14:paraId="384D608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FF6D6D"/>
          </w:tcPr>
          <w:p w14:paraId="0B7BF94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A1B0267" w14:textId="77777777" w:rsidTr="00AA0A48">
        <w:tc>
          <w:tcPr>
            <w:tcW w:w="0" w:type="auto"/>
            <w:shd w:val="clear" w:color="auto" w:fill="auto"/>
            <w:hideMark/>
          </w:tcPr>
          <w:p w14:paraId="3AB8AF7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homme-singe</w:t>
            </w:r>
          </w:p>
        </w:tc>
        <w:tc>
          <w:tcPr>
            <w:tcW w:w="0" w:type="auto"/>
            <w:shd w:val="clear" w:color="auto" w:fill="auto"/>
            <w:hideMark/>
          </w:tcPr>
          <w:p w14:paraId="5A308B2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tcPr>
          <w:p w14:paraId="1356201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F99F29A" w14:textId="77777777" w:rsidTr="00AA0A48">
        <w:tc>
          <w:tcPr>
            <w:tcW w:w="0" w:type="auto"/>
            <w:shd w:val="clear" w:color="auto" w:fill="B8E08C"/>
            <w:hideMark/>
          </w:tcPr>
          <w:p w14:paraId="29380BA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hydre</w:t>
            </w:r>
          </w:p>
        </w:tc>
        <w:tc>
          <w:tcPr>
            <w:tcW w:w="0" w:type="auto"/>
            <w:shd w:val="clear" w:color="auto" w:fill="B8E08C"/>
            <w:hideMark/>
          </w:tcPr>
          <w:p w14:paraId="6623BE2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B8E08C"/>
          </w:tcPr>
          <w:p w14:paraId="0443297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E3D2B3C" w14:textId="77777777" w:rsidTr="00AA0A48">
        <w:tc>
          <w:tcPr>
            <w:tcW w:w="0" w:type="auto"/>
            <w:shd w:val="clear" w:color="auto" w:fill="B8E08C"/>
            <w:hideMark/>
          </w:tcPr>
          <w:p w14:paraId="4227DE1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irnolo des forêts</w:t>
            </w:r>
          </w:p>
        </w:tc>
        <w:tc>
          <w:tcPr>
            <w:tcW w:w="0" w:type="auto"/>
            <w:shd w:val="clear" w:color="auto" w:fill="B8E08C"/>
            <w:hideMark/>
          </w:tcPr>
          <w:p w14:paraId="0E7F318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B8E08C"/>
          </w:tcPr>
          <w:p w14:paraId="409CE655"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DAE8219" w14:textId="77777777" w:rsidTr="00AA0A48">
        <w:tc>
          <w:tcPr>
            <w:tcW w:w="0" w:type="auto"/>
            <w:shd w:val="clear" w:color="auto" w:fill="B8E08C"/>
            <w:hideMark/>
          </w:tcPr>
          <w:p w14:paraId="6BB08D4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irnolo des marais</w:t>
            </w:r>
          </w:p>
        </w:tc>
        <w:tc>
          <w:tcPr>
            <w:tcW w:w="0" w:type="auto"/>
            <w:shd w:val="clear" w:color="auto" w:fill="B8E08C"/>
            <w:hideMark/>
          </w:tcPr>
          <w:p w14:paraId="6F2835D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w:t>
            </w:r>
          </w:p>
        </w:tc>
        <w:tc>
          <w:tcPr>
            <w:tcW w:w="792" w:type="dxa"/>
            <w:shd w:val="clear" w:color="auto" w:fill="B8E08C"/>
          </w:tcPr>
          <w:p w14:paraId="74A5F4D5"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6F15C21" w14:textId="77777777" w:rsidTr="00AA0A48">
        <w:tc>
          <w:tcPr>
            <w:tcW w:w="0" w:type="auto"/>
            <w:shd w:val="clear" w:color="auto" w:fill="B8E08C"/>
            <w:hideMark/>
          </w:tcPr>
          <w:p w14:paraId="4AC1B02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irnolo des montagnes</w:t>
            </w:r>
          </w:p>
        </w:tc>
        <w:tc>
          <w:tcPr>
            <w:tcW w:w="0" w:type="auto"/>
            <w:shd w:val="clear" w:color="auto" w:fill="B8E08C"/>
            <w:hideMark/>
          </w:tcPr>
          <w:p w14:paraId="038FB56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B8E08C"/>
          </w:tcPr>
          <w:p w14:paraId="3B2F76E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183E286" w14:textId="77777777" w:rsidTr="00AA0A48">
        <w:tc>
          <w:tcPr>
            <w:tcW w:w="0" w:type="auto"/>
            <w:shd w:val="clear" w:color="auto" w:fill="B8E08C"/>
            <w:hideMark/>
          </w:tcPr>
          <w:p w14:paraId="14681A2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irnolo sauvage</w:t>
            </w:r>
          </w:p>
        </w:tc>
        <w:tc>
          <w:tcPr>
            <w:tcW w:w="0" w:type="auto"/>
            <w:shd w:val="clear" w:color="auto" w:fill="B8E08C"/>
            <w:hideMark/>
          </w:tcPr>
          <w:p w14:paraId="78C044E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B8E08C"/>
          </w:tcPr>
          <w:p w14:paraId="032019A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DECC73F" w14:textId="77777777" w:rsidTr="00AA0A48">
        <w:tc>
          <w:tcPr>
            <w:tcW w:w="0" w:type="auto"/>
            <w:shd w:val="clear" w:color="auto" w:fill="FF6D6D"/>
            <w:hideMark/>
          </w:tcPr>
          <w:p w14:paraId="3B95E88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kek'oni</w:t>
            </w:r>
          </w:p>
        </w:tc>
        <w:tc>
          <w:tcPr>
            <w:tcW w:w="0" w:type="auto"/>
            <w:shd w:val="clear" w:color="auto" w:fill="FF6D6D"/>
            <w:hideMark/>
          </w:tcPr>
          <w:p w14:paraId="0106563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20</w:t>
            </w:r>
          </w:p>
        </w:tc>
        <w:tc>
          <w:tcPr>
            <w:tcW w:w="792" w:type="dxa"/>
            <w:shd w:val="clear" w:color="auto" w:fill="FF6D6D"/>
          </w:tcPr>
          <w:p w14:paraId="6B260DD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4F4C681" w14:textId="77777777" w:rsidTr="00AA0A48">
        <w:tc>
          <w:tcPr>
            <w:tcW w:w="0" w:type="auto"/>
            <w:shd w:val="clear" w:color="auto" w:fill="FF6D6D"/>
            <w:hideMark/>
          </w:tcPr>
          <w:p w14:paraId="6FA4837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kilerain</w:t>
            </w:r>
          </w:p>
        </w:tc>
        <w:tc>
          <w:tcPr>
            <w:tcW w:w="0" w:type="auto"/>
            <w:shd w:val="clear" w:color="auto" w:fill="FF6D6D"/>
            <w:hideMark/>
          </w:tcPr>
          <w:p w14:paraId="155371C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FF6D6D"/>
          </w:tcPr>
          <w:p w14:paraId="3D4180B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980903C" w14:textId="77777777" w:rsidTr="00AA0A48">
        <w:tc>
          <w:tcPr>
            <w:tcW w:w="0" w:type="auto"/>
            <w:shd w:val="clear" w:color="auto" w:fill="FF6D6D"/>
          </w:tcPr>
          <w:p w14:paraId="0D6FEF4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Kot'Aran</w:t>
            </w:r>
          </w:p>
        </w:tc>
        <w:tc>
          <w:tcPr>
            <w:tcW w:w="0" w:type="auto"/>
            <w:shd w:val="clear" w:color="auto" w:fill="FF6D6D"/>
          </w:tcPr>
          <w:p w14:paraId="1A3C057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0BA9507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A2926A9" w14:textId="77777777" w:rsidTr="00AA0A48">
        <w:tc>
          <w:tcPr>
            <w:tcW w:w="0" w:type="auto"/>
            <w:shd w:val="clear" w:color="auto" w:fill="FF6D6D"/>
            <w:hideMark/>
          </w:tcPr>
          <w:p w14:paraId="542A580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Krakor</w:t>
            </w:r>
          </w:p>
        </w:tc>
        <w:tc>
          <w:tcPr>
            <w:tcW w:w="0" w:type="auto"/>
            <w:shd w:val="clear" w:color="auto" w:fill="FF6D6D"/>
            <w:hideMark/>
          </w:tcPr>
          <w:p w14:paraId="7780566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F6D6D"/>
          </w:tcPr>
          <w:p w14:paraId="1180181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150AB09" w14:textId="77777777" w:rsidTr="00AA0A48">
        <w:tc>
          <w:tcPr>
            <w:tcW w:w="0" w:type="auto"/>
            <w:shd w:val="clear" w:color="auto" w:fill="FF6D6D"/>
            <w:hideMark/>
          </w:tcPr>
          <w:p w14:paraId="17BD085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Kramor</w:t>
            </w:r>
          </w:p>
        </w:tc>
        <w:tc>
          <w:tcPr>
            <w:tcW w:w="0" w:type="auto"/>
            <w:shd w:val="clear" w:color="auto" w:fill="FF6D6D"/>
            <w:hideMark/>
          </w:tcPr>
          <w:p w14:paraId="49F607F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F6D6D"/>
          </w:tcPr>
          <w:p w14:paraId="7E9D3D9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F6BBD47" w14:textId="77777777" w:rsidTr="00AA0A48">
        <w:tc>
          <w:tcPr>
            <w:tcW w:w="0" w:type="auto"/>
            <w:shd w:val="clear" w:color="auto" w:fill="FF6D6D"/>
            <w:hideMark/>
          </w:tcPr>
          <w:p w14:paraId="3EBE68B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lamante</w:t>
            </w:r>
          </w:p>
        </w:tc>
        <w:tc>
          <w:tcPr>
            <w:tcW w:w="0" w:type="auto"/>
            <w:shd w:val="clear" w:color="auto" w:fill="FF6D6D"/>
            <w:hideMark/>
          </w:tcPr>
          <w:p w14:paraId="29C4E6D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F6D6D"/>
          </w:tcPr>
          <w:p w14:paraId="01D97BB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AE74912" w14:textId="77777777" w:rsidTr="00AA0A48">
        <w:tc>
          <w:tcPr>
            <w:tcW w:w="0" w:type="auto"/>
            <w:shd w:val="clear" w:color="000000" w:fill="EAEAEA"/>
            <w:hideMark/>
          </w:tcPr>
          <w:p w14:paraId="3348FD3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Lame éternelle</w:t>
            </w:r>
          </w:p>
        </w:tc>
        <w:tc>
          <w:tcPr>
            <w:tcW w:w="0" w:type="auto"/>
            <w:shd w:val="clear" w:color="000000" w:fill="EAEAEA"/>
            <w:hideMark/>
          </w:tcPr>
          <w:p w14:paraId="1226650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000000" w:fill="EAEAEA"/>
          </w:tcPr>
          <w:p w14:paraId="65FF36D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9E23BA3" w14:textId="77777777" w:rsidTr="00AA0A48">
        <w:tc>
          <w:tcPr>
            <w:tcW w:w="0" w:type="auto"/>
            <w:shd w:val="clear" w:color="auto" w:fill="FF6D6D"/>
            <w:hideMark/>
          </w:tcPr>
          <w:p w14:paraId="65EAFA2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lassure</w:t>
            </w:r>
          </w:p>
        </w:tc>
        <w:tc>
          <w:tcPr>
            <w:tcW w:w="0" w:type="auto"/>
            <w:shd w:val="clear" w:color="auto" w:fill="FF6D6D"/>
            <w:hideMark/>
          </w:tcPr>
          <w:p w14:paraId="028B700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F6D6D"/>
          </w:tcPr>
          <w:p w14:paraId="3A5494E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99E5174" w14:textId="77777777" w:rsidTr="00AA0A48">
        <w:tc>
          <w:tcPr>
            <w:tcW w:w="0" w:type="auto"/>
            <w:shd w:val="clear" w:color="auto" w:fill="FF6D6D"/>
            <w:hideMark/>
          </w:tcPr>
          <w:p w14:paraId="5716D08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Lavamorte</w:t>
            </w:r>
          </w:p>
        </w:tc>
        <w:tc>
          <w:tcPr>
            <w:tcW w:w="0" w:type="auto"/>
            <w:shd w:val="clear" w:color="auto" w:fill="FF6D6D"/>
            <w:hideMark/>
          </w:tcPr>
          <w:p w14:paraId="2149BB1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249BD74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698E069" w14:textId="77777777" w:rsidTr="00AA0A48">
        <w:tc>
          <w:tcPr>
            <w:tcW w:w="0" w:type="auto"/>
            <w:shd w:val="clear" w:color="auto" w:fill="FF6D6D"/>
            <w:hideMark/>
          </w:tcPr>
          <w:p w14:paraId="19A78B6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lemor</w:t>
            </w:r>
          </w:p>
        </w:tc>
        <w:tc>
          <w:tcPr>
            <w:tcW w:w="0" w:type="auto"/>
            <w:shd w:val="clear" w:color="auto" w:fill="FF6D6D"/>
            <w:hideMark/>
          </w:tcPr>
          <w:p w14:paraId="4B9B09F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FF6D6D"/>
          </w:tcPr>
          <w:p w14:paraId="15D9262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ABE5238" w14:textId="77777777" w:rsidTr="00AA0A48">
        <w:tc>
          <w:tcPr>
            <w:tcW w:w="0" w:type="auto"/>
            <w:shd w:val="clear" w:color="auto" w:fill="FF6D6D"/>
            <w:hideMark/>
          </w:tcPr>
          <w:p w14:paraId="0242AA0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liche</w:t>
            </w:r>
          </w:p>
        </w:tc>
        <w:tc>
          <w:tcPr>
            <w:tcW w:w="0" w:type="auto"/>
            <w:shd w:val="clear" w:color="auto" w:fill="FF6D6D"/>
            <w:hideMark/>
          </w:tcPr>
          <w:p w14:paraId="5281AFA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FF6D6D"/>
          </w:tcPr>
          <w:p w14:paraId="543C5CB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0B2AEB6" w14:textId="77777777" w:rsidTr="00AA0A48">
        <w:tc>
          <w:tcPr>
            <w:tcW w:w="0" w:type="auto"/>
            <w:shd w:val="clear" w:color="auto" w:fill="FF6D6D"/>
            <w:hideMark/>
          </w:tcPr>
          <w:p w14:paraId="481BFD4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locral</w:t>
            </w:r>
          </w:p>
        </w:tc>
        <w:tc>
          <w:tcPr>
            <w:tcW w:w="0" w:type="auto"/>
            <w:shd w:val="clear" w:color="auto" w:fill="FF6D6D"/>
            <w:hideMark/>
          </w:tcPr>
          <w:p w14:paraId="74CFDBD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FF6D6D"/>
          </w:tcPr>
          <w:p w14:paraId="6532960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B87E149" w14:textId="77777777" w:rsidTr="00AA0A48">
        <w:tc>
          <w:tcPr>
            <w:tcW w:w="0" w:type="auto"/>
            <w:shd w:val="clear" w:color="000000" w:fill="EAEAEA"/>
            <w:hideMark/>
          </w:tcPr>
          <w:p w14:paraId="0D1A1EE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loup des ombres</w:t>
            </w:r>
          </w:p>
        </w:tc>
        <w:tc>
          <w:tcPr>
            <w:tcW w:w="0" w:type="auto"/>
            <w:shd w:val="clear" w:color="000000" w:fill="EAEAEA"/>
            <w:hideMark/>
          </w:tcPr>
          <w:p w14:paraId="3E210F3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000000" w:fill="EAEAEA"/>
          </w:tcPr>
          <w:p w14:paraId="15507AE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6E53E18" w14:textId="77777777" w:rsidTr="00AA0A48">
        <w:tc>
          <w:tcPr>
            <w:tcW w:w="0" w:type="auto"/>
            <w:shd w:val="clear" w:color="auto" w:fill="8DB3E2" w:themeFill="text2" w:themeFillTint="66"/>
            <w:hideMark/>
          </w:tcPr>
          <w:p w14:paraId="36DA808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loupgris</w:t>
            </w:r>
          </w:p>
        </w:tc>
        <w:tc>
          <w:tcPr>
            <w:tcW w:w="0" w:type="auto"/>
            <w:shd w:val="clear" w:color="auto" w:fill="8DB3E2" w:themeFill="text2" w:themeFillTint="66"/>
            <w:hideMark/>
          </w:tcPr>
          <w:p w14:paraId="778211D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8DB3E2" w:themeFill="text2" w:themeFillTint="66"/>
          </w:tcPr>
          <w:p w14:paraId="53F41C0F"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251E2B1" w14:textId="77777777" w:rsidTr="00AA0A48">
        <w:tc>
          <w:tcPr>
            <w:tcW w:w="0" w:type="auto"/>
            <w:shd w:val="clear" w:color="auto" w:fill="FAFEC6"/>
            <w:hideMark/>
          </w:tcPr>
          <w:p w14:paraId="338C05F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lueur sainte</w:t>
            </w:r>
          </w:p>
        </w:tc>
        <w:tc>
          <w:tcPr>
            <w:tcW w:w="0" w:type="auto"/>
            <w:shd w:val="clear" w:color="auto" w:fill="FAFEC6"/>
            <w:hideMark/>
          </w:tcPr>
          <w:p w14:paraId="1DCDE07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25</w:t>
            </w:r>
          </w:p>
        </w:tc>
        <w:tc>
          <w:tcPr>
            <w:tcW w:w="792" w:type="dxa"/>
            <w:shd w:val="clear" w:color="auto" w:fill="FAFEC6"/>
          </w:tcPr>
          <w:p w14:paraId="7E29529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3E1EB92" w14:textId="77777777" w:rsidTr="00AA0A48">
        <w:tc>
          <w:tcPr>
            <w:tcW w:w="0" w:type="auto"/>
            <w:shd w:val="clear" w:color="auto" w:fill="B8E08C"/>
            <w:hideMark/>
          </w:tcPr>
          <w:p w14:paraId="6A725B9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lutin</w:t>
            </w:r>
          </w:p>
        </w:tc>
        <w:tc>
          <w:tcPr>
            <w:tcW w:w="0" w:type="auto"/>
            <w:shd w:val="clear" w:color="auto" w:fill="B8E08C"/>
            <w:hideMark/>
          </w:tcPr>
          <w:p w14:paraId="402FBD8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w:t>
            </w:r>
          </w:p>
        </w:tc>
        <w:tc>
          <w:tcPr>
            <w:tcW w:w="792" w:type="dxa"/>
            <w:shd w:val="clear" w:color="auto" w:fill="B8E08C"/>
          </w:tcPr>
          <w:p w14:paraId="028643C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C7AB22A" w14:textId="77777777" w:rsidTr="00AA0A48">
        <w:tc>
          <w:tcPr>
            <w:tcW w:w="0" w:type="auto"/>
            <w:shd w:val="clear" w:color="auto" w:fill="B8E08C"/>
            <w:hideMark/>
          </w:tcPr>
          <w:p w14:paraId="3D17438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lyrch</w:t>
            </w:r>
          </w:p>
        </w:tc>
        <w:tc>
          <w:tcPr>
            <w:tcW w:w="0" w:type="auto"/>
            <w:shd w:val="clear" w:color="auto" w:fill="B8E08C"/>
            <w:hideMark/>
          </w:tcPr>
          <w:p w14:paraId="4086ED8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13526F0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73FBC88" w14:textId="77777777" w:rsidTr="00AA0A48">
        <w:tc>
          <w:tcPr>
            <w:tcW w:w="0" w:type="auto"/>
            <w:shd w:val="clear" w:color="auto" w:fill="8DB3E2" w:themeFill="text2" w:themeFillTint="66"/>
            <w:hideMark/>
          </w:tcPr>
          <w:p w14:paraId="6A11E5C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magisou</w:t>
            </w:r>
          </w:p>
        </w:tc>
        <w:tc>
          <w:tcPr>
            <w:tcW w:w="0" w:type="auto"/>
            <w:shd w:val="clear" w:color="auto" w:fill="8DB3E2" w:themeFill="text2" w:themeFillTint="66"/>
            <w:hideMark/>
          </w:tcPr>
          <w:p w14:paraId="4BA9BC9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23</w:t>
            </w:r>
          </w:p>
        </w:tc>
        <w:tc>
          <w:tcPr>
            <w:tcW w:w="792" w:type="dxa"/>
            <w:shd w:val="clear" w:color="auto" w:fill="8DB3E2" w:themeFill="text2" w:themeFillTint="66"/>
          </w:tcPr>
          <w:p w14:paraId="49B3F16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15CA43B" w14:textId="77777777" w:rsidTr="00AA0A48">
        <w:tc>
          <w:tcPr>
            <w:tcW w:w="0" w:type="auto"/>
            <w:shd w:val="clear" w:color="000000" w:fill="EAEAEA"/>
            <w:hideMark/>
          </w:tcPr>
          <w:p w14:paraId="033059E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maîtresse de tous</w:t>
            </w:r>
          </w:p>
        </w:tc>
        <w:tc>
          <w:tcPr>
            <w:tcW w:w="0" w:type="auto"/>
            <w:shd w:val="clear" w:color="000000" w:fill="EAEAEA"/>
            <w:hideMark/>
          </w:tcPr>
          <w:p w14:paraId="70F63BC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000000" w:fill="EAEAEA"/>
          </w:tcPr>
          <w:p w14:paraId="3161007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F2BFDAE" w14:textId="77777777" w:rsidTr="00AA0A48">
        <w:tc>
          <w:tcPr>
            <w:tcW w:w="0" w:type="auto"/>
            <w:shd w:val="clear" w:color="auto" w:fill="FF6D6D"/>
            <w:hideMark/>
          </w:tcPr>
          <w:p w14:paraId="0A15700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Malhorreur</w:t>
            </w:r>
          </w:p>
        </w:tc>
        <w:tc>
          <w:tcPr>
            <w:tcW w:w="0" w:type="auto"/>
            <w:shd w:val="clear" w:color="auto" w:fill="FF6D6D"/>
            <w:hideMark/>
          </w:tcPr>
          <w:p w14:paraId="7378B66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78FA8E2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9BDA87E" w14:textId="77777777" w:rsidTr="00AA0A48">
        <w:tc>
          <w:tcPr>
            <w:tcW w:w="0" w:type="auto"/>
            <w:shd w:val="clear" w:color="auto" w:fill="B8E08C"/>
            <w:hideMark/>
          </w:tcPr>
          <w:p w14:paraId="15AFC6C4"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malicient</w:t>
            </w:r>
          </w:p>
        </w:tc>
        <w:tc>
          <w:tcPr>
            <w:tcW w:w="0" w:type="auto"/>
            <w:shd w:val="clear" w:color="auto" w:fill="B8E08C"/>
            <w:hideMark/>
          </w:tcPr>
          <w:p w14:paraId="13691CC8"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auto" w:fill="B8E08C"/>
          </w:tcPr>
          <w:p w14:paraId="4281D46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F6CF329" w14:textId="77777777" w:rsidTr="00AA0A48">
        <w:tc>
          <w:tcPr>
            <w:tcW w:w="0" w:type="auto"/>
            <w:shd w:val="clear" w:color="auto" w:fill="FF6D6D"/>
            <w:hideMark/>
          </w:tcPr>
          <w:p w14:paraId="4BF5AB0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matin-rouge</w:t>
            </w:r>
          </w:p>
        </w:tc>
        <w:tc>
          <w:tcPr>
            <w:tcW w:w="0" w:type="auto"/>
            <w:shd w:val="clear" w:color="auto" w:fill="FF6D6D"/>
            <w:hideMark/>
          </w:tcPr>
          <w:p w14:paraId="2AAF5A21"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5</w:t>
            </w:r>
          </w:p>
        </w:tc>
        <w:tc>
          <w:tcPr>
            <w:tcW w:w="792" w:type="dxa"/>
            <w:shd w:val="clear" w:color="auto" w:fill="FF6D6D"/>
          </w:tcPr>
          <w:p w14:paraId="2421600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3E13483" w14:textId="77777777" w:rsidTr="00AA0A48">
        <w:tc>
          <w:tcPr>
            <w:tcW w:w="0" w:type="auto"/>
            <w:shd w:val="clear" w:color="auto" w:fill="B8E08C"/>
            <w:hideMark/>
          </w:tcPr>
          <w:p w14:paraId="01B93BD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minotaure</w:t>
            </w:r>
          </w:p>
        </w:tc>
        <w:tc>
          <w:tcPr>
            <w:tcW w:w="0" w:type="auto"/>
            <w:shd w:val="clear" w:color="auto" w:fill="B8E08C"/>
            <w:hideMark/>
          </w:tcPr>
          <w:p w14:paraId="3A39A00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B8E08C"/>
          </w:tcPr>
          <w:p w14:paraId="4FBD7FE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3750642" w14:textId="77777777" w:rsidTr="00AA0A48">
        <w:tc>
          <w:tcPr>
            <w:tcW w:w="0" w:type="auto"/>
            <w:shd w:val="clear" w:color="auto" w:fill="8DB3E2" w:themeFill="text2" w:themeFillTint="66"/>
            <w:hideMark/>
          </w:tcPr>
          <w:p w14:paraId="61A84CC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minotaure de feu</w:t>
            </w:r>
          </w:p>
        </w:tc>
        <w:tc>
          <w:tcPr>
            <w:tcW w:w="0" w:type="auto"/>
            <w:shd w:val="clear" w:color="auto" w:fill="8DB3E2" w:themeFill="text2" w:themeFillTint="66"/>
            <w:hideMark/>
          </w:tcPr>
          <w:p w14:paraId="109610D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17</w:t>
            </w:r>
          </w:p>
        </w:tc>
        <w:tc>
          <w:tcPr>
            <w:tcW w:w="792" w:type="dxa"/>
            <w:shd w:val="clear" w:color="auto" w:fill="8DB3E2" w:themeFill="text2" w:themeFillTint="66"/>
          </w:tcPr>
          <w:p w14:paraId="6810B17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4F3C194" w14:textId="77777777" w:rsidTr="00AA0A48">
        <w:tc>
          <w:tcPr>
            <w:tcW w:w="0" w:type="auto"/>
            <w:shd w:val="clear" w:color="auto" w:fill="FAFEC6"/>
            <w:hideMark/>
          </w:tcPr>
          <w:p w14:paraId="1B7DFEA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Moinange</w:t>
            </w:r>
          </w:p>
        </w:tc>
        <w:tc>
          <w:tcPr>
            <w:tcW w:w="0" w:type="auto"/>
            <w:shd w:val="clear" w:color="auto" w:fill="FAFEC6"/>
            <w:hideMark/>
          </w:tcPr>
          <w:p w14:paraId="4B9E022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FAFEC6"/>
          </w:tcPr>
          <w:p w14:paraId="07C4D38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0E8903F" w14:textId="77777777" w:rsidTr="00AA0A48">
        <w:tc>
          <w:tcPr>
            <w:tcW w:w="0" w:type="auto"/>
            <w:shd w:val="clear" w:color="000000" w:fill="EAEAEA"/>
            <w:hideMark/>
          </w:tcPr>
          <w:p w14:paraId="365614F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Mont rage</w:t>
            </w:r>
          </w:p>
        </w:tc>
        <w:tc>
          <w:tcPr>
            <w:tcW w:w="0" w:type="auto"/>
            <w:shd w:val="clear" w:color="000000" w:fill="EAEAEA"/>
            <w:hideMark/>
          </w:tcPr>
          <w:p w14:paraId="1F6E5B0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000000" w:fill="EAEAEA"/>
          </w:tcPr>
          <w:p w14:paraId="67A6466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767CBC1" w14:textId="77777777" w:rsidTr="00AA0A48">
        <w:tc>
          <w:tcPr>
            <w:tcW w:w="0" w:type="auto"/>
            <w:shd w:val="clear" w:color="auto" w:fill="8DB3E2" w:themeFill="text2" w:themeFillTint="66"/>
            <w:hideMark/>
          </w:tcPr>
          <w:p w14:paraId="6ABE969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Naag</w:t>
            </w:r>
          </w:p>
        </w:tc>
        <w:tc>
          <w:tcPr>
            <w:tcW w:w="0" w:type="auto"/>
            <w:shd w:val="clear" w:color="auto" w:fill="8DB3E2" w:themeFill="text2" w:themeFillTint="66"/>
            <w:hideMark/>
          </w:tcPr>
          <w:p w14:paraId="2CA2FBB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03A04AF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CBAE82F" w14:textId="77777777" w:rsidTr="00AA0A48">
        <w:tc>
          <w:tcPr>
            <w:tcW w:w="0" w:type="auto"/>
            <w:shd w:val="clear" w:color="000000" w:fill="EAEAEA"/>
            <w:hideMark/>
          </w:tcPr>
          <w:p w14:paraId="24007A8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nain de bes</w:t>
            </w:r>
          </w:p>
        </w:tc>
        <w:tc>
          <w:tcPr>
            <w:tcW w:w="0" w:type="auto"/>
            <w:shd w:val="clear" w:color="000000" w:fill="EAEAEA"/>
            <w:hideMark/>
          </w:tcPr>
          <w:p w14:paraId="4169C84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000000" w:fill="EAEAEA"/>
          </w:tcPr>
          <w:p w14:paraId="123595A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37F7D1C" w14:textId="77777777" w:rsidTr="00AA0A48">
        <w:tc>
          <w:tcPr>
            <w:tcW w:w="0" w:type="auto"/>
            <w:shd w:val="clear" w:color="auto" w:fill="B8E08C"/>
            <w:hideMark/>
          </w:tcPr>
          <w:p w14:paraId="196A159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nain-géant</w:t>
            </w:r>
          </w:p>
        </w:tc>
        <w:tc>
          <w:tcPr>
            <w:tcW w:w="0" w:type="auto"/>
            <w:shd w:val="clear" w:color="auto" w:fill="B8E08C"/>
            <w:hideMark/>
          </w:tcPr>
          <w:p w14:paraId="15CBE6E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B8E08C"/>
          </w:tcPr>
          <w:p w14:paraId="4A65EE9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276FF83" w14:textId="77777777" w:rsidTr="00AA0A48">
        <w:tc>
          <w:tcPr>
            <w:tcW w:w="0" w:type="auto"/>
            <w:shd w:val="clear" w:color="auto" w:fill="B8E08C"/>
            <w:hideMark/>
          </w:tcPr>
          <w:p w14:paraId="0CEF7BF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nargias</w:t>
            </w:r>
          </w:p>
        </w:tc>
        <w:tc>
          <w:tcPr>
            <w:tcW w:w="0" w:type="auto"/>
            <w:shd w:val="clear" w:color="auto" w:fill="B8E08C"/>
            <w:hideMark/>
          </w:tcPr>
          <w:p w14:paraId="5A7419B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330C1B1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FE28581" w14:textId="77777777" w:rsidTr="00AA0A48">
        <w:tc>
          <w:tcPr>
            <w:tcW w:w="0" w:type="auto"/>
            <w:shd w:val="clear" w:color="auto" w:fill="FF6D6D"/>
            <w:hideMark/>
          </w:tcPr>
          <w:p w14:paraId="5A35487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Nerguerre</w:t>
            </w:r>
          </w:p>
        </w:tc>
        <w:tc>
          <w:tcPr>
            <w:tcW w:w="0" w:type="auto"/>
            <w:shd w:val="clear" w:color="auto" w:fill="FF6D6D"/>
            <w:hideMark/>
          </w:tcPr>
          <w:p w14:paraId="4929CB1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auto" w:fill="FF6D6D"/>
          </w:tcPr>
          <w:p w14:paraId="6360B3E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7099EAC" w14:textId="77777777" w:rsidTr="00AA0A48">
        <w:tc>
          <w:tcPr>
            <w:tcW w:w="0" w:type="auto"/>
            <w:shd w:val="clear" w:color="auto" w:fill="FF6D6D"/>
            <w:hideMark/>
          </w:tcPr>
          <w:p w14:paraId="00285E8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nuage mort</w:t>
            </w:r>
          </w:p>
        </w:tc>
        <w:tc>
          <w:tcPr>
            <w:tcW w:w="0" w:type="auto"/>
            <w:shd w:val="clear" w:color="auto" w:fill="FF6D6D"/>
            <w:hideMark/>
          </w:tcPr>
          <w:p w14:paraId="27BE875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auto" w:fill="FF6D6D"/>
          </w:tcPr>
          <w:p w14:paraId="535B77A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F2C7D16" w14:textId="77777777" w:rsidTr="00AA0A48">
        <w:tc>
          <w:tcPr>
            <w:tcW w:w="0" w:type="auto"/>
            <w:shd w:val="clear" w:color="auto" w:fill="B8E08C"/>
            <w:hideMark/>
          </w:tcPr>
          <w:p w14:paraId="4719335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ogre</w:t>
            </w:r>
          </w:p>
        </w:tc>
        <w:tc>
          <w:tcPr>
            <w:tcW w:w="0" w:type="auto"/>
            <w:shd w:val="clear" w:color="auto" w:fill="B8E08C"/>
            <w:hideMark/>
          </w:tcPr>
          <w:p w14:paraId="2CD4021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B8E08C"/>
          </w:tcPr>
          <w:p w14:paraId="5C61635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43E4601" w14:textId="77777777" w:rsidTr="00AA0A48">
        <w:tc>
          <w:tcPr>
            <w:tcW w:w="0" w:type="auto"/>
            <w:shd w:val="clear" w:color="auto" w:fill="FF6D6D"/>
            <w:hideMark/>
          </w:tcPr>
          <w:p w14:paraId="08C77A3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Olifant</w:t>
            </w:r>
          </w:p>
        </w:tc>
        <w:tc>
          <w:tcPr>
            <w:tcW w:w="0" w:type="auto"/>
            <w:shd w:val="clear" w:color="auto" w:fill="FF6D6D"/>
            <w:hideMark/>
          </w:tcPr>
          <w:p w14:paraId="67A8D69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FF6D6D"/>
          </w:tcPr>
          <w:p w14:paraId="533E332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D0BDE2E" w14:textId="77777777" w:rsidTr="00AA0A48">
        <w:tc>
          <w:tcPr>
            <w:tcW w:w="0" w:type="auto"/>
            <w:shd w:val="clear" w:color="auto" w:fill="8DB3E2" w:themeFill="text2" w:themeFillTint="66"/>
            <w:hideMark/>
          </w:tcPr>
          <w:p w14:paraId="3410431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ombre des forêts</w:t>
            </w:r>
          </w:p>
        </w:tc>
        <w:tc>
          <w:tcPr>
            <w:tcW w:w="0" w:type="auto"/>
            <w:shd w:val="clear" w:color="auto" w:fill="8DB3E2" w:themeFill="text2" w:themeFillTint="66"/>
            <w:hideMark/>
          </w:tcPr>
          <w:p w14:paraId="6EEBBCE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auto" w:fill="8DB3E2" w:themeFill="text2" w:themeFillTint="66"/>
          </w:tcPr>
          <w:p w14:paraId="64BBA09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A60A2E8" w14:textId="77777777" w:rsidTr="00AA0A48">
        <w:tc>
          <w:tcPr>
            <w:tcW w:w="0" w:type="auto"/>
            <w:shd w:val="clear" w:color="000000" w:fill="EAEAEA"/>
            <w:hideMark/>
          </w:tcPr>
          <w:p w14:paraId="7D94532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pégase</w:t>
            </w:r>
          </w:p>
        </w:tc>
        <w:tc>
          <w:tcPr>
            <w:tcW w:w="0" w:type="auto"/>
            <w:shd w:val="clear" w:color="000000" w:fill="EAEAEA"/>
            <w:hideMark/>
          </w:tcPr>
          <w:p w14:paraId="3E483F04"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000000" w:fill="EAEAEA"/>
          </w:tcPr>
          <w:p w14:paraId="74A6498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0CA7E58" w14:textId="77777777" w:rsidTr="00AA0A48">
        <w:tc>
          <w:tcPr>
            <w:tcW w:w="0" w:type="auto"/>
            <w:shd w:val="clear" w:color="000000" w:fill="EAEAEA"/>
            <w:hideMark/>
          </w:tcPr>
          <w:p w14:paraId="58565B5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Présage</w:t>
            </w:r>
          </w:p>
        </w:tc>
        <w:tc>
          <w:tcPr>
            <w:tcW w:w="0" w:type="auto"/>
            <w:shd w:val="clear" w:color="000000" w:fill="EAEAEA"/>
            <w:hideMark/>
          </w:tcPr>
          <w:p w14:paraId="03FB409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000000" w:fill="EAEAEA"/>
          </w:tcPr>
          <w:p w14:paraId="58E9EA3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716367A" w14:textId="77777777" w:rsidTr="00AA0A48">
        <w:tc>
          <w:tcPr>
            <w:tcW w:w="0" w:type="auto"/>
            <w:shd w:val="clear" w:color="000000" w:fill="EAEAEA"/>
            <w:hideMark/>
          </w:tcPr>
          <w:p w14:paraId="135DCB51"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princesse des bois</w:t>
            </w:r>
          </w:p>
        </w:tc>
        <w:tc>
          <w:tcPr>
            <w:tcW w:w="0" w:type="auto"/>
            <w:shd w:val="clear" w:color="000000" w:fill="EAEAEA"/>
            <w:hideMark/>
          </w:tcPr>
          <w:p w14:paraId="104D91A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000000" w:fill="EAEAEA"/>
          </w:tcPr>
          <w:p w14:paraId="0AD8B7F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A969300" w14:textId="77777777" w:rsidTr="00AA0A48">
        <w:tc>
          <w:tcPr>
            <w:tcW w:w="0" w:type="auto"/>
            <w:shd w:val="clear" w:color="auto" w:fill="B8E08C"/>
            <w:hideMark/>
          </w:tcPr>
          <w:p w14:paraId="6A34C58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ragnée</w:t>
            </w:r>
          </w:p>
        </w:tc>
        <w:tc>
          <w:tcPr>
            <w:tcW w:w="0" w:type="auto"/>
            <w:shd w:val="clear" w:color="auto" w:fill="B8E08C"/>
            <w:hideMark/>
          </w:tcPr>
          <w:p w14:paraId="058BAD4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B8E08C"/>
          </w:tcPr>
          <w:p w14:paraId="5A827A3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9793A3C" w14:textId="77777777" w:rsidTr="00AA0A48">
        <w:tc>
          <w:tcPr>
            <w:tcW w:w="0" w:type="auto"/>
            <w:shd w:val="clear" w:color="auto" w:fill="FAFEC6"/>
            <w:hideMark/>
          </w:tcPr>
          <w:p w14:paraId="5D9241BD"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Rai</w:t>
            </w:r>
          </w:p>
        </w:tc>
        <w:tc>
          <w:tcPr>
            <w:tcW w:w="0" w:type="auto"/>
            <w:shd w:val="clear" w:color="auto" w:fill="FAFEC6"/>
            <w:hideMark/>
          </w:tcPr>
          <w:p w14:paraId="4EF0C83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FAFEC6"/>
          </w:tcPr>
          <w:p w14:paraId="063E2760"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82DF333" w14:textId="77777777" w:rsidTr="00AA0A48">
        <w:tc>
          <w:tcPr>
            <w:tcW w:w="0" w:type="auto"/>
            <w:shd w:val="clear" w:color="auto" w:fill="FF6D6D"/>
            <w:hideMark/>
          </w:tcPr>
          <w:p w14:paraId="5ABBD7A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rampant</w:t>
            </w:r>
          </w:p>
        </w:tc>
        <w:tc>
          <w:tcPr>
            <w:tcW w:w="0" w:type="auto"/>
            <w:shd w:val="clear" w:color="auto" w:fill="FF6D6D"/>
            <w:hideMark/>
          </w:tcPr>
          <w:p w14:paraId="734D02E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w:t>
            </w:r>
          </w:p>
        </w:tc>
        <w:tc>
          <w:tcPr>
            <w:tcW w:w="792" w:type="dxa"/>
            <w:shd w:val="clear" w:color="auto" w:fill="FF6D6D"/>
          </w:tcPr>
          <w:p w14:paraId="6C760F1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02EAECD" w14:textId="77777777" w:rsidTr="00AA0A48">
        <w:tc>
          <w:tcPr>
            <w:tcW w:w="0" w:type="auto"/>
            <w:shd w:val="clear" w:color="auto" w:fill="FF6D6D"/>
            <w:hideMark/>
          </w:tcPr>
          <w:p w14:paraId="65D79928"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rarnoin</w:t>
            </w:r>
          </w:p>
        </w:tc>
        <w:tc>
          <w:tcPr>
            <w:tcW w:w="0" w:type="auto"/>
            <w:shd w:val="clear" w:color="auto" w:fill="FF6D6D"/>
            <w:hideMark/>
          </w:tcPr>
          <w:p w14:paraId="1B1B852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4</w:t>
            </w:r>
          </w:p>
        </w:tc>
        <w:tc>
          <w:tcPr>
            <w:tcW w:w="792" w:type="dxa"/>
            <w:shd w:val="clear" w:color="auto" w:fill="FF6D6D"/>
          </w:tcPr>
          <w:p w14:paraId="09CEDE3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96AD77D" w14:textId="77777777" w:rsidTr="00AA0A48">
        <w:tc>
          <w:tcPr>
            <w:tcW w:w="0" w:type="auto"/>
            <w:shd w:val="clear" w:color="auto" w:fill="FF6D6D"/>
            <w:hideMark/>
          </w:tcPr>
          <w:p w14:paraId="79F4E6B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robe sans âme</w:t>
            </w:r>
          </w:p>
        </w:tc>
        <w:tc>
          <w:tcPr>
            <w:tcW w:w="0" w:type="auto"/>
            <w:shd w:val="clear" w:color="auto" w:fill="FF6D6D"/>
            <w:hideMark/>
          </w:tcPr>
          <w:p w14:paraId="4344823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F6D6D"/>
          </w:tcPr>
          <w:p w14:paraId="3644D34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7B18ABF" w14:textId="77777777" w:rsidTr="00AA0A48">
        <w:tc>
          <w:tcPr>
            <w:tcW w:w="0" w:type="auto"/>
            <w:shd w:val="clear" w:color="000000" w:fill="EAEAEA"/>
            <w:hideMark/>
          </w:tcPr>
          <w:p w14:paraId="62D997D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Rochefroid</w:t>
            </w:r>
          </w:p>
        </w:tc>
        <w:tc>
          <w:tcPr>
            <w:tcW w:w="0" w:type="auto"/>
            <w:shd w:val="clear" w:color="000000" w:fill="EAEAEA"/>
            <w:hideMark/>
          </w:tcPr>
          <w:p w14:paraId="50A2431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000000" w:fill="EAEAEA"/>
          </w:tcPr>
          <w:p w14:paraId="7BF456C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3D1CE20" w14:textId="77777777" w:rsidTr="00AA0A48">
        <w:tc>
          <w:tcPr>
            <w:tcW w:w="0" w:type="auto"/>
            <w:shd w:val="clear" w:color="000000" w:fill="EAEAEA"/>
            <w:hideMark/>
          </w:tcPr>
          <w:p w14:paraId="2124B0C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Roi Ancien</w:t>
            </w:r>
          </w:p>
        </w:tc>
        <w:tc>
          <w:tcPr>
            <w:tcW w:w="0" w:type="auto"/>
            <w:shd w:val="clear" w:color="000000" w:fill="EAEAEA"/>
            <w:hideMark/>
          </w:tcPr>
          <w:p w14:paraId="179FAC8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000000" w:fill="EAEAEA"/>
          </w:tcPr>
          <w:p w14:paraId="63A95FE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4C0C2E9" w14:textId="77777777" w:rsidTr="00AA0A48">
        <w:tc>
          <w:tcPr>
            <w:tcW w:w="0" w:type="auto"/>
            <w:shd w:val="clear" w:color="auto" w:fill="FF6D6D"/>
            <w:hideMark/>
          </w:tcPr>
          <w:p w14:paraId="52DDA95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Roi déchu</w:t>
            </w:r>
          </w:p>
        </w:tc>
        <w:tc>
          <w:tcPr>
            <w:tcW w:w="0" w:type="auto"/>
            <w:shd w:val="clear" w:color="auto" w:fill="FF6D6D"/>
            <w:hideMark/>
          </w:tcPr>
          <w:p w14:paraId="1CB586D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F6D6D"/>
          </w:tcPr>
          <w:p w14:paraId="7B025D4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98F7C8A" w14:textId="77777777" w:rsidTr="00AA0A48">
        <w:tc>
          <w:tcPr>
            <w:tcW w:w="0" w:type="auto"/>
            <w:shd w:val="clear" w:color="auto" w:fill="CDCDCD"/>
            <w:hideMark/>
          </w:tcPr>
          <w:p w14:paraId="120229F5"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salamandre-volcan-feulor</w:t>
            </w:r>
          </w:p>
        </w:tc>
        <w:tc>
          <w:tcPr>
            <w:tcW w:w="0" w:type="auto"/>
            <w:shd w:val="clear" w:color="auto" w:fill="CDCDCD"/>
            <w:hideMark/>
          </w:tcPr>
          <w:p w14:paraId="7810502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CDCDCD"/>
          </w:tcPr>
          <w:p w14:paraId="24DFD23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F415404" w14:textId="77777777" w:rsidTr="00AA0A48">
        <w:tc>
          <w:tcPr>
            <w:tcW w:w="0" w:type="auto"/>
            <w:shd w:val="clear" w:color="auto" w:fill="FF6D6D"/>
            <w:hideMark/>
          </w:tcPr>
          <w:p w14:paraId="50A992B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salmorsure</w:t>
            </w:r>
          </w:p>
        </w:tc>
        <w:tc>
          <w:tcPr>
            <w:tcW w:w="0" w:type="auto"/>
            <w:shd w:val="clear" w:color="auto" w:fill="FF6D6D"/>
            <w:hideMark/>
          </w:tcPr>
          <w:p w14:paraId="146DAB5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FF6D6D"/>
          </w:tcPr>
          <w:p w14:paraId="4E52883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670CB27" w14:textId="77777777" w:rsidTr="00AA0A48">
        <w:tc>
          <w:tcPr>
            <w:tcW w:w="0" w:type="auto"/>
            <w:shd w:val="clear" w:color="000000" w:fill="EAEAEA"/>
            <w:hideMark/>
          </w:tcPr>
          <w:p w14:paraId="37F0A98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sanglier éternel</w:t>
            </w:r>
          </w:p>
        </w:tc>
        <w:tc>
          <w:tcPr>
            <w:tcW w:w="0" w:type="auto"/>
            <w:shd w:val="clear" w:color="000000" w:fill="EAEAEA"/>
            <w:hideMark/>
          </w:tcPr>
          <w:p w14:paraId="26A4B90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185BD7C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CA95FE6" w14:textId="77777777" w:rsidTr="00AA0A48">
        <w:tc>
          <w:tcPr>
            <w:tcW w:w="0" w:type="auto"/>
            <w:shd w:val="clear" w:color="auto" w:fill="B8E08C"/>
            <w:hideMark/>
          </w:tcPr>
          <w:p w14:paraId="002E47F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seigneur des neiges</w:t>
            </w:r>
          </w:p>
        </w:tc>
        <w:tc>
          <w:tcPr>
            <w:tcW w:w="0" w:type="auto"/>
            <w:shd w:val="clear" w:color="auto" w:fill="B8E08C"/>
            <w:hideMark/>
          </w:tcPr>
          <w:p w14:paraId="0A8AF24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auto" w:fill="B8E08C"/>
          </w:tcPr>
          <w:p w14:paraId="0F7D155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924A7B8" w14:textId="77777777" w:rsidTr="00AA0A48">
        <w:tc>
          <w:tcPr>
            <w:tcW w:w="0" w:type="auto"/>
            <w:shd w:val="clear" w:color="auto" w:fill="8DB3E2" w:themeFill="text2" w:themeFillTint="66"/>
            <w:hideMark/>
          </w:tcPr>
          <w:p w14:paraId="18D0E45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sentinelle</w:t>
            </w:r>
          </w:p>
        </w:tc>
        <w:tc>
          <w:tcPr>
            <w:tcW w:w="0" w:type="auto"/>
            <w:shd w:val="clear" w:color="auto" w:fill="8DB3E2" w:themeFill="text2" w:themeFillTint="66"/>
            <w:hideMark/>
          </w:tcPr>
          <w:p w14:paraId="20D3CCD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12</w:t>
            </w:r>
          </w:p>
        </w:tc>
        <w:tc>
          <w:tcPr>
            <w:tcW w:w="792" w:type="dxa"/>
            <w:shd w:val="clear" w:color="auto" w:fill="8DB3E2" w:themeFill="text2" w:themeFillTint="66"/>
          </w:tcPr>
          <w:p w14:paraId="78665701"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CD18236" w14:textId="77777777" w:rsidTr="00AA0A48">
        <w:tc>
          <w:tcPr>
            <w:tcW w:w="0" w:type="auto"/>
            <w:shd w:val="clear" w:color="auto" w:fill="FF6D6D"/>
            <w:hideMark/>
          </w:tcPr>
          <w:p w14:paraId="2F89284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serpent d'eldor</w:t>
            </w:r>
          </w:p>
        </w:tc>
        <w:tc>
          <w:tcPr>
            <w:tcW w:w="0" w:type="auto"/>
            <w:shd w:val="clear" w:color="auto" w:fill="FF6D6D"/>
            <w:hideMark/>
          </w:tcPr>
          <w:p w14:paraId="3BDA4FEE"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F6D6D"/>
          </w:tcPr>
          <w:p w14:paraId="4139432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663FE83" w14:textId="77777777" w:rsidTr="00AA0A48">
        <w:tc>
          <w:tcPr>
            <w:tcW w:w="0" w:type="auto"/>
            <w:shd w:val="clear" w:color="auto" w:fill="B8E08C"/>
            <w:hideMark/>
          </w:tcPr>
          <w:p w14:paraId="1C7D2C0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serpent des marais</w:t>
            </w:r>
          </w:p>
        </w:tc>
        <w:tc>
          <w:tcPr>
            <w:tcW w:w="0" w:type="auto"/>
            <w:shd w:val="clear" w:color="auto" w:fill="B8E08C"/>
            <w:hideMark/>
          </w:tcPr>
          <w:p w14:paraId="090FF82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3</w:t>
            </w:r>
          </w:p>
        </w:tc>
        <w:tc>
          <w:tcPr>
            <w:tcW w:w="792" w:type="dxa"/>
            <w:shd w:val="clear" w:color="auto" w:fill="B8E08C"/>
          </w:tcPr>
          <w:p w14:paraId="44AF5BD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09B4064" w14:textId="77777777" w:rsidTr="00AA0A48">
        <w:tc>
          <w:tcPr>
            <w:tcW w:w="0" w:type="auto"/>
            <w:shd w:val="clear" w:color="auto" w:fill="B8E08C"/>
            <w:hideMark/>
          </w:tcPr>
          <w:p w14:paraId="1527972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serpent des tréfonds</w:t>
            </w:r>
          </w:p>
        </w:tc>
        <w:tc>
          <w:tcPr>
            <w:tcW w:w="0" w:type="auto"/>
            <w:shd w:val="clear" w:color="auto" w:fill="B8E08C"/>
            <w:hideMark/>
          </w:tcPr>
          <w:p w14:paraId="2ADF339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B8E08C"/>
          </w:tcPr>
          <w:p w14:paraId="4FCA57E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160C48A" w14:textId="77777777" w:rsidTr="00AA0A48">
        <w:tc>
          <w:tcPr>
            <w:tcW w:w="0" w:type="auto"/>
            <w:shd w:val="clear" w:color="auto" w:fill="B8E08C"/>
            <w:hideMark/>
          </w:tcPr>
          <w:p w14:paraId="7F01FF6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serpent vase</w:t>
            </w:r>
          </w:p>
        </w:tc>
        <w:tc>
          <w:tcPr>
            <w:tcW w:w="0" w:type="auto"/>
            <w:shd w:val="clear" w:color="auto" w:fill="B8E08C"/>
            <w:hideMark/>
          </w:tcPr>
          <w:p w14:paraId="0AAF689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17</w:t>
            </w:r>
          </w:p>
        </w:tc>
        <w:tc>
          <w:tcPr>
            <w:tcW w:w="792" w:type="dxa"/>
            <w:shd w:val="clear" w:color="auto" w:fill="B8E08C"/>
          </w:tcPr>
          <w:p w14:paraId="064CF50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0A2711F" w14:textId="77777777" w:rsidTr="00AA0A48">
        <w:tc>
          <w:tcPr>
            <w:tcW w:w="0" w:type="auto"/>
            <w:shd w:val="clear" w:color="auto" w:fill="FF6D6D"/>
            <w:hideMark/>
          </w:tcPr>
          <w:p w14:paraId="0860C86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serpent-dragon</w:t>
            </w:r>
          </w:p>
        </w:tc>
        <w:tc>
          <w:tcPr>
            <w:tcW w:w="0" w:type="auto"/>
            <w:shd w:val="clear" w:color="auto" w:fill="FF6D6D"/>
            <w:hideMark/>
          </w:tcPr>
          <w:p w14:paraId="03F53BA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27</w:t>
            </w:r>
          </w:p>
        </w:tc>
        <w:tc>
          <w:tcPr>
            <w:tcW w:w="792" w:type="dxa"/>
            <w:shd w:val="clear" w:color="auto" w:fill="FF6D6D"/>
          </w:tcPr>
          <w:p w14:paraId="71FEA23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4244879" w14:textId="77777777" w:rsidTr="00AA0A48">
        <w:tc>
          <w:tcPr>
            <w:tcW w:w="0" w:type="auto"/>
            <w:shd w:val="clear" w:color="000000" w:fill="EAEAEA"/>
            <w:hideMark/>
          </w:tcPr>
          <w:p w14:paraId="02DA9B64"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Silar</w:t>
            </w:r>
          </w:p>
        </w:tc>
        <w:tc>
          <w:tcPr>
            <w:tcW w:w="0" w:type="auto"/>
            <w:shd w:val="clear" w:color="000000" w:fill="EAEAEA"/>
            <w:hideMark/>
          </w:tcPr>
          <w:p w14:paraId="1787F8BD"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000000" w:fill="EAEAEA"/>
          </w:tcPr>
          <w:p w14:paraId="565E20F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5E0697EA" w14:textId="77777777" w:rsidTr="00AA0A48">
        <w:tc>
          <w:tcPr>
            <w:tcW w:w="0" w:type="auto"/>
            <w:shd w:val="clear" w:color="auto" w:fill="CDCDCD"/>
            <w:hideMark/>
          </w:tcPr>
          <w:p w14:paraId="2EFD3D7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silphe-vent-nuaga</w:t>
            </w:r>
          </w:p>
        </w:tc>
        <w:tc>
          <w:tcPr>
            <w:tcW w:w="0" w:type="auto"/>
            <w:shd w:val="clear" w:color="auto" w:fill="CDCDCD"/>
            <w:hideMark/>
          </w:tcPr>
          <w:p w14:paraId="442D0E9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CDCDCD"/>
          </w:tcPr>
          <w:p w14:paraId="0F94E44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CEA4239" w14:textId="77777777" w:rsidTr="00AA0A48">
        <w:tc>
          <w:tcPr>
            <w:tcW w:w="0" w:type="auto"/>
            <w:shd w:val="clear" w:color="auto" w:fill="B8E08C"/>
            <w:hideMark/>
          </w:tcPr>
          <w:p w14:paraId="3DFECC3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singe-fou</w:t>
            </w:r>
          </w:p>
        </w:tc>
        <w:tc>
          <w:tcPr>
            <w:tcW w:w="0" w:type="auto"/>
            <w:shd w:val="clear" w:color="auto" w:fill="B8E08C"/>
            <w:hideMark/>
          </w:tcPr>
          <w:p w14:paraId="72ED3C8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123741F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26A2C10" w14:textId="77777777" w:rsidTr="00AA0A48">
        <w:tc>
          <w:tcPr>
            <w:tcW w:w="0" w:type="auto"/>
            <w:shd w:val="clear" w:color="auto" w:fill="B8E08C"/>
            <w:hideMark/>
          </w:tcPr>
          <w:p w14:paraId="71FB65F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singeons</w:t>
            </w:r>
          </w:p>
        </w:tc>
        <w:tc>
          <w:tcPr>
            <w:tcW w:w="0" w:type="auto"/>
            <w:shd w:val="clear" w:color="auto" w:fill="B8E08C"/>
            <w:hideMark/>
          </w:tcPr>
          <w:p w14:paraId="548385E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auto" w:fill="B8E08C"/>
          </w:tcPr>
          <w:p w14:paraId="54B3D7C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D5BC57E" w14:textId="77777777" w:rsidTr="00AA0A48">
        <w:tc>
          <w:tcPr>
            <w:tcW w:w="0" w:type="auto"/>
            <w:shd w:val="clear" w:color="auto" w:fill="CDCDCD"/>
            <w:hideMark/>
          </w:tcPr>
          <w:p w14:paraId="0E2926D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sirpent-ondine-baleir</w:t>
            </w:r>
          </w:p>
        </w:tc>
        <w:tc>
          <w:tcPr>
            <w:tcW w:w="0" w:type="auto"/>
            <w:shd w:val="clear" w:color="auto" w:fill="CDCDCD"/>
            <w:hideMark/>
          </w:tcPr>
          <w:p w14:paraId="5BC32B4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CDCDCD"/>
          </w:tcPr>
          <w:p w14:paraId="6960B063"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C34D27B" w14:textId="77777777" w:rsidTr="00AA0A48">
        <w:tc>
          <w:tcPr>
            <w:tcW w:w="0" w:type="auto"/>
            <w:shd w:val="clear" w:color="auto" w:fill="auto"/>
            <w:hideMark/>
          </w:tcPr>
          <w:p w14:paraId="04B4527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soldat des ombres</w:t>
            </w:r>
          </w:p>
        </w:tc>
        <w:tc>
          <w:tcPr>
            <w:tcW w:w="0" w:type="auto"/>
            <w:shd w:val="clear" w:color="auto" w:fill="auto"/>
            <w:hideMark/>
          </w:tcPr>
          <w:p w14:paraId="14CC2A9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tcPr>
          <w:p w14:paraId="778BE09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393E39B1" w14:textId="77777777" w:rsidTr="00AA0A48">
        <w:tc>
          <w:tcPr>
            <w:tcW w:w="0" w:type="auto"/>
            <w:shd w:val="clear" w:color="auto" w:fill="FAFEC6"/>
            <w:hideMark/>
          </w:tcPr>
          <w:p w14:paraId="217BA4C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Soleil Blanc</w:t>
            </w:r>
          </w:p>
        </w:tc>
        <w:tc>
          <w:tcPr>
            <w:tcW w:w="0" w:type="auto"/>
            <w:shd w:val="clear" w:color="auto" w:fill="FAFEC6"/>
            <w:hideMark/>
          </w:tcPr>
          <w:p w14:paraId="1F6E50C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18</w:t>
            </w:r>
          </w:p>
        </w:tc>
        <w:tc>
          <w:tcPr>
            <w:tcW w:w="792" w:type="dxa"/>
            <w:shd w:val="clear" w:color="auto" w:fill="FAFEC6"/>
          </w:tcPr>
          <w:p w14:paraId="661E7368"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F3B5DA2" w14:textId="77777777" w:rsidTr="00AA0A48">
        <w:tc>
          <w:tcPr>
            <w:tcW w:w="0" w:type="auto"/>
            <w:shd w:val="clear" w:color="auto" w:fill="FAFEC6"/>
            <w:hideMark/>
          </w:tcPr>
          <w:p w14:paraId="23381E22"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Solétoile</w:t>
            </w:r>
          </w:p>
        </w:tc>
        <w:tc>
          <w:tcPr>
            <w:tcW w:w="0" w:type="auto"/>
            <w:shd w:val="clear" w:color="auto" w:fill="FAFEC6"/>
            <w:hideMark/>
          </w:tcPr>
          <w:p w14:paraId="3AE8C83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FAFEC6"/>
          </w:tcPr>
          <w:p w14:paraId="0F565D06"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FAF7E05" w14:textId="77777777" w:rsidTr="00AA0A48">
        <w:tc>
          <w:tcPr>
            <w:tcW w:w="0" w:type="auto"/>
            <w:shd w:val="clear" w:color="000000" w:fill="EAEAEA"/>
          </w:tcPr>
          <w:p w14:paraId="2384015F"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Squelette</w:t>
            </w:r>
          </w:p>
        </w:tc>
        <w:tc>
          <w:tcPr>
            <w:tcW w:w="0" w:type="auto"/>
            <w:shd w:val="clear" w:color="000000" w:fill="EAEAEA"/>
          </w:tcPr>
          <w:p w14:paraId="1A35542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000000" w:fill="EAEAEA"/>
          </w:tcPr>
          <w:p w14:paraId="0AEB4B2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CCE2BC8" w14:textId="77777777" w:rsidTr="00AA0A48">
        <w:tc>
          <w:tcPr>
            <w:tcW w:w="0" w:type="auto"/>
            <w:shd w:val="clear" w:color="000000" w:fill="EAEAEA"/>
            <w:hideMark/>
          </w:tcPr>
          <w:p w14:paraId="0A827803"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taureau vert</w:t>
            </w:r>
          </w:p>
        </w:tc>
        <w:tc>
          <w:tcPr>
            <w:tcW w:w="0" w:type="auto"/>
            <w:shd w:val="clear" w:color="000000" w:fill="EAEAEA"/>
            <w:hideMark/>
          </w:tcPr>
          <w:p w14:paraId="4A42B7AC"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000000" w:fill="EAEAEA"/>
          </w:tcPr>
          <w:p w14:paraId="7C8D1E3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C59B678" w14:textId="77777777" w:rsidTr="00AA0A48">
        <w:tc>
          <w:tcPr>
            <w:tcW w:w="0" w:type="auto"/>
            <w:shd w:val="clear" w:color="auto" w:fill="FF6D6D"/>
            <w:hideMark/>
          </w:tcPr>
          <w:p w14:paraId="1C7269D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tentacularin</w:t>
            </w:r>
          </w:p>
        </w:tc>
        <w:tc>
          <w:tcPr>
            <w:tcW w:w="0" w:type="auto"/>
            <w:shd w:val="clear" w:color="auto" w:fill="FF6D6D"/>
            <w:hideMark/>
          </w:tcPr>
          <w:p w14:paraId="6C53B3F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15</w:t>
            </w:r>
          </w:p>
        </w:tc>
        <w:tc>
          <w:tcPr>
            <w:tcW w:w="792" w:type="dxa"/>
            <w:shd w:val="clear" w:color="auto" w:fill="FF6D6D"/>
          </w:tcPr>
          <w:p w14:paraId="622D3BBD"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1C872D2" w14:textId="77777777" w:rsidTr="00AA0A48">
        <w:tc>
          <w:tcPr>
            <w:tcW w:w="0" w:type="auto"/>
            <w:shd w:val="clear" w:color="auto" w:fill="8DB3E2" w:themeFill="text2" w:themeFillTint="66"/>
            <w:hideMark/>
          </w:tcPr>
          <w:p w14:paraId="18BA209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Tite</w:t>
            </w:r>
          </w:p>
        </w:tc>
        <w:tc>
          <w:tcPr>
            <w:tcW w:w="0" w:type="auto"/>
            <w:shd w:val="clear" w:color="auto" w:fill="8DB3E2" w:themeFill="text2" w:themeFillTint="66"/>
            <w:hideMark/>
          </w:tcPr>
          <w:p w14:paraId="37820D2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9</w:t>
            </w:r>
          </w:p>
        </w:tc>
        <w:tc>
          <w:tcPr>
            <w:tcW w:w="792" w:type="dxa"/>
            <w:shd w:val="clear" w:color="auto" w:fill="8DB3E2" w:themeFill="text2" w:themeFillTint="66"/>
          </w:tcPr>
          <w:p w14:paraId="133FCDD7"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5E63775" w14:textId="77777777" w:rsidTr="00AA0A48">
        <w:tc>
          <w:tcPr>
            <w:tcW w:w="0" w:type="auto"/>
            <w:shd w:val="clear" w:color="auto" w:fill="B8E08C"/>
            <w:hideMark/>
          </w:tcPr>
          <w:p w14:paraId="51E9A13A"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Torcheur</w:t>
            </w:r>
          </w:p>
        </w:tc>
        <w:tc>
          <w:tcPr>
            <w:tcW w:w="0" w:type="auto"/>
            <w:shd w:val="clear" w:color="auto" w:fill="B8E08C"/>
            <w:hideMark/>
          </w:tcPr>
          <w:p w14:paraId="0ADB1E17"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B8E08C"/>
          </w:tcPr>
          <w:p w14:paraId="131E210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49B22B97" w14:textId="77777777" w:rsidTr="00AA0A48">
        <w:tc>
          <w:tcPr>
            <w:tcW w:w="0" w:type="auto"/>
            <w:shd w:val="clear" w:color="auto" w:fill="FF6D6D"/>
            <w:hideMark/>
          </w:tcPr>
          <w:p w14:paraId="6BEA272B"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Tuemort</w:t>
            </w:r>
          </w:p>
        </w:tc>
        <w:tc>
          <w:tcPr>
            <w:tcW w:w="0" w:type="auto"/>
            <w:shd w:val="clear" w:color="auto" w:fill="FF6D6D"/>
            <w:hideMark/>
          </w:tcPr>
          <w:p w14:paraId="10ED8825"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FF6D6D"/>
          </w:tcPr>
          <w:p w14:paraId="038CC019"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618E121" w14:textId="77777777" w:rsidTr="00AA0A48">
        <w:tc>
          <w:tcPr>
            <w:tcW w:w="0" w:type="auto"/>
            <w:shd w:val="clear" w:color="000000" w:fill="EAEAEA"/>
            <w:hideMark/>
          </w:tcPr>
          <w:p w14:paraId="533F15A6"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unicorne</w:t>
            </w:r>
          </w:p>
        </w:tc>
        <w:tc>
          <w:tcPr>
            <w:tcW w:w="0" w:type="auto"/>
            <w:shd w:val="clear" w:color="000000" w:fill="EAEAEA"/>
            <w:hideMark/>
          </w:tcPr>
          <w:p w14:paraId="362E5A52"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000000" w:fill="EAEAEA"/>
          </w:tcPr>
          <w:p w14:paraId="2B4BCD8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CBCBD29" w14:textId="77777777" w:rsidTr="00AA0A48">
        <w:tc>
          <w:tcPr>
            <w:tcW w:w="0" w:type="auto"/>
            <w:shd w:val="clear" w:color="auto" w:fill="FF6D6D"/>
            <w:hideMark/>
          </w:tcPr>
          <w:p w14:paraId="53817917"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vamp</w:t>
            </w:r>
          </w:p>
        </w:tc>
        <w:tc>
          <w:tcPr>
            <w:tcW w:w="0" w:type="auto"/>
            <w:shd w:val="clear" w:color="auto" w:fill="FF6D6D"/>
            <w:hideMark/>
          </w:tcPr>
          <w:p w14:paraId="290F59D9"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FF6D6D"/>
          </w:tcPr>
          <w:p w14:paraId="4CF6A24A"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7EDF8F1" w14:textId="77777777" w:rsidTr="00AA0A48">
        <w:tc>
          <w:tcPr>
            <w:tcW w:w="0" w:type="auto"/>
            <w:shd w:val="clear" w:color="auto" w:fill="8DB3E2" w:themeFill="text2" w:themeFillTint="66"/>
            <w:hideMark/>
          </w:tcPr>
          <w:p w14:paraId="5FB1A44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varen</w:t>
            </w:r>
          </w:p>
        </w:tc>
        <w:tc>
          <w:tcPr>
            <w:tcW w:w="0" w:type="auto"/>
            <w:shd w:val="clear" w:color="auto" w:fill="8DB3E2" w:themeFill="text2" w:themeFillTint="66"/>
            <w:hideMark/>
          </w:tcPr>
          <w:p w14:paraId="3CF86EE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11</w:t>
            </w:r>
          </w:p>
        </w:tc>
        <w:tc>
          <w:tcPr>
            <w:tcW w:w="792" w:type="dxa"/>
            <w:shd w:val="clear" w:color="auto" w:fill="8DB3E2" w:themeFill="text2" w:themeFillTint="66"/>
          </w:tcPr>
          <w:p w14:paraId="21C4048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1BE2B20" w14:textId="77777777" w:rsidTr="00AA0A48">
        <w:tc>
          <w:tcPr>
            <w:tcW w:w="0" w:type="auto"/>
            <w:shd w:val="clear" w:color="auto" w:fill="B8E08C"/>
            <w:hideMark/>
          </w:tcPr>
          <w:p w14:paraId="7F743034"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vengeresse</w:t>
            </w:r>
          </w:p>
        </w:tc>
        <w:tc>
          <w:tcPr>
            <w:tcW w:w="0" w:type="auto"/>
            <w:shd w:val="clear" w:color="auto" w:fill="B8E08C"/>
            <w:hideMark/>
          </w:tcPr>
          <w:p w14:paraId="276A486F"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6</w:t>
            </w:r>
          </w:p>
        </w:tc>
        <w:tc>
          <w:tcPr>
            <w:tcW w:w="792" w:type="dxa"/>
            <w:shd w:val="clear" w:color="auto" w:fill="B8E08C"/>
          </w:tcPr>
          <w:p w14:paraId="33698272"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73C895E0" w14:textId="77777777" w:rsidTr="00AA0A48">
        <w:tc>
          <w:tcPr>
            <w:tcW w:w="0" w:type="auto"/>
            <w:shd w:val="clear" w:color="auto" w:fill="FF6D6D"/>
            <w:hideMark/>
          </w:tcPr>
          <w:p w14:paraId="2789510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ventmor</w:t>
            </w:r>
          </w:p>
        </w:tc>
        <w:tc>
          <w:tcPr>
            <w:tcW w:w="0" w:type="auto"/>
            <w:shd w:val="clear" w:color="auto" w:fill="FF6D6D"/>
            <w:hideMark/>
          </w:tcPr>
          <w:p w14:paraId="59F7454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22</w:t>
            </w:r>
          </w:p>
        </w:tc>
        <w:tc>
          <w:tcPr>
            <w:tcW w:w="792" w:type="dxa"/>
            <w:shd w:val="clear" w:color="auto" w:fill="FF6D6D"/>
          </w:tcPr>
          <w:p w14:paraId="7E2886C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DC7595D" w14:textId="77777777" w:rsidTr="00AA0A48">
        <w:tc>
          <w:tcPr>
            <w:tcW w:w="0" w:type="auto"/>
            <w:shd w:val="clear" w:color="auto" w:fill="CDCDCD"/>
            <w:hideMark/>
          </w:tcPr>
          <w:p w14:paraId="712ABB1E"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vieux serpent</w:t>
            </w:r>
          </w:p>
        </w:tc>
        <w:tc>
          <w:tcPr>
            <w:tcW w:w="0" w:type="auto"/>
            <w:shd w:val="clear" w:color="auto" w:fill="CDCDCD"/>
            <w:hideMark/>
          </w:tcPr>
          <w:p w14:paraId="0F595AC6"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14</w:t>
            </w:r>
          </w:p>
        </w:tc>
        <w:tc>
          <w:tcPr>
            <w:tcW w:w="792" w:type="dxa"/>
            <w:shd w:val="clear" w:color="auto" w:fill="CDCDCD"/>
          </w:tcPr>
          <w:p w14:paraId="71FC0E8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6C48EDBB" w14:textId="77777777" w:rsidTr="00AA0A48">
        <w:tc>
          <w:tcPr>
            <w:tcW w:w="0" w:type="auto"/>
            <w:shd w:val="clear" w:color="000000" w:fill="EAEAEA"/>
            <w:hideMark/>
          </w:tcPr>
          <w:p w14:paraId="13BC47B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Volé</w:t>
            </w:r>
          </w:p>
        </w:tc>
        <w:tc>
          <w:tcPr>
            <w:tcW w:w="0" w:type="auto"/>
            <w:shd w:val="clear" w:color="000000" w:fill="EAEAEA"/>
            <w:hideMark/>
          </w:tcPr>
          <w:p w14:paraId="3916EB0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7</w:t>
            </w:r>
          </w:p>
        </w:tc>
        <w:tc>
          <w:tcPr>
            <w:tcW w:w="792" w:type="dxa"/>
            <w:shd w:val="clear" w:color="000000" w:fill="EAEAEA"/>
          </w:tcPr>
          <w:p w14:paraId="3F424474"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E74FA8C" w14:textId="77777777" w:rsidTr="00AA0A48">
        <w:tc>
          <w:tcPr>
            <w:tcW w:w="0" w:type="auto"/>
            <w:shd w:val="clear" w:color="auto" w:fill="8DB3E2" w:themeFill="text2" w:themeFillTint="66"/>
            <w:hideMark/>
          </w:tcPr>
          <w:p w14:paraId="44D505BC"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volevar</w:t>
            </w:r>
          </w:p>
        </w:tc>
        <w:tc>
          <w:tcPr>
            <w:tcW w:w="0" w:type="auto"/>
            <w:shd w:val="clear" w:color="auto" w:fill="8DB3E2" w:themeFill="text2" w:themeFillTint="66"/>
            <w:hideMark/>
          </w:tcPr>
          <w:p w14:paraId="3B49DF3B"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8DB3E2" w:themeFill="text2" w:themeFillTint="66"/>
          </w:tcPr>
          <w:p w14:paraId="1C059D6C"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0AC58B59" w14:textId="77777777" w:rsidTr="00AA0A48">
        <w:tc>
          <w:tcPr>
            <w:tcW w:w="0" w:type="auto"/>
            <w:shd w:val="clear" w:color="auto" w:fill="8DB3E2" w:themeFill="text2" w:themeFillTint="66"/>
            <w:hideMark/>
          </w:tcPr>
          <w:p w14:paraId="08BC9D3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Yaza</w:t>
            </w:r>
          </w:p>
        </w:tc>
        <w:tc>
          <w:tcPr>
            <w:tcW w:w="0" w:type="auto"/>
            <w:shd w:val="clear" w:color="auto" w:fill="8DB3E2" w:themeFill="text2" w:themeFillTint="66"/>
            <w:hideMark/>
          </w:tcPr>
          <w:p w14:paraId="46E6E320"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10</w:t>
            </w:r>
          </w:p>
        </w:tc>
        <w:tc>
          <w:tcPr>
            <w:tcW w:w="792" w:type="dxa"/>
            <w:shd w:val="clear" w:color="auto" w:fill="8DB3E2" w:themeFill="text2" w:themeFillTint="66"/>
          </w:tcPr>
          <w:p w14:paraId="22A40E4E"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10944DDC" w14:textId="77777777" w:rsidTr="00AA0A48">
        <w:tc>
          <w:tcPr>
            <w:tcW w:w="0" w:type="auto"/>
            <w:shd w:val="clear" w:color="auto" w:fill="8DB3E2" w:themeFill="text2" w:themeFillTint="66"/>
            <w:hideMark/>
          </w:tcPr>
          <w:p w14:paraId="577F93F9"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Yuze</w:t>
            </w:r>
          </w:p>
        </w:tc>
        <w:tc>
          <w:tcPr>
            <w:tcW w:w="0" w:type="auto"/>
            <w:shd w:val="clear" w:color="auto" w:fill="8DB3E2" w:themeFill="text2" w:themeFillTint="66"/>
            <w:hideMark/>
          </w:tcPr>
          <w:p w14:paraId="545C8B9A"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8</w:t>
            </w:r>
          </w:p>
        </w:tc>
        <w:tc>
          <w:tcPr>
            <w:tcW w:w="792" w:type="dxa"/>
            <w:shd w:val="clear" w:color="auto" w:fill="8DB3E2" w:themeFill="text2" w:themeFillTint="66"/>
          </w:tcPr>
          <w:p w14:paraId="7D646C1B" w14:textId="77777777" w:rsidR="00AA0A48" w:rsidRPr="00527E9E" w:rsidRDefault="00AA0A48" w:rsidP="0066488C">
            <w:pPr>
              <w:widowControl/>
              <w:jc w:val="center"/>
              <w:rPr>
                <w:rFonts w:asciiTheme="minorHAnsi" w:hAnsiTheme="minorHAnsi" w:cs="Tahoma"/>
                <w:color w:val="000000"/>
                <w:sz w:val="14"/>
                <w:szCs w:val="16"/>
                <w:lang w:eastAsia="en-GB"/>
              </w:rPr>
            </w:pPr>
          </w:p>
        </w:tc>
      </w:tr>
      <w:tr w:rsidR="00AA0A48" w:rsidRPr="00527E9E" w14:paraId="248A3D22" w14:textId="77777777" w:rsidTr="00AA0A48">
        <w:tc>
          <w:tcPr>
            <w:tcW w:w="0" w:type="auto"/>
            <w:shd w:val="clear" w:color="auto" w:fill="8DB3E2" w:themeFill="text2" w:themeFillTint="66"/>
            <w:hideMark/>
          </w:tcPr>
          <w:p w14:paraId="247BA2C0" w14:textId="77777777" w:rsidR="00AA0A48" w:rsidRPr="00527E9E" w:rsidRDefault="00AA0A48" w:rsidP="003E14A7">
            <w:pPr>
              <w:widowControl/>
              <w:jc w:val="left"/>
              <w:rPr>
                <w:rFonts w:asciiTheme="minorHAnsi" w:hAnsiTheme="minorHAnsi"/>
                <w:sz w:val="14"/>
                <w:szCs w:val="16"/>
                <w:lang w:eastAsia="fr-BE"/>
              </w:rPr>
            </w:pPr>
            <w:r w:rsidRPr="00527E9E">
              <w:rPr>
                <w:rFonts w:asciiTheme="minorHAnsi" w:hAnsiTheme="minorHAnsi"/>
                <w:color w:val="000000"/>
                <w:sz w:val="14"/>
                <w:szCs w:val="16"/>
                <w:lang w:eastAsia="fr-BE"/>
              </w:rPr>
              <w:t>Ziso</w:t>
            </w:r>
          </w:p>
        </w:tc>
        <w:tc>
          <w:tcPr>
            <w:tcW w:w="0" w:type="auto"/>
            <w:shd w:val="clear" w:color="auto" w:fill="8DB3E2" w:themeFill="text2" w:themeFillTint="66"/>
            <w:hideMark/>
          </w:tcPr>
          <w:p w14:paraId="361F7193" w14:textId="77777777" w:rsidR="00AA0A48" w:rsidRPr="00527E9E" w:rsidRDefault="00AA0A48" w:rsidP="003E14A7">
            <w:pPr>
              <w:widowControl/>
              <w:jc w:val="right"/>
              <w:rPr>
                <w:rFonts w:asciiTheme="minorHAnsi" w:hAnsiTheme="minorHAnsi"/>
                <w:sz w:val="14"/>
                <w:szCs w:val="16"/>
                <w:lang w:eastAsia="fr-BE"/>
              </w:rPr>
            </w:pPr>
            <w:r w:rsidRPr="00527E9E">
              <w:rPr>
                <w:rFonts w:asciiTheme="minorHAnsi" w:hAnsiTheme="minorHAnsi"/>
                <w:color w:val="000000"/>
                <w:sz w:val="14"/>
                <w:szCs w:val="16"/>
                <w:lang w:eastAsia="fr-BE"/>
              </w:rPr>
              <w:t>13</w:t>
            </w:r>
          </w:p>
        </w:tc>
        <w:tc>
          <w:tcPr>
            <w:tcW w:w="792" w:type="dxa"/>
            <w:shd w:val="clear" w:color="auto" w:fill="8DB3E2" w:themeFill="text2" w:themeFillTint="66"/>
          </w:tcPr>
          <w:p w14:paraId="6F54D55D" w14:textId="77777777" w:rsidR="00AA0A48" w:rsidRPr="00527E9E" w:rsidRDefault="00AA0A48" w:rsidP="0066488C">
            <w:pPr>
              <w:widowControl/>
              <w:jc w:val="center"/>
              <w:rPr>
                <w:rFonts w:asciiTheme="minorHAnsi" w:hAnsiTheme="minorHAnsi" w:cs="Tahoma"/>
                <w:color w:val="000000"/>
                <w:sz w:val="14"/>
                <w:szCs w:val="16"/>
                <w:lang w:eastAsia="en-GB"/>
              </w:rPr>
            </w:pPr>
          </w:p>
        </w:tc>
      </w:tr>
    </w:tbl>
    <w:p w14:paraId="62FFB820" w14:textId="77777777" w:rsidR="0058757F" w:rsidRDefault="0058757F" w:rsidP="00DD1B1A">
      <w:pPr>
        <w:jc w:val="left"/>
        <w:rPr>
          <w:sz w:val="16"/>
        </w:rPr>
        <w:sectPr w:rsidR="0058757F" w:rsidSect="0058757F">
          <w:endnotePr>
            <w:numFmt w:val="decimal"/>
          </w:endnotePr>
          <w:type w:val="continuous"/>
          <w:pgSz w:w="11906" w:h="16838" w:code="9"/>
          <w:pgMar w:top="851" w:right="851" w:bottom="851" w:left="851" w:header="709" w:footer="709" w:gutter="0"/>
          <w:cols w:num="3" w:space="340"/>
          <w:titlePg/>
          <w:docGrid w:linePitch="360"/>
        </w:sectPr>
      </w:pPr>
    </w:p>
    <w:p w14:paraId="66580E00" w14:textId="5A94A63D" w:rsidR="00AA0A48" w:rsidRPr="00527E9E" w:rsidRDefault="00C617FC" w:rsidP="00DD1B1A">
      <w:pPr>
        <w:jc w:val="left"/>
        <w:rPr>
          <w:sz w:val="16"/>
        </w:rPr>
        <w:sectPr w:rsidR="00AA0A48" w:rsidRPr="00527E9E" w:rsidSect="00C6302F">
          <w:endnotePr>
            <w:numFmt w:val="decimal"/>
          </w:endnotePr>
          <w:type w:val="continuous"/>
          <w:pgSz w:w="11906" w:h="16838" w:code="9"/>
          <w:pgMar w:top="851" w:right="851" w:bottom="851" w:left="851" w:header="709" w:footer="709" w:gutter="0"/>
          <w:cols w:num="3" w:space="340"/>
          <w:titlePg/>
          <w:docGrid w:linePitch="360"/>
        </w:sectPr>
      </w:pPr>
      <w:r>
        <w:rPr>
          <w:sz w:val="16"/>
        </w:rPr>
        <w:t xml:space="preserve">Effets de </w:t>
      </w:r>
      <w:r w:rsidR="00AA0A48" w:rsidRPr="00527E9E">
        <w:rPr>
          <w:sz w:val="16"/>
        </w:rPr>
        <w:t>CC</w:t>
      </w:r>
      <w:r w:rsidR="00601189" w:rsidRPr="00527E9E">
        <w:rPr>
          <w:sz w:val="16"/>
        </w:rPr>
        <w:t>0</w:t>
      </w:r>
      <w:r w:rsidRPr="00C617FC">
        <w:rPr>
          <w:sz w:val="16"/>
        </w:rPr>
        <w:sym w:font="Wingdings" w:char="F0E0"/>
      </w:r>
      <w:r w:rsidR="00DD1B1A" w:rsidRPr="00527E9E">
        <w:rPr>
          <w:sz w:val="16"/>
        </w:rPr>
        <w:t>TC-10</w:t>
      </w:r>
      <w:r>
        <w:rPr>
          <w:sz w:val="16"/>
        </w:rPr>
        <w:t xml:space="preserve"> CC2</w:t>
      </w:r>
      <w:r w:rsidRPr="00C617FC">
        <w:rPr>
          <w:sz w:val="16"/>
        </w:rPr>
        <w:sym w:font="Wingdings" w:char="F0E0"/>
      </w:r>
      <w:r>
        <w:rPr>
          <w:sz w:val="16"/>
        </w:rPr>
        <w:t>TC+10</w:t>
      </w:r>
      <w:r w:rsidR="00AA0A48" w:rsidRPr="00527E9E">
        <w:rPr>
          <w:sz w:val="16"/>
        </w:rPr>
        <w:br/>
      </w:r>
    </w:p>
    <w:p w14:paraId="5B1E0F3C" w14:textId="77777777" w:rsidR="00730A90" w:rsidRPr="00527E9E" w:rsidRDefault="00730A90" w:rsidP="00730A90"/>
    <w:p w14:paraId="2B3B4697" w14:textId="77777777" w:rsidR="00730A90" w:rsidRPr="00527E9E" w:rsidRDefault="00730A90">
      <w:pPr>
        <w:widowControl/>
        <w:jc w:val="left"/>
        <w:rPr>
          <w:sz w:val="16"/>
        </w:rPr>
      </w:pPr>
      <w:r w:rsidRPr="00527E9E">
        <w:rPr>
          <w:noProof/>
          <w:sz w:val="16"/>
          <w:lang w:eastAsia="fr-BE"/>
        </w:rPr>
        <mc:AlternateContent>
          <mc:Choice Requires="wps">
            <w:drawing>
              <wp:anchor distT="0" distB="0" distL="114300" distR="114300" simplePos="0" relativeHeight="251666432" behindDoc="0" locked="0" layoutInCell="1" allowOverlap="1" wp14:anchorId="30CE0853" wp14:editId="6B2213CB">
                <wp:simplePos x="0" y="0"/>
                <wp:positionH relativeFrom="column">
                  <wp:posOffset>2381885</wp:posOffset>
                </wp:positionH>
                <wp:positionV relativeFrom="paragraph">
                  <wp:posOffset>9537065</wp:posOffset>
                </wp:positionV>
                <wp:extent cx="4996815" cy="757555"/>
                <wp:effectExtent l="10160" t="12065" r="12700" b="1143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815" cy="757555"/>
                        </a:xfrm>
                        <a:prstGeom prst="rect">
                          <a:avLst/>
                        </a:prstGeom>
                        <a:solidFill>
                          <a:srgbClr val="FFFFFF"/>
                        </a:solidFill>
                        <a:ln w="9525">
                          <a:solidFill>
                            <a:srgbClr val="000000"/>
                          </a:solidFill>
                          <a:miter lim="800000"/>
                          <a:headEnd/>
                          <a:tailEnd/>
                        </a:ln>
                      </wps:spPr>
                      <wps:txbx>
                        <w:txbxContent>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2"/>
                              <w:gridCol w:w="2447"/>
                              <w:gridCol w:w="4589"/>
                            </w:tblGrid>
                            <w:tr w:rsidR="00F70B87" w:rsidRPr="00ED3AAE" w14:paraId="5F1D8700" w14:textId="77777777" w:rsidTr="0066488C">
                              <w:tc>
                                <w:tcPr>
                                  <w:tcW w:w="0" w:type="auto"/>
                                  <w:tcBorders>
                                    <w:top w:val="single" w:sz="4" w:space="0" w:color="auto"/>
                                    <w:right w:val="single" w:sz="4" w:space="0" w:color="auto"/>
                                  </w:tcBorders>
                                </w:tcPr>
                                <w:p w14:paraId="15A1A9E3" w14:textId="77777777" w:rsidR="00F70B87" w:rsidRPr="00ED3AAE" w:rsidRDefault="00F70B87" w:rsidP="0066488C">
                                  <w:pPr>
                                    <w:pStyle w:val="En-tte"/>
                                    <w:widowControl/>
                                    <w:tabs>
                                      <w:tab w:val="clear" w:pos="4153"/>
                                      <w:tab w:val="clear" w:pos="8306"/>
                                    </w:tabs>
                                    <w:jc w:val="left"/>
                                    <w:rPr>
                                      <w:sz w:val="16"/>
                                    </w:rPr>
                                  </w:pPr>
                                  <w:r w:rsidRPr="00ED3AAE">
                                    <w:rPr>
                                      <w:sz w:val="16"/>
                                    </w:rPr>
                                    <w:t>CC1</w:t>
                                  </w:r>
                                </w:p>
                              </w:tc>
                              <w:tc>
                                <w:tcPr>
                                  <w:tcW w:w="0" w:type="auto"/>
                                  <w:tcBorders>
                                    <w:top w:val="single" w:sz="4" w:space="0" w:color="auto"/>
                                    <w:left w:val="single" w:sz="4" w:space="0" w:color="auto"/>
                                    <w:right w:val="single" w:sz="4" w:space="0" w:color="auto"/>
                                  </w:tcBorders>
                                </w:tcPr>
                                <w:p w14:paraId="75FF2554" w14:textId="77777777" w:rsidR="00F70B87" w:rsidRPr="00ED3AAE" w:rsidRDefault="00F70B87" w:rsidP="0066488C">
                                  <w:pPr>
                                    <w:pStyle w:val="En-tte"/>
                                    <w:widowControl/>
                                    <w:tabs>
                                      <w:tab w:val="clear" w:pos="4153"/>
                                      <w:tab w:val="clear" w:pos="8306"/>
                                    </w:tabs>
                                    <w:jc w:val="left"/>
                                    <w:rPr>
                                      <w:sz w:val="16"/>
                                    </w:rPr>
                                  </w:pPr>
                                  <w:r w:rsidRPr="00ED3AAE">
                                    <w:rPr>
                                      <w:sz w:val="16"/>
                                    </w:rPr>
                                    <w:t xml:space="preserve">description </w:t>
                                  </w:r>
                                </w:p>
                              </w:tc>
                              <w:tc>
                                <w:tcPr>
                                  <w:tcW w:w="0" w:type="auto"/>
                                  <w:tcBorders>
                                    <w:top w:val="single" w:sz="4" w:space="0" w:color="auto"/>
                                    <w:left w:val="single" w:sz="4" w:space="0" w:color="auto"/>
                                    <w:right w:val="single" w:sz="4" w:space="0" w:color="auto"/>
                                  </w:tcBorders>
                                </w:tcPr>
                                <w:p w14:paraId="58480CBD" w14:textId="77777777" w:rsidR="00F70B87" w:rsidRPr="00C47ECD" w:rsidRDefault="00F70B87" w:rsidP="0066488C">
                                  <w:pPr>
                                    <w:pStyle w:val="En-tte"/>
                                    <w:widowControl/>
                                    <w:tabs>
                                      <w:tab w:val="clear" w:pos="4153"/>
                                      <w:tab w:val="clear" w:pos="8306"/>
                                    </w:tabs>
                                    <w:jc w:val="left"/>
                                    <w:rPr>
                                      <w:sz w:val="16"/>
                                    </w:rPr>
                                  </w:pPr>
                                  <w:r>
                                    <w:rPr>
                                      <w:sz w:val="16"/>
                                    </w:rPr>
                                    <w:t>voit la créature</w:t>
                                  </w:r>
                                </w:p>
                              </w:tc>
                            </w:tr>
                            <w:tr w:rsidR="00F70B87" w:rsidRPr="00ED3AAE" w14:paraId="74CB6BD1" w14:textId="77777777" w:rsidTr="0066488C">
                              <w:tc>
                                <w:tcPr>
                                  <w:tcW w:w="0" w:type="auto"/>
                                  <w:tcBorders>
                                    <w:right w:val="single" w:sz="4" w:space="0" w:color="auto"/>
                                  </w:tcBorders>
                                  <w:shd w:val="clear" w:color="auto" w:fill="E0E0E0"/>
                                </w:tcPr>
                                <w:p w14:paraId="0AD0EAC3" w14:textId="77777777" w:rsidR="00F70B87" w:rsidRPr="00ED3AAE" w:rsidRDefault="00F70B87" w:rsidP="0066488C">
                                  <w:pPr>
                                    <w:pStyle w:val="En-tte"/>
                                    <w:widowControl/>
                                    <w:tabs>
                                      <w:tab w:val="clear" w:pos="4153"/>
                                      <w:tab w:val="clear" w:pos="8306"/>
                                    </w:tabs>
                                    <w:jc w:val="left"/>
                                    <w:rPr>
                                      <w:sz w:val="16"/>
                                    </w:rPr>
                                  </w:pPr>
                                  <w:r w:rsidRPr="00ED3AAE">
                                    <w:rPr>
                                      <w:sz w:val="16"/>
                                    </w:rPr>
                                    <w:t>CC2</w:t>
                                  </w:r>
                                </w:p>
                              </w:tc>
                              <w:tc>
                                <w:tcPr>
                                  <w:tcW w:w="0" w:type="auto"/>
                                  <w:tcBorders>
                                    <w:left w:val="single" w:sz="4" w:space="0" w:color="auto"/>
                                    <w:right w:val="single" w:sz="4" w:space="0" w:color="auto"/>
                                  </w:tcBorders>
                                  <w:shd w:val="clear" w:color="auto" w:fill="E0E0E0"/>
                                </w:tcPr>
                                <w:p w14:paraId="0BCAF390" w14:textId="77777777" w:rsidR="00F70B87" w:rsidRPr="00ED3AAE" w:rsidRDefault="00F70B87" w:rsidP="0066488C">
                                  <w:pPr>
                                    <w:pStyle w:val="En-tte"/>
                                    <w:widowControl/>
                                    <w:tabs>
                                      <w:tab w:val="clear" w:pos="4153"/>
                                      <w:tab w:val="clear" w:pos="8306"/>
                                    </w:tabs>
                                    <w:jc w:val="left"/>
                                    <w:rPr>
                                      <w:sz w:val="16"/>
                                    </w:rPr>
                                  </w:pPr>
                                  <w:r>
                                    <w:rPr>
                                      <w:sz w:val="16"/>
                                    </w:rPr>
                                    <w:t>+</w:t>
                                  </w:r>
                                  <w:r w:rsidRPr="00ED3AAE">
                                    <w:rPr>
                                      <w:sz w:val="16"/>
                                    </w:rPr>
                                    <w:t xml:space="preserve">milieu </w:t>
                                  </w:r>
                                  <w:r>
                                    <w:rPr>
                                      <w:sz w:val="16"/>
                                    </w:rPr>
                                    <w:t>&amp;</w:t>
                                  </w:r>
                                  <w:r w:rsidRPr="00ED3AAE">
                                    <w:rPr>
                                      <w:sz w:val="16"/>
                                    </w:rPr>
                                    <w:t xml:space="preserve"> mode de vie</w:t>
                                  </w:r>
                                </w:p>
                              </w:tc>
                              <w:tc>
                                <w:tcPr>
                                  <w:tcW w:w="0" w:type="auto"/>
                                  <w:tcBorders>
                                    <w:left w:val="single" w:sz="4" w:space="0" w:color="auto"/>
                                    <w:right w:val="single" w:sz="4" w:space="0" w:color="auto"/>
                                  </w:tcBorders>
                                  <w:shd w:val="clear" w:color="auto" w:fill="E0E0E0"/>
                                </w:tcPr>
                                <w:p w14:paraId="03EEA20C" w14:textId="77777777" w:rsidR="00F70B87" w:rsidRPr="00C47ECD" w:rsidRDefault="00F70B87" w:rsidP="0066488C">
                                  <w:pPr>
                                    <w:pStyle w:val="En-tte"/>
                                    <w:widowControl/>
                                    <w:tabs>
                                      <w:tab w:val="clear" w:pos="4153"/>
                                      <w:tab w:val="clear" w:pos="8306"/>
                                    </w:tabs>
                                    <w:jc w:val="left"/>
                                    <w:rPr>
                                      <w:sz w:val="16"/>
                                    </w:rPr>
                                  </w:pPr>
                                  <w:r>
                                    <w:rPr>
                                      <w:sz w:val="16"/>
                                    </w:rPr>
                                    <w:t>CC1 et I(rai)x2 réussi</w:t>
                                  </w:r>
                                </w:p>
                              </w:tc>
                            </w:tr>
                            <w:tr w:rsidR="00F70B87" w:rsidRPr="00ED3AAE" w14:paraId="14947CC1" w14:textId="77777777" w:rsidTr="0066488C">
                              <w:tc>
                                <w:tcPr>
                                  <w:tcW w:w="0" w:type="auto"/>
                                  <w:tcBorders>
                                    <w:right w:val="single" w:sz="4" w:space="0" w:color="auto"/>
                                  </w:tcBorders>
                                </w:tcPr>
                                <w:p w14:paraId="3AF41960" w14:textId="77777777" w:rsidR="00F70B87" w:rsidRPr="00ED3AAE" w:rsidRDefault="00F70B87" w:rsidP="0066488C">
                                  <w:pPr>
                                    <w:pStyle w:val="En-tte"/>
                                    <w:widowControl/>
                                    <w:tabs>
                                      <w:tab w:val="clear" w:pos="4153"/>
                                      <w:tab w:val="clear" w:pos="8306"/>
                                    </w:tabs>
                                    <w:jc w:val="left"/>
                                    <w:rPr>
                                      <w:sz w:val="16"/>
                                    </w:rPr>
                                  </w:pPr>
                                  <w:r w:rsidRPr="00ED3AAE">
                                    <w:rPr>
                                      <w:sz w:val="16"/>
                                    </w:rPr>
                                    <w:t>CC3</w:t>
                                  </w:r>
                                </w:p>
                              </w:tc>
                              <w:tc>
                                <w:tcPr>
                                  <w:tcW w:w="0" w:type="auto"/>
                                  <w:tcBorders>
                                    <w:left w:val="single" w:sz="4" w:space="0" w:color="auto"/>
                                    <w:right w:val="single" w:sz="4" w:space="0" w:color="auto"/>
                                  </w:tcBorders>
                                </w:tcPr>
                                <w:p w14:paraId="417E59CE" w14:textId="77777777" w:rsidR="00F70B87" w:rsidRPr="00ED3AAE" w:rsidRDefault="00F70B87" w:rsidP="0066488C">
                                  <w:pPr>
                                    <w:pStyle w:val="En-tte"/>
                                    <w:widowControl/>
                                    <w:tabs>
                                      <w:tab w:val="clear" w:pos="4153"/>
                                      <w:tab w:val="clear" w:pos="8306"/>
                                    </w:tabs>
                                    <w:jc w:val="left"/>
                                    <w:rPr>
                                      <w:sz w:val="16"/>
                                    </w:rPr>
                                  </w:pPr>
                                  <w:r w:rsidRPr="00ED3AAE">
                                    <w:rPr>
                                      <w:sz w:val="16"/>
                                    </w:rPr>
                                    <w:t>+ faiblesses</w:t>
                                  </w:r>
                                  <w:r>
                                    <w:rPr>
                                      <w:sz w:val="16"/>
                                    </w:rPr>
                                    <w:t xml:space="preserve"> Crit VD RMa+3</w:t>
                                  </w:r>
                                </w:p>
                              </w:tc>
                              <w:tc>
                                <w:tcPr>
                                  <w:tcW w:w="0" w:type="auto"/>
                                  <w:tcBorders>
                                    <w:left w:val="single" w:sz="4" w:space="0" w:color="auto"/>
                                    <w:right w:val="single" w:sz="4" w:space="0" w:color="auto"/>
                                  </w:tcBorders>
                                </w:tcPr>
                                <w:p w14:paraId="27481D30" w14:textId="77777777" w:rsidR="00F70B87" w:rsidRPr="00C47ECD" w:rsidRDefault="00F70B87" w:rsidP="0066488C">
                                  <w:pPr>
                                    <w:pStyle w:val="En-tte"/>
                                    <w:widowControl/>
                                    <w:tabs>
                                      <w:tab w:val="clear" w:pos="4153"/>
                                      <w:tab w:val="clear" w:pos="8306"/>
                                    </w:tabs>
                                    <w:jc w:val="left"/>
                                    <w:rPr>
                                      <w:sz w:val="16"/>
                                    </w:rPr>
                                  </w:pPr>
                                  <w:r w:rsidRPr="00C47ECD">
                                    <w:rPr>
                                      <w:sz w:val="16"/>
                                    </w:rPr>
                                    <w:t xml:space="preserve">CC2 </w:t>
                                  </w:r>
                                  <w:r>
                                    <w:rPr>
                                      <w:sz w:val="16"/>
                                    </w:rPr>
                                    <w:t xml:space="preserve">&amp; </w:t>
                                  </w:r>
                                  <w:r w:rsidRPr="00C47ECD">
                                    <w:rPr>
                                      <w:sz w:val="16"/>
                                    </w:rPr>
                                    <w:t xml:space="preserve">blessé </w:t>
                                  </w:r>
                                  <w:r>
                                    <w:rPr>
                                      <w:sz w:val="16"/>
                                    </w:rPr>
                                    <w:t>créa.</w:t>
                                  </w:r>
                                  <w:r w:rsidRPr="00C47ECD">
                                    <w:rPr>
                                      <w:sz w:val="16"/>
                                    </w:rPr>
                                    <w:t xml:space="preserve"> </w:t>
                                  </w:r>
                                  <w:r>
                                    <w:rPr>
                                      <w:sz w:val="16"/>
                                    </w:rPr>
                                    <w:t xml:space="preserve">&amp; </w:t>
                                  </w:r>
                                  <w:r w:rsidRPr="00C47ECD">
                                    <w:rPr>
                                      <w:sz w:val="16"/>
                                    </w:rPr>
                                    <w:t xml:space="preserve">I(rai)x1 </w:t>
                                  </w:r>
                                  <w:r>
                                    <w:rPr>
                                      <w:sz w:val="16"/>
                                    </w:rPr>
                                    <w:t>&amp;</w:t>
                                  </w:r>
                                  <w:r w:rsidRPr="00C47ECD">
                                    <w:rPr>
                                      <w:sz w:val="16"/>
                                    </w:rPr>
                                    <w:t xml:space="preserve"> combat &gt;</w:t>
                                  </w:r>
                                  <w:r>
                                    <w:rPr>
                                      <w:sz w:val="16"/>
                                    </w:rPr>
                                    <w:t xml:space="preserve"> 1 tour</w:t>
                                  </w:r>
                                </w:p>
                              </w:tc>
                            </w:tr>
                            <w:tr w:rsidR="00F70B87" w:rsidRPr="00ED3AAE" w14:paraId="09A70DDC" w14:textId="77777777" w:rsidTr="0066488C">
                              <w:tc>
                                <w:tcPr>
                                  <w:tcW w:w="0" w:type="auto"/>
                                  <w:tcBorders>
                                    <w:right w:val="single" w:sz="4" w:space="0" w:color="auto"/>
                                  </w:tcBorders>
                                  <w:shd w:val="clear" w:color="auto" w:fill="E0E0E0"/>
                                </w:tcPr>
                                <w:p w14:paraId="1F82A213" w14:textId="77777777" w:rsidR="00F70B87" w:rsidRPr="00ED3AAE" w:rsidRDefault="00F70B87" w:rsidP="0066488C">
                                  <w:pPr>
                                    <w:pStyle w:val="En-tte"/>
                                    <w:widowControl/>
                                    <w:tabs>
                                      <w:tab w:val="clear" w:pos="4153"/>
                                      <w:tab w:val="clear" w:pos="8306"/>
                                    </w:tabs>
                                    <w:jc w:val="left"/>
                                    <w:rPr>
                                      <w:sz w:val="16"/>
                                    </w:rPr>
                                  </w:pPr>
                                  <w:r>
                                    <w:rPr>
                                      <w:sz w:val="16"/>
                                    </w:rPr>
                                    <w:t>CC4</w:t>
                                  </w:r>
                                </w:p>
                              </w:tc>
                              <w:tc>
                                <w:tcPr>
                                  <w:tcW w:w="0" w:type="auto"/>
                                  <w:tcBorders>
                                    <w:left w:val="single" w:sz="4" w:space="0" w:color="auto"/>
                                    <w:right w:val="single" w:sz="4" w:space="0" w:color="auto"/>
                                  </w:tcBorders>
                                  <w:shd w:val="clear" w:color="auto" w:fill="E0E0E0"/>
                                </w:tcPr>
                                <w:p w14:paraId="719081F3" w14:textId="77777777" w:rsidR="00F70B87" w:rsidRDefault="00F70B87" w:rsidP="0066488C">
                                  <w:pPr>
                                    <w:pStyle w:val="En-tte"/>
                                    <w:widowControl/>
                                    <w:tabs>
                                      <w:tab w:val="clear" w:pos="4153"/>
                                      <w:tab w:val="clear" w:pos="8306"/>
                                    </w:tabs>
                                    <w:jc w:val="left"/>
                                    <w:rPr>
                                      <w:sz w:val="16"/>
                                    </w:rPr>
                                  </w:pPr>
                                  <w:r w:rsidRPr="00ED3AAE">
                                    <w:rPr>
                                      <w:sz w:val="16"/>
                                    </w:rPr>
                                    <w:t xml:space="preserve">+ pouvoirs </w:t>
                                  </w:r>
                                  <w:r>
                                    <w:rPr>
                                      <w:sz w:val="16"/>
                                    </w:rPr>
                                    <w:t xml:space="preserve">&amp; </w:t>
                                  </w:r>
                                  <w:r w:rsidRPr="00ED3AAE">
                                    <w:rPr>
                                      <w:sz w:val="16"/>
                                    </w:rPr>
                                    <w:t>immunités</w:t>
                                  </w:r>
                                  <w:r>
                                    <w:rPr>
                                      <w:sz w:val="16"/>
                                    </w:rPr>
                                    <w:t xml:space="preserve"> </w:t>
                                  </w:r>
                                </w:p>
                                <w:p w14:paraId="4FD63951" w14:textId="77777777" w:rsidR="00F70B87" w:rsidRPr="00ED3AAE" w:rsidRDefault="00F70B87" w:rsidP="0066488C">
                                  <w:pPr>
                                    <w:pStyle w:val="En-tte"/>
                                    <w:widowControl/>
                                    <w:tabs>
                                      <w:tab w:val="clear" w:pos="4153"/>
                                      <w:tab w:val="clear" w:pos="8306"/>
                                    </w:tabs>
                                    <w:jc w:val="left"/>
                                    <w:rPr>
                                      <w:sz w:val="16"/>
                                    </w:rPr>
                                  </w:pPr>
                                  <w:r>
                                    <w:rPr>
                                      <w:sz w:val="16"/>
                                      <w:szCs w:val="16"/>
                                    </w:rPr>
                                    <w:t>Crit VD RMa+5</w:t>
                                  </w:r>
                                </w:p>
                              </w:tc>
                              <w:tc>
                                <w:tcPr>
                                  <w:tcW w:w="0" w:type="auto"/>
                                  <w:tcBorders>
                                    <w:left w:val="single" w:sz="4" w:space="0" w:color="auto"/>
                                    <w:right w:val="single" w:sz="4" w:space="0" w:color="auto"/>
                                  </w:tcBorders>
                                  <w:shd w:val="clear" w:color="auto" w:fill="E0E0E0"/>
                                </w:tcPr>
                                <w:p w14:paraId="6861C3F2" w14:textId="77777777" w:rsidR="00F70B87" w:rsidRPr="00C47ECD" w:rsidRDefault="00F70B87" w:rsidP="0066488C">
                                  <w:pPr>
                                    <w:pStyle w:val="En-tte"/>
                                    <w:widowControl/>
                                    <w:tabs>
                                      <w:tab w:val="clear" w:pos="4153"/>
                                      <w:tab w:val="clear" w:pos="8306"/>
                                    </w:tabs>
                                    <w:jc w:val="left"/>
                                    <w:rPr>
                                      <w:sz w:val="16"/>
                                    </w:rPr>
                                  </w:pPr>
                                  <w:r w:rsidRPr="00C47ECD">
                                    <w:rPr>
                                      <w:sz w:val="16"/>
                                    </w:rPr>
                                    <w:t xml:space="preserve">CC3 </w:t>
                                  </w:r>
                                  <w:r>
                                    <w:rPr>
                                      <w:sz w:val="16"/>
                                    </w:rPr>
                                    <w:t xml:space="preserve">&amp; </w:t>
                                  </w:r>
                                  <w:r w:rsidRPr="00C47ECD">
                                    <w:rPr>
                                      <w:sz w:val="16"/>
                                    </w:rPr>
                                    <w:t xml:space="preserve">blessé </w:t>
                                  </w:r>
                                  <w:r>
                                    <w:rPr>
                                      <w:sz w:val="16"/>
                                    </w:rPr>
                                    <w:t xml:space="preserve">créa. </w:t>
                                  </w:r>
                                  <w:r w:rsidRPr="00C47ECD">
                                    <w:rPr>
                                      <w:sz w:val="16"/>
                                    </w:rPr>
                                    <w:t xml:space="preserve">(&gt;sévère) </w:t>
                                  </w:r>
                                  <w:r>
                                    <w:rPr>
                                      <w:sz w:val="16"/>
                                    </w:rPr>
                                    <w:t xml:space="preserve">&amp; </w:t>
                                  </w:r>
                                  <w:r w:rsidRPr="00C47ECD">
                                    <w:rPr>
                                      <w:sz w:val="16"/>
                                    </w:rPr>
                                    <w:t xml:space="preserve">I(rai)/2 </w:t>
                                  </w:r>
                                  <w:r>
                                    <w:rPr>
                                      <w:sz w:val="16"/>
                                    </w:rPr>
                                    <w:t xml:space="preserve">&amp; </w:t>
                                  </w:r>
                                  <w:r w:rsidRPr="00C47ECD">
                                    <w:rPr>
                                      <w:sz w:val="16"/>
                                    </w:rPr>
                                    <w:t>étude corps</w:t>
                                  </w:r>
                                </w:p>
                              </w:tc>
                            </w:tr>
                          </w:tbl>
                          <w:p w14:paraId="68CB5675" w14:textId="77777777" w:rsidR="00F70B87" w:rsidRDefault="00F70B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E0853" id="Text Box 59" o:spid="_x0000_s1027" type="#_x0000_t202" style="position:absolute;margin-left:187.55pt;margin-top:750.95pt;width:393.45pt;height:5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">
                <v:textbox>
                  <w:txbxContent>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2"/>
                        <w:gridCol w:w="2447"/>
                        <w:gridCol w:w="4589"/>
                      </w:tblGrid>
                      <w:tr w:rsidR="00F70B87" w:rsidRPr="00ED3AAE" w14:paraId="5F1D8700" w14:textId="77777777" w:rsidTr="0066488C">
                        <w:tc>
                          <w:tcPr>
                            <w:tcW w:w="0" w:type="auto"/>
                            <w:tcBorders>
                              <w:top w:val="single" w:sz="4" w:space="0" w:color="auto"/>
                              <w:right w:val="single" w:sz="4" w:space="0" w:color="auto"/>
                            </w:tcBorders>
                          </w:tcPr>
                          <w:p w14:paraId="15A1A9E3" w14:textId="77777777" w:rsidR="00F70B87" w:rsidRPr="00ED3AAE" w:rsidRDefault="00F70B87" w:rsidP="0066488C">
                            <w:pPr>
                              <w:pStyle w:val="En-tte"/>
                              <w:widowControl/>
                              <w:tabs>
                                <w:tab w:val="clear" w:pos="4153"/>
                                <w:tab w:val="clear" w:pos="8306"/>
                              </w:tabs>
                              <w:jc w:val="left"/>
                              <w:rPr>
                                <w:sz w:val="16"/>
                              </w:rPr>
                            </w:pPr>
                            <w:r w:rsidRPr="00ED3AAE">
                              <w:rPr>
                                <w:sz w:val="16"/>
                              </w:rPr>
                              <w:t>CC1</w:t>
                            </w:r>
                          </w:p>
                        </w:tc>
                        <w:tc>
                          <w:tcPr>
                            <w:tcW w:w="0" w:type="auto"/>
                            <w:tcBorders>
                              <w:top w:val="single" w:sz="4" w:space="0" w:color="auto"/>
                              <w:left w:val="single" w:sz="4" w:space="0" w:color="auto"/>
                              <w:right w:val="single" w:sz="4" w:space="0" w:color="auto"/>
                            </w:tcBorders>
                          </w:tcPr>
                          <w:p w14:paraId="75FF2554" w14:textId="77777777" w:rsidR="00F70B87" w:rsidRPr="00ED3AAE" w:rsidRDefault="00F70B87" w:rsidP="0066488C">
                            <w:pPr>
                              <w:pStyle w:val="En-tte"/>
                              <w:widowControl/>
                              <w:tabs>
                                <w:tab w:val="clear" w:pos="4153"/>
                                <w:tab w:val="clear" w:pos="8306"/>
                              </w:tabs>
                              <w:jc w:val="left"/>
                              <w:rPr>
                                <w:sz w:val="16"/>
                              </w:rPr>
                            </w:pPr>
                            <w:r w:rsidRPr="00ED3AAE">
                              <w:rPr>
                                <w:sz w:val="16"/>
                              </w:rPr>
                              <w:t xml:space="preserve">description </w:t>
                            </w:r>
                          </w:p>
                        </w:tc>
                        <w:tc>
                          <w:tcPr>
                            <w:tcW w:w="0" w:type="auto"/>
                            <w:tcBorders>
                              <w:top w:val="single" w:sz="4" w:space="0" w:color="auto"/>
                              <w:left w:val="single" w:sz="4" w:space="0" w:color="auto"/>
                              <w:right w:val="single" w:sz="4" w:space="0" w:color="auto"/>
                            </w:tcBorders>
                          </w:tcPr>
                          <w:p w14:paraId="58480CBD" w14:textId="77777777" w:rsidR="00F70B87" w:rsidRPr="00C47ECD" w:rsidRDefault="00F70B87" w:rsidP="0066488C">
                            <w:pPr>
                              <w:pStyle w:val="En-tte"/>
                              <w:widowControl/>
                              <w:tabs>
                                <w:tab w:val="clear" w:pos="4153"/>
                                <w:tab w:val="clear" w:pos="8306"/>
                              </w:tabs>
                              <w:jc w:val="left"/>
                              <w:rPr>
                                <w:sz w:val="16"/>
                              </w:rPr>
                            </w:pPr>
                            <w:r>
                              <w:rPr>
                                <w:sz w:val="16"/>
                              </w:rPr>
                              <w:t>voit la créature</w:t>
                            </w:r>
                          </w:p>
                        </w:tc>
                      </w:tr>
                      <w:tr w:rsidR="00F70B87" w:rsidRPr="00ED3AAE" w14:paraId="74CB6BD1" w14:textId="77777777" w:rsidTr="0066488C">
                        <w:tc>
                          <w:tcPr>
                            <w:tcW w:w="0" w:type="auto"/>
                            <w:tcBorders>
                              <w:right w:val="single" w:sz="4" w:space="0" w:color="auto"/>
                            </w:tcBorders>
                            <w:shd w:val="clear" w:color="auto" w:fill="E0E0E0"/>
                          </w:tcPr>
                          <w:p w14:paraId="0AD0EAC3" w14:textId="77777777" w:rsidR="00F70B87" w:rsidRPr="00ED3AAE" w:rsidRDefault="00F70B87" w:rsidP="0066488C">
                            <w:pPr>
                              <w:pStyle w:val="En-tte"/>
                              <w:widowControl/>
                              <w:tabs>
                                <w:tab w:val="clear" w:pos="4153"/>
                                <w:tab w:val="clear" w:pos="8306"/>
                              </w:tabs>
                              <w:jc w:val="left"/>
                              <w:rPr>
                                <w:sz w:val="16"/>
                              </w:rPr>
                            </w:pPr>
                            <w:r w:rsidRPr="00ED3AAE">
                              <w:rPr>
                                <w:sz w:val="16"/>
                              </w:rPr>
                              <w:t>CC2</w:t>
                            </w:r>
                          </w:p>
                        </w:tc>
                        <w:tc>
                          <w:tcPr>
                            <w:tcW w:w="0" w:type="auto"/>
                            <w:tcBorders>
                              <w:left w:val="single" w:sz="4" w:space="0" w:color="auto"/>
                              <w:right w:val="single" w:sz="4" w:space="0" w:color="auto"/>
                            </w:tcBorders>
                            <w:shd w:val="clear" w:color="auto" w:fill="E0E0E0"/>
                          </w:tcPr>
                          <w:p w14:paraId="0BCAF390" w14:textId="77777777" w:rsidR="00F70B87" w:rsidRPr="00ED3AAE" w:rsidRDefault="00F70B87" w:rsidP="0066488C">
                            <w:pPr>
                              <w:pStyle w:val="En-tte"/>
                              <w:widowControl/>
                              <w:tabs>
                                <w:tab w:val="clear" w:pos="4153"/>
                                <w:tab w:val="clear" w:pos="8306"/>
                              </w:tabs>
                              <w:jc w:val="left"/>
                              <w:rPr>
                                <w:sz w:val="16"/>
                              </w:rPr>
                            </w:pPr>
                            <w:r>
                              <w:rPr>
                                <w:sz w:val="16"/>
                              </w:rPr>
                              <w:t>+</w:t>
                            </w:r>
                            <w:r w:rsidRPr="00ED3AAE">
                              <w:rPr>
                                <w:sz w:val="16"/>
                              </w:rPr>
                              <w:t xml:space="preserve">milieu </w:t>
                            </w:r>
                            <w:r>
                              <w:rPr>
                                <w:sz w:val="16"/>
                              </w:rPr>
                              <w:t>&amp;</w:t>
                            </w:r>
                            <w:r w:rsidRPr="00ED3AAE">
                              <w:rPr>
                                <w:sz w:val="16"/>
                              </w:rPr>
                              <w:t xml:space="preserve"> mode de vie</w:t>
                            </w:r>
                          </w:p>
                        </w:tc>
                        <w:tc>
                          <w:tcPr>
                            <w:tcW w:w="0" w:type="auto"/>
                            <w:tcBorders>
                              <w:left w:val="single" w:sz="4" w:space="0" w:color="auto"/>
                              <w:right w:val="single" w:sz="4" w:space="0" w:color="auto"/>
                            </w:tcBorders>
                            <w:shd w:val="clear" w:color="auto" w:fill="E0E0E0"/>
                          </w:tcPr>
                          <w:p w14:paraId="03EEA20C" w14:textId="77777777" w:rsidR="00F70B87" w:rsidRPr="00C47ECD" w:rsidRDefault="00F70B87" w:rsidP="0066488C">
                            <w:pPr>
                              <w:pStyle w:val="En-tte"/>
                              <w:widowControl/>
                              <w:tabs>
                                <w:tab w:val="clear" w:pos="4153"/>
                                <w:tab w:val="clear" w:pos="8306"/>
                              </w:tabs>
                              <w:jc w:val="left"/>
                              <w:rPr>
                                <w:sz w:val="16"/>
                              </w:rPr>
                            </w:pPr>
                            <w:r>
                              <w:rPr>
                                <w:sz w:val="16"/>
                              </w:rPr>
                              <w:t>CC1 et I(rai)x2 réussi</w:t>
                            </w:r>
                          </w:p>
                        </w:tc>
                      </w:tr>
                      <w:tr w:rsidR="00F70B87" w:rsidRPr="00ED3AAE" w14:paraId="14947CC1" w14:textId="77777777" w:rsidTr="0066488C">
                        <w:tc>
                          <w:tcPr>
                            <w:tcW w:w="0" w:type="auto"/>
                            <w:tcBorders>
                              <w:right w:val="single" w:sz="4" w:space="0" w:color="auto"/>
                            </w:tcBorders>
                          </w:tcPr>
                          <w:p w14:paraId="3AF41960" w14:textId="77777777" w:rsidR="00F70B87" w:rsidRPr="00ED3AAE" w:rsidRDefault="00F70B87" w:rsidP="0066488C">
                            <w:pPr>
                              <w:pStyle w:val="En-tte"/>
                              <w:widowControl/>
                              <w:tabs>
                                <w:tab w:val="clear" w:pos="4153"/>
                                <w:tab w:val="clear" w:pos="8306"/>
                              </w:tabs>
                              <w:jc w:val="left"/>
                              <w:rPr>
                                <w:sz w:val="16"/>
                              </w:rPr>
                            </w:pPr>
                            <w:r w:rsidRPr="00ED3AAE">
                              <w:rPr>
                                <w:sz w:val="16"/>
                              </w:rPr>
                              <w:t>CC3</w:t>
                            </w:r>
                          </w:p>
                        </w:tc>
                        <w:tc>
                          <w:tcPr>
                            <w:tcW w:w="0" w:type="auto"/>
                            <w:tcBorders>
                              <w:left w:val="single" w:sz="4" w:space="0" w:color="auto"/>
                              <w:right w:val="single" w:sz="4" w:space="0" w:color="auto"/>
                            </w:tcBorders>
                          </w:tcPr>
                          <w:p w14:paraId="417E59CE" w14:textId="77777777" w:rsidR="00F70B87" w:rsidRPr="00ED3AAE" w:rsidRDefault="00F70B87" w:rsidP="0066488C">
                            <w:pPr>
                              <w:pStyle w:val="En-tte"/>
                              <w:widowControl/>
                              <w:tabs>
                                <w:tab w:val="clear" w:pos="4153"/>
                                <w:tab w:val="clear" w:pos="8306"/>
                              </w:tabs>
                              <w:jc w:val="left"/>
                              <w:rPr>
                                <w:sz w:val="16"/>
                              </w:rPr>
                            </w:pPr>
                            <w:r w:rsidRPr="00ED3AAE">
                              <w:rPr>
                                <w:sz w:val="16"/>
                              </w:rPr>
                              <w:t>+ faiblesses</w:t>
                            </w:r>
                            <w:r>
                              <w:rPr>
                                <w:sz w:val="16"/>
                              </w:rPr>
                              <w:t xml:space="preserve"> Crit VD RMa+3</w:t>
                            </w:r>
                          </w:p>
                        </w:tc>
                        <w:tc>
                          <w:tcPr>
                            <w:tcW w:w="0" w:type="auto"/>
                            <w:tcBorders>
                              <w:left w:val="single" w:sz="4" w:space="0" w:color="auto"/>
                              <w:right w:val="single" w:sz="4" w:space="0" w:color="auto"/>
                            </w:tcBorders>
                          </w:tcPr>
                          <w:p w14:paraId="27481D30" w14:textId="77777777" w:rsidR="00F70B87" w:rsidRPr="00C47ECD" w:rsidRDefault="00F70B87" w:rsidP="0066488C">
                            <w:pPr>
                              <w:pStyle w:val="En-tte"/>
                              <w:widowControl/>
                              <w:tabs>
                                <w:tab w:val="clear" w:pos="4153"/>
                                <w:tab w:val="clear" w:pos="8306"/>
                              </w:tabs>
                              <w:jc w:val="left"/>
                              <w:rPr>
                                <w:sz w:val="16"/>
                              </w:rPr>
                            </w:pPr>
                            <w:r w:rsidRPr="00C47ECD">
                              <w:rPr>
                                <w:sz w:val="16"/>
                              </w:rPr>
                              <w:t xml:space="preserve">CC2 </w:t>
                            </w:r>
                            <w:r>
                              <w:rPr>
                                <w:sz w:val="16"/>
                              </w:rPr>
                              <w:t xml:space="preserve">&amp; </w:t>
                            </w:r>
                            <w:r w:rsidRPr="00C47ECD">
                              <w:rPr>
                                <w:sz w:val="16"/>
                              </w:rPr>
                              <w:t xml:space="preserve">blessé </w:t>
                            </w:r>
                            <w:r>
                              <w:rPr>
                                <w:sz w:val="16"/>
                              </w:rPr>
                              <w:t>créa.</w:t>
                            </w:r>
                            <w:r w:rsidRPr="00C47ECD">
                              <w:rPr>
                                <w:sz w:val="16"/>
                              </w:rPr>
                              <w:t xml:space="preserve"> </w:t>
                            </w:r>
                            <w:r>
                              <w:rPr>
                                <w:sz w:val="16"/>
                              </w:rPr>
                              <w:t xml:space="preserve">&amp; </w:t>
                            </w:r>
                            <w:r w:rsidRPr="00C47ECD">
                              <w:rPr>
                                <w:sz w:val="16"/>
                              </w:rPr>
                              <w:t xml:space="preserve">I(rai)x1 </w:t>
                            </w:r>
                            <w:r>
                              <w:rPr>
                                <w:sz w:val="16"/>
                              </w:rPr>
                              <w:t>&amp;</w:t>
                            </w:r>
                            <w:r w:rsidRPr="00C47ECD">
                              <w:rPr>
                                <w:sz w:val="16"/>
                              </w:rPr>
                              <w:t xml:space="preserve"> combat &gt;</w:t>
                            </w:r>
                            <w:r>
                              <w:rPr>
                                <w:sz w:val="16"/>
                              </w:rPr>
                              <w:t xml:space="preserve"> 1 tour</w:t>
                            </w:r>
                          </w:p>
                        </w:tc>
                      </w:tr>
                      <w:tr w:rsidR="00F70B87" w:rsidRPr="00ED3AAE" w14:paraId="09A70DDC" w14:textId="77777777" w:rsidTr="0066488C">
                        <w:tc>
                          <w:tcPr>
                            <w:tcW w:w="0" w:type="auto"/>
                            <w:tcBorders>
                              <w:right w:val="single" w:sz="4" w:space="0" w:color="auto"/>
                            </w:tcBorders>
                            <w:shd w:val="clear" w:color="auto" w:fill="E0E0E0"/>
                          </w:tcPr>
                          <w:p w14:paraId="1F82A213" w14:textId="77777777" w:rsidR="00F70B87" w:rsidRPr="00ED3AAE" w:rsidRDefault="00F70B87" w:rsidP="0066488C">
                            <w:pPr>
                              <w:pStyle w:val="En-tte"/>
                              <w:widowControl/>
                              <w:tabs>
                                <w:tab w:val="clear" w:pos="4153"/>
                                <w:tab w:val="clear" w:pos="8306"/>
                              </w:tabs>
                              <w:jc w:val="left"/>
                              <w:rPr>
                                <w:sz w:val="16"/>
                              </w:rPr>
                            </w:pPr>
                            <w:r>
                              <w:rPr>
                                <w:sz w:val="16"/>
                              </w:rPr>
                              <w:t>CC4</w:t>
                            </w:r>
                          </w:p>
                        </w:tc>
                        <w:tc>
                          <w:tcPr>
                            <w:tcW w:w="0" w:type="auto"/>
                            <w:tcBorders>
                              <w:left w:val="single" w:sz="4" w:space="0" w:color="auto"/>
                              <w:right w:val="single" w:sz="4" w:space="0" w:color="auto"/>
                            </w:tcBorders>
                            <w:shd w:val="clear" w:color="auto" w:fill="E0E0E0"/>
                          </w:tcPr>
                          <w:p w14:paraId="719081F3" w14:textId="77777777" w:rsidR="00F70B87" w:rsidRDefault="00F70B87" w:rsidP="0066488C">
                            <w:pPr>
                              <w:pStyle w:val="En-tte"/>
                              <w:widowControl/>
                              <w:tabs>
                                <w:tab w:val="clear" w:pos="4153"/>
                                <w:tab w:val="clear" w:pos="8306"/>
                              </w:tabs>
                              <w:jc w:val="left"/>
                              <w:rPr>
                                <w:sz w:val="16"/>
                              </w:rPr>
                            </w:pPr>
                            <w:r w:rsidRPr="00ED3AAE">
                              <w:rPr>
                                <w:sz w:val="16"/>
                              </w:rPr>
                              <w:t xml:space="preserve">+ pouvoirs </w:t>
                            </w:r>
                            <w:r>
                              <w:rPr>
                                <w:sz w:val="16"/>
                              </w:rPr>
                              <w:t xml:space="preserve">&amp; </w:t>
                            </w:r>
                            <w:r w:rsidRPr="00ED3AAE">
                              <w:rPr>
                                <w:sz w:val="16"/>
                              </w:rPr>
                              <w:t>immunités</w:t>
                            </w:r>
                            <w:r>
                              <w:rPr>
                                <w:sz w:val="16"/>
                              </w:rPr>
                              <w:t xml:space="preserve"> </w:t>
                            </w:r>
                          </w:p>
                          <w:p w14:paraId="4FD63951" w14:textId="77777777" w:rsidR="00F70B87" w:rsidRPr="00ED3AAE" w:rsidRDefault="00F70B87" w:rsidP="0066488C">
                            <w:pPr>
                              <w:pStyle w:val="En-tte"/>
                              <w:widowControl/>
                              <w:tabs>
                                <w:tab w:val="clear" w:pos="4153"/>
                                <w:tab w:val="clear" w:pos="8306"/>
                              </w:tabs>
                              <w:jc w:val="left"/>
                              <w:rPr>
                                <w:sz w:val="16"/>
                              </w:rPr>
                            </w:pPr>
                            <w:r>
                              <w:rPr>
                                <w:sz w:val="16"/>
                                <w:szCs w:val="16"/>
                              </w:rPr>
                              <w:t>Crit VD RMa+5</w:t>
                            </w:r>
                          </w:p>
                        </w:tc>
                        <w:tc>
                          <w:tcPr>
                            <w:tcW w:w="0" w:type="auto"/>
                            <w:tcBorders>
                              <w:left w:val="single" w:sz="4" w:space="0" w:color="auto"/>
                              <w:right w:val="single" w:sz="4" w:space="0" w:color="auto"/>
                            </w:tcBorders>
                            <w:shd w:val="clear" w:color="auto" w:fill="E0E0E0"/>
                          </w:tcPr>
                          <w:p w14:paraId="6861C3F2" w14:textId="77777777" w:rsidR="00F70B87" w:rsidRPr="00C47ECD" w:rsidRDefault="00F70B87" w:rsidP="0066488C">
                            <w:pPr>
                              <w:pStyle w:val="En-tte"/>
                              <w:widowControl/>
                              <w:tabs>
                                <w:tab w:val="clear" w:pos="4153"/>
                                <w:tab w:val="clear" w:pos="8306"/>
                              </w:tabs>
                              <w:jc w:val="left"/>
                              <w:rPr>
                                <w:sz w:val="16"/>
                              </w:rPr>
                            </w:pPr>
                            <w:r w:rsidRPr="00C47ECD">
                              <w:rPr>
                                <w:sz w:val="16"/>
                              </w:rPr>
                              <w:t xml:space="preserve">CC3 </w:t>
                            </w:r>
                            <w:r>
                              <w:rPr>
                                <w:sz w:val="16"/>
                              </w:rPr>
                              <w:t xml:space="preserve">&amp; </w:t>
                            </w:r>
                            <w:r w:rsidRPr="00C47ECD">
                              <w:rPr>
                                <w:sz w:val="16"/>
                              </w:rPr>
                              <w:t xml:space="preserve">blessé </w:t>
                            </w:r>
                            <w:r>
                              <w:rPr>
                                <w:sz w:val="16"/>
                              </w:rPr>
                              <w:t xml:space="preserve">créa. </w:t>
                            </w:r>
                            <w:r w:rsidRPr="00C47ECD">
                              <w:rPr>
                                <w:sz w:val="16"/>
                              </w:rPr>
                              <w:t xml:space="preserve">(&gt;sévère) </w:t>
                            </w:r>
                            <w:r>
                              <w:rPr>
                                <w:sz w:val="16"/>
                              </w:rPr>
                              <w:t xml:space="preserve">&amp; </w:t>
                            </w:r>
                            <w:r w:rsidRPr="00C47ECD">
                              <w:rPr>
                                <w:sz w:val="16"/>
                              </w:rPr>
                              <w:t xml:space="preserve">I(rai)/2 </w:t>
                            </w:r>
                            <w:r>
                              <w:rPr>
                                <w:sz w:val="16"/>
                              </w:rPr>
                              <w:t xml:space="preserve">&amp; </w:t>
                            </w:r>
                            <w:r w:rsidRPr="00C47ECD">
                              <w:rPr>
                                <w:sz w:val="16"/>
                              </w:rPr>
                              <w:t>étude corps</w:t>
                            </w:r>
                          </w:p>
                        </w:tc>
                      </w:tr>
                    </w:tbl>
                    <w:p w14:paraId="68CB5675" w14:textId="77777777" w:rsidR="00F70B87" w:rsidRDefault="00F70B87"/>
                  </w:txbxContent>
                </v:textbox>
              </v:shape>
            </w:pict>
          </mc:Fallback>
        </mc:AlternateContent>
      </w:r>
      <w:r w:rsidRPr="00527E9E">
        <w:rPr>
          <w:sz w:val="16"/>
        </w:rPr>
        <w:br w:type="page"/>
      </w:r>
    </w:p>
    <w:p w14:paraId="1C0FE7DF" w14:textId="77777777" w:rsidR="00730A90" w:rsidRPr="00527E9E" w:rsidRDefault="00730A90" w:rsidP="00D16492">
      <w:pPr>
        <w:rPr>
          <w:sz w:val="16"/>
        </w:rPr>
      </w:pPr>
    </w:p>
    <w:p w14:paraId="293F27C3" w14:textId="77777777" w:rsidR="0048607D" w:rsidRPr="00527E9E" w:rsidRDefault="0048607D" w:rsidP="0048607D">
      <w:pPr>
        <w:pStyle w:val="Titre2"/>
        <w:rPr>
          <w:lang w:val="fr-BE"/>
        </w:rPr>
      </w:pPr>
      <w:bookmarkStart w:id="341" w:name="_Ref411261249"/>
      <w:bookmarkStart w:id="342" w:name="_Toc199924758"/>
      <w:r w:rsidRPr="00527E9E">
        <w:rPr>
          <w:lang w:val="fr-BE"/>
        </w:rPr>
        <w:t>7.2 Génération de créatures</w:t>
      </w:r>
      <w:bookmarkEnd w:id="341"/>
      <w:bookmarkEnd w:id="342"/>
    </w:p>
    <w:p w14:paraId="76E51DD5" w14:textId="77777777" w:rsidR="0048607D" w:rsidRPr="00527E9E" w:rsidRDefault="0048607D" w:rsidP="0048607D">
      <w:pPr>
        <w:rPr>
          <w:sz w:val="16"/>
        </w:rPr>
      </w:pPr>
      <w:r w:rsidRPr="00527E9E">
        <w:rPr>
          <w:sz w:val="16"/>
        </w:rPr>
        <w:t>1. Mode de vie et mode de nutrition.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762"/>
        <w:gridCol w:w="1447"/>
        <w:gridCol w:w="805"/>
        <w:gridCol w:w="999"/>
        <w:gridCol w:w="993"/>
        <w:gridCol w:w="999"/>
        <w:gridCol w:w="1109"/>
        <w:gridCol w:w="936"/>
      </w:tblGrid>
      <w:tr w:rsidR="0048607D" w:rsidRPr="00527E9E" w14:paraId="3FA3E364" w14:textId="77777777" w:rsidTr="0048607D">
        <w:trPr>
          <w:jc w:val="center"/>
        </w:trPr>
        <w:tc>
          <w:tcPr>
            <w:tcW w:w="0" w:type="auto"/>
            <w:vAlign w:val="bottom"/>
          </w:tcPr>
          <w:p w14:paraId="4EB664D9" w14:textId="77777777" w:rsidR="0048607D" w:rsidRPr="00527E9E" w:rsidRDefault="0048607D" w:rsidP="0048607D">
            <w:pPr>
              <w:rPr>
                <w:sz w:val="16"/>
              </w:rPr>
            </w:pPr>
            <w:r w:rsidRPr="00527E9E">
              <w:rPr>
                <w:sz w:val="16"/>
              </w:rPr>
              <w:t xml:space="preserve">Mammifère </w:t>
            </w:r>
          </w:p>
        </w:tc>
        <w:tc>
          <w:tcPr>
            <w:tcW w:w="0" w:type="auto"/>
            <w:vAlign w:val="bottom"/>
          </w:tcPr>
          <w:p w14:paraId="4647A509" w14:textId="77777777" w:rsidR="0048607D" w:rsidRPr="00527E9E" w:rsidRDefault="0048607D" w:rsidP="0048607D">
            <w:pPr>
              <w:rPr>
                <w:sz w:val="16"/>
              </w:rPr>
            </w:pPr>
            <w:r w:rsidRPr="00527E9E">
              <w:rPr>
                <w:sz w:val="16"/>
              </w:rPr>
              <w:t xml:space="preserve">Oiseau </w:t>
            </w:r>
          </w:p>
        </w:tc>
        <w:tc>
          <w:tcPr>
            <w:tcW w:w="0" w:type="auto"/>
            <w:vAlign w:val="bottom"/>
          </w:tcPr>
          <w:p w14:paraId="459319B2" w14:textId="77777777" w:rsidR="0048607D" w:rsidRPr="00527E9E" w:rsidRDefault="0048607D" w:rsidP="0048607D">
            <w:pPr>
              <w:rPr>
                <w:sz w:val="16"/>
              </w:rPr>
            </w:pPr>
            <w:r w:rsidRPr="00527E9E">
              <w:rPr>
                <w:sz w:val="16"/>
              </w:rPr>
              <w:t xml:space="preserve">Reptile/poisson </w:t>
            </w:r>
          </w:p>
        </w:tc>
        <w:tc>
          <w:tcPr>
            <w:tcW w:w="0" w:type="auto"/>
            <w:vAlign w:val="bottom"/>
          </w:tcPr>
          <w:p w14:paraId="374D89D2" w14:textId="77777777" w:rsidR="0048607D" w:rsidRPr="00527E9E" w:rsidRDefault="0048607D" w:rsidP="0048607D">
            <w:pPr>
              <w:rPr>
                <w:sz w:val="16"/>
              </w:rPr>
            </w:pPr>
            <w:r w:rsidRPr="00527E9E">
              <w:rPr>
                <w:sz w:val="16"/>
              </w:rPr>
              <w:t xml:space="preserve">Insecte </w:t>
            </w:r>
          </w:p>
        </w:tc>
        <w:tc>
          <w:tcPr>
            <w:tcW w:w="0" w:type="auto"/>
          </w:tcPr>
          <w:p w14:paraId="34AD140F" w14:textId="77777777" w:rsidR="0048607D" w:rsidRPr="00527E9E" w:rsidRDefault="0048607D" w:rsidP="0048607D">
            <w:pPr>
              <w:rPr>
                <w:sz w:val="16"/>
              </w:rPr>
            </w:pPr>
            <w:r w:rsidRPr="00527E9E">
              <w:rPr>
                <w:sz w:val="16"/>
              </w:rPr>
              <w:t>Herbivore</w:t>
            </w:r>
          </w:p>
        </w:tc>
        <w:tc>
          <w:tcPr>
            <w:tcW w:w="0" w:type="auto"/>
          </w:tcPr>
          <w:p w14:paraId="6EE743F6" w14:textId="77777777" w:rsidR="0048607D" w:rsidRPr="00527E9E" w:rsidRDefault="0048607D" w:rsidP="0048607D">
            <w:pPr>
              <w:rPr>
                <w:sz w:val="16"/>
              </w:rPr>
            </w:pPr>
            <w:r w:rsidRPr="00527E9E">
              <w:rPr>
                <w:sz w:val="16"/>
              </w:rPr>
              <w:t>Carnivore</w:t>
            </w:r>
          </w:p>
        </w:tc>
        <w:tc>
          <w:tcPr>
            <w:tcW w:w="0" w:type="auto"/>
          </w:tcPr>
          <w:p w14:paraId="39271D44" w14:textId="77777777" w:rsidR="0048607D" w:rsidRPr="00527E9E" w:rsidRDefault="0048607D" w:rsidP="0048607D">
            <w:pPr>
              <w:rPr>
                <w:sz w:val="16"/>
              </w:rPr>
            </w:pPr>
            <w:r w:rsidRPr="00527E9E">
              <w:rPr>
                <w:sz w:val="16"/>
              </w:rPr>
              <w:t>Omnivore</w:t>
            </w:r>
          </w:p>
        </w:tc>
        <w:tc>
          <w:tcPr>
            <w:tcW w:w="0" w:type="auto"/>
          </w:tcPr>
          <w:p w14:paraId="2C9A9EEF" w14:textId="77777777" w:rsidR="0048607D" w:rsidRPr="00527E9E" w:rsidRDefault="0048607D" w:rsidP="0048607D">
            <w:pPr>
              <w:rPr>
                <w:sz w:val="16"/>
              </w:rPr>
            </w:pPr>
            <w:r w:rsidRPr="00527E9E">
              <w:rPr>
                <w:sz w:val="16"/>
              </w:rPr>
              <w:t>Insectivore</w:t>
            </w:r>
          </w:p>
        </w:tc>
        <w:tc>
          <w:tcPr>
            <w:tcW w:w="0" w:type="auto"/>
          </w:tcPr>
          <w:p w14:paraId="42CFF983" w14:textId="77777777" w:rsidR="0048607D" w:rsidRPr="00527E9E" w:rsidRDefault="0048607D" w:rsidP="0048607D">
            <w:pPr>
              <w:rPr>
                <w:sz w:val="16"/>
              </w:rPr>
            </w:pPr>
            <w:r w:rsidRPr="00527E9E">
              <w:rPr>
                <w:sz w:val="16"/>
              </w:rPr>
              <w:tab/>
            </w:r>
          </w:p>
        </w:tc>
      </w:tr>
    </w:tbl>
    <w:p w14:paraId="0D575424" w14:textId="77777777" w:rsidR="0048607D" w:rsidRPr="00527E9E" w:rsidRDefault="0048607D" w:rsidP="0048607D">
      <w:pPr>
        <w:rPr>
          <w:sz w:val="16"/>
        </w:rPr>
      </w:pPr>
      <w:r w:rsidRPr="00527E9E">
        <w:rPr>
          <w:sz w:val="16"/>
        </w:rPr>
        <w:t xml:space="preserve">2. Nombre de pattes.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
        <w:gridCol w:w="760"/>
        <w:gridCol w:w="1199"/>
        <w:gridCol w:w="1077"/>
        <w:gridCol w:w="1133"/>
        <w:gridCol w:w="936"/>
      </w:tblGrid>
      <w:tr w:rsidR="0048607D" w:rsidRPr="00527E9E" w14:paraId="201B98EF" w14:textId="77777777" w:rsidTr="0048607D">
        <w:tc>
          <w:tcPr>
            <w:tcW w:w="0" w:type="auto"/>
          </w:tcPr>
          <w:p w14:paraId="6A439043" w14:textId="77777777" w:rsidR="0048607D" w:rsidRPr="00527E9E" w:rsidRDefault="0048607D" w:rsidP="0048607D">
            <w:pPr>
              <w:rPr>
                <w:sz w:val="16"/>
              </w:rPr>
            </w:pPr>
            <w:r w:rsidRPr="00527E9E">
              <w:rPr>
                <w:sz w:val="16"/>
              </w:rPr>
              <w:t>Rampant</w:t>
            </w:r>
          </w:p>
        </w:tc>
        <w:tc>
          <w:tcPr>
            <w:tcW w:w="0" w:type="auto"/>
          </w:tcPr>
          <w:p w14:paraId="3D025A78" w14:textId="77777777" w:rsidR="0048607D" w:rsidRPr="00527E9E" w:rsidRDefault="0048607D" w:rsidP="0048607D">
            <w:pPr>
              <w:rPr>
                <w:sz w:val="16"/>
              </w:rPr>
            </w:pPr>
            <w:r w:rsidRPr="00527E9E">
              <w:rPr>
                <w:sz w:val="16"/>
              </w:rPr>
              <w:t>Bipède</w:t>
            </w:r>
          </w:p>
        </w:tc>
        <w:tc>
          <w:tcPr>
            <w:tcW w:w="0" w:type="auto"/>
          </w:tcPr>
          <w:p w14:paraId="1E55784D" w14:textId="77777777" w:rsidR="0048607D" w:rsidRPr="00527E9E" w:rsidRDefault="0048607D" w:rsidP="0048607D">
            <w:pPr>
              <w:rPr>
                <w:sz w:val="16"/>
              </w:rPr>
            </w:pPr>
            <w:r w:rsidRPr="00527E9E">
              <w:rPr>
                <w:sz w:val="16"/>
              </w:rPr>
              <w:t>Quadrupède</w:t>
            </w:r>
          </w:p>
        </w:tc>
        <w:tc>
          <w:tcPr>
            <w:tcW w:w="0" w:type="auto"/>
          </w:tcPr>
          <w:p w14:paraId="4FF4D91F" w14:textId="77777777" w:rsidR="0048607D" w:rsidRPr="00527E9E" w:rsidRDefault="0048607D" w:rsidP="0048607D">
            <w:pPr>
              <w:rPr>
                <w:sz w:val="16"/>
              </w:rPr>
            </w:pPr>
            <w:r w:rsidRPr="00527E9E">
              <w:rPr>
                <w:sz w:val="16"/>
              </w:rPr>
              <w:t>Multi patte</w:t>
            </w:r>
          </w:p>
        </w:tc>
        <w:tc>
          <w:tcPr>
            <w:tcW w:w="0" w:type="auto"/>
          </w:tcPr>
          <w:p w14:paraId="7F3A481C" w14:textId="77777777" w:rsidR="0048607D" w:rsidRPr="00527E9E" w:rsidRDefault="0048607D" w:rsidP="0048607D">
            <w:pPr>
              <w:rPr>
                <w:sz w:val="16"/>
              </w:rPr>
            </w:pPr>
            <w:r w:rsidRPr="00527E9E">
              <w:rPr>
                <w:sz w:val="16"/>
              </w:rPr>
              <w:t>Préemption</w:t>
            </w:r>
          </w:p>
        </w:tc>
        <w:tc>
          <w:tcPr>
            <w:tcW w:w="0" w:type="auto"/>
          </w:tcPr>
          <w:p w14:paraId="79ED4FCE" w14:textId="77777777" w:rsidR="0048607D" w:rsidRPr="00527E9E" w:rsidRDefault="0048607D" w:rsidP="0048607D">
            <w:pPr>
              <w:rPr>
                <w:sz w:val="16"/>
              </w:rPr>
            </w:pPr>
            <w:r w:rsidRPr="00527E9E">
              <w:rPr>
                <w:sz w:val="16"/>
              </w:rPr>
              <w:tab/>
            </w:r>
          </w:p>
        </w:tc>
      </w:tr>
    </w:tbl>
    <w:p w14:paraId="5DC6CF7B" w14:textId="77777777" w:rsidR="0048607D" w:rsidRPr="00527E9E" w:rsidRDefault="0048607D" w:rsidP="0048607D">
      <w:pPr>
        <w:rPr>
          <w:sz w:val="16"/>
        </w:rPr>
      </w:pPr>
      <w:r w:rsidRPr="00527E9E">
        <w:rPr>
          <w:sz w:val="16"/>
        </w:rPr>
        <w:t xml:space="preserve">3. Alignement.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565"/>
        <w:gridCol w:w="617"/>
        <w:gridCol w:w="582"/>
        <w:gridCol w:w="846"/>
        <w:gridCol w:w="537"/>
        <w:gridCol w:w="637"/>
      </w:tblGrid>
      <w:tr w:rsidR="0048607D" w:rsidRPr="00527E9E" w14:paraId="3D92F518" w14:textId="77777777" w:rsidTr="0048607D">
        <w:tc>
          <w:tcPr>
            <w:tcW w:w="0" w:type="auto"/>
            <w:shd w:val="clear" w:color="auto" w:fill="auto"/>
          </w:tcPr>
          <w:p w14:paraId="2F12868A" w14:textId="77777777" w:rsidR="0048607D" w:rsidRPr="00527E9E" w:rsidRDefault="0048607D" w:rsidP="0048607D">
            <w:pPr>
              <w:rPr>
                <w:sz w:val="16"/>
              </w:rPr>
            </w:pPr>
            <w:r w:rsidRPr="00527E9E">
              <w:rPr>
                <w:sz w:val="16"/>
              </w:rPr>
              <w:t>El’Der</w:t>
            </w:r>
          </w:p>
        </w:tc>
        <w:tc>
          <w:tcPr>
            <w:tcW w:w="0" w:type="auto"/>
            <w:shd w:val="clear" w:color="auto" w:fill="auto"/>
          </w:tcPr>
          <w:p w14:paraId="74C02256" w14:textId="77777777" w:rsidR="0048607D" w:rsidRPr="00527E9E" w:rsidRDefault="0048607D" w:rsidP="0048607D">
            <w:pPr>
              <w:rPr>
                <w:sz w:val="16"/>
              </w:rPr>
            </w:pPr>
            <w:r w:rsidRPr="00527E9E">
              <w:rPr>
                <w:sz w:val="16"/>
              </w:rPr>
              <w:t>El’Bis</w:t>
            </w:r>
          </w:p>
        </w:tc>
        <w:tc>
          <w:tcPr>
            <w:tcW w:w="0" w:type="auto"/>
            <w:shd w:val="clear" w:color="auto" w:fill="auto"/>
          </w:tcPr>
          <w:p w14:paraId="09F24504" w14:textId="77777777" w:rsidR="0048607D" w:rsidRPr="00527E9E" w:rsidRDefault="0048607D" w:rsidP="0048607D">
            <w:pPr>
              <w:rPr>
                <w:sz w:val="16"/>
              </w:rPr>
            </w:pPr>
            <w:r w:rsidRPr="00527E9E">
              <w:rPr>
                <w:sz w:val="16"/>
              </w:rPr>
              <w:t>El’Dor</w:t>
            </w:r>
          </w:p>
        </w:tc>
        <w:tc>
          <w:tcPr>
            <w:tcW w:w="0" w:type="auto"/>
            <w:shd w:val="clear" w:color="auto" w:fill="auto"/>
          </w:tcPr>
          <w:p w14:paraId="2E4E6307" w14:textId="77777777" w:rsidR="0048607D" w:rsidRPr="00527E9E" w:rsidRDefault="0048607D" w:rsidP="0048607D">
            <w:pPr>
              <w:rPr>
                <w:sz w:val="16"/>
              </w:rPr>
            </w:pPr>
            <w:r w:rsidRPr="00527E9E">
              <w:rPr>
                <w:sz w:val="16"/>
              </w:rPr>
              <w:t>El’Lar</w:t>
            </w:r>
          </w:p>
        </w:tc>
        <w:tc>
          <w:tcPr>
            <w:tcW w:w="0" w:type="auto"/>
            <w:shd w:val="clear" w:color="auto" w:fill="auto"/>
          </w:tcPr>
          <w:p w14:paraId="1039BC58" w14:textId="77777777" w:rsidR="0048607D" w:rsidRPr="00527E9E" w:rsidRDefault="0048607D" w:rsidP="0048607D">
            <w:pPr>
              <w:rPr>
                <w:sz w:val="16"/>
              </w:rPr>
            </w:pPr>
            <w:r w:rsidRPr="00527E9E">
              <w:rPr>
                <w:sz w:val="16"/>
              </w:rPr>
              <w:t>Koth’Oth</w:t>
            </w:r>
          </w:p>
        </w:tc>
        <w:tc>
          <w:tcPr>
            <w:tcW w:w="0" w:type="auto"/>
            <w:shd w:val="clear" w:color="auto" w:fill="auto"/>
          </w:tcPr>
          <w:p w14:paraId="11FB234F" w14:textId="77777777" w:rsidR="0048607D" w:rsidRPr="00527E9E" w:rsidRDefault="0048607D" w:rsidP="0048607D">
            <w:pPr>
              <w:rPr>
                <w:sz w:val="16"/>
              </w:rPr>
            </w:pPr>
            <w:r w:rsidRPr="00527E9E">
              <w:rPr>
                <w:sz w:val="16"/>
              </w:rPr>
              <w:t>Si’Th</w:t>
            </w:r>
          </w:p>
        </w:tc>
        <w:tc>
          <w:tcPr>
            <w:tcW w:w="0" w:type="auto"/>
            <w:shd w:val="clear" w:color="auto" w:fill="auto"/>
          </w:tcPr>
          <w:p w14:paraId="6A864F09" w14:textId="77777777" w:rsidR="0048607D" w:rsidRPr="00527E9E" w:rsidRDefault="0048607D" w:rsidP="0048607D">
            <w:pPr>
              <w:rPr>
                <w:sz w:val="16"/>
              </w:rPr>
            </w:pPr>
            <w:r w:rsidRPr="00527E9E">
              <w:rPr>
                <w:noProof/>
                <w:sz w:val="16"/>
                <w:lang w:eastAsia="fr-BE"/>
              </w:rPr>
              <mc:AlternateContent>
                <mc:Choice Requires="wps">
                  <w:drawing>
                    <wp:anchor distT="0" distB="0" distL="114300" distR="114300" simplePos="0" relativeHeight="251667456" behindDoc="0" locked="0" layoutInCell="1" allowOverlap="1" wp14:anchorId="155E4311" wp14:editId="5C3FA171">
                      <wp:simplePos x="0" y="0"/>
                      <wp:positionH relativeFrom="column">
                        <wp:posOffset>1587500</wp:posOffset>
                      </wp:positionH>
                      <wp:positionV relativeFrom="paragraph">
                        <wp:posOffset>60960</wp:posOffset>
                      </wp:positionV>
                      <wp:extent cx="2148205" cy="3150870"/>
                      <wp:effectExtent l="13970" t="8255" r="9525" b="1270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3150870"/>
                              </a:xfrm>
                              <a:prstGeom prst="rect">
                                <a:avLst/>
                              </a:prstGeom>
                              <a:solidFill>
                                <a:srgbClr val="FFFFFF"/>
                              </a:solidFill>
                              <a:ln w="9525">
                                <a:solidFill>
                                  <a:srgbClr val="000000"/>
                                </a:solidFill>
                                <a:miter lim="800000"/>
                                <a:headEnd/>
                                <a:tailEnd/>
                              </a:ln>
                            </wps:spPr>
                            <wps:txbx>
                              <w:txbxContent>
                                <w:p w14:paraId="0D96BF4D" w14:textId="77777777" w:rsidR="00F70B87" w:rsidRDefault="00F70B87" w:rsidP="0048607D">
                                  <w:r>
                                    <w:t>Nom : _________________</w:t>
                                  </w:r>
                                </w:p>
                                <w:p w14:paraId="6B359BE0" w14:textId="77777777" w:rsidR="00F70B87" w:rsidRDefault="00F70B87" w:rsidP="0048607D"/>
                                <w:p w14:paraId="02A9D558" w14:textId="77777777" w:rsidR="00F70B87" w:rsidRDefault="00F70B87" w:rsidP="0048607D">
                                  <w:r>
                                    <w:t>&gt;</w:t>
                                  </w:r>
                                </w:p>
                                <w:p w14:paraId="486A32E9" w14:textId="77777777" w:rsidR="00F70B87" w:rsidRDefault="00F70B87" w:rsidP="0048607D"/>
                                <w:p w14:paraId="2D2FF95A" w14:textId="77777777" w:rsidR="00F70B87" w:rsidRDefault="00F70B87" w:rsidP="0048607D">
                                  <w:r>
                                    <w:t>&gt;</w:t>
                                  </w:r>
                                </w:p>
                                <w:p w14:paraId="247DC0F9" w14:textId="77777777" w:rsidR="00F70B87" w:rsidRDefault="00F70B87" w:rsidP="0048607D"/>
                                <w:p w14:paraId="0760CAAE" w14:textId="77777777" w:rsidR="00F70B87" w:rsidRDefault="00F70B87" w:rsidP="0048607D">
                                  <w:r>
                                    <w:t>&gt;</w:t>
                                  </w:r>
                                </w:p>
                                <w:p w14:paraId="274C2DDC" w14:textId="77777777" w:rsidR="00F70B87" w:rsidRDefault="00F70B87" w:rsidP="0048607D"/>
                                <w:p w14:paraId="308810B0" w14:textId="77777777" w:rsidR="00F70B87" w:rsidRDefault="00F70B87" w:rsidP="0048607D">
                                  <w:r>
                                    <w:t>&gt;</w:t>
                                  </w:r>
                                </w:p>
                                <w:p w14:paraId="6EF4F984" w14:textId="77777777" w:rsidR="00F70B87" w:rsidRDefault="00F70B87" w:rsidP="0048607D"/>
                                <w:p w14:paraId="47152507" w14:textId="77777777" w:rsidR="00F70B87" w:rsidRDefault="00F70B87" w:rsidP="0048607D">
                                  <w:r>
                                    <w:t>&gt;</w:t>
                                  </w:r>
                                </w:p>
                                <w:p w14:paraId="113A62ED" w14:textId="77777777" w:rsidR="00F70B87" w:rsidRDefault="00F70B87" w:rsidP="0048607D"/>
                                <w:p w14:paraId="07F1C85C" w14:textId="77777777" w:rsidR="00F70B87" w:rsidRDefault="00F70B87" w:rsidP="0048607D">
                                  <w:r>
                                    <w:t>&gt;</w:t>
                                  </w:r>
                                </w:p>
                                <w:p w14:paraId="61A035FB" w14:textId="77777777" w:rsidR="00F70B87" w:rsidRDefault="00F70B87" w:rsidP="0048607D"/>
                                <w:p w14:paraId="5A43BFBD" w14:textId="77777777" w:rsidR="00F70B87" w:rsidRDefault="00F70B87" w:rsidP="0048607D">
                                  <w:r>
                                    <w:t>&gt;</w:t>
                                  </w:r>
                                </w:p>
                                <w:p w14:paraId="741FA287" w14:textId="77777777" w:rsidR="00F70B87" w:rsidRDefault="00F70B87" w:rsidP="0048607D"/>
                                <w:p w14:paraId="7CAB1252" w14:textId="77777777" w:rsidR="00F70B87" w:rsidRDefault="00F70B87" w:rsidP="0048607D">
                                  <w:r>
                                    <w:t>&gt;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E4311" id="Text Box 62" o:spid="_x0000_s1028" type="#_x0000_t202" style="position:absolute;left:0;text-align:left;margin-left:125pt;margin-top:4.8pt;width:169.15pt;height:24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">
                      <v:textbox>
                        <w:txbxContent>
                          <w:p w14:paraId="0D96BF4D" w14:textId="77777777" w:rsidR="00F70B87" w:rsidRDefault="00F70B87" w:rsidP="0048607D">
                            <w:r>
                              <w:t>Nom : _________________</w:t>
                            </w:r>
                          </w:p>
                          <w:p w14:paraId="6B359BE0" w14:textId="77777777" w:rsidR="00F70B87" w:rsidRDefault="00F70B87" w:rsidP="0048607D"/>
                          <w:p w14:paraId="02A9D558" w14:textId="77777777" w:rsidR="00F70B87" w:rsidRDefault="00F70B87" w:rsidP="0048607D">
                            <w:r>
                              <w:t>&gt;</w:t>
                            </w:r>
                          </w:p>
                          <w:p w14:paraId="486A32E9" w14:textId="77777777" w:rsidR="00F70B87" w:rsidRDefault="00F70B87" w:rsidP="0048607D"/>
                          <w:p w14:paraId="2D2FF95A" w14:textId="77777777" w:rsidR="00F70B87" w:rsidRDefault="00F70B87" w:rsidP="0048607D">
                            <w:r>
                              <w:t>&gt;</w:t>
                            </w:r>
                          </w:p>
                          <w:p w14:paraId="247DC0F9" w14:textId="77777777" w:rsidR="00F70B87" w:rsidRDefault="00F70B87" w:rsidP="0048607D"/>
                          <w:p w14:paraId="0760CAAE" w14:textId="77777777" w:rsidR="00F70B87" w:rsidRDefault="00F70B87" w:rsidP="0048607D">
                            <w:r>
                              <w:t>&gt;</w:t>
                            </w:r>
                          </w:p>
                          <w:p w14:paraId="274C2DDC" w14:textId="77777777" w:rsidR="00F70B87" w:rsidRDefault="00F70B87" w:rsidP="0048607D"/>
                          <w:p w14:paraId="308810B0" w14:textId="77777777" w:rsidR="00F70B87" w:rsidRDefault="00F70B87" w:rsidP="0048607D">
                            <w:r>
                              <w:t>&gt;</w:t>
                            </w:r>
                          </w:p>
                          <w:p w14:paraId="6EF4F984" w14:textId="77777777" w:rsidR="00F70B87" w:rsidRDefault="00F70B87" w:rsidP="0048607D"/>
                          <w:p w14:paraId="47152507" w14:textId="77777777" w:rsidR="00F70B87" w:rsidRDefault="00F70B87" w:rsidP="0048607D">
                            <w:r>
                              <w:t>&gt;</w:t>
                            </w:r>
                          </w:p>
                          <w:p w14:paraId="113A62ED" w14:textId="77777777" w:rsidR="00F70B87" w:rsidRDefault="00F70B87" w:rsidP="0048607D"/>
                          <w:p w14:paraId="07F1C85C" w14:textId="77777777" w:rsidR="00F70B87" w:rsidRDefault="00F70B87" w:rsidP="0048607D">
                            <w:r>
                              <w:t>&gt;</w:t>
                            </w:r>
                          </w:p>
                          <w:p w14:paraId="61A035FB" w14:textId="77777777" w:rsidR="00F70B87" w:rsidRDefault="00F70B87" w:rsidP="0048607D"/>
                          <w:p w14:paraId="5A43BFBD" w14:textId="77777777" w:rsidR="00F70B87" w:rsidRDefault="00F70B87" w:rsidP="0048607D">
                            <w:r>
                              <w:t>&gt;</w:t>
                            </w:r>
                          </w:p>
                          <w:p w14:paraId="741FA287" w14:textId="77777777" w:rsidR="00F70B87" w:rsidRDefault="00F70B87" w:rsidP="0048607D"/>
                          <w:p w14:paraId="7CAB1252" w14:textId="77777777" w:rsidR="00F70B87" w:rsidRDefault="00F70B87" w:rsidP="0048607D">
                            <w:r>
                              <w:t>&gt;</w:t>
                            </w:r>
                          </w:p>
                        </w:txbxContent>
                      </v:textbox>
                    </v:shape>
                  </w:pict>
                </mc:Fallback>
              </mc:AlternateContent>
            </w:r>
            <w:r w:rsidRPr="00527E9E">
              <w:rPr>
                <w:sz w:val="16"/>
              </w:rPr>
              <w:t>Aucun</w:t>
            </w:r>
          </w:p>
        </w:tc>
      </w:tr>
    </w:tbl>
    <w:p w14:paraId="49D177FA" w14:textId="77777777" w:rsidR="0048607D" w:rsidRPr="00527E9E" w:rsidRDefault="0048607D" w:rsidP="0048607D">
      <w:pPr>
        <w:rPr>
          <w:sz w:val="16"/>
        </w:rPr>
      </w:pPr>
      <w:r w:rsidRPr="00527E9E">
        <w:rPr>
          <w:sz w:val="16"/>
        </w:rPr>
        <w:t>4. Attitude générale.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708"/>
        <w:gridCol w:w="946"/>
        <w:gridCol w:w="1656"/>
      </w:tblGrid>
      <w:tr w:rsidR="0048607D" w:rsidRPr="00527E9E" w14:paraId="0EE45FE0" w14:textId="77777777" w:rsidTr="0048607D">
        <w:tc>
          <w:tcPr>
            <w:tcW w:w="0" w:type="auto"/>
          </w:tcPr>
          <w:p w14:paraId="03F49EFF" w14:textId="77777777" w:rsidR="0048607D" w:rsidRPr="00527E9E" w:rsidRDefault="0048607D" w:rsidP="0048607D">
            <w:pPr>
              <w:rPr>
                <w:sz w:val="16"/>
              </w:rPr>
            </w:pPr>
            <w:r w:rsidRPr="00527E9E">
              <w:rPr>
                <w:sz w:val="16"/>
              </w:rPr>
              <w:t>Diurne</w:t>
            </w:r>
          </w:p>
        </w:tc>
        <w:tc>
          <w:tcPr>
            <w:tcW w:w="0" w:type="auto"/>
          </w:tcPr>
          <w:p w14:paraId="5A8442B3" w14:textId="77777777" w:rsidR="0048607D" w:rsidRPr="00527E9E" w:rsidRDefault="0048607D" w:rsidP="0048607D">
            <w:pPr>
              <w:rPr>
                <w:sz w:val="16"/>
              </w:rPr>
            </w:pPr>
            <w:r w:rsidRPr="00527E9E">
              <w:rPr>
                <w:sz w:val="16"/>
              </w:rPr>
              <w:t>Diurne &amp; Nocturne</w:t>
            </w:r>
          </w:p>
        </w:tc>
        <w:tc>
          <w:tcPr>
            <w:tcW w:w="0" w:type="auto"/>
          </w:tcPr>
          <w:p w14:paraId="1EFFB15C" w14:textId="77777777" w:rsidR="0048607D" w:rsidRPr="00527E9E" w:rsidRDefault="0048607D" w:rsidP="0048607D">
            <w:pPr>
              <w:rPr>
                <w:sz w:val="16"/>
              </w:rPr>
            </w:pPr>
            <w:r w:rsidRPr="00527E9E">
              <w:rPr>
                <w:sz w:val="16"/>
              </w:rPr>
              <w:t>Nocturne</w:t>
            </w:r>
          </w:p>
        </w:tc>
        <w:tc>
          <w:tcPr>
            <w:tcW w:w="0" w:type="auto"/>
          </w:tcPr>
          <w:p w14:paraId="5243D237" w14:textId="77777777" w:rsidR="0048607D" w:rsidRPr="00527E9E" w:rsidRDefault="0048607D" w:rsidP="0048607D">
            <w:pPr>
              <w:rPr>
                <w:sz w:val="16"/>
              </w:rPr>
            </w:pPr>
            <w:r w:rsidRPr="00527E9E">
              <w:rPr>
                <w:sz w:val="16"/>
              </w:rPr>
              <w:tab/>
            </w:r>
            <w:r w:rsidRPr="00527E9E">
              <w:rPr>
                <w:sz w:val="16"/>
              </w:rPr>
              <w:tab/>
            </w:r>
          </w:p>
        </w:tc>
      </w:tr>
    </w:tbl>
    <w:p w14:paraId="6A3ECA52" w14:textId="77777777" w:rsidR="0048607D" w:rsidRPr="00527E9E" w:rsidRDefault="0048607D" w:rsidP="0048607D">
      <w:pPr>
        <w:rPr>
          <w:sz w:val="16"/>
        </w:rPr>
      </w:pPr>
      <w:r w:rsidRPr="00527E9E">
        <w:rPr>
          <w:sz w:val="16"/>
        </w:rPr>
        <w:t>5. Peau.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8"/>
        <w:gridCol w:w="709"/>
        <w:gridCol w:w="724"/>
        <w:gridCol w:w="895"/>
        <w:gridCol w:w="1656"/>
      </w:tblGrid>
      <w:tr w:rsidR="0048607D" w:rsidRPr="00527E9E" w14:paraId="784471A1" w14:textId="77777777" w:rsidTr="0048607D">
        <w:tc>
          <w:tcPr>
            <w:tcW w:w="0" w:type="auto"/>
          </w:tcPr>
          <w:p w14:paraId="05E4A39A" w14:textId="77777777" w:rsidR="0048607D" w:rsidRPr="00527E9E" w:rsidRDefault="0048607D" w:rsidP="0048607D">
            <w:pPr>
              <w:rPr>
                <w:sz w:val="16"/>
              </w:rPr>
            </w:pPr>
            <w:r w:rsidRPr="00527E9E">
              <w:rPr>
                <w:sz w:val="16"/>
              </w:rPr>
              <w:t>Poils/derme</w:t>
            </w:r>
          </w:p>
        </w:tc>
        <w:tc>
          <w:tcPr>
            <w:tcW w:w="0" w:type="auto"/>
          </w:tcPr>
          <w:p w14:paraId="2F650F6E" w14:textId="77777777" w:rsidR="0048607D" w:rsidRPr="00527E9E" w:rsidRDefault="0048607D" w:rsidP="0048607D">
            <w:pPr>
              <w:rPr>
                <w:sz w:val="16"/>
              </w:rPr>
            </w:pPr>
            <w:r w:rsidRPr="00527E9E">
              <w:rPr>
                <w:sz w:val="16"/>
              </w:rPr>
              <w:t>Plume</w:t>
            </w:r>
          </w:p>
        </w:tc>
        <w:tc>
          <w:tcPr>
            <w:tcW w:w="0" w:type="auto"/>
          </w:tcPr>
          <w:p w14:paraId="530DC98C" w14:textId="4ED2758B" w:rsidR="0048607D" w:rsidRPr="00527E9E" w:rsidRDefault="00A75C6C" w:rsidP="0048607D">
            <w:pPr>
              <w:rPr>
                <w:sz w:val="16"/>
              </w:rPr>
            </w:pPr>
            <w:r w:rsidRPr="00527E9E">
              <w:rPr>
                <w:sz w:val="16"/>
              </w:rPr>
              <w:t>Écaille</w:t>
            </w:r>
          </w:p>
        </w:tc>
        <w:tc>
          <w:tcPr>
            <w:tcW w:w="0" w:type="auto"/>
          </w:tcPr>
          <w:p w14:paraId="52F9F0DA" w14:textId="77777777" w:rsidR="0048607D" w:rsidRPr="00527E9E" w:rsidRDefault="0048607D" w:rsidP="0048607D">
            <w:pPr>
              <w:rPr>
                <w:sz w:val="16"/>
              </w:rPr>
            </w:pPr>
            <w:r w:rsidRPr="00527E9E">
              <w:rPr>
                <w:sz w:val="16"/>
              </w:rPr>
              <w:t>Précieux</w:t>
            </w:r>
          </w:p>
        </w:tc>
        <w:tc>
          <w:tcPr>
            <w:tcW w:w="0" w:type="auto"/>
          </w:tcPr>
          <w:p w14:paraId="5999B1BC" w14:textId="77777777" w:rsidR="0048607D" w:rsidRPr="00527E9E" w:rsidRDefault="0048607D" w:rsidP="0048607D">
            <w:pPr>
              <w:rPr>
                <w:sz w:val="16"/>
              </w:rPr>
            </w:pPr>
            <w:r w:rsidRPr="00527E9E">
              <w:rPr>
                <w:sz w:val="16"/>
              </w:rPr>
              <w:tab/>
            </w:r>
            <w:r w:rsidRPr="00527E9E">
              <w:rPr>
                <w:sz w:val="16"/>
              </w:rPr>
              <w:tab/>
            </w:r>
          </w:p>
        </w:tc>
      </w:tr>
    </w:tbl>
    <w:p w14:paraId="74C822C0" w14:textId="77777777" w:rsidR="0048607D" w:rsidRPr="00527E9E" w:rsidRDefault="0048607D" w:rsidP="0048607D">
      <w:pPr>
        <w:rPr>
          <w:sz w:val="16"/>
        </w:rPr>
      </w:pPr>
      <w:r w:rsidRPr="00527E9E">
        <w:rPr>
          <w:sz w:val="16"/>
        </w:rPr>
        <w:t>6. Couleur.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580"/>
        <w:gridCol w:w="842"/>
        <w:gridCol w:w="1218"/>
        <w:gridCol w:w="855"/>
        <w:gridCol w:w="1656"/>
      </w:tblGrid>
      <w:tr w:rsidR="0048607D" w:rsidRPr="00527E9E" w14:paraId="5A7FF036" w14:textId="77777777" w:rsidTr="0048607D">
        <w:tc>
          <w:tcPr>
            <w:tcW w:w="0" w:type="auto"/>
            <w:tcBorders>
              <w:left w:val="single" w:sz="4" w:space="0" w:color="auto"/>
              <w:right w:val="single" w:sz="4" w:space="0" w:color="auto"/>
            </w:tcBorders>
          </w:tcPr>
          <w:p w14:paraId="3CEA03EE" w14:textId="77777777" w:rsidR="0048607D" w:rsidRPr="00527E9E" w:rsidRDefault="0048607D" w:rsidP="0048607D">
            <w:pPr>
              <w:rPr>
                <w:sz w:val="16"/>
              </w:rPr>
            </w:pPr>
            <w:r w:rsidRPr="00527E9E">
              <w:rPr>
                <w:sz w:val="16"/>
              </w:rPr>
              <w:t>Très clair</w:t>
            </w:r>
          </w:p>
        </w:tc>
        <w:tc>
          <w:tcPr>
            <w:tcW w:w="0" w:type="auto"/>
            <w:tcBorders>
              <w:left w:val="single" w:sz="4" w:space="0" w:color="auto"/>
              <w:right w:val="single" w:sz="4" w:space="0" w:color="auto"/>
            </w:tcBorders>
          </w:tcPr>
          <w:p w14:paraId="78A595C1" w14:textId="77777777" w:rsidR="0048607D" w:rsidRPr="00527E9E" w:rsidRDefault="0048607D" w:rsidP="0048607D">
            <w:pPr>
              <w:rPr>
                <w:sz w:val="16"/>
              </w:rPr>
            </w:pPr>
            <w:r w:rsidRPr="00527E9E">
              <w:rPr>
                <w:sz w:val="16"/>
              </w:rPr>
              <w:t>Clair</w:t>
            </w:r>
          </w:p>
        </w:tc>
        <w:tc>
          <w:tcPr>
            <w:tcW w:w="0" w:type="auto"/>
            <w:tcBorders>
              <w:left w:val="single" w:sz="4" w:space="0" w:color="auto"/>
              <w:right w:val="single" w:sz="4" w:space="0" w:color="auto"/>
            </w:tcBorders>
          </w:tcPr>
          <w:p w14:paraId="036EF438" w14:textId="77777777" w:rsidR="0048607D" w:rsidRPr="00527E9E" w:rsidRDefault="0048607D" w:rsidP="0048607D">
            <w:pPr>
              <w:rPr>
                <w:sz w:val="16"/>
              </w:rPr>
            </w:pPr>
            <w:r w:rsidRPr="00527E9E">
              <w:rPr>
                <w:sz w:val="16"/>
              </w:rPr>
              <w:t>Sombre</w:t>
            </w:r>
          </w:p>
        </w:tc>
        <w:tc>
          <w:tcPr>
            <w:tcW w:w="0" w:type="auto"/>
            <w:tcBorders>
              <w:left w:val="single" w:sz="4" w:space="0" w:color="auto"/>
              <w:right w:val="single" w:sz="4" w:space="0" w:color="auto"/>
            </w:tcBorders>
          </w:tcPr>
          <w:p w14:paraId="529BB96C" w14:textId="77777777" w:rsidR="0048607D" w:rsidRPr="00527E9E" w:rsidRDefault="0048607D" w:rsidP="0048607D">
            <w:pPr>
              <w:rPr>
                <w:sz w:val="16"/>
              </w:rPr>
            </w:pPr>
            <w:r w:rsidRPr="00527E9E">
              <w:rPr>
                <w:sz w:val="16"/>
              </w:rPr>
              <w:t>Très sombre</w:t>
            </w:r>
          </w:p>
        </w:tc>
        <w:tc>
          <w:tcPr>
            <w:tcW w:w="0" w:type="auto"/>
            <w:tcBorders>
              <w:left w:val="single" w:sz="4" w:space="0" w:color="auto"/>
            </w:tcBorders>
          </w:tcPr>
          <w:p w14:paraId="3B253D1A" w14:textId="77777777" w:rsidR="0048607D" w:rsidRPr="00527E9E" w:rsidRDefault="0048607D" w:rsidP="0048607D">
            <w:pPr>
              <w:rPr>
                <w:sz w:val="16"/>
              </w:rPr>
            </w:pPr>
            <w:r w:rsidRPr="00527E9E">
              <w:rPr>
                <w:sz w:val="16"/>
              </w:rPr>
              <w:t>Bicolore</w:t>
            </w:r>
          </w:p>
        </w:tc>
        <w:tc>
          <w:tcPr>
            <w:tcW w:w="0" w:type="auto"/>
            <w:tcBorders>
              <w:left w:val="single" w:sz="4" w:space="0" w:color="auto"/>
            </w:tcBorders>
          </w:tcPr>
          <w:p w14:paraId="1EA5D242" w14:textId="77777777" w:rsidR="0048607D" w:rsidRPr="00527E9E" w:rsidRDefault="0048607D" w:rsidP="0048607D">
            <w:pPr>
              <w:rPr>
                <w:sz w:val="16"/>
              </w:rPr>
            </w:pPr>
            <w:r w:rsidRPr="00527E9E">
              <w:rPr>
                <w:sz w:val="16"/>
              </w:rPr>
              <w:tab/>
            </w:r>
            <w:r w:rsidRPr="00527E9E">
              <w:rPr>
                <w:sz w:val="16"/>
              </w:rPr>
              <w:tab/>
            </w:r>
          </w:p>
        </w:tc>
      </w:tr>
    </w:tbl>
    <w:p w14:paraId="792F3755" w14:textId="77777777" w:rsidR="0048607D" w:rsidRPr="00527E9E" w:rsidRDefault="0048607D" w:rsidP="0048607D">
      <w:pPr>
        <w:rPr>
          <w:sz w:val="16"/>
        </w:rPr>
      </w:pPr>
      <w:r w:rsidRPr="00527E9E">
        <w:rPr>
          <w:sz w:val="16"/>
        </w:rPr>
        <w:t>7. Forme générale.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
        <w:gridCol w:w="884"/>
        <w:gridCol w:w="1044"/>
        <w:gridCol w:w="1656"/>
      </w:tblGrid>
      <w:tr w:rsidR="0048607D" w:rsidRPr="00527E9E" w14:paraId="3852CB68" w14:textId="77777777" w:rsidTr="0048607D">
        <w:tc>
          <w:tcPr>
            <w:tcW w:w="0" w:type="auto"/>
          </w:tcPr>
          <w:p w14:paraId="236AB16A" w14:textId="77777777" w:rsidR="0048607D" w:rsidRPr="00527E9E" w:rsidRDefault="0048607D" w:rsidP="0048607D">
            <w:pPr>
              <w:rPr>
                <w:sz w:val="16"/>
              </w:rPr>
            </w:pPr>
            <w:r w:rsidRPr="00527E9E">
              <w:rPr>
                <w:sz w:val="16"/>
              </w:rPr>
              <w:t>Normale</w:t>
            </w:r>
          </w:p>
        </w:tc>
        <w:tc>
          <w:tcPr>
            <w:tcW w:w="0" w:type="auto"/>
          </w:tcPr>
          <w:p w14:paraId="4F24FAF6" w14:textId="79BCAD48" w:rsidR="0048607D" w:rsidRPr="00527E9E" w:rsidRDefault="00A75C6C" w:rsidP="0048607D">
            <w:pPr>
              <w:rPr>
                <w:sz w:val="16"/>
              </w:rPr>
            </w:pPr>
            <w:r w:rsidRPr="00527E9E">
              <w:rPr>
                <w:sz w:val="16"/>
              </w:rPr>
              <w:t>Étriquée</w:t>
            </w:r>
          </w:p>
        </w:tc>
        <w:tc>
          <w:tcPr>
            <w:tcW w:w="0" w:type="auto"/>
          </w:tcPr>
          <w:p w14:paraId="58BC85D5" w14:textId="77777777" w:rsidR="0048607D" w:rsidRPr="00527E9E" w:rsidRDefault="0048607D" w:rsidP="0048607D">
            <w:pPr>
              <w:rPr>
                <w:sz w:val="16"/>
              </w:rPr>
            </w:pPr>
            <w:r w:rsidRPr="00527E9E">
              <w:rPr>
                <w:sz w:val="16"/>
              </w:rPr>
              <w:t>Grotesque</w:t>
            </w:r>
          </w:p>
        </w:tc>
        <w:tc>
          <w:tcPr>
            <w:tcW w:w="0" w:type="auto"/>
          </w:tcPr>
          <w:p w14:paraId="53672DBF" w14:textId="77777777" w:rsidR="0048607D" w:rsidRPr="00527E9E" w:rsidRDefault="0048607D" w:rsidP="0048607D">
            <w:pPr>
              <w:rPr>
                <w:sz w:val="16"/>
              </w:rPr>
            </w:pPr>
            <w:r w:rsidRPr="00527E9E">
              <w:rPr>
                <w:sz w:val="16"/>
              </w:rPr>
              <w:tab/>
            </w:r>
            <w:r w:rsidRPr="00527E9E">
              <w:rPr>
                <w:sz w:val="16"/>
              </w:rPr>
              <w:tab/>
            </w:r>
          </w:p>
        </w:tc>
      </w:tr>
    </w:tbl>
    <w:p w14:paraId="5B523882" w14:textId="77777777" w:rsidR="0048607D" w:rsidRPr="00527E9E" w:rsidRDefault="0048607D" w:rsidP="0048607D">
      <w:pPr>
        <w:rPr>
          <w:sz w:val="16"/>
        </w:rPr>
      </w:pPr>
      <w:r w:rsidRPr="00527E9E">
        <w:rPr>
          <w:sz w:val="16"/>
        </w:rPr>
        <w:t>8. Taille.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9"/>
        <w:gridCol w:w="904"/>
        <w:gridCol w:w="936"/>
        <w:gridCol w:w="1090"/>
        <w:gridCol w:w="1468"/>
      </w:tblGrid>
      <w:tr w:rsidR="0048607D" w:rsidRPr="00527E9E" w14:paraId="319B9442" w14:textId="77777777" w:rsidTr="0048607D">
        <w:tc>
          <w:tcPr>
            <w:tcW w:w="0" w:type="auto"/>
          </w:tcPr>
          <w:p w14:paraId="7C4ECA5C" w14:textId="77777777" w:rsidR="0048607D" w:rsidRPr="00527E9E" w:rsidRDefault="0048607D" w:rsidP="0048607D">
            <w:pPr>
              <w:rPr>
                <w:sz w:val="16"/>
              </w:rPr>
            </w:pPr>
            <w:r w:rsidRPr="00527E9E">
              <w:rPr>
                <w:sz w:val="16"/>
              </w:rPr>
              <w:t>Très petite- 4</w:t>
            </w:r>
          </w:p>
        </w:tc>
        <w:tc>
          <w:tcPr>
            <w:tcW w:w="0" w:type="auto"/>
          </w:tcPr>
          <w:p w14:paraId="75B62447" w14:textId="77777777" w:rsidR="0048607D" w:rsidRPr="00527E9E" w:rsidRDefault="0048607D" w:rsidP="0048607D">
            <w:pPr>
              <w:rPr>
                <w:sz w:val="16"/>
              </w:rPr>
            </w:pPr>
            <w:r w:rsidRPr="00527E9E">
              <w:rPr>
                <w:sz w:val="16"/>
              </w:rPr>
              <w:t>Petite -2</w:t>
            </w:r>
          </w:p>
        </w:tc>
        <w:tc>
          <w:tcPr>
            <w:tcW w:w="0" w:type="auto"/>
          </w:tcPr>
          <w:p w14:paraId="679AB78B" w14:textId="77777777" w:rsidR="0048607D" w:rsidRPr="00527E9E" w:rsidRDefault="0048607D" w:rsidP="0048607D">
            <w:pPr>
              <w:rPr>
                <w:sz w:val="16"/>
              </w:rPr>
            </w:pPr>
            <w:r w:rsidRPr="00527E9E">
              <w:rPr>
                <w:sz w:val="16"/>
              </w:rPr>
              <w:t>Moyenne</w:t>
            </w:r>
          </w:p>
        </w:tc>
        <w:tc>
          <w:tcPr>
            <w:tcW w:w="0" w:type="auto"/>
          </w:tcPr>
          <w:p w14:paraId="35804429" w14:textId="77777777" w:rsidR="0048607D" w:rsidRPr="00527E9E" w:rsidRDefault="0048607D" w:rsidP="0048607D">
            <w:pPr>
              <w:rPr>
                <w:sz w:val="16"/>
              </w:rPr>
            </w:pPr>
            <w:r w:rsidRPr="00527E9E">
              <w:rPr>
                <w:sz w:val="16"/>
              </w:rPr>
              <w:t>Grande +2</w:t>
            </w:r>
          </w:p>
        </w:tc>
        <w:tc>
          <w:tcPr>
            <w:tcW w:w="0" w:type="auto"/>
          </w:tcPr>
          <w:p w14:paraId="14C3AB9E" w14:textId="77777777" w:rsidR="0048607D" w:rsidRPr="00527E9E" w:rsidRDefault="0048607D" w:rsidP="0048607D">
            <w:pPr>
              <w:rPr>
                <w:sz w:val="16"/>
              </w:rPr>
            </w:pPr>
            <w:r w:rsidRPr="00527E9E">
              <w:rPr>
                <w:sz w:val="16"/>
              </w:rPr>
              <w:t>Très grande +4</w:t>
            </w:r>
          </w:p>
        </w:tc>
      </w:tr>
    </w:tbl>
    <w:p w14:paraId="389362DF" w14:textId="77777777" w:rsidR="0048607D" w:rsidRPr="00527E9E" w:rsidRDefault="0048607D" w:rsidP="0048607D">
      <w:pPr>
        <w:rPr>
          <w:sz w:val="16"/>
        </w:rPr>
      </w:pPr>
      <w:r w:rsidRPr="00527E9E">
        <w:rPr>
          <w:sz w:val="16"/>
        </w:rPr>
        <w:t>9. Hauteur [TP/P/M/G/TG] =</w:t>
      </w:r>
      <w:r w:rsidRPr="00527E9E">
        <w:rPr>
          <w:sz w:val="16"/>
        </w:rPr>
        <w:tab/>
        <w:t xml:space="preserve">1d6-1d6x10%=     </w:t>
      </w:r>
      <w:r w:rsidRPr="00527E9E">
        <w:rPr>
          <w:sz w:val="16"/>
        </w:rPr>
        <w:tab/>
        <w:t>cm</w:t>
      </w:r>
    </w:p>
    <w:p w14:paraId="0944D603" w14:textId="11E2BD9D" w:rsidR="0048607D" w:rsidRPr="00527E9E" w:rsidRDefault="0048607D" w:rsidP="0048607D">
      <w:pPr>
        <w:rPr>
          <w:sz w:val="16"/>
        </w:rPr>
      </w:pPr>
      <w:r w:rsidRPr="00527E9E">
        <w:rPr>
          <w:sz w:val="16"/>
        </w:rPr>
        <w:t xml:space="preserve">10. </w:t>
      </w:r>
      <w:r w:rsidR="00A75C6C" w:rsidRPr="00527E9E">
        <w:rPr>
          <w:sz w:val="16"/>
        </w:rPr>
        <w:t>Longueur [</w:t>
      </w:r>
      <w:r w:rsidRPr="00527E9E">
        <w:rPr>
          <w:sz w:val="16"/>
        </w:rPr>
        <w:t xml:space="preserve">TP/P/M/G/TG] =     </w:t>
      </w:r>
      <w:r w:rsidRPr="00527E9E">
        <w:rPr>
          <w:sz w:val="16"/>
        </w:rPr>
        <w:tab/>
        <w:t>1d6-1d6x10%=</w:t>
      </w:r>
      <w:r w:rsidRPr="00527E9E">
        <w:rPr>
          <w:sz w:val="16"/>
        </w:rPr>
        <w:tab/>
        <w:t>cm</w:t>
      </w:r>
    </w:p>
    <w:p w14:paraId="30D2F221" w14:textId="4DC6C68E" w:rsidR="0048607D" w:rsidRPr="00527E9E" w:rsidRDefault="0048607D" w:rsidP="0048607D">
      <w:pPr>
        <w:rPr>
          <w:sz w:val="16"/>
        </w:rPr>
      </w:pPr>
      <w:r w:rsidRPr="00527E9E">
        <w:rPr>
          <w:sz w:val="16"/>
        </w:rPr>
        <w:t xml:space="preserve">11. </w:t>
      </w:r>
      <w:r w:rsidR="00A75C6C" w:rsidRPr="00527E9E">
        <w:rPr>
          <w:sz w:val="16"/>
        </w:rPr>
        <w:t>Largeur [</w:t>
      </w:r>
      <w:r w:rsidRPr="00527E9E">
        <w:rPr>
          <w:sz w:val="16"/>
        </w:rPr>
        <w:t>TP/P/M/G/TG] =        1d6-1d6x10%=</w:t>
      </w:r>
      <w:r w:rsidRPr="00527E9E">
        <w:rPr>
          <w:sz w:val="16"/>
        </w:rPr>
        <w:tab/>
        <w:t>cm</w:t>
      </w:r>
    </w:p>
    <w:p w14:paraId="279FA8F1" w14:textId="77777777" w:rsidR="0048607D" w:rsidRPr="00527E9E" w:rsidRDefault="0048607D" w:rsidP="0048607D">
      <w:pPr>
        <w:rPr>
          <w:sz w:val="16"/>
        </w:rPr>
      </w:pPr>
      <w:r w:rsidRPr="00527E9E">
        <w:rPr>
          <w:sz w:val="16"/>
        </w:rPr>
        <w:t>12. Masse.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7"/>
        <w:gridCol w:w="755"/>
        <w:gridCol w:w="936"/>
        <w:gridCol w:w="848"/>
        <w:gridCol w:w="1271"/>
      </w:tblGrid>
      <w:tr w:rsidR="0048607D" w:rsidRPr="00527E9E" w14:paraId="035DCF42" w14:textId="77777777" w:rsidTr="0048607D">
        <w:tc>
          <w:tcPr>
            <w:tcW w:w="0" w:type="auto"/>
            <w:tcBorders>
              <w:left w:val="single" w:sz="12" w:space="0" w:color="auto"/>
              <w:right w:val="single" w:sz="4" w:space="0" w:color="auto"/>
            </w:tcBorders>
          </w:tcPr>
          <w:p w14:paraId="3320EDEF" w14:textId="77777777" w:rsidR="0048607D" w:rsidRPr="00527E9E" w:rsidRDefault="0048607D" w:rsidP="0048607D">
            <w:pPr>
              <w:rPr>
                <w:sz w:val="16"/>
              </w:rPr>
            </w:pPr>
            <w:r w:rsidRPr="00527E9E">
              <w:rPr>
                <w:sz w:val="16"/>
              </w:rPr>
              <w:t>Très maigre</w:t>
            </w:r>
          </w:p>
        </w:tc>
        <w:tc>
          <w:tcPr>
            <w:tcW w:w="0" w:type="auto"/>
            <w:tcBorders>
              <w:left w:val="single" w:sz="4" w:space="0" w:color="auto"/>
              <w:right w:val="single" w:sz="4" w:space="0" w:color="auto"/>
            </w:tcBorders>
          </w:tcPr>
          <w:p w14:paraId="1154AF23" w14:textId="77777777" w:rsidR="0048607D" w:rsidRPr="00527E9E" w:rsidRDefault="0048607D" w:rsidP="0048607D">
            <w:pPr>
              <w:rPr>
                <w:sz w:val="16"/>
              </w:rPr>
            </w:pPr>
            <w:r w:rsidRPr="00527E9E">
              <w:rPr>
                <w:sz w:val="16"/>
              </w:rPr>
              <w:t>Maigre</w:t>
            </w:r>
          </w:p>
        </w:tc>
        <w:tc>
          <w:tcPr>
            <w:tcW w:w="0" w:type="auto"/>
            <w:tcBorders>
              <w:left w:val="single" w:sz="4" w:space="0" w:color="auto"/>
              <w:right w:val="single" w:sz="4" w:space="0" w:color="auto"/>
            </w:tcBorders>
          </w:tcPr>
          <w:p w14:paraId="78CF85DD" w14:textId="77777777" w:rsidR="0048607D" w:rsidRPr="00527E9E" w:rsidRDefault="0048607D" w:rsidP="0048607D">
            <w:pPr>
              <w:rPr>
                <w:sz w:val="16"/>
              </w:rPr>
            </w:pPr>
            <w:r w:rsidRPr="00527E9E">
              <w:rPr>
                <w:sz w:val="16"/>
              </w:rPr>
              <w:t>Moyenne</w:t>
            </w:r>
          </w:p>
        </w:tc>
        <w:tc>
          <w:tcPr>
            <w:tcW w:w="0" w:type="auto"/>
            <w:tcBorders>
              <w:left w:val="single" w:sz="4" w:space="0" w:color="auto"/>
              <w:right w:val="single" w:sz="4" w:space="0" w:color="auto"/>
            </w:tcBorders>
          </w:tcPr>
          <w:p w14:paraId="4C4F594F" w14:textId="77777777" w:rsidR="0048607D" w:rsidRPr="00527E9E" w:rsidRDefault="0048607D" w:rsidP="0048607D">
            <w:pPr>
              <w:rPr>
                <w:sz w:val="16"/>
              </w:rPr>
            </w:pPr>
            <w:r w:rsidRPr="00527E9E">
              <w:rPr>
                <w:sz w:val="16"/>
              </w:rPr>
              <w:t>Massive</w:t>
            </w:r>
          </w:p>
        </w:tc>
        <w:tc>
          <w:tcPr>
            <w:tcW w:w="0" w:type="auto"/>
            <w:tcBorders>
              <w:left w:val="single" w:sz="4" w:space="0" w:color="auto"/>
            </w:tcBorders>
          </w:tcPr>
          <w:p w14:paraId="1B220671" w14:textId="77777777" w:rsidR="0048607D" w:rsidRPr="00527E9E" w:rsidRDefault="0048607D" w:rsidP="0048607D">
            <w:pPr>
              <w:rPr>
                <w:sz w:val="16"/>
              </w:rPr>
            </w:pPr>
            <w:r w:rsidRPr="00527E9E">
              <w:rPr>
                <w:sz w:val="16"/>
              </w:rPr>
              <w:t>Très massive</w:t>
            </w:r>
          </w:p>
        </w:tc>
      </w:tr>
    </w:tbl>
    <w:p w14:paraId="40E4BEEA" w14:textId="350358CB" w:rsidR="0048607D" w:rsidRPr="00527E9E" w:rsidRDefault="0048607D" w:rsidP="0048607D">
      <w:pPr>
        <w:rPr>
          <w:sz w:val="16"/>
        </w:rPr>
      </w:pPr>
      <w:r w:rsidRPr="00527E9E">
        <w:rPr>
          <w:sz w:val="16"/>
        </w:rPr>
        <w:t xml:space="preserve">Poids </w:t>
      </w:r>
      <w:r w:rsidR="00A75C6C" w:rsidRPr="00527E9E">
        <w:rPr>
          <w:sz w:val="16"/>
        </w:rPr>
        <w:t>= (</w:t>
      </w:r>
      <w:r w:rsidRPr="00527E9E">
        <w:rPr>
          <w:sz w:val="16"/>
        </w:rPr>
        <w:t>Ha x Lo x La)/3000          kg</w:t>
      </w:r>
    </w:p>
    <w:p w14:paraId="227CE9BB" w14:textId="77777777" w:rsidR="0048607D" w:rsidRPr="00527E9E" w:rsidRDefault="0048607D" w:rsidP="0048607D">
      <w:pPr>
        <w:rPr>
          <w:sz w:val="16"/>
        </w:rPr>
      </w:pPr>
      <w:r w:rsidRPr="00527E9E">
        <w:rPr>
          <w:sz w:val="16"/>
        </w:rPr>
        <w:t>13. Particularité(s) : (1D10/2) fois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1"/>
        <w:gridCol w:w="1176"/>
        <w:gridCol w:w="1260"/>
        <w:gridCol w:w="1534"/>
      </w:tblGrid>
      <w:tr w:rsidR="0048607D" w:rsidRPr="00527E9E" w14:paraId="7A7175C9" w14:textId="77777777" w:rsidTr="0048607D">
        <w:tc>
          <w:tcPr>
            <w:tcW w:w="0" w:type="auto"/>
          </w:tcPr>
          <w:p w14:paraId="2D1F72CB" w14:textId="77777777" w:rsidR="0048607D" w:rsidRPr="00527E9E" w:rsidRDefault="0048607D" w:rsidP="0048607D">
            <w:pPr>
              <w:rPr>
                <w:sz w:val="16"/>
              </w:rPr>
            </w:pPr>
            <w:r w:rsidRPr="00527E9E">
              <w:rPr>
                <w:sz w:val="16"/>
              </w:rPr>
              <w:t>corne</w:t>
            </w:r>
          </w:p>
        </w:tc>
        <w:tc>
          <w:tcPr>
            <w:tcW w:w="0" w:type="auto"/>
          </w:tcPr>
          <w:p w14:paraId="2A8390A4" w14:textId="77777777" w:rsidR="0048607D" w:rsidRPr="00527E9E" w:rsidRDefault="0048607D" w:rsidP="0048607D">
            <w:pPr>
              <w:rPr>
                <w:sz w:val="16"/>
              </w:rPr>
            </w:pPr>
            <w:r w:rsidRPr="00527E9E">
              <w:rPr>
                <w:sz w:val="16"/>
              </w:rPr>
              <w:t>résistance</w:t>
            </w:r>
          </w:p>
        </w:tc>
        <w:tc>
          <w:tcPr>
            <w:tcW w:w="0" w:type="auto"/>
          </w:tcPr>
          <w:p w14:paraId="1450B494" w14:textId="77777777" w:rsidR="0048607D" w:rsidRPr="00527E9E" w:rsidRDefault="0048607D" w:rsidP="0048607D">
            <w:pPr>
              <w:rPr>
                <w:sz w:val="16"/>
              </w:rPr>
            </w:pPr>
            <w:r w:rsidRPr="00527E9E">
              <w:rPr>
                <w:sz w:val="16"/>
              </w:rPr>
              <w:t>manipulation</w:t>
            </w:r>
          </w:p>
        </w:tc>
        <w:tc>
          <w:tcPr>
            <w:tcW w:w="0" w:type="auto"/>
          </w:tcPr>
          <w:p w14:paraId="772C52CD" w14:textId="77777777" w:rsidR="0048607D" w:rsidRPr="00527E9E" w:rsidRDefault="0048607D" w:rsidP="0048607D">
            <w:pPr>
              <w:rPr>
                <w:sz w:val="16"/>
              </w:rPr>
            </w:pPr>
            <w:r w:rsidRPr="00527E9E">
              <w:rPr>
                <w:sz w:val="16"/>
              </w:rPr>
              <w:t>vol/saut</w:t>
            </w:r>
          </w:p>
        </w:tc>
      </w:tr>
      <w:tr w:rsidR="0048607D" w:rsidRPr="00527E9E" w14:paraId="267D98DF" w14:textId="77777777" w:rsidTr="0048607D">
        <w:tc>
          <w:tcPr>
            <w:tcW w:w="0" w:type="auto"/>
            <w:shd w:val="clear" w:color="auto" w:fill="E0E0E0"/>
          </w:tcPr>
          <w:p w14:paraId="6DC08ED6" w14:textId="77777777" w:rsidR="0048607D" w:rsidRPr="00527E9E" w:rsidRDefault="0048607D" w:rsidP="0048607D">
            <w:pPr>
              <w:rPr>
                <w:sz w:val="16"/>
              </w:rPr>
            </w:pPr>
            <w:r w:rsidRPr="00527E9E">
              <w:rPr>
                <w:sz w:val="16"/>
              </w:rPr>
              <w:t>défense</w:t>
            </w:r>
          </w:p>
        </w:tc>
        <w:tc>
          <w:tcPr>
            <w:tcW w:w="0" w:type="auto"/>
            <w:shd w:val="clear" w:color="auto" w:fill="E0E0E0"/>
          </w:tcPr>
          <w:p w14:paraId="0F349A76" w14:textId="77777777" w:rsidR="0048607D" w:rsidRPr="00527E9E" w:rsidRDefault="0048607D" w:rsidP="0048607D">
            <w:pPr>
              <w:rPr>
                <w:sz w:val="16"/>
              </w:rPr>
            </w:pPr>
            <w:r w:rsidRPr="00527E9E">
              <w:rPr>
                <w:sz w:val="16"/>
              </w:rPr>
              <w:t>armure</w:t>
            </w:r>
          </w:p>
        </w:tc>
        <w:tc>
          <w:tcPr>
            <w:tcW w:w="0" w:type="auto"/>
            <w:shd w:val="clear" w:color="auto" w:fill="E0E0E0"/>
          </w:tcPr>
          <w:p w14:paraId="701657F0" w14:textId="77777777" w:rsidR="0048607D" w:rsidRPr="00527E9E" w:rsidRDefault="0048607D" w:rsidP="0048607D">
            <w:pPr>
              <w:rPr>
                <w:sz w:val="16"/>
              </w:rPr>
            </w:pPr>
            <w:r w:rsidRPr="00527E9E">
              <w:rPr>
                <w:sz w:val="16"/>
              </w:rPr>
              <w:t>poison</w:t>
            </w:r>
          </w:p>
        </w:tc>
        <w:tc>
          <w:tcPr>
            <w:tcW w:w="0" w:type="auto"/>
            <w:shd w:val="clear" w:color="auto" w:fill="E0E0E0"/>
          </w:tcPr>
          <w:p w14:paraId="24387F6F" w14:textId="77777777" w:rsidR="0048607D" w:rsidRPr="00527E9E" w:rsidRDefault="0048607D" w:rsidP="0048607D">
            <w:pPr>
              <w:rPr>
                <w:sz w:val="16"/>
              </w:rPr>
            </w:pPr>
            <w:r w:rsidRPr="00527E9E">
              <w:rPr>
                <w:sz w:val="16"/>
              </w:rPr>
              <w:t>attaque multiple</w:t>
            </w:r>
          </w:p>
        </w:tc>
      </w:tr>
      <w:tr w:rsidR="0048607D" w:rsidRPr="00527E9E" w14:paraId="578932BF" w14:textId="77777777" w:rsidTr="0048607D">
        <w:tc>
          <w:tcPr>
            <w:tcW w:w="0" w:type="auto"/>
          </w:tcPr>
          <w:p w14:paraId="3B5E6ACB" w14:textId="77777777" w:rsidR="0048607D" w:rsidRPr="00527E9E" w:rsidRDefault="0048607D" w:rsidP="0048607D">
            <w:pPr>
              <w:rPr>
                <w:sz w:val="16"/>
              </w:rPr>
            </w:pPr>
            <w:r w:rsidRPr="00527E9E">
              <w:rPr>
                <w:sz w:val="16"/>
              </w:rPr>
              <w:t>queue</w:t>
            </w:r>
          </w:p>
        </w:tc>
        <w:tc>
          <w:tcPr>
            <w:tcW w:w="0" w:type="auto"/>
          </w:tcPr>
          <w:p w14:paraId="3033C809" w14:textId="77777777" w:rsidR="0048607D" w:rsidRPr="00527E9E" w:rsidRDefault="0048607D" w:rsidP="0048607D">
            <w:pPr>
              <w:rPr>
                <w:sz w:val="16"/>
              </w:rPr>
            </w:pPr>
            <w:r w:rsidRPr="00527E9E">
              <w:rPr>
                <w:sz w:val="16"/>
              </w:rPr>
              <w:t>mouvement</w:t>
            </w:r>
          </w:p>
        </w:tc>
        <w:tc>
          <w:tcPr>
            <w:tcW w:w="0" w:type="auto"/>
          </w:tcPr>
          <w:p w14:paraId="4D8DD663" w14:textId="77777777" w:rsidR="0048607D" w:rsidRPr="00527E9E" w:rsidRDefault="0048607D" w:rsidP="0048607D">
            <w:pPr>
              <w:rPr>
                <w:sz w:val="16"/>
              </w:rPr>
            </w:pPr>
            <w:r w:rsidRPr="00527E9E">
              <w:rPr>
                <w:sz w:val="16"/>
              </w:rPr>
              <w:t>odeur</w:t>
            </w:r>
          </w:p>
        </w:tc>
        <w:tc>
          <w:tcPr>
            <w:tcW w:w="0" w:type="auto"/>
          </w:tcPr>
          <w:p w14:paraId="55667AFE" w14:textId="77777777" w:rsidR="0048607D" w:rsidRPr="00527E9E" w:rsidRDefault="0048607D" w:rsidP="0048607D">
            <w:pPr>
              <w:rPr>
                <w:sz w:val="16"/>
              </w:rPr>
            </w:pPr>
            <w:r w:rsidRPr="00527E9E">
              <w:rPr>
                <w:sz w:val="16"/>
              </w:rPr>
              <w:t>malice</w:t>
            </w:r>
          </w:p>
        </w:tc>
      </w:tr>
      <w:tr w:rsidR="0048607D" w:rsidRPr="00527E9E" w14:paraId="0E581C6C" w14:textId="77777777" w:rsidTr="0048607D">
        <w:tc>
          <w:tcPr>
            <w:tcW w:w="0" w:type="auto"/>
            <w:shd w:val="clear" w:color="auto" w:fill="E0E0E0"/>
          </w:tcPr>
          <w:p w14:paraId="456CA65F" w14:textId="77777777" w:rsidR="0048607D" w:rsidRPr="00527E9E" w:rsidRDefault="0048607D" w:rsidP="0048607D">
            <w:pPr>
              <w:rPr>
                <w:sz w:val="16"/>
              </w:rPr>
            </w:pPr>
            <w:r w:rsidRPr="00527E9E">
              <w:rPr>
                <w:sz w:val="16"/>
              </w:rPr>
              <w:t>camouflage</w:t>
            </w:r>
          </w:p>
        </w:tc>
        <w:tc>
          <w:tcPr>
            <w:tcW w:w="0" w:type="auto"/>
            <w:shd w:val="clear" w:color="auto" w:fill="E0E0E0"/>
          </w:tcPr>
          <w:p w14:paraId="7437744F" w14:textId="77777777" w:rsidR="0048607D" w:rsidRPr="00527E9E" w:rsidRDefault="0048607D" w:rsidP="0048607D">
            <w:pPr>
              <w:rPr>
                <w:sz w:val="16"/>
              </w:rPr>
            </w:pPr>
            <w:r w:rsidRPr="00527E9E">
              <w:rPr>
                <w:sz w:val="16"/>
              </w:rPr>
              <w:t>piques</w:t>
            </w:r>
          </w:p>
        </w:tc>
        <w:tc>
          <w:tcPr>
            <w:tcW w:w="0" w:type="auto"/>
            <w:shd w:val="clear" w:color="auto" w:fill="E0E0E0"/>
          </w:tcPr>
          <w:p w14:paraId="0E75E6D3" w14:textId="77777777" w:rsidR="0048607D" w:rsidRPr="00527E9E" w:rsidRDefault="0048607D" w:rsidP="0048607D">
            <w:pPr>
              <w:rPr>
                <w:sz w:val="16"/>
              </w:rPr>
            </w:pPr>
            <w:r w:rsidRPr="00527E9E">
              <w:rPr>
                <w:sz w:val="16"/>
              </w:rPr>
              <w:t>vitesse</w:t>
            </w:r>
          </w:p>
        </w:tc>
        <w:tc>
          <w:tcPr>
            <w:tcW w:w="0" w:type="auto"/>
            <w:shd w:val="clear" w:color="auto" w:fill="E0E0E0"/>
          </w:tcPr>
          <w:p w14:paraId="5C24E453" w14:textId="77777777" w:rsidR="0048607D" w:rsidRPr="00527E9E" w:rsidRDefault="0048607D" w:rsidP="0048607D">
            <w:pPr>
              <w:rPr>
                <w:sz w:val="16"/>
              </w:rPr>
            </w:pPr>
            <w:r w:rsidRPr="00527E9E">
              <w:rPr>
                <w:sz w:val="16"/>
              </w:rPr>
              <w:t>multiple</w:t>
            </w:r>
          </w:p>
        </w:tc>
      </w:tr>
    </w:tbl>
    <w:p w14:paraId="65470DA9" w14:textId="77777777" w:rsidR="0048607D" w:rsidRPr="00527E9E" w:rsidRDefault="0048607D" w:rsidP="0048607D">
      <w:pPr>
        <w:rPr>
          <w:sz w:val="16"/>
        </w:rPr>
      </w:pPr>
      <w:r w:rsidRPr="00527E9E">
        <w:rPr>
          <w:sz w:val="16"/>
        </w:rPr>
        <w:tab/>
        <w:t xml:space="preserve">Détail = </w:t>
      </w:r>
    </w:p>
    <w:p w14:paraId="71E3EF99" w14:textId="77777777" w:rsidR="0048607D" w:rsidRPr="00527E9E" w:rsidRDefault="0048607D" w:rsidP="0048607D">
      <w:pPr>
        <w:rPr>
          <w:sz w:val="16"/>
        </w:rPr>
      </w:pPr>
      <w:r w:rsidRPr="00527E9E">
        <w:rPr>
          <w:sz w:val="16"/>
        </w:rPr>
        <w:t>14. Caractéristique.</w:t>
      </w:r>
    </w:p>
    <w:tbl>
      <w:tblPr>
        <w:tblW w:w="605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521"/>
        <w:gridCol w:w="521"/>
        <w:gridCol w:w="521"/>
        <w:gridCol w:w="521"/>
        <w:gridCol w:w="635"/>
        <w:gridCol w:w="444"/>
        <w:gridCol w:w="444"/>
        <w:gridCol w:w="444"/>
        <w:gridCol w:w="444"/>
        <w:gridCol w:w="817"/>
      </w:tblGrid>
      <w:tr w:rsidR="0048607D" w:rsidRPr="00527E9E" w14:paraId="4EC1FC2B" w14:textId="77777777" w:rsidTr="0048607D">
        <w:tc>
          <w:tcPr>
            <w:tcW w:w="0" w:type="auto"/>
          </w:tcPr>
          <w:p w14:paraId="506BAD4D" w14:textId="77777777" w:rsidR="0048607D" w:rsidRPr="00527E9E" w:rsidRDefault="0048607D" w:rsidP="0048607D">
            <w:pPr>
              <w:rPr>
                <w:b/>
                <w:sz w:val="16"/>
              </w:rPr>
            </w:pPr>
            <w:r w:rsidRPr="00527E9E">
              <w:rPr>
                <w:b/>
                <w:sz w:val="16"/>
              </w:rPr>
              <w:t>0 ou -</w:t>
            </w:r>
          </w:p>
        </w:tc>
        <w:tc>
          <w:tcPr>
            <w:tcW w:w="0" w:type="auto"/>
            <w:shd w:val="clear" w:color="auto" w:fill="F3F3F3"/>
          </w:tcPr>
          <w:p w14:paraId="4DE45264" w14:textId="77777777" w:rsidR="0048607D" w:rsidRPr="00527E9E" w:rsidRDefault="0048607D" w:rsidP="0048607D">
            <w:pPr>
              <w:rPr>
                <w:b/>
                <w:sz w:val="16"/>
              </w:rPr>
            </w:pPr>
            <w:r w:rsidRPr="00527E9E">
              <w:rPr>
                <w:b/>
                <w:sz w:val="16"/>
              </w:rPr>
              <w:t>1-2</w:t>
            </w:r>
          </w:p>
        </w:tc>
        <w:tc>
          <w:tcPr>
            <w:tcW w:w="0" w:type="auto"/>
            <w:shd w:val="clear" w:color="auto" w:fill="E6E6E6"/>
          </w:tcPr>
          <w:p w14:paraId="4B39A3FD" w14:textId="77777777" w:rsidR="0048607D" w:rsidRPr="00527E9E" w:rsidRDefault="0048607D" w:rsidP="0048607D">
            <w:pPr>
              <w:rPr>
                <w:b/>
                <w:sz w:val="16"/>
              </w:rPr>
            </w:pPr>
            <w:r w:rsidRPr="00527E9E">
              <w:rPr>
                <w:b/>
                <w:sz w:val="16"/>
              </w:rPr>
              <w:t>3-4</w:t>
            </w:r>
          </w:p>
        </w:tc>
        <w:tc>
          <w:tcPr>
            <w:tcW w:w="0" w:type="auto"/>
            <w:shd w:val="clear" w:color="auto" w:fill="E0E0E0"/>
          </w:tcPr>
          <w:p w14:paraId="7D54FCB2" w14:textId="77777777" w:rsidR="0048607D" w:rsidRPr="00527E9E" w:rsidRDefault="0048607D" w:rsidP="0048607D">
            <w:pPr>
              <w:rPr>
                <w:b/>
                <w:sz w:val="16"/>
              </w:rPr>
            </w:pPr>
            <w:r w:rsidRPr="00527E9E">
              <w:rPr>
                <w:b/>
                <w:sz w:val="16"/>
              </w:rPr>
              <w:t>5-6</w:t>
            </w:r>
          </w:p>
        </w:tc>
        <w:tc>
          <w:tcPr>
            <w:tcW w:w="0" w:type="auto"/>
            <w:shd w:val="clear" w:color="auto" w:fill="D9D9D9"/>
          </w:tcPr>
          <w:p w14:paraId="406F260F" w14:textId="77777777" w:rsidR="0048607D" w:rsidRPr="00527E9E" w:rsidRDefault="0048607D" w:rsidP="0048607D">
            <w:pPr>
              <w:rPr>
                <w:b/>
                <w:sz w:val="16"/>
              </w:rPr>
            </w:pPr>
            <w:r w:rsidRPr="00527E9E">
              <w:rPr>
                <w:b/>
                <w:sz w:val="16"/>
              </w:rPr>
              <w:t>7-8</w:t>
            </w:r>
          </w:p>
        </w:tc>
        <w:tc>
          <w:tcPr>
            <w:tcW w:w="0" w:type="auto"/>
            <w:shd w:val="clear" w:color="auto" w:fill="CCCCCC"/>
          </w:tcPr>
          <w:p w14:paraId="0313EEC9" w14:textId="77777777" w:rsidR="0048607D" w:rsidRPr="00527E9E" w:rsidRDefault="0048607D" w:rsidP="0048607D">
            <w:pPr>
              <w:rPr>
                <w:b/>
                <w:sz w:val="16"/>
              </w:rPr>
            </w:pPr>
            <w:r w:rsidRPr="00527E9E">
              <w:rPr>
                <w:b/>
                <w:sz w:val="16"/>
              </w:rPr>
              <w:t>9-10</w:t>
            </w:r>
          </w:p>
        </w:tc>
        <w:tc>
          <w:tcPr>
            <w:tcW w:w="0" w:type="auto"/>
            <w:shd w:val="clear" w:color="auto" w:fill="C0C0C0"/>
          </w:tcPr>
          <w:p w14:paraId="2EBC46A0" w14:textId="77777777" w:rsidR="0048607D" w:rsidRPr="00527E9E" w:rsidRDefault="0048607D" w:rsidP="0048607D">
            <w:pPr>
              <w:rPr>
                <w:b/>
                <w:sz w:val="16"/>
              </w:rPr>
            </w:pPr>
            <w:r w:rsidRPr="00527E9E">
              <w:rPr>
                <w:b/>
                <w:sz w:val="16"/>
              </w:rPr>
              <w:t>11</w:t>
            </w:r>
          </w:p>
        </w:tc>
        <w:tc>
          <w:tcPr>
            <w:tcW w:w="0" w:type="auto"/>
            <w:shd w:val="clear" w:color="auto" w:fill="B3B3B3"/>
          </w:tcPr>
          <w:p w14:paraId="07EE250C" w14:textId="77777777" w:rsidR="0048607D" w:rsidRPr="00527E9E" w:rsidRDefault="0048607D" w:rsidP="0048607D">
            <w:pPr>
              <w:rPr>
                <w:b/>
                <w:sz w:val="16"/>
              </w:rPr>
            </w:pPr>
            <w:r w:rsidRPr="00527E9E">
              <w:rPr>
                <w:b/>
                <w:sz w:val="16"/>
              </w:rPr>
              <w:t>12</w:t>
            </w:r>
          </w:p>
        </w:tc>
        <w:tc>
          <w:tcPr>
            <w:tcW w:w="0" w:type="auto"/>
            <w:shd w:val="clear" w:color="auto" w:fill="A6A6A6"/>
          </w:tcPr>
          <w:p w14:paraId="560FFB53" w14:textId="77777777" w:rsidR="0048607D" w:rsidRPr="00527E9E" w:rsidRDefault="0048607D" w:rsidP="0048607D">
            <w:pPr>
              <w:rPr>
                <w:b/>
                <w:sz w:val="16"/>
              </w:rPr>
            </w:pPr>
            <w:r w:rsidRPr="00527E9E">
              <w:rPr>
                <w:b/>
                <w:sz w:val="16"/>
              </w:rPr>
              <w:t>13</w:t>
            </w:r>
          </w:p>
        </w:tc>
        <w:tc>
          <w:tcPr>
            <w:tcW w:w="0" w:type="auto"/>
            <w:shd w:val="clear" w:color="auto" w:fill="A0A0A0"/>
          </w:tcPr>
          <w:p w14:paraId="3E29814F" w14:textId="77777777" w:rsidR="0048607D" w:rsidRPr="00527E9E" w:rsidRDefault="0048607D" w:rsidP="0048607D">
            <w:pPr>
              <w:rPr>
                <w:b/>
                <w:sz w:val="16"/>
              </w:rPr>
            </w:pPr>
            <w:r w:rsidRPr="00527E9E">
              <w:rPr>
                <w:b/>
                <w:sz w:val="16"/>
              </w:rPr>
              <w:t>14</w:t>
            </w:r>
          </w:p>
        </w:tc>
        <w:tc>
          <w:tcPr>
            <w:tcW w:w="0" w:type="auto"/>
            <w:shd w:val="clear" w:color="auto" w:fill="999999"/>
          </w:tcPr>
          <w:p w14:paraId="59528B97" w14:textId="77777777" w:rsidR="0048607D" w:rsidRPr="00527E9E" w:rsidRDefault="0048607D" w:rsidP="0048607D">
            <w:pPr>
              <w:rPr>
                <w:b/>
                <w:sz w:val="16"/>
              </w:rPr>
            </w:pPr>
            <w:r w:rsidRPr="00527E9E">
              <w:rPr>
                <w:b/>
                <w:sz w:val="16"/>
              </w:rPr>
              <w:t>15 et+</w:t>
            </w:r>
          </w:p>
        </w:tc>
      </w:tr>
      <w:tr w:rsidR="0048607D" w:rsidRPr="00527E9E" w14:paraId="0E9F8C8B" w14:textId="77777777" w:rsidTr="0048607D">
        <w:tc>
          <w:tcPr>
            <w:tcW w:w="0" w:type="auto"/>
          </w:tcPr>
          <w:p w14:paraId="02F3CF12" w14:textId="77777777" w:rsidR="0048607D" w:rsidRPr="00527E9E" w:rsidRDefault="0048607D" w:rsidP="0048607D">
            <w:pPr>
              <w:rPr>
                <w:sz w:val="16"/>
              </w:rPr>
            </w:pPr>
            <w:r w:rsidRPr="00527E9E">
              <w:rPr>
                <w:sz w:val="16"/>
              </w:rPr>
              <w:t>1</w:t>
            </w:r>
          </w:p>
        </w:tc>
        <w:tc>
          <w:tcPr>
            <w:tcW w:w="0" w:type="auto"/>
            <w:shd w:val="clear" w:color="auto" w:fill="F3F3F3"/>
          </w:tcPr>
          <w:p w14:paraId="5E5BAA06" w14:textId="77777777" w:rsidR="0048607D" w:rsidRPr="00527E9E" w:rsidRDefault="0048607D" w:rsidP="0048607D">
            <w:pPr>
              <w:rPr>
                <w:sz w:val="16"/>
              </w:rPr>
            </w:pPr>
            <w:r w:rsidRPr="00527E9E">
              <w:rPr>
                <w:sz w:val="16"/>
              </w:rPr>
              <w:t>10</w:t>
            </w:r>
          </w:p>
        </w:tc>
        <w:tc>
          <w:tcPr>
            <w:tcW w:w="0" w:type="auto"/>
            <w:shd w:val="clear" w:color="auto" w:fill="E6E6E6"/>
          </w:tcPr>
          <w:p w14:paraId="7D9682C4" w14:textId="77777777" w:rsidR="0048607D" w:rsidRPr="00527E9E" w:rsidRDefault="0048607D" w:rsidP="0048607D">
            <w:pPr>
              <w:rPr>
                <w:sz w:val="16"/>
              </w:rPr>
            </w:pPr>
            <w:r w:rsidRPr="00527E9E">
              <w:rPr>
                <w:sz w:val="16"/>
              </w:rPr>
              <w:t>20</w:t>
            </w:r>
          </w:p>
        </w:tc>
        <w:tc>
          <w:tcPr>
            <w:tcW w:w="0" w:type="auto"/>
            <w:shd w:val="clear" w:color="auto" w:fill="E0E0E0"/>
          </w:tcPr>
          <w:p w14:paraId="1223A133" w14:textId="77777777" w:rsidR="0048607D" w:rsidRPr="00527E9E" w:rsidRDefault="0048607D" w:rsidP="0048607D">
            <w:pPr>
              <w:rPr>
                <w:sz w:val="16"/>
              </w:rPr>
            </w:pPr>
            <w:r w:rsidRPr="00527E9E">
              <w:rPr>
                <w:sz w:val="16"/>
              </w:rPr>
              <w:t>30</w:t>
            </w:r>
          </w:p>
        </w:tc>
        <w:tc>
          <w:tcPr>
            <w:tcW w:w="0" w:type="auto"/>
            <w:shd w:val="clear" w:color="auto" w:fill="D9D9D9"/>
          </w:tcPr>
          <w:p w14:paraId="7BEBEF13" w14:textId="77777777" w:rsidR="0048607D" w:rsidRPr="00527E9E" w:rsidRDefault="0048607D" w:rsidP="0048607D">
            <w:pPr>
              <w:rPr>
                <w:sz w:val="16"/>
              </w:rPr>
            </w:pPr>
            <w:r w:rsidRPr="00527E9E">
              <w:rPr>
                <w:sz w:val="16"/>
              </w:rPr>
              <w:t>40</w:t>
            </w:r>
          </w:p>
        </w:tc>
        <w:tc>
          <w:tcPr>
            <w:tcW w:w="0" w:type="auto"/>
            <w:shd w:val="clear" w:color="auto" w:fill="CCCCCC"/>
          </w:tcPr>
          <w:p w14:paraId="253FAC08" w14:textId="77777777" w:rsidR="0048607D" w:rsidRPr="00527E9E" w:rsidRDefault="0048607D" w:rsidP="0048607D">
            <w:pPr>
              <w:rPr>
                <w:sz w:val="16"/>
              </w:rPr>
            </w:pPr>
            <w:r w:rsidRPr="00527E9E">
              <w:rPr>
                <w:sz w:val="16"/>
              </w:rPr>
              <w:t>50</w:t>
            </w:r>
          </w:p>
        </w:tc>
        <w:tc>
          <w:tcPr>
            <w:tcW w:w="0" w:type="auto"/>
            <w:shd w:val="clear" w:color="auto" w:fill="C0C0C0"/>
          </w:tcPr>
          <w:p w14:paraId="16B779C3" w14:textId="77777777" w:rsidR="0048607D" w:rsidRPr="00527E9E" w:rsidRDefault="0048607D" w:rsidP="0048607D">
            <w:pPr>
              <w:rPr>
                <w:sz w:val="16"/>
              </w:rPr>
            </w:pPr>
            <w:r w:rsidRPr="00527E9E">
              <w:rPr>
                <w:sz w:val="16"/>
              </w:rPr>
              <w:t>60</w:t>
            </w:r>
          </w:p>
        </w:tc>
        <w:tc>
          <w:tcPr>
            <w:tcW w:w="0" w:type="auto"/>
            <w:shd w:val="clear" w:color="auto" w:fill="B3B3B3"/>
          </w:tcPr>
          <w:p w14:paraId="17C6F2ED" w14:textId="77777777" w:rsidR="0048607D" w:rsidRPr="00527E9E" w:rsidRDefault="0048607D" w:rsidP="0048607D">
            <w:pPr>
              <w:rPr>
                <w:sz w:val="16"/>
              </w:rPr>
            </w:pPr>
            <w:r w:rsidRPr="00527E9E">
              <w:rPr>
                <w:sz w:val="16"/>
              </w:rPr>
              <w:t>70</w:t>
            </w:r>
          </w:p>
        </w:tc>
        <w:tc>
          <w:tcPr>
            <w:tcW w:w="0" w:type="auto"/>
            <w:shd w:val="clear" w:color="auto" w:fill="A6A6A6"/>
          </w:tcPr>
          <w:p w14:paraId="466233B5" w14:textId="77777777" w:rsidR="0048607D" w:rsidRPr="00527E9E" w:rsidRDefault="0048607D" w:rsidP="0048607D">
            <w:pPr>
              <w:rPr>
                <w:sz w:val="16"/>
              </w:rPr>
            </w:pPr>
            <w:r w:rsidRPr="00527E9E">
              <w:rPr>
                <w:sz w:val="16"/>
              </w:rPr>
              <w:t>80</w:t>
            </w:r>
          </w:p>
        </w:tc>
        <w:tc>
          <w:tcPr>
            <w:tcW w:w="0" w:type="auto"/>
            <w:shd w:val="clear" w:color="auto" w:fill="A0A0A0"/>
          </w:tcPr>
          <w:p w14:paraId="406676C7" w14:textId="77777777" w:rsidR="0048607D" w:rsidRPr="00527E9E" w:rsidRDefault="0048607D" w:rsidP="0048607D">
            <w:pPr>
              <w:rPr>
                <w:sz w:val="16"/>
              </w:rPr>
            </w:pPr>
            <w:r w:rsidRPr="00527E9E">
              <w:rPr>
                <w:sz w:val="16"/>
              </w:rPr>
              <w:t>90</w:t>
            </w:r>
          </w:p>
        </w:tc>
        <w:tc>
          <w:tcPr>
            <w:tcW w:w="0" w:type="auto"/>
            <w:shd w:val="clear" w:color="auto" w:fill="999999"/>
          </w:tcPr>
          <w:p w14:paraId="35E789D5" w14:textId="77777777" w:rsidR="0048607D" w:rsidRPr="00527E9E" w:rsidRDefault="0048607D" w:rsidP="0048607D">
            <w:pPr>
              <w:rPr>
                <w:sz w:val="16"/>
              </w:rPr>
            </w:pPr>
            <w:r w:rsidRPr="00527E9E">
              <w:rPr>
                <w:sz w:val="16"/>
              </w:rPr>
              <w:t>100</w:t>
            </w:r>
          </w:p>
        </w:tc>
      </w:tr>
    </w:tbl>
    <w:p w14:paraId="19DF7402" w14:textId="77777777" w:rsidR="00C718DD" w:rsidRPr="00527E9E" w:rsidRDefault="00C718DD"/>
    <w:tbl>
      <w:tblPr>
        <w:tblW w:w="338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976"/>
        <w:gridCol w:w="976"/>
        <w:gridCol w:w="936"/>
      </w:tblGrid>
      <w:tr w:rsidR="0048607D" w:rsidRPr="00527E9E" w14:paraId="10504C81" w14:textId="77777777" w:rsidTr="00C718DD">
        <w:tc>
          <w:tcPr>
            <w:tcW w:w="0" w:type="auto"/>
            <w:tcBorders>
              <w:top w:val="single" w:sz="4" w:space="0" w:color="auto"/>
              <w:left w:val="single" w:sz="4" w:space="0" w:color="auto"/>
              <w:bottom w:val="single" w:sz="4" w:space="0" w:color="auto"/>
              <w:right w:val="single" w:sz="4" w:space="0" w:color="auto"/>
            </w:tcBorders>
          </w:tcPr>
          <w:p w14:paraId="2C723D74" w14:textId="77777777" w:rsidR="0048607D" w:rsidRPr="00527E9E" w:rsidRDefault="0048607D" w:rsidP="0048607D">
            <w:pPr>
              <w:rPr>
                <w:sz w:val="16"/>
              </w:rPr>
            </w:pPr>
            <w:r w:rsidRPr="00527E9E">
              <w:rPr>
                <w:sz w:val="16"/>
              </w:rPr>
              <w:t>F</w:t>
            </w:r>
          </w:p>
        </w:tc>
        <w:tc>
          <w:tcPr>
            <w:tcW w:w="0" w:type="auto"/>
            <w:tcBorders>
              <w:top w:val="single" w:sz="4" w:space="0" w:color="auto"/>
              <w:left w:val="single" w:sz="4" w:space="0" w:color="auto"/>
              <w:bottom w:val="single" w:sz="4" w:space="0" w:color="auto"/>
              <w:right w:val="single" w:sz="4" w:space="0" w:color="auto"/>
            </w:tcBorders>
          </w:tcPr>
          <w:p w14:paraId="35AC64FB" w14:textId="77777777" w:rsidR="0048607D" w:rsidRPr="00527E9E" w:rsidRDefault="0048607D" w:rsidP="0048607D">
            <w:pPr>
              <w:rPr>
                <w:sz w:val="16"/>
              </w:rPr>
            </w:pPr>
            <w:r w:rsidRPr="00527E9E">
              <w:rPr>
                <w:sz w:val="16"/>
              </w:rPr>
              <w:t xml:space="preserve"> </w:t>
            </w:r>
            <w:r w:rsidRPr="00527E9E">
              <w:rPr>
                <w:sz w:val="16"/>
              </w:rPr>
              <w:tab/>
              <w:t xml:space="preserve">            </w:t>
            </w:r>
          </w:p>
        </w:tc>
        <w:tc>
          <w:tcPr>
            <w:tcW w:w="0" w:type="auto"/>
            <w:tcBorders>
              <w:top w:val="single" w:sz="4" w:space="0" w:color="auto"/>
              <w:left w:val="single" w:sz="4" w:space="0" w:color="auto"/>
              <w:bottom w:val="single" w:sz="4" w:space="0" w:color="auto"/>
              <w:right w:val="single" w:sz="4" w:space="0" w:color="auto"/>
            </w:tcBorders>
          </w:tcPr>
          <w:p w14:paraId="31AAC2DB" w14:textId="77777777" w:rsidR="0048607D" w:rsidRPr="00527E9E" w:rsidRDefault="0048607D" w:rsidP="0048607D">
            <w:pPr>
              <w:rPr>
                <w:sz w:val="16"/>
              </w:rPr>
            </w:pPr>
            <w:r w:rsidRPr="00527E9E">
              <w:rPr>
                <w:sz w:val="16"/>
              </w:rPr>
              <w:tab/>
            </w:r>
          </w:p>
        </w:tc>
        <w:tc>
          <w:tcPr>
            <w:tcW w:w="936" w:type="dxa"/>
            <w:tcBorders>
              <w:top w:val="single" w:sz="4" w:space="0" w:color="auto"/>
              <w:left w:val="single" w:sz="4" w:space="0" w:color="auto"/>
              <w:bottom w:val="single" w:sz="4" w:space="0" w:color="auto"/>
              <w:right w:val="single" w:sz="4" w:space="0" w:color="auto"/>
            </w:tcBorders>
          </w:tcPr>
          <w:p w14:paraId="7F0224F2" w14:textId="77777777" w:rsidR="0048607D" w:rsidRPr="00527E9E" w:rsidRDefault="0048607D" w:rsidP="0048607D">
            <w:pPr>
              <w:rPr>
                <w:sz w:val="16"/>
              </w:rPr>
            </w:pPr>
            <w:r w:rsidRPr="00527E9E">
              <w:rPr>
                <w:sz w:val="16"/>
              </w:rPr>
              <w:tab/>
            </w:r>
          </w:p>
        </w:tc>
      </w:tr>
      <w:tr w:rsidR="0048607D" w:rsidRPr="00527E9E" w14:paraId="0179E237" w14:textId="77777777" w:rsidTr="00C718DD">
        <w:tc>
          <w:tcPr>
            <w:tcW w:w="0" w:type="auto"/>
            <w:tcBorders>
              <w:top w:val="single" w:sz="4" w:space="0" w:color="auto"/>
              <w:left w:val="single" w:sz="4" w:space="0" w:color="auto"/>
              <w:bottom w:val="single" w:sz="4" w:space="0" w:color="auto"/>
              <w:right w:val="single" w:sz="4" w:space="0" w:color="auto"/>
            </w:tcBorders>
          </w:tcPr>
          <w:p w14:paraId="7393BC9D" w14:textId="77777777" w:rsidR="0048607D" w:rsidRPr="00527E9E" w:rsidRDefault="0048607D" w:rsidP="0048607D">
            <w:pPr>
              <w:rPr>
                <w:sz w:val="16"/>
              </w:rPr>
            </w:pPr>
            <w:r w:rsidRPr="00527E9E">
              <w:rPr>
                <w:sz w:val="16"/>
              </w:rPr>
              <w:t>En</w:t>
            </w:r>
          </w:p>
        </w:tc>
        <w:tc>
          <w:tcPr>
            <w:tcW w:w="0" w:type="auto"/>
            <w:tcBorders>
              <w:top w:val="single" w:sz="4" w:space="0" w:color="auto"/>
              <w:left w:val="single" w:sz="4" w:space="0" w:color="auto"/>
              <w:bottom w:val="single" w:sz="4" w:space="0" w:color="auto"/>
              <w:right w:val="single" w:sz="4" w:space="0" w:color="auto"/>
            </w:tcBorders>
          </w:tcPr>
          <w:p w14:paraId="05B7C561" w14:textId="77777777" w:rsidR="0048607D" w:rsidRPr="00527E9E" w:rsidRDefault="0048607D" w:rsidP="0048607D">
            <w:pPr>
              <w:rPr>
                <w:sz w:val="16"/>
              </w:rPr>
            </w:pPr>
          </w:p>
        </w:tc>
        <w:tc>
          <w:tcPr>
            <w:tcW w:w="0" w:type="auto"/>
            <w:tcBorders>
              <w:top w:val="single" w:sz="4" w:space="0" w:color="auto"/>
              <w:left w:val="single" w:sz="4" w:space="0" w:color="auto"/>
              <w:bottom w:val="single" w:sz="4" w:space="0" w:color="auto"/>
              <w:right w:val="single" w:sz="4" w:space="0" w:color="auto"/>
            </w:tcBorders>
          </w:tcPr>
          <w:p w14:paraId="761BD4E7" w14:textId="77777777" w:rsidR="0048607D" w:rsidRPr="00527E9E" w:rsidRDefault="0048607D" w:rsidP="0048607D">
            <w:pPr>
              <w:rPr>
                <w:sz w:val="16"/>
              </w:rPr>
            </w:pPr>
          </w:p>
        </w:tc>
        <w:tc>
          <w:tcPr>
            <w:tcW w:w="936" w:type="dxa"/>
            <w:tcBorders>
              <w:top w:val="single" w:sz="4" w:space="0" w:color="auto"/>
              <w:left w:val="single" w:sz="4" w:space="0" w:color="auto"/>
              <w:bottom w:val="single" w:sz="4" w:space="0" w:color="auto"/>
              <w:right w:val="single" w:sz="4" w:space="0" w:color="auto"/>
            </w:tcBorders>
          </w:tcPr>
          <w:p w14:paraId="24C3AABD" w14:textId="77777777" w:rsidR="0048607D" w:rsidRPr="00527E9E" w:rsidRDefault="0048607D" w:rsidP="0048607D">
            <w:pPr>
              <w:rPr>
                <w:sz w:val="16"/>
              </w:rPr>
            </w:pPr>
          </w:p>
        </w:tc>
      </w:tr>
      <w:tr w:rsidR="0048607D" w:rsidRPr="00527E9E" w14:paraId="67F62E1E" w14:textId="77777777" w:rsidTr="00C718DD">
        <w:tc>
          <w:tcPr>
            <w:tcW w:w="0" w:type="auto"/>
            <w:tcBorders>
              <w:top w:val="single" w:sz="4" w:space="0" w:color="auto"/>
              <w:left w:val="single" w:sz="4" w:space="0" w:color="auto"/>
              <w:bottom w:val="single" w:sz="4" w:space="0" w:color="auto"/>
              <w:right w:val="single" w:sz="4" w:space="0" w:color="auto"/>
            </w:tcBorders>
          </w:tcPr>
          <w:p w14:paraId="3BE80B62" w14:textId="77777777" w:rsidR="0048607D" w:rsidRPr="00527E9E" w:rsidRDefault="0048607D" w:rsidP="0048607D">
            <w:pPr>
              <w:rPr>
                <w:sz w:val="16"/>
              </w:rPr>
            </w:pPr>
            <w:r w:rsidRPr="00527E9E">
              <w:rPr>
                <w:sz w:val="16"/>
              </w:rPr>
              <w:t>D</w:t>
            </w:r>
          </w:p>
        </w:tc>
        <w:tc>
          <w:tcPr>
            <w:tcW w:w="0" w:type="auto"/>
            <w:tcBorders>
              <w:top w:val="single" w:sz="4" w:space="0" w:color="auto"/>
              <w:left w:val="single" w:sz="4" w:space="0" w:color="auto"/>
              <w:bottom w:val="single" w:sz="4" w:space="0" w:color="auto"/>
              <w:right w:val="single" w:sz="4" w:space="0" w:color="auto"/>
            </w:tcBorders>
          </w:tcPr>
          <w:p w14:paraId="5009794E" w14:textId="77777777" w:rsidR="0048607D" w:rsidRPr="00527E9E" w:rsidRDefault="0048607D" w:rsidP="0048607D">
            <w:pPr>
              <w:rPr>
                <w:sz w:val="16"/>
              </w:rPr>
            </w:pPr>
          </w:p>
        </w:tc>
        <w:tc>
          <w:tcPr>
            <w:tcW w:w="0" w:type="auto"/>
            <w:tcBorders>
              <w:top w:val="single" w:sz="4" w:space="0" w:color="auto"/>
              <w:left w:val="single" w:sz="4" w:space="0" w:color="auto"/>
              <w:bottom w:val="single" w:sz="4" w:space="0" w:color="auto"/>
              <w:right w:val="single" w:sz="4" w:space="0" w:color="auto"/>
            </w:tcBorders>
          </w:tcPr>
          <w:p w14:paraId="167F8E50" w14:textId="77777777" w:rsidR="0048607D" w:rsidRPr="00527E9E" w:rsidRDefault="0048607D" w:rsidP="0048607D">
            <w:pPr>
              <w:rPr>
                <w:sz w:val="16"/>
              </w:rPr>
            </w:pPr>
          </w:p>
        </w:tc>
        <w:tc>
          <w:tcPr>
            <w:tcW w:w="936" w:type="dxa"/>
            <w:tcBorders>
              <w:top w:val="single" w:sz="4" w:space="0" w:color="auto"/>
              <w:left w:val="single" w:sz="4" w:space="0" w:color="auto"/>
              <w:bottom w:val="single" w:sz="4" w:space="0" w:color="auto"/>
              <w:right w:val="single" w:sz="4" w:space="0" w:color="auto"/>
            </w:tcBorders>
          </w:tcPr>
          <w:p w14:paraId="368358E6" w14:textId="77777777" w:rsidR="0048607D" w:rsidRPr="00527E9E" w:rsidRDefault="0048607D" w:rsidP="0048607D">
            <w:pPr>
              <w:rPr>
                <w:sz w:val="16"/>
              </w:rPr>
            </w:pPr>
          </w:p>
        </w:tc>
      </w:tr>
      <w:tr w:rsidR="0048607D" w:rsidRPr="00527E9E" w14:paraId="1082F191" w14:textId="77777777" w:rsidTr="00C718DD">
        <w:tc>
          <w:tcPr>
            <w:tcW w:w="0" w:type="auto"/>
            <w:tcBorders>
              <w:top w:val="single" w:sz="4" w:space="0" w:color="auto"/>
              <w:left w:val="single" w:sz="4" w:space="0" w:color="auto"/>
              <w:bottom w:val="single" w:sz="4" w:space="0" w:color="auto"/>
              <w:right w:val="single" w:sz="4" w:space="0" w:color="auto"/>
            </w:tcBorders>
          </w:tcPr>
          <w:p w14:paraId="6A542870" w14:textId="77777777" w:rsidR="0048607D" w:rsidRPr="00527E9E" w:rsidRDefault="0048607D" w:rsidP="0048607D">
            <w:pPr>
              <w:rPr>
                <w:sz w:val="16"/>
              </w:rPr>
            </w:pPr>
            <w:r w:rsidRPr="00527E9E">
              <w:rPr>
                <w:sz w:val="16"/>
              </w:rPr>
              <w:t>A</w:t>
            </w:r>
          </w:p>
        </w:tc>
        <w:tc>
          <w:tcPr>
            <w:tcW w:w="0" w:type="auto"/>
            <w:tcBorders>
              <w:top w:val="single" w:sz="4" w:space="0" w:color="auto"/>
              <w:left w:val="single" w:sz="4" w:space="0" w:color="auto"/>
              <w:bottom w:val="single" w:sz="4" w:space="0" w:color="auto"/>
              <w:right w:val="single" w:sz="4" w:space="0" w:color="auto"/>
            </w:tcBorders>
          </w:tcPr>
          <w:p w14:paraId="39A02DF9" w14:textId="77777777" w:rsidR="0048607D" w:rsidRPr="00527E9E" w:rsidRDefault="0048607D" w:rsidP="0048607D">
            <w:pPr>
              <w:rPr>
                <w:sz w:val="16"/>
              </w:rPr>
            </w:pPr>
          </w:p>
        </w:tc>
        <w:tc>
          <w:tcPr>
            <w:tcW w:w="0" w:type="auto"/>
            <w:tcBorders>
              <w:top w:val="single" w:sz="4" w:space="0" w:color="auto"/>
              <w:left w:val="single" w:sz="4" w:space="0" w:color="auto"/>
              <w:bottom w:val="single" w:sz="4" w:space="0" w:color="auto"/>
              <w:right w:val="single" w:sz="4" w:space="0" w:color="auto"/>
            </w:tcBorders>
          </w:tcPr>
          <w:p w14:paraId="511088C4" w14:textId="77777777" w:rsidR="0048607D" w:rsidRPr="00527E9E" w:rsidRDefault="0048607D" w:rsidP="0048607D">
            <w:pPr>
              <w:rPr>
                <w:sz w:val="16"/>
              </w:rPr>
            </w:pPr>
          </w:p>
        </w:tc>
        <w:tc>
          <w:tcPr>
            <w:tcW w:w="936" w:type="dxa"/>
            <w:tcBorders>
              <w:top w:val="single" w:sz="4" w:space="0" w:color="auto"/>
              <w:left w:val="single" w:sz="4" w:space="0" w:color="auto"/>
              <w:bottom w:val="single" w:sz="4" w:space="0" w:color="auto"/>
              <w:right w:val="single" w:sz="4" w:space="0" w:color="auto"/>
            </w:tcBorders>
          </w:tcPr>
          <w:p w14:paraId="025BA2D8" w14:textId="77777777" w:rsidR="0048607D" w:rsidRPr="00527E9E" w:rsidRDefault="0048607D" w:rsidP="0048607D">
            <w:pPr>
              <w:rPr>
                <w:sz w:val="16"/>
              </w:rPr>
            </w:pPr>
          </w:p>
        </w:tc>
      </w:tr>
      <w:tr w:rsidR="0048607D" w:rsidRPr="00527E9E" w14:paraId="46CBE447" w14:textId="77777777" w:rsidTr="00C718DD">
        <w:tc>
          <w:tcPr>
            <w:tcW w:w="0" w:type="auto"/>
            <w:tcBorders>
              <w:top w:val="single" w:sz="4" w:space="0" w:color="auto"/>
              <w:left w:val="single" w:sz="4" w:space="0" w:color="auto"/>
              <w:bottom w:val="single" w:sz="4" w:space="0" w:color="auto"/>
              <w:right w:val="single" w:sz="4" w:space="0" w:color="auto"/>
            </w:tcBorders>
          </w:tcPr>
          <w:p w14:paraId="0A7A0AE4" w14:textId="77777777" w:rsidR="0048607D" w:rsidRPr="00527E9E" w:rsidRDefault="0048607D" w:rsidP="0048607D">
            <w:pPr>
              <w:rPr>
                <w:sz w:val="16"/>
              </w:rPr>
            </w:pPr>
            <w:r w:rsidRPr="00527E9E">
              <w:rPr>
                <w:sz w:val="16"/>
              </w:rPr>
              <w:t>C</w:t>
            </w:r>
          </w:p>
        </w:tc>
        <w:tc>
          <w:tcPr>
            <w:tcW w:w="0" w:type="auto"/>
            <w:tcBorders>
              <w:top w:val="single" w:sz="4" w:space="0" w:color="auto"/>
              <w:left w:val="single" w:sz="4" w:space="0" w:color="auto"/>
              <w:bottom w:val="single" w:sz="4" w:space="0" w:color="auto"/>
              <w:right w:val="single" w:sz="4" w:space="0" w:color="auto"/>
            </w:tcBorders>
          </w:tcPr>
          <w:p w14:paraId="070094B0" w14:textId="77777777" w:rsidR="0048607D" w:rsidRPr="00527E9E" w:rsidRDefault="0048607D" w:rsidP="0048607D">
            <w:pPr>
              <w:rPr>
                <w:sz w:val="16"/>
              </w:rPr>
            </w:pPr>
          </w:p>
        </w:tc>
        <w:tc>
          <w:tcPr>
            <w:tcW w:w="0" w:type="auto"/>
            <w:tcBorders>
              <w:top w:val="single" w:sz="4" w:space="0" w:color="auto"/>
              <w:left w:val="single" w:sz="4" w:space="0" w:color="auto"/>
              <w:bottom w:val="single" w:sz="4" w:space="0" w:color="auto"/>
              <w:right w:val="single" w:sz="4" w:space="0" w:color="auto"/>
            </w:tcBorders>
          </w:tcPr>
          <w:p w14:paraId="3C54DED5" w14:textId="77777777" w:rsidR="0048607D" w:rsidRPr="00527E9E" w:rsidRDefault="0048607D" w:rsidP="0048607D">
            <w:pPr>
              <w:rPr>
                <w:sz w:val="16"/>
              </w:rPr>
            </w:pPr>
          </w:p>
        </w:tc>
        <w:tc>
          <w:tcPr>
            <w:tcW w:w="936" w:type="dxa"/>
            <w:tcBorders>
              <w:top w:val="single" w:sz="4" w:space="0" w:color="auto"/>
              <w:left w:val="single" w:sz="4" w:space="0" w:color="auto"/>
              <w:bottom w:val="single" w:sz="4" w:space="0" w:color="auto"/>
              <w:right w:val="single" w:sz="4" w:space="0" w:color="auto"/>
            </w:tcBorders>
          </w:tcPr>
          <w:p w14:paraId="1EF56261" w14:textId="77777777" w:rsidR="0048607D" w:rsidRPr="00527E9E" w:rsidRDefault="0048607D" w:rsidP="0048607D">
            <w:pPr>
              <w:rPr>
                <w:sz w:val="16"/>
              </w:rPr>
            </w:pPr>
          </w:p>
        </w:tc>
      </w:tr>
      <w:tr w:rsidR="0048607D" w:rsidRPr="00527E9E" w14:paraId="316F6E7D" w14:textId="77777777" w:rsidTr="00C718DD">
        <w:tc>
          <w:tcPr>
            <w:tcW w:w="0" w:type="auto"/>
            <w:tcBorders>
              <w:top w:val="single" w:sz="4" w:space="0" w:color="auto"/>
            </w:tcBorders>
          </w:tcPr>
          <w:p w14:paraId="170144BF" w14:textId="77777777" w:rsidR="0048607D" w:rsidRPr="00527E9E" w:rsidRDefault="0048607D" w:rsidP="0048607D">
            <w:pPr>
              <w:rPr>
                <w:sz w:val="16"/>
              </w:rPr>
            </w:pPr>
            <w:r w:rsidRPr="00527E9E">
              <w:rPr>
                <w:sz w:val="16"/>
              </w:rPr>
              <w:t>I</w:t>
            </w:r>
          </w:p>
        </w:tc>
        <w:tc>
          <w:tcPr>
            <w:tcW w:w="0" w:type="auto"/>
            <w:tcBorders>
              <w:top w:val="single" w:sz="4" w:space="0" w:color="auto"/>
            </w:tcBorders>
          </w:tcPr>
          <w:p w14:paraId="26B71BC5" w14:textId="77777777" w:rsidR="0048607D" w:rsidRPr="00527E9E" w:rsidRDefault="0048607D" w:rsidP="0048607D">
            <w:pPr>
              <w:rPr>
                <w:sz w:val="16"/>
              </w:rPr>
            </w:pPr>
          </w:p>
        </w:tc>
        <w:tc>
          <w:tcPr>
            <w:tcW w:w="0" w:type="auto"/>
            <w:tcBorders>
              <w:top w:val="single" w:sz="4" w:space="0" w:color="auto"/>
            </w:tcBorders>
          </w:tcPr>
          <w:p w14:paraId="59B119E0" w14:textId="77777777" w:rsidR="0048607D" w:rsidRPr="00527E9E" w:rsidRDefault="0048607D" w:rsidP="0048607D">
            <w:pPr>
              <w:rPr>
                <w:sz w:val="16"/>
              </w:rPr>
            </w:pPr>
          </w:p>
        </w:tc>
        <w:tc>
          <w:tcPr>
            <w:tcW w:w="936" w:type="dxa"/>
            <w:tcBorders>
              <w:top w:val="single" w:sz="4" w:space="0" w:color="auto"/>
            </w:tcBorders>
          </w:tcPr>
          <w:p w14:paraId="7A3A80E3" w14:textId="77777777" w:rsidR="0048607D" w:rsidRPr="00527E9E" w:rsidRDefault="0048607D" w:rsidP="0048607D">
            <w:pPr>
              <w:rPr>
                <w:sz w:val="16"/>
              </w:rPr>
            </w:pPr>
          </w:p>
        </w:tc>
      </w:tr>
      <w:tr w:rsidR="0048607D" w:rsidRPr="00527E9E" w14:paraId="6EA4D660" w14:textId="77777777" w:rsidTr="00C718DD">
        <w:tc>
          <w:tcPr>
            <w:tcW w:w="0" w:type="auto"/>
          </w:tcPr>
          <w:p w14:paraId="1AEE8C27" w14:textId="77777777" w:rsidR="0048607D" w:rsidRPr="00527E9E" w:rsidRDefault="0048607D" w:rsidP="0048607D">
            <w:pPr>
              <w:rPr>
                <w:sz w:val="16"/>
              </w:rPr>
            </w:pPr>
            <w:r w:rsidRPr="00527E9E">
              <w:rPr>
                <w:sz w:val="16"/>
              </w:rPr>
              <w:t>V</w:t>
            </w:r>
          </w:p>
        </w:tc>
        <w:tc>
          <w:tcPr>
            <w:tcW w:w="0" w:type="auto"/>
          </w:tcPr>
          <w:p w14:paraId="4C83665F" w14:textId="77777777" w:rsidR="0048607D" w:rsidRPr="00527E9E" w:rsidRDefault="0048607D" w:rsidP="0048607D">
            <w:pPr>
              <w:rPr>
                <w:sz w:val="16"/>
              </w:rPr>
            </w:pPr>
          </w:p>
        </w:tc>
        <w:tc>
          <w:tcPr>
            <w:tcW w:w="0" w:type="auto"/>
          </w:tcPr>
          <w:p w14:paraId="67FB18CF" w14:textId="77777777" w:rsidR="0048607D" w:rsidRPr="00527E9E" w:rsidRDefault="0048607D" w:rsidP="0048607D">
            <w:pPr>
              <w:rPr>
                <w:sz w:val="16"/>
              </w:rPr>
            </w:pPr>
          </w:p>
        </w:tc>
        <w:tc>
          <w:tcPr>
            <w:tcW w:w="936" w:type="dxa"/>
          </w:tcPr>
          <w:p w14:paraId="26F3B649" w14:textId="77777777" w:rsidR="0048607D" w:rsidRPr="00527E9E" w:rsidRDefault="0048607D" w:rsidP="0048607D">
            <w:pPr>
              <w:rPr>
                <w:sz w:val="16"/>
              </w:rPr>
            </w:pPr>
          </w:p>
        </w:tc>
      </w:tr>
      <w:tr w:rsidR="0048607D" w:rsidRPr="00527E9E" w14:paraId="57EC8909" w14:textId="77777777" w:rsidTr="00C718DD">
        <w:tc>
          <w:tcPr>
            <w:tcW w:w="0" w:type="auto"/>
          </w:tcPr>
          <w:p w14:paraId="44C10222" w14:textId="77777777" w:rsidR="0048607D" w:rsidRPr="00527E9E" w:rsidRDefault="0048607D" w:rsidP="0048607D">
            <w:pPr>
              <w:rPr>
                <w:sz w:val="16"/>
              </w:rPr>
            </w:pPr>
            <w:r w:rsidRPr="00527E9E">
              <w:rPr>
                <w:sz w:val="16"/>
              </w:rPr>
              <w:t>E</w:t>
            </w:r>
          </w:p>
        </w:tc>
        <w:tc>
          <w:tcPr>
            <w:tcW w:w="0" w:type="auto"/>
          </w:tcPr>
          <w:p w14:paraId="3B7BA380" w14:textId="77777777" w:rsidR="0048607D" w:rsidRPr="00527E9E" w:rsidRDefault="0048607D" w:rsidP="0048607D">
            <w:pPr>
              <w:rPr>
                <w:sz w:val="16"/>
              </w:rPr>
            </w:pPr>
          </w:p>
        </w:tc>
        <w:tc>
          <w:tcPr>
            <w:tcW w:w="0" w:type="auto"/>
          </w:tcPr>
          <w:p w14:paraId="113C347A" w14:textId="77777777" w:rsidR="0048607D" w:rsidRPr="00527E9E" w:rsidRDefault="0048607D" w:rsidP="0048607D">
            <w:pPr>
              <w:rPr>
                <w:sz w:val="16"/>
              </w:rPr>
            </w:pPr>
          </w:p>
        </w:tc>
        <w:tc>
          <w:tcPr>
            <w:tcW w:w="936" w:type="dxa"/>
          </w:tcPr>
          <w:p w14:paraId="4DB5F107" w14:textId="77777777" w:rsidR="0048607D" w:rsidRPr="00527E9E" w:rsidRDefault="0048607D" w:rsidP="0048607D">
            <w:pPr>
              <w:rPr>
                <w:sz w:val="16"/>
              </w:rPr>
            </w:pPr>
          </w:p>
        </w:tc>
      </w:tr>
      <w:tr w:rsidR="0048607D" w:rsidRPr="00527E9E" w14:paraId="720F268F" w14:textId="77777777" w:rsidTr="00C718DD">
        <w:tc>
          <w:tcPr>
            <w:tcW w:w="0" w:type="auto"/>
          </w:tcPr>
          <w:p w14:paraId="285202E6" w14:textId="77777777" w:rsidR="0048607D" w:rsidRPr="00527E9E" w:rsidRDefault="0048607D" w:rsidP="0048607D">
            <w:pPr>
              <w:rPr>
                <w:sz w:val="16"/>
              </w:rPr>
            </w:pPr>
            <w:r w:rsidRPr="00527E9E">
              <w:rPr>
                <w:sz w:val="16"/>
              </w:rPr>
              <w:t>Em</w:t>
            </w:r>
          </w:p>
        </w:tc>
        <w:tc>
          <w:tcPr>
            <w:tcW w:w="0" w:type="auto"/>
          </w:tcPr>
          <w:p w14:paraId="6D460938" w14:textId="77777777" w:rsidR="0048607D" w:rsidRPr="00527E9E" w:rsidRDefault="0048607D" w:rsidP="0048607D">
            <w:pPr>
              <w:rPr>
                <w:sz w:val="16"/>
              </w:rPr>
            </w:pPr>
          </w:p>
        </w:tc>
        <w:tc>
          <w:tcPr>
            <w:tcW w:w="0" w:type="auto"/>
          </w:tcPr>
          <w:p w14:paraId="32DC971D" w14:textId="77777777" w:rsidR="0048607D" w:rsidRPr="00527E9E" w:rsidRDefault="0048607D" w:rsidP="0048607D">
            <w:pPr>
              <w:rPr>
                <w:sz w:val="16"/>
              </w:rPr>
            </w:pPr>
          </w:p>
        </w:tc>
        <w:tc>
          <w:tcPr>
            <w:tcW w:w="936" w:type="dxa"/>
          </w:tcPr>
          <w:p w14:paraId="539E116B" w14:textId="77777777" w:rsidR="0048607D" w:rsidRPr="00527E9E" w:rsidRDefault="0048607D" w:rsidP="0048607D">
            <w:pPr>
              <w:rPr>
                <w:sz w:val="16"/>
              </w:rPr>
            </w:pPr>
          </w:p>
        </w:tc>
      </w:tr>
      <w:tr w:rsidR="0048607D" w:rsidRPr="00527E9E" w14:paraId="2DAD2F2A" w14:textId="77777777" w:rsidTr="00C718DD">
        <w:tc>
          <w:tcPr>
            <w:tcW w:w="0" w:type="auto"/>
          </w:tcPr>
          <w:p w14:paraId="4A474358" w14:textId="77777777" w:rsidR="0048607D" w:rsidRPr="00527E9E" w:rsidRDefault="0048607D" w:rsidP="0048607D">
            <w:pPr>
              <w:rPr>
                <w:sz w:val="16"/>
              </w:rPr>
            </w:pPr>
            <w:r w:rsidRPr="00527E9E">
              <w:rPr>
                <w:sz w:val="16"/>
              </w:rPr>
              <w:t>Ap</w:t>
            </w:r>
          </w:p>
        </w:tc>
        <w:tc>
          <w:tcPr>
            <w:tcW w:w="0" w:type="auto"/>
          </w:tcPr>
          <w:p w14:paraId="2AEF6980" w14:textId="77777777" w:rsidR="0048607D" w:rsidRPr="00527E9E" w:rsidRDefault="0048607D" w:rsidP="0048607D">
            <w:pPr>
              <w:rPr>
                <w:sz w:val="16"/>
              </w:rPr>
            </w:pPr>
          </w:p>
        </w:tc>
        <w:tc>
          <w:tcPr>
            <w:tcW w:w="0" w:type="auto"/>
          </w:tcPr>
          <w:p w14:paraId="3DAF27DF" w14:textId="77777777" w:rsidR="0048607D" w:rsidRPr="00527E9E" w:rsidRDefault="0048607D" w:rsidP="0048607D">
            <w:pPr>
              <w:rPr>
                <w:sz w:val="16"/>
              </w:rPr>
            </w:pPr>
          </w:p>
        </w:tc>
        <w:tc>
          <w:tcPr>
            <w:tcW w:w="936" w:type="dxa"/>
          </w:tcPr>
          <w:p w14:paraId="03995DB9" w14:textId="77777777" w:rsidR="0048607D" w:rsidRPr="00527E9E" w:rsidRDefault="0048607D" w:rsidP="0048607D">
            <w:pPr>
              <w:rPr>
                <w:sz w:val="16"/>
              </w:rPr>
            </w:pPr>
          </w:p>
        </w:tc>
      </w:tr>
    </w:tbl>
    <w:p w14:paraId="67F7377F" w14:textId="77777777" w:rsidR="0048607D" w:rsidRPr="00527E9E" w:rsidRDefault="0048607D" w:rsidP="0048607D">
      <w:pPr>
        <w:rPr>
          <w:sz w:val="16"/>
        </w:rPr>
      </w:pPr>
      <w:r w:rsidRPr="00527E9E">
        <w:rPr>
          <w:sz w:val="16"/>
        </w:rPr>
        <w:t xml:space="preserve">15. </w:t>
      </w:r>
      <w:r w:rsidRPr="00527E9E">
        <w:rPr>
          <w:sz w:val="16"/>
        </w:rPr>
        <w:tab/>
        <w:t xml:space="preserve">NEC = </w:t>
      </w:r>
      <w:r w:rsidRPr="00527E9E">
        <w:rPr>
          <w:b/>
          <w:sz w:val="16"/>
        </w:rPr>
        <w:t xml:space="preserve">(2D10/3)-1 = </w:t>
      </w:r>
      <w:r w:rsidRPr="00527E9E">
        <w:rPr>
          <w:sz w:val="16"/>
        </w:rPr>
        <w:t xml:space="preserve">           </w:t>
      </w:r>
    </w:p>
    <w:p w14:paraId="1218E9CB" w14:textId="77777777" w:rsidR="0048607D" w:rsidRPr="00527E9E" w:rsidRDefault="0048607D" w:rsidP="0048607D">
      <w:pPr>
        <w:rPr>
          <w:sz w:val="16"/>
        </w:rPr>
      </w:pPr>
      <w:r w:rsidRPr="00527E9E">
        <w:rPr>
          <w:sz w:val="16"/>
        </w:rPr>
        <w:t xml:space="preserve">NE(combat) =   NECx1D10 modifié de </w:t>
      </w:r>
      <w:r w:rsidRPr="00527E9E">
        <w:rPr>
          <w:b/>
          <w:sz w:val="16"/>
        </w:rPr>
        <w:t>[1d6-1d6] x 10%</w:t>
      </w:r>
      <w:r w:rsidRPr="00527E9E">
        <w:rPr>
          <w:sz w:val="16"/>
        </w:rPr>
        <w:t xml:space="preserve"> + [D/5] =           </w:t>
      </w:r>
    </w:p>
    <w:p w14:paraId="60CDBE60" w14:textId="3991D4B0" w:rsidR="0048607D" w:rsidRPr="00527E9E" w:rsidRDefault="0048607D" w:rsidP="0048607D">
      <w:pPr>
        <w:rPr>
          <w:sz w:val="16"/>
        </w:rPr>
      </w:pPr>
      <w:r w:rsidRPr="00527E9E">
        <w:rPr>
          <w:sz w:val="16"/>
        </w:rPr>
        <w:t xml:space="preserve">16. Attaque : Corne / Balayage / </w:t>
      </w:r>
      <w:r w:rsidR="00A75C6C" w:rsidRPr="00527E9E">
        <w:rPr>
          <w:sz w:val="16"/>
        </w:rPr>
        <w:t>Écrasement</w:t>
      </w:r>
      <w:r w:rsidRPr="00527E9E">
        <w:rPr>
          <w:sz w:val="16"/>
        </w:rPr>
        <w:t xml:space="preserve"> / Morsure / Poing / Sabot / Griffe / Bec / </w:t>
      </w:r>
      <w:r w:rsidR="00A75C6C" w:rsidRPr="00527E9E">
        <w:rPr>
          <w:sz w:val="16"/>
        </w:rPr>
        <w:t>Étranglement</w:t>
      </w:r>
      <w:r w:rsidRPr="00527E9E">
        <w:rPr>
          <w:sz w:val="16"/>
        </w:rPr>
        <w:t xml:space="preserve"> / Poison </w:t>
      </w:r>
    </w:p>
    <w:p w14:paraId="500D5A77" w14:textId="5D7225A3" w:rsidR="0048607D" w:rsidRPr="00527E9E" w:rsidRDefault="0048607D" w:rsidP="0048607D">
      <w:pPr>
        <w:rPr>
          <w:sz w:val="16"/>
        </w:rPr>
      </w:pPr>
      <w:r w:rsidRPr="00527E9E">
        <w:rPr>
          <w:sz w:val="16"/>
        </w:rPr>
        <w:t xml:space="preserve"> </w:t>
      </w:r>
      <w:r w:rsidRPr="00527E9E">
        <w:rPr>
          <w:sz w:val="16"/>
        </w:rPr>
        <w:tab/>
      </w:r>
      <w:r w:rsidRPr="00527E9E">
        <w:rPr>
          <w:sz w:val="16"/>
        </w:rPr>
        <w:tab/>
        <w:t xml:space="preserve">Masse / Hache / Pique / </w:t>
      </w:r>
      <w:r w:rsidR="00A75C6C" w:rsidRPr="00527E9E">
        <w:rPr>
          <w:sz w:val="16"/>
        </w:rPr>
        <w:t>Épée</w:t>
      </w:r>
      <w:r w:rsidRPr="00527E9E">
        <w:rPr>
          <w:sz w:val="16"/>
        </w:rPr>
        <w:t xml:space="preserve"> / Jet</w:t>
      </w:r>
      <w:r w:rsidRPr="00527E9E">
        <w:rPr>
          <w:sz w:val="16"/>
        </w:rPr>
        <w:tab/>
      </w:r>
      <w:r w:rsidRPr="00527E9E">
        <w:rPr>
          <w:sz w:val="16"/>
        </w:rPr>
        <w:tab/>
      </w:r>
    </w:p>
    <w:p w14:paraId="2B546F28" w14:textId="77777777" w:rsidR="0048607D" w:rsidRPr="00527E9E" w:rsidRDefault="0048607D" w:rsidP="0048607D">
      <w:pPr>
        <w:rPr>
          <w:sz w:val="16"/>
        </w:rPr>
      </w:pPr>
      <w:r w:rsidRPr="00527E9E">
        <w:rPr>
          <w:sz w:val="16"/>
        </w:rPr>
        <w:t xml:space="preserve">Bonus de coup  =      </w:t>
      </w:r>
      <w:r w:rsidRPr="00527E9E">
        <w:rPr>
          <w:sz w:val="16"/>
        </w:rPr>
        <w:tab/>
        <w:t>[F&gt;50 ou (très) massif = Lourde]</w:t>
      </w:r>
    </w:p>
    <w:p w14:paraId="613928E5" w14:textId="77777777" w:rsidR="0048607D" w:rsidRPr="00527E9E" w:rsidRDefault="0048607D" w:rsidP="0048607D">
      <w:pPr>
        <w:rPr>
          <w:sz w:val="16"/>
        </w:rPr>
      </w:pPr>
      <w:r w:rsidRPr="00527E9E">
        <w:rPr>
          <w:sz w:val="16"/>
        </w:rPr>
        <w:t xml:space="preserve">17. Armure =   </w:t>
      </w:r>
    </w:p>
    <w:p w14:paraId="68E2D173" w14:textId="77777777" w:rsidR="0048607D" w:rsidRPr="00527E9E" w:rsidRDefault="0048607D" w:rsidP="0048607D">
      <w:pPr>
        <w:rPr>
          <w:sz w:val="16"/>
        </w:rPr>
      </w:pPr>
      <w:r w:rsidRPr="00527E9E">
        <w:rPr>
          <w:sz w:val="16"/>
        </w:rPr>
        <w:t xml:space="preserve">18. Mondes </w:t>
      </w:r>
      <w:r w:rsidRPr="00527E9E">
        <w:rPr>
          <w:sz w:val="16"/>
        </w:rPr>
        <w:tab/>
      </w:r>
      <w:r w:rsidRPr="00527E9E">
        <w:rPr>
          <w:sz w:val="16"/>
        </w:rPr>
        <w:tab/>
        <w:t xml:space="preserve">Divin = [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
        <w:gridCol w:w="759"/>
        <w:gridCol w:w="548"/>
      </w:tblGrid>
      <w:tr w:rsidR="0048607D" w:rsidRPr="00527E9E" w14:paraId="1F86400B" w14:textId="77777777" w:rsidTr="0048607D">
        <w:tc>
          <w:tcPr>
            <w:tcW w:w="0" w:type="auto"/>
          </w:tcPr>
          <w:p w14:paraId="608A1712" w14:textId="77777777" w:rsidR="0048607D" w:rsidRPr="00527E9E" w:rsidRDefault="0048607D" w:rsidP="0048607D">
            <w:pPr>
              <w:rPr>
                <w:bCs/>
                <w:sz w:val="16"/>
              </w:rPr>
            </w:pPr>
            <w:r w:rsidRPr="00527E9E">
              <w:rPr>
                <w:bCs/>
                <w:sz w:val="16"/>
              </w:rPr>
              <w:t>Ancien</w:t>
            </w:r>
          </w:p>
        </w:tc>
        <w:tc>
          <w:tcPr>
            <w:tcW w:w="0" w:type="auto"/>
          </w:tcPr>
          <w:p w14:paraId="2CA3F5C4" w14:textId="77777777" w:rsidR="0048607D" w:rsidRPr="00527E9E" w:rsidRDefault="0048607D" w:rsidP="0048607D">
            <w:pPr>
              <w:rPr>
                <w:bCs/>
                <w:sz w:val="16"/>
              </w:rPr>
            </w:pPr>
            <w:r w:rsidRPr="00527E9E">
              <w:rPr>
                <w:bCs/>
                <w:sz w:val="16"/>
              </w:rPr>
              <w:t>Humain</w:t>
            </w:r>
          </w:p>
        </w:tc>
        <w:tc>
          <w:tcPr>
            <w:tcW w:w="0" w:type="auto"/>
          </w:tcPr>
          <w:p w14:paraId="29182D15" w14:textId="77777777" w:rsidR="0048607D" w:rsidRPr="00527E9E" w:rsidRDefault="0048607D" w:rsidP="0048607D">
            <w:pPr>
              <w:rPr>
                <w:bCs/>
                <w:sz w:val="16"/>
              </w:rPr>
            </w:pPr>
            <w:r w:rsidRPr="00527E9E">
              <w:rPr>
                <w:bCs/>
                <w:sz w:val="16"/>
              </w:rPr>
              <w:t>Divin</w:t>
            </w:r>
          </w:p>
        </w:tc>
      </w:tr>
    </w:tbl>
    <w:p w14:paraId="7C53AF6C" w14:textId="77777777" w:rsidR="0048607D" w:rsidRPr="00527E9E" w:rsidRDefault="0048607D" w:rsidP="0048607D">
      <w:pPr>
        <w:rPr>
          <w:sz w:val="16"/>
        </w:rPr>
      </w:pPr>
      <w:r w:rsidRPr="00527E9E">
        <w:rPr>
          <w:sz w:val="16"/>
        </w:rPr>
        <w:t>19. Si I / V / E / Em x (Divin+1)/2 : NEM =</w:t>
      </w:r>
      <w:r w:rsidRPr="00527E9E">
        <w:rPr>
          <w:b/>
          <w:sz w:val="16"/>
        </w:rPr>
        <w:t xml:space="preserve">1D10*+1D10*= </w:t>
      </w:r>
      <w:r w:rsidRPr="00527E9E">
        <w:rPr>
          <w:sz w:val="16"/>
        </w:rPr>
        <w:t xml:space="preserve"> </w:t>
      </w:r>
      <w:r w:rsidRPr="00527E9E">
        <w:rPr>
          <w:sz w:val="16"/>
        </w:rPr>
        <w:tab/>
        <w:t xml:space="preserve"> NE(sort) = NEM/1d6=</w:t>
      </w:r>
      <w:r w:rsidRPr="00527E9E">
        <w:rPr>
          <w:sz w:val="16"/>
        </w:rPr>
        <w:tab/>
      </w:r>
    </w:p>
    <w:p w14:paraId="317DC2BD" w14:textId="77777777" w:rsidR="0048607D" w:rsidRPr="00527E9E" w:rsidRDefault="0048607D" w:rsidP="0048607D">
      <w:pPr>
        <w:rPr>
          <w:sz w:val="16"/>
        </w:rPr>
      </w:pPr>
      <w:r w:rsidRPr="00527E9E">
        <w:rPr>
          <w:sz w:val="16"/>
        </w:rPr>
        <w:t xml:space="preserve">__ Sorts = </w:t>
      </w:r>
      <w:r w:rsidRPr="00527E9E">
        <w:rPr>
          <w:sz w:val="16"/>
        </w:rPr>
        <w:tab/>
      </w:r>
      <w:r w:rsidRPr="00527E9E">
        <w:rPr>
          <w:sz w:val="16"/>
        </w:rPr>
        <w:tab/>
      </w:r>
      <w:r w:rsidRPr="00527E9E">
        <w:rPr>
          <w:sz w:val="16"/>
        </w:rPr>
        <w:tab/>
        <w:t>/</w:t>
      </w:r>
      <w:r w:rsidRPr="00527E9E">
        <w:rPr>
          <w:sz w:val="16"/>
        </w:rPr>
        <w:tab/>
      </w:r>
      <w:r w:rsidRPr="00527E9E">
        <w:rPr>
          <w:sz w:val="16"/>
        </w:rPr>
        <w:tab/>
      </w:r>
      <w:r w:rsidRPr="00527E9E">
        <w:rPr>
          <w:sz w:val="16"/>
        </w:rPr>
        <w:tab/>
        <w:t>/</w:t>
      </w:r>
      <w:r w:rsidRPr="00527E9E">
        <w:rPr>
          <w:sz w:val="16"/>
        </w:rPr>
        <w:tab/>
      </w:r>
      <w:r w:rsidRPr="00527E9E">
        <w:rPr>
          <w:sz w:val="16"/>
        </w:rPr>
        <w:tab/>
      </w:r>
      <w:r w:rsidRPr="00527E9E">
        <w:rPr>
          <w:sz w:val="16"/>
        </w:rPr>
        <w:tab/>
        <w:t>/</w:t>
      </w:r>
    </w:p>
    <w:p w14:paraId="40A493EB" w14:textId="77777777" w:rsidR="0048607D" w:rsidRPr="00527E9E" w:rsidRDefault="0048607D" w:rsidP="0048607D">
      <w:pPr>
        <w:rPr>
          <w:sz w:val="16"/>
        </w:rPr>
      </w:pPr>
      <w:r w:rsidRPr="00527E9E">
        <w:rPr>
          <w:sz w:val="16"/>
        </w:rPr>
        <w:t xml:space="preserve">20. Spécialités = </w:t>
      </w:r>
      <w:r w:rsidRPr="00527E9E">
        <w:rPr>
          <w:b/>
          <w:sz w:val="16"/>
        </w:rPr>
        <w:t xml:space="preserve">[NEMx5+NECx3+10]%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840"/>
        <w:gridCol w:w="566"/>
        <w:gridCol w:w="673"/>
        <w:gridCol w:w="515"/>
        <w:gridCol w:w="433"/>
        <w:gridCol w:w="548"/>
        <w:gridCol w:w="548"/>
        <w:gridCol w:w="1391"/>
        <w:gridCol w:w="936"/>
      </w:tblGrid>
      <w:tr w:rsidR="0048607D" w:rsidRPr="00527E9E" w14:paraId="4A94DD10" w14:textId="77777777" w:rsidTr="0048607D">
        <w:tc>
          <w:tcPr>
            <w:tcW w:w="0" w:type="auto"/>
          </w:tcPr>
          <w:p w14:paraId="04CB6E40" w14:textId="77777777" w:rsidR="0048607D" w:rsidRPr="00527E9E" w:rsidRDefault="0048607D" w:rsidP="0048607D">
            <w:pPr>
              <w:rPr>
                <w:sz w:val="16"/>
              </w:rPr>
            </w:pPr>
            <w:r w:rsidRPr="00527E9E">
              <w:rPr>
                <w:bCs/>
                <w:sz w:val="16"/>
              </w:rPr>
              <w:t xml:space="preserve">Aquatique </w:t>
            </w:r>
          </w:p>
        </w:tc>
        <w:tc>
          <w:tcPr>
            <w:tcW w:w="0" w:type="auto"/>
          </w:tcPr>
          <w:p w14:paraId="0B51327E" w14:textId="77777777" w:rsidR="0048607D" w:rsidRPr="00527E9E" w:rsidRDefault="0048607D" w:rsidP="0048607D">
            <w:pPr>
              <w:rPr>
                <w:bCs/>
                <w:sz w:val="16"/>
              </w:rPr>
            </w:pPr>
            <w:r w:rsidRPr="00527E9E">
              <w:rPr>
                <w:bCs/>
                <w:sz w:val="16"/>
              </w:rPr>
              <w:t>Combat</w:t>
            </w:r>
          </w:p>
        </w:tc>
        <w:tc>
          <w:tcPr>
            <w:tcW w:w="0" w:type="auto"/>
            <w:gridSpan w:val="2"/>
          </w:tcPr>
          <w:p w14:paraId="450AC9D0" w14:textId="77777777" w:rsidR="0048607D" w:rsidRPr="00527E9E" w:rsidRDefault="0048607D" w:rsidP="0048607D">
            <w:pPr>
              <w:rPr>
                <w:sz w:val="16"/>
              </w:rPr>
            </w:pPr>
            <w:r w:rsidRPr="00527E9E">
              <w:rPr>
                <w:bCs/>
                <w:sz w:val="16"/>
              </w:rPr>
              <w:t xml:space="preserve">Furie </w:t>
            </w:r>
            <w:r w:rsidRPr="00527E9E">
              <w:rPr>
                <w:sz w:val="16"/>
              </w:rPr>
              <w:t>totale</w:t>
            </w:r>
          </w:p>
        </w:tc>
        <w:tc>
          <w:tcPr>
            <w:tcW w:w="0" w:type="auto"/>
            <w:gridSpan w:val="2"/>
          </w:tcPr>
          <w:p w14:paraId="49ED19B0" w14:textId="77777777" w:rsidR="0048607D" w:rsidRPr="00527E9E" w:rsidRDefault="0048607D" w:rsidP="0048607D">
            <w:pPr>
              <w:rPr>
                <w:bCs/>
                <w:sz w:val="16"/>
              </w:rPr>
            </w:pPr>
            <w:r w:rsidRPr="00527E9E">
              <w:rPr>
                <w:sz w:val="16"/>
              </w:rPr>
              <w:t>partielle</w:t>
            </w:r>
          </w:p>
        </w:tc>
        <w:tc>
          <w:tcPr>
            <w:tcW w:w="0" w:type="auto"/>
            <w:gridSpan w:val="2"/>
          </w:tcPr>
          <w:p w14:paraId="27FF48B6" w14:textId="77777777" w:rsidR="0048607D" w:rsidRPr="00527E9E" w:rsidRDefault="0048607D" w:rsidP="0048607D">
            <w:pPr>
              <w:rPr>
                <w:sz w:val="16"/>
              </w:rPr>
            </w:pPr>
            <w:r w:rsidRPr="00527E9E">
              <w:rPr>
                <w:bCs/>
                <w:sz w:val="16"/>
              </w:rPr>
              <w:t xml:space="preserve">Haine </w:t>
            </w:r>
            <w:r w:rsidRPr="00527E9E">
              <w:rPr>
                <w:sz w:val="16"/>
              </w:rPr>
              <w:t>cible</w:t>
            </w:r>
          </w:p>
        </w:tc>
        <w:tc>
          <w:tcPr>
            <w:tcW w:w="0" w:type="auto"/>
          </w:tcPr>
          <w:p w14:paraId="07952472" w14:textId="77777777" w:rsidR="0048607D" w:rsidRPr="00527E9E" w:rsidRDefault="0048607D" w:rsidP="0048607D">
            <w:pPr>
              <w:rPr>
                <w:sz w:val="16"/>
              </w:rPr>
            </w:pPr>
            <w:r w:rsidRPr="00527E9E">
              <w:rPr>
                <w:bCs/>
                <w:sz w:val="16"/>
              </w:rPr>
              <w:t xml:space="preserve">Immunité </w:t>
            </w:r>
            <w:r w:rsidRPr="00527E9E">
              <w:rPr>
                <w:sz w:val="16"/>
              </w:rPr>
              <w:t>Cat</w:t>
            </w:r>
            <w:r w:rsidRPr="00527E9E">
              <w:rPr>
                <w:sz w:val="16"/>
                <w:vertAlign w:val="superscript"/>
              </w:rPr>
              <w:t>1</w:t>
            </w:r>
          </w:p>
        </w:tc>
        <w:tc>
          <w:tcPr>
            <w:tcW w:w="0" w:type="auto"/>
          </w:tcPr>
          <w:p w14:paraId="7FA3D0F9" w14:textId="77777777" w:rsidR="0048607D" w:rsidRPr="00527E9E" w:rsidRDefault="0048607D" w:rsidP="0048607D">
            <w:pPr>
              <w:rPr>
                <w:sz w:val="16"/>
              </w:rPr>
            </w:pPr>
            <w:r w:rsidRPr="00527E9E">
              <w:rPr>
                <w:bCs/>
                <w:sz w:val="16"/>
              </w:rPr>
              <w:t>Magie</w:t>
            </w:r>
            <w:r w:rsidRPr="00527E9E">
              <w:rPr>
                <w:bCs/>
                <w:sz w:val="16"/>
              </w:rPr>
              <w:tab/>
            </w:r>
          </w:p>
        </w:tc>
      </w:tr>
      <w:tr w:rsidR="0048607D" w:rsidRPr="00527E9E" w14:paraId="4D7E5953" w14:textId="77777777" w:rsidTr="0048607D">
        <w:trPr>
          <w:gridAfter w:val="3"/>
        </w:trPr>
        <w:tc>
          <w:tcPr>
            <w:tcW w:w="0" w:type="auto"/>
          </w:tcPr>
          <w:p w14:paraId="4BF18B59" w14:textId="77777777" w:rsidR="0048607D" w:rsidRPr="00527E9E" w:rsidRDefault="0048607D" w:rsidP="0048607D">
            <w:pPr>
              <w:rPr>
                <w:sz w:val="16"/>
              </w:rPr>
            </w:pPr>
            <w:r w:rsidRPr="00527E9E">
              <w:rPr>
                <w:bCs/>
                <w:sz w:val="16"/>
              </w:rPr>
              <w:t>Régénérant</w:t>
            </w:r>
            <w:r w:rsidRPr="00527E9E">
              <w:rPr>
                <w:sz w:val="16"/>
              </w:rPr>
              <w:t xml:space="preserve">   </w:t>
            </w:r>
          </w:p>
        </w:tc>
        <w:tc>
          <w:tcPr>
            <w:tcW w:w="0" w:type="auto"/>
            <w:gridSpan w:val="2"/>
          </w:tcPr>
          <w:p w14:paraId="0C7BBBB0" w14:textId="77777777" w:rsidR="0048607D" w:rsidRPr="00527E9E" w:rsidRDefault="0048607D" w:rsidP="0048607D">
            <w:pPr>
              <w:rPr>
                <w:bCs/>
                <w:sz w:val="16"/>
              </w:rPr>
            </w:pPr>
            <w:r w:rsidRPr="00527E9E">
              <w:rPr>
                <w:bCs/>
                <w:sz w:val="16"/>
              </w:rPr>
              <w:t>Sensible Cat</w:t>
            </w:r>
            <w:r w:rsidRPr="00527E9E">
              <w:rPr>
                <w:sz w:val="16"/>
                <w:vertAlign w:val="superscript"/>
              </w:rPr>
              <w:t>1</w:t>
            </w:r>
            <w:r w:rsidRPr="00527E9E">
              <w:rPr>
                <w:bCs/>
                <w:sz w:val="16"/>
              </w:rPr>
              <w:t xml:space="preserve"> </w:t>
            </w:r>
          </w:p>
        </w:tc>
        <w:tc>
          <w:tcPr>
            <w:tcW w:w="0" w:type="auto"/>
            <w:gridSpan w:val="2"/>
          </w:tcPr>
          <w:p w14:paraId="01DC0710" w14:textId="77777777" w:rsidR="0048607D" w:rsidRPr="00527E9E" w:rsidRDefault="0048607D" w:rsidP="0048607D">
            <w:pPr>
              <w:rPr>
                <w:sz w:val="16"/>
              </w:rPr>
            </w:pPr>
            <w:r w:rsidRPr="00527E9E">
              <w:rPr>
                <w:bCs/>
                <w:sz w:val="16"/>
              </w:rPr>
              <w:t xml:space="preserve">Talents   </w:t>
            </w:r>
            <w:r w:rsidRPr="00527E9E">
              <w:rPr>
                <w:sz w:val="16"/>
              </w:rPr>
              <w:t>NE</w:t>
            </w:r>
          </w:p>
        </w:tc>
        <w:tc>
          <w:tcPr>
            <w:tcW w:w="0" w:type="auto"/>
            <w:gridSpan w:val="2"/>
          </w:tcPr>
          <w:p w14:paraId="7107A629" w14:textId="77777777" w:rsidR="0048607D" w:rsidRPr="00527E9E" w:rsidRDefault="0048607D" w:rsidP="0048607D">
            <w:pPr>
              <w:rPr>
                <w:sz w:val="16"/>
              </w:rPr>
            </w:pPr>
            <w:r w:rsidRPr="00527E9E">
              <w:rPr>
                <w:bCs/>
                <w:sz w:val="16"/>
              </w:rPr>
              <w:t xml:space="preserve">Vol </w:t>
            </w:r>
          </w:p>
        </w:tc>
      </w:tr>
    </w:tbl>
    <w:p w14:paraId="03359B40" w14:textId="77777777" w:rsidR="0048607D" w:rsidRPr="00527E9E" w:rsidRDefault="0048607D" w:rsidP="0048607D">
      <w:pPr>
        <w:rPr>
          <w:sz w:val="16"/>
        </w:rPr>
      </w:pPr>
      <w:r w:rsidRPr="00527E9E">
        <w:rPr>
          <w:sz w:val="16"/>
        </w:rPr>
        <w:tab/>
        <w:t xml:space="preserve">Détails = </w:t>
      </w:r>
    </w:p>
    <w:p w14:paraId="3A918E6A" w14:textId="77777777" w:rsidR="0048607D" w:rsidRPr="00527E9E" w:rsidRDefault="0048607D" w:rsidP="0048607D">
      <w:pPr>
        <w:rPr>
          <w:sz w:val="16"/>
        </w:rPr>
      </w:pPr>
      <w:r w:rsidRPr="00527E9E">
        <w:rPr>
          <w:sz w:val="16"/>
        </w:rPr>
        <w:t>21. Nombre de créatures rencontrées =    D    </w:t>
      </w:r>
    </w:p>
    <w:p w14:paraId="7D1139C5" w14:textId="77777777" w:rsidR="0048607D" w:rsidRPr="00527E9E" w:rsidRDefault="0048607D" w:rsidP="0048607D">
      <w:pPr>
        <w:rPr>
          <w:sz w:val="16"/>
        </w:rPr>
      </w:pPr>
      <w:r w:rsidRPr="00527E9E">
        <w:rPr>
          <w:sz w:val="16"/>
        </w:rPr>
        <w:t xml:space="preserve">22. Reproduction : oui / non </w:t>
      </w:r>
    </w:p>
    <w:p w14:paraId="18E2336E" w14:textId="6016D87E" w:rsidR="0048607D" w:rsidRPr="00527E9E" w:rsidRDefault="0048607D" w:rsidP="0048607D">
      <w:pPr>
        <w:rPr>
          <w:sz w:val="16"/>
        </w:rPr>
      </w:pPr>
      <w:r w:rsidRPr="00527E9E">
        <w:rPr>
          <w:sz w:val="16"/>
        </w:rPr>
        <w:t>23. Facteurs sociaux</w:t>
      </w:r>
      <w:r w:rsidR="0058757F">
        <w:rPr>
          <w:sz w:val="16"/>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101"/>
        <w:gridCol w:w="799"/>
        <w:gridCol w:w="804"/>
      </w:tblGrid>
      <w:tr w:rsidR="0048607D" w:rsidRPr="00527E9E" w14:paraId="505643EC" w14:textId="77777777" w:rsidTr="0048607D">
        <w:tc>
          <w:tcPr>
            <w:tcW w:w="0" w:type="auto"/>
            <w:tcBorders>
              <w:left w:val="single" w:sz="12" w:space="0" w:color="auto"/>
              <w:right w:val="single" w:sz="4" w:space="0" w:color="auto"/>
            </w:tcBorders>
          </w:tcPr>
          <w:p w14:paraId="38DBB5FD" w14:textId="77777777" w:rsidR="0048607D" w:rsidRPr="00527E9E" w:rsidRDefault="0048607D" w:rsidP="0048607D">
            <w:pPr>
              <w:rPr>
                <w:sz w:val="16"/>
              </w:rPr>
            </w:pPr>
            <w:r w:rsidRPr="00527E9E">
              <w:rPr>
                <w:sz w:val="16"/>
              </w:rPr>
              <w:t>Construction</w:t>
            </w:r>
          </w:p>
        </w:tc>
        <w:tc>
          <w:tcPr>
            <w:tcW w:w="0" w:type="auto"/>
            <w:tcBorders>
              <w:left w:val="single" w:sz="4" w:space="0" w:color="auto"/>
              <w:right w:val="single" w:sz="4" w:space="0" w:color="auto"/>
            </w:tcBorders>
          </w:tcPr>
          <w:p w14:paraId="5FE17922" w14:textId="77777777" w:rsidR="0048607D" w:rsidRPr="00527E9E" w:rsidRDefault="0048607D" w:rsidP="0048607D">
            <w:pPr>
              <w:rPr>
                <w:sz w:val="16"/>
              </w:rPr>
            </w:pPr>
            <w:r w:rsidRPr="00527E9E">
              <w:rPr>
                <w:sz w:val="16"/>
              </w:rPr>
              <w:t>Fabrication</w:t>
            </w:r>
          </w:p>
        </w:tc>
        <w:tc>
          <w:tcPr>
            <w:tcW w:w="0" w:type="auto"/>
            <w:tcBorders>
              <w:left w:val="single" w:sz="4" w:space="0" w:color="auto"/>
            </w:tcBorders>
          </w:tcPr>
          <w:p w14:paraId="67F0FF77" w14:textId="77777777" w:rsidR="0048607D" w:rsidRPr="00527E9E" w:rsidRDefault="0048607D" w:rsidP="0048607D">
            <w:pPr>
              <w:rPr>
                <w:sz w:val="16"/>
              </w:rPr>
            </w:pPr>
            <w:r w:rsidRPr="00527E9E">
              <w:rPr>
                <w:sz w:val="16"/>
              </w:rPr>
              <w:t>Habitat</w:t>
            </w:r>
          </w:p>
        </w:tc>
        <w:tc>
          <w:tcPr>
            <w:tcW w:w="0" w:type="auto"/>
            <w:tcBorders>
              <w:left w:val="single" w:sz="4" w:space="0" w:color="auto"/>
            </w:tcBorders>
          </w:tcPr>
          <w:p w14:paraId="23856A93" w14:textId="77777777" w:rsidR="0048607D" w:rsidRPr="00527E9E" w:rsidRDefault="0048607D" w:rsidP="0048607D">
            <w:pPr>
              <w:rPr>
                <w:sz w:val="16"/>
              </w:rPr>
            </w:pPr>
            <w:r w:rsidRPr="00527E9E">
              <w:rPr>
                <w:sz w:val="16"/>
              </w:rPr>
              <w:t>Société</w:t>
            </w:r>
          </w:p>
        </w:tc>
      </w:tr>
    </w:tbl>
    <w:p w14:paraId="18788942" w14:textId="3DDE5D9D" w:rsidR="0048607D" w:rsidRPr="00527E9E" w:rsidRDefault="0058757F" w:rsidP="0048607D">
      <w:pPr>
        <w:rPr>
          <w:sz w:val="16"/>
        </w:rPr>
      </w:pPr>
      <w:r>
        <w:rPr>
          <w:sz w:val="16"/>
        </w:rPr>
        <w:t>24. Milieu de vie :</w:t>
      </w:r>
      <w:r w:rsidR="0048607D" w:rsidRPr="00527E9E">
        <w:rPr>
          <w:sz w:val="16"/>
        </w:rPr>
        <w:t xml:space="preserve"> </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29"/>
        <w:gridCol w:w="678"/>
        <w:gridCol w:w="547"/>
        <w:gridCol w:w="547"/>
        <w:gridCol w:w="335"/>
        <w:gridCol w:w="335"/>
        <w:gridCol w:w="556"/>
        <w:gridCol w:w="984"/>
        <w:gridCol w:w="703"/>
        <w:gridCol w:w="846"/>
        <w:gridCol w:w="548"/>
        <w:gridCol w:w="675"/>
      </w:tblGrid>
      <w:tr w:rsidR="0048607D" w:rsidRPr="00527E9E" w14:paraId="6555DA12" w14:textId="77777777" w:rsidTr="0048607D">
        <w:tc>
          <w:tcPr>
            <w:tcW w:w="0" w:type="auto"/>
          </w:tcPr>
          <w:p w14:paraId="63365841" w14:textId="77777777" w:rsidR="0048607D" w:rsidRPr="00527E9E" w:rsidRDefault="0048607D" w:rsidP="0048607D">
            <w:pPr>
              <w:rPr>
                <w:sz w:val="16"/>
              </w:rPr>
            </w:pPr>
            <w:r w:rsidRPr="00527E9E">
              <w:rPr>
                <w:sz w:val="16"/>
              </w:rPr>
              <w:t>Caverne</w:t>
            </w:r>
          </w:p>
        </w:tc>
        <w:tc>
          <w:tcPr>
            <w:tcW w:w="0" w:type="auto"/>
          </w:tcPr>
          <w:p w14:paraId="36E4A70E" w14:textId="77777777" w:rsidR="0048607D" w:rsidRPr="00527E9E" w:rsidRDefault="0048607D" w:rsidP="0048607D">
            <w:pPr>
              <w:rPr>
                <w:sz w:val="16"/>
              </w:rPr>
            </w:pPr>
            <w:r w:rsidRPr="00527E9E">
              <w:rPr>
                <w:sz w:val="16"/>
              </w:rPr>
              <w:t>Colline</w:t>
            </w:r>
          </w:p>
        </w:tc>
        <w:tc>
          <w:tcPr>
            <w:tcW w:w="0" w:type="auto"/>
            <w:gridSpan w:val="2"/>
          </w:tcPr>
          <w:p w14:paraId="7CE99E12" w14:textId="77777777" w:rsidR="0048607D" w:rsidRPr="00527E9E" w:rsidRDefault="0048607D" w:rsidP="0048607D">
            <w:pPr>
              <w:rPr>
                <w:sz w:val="16"/>
              </w:rPr>
            </w:pPr>
            <w:r w:rsidRPr="00527E9E">
              <w:rPr>
                <w:sz w:val="16"/>
              </w:rPr>
              <w:t>Cours d'eau</w:t>
            </w:r>
          </w:p>
        </w:tc>
        <w:tc>
          <w:tcPr>
            <w:tcW w:w="0" w:type="auto"/>
            <w:gridSpan w:val="2"/>
          </w:tcPr>
          <w:p w14:paraId="29621E83" w14:textId="77777777" w:rsidR="0048607D" w:rsidRPr="00527E9E" w:rsidRDefault="0048607D" w:rsidP="0048607D">
            <w:pPr>
              <w:rPr>
                <w:sz w:val="16"/>
              </w:rPr>
            </w:pPr>
            <w:r w:rsidRPr="00527E9E">
              <w:rPr>
                <w:sz w:val="16"/>
              </w:rPr>
              <w:t>Désert</w:t>
            </w:r>
          </w:p>
        </w:tc>
        <w:tc>
          <w:tcPr>
            <w:tcW w:w="0" w:type="auto"/>
          </w:tcPr>
          <w:p w14:paraId="343958BD" w14:textId="77777777" w:rsidR="0048607D" w:rsidRPr="00527E9E" w:rsidRDefault="0048607D" w:rsidP="0048607D">
            <w:pPr>
              <w:rPr>
                <w:sz w:val="16"/>
              </w:rPr>
            </w:pPr>
            <w:r w:rsidRPr="00527E9E">
              <w:rPr>
                <w:sz w:val="16"/>
              </w:rPr>
              <w:t>Forêt</w:t>
            </w:r>
          </w:p>
        </w:tc>
        <w:tc>
          <w:tcPr>
            <w:tcW w:w="0" w:type="auto"/>
          </w:tcPr>
          <w:p w14:paraId="170E19A3" w14:textId="77777777" w:rsidR="0048607D" w:rsidRPr="00527E9E" w:rsidRDefault="0048607D" w:rsidP="0048607D">
            <w:pPr>
              <w:rPr>
                <w:sz w:val="16"/>
              </w:rPr>
            </w:pPr>
            <w:r w:rsidRPr="00527E9E">
              <w:rPr>
                <w:sz w:val="16"/>
              </w:rPr>
              <w:t>Jungle</w:t>
            </w:r>
          </w:p>
        </w:tc>
        <w:tc>
          <w:tcPr>
            <w:tcW w:w="0" w:type="auto"/>
          </w:tcPr>
          <w:p w14:paraId="12FA46ED" w14:textId="77777777" w:rsidR="0048607D" w:rsidRPr="00527E9E" w:rsidRDefault="0048607D" w:rsidP="0048607D">
            <w:pPr>
              <w:rPr>
                <w:sz w:val="16"/>
              </w:rPr>
            </w:pPr>
            <w:r w:rsidRPr="00527E9E">
              <w:rPr>
                <w:sz w:val="16"/>
              </w:rPr>
              <w:t>Marais</w:t>
            </w:r>
          </w:p>
        </w:tc>
        <w:tc>
          <w:tcPr>
            <w:tcW w:w="0" w:type="auto"/>
          </w:tcPr>
          <w:p w14:paraId="267FBB3B" w14:textId="77777777" w:rsidR="0048607D" w:rsidRPr="00527E9E" w:rsidRDefault="0048607D" w:rsidP="0048607D">
            <w:pPr>
              <w:rPr>
                <w:sz w:val="16"/>
              </w:rPr>
            </w:pPr>
            <w:r w:rsidRPr="00527E9E">
              <w:rPr>
                <w:sz w:val="16"/>
              </w:rPr>
              <w:t>Koth’Oth</w:t>
            </w:r>
          </w:p>
        </w:tc>
        <w:tc>
          <w:tcPr>
            <w:tcW w:w="0" w:type="auto"/>
          </w:tcPr>
          <w:p w14:paraId="0D3E84B4" w14:textId="77777777" w:rsidR="0048607D" w:rsidRPr="00527E9E" w:rsidRDefault="0048607D" w:rsidP="0048607D">
            <w:pPr>
              <w:rPr>
                <w:sz w:val="16"/>
              </w:rPr>
            </w:pPr>
            <w:r w:rsidRPr="00527E9E">
              <w:rPr>
                <w:sz w:val="16"/>
              </w:rPr>
              <w:t>Divin</w:t>
            </w:r>
          </w:p>
        </w:tc>
        <w:tc>
          <w:tcPr>
            <w:tcW w:w="0" w:type="auto"/>
          </w:tcPr>
          <w:p w14:paraId="32759EB2" w14:textId="77777777" w:rsidR="0048607D" w:rsidRPr="00527E9E" w:rsidRDefault="0048607D" w:rsidP="0048607D">
            <w:pPr>
              <w:rPr>
                <w:sz w:val="16"/>
              </w:rPr>
            </w:pPr>
            <w:r w:rsidRPr="00527E9E">
              <w:rPr>
                <w:sz w:val="16"/>
              </w:rPr>
              <w:t>Ancien</w:t>
            </w:r>
          </w:p>
        </w:tc>
      </w:tr>
      <w:tr w:rsidR="0048607D" w:rsidRPr="00527E9E" w14:paraId="74A3171B" w14:textId="77777777" w:rsidTr="0048607D">
        <w:tc>
          <w:tcPr>
            <w:tcW w:w="0" w:type="auto"/>
          </w:tcPr>
          <w:p w14:paraId="299BC25A" w14:textId="77777777" w:rsidR="0048607D" w:rsidRPr="00527E9E" w:rsidRDefault="0048607D" w:rsidP="0048607D">
            <w:pPr>
              <w:rPr>
                <w:sz w:val="16"/>
              </w:rPr>
            </w:pPr>
            <w:r w:rsidRPr="00527E9E">
              <w:rPr>
                <w:sz w:val="16"/>
              </w:rPr>
              <w:t>Montagne</w:t>
            </w:r>
          </w:p>
        </w:tc>
        <w:tc>
          <w:tcPr>
            <w:tcW w:w="0" w:type="auto"/>
            <w:gridSpan w:val="2"/>
          </w:tcPr>
          <w:p w14:paraId="577BBA0E" w14:textId="77777777" w:rsidR="0048607D" w:rsidRPr="00527E9E" w:rsidRDefault="0048607D" w:rsidP="0048607D">
            <w:pPr>
              <w:rPr>
                <w:sz w:val="16"/>
              </w:rPr>
            </w:pPr>
            <w:r w:rsidRPr="00527E9E">
              <w:rPr>
                <w:sz w:val="16"/>
              </w:rPr>
              <w:t>Océan</w:t>
            </w:r>
          </w:p>
        </w:tc>
        <w:tc>
          <w:tcPr>
            <w:tcW w:w="0" w:type="auto"/>
            <w:gridSpan w:val="2"/>
          </w:tcPr>
          <w:p w14:paraId="409D903D" w14:textId="77777777" w:rsidR="0048607D" w:rsidRPr="00527E9E" w:rsidRDefault="0048607D" w:rsidP="0048607D">
            <w:pPr>
              <w:rPr>
                <w:sz w:val="16"/>
              </w:rPr>
            </w:pPr>
            <w:r w:rsidRPr="00527E9E">
              <w:rPr>
                <w:sz w:val="16"/>
              </w:rPr>
              <w:t>Plaine</w:t>
            </w:r>
          </w:p>
        </w:tc>
        <w:tc>
          <w:tcPr>
            <w:tcW w:w="0" w:type="auto"/>
            <w:gridSpan w:val="2"/>
          </w:tcPr>
          <w:p w14:paraId="77B3563D" w14:textId="77777777" w:rsidR="0048607D" w:rsidRPr="00527E9E" w:rsidRDefault="0048607D" w:rsidP="0048607D">
            <w:pPr>
              <w:rPr>
                <w:sz w:val="16"/>
              </w:rPr>
            </w:pPr>
            <w:r w:rsidRPr="00527E9E">
              <w:rPr>
                <w:sz w:val="16"/>
              </w:rPr>
              <w:t>Ruines</w:t>
            </w:r>
          </w:p>
        </w:tc>
        <w:tc>
          <w:tcPr>
            <w:tcW w:w="0" w:type="auto"/>
          </w:tcPr>
          <w:p w14:paraId="36005972" w14:textId="77777777" w:rsidR="0048607D" w:rsidRPr="00527E9E" w:rsidRDefault="0048607D" w:rsidP="0048607D">
            <w:pPr>
              <w:rPr>
                <w:sz w:val="16"/>
              </w:rPr>
            </w:pPr>
            <w:r w:rsidRPr="00527E9E">
              <w:rPr>
                <w:sz w:val="16"/>
              </w:rPr>
              <w:t>Souterrain</w:t>
            </w:r>
          </w:p>
        </w:tc>
        <w:tc>
          <w:tcPr>
            <w:tcW w:w="0" w:type="auto"/>
          </w:tcPr>
          <w:p w14:paraId="46744AD9" w14:textId="77777777" w:rsidR="0048607D" w:rsidRPr="00527E9E" w:rsidRDefault="0048607D" w:rsidP="0048607D">
            <w:pPr>
              <w:rPr>
                <w:sz w:val="16"/>
              </w:rPr>
            </w:pPr>
            <w:r w:rsidRPr="00527E9E">
              <w:rPr>
                <w:sz w:val="16"/>
              </w:rPr>
              <w:t>Steppe</w:t>
            </w:r>
          </w:p>
        </w:tc>
        <w:tc>
          <w:tcPr>
            <w:tcW w:w="0" w:type="auto"/>
          </w:tcPr>
          <w:p w14:paraId="766837E7" w14:textId="77777777" w:rsidR="0048607D" w:rsidRPr="00527E9E" w:rsidRDefault="0048607D" w:rsidP="0048607D">
            <w:pPr>
              <w:rPr>
                <w:sz w:val="16"/>
              </w:rPr>
            </w:pPr>
            <w:r w:rsidRPr="00527E9E">
              <w:rPr>
                <w:sz w:val="16"/>
              </w:rPr>
              <w:t>Urbain</w:t>
            </w:r>
          </w:p>
        </w:tc>
        <w:tc>
          <w:tcPr>
            <w:tcW w:w="0" w:type="auto"/>
          </w:tcPr>
          <w:p w14:paraId="1735874A" w14:textId="77777777" w:rsidR="0048607D" w:rsidRPr="00527E9E" w:rsidRDefault="0048607D" w:rsidP="0048607D">
            <w:pPr>
              <w:rPr>
                <w:sz w:val="16"/>
              </w:rPr>
            </w:pPr>
            <w:r w:rsidRPr="00527E9E">
              <w:rPr>
                <w:sz w:val="16"/>
              </w:rPr>
              <w:t>Ville</w:t>
            </w:r>
          </w:p>
        </w:tc>
        <w:tc>
          <w:tcPr>
            <w:tcW w:w="0" w:type="auto"/>
          </w:tcPr>
          <w:p w14:paraId="7B93EAC9" w14:textId="77777777" w:rsidR="0048607D" w:rsidRPr="00527E9E" w:rsidRDefault="0048607D" w:rsidP="0048607D">
            <w:pPr>
              <w:rPr>
                <w:sz w:val="16"/>
              </w:rPr>
            </w:pPr>
          </w:p>
        </w:tc>
      </w:tr>
    </w:tbl>
    <w:p w14:paraId="2FBA4AD7" w14:textId="77777777" w:rsidR="002B5647" w:rsidRPr="00527E9E" w:rsidRDefault="002B5647" w:rsidP="00D16492">
      <w:pPr>
        <w:rPr>
          <w:sz w:val="16"/>
        </w:rPr>
      </w:pPr>
    </w:p>
    <w:p w14:paraId="18D5E077" w14:textId="77777777" w:rsidR="00C718DD" w:rsidRPr="00527E9E" w:rsidRDefault="00C718DD">
      <w:pPr>
        <w:widowControl/>
        <w:jc w:val="left"/>
        <w:rPr>
          <w:sz w:val="16"/>
        </w:rPr>
      </w:pPr>
      <w:r w:rsidRPr="00527E9E">
        <w:rPr>
          <w:sz w:val="16"/>
        </w:rPr>
        <w:br w:type="page"/>
      </w:r>
    </w:p>
    <w:p w14:paraId="6010FE36" w14:textId="77777777" w:rsidR="00DD7691" w:rsidRPr="00527E9E" w:rsidRDefault="00DD7691" w:rsidP="00DD7691">
      <w:pPr>
        <w:pStyle w:val="Titre2"/>
        <w:rPr>
          <w:lang w:val="fr-BE"/>
        </w:rPr>
      </w:pPr>
      <w:bookmarkStart w:id="343" w:name="_Ref469566105"/>
      <w:bookmarkStart w:id="344" w:name="_Toc199924759"/>
      <w:r w:rsidRPr="00527E9E">
        <w:rPr>
          <w:lang w:val="fr-BE"/>
        </w:rPr>
        <w:lastRenderedPageBreak/>
        <w:t>7.3 Rencontres</w:t>
      </w:r>
      <w:bookmarkEnd w:id="343"/>
      <w:bookmarkEnd w:id="344"/>
    </w:p>
    <w:tbl>
      <w:tblPr>
        <w:tblStyle w:val="Grilledutableau"/>
        <w:tblW w:w="0" w:type="auto"/>
        <w:tblLook w:val="04A0" w:firstRow="1" w:lastRow="0" w:firstColumn="1" w:lastColumn="0" w:noHBand="0" w:noVBand="1"/>
      </w:tblPr>
      <w:tblGrid>
        <w:gridCol w:w="756"/>
        <w:gridCol w:w="1053"/>
        <w:gridCol w:w="1418"/>
        <w:gridCol w:w="1417"/>
        <w:gridCol w:w="1276"/>
        <w:gridCol w:w="1276"/>
        <w:gridCol w:w="2836"/>
      </w:tblGrid>
      <w:tr w:rsidR="00DD7691" w:rsidRPr="00527E9E" w14:paraId="7FB116B4" w14:textId="77777777" w:rsidTr="00DD7691">
        <w:tc>
          <w:tcPr>
            <w:tcW w:w="756" w:type="dxa"/>
          </w:tcPr>
          <w:p w14:paraId="06F53450" w14:textId="77777777" w:rsidR="00DD7691" w:rsidRPr="00527E9E" w:rsidRDefault="00DD7691" w:rsidP="008E46E3">
            <w:pPr>
              <w:rPr>
                <w:b/>
              </w:rPr>
            </w:pPr>
            <w:r w:rsidRPr="00527E9E">
              <w:rPr>
                <w:b/>
              </w:rPr>
              <w:t>Type</w:t>
            </w:r>
          </w:p>
        </w:tc>
        <w:tc>
          <w:tcPr>
            <w:tcW w:w="1053" w:type="dxa"/>
          </w:tcPr>
          <w:p w14:paraId="07E49A9C" w14:textId="77777777" w:rsidR="00DD7691" w:rsidRPr="00527E9E" w:rsidRDefault="00DD7691" w:rsidP="008E46E3">
            <w:pPr>
              <w:rPr>
                <w:b/>
              </w:rPr>
            </w:pPr>
            <w:r w:rsidRPr="00527E9E">
              <w:rPr>
                <w:b/>
              </w:rPr>
              <w:t>Moment</w:t>
            </w:r>
          </w:p>
        </w:tc>
        <w:tc>
          <w:tcPr>
            <w:tcW w:w="1418" w:type="dxa"/>
          </w:tcPr>
          <w:p w14:paraId="680C1954" w14:textId="77777777" w:rsidR="00DD7691" w:rsidRPr="00527E9E" w:rsidRDefault="00DD7691" w:rsidP="008E46E3">
            <w:pPr>
              <w:rPr>
                <w:b/>
              </w:rPr>
            </w:pPr>
            <w:r w:rsidRPr="00527E9E">
              <w:rPr>
                <w:b/>
              </w:rPr>
              <w:t>Danger</w:t>
            </w:r>
          </w:p>
          <w:p w14:paraId="3334905F" w14:textId="77777777" w:rsidR="00DD7691" w:rsidRPr="00527E9E" w:rsidRDefault="00DD7691" w:rsidP="008E46E3">
            <w:pPr>
              <w:rPr>
                <w:b/>
              </w:rPr>
            </w:pPr>
            <w:r w:rsidRPr="00527E9E">
              <w:rPr>
                <w:b/>
              </w:rPr>
              <w:t>Agressivité</w:t>
            </w:r>
          </w:p>
        </w:tc>
        <w:tc>
          <w:tcPr>
            <w:tcW w:w="1417" w:type="dxa"/>
          </w:tcPr>
          <w:p w14:paraId="029352B9" w14:textId="686B0EE6" w:rsidR="00DD7691" w:rsidRPr="00527E9E" w:rsidRDefault="00A75C6C" w:rsidP="008E46E3">
            <w:pPr>
              <w:rPr>
                <w:b/>
              </w:rPr>
            </w:pPr>
            <w:r w:rsidRPr="00527E9E">
              <w:rPr>
                <w:b/>
              </w:rPr>
              <w:t>État</w:t>
            </w:r>
          </w:p>
          <w:p w14:paraId="68D93E40" w14:textId="77777777" w:rsidR="00DD7691" w:rsidRPr="00527E9E" w:rsidRDefault="00DD7691" w:rsidP="008E46E3">
            <w:pPr>
              <w:rPr>
                <w:b/>
              </w:rPr>
            </w:pPr>
            <w:r w:rsidRPr="00527E9E">
              <w:rPr>
                <w:b/>
              </w:rPr>
              <w:t>Santé</w:t>
            </w:r>
          </w:p>
        </w:tc>
        <w:tc>
          <w:tcPr>
            <w:tcW w:w="1276" w:type="dxa"/>
          </w:tcPr>
          <w:p w14:paraId="7135FC2F" w14:textId="77777777" w:rsidR="00DD7691" w:rsidRPr="00527E9E" w:rsidRDefault="00DD7691" w:rsidP="00DD7691">
            <w:pPr>
              <w:rPr>
                <w:b/>
              </w:rPr>
            </w:pPr>
            <w:r w:rsidRPr="00527E9E">
              <w:rPr>
                <w:b/>
              </w:rPr>
              <w:t xml:space="preserve">Richesse </w:t>
            </w:r>
          </w:p>
        </w:tc>
        <w:tc>
          <w:tcPr>
            <w:tcW w:w="1276" w:type="dxa"/>
          </w:tcPr>
          <w:p w14:paraId="3F188D3D" w14:textId="77777777" w:rsidR="00DD7691" w:rsidRPr="00527E9E" w:rsidRDefault="00DD7691" w:rsidP="008E46E3">
            <w:pPr>
              <w:rPr>
                <w:b/>
              </w:rPr>
            </w:pPr>
            <w:r w:rsidRPr="00527E9E">
              <w:rPr>
                <w:b/>
              </w:rPr>
              <w:t>Ampleur</w:t>
            </w:r>
          </w:p>
          <w:p w14:paraId="2BEF21DF" w14:textId="77777777" w:rsidR="00E97230" w:rsidRPr="00527E9E" w:rsidRDefault="00E97230" w:rsidP="008E46E3">
            <w:pPr>
              <w:rPr>
                <w:b/>
              </w:rPr>
            </w:pPr>
            <w:r w:rsidRPr="00527E9E">
              <w:rPr>
                <w:b/>
              </w:rPr>
              <w:t>Nombre</w:t>
            </w:r>
          </w:p>
        </w:tc>
        <w:tc>
          <w:tcPr>
            <w:tcW w:w="2836" w:type="dxa"/>
          </w:tcPr>
          <w:p w14:paraId="0FF33125" w14:textId="77777777" w:rsidR="00DD7691" w:rsidRPr="00527E9E" w:rsidRDefault="00DD7691" w:rsidP="008E46E3">
            <w:pPr>
              <w:rPr>
                <w:b/>
              </w:rPr>
            </w:pPr>
            <w:r w:rsidRPr="00527E9E">
              <w:rPr>
                <w:b/>
              </w:rPr>
              <w:t>Quoi</w:t>
            </w:r>
            <w:r w:rsidR="00D666E9" w:rsidRPr="00527E9E">
              <w:rPr>
                <w:b/>
              </w:rPr>
              <w:t xml:space="preserve"> &amp; quand</w:t>
            </w:r>
          </w:p>
        </w:tc>
      </w:tr>
      <w:tr w:rsidR="00DD7691" w:rsidRPr="00527E9E" w14:paraId="628F4E69" w14:textId="77777777" w:rsidTr="00D666E9">
        <w:trPr>
          <w:trHeight w:val="567"/>
        </w:trPr>
        <w:tc>
          <w:tcPr>
            <w:tcW w:w="756" w:type="dxa"/>
          </w:tcPr>
          <w:p w14:paraId="47C0F56B" w14:textId="77777777" w:rsidR="00DD7691" w:rsidRPr="00527E9E" w:rsidRDefault="00DD7691" w:rsidP="008E46E3"/>
        </w:tc>
        <w:tc>
          <w:tcPr>
            <w:tcW w:w="1053" w:type="dxa"/>
          </w:tcPr>
          <w:p w14:paraId="5093F7CA" w14:textId="77777777" w:rsidR="00DD7691" w:rsidRPr="00527E9E" w:rsidRDefault="00DD7691" w:rsidP="008E46E3"/>
        </w:tc>
        <w:tc>
          <w:tcPr>
            <w:tcW w:w="1418" w:type="dxa"/>
          </w:tcPr>
          <w:p w14:paraId="5795EC21" w14:textId="77777777" w:rsidR="00DD7691" w:rsidRPr="00527E9E" w:rsidRDefault="00DD7691" w:rsidP="008E46E3"/>
        </w:tc>
        <w:tc>
          <w:tcPr>
            <w:tcW w:w="1417" w:type="dxa"/>
          </w:tcPr>
          <w:p w14:paraId="2D908F79" w14:textId="77777777" w:rsidR="00DD7691" w:rsidRPr="00527E9E" w:rsidRDefault="00DD7691" w:rsidP="008E46E3"/>
        </w:tc>
        <w:tc>
          <w:tcPr>
            <w:tcW w:w="1276" w:type="dxa"/>
          </w:tcPr>
          <w:p w14:paraId="1DDCD480" w14:textId="77777777" w:rsidR="00DD7691" w:rsidRPr="00527E9E" w:rsidRDefault="00DD7691" w:rsidP="00DD7691"/>
        </w:tc>
        <w:tc>
          <w:tcPr>
            <w:tcW w:w="1276" w:type="dxa"/>
          </w:tcPr>
          <w:p w14:paraId="3BD0E72D" w14:textId="77777777" w:rsidR="00DD7691" w:rsidRPr="00527E9E" w:rsidRDefault="00DD7691" w:rsidP="008E46E3"/>
        </w:tc>
        <w:tc>
          <w:tcPr>
            <w:tcW w:w="2836" w:type="dxa"/>
          </w:tcPr>
          <w:p w14:paraId="5841776C" w14:textId="77777777" w:rsidR="00DD7691" w:rsidRPr="00527E9E" w:rsidRDefault="00DD7691" w:rsidP="008E46E3"/>
        </w:tc>
      </w:tr>
      <w:tr w:rsidR="00DD7691" w:rsidRPr="00527E9E" w14:paraId="688FCCAD" w14:textId="77777777" w:rsidTr="00D666E9">
        <w:trPr>
          <w:trHeight w:val="567"/>
        </w:trPr>
        <w:tc>
          <w:tcPr>
            <w:tcW w:w="756" w:type="dxa"/>
          </w:tcPr>
          <w:p w14:paraId="2EC00CBB" w14:textId="77777777" w:rsidR="00DD7691" w:rsidRPr="00527E9E" w:rsidRDefault="00DD7691" w:rsidP="008E46E3"/>
        </w:tc>
        <w:tc>
          <w:tcPr>
            <w:tcW w:w="1053" w:type="dxa"/>
          </w:tcPr>
          <w:p w14:paraId="18B51BB5" w14:textId="77777777" w:rsidR="00DD7691" w:rsidRPr="00527E9E" w:rsidRDefault="00DD7691" w:rsidP="008E46E3"/>
        </w:tc>
        <w:tc>
          <w:tcPr>
            <w:tcW w:w="1418" w:type="dxa"/>
          </w:tcPr>
          <w:p w14:paraId="76F4A3F3" w14:textId="77777777" w:rsidR="00DD7691" w:rsidRPr="00527E9E" w:rsidRDefault="00DD7691" w:rsidP="008E46E3"/>
        </w:tc>
        <w:tc>
          <w:tcPr>
            <w:tcW w:w="1417" w:type="dxa"/>
          </w:tcPr>
          <w:p w14:paraId="2242A022" w14:textId="77777777" w:rsidR="00DD7691" w:rsidRPr="00527E9E" w:rsidRDefault="00DD7691" w:rsidP="008E46E3"/>
        </w:tc>
        <w:tc>
          <w:tcPr>
            <w:tcW w:w="1276" w:type="dxa"/>
          </w:tcPr>
          <w:p w14:paraId="7105FFC1" w14:textId="77777777" w:rsidR="00DD7691" w:rsidRPr="00527E9E" w:rsidRDefault="00DD7691" w:rsidP="00DD7691"/>
        </w:tc>
        <w:tc>
          <w:tcPr>
            <w:tcW w:w="1276" w:type="dxa"/>
          </w:tcPr>
          <w:p w14:paraId="0E31934A" w14:textId="77777777" w:rsidR="00DD7691" w:rsidRPr="00527E9E" w:rsidRDefault="00DD7691" w:rsidP="008E46E3"/>
        </w:tc>
        <w:tc>
          <w:tcPr>
            <w:tcW w:w="2836" w:type="dxa"/>
          </w:tcPr>
          <w:p w14:paraId="1EEC413F" w14:textId="77777777" w:rsidR="00DD7691" w:rsidRPr="00527E9E" w:rsidRDefault="00DD7691" w:rsidP="008E46E3"/>
        </w:tc>
      </w:tr>
      <w:tr w:rsidR="00D666E9" w:rsidRPr="00527E9E" w14:paraId="56BA6362" w14:textId="77777777" w:rsidTr="00D666E9">
        <w:trPr>
          <w:trHeight w:val="567"/>
        </w:trPr>
        <w:tc>
          <w:tcPr>
            <w:tcW w:w="756" w:type="dxa"/>
          </w:tcPr>
          <w:p w14:paraId="6FABEAED" w14:textId="77777777" w:rsidR="00D666E9" w:rsidRPr="00527E9E" w:rsidRDefault="00D666E9" w:rsidP="008E46E3"/>
        </w:tc>
        <w:tc>
          <w:tcPr>
            <w:tcW w:w="1053" w:type="dxa"/>
          </w:tcPr>
          <w:p w14:paraId="31607D62" w14:textId="77777777" w:rsidR="00D666E9" w:rsidRPr="00527E9E" w:rsidRDefault="00D666E9" w:rsidP="008E46E3"/>
        </w:tc>
        <w:tc>
          <w:tcPr>
            <w:tcW w:w="1418" w:type="dxa"/>
          </w:tcPr>
          <w:p w14:paraId="5DB6F908" w14:textId="77777777" w:rsidR="00D666E9" w:rsidRPr="00527E9E" w:rsidRDefault="00D666E9" w:rsidP="008E46E3"/>
        </w:tc>
        <w:tc>
          <w:tcPr>
            <w:tcW w:w="1417" w:type="dxa"/>
          </w:tcPr>
          <w:p w14:paraId="4F7C9F57" w14:textId="77777777" w:rsidR="00D666E9" w:rsidRPr="00527E9E" w:rsidRDefault="00D666E9" w:rsidP="008E46E3"/>
        </w:tc>
        <w:tc>
          <w:tcPr>
            <w:tcW w:w="1276" w:type="dxa"/>
          </w:tcPr>
          <w:p w14:paraId="7AF9BAF9" w14:textId="77777777" w:rsidR="00D666E9" w:rsidRPr="00527E9E" w:rsidRDefault="00D666E9" w:rsidP="00DD7691"/>
        </w:tc>
        <w:tc>
          <w:tcPr>
            <w:tcW w:w="1276" w:type="dxa"/>
          </w:tcPr>
          <w:p w14:paraId="5986D1A6" w14:textId="77777777" w:rsidR="00D666E9" w:rsidRPr="00527E9E" w:rsidRDefault="00D666E9" w:rsidP="008E46E3"/>
        </w:tc>
        <w:tc>
          <w:tcPr>
            <w:tcW w:w="2836" w:type="dxa"/>
          </w:tcPr>
          <w:p w14:paraId="2425BC6D" w14:textId="77777777" w:rsidR="00D666E9" w:rsidRPr="00527E9E" w:rsidRDefault="00D666E9" w:rsidP="008E46E3"/>
        </w:tc>
      </w:tr>
      <w:tr w:rsidR="00D666E9" w:rsidRPr="00527E9E" w14:paraId="3EECC0C2" w14:textId="77777777" w:rsidTr="00D666E9">
        <w:trPr>
          <w:trHeight w:val="567"/>
        </w:trPr>
        <w:tc>
          <w:tcPr>
            <w:tcW w:w="756" w:type="dxa"/>
          </w:tcPr>
          <w:p w14:paraId="478392DF" w14:textId="77777777" w:rsidR="00D666E9" w:rsidRPr="00527E9E" w:rsidRDefault="00D666E9" w:rsidP="008E46E3"/>
        </w:tc>
        <w:tc>
          <w:tcPr>
            <w:tcW w:w="1053" w:type="dxa"/>
          </w:tcPr>
          <w:p w14:paraId="1DA660E9" w14:textId="77777777" w:rsidR="00D666E9" w:rsidRPr="00527E9E" w:rsidRDefault="00D666E9" w:rsidP="008E46E3"/>
        </w:tc>
        <w:tc>
          <w:tcPr>
            <w:tcW w:w="1418" w:type="dxa"/>
          </w:tcPr>
          <w:p w14:paraId="12E093B4" w14:textId="77777777" w:rsidR="00D666E9" w:rsidRPr="00527E9E" w:rsidRDefault="00D666E9" w:rsidP="008E46E3"/>
        </w:tc>
        <w:tc>
          <w:tcPr>
            <w:tcW w:w="1417" w:type="dxa"/>
          </w:tcPr>
          <w:p w14:paraId="4C8F17B0" w14:textId="77777777" w:rsidR="00D666E9" w:rsidRPr="00527E9E" w:rsidRDefault="00D666E9" w:rsidP="008E46E3"/>
        </w:tc>
        <w:tc>
          <w:tcPr>
            <w:tcW w:w="1276" w:type="dxa"/>
          </w:tcPr>
          <w:p w14:paraId="288C96BA" w14:textId="77777777" w:rsidR="00D666E9" w:rsidRPr="00527E9E" w:rsidRDefault="00D666E9" w:rsidP="00DD7691"/>
        </w:tc>
        <w:tc>
          <w:tcPr>
            <w:tcW w:w="1276" w:type="dxa"/>
          </w:tcPr>
          <w:p w14:paraId="347F249A" w14:textId="77777777" w:rsidR="00D666E9" w:rsidRPr="00527E9E" w:rsidRDefault="00D666E9" w:rsidP="008E46E3"/>
        </w:tc>
        <w:tc>
          <w:tcPr>
            <w:tcW w:w="2836" w:type="dxa"/>
          </w:tcPr>
          <w:p w14:paraId="0CAC0948" w14:textId="77777777" w:rsidR="00D666E9" w:rsidRPr="00527E9E" w:rsidRDefault="00D666E9" w:rsidP="008E46E3"/>
        </w:tc>
      </w:tr>
      <w:tr w:rsidR="00D666E9" w:rsidRPr="00527E9E" w14:paraId="1AAFD541" w14:textId="77777777" w:rsidTr="00D666E9">
        <w:trPr>
          <w:trHeight w:val="567"/>
        </w:trPr>
        <w:tc>
          <w:tcPr>
            <w:tcW w:w="756" w:type="dxa"/>
          </w:tcPr>
          <w:p w14:paraId="1BABB5C2" w14:textId="77777777" w:rsidR="00D666E9" w:rsidRPr="00527E9E" w:rsidRDefault="00D666E9" w:rsidP="008E46E3"/>
        </w:tc>
        <w:tc>
          <w:tcPr>
            <w:tcW w:w="1053" w:type="dxa"/>
          </w:tcPr>
          <w:p w14:paraId="2568A0CE" w14:textId="77777777" w:rsidR="00D666E9" w:rsidRPr="00527E9E" w:rsidRDefault="00D666E9" w:rsidP="008E46E3"/>
        </w:tc>
        <w:tc>
          <w:tcPr>
            <w:tcW w:w="1418" w:type="dxa"/>
          </w:tcPr>
          <w:p w14:paraId="39EDC3B2" w14:textId="77777777" w:rsidR="00D666E9" w:rsidRPr="00527E9E" w:rsidRDefault="00D666E9" w:rsidP="008E46E3"/>
        </w:tc>
        <w:tc>
          <w:tcPr>
            <w:tcW w:w="1417" w:type="dxa"/>
          </w:tcPr>
          <w:p w14:paraId="71795ABA" w14:textId="77777777" w:rsidR="00D666E9" w:rsidRPr="00527E9E" w:rsidRDefault="00D666E9" w:rsidP="008E46E3"/>
        </w:tc>
        <w:tc>
          <w:tcPr>
            <w:tcW w:w="1276" w:type="dxa"/>
          </w:tcPr>
          <w:p w14:paraId="579A9452" w14:textId="77777777" w:rsidR="00D666E9" w:rsidRPr="00527E9E" w:rsidRDefault="00D666E9" w:rsidP="00DD7691"/>
        </w:tc>
        <w:tc>
          <w:tcPr>
            <w:tcW w:w="1276" w:type="dxa"/>
          </w:tcPr>
          <w:p w14:paraId="6038E647" w14:textId="77777777" w:rsidR="00D666E9" w:rsidRPr="00527E9E" w:rsidRDefault="00D666E9" w:rsidP="008E46E3"/>
        </w:tc>
        <w:tc>
          <w:tcPr>
            <w:tcW w:w="2836" w:type="dxa"/>
          </w:tcPr>
          <w:p w14:paraId="01E71F7E" w14:textId="77777777" w:rsidR="00D666E9" w:rsidRPr="00527E9E" w:rsidRDefault="00D666E9" w:rsidP="008E46E3"/>
        </w:tc>
      </w:tr>
      <w:tr w:rsidR="00D666E9" w:rsidRPr="00527E9E" w14:paraId="58A373C0" w14:textId="77777777" w:rsidTr="00D666E9">
        <w:trPr>
          <w:trHeight w:val="567"/>
        </w:trPr>
        <w:tc>
          <w:tcPr>
            <w:tcW w:w="756" w:type="dxa"/>
          </w:tcPr>
          <w:p w14:paraId="6694E618" w14:textId="77777777" w:rsidR="00D666E9" w:rsidRPr="00527E9E" w:rsidRDefault="00D666E9" w:rsidP="008E46E3"/>
        </w:tc>
        <w:tc>
          <w:tcPr>
            <w:tcW w:w="1053" w:type="dxa"/>
          </w:tcPr>
          <w:p w14:paraId="794C227F" w14:textId="77777777" w:rsidR="00D666E9" w:rsidRPr="00527E9E" w:rsidRDefault="00D666E9" w:rsidP="008E46E3"/>
        </w:tc>
        <w:tc>
          <w:tcPr>
            <w:tcW w:w="1418" w:type="dxa"/>
          </w:tcPr>
          <w:p w14:paraId="78D46509" w14:textId="77777777" w:rsidR="00D666E9" w:rsidRPr="00527E9E" w:rsidRDefault="00D666E9" w:rsidP="008E46E3"/>
        </w:tc>
        <w:tc>
          <w:tcPr>
            <w:tcW w:w="1417" w:type="dxa"/>
          </w:tcPr>
          <w:p w14:paraId="0734F0B3" w14:textId="77777777" w:rsidR="00D666E9" w:rsidRPr="00527E9E" w:rsidRDefault="00D666E9" w:rsidP="008E46E3"/>
        </w:tc>
        <w:tc>
          <w:tcPr>
            <w:tcW w:w="1276" w:type="dxa"/>
          </w:tcPr>
          <w:p w14:paraId="1502C232" w14:textId="77777777" w:rsidR="00D666E9" w:rsidRPr="00527E9E" w:rsidRDefault="00D666E9" w:rsidP="00DD7691"/>
        </w:tc>
        <w:tc>
          <w:tcPr>
            <w:tcW w:w="1276" w:type="dxa"/>
          </w:tcPr>
          <w:p w14:paraId="25E0B05D" w14:textId="77777777" w:rsidR="00D666E9" w:rsidRPr="00527E9E" w:rsidRDefault="00D666E9" w:rsidP="008E46E3"/>
        </w:tc>
        <w:tc>
          <w:tcPr>
            <w:tcW w:w="2836" w:type="dxa"/>
          </w:tcPr>
          <w:p w14:paraId="37DA9C1A" w14:textId="77777777" w:rsidR="00D666E9" w:rsidRPr="00527E9E" w:rsidRDefault="00D666E9" w:rsidP="008E46E3"/>
        </w:tc>
      </w:tr>
      <w:tr w:rsidR="00D666E9" w:rsidRPr="00527E9E" w14:paraId="73B9447C" w14:textId="77777777" w:rsidTr="00D666E9">
        <w:trPr>
          <w:trHeight w:val="567"/>
        </w:trPr>
        <w:tc>
          <w:tcPr>
            <w:tcW w:w="756" w:type="dxa"/>
          </w:tcPr>
          <w:p w14:paraId="119C7295" w14:textId="77777777" w:rsidR="00D666E9" w:rsidRPr="00527E9E" w:rsidRDefault="00D666E9" w:rsidP="008E46E3"/>
        </w:tc>
        <w:tc>
          <w:tcPr>
            <w:tcW w:w="1053" w:type="dxa"/>
          </w:tcPr>
          <w:p w14:paraId="39E46BD6" w14:textId="77777777" w:rsidR="00D666E9" w:rsidRPr="00527E9E" w:rsidRDefault="00D666E9" w:rsidP="008E46E3"/>
        </w:tc>
        <w:tc>
          <w:tcPr>
            <w:tcW w:w="1418" w:type="dxa"/>
          </w:tcPr>
          <w:p w14:paraId="0B09C2F1" w14:textId="77777777" w:rsidR="00D666E9" w:rsidRPr="00527E9E" w:rsidRDefault="00D666E9" w:rsidP="008E46E3"/>
        </w:tc>
        <w:tc>
          <w:tcPr>
            <w:tcW w:w="1417" w:type="dxa"/>
          </w:tcPr>
          <w:p w14:paraId="108854FF" w14:textId="77777777" w:rsidR="00D666E9" w:rsidRPr="00527E9E" w:rsidRDefault="00D666E9" w:rsidP="008E46E3"/>
        </w:tc>
        <w:tc>
          <w:tcPr>
            <w:tcW w:w="1276" w:type="dxa"/>
          </w:tcPr>
          <w:p w14:paraId="59316C03" w14:textId="77777777" w:rsidR="00D666E9" w:rsidRPr="00527E9E" w:rsidRDefault="00D666E9" w:rsidP="00DD7691"/>
        </w:tc>
        <w:tc>
          <w:tcPr>
            <w:tcW w:w="1276" w:type="dxa"/>
          </w:tcPr>
          <w:p w14:paraId="5809A3D4" w14:textId="77777777" w:rsidR="00D666E9" w:rsidRPr="00527E9E" w:rsidRDefault="00D666E9" w:rsidP="008E46E3"/>
        </w:tc>
        <w:tc>
          <w:tcPr>
            <w:tcW w:w="2836" w:type="dxa"/>
          </w:tcPr>
          <w:p w14:paraId="04DED5B5" w14:textId="77777777" w:rsidR="00D666E9" w:rsidRPr="00527E9E" w:rsidRDefault="00D666E9" w:rsidP="008E46E3"/>
        </w:tc>
      </w:tr>
      <w:tr w:rsidR="00D666E9" w:rsidRPr="00527E9E" w14:paraId="68ECEFF6" w14:textId="77777777" w:rsidTr="00D666E9">
        <w:trPr>
          <w:trHeight w:val="567"/>
        </w:trPr>
        <w:tc>
          <w:tcPr>
            <w:tcW w:w="756" w:type="dxa"/>
          </w:tcPr>
          <w:p w14:paraId="2585510B" w14:textId="77777777" w:rsidR="00D666E9" w:rsidRPr="00527E9E" w:rsidRDefault="00D666E9" w:rsidP="008E46E3"/>
        </w:tc>
        <w:tc>
          <w:tcPr>
            <w:tcW w:w="1053" w:type="dxa"/>
          </w:tcPr>
          <w:p w14:paraId="0682E08D" w14:textId="77777777" w:rsidR="00D666E9" w:rsidRPr="00527E9E" w:rsidRDefault="00D666E9" w:rsidP="008E46E3"/>
        </w:tc>
        <w:tc>
          <w:tcPr>
            <w:tcW w:w="1418" w:type="dxa"/>
          </w:tcPr>
          <w:p w14:paraId="65ED349F" w14:textId="77777777" w:rsidR="00D666E9" w:rsidRPr="00527E9E" w:rsidRDefault="00D666E9" w:rsidP="008E46E3"/>
        </w:tc>
        <w:tc>
          <w:tcPr>
            <w:tcW w:w="1417" w:type="dxa"/>
          </w:tcPr>
          <w:p w14:paraId="5808A8D4" w14:textId="77777777" w:rsidR="00D666E9" w:rsidRPr="00527E9E" w:rsidRDefault="00D666E9" w:rsidP="008E46E3"/>
        </w:tc>
        <w:tc>
          <w:tcPr>
            <w:tcW w:w="1276" w:type="dxa"/>
          </w:tcPr>
          <w:p w14:paraId="5F41AA86" w14:textId="77777777" w:rsidR="00D666E9" w:rsidRPr="00527E9E" w:rsidRDefault="00D666E9" w:rsidP="00DD7691"/>
        </w:tc>
        <w:tc>
          <w:tcPr>
            <w:tcW w:w="1276" w:type="dxa"/>
          </w:tcPr>
          <w:p w14:paraId="7537CAE4" w14:textId="77777777" w:rsidR="00D666E9" w:rsidRPr="00527E9E" w:rsidRDefault="00D666E9" w:rsidP="008E46E3"/>
        </w:tc>
        <w:tc>
          <w:tcPr>
            <w:tcW w:w="2836" w:type="dxa"/>
          </w:tcPr>
          <w:p w14:paraId="786F8276" w14:textId="77777777" w:rsidR="00D666E9" w:rsidRPr="00527E9E" w:rsidRDefault="00D666E9" w:rsidP="008E46E3"/>
        </w:tc>
      </w:tr>
      <w:tr w:rsidR="00D666E9" w:rsidRPr="00527E9E" w14:paraId="1805A271" w14:textId="77777777" w:rsidTr="00D666E9">
        <w:trPr>
          <w:trHeight w:val="567"/>
        </w:trPr>
        <w:tc>
          <w:tcPr>
            <w:tcW w:w="756" w:type="dxa"/>
          </w:tcPr>
          <w:p w14:paraId="64BE9D63" w14:textId="77777777" w:rsidR="00D666E9" w:rsidRPr="00527E9E" w:rsidRDefault="00D666E9" w:rsidP="008E46E3"/>
        </w:tc>
        <w:tc>
          <w:tcPr>
            <w:tcW w:w="1053" w:type="dxa"/>
          </w:tcPr>
          <w:p w14:paraId="7FA8C3D1" w14:textId="77777777" w:rsidR="00D666E9" w:rsidRPr="00527E9E" w:rsidRDefault="00D666E9" w:rsidP="008E46E3"/>
        </w:tc>
        <w:tc>
          <w:tcPr>
            <w:tcW w:w="1418" w:type="dxa"/>
          </w:tcPr>
          <w:p w14:paraId="086D1580" w14:textId="77777777" w:rsidR="00D666E9" w:rsidRPr="00527E9E" w:rsidRDefault="00D666E9" w:rsidP="008E46E3"/>
        </w:tc>
        <w:tc>
          <w:tcPr>
            <w:tcW w:w="1417" w:type="dxa"/>
          </w:tcPr>
          <w:p w14:paraId="5BDE8A9E" w14:textId="77777777" w:rsidR="00D666E9" w:rsidRPr="00527E9E" w:rsidRDefault="00D666E9" w:rsidP="008E46E3"/>
        </w:tc>
        <w:tc>
          <w:tcPr>
            <w:tcW w:w="1276" w:type="dxa"/>
          </w:tcPr>
          <w:p w14:paraId="0378B54E" w14:textId="77777777" w:rsidR="00D666E9" w:rsidRPr="00527E9E" w:rsidRDefault="00D666E9" w:rsidP="00DD7691"/>
        </w:tc>
        <w:tc>
          <w:tcPr>
            <w:tcW w:w="1276" w:type="dxa"/>
          </w:tcPr>
          <w:p w14:paraId="48D02603" w14:textId="77777777" w:rsidR="00D666E9" w:rsidRPr="00527E9E" w:rsidRDefault="00D666E9" w:rsidP="008E46E3"/>
        </w:tc>
        <w:tc>
          <w:tcPr>
            <w:tcW w:w="2836" w:type="dxa"/>
          </w:tcPr>
          <w:p w14:paraId="744F0F2A" w14:textId="77777777" w:rsidR="00D666E9" w:rsidRPr="00527E9E" w:rsidRDefault="00D666E9" w:rsidP="008E46E3"/>
        </w:tc>
      </w:tr>
      <w:tr w:rsidR="00D666E9" w:rsidRPr="00527E9E" w14:paraId="0B9AFB57" w14:textId="77777777" w:rsidTr="00D666E9">
        <w:trPr>
          <w:trHeight w:val="567"/>
        </w:trPr>
        <w:tc>
          <w:tcPr>
            <w:tcW w:w="756" w:type="dxa"/>
          </w:tcPr>
          <w:p w14:paraId="2B3576FC" w14:textId="77777777" w:rsidR="00D666E9" w:rsidRPr="00527E9E" w:rsidRDefault="00D666E9" w:rsidP="008E46E3"/>
        </w:tc>
        <w:tc>
          <w:tcPr>
            <w:tcW w:w="1053" w:type="dxa"/>
          </w:tcPr>
          <w:p w14:paraId="3D226249" w14:textId="77777777" w:rsidR="00D666E9" w:rsidRPr="00527E9E" w:rsidRDefault="00D666E9" w:rsidP="008E46E3"/>
        </w:tc>
        <w:tc>
          <w:tcPr>
            <w:tcW w:w="1418" w:type="dxa"/>
          </w:tcPr>
          <w:p w14:paraId="6B2161F5" w14:textId="77777777" w:rsidR="00D666E9" w:rsidRPr="00527E9E" w:rsidRDefault="00D666E9" w:rsidP="008E46E3"/>
        </w:tc>
        <w:tc>
          <w:tcPr>
            <w:tcW w:w="1417" w:type="dxa"/>
          </w:tcPr>
          <w:p w14:paraId="7AB7F33B" w14:textId="77777777" w:rsidR="00D666E9" w:rsidRPr="00527E9E" w:rsidRDefault="00D666E9" w:rsidP="008E46E3"/>
        </w:tc>
        <w:tc>
          <w:tcPr>
            <w:tcW w:w="1276" w:type="dxa"/>
          </w:tcPr>
          <w:p w14:paraId="7DFB08C1" w14:textId="77777777" w:rsidR="00D666E9" w:rsidRPr="00527E9E" w:rsidRDefault="00D666E9" w:rsidP="00DD7691"/>
        </w:tc>
        <w:tc>
          <w:tcPr>
            <w:tcW w:w="1276" w:type="dxa"/>
          </w:tcPr>
          <w:p w14:paraId="228BCABA" w14:textId="77777777" w:rsidR="00D666E9" w:rsidRPr="00527E9E" w:rsidRDefault="00D666E9" w:rsidP="008E46E3"/>
        </w:tc>
        <w:tc>
          <w:tcPr>
            <w:tcW w:w="2836" w:type="dxa"/>
          </w:tcPr>
          <w:p w14:paraId="67ED09B9" w14:textId="77777777" w:rsidR="00D666E9" w:rsidRPr="00527E9E" w:rsidRDefault="00D666E9" w:rsidP="008E46E3"/>
        </w:tc>
      </w:tr>
      <w:tr w:rsidR="00D666E9" w:rsidRPr="00527E9E" w14:paraId="43CD8EC0" w14:textId="77777777" w:rsidTr="00D666E9">
        <w:trPr>
          <w:trHeight w:val="567"/>
        </w:trPr>
        <w:tc>
          <w:tcPr>
            <w:tcW w:w="756" w:type="dxa"/>
          </w:tcPr>
          <w:p w14:paraId="53A8F91E" w14:textId="77777777" w:rsidR="00D666E9" w:rsidRPr="00527E9E" w:rsidRDefault="00D666E9" w:rsidP="008E46E3"/>
        </w:tc>
        <w:tc>
          <w:tcPr>
            <w:tcW w:w="1053" w:type="dxa"/>
          </w:tcPr>
          <w:p w14:paraId="1469DCCD" w14:textId="77777777" w:rsidR="00D666E9" w:rsidRPr="00527E9E" w:rsidRDefault="00D666E9" w:rsidP="008E46E3"/>
        </w:tc>
        <w:tc>
          <w:tcPr>
            <w:tcW w:w="1418" w:type="dxa"/>
          </w:tcPr>
          <w:p w14:paraId="3C486357" w14:textId="77777777" w:rsidR="00D666E9" w:rsidRPr="00527E9E" w:rsidRDefault="00D666E9" w:rsidP="008E46E3"/>
        </w:tc>
        <w:tc>
          <w:tcPr>
            <w:tcW w:w="1417" w:type="dxa"/>
          </w:tcPr>
          <w:p w14:paraId="4017C34B" w14:textId="77777777" w:rsidR="00D666E9" w:rsidRPr="00527E9E" w:rsidRDefault="00D666E9" w:rsidP="008E46E3"/>
        </w:tc>
        <w:tc>
          <w:tcPr>
            <w:tcW w:w="1276" w:type="dxa"/>
          </w:tcPr>
          <w:p w14:paraId="6AABE10C" w14:textId="77777777" w:rsidR="00D666E9" w:rsidRPr="00527E9E" w:rsidRDefault="00D666E9" w:rsidP="00DD7691"/>
        </w:tc>
        <w:tc>
          <w:tcPr>
            <w:tcW w:w="1276" w:type="dxa"/>
          </w:tcPr>
          <w:p w14:paraId="5EE56A2A" w14:textId="77777777" w:rsidR="00D666E9" w:rsidRPr="00527E9E" w:rsidRDefault="00D666E9" w:rsidP="008E46E3"/>
        </w:tc>
        <w:tc>
          <w:tcPr>
            <w:tcW w:w="2836" w:type="dxa"/>
          </w:tcPr>
          <w:p w14:paraId="2226C12D" w14:textId="77777777" w:rsidR="00D666E9" w:rsidRPr="00527E9E" w:rsidRDefault="00D666E9" w:rsidP="008E46E3"/>
        </w:tc>
      </w:tr>
      <w:tr w:rsidR="00D666E9" w:rsidRPr="00527E9E" w14:paraId="1ED1B954" w14:textId="77777777" w:rsidTr="00D666E9">
        <w:trPr>
          <w:trHeight w:val="567"/>
        </w:trPr>
        <w:tc>
          <w:tcPr>
            <w:tcW w:w="756" w:type="dxa"/>
          </w:tcPr>
          <w:p w14:paraId="3FEA2674" w14:textId="77777777" w:rsidR="00D666E9" w:rsidRPr="00527E9E" w:rsidRDefault="00D666E9" w:rsidP="008E46E3"/>
        </w:tc>
        <w:tc>
          <w:tcPr>
            <w:tcW w:w="1053" w:type="dxa"/>
          </w:tcPr>
          <w:p w14:paraId="14D20DA7" w14:textId="77777777" w:rsidR="00D666E9" w:rsidRPr="00527E9E" w:rsidRDefault="00D666E9" w:rsidP="008E46E3"/>
        </w:tc>
        <w:tc>
          <w:tcPr>
            <w:tcW w:w="1418" w:type="dxa"/>
          </w:tcPr>
          <w:p w14:paraId="59628D84" w14:textId="77777777" w:rsidR="00D666E9" w:rsidRPr="00527E9E" w:rsidRDefault="00D666E9" w:rsidP="008E46E3"/>
        </w:tc>
        <w:tc>
          <w:tcPr>
            <w:tcW w:w="1417" w:type="dxa"/>
          </w:tcPr>
          <w:p w14:paraId="34DBF697" w14:textId="77777777" w:rsidR="00D666E9" w:rsidRPr="00527E9E" w:rsidRDefault="00D666E9" w:rsidP="008E46E3"/>
        </w:tc>
        <w:tc>
          <w:tcPr>
            <w:tcW w:w="1276" w:type="dxa"/>
          </w:tcPr>
          <w:p w14:paraId="758FDF6F" w14:textId="77777777" w:rsidR="00D666E9" w:rsidRPr="00527E9E" w:rsidRDefault="00D666E9" w:rsidP="00DD7691"/>
        </w:tc>
        <w:tc>
          <w:tcPr>
            <w:tcW w:w="1276" w:type="dxa"/>
          </w:tcPr>
          <w:p w14:paraId="2B7BAAB3" w14:textId="77777777" w:rsidR="00D666E9" w:rsidRPr="00527E9E" w:rsidRDefault="00D666E9" w:rsidP="008E46E3"/>
        </w:tc>
        <w:tc>
          <w:tcPr>
            <w:tcW w:w="2836" w:type="dxa"/>
          </w:tcPr>
          <w:p w14:paraId="425054CB" w14:textId="77777777" w:rsidR="00D666E9" w:rsidRPr="00527E9E" w:rsidRDefault="00D666E9" w:rsidP="008E46E3"/>
        </w:tc>
      </w:tr>
      <w:tr w:rsidR="00D666E9" w:rsidRPr="00527E9E" w14:paraId="6A7851A1" w14:textId="77777777" w:rsidTr="00D666E9">
        <w:trPr>
          <w:trHeight w:val="567"/>
        </w:trPr>
        <w:tc>
          <w:tcPr>
            <w:tcW w:w="756" w:type="dxa"/>
          </w:tcPr>
          <w:p w14:paraId="6EBF8D3A" w14:textId="77777777" w:rsidR="00D666E9" w:rsidRPr="00527E9E" w:rsidRDefault="00D666E9" w:rsidP="008E46E3"/>
        </w:tc>
        <w:tc>
          <w:tcPr>
            <w:tcW w:w="1053" w:type="dxa"/>
          </w:tcPr>
          <w:p w14:paraId="4599CF60" w14:textId="77777777" w:rsidR="00D666E9" w:rsidRPr="00527E9E" w:rsidRDefault="00D666E9" w:rsidP="008E46E3"/>
        </w:tc>
        <w:tc>
          <w:tcPr>
            <w:tcW w:w="1418" w:type="dxa"/>
          </w:tcPr>
          <w:p w14:paraId="38B55F88" w14:textId="77777777" w:rsidR="00D666E9" w:rsidRPr="00527E9E" w:rsidRDefault="00D666E9" w:rsidP="008E46E3"/>
        </w:tc>
        <w:tc>
          <w:tcPr>
            <w:tcW w:w="1417" w:type="dxa"/>
          </w:tcPr>
          <w:p w14:paraId="211EAD17" w14:textId="77777777" w:rsidR="00D666E9" w:rsidRPr="00527E9E" w:rsidRDefault="00D666E9" w:rsidP="008E46E3"/>
        </w:tc>
        <w:tc>
          <w:tcPr>
            <w:tcW w:w="1276" w:type="dxa"/>
          </w:tcPr>
          <w:p w14:paraId="30E3062D" w14:textId="77777777" w:rsidR="00D666E9" w:rsidRPr="00527E9E" w:rsidRDefault="00D666E9" w:rsidP="00DD7691"/>
        </w:tc>
        <w:tc>
          <w:tcPr>
            <w:tcW w:w="1276" w:type="dxa"/>
          </w:tcPr>
          <w:p w14:paraId="1070B661" w14:textId="77777777" w:rsidR="00D666E9" w:rsidRPr="00527E9E" w:rsidRDefault="00D666E9" w:rsidP="008E46E3"/>
        </w:tc>
        <w:tc>
          <w:tcPr>
            <w:tcW w:w="2836" w:type="dxa"/>
          </w:tcPr>
          <w:p w14:paraId="4F116C66" w14:textId="77777777" w:rsidR="00D666E9" w:rsidRPr="00527E9E" w:rsidRDefault="00D666E9" w:rsidP="008E46E3"/>
        </w:tc>
      </w:tr>
      <w:tr w:rsidR="00D666E9" w:rsidRPr="00527E9E" w14:paraId="5431C83A" w14:textId="77777777" w:rsidTr="00D666E9">
        <w:trPr>
          <w:trHeight w:val="567"/>
        </w:trPr>
        <w:tc>
          <w:tcPr>
            <w:tcW w:w="756" w:type="dxa"/>
          </w:tcPr>
          <w:p w14:paraId="24E07FC2" w14:textId="77777777" w:rsidR="00D666E9" w:rsidRPr="00527E9E" w:rsidRDefault="00D666E9" w:rsidP="008E46E3"/>
        </w:tc>
        <w:tc>
          <w:tcPr>
            <w:tcW w:w="1053" w:type="dxa"/>
          </w:tcPr>
          <w:p w14:paraId="5391E907" w14:textId="77777777" w:rsidR="00D666E9" w:rsidRPr="00527E9E" w:rsidRDefault="00D666E9" w:rsidP="008E46E3"/>
        </w:tc>
        <w:tc>
          <w:tcPr>
            <w:tcW w:w="1418" w:type="dxa"/>
          </w:tcPr>
          <w:p w14:paraId="1FA58A2F" w14:textId="77777777" w:rsidR="00D666E9" w:rsidRPr="00527E9E" w:rsidRDefault="00D666E9" w:rsidP="008E46E3"/>
        </w:tc>
        <w:tc>
          <w:tcPr>
            <w:tcW w:w="1417" w:type="dxa"/>
          </w:tcPr>
          <w:p w14:paraId="2CB30258" w14:textId="77777777" w:rsidR="00D666E9" w:rsidRPr="00527E9E" w:rsidRDefault="00D666E9" w:rsidP="008E46E3"/>
        </w:tc>
        <w:tc>
          <w:tcPr>
            <w:tcW w:w="1276" w:type="dxa"/>
          </w:tcPr>
          <w:p w14:paraId="6A6DB891" w14:textId="77777777" w:rsidR="00D666E9" w:rsidRPr="00527E9E" w:rsidRDefault="00D666E9" w:rsidP="00DD7691"/>
        </w:tc>
        <w:tc>
          <w:tcPr>
            <w:tcW w:w="1276" w:type="dxa"/>
          </w:tcPr>
          <w:p w14:paraId="0E4E8146" w14:textId="77777777" w:rsidR="00D666E9" w:rsidRPr="00527E9E" w:rsidRDefault="00D666E9" w:rsidP="008E46E3"/>
        </w:tc>
        <w:tc>
          <w:tcPr>
            <w:tcW w:w="2836" w:type="dxa"/>
          </w:tcPr>
          <w:p w14:paraId="74C211CC" w14:textId="77777777" w:rsidR="00D666E9" w:rsidRPr="00527E9E" w:rsidRDefault="00D666E9" w:rsidP="008E46E3"/>
        </w:tc>
      </w:tr>
      <w:tr w:rsidR="00D666E9" w:rsidRPr="00527E9E" w14:paraId="76DDC186" w14:textId="77777777" w:rsidTr="00D666E9">
        <w:trPr>
          <w:trHeight w:val="567"/>
        </w:trPr>
        <w:tc>
          <w:tcPr>
            <w:tcW w:w="756" w:type="dxa"/>
          </w:tcPr>
          <w:p w14:paraId="14DB427F" w14:textId="77777777" w:rsidR="00D666E9" w:rsidRPr="00527E9E" w:rsidRDefault="00D666E9" w:rsidP="008E46E3"/>
        </w:tc>
        <w:tc>
          <w:tcPr>
            <w:tcW w:w="1053" w:type="dxa"/>
          </w:tcPr>
          <w:p w14:paraId="3A92CB6B" w14:textId="77777777" w:rsidR="00D666E9" w:rsidRPr="00527E9E" w:rsidRDefault="00D666E9" w:rsidP="008E46E3"/>
        </w:tc>
        <w:tc>
          <w:tcPr>
            <w:tcW w:w="1418" w:type="dxa"/>
          </w:tcPr>
          <w:p w14:paraId="2C929413" w14:textId="77777777" w:rsidR="00D666E9" w:rsidRPr="00527E9E" w:rsidRDefault="00D666E9" w:rsidP="008E46E3"/>
        </w:tc>
        <w:tc>
          <w:tcPr>
            <w:tcW w:w="1417" w:type="dxa"/>
          </w:tcPr>
          <w:p w14:paraId="0E476C54" w14:textId="77777777" w:rsidR="00D666E9" w:rsidRPr="00527E9E" w:rsidRDefault="00D666E9" w:rsidP="008E46E3"/>
        </w:tc>
        <w:tc>
          <w:tcPr>
            <w:tcW w:w="1276" w:type="dxa"/>
          </w:tcPr>
          <w:p w14:paraId="65139AAB" w14:textId="77777777" w:rsidR="00D666E9" w:rsidRPr="00527E9E" w:rsidRDefault="00D666E9" w:rsidP="00DD7691"/>
        </w:tc>
        <w:tc>
          <w:tcPr>
            <w:tcW w:w="1276" w:type="dxa"/>
          </w:tcPr>
          <w:p w14:paraId="3C218F40" w14:textId="77777777" w:rsidR="00D666E9" w:rsidRPr="00527E9E" w:rsidRDefault="00D666E9" w:rsidP="008E46E3"/>
        </w:tc>
        <w:tc>
          <w:tcPr>
            <w:tcW w:w="2836" w:type="dxa"/>
          </w:tcPr>
          <w:p w14:paraId="6E817120" w14:textId="77777777" w:rsidR="00D666E9" w:rsidRPr="00527E9E" w:rsidRDefault="00D666E9" w:rsidP="008E46E3"/>
        </w:tc>
      </w:tr>
      <w:tr w:rsidR="00D666E9" w:rsidRPr="00527E9E" w14:paraId="4E7096C8" w14:textId="77777777" w:rsidTr="00D666E9">
        <w:trPr>
          <w:trHeight w:val="567"/>
        </w:trPr>
        <w:tc>
          <w:tcPr>
            <w:tcW w:w="756" w:type="dxa"/>
          </w:tcPr>
          <w:p w14:paraId="345616E9" w14:textId="77777777" w:rsidR="00D666E9" w:rsidRPr="00527E9E" w:rsidRDefault="00D666E9" w:rsidP="008E46E3"/>
        </w:tc>
        <w:tc>
          <w:tcPr>
            <w:tcW w:w="1053" w:type="dxa"/>
          </w:tcPr>
          <w:p w14:paraId="65B9AB67" w14:textId="77777777" w:rsidR="00D666E9" w:rsidRPr="00527E9E" w:rsidRDefault="00D666E9" w:rsidP="008E46E3"/>
        </w:tc>
        <w:tc>
          <w:tcPr>
            <w:tcW w:w="1418" w:type="dxa"/>
          </w:tcPr>
          <w:p w14:paraId="1EF1888E" w14:textId="77777777" w:rsidR="00D666E9" w:rsidRPr="00527E9E" w:rsidRDefault="00D666E9" w:rsidP="008E46E3"/>
        </w:tc>
        <w:tc>
          <w:tcPr>
            <w:tcW w:w="1417" w:type="dxa"/>
          </w:tcPr>
          <w:p w14:paraId="331065E9" w14:textId="77777777" w:rsidR="00D666E9" w:rsidRPr="00527E9E" w:rsidRDefault="00D666E9" w:rsidP="008E46E3"/>
        </w:tc>
        <w:tc>
          <w:tcPr>
            <w:tcW w:w="1276" w:type="dxa"/>
          </w:tcPr>
          <w:p w14:paraId="17226993" w14:textId="77777777" w:rsidR="00D666E9" w:rsidRPr="00527E9E" w:rsidRDefault="00D666E9" w:rsidP="00DD7691"/>
        </w:tc>
        <w:tc>
          <w:tcPr>
            <w:tcW w:w="1276" w:type="dxa"/>
          </w:tcPr>
          <w:p w14:paraId="1E38DC49" w14:textId="77777777" w:rsidR="00D666E9" w:rsidRPr="00527E9E" w:rsidRDefault="00D666E9" w:rsidP="008E46E3"/>
        </w:tc>
        <w:tc>
          <w:tcPr>
            <w:tcW w:w="2836" w:type="dxa"/>
          </w:tcPr>
          <w:p w14:paraId="0667929F" w14:textId="77777777" w:rsidR="00D666E9" w:rsidRPr="00527E9E" w:rsidRDefault="00D666E9" w:rsidP="008E46E3"/>
        </w:tc>
      </w:tr>
      <w:tr w:rsidR="00D666E9" w:rsidRPr="00527E9E" w14:paraId="36B2AF91" w14:textId="77777777" w:rsidTr="00D666E9">
        <w:trPr>
          <w:trHeight w:val="567"/>
        </w:trPr>
        <w:tc>
          <w:tcPr>
            <w:tcW w:w="756" w:type="dxa"/>
          </w:tcPr>
          <w:p w14:paraId="50555943" w14:textId="77777777" w:rsidR="00D666E9" w:rsidRPr="00527E9E" w:rsidRDefault="00D666E9" w:rsidP="008E46E3"/>
        </w:tc>
        <w:tc>
          <w:tcPr>
            <w:tcW w:w="1053" w:type="dxa"/>
          </w:tcPr>
          <w:p w14:paraId="754E3AAD" w14:textId="77777777" w:rsidR="00D666E9" w:rsidRPr="00527E9E" w:rsidRDefault="00D666E9" w:rsidP="008E46E3"/>
        </w:tc>
        <w:tc>
          <w:tcPr>
            <w:tcW w:w="1418" w:type="dxa"/>
          </w:tcPr>
          <w:p w14:paraId="552DE8CC" w14:textId="77777777" w:rsidR="00D666E9" w:rsidRPr="00527E9E" w:rsidRDefault="00D666E9" w:rsidP="008E46E3"/>
        </w:tc>
        <w:tc>
          <w:tcPr>
            <w:tcW w:w="1417" w:type="dxa"/>
          </w:tcPr>
          <w:p w14:paraId="5D48ADF4" w14:textId="77777777" w:rsidR="00D666E9" w:rsidRPr="00527E9E" w:rsidRDefault="00D666E9" w:rsidP="008E46E3"/>
        </w:tc>
        <w:tc>
          <w:tcPr>
            <w:tcW w:w="1276" w:type="dxa"/>
          </w:tcPr>
          <w:p w14:paraId="48464D4C" w14:textId="77777777" w:rsidR="00D666E9" w:rsidRPr="00527E9E" w:rsidRDefault="00D666E9" w:rsidP="00DD7691"/>
        </w:tc>
        <w:tc>
          <w:tcPr>
            <w:tcW w:w="1276" w:type="dxa"/>
          </w:tcPr>
          <w:p w14:paraId="4C10266A" w14:textId="77777777" w:rsidR="00D666E9" w:rsidRPr="00527E9E" w:rsidRDefault="00D666E9" w:rsidP="008E46E3"/>
        </w:tc>
        <w:tc>
          <w:tcPr>
            <w:tcW w:w="2836" w:type="dxa"/>
          </w:tcPr>
          <w:p w14:paraId="229E8721" w14:textId="77777777" w:rsidR="00D666E9" w:rsidRPr="00527E9E" w:rsidRDefault="00D666E9" w:rsidP="008E46E3"/>
        </w:tc>
      </w:tr>
      <w:tr w:rsidR="00D666E9" w:rsidRPr="00527E9E" w14:paraId="0E886075" w14:textId="77777777" w:rsidTr="00D666E9">
        <w:trPr>
          <w:trHeight w:val="567"/>
        </w:trPr>
        <w:tc>
          <w:tcPr>
            <w:tcW w:w="756" w:type="dxa"/>
          </w:tcPr>
          <w:p w14:paraId="00061875" w14:textId="77777777" w:rsidR="00D666E9" w:rsidRPr="00527E9E" w:rsidRDefault="00D666E9" w:rsidP="008E46E3"/>
        </w:tc>
        <w:tc>
          <w:tcPr>
            <w:tcW w:w="1053" w:type="dxa"/>
          </w:tcPr>
          <w:p w14:paraId="04E4FEA0" w14:textId="77777777" w:rsidR="00D666E9" w:rsidRPr="00527E9E" w:rsidRDefault="00D666E9" w:rsidP="008E46E3"/>
        </w:tc>
        <w:tc>
          <w:tcPr>
            <w:tcW w:w="1418" w:type="dxa"/>
          </w:tcPr>
          <w:p w14:paraId="6008E37E" w14:textId="77777777" w:rsidR="00D666E9" w:rsidRPr="00527E9E" w:rsidRDefault="00D666E9" w:rsidP="008E46E3"/>
        </w:tc>
        <w:tc>
          <w:tcPr>
            <w:tcW w:w="1417" w:type="dxa"/>
          </w:tcPr>
          <w:p w14:paraId="500C3614" w14:textId="77777777" w:rsidR="00D666E9" w:rsidRPr="00527E9E" w:rsidRDefault="00D666E9" w:rsidP="008E46E3"/>
        </w:tc>
        <w:tc>
          <w:tcPr>
            <w:tcW w:w="1276" w:type="dxa"/>
          </w:tcPr>
          <w:p w14:paraId="7F8374B4" w14:textId="77777777" w:rsidR="00D666E9" w:rsidRPr="00527E9E" w:rsidRDefault="00D666E9" w:rsidP="00DD7691"/>
        </w:tc>
        <w:tc>
          <w:tcPr>
            <w:tcW w:w="1276" w:type="dxa"/>
          </w:tcPr>
          <w:p w14:paraId="71211C9E" w14:textId="77777777" w:rsidR="00D666E9" w:rsidRPr="00527E9E" w:rsidRDefault="00D666E9" w:rsidP="008E46E3"/>
        </w:tc>
        <w:tc>
          <w:tcPr>
            <w:tcW w:w="2836" w:type="dxa"/>
          </w:tcPr>
          <w:p w14:paraId="1E53C3B9" w14:textId="77777777" w:rsidR="00D666E9" w:rsidRPr="00527E9E" w:rsidRDefault="00D666E9" w:rsidP="008E46E3"/>
        </w:tc>
      </w:tr>
      <w:tr w:rsidR="00D666E9" w:rsidRPr="00527E9E" w14:paraId="2B986381" w14:textId="77777777" w:rsidTr="00D666E9">
        <w:trPr>
          <w:trHeight w:val="567"/>
        </w:trPr>
        <w:tc>
          <w:tcPr>
            <w:tcW w:w="756" w:type="dxa"/>
          </w:tcPr>
          <w:p w14:paraId="20E93096" w14:textId="77777777" w:rsidR="00D666E9" w:rsidRPr="00527E9E" w:rsidRDefault="00D666E9" w:rsidP="008E46E3"/>
        </w:tc>
        <w:tc>
          <w:tcPr>
            <w:tcW w:w="1053" w:type="dxa"/>
          </w:tcPr>
          <w:p w14:paraId="2CF9BA4B" w14:textId="77777777" w:rsidR="00D666E9" w:rsidRPr="00527E9E" w:rsidRDefault="00D666E9" w:rsidP="008E46E3"/>
        </w:tc>
        <w:tc>
          <w:tcPr>
            <w:tcW w:w="1418" w:type="dxa"/>
          </w:tcPr>
          <w:p w14:paraId="036C93E2" w14:textId="77777777" w:rsidR="00D666E9" w:rsidRPr="00527E9E" w:rsidRDefault="00D666E9" w:rsidP="008E46E3"/>
        </w:tc>
        <w:tc>
          <w:tcPr>
            <w:tcW w:w="1417" w:type="dxa"/>
          </w:tcPr>
          <w:p w14:paraId="77720743" w14:textId="77777777" w:rsidR="00D666E9" w:rsidRPr="00527E9E" w:rsidRDefault="00D666E9" w:rsidP="008E46E3"/>
        </w:tc>
        <w:tc>
          <w:tcPr>
            <w:tcW w:w="1276" w:type="dxa"/>
          </w:tcPr>
          <w:p w14:paraId="6C8D7E16" w14:textId="77777777" w:rsidR="00D666E9" w:rsidRPr="00527E9E" w:rsidRDefault="00D666E9" w:rsidP="00DD7691"/>
        </w:tc>
        <w:tc>
          <w:tcPr>
            <w:tcW w:w="1276" w:type="dxa"/>
          </w:tcPr>
          <w:p w14:paraId="0B2B0FCD" w14:textId="77777777" w:rsidR="00D666E9" w:rsidRPr="00527E9E" w:rsidRDefault="00D666E9" w:rsidP="008E46E3"/>
        </w:tc>
        <w:tc>
          <w:tcPr>
            <w:tcW w:w="2836" w:type="dxa"/>
          </w:tcPr>
          <w:p w14:paraId="0E09DE0D" w14:textId="77777777" w:rsidR="00D666E9" w:rsidRPr="00527E9E" w:rsidRDefault="00D666E9" w:rsidP="008E46E3"/>
        </w:tc>
      </w:tr>
      <w:tr w:rsidR="00D666E9" w:rsidRPr="00527E9E" w14:paraId="0AFA4D84" w14:textId="77777777" w:rsidTr="00D666E9">
        <w:trPr>
          <w:trHeight w:val="567"/>
        </w:trPr>
        <w:tc>
          <w:tcPr>
            <w:tcW w:w="756" w:type="dxa"/>
          </w:tcPr>
          <w:p w14:paraId="102E09FB" w14:textId="77777777" w:rsidR="00D666E9" w:rsidRPr="00527E9E" w:rsidRDefault="00D666E9" w:rsidP="008E46E3"/>
        </w:tc>
        <w:tc>
          <w:tcPr>
            <w:tcW w:w="1053" w:type="dxa"/>
          </w:tcPr>
          <w:p w14:paraId="5141ABEA" w14:textId="77777777" w:rsidR="00D666E9" w:rsidRPr="00527E9E" w:rsidRDefault="00D666E9" w:rsidP="008E46E3"/>
        </w:tc>
        <w:tc>
          <w:tcPr>
            <w:tcW w:w="1418" w:type="dxa"/>
          </w:tcPr>
          <w:p w14:paraId="5F6CFFA8" w14:textId="77777777" w:rsidR="00D666E9" w:rsidRPr="00527E9E" w:rsidRDefault="00D666E9" w:rsidP="008E46E3"/>
        </w:tc>
        <w:tc>
          <w:tcPr>
            <w:tcW w:w="1417" w:type="dxa"/>
          </w:tcPr>
          <w:p w14:paraId="7398AD17" w14:textId="77777777" w:rsidR="00D666E9" w:rsidRPr="00527E9E" w:rsidRDefault="00D666E9" w:rsidP="008E46E3"/>
        </w:tc>
        <w:tc>
          <w:tcPr>
            <w:tcW w:w="1276" w:type="dxa"/>
          </w:tcPr>
          <w:p w14:paraId="43353C1F" w14:textId="77777777" w:rsidR="00D666E9" w:rsidRPr="00527E9E" w:rsidRDefault="00D666E9" w:rsidP="00DD7691"/>
        </w:tc>
        <w:tc>
          <w:tcPr>
            <w:tcW w:w="1276" w:type="dxa"/>
          </w:tcPr>
          <w:p w14:paraId="6C505956" w14:textId="77777777" w:rsidR="00D666E9" w:rsidRPr="00527E9E" w:rsidRDefault="00D666E9" w:rsidP="008E46E3"/>
        </w:tc>
        <w:tc>
          <w:tcPr>
            <w:tcW w:w="2836" w:type="dxa"/>
          </w:tcPr>
          <w:p w14:paraId="61801D8B" w14:textId="77777777" w:rsidR="00D666E9" w:rsidRPr="00527E9E" w:rsidRDefault="00D666E9" w:rsidP="008E46E3"/>
        </w:tc>
      </w:tr>
      <w:tr w:rsidR="00D666E9" w:rsidRPr="00527E9E" w14:paraId="49B9E59D" w14:textId="77777777" w:rsidTr="00D666E9">
        <w:trPr>
          <w:trHeight w:val="567"/>
        </w:trPr>
        <w:tc>
          <w:tcPr>
            <w:tcW w:w="756" w:type="dxa"/>
          </w:tcPr>
          <w:p w14:paraId="3F7C89A2" w14:textId="77777777" w:rsidR="00D666E9" w:rsidRPr="00527E9E" w:rsidRDefault="00D666E9" w:rsidP="008E46E3"/>
        </w:tc>
        <w:tc>
          <w:tcPr>
            <w:tcW w:w="1053" w:type="dxa"/>
          </w:tcPr>
          <w:p w14:paraId="27B8ED09" w14:textId="77777777" w:rsidR="00D666E9" w:rsidRPr="00527E9E" w:rsidRDefault="00D666E9" w:rsidP="008E46E3"/>
        </w:tc>
        <w:tc>
          <w:tcPr>
            <w:tcW w:w="1418" w:type="dxa"/>
          </w:tcPr>
          <w:p w14:paraId="7C6A3C4C" w14:textId="77777777" w:rsidR="00D666E9" w:rsidRPr="00527E9E" w:rsidRDefault="00D666E9" w:rsidP="008E46E3"/>
        </w:tc>
        <w:tc>
          <w:tcPr>
            <w:tcW w:w="1417" w:type="dxa"/>
          </w:tcPr>
          <w:p w14:paraId="12981B22" w14:textId="77777777" w:rsidR="00D666E9" w:rsidRPr="00527E9E" w:rsidRDefault="00D666E9" w:rsidP="008E46E3"/>
        </w:tc>
        <w:tc>
          <w:tcPr>
            <w:tcW w:w="1276" w:type="dxa"/>
          </w:tcPr>
          <w:p w14:paraId="7055B400" w14:textId="77777777" w:rsidR="00D666E9" w:rsidRPr="00527E9E" w:rsidRDefault="00D666E9" w:rsidP="00DD7691"/>
        </w:tc>
        <w:tc>
          <w:tcPr>
            <w:tcW w:w="1276" w:type="dxa"/>
          </w:tcPr>
          <w:p w14:paraId="22E75D3C" w14:textId="77777777" w:rsidR="00D666E9" w:rsidRPr="00527E9E" w:rsidRDefault="00D666E9" w:rsidP="008E46E3"/>
        </w:tc>
        <w:tc>
          <w:tcPr>
            <w:tcW w:w="2836" w:type="dxa"/>
          </w:tcPr>
          <w:p w14:paraId="20F09CBE" w14:textId="77777777" w:rsidR="00D666E9" w:rsidRPr="00527E9E" w:rsidRDefault="00D666E9" w:rsidP="008E46E3"/>
        </w:tc>
      </w:tr>
      <w:tr w:rsidR="00D666E9" w:rsidRPr="00527E9E" w14:paraId="74DF6D6F" w14:textId="77777777" w:rsidTr="00D666E9">
        <w:trPr>
          <w:trHeight w:val="567"/>
        </w:trPr>
        <w:tc>
          <w:tcPr>
            <w:tcW w:w="756" w:type="dxa"/>
          </w:tcPr>
          <w:p w14:paraId="7BAA8189" w14:textId="77777777" w:rsidR="00D666E9" w:rsidRPr="00527E9E" w:rsidRDefault="00D666E9" w:rsidP="008E46E3"/>
        </w:tc>
        <w:tc>
          <w:tcPr>
            <w:tcW w:w="1053" w:type="dxa"/>
          </w:tcPr>
          <w:p w14:paraId="57386C3D" w14:textId="77777777" w:rsidR="00D666E9" w:rsidRPr="00527E9E" w:rsidRDefault="00D666E9" w:rsidP="008E46E3"/>
        </w:tc>
        <w:tc>
          <w:tcPr>
            <w:tcW w:w="1418" w:type="dxa"/>
          </w:tcPr>
          <w:p w14:paraId="2A9D4996" w14:textId="77777777" w:rsidR="00D666E9" w:rsidRPr="00527E9E" w:rsidRDefault="00D666E9" w:rsidP="008E46E3"/>
        </w:tc>
        <w:tc>
          <w:tcPr>
            <w:tcW w:w="1417" w:type="dxa"/>
          </w:tcPr>
          <w:p w14:paraId="6F1CC8C5" w14:textId="77777777" w:rsidR="00D666E9" w:rsidRPr="00527E9E" w:rsidRDefault="00D666E9" w:rsidP="008E46E3"/>
        </w:tc>
        <w:tc>
          <w:tcPr>
            <w:tcW w:w="1276" w:type="dxa"/>
          </w:tcPr>
          <w:p w14:paraId="3E4F2022" w14:textId="77777777" w:rsidR="00D666E9" w:rsidRPr="00527E9E" w:rsidRDefault="00D666E9" w:rsidP="00DD7691"/>
        </w:tc>
        <w:tc>
          <w:tcPr>
            <w:tcW w:w="1276" w:type="dxa"/>
          </w:tcPr>
          <w:p w14:paraId="7C9087D9" w14:textId="77777777" w:rsidR="00D666E9" w:rsidRPr="00527E9E" w:rsidRDefault="00D666E9" w:rsidP="008E46E3"/>
        </w:tc>
        <w:tc>
          <w:tcPr>
            <w:tcW w:w="2836" w:type="dxa"/>
          </w:tcPr>
          <w:p w14:paraId="4FB88552" w14:textId="77777777" w:rsidR="00D666E9" w:rsidRPr="00527E9E" w:rsidRDefault="00D666E9" w:rsidP="008E46E3"/>
        </w:tc>
      </w:tr>
      <w:tr w:rsidR="00D666E9" w:rsidRPr="00527E9E" w14:paraId="5747498B" w14:textId="77777777" w:rsidTr="00D666E9">
        <w:trPr>
          <w:trHeight w:val="567"/>
        </w:trPr>
        <w:tc>
          <w:tcPr>
            <w:tcW w:w="756" w:type="dxa"/>
          </w:tcPr>
          <w:p w14:paraId="3A762293" w14:textId="77777777" w:rsidR="00D666E9" w:rsidRPr="00527E9E" w:rsidRDefault="00D666E9" w:rsidP="008E46E3"/>
        </w:tc>
        <w:tc>
          <w:tcPr>
            <w:tcW w:w="1053" w:type="dxa"/>
          </w:tcPr>
          <w:p w14:paraId="611946EE" w14:textId="77777777" w:rsidR="00D666E9" w:rsidRPr="00527E9E" w:rsidRDefault="00D666E9" w:rsidP="008E46E3"/>
        </w:tc>
        <w:tc>
          <w:tcPr>
            <w:tcW w:w="1418" w:type="dxa"/>
          </w:tcPr>
          <w:p w14:paraId="21C2F706" w14:textId="77777777" w:rsidR="00D666E9" w:rsidRPr="00527E9E" w:rsidRDefault="00D666E9" w:rsidP="008E46E3"/>
        </w:tc>
        <w:tc>
          <w:tcPr>
            <w:tcW w:w="1417" w:type="dxa"/>
          </w:tcPr>
          <w:p w14:paraId="4F8B5D7F" w14:textId="77777777" w:rsidR="00D666E9" w:rsidRPr="00527E9E" w:rsidRDefault="00D666E9" w:rsidP="008E46E3"/>
        </w:tc>
        <w:tc>
          <w:tcPr>
            <w:tcW w:w="1276" w:type="dxa"/>
          </w:tcPr>
          <w:p w14:paraId="308EB372" w14:textId="77777777" w:rsidR="00D666E9" w:rsidRPr="00527E9E" w:rsidRDefault="00D666E9" w:rsidP="00DD7691"/>
        </w:tc>
        <w:tc>
          <w:tcPr>
            <w:tcW w:w="1276" w:type="dxa"/>
          </w:tcPr>
          <w:p w14:paraId="6D86DBE0" w14:textId="77777777" w:rsidR="00D666E9" w:rsidRPr="00527E9E" w:rsidRDefault="00D666E9" w:rsidP="008E46E3"/>
        </w:tc>
        <w:tc>
          <w:tcPr>
            <w:tcW w:w="2836" w:type="dxa"/>
          </w:tcPr>
          <w:p w14:paraId="69AE1ACE" w14:textId="77777777" w:rsidR="00D666E9" w:rsidRPr="00527E9E" w:rsidRDefault="00D666E9" w:rsidP="008E46E3"/>
        </w:tc>
      </w:tr>
    </w:tbl>
    <w:p w14:paraId="64DD4B3C" w14:textId="77777777" w:rsidR="002B5647" w:rsidRPr="00527E9E" w:rsidRDefault="002B5647" w:rsidP="00D16492">
      <w:pPr>
        <w:rPr>
          <w:sz w:val="16"/>
        </w:rPr>
      </w:pPr>
    </w:p>
    <w:p w14:paraId="189C32A9" w14:textId="77777777" w:rsidR="00C718DD" w:rsidRPr="00527E9E" w:rsidRDefault="00C718DD" w:rsidP="00D16492">
      <w:pPr>
        <w:rPr>
          <w:sz w:val="16"/>
        </w:rPr>
      </w:pPr>
    </w:p>
    <w:p w14:paraId="3B504C85" w14:textId="77777777" w:rsidR="00C718DD" w:rsidRPr="00527E9E" w:rsidRDefault="00C718DD" w:rsidP="00D16492">
      <w:pPr>
        <w:rPr>
          <w:sz w:val="16"/>
        </w:rPr>
      </w:pPr>
    </w:p>
    <w:p w14:paraId="12945CF7" w14:textId="44FD2397" w:rsidR="005236BA" w:rsidRDefault="005236BA">
      <w:pPr>
        <w:widowControl/>
        <w:jc w:val="left"/>
        <w:rPr>
          <w:sz w:val="16"/>
        </w:rPr>
      </w:pPr>
      <w:r>
        <w:rPr>
          <w:sz w:val="16"/>
        </w:rPr>
        <w:br w:type="page"/>
      </w:r>
    </w:p>
    <w:p w14:paraId="3E4B24A8" w14:textId="77777777" w:rsidR="00C718DD" w:rsidRPr="00527E9E" w:rsidRDefault="00C718DD" w:rsidP="00D16492">
      <w:pPr>
        <w:rPr>
          <w:sz w:val="16"/>
        </w:rPr>
      </w:pPr>
    </w:p>
    <w:p w14:paraId="60BF309E" w14:textId="77777777" w:rsidR="00C718DD" w:rsidRPr="00527E9E" w:rsidRDefault="00C718DD" w:rsidP="00D16492">
      <w:pPr>
        <w:rPr>
          <w:sz w:val="16"/>
        </w:rPr>
      </w:pPr>
    </w:p>
    <w:p w14:paraId="21B902C7" w14:textId="77777777" w:rsidR="00C718DD" w:rsidRPr="00527E9E" w:rsidRDefault="00C718DD" w:rsidP="00D16492">
      <w:pPr>
        <w:rPr>
          <w:sz w:val="16"/>
        </w:rPr>
      </w:pPr>
    </w:p>
    <w:p w14:paraId="51AC5CEA" w14:textId="77777777" w:rsidR="00C718DD" w:rsidRPr="00527E9E" w:rsidRDefault="00C718DD" w:rsidP="00D16492">
      <w:pPr>
        <w:rPr>
          <w:sz w:val="16"/>
        </w:rPr>
      </w:pPr>
    </w:p>
    <w:p w14:paraId="5C7567EE" w14:textId="77777777" w:rsidR="00C718DD" w:rsidRPr="00527E9E" w:rsidRDefault="00C718DD" w:rsidP="00D16492">
      <w:pPr>
        <w:rPr>
          <w:sz w:val="16"/>
        </w:rPr>
      </w:pPr>
    </w:p>
    <w:p w14:paraId="1F20F705" w14:textId="77777777" w:rsidR="00C718DD" w:rsidRPr="00527E9E" w:rsidRDefault="00C718DD" w:rsidP="00D16492">
      <w:pPr>
        <w:rPr>
          <w:sz w:val="16"/>
        </w:rPr>
      </w:pPr>
    </w:p>
    <w:p w14:paraId="4EB14153" w14:textId="77777777" w:rsidR="00C718DD" w:rsidRPr="00527E9E" w:rsidRDefault="00C718DD" w:rsidP="00D16492">
      <w:pPr>
        <w:rPr>
          <w:sz w:val="16"/>
        </w:rPr>
      </w:pPr>
    </w:p>
    <w:p w14:paraId="0123E413" w14:textId="77777777" w:rsidR="00C718DD" w:rsidRPr="00527E9E" w:rsidRDefault="00C718DD" w:rsidP="00D16492">
      <w:pPr>
        <w:rPr>
          <w:sz w:val="16"/>
        </w:rPr>
      </w:pPr>
    </w:p>
    <w:p w14:paraId="58F154FD" w14:textId="77777777" w:rsidR="00C718DD" w:rsidRPr="00527E9E" w:rsidRDefault="00C718DD" w:rsidP="00D16492">
      <w:pPr>
        <w:rPr>
          <w:sz w:val="16"/>
        </w:rPr>
      </w:pPr>
    </w:p>
    <w:p w14:paraId="3D564E92" w14:textId="77777777" w:rsidR="00C718DD" w:rsidRPr="00527E9E" w:rsidRDefault="00C718DD" w:rsidP="00D16492">
      <w:pPr>
        <w:rPr>
          <w:sz w:val="16"/>
        </w:rPr>
      </w:pPr>
    </w:p>
    <w:p w14:paraId="3311021E" w14:textId="77777777" w:rsidR="00C718DD" w:rsidRPr="00527E9E" w:rsidRDefault="00C718DD" w:rsidP="00D16492">
      <w:pPr>
        <w:rPr>
          <w:sz w:val="16"/>
        </w:rPr>
      </w:pPr>
    </w:p>
    <w:p w14:paraId="2E8B12E4" w14:textId="77777777" w:rsidR="00C718DD" w:rsidRPr="00527E9E" w:rsidRDefault="00C718DD" w:rsidP="00D16492">
      <w:pPr>
        <w:rPr>
          <w:sz w:val="16"/>
        </w:rPr>
      </w:pPr>
    </w:p>
    <w:p w14:paraId="28606E13" w14:textId="77777777" w:rsidR="00C718DD" w:rsidRPr="00527E9E" w:rsidRDefault="00C718DD" w:rsidP="00D16492">
      <w:pPr>
        <w:rPr>
          <w:sz w:val="16"/>
        </w:rPr>
      </w:pPr>
    </w:p>
    <w:p w14:paraId="166BA00D" w14:textId="77777777" w:rsidR="00C718DD" w:rsidRPr="00527E9E" w:rsidRDefault="00C718DD" w:rsidP="00D16492">
      <w:pPr>
        <w:rPr>
          <w:sz w:val="16"/>
        </w:rPr>
      </w:pPr>
    </w:p>
    <w:p w14:paraId="39E7E1B3" w14:textId="77777777" w:rsidR="00C718DD" w:rsidRPr="00527E9E" w:rsidRDefault="00C718DD" w:rsidP="00D16492">
      <w:pPr>
        <w:rPr>
          <w:sz w:val="16"/>
        </w:rPr>
      </w:pPr>
    </w:p>
    <w:p w14:paraId="0FCA54BD" w14:textId="77777777" w:rsidR="00C718DD" w:rsidRPr="00527E9E" w:rsidRDefault="00C718DD" w:rsidP="00D16492">
      <w:pPr>
        <w:rPr>
          <w:sz w:val="16"/>
        </w:rPr>
      </w:pPr>
    </w:p>
    <w:p w14:paraId="60219FCA" w14:textId="77777777" w:rsidR="00C718DD" w:rsidRPr="00527E9E" w:rsidRDefault="00C718DD" w:rsidP="00D16492">
      <w:pPr>
        <w:rPr>
          <w:sz w:val="16"/>
        </w:rPr>
      </w:pPr>
    </w:p>
    <w:p w14:paraId="04FBED04" w14:textId="77777777" w:rsidR="00C718DD" w:rsidRPr="00527E9E" w:rsidRDefault="00C718DD" w:rsidP="00D16492">
      <w:pPr>
        <w:rPr>
          <w:sz w:val="16"/>
        </w:rPr>
      </w:pPr>
    </w:p>
    <w:p w14:paraId="4FC063C1" w14:textId="77777777" w:rsidR="00C718DD" w:rsidRPr="00527E9E" w:rsidRDefault="00C718DD" w:rsidP="00D16492">
      <w:pPr>
        <w:rPr>
          <w:sz w:val="16"/>
        </w:rPr>
      </w:pPr>
    </w:p>
    <w:p w14:paraId="22BFD0E3" w14:textId="77777777" w:rsidR="00C718DD" w:rsidRPr="00527E9E" w:rsidRDefault="00C718DD" w:rsidP="00807244">
      <w:pPr>
        <w:jc w:val="center"/>
        <w:rPr>
          <w:sz w:val="16"/>
        </w:rPr>
      </w:pPr>
      <w:r w:rsidRPr="00527E9E">
        <w:rPr>
          <w:noProof/>
          <w:lang w:eastAsia="fr-BE"/>
        </w:rPr>
        <w:drawing>
          <wp:inline distT="0" distB="0" distL="0" distR="0" wp14:anchorId="102143B8" wp14:editId="672FB140">
            <wp:extent cx="4551260" cy="3009900"/>
            <wp:effectExtent l="171450" t="171450" r="382905" b="361950"/>
            <wp:docPr id="64" name="Picture 64" descr="The lion is the king of the be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The lion is the king of the beast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51260" cy="30099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3BD4BEA" w14:textId="77777777" w:rsidR="00C718DD" w:rsidRPr="00527E9E" w:rsidRDefault="00C718DD" w:rsidP="00D16492">
      <w:pPr>
        <w:rPr>
          <w:sz w:val="16"/>
        </w:rPr>
      </w:pPr>
    </w:p>
    <w:p w14:paraId="0016135F" w14:textId="77777777" w:rsidR="00C718DD" w:rsidRPr="00527E9E" w:rsidRDefault="00C718DD" w:rsidP="00D16492">
      <w:pPr>
        <w:rPr>
          <w:sz w:val="16"/>
        </w:rPr>
      </w:pPr>
    </w:p>
    <w:p w14:paraId="69F1E24D" w14:textId="77777777" w:rsidR="00C718DD" w:rsidRPr="00527E9E" w:rsidRDefault="00C718DD" w:rsidP="00D16492">
      <w:pPr>
        <w:rPr>
          <w:sz w:val="16"/>
        </w:rPr>
      </w:pPr>
    </w:p>
    <w:p w14:paraId="7F83860D" w14:textId="77777777" w:rsidR="00C718DD" w:rsidRPr="00527E9E" w:rsidRDefault="00C718DD" w:rsidP="00D16492">
      <w:pPr>
        <w:rPr>
          <w:sz w:val="16"/>
        </w:rPr>
      </w:pPr>
    </w:p>
    <w:p w14:paraId="73BAA5A5" w14:textId="77777777" w:rsidR="00D16492" w:rsidRPr="00527E9E" w:rsidRDefault="00D16492" w:rsidP="00D16492">
      <w:pPr>
        <w:pBdr>
          <w:top w:val="single" w:sz="4" w:space="1" w:color="auto"/>
        </w:pBdr>
        <w:rPr>
          <w:sz w:val="16"/>
        </w:rPr>
      </w:pPr>
      <w:r w:rsidRPr="00527E9E">
        <w:rPr>
          <w:sz w:val="16"/>
        </w:rPr>
        <w:t xml:space="preserve">Toute reproduction de tout ou partie du contenu de ce livret sur quelque support que ce soit </w:t>
      </w:r>
      <w:r w:rsidRPr="00527E9E">
        <w:rPr>
          <w:b/>
          <w:bCs/>
          <w:sz w:val="16"/>
        </w:rPr>
        <w:t>est libre</w:t>
      </w:r>
      <w:r w:rsidRPr="00527E9E">
        <w:rPr>
          <w:sz w:val="16"/>
        </w:rPr>
        <w:t xml:space="preserve"> de toute contrainte et de droits d’auteur en mentionnant les références d’auteur (version </w:t>
      </w:r>
      <w:r w:rsidRPr="00527E9E">
        <w:rPr>
          <w:i/>
          <w:sz w:val="16"/>
        </w:rPr>
        <w:t>copyleft</w:t>
      </w:r>
      <w:r w:rsidRPr="00527E9E">
        <w:rPr>
          <w:sz w:val="16"/>
        </w:rPr>
        <w:t>).</w:t>
      </w:r>
    </w:p>
    <w:p w14:paraId="5A718DC5" w14:textId="77777777" w:rsidR="002B5647" w:rsidRPr="00527E9E" w:rsidRDefault="002B5647" w:rsidP="00D16492">
      <w:pPr>
        <w:rPr>
          <w:sz w:val="16"/>
        </w:rPr>
      </w:pPr>
    </w:p>
    <w:p w14:paraId="5158AEE2" w14:textId="77777777" w:rsidR="00D75D15" w:rsidRPr="00527E9E" w:rsidRDefault="00D16492" w:rsidP="00D16492">
      <w:pPr>
        <w:rPr>
          <w:sz w:val="16"/>
        </w:rPr>
      </w:pPr>
      <w:r w:rsidRPr="00527E9E">
        <w:rPr>
          <w:sz w:val="16"/>
        </w:rPr>
        <w:t>Remerciements : mes camarades de jeu pour leur patience et participation (Pierre « </w:t>
      </w:r>
      <w:r w:rsidRPr="00527E9E">
        <w:rPr>
          <w:i/>
          <w:sz w:val="16"/>
        </w:rPr>
        <w:t>Yael</w:t>
      </w:r>
      <w:r w:rsidRPr="00527E9E">
        <w:rPr>
          <w:sz w:val="16"/>
        </w:rPr>
        <w:t> », Marc « </w:t>
      </w:r>
      <w:r w:rsidRPr="00527E9E">
        <w:rPr>
          <w:i/>
          <w:sz w:val="16"/>
        </w:rPr>
        <w:t>Yorban</w:t>
      </w:r>
      <w:r w:rsidRPr="00527E9E">
        <w:rPr>
          <w:sz w:val="16"/>
        </w:rPr>
        <w:t> », Roger « </w:t>
      </w:r>
      <w:r w:rsidRPr="00527E9E">
        <w:rPr>
          <w:i/>
          <w:sz w:val="16"/>
        </w:rPr>
        <w:t>Jovan</w:t>
      </w:r>
      <w:r w:rsidRPr="00527E9E">
        <w:rPr>
          <w:sz w:val="16"/>
        </w:rPr>
        <w:t> », Thierry « </w:t>
      </w:r>
      <w:r w:rsidRPr="00527E9E">
        <w:rPr>
          <w:i/>
          <w:sz w:val="16"/>
        </w:rPr>
        <w:t>Cryosis</w:t>
      </w:r>
      <w:r w:rsidRPr="00527E9E">
        <w:rPr>
          <w:sz w:val="16"/>
        </w:rPr>
        <w:t> », Claudio « </w:t>
      </w:r>
      <w:r w:rsidRPr="00527E9E">
        <w:rPr>
          <w:i/>
          <w:sz w:val="16"/>
        </w:rPr>
        <w:t>système</w:t>
      </w:r>
      <w:r w:rsidRPr="00527E9E">
        <w:rPr>
          <w:sz w:val="16"/>
        </w:rPr>
        <w:t> », Armando « </w:t>
      </w:r>
      <w:r w:rsidRPr="00527E9E">
        <w:rPr>
          <w:i/>
          <w:sz w:val="16"/>
        </w:rPr>
        <w:t>la boulette</w:t>
      </w:r>
      <w:r w:rsidRPr="00527E9E">
        <w:rPr>
          <w:sz w:val="16"/>
        </w:rPr>
        <w:t> », Eric « </w:t>
      </w:r>
      <w:r w:rsidRPr="00527E9E">
        <w:rPr>
          <w:i/>
          <w:sz w:val="16"/>
        </w:rPr>
        <w:t>l’assistant</w:t>
      </w:r>
      <w:r w:rsidRPr="00527E9E">
        <w:rPr>
          <w:sz w:val="16"/>
        </w:rPr>
        <w:t> », Xavier «</w:t>
      </w:r>
      <w:r w:rsidRPr="00527E9E">
        <w:rPr>
          <w:i/>
          <w:sz w:val="16"/>
        </w:rPr>
        <w:t>la dernière bien bonne</w:t>
      </w:r>
      <w:r w:rsidRPr="00527E9E">
        <w:rPr>
          <w:sz w:val="16"/>
        </w:rPr>
        <w:t> », Paul  « </w:t>
      </w:r>
      <w:r w:rsidRPr="00527E9E">
        <w:rPr>
          <w:i/>
          <w:sz w:val="16"/>
        </w:rPr>
        <w:t>le mentor</w:t>
      </w:r>
      <w:r w:rsidRPr="00527E9E">
        <w:rPr>
          <w:sz w:val="16"/>
        </w:rPr>
        <w:t> », Patrick « </w:t>
      </w:r>
      <w:r w:rsidRPr="00527E9E">
        <w:rPr>
          <w:i/>
          <w:sz w:val="16"/>
        </w:rPr>
        <w:t>flamboyant</w:t>
      </w:r>
      <w:r w:rsidRPr="00527E9E">
        <w:rPr>
          <w:sz w:val="16"/>
        </w:rPr>
        <w:t> », Valery « </w:t>
      </w:r>
      <w:r w:rsidRPr="00527E9E">
        <w:rPr>
          <w:i/>
          <w:sz w:val="16"/>
        </w:rPr>
        <w:t>l’analyste</w:t>
      </w:r>
      <w:r w:rsidRPr="00527E9E">
        <w:rPr>
          <w:sz w:val="16"/>
        </w:rPr>
        <w:t> » et les dizaines d’autres qui ont joué dans cet univers), les éditeurs de jeu de rôle pour leur imagination étonnante sans oublier les muses inspiratrices.</w:t>
      </w:r>
    </w:p>
    <w:p w14:paraId="5239F8A8" w14:textId="77777777" w:rsidR="002B5647" w:rsidRPr="00527E9E" w:rsidRDefault="002B5647" w:rsidP="00D16492">
      <w:pPr>
        <w:rPr>
          <w:sz w:val="16"/>
        </w:rPr>
      </w:pPr>
    </w:p>
    <w:p w14:paraId="150515BB" w14:textId="0220E9DC" w:rsidR="00D16492" w:rsidRPr="00527E9E" w:rsidRDefault="00D16492" w:rsidP="00D16492">
      <w:pPr>
        <w:rPr>
          <w:sz w:val="16"/>
        </w:rPr>
      </w:pPr>
      <w:r w:rsidRPr="00527E9E">
        <w:rPr>
          <w:sz w:val="16"/>
        </w:rPr>
        <w:t>« Le Monde est un Rêve </w:t>
      </w:r>
      <w:r w:rsidR="00B248EA" w:rsidRPr="00527E9E">
        <w:rPr>
          <w:sz w:val="16"/>
        </w:rPr>
        <w:t>Éternel »</w:t>
      </w:r>
      <w:r w:rsidRPr="00527E9E">
        <w:rPr>
          <w:sz w:val="16"/>
        </w:rPr>
        <w:t xml:space="preserve"> édition </w:t>
      </w:r>
      <w:r w:rsidR="00E962DE">
        <w:rPr>
          <w:sz w:val="16"/>
        </w:rPr>
        <w:fldChar w:fldCharType="begin"/>
      </w:r>
      <w:r w:rsidR="00E962DE">
        <w:rPr>
          <w:sz w:val="16"/>
        </w:rPr>
        <w:instrText xml:space="preserve"> DATE  \@ "MMMM yy"  \* MERGEFORMAT </w:instrText>
      </w:r>
      <w:r w:rsidR="00E962DE">
        <w:rPr>
          <w:sz w:val="16"/>
        </w:rPr>
        <w:fldChar w:fldCharType="separate"/>
      </w:r>
      <w:r w:rsidR="00BE46B2">
        <w:rPr>
          <w:noProof/>
          <w:sz w:val="16"/>
        </w:rPr>
        <w:t>juillet 26</w:t>
      </w:r>
      <w:r w:rsidR="00E962DE">
        <w:rPr>
          <w:sz w:val="16"/>
        </w:rPr>
        <w:fldChar w:fldCharType="end"/>
      </w:r>
      <w:r w:rsidR="002A0CDB" w:rsidRPr="00527E9E">
        <w:rPr>
          <w:sz w:val="16"/>
        </w:rPr>
        <w:t xml:space="preserve">. </w:t>
      </w:r>
    </w:p>
    <w:p w14:paraId="7F1F7275" w14:textId="77777777" w:rsidR="00783D37" w:rsidRPr="00527E9E" w:rsidRDefault="00D16492" w:rsidP="00D16492">
      <w:pPr>
        <w:rPr>
          <w:sz w:val="16"/>
        </w:rPr>
      </w:pPr>
      <w:r w:rsidRPr="00527E9E">
        <w:rPr>
          <w:sz w:val="16"/>
        </w:rPr>
        <w:t>Réalisation : « TNT » Tanghe Thierry</w:t>
      </w:r>
      <w:r w:rsidR="009B3758" w:rsidRPr="00527E9E">
        <w:rPr>
          <w:sz w:val="16"/>
        </w:rPr>
        <w:t xml:space="preserve"> </w:t>
      </w:r>
      <w:r w:rsidRPr="00527E9E">
        <w:rPr>
          <w:sz w:val="16"/>
        </w:rPr>
        <w:t xml:space="preserve">– e-mail : </w:t>
      </w:r>
      <w:hyperlink r:id="rId64" w:history="1">
        <w:r w:rsidR="00A823D8" w:rsidRPr="00527E9E">
          <w:rPr>
            <w:rStyle w:val="Lienhypertexte"/>
            <w:sz w:val="16"/>
          </w:rPr>
          <w:t>tnt@</w:t>
        </w:r>
        <w:r w:rsidR="007A4E13" w:rsidRPr="00527E9E">
          <w:rPr>
            <w:rStyle w:val="Lienhypertexte"/>
            <w:sz w:val="16"/>
          </w:rPr>
          <w:t>meure</w:t>
        </w:r>
        <w:r w:rsidR="00A823D8" w:rsidRPr="00527E9E">
          <w:rPr>
            <w:rStyle w:val="Lienhypertexte"/>
            <w:sz w:val="16"/>
          </w:rPr>
          <w:t>.be</w:t>
        </w:r>
      </w:hyperlink>
      <w:r w:rsidR="00783D37" w:rsidRPr="00527E9E">
        <w:rPr>
          <w:sz w:val="16"/>
        </w:rPr>
        <w:t xml:space="preserve">  </w:t>
      </w:r>
    </w:p>
    <w:p w14:paraId="7476F64D" w14:textId="77777777" w:rsidR="00783D37" w:rsidRPr="00527E9E" w:rsidRDefault="00D16492" w:rsidP="00D16492">
      <w:pPr>
        <w:rPr>
          <w:sz w:val="16"/>
        </w:rPr>
      </w:pPr>
      <w:r w:rsidRPr="00527E9E">
        <w:rPr>
          <w:sz w:val="16"/>
        </w:rPr>
        <w:t>Bruxelles – Belgique</w:t>
      </w:r>
    </w:p>
    <w:p w14:paraId="12D3D54C" w14:textId="77777777" w:rsidR="00783D37" w:rsidRPr="00527E9E" w:rsidRDefault="00783D37" w:rsidP="00D16492">
      <w:pPr>
        <w:rPr>
          <w:sz w:val="16"/>
        </w:rPr>
        <w:sectPr w:rsidR="00783D37" w:rsidRPr="00527E9E" w:rsidSect="00C6302F">
          <w:endnotePr>
            <w:numFmt w:val="decimal"/>
          </w:endnotePr>
          <w:type w:val="continuous"/>
          <w:pgSz w:w="11906" w:h="16838" w:code="9"/>
          <w:pgMar w:top="851" w:right="851" w:bottom="851" w:left="851" w:header="709" w:footer="709" w:gutter="0"/>
          <w:cols w:space="708"/>
          <w:titlePg/>
          <w:docGrid w:linePitch="360"/>
        </w:sectPr>
      </w:pPr>
    </w:p>
    <w:p w14:paraId="63AA78AF" w14:textId="77777777" w:rsidR="00730A90" w:rsidRPr="00527E9E" w:rsidRDefault="00730A90">
      <w:pPr>
        <w:widowControl/>
        <w:jc w:val="left"/>
      </w:pPr>
      <w:r w:rsidRPr="00527E9E">
        <w:br w:type="page"/>
      </w:r>
    </w:p>
    <w:p w14:paraId="1DE4B4A2" w14:textId="77777777" w:rsidR="00A37F52" w:rsidRPr="00527E9E" w:rsidRDefault="00B72823" w:rsidP="00730A90">
      <w:r w:rsidRPr="00527E9E">
        <w:rPr>
          <w:noProof/>
          <w:lang w:eastAsia="fr-BE"/>
        </w:rPr>
        <w:lastRenderedPageBreak/>
        <w:drawing>
          <wp:anchor distT="0" distB="0" distL="114300" distR="114300" simplePos="0" relativeHeight="251654656" behindDoc="0" locked="0" layoutInCell="1" allowOverlap="1" wp14:anchorId="2BAFC210" wp14:editId="10B4A32D">
            <wp:simplePos x="0" y="0"/>
            <wp:positionH relativeFrom="column">
              <wp:posOffset>4932045</wp:posOffset>
            </wp:positionH>
            <wp:positionV relativeFrom="paragraph">
              <wp:posOffset>7331710</wp:posOffset>
            </wp:positionV>
            <wp:extent cx="542290" cy="571500"/>
            <wp:effectExtent l="0" t="0" r="0" b="0"/>
            <wp:wrapNone/>
            <wp:docPr id="47" name="Picture 46" descr="illum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llum_l"/>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229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52608" behindDoc="0" locked="0" layoutInCell="1" allowOverlap="1" wp14:anchorId="7CE4B422" wp14:editId="6CDF84CB">
            <wp:simplePos x="0" y="0"/>
            <wp:positionH relativeFrom="column">
              <wp:posOffset>2646045</wp:posOffset>
            </wp:positionH>
            <wp:positionV relativeFrom="paragraph">
              <wp:posOffset>5731510</wp:posOffset>
            </wp:positionV>
            <wp:extent cx="800100" cy="560705"/>
            <wp:effectExtent l="0" t="0" r="0" b="0"/>
            <wp:wrapNone/>
            <wp:docPr id="46" name="Picture 45" descr="illum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llum_v"/>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00100"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50560" behindDoc="0" locked="0" layoutInCell="1" allowOverlap="1" wp14:anchorId="55F6571B" wp14:editId="66788E48">
            <wp:simplePos x="0" y="0"/>
            <wp:positionH relativeFrom="column">
              <wp:posOffset>2988945</wp:posOffset>
            </wp:positionH>
            <wp:positionV relativeFrom="paragraph">
              <wp:posOffset>7331710</wp:posOffset>
            </wp:positionV>
            <wp:extent cx="647700" cy="604520"/>
            <wp:effectExtent l="0" t="0" r="0" b="5080"/>
            <wp:wrapNone/>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770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9536" behindDoc="0" locked="0" layoutInCell="1" allowOverlap="1" wp14:anchorId="39F75A71" wp14:editId="6155654F">
            <wp:simplePos x="0" y="0"/>
            <wp:positionH relativeFrom="column">
              <wp:posOffset>1960245</wp:posOffset>
            </wp:positionH>
            <wp:positionV relativeFrom="paragraph">
              <wp:posOffset>7331710</wp:posOffset>
            </wp:positionV>
            <wp:extent cx="571500" cy="544830"/>
            <wp:effectExtent l="0" t="0" r="0" b="7620"/>
            <wp:wrapNone/>
            <wp:docPr id="44" name="Picture 43"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llum_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7488" behindDoc="0" locked="0" layoutInCell="1" allowOverlap="1" wp14:anchorId="241C73BF" wp14:editId="72913D60">
            <wp:simplePos x="0" y="0"/>
            <wp:positionH relativeFrom="column">
              <wp:posOffset>2303145</wp:posOffset>
            </wp:positionH>
            <wp:positionV relativeFrom="paragraph">
              <wp:posOffset>3216910</wp:posOffset>
            </wp:positionV>
            <wp:extent cx="571500" cy="544830"/>
            <wp:effectExtent l="0" t="0" r="0" b="7620"/>
            <wp:wrapNone/>
            <wp:docPr id="43" name="Picture 42"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llum_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6464" behindDoc="0" locked="0" layoutInCell="1" allowOverlap="1" wp14:anchorId="48EC87A8" wp14:editId="351D1492">
            <wp:simplePos x="0" y="0"/>
            <wp:positionH relativeFrom="column">
              <wp:posOffset>1845945</wp:posOffset>
            </wp:positionH>
            <wp:positionV relativeFrom="paragraph">
              <wp:posOffset>3216910</wp:posOffset>
            </wp:positionV>
            <wp:extent cx="421640" cy="571500"/>
            <wp:effectExtent l="0" t="0" r="0" b="0"/>
            <wp:wrapNone/>
            <wp:docPr id="42" name="Picture 41"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llum_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6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4416" behindDoc="0" locked="0" layoutInCell="1" allowOverlap="1" wp14:anchorId="37AAE507" wp14:editId="32211C07">
            <wp:simplePos x="0" y="0"/>
            <wp:positionH relativeFrom="column">
              <wp:posOffset>4131945</wp:posOffset>
            </wp:positionH>
            <wp:positionV relativeFrom="paragraph">
              <wp:posOffset>1845310</wp:posOffset>
            </wp:positionV>
            <wp:extent cx="685800" cy="581025"/>
            <wp:effectExtent l="0" t="0" r="0" b="9525"/>
            <wp:wrapNone/>
            <wp:docPr id="41" name="Picture 40" descr="illum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llum_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3392" behindDoc="0" locked="0" layoutInCell="1" allowOverlap="1" wp14:anchorId="3B3D1441" wp14:editId="313EE80B">
            <wp:simplePos x="0" y="0"/>
            <wp:positionH relativeFrom="column">
              <wp:posOffset>3560445</wp:posOffset>
            </wp:positionH>
            <wp:positionV relativeFrom="paragraph">
              <wp:posOffset>7331710</wp:posOffset>
            </wp:positionV>
            <wp:extent cx="800100" cy="592455"/>
            <wp:effectExtent l="0" t="0" r="0" b="0"/>
            <wp:wrapNone/>
            <wp:docPr id="40" name="Picture 39"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llum_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2368" behindDoc="0" locked="0" layoutInCell="1" allowOverlap="1" wp14:anchorId="5558AD16" wp14:editId="45F4FC95">
            <wp:simplePos x="0" y="0"/>
            <wp:positionH relativeFrom="column">
              <wp:posOffset>1960245</wp:posOffset>
            </wp:positionH>
            <wp:positionV relativeFrom="paragraph">
              <wp:posOffset>4131310</wp:posOffset>
            </wp:positionV>
            <wp:extent cx="800100" cy="592455"/>
            <wp:effectExtent l="0" t="0" r="0" b="0"/>
            <wp:wrapNone/>
            <wp:docPr id="39" name="Picture 38"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llum_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1344" behindDoc="0" locked="0" layoutInCell="1" allowOverlap="1" wp14:anchorId="628AC6EE" wp14:editId="00FE7A65">
            <wp:simplePos x="0" y="0"/>
            <wp:positionH relativeFrom="column">
              <wp:posOffset>3331845</wp:posOffset>
            </wp:positionH>
            <wp:positionV relativeFrom="paragraph">
              <wp:posOffset>1875155</wp:posOffset>
            </wp:positionV>
            <wp:extent cx="800100" cy="592455"/>
            <wp:effectExtent l="0" t="0" r="0" b="0"/>
            <wp:wrapNone/>
            <wp:docPr id="38" name="Picture 37"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llum_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40320" behindDoc="0" locked="0" layoutInCell="1" allowOverlap="1" wp14:anchorId="3DAA37AE" wp14:editId="4626D086">
            <wp:simplePos x="0" y="0"/>
            <wp:positionH relativeFrom="column">
              <wp:posOffset>2531745</wp:posOffset>
            </wp:positionH>
            <wp:positionV relativeFrom="paragraph">
              <wp:posOffset>1845310</wp:posOffset>
            </wp:positionV>
            <wp:extent cx="775970" cy="610235"/>
            <wp:effectExtent l="0" t="0" r="5080" b="0"/>
            <wp:wrapNone/>
            <wp:docPr id="37" name="Picture 36"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llum_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597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9296" behindDoc="0" locked="0" layoutInCell="1" allowOverlap="1" wp14:anchorId="5A1A8077" wp14:editId="45BF42A0">
            <wp:simplePos x="0" y="0"/>
            <wp:positionH relativeFrom="column">
              <wp:posOffset>4360545</wp:posOffset>
            </wp:positionH>
            <wp:positionV relativeFrom="paragraph">
              <wp:posOffset>7331710</wp:posOffset>
            </wp:positionV>
            <wp:extent cx="490220" cy="571500"/>
            <wp:effectExtent l="0" t="0" r="5080" b="0"/>
            <wp:wrapNone/>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8272" behindDoc="0" locked="0" layoutInCell="1" allowOverlap="1" wp14:anchorId="556BD575" wp14:editId="24E8C179">
            <wp:simplePos x="0" y="0"/>
            <wp:positionH relativeFrom="column">
              <wp:posOffset>2531745</wp:posOffset>
            </wp:positionH>
            <wp:positionV relativeFrom="paragraph">
              <wp:posOffset>7331710</wp:posOffset>
            </wp:positionV>
            <wp:extent cx="490220" cy="571500"/>
            <wp:effectExtent l="0" t="0" r="5080" b="0"/>
            <wp:wrapNone/>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7248" behindDoc="0" locked="0" layoutInCell="1" allowOverlap="1" wp14:anchorId="1052FBE1" wp14:editId="5A958DB3">
            <wp:simplePos x="0" y="0"/>
            <wp:positionH relativeFrom="column">
              <wp:posOffset>3446145</wp:posOffset>
            </wp:positionH>
            <wp:positionV relativeFrom="paragraph">
              <wp:posOffset>5731510</wp:posOffset>
            </wp:positionV>
            <wp:extent cx="490220" cy="571500"/>
            <wp:effectExtent l="0" t="0" r="5080" b="0"/>
            <wp:wrapNone/>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6224" behindDoc="0" locked="0" layoutInCell="1" allowOverlap="1" wp14:anchorId="3669F740" wp14:editId="1A3F2952">
            <wp:simplePos x="0" y="0"/>
            <wp:positionH relativeFrom="column">
              <wp:posOffset>2188845</wp:posOffset>
            </wp:positionH>
            <wp:positionV relativeFrom="paragraph">
              <wp:posOffset>5731510</wp:posOffset>
            </wp:positionV>
            <wp:extent cx="490220" cy="571500"/>
            <wp:effectExtent l="0" t="0" r="5080" b="0"/>
            <wp:wrapNone/>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5200" behindDoc="0" locked="0" layoutInCell="1" allowOverlap="1" wp14:anchorId="0420E4D1" wp14:editId="7CF6D7F9">
            <wp:simplePos x="0" y="0"/>
            <wp:positionH relativeFrom="column">
              <wp:posOffset>4817745</wp:posOffset>
            </wp:positionH>
            <wp:positionV relativeFrom="paragraph">
              <wp:posOffset>1845310</wp:posOffset>
            </wp:positionV>
            <wp:extent cx="490220" cy="571500"/>
            <wp:effectExtent l="0" t="0" r="5080" b="0"/>
            <wp:wrapNone/>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2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4176" behindDoc="0" locked="0" layoutInCell="1" allowOverlap="1" wp14:anchorId="24C8788D" wp14:editId="39C56DE6">
            <wp:simplePos x="0" y="0"/>
            <wp:positionH relativeFrom="column">
              <wp:posOffset>817245</wp:posOffset>
            </wp:positionH>
            <wp:positionV relativeFrom="paragraph">
              <wp:posOffset>6645910</wp:posOffset>
            </wp:positionV>
            <wp:extent cx="1078230" cy="1257300"/>
            <wp:effectExtent l="0" t="0" r="7620" b="0"/>
            <wp:wrapNone/>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7823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3152" behindDoc="0" locked="0" layoutInCell="1" allowOverlap="1" wp14:anchorId="6615DEA1" wp14:editId="700AAAAA">
            <wp:simplePos x="0" y="0"/>
            <wp:positionH relativeFrom="column">
              <wp:posOffset>817245</wp:posOffset>
            </wp:positionH>
            <wp:positionV relativeFrom="paragraph">
              <wp:posOffset>5160010</wp:posOffset>
            </wp:positionV>
            <wp:extent cx="1257300" cy="1173480"/>
            <wp:effectExtent l="0" t="0" r="0" b="7620"/>
            <wp:wrapNone/>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5730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2128" behindDoc="0" locked="0" layoutInCell="1" allowOverlap="1" wp14:anchorId="64423657" wp14:editId="5B2B87BD">
            <wp:simplePos x="0" y="0"/>
            <wp:positionH relativeFrom="column">
              <wp:posOffset>931545</wp:posOffset>
            </wp:positionH>
            <wp:positionV relativeFrom="paragraph">
              <wp:posOffset>4017010</wp:posOffset>
            </wp:positionV>
            <wp:extent cx="914400" cy="762000"/>
            <wp:effectExtent l="0" t="0" r="0" b="0"/>
            <wp:wrapNone/>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1104" behindDoc="0" locked="0" layoutInCell="1" allowOverlap="1" wp14:anchorId="30033939" wp14:editId="06B71833">
            <wp:simplePos x="0" y="0"/>
            <wp:positionH relativeFrom="column">
              <wp:posOffset>1045845</wp:posOffset>
            </wp:positionH>
            <wp:positionV relativeFrom="paragraph">
              <wp:posOffset>2988310</wp:posOffset>
            </wp:positionV>
            <wp:extent cx="685800" cy="800100"/>
            <wp:effectExtent l="0" t="0" r="0" b="0"/>
            <wp:wrapNone/>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30080" behindDoc="0" locked="0" layoutInCell="1" allowOverlap="1" wp14:anchorId="392823DC" wp14:editId="53F485C3">
            <wp:simplePos x="0" y="0"/>
            <wp:positionH relativeFrom="column">
              <wp:posOffset>702945</wp:posOffset>
            </wp:positionH>
            <wp:positionV relativeFrom="paragraph">
              <wp:posOffset>1402080</wp:posOffset>
            </wp:positionV>
            <wp:extent cx="1828800" cy="1143635"/>
            <wp:effectExtent l="0" t="0" r="0" b="0"/>
            <wp:wrapNone/>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28800"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E9E">
        <w:rPr>
          <w:noProof/>
          <w:lang w:eastAsia="fr-BE"/>
        </w:rPr>
        <w:drawing>
          <wp:anchor distT="0" distB="0" distL="114300" distR="114300" simplePos="0" relativeHeight="251629056" behindDoc="0" locked="0" layoutInCell="1" allowOverlap="1" wp14:anchorId="66BC77AF" wp14:editId="6748595A">
            <wp:simplePos x="0" y="0"/>
            <wp:positionH relativeFrom="column">
              <wp:posOffset>131445</wp:posOffset>
            </wp:positionH>
            <wp:positionV relativeFrom="paragraph">
              <wp:posOffset>473710</wp:posOffset>
            </wp:positionV>
            <wp:extent cx="6040755" cy="8306435"/>
            <wp:effectExtent l="0" t="0" r="0" b="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40755" cy="83064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37F52" w:rsidRPr="00527E9E" w:rsidSect="00C6302F">
      <w:headerReference w:type="default" r:id="rId73"/>
      <w:footerReference w:type="default" r:id="rId74"/>
      <w:endnotePr>
        <w:numFmt w:val="decimal"/>
      </w:endnotePr>
      <w:type w:val="continuous"/>
      <w:pgSz w:w="11906" w:h="16838" w:code="9"/>
      <w:pgMar w:top="851" w:right="1133" w:bottom="851"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6430B" w14:textId="77777777" w:rsidR="00291E42" w:rsidRDefault="00291E42">
      <w:r>
        <w:separator/>
      </w:r>
    </w:p>
  </w:endnote>
  <w:endnote w:type="continuationSeparator" w:id="0">
    <w:p w14:paraId="649B9E40" w14:textId="77777777" w:rsidR="00291E42" w:rsidRDefault="0029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46FD" w14:textId="5EA78DE2" w:rsidR="00F70B87" w:rsidRDefault="00F70B87" w:rsidP="00695977">
    <w:pPr>
      <w:pStyle w:val="Pieddepage"/>
      <w:pBdr>
        <w:top w:val="dashDotStroked" w:sz="24" w:space="1" w:color="auto"/>
      </w:pBdr>
      <w:tabs>
        <w:tab w:val="clear" w:pos="8306"/>
      </w:tabs>
      <w:jc w:val="right"/>
    </w:pPr>
    <w:r>
      <w:tab/>
    </w:r>
    <w:r>
      <w:tab/>
    </w:r>
    <w:r>
      <w:tab/>
    </w:r>
    <w:r>
      <w:tab/>
    </w:r>
    <w:r>
      <w:fldChar w:fldCharType="begin"/>
    </w:r>
    <w:r>
      <w:instrText xml:space="preserve"> DATE \@ "d/MM/yyyy" </w:instrText>
    </w:r>
    <w:r>
      <w:fldChar w:fldCharType="separate"/>
    </w:r>
    <w:r w:rsidR="00BE46B2">
      <w:rPr>
        <w:noProof/>
      </w:rPr>
      <w:t>9/07/2026</w:t>
    </w:r>
    <w:r>
      <w:fldChar w:fldCharType="end"/>
    </w:r>
    <w:r>
      <w:t xml:space="preserve">  page </w:t>
    </w: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170</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628B" w14:textId="77777777" w:rsidR="00F70B87" w:rsidRDefault="00F70B87" w:rsidP="006D4AA7">
    <w:pPr>
      <w:pStyle w:val="En-tte"/>
      <w:jc w:val="center"/>
    </w:pPr>
    <w:r>
      <w:rPr>
        <w:noProof/>
        <w:lang w:eastAsia="fr-BE"/>
      </w:rPr>
      <w:drawing>
        <wp:inline distT="0" distB="0" distL="0" distR="0" wp14:anchorId="67F45D37" wp14:editId="24A901A4">
          <wp:extent cx="464185" cy="2838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283845"/>
                  </a:xfrm>
                  <a:prstGeom prst="rect">
                    <a:avLst/>
                  </a:prstGeom>
                  <a:noFill/>
                  <a:ln>
                    <a:noFill/>
                  </a:ln>
                </pic:spPr>
              </pic:pic>
            </a:graphicData>
          </a:graphic>
        </wp:inline>
      </w:drawing>
    </w:r>
    <w:r>
      <w:rPr>
        <w:noProof/>
        <w:lang w:eastAsia="fr-BE"/>
      </w:rPr>
      <w:drawing>
        <wp:inline distT="0" distB="0" distL="0" distR="0" wp14:anchorId="02B0B152" wp14:editId="4F8F47DE">
          <wp:extent cx="228600" cy="2635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263525"/>
                  </a:xfrm>
                  <a:prstGeom prst="rect">
                    <a:avLst/>
                  </a:prstGeom>
                  <a:noFill/>
                  <a:ln>
                    <a:noFill/>
                  </a:ln>
                </pic:spPr>
              </pic:pic>
            </a:graphicData>
          </a:graphic>
        </wp:inline>
      </w:drawing>
    </w:r>
    <w:r>
      <w:rPr>
        <w:noProof/>
        <w:lang w:eastAsia="fr-BE"/>
      </w:rPr>
      <w:drawing>
        <wp:inline distT="0" distB="0" distL="0" distR="0" wp14:anchorId="46C4E884" wp14:editId="0B18EAC5">
          <wp:extent cx="346075" cy="2838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6075" cy="283845"/>
                  </a:xfrm>
                  <a:prstGeom prst="rect">
                    <a:avLst/>
                  </a:prstGeom>
                  <a:noFill/>
                  <a:ln>
                    <a:noFill/>
                  </a:ln>
                </pic:spPr>
              </pic:pic>
            </a:graphicData>
          </a:graphic>
        </wp:inline>
      </w:drawing>
    </w:r>
    <w:r>
      <w:rPr>
        <w:noProof/>
        <w:lang w:eastAsia="fr-BE"/>
      </w:rPr>
      <w:drawing>
        <wp:inline distT="0" distB="0" distL="0" distR="0" wp14:anchorId="55F340BC" wp14:editId="70075CD6">
          <wp:extent cx="290830" cy="2635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830" cy="263525"/>
                  </a:xfrm>
                  <a:prstGeom prst="rect">
                    <a:avLst/>
                  </a:prstGeom>
                  <a:noFill/>
                  <a:ln>
                    <a:noFill/>
                  </a:ln>
                </pic:spPr>
              </pic:pic>
            </a:graphicData>
          </a:graphic>
        </wp:inline>
      </w:drawing>
    </w:r>
    <w:r>
      <w:rPr>
        <w:noProof/>
        <w:lang w:eastAsia="fr-BE"/>
      </w:rPr>
      <w:drawing>
        <wp:inline distT="0" distB="0" distL="0" distR="0" wp14:anchorId="65817733" wp14:editId="32C6CA4D">
          <wp:extent cx="235585" cy="2635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85" cy="263525"/>
                  </a:xfrm>
                  <a:prstGeom prst="rect">
                    <a:avLst/>
                  </a:prstGeom>
                  <a:noFill/>
                  <a:ln>
                    <a:noFill/>
                  </a:ln>
                </pic:spPr>
              </pic:pic>
            </a:graphicData>
          </a:graphic>
        </wp:inline>
      </w:drawing>
    </w:r>
  </w:p>
  <w:p w14:paraId="560230BB" w14:textId="77777777" w:rsidR="00F70B87" w:rsidRDefault="00F70B87" w:rsidP="006D4AA7">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2F5AD" w14:textId="27F4AA86" w:rsidR="00F70B87" w:rsidRPr="00535721" w:rsidRDefault="00F70B87" w:rsidP="00535721">
    <w:pPr>
      <w:pStyle w:val="Pieddepage"/>
      <w:pBdr>
        <w:top w:val="dashDotStroked" w:sz="24" w:space="1" w:color="auto"/>
      </w:pBdr>
      <w:tabs>
        <w:tab w:val="clear" w:pos="8306"/>
      </w:tabs>
      <w:jc w:val="left"/>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4RencontreV31.docx</w:t>
    </w:r>
    <w:r>
      <w:rPr>
        <w:rFonts w:ascii="Cooper Black" w:hAnsi="Cooper Black"/>
      </w:rPr>
      <w:fldChar w:fldCharType="end"/>
    </w:r>
    <w:r>
      <w:rPr>
        <w:rFonts w:ascii="Cooper Black" w:hAnsi="Cooper Black"/>
      </w:rPr>
      <w:tab/>
    </w:r>
    <w:r>
      <w:rPr>
        <w:rFonts w:ascii="Cooper Black" w:hAnsi="Cooper Black"/>
      </w:rPr>
      <w:tab/>
    </w:r>
    <w:r w:rsidRPr="00535721">
      <w:rPr>
        <w:rFonts w:ascii="Cooper Black" w:hAnsi="Cooper Black"/>
      </w:rPr>
      <w:fldChar w:fldCharType="begin"/>
    </w:r>
    <w:r w:rsidRPr="00535721">
      <w:rPr>
        <w:rFonts w:ascii="Cooper Black" w:hAnsi="Cooper Black"/>
      </w:rPr>
      <w:instrText xml:space="preserve"> DATE \@ "d/MM/yyyy" </w:instrText>
    </w:r>
    <w:r w:rsidRPr="00535721">
      <w:rPr>
        <w:rFonts w:ascii="Cooper Black" w:hAnsi="Cooper Black"/>
      </w:rPr>
      <w:fldChar w:fldCharType="separate"/>
    </w:r>
    <w:r w:rsidR="00BE46B2">
      <w:rPr>
        <w:rFonts w:ascii="Cooper Black" w:hAnsi="Cooper Black"/>
        <w:noProof/>
      </w:rPr>
      <w:t>9/07/2026</w:t>
    </w:r>
    <w:r w:rsidRPr="00535721">
      <w:rPr>
        <w:rFonts w:ascii="Cooper Black" w:hAnsi="Cooper Black"/>
      </w:rPr>
      <w:fldChar w:fldCharType="end"/>
    </w:r>
    <w:r w:rsidRPr="00535721">
      <w:rPr>
        <w:rFonts w:ascii="Cooper Black" w:hAnsi="Cooper Black"/>
      </w:rPr>
      <w:t xml:space="preserve">  </w:t>
    </w:r>
    <w:r>
      <w:rPr>
        <w:rFonts w:ascii="Cooper Black" w:hAnsi="Cooper Black"/>
      </w:rPr>
      <w:tab/>
    </w:r>
    <w:r>
      <w:rPr>
        <w:rFonts w:ascii="Cooper Black" w:hAnsi="Cooper Black"/>
      </w:rPr>
      <w:tab/>
    </w:r>
    <w:r>
      <w:rPr>
        <w:rFonts w:ascii="Cooper Black" w:hAnsi="Cooper Black"/>
      </w:rPr>
      <w:tab/>
    </w:r>
    <w:r>
      <w:rPr>
        <w:rFonts w:ascii="Cooper Black" w:hAnsi="Cooper Black"/>
      </w:rPr>
      <w:tab/>
    </w:r>
    <w:r>
      <w:rPr>
        <w:rFonts w:ascii="Cooper Black" w:hAnsi="Cooper Black"/>
      </w:rPr>
      <w:tab/>
    </w:r>
    <w:r w:rsidRPr="00535721">
      <w:rPr>
        <w:rFonts w:ascii="Cooper Black" w:hAnsi="Cooper Black"/>
      </w:rPr>
      <w:t>page</w:t>
    </w:r>
    <w:r>
      <w:rPr>
        <w:rFonts w:ascii="Cooper Black" w:hAnsi="Cooper Black"/>
      </w:rPr>
      <w:t xml:space="preserve"> </w:t>
    </w:r>
    <w:r w:rsidRPr="00535721">
      <w:rPr>
        <w:rFonts w:ascii="Cooper Black" w:hAnsi="Cooper Black"/>
      </w:rPr>
      <w:t xml:space="preserve"> </w:t>
    </w:r>
    <w:r>
      <w:rPr>
        <w:rFonts w:ascii="Cooper Black" w:hAnsi="Cooper Black"/>
      </w:rPr>
      <w:fldChar w:fldCharType="begin"/>
    </w:r>
    <w:r>
      <w:rPr>
        <w:rFonts w:ascii="Cooper Black" w:hAnsi="Cooper Black"/>
      </w:rPr>
      <w:instrText xml:space="preserve"> PAGE   \* MERGEFORMAT </w:instrText>
    </w:r>
    <w:r>
      <w:rPr>
        <w:rFonts w:ascii="Cooper Black" w:hAnsi="Cooper Black"/>
      </w:rPr>
      <w:fldChar w:fldCharType="separate"/>
    </w:r>
    <w:r w:rsidR="00BE46B2">
      <w:rPr>
        <w:rFonts w:ascii="Cooper Black" w:hAnsi="Cooper Black"/>
        <w:noProof/>
      </w:rPr>
      <w:t>147</w:t>
    </w:r>
    <w:r>
      <w:rPr>
        <w:rFonts w:ascii="Cooper Black" w:hAnsi="Cooper Black"/>
      </w:rPr>
      <w:fldChar w:fldCharType="end"/>
    </w:r>
    <w:r>
      <w:rPr>
        <w:rFonts w:ascii="Cooper Black" w:hAnsi="Cooper Black"/>
      </w:rPr>
      <w:t xml:space="preserve"> /</w:t>
    </w:r>
    <w:r w:rsidRPr="00535721">
      <w:rPr>
        <w:rStyle w:val="Numrodepage"/>
        <w:rFonts w:ascii="Cooper Black" w:hAnsi="Cooper Black"/>
      </w:rPr>
      <w:t xml:space="preserve"> </w:t>
    </w:r>
    <w:r w:rsidRPr="00535721">
      <w:rPr>
        <w:rStyle w:val="Numrodepage"/>
        <w:rFonts w:ascii="Cooper Black" w:hAnsi="Cooper Black"/>
      </w:rPr>
      <w:fldChar w:fldCharType="begin"/>
    </w:r>
    <w:r w:rsidRPr="00535721">
      <w:rPr>
        <w:rStyle w:val="Numrodepage"/>
        <w:rFonts w:ascii="Cooper Black" w:hAnsi="Cooper Black"/>
      </w:rPr>
      <w:instrText xml:space="preserve"> NUMPAGES </w:instrText>
    </w:r>
    <w:r w:rsidRPr="00535721">
      <w:rPr>
        <w:rStyle w:val="Numrodepage"/>
        <w:rFonts w:ascii="Cooper Black" w:hAnsi="Cooper Black"/>
      </w:rPr>
      <w:fldChar w:fldCharType="separate"/>
    </w:r>
    <w:r w:rsidR="00BE46B2">
      <w:rPr>
        <w:rStyle w:val="Numrodepage"/>
        <w:rFonts w:ascii="Cooper Black" w:hAnsi="Cooper Black"/>
        <w:noProof/>
      </w:rPr>
      <w:t>154</w:t>
    </w:r>
    <w:r w:rsidRPr="00535721">
      <w:rPr>
        <w:rStyle w:val="Numrodepage"/>
        <w:rFonts w:ascii="Cooper Black" w:hAnsi="Cooper Blac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E3E71" w14:textId="355A1969" w:rsidR="00F70B87" w:rsidRPr="00535721" w:rsidRDefault="00F70B87" w:rsidP="00CC36BB">
    <w:pPr>
      <w:pStyle w:val="Pieddepage"/>
      <w:pBdr>
        <w:top w:val="dashDotStroked" w:sz="24" w:space="1" w:color="auto"/>
      </w:pBdr>
      <w:tabs>
        <w:tab w:val="clear" w:pos="8306"/>
      </w:tabs>
      <w:jc w:val="left"/>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4RencontreV31.docx</w:t>
    </w:r>
    <w:r>
      <w:rPr>
        <w:rFonts w:ascii="Cooper Black" w:hAnsi="Cooper Black"/>
      </w:rPr>
      <w:fldChar w:fldCharType="end"/>
    </w:r>
    <w:r>
      <w:rPr>
        <w:rFonts w:ascii="Cooper Black" w:hAnsi="Cooper Black"/>
      </w:rPr>
      <w:tab/>
    </w:r>
    <w:r>
      <w:rPr>
        <w:rFonts w:ascii="Cooper Black" w:hAnsi="Cooper Black"/>
      </w:rPr>
      <w:tab/>
    </w:r>
    <w:r w:rsidRPr="00535721">
      <w:rPr>
        <w:rFonts w:ascii="Cooper Black" w:hAnsi="Cooper Black"/>
      </w:rPr>
      <w:fldChar w:fldCharType="begin"/>
    </w:r>
    <w:r w:rsidRPr="00535721">
      <w:rPr>
        <w:rFonts w:ascii="Cooper Black" w:hAnsi="Cooper Black"/>
      </w:rPr>
      <w:instrText xml:space="preserve"> DATE \@ "d/MM/yyyy" </w:instrText>
    </w:r>
    <w:r w:rsidRPr="00535721">
      <w:rPr>
        <w:rFonts w:ascii="Cooper Black" w:hAnsi="Cooper Black"/>
      </w:rPr>
      <w:fldChar w:fldCharType="separate"/>
    </w:r>
    <w:r w:rsidR="00BE46B2">
      <w:rPr>
        <w:rFonts w:ascii="Cooper Black" w:hAnsi="Cooper Black"/>
        <w:noProof/>
      </w:rPr>
      <w:t>9/07/2026</w:t>
    </w:r>
    <w:r w:rsidRPr="00535721">
      <w:rPr>
        <w:rFonts w:ascii="Cooper Black" w:hAnsi="Cooper Black"/>
      </w:rPr>
      <w:fldChar w:fldCharType="end"/>
    </w:r>
    <w:r w:rsidRPr="00535721">
      <w:rPr>
        <w:rFonts w:ascii="Cooper Black" w:hAnsi="Cooper Black"/>
      </w:rPr>
      <w:t xml:space="preserve">  </w:t>
    </w:r>
    <w:r>
      <w:rPr>
        <w:rFonts w:ascii="Cooper Black" w:hAnsi="Cooper Black"/>
      </w:rPr>
      <w:tab/>
    </w:r>
    <w:r>
      <w:rPr>
        <w:rFonts w:ascii="Cooper Black" w:hAnsi="Cooper Black"/>
      </w:rPr>
      <w:tab/>
    </w:r>
    <w:r>
      <w:rPr>
        <w:rFonts w:ascii="Cooper Black" w:hAnsi="Cooper Black"/>
      </w:rPr>
      <w:tab/>
    </w:r>
    <w:r>
      <w:rPr>
        <w:rFonts w:ascii="Cooper Black" w:hAnsi="Cooper Black"/>
      </w:rPr>
      <w:tab/>
    </w:r>
    <w:r>
      <w:rPr>
        <w:rFonts w:ascii="Cooper Black" w:hAnsi="Cooper Black"/>
      </w:rPr>
      <w:tab/>
    </w:r>
    <w:r w:rsidRPr="00535721">
      <w:rPr>
        <w:rFonts w:ascii="Cooper Black" w:hAnsi="Cooper Black"/>
      </w:rPr>
      <w:t>page</w:t>
    </w:r>
    <w:r>
      <w:rPr>
        <w:rFonts w:ascii="Cooper Black" w:hAnsi="Cooper Black"/>
      </w:rPr>
      <w:t xml:space="preserve"> </w:t>
    </w:r>
    <w:r w:rsidRPr="00535721">
      <w:rPr>
        <w:rFonts w:ascii="Cooper Black" w:hAnsi="Cooper Black"/>
      </w:rPr>
      <w:t xml:space="preserve"> </w:t>
    </w:r>
    <w:r>
      <w:rPr>
        <w:rFonts w:ascii="Cooper Black" w:hAnsi="Cooper Black"/>
      </w:rPr>
      <w:fldChar w:fldCharType="begin"/>
    </w:r>
    <w:r>
      <w:rPr>
        <w:rFonts w:ascii="Cooper Black" w:hAnsi="Cooper Black"/>
      </w:rPr>
      <w:instrText xml:space="preserve"> PAGE   \* MERGEFORMAT </w:instrText>
    </w:r>
    <w:r>
      <w:rPr>
        <w:rFonts w:ascii="Cooper Black" w:hAnsi="Cooper Black"/>
      </w:rPr>
      <w:fldChar w:fldCharType="separate"/>
    </w:r>
    <w:r w:rsidR="00BE46B2">
      <w:rPr>
        <w:rFonts w:ascii="Cooper Black" w:hAnsi="Cooper Black"/>
        <w:noProof/>
      </w:rPr>
      <w:t>149</w:t>
    </w:r>
    <w:r>
      <w:rPr>
        <w:rFonts w:ascii="Cooper Black" w:hAnsi="Cooper Black"/>
      </w:rPr>
      <w:fldChar w:fldCharType="end"/>
    </w:r>
    <w:r>
      <w:rPr>
        <w:rFonts w:ascii="Cooper Black" w:hAnsi="Cooper Black"/>
      </w:rPr>
      <w:t xml:space="preserve"> /</w:t>
    </w:r>
    <w:r w:rsidRPr="00535721">
      <w:rPr>
        <w:rStyle w:val="Numrodepage"/>
        <w:rFonts w:ascii="Cooper Black" w:hAnsi="Cooper Black"/>
      </w:rPr>
      <w:t xml:space="preserve"> </w:t>
    </w:r>
    <w:r w:rsidRPr="00535721">
      <w:rPr>
        <w:rStyle w:val="Numrodepage"/>
        <w:rFonts w:ascii="Cooper Black" w:hAnsi="Cooper Black"/>
      </w:rPr>
      <w:fldChar w:fldCharType="begin"/>
    </w:r>
    <w:r w:rsidRPr="00535721">
      <w:rPr>
        <w:rStyle w:val="Numrodepage"/>
        <w:rFonts w:ascii="Cooper Black" w:hAnsi="Cooper Black"/>
      </w:rPr>
      <w:instrText xml:space="preserve"> NUMPAGES </w:instrText>
    </w:r>
    <w:r w:rsidRPr="00535721">
      <w:rPr>
        <w:rStyle w:val="Numrodepage"/>
        <w:rFonts w:ascii="Cooper Black" w:hAnsi="Cooper Black"/>
      </w:rPr>
      <w:fldChar w:fldCharType="separate"/>
    </w:r>
    <w:r w:rsidR="00BE46B2">
      <w:rPr>
        <w:rStyle w:val="Numrodepage"/>
        <w:rFonts w:ascii="Cooper Black" w:hAnsi="Cooper Black"/>
        <w:noProof/>
      </w:rPr>
      <w:t>154</w:t>
    </w:r>
    <w:r w:rsidRPr="00535721">
      <w:rPr>
        <w:rStyle w:val="Numrodepage"/>
        <w:rFonts w:ascii="Cooper Black" w:hAnsi="Cooper Black"/>
      </w:rPr>
      <w:fldChar w:fldCharType="end"/>
    </w:r>
  </w:p>
  <w:p w14:paraId="5DCE6345" w14:textId="77777777" w:rsidR="00F70B87" w:rsidRDefault="00F70B87" w:rsidP="00695977">
    <w:pPr>
      <w:pStyle w:val="Pieddepage"/>
      <w:pBdr>
        <w:top w:val="dashDotStroked" w:sz="24" w:space="1" w:color="auto"/>
      </w:pBdr>
      <w:tabs>
        <w:tab w:val="clear" w:pos="8306"/>
      </w:tabs>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19768" w14:textId="77777777" w:rsidR="00F70B87" w:rsidRDefault="00F70B87" w:rsidP="006E33A3">
    <w:pPr>
      <w:pStyle w:val="Pieddepage"/>
      <w:tabs>
        <w:tab w:val="clear" w:pos="8306"/>
      </w:tabs>
      <w:jc w:val="righ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45DD2" w14:textId="77777777" w:rsidR="00291E42" w:rsidRDefault="00291E42">
      <w:r>
        <w:separator/>
      </w:r>
    </w:p>
  </w:footnote>
  <w:footnote w:type="continuationSeparator" w:id="0">
    <w:p w14:paraId="3CCB2AEB" w14:textId="77777777" w:rsidR="00291E42" w:rsidRDefault="00291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2BD8" w14:textId="77777777" w:rsidR="00F70B87" w:rsidRDefault="00F70B87">
    <w:pPr>
      <w:pStyle w:val="En-tte"/>
      <w:widowControl/>
      <w:pBdr>
        <w:bottom w:val="dashDotStroked" w:sz="24" w:space="1" w:color="auto"/>
      </w:pBdr>
      <w:tabs>
        <w:tab w:val="clear" w:pos="8306"/>
        <w:tab w:val="right" w:pos="8364"/>
      </w:tabs>
      <w:jc w:val="center"/>
      <w:rPr>
        <w:b/>
        <w:sz w:val="24"/>
        <w:szCs w:val="24"/>
      </w:rPr>
    </w:pPr>
    <w:r>
      <w:rPr>
        <w:b/>
        <w:sz w:val="24"/>
        <w:szCs w:val="24"/>
      </w:rPr>
      <w:t>Livre Rencontre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C8AD8" w14:textId="77777777" w:rsidR="00F70B87" w:rsidRPr="00535721" w:rsidRDefault="00F70B87">
    <w:pPr>
      <w:pStyle w:val="En-tte"/>
      <w:widowControl/>
      <w:pBdr>
        <w:bottom w:val="dashDotStroked" w:sz="24" w:space="1" w:color="auto"/>
      </w:pBdr>
      <w:tabs>
        <w:tab w:val="clear" w:pos="8306"/>
        <w:tab w:val="right" w:pos="8364"/>
      </w:tabs>
      <w:jc w:val="center"/>
      <w:rPr>
        <w:rFonts w:ascii="Cooper Black" w:hAnsi="Cooper Black"/>
        <w:b/>
        <w:sz w:val="24"/>
        <w:szCs w:val="24"/>
      </w:rPr>
    </w:pPr>
    <w:r>
      <w:rPr>
        <w:noProof/>
        <w:lang w:eastAsia="fr-BE"/>
      </w:rPr>
      <w:drawing>
        <wp:anchor distT="0" distB="0" distL="114300" distR="114300" simplePos="0" relativeHeight="251659264" behindDoc="0" locked="0" layoutInCell="1" allowOverlap="1" wp14:anchorId="0F4BBF99" wp14:editId="6801F8F7">
          <wp:simplePos x="0" y="0"/>
          <wp:positionH relativeFrom="column">
            <wp:posOffset>6310630</wp:posOffset>
          </wp:positionH>
          <wp:positionV relativeFrom="paragraph">
            <wp:posOffset>-292735</wp:posOffset>
          </wp:positionV>
          <wp:extent cx="554355" cy="554355"/>
          <wp:effectExtent l="0" t="0" r="0" b="0"/>
          <wp:wrapNone/>
          <wp:docPr id="6" name="Picture 1" descr="cr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721">
      <w:rPr>
        <w:rFonts w:ascii="Cooper Black" w:hAnsi="Cooper Black"/>
        <w:b/>
        <w:sz w:val="24"/>
        <w:szCs w:val="24"/>
      </w:rPr>
      <w:t>Livre Rencontre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A004A" w14:textId="77777777" w:rsidR="00F70B87" w:rsidRDefault="00F70B8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E3405" w14:textId="77777777" w:rsidR="00F70B87" w:rsidRPr="006E33A3" w:rsidRDefault="00F70B87" w:rsidP="006E33A3">
    <w:pPr>
      <w:pStyle w:val="En-tt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6BD6"/>
    <w:multiLevelType w:val="multilevel"/>
    <w:tmpl w:val="42DECEDC"/>
    <w:lvl w:ilvl="0">
      <w:start w:val="1"/>
      <w:numFmt w:val="decimalZero"/>
      <w:lvlText w:val="%1"/>
      <w:lvlJc w:val="left"/>
      <w:pPr>
        <w:tabs>
          <w:tab w:val="num" w:pos="585"/>
        </w:tabs>
        <w:ind w:left="585" w:hanging="585"/>
      </w:pPr>
      <w:rPr>
        <w:rFonts w:hint="default"/>
      </w:rPr>
    </w:lvl>
    <w:lvl w:ilvl="1">
      <w:start w:val="4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8350427"/>
    <w:multiLevelType w:val="hybridMultilevel"/>
    <w:tmpl w:val="740EA304"/>
    <w:lvl w:ilvl="0" w:tplc="040C000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61694"/>
    <w:multiLevelType w:val="hybridMultilevel"/>
    <w:tmpl w:val="D6B45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D073E"/>
    <w:multiLevelType w:val="hybridMultilevel"/>
    <w:tmpl w:val="EF38E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47D8D"/>
    <w:multiLevelType w:val="hybridMultilevel"/>
    <w:tmpl w:val="A094F1C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922C7"/>
    <w:multiLevelType w:val="hybridMultilevel"/>
    <w:tmpl w:val="C11266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557587"/>
    <w:multiLevelType w:val="hybridMultilevel"/>
    <w:tmpl w:val="151C444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2FA460B7"/>
    <w:multiLevelType w:val="hybridMultilevel"/>
    <w:tmpl w:val="CC56B21A"/>
    <w:lvl w:ilvl="0" w:tplc="04090001">
      <w:start w:val="9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E45ED1"/>
    <w:multiLevelType w:val="hybridMultilevel"/>
    <w:tmpl w:val="ED86CCEA"/>
    <w:lvl w:ilvl="0" w:tplc="A62A21AE">
      <w:start w:val="1"/>
      <w:numFmt w:val="decimal"/>
      <w:lvlText w:val="%1."/>
      <w:lvlJc w:val="left"/>
      <w:pPr>
        <w:tabs>
          <w:tab w:val="num" w:pos="720"/>
        </w:tabs>
        <w:ind w:left="720" w:hanging="360"/>
      </w:pPr>
      <w:rPr>
        <w:rFonts w:ascii="Verdana" w:eastAsia="Times New Roman" w:hAnsi="Verdana"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5A94159"/>
    <w:multiLevelType w:val="hybridMultilevel"/>
    <w:tmpl w:val="B0986CEA"/>
    <w:lvl w:ilvl="0" w:tplc="A3E054EE">
      <w:start w:val="1"/>
      <w:numFmt w:val="decimal"/>
      <w:lvlText w:val="%1."/>
      <w:lvlJc w:val="left"/>
      <w:pPr>
        <w:tabs>
          <w:tab w:val="num" w:pos="644"/>
        </w:tabs>
        <w:ind w:left="644" w:hanging="360"/>
      </w:pPr>
      <w:rPr>
        <w:rFonts w:hint="default"/>
      </w:r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0" w15:restartNumberingAfterBreak="0">
    <w:nsid w:val="3CBC2EEE"/>
    <w:multiLevelType w:val="hybridMultilevel"/>
    <w:tmpl w:val="025C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41E24"/>
    <w:multiLevelType w:val="hybridMultilevel"/>
    <w:tmpl w:val="7B32C496"/>
    <w:lvl w:ilvl="0" w:tplc="080C000B">
      <w:start w:val="5"/>
      <w:numFmt w:val="bullet"/>
      <w:lvlText w:val=""/>
      <w:lvlJc w:val="left"/>
      <w:pPr>
        <w:ind w:left="1080" w:hanging="360"/>
      </w:pPr>
      <w:rPr>
        <w:rFonts w:ascii="Wingdings" w:eastAsia="Times New Roman"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3EE35236"/>
    <w:multiLevelType w:val="hybridMultilevel"/>
    <w:tmpl w:val="025C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256AC"/>
    <w:multiLevelType w:val="hybridMultilevel"/>
    <w:tmpl w:val="993E76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3C6064"/>
    <w:multiLevelType w:val="hybridMultilevel"/>
    <w:tmpl w:val="58F62B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E2F70"/>
    <w:multiLevelType w:val="hybridMultilevel"/>
    <w:tmpl w:val="1778DCA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55AA1B49"/>
    <w:multiLevelType w:val="hybridMultilevel"/>
    <w:tmpl w:val="0A12947A"/>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AE15AF"/>
    <w:multiLevelType w:val="hybridMultilevel"/>
    <w:tmpl w:val="025C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C04873"/>
    <w:multiLevelType w:val="hybridMultilevel"/>
    <w:tmpl w:val="5D7CD8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5B698B"/>
    <w:multiLevelType w:val="hybridMultilevel"/>
    <w:tmpl w:val="9F96BAB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B61D7A"/>
    <w:multiLevelType w:val="hybridMultilevel"/>
    <w:tmpl w:val="1CC4E8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DA41502"/>
    <w:multiLevelType w:val="hybridMultilevel"/>
    <w:tmpl w:val="69C040E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785D96"/>
    <w:multiLevelType w:val="hybridMultilevel"/>
    <w:tmpl w:val="FED4A6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FCB3D09"/>
    <w:multiLevelType w:val="hybridMultilevel"/>
    <w:tmpl w:val="87A8CE00"/>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2A63538"/>
    <w:multiLevelType w:val="hybridMultilevel"/>
    <w:tmpl w:val="D682F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54718A"/>
    <w:multiLevelType w:val="hybridMultilevel"/>
    <w:tmpl w:val="F97C9DBC"/>
    <w:lvl w:ilvl="0" w:tplc="0409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04A27C1"/>
    <w:multiLevelType w:val="hybridMultilevel"/>
    <w:tmpl w:val="FDE4C08E"/>
    <w:lvl w:ilvl="0" w:tplc="0322888C">
      <w:start w:val="8"/>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C554A9"/>
    <w:multiLevelType w:val="hybridMultilevel"/>
    <w:tmpl w:val="59D81334"/>
    <w:lvl w:ilvl="0" w:tplc="5148B7B0">
      <w:numFmt w:val="bullet"/>
      <w:lvlText w:val="-"/>
      <w:lvlJc w:val="left"/>
      <w:pPr>
        <w:tabs>
          <w:tab w:val="num" w:pos="420"/>
        </w:tabs>
        <w:ind w:left="420" w:hanging="360"/>
      </w:pPr>
      <w:rPr>
        <w:rFonts w:ascii="Verdana" w:eastAsia="Times New Roman" w:hAnsi="Verdana"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28" w15:restartNumberingAfterBreak="0">
    <w:nsid w:val="74286340"/>
    <w:multiLevelType w:val="hybridMultilevel"/>
    <w:tmpl w:val="9D34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2600E7"/>
    <w:multiLevelType w:val="hybridMultilevel"/>
    <w:tmpl w:val="AA34080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7E583E60"/>
    <w:multiLevelType w:val="hybridMultilevel"/>
    <w:tmpl w:val="5CD2733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2"/>
  </w:num>
  <w:num w:numId="4">
    <w:abstractNumId w:val="3"/>
  </w:num>
  <w:num w:numId="5">
    <w:abstractNumId w:val="14"/>
  </w:num>
  <w:num w:numId="6">
    <w:abstractNumId w:val="8"/>
  </w:num>
  <w:num w:numId="7">
    <w:abstractNumId w:val="4"/>
  </w:num>
  <w:num w:numId="8">
    <w:abstractNumId w:val="19"/>
  </w:num>
  <w:num w:numId="9">
    <w:abstractNumId w:val="25"/>
  </w:num>
  <w:num w:numId="10">
    <w:abstractNumId w:val="16"/>
  </w:num>
  <w:num w:numId="11">
    <w:abstractNumId w:val="21"/>
  </w:num>
  <w:num w:numId="12">
    <w:abstractNumId w:val="13"/>
  </w:num>
  <w:num w:numId="13">
    <w:abstractNumId w:val="6"/>
  </w:num>
  <w:num w:numId="14">
    <w:abstractNumId w:val="27"/>
  </w:num>
  <w:num w:numId="15">
    <w:abstractNumId w:val="26"/>
  </w:num>
  <w:num w:numId="16">
    <w:abstractNumId w:val="30"/>
  </w:num>
  <w:num w:numId="17">
    <w:abstractNumId w:val="9"/>
  </w:num>
  <w:num w:numId="18">
    <w:abstractNumId w:val="1"/>
  </w:num>
  <w:num w:numId="19">
    <w:abstractNumId w:val="5"/>
  </w:num>
  <w:num w:numId="20">
    <w:abstractNumId w:val="28"/>
  </w:num>
  <w:num w:numId="21">
    <w:abstractNumId w:val="12"/>
  </w:num>
  <w:num w:numId="22">
    <w:abstractNumId w:val="17"/>
  </w:num>
  <w:num w:numId="23">
    <w:abstractNumId w:val="18"/>
  </w:num>
  <w:num w:numId="24">
    <w:abstractNumId w:val="24"/>
  </w:num>
  <w:num w:numId="25">
    <w:abstractNumId w:val="23"/>
  </w:num>
  <w:num w:numId="26">
    <w:abstractNumId w:val="29"/>
  </w:num>
  <w:num w:numId="27">
    <w:abstractNumId w:val="20"/>
  </w:num>
  <w:num w:numId="28">
    <w:abstractNumId w:val="15"/>
  </w:num>
  <w:num w:numId="29">
    <w:abstractNumId w:val="22"/>
  </w:num>
  <w:num w:numId="30">
    <w:abstractNumId w:val="1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hideSpellingErrors/>
  <w:activeWritingStyle w:appName="MSWord" w:lang="fr-BE"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B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nl-BE" w:vendorID="64" w:dllVersion="4096" w:nlCheck="1" w:checkStyle="0"/>
  <w:activeWritingStyle w:appName="MSWord" w:lang="nl-BE" w:vendorID="64" w:dllVersion="6" w:nlCheck="1" w:checkStyle="0"/>
  <w:activeWritingStyle w:appName="MSWord" w:lang="fr-BE" w:vendorID="64" w:dllVersion="131078" w:nlCheck="1" w:checkStyle="0"/>
  <w:activeWritingStyle w:appName="MSWord" w:lang="fr-FR" w:vendorID="64" w:dllVersion="131078" w:nlCheck="1" w:checkStyle="0"/>
  <w:activeWritingStyle w:appName="MSWord" w:lang="en-US" w:vendorID="64" w:dllVersion="131078" w:nlCheck="1" w:checkStyle="0"/>
  <w:activeWritingStyle w:appName="MSWord" w:lang="fr-BE" w:vendorID="9" w:dllVersion="512" w:checkStyle="1"/>
  <w:activeWritingStyle w:appName="MSWord" w:lang="fr-FR" w:vendorID="9" w:dllVersion="512" w:checkStyle="1"/>
  <w:activeWritingStyle w:appName="MSWord" w:lang="nl-NL"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52"/>
    <w:rsid w:val="00002453"/>
    <w:rsid w:val="0000577D"/>
    <w:rsid w:val="000062A3"/>
    <w:rsid w:val="000100F0"/>
    <w:rsid w:val="0001078C"/>
    <w:rsid w:val="00012742"/>
    <w:rsid w:val="00016D35"/>
    <w:rsid w:val="00017965"/>
    <w:rsid w:val="00020FDD"/>
    <w:rsid w:val="000243B3"/>
    <w:rsid w:val="00025EC5"/>
    <w:rsid w:val="0002734A"/>
    <w:rsid w:val="000277D1"/>
    <w:rsid w:val="0003002C"/>
    <w:rsid w:val="00030579"/>
    <w:rsid w:val="000309CA"/>
    <w:rsid w:val="00030F20"/>
    <w:rsid w:val="00031FBC"/>
    <w:rsid w:val="000345EF"/>
    <w:rsid w:val="00034874"/>
    <w:rsid w:val="0003529E"/>
    <w:rsid w:val="000362D0"/>
    <w:rsid w:val="0004197F"/>
    <w:rsid w:val="00042930"/>
    <w:rsid w:val="00045726"/>
    <w:rsid w:val="00052555"/>
    <w:rsid w:val="000528FB"/>
    <w:rsid w:val="00052CAD"/>
    <w:rsid w:val="00053503"/>
    <w:rsid w:val="00053B7C"/>
    <w:rsid w:val="00054F22"/>
    <w:rsid w:val="00057F21"/>
    <w:rsid w:val="000611A6"/>
    <w:rsid w:val="00065480"/>
    <w:rsid w:val="00066704"/>
    <w:rsid w:val="00067F60"/>
    <w:rsid w:val="000703A5"/>
    <w:rsid w:val="00072260"/>
    <w:rsid w:val="00072D15"/>
    <w:rsid w:val="0007391B"/>
    <w:rsid w:val="0007681F"/>
    <w:rsid w:val="00077FDE"/>
    <w:rsid w:val="000809E5"/>
    <w:rsid w:val="00080F53"/>
    <w:rsid w:val="000840C5"/>
    <w:rsid w:val="00084307"/>
    <w:rsid w:val="00084881"/>
    <w:rsid w:val="0008594C"/>
    <w:rsid w:val="0008778E"/>
    <w:rsid w:val="00090FBA"/>
    <w:rsid w:val="000933EC"/>
    <w:rsid w:val="000934AB"/>
    <w:rsid w:val="00094CE8"/>
    <w:rsid w:val="00094DE3"/>
    <w:rsid w:val="00094EC6"/>
    <w:rsid w:val="0009556E"/>
    <w:rsid w:val="00096E25"/>
    <w:rsid w:val="000B2C4E"/>
    <w:rsid w:val="000B5FE1"/>
    <w:rsid w:val="000B6C4A"/>
    <w:rsid w:val="000B7A9B"/>
    <w:rsid w:val="000C0E94"/>
    <w:rsid w:val="000C22C6"/>
    <w:rsid w:val="000C4A1E"/>
    <w:rsid w:val="000C4B88"/>
    <w:rsid w:val="000D1141"/>
    <w:rsid w:val="000D1756"/>
    <w:rsid w:val="000D53A7"/>
    <w:rsid w:val="000D5D20"/>
    <w:rsid w:val="000E1452"/>
    <w:rsid w:val="000E4E4F"/>
    <w:rsid w:val="000E6C09"/>
    <w:rsid w:val="000F015F"/>
    <w:rsid w:val="000F13CA"/>
    <w:rsid w:val="000F35C8"/>
    <w:rsid w:val="000F4E2E"/>
    <w:rsid w:val="000F5A39"/>
    <w:rsid w:val="0010352E"/>
    <w:rsid w:val="00104A8D"/>
    <w:rsid w:val="001055D0"/>
    <w:rsid w:val="001056B9"/>
    <w:rsid w:val="001059A9"/>
    <w:rsid w:val="001069FB"/>
    <w:rsid w:val="001102C6"/>
    <w:rsid w:val="001150A1"/>
    <w:rsid w:val="001156F7"/>
    <w:rsid w:val="00115D60"/>
    <w:rsid w:val="00117B53"/>
    <w:rsid w:val="00120CBF"/>
    <w:rsid w:val="0012185E"/>
    <w:rsid w:val="00122972"/>
    <w:rsid w:val="00122BCE"/>
    <w:rsid w:val="001253F1"/>
    <w:rsid w:val="00130C9C"/>
    <w:rsid w:val="001313AE"/>
    <w:rsid w:val="001319B2"/>
    <w:rsid w:val="00131E08"/>
    <w:rsid w:val="0013452E"/>
    <w:rsid w:val="00135432"/>
    <w:rsid w:val="0013547D"/>
    <w:rsid w:val="0013630D"/>
    <w:rsid w:val="00136A10"/>
    <w:rsid w:val="001378C2"/>
    <w:rsid w:val="00137CE1"/>
    <w:rsid w:val="00140B7F"/>
    <w:rsid w:val="0014107E"/>
    <w:rsid w:val="00141CD5"/>
    <w:rsid w:val="00142228"/>
    <w:rsid w:val="00142511"/>
    <w:rsid w:val="00143E5E"/>
    <w:rsid w:val="0014475A"/>
    <w:rsid w:val="00147513"/>
    <w:rsid w:val="001514D8"/>
    <w:rsid w:val="001516A5"/>
    <w:rsid w:val="001518A0"/>
    <w:rsid w:val="0015218F"/>
    <w:rsid w:val="0015230C"/>
    <w:rsid w:val="0015397B"/>
    <w:rsid w:val="001551A6"/>
    <w:rsid w:val="0016136E"/>
    <w:rsid w:val="001641E3"/>
    <w:rsid w:val="00164787"/>
    <w:rsid w:val="0017058B"/>
    <w:rsid w:val="0017064F"/>
    <w:rsid w:val="001725F2"/>
    <w:rsid w:val="00172E4E"/>
    <w:rsid w:val="001732E5"/>
    <w:rsid w:val="00175B1D"/>
    <w:rsid w:val="00182307"/>
    <w:rsid w:val="001829C9"/>
    <w:rsid w:val="00183849"/>
    <w:rsid w:val="00184B23"/>
    <w:rsid w:val="00184CFF"/>
    <w:rsid w:val="00185496"/>
    <w:rsid w:val="001869AD"/>
    <w:rsid w:val="00186B9B"/>
    <w:rsid w:val="00191FB2"/>
    <w:rsid w:val="0019218F"/>
    <w:rsid w:val="00193680"/>
    <w:rsid w:val="00193FDD"/>
    <w:rsid w:val="00195862"/>
    <w:rsid w:val="00195C7F"/>
    <w:rsid w:val="0019632D"/>
    <w:rsid w:val="00196903"/>
    <w:rsid w:val="001A3810"/>
    <w:rsid w:val="001A7404"/>
    <w:rsid w:val="001B1337"/>
    <w:rsid w:val="001B2667"/>
    <w:rsid w:val="001B2AFB"/>
    <w:rsid w:val="001B3C2A"/>
    <w:rsid w:val="001B418A"/>
    <w:rsid w:val="001C4141"/>
    <w:rsid w:val="001C48D8"/>
    <w:rsid w:val="001C6196"/>
    <w:rsid w:val="001C6B75"/>
    <w:rsid w:val="001C6D85"/>
    <w:rsid w:val="001D0401"/>
    <w:rsid w:val="001D27BD"/>
    <w:rsid w:val="001D2F8D"/>
    <w:rsid w:val="001D42DF"/>
    <w:rsid w:val="001D55D5"/>
    <w:rsid w:val="001D64BC"/>
    <w:rsid w:val="001E0CFA"/>
    <w:rsid w:val="001E231E"/>
    <w:rsid w:val="001E2C18"/>
    <w:rsid w:val="001E46FF"/>
    <w:rsid w:val="001E52FF"/>
    <w:rsid w:val="001E5900"/>
    <w:rsid w:val="001E5DAC"/>
    <w:rsid w:val="001E6990"/>
    <w:rsid w:val="001E6DFE"/>
    <w:rsid w:val="001E753F"/>
    <w:rsid w:val="001E7ED3"/>
    <w:rsid w:val="001F57D9"/>
    <w:rsid w:val="0020048F"/>
    <w:rsid w:val="00200B9A"/>
    <w:rsid w:val="0020196D"/>
    <w:rsid w:val="00203707"/>
    <w:rsid w:val="002040AF"/>
    <w:rsid w:val="00205B2C"/>
    <w:rsid w:val="00207454"/>
    <w:rsid w:val="00211A6B"/>
    <w:rsid w:val="00212013"/>
    <w:rsid w:val="0021438C"/>
    <w:rsid w:val="00215A69"/>
    <w:rsid w:val="00217CB8"/>
    <w:rsid w:val="00220DC3"/>
    <w:rsid w:val="002216ED"/>
    <w:rsid w:val="00223C45"/>
    <w:rsid w:val="00225D60"/>
    <w:rsid w:val="002262C2"/>
    <w:rsid w:val="002263EE"/>
    <w:rsid w:val="002268E1"/>
    <w:rsid w:val="00226B76"/>
    <w:rsid w:val="00230D12"/>
    <w:rsid w:val="0023102F"/>
    <w:rsid w:val="00231355"/>
    <w:rsid w:val="0023271A"/>
    <w:rsid w:val="00232EF3"/>
    <w:rsid w:val="0023342D"/>
    <w:rsid w:val="00233914"/>
    <w:rsid w:val="00236968"/>
    <w:rsid w:val="00236D25"/>
    <w:rsid w:val="00237631"/>
    <w:rsid w:val="002409A3"/>
    <w:rsid w:val="00243436"/>
    <w:rsid w:val="00245337"/>
    <w:rsid w:val="002460C9"/>
    <w:rsid w:val="00247AAC"/>
    <w:rsid w:val="002518EF"/>
    <w:rsid w:val="00253718"/>
    <w:rsid w:val="002546D8"/>
    <w:rsid w:val="00257958"/>
    <w:rsid w:val="00257A32"/>
    <w:rsid w:val="002626E3"/>
    <w:rsid w:val="00262CC3"/>
    <w:rsid w:val="00262E4C"/>
    <w:rsid w:val="002634A1"/>
    <w:rsid w:val="00263AFD"/>
    <w:rsid w:val="00264B91"/>
    <w:rsid w:val="0026535C"/>
    <w:rsid w:val="0026610E"/>
    <w:rsid w:val="00266E2A"/>
    <w:rsid w:val="00266E8F"/>
    <w:rsid w:val="00267AEE"/>
    <w:rsid w:val="002737EA"/>
    <w:rsid w:val="0027751D"/>
    <w:rsid w:val="00281F27"/>
    <w:rsid w:val="002832B7"/>
    <w:rsid w:val="0028598F"/>
    <w:rsid w:val="00285D53"/>
    <w:rsid w:val="0029088F"/>
    <w:rsid w:val="00291582"/>
    <w:rsid w:val="00291E42"/>
    <w:rsid w:val="002925A1"/>
    <w:rsid w:val="00292A7F"/>
    <w:rsid w:val="00292E8D"/>
    <w:rsid w:val="00292FDC"/>
    <w:rsid w:val="00293DB4"/>
    <w:rsid w:val="00296C17"/>
    <w:rsid w:val="00297A54"/>
    <w:rsid w:val="002A0CDB"/>
    <w:rsid w:val="002A1320"/>
    <w:rsid w:val="002A35F7"/>
    <w:rsid w:val="002A44CF"/>
    <w:rsid w:val="002A4ABE"/>
    <w:rsid w:val="002A638A"/>
    <w:rsid w:val="002A6ACF"/>
    <w:rsid w:val="002A7EDC"/>
    <w:rsid w:val="002B4CCC"/>
    <w:rsid w:val="002B5647"/>
    <w:rsid w:val="002B7BAE"/>
    <w:rsid w:val="002C2ED1"/>
    <w:rsid w:val="002C2EEA"/>
    <w:rsid w:val="002C30D1"/>
    <w:rsid w:val="002C3A2D"/>
    <w:rsid w:val="002C4510"/>
    <w:rsid w:val="002C54A8"/>
    <w:rsid w:val="002C5DFC"/>
    <w:rsid w:val="002C7B80"/>
    <w:rsid w:val="002D16C4"/>
    <w:rsid w:val="002D54F3"/>
    <w:rsid w:val="002D5B23"/>
    <w:rsid w:val="002D65B0"/>
    <w:rsid w:val="002E31AC"/>
    <w:rsid w:val="002E5F7B"/>
    <w:rsid w:val="002E65CF"/>
    <w:rsid w:val="002E6B92"/>
    <w:rsid w:val="002F0180"/>
    <w:rsid w:val="002F0E27"/>
    <w:rsid w:val="002F1027"/>
    <w:rsid w:val="002F1D4C"/>
    <w:rsid w:val="002F1F22"/>
    <w:rsid w:val="002F39ED"/>
    <w:rsid w:val="002F704D"/>
    <w:rsid w:val="002F7189"/>
    <w:rsid w:val="003006C0"/>
    <w:rsid w:val="00301517"/>
    <w:rsid w:val="00303A48"/>
    <w:rsid w:val="0031035A"/>
    <w:rsid w:val="00311DA7"/>
    <w:rsid w:val="00313122"/>
    <w:rsid w:val="00314044"/>
    <w:rsid w:val="00315DDC"/>
    <w:rsid w:val="00322775"/>
    <w:rsid w:val="00327763"/>
    <w:rsid w:val="003302EE"/>
    <w:rsid w:val="0033110F"/>
    <w:rsid w:val="00331D97"/>
    <w:rsid w:val="00333B88"/>
    <w:rsid w:val="003349DC"/>
    <w:rsid w:val="00335324"/>
    <w:rsid w:val="00335CA5"/>
    <w:rsid w:val="00337197"/>
    <w:rsid w:val="00337899"/>
    <w:rsid w:val="003412BD"/>
    <w:rsid w:val="00342757"/>
    <w:rsid w:val="003455AC"/>
    <w:rsid w:val="003475D6"/>
    <w:rsid w:val="00347C56"/>
    <w:rsid w:val="00352229"/>
    <w:rsid w:val="0035325A"/>
    <w:rsid w:val="00353ED1"/>
    <w:rsid w:val="00354DCA"/>
    <w:rsid w:val="00356D42"/>
    <w:rsid w:val="003606E3"/>
    <w:rsid w:val="003607ED"/>
    <w:rsid w:val="00362219"/>
    <w:rsid w:val="0036259F"/>
    <w:rsid w:val="00363875"/>
    <w:rsid w:val="00363B68"/>
    <w:rsid w:val="00363C5E"/>
    <w:rsid w:val="0036524D"/>
    <w:rsid w:val="0036584B"/>
    <w:rsid w:val="003723CC"/>
    <w:rsid w:val="00375E48"/>
    <w:rsid w:val="00376A37"/>
    <w:rsid w:val="00377AD2"/>
    <w:rsid w:val="003812CD"/>
    <w:rsid w:val="003815DE"/>
    <w:rsid w:val="00381B12"/>
    <w:rsid w:val="00385263"/>
    <w:rsid w:val="003859EE"/>
    <w:rsid w:val="00385B79"/>
    <w:rsid w:val="003904FE"/>
    <w:rsid w:val="00390B2E"/>
    <w:rsid w:val="003929BA"/>
    <w:rsid w:val="00394294"/>
    <w:rsid w:val="00395895"/>
    <w:rsid w:val="003959A8"/>
    <w:rsid w:val="003A002D"/>
    <w:rsid w:val="003A1218"/>
    <w:rsid w:val="003A484D"/>
    <w:rsid w:val="003A5AEC"/>
    <w:rsid w:val="003A6FAF"/>
    <w:rsid w:val="003B0277"/>
    <w:rsid w:val="003B1F55"/>
    <w:rsid w:val="003B2716"/>
    <w:rsid w:val="003B443F"/>
    <w:rsid w:val="003B4BF7"/>
    <w:rsid w:val="003B69DB"/>
    <w:rsid w:val="003C12F7"/>
    <w:rsid w:val="003C1B00"/>
    <w:rsid w:val="003C3B3F"/>
    <w:rsid w:val="003D548A"/>
    <w:rsid w:val="003D5F8D"/>
    <w:rsid w:val="003D6235"/>
    <w:rsid w:val="003E14A7"/>
    <w:rsid w:val="003E3987"/>
    <w:rsid w:val="003E4AEB"/>
    <w:rsid w:val="003E6932"/>
    <w:rsid w:val="003E77A4"/>
    <w:rsid w:val="003F1F1D"/>
    <w:rsid w:val="003F35EF"/>
    <w:rsid w:val="003F43D6"/>
    <w:rsid w:val="003F5997"/>
    <w:rsid w:val="003F5E6F"/>
    <w:rsid w:val="003F6409"/>
    <w:rsid w:val="003F6E60"/>
    <w:rsid w:val="00401E9E"/>
    <w:rsid w:val="0040222A"/>
    <w:rsid w:val="00402283"/>
    <w:rsid w:val="004035FD"/>
    <w:rsid w:val="004051DE"/>
    <w:rsid w:val="00412277"/>
    <w:rsid w:val="00412AEC"/>
    <w:rsid w:val="00415098"/>
    <w:rsid w:val="004160CF"/>
    <w:rsid w:val="0041647C"/>
    <w:rsid w:val="00417F88"/>
    <w:rsid w:val="004209D9"/>
    <w:rsid w:val="0042288C"/>
    <w:rsid w:val="00424FF3"/>
    <w:rsid w:val="004253A0"/>
    <w:rsid w:val="00425ABF"/>
    <w:rsid w:val="004265AB"/>
    <w:rsid w:val="004276D5"/>
    <w:rsid w:val="00430D8F"/>
    <w:rsid w:val="00432675"/>
    <w:rsid w:val="00436CFE"/>
    <w:rsid w:val="00436FE9"/>
    <w:rsid w:val="004370C8"/>
    <w:rsid w:val="00437624"/>
    <w:rsid w:val="004409AA"/>
    <w:rsid w:val="00441893"/>
    <w:rsid w:val="00442E5C"/>
    <w:rsid w:val="00444D8B"/>
    <w:rsid w:val="004452D2"/>
    <w:rsid w:val="00446170"/>
    <w:rsid w:val="004473F9"/>
    <w:rsid w:val="0045338D"/>
    <w:rsid w:val="00453EA8"/>
    <w:rsid w:val="00454E41"/>
    <w:rsid w:val="00457AE6"/>
    <w:rsid w:val="00461026"/>
    <w:rsid w:val="00463563"/>
    <w:rsid w:val="0046422C"/>
    <w:rsid w:val="00467A9D"/>
    <w:rsid w:val="0047225A"/>
    <w:rsid w:val="004761B2"/>
    <w:rsid w:val="004769F0"/>
    <w:rsid w:val="00476B6A"/>
    <w:rsid w:val="00485C41"/>
    <w:rsid w:val="0048607D"/>
    <w:rsid w:val="00486926"/>
    <w:rsid w:val="00486D70"/>
    <w:rsid w:val="004875DF"/>
    <w:rsid w:val="00491FDF"/>
    <w:rsid w:val="0049240B"/>
    <w:rsid w:val="00492433"/>
    <w:rsid w:val="00496531"/>
    <w:rsid w:val="0049656A"/>
    <w:rsid w:val="004A5275"/>
    <w:rsid w:val="004A6A2C"/>
    <w:rsid w:val="004B2611"/>
    <w:rsid w:val="004B2786"/>
    <w:rsid w:val="004B3AE2"/>
    <w:rsid w:val="004B6AAD"/>
    <w:rsid w:val="004B6BD9"/>
    <w:rsid w:val="004C146D"/>
    <w:rsid w:val="004C6051"/>
    <w:rsid w:val="004C66EE"/>
    <w:rsid w:val="004C67C2"/>
    <w:rsid w:val="004C6C0F"/>
    <w:rsid w:val="004C7525"/>
    <w:rsid w:val="004C7FBE"/>
    <w:rsid w:val="004D0827"/>
    <w:rsid w:val="004D15B2"/>
    <w:rsid w:val="004D29CE"/>
    <w:rsid w:val="004D30CF"/>
    <w:rsid w:val="004D356C"/>
    <w:rsid w:val="004D39C1"/>
    <w:rsid w:val="004D3D6C"/>
    <w:rsid w:val="004D6211"/>
    <w:rsid w:val="004D646A"/>
    <w:rsid w:val="004E2098"/>
    <w:rsid w:val="004E3172"/>
    <w:rsid w:val="004E32CE"/>
    <w:rsid w:val="004E3BB4"/>
    <w:rsid w:val="004E6228"/>
    <w:rsid w:val="004E766D"/>
    <w:rsid w:val="004F0EB0"/>
    <w:rsid w:val="004F17F0"/>
    <w:rsid w:val="004F2052"/>
    <w:rsid w:val="004F3C8C"/>
    <w:rsid w:val="004F483E"/>
    <w:rsid w:val="004F5C2D"/>
    <w:rsid w:val="004F6588"/>
    <w:rsid w:val="004F74FC"/>
    <w:rsid w:val="004F79A5"/>
    <w:rsid w:val="0050083E"/>
    <w:rsid w:val="0050389C"/>
    <w:rsid w:val="00503F2B"/>
    <w:rsid w:val="0050458E"/>
    <w:rsid w:val="00505198"/>
    <w:rsid w:val="00506D55"/>
    <w:rsid w:val="00507B58"/>
    <w:rsid w:val="00512909"/>
    <w:rsid w:val="005236BA"/>
    <w:rsid w:val="0052430A"/>
    <w:rsid w:val="00526635"/>
    <w:rsid w:val="00526C1A"/>
    <w:rsid w:val="00527BAB"/>
    <w:rsid w:val="00527DD3"/>
    <w:rsid w:val="00527E9E"/>
    <w:rsid w:val="0053031A"/>
    <w:rsid w:val="005329CC"/>
    <w:rsid w:val="00534110"/>
    <w:rsid w:val="0053412D"/>
    <w:rsid w:val="005344C4"/>
    <w:rsid w:val="00535721"/>
    <w:rsid w:val="0054173A"/>
    <w:rsid w:val="00541A54"/>
    <w:rsid w:val="00542E63"/>
    <w:rsid w:val="00544483"/>
    <w:rsid w:val="005478BF"/>
    <w:rsid w:val="005514FC"/>
    <w:rsid w:val="0055229B"/>
    <w:rsid w:val="00555327"/>
    <w:rsid w:val="00555466"/>
    <w:rsid w:val="005601F5"/>
    <w:rsid w:val="0056160C"/>
    <w:rsid w:val="005647E0"/>
    <w:rsid w:val="00565A5D"/>
    <w:rsid w:val="0056638A"/>
    <w:rsid w:val="00566BD2"/>
    <w:rsid w:val="00571454"/>
    <w:rsid w:val="005727B6"/>
    <w:rsid w:val="0058000D"/>
    <w:rsid w:val="0058090E"/>
    <w:rsid w:val="00581015"/>
    <w:rsid w:val="00582952"/>
    <w:rsid w:val="005833D3"/>
    <w:rsid w:val="00583940"/>
    <w:rsid w:val="00583DA9"/>
    <w:rsid w:val="00584747"/>
    <w:rsid w:val="00585154"/>
    <w:rsid w:val="0058570D"/>
    <w:rsid w:val="00586084"/>
    <w:rsid w:val="0058757F"/>
    <w:rsid w:val="005901C3"/>
    <w:rsid w:val="005942CF"/>
    <w:rsid w:val="005A16C4"/>
    <w:rsid w:val="005A3AC9"/>
    <w:rsid w:val="005A3BED"/>
    <w:rsid w:val="005A3E1E"/>
    <w:rsid w:val="005A429B"/>
    <w:rsid w:val="005A512D"/>
    <w:rsid w:val="005A57D4"/>
    <w:rsid w:val="005A588A"/>
    <w:rsid w:val="005A59DA"/>
    <w:rsid w:val="005A6910"/>
    <w:rsid w:val="005A6B0E"/>
    <w:rsid w:val="005A7FBD"/>
    <w:rsid w:val="005B05BC"/>
    <w:rsid w:val="005B0F7E"/>
    <w:rsid w:val="005B22DF"/>
    <w:rsid w:val="005B2398"/>
    <w:rsid w:val="005B518E"/>
    <w:rsid w:val="005B5C31"/>
    <w:rsid w:val="005B5CBF"/>
    <w:rsid w:val="005B79DB"/>
    <w:rsid w:val="005C24F0"/>
    <w:rsid w:val="005C3D17"/>
    <w:rsid w:val="005C4639"/>
    <w:rsid w:val="005C640B"/>
    <w:rsid w:val="005C67EE"/>
    <w:rsid w:val="005D1B9D"/>
    <w:rsid w:val="005D362D"/>
    <w:rsid w:val="005D384F"/>
    <w:rsid w:val="005D3E21"/>
    <w:rsid w:val="005D3E67"/>
    <w:rsid w:val="005D4265"/>
    <w:rsid w:val="005E7292"/>
    <w:rsid w:val="005F28DE"/>
    <w:rsid w:val="005F5B89"/>
    <w:rsid w:val="005F68F1"/>
    <w:rsid w:val="006007F9"/>
    <w:rsid w:val="00601189"/>
    <w:rsid w:val="00604715"/>
    <w:rsid w:val="00604C02"/>
    <w:rsid w:val="00605796"/>
    <w:rsid w:val="00606FE8"/>
    <w:rsid w:val="00610FC0"/>
    <w:rsid w:val="006110DC"/>
    <w:rsid w:val="006126C0"/>
    <w:rsid w:val="006155F5"/>
    <w:rsid w:val="006201F7"/>
    <w:rsid w:val="00622254"/>
    <w:rsid w:val="0062358D"/>
    <w:rsid w:val="00624EEC"/>
    <w:rsid w:val="0062515F"/>
    <w:rsid w:val="006306B6"/>
    <w:rsid w:val="00630BE1"/>
    <w:rsid w:val="00631398"/>
    <w:rsid w:val="00632517"/>
    <w:rsid w:val="00633959"/>
    <w:rsid w:val="00634691"/>
    <w:rsid w:val="00634BA2"/>
    <w:rsid w:val="0063549C"/>
    <w:rsid w:val="00636757"/>
    <w:rsid w:val="00640693"/>
    <w:rsid w:val="00643F55"/>
    <w:rsid w:val="00646A79"/>
    <w:rsid w:val="0064700D"/>
    <w:rsid w:val="00650585"/>
    <w:rsid w:val="00650C54"/>
    <w:rsid w:val="00650DE0"/>
    <w:rsid w:val="00653F66"/>
    <w:rsid w:val="00654739"/>
    <w:rsid w:val="00654A69"/>
    <w:rsid w:val="00654EE8"/>
    <w:rsid w:val="00654EFE"/>
    <w:rsid w:val="006552DD"/>
    <w:rsid w:val="006572C8"/>
    <w:rsid w:val="00657414"/>
    <w:rsid w:val="00657634"/>
    <w:rsid w:val="00660383"/>
    <w:rsid w:val="006604BE"/>
    <w:rsid w:val="006622A5"/>
    <w:rsid w:val="0066444F"/>
    <w:rsid w:val="0066488C"/>
    <w:rsid w:val="00665916"/>
    <w:rsid w:val="00666BBE"/>
    <w:rsid w:val="00667B37"/>
    <w:rsid w:val="006710DE"/>
    <w:rsid w:val="00671900"/>
    <w:rsid w:val="00671D35"/>
    <w:rsid w:val="00672174"/>
    <w:rsid w:val="0067365E"/>
    <w:rsid w:val="00677829"/>
    <w:rsid w:val="00681314"/>
    <w:rsid w:val="006816E4"/>
    <w:rsid w:val="00681F87"/>
    <w:rsid w:val="006827C2"/>
    <w:rsid w:val="006834AA"/>
    <w:rsid w:val="00683CF3"/>
    <w:rsid w:val="006846F1"/>
    <w:rsid w:val="0068586D"/>
    <w:rsid w:val="00687337"/>
    <w:rsid w:val="00687B06"/>
    <w:rsid w:val="00690CEF"/>
    <w:rsid w:val="00691FC9"/>
    <w:rsid w:val="006921FA"/>
    <w:rsid w:val="00692334"/>
    <w:rsid w:val="00692DC9"/>
    <w:rsid w:val="006936F0"/>
    <w:rsid w:val="0069467B"/>
    <w:rsid w:val="0069505B"/>
    <w:rsid w:val="00695977"/>
    <w:rsid w:val="006959E4"/>
    <w:rsid w:val="0069761D"/>
    <w:rsid w:val="006A1064"/>
    <w:rsid w:val="006A283A"/>
    <w:rsid w:val="006A2C4E"/>
    <w:rsid w:val="006A2DAD"/>
    <w:rsid w:val="006A4355"/>
    <w:rsid w:val="006A4EF9"/>
    <w:rsid w:val="006A5776"/>
    <w:rsid w:val="006A59DE"/>
    <w:rsid w:val="006A5B44"/>
    <w:rsid w:val="006A7140"/>
    <w:rsid w:val="006A7FB0"/>
    <w:rsid w:val="006B09DE"/>
    <w:rsid w:val="006B12B5"/>
    <w:rsid w:val="006B3A0F"/>
    <w:rsid w:val="006B4B40"/>
    <w:rsid w:val="006B4E4F"/>
    <w:rsid w:val="006B6104"/>
    <w:rsid w:val="006C0823"/>
    <w:rsid w:val="006C1033"/>
    <w:rsid w:val="006C1642"/>
    <w:rsid w:val="006C1C59"/>
    <w:rsid w:val="006C35E5"/>
    <w:rsid w:val="006C5E5D"/>
    <w:rsid w:val="006C5ED6"/>
    <w:rsid w:val="006C666B"/>
    <w:rsid w:val="006C726D"/>
    <w:rsid w:val="006C76AF"/>
    <w:rsid w:val="006D017F"/>
    <w:rsid w:val="006D0334"/>
    <w:rsid w:val="006D0B38"/>
    <w:rsid w:val="006D0F9A"/>
    <w:rsid w:val="006D1282"/>
    <w:rsid w:val="006D16C2"/>
    <w:rsid w:val="006D4AA7"/>
    <w:rsid w:val="006D68FE"/>
    <w:rsid w:val="006D73ED"/>
    <w:rsid w:val="006D766C"/>
    <w:rsid w:val="006E2AA9"/>
    <w:rsid w:val="006E33A3"/>
    <w:rsid w:val="006E6182"/>
    <w:rsid w:val="006E765D"/>
    <w:rsid w:val="006F23B9"/>
    <w:rsid w:val="006F2561"/>
    <w:rsid w:val="007013F3"/>
    <w:rsid w:val="0070222E"/>
    <w:rsid w:val="00703B3A"/>
    <w:rsid w:val="00704174"/>
    <w:rsid w:val="007043B8"/>
    <w:rsid w:val="00704BA6"/>
    <w:rsid w:val="007056C5"/>
    <w:rsid w:val="00705DAE"/>
    <w:rsid w:val="00706811"/>
    <w:rsid w:val="00711772"/>
    <w:rsid w:val="00712AD3"/>
    <w:rsid w:val="007140BD"/>
    <w:rsid w:val="007144F2"/>
    <w:rsid w:val="00715CC3"/>
    <w:rsid w:val="00716A3A"/>
    <w:rsid w:val="007218C2"/>
    <w:rsid w:val="007224A1"/>
    <w:rsid w:val="007232BF"/>
    <w:rsid w:val="00723403"/>
    <w:rsid w:val="0072342C"/>
    <w:rsid w:val="007273C8"/>
    <w:rsid w:val="00727CF2"/>
    <w:rsid w:val="007305B7"/>
    <w:rsid w:val="00730A90"/>
    <w:rsid w:val="007330CD"/>
    <w:rsid w:val="007336A7"/>
    <w:rsid w:val="007426E4"/>
    <w:rsid w:val="00742B82"/>
    <w:rsid w:val="00745374"/>
    <w:rsid w:val="00747398"/>
    <w:rsid w:val="0074749B"/>
    <w:rsid w:val="007500AA"/>
    <w:rsid w:val="00751DFB"/>
    <w:rsid w:val="00752929"/>
    <w:rsid w:val="007534CD"/>
    <w:rsid w:val="00754C8D"/>
    <w:rsid w:val="00756FDB"/>
    <w:rsid w:val="007641D1"/>
    <w:rsid w:val="0076542B"/>
    <w:rsid w:val="00765587"/>
    <w:rsid w:val="00765F23"/>
    <w:rsid w:val="00770D3A"/>
    <w:rsid w:val="00771BA5"/>
    <w:rsid w:val="00776DB6"/>
    <w:rsid w:val="00776F5D"/>
    <w:rsid w:val="00777217"/>
    <w:rsid w:val="00783593"/>
    <w:rsid w:val="00783D37"/>
    <w:rsid w:val="00784EB6"/>
    <w:rsid w:val="00784F84"/>
    <w:rsid w:val="007860BA"/>
    <w:rsid w:val="007864BB"/>
    <w:rsid w:val="007867F1"/>
    <w:rsid w:val="00794119"/>
    <w:rsid w:val="007956F1"/>
    <w:rsid w:val="00796C2A"/>
    <w:rsid w:val="00797D7F"/>
    <w:rsid w:val="007A19F5"/>
    <w:rsid w:val="007A1B42"/>
    <w:rsid w:val="007A29F8"/>
    <w:rsid w:val="007A2AB4"/>
    <w:rsid w:val="007A4E13"/>
    <w:rsid w:val="007A50C6"/>
    <w:rsid w:val="007A5E94"/>
    <w:rsid w:val="007A6EC7"/>
    <w:rsid w:val="007A7A7F"/>
    <w:rsid w:val="007B0311"/>
    <w:rsid w:val="007B0EDC"/>
    <w:rsid w:val="007B1021"/>
    <w:rsid w:val="007B326B"/>
    <w:rsid w:val="007B38F8"/>
    <w:rsid w:val="007B479F"/>
    <w:rsid w:val="007B5737"/>
    <w:rsid w:val="007B5EB0"/>
    <w:rsid w:val="007C6FCC"/>
    <w:rsid w:val="007D2AD5"/>
    <w:rsid w:val="007D2D10"/>
    <w:rsid w:val="007D40FB"/>
    <w:rsid w:val="007D7044"/>
    <w:rsid w:val="007D77EA"/>
    <w:rsid w:val="007E0DD1"/>
    <w:rsid w:val="007E1680"/>
    <w:rsid w:val="007E3BDF"/>
    <w:rsid w:val="007E4477"/>
    <w:rsid w:val="007E515F"/>
    <w:rsid w:val="007E5CC0"/>
    <w:rsid w:val="007E5FC8"/>
    <w:rsid w:val="007E6475"/>
    <w:rsid w:val="007F2A5C"/>
    <w:rsid w:val="007F3A85"/>
    <w:rsid w:val="007F4E73"/>
    <w:rsid w:val="007F752A"/>
    <w:rsid w:val="007F785F"/>
    <w:rsid w:val="007F7A85"/>
    <w:rsid w:val="00802252"/>
    <w:rsid w:val="00803058"/>
    <w:rsid w:val="008034E0"/>
    <w:rsid w:val="00807244"/>
    <w:rsid w:val="00811277"/>
    <w:rsid w:val="00812216"/>
    <w:rsid w:val="00815A64"/>
    <w:rsid w:val="008206CE"/>
    <w:rsid w:val="00826378"/>
    <w:rsid w:val="008278A3"/>
    <w:rsid w:val="008304A7"/>
    <w:rsid w:val="00832148"/>
    <w:rsid w:val="00833504"/>
    <w:rsid w:val="00833530"/>
    <w:rsid w:val="00840248"/>
    <w:rsid w:val="00840614"/>
    <w:rsid w:val="00841F62"/>
    <w:rsid w:val="00842E88"/>
    <w:rsid w:val="00844197"/>
    <w:rsid w:val="00844FFC"/>
    <w:rsid w:val="00845700"/>
    <w:rsid w:val="00845F7D"/>
    <w:rsid w:val="00853471"/>
    <w:rsid w:val="00853829"/>
    <w:rsid w:val="00857A6B"/>
    <w:rsid w:val="00860878"/>
    <w:rsid w:val="008610C6"/>
    <w:rsid w:val="00861341"/>
    <w:rsid w:val="008652B9"/>
    <w:rsid w:val="00865FFB"/>
    <w:rsid w:val="00866AB5"/>
    <w:rsid w:val="008671A0"/>
    <w:rsid w:val="008678EB"/>
    <w:rsid w:val="0087120A"/>
    <w:rsid w:val="00872727"/>
    <w:rsid w:val="00872E66"/>
    <w:rsid w:val="00873C2D"/>
    <w:rsid w:val="0087494D"/>
    <w:rsid w:val="00875515"/>
    <w:rsid w:val="00876AFF"/>
    <w:rsid w:val="00885181"/>
    <w:rsid w:val="00885996"/>
    <w:rsid w:val="008862C1"/>
    <w:rsid w:val="00886CA4"/>
    <w:rsid w:val="00887A2C"/>
    <w:rsid w:val="00890DB1"/>
    <w:rsid w:val="0089107F"/>
    <w:rsid w:val="0089187C"/>
    <w:rsid w:val="00891B32"/>
    <w:rsid w:val="00894271"/>
    <w:rsid w:val="008965BB"/>
    <w:rsid w:val="00897BDB"/>
    <w:rsid w:val="008A3124"/>
    <w:rsid w:val="008A36C9"/>
    <w:rsid w:val="008A3F81"/>
    <w:rsid w:val="008A66D4"/>
    <w:rsid w:val="008A7AD4"/>
    <w:rsid w:val="008B0359"/>
    <w:rsid w:val="008B037C"/>
    <w:rsid w:val="008B13BA"/>
    <w:rsid w:val="008B3567"/>
    <w:rsid w:val="008B73EF"/>
    <w:rsid w:val="008C0DE4"/>
    <w:rsid w:val="008C1684"/>
    <w:rsid w:val="008C3567"/>
    <w:rsid w:val="008C4351"/>
    <w:rsid w:val="008C75DE"/>
    <w:rsid w:val="008D03BE"/>
    <w:rsid w:val="008D135C"/>
    <w:rsid w:val="008D4295"/>
    <w:rsid w:val="008D77F1"/>
    <w:rsid w:val="008D7894"/>
    <w:rsid w:val="008E0027"/>
    <w:rsid w:val="008E2626"/>
    <w:rsid w:val="008E46E3"/>
    <w:rsid w:val="008E4BD2"/>
    <w:rsid w:val="008E4EB0"/>
    <w:rsid w:val="008E5A7C"/>
    <w:rsid w:val="008E76E7"/>
    <w:rsid w:val="008E798C"/>
    <w:rsid w:val="008F1AB8"/>
    <w:rsid w:val="008F30CA"/>
    <w:rsid w:val="008F324D"/>
    <w:rsid w:val="009026F8"/>
    <w:rsid w:val="00902817"/>
    <w:rsid w:val="009048F1"/>
    <w:rsid w:val="00904923"/>
    <w:rsid w:val="009051FF"/>
    <w:rsid w:val="009061DD"/>
    <w:rsid w:val="00906B3E"/>
    <w:rsid w:val="009124BD"/>
    <w:rsid w:val="00912C49"/>
    <w:rsid w:val="00915377"/>
    <w:rsid w:val="00916B9D"/>
    <w:rsid w:val="00917460"/>
    <w:rsid w:val="0092416E"/>
    <w:rsid w:val="009252E9"/>
    <w:rsid w:val="0092558E"/>
    <w:rsid w:val="00926B57"/>
    <w:rsid w:val="009327A5"/>
    <w:rsid w:val="0093331B"/>
    <w:rsid w:val="0093361D"/>
    <w:rsid w:val="00935BE9"/>
    <w:rsid w:val="00936171"/>
    <w:rsid w:val="00936455"/>
    <w:rsid w:val="009365C7"/>
    <w:rsid w:val="00936F20"/>
    <w:rsid w:val="009415DF"/>
    <w:rsid w:val="00944D51"/>
    <w:rsid w:val="00946176"/>
    <w:rsid w:val="00947EEA"/>
    <w:rsid w:val="00950E8E"/>
    <w:rsid w:val="00954606"/>
    <w:rsid w:val="0095569F"/>
    <w:rsid w:val="0095598B"/>
    <w:rsid w:val="00957770"/>
    <w:rsid w:val="009606C0"/>
    <w:rsid w:val="00961E15"/>
    <w:rsid w:val="009632D2"/>
    <w:rsid w:val="00965FC3"/>
    <w:rsid w:val="009666C6"/>
    <w:rsid w:val="009667F5"/>
    <w:rsid w:val="0097108D"/>
    <w:rsid w:val="009714AD"/>
    <w:rsid w:val="00975BF5"/>
    <w:rsid w:val="00975F0C"/>
    <w:rsid w:val="00976799"/>
    <w:rsid w:val="009776FD"/>
    <w:rsid w:val="00980357"/>
    <w:rsid w:val="00982E2B"/>
    <w:rsid w:val="00983CCB"/>
    <w:rsid w:val="00990D64"/>
    <w:rsid w:val="00991BDF"/>
    <w:rsid w:val="0099291B"/>
    <w:rsid w:val="009929FB"/>
    <w:rsid w:val="00995201"/>
    <w:rsid w:val="009957A8"/>
    <w:rsid w:val="00995F12"/>
    <w:rsid w:val="00996A69"/>
    <w:rsid w:val="00996F95"/>
    <w:rsid w:val="009A00C5"/>
    <w:rsid w:val="009A0B61"/>
    <w:rsid w:val="009A2EF1"/>
    <w:rsid w:val="009A3092"/>
    <w:rsid w:val="009A5B6F"/>
    <w:rsid w:val="009A71C6"/>
    <w:rsid w:val="009B0A0E"/>
    <w:rsid w:val="009B35E1"/>
    <w:rsid w:val="009B3758"/>
    <w:rsid w:val="009B3999"/>
    <w:rsid w:val="009B3DAB"/>
    <w:rsid w:val="009B3F9C"/>
    <w:rsid w:val="009B41DE"/>
    <w:rsid w:val="009B7E02"/>
    <w:rsid w:val="009C2AB6"/>
    <w:rsid w:val="009C2DE5"/>
    <w:rsid w:val="009C450C"/>
    <w:rsid w:val="009C4D35"/>
    <w:rsid w:val="009C6607"/>
    <w:rsid w:val="009C6BB8"/>
    <w:rsid w:val="009D346D"/>
    <w:rsid w:val="009D397A"/>
    <w:rsid w:val="009D4ED2"/>
    <w:rsid w:val="009D6894"/>
    <w:rsid w:val="009D7E93"/>
    <w:rsid w:val="009E0663"/>
    <w:rsid w:val="009E092F"/>
    <w:rsid w:val="009E1CA3"/>
    <w:rsid w:val="009E3A4C"/>
    <w:rsid w:val="009E5ADC"/>
    <w:rsid w:val="009E6386"/>
    <w:rsid w:val="009E68CD"/>
    <w:rsid w:val="009E6AC0"/>
    <w:rsid w:val="009E79EE"/>
    <w:rsid w:val="009F5096"/>
    <w:rsid w:val="00A005E6"/>
    <w:rsid w:val="00A007ED"/>
    <w:rsid w:val="00A02B11"/>
    <w:rsid w:val="00A04E36"/>
    <w:rsid w:val="00A050CA"/>
    <w:rsid w:val="00A058B8"/>
    <w:rsid w:val="00A07EC0"/>
    <w:rsid w:val="00A13385"/>
    <w:rsid w:val="00A14E50"/>
    <w:rsid w:val="00A16A8E"/>
    <w:rsid w:val="00A17623"/>
    <w:rsid w:val="00A17FD0"/>
    <w:rsid w:val="00A203C6"/>
    <w:rsid w:val="00A20B4C"/>
    <w:rsid w:val="00A2143B"/>
    <w:rsid w:val="00A218BC"/>
    <w:rsid w:val="00A2269C"/>
    <w:rsid w:val="00A24B22"/>
    <w:rsid w:val="00A272AC"/>
    <w:rsid w:val="00A27C16"/>
    <w:rsid w:val="00A31DAC"/>
    <w:rsid w:val="00A3370D"/>
    <w:rsid w:val="00A3373F"/>
    <w:rsid w:val="00A34AB4"/>
    <w:rsid w:val="00A35DE5"/>
    <w:rsid w:val="00A3625C"/>
    <w:rsid w:val="00A36543"/>
    <w:rsid w:val="00A376C6"/>
    <w:rsid w:val="00A37F52"/>
    <w:rsid w:val="00A426DF"/>
    <w:rsid w:val="00A4761B"/>
    <w:rsid w:val="00A500DD"/>
    <w:rsid w:val="00A50467"/>
    <w:rsid w:val="00A54516"/>
    <w:rsid w:val="00A555F5"/>
    <w:rsid w:val="00A55BEE"/>
    <w:rsid w:val="00A57945"/>
    <w:rsid w:val="00A57CDA"/>
    <w:rsid w:val="00A57EAC"/>
    <w:rsid w:val="00A606D2"/>
    <w:rsid w:val="00A62F82"/>
    <w:rsid w:val="00A64BB1"/>
    <w:rsid w:val="00A65595"/>
    <w:rsid w:val="00A6598C"/>
    <w:rsid w:val="00A668A8"/>
    <w:rsid w:val="00A70151"/>
    <w:rsid w:val="00A708C3"/>
    <w:rsid w:val="00A713C7"/>
    <w:rsid w:val="00A72096"/>
    <w:rsid w:val="00A730C4"/>
    <w:rsid w:val="00A731F1"/>
    <w:rsid w:val="00A7408F"/>
    <w:rsid w:val="00A75C6C"/>
    <w:rsid w:val="00A75DF2"/>
    <w:rsid w:val="00A80536"/>
    <w:rsid w:val="00A823D8"/>
    <w:rsid w:val="00A837A5"/>
    <w:rsid w:val="00A84C53"/>
    <w:rsid w:val="00A85CD6"/>
    <w:rsid w:val="00A90223"/>
    <w:rsid w:val="00A90CA3"/>
    <w:rsid w:val="00A9140E"/>
    <w:rsid w:val="00A91692"/>
    <w:rsid w:val="00A924A3"/>
    <w:rsid w:val="00A94CB6"/>
    <w:rsid w:val="00A967D9"/>
    <w:rsid w:val="00A96D7D"/>
    <w:rsid w:val="00A97A5F"/>
    <w:rsid w:val="00AA0A48"/>
    <w:rsid w:val="00AA2B93"/>
    <w:rsid w:val="00AA37C8"/>
    <w:rsid w:val="00AA55C5"/>
    <w:rsid w:val="00AA5E31"/>
    <w:rsid w:val="00AB2B2B"/>
    <w:rsid w:val="00AB3140"/>
    <w:rsid w:val="00AB3BEE"/>
    <w:rsid w:val="00AB41E6"/>
    <w:rsid w:val="00AB6546"/>
    <w:rsid w:val="00AB7EF0"/>
    <w:rsid w:val="00AC0930"/>
    <w:rsid w:val="00AC0D79"/>
    <w:rsid w:val="00AC3285"/>
    <w:rsid w:val="00AC52E0"/>
    <w:rsid w:val="00AC6BF4"/>
    <w:rsid w:val="00AC6D98"/>
    <w:rsid w:val="00AD1990"/>
    <w:rsid w:val="00AD1A85"/>
    <w:rsid w:val="00AD2AAC"/>
    <w:rsid w:val="00AD3D54"/>
    <w:rsid w:val="00AD4BCF"/>
    <w:rsid w:val="00AD4D9B"/>
    <w:rsid w:val="00AE137D"/>
    <w:rsid w:val="00AE1A1A"/>
    <w:rsid w:val="00AE7354"/>
    <w:rsid w:val="00AF00ED"/>
    <w:rsid w:val="00AF5196"/>
    <w:rsid w:val="00AF5E68"/>
    <w:rsid w:val="00AF70BF"/>
    <w:rsid w:val="00B018D4"/>
    <w:rsid w:val="00B01F51"/>
    <w:rsid w:val="00B02BFA"/>
    <w:rsid w:val="00B03295"/>
    <w:rsid w:val="00B05108"/>
    <w:rsid w:val="00B07F63"/>
    <w:rsid w:val="00B10466"/>
    <w:rsid w:val="00B10820"/>
    <w:rsid w:val="00B122BB"/>
    <w:rsid w:val="00B1264C"/>
    <w:rsid w:val="00B12CC9"/>
    <w:rsid w:val="00B13803"/>
    <w:rsid w:val="00B13C70"/>
    <w:rsid w:val="00B147F4"/>
    <w:rsid w:val="00B169BF"/>
    <w:rsid w:val="00B22099"/>
    <w:rsid w:val="00B2349E"/>
    <w:rsid w:val="00B248EA"/>
    <w:rsid w:val="00B2519D"/>
    <w:rsid w:val="00B2673A"/>
    <w:rsid w:val="00B27834"/>
    <w:rsid w:val="00B27F17"/>
    <w:rsid w:val="00B31E24"/>
    <w:rsid w:val="00B32796"/>
    <w:rsid w:val="00B333E0"/>
    <w:rsid w:val="00B35682"/>
    <w:rsid w:val="00B3632A"/>
    <w:rsid w:val="00B43ABD"/>
    <w:rsid w:val="00B45575"/>
    <w:rsid w:val="00B46718"/>
    <w:rsid w:val="00B47B85"/>
    <w:rsid w:val="00B55B6B"/>
    <w:rsid w:val="00B56CD8"/>
    <w:rsid w:val="00B5765F"/>
    <w:rsid w:val="00B57C5B"/>
    <w:rsid w:val="00B632DB"/>
    <w:rsid w:val="00B63B30"/>
    <w:rsid w:val="00B643C8"/>
    <w:rsid w:val="00B649D0"/>
    <w:rsid w:val="00B6562E"/>
    <w:rsid w:val="00B67810"/>
    <w:rsid w:val="00B70A0E"/>
    <w:rsid w:val="00B70C6C"/>
    <w:rsid w:val="00B72823"/>
    <w:rsid w:val="00B7306F"/>
    <w:rsid w:val="00B75624"/>
    <w:rsid w:val="00B80695"/>
    <w:rsid w:val="00B81E13"/>
    <w:rsid w:val="00B84AA2"/>
    <w:rsid w:val="00B87A1F"/>
    <w:rsid w:val="00B90D8E"/>
    <w:rsid w:val="00B919D4"/>
    <w:rsid w:val="00B94A1A"/>
    <w:rsid w:val="00B962E1"/>
    <w:rsid w:val="00B96837"/>
    <w:rsid w:val="00B975DA"/>
    <w:rsid w:val="00B97836"/>
    <w:rsid w:val="00BA0F52"/>
    <w:rsid w:val="00BA1D89"/>
    <w:rsid w:val="00BA2B38"/>
    <w:rsid w:val="00BA3ACB"/>
    <w:rsid w:val="00BA41F4"/>
    <w:rsid w:val="00BA47B2"/>
    <w:rsid w:val="00BB4314"/>
    <w:rsid w:val="00BB4684"/>
    <w:rsid w:val="00BB567E"/>
    <w:rsid w:val="00BB7788"/>
    <w:rsid w:val="00BB78EE"/>
    <w:rsid w:val="00BC3918"/>
    <w:rsid w:val="00BC74F6"/>
    <w:rsid w:val="00BD1384"/>
    <w:rsid w:val="00BD53E0"/>
    <w:rsid w:val="00BE2A91"/>
    <w:rsid w:val="00BE38C6"/>
    <w:rsid w:val="00BE3ACC"/>
    <w:rsid w:val="00BE46B2"/>
    <w:rsid w:val="00BE61D3"/>
    <w:rsid w:val="00BE70C1"/>
    <w:rsid w:val="00BF11FE"/>
    <w:rsid w:val="00BF1FA8"/>
    <w:rsid w:val="00BF3968"/>
    <w:rsid w:val="00BF3AEC"/>
    <w:rsid w:val="00BF6DC7"/>
    <w:rsid w:val="00C00AE1"/>
    <w:rsid w:val="00C00B53"/>
    <w:rsid w:val="00C02315"/>
    <w:rsid w:val="00C038DD"/>
    <w:rsid w:val="00C03B41"/>
    <w:rsid w:val="00C042A7"/>
    <w:rsid w:val="00C04F1D"/>
    <w:rsid w:val="00C06176"/>
    <w:rsid w:val="00C1003E"/>
    <w:rsid w:val="00C10D15"/>
    <w:rsid w:val="00C11309"/>
    <w:rsid w:val="00C121B2"/>
    <w:rsid w:val="00C126CC"/>
    <w:rsid w:val="00C17159"/>
    <w:rsid w:val="00C20A22"/>
    <w:rsid w:val="00C244A0"/>
    <w:rsid w:val="00C2470E"/>
    <w:rsid w:val="00C25DAF"/>
    <w:rsid w:val="00C26148"/>
    <w:rsid w:val="00C2671A"/>
    <w:rsid w:val="00C31EED"/>
    <w:rsid w:val="00C32899"/>
    <w:rsid w:val="00C32AA0"/>
    <w:rsid w:val="00C32D91"/>
    <w:rsid w:val="00C32DB3"/>
    <w:rsid w:val="00C33932"/>
    <w:rsid w:val="00C34BDE"/>
    <w:rsid w:val="00C35613"/>
    <w:rsid w:val="00C35F54"/>
    <w:rsid w:val="00C36F7D"/>
    <w:rsid w:val="00C427B2"/>
    <w:rsid w:val="00C43782"/>
    <w:rsid w:val="00C47ECD"/>
    <w:rsid w:val="00C50720"/>
    <w:rsid w:val="00C50E2A"/>
    <w:rsid w:val="00C50F55"/>
    <w:rsid w:val="00C5246A"/>
    <w:rsid w:val="00C54350"/>
    <w:rsid w:val="00C5521D"/>
    <w:rsid w:val="00C57738"/>
    <w:rsid w:val="00C60022"/>
    <w:rsid w:val="00C617FC"/>
    <w:rsid w:val="00C61979"/>
    <w:rsid w:val="00C61A10"/>
    <w:rsid w:val="00C62417"/>
    <w:rsid w:val="00C6302F"/>
    <w:rsid w:val="00C6591E"/>
    <w:rsid w:val="00C66A4D"/>
    <w:rsid w:val="00C67E86"/>
    <w:rsid w:val="00C70C4E"/>
    <w:rsid w:val="00C71015"/>
    <w:rsid w:val="00C718DD"/>
    <w:rsid w:val="00C71F36"/>
    <w:rsid w:val="00C72428"/>
    <w:rsid w:val="00C81254"/>
    <w:rsid w:val="00C818BD"/>
    <w:rsid w:val="00C82DB3"/>
    <w:rsid w:val="00C8313E"/>
    <w:rsid w:val="00C83A48"/>
    <w:rsid w:val="00C8647E"/>
    <w:rsid w:val="00C869FB"/>
    <w:rsid w:val="00C91671"/>
    <w:rsid w:val="00C92111"/>
    <w:rsid w:val="00C92ED7"/>
    <w:rsid w:val="00C95471"/>
    <w:rsid w:val="00C95B44"/>
    <w:rsid w:val="00C968B6"/>
    <w:rsid w:val="00C972B7"/>
    <w:rsid w:val="00C975BF"/>
    <w:rsid w:val="00CA4642"/>
    <w:rsid w:val="00CA488D"/>
    <w:rsid w:val="00CA7E85"/>
    <w:rsid w:val="00CB1763"/>
    <w:rsid w:val="00CB4C72"/>
    <w:rsid w:val="00CB60BF"/>
    <w:rsid w:val="00CB662E"/>
    <w:rsid w:val="00CB7B1E"/>
    <w:rsid w:val="00CB7E11"/>
    <w:rsid w:val="00CC36BB"/>
    <w:rsid w:val="00CC5214"/>
    <w:rsid w:val="00CC526F"/>
    <w:rsid w:val="00CC5544"/>
    <w:rsid w:val="00CD292B"/>
    <w:rsid w:val="00CD465E"/>
    <w:rsid w:val="00CD5136"/>
    <w:rsid w:val="00CD5E49"/>
    <w:rsid w:val="00CE1951"/>
    <w:rsid w:val="00CE42BE"/>
    <w:rsid w:val="00CE527B"/>
    <w:rsid w:val="00CE5EB0"/>
    <w:rsid w:val="00CF5301"/>
    <w:rsid w:val="00CF6A2E"/>
    <w:rsid w:val="00D00237"/>
    <w:rsid w:val="00D008F0"/>
    <w:rsid w:val="00D0128C"/>
    <w:rsid w:val="00D01FEC"/>
    <w:rsid w:val="00D024CC"/>
    <w:rsid w:val="00D04754"/>
    <w:rsid w:val="00D04FCF"/>
    <w:rsid w:val="00D074F3"/>
    <w:rsid w:val="00D11C82"/>
    <w:rsid w:val="00D13D86"/>
    <w:rsid w:val="00D14868"/>
    <w:rsid w:val="00D16492"/>
    <w:rsid w:val="00D209C3"/>
    <w:rsid w:val="00D21C68"/>
    <w:rsid w:val="00D26B5E"/>
    <w:rsid w:val="00D278EB"/>
    <w:rsid w:val="00D27C42"/>
    <w:rsid w:val="00D307DC"/>
    <w:rsid w:val="00D312D8"/>
    <w:rsid w:val="00D354D3"/>
    <w:rsid w:val="00D35506"/>
    <w:rsid w:val="00D35621"/>
    <w:rsid w:val="00D40466"/>
    <w:rsid w:val="00D40673"/>
    <w:rsid w:val="00D427AE"/>
    <w:rsid w:val="00D42BA1"/>
    <w:rsid w:val="00D432E9"/>
    <w:rsid w:val="00D44849"/>
    <w:rsid w:val="00D454D3"/>
    <w:rsid w:val="00D45925"/>
    <w:rsid w:val="00D45B90"/>
    <w:rsid w:val="00D4762A"/>
    <w:rsid w:val="00D50AB4"/>
    <w:rsid w:val="00D50AD3"/>
    <w:rsid w:val="00D52CB0"/>
    <w:rsid w:val="00D5371B"/>
    <w:rsid w:val="00D54697"/>
    <w:rsid w:val="00D548C1"/>
    <w:rsid w:val="00D55117"/>
    <w:rsid w:val="00D6217A"/>
    <w:rsid w:val="00D623D1"/>
    <w:rsid w:val="00D6252E"/>
    <w:rsid w:val="00D63CCC"/>
    <w:rsid w:val="00D663EE"/>
    <w:rsid w:val="00D666E9"/>
    <w:rsid w:val="00D67B3A"/>
    <w:rsid w:val="00D67C29"/>
    <w:rsid w:val="00D75D15"/>
    <w:rsid w:val="00D77311"/>
    <w:rsid w:val="00D77ADF"/>
    <w:rsid w:val="00D81386"/>
    <w:rsid w:val="00D854EC"/>
    <w:rsid w:val="00D8596B"/>
    <w:rsid w:val="00D86046"/>
    <w:rsid w:val="00D90D33"/>
    <w:rsid w:val="00D92678"/>
    <w:rsid w:val="00D9294A"/>
    <w:rsid w:val="00D955BC"/>
    <w:rsid w:val="00D96CCC"/>
    <w:rsid w:val="00D9733B"/>
    <w:rsid w:val="00D9770F"/>
    <w:rsid w:val="00DA19F1"/>
    <w:rsid w:val="00DA1C11"/>
    <w:rsid w:val="00DA3DDA"/>
    <w:rsid w:val="00DA4038"/>
    <w:rsid w:val="00DA46BC"/>
    <w:rsid w:val="00DA4D2E"/>
    <w:rsid w:val="00DA4ECC"/>
    <w:rsid w:val="00DA768D"/>
    <w:rsid w:val="00DB32F1"/>
    <w:rsid w:val="00DB3C9C"/>
    <w:rsid w:val="00DB5D38"/>
    <w:rsid w:val="00DB6BBD"/>
    <w:rsid w:val="00DC4ECC"/>
    <w:rsid w:val="00DC5985"/>
    <w:rsid w:val="00DC6277"/>
    <w:rsid w:val="00DC63F3"/>
    <w:rsid w:val="00DC781E"/>
    <w:rsid w:val="00DD1B1A"/>
    <w:rsid w:val="00DD2C99"/>
    <w:rsid w:val="00DD4F74"/>
    <w:rsid w:val="00DD715B"/>
    <w:rsid w:val="00DD7691"/>
    <w:rsid w:val="00DE3061"/>
    <w:rsid w:val="00DE3E47"/>
    <w:rsid w:val="00DE63BC"/>
    <w:rsid w:val="00DE65D3"/>
    <w:rsid w:val="00DF1675"/>
    <w:rsid w:val="00DF21C5"/>
    <w:rsid w:val="00DF4564"/>
    <w:rsid w:val="00DF65E2"/>
    <w:rsid w:val="00DF692E"/>
    <w:rsid w:val="00DF742C"/>
    <w:rsid w:val="00E012BE"/>
    <w:rsid w:val="00E02481"/>
    <w:rsid w:val="00E04DD7"/>
    <w:rsid w:val="00E05BF8"/>
    <w:rsid w:val="00E06644"/>
    <w:rsid w:val="00E07330"/>
    <w:rsid w:val="00E10DD4"/>
    <w:rsid w:val="00E12AD5"/>
    <w:rsid w:val="00E12C76"/>
    <w:rsid w:val="00E13340"/>
    <w:rsid w:val="00E136E4"/>
    <w:rsid w:val="00E13FAC"/>
    <w:rsid w:val="00E20608"/>
    <w:rsid w:val="00E214BA"/>
    <w:rsid w:val="00E222D6"/>
    <w:rsid w:val="00E239B2"/>
    <w:rsid w:val="00E23B0C"/>
    <w:rsid w:val="00E23F76"/>
    <w:rsid w:val="00E25B09"/>
    <w:rsid w:val="00E26E4D"/>
    <w:rsid w:val="00E27882"/>
    <w:rsid w:val="00E278BC"/>
    <w:rsid w:val="00E279E8"/>
    <w:rsid w:val="00E305AB"/>
    <w:rsid w:val="00E30AE2"/>
    <w:rsid w:val="00E351F7"/>
    <w:rsid w:val="00E3562A"/>
    <w:rsid w:val="00E36057"/>
    <w:rsid w:val="00E36D3A"/>
    <w:rsid w:val="00E40816"/>
    <w:rsid w:val="00E41620"/>
    <w:rsid w:val="00E4303F"/>
    <w:rsid w:val="00E45802"/>
    <w:rsid w:val="00E50552"/>
    <w:rsid w:val="00E51786"/>
    <w:rsid w:val="00E53088"/>
    <w:rsid w:val="00E54927"/>
    <w:rsid w:val="00E5672B"/>
    <w:rsid w:val="00E6115A"/>
    <w:rsid w:val="00E61ECC"/>
    <w:rsid w:val="00E6247C"/>
    <w:rsid w:val="00E63054"/>
    <w:rsid w:val="00E64984"/>
    <w:rsid w:val="00E66946"/>
    <w:rsid w:val="00E703E3"/>
    <w:rsid w:val="00E72C9F"/>
    <w:rsid w:val="00E74956"/>
    <w:rsid w:val="00E74990"/>
    <w:rsid w:val="00E75C37"/>
    <w:rsid w:val="00E8088F"/>
    <w:rsid w:val="00E83925"/>
    <w:rsid w:val="00E85D88"/>
    <w:rsid w:val="00E86459"/>
    <w:rsid w:val="00E866AE"/>
    <w:rsid w:val="00E86B26"/>
    <w:rsid w:val="00E86F3E"/>
    <w:rsid w:val="00E86F67"/>
    <w:rsid w:val="00E87580"/>
    <w:rsid w:val="00E9081E"/>
    <w:rsid w:val="00E91919"/>
    <w:rsid w:val="00E93D88"/>
    <w:rsid w:val="00E944F1"/>
    <w:rsid w:val="00E94C45"/>
    <w:rsid w:val="00E94E26"/>
    <w:rsid w:val="00E95F44"/>
    <w:rsid w:val="00E962DE"/>
    <w:rsid w:val="00E97230"/>
    <w:rsid w:val="00E976C5"/>
    <w:rsid w:val="00EA1FC2"/>
    <w:rsid w:val="00EA23DE"/>
    <w:rsid w:val="00EA4B9E"/>
    <w:rsid w:val="00EA4BD2"/>
    <w:rsid w:val="00EA7642"/>
    <w:rsid w:val="00EB3007"/>
    <w:rsid w:val="00EB348D"/>
    <w:rsid w:val="00EB4D3E"/>
    <w:rsid w:val="00EB6DB1"/>
    <w:rsid w:val="00EB7495"/>
    <w:rsid w:val="00EC04E9"/>
    <w:rsid w:val="00EC10D5"/>
    <w:rsid w:val="00EC33CE"/>
    <w:rsid w:val="00ED1622"/>
    <w:rsid w:val="00ED1775"/>
    <w:rsid w:val="00ED3EDD"/>
    <w:rsid w:val="00ED4EA7"/>
    <w:rsid w:val="00ED55B1"/>
    <w:rsid w:val="00ED5645"/>
    <w:rsid w:val="00ED7F4E"/>
    <w:rsid w:val="00EE0B4B"/>
    <w:rsid w:val="00EE14A5"/>
    <w:rsid w:val="00EE3851"/>
    <w:rsid w:val="00EE3B4D"/>
    <w:rsid w:val="00EE56DA"/>
    <w:rsid w:val="00EE5791"/>
    <w:rsid w:val="00EE5C82"/>
    <w:rsid w:val="00EE6A8A"/>
    <w:rsid w:val="00EE74B5"/>
    <w:rsid w:val="00EE7BFA"/>
    <w:rsid w:val="00EF0366"/>
    <w:rsid w:val="00EF1081"/>
    <w:rsid w:val="00EF1412"/>
    <w:rsid w:val="00EF3089"/>
    <w:rsid w:val="00EF3F77"/>
    <w:rsid w:val="00EF56A3"/>
    <w:rsid w:val="00EF7891"/>
    <w:rsid w:val="00F0014D"/>
    <w:rsid w:val="00F02135"/>
    <w:rsid w:val="00F031FD"/>
    <w:rsid w:val="00F03A13"/>
    <w:rsid w:val="00F041E3"/>
    <w:rsid w:val="00F07ADE"/>
    <w:rsid w:val="00F07D4D"/>
    <w:rsid w:val="00F10362"/>
    <w:rsid w:val="00F10DB1"/>
    <w:rsid w:val="00F12B88"/>
    <w:rsid w:val="00F13AB6"/>
    <w:rsid w:val="00F14186"/>
    <w:rsid w:val="00F15B04"/>
    <w:rsid w:val="00F15B23"/>
    <w:rsid w:val="00F170CD"/>
    <w:rsid w:val="00F174E8"/>
    <w:rsid w:val="00F17875"/>
    <w:rsid w:val="00F223CF"/>
    <w:rsid w:val="00F2514B"/>
    <w:rsid w:val="00F315B0"/>
    <w:rsid w:val="00F32FCD"/>
    <w:rsid w:val="00F3333B"/>
    <w:rsid w:val="00F342E4"/>
    <w:rsid w:val="00F44AAE"/>
    <w:rsid w:val="00F451E9"/>
    <w:rsid w:val="00F461D3"/>
    <w:rsid w:val="00F47093"/>
    <w:rsid w:val="00F50159"/>
    <w:rsid w:val="00F50E71"/>
    <w:rsid w:val="00F51641"/>
    <w:rsid w:val="00F517F6"/>
    <w:rsid w:val="00F51CD3"/>
    <w:rsid w:val="00F51D62"/>
    <w:rsid w:val="00F52468"/>
    <w:rsid w:val="00F537D1"/>
    <w:rsid w:val="00F54938"/>
    <w:rsid w:val="00F554E9"/>
    <w:rsid w:val="00F57E8C"/>
    <w:rsid w:val="00F60412"/>
    <w:rsid w:val="00F624B0"/>
    <w:rsid w:val="00F62641"/>
    <w:rsid w:val="00F637F5"/>
    <w:rsid w:val="00F63A4B"/>
    <w:rsid w:val="00F65BFB"/>
    <w:rsid w:val="00F67738"/>
    <w:rsid w:val="00F70B87"/>
    <w:rsid w:val="00F725F0"/>
    <w:rsid w:val="00F72CFF"/>
    <w:rsid w:val="00F7772F"/>
    <w:rsid w:val="00F77B15"/>
    <w:rsid w:val="00F77B45"/>
    <w:rsid w:val="00F8483B"/>
    <w:rsid w:val="00F863DE"/>
    <w:rsid w:val="00F87247"/>
    <w:rsid w:val="00F8725C"/>
    <w:rsid w:val="00F904CA"/>
    <w:rsid w:val="00F90CB8"/>
    <w:rsid w:val="00F922E9"/>
    <w:rsid w:val="00F933CA"/>
    <w:rsid w:val="00F934E5"/>
    <w:rsid w:val="00F9392C"/>
    <w:rsid w:val="00F95446"/>
    <w:rsid w:val="00F9546B"/>
    <w:rsid w:val="00FA2185"/>
    <w:rsid w:val="00FA2EB8"/>
    <w:rsid w:val="00FA3007"/>
    <w:rsid w:val="00FA3601"/>
    <w:rsid w:val="00FA408F"/>
    <w:rsid w:val="00FA5763"/>
    <w:rsid w:val="00FA65AB"/>
    <w:rsid w:val="00FA6F4F"/>
    <w:rsid w:val="00FA6F88"/>
    <w:rsid w:val="00FB42EF"/>
    <w:rsid w:val="00FB5751"/>
    <w:rsid w:val="00FB6FF7"/>
    <w:rsid w:val="00FB7065"/>
    <w:rsid w:val="00FB7DE1"/>
    <w:rsid w:val="00FC0071"/>
    <w:rsid w:val="00FC0CC7"/>
    <w:rsid w:val="00FC3482"/>
    <w:rsid w:val="00FC352C"/>
    <w:rsid w:val="00FC534E"/>
    <w:rsid w:val="00FC5486"/>
    <w:rsid w:val="00FC645C"/>
    <w:rsid w:val="00FC68D6"/>
    <w:rsid w:val="00FC74A1"/>
    <w:rsid w:val="00FD18EA"/>
    <w:rsid w:val="00FD27D4"/>
    <w:rsid w:val="00FD28F3"/>
    <w:rsid w:val="00FD7DE4"/>
    <w:rsid w:val="00FE14D1"/>
    <w:rsid w:val="00FE1D2B"/>
    <w:rsid w:val="00FE2354"/>
    <w:rsid w:val="00FE3070"/>
    <w:rsid w:val="00FE3783"/>
    <w:rsid w:val="00FE4C37"/>
    <w:rsid w:val="00FE57CE"/>
    <w:rsid w:val="00FE6061"/>
    <w:rsid w:val="00FE6B49"/>
    <w:rsid w:val="00FF11D3"/>
    <w:rsid w:val="00FF123E"/>
    <w:rsid w:val="00FF1245"/>
    <w:rsid w:val="00FF6C48"/>
    <w:rsid w:val="00FF6D3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29AA1"/>
  <w15:docId w15:val="{F3112EE7-83CA-44C8-9F0A-D620FCD3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721"/>
    <w:pPr>
      <w:widowControl w:val="0"/>
      <w:jc w:val="both"/>
    </w:pPr>
    <w:rPr>
      <w:rFonts w:ascii="Verdana" w:hAnsi="Verdana"/>
      <w:sz w:val="18"/>
      <w:lang w:eastAsia="en-US"/>
    </w:rPr>
  </w:style>
  <w:style w:type="paragraph" w:styleId="Titre1">
    <w:name w:val="heading 1"/>
    <w:basedOn w:val="Normal"/>
    <w:next w:val="Normal"/>
    <w:link w:val="Titre1Car"/>
    <w:qFormat/>
    <w:rsid w:val="000D53A7"/>
    <w:pPr>
      <w:keepNext/>
      <w:pageBreakBefore/>
      <w:spacing w:before="240" w:after="60"/>
      <w:jc w:val="center"/>
      <w:outlineLvl w:val="0"/>
    </w:pPr>
    <w:rPr>
      <w:b/>
      <w:kern w:val="28"/>
      <w:sz w:val="28"/>
      <w:lang w:eastAsia="x-none"/>
    </w:rPr>
  </w:style>
  <w:style w:type="paragraph" w:styleId="Titre2">
    <w:name w:val="heading 2"/>
    <w:basedOn w:val="Normal"/>
    <w:next w:val="Normal"/>
    <w:autoRedefine/>
    <w:qFormat/>
    <w:rsid w:val="00F2514B"/>
    <w:pPr>
      <w:pBdr>
        <w:top w:val="single" w:sz="6" w:space="1" w:color="auto"/>
      </w:pBdr>
      <w:spacing w:before="120" w:after="120"/>
      <w:outlineLvl w:val="1"/>
    </w:pPr>
    <w:rPr>
      <w:b/>
      <w:sz w:val="24"/>
      <w:lang w:val="fr-FR"/>
    </w:rPr>
  </w:style>
  <w:style w:type="paragraph" w:styleId="Titre3">
    <w:name w:val="heading 3"/>
    <w:basedOn w:val="Normal"/>
    <w:next w:val="Normal"/>
    <w:link w:val="Titre3Car"/>
    <w:autoRedefine/>
    <w:qFormat/>
    <w:rsid w:val="0045338D"/>
    <w:pPr>
      <w:outlineLvl w:val="2"/>
    </w:pPr>
    <w:rPr>
      <w:smallCaps/>
      <w:sz w:val="20"/>
      <w:lang w:val="fr-FR" w:eastAsia="x-none"/>
    </w:rPr>
  </w:style>
  <w:style w:type="paragraph" w:styleId="Titre4">
    <w:name w:val="heading 4"/>
    <w:basedOn w:val="Normal"/>
    <w:next w:val="Normal"/>
    <w:qFormat/>
    <w:pPr>
      <w:keepNext/>
      <w:pBdr>
        <w:top w:val="single" w:sz="4" w:space="1" w:color="auto"/>
      </w:pBdr>
      <w:spacing w:before="120"/>
      <w:outlineLvl w:val="3"/>
    </w:pPr>
    <w:rPr>
      <w:b/>
    </w:rPr>
  </w:style>
  <w:style w:type="paragraph" w:styleId="Titre5">
    <w:name w:val="heading 5"/>
    <w:basedOn w:val="Normal"/>
    <w:next w:val="Normal"/>
    <w:qFormat/>
    <w:pPr>
      <w:keepNext/>
      <w:jc w:val="center"/>
      <w:outlineLvl w:val="4"/>
    </w:pPr>
    <w:rPr>
      <w:b/>
    </w:rPr>
  </w:style>
  <w:style w:type="paragraph" w:styleId="Titre6">
    <w:name w:val="heading 6"/>
    <w:basedOn w:val="Normal"/>
    <w:next w:val="Normal"/>
    <w:qFormat/>
    <w:pPr>
      <w:keepNext/>
      <w:outlineLvl w:val="5"/>
    </w:pPr>
    <w:rPr>
      <w:u w:val="single"/>
    </w:rPr>
  </w:style>
  <w:style w:type="paragraph" w:styleId="Titre7">
    <w:name w:val="heading 7"/>
    <w:basedOn w:val="Normal"/>
    <w:next w:val="Normal"/>
    <w:qFormat/>
    <w:pPr>
      <w:keepNext/>
      <w:outlineLvl w:val="6"/>
    </w:pPr>
    <w:rPr>
      <w:sz w:val="22"/>
      <w:u w:val="single"/>
    </w:rPr>
  </w:style>
  <w:style w:type="paragraph" w:styleId="Titre8">
    <w:name w:val="heading 8"/>
    <w:basedOn w:val="Normal"/>
    <w:next w:val="Normal"/>
    <w:qFormat/>
    <w:pPr>
      <w:keepNext/>
      <w:outlineLvl w:val="7"/>
    </w:pPr>
    <w:rPr>
      <w:i/>
      <w:sz w:val="16"/>
    </w:rPr>
  </w:style>
  <w:style w:type="paragraph" w:styleId="Titre9">
    <w:name w:val="heading 9"/>
    <w:basedOn w:val="Normal"/>
    <w:next w:val="Normal"/>
    <w:qFormat/>
    <w:pPr>
      <w:keepNext/>
      <w:jc w:val="center"/>
      <w:outlineLvl w:val="8"/>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0D53A7"/>
    <w:rPr>
      <w:rFonts w:ascii="Verdana" w:hAnsi="Verdana"/>
      <w:b/>
      <w:kern w:val="28"/>
      <w:sz w:val="28"/>
      <w:lang w:val="fr-BE"/>
    </w:rPr>
  </w:style>
  <w:style w:type="character" w:customStyle="1" w:styleId="Titre3Car">
    <w:name w:val="Titre 3 Car"/>
    <w:link w:val="Titre3"/>
    <w:rsid w:val="0045338D"/>
    <w:rPr>
      <w:rFonts w:ascii="Verdana" w:hAnsi="Verdana"/>
      <w:smallCaps/>
      <w:lang w:val="fr-FR" w:eastAsia="x-none"/>
    </w:rPr>
  </w:style>
  <w:style w:type="paragraph" w:styleId="En-tte">
    <w:name w:val="header"/>
    <w:basedOn w:val="Normal"/>
    <w:link w:val="En-tteCar"/>
    <w:pPr>
      <w:tabs>
        <w:tab w:val="center" w:pos="4153"/>
        <w:tab w:val="right" w:pos="8306"/>
      </w:tabs>
    </w:pPr>
  </w:style>
  <w:style w:type="character" w:customStyle="1" w:styleId="En-tteCar">
    <w:name w:val="En-tête Car"/>
    <w:basedOn w:val="Policepardfaut"/>
    <w:link w:val="En-tte"/>
    <w:rsid w:val="00730A90"/>
    <w:rPr>
      <w:rFonts w:ascii="Verdana" w:hAnsi="Verdana"/>
      <w:sz w:val="18"/>
      <w:lang w:eastAsia="en-US"/>
    </w:rPr>
  </w:style>
  <w:style w:type="paragraph" w:styleId="Pieddepage">
    <w:name w:val="footer"/>
    <w:basedOn w:val="Normal"/>
    <w:link w:val="PieddepageCar"/>
    <w:uiPriority w:val="99"/>
    <w:pPr>
      <w:tabs>
        <w:tab w:val="center" w:pos="4153"/>
        <w:tab w:val="right" w:pos="8306"/>
      </w:tabs>
    </w:pPr>
  </w:style>
  <w:style w:type="character" w:styleId="Numrodepage">
    <w:name w:val="page number"/>
    <w:rPr>
      <w:sz w:val="20"/>
    </w:rPr>
  </w:style>
  <w:style w:type="paragraph" w:styleId="TM1">
    <w:name w:val="toc 1"/>
    <w:basedOn w:val="Normal"/>
    <w:next w:val="Normal"/>
    <w:uiPriority w:val="39"/>
  </w:style>
  <w:style w:type="paragraph" w:customStyle="1" w:styleId="EnttePP">
    <w:name w:val="Entête PP"/>
    <w:basedOn w:val="Titre2"/>
    <w:pPr>
      <w:framePr w:hSpace="57" w:vSpace="181" w:wrap="notBeside" w:vAnchor="text" w:hAnchor="text" w:y="1"/>
      <w:outlineLvl w:val="9"/>
    </w:pPr>
    <w:rPr>
      <w:b w:val="0"/>
    </w:rPr>
  </w:style>
  <w:style w:type="paragraph" w:styleId="TM2">
    <w:name w:val="toc 2"/>
    <w:basedOn w:val="Normal"/>
    <w:next w:val="Normal"/>
    <w:uiPriority w:val="39"/>
    <w:pPr>
      <w:ind w:left="200"/>
    </w:pPr>
  </w:style>
  <w:style w:type="paragraph" w:styleId="TM3">
    <w:name w:val="toc 3"/>
    <w:basedOn w:val="Normal"/>
    <w:next w:val="Normal"/>
    <w:uiPriority w:val="39"/>
    <w:pPr>
      <w:ind w:left="400"/>
    </w:pPr>
  </w:style>
  <w:style w:type="paragraph" w:styleId="TM4">
    <w:name w:val="toc 4"/>
    <w:basedOn w:val="Normal"/>
    <w:next w:val="Normal"/>
    <w:uiPriority w:val="39"/>
    <w:pPr>
      <w:ind w:left="600"/>
    </w:pPr>
  </w:style>
  <w:style w:type="paragraph" w:styleId="TM5">
    <w:name w:val="toc 5"/>
    <w:basedOn w:val="Normal"/>
    <w:next w:val="Normal"/>
    <w:uiPriority w:val="39"/>
    <w:pPr>
      <w:ind w:left="800"/>
    </w:pPr>
  </w:style>
  <w:style w:type="paragraph" w:styleId="TM6">
    <w:name w:val="toc 6"/>
    <w:basedOn w:val="Normal"/>
    <w:next w:val="Normal"/>
    <w:uiPriority w:val="39"/>
    <w:pPr>
      <w:ind w:left="1000"/>
    </w:pPr>
  </w:style>
  <w:style w:type="paragraph" w:styleId="TM7">
    <w:name w:val="toc 7"/>
    <w:basedOn w:val="Normal"/>
    <w:next w:val="Normal"/>
    <w:uiPriority w:val="39"/>
    <w:pPr>
      <w:ind w:left="1200"/>
    </w:pPr>
  </w:style>
  <w:style w:type="paragraph" w:styleId="TM8">
    <w:name w:val="toc 8"/>
    <w:basedOn w:val="Normal"/>
    <w:next w:val="Normal"/>
    <w:uiPriority w:val="39"/>
    <w:pPr>
      <w:ind w:left="1400"/>
    </w:pPr>
  </w:style>
  <w:style w:type="paragraph" w:styleId="TM9">
    <w:name w:val="toc 9"/>
    <w:basedOn w:val="Normal"/>
    <w:next w:val="Normal"/>
    <w:uiPriority w:val="39"/>
    <w:pPr>
      <w:ind w:left="1600"/>
    </w:pPr>
  </w:style>
  <w:style w:type="paragraph" w:customStyle="1" w:styleId="exemple">
    <w:name w:val="exemple"/>
    <w:basedOn w:val="Normal"/>
    <w:autoRedefine/>
    <w:rsid w:val="00C32AA0"/>
    <w:pPr>
      <w:keepLines/>
      <w:ind w:left="720"/>
    </w:pPr>
    <w:rPr>
      <w:sz w:val="16"/>
      <w:szCs w:val="16"/>
      <w:lang w:val="fr-FR"/>
    </w:rPr>
  </w:style>
  <w:style w:type="paragraph" w:styleId="Corpsdetexte">
    <w:name w:val="Body Text"/>
    <w:basedOn w:val="Normal"/>
    <w:pPr>
      <w:pBdr>
        <w:top w:val="single" w:sz="6" w:space="1" w:color="auto"/>
        <w:left w:val="single" w:sz="6" w:space="1" w:color="auto"/>
        <w:bottom w:val="single" w:sz="6" w:space="1" w:color="auto"/>
        <w:right w:val="single" w:sz="6" w:space="1" w:color="auto"/>
      </w:pBdr>
    </w:pPr>
  </w:style>
  <w:style w:type="paragraph" w:customStyle="1" w:styleId="H2">
    <w:name w:val="H2"/>
    <w:basedOn w:val="Normal"/>
    <w:next w:val="Normal"/>
    <w:pPr>
      <w:keepNext/>
      <w:widowControl/>
      <w:spacing w:before="100" w:after="100"/>
      <w:outlineLvl w:val="2"/>
    </w:pPr>
    <w:rPr>
      <w:rFonts w:ascii="Times New Roman" w:hAnsi="Times New Roman"/>
      <w:b/>
      <w:snapToGrid w:val="0"/>
      <w:sz w:val="36"/>
    </w:rPr>
  </w:style>
  <w:style w:type="paragraph" w:customStyle="1" w:styleId="H3">
    <w:name w:val="H3"/>
    <w:basedOn w:val="Normal"/>
    <w:next w:val="Normal"/>
    <w:pPr>
      <w:keepNext/>
      <w:widowControl/>
      <w:spacing w:before="100" w:after="100"/>
      <w:outlineLvl w:val="3"/>
    </w:pPr>
    <w:rPr>
      <w:rFonts w:ascii="Times New Roman" w:hAnsi="Times New Roman"/>
      <w:b/>
      <w:snapToGrid w:val="0"/>
      <w:sz w:val="28"/>
    </w:rPr>
  </w:style>
  <w:style w:type="paragraph" w:styleId="Explorateurdedocuments">
    <w:name w:val="Document Map"/>
    <w:basedOn w:val="Normal"/>
    <w:semiHidden/>
    <w:pPr>
      <w:widowControl/>
      <w:shd w:val="clear" w:color="auto" w:fill="000080"/>
    </w:pPr>
    <w:rPr>
      <w:rFonts w:ascii="Tahoma" w:hAnsi="Tahoma"/>
    </w:rPr>
  </w:style>
  <w:style w:type="paragraph" w:customStyle="1" w:styleId="Note">
    <w:name w:val="Note"/>
    <w:basedOn w:val="Normal"/>
    <w:pPr>
      <w:widowControl/>
      <w:tabs>
        <w:tab w:val="num" w:pos="720"/>
      </w:tabs>
      <w:ind w:left="284" w:right="284"/>
    </w:pPr>
    <w:rPr>
      <w:rFonts w:ascii="Tahoma" w:hAnsi="Tahoma"/>
      <w:noProof/>
    </w:rPr>
  </w:style>
  <w:style w:type="paragraph" w:customStyle="1" w:styleId="Example">
    <w:name w:val="Example"/>
    <w:basedOn w:val="Normal"/>
    <w:pPr>
      <w:ind w:left="1134" w:right="284" w:hanging="1134"/>
    </w:pPr>
    <w:rPr>
      <w:rFonts w:ascii="Tahoma" w:hAnsi="Tahoma"/>
      <w:i/>
      <w:noProof/>
      <w:snapToGrid w:val="0"/>
    </w:rPr>
  </w:style>
  <w:style w:type="paragraph" w:styleId="Retraitcorpsdetexte">
    <w:name w:val="Body Text Indent"/>
    <w:basedOn w:val="Normal"/>
    <w:pPr>
      <w:ind w:left="720"/>
    </w:pPr>
  </w:style>
  <w:style w:type="paragraph" w:customStyle="1" w:styleId="COMMENT">
    <w:name w:val="COMMENT"/>
    <w:basedOn w:val="Normal"/>
    <w:pPr>
      <w:widowControl/>
      <w:overflowPunct w:val="0"/>
      <w:autoSpaceDE w:val="0"/>
      <w:autoSpaceDN w:val="0"/>
      <w:adjustRightInd w:val="0"/>
      <w:textAlignment w:val="baseline"/>
    </w:pPr>
    <w:rPr>
      <w:rFonts w:ascii="Times New Roman" w:hAnsi="Times New Roman"/>
      <w:i/>
      <w:sz w:val="16"/>
    </w:rPr>
  </w:style>
  <w:style w:type="paragraph" w:styleId="Retraitcorpsdetexte3">
    <w:name w:val="Body Text Indent 3"/>
    <w:basedOn w:val="Normal"/>
    <w:pPr>
      <w:widowControl/>
      <w:overflowPunct w:val="0"/>
      <w:autoSpaceDE w:val="0"/>
      <w:autoSpaceDN w:val="0"/>
      <w:adjustRightInd w:val="0"/>
      <w:ind w:left="426"/>
      <w:textAlignment w:val="baseline"/>
    </w:pPr>
    <w:rPr>
      <w:rFonts w:ascii="Times New Roman" w:hAnsi="Times New Roman"/>
      <w:sz w:val="24"/>
    </w:rPr>
  </w:style>
  <w:style w:type="paragraph" w:customStyle="1" w:styleId="Table">
    <w:name w:val="Table"/>
    <w:basedOn w:val="En-tte"/>
    <w:next w:val="Normal"/>
    <w:pPr>
      <w:widowControl/>
      <w:tabs>
        <w:tab w:val="clear" w:pos="4153"/>
        <w:tab w:val="clear" w:pos="8306"/>
      </w:tabs>
      <w:overflowPunct w:val="0"/>
      <w:autoSpaceDE w:val="0"/>
      <w:autoSpaceDN w:val="0"/>
      <w:adjustRightInd w:val="0"/>
      <w:textAlignment w:val="baseline"/>
    </w:pPr>
    <w:rPr>
      <w:rFonts w:ascii="Times New Roman" w:hAnsi="Times New Roman"/>
      <w:b/>
    </w:rPr>
  </w:style>
  <w:style w:type="paragraph" w:styleId="Corpsdetexte2">
    <w:name w:val="Body Text 2"/>
    <w:basedOn w:val="Normal"/>
    <w:rPr>
      <w:sz w:val="16"/>
    </w:rPr>
  </w:style>
  <w:style w:type="paragraph" w:customStyle="1" w:styleId="Label">
    <w:name w:val="Label"/>
    <w:basedOn w:val="Normal"/>
    <w:next w:val="Normal"/>
    <w:pPr>
      <w:widowControl/>
      <w:jc w:val="center"/>
    </w:pPr>
    <w:rPr>
      <w:rFonts w:ascii="Times New Roman" w:hAnsi="Times New Roman"/>
      <w:i/>
      <w:iCs/>
      <w:szCs w:val="24"/>
    </w:rPr>
  </w:style>
  <w:style w:type="paragraph" w:customStyle="1" w:styleId="Lieux">
    <w:name w:val="Lieux"/>
    <w:basedOn w:val="Normal"/>
    <w:next w:val="Normal"/>
    <w:pPr>
      <w:widowControl/>
      <w:pBdr>
        <w:bottom w:val="single" w:sz="4" w:space="1" w:color="auto"/>
      </w:pBdr>
    </w:pPr>
    <w:rPr>
      <w:rFonts w:ascii="Times New Roman" w:hAnsi="Times New Roman"/>
      <w:b/>
      <w:bCs/>
      <w:sz w:val="24"/>
      <w:szCs w:val="24"/>
    </w:rPr>
  </w:style>
  <w:style w:type="paragraph" w:customStyle="1" w:styleId="xl44">
    <w:name w:val="xl44"/>
    <w:basedOn w:val="Normal"/>
    <w:pPr>
      <w:widowControl/>
      <w:spacing w:before="100" w:beforeAutospacing="1" w:after="100" w:afterAutospacing="1"/>
      <w:jc w:val="center"/>
    </w:pPr>
    <w:rPr>
      <w:rFonts w:ascii="Arial Unicode MS" w:eastAsia="Arial Unicode MS" w:hAnsi="Arial Unicode MS" w:cs="Arial Unicode MS"/>
      <w:b/>
      <w:bCs/>
      <w:sz w:val="24"/>
      <w:szCs w:val="24"/>
      <w:lang w:val="en-GB"/>
    </w:rPr>
  </w:style>
  <w:style w:type="paragraph" w:customStyle="1" w:styleId="EncadreTexte">
    <w:name w:val="EncadreTexte"/>
    <w:basedOn w:val="Normal"/>
    <w:pPr>
      <w:widowControl/>
      <w:tabs>
        <w:tab w:val="num" w:pos="585"/>
      </w:tabs>
      <w:ind w:left="585" w:hanging="585"/>
    </w:pPr>
    <w:rPr>
      <w:rFonts w:ascii="Times New Roman" w:hAnsi="Times New Roman"/>
      <w:sz w:val="24"/>
      <w:szCs w:val="24"/>
    </w:rPr>
  </w:style>
  <w:style w:type="paragraph" w:styleId="Lgende">
    <w:name w:val="caption"/>
    <w:basedOn w:val="Normal"/>
    <w:next w:val="Normal"/>
    <w:qFormat/>
    <w:pPr>
      <w:widowControl/>
    </w:pPr>
    <w:rPr>
      <w:rFonts w:ascii="Times New Roman" w:hAnsi="Times New Roman"/>
      <w:sz w:val="24"/>
      <w:szCs w:val="24"/>
      <w:u w:val="single"/>
    </w:rPr>
  </w:style>
  <w:style w:type="paragraph" w:styleId="Retraitcorpsdetexte2">
    <w:name w:val="Body Text Indent 2"/>
    <w:basedOn w:val="Normal"/>
    <w:pPr>
      <w:tabs>
        <w:tab w:val="left" w:pos="1860"/>
        <w:tab w:val="left" w:pos="2700"/>
        <w:tab w:val="left" w:pos="3111"/>
      </w:tabs>
      <w:ind w:left="284"/>
    </w:pPr>
  </w:style>
  <w:style w:type="paragraph" w:customStyle="1" w:styleId="xl39">
    <w:name w:val="xl39"/>
    <w:basedOn w:val="Normal"/>
    <w:pPr>
      <w:widowControl/>
      <w:pBdr>
        <w:left w:val="single" w:sz="8" w:space="0" w:color="auto"/>
      </w:pBdr>
      <w:spacing w:before="100" w:beforeAutospacing="1" w:after="100" w:afterAutospacing="1"/>
    </w:pPr>
    <w:rPr>
      <w:rFonts w:ascii="Arial Unicode MS" w:eastAsia="Arial Unicode MS" w:hAnsi="Arial Unicode MS" w:cs="Arial Unicode MS"/>
      <w:sz w:val="24"/>
      <w:szCs w:val="24"/>
      <w:lang w:val="en-GB"/>
    </w:rPr>
  </w:style>
  <w:style w:type="paragraph" w:styleId="Corpsdetexte3">
    <w:name w:val="Body Text 3"/>
    <w:basedOn w:val="Normal"/>
    <w:pPr>
      <w:widowControl/>
      <w:overflowPunct w:val="0"/>
      <w:autoSpaceDE w:val="0"/>
      <w:autoSpaceDN w:val="0"/>
      <w:adjustRightInd w:val="0"/>
      <w:jc w:val="center"/>
      <w:textAlignment w:val="baseline"/>
    </w:pPr>
    <w:rPr>
      <w:rFonts w:ascii="Times New Roman" w:hAnsi="Times New Roman"/>
      <w:sz w:val="24"/>
    </w:rPr>
  </w:style>
  <w:style w:type="paragraph" w:customStyle="1" w:styleId="xl33">
    <w:name w:val="xl33"/>
    <w:basedOn w:val="Normal"/>
    <w:pPr>
      <w:widowControl/>
      <w:spacing w:before="100" w:beforeAutospacing="1" w:after="100" w:afterAutospacing="1"/>
    </w:pPr>
    <w:rPr>
      <w:rFonts w:ascii="Arial" w:hAnsi="Arial" w:cs="Arial"/>
      <w:sz w:val="24"/>
      <w:szCs w:val="24"/>
      <w:lang w:val="fr-FR" w:eastAsia="fr-FR"/>
    </w:rPr>
  </w:style>
  <w:style w:type="table" w:styleId="Grilledutableau">
    <w:name w:val="Table Grid"/>
    <w:basedOn w:val="TableauNormal"/>
    <w:rsid w:val="00CE52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rPr>
      <w:rFonts w:ascii="Verdana" w:hAnsi="Verdana"/>
      <w:b/>
      <w:lang w:val="fr-BE" w:eastAsia="en-US" w:bidi="ar-SA"/>
    </w:rPr>
  </w:style>
  <w:style w:type="character" w:styleId="Lienhypertexte">
    <w:name w:val="Hyperlink"/>
    <w:uiPriority w:val="99"/>
    <w:rsid w:val="00D16492"/>
    <w:rPr>
      <w:color w:val="0000FF"/>
      <w:u w:val="single"/>
    </w:rPr>
  </w:style>
  <w:style w:type="character" w:styleId="Lienhypertextesuivivisit">
    <w:name w:val="FollowedHyperlink"/>
    <w:uiPriority w:val="99"/>
    <w:rsid w:val="00891B32"/>
    <w:rPr>
      <w:color w:val="800080"/>
      <w:u w:val="single"/>
    </w:rPr>
  </w:style>
  <w:style w:type="character" w:customStyle="1" w:styleId="postbody1">
    <w:name w:val="postbody1"/>
    <w:rsid w:val="00891B32"/>
    <w:rPr>
      <w:color w:val="000000"/>
      <w:sz w:val="18"/>
      <w:szCs w:val="18"/>
    </w:rPr>
  </w:style>
  <w:style w:type="paragraph" w:styleId="Textedebulles">
    <w:name w:val="Balloon Text"/>
    <w:basedOn w:val="Normal"/>
    <w:link w:val="TextedebullesCar"/>
    <w:rsid w:val="00F904CA"/>
    <w:rPr>
      <w:rFonts w:ascii="Tahoma" w:hAnsi="Tahoma"/>
      <w:sz w:val="16"/>
      <w:szCs w:val="16"/>
      <w:lang w:eastAsia="x-none"/>
    </w:rPr>
  </w:style>
  <w:style w:type="character" w:customStyle="1" w:styleId="TextedebullesCar">
    <w:name w:val="Texte de bulles Car"/>
    <w:link w:val="Textedebulles"/>
    <w:rsid w:val="00F904CA"/>
    <w:rPr>
      <w:rFonts w:ascii="Tahoma" w:hAnsi="Tahoma" w:cs="Tahoma"/>
      <w:sz w:val="16"/>
      <w:szCs w:val="16"/>
      <w:lang w:val="fr-BE"/>
    </w:rPr>
  </w:style>
  <w:style w:type="character" w:styleId="Accentuation">
    <w:name w:val="Emphasis"/>
    <w:qFormat/>
    <w:rsid w:val="00FD7DE4"/>
    <w:rPr>
      <w:rFonts w:asciiTheme="minorHAnsi" w:hAnsiTheme="minorHAnsi"/>
      <w:i/>
      <w:sz w:val="16"/>
    </w:rPr>
  </w:style>
  <w:style w:type="paragraph" w:styleId="Paragraphedeliste">
    <w:name w:val="List Paragraph"/>
    <w:basedOn w:val="Normal"/>
    <w:uiPriority w:val="34"/>
    <w:qFormat/>
    <w:rsid w:val="00E012BE"/>
    <w:pPr>
      <w:ind w:left="720"/>
      <w:contextualSpacing/>
    </w:pPr>
  </w:style>
  <w:style w:type="paragraph" w:customStyle="1" w:styleId="Exemple0">
    <w:name w:val="Exemple"/>
    <w:basedOn w:val="Normal"/>
    <w:link w:val="ExempleChar"/>
    <w:qFormat/>
    <w:rsid w:val="006F2561"/>
    <w:pPr>
      <w:ind w:left="284"/>
    </w:pPr>
    <w:rPr>
      <w:i/>
      <w:sz w:val="16"/>
    </w:rPr>
  </w:style>
  <w:style w:type="character" w:customStyle="1" w:styleId="ExempleChar">
    <w:name w:val="Exemple Char"/>
    <w:basedOn w:val="Policepardfaut"/>
    <w:link w:val="Exemple0"/>
    <w:rsid w:val="006F2561"/>
    <w:rPr>
      <w:rFonts w:ascii="Verdana" w:hAnsi="Verdana"/>
      <w:i/>
      <w:sz w:val="16"/>
      <w:lang w:eastAsia="en-US"/>
    </w:rPr>
  </w:style>
  <w:style w:type="character" w:customStyle="1" w:styleId="PieddepageCar">
    <w:name w:val="Pied de page Car"/>
    <w:basedOn w:val="Policepardfaut"/>
    <w:link w:val="Pieddepage"/>
    <w:uiPriority w:val="99"/>
    <w:rsid w:val="00CC36BB"/>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346">
      <w:bodyDiv w:val="1"/>
      <w:marLeft w:val="0"/>
      <w:marRight w:val="0"/>
      <w:marTop w:val="0"/>
      <w:marBottom w:val="0"/>
      <w:divBdr>
        <w:top w:val="none" w:sz="0" w:space="0" w:color="auto"/>
        <w:left w:val="none" w:sz="0" w:space="0" w:color="auto"/>
        <w:bottom w:val="none" w:sz="0" w:space="0" w:color="auto"/>
        <w:right w:val="none" w:sz="0" w:space="0" w:color="auto"/>
      </w:divBdr>
    </w:div>
    <w:div w:id="101263748">
      <w:bodyDiv w:val="1"/>
      <w:marLeft w:val="0"/>
      <w:marRight w:val="0"/>
      <w:marTop w:val="0"/>
      <w:marBottom w:val="0"/>
      <w:divBdr>
        <w:top w:val="none" w:sz="0" w:space="0" w:color="auto"/>
        <w:left w:val="none" w:sz="0" w:space="0" w:color="auto"/>
        <w:bottom w:val="none" w:sz="0" w:space="0" w:color="auto"/>
        <w:right w:val="none" w:sz="0" w:space="0" w:color="auto"/>
      </w:divBdr>
    </w:div>
    <w:div w:id="106432196">
      <w:bodyDiv w:val="1"/>
      <w:marLeft w:val="0"/>
      <w:marRight w:val="0"/>
      <w:marTop w:val="0"/>
      <w:marBottom w:val="0"/>
      <w:divBdr>
        <w:top w:val="none" w:sz="0" w:space="0" w:color="auto"/>
        <w:left w:val="none" w:sz="0" w:space="0" w:color="auto"/>
        <w:bottom w:val="none" w:sz="0" w:space="0" w:color="auto"/>
        <w:right w:val="none" w:sz="0" w:space="0" w:color="auto"/>
      </w:divBdr>
    </w:div>
    <w:div w:id="111095008">
      <w:bodyDiv w:val="1"/>
      <w:marLeft w:val="0"/>
      <w:marRight w:val="0"/>
      <w:marTop w:val="0"/>
      <w:marBottom w:val="0"/>
      <w:divBdr>
        <w:top w:val="none" w:sz="0" w:space="0" w:color="auto"/>
        <w:left w:val="none" w:sz="0" w:space="0" w:color="auto"/>
        <w:bottom w:val="none" w:sz="0" w:space="0" w:color="auto"/>
        <w:right w:val="none" w:sz="0" w:space="0" w:color="auto"/>
      </w:divBdr>
    </w:div>
    <w:div w:id="134224448">
      <w:bodyDiv w:val="1"/>
      <w:marLeft w:val="0"/>
      <w:marRight w:val="0"/>
      <w:marTop w:val="0"/>
      <w:marBottom w:val="0"/>
      <w:divBdr>
        <w:top w:val="none" w:sz="0" w:space="0" w:color="auto"/>
        <w:left w:val="none" w:sz="0" w:space="0" w:color="auto"/>
        <w:bottom w:val="none" w:sz="0" w:space="0" w:color="auto"/>
        <w:right w:val="none" w:sz="0" w:space="0" w:color="auto"/>
      </w:divBdr>
    </w:div>
    <w:div w:id="232006463">
      <w:bodyDiv w:val="1"/>
      <w:marLeft w:val="0"/>
      <w:marRight w:val="0"/>
      <w:marTop w:val="0"/>
      <w:marBottom w:val="0"/>
      <w:divBdr>
        <w:top w:val="none" w:sz="0" w:space="0" w:color="auto"/>
        <w:left w:val="none" w:sz="0" w:space="0" w:color="auto"/>
        <w:bottom w:val="none" w:sz="0" w:space="0" w:color="auto"/>
        <w:right w:val="none" w:sz="0" w:space="0" w:color="auto"/>
      </w:divBdr>
    </w:div>
    <w:div w:id="234971618">
      <w:bodyDiv w:val="1"/>
      <w:marLeft w:val="0"/>
      <w:marRight w:val="0"/>
      <w:marTop w:val="0"/>
      <w:marBottom w:val="0"/>
      <w:divBdr>
        <w:top w:val="none" w:sz="0" w:space="0" w:color="auto"/>
        <w:left w:val="none" w:sz="0" w:space="0" w:color="auto"/>
        <w:bottom w:val="none" w:sz="0" w:space="0" w:color="auto"/>
        <w:right w:val="none" w:sz="0" w:space="0" w:color="auto"/>
      </w:divBdr>
    </w:div>
    <w:div w:id="240604698">
      <w:bodyDiv w:val="1"/>
      <w:marLeft w:val="0"/>
      <w:marRight w:val="0"/>
      <w:marTop w:val="0"/>
      <w:marBottom w:val="0"/>
      <w:divBdr>
        <w:top w:val="none" w:sz="0" w:space="0" w:color="auto"/>
        <w:left w:val="none" w:sz="0" w:space="0" w:color="auto"/>
        <w:bottom w:val="none" w:sz="0" w:space="0" w:color="auto"/>
        <w:right w:val="none" w:sz="0" w:space="0" w:color="auto"/>
      </w:divBdr>
    </w:div>
    <w:div w:id="242958666">
      <w:bodyDiv w:val="1"/>
      <w:marLeft w:val="0"/>
      <w:marRight w:val="0"/>
      <w:marTop w:val="0"/>
      <w:marBottom w:val="0"/>
      <w:divBdr>
        <w:top w:val="none" w:sz="0" w:space="0" w:color="auto"/>
        <w:left w:val="none" w:sz="0" w:space="0" w:color="auto"/>
        <w:bottom w:val="none" w:sz="0" w:space="0" w:color="auto"/>
        <w:right w:val="none" w:sz="0" w:space="0" w:color="auto"/>
      </w:divBdr>
    </w:div>
    <w:div w:id="269747113">
      <w:bodyDiv w:val="1"/>
      <w:marLeft w:val="0"/>
      <w:marRight w:val="0"/>
      <w:marTop w:val="0"/>
      <w:marBottom w:val="0"/>
      <w:divBdr>
        <w:top w:val="none" w:sz="0" w:space="0" w:color="auto"/>
        <w:left w:val="none" w:sz="0" w:space="0" w:color="auto"/>
        <w:bottom w:val="none" w:sz="0" w:space="0" w:color="auto"/>
        <w:right w:val="none" w:sz="0" w:space="0" w:color="auto"/>
      </w:divBdr>
    </w:div>
    <w:div w:id="286087906">
      <w:bodyDiv w:val="1"/>
      <w:marLeft w:val="0"/>
      <w:marRight w:val="0"/>
      <w:marTop w:val="0"/>
      <w:marBottom w:val="0"/>
      <w:divBdr>
        <w:top w:val="none" w:sz="0" w:space="0" w:color="auto"/>
        <w:left w:val="none" w:sz="0" w:space="0" w:color="auto"/>
        <w:bottom w:val="none" w:sz="0" w:space="0" w:color="auto"/>
        <w:right w:val="none" w:sz="0" w:space="0" w:color="auto"/>
      </w:divBdr>
    </w:div>
    <w:div w:id="301692782">
      <w:bodyDiv w:val="1"/>
      <w:marLeft w:val="0"/>
      <w:marRight w:val="0"/>
      <w:marTop w:val="0"/>
      <w:marBottom w:val="0"/>
      <w:divBdr>
        <w:top w:val="none" w:sz="0" w:space="0" w:color="auto"/>
        <w:left w:val="none" w:sz="0" w:space="0" w:color="auto"/>
        <w:bottom w:val="none" w:sz="0" w:space="0" w:color="auto"/>
        <w:right w:val="none" w:sz="0" w:space="0" w:color="auto"/>
      </w:divBdr>
    </w:div>
    <w:div w:id="304628745">
      <w:bodyDiv w:val="1"/>
      <w:marLeft w:val="0"/>
      <w:marRight w:val="0"/>
      <w:marTop w:val="0"/>
      <w:marBottom w:val="0"/>
      <w:divBdr>
        <w:top w:val="none" w:sz="0" w:space="0" w:color="auto"/>
        <w:left w:val="none" w:sz="0" w:space="0" w:color="auto"/>
        <w:bottom w:val="none" w:sz="0" w:space="0" w:color="auto"/>
        <w:right w:val="none" w:sz="0" w:space="0" w:color="auto"/>
      </w:divBdr>
    </w:div>
    <w:div w:id="324667448">
      <w:bodyDiv w:val="1"/>
      <w:marLeft w:val="0"/>
      <w:marRight w:val="0"/>
      <w:marTop w:val="0"/>
      <w:marBottom w:val="0"/>
      <w:divBdr>
        <w:top w:val="none" w:sz="0" w:space="0" w:color="auto"/>
        <w:left w:val="none" w:sz="0" w:space="0" w:color="auto"/>
        <w:bottom w:val="none" w:sz="0" w:space="0" w:color="auto"/>
        <w:right w:val="none" w:sz="0" w:space="0" w:color="auto"/>
      </w:divBdr>
    </w:div>
    <w:div w:id="337389407">
      <w:bodyDiv w:val="1"/>
      <w:marLeft w:val="0"/>
      <w:marRight w:val="0"/>
      <w:marTop w:val="0"/>
      <w:marBottom w:val="0"/>
      <w:divBdr>
        <w:top w:val="none" w:sz="0" w:space="0" w:color="auto"/>
        <w:left w:val="none" w:sz="0" w:space="0" w:color="auto"/>
        <w:bottom w:val="none" w:sz="0" w:space="0" w:color="auto"/>
        <w:right w:val="none" w:sz="0" w:space="0" w:color="auto"/>
      </w:divBdr>
    </w:div>
    <w:div w:id="344720045">
      <w:bodyDiv w:val="1"/>
      <w:marLeft w:val="0"/>
      <w:marRight w:val="0"/>
      <w:marTop w:val="0"/>
      <w:marBottom w:val="0"/>
      <w:divBdr>
        <w:top w:val="none" w:sz="0" w:space="0" w:color="auto"/>
        <w:left w:val="none" w:sz="0" w:space="0" w:color="auto"/>
        <w:bottom w:val="none" w:sz="0" w:space="0" w:color="auto"/>
        <w:right w:val="none" w:sz="0" w:space="0" w:color="auto"/>
      </w:divBdr>
    </w:div>
    <w:div w:id="346180389">
      <w:bodyDiv w:val="1"/>
      <w:marLeft w:val="0"/>
      <w:marRight w:val="0"/>
      <w:marTop w:val="0"/>
      <w:marBottom w:val="0"/>
      <w:divBdr>
        <w:top w:val="none" w:sz="0" w:space="0" w:color="auto"/>
        <w:left w:val="none" w:sz="0" w:space="0" w:color="auto"/>
        <w:bottom w:val="none" w:sz="0" w:space="0" w:color="auto"/>
        <w:right w:val="none" w:sz="0" w:space="0" w:color="auto"/>
      </w:divBdr>
    </w:div>
    <w:div w:id="361637349">
      <w:bodyDiv w:val="1"/>
      <w:marLeft w:val="0"/>
      <w:marRight w:val="0"/>
      <w:marTop w:val="0"/>
      <w:marBottom w:val="0"/>
      <w:divBdr>
        <w:top w:val="none" w:sz="0" w:space="0" w:color="auto"/>
        <w:left w:val="none" w:sz="0" w:space="0" w:color="auto"/>
        <w:bottom w:val="none" w:sz="0" w:space="0" w:color="auto"/>
        <w:right w:val="none" w:sz="0" w:space="0" w:color="auto"/>
      </w:divBdr>
    </w:div>
    <w:div w:id="369498707">
      <w:bodyDiv w:val="1"/>
      <w:marLeft w:val="0"/>
      <w:marRight w:val="0"/>
      <w:marTop w:val="0"/>
      <w:marBottom w:val="0"/>
      <w:divBdr>
        <w:top w:val="none" w:sz="0" w:space="0" w:color="auto"/>
        <w:left w:val="none" w:sz="0" w:space="0" w:color="auto"/>
        <w:bottom w:val="none" w:sz="0" w:space="0" w:color="auto"/>
        <w:right w:val="none" w:sz="0" w:space="0" w:color="auto"/>
      </w:divBdr>
    </w:div>
    <w:div w:id="399325949">
      <w:bodyDiv w:val="1"/>
      <w:marLeft w:val="0"/>
      <w:marRight w:val="0"/>
      <w:marTop w:val="0"/>
      <w:marBottom w:val="0"/>
      <w:divBdr>
        <w:top w:val="none" w:sz="0" w:space="0" w:color="auto"/>
        <w:left w:val="none" w:sz="0" w:space="0" w:color="auto"/>
        <w:bottom w:val="none" w:sz="0" w:space="0" w:color="auto"/>
        <w:right w:val="none" w:sz="0" w:space="0" w:color="auto"/>
      </w:divBdr>
    </w:div>
    <w:div w:id="410659784">
      <w:bodyDiv w:val="1"/>
      <w:marLeft w:val="0"/>
      <w:marRight w:val="0"/>
      <w:marTop w:val="0"/>
      <w:marBottom w:val="0"/>
      <w:divBdr>
        <w:top w:val="none" w:sz="0" w:space="0" w:color="auto"/>
        <w:left w:val="none" w:sz="0" w:space="0" w:color="auto"/>
        <w:bottom w:val="none" w:sz="0" w:space="0" w:color="auto"/>
        <w:right w:val="none" w:sz="0" w:space="0" w:color="auto"/>
      </w:divBdr>
    </w:div>
    <w:div w:id="417874933">
      <w:bodyDiv w:val="1"/>
      <w:marLeft w:val="0"/>
      <w:marRight w:val="0"/>
      <w:marTop w:val="0"/>
      <w:marBottom w:val="0"/>
      <w:divBdr>
        <w:top w:val="none" w:sz="0" w:space="0" w:color="auto"/>
        <w:left w:val="none" w:sz="0" w:space="0" w:color="auto"/>
        <w:bottom w:val="none" w:sz="0" w:space="0" w:color="auto"/>
        <w:right w:val="none" w:sz="0" w:space="0" w:color="auto"/>
      </w:divBdr>
    </w:div>
    <w:div w:id="432826161">
      <w:bodyDiv w:val="1"/>
      <w:marLeft w:val="0"/>
      <w:marRight w:val="0"/>
      <w:marTop w:val="0"/>
      <w:marBottom w:val="0"/>
      <w:divBdr>
        <w:top w:val="none" w:sz="0" w:space="0" w:color="auto"/>
        <w:left w:val="none" w:sz="0" w:space="0" w:color="auto"/>
        <w:bottom w:val="none" w:sz="0" w:space="0" w:color="auto"/>
        <w:right w:val="none" w:sz="0" w:space="0" w:color="auto"/>
      </w:divBdr>
    </w:div>
    <w:div w:id="457920185">
      <w:bodyDiv w:val="1"/>
      <w:marLeft w:val="0"/>
      <w:marRight w:val="0"/>
      <w:marTop w:val="0"/>
      <w:marBottom w:val="0"/>
      <w:divBdr>
        <w:top w:val="none" w:sz="0" w:space="0" w:color="auto"/>
        <w:left w:val="none" w:sz="0" w:space="0" w:color="auto"/>
        <w:bottom w:val="none" w:sz="0" w:space="0" w:color="auto"/>
        <w:right w:val="none" w:sz="0" w:space="0" w:color="auto"/>
      </w:divBdr>
    </w:div>
    <w:div w:id="509681281">
      <w:bodyDiv w:val="1"/>
      <w:marLeft w:val="0"/>
      <w:marRight w:val="0"/>
      <w:marTop w:val="0"/>
      <w:marBottom w:val="0"/>
      <w:divBdr>
        <w:top w:val="none" w:sz="0" w:space="0" w:color="auto"/>
        <w:left w:val="none" w:sz="0" w:space="0" w:color="auto"/>
        <w:bottom w:val="none" w:sz="0" w:space="0" w:color="auto"/>
        <w:right w:val="none" w:sz="0" w:space="0" w:color="auto"/>
      </w:divBdr>
    </w:div>
    <w:div w:id="559218704">
      <w:bodyDiv w:val="1"/>
      <w:marLeft w:val="0"/>
      <w:marRight w:val="0"/>
      <w:marTop w:val="0"/>
      <w:marBottom w:val="0"/>
      <w:divBdr>
        <w:top w:val="none" w:sz="0" w:space="0" w:color="auto"/>
        <w:left w:val="none" w:sz="0" w:space="0" w:color="auto"/>
        <w:bottom w:val="none" w:sz="0" w:space="0" w:color="auto"/>
        <w:right w:val="none" w:sz="0" w:space="0" w:color="auto"/>
      </w:divBdr>
    </w:div>
    <w:div w:id="646933707">
      <w:bodyDiv w:val="1"/>
      <w:marLeft w:val="0"/>
      <w:marRight w:val="0"/>
      <w:marTop w:val="0"/>
      <w:marBottom w:val="0"/>
      <w:divBdr>
        <w:top w:val="none" w:sz="0" w:space="0" w:color="auto"/>
        <w:left w:val="none" w:sz="0" w:space="0" w:color="auto"/>
        <w:bottom w:val="none" w:sz="0" w:space="0" w:color="auto"/>
        <w:right w:val="none" w:sz="0" w:space="0" w:color="auto"/>
      </w:divBdr>
    </w:div>
    <w:div w:id="743838912">
      <w:bodyDiv w:val="1"/>
      <w:marLeft w:val="0"/>
      <w:marRight w:val="0"/>
      <w:marTop w:val="0"/>
      <w:marBottom w:val="0"/>
      <w:divBdr>
        <w:top w:val="none" w:sz="0" w:space="0" w:color="auto"/>
        <w:left w:val="none" w:sz="0" w:space="0" w:color="auto"/>
        <w:bottom w:val="none" w:sz="0" w:space="0" w:color="auto"/>
        <w:right w:val="none" w:sz="0" w:space="0" w:color="auto"/>
      </w:divBdr>
    </w:div>
    <w:div w:id="747267363">
      <w:bodyDiv w:val="1"/>
      <w:marLeft w:val="0"/>
      <w:marRight w:val="0"/>
      <w:marTop w:val="0"/>
      <w:marBottom w:val="0"/>
      <w:divBdr>
        <w:top w:val="none" w:sz="0" w:space="0" w:color="auto"/>
        <w:left w:val="none" w:sz="0" w:space="0" w:color="auto"/>
        <w:bottom w:val="none" w:sz="0" w:space="0" w:color="auto"/>
        <w:right w:val="none" w:sz="0" w:space="0" w:color="auto"/>
      </w:divBdr>
    </w:div>
    <w:div w:id="776367899">
      <w:bodyDiv w:val="1"/>
      <w:marLeft w:val="0"/>
      <w:marRight w:val="0"/>
      <w:marTop w:val="0"/>
      <w:marBottom w:val="0"/>
      <w:divBdr>
        <w:top w:val="none" w:sz="0" w:space="0" w:color="auto"/>
        <w:left w:val="none" w:sz="0" w:space="0" w:color="auto"/>
        <w:bottom w:val="none" w:sz="0" w:space="0" w:color="auto"/>
        <w:right w:val="none" w:sz="0" w:space="0" w:color="auto"/>
      </w:divBdr>
    </w:div>
    <w:div w:id="802582911">
      <w:bodyDiv w:val="1"/>
      <w:marLeft w:val="0"/>
      <w:marRight w:val="0"/>
      <w:marTop w:val="0"/>
      <w:marBottom w:val="0"/>
      <w:divBdr>
        <w:top w:val="none" w:sz="0" w:space="0" w:color="auto"/>
        <w:left w:val="none" w:sz="0" w:space="0" w:color="auto"/>
        <w:bottom w:val="none" w:sz="0" w:space="0" w:color="auto"/>
        <w:right w:val="none" w:sz="0" w:space="0" w:color="auto"/>
      </w:divBdr>
    </w:div>
    <w:div w:id="835219992">
      <w:bodyDiv w:val="1"/>
      <w:marLeft w:val="0"/>
      <w:marRight w:val="0"/>
      <w:marTop w:val="0"/>
      <w:marBottom w:val="0"/>
      <w:divBdr>
        <w:top w:val="none" w:sz="0" w:space="0" w:color="auto"/>
        <w:left w:val="none" w:sz="0" w:space="0" w:color="auto"/>
        <w:bottom w:val="none" w:sz="0" w:space="0" w:color="auto"/>
        <w:right w:val="none" w:sz="0" w:space="0" w:color="auto"/>
      </w:divBdr>
    </w:div>
    <w:div w:id="876158051">
      <w:bodyDiv w:val="1"/>
      <w:marLeft w:val="0"/>
      <w:marRight w:val="0"/>
      <w:marTop w:val="0"/>
      <w:marBottom w:val="0"/>
      <w:divBdr>
        <w:top w:val="none" w:sz="0" w:space="0" w:color="auto"/>
        <w:left w:val="none" w:sz="0" w:space="0" w:color="auto"/>
        <w:bottom w:val="none" w:sz="0" w:space="0" w:color="auto"/>
        <w:right w:val="none" w:sz="0" w:space="0" w:color="auto"/>
      </w:divBdr>
    </w:div>
    <w:div w:id="917635454">
      <w:bodyDiv w:val="1"/>
      <w:marLeft w:val="0"/>
      <w:marRight w:val="0"/>
      <w:marTop w:val="0"/>
      <w:marBottom w:val="0"/>
      <w:divBdr>
        <w:top w:val="none" w:sz="0" w:space="0" w:color="auto"/>
        <w:left w:val="none" w:sz="0" w:space="0" w:color="auto"/>
        <w:bottom w:val="none" w:sz="0" w:space="0" w:color="auto"/>
        <w:right w:val="none" w:sz="0" w:space="0" w:color="auto"/>
      </w:divBdr>
    </w:div>
    <w:div w:id="927734786">
      <w:bodyDiv w:val="1"/>
      <w:marLeft w:val="0"/>
      <w:marRight w:val="0"/>
      <w:marTop w:val="0"/>
      <w:marBottom w:val="0"/>
      <w:divBdr>
        <w:top w:val="none" w:sz="0" w:space="0" w:color="auto"/>
        <w:left w:val="none" w:sz="0" w:space="0" w:color="auto"/>
        <w:bottom w:val="none" w:sz="0" w:space="0" w:color="auto"/>
        <w:right w:val="none" w:sz="0" w:space="0" w:color="auto"/>
      </w:divBdr>
    </w:div>
    <w:div w:id="945581597">
      <w:bodyDiv w:val="1"/>
      <w:marLeft w:val="0"/>
      <w:marRight w:val="0"/>
      <w:marTop w:val="0"/>
      <w:marBottom w:val="0"/>
      <w:divBdr>
        <w:top w:val="none" w:sz="0" w:space="0" w:color="auto"/>
        <w:left w:val="none" w:sz="0" w:space="0" w:color="auto"/>
        <w:bottom w:val="none" w:sz="0" w:space="0" w:color="auto"/>
        <w:right w:val="none" w:sz="0" w:space="0" w:color="auto"/>
      </w:divBdr>
    </w:div>
    <w:div w:id="946422772">
      <w:bodyDiv w:val="1"/>
      <w:marLeft w:val="0"/>
      <w:marRight w:val="0"/>
      <w:marTop w:val="0"/>
      <w:marBottom w:val="0"/>
      <w:divBdr>
        <w:top w:val="none" w:sz="0" w:space="0" w:color="auto"/>
        <w:left w:val="none" w:sz="0" w:space="0" w:color="auto"/>
        <w:bottom w:val="none" w:sz="0" w:space="0" w:color="auto"/>
        <w:right w:val="none" w:sz="0" w:space="0" w:color="auto"/>
      </w:divBdr>
    </w:div>
    <w:div w:id="1044908859">
      <w:bodyDiv w:val="1"/>
      <w:marLeft w:val="0"/>
      <w:marRight w:val="0"/>
      <w:marTop w:val="0"/>
      <w:marBottom w:val="0"/>
      <w:divBdr>
        <w:top w:val="none" w:sz="0" w:space="0" w:color="auto"/>
        <w:left w:val="none" w:sz="0" w:space="0" w:color="auto"/>
        <w:bottom w:val="none" w:sz="0" w:space="0" w:color="auto"/>
        <w:right w:val="none" w:sz="0" w:space="0" w:color="auto"/>
      </w:divBdr>
    </w:div>
    <w:div w:id="1088115318">
      <w:bodyDiv w:val="1"/>
      <w:marLeft w:val="0"/>
      <w:marRight w:val="0"/>
      <w:marTop w:val="0"/>
      <w:marBottom w:val="0"/>
      <w:divBdr>
        <w:top w:val="none" w:sz="0" w:space="0" w:color="auto"/>
        <w:left w:val="none" w:sz="0" w:space="0" w:color="auto"/>
        <w:bottom w:val="none" w:sz="0" w:space="0" w:color="auto"/>
        <w:right w:val="none" w:sz="0" w:space="0" w:color="auto"/>
      </w:divBdr>
    </w:div>
    <w:div w:id="1168324123">
      <w:bodyDiv w:val="1"/>
      <w:marLeft w:val="0"/>
      <w:marRight w:val="0"/>
      <w:marTop w:val="0"/>
      <w:marBottom w:val="0"/>
      <w:divBdr>
        <w:top w:val="none" w:sz="0" w:space="0" w:color="auto"/>
        <w:left w:val="none" w:sz="0" w:space="0" w:color="auto"/>
        <w:bottom w:val="none" w:sz="0" w:space="0" w:color="auto"/>
        <w:right w:val="none" w:sz="0" w:space="0" w:color="auto"/>
      </w:divBdr>
    </w:div>
    <w:div w:id="1192302495">
      <w:bodyDiv w:val="1"/>
      <w:marLeft w:val="0"/>
      <w:marRight w:val="0"/>
      <w:marTop w:val="0"/>
      <w:marBottom w:val="0"/>
      <w:divBdr>
        <w:top w:val="none" w:sz="0" w:space="0" w:color="auto"/>
        <w:left w:val="none" w:sz="0" w:space="0" w:color="auto"/>
        <w:bottom w:val="none" w:sz="0" w:space="0" w:color="auto"/>
        <w:right w:val="none" w:sz="0" w:space="0" w:color="auto"/>
      </w:divBdr>
    </w:div>
    <w:div w:id="1240676722">
      <w:bodyDiv w:val="1"/>
      <w:marLeft w:val="0"/>
      <w:marRight w:val="0"/>
      <w:marTop w:val="0"/>
      <w:marBottom w:val="0"/>
      <w:divBdr>
        <w:top w:val="none" w:sz="0" w:space="0" w:color="auto"/>
        <w:left w:val="none" w:sz="0" w:space="0" w:color="auto"/>
        <w:bottom w:val="none" w:sz="0" w:space="0" w:color="auto"/>
        <w:right w:val="none" w:sz="0" w:space="0" w:color="auto"/>
      </w:divBdr>
    </w:div>
    <w:div w:id="1242063175">
      <w:bodyDiv w:val="1"/>
      <w:marLeft w:val="0"/>
      <w:marRight w:val="0"/>
      <w:marTop w:val="0"/>
      <w:marBottom w:val="0"/>
      <w:divBdr>
        <w:top w:val="none" w:sz="0" w:space="0" w:color="auto"/>
        <w:left w:val="none" w:sz="0" w:space="0" w:color="auto"/>
        <w:bottom w:val="none" w:sz="0" w:space="0" w:color="auto"/>
        <w:right w:val="none" w:sz="0" w:space="0" w:color="auto"/>
      </w:divBdr>
    </w:div>
    <w:div w:id="1267352606">
      <w:bodyDiv w:val="1"/>
      <w:marLeft w:val="0"/>
      <w:marRight w:val="0"/>
      <w:marTop w:val="0"/>
      <w:marBottom w:val="0"/>
      <w:divBdr>
        <w:top w:val="none" w:sz="0" w:space="0" w:color="auto"/>
        <w:left w:val="none" w:sz="0" w:space="0" w:color="auto"/>
        <w:bottom w:val="none" w:sz="0" w:space="0" w:color="auto"/>
        <w:right w:val="none" w:sz="0" w:space="0" w:color="auto"/>
      </w:divBdr>
    </w:div>
    <w:div w:id="1273392734">
      <w:bodyDiv w:val="1"/>
      <w:marLeft w:val="0"/>
      <w:marRight w:val="0"/>
      <w:marTop w:val="0"/>
      <w:marBottom w:val="0"/>
      <w:divBdr>
        <w:top w:val="none" w:sz="0" w:space="0" w:color="auto"/>
        <w:left w:val="none" w:sz="0" w:space="0" w:color="auto"/>
        <w:bottom w:val="none" w:sz="0" w:space="0" w:color="auto"/>
        <w:right w:val="none" w:sz="0" w:space="0" w:color="auto"/>
      </w:divBdr>
    </w:div>
    <w:div w:id="1276522958">
      <w:bodyDiv w:val="1"/>
      <w:marLeft w:val="0"/>
      <w:marRight w:val="0"/>
      <w:marTop w:val="0"/>
      <w:marBottom w:val="0"/>
      <w:divBdr>
        <w:top w:val="none" w:sz="0" w:space="0" w:color="auto"/>
        <w:left w:val="none" w:sz="0" w:space="0" w:color="auto"/>
        <w:bottom w:val="none" w:sz="0" w:space="0" w:color="auto"/>
        <w:right w:val="none" w:sz="0" w:space="0" w:color="auto"/>
      </w:divBdr>
    </w:div>
    <w:div w:id="1301809535">
      <w:bodyDiv w:val="1"/>
      <w:marLeft w:val="0"/>
      <w:marRight w:val="0"/>
      <w:marTop w:val="0"/>
      <w:marBottom w:val="0"/>
      <w:divBdr>
        <w:top w:val="none" w:sz="0" w:space="0" w:color="auto"/>
        <w:left w:val="none" w:sz="0" w:space="0" w:color="auto"/>
        <w:bottom w:val="none" w:sz="0" w:space="0" w:color="auto"/>
        <w:right w:val="none" w:sz="0" w:space="0" w:color="auto"/>
      </w:divBdr>
    </w:div>
    <w:div w:id="1304389563">
      <w:bodyDiv w:val="1"/>
      <w:marLeft w:val="0"/>
      <w:marRight w:val="0"/>
      <w:marTop w:val="0"/>
      <w:marBottom w:val="0"/>
      <w:divBdr>
        <w:top w:val="none" w:sz="0" w:space="0" w:color="auto"/>
        <w:left w:val="none" w:sz="0" w:space="0" w:color="auto"/>
        <w:bottom w:val="none" w:sz="0" w:space="0" w:color="auto"/>
        <w:right w:val="none" w:sz="0" w:space="0" w:color="auto"/>
      </w:divBdr>
    </w:div>
    <w:div w:id="1335642940">
      <w:bodyDiv w:val="1"/>
      <w:marLeft w:val="0"/>
      <w:marRight w:val="0"/>
      <w:marTop w:val="0"/>
      <w:marBottom w:val="0"/>
      <w:divBdr>
        <w:top w:val="none" w:sz="0" w:space="0" w:color="auto"/>
        <w:left w:val="none" w:sz="0" w:space="0" w:color="auto"/>
        <w:bottom w:val="none" w:sz="0" w:space="0" w:color="auto"/>
        <w:right w:val="none" w:sz="0" w:space="0" w:color="auto"/>
      </w:divBdr>
    </w:div>
    <w:div w:id="1336763921">
      <w:bodyDiv w:val="1"/>
      <w:marLeft w:val="0"/>
      <w:marRight w:val="0"/>
      <w:marTop w:val="0"/>
      <w:marBottom w:val="0"/>
      <w:divBdr>
        <w:top w:val="none" w:sz="0" w:space="0" w:color="auto"/>
        <w:left w:val="none" w:sz="0" w:space="0" w:color="auto"/>
        <w:bottom w:val="none" w:sz="0" w:space="0" w:color="auto"/>
        <w:right w:val="none" w:sz="0" w:space="0" w:color="auto"/>
      </w:divBdr>
    </w:div>
    <w:div w:id="1361202492">
      <w:bodyDiv w:val="1"/>
      <w:marLeft w:val="0"/>
      <w:marRight w:val="0"/>
      <w:marTop w:val="0"/>
      <w:marBottom w:val="0"/>
      <w:divBdr>
        <w:top w:val="none" w:sz="0" w:space="0" w:color="auto"/>
        <w:left w:val="none" w:sz="0" w:space="0" w:color="auto"/>
        <w:bottom w:val="none" w:sz="0" w:space="0" w:color="auto"/>
        <w:right w:val="none" w:sz="0" w:space="0" w:color="auto"/>
      </w:divBdr>
    </w:div>
    <w:div w:id="1397508123">
      <w:bodyDiv w:val="1"/>
      <w:marLeft w:val="0"/>
      <w:marRight w:val="0"/>
      <w:marTop w:val="0"/>
      <w:marBottom w:val="0"/>
      <w:divBdr>
        <w:top w:val="none" w:sz="0" w:space="0" w:color="auto"/>
        <w:left w:val="none" w:sz="0" w:space="0" w:color="auto"/>
        <w:bottom w:val="none" w:sz="0" w:space="0" w:color="auto"/>
        <w:right w:val="none" w:sz="0" w:space="0" w:color="auto"/>
      </w:divBdr>
    </w:div>
    <w:div w:id="1404183150">
      <w:bodyDiv w:val="1"/>
      <w:marLeft w:val="0"/>
      <w:marRight w:val="0"/>
      <w:marTop w:val="0"/>
      <w:marBottom w:val="0"/>
      <w:divBdr>
        <w:top w:val="none" w:sz="0" w:space="0" w:color="auto"/>
        <w:left w:val="none" w:sz="0" w:space="0" w:color="auto"/>
        <w:bottom w:val="none" w:sz="0" w:space="0" w:color="auto"/>
        <w:right w:val="none" w:sz="0" w:space="0" w:color="auto"/>
      </w:divBdr>
    </w:div>
    <w:div w:id="1406682570">
      <w:bodyDiv w:val="1"/>
      <w:marLeft w:val="0"/>
      <w:marRight w:val="0"/>
      <w:marTop w:val="0"/>
      <w:marBottom w:val="0"/>
      <w:divBdr>
        <w:top w:val="none" w:sz="0" w:space="0" w:color="auto"/>
        <w:left w:val="none" w:sz="0" w:space="0" w:color="auto"/>
        <w:bottom w:val="none" w:sz="0" w:space="0" w:color="auto"/>
        <w:right w:val="none" w:sz="0" w:space="0" w:color="auto"/>
      </w:divBdr>
    </w:div>
    <w:div w:id="1413702408">
      <w:bodyDiv w:val="1"/>
      <w:marLeft w:val="0"/>
      <w:marRight w:val="0"/>
      <w:marTop w:val="0"/>
      <w:marBottom w:val="0"/>
      <w:divBdr>
        <w:top w:val="none" w:sz="0" w:space="0" w:color="auto"/>
        <w:left w:val="none" w:sz="0" w:space="0" w:color="auto"/>
        <w:bottom w:val="none" w:sz="0" w:space="0" w:color="auto"/>
        <w:right w:val="none" w:sz="0" w:space="0" w:color="auto"/>
      </w:divBdr>
    </w:div>
    <w:div w:id="1422219663">
      <w:bodyDiv w:val="1"/>
      <w:marLeft w:val="0"/>
      <w:marRight w:val="0"/>
      <w:marTop w:val="0"/>
      <w:marBottom w:val="0"/>
      <w:divBdr>
        <w:top w:val="none" w:sz="0" w:space="0" w:color="auto"/>
        <w:left w:val="none" w:sz="0" w:space="0" w:color="auto"/>
        <w:bottom w:val="none" w:sz="0" w:space="0" w:color="auto"/>
        <w:right w:val="none" w:sz="0" w:space="0" w:color="auto"/>
      </w:divBdr>
    </w:div>
    <w:div w:id="1462769473">
      <w:bodyDiv w:val="1"/>
      <w:marLeft w:val="0"/>
      <w:marRight w:val="0"/>
      <w:marTop w:val="0"/>
      <w:marBottom w:val="0"/>
      <w:divBdr>
        <w:top w:val="none" w:sz="0" w:space="0" w:color="auto"/>
        <w:left w:val="none" w:sz="0" w:space="0" w:color="auto"/>
        <w:bottom w:val="none" w:sz="0" w:space="0" w:color="auto"/>
        <w:right w:val="none" w:sz="0" w:space="0" w:color="auto"/>
      </w:divBdr>
    </w:div>
    <w:div w:id="1465346863">
      <w:bodyDiv w:val="1"/>
      <w:marLeft w:val="0"/>
      <w:marRight w:val="0"/>
      <w:marTop w:val="0"/>
      <w:marBottom w:val="0"/>
      <w:divBdr>
        <w:top w:val="none" w:sz="0" w:space="0" w:color="auto"/>
        <w:left w:val="none" w:sz="0" w:space="0" w:color="auto"/>
        <w:bottom w:val="none" w:sz="0" w:space="0" w:color="auto"/>
        <w:right w:val="none" w:sz="0" w:space="0" w:color="auto"/>
      </w:divBdr>
    </w:div>
    <w:div w:id="1470786889">
      <w:bodyDiv w:val="1"/>
      <w:marLeft w:val="0"/>
      <w:marRight w:val="0"/>
      <w:marTop w:val="0"/>
      <w:marBottom w:val="0"/>
      <w:divBdr>
        <w:top w:val="none" w:sz="0" w:space="0" w:color="auto"/>
        <w:left w:val="none" w:sz="0" w:space="0" w:color="auto"/>
        <w:bottom w:val="none" w:sz="0" w:space="0" w:color="auto"/>
        <w:right w:val="none" w:sz="0" w:space="0" w:color="auto"/>
      </w:divBdr>
    </w:div>
    <w:div w:id="1470897574">
      <w:bodyDiv w:val="1"/>
      <w:marLeft w:val="0"/>
      <w:marRight w:val="0"/>
      <w:marTop w:val="0"/>
      <w:marBottom w:val="0"/>
      <w:divBdr>
        <w:top w:val="none" w:sz="0" w:space="0" w:color="auto"/>
        <w:left w:val="none" w:sz="0" w:space="0" w:color="auto"/>
        <w:bottom w:val="none" w:sz="0" w:space="0" w:color="auto"/>
        <w:right w:val="none" w:sz="0" w:space="0" w:color="auto"/>
      </w:divBdr>
    </w:div>
    <w:div w:id="1511751591">
      <w:bodyDiv w:val="1"/>
      <w:marLeft w:val="0"/>
      <w:marRight w:val="0"/>
      <w:marTop w:val="0"/>
      <w:marBottom w:val="0"/>
      <w:divBdr>
        <w:top w:val="none" w:sz="0" w:space="0" w:color="auto"/>
        <w:left w:val="none" w:sz="0" w:space="0" w:color="auto"/>
        <w:bottom w:val="none" w:sz="0" w:space="0" w:color="auto"/>
        <w:right w:val="none" w:sz="0" w:space="0" w:color="auto"/>
      </w:divBdr>
    </w:div>
    <w:div w:id="1531336482">
      <w:bodyDiv w:val="1"/>
      <w:marLeft w:val="0"/>
      <w:marRight w:val="0"/>
      <w:marTop w:val="0"/>
      <w:marBottom w:val="0"/>
      <w:divBdr>
        <w:top w:val="none" w:sz="0" w:space="0" w:color="auto"/>
        <w:left w:val="none" w:sz="0" w:space="0" w:color="auto"/>
        <w:bottom w:val="none" w:sz="0" w:space="0" w:color="auto"/>
        <w:right w:val="none" w:sz="0" w:space="0" w:color="auto"/>
      </w:divBdr>
    </w:div>
    <w:div w:id="1532259735">
      <w:bodyDiv w:val="1"/>
      <w:marLeft w:val="0"/>
      <w:marRight w:val="0"/>
      <w:marTop w:val="0"/>
      <w:marBottom w:val="0"/>
      <w:divBdr>
        <w:top w:val="none" w:sz="0" w:space="0" w:color="auto"/>
        <w:left w:val="none" w:sz="0" w:space="0" w:color="auto"/>
        <w:bottom w:val="none" w:sz="0" w:space="0" w:color="auto"/>
        <w:right w:val="none" w:sz="0" w:space="0" w:color="auto"/>
      </w:divBdr>
    </w:div>
    <w:div w:id="1573352102">
      <w:bodyDiv w:val="1"/>
      <w:marLeft w:val="0"/>
      <w:marRight w:val="0"/>
      <w:marTop w:val="0"/>
      <w:marBottom w:val="0"/>
      <w:divBdr>
        <w:top w:val="none" w:sz="0" w:space="0" w:color="auto"/>
        <w:left w:val="none" w:sz="0" w:space="0" w:color="auto"/>
        <w:bottom w:val="none" w:sz="0" w:space="0" w:color="auto"/>
        <w:right w:val="none" w:sz="0" w:space="0" w:color="auto"/>
      </w:divBdr>
    </w:div>
    <w:div w:id="1590893491">
      <w:bodyDiv w:val="1"/>
      <w:marLeft w:val="0"/>
      <w:marRight w:val="0"/>
      <w:marTop w:val="0"/>
      <w:marBottom w:val="0"/>
      <w:divBdr>
        <w:top w:val="none" w:sz="0" w:space="0" w:color="auto"/>
        <w:left w:val="none" w:sz="0" w:space="0" w:color="auto"/>
        <w:bottom w:val="none" w:sz="0" w:space="0" w:color="auto"/>
        <w:right w:val="none" w:sz="0" w:space="0" w:color="auto"/>
      </w:divBdr>
    </w:div>
    <w:div w:id="1596327648">
      <w:bodyDiv w:val="1"/>
      <w:marLeft w:val="0"/>
      <w:marRight w:val="0"/>
      <w:marTop w:val="0"/>
      <w:marBottom w:val="0"/>
      <w:divBdr>
        <w:top w:val="none" w:sz="0" w:space="0" w:color="auto"/>
        <w:left w:val="none" w:sz="0" w:space="0" w:color="auto"/>
        <w:bottom w:val="none" w:sz="0" w:space="0" w:color="auto"/>
        <w:right w:val="none" w:sz="0" w:space="0" w:color="auto"/>
      </w:divBdr>
    </w:div>
    <w:div w:id="1600143392">
      <w:bodyDiv w:val="1"/>
      <w:marLeft w:val="0"/>
      <w:marRight w:val="0"/>
      <w:marTop w:val="0"/>
      <w:marBottom w:val="0"/>
      <w:divBdr>
        <w:top w:val="none" w:sz="0" w:space="0" w:color="auto"/>
        <w:left w:val="none" w:sz="0" w:space="0" w:color="auto"/>
        <w:bottom w:val="none" w:sz="0" w:space="0" w:color="auto"/>
        <w:right w:val="none" w:sz="0" w:space="0" w:color="auto"/>
      </w:divBdr>
    </w:div>
    <w:div w:id="1609696886">
      <w:bodyDiv w:val="1"/>
      <w:marLeft w:val="0"/>
      <w:marRight w:val="0"/>
      <w:marTop w:val="0"/>
      <w:marBottom w:val="0"/>
      <w:divBdr>
        <w:top w:val="none" w:sz="0" w:space="0" w:color="auto"/>
        <w:left w:val="none" w:sz="0" w:space="0" w:color="auto"/>
        <w:bottom w:val="none" w:sz="0" w:space="0" w:color="auto"/>
        <w:right w:val="none" w:sz="0" w:space="0" w:color="auto"/>
      </w:divBdr>
    </w:div>
    <w:div w:id="1618756752">
      <w:bodyDiv w:val="1"/>
      <w:marLeft w:val="0"/>
      <w:marRight w:val="0"/>
      <w:marTop w:val="0"/>
      <w:marBottom w:val="0"/>
      <w:divBdr>
        <w:top w:val="none" w:sz="0" w:space="0" w:color="auto"/>
        <w:left w:val="none" w:sz="0" w:space="0" w:color="auto"/>
        <w:bottom w:val="none" w:sz="0" w:space="0" w:color="auto"/>
        <w:right w:val="none" w:sz="0" w:space="0" w:color="auto"/>
      </w:divBdr>
    </w:div>
    <w:div w:id="1624846402">
      <w:bodyDiv w:val="1"/>
      <w:marLeft w:val="0"/>
      <w:marRight w:val="0"/>
      <w:marTop w:val="0"/>
      <w:marBottom w:val="0"/>
      <w:divBdr>
        <w:top w:val="none" w:sz="0" w:space="0" w:color="auto"/>
        <w:left w:val="none" w:sz="0" w:space="0" w:color="auto"/>
        <w:bottom w:val="none" w:sz="0" w:space="0" w:color="auto"/>
        <w:right w:val="none" w:sz="0" w:space="0" w:color="auto"/>
      </w:divBdr>
    </w:div>
    <w:div w:id="1627346365">
      <w:bodyDiv w:val="1"/>
      <w:marLeft w:val="0"/>
      <w:marRight w:val="0"/>
      <w:marTop w:val="0"/>
      <w:marBottom w:val="0"/>
      <w:divBdr>
        <w:top w:val="none" w:sz="0" w:space="0" w:color="auto"/>
        <w:left w:val="none" w:sz="0" w:space="0" w:color="auto"/>
        <w:bottom w:val="none" w:sz="0" w:space="0" w:color="auto"/>
        <w:right w:val="none" w:sz="0" w:space="0" w:color="auto"/>
      </w:divBdr>
    </w:div>
    <w:div w:id="1647393509">
      <w:bodyDiv w:val="1"/>
      <w:marLeft w:val="0"/>
      <w:marRight w:val="0"/>
      <w:marTop w:val="0"/>
      <w:marBottom w:val="0"/>
      <w:divBdr>
        <w:top w:val="none" w:sz="0" w:space="0" w:color="auto"/>
        <w:left w:val="none" w:sz="0" w:space="0" w:color="auto"/>
        <w:bottom w:val="none" w:sz="0" w:space="0" w:color="auto"/>
        <w:right w:val="none" w:sz="0" w:space="0" w:color="auto"/>
      </w:divBdr>
    </w:div>
    <w:div w:id="1656253886">
      <w:bodyDiv w:val="1"/>
      <w:marLeft w:val="0"/>
      <w:marRight w:val="0"/>
      <w:marTop w:val="0"/>
      <w:marBottom w:val="0"/>
      <w:divBdr>
        <w:top w:val="none" w:sz="0" w:space="0" w:color="auto"/>
        <w:left w:val="none" w:sz="0" w:space="0" w:color="auto"/>
        <w:bottom w:val="none" w:sz="0" w:space="0" w:color="auto"/>
        <w:right w:val="none" w:sz="0" w:space="0" w:color="auto"/>
      </w:divBdr>
    </w:div>
    <w:div w:id="1662196682">
      <w:bodyDiv w:val="1"/>
      <w:marLeft w:val="0"/>
      <w:marRight w:val="0"/>
      <w:marTop w:val="0"/>
      <w:marBottom w:val="0"/>
      <w:divBdr>
        <w:top w:val="none" w:sz="0" w:space="0" w:color="auto"/>
        <w:left w:val="none" w:sz="0" w:space="0" w:color="auto"/>
        <w:bottom w:val="none" w:sz="0" w:space="0" w:color="auto"/>
        <w:right w:val="none" w:sz="0" w:space="0" w:color="auto"/>
      </w:divBdr>
    </w:div>
    <w:div w:id="1666979146">
      <w:bodyDiv w:val="1"/>
      <w:marLeft w:val="0"/>
      <w:marRight w:val="0"/>
      <w:marTop w:val="0"/>
      <w:marBottom w:val="0"/>
      <w:divBdr>
        <w:top w:val="none" w:sz="0" w:space="0" w:color="auto"/>
        <w:left w:val="none" w:sz="0" w:space="0" w:color="auto"/>
        <w:bottom w:val="none" w:sz="0" w:space="0" w:color="auto"/>
        <w:right w:val="none" w:sz="0" w:space="0" w:color="auto"/>
      </w:divBdr>
    </w:div>
    <w:div w:id="1669216045">
      <w:bodyDiv w:val="1"/>
      <w:marLeft w:val="0"/>
      <w:marRight w:val="0"/>
      <w:marTop w:val="0"/>
      <w:marBottom w:val="0"/>
      <w:divBdr>
        <w:top w:val="none" w:sz="0" w:space="0" w:color="auto"/>
        <w:left w:val="none" w:sz="0" w:space="0" w:color="auto"/>
        <w:bottom w:val="none" w:sz="0" w:space="0" w:color="auto"/>
        <w:right w:val="none" w:sz="0" w:space="0" w:color="auto"/>
      </w:divBdr>
    </w:div>
    <w:div w:id="1685085827">
      <w:bodyDiv w:val="1"/>
      <w:marLeft w:val="0"/>
      <w:marRight w:val="0"/>
      <w:marTop w:val="0"/>
      <w:marBottom w:val="0"/>
      <w:divBdr>
        <w:top w:val="none" w:sz="0" w:space="0" w:color="auto"/>
        <w:left w:val="none" w:sz="0" w:space="0" w:color="auto"/>
        <w:bottom w:val="none" w:sz="0" w:space="0" w:color="auto"/>
        <w:right w:val="none" w:sz="0" w:space="0" w:color="auto"/>
      </w:divBdr>
    </w:div>
    <w:div w:id="1686402181">
      <w:bodyDiv w:val="1"/>
      <w:marLeft w:val="0"/>
      <w:marRight w:val="0"/>
      <w:marTop w:val="0"/>
      <w:marBottom w:val="0"/>
      <w:divBdr>
        <w:top w:val="none" w:sz="0" w:space="0" w:color="auto"/>
        <w:left w:val="none" w:sz="0" w:space="0" w:color="auto"/>
        <w:bottom w:val="none" w:sz="0" w:space="0" w:color="auto"/>
        <w:right w:val="none" w:sz="0" w:space="0" w:color="auto"/>
      </w:divBdr>
    </w:div>
    <w:div w:id="1768380831">
      <w:bodyDiv w:val="1"/>
      <w:marLeft w:val="0"/>
      <w:marRight w:val="0"/>
      <w:marTop w:val="0"/>
      <w:marBottom w:val="0"/>
      <w:divBdr>
        <w:top w:val="none" w:sz="0" w:space="0" w:color="auto"/>
        <w:left w:val="none" w:sz="0" w:space="0" w:color="auto"/>
        <w:bottom w:val="none" w:sz="0" w:space="0" w:color="auto"/>
        <w:right w:val="none" w:sz="0" w:space="0" w:color="auto"/>
      </w:divBdr>
    </w:div>
    <w:div w:id="1776824171">
      <w:bodyDiv w:val="1"/>
      <w:marLeft w:val="0"/>
      <w:marRight w:val="0"/>
      <w:marTop w:val="0"/>
      <w:marBottom w:val="0"/>
      <w:divBdr>
        <w:top w:val="none" w:sz="0" w:space="0" w:color="auto"/>
        <w:left w:val="none" w:sz="0" w:space="0" w:color="auto"/>
        <w:bottom w:val="none" w:sz="0" w:space="0" w:color="auto"/>
        <w:right w:val="none" w:sz="0" w:space="0" w:color="auto"/>
      </w:divBdr>
    </w:div>
    <w:div w:id="1790853489">
      <w:bodyDiv w:val="1"/>
      <w:marLeft w:val="0"/>
      <w:marRight w:val="0"/>
      <w:marTop w:val="0"/>
      <w:marBottom w:val="0"/>
      <w:divBdr>
        <w:top w:val="none" w:sz="0" w:space="0" w:color="auto"/>
        <w:left w:val="none" w:sz="0" w:space="0" w:color="auto"/>
        <w:bottom w:val="none" w:sz="0" w:space="0" w:color="auto"/>
        <w:right w:val="none" w:sz="0" w:space="0" w:color="auto"/>
      </w:divBdr>
    </w:div>
    <w:div w:id="1838227999">
      <w:bodyDiv w:val="1"/>
      <w:marLeft w:val="0"/>
      <w:marRight w:val="0"/>
      <w:marTop w:val="0"/>
      <w:marBottom w:val="0"/>
      <w:divBdr>
        <w:top w:val="none" w:sz="0" w:space="0" w:color="auto"/>
        <w:left w:val="none" w:sz="0" w:space="0" w:color="auto"/>
        <w:bottom w:val="none" w:sz="0" w:space="0" w:color="auto"/>
        <w:right w:val="none" w:sz="0" w:space="0" w:color="auto"/>
      </w:divBdr>
    </w:div>
    <w:div w:id="1855224889">
      <w:bodyDiv w:val="1"/>
      <w:marLeft w:val="0"/>
      <w:marRight w:val="0"/>
      <w:marTop w:val="0"/>
      <w:marBottom w:val="0"/>
      <w:divBdr>
        <w:top w:val="none" w:sz="0" w:space="0" w:color="auto"/>
        <w:left w:val="none" w:sz="0" w:space="0" w:color="auto"/>
        <w:bottom w:val="none" w:sz="0" w:space="0" w:color="auto"/>
        <w:right w:val="none" w:sz="0" w:space="0" w:color="auto"/>
      </w:divBdr>
    </w:div>
    <w:div w:id="1855535726">
      <w:bodyDiv w:val="1"/>
      <w:marLeft w:val="0"/>
      <w:marRight w:val="0"/>
      <w:marTop w:val="0"/>
      <w:marBottom w:val="0"/>
      <w:divBdr>
        <w:top w:val="none" w:sz="0" w:space="0" w:color="auto"/>
        <w:left w:val="none" w:sz="0" w:space="0" w:color="auto"/>
        <w:bottom w:val="none" w:sz="0" w:space="0" w:color="auto"/>
        <w:right w:val="none" w:sz="0" w:space="0" w:color="auto"/>
      </w:divBdr>
    </w:div>
    <w:div w:id="1859922660">
      <w:bodyDiv w:val="1"/>
      <w:marLeft w:val="0"/>
      <w:marRight w:val="0"/>
      <w:marTop w:val="0"/>
      <w:marBottom w:val="0"/>
      <w:divBdr>
        <w:top w:val="none" w:sz="0" w:space="0" w:color="auto"/>
        <w:left w:val="none" w:sz="0" w:space="0" w:color="auto"/>
        <w:bottom w:val="none" w:sz="0" w:space="0" w:color="auto"/>
        <w:right w:val="none" w:sz="0" w:space="0" w:color="auto"/>
      </w:divBdr>
    </w:div>
    <w:div w:id="1885366017">
      <w:bodyDiv w:val="1"/>
      <w:marLeft w:val="0"/>
      <w:marRight w:val="0"/>
      <w:marTop w:val="0"/>
      <w:marBottom w:val="0"/>
      <w:divBdr>
        <w:top w:val="none" w:sz="0" w:space="0" w:color="auto"/>
        <w:left w:val="none" w:sz="0" w:space="0" w:color="auto"/>
        <w:bottom w:val="none" w:sz="0" w:space="0" w:color="auto"/>
        <w:right w:val="none" w:sz="0" w:space="0" w:color="auto"/>
      </w:divBdr>
    </w:div>
    <w:div w:id="1899364627">
      <w:bodyDiv w:val="1"/>
      <w:marLeft w:val="0"/>
      <w:marRight w:val="0"/>
      <w:marTop w:val="0"/>
      <w:marBottom w:val="0"/>
      <w:divBdr>
        <w:top w:val="none" w:sz="0" w:space="0" w:color="auto"/>
        <w:left w:val="none" w:sz="0" w:space="0" w:color="auto"/>
        <w:bottom w:val="none" w:sz="0" w:space="0" w:color="auto"/>
        <w:right w:val="none" w:sz="0" w:space="0" w:color="auto"/>
      </w:divBdr>
    </w:div>
    <w:div w:id="1929996884">
      <w:bodyDiv w:val="1"/>
      <w:marLeft w:val="0"/>
      <w:marRight w:val="0"/>
      <w:marTop w:val="0"/>
      <w:marBottom w:val="0"/>
      <w:divBdr>
        <w:top w:val="none" w:sz="0" w:space="0" w:color="auto"/>
        <w:left w:val="none" w:sz="0" w:space="0" w:color="auto"/>
        <w:bottom w:val="none" w:sz="0" w:space="0" w:color="auto"/>
        <w:right w:val="none" w:sz="0" w:space="0" w:color="auto"/>
      </w:divBdr>
    </w:div>
    <w:div w:id="2024935546">
      <w:bodyDiv w:val="1"/>
      <w:marLeft w:val="0"/>
      <w:marRight w:val="0"/>
      <w:marTop w:val="0"/>
      <w:marBottom w:val="0"/>
      <w:divBdr>
        <w:top w:val="none" w:sz="0" w:space="0" w:color="auto"/>
        <w:left w:val="none" w:sz="0" w:space="0" w:color="auto"/>
        <w:bottom w:val="none" w:sz="0" w:space="0" w:color="auto"/>
        <w:right w:val="none" w:sz="0" w:space="0" w:color="auto"/>
      </w:divBdr>
    </w:div>
    <w:div w:id="2027906171">
      <w:bodyDiv w:val="1"/>
      <w:marLeft w:val="0"/>
      <w:marRight w:val="0"/>
      <w:marTop w:val="0"/>
      <w:marBottom w:val="0"/>
      <w:divBdr>
        <w:top w:val="none" w:sz="0" w:space="0" w:color="auto"/>
        <w:left w:val="none" w:sz="0" w:space="0" w:color="auto"/>
        <w:bottom w:val="none" w:sz="0" w:space="0" w:color="auto"/>
        <w:right w:val="none" w:sz="0" w:space="0" w:color="auto"/>
      </w:divBdr>
    </w:div>
    <w:div w:id="2029794229">
      <w:bodyDiv w:val="1"/>
      <w:marLeft w:val="0"/>
      <w:marRight w:val="0"/>
      <w:marTop w:val="0"/>
      <w:marBottom w:val="0"/>
      <w:divBdr>
        <w:top w:val="none" w:sz="0" w:space="0" w:color="auto"/>
        <w:left w:val="none" w:sz="0" w:space="0" w:color="auto"/>
        <w:bottom w:val="none" w:sz="0" w:space="0" w:color="auto"/>
        <w:right w:val="none" w:sz="0" w:space="0" w:color="auto"/>
      </w:divBdr>
    </w:div>
    <w:div w:id="2045472485">
      <w:bodyDiv w:val="1"/>
      <w:marLeft w:val="0"/>
      <w:marRight w:val="0"/>
      <w:marTop w:val="0"/>
      <w:marBottom w:val="0"/>
      <w:divBdr>
        <w:top w:val="none" w:sz="0" w:space="0" w:color="auto"/>
        <w:left w:val="none" w:sz="0" w:space="0" w:color="auto"/>
        <w:bottom w:val="none" w:sz="0" w:space="0" w:color="auto"/>
        <w:right w:val="none" w:sz="0" w:space="0" w:color="auto"/>
      </w:divBdr>
    </w:div>
    <w:div w:id="2053798732">
      <w:bodyDiv w:val="1"/>
      <w:marLeft w:val="0"/>
      <w:marRight w:val="0"/>
      <w:marTop w:val="0"/>
      <w:marBottom w:val="0"/>
      <w:divBdr>
        <w:top w:val="none" w:sz="0" w:space="0" w:color="auto"/>
        <w:left w:val="none" w:sz="0" w:space="0" w:color="auto"/>
        <w:bottom w:val="none" w:sz="0" w:space="0" w:color="auto"/>
        <w:right w:val="none" w:sz="0" w:space="0" w:color="auto"/>
      </w:divBdr>
    </w:div>
    <w:div w:id="2117288137">
      <w:bodyDiv w:val="1"/>
      <w:marLeft w:val="0"/>
      <w:marRight w:val="0"/>
      <w:marTop w:val="0"/>
      <w:marBottom w:val="0"/>
      <w:divBdr>
        <w:top w:val="none" w:sz="0" w:space="0" w:color="auto"/>
        <w:left w:val="none" w:sz="0" w:space="0" w:color="auto"/>
        <w:bottom w:val="none" w:sz="0" w:space="0" w:color="auto"/>
        <w:right w:val="none" w:sz="0" w:space="0" w:color="auto"/>
      </w:divBdr>
    </w:div>
    <w:div w:id="2127890455">
      <w:bodyDiv w:val="1"/>
      <w:marLeft w:val="0"/>
      <w:marRight w:val="0"/>
      <w:marTop w:val="0"/>
      <w:marBottom w:val="0"/>
      <w:divBdr>
        <w:top w:val="none" w:sz="0" w:space="0" w:color="auto"/>
        <w:left w:val="none" w:sz="0" w:space="0" w:color="auto"/>
        <w:bottom w:val="none" w:sz="0" w:space="0" w:color="auto"/>
        <w:right w:val="none" w:sz="0" w:space="0" w:color="auto"/>
      </w:divBdr>
    </w:div>
    <w:div w:id="214330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footer" Target="footer3.xml"/><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jpeg"/><Relationship Id="rId68"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footer" Target="footer2.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3.xml"/><Relationship Id="rId58" Type="http://schemas.openxmlformats.org/officeDocument/2006/relationships/image" Target="media/image50.jpeg"/><Relationship Id="rId66" Type="http://schemas.openxmlformats.org/officeDocument/2006/relationships/image" Target="media/image56.png"/><Relationship Id="rId74"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8.jpeg"/><Relationship Id="rId64" Type="http://schemas.openxmlformats.org/officeDocument/2006/relationships/hyperlink" Target="mailto:tnt@skynet.be" TargetMode="External"/><Relationship Id="rId69" Type="http://schemas.openxmlformats.org/officeDocument/2006/relationships/image" Target="media/image3.wmf"/><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1.jpeg"/><Relationship Id="rId67" Type="http://schemas.openxmlformats.org/officeDocument/2006/relationships/image" Target="media/image5.wmf"/><Relationship Id="rId20" Type="http://schemas.openxmlformats.org/officeDocument/2006/relationships/header" Target="header2.xml"/><Relationship Id="rId41" Type="http://schemas.openxmlformats.org/officeDocument/2006/relationships/image" Target="media/image34.jpeg"/><Relationship Id="rId54" Type="http://schemas.openxmlformats.org/officeDocument/2006/relationships/image" Target="media/image46.jpeg"/><Relationship Id="rId62" Type="http://schemas.openxmlformats.org/officeDocument/2006/relationships/footer" Target="footer4.xml"/><Relationship Id="rId70" Type="http://schemas.openxmlformats.org/officeDocument/2006/relationships/image" Target="media/image4.w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49.jpeg"/><Relationship Id="rId10" Type="http://schemas.openxmlformats.org/officeDocument/2006/relationships/footer" Target="footer1.xml"/><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2.jpeg"/><Relationship Id="rId65" Type="http://schemas.openxmlformats.org/officeDocument/2006/relationships/image" Target="media/image55.png"/><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7.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wmf"/><Relationship Id="rId4"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MeuRE\Regles\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01478-720F-4535-8037-051F0C3B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PP.dot</Template>
  <TotalTime>442</TotalTime>
  <Pages>1</Pages>
  <Words>86519</Words>
  <Characters>475858</Characters>
  <Application>Microsoft Office Word</Application>
  <DocSecurity>0</DocSecurity>
  <Lines>3965</Lines>
  <Paragraphs>1122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Règles Meure</vt:lpstr>
      <vt:lpstr>Règles Meure</vt:lpstr>
    </vt:vector>
  </TitlesOfParts>
  <Company>Logica</Company>
  <LinksUpToDate>false</LinksUpToDate>
  <CharactersWithSpaces>561255</CharactersWithSpaces>
  <SharedDoc>false</SharedDoc>
  <HLinks>
    <vt:vector size="12" baseType="variant">
      <vt:variant>
        <vt:i4>4194426</vt:i4>
      </vt:variant>
      <vt:variant>
        <vt:i4>327</vt:i4>
      </vt:variant>
      <vt:variant>
        <vt:i4>0</vt:i4>
      </vt:variant>
      <vt:variant>
        <vt:i4>5</vt:i4>
      </vt:variant>
      <vt:variant>
        <vt:lpwstr>mailto:tanghet@skynet.be</vt:lpwstr>
      </vt:variant>
      <vt:variant>
        <vt:lpwstr/>
      </vt:variant>
      <vt:variant>
        <vt:i4>1769557</vt:i4>
      </vt:variant>
      <vt:variant>
        <vt:i4>324</vt:i4>
      </vt:variant>
      <vt:variant>
        <vt:i4>0</vt:i4>
      </vt:variant>
      <vt:variant>
        <vt:i4>5</vt:i4>
      </vt:variant>
      <vt:variant>
        <vt:lpwstr>http://meure.be/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Meure</dc:title>
  <dc:subject>Rencontres</dc:subject>
  <dc:creator>TNT</dc:creator>
  <cp:lastModifiedBy>TTA</cp:lastModifiedBy>
  <cp:revision>159</cp:revision>
  <cp:lastPrinted>2020-04-29T09:15:00Z</cp:lastPrinted>
  <dcterms:created xsi:type="dcterms:W3CDTF">2016-12-14T09:50:00Z</dcterms:created>
  <dcterms:modified xsi:type="dcterms:W3CDTF">2026-07-09T06:59:00Z</dcterms:modified>
</cp:coreProperties>
</file>